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A858C" w14:textId="77777777" w:rsidR="005569A9" w:rsidRPr="00357143" w:rsidRDefault="00DF2F92" w:rsidP="005569A9">
      <w:pPr>
        <w:jc w:val="center"/>
      </w:pPr>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4F9A3E9F"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436227" w:rsidRPr="00F01D07">
              <w:rPr>
                <w:rFonts w:eastAsia="BatangChe"/>
                <w:sz w:val="22"/>
                <w:szCs w:val="24"/>
              </w:rPr>
              <w:t>5</w:t>
            </w:r>
            <w:r w:rsidRPr="00FB3571">
              <w:rPr>
                <w:rFonts w:eastAsia="BatangChe"/>
                <w:sz w:val="22"/>
                <w:szCs w:val="24"/>
              </w:rPr>
              <w:t>.</w:t>
            </w:r>
            <w:r w:rsidR="00AA23FD">
              <w:rPr>
                <w:rFonts w:eastAsia="BatangChe"/>
                <w:sz w:val="22"/>
                <w:szCs w:val="24"/>
              </w:rPr>
              <w:t>1</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3ACF0620" w:rsidR="00424964" w:rsidRPr="005B11CB" w:rsidRDefault="00B72726" w:rsidP="007F7267">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AA23FD">
              <w:rPr>
                <w:rFonts w:eastAsia="BatangChe"/>
                <w:sz w:val="22"/>
                <w:szCs w:val="24"/>
              </w:rPr>
              <w:t>05</w:t>
            </w:r>
            <w:r w:rsidR="00FB3571" w:rsidRPr="00FB3571">
              <w:rPr>
                <w:rFonts w:eastAsia="BatangChe"/>
                <w:sz w:val="22"/>
                <w:szCs w:val="24"/>
              </w:rPr>
              <w:t>-</w:t>
            </w:r>
            <w:r w:rsidR="00AA23FD">
              <w:rPr>
                <w:rFonts w:eastAsia="BatangChe"/>
                <w:sz w:val="22"/>
                <w:szCs w:val="24"/>
              </w:rPr>
              <w:t>07</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1"/>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0A8BB4E7" w14:textId="57E7DFD6" w:rsidR="00C72C04" w:rsidRDefault="00205F58">
      <w:pPr>
        <w:pStyle w:val="TOC1"/>
        <w:rPr>
          <w:rFonts w:asciiTheme="minorHAnsi" w:eastAsiaTheme="minorEastAsia" w:hAnsiTheme="minorHAnsi" w:cstheme="minorBidi"/>
          <w:szCs w:val="22"/>
          <w:lang w:eastAsia="en-GB"/>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bookmarkStart w:id="2" w:name="_GoBack"/>
      <w:bookmarkEnd w:id="2"/>
      <w:r w:rsidR="00C72C04">
        <w:t>1</w:t>
      </w:r>
      <w:r w:rsidR="00C72C04">
        <w:tab/>
        <w:t>Scope</w:t>
      </w:r>
      <w:r w:rsidR="00C72C04">
        <w:tab/>
      </w:r>
      <w:r w:rsidR="00C72C04">
        <w:fldChar w:fldCharType="begin"/>
      </w:r>
      <w:r w:rsidR="00C72C04">
        <w:instrText xml:space="preserve"> PAGEREF _Toc8130577 \h </w:instrText>
      </w:r>
      <w:r w:rsidR="00C72C04">
        <w:fldChar w:fldCharType="separate"/>
      </w:r>
      <w:r w:rsidR="00C72C04">
        <w:t>14</w:t>
      </w:r>
      <w:r w:rsidR="00C72C04">
        <w:fldChar w:fldCharType="end"/>
      </w:r>
    </w:p>
    <w:p w14:paraId="2CA7BC4A" w14:textId="2FB8A7E5" w:rsidR="00C72C04" w:rsidRDefault="00C72C04">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_Toc8130578 \h </w:instrText>
      </w:r>
      <w:r>
        <w:fldChar w:fldCharType="separate"/>
      </w:r>
      <w:r>
        <w:t>14</w:t>
      </w:r>
      <w:r>
        <w:fldChar w:fldCharType="end"/>
      </w:r>
    </w:p>
    <w:p w14:paraId="39EF2977" w14:textId="60B2F6B3" w:rsidR="00C72C04" w:rsidRDefault="00C72C04">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_Toc8130579 \h </w:instrText>
      </w:r>
      <w:r>
        <w:fldChar w:fldCharType="separate"/>
      </w:r>
      <w:r>
        <w:t>14</w:t>
      </w:r>
      <w:r>
        <w:fldChar w:fldCharType="end"/>
      </w:r>
    </w:p>
    <w:p w14:paraId="2716981E" w14:textId="6338F1DD" w:rsidR="00C72C04" w:rsidRDefault="00C72C04">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_Toc8130580 \h </w:instrText>
      </w:r>
      <w:r>
        <w:fldChar w:fldCharType="separate"/>
      </w:r>
      <w:r>
        <w:t>14</w:t>
      </w:r>
      <w:r>
        <w:fldChar w:fldCharType="end"/>
      </w:r>
    </w:p>
    <w:p w14:paraId="28D6813B" w14:textId="7B59994B" w:rsidR="00C72C04" w:rsidRDefault="00C72C04">
      <w:pPr>
        <w:pStyle w:val="TOC1"/>
        <w:rPr>
          <w:rFonts w:asciiTheme="minorHAnsi" w:eastAsiaTheme="minorEastAsia" w:hAnsiTheme="minorHAnsi" w:cstheme="minorBidi"/>
          <w:szCs w:val="22"/>
          <w:lang w:eastAsia="en-GB"/>
        </w:rPr>
      </w:pPr>
      <w:r>
        <w:t>3</w:t>
      </w:r>
      <w:r>
        <w:tab/>
        <w:t>Definitions and abbreviations</w:t>
      </w:r>
      <w:r>
        <w:tab/>
      </w:r>
      <w:r>
        <w:fldChar w:fldCharType="begin"/>
      </w:r>
      <w:r>
        <w:instrText xml:space="preserve"> PAGEREF _Toc8130581 \h </w:instrText>
      </w:r>
      <w:r>
        <w:fldChar w:fldCharType="separate"/>
      </w:r>
      <w:r>
        <w:t>16</w:t>
      </w:r>
      <w:r>
        <w:fldChar w:fldCharType="end"/>
      </w:r>
    </w:p>
    <w:p w14:paraId="48286F1A" w14:textId="6F40B243" w:rsidR="00C72C04" w:rsidRDefault="00C72C04">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_Toc8130582 \h </w:instrText>
      </w:r>
      <w:r>
        <w:fldChar w:fldCharType="separate"/>
      </w:r>
      <w:r>
        <w:t>16</w:t>
      </w:r>
      <w:r>
        <w:fldChar w:fldCharType="end"/>
      </w:r>
    </w:p>
    <w:p w14:paraId="523B1AE6" w14:textId="244843A7" w:rsidR="00C72C04" w:rsidRDefault="00C72C04">
      <w:pPr>
        <w:pStyle w:val="TOC2"/>
        <w:rPr>
          <w:rFonts w:asciiTheme="minorHAnsi" w:eastAsiaTheme="minorEastAsia" w:hAnsiTheme="minorHAnsi" w:cstheme="minorBidi"/>
          <w:sz w:val="22"/>
          <w:szCs w:val="22"/>
          <w:lang w:eastAsia="en-GB"/>
        </w:rPr>
      </w:pPr>
      <w:r>
        <w:t>3.2</w:t>
      </w:r>
      <w:r>
        <w:tab/>
        <w:t>Abbreviations</w:t>
      </w:r>
      <w:r>
        <w:tab/>
      </w:r>
      <w:r>
        <w:fldChar w:fldCharType="begin"/>
      </w:r>
      <w:r>
        <w:instrText xml:space="preserve"> PAGEREF _Toc8130583 \h </w:instrText>
      </w:r>
      <w:r>
        <w:fldChar w:fldCharType="separate"/>
      </w:r>
      <w:r>
        <w:t>18</w:t>
      </w:r>
      <w:r>
        <w:fldChar w:fldCharType="end"/>
      </w:r>
    </w:p>
    <w:p w14:paraId="4083DD52" w14:textId="5273E8CF" w:rsidR="00C72C04" w:rsidRDefault="00C72C04">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_Toc8130584 \h </w:instrText>
      </w:r>
      <w:r>
        <w:fldChar w:fldCharType="separate"/>
      </w:r>
      <w:r>
        <w:t>20</w:t>
      </w:r>
      <w:r>
        <w:fldChar w:fldCharType="end"/>
      </w:r>
    </w:p>
    <w:p w14:paraId="1DCE5E9E" w14:textId="51B1D10E" w:rsidR="00C72C04" w:rsidRDefault="00C72C04">
      <w:pPr>
        <w:pStyle w:val="TOC1"/>
        <w:rPr>
          <w:rFonts w:asciiTheme="minorHAnsi" w:eastAsiaTheme="minorEastAsia" w:hAnsiTheme="minorHAnsi" w:cstheme="minorBidi"/>
          <w:szCs w:val="22"/>
          <w:lang w:eastAsia="en-GB"/>
        </w:rPr>
      </w:pPr>
      <w:r>
        <w:t>5</w:t>
      </w:r>
      <w:r>
        <w:tab/>
        <w:t>Architecture Model</w:t>
      </w:r>
      <w:r>
        <w:tab/>
      </w:r>
      <w:r>
        <w:fldChar w:fldCharType="begin"/>
      </w:r>
      <w:r>
        <w:instrText xml:space="preserve"> PAGEREF _Toc8130585 \h </w:instrText>
      </w:r>
      <w:r>
        <w:fldChar w:fldCharType="separate"/>
      </w:r>
      <w:r>
        <w:t>21</w:t>
      </w:r>
      <w:r>
        <w:fldChar w:fldCharType="end"/>
      </w:r>
    </w:p>
    <w:p w14:paraId="1110A659" w14:textId="61C0628E" w:rsidR="00C72C04" w:rsidRDefault="00C72C04">
      <w:pPr>
        <w:pStyle w:val="TOC2"/>
        <w:rPr>
          <w:rFonts w:asciiTheme="minorHAnsi" w:eastAsiaTheme="minorEastAsia" w:hAnsiTheme="minorHAnsi" w:cstheme="minorBidi"/>
          <w:sz w:val="22"/>
          <w:szCs w:val="22"/>
          <w:lang w:eastAsia="en-GB"/>
        </w:rPr>
      </w:pPr>
      <w:r>
        <w:t>5.1</w:t>
      </w:r>
      <w:r>
        <w:tab/>
        <w:t>General Concepts</w:t>
      </w:r>
      <w:r>
        <w:tab/>
      </w:r>
      <w:r>
        <w:fldChar w:fldCharType="begin"/>
      </w:r>
      <w:r>
        <w:instrText xml:space="preserve"> PAGEREF _Toc8130586 \h </w:instrText>
      </w:r>
      <w:r>
        <w:fldChar w:fldCharType="separate"/>
      </w:r>
      <w:r>
        <w:t>21</w:t>
      </w:r>
      <w:r>
        <w:fldChar w:fldCharType="end"/>
      </w:r>
    </w:p>
    <w:p w14:paraId="46CA5ABB" w14:textId="23C78362" w:rsidR="00C72C04" w:rsidRDefault="00C72C04">
      <w:pPr>
        <w:pStyle w:val="TOC2"/>
        <w:rPr>
          <w:rFonts w:asciiTheme="minorHAnsi" w:eastAsiaTheme="minorEastAsia" w:hAnsiTheme="minorHAnsi" w:cstheme="minorBidi"/>
          <w:sz w:val="22"/>
          <w:szCs w:val="22"/>
          <w:lang w:eastAsia="en-GB"/>
        </w:rPr>
      </w:pPr>
      <w:r>
        <w:t>5.2</w:t>
      </w:r>
      <w:r>
        <w:tab/>
        <w:t>Architecture Reference Model</w:t>
      </w:r>
      <w:r>
        <w:tab/>
      </w:r>
      <w:r>
        <w:fldChar w:fldCharType="begin"/>
      </w:r>
      <w:r>
        <w:instrText xml:space="preserve"> PAGEREF _Toc8130587 \h </w:instrText>
      </w:r>
      <w:r>
        <w:fldChar w:fldCharType="separate"/>
      </w:r>
      <w:r>
        <w:t>22</w:t>
      </w:r>
      <w:r>
        <w:fldChar w:fldCharType="end"/>
      </w:r>
    </w:p>
    <w:p w14:paraId="5C078CD3" w14:textId="30283627" w:rsidR="00C72C04" w:rsidRDefault="00C72C04">
      <w:pPr>
        <w:pStyle w:val="TOC3"/>
        <w:rPr>
          <w:rFonts w:asciiTheme="minorHAnsi" w:eastAsiaTheme="minorEastAsia" w:hAnsiTheme="minorHAnsi" w:cstheme="minorBidi"/>
          <w:sz w:val="22"/>
          <w:szCs w:val="22"/>
          <w:lang w:eastAsia="en-GB"/>
        </w:rPr>
      </w:pPr>
      <w:r>
        <w:t>5.2.1</w:t>
      </w:r>
      <w:r>
        <w:tab/>
        <w:t>Functional Architecture</w:t>
      </w:r>
      <w:r>
        <w:tab/>
      </w:r>
      <w:r>
        <w:fldChar w:fldCharType="begin"/>
      </w:r>
      <w:r>
        <w:instrText xml:space="preserve"> PAGEREF _Toc8130588 \h </w:instrText>
      </w:r>
      <w:r>
        <w:fldChar w:fldCharType="separate"/>
      </w:r>
      <w:r>
        <w:t>22</w:t>
      </w:r>
      <w:r>
        <w:fldChar w:fldCharType="end"/>
      </w:r>
    </w:p>
    <w:p w14:paraId="28B27324" w14:textId="2DD91D32" w:rsidR="00C72C04" w:rsidRDefault="00C72C04">
      <w:pPr>
        <w:pStyle w:val="TOC3"/>
        <w:rPr>
          <w:rFonts w:asciiTheme="minorHAnsi" w:eastAsiaTheme="minorEastAsia" w:hAnsiTheme="minorHAnsi" w:cstheme="minorBidi"/>
          <w:sz w:val="22"/>
          <w:szCs w:val="22"/>
          <w:lang w:eastAsia="en-GB"/>
        </w:rPr>
      </w:pPr>
      <w:r>
        <w:t>5.2.2</w:t>
      </w:r>
      <w:r>
        <w:tab/>
        <w:t>Reference Points</w:t>
      </w:r>
      <w:r>
        <w:tab/>
      </w:r>
      <w:r>
        <w:fldChar w:fldCharType="begin"/>
      </w:r>
      <w:r>
        <w:instrText xml:space="preserve"> PAGEREF _Toc8130589 \h </w:instrText>
      </w:r>
      <w:r>
        <w:fldChar w:fldCharType="separate"/>
      </w:r>
      <w:r>
        <w:t>23</w:t>
      </w:r>
      <w:r>
        <w:fldChar w:fldCharType="end"/>
      </w:r>
    </w:p>
    <w:p w14:paraId="60F7E28D" w14:textId="5DEA225E" w:rsidR="00C72C04" w:rsidRDefault="00C72C04">
      <w:pPr>
        <w:pStyle w:val="TOC4"/>
        <w:rPr>
          <w:rFonts w:asciiTheme="minorHAnsi" w:eastAsiaTheme="minorEastAsia" w:hAnsiTheme="minorHAnsi" w:cstheme="minorBidi"/>
          <w:sz w:val="22"/>
          <w:szCs w:val="22"/>
          <w:lang w:eastAsia="en-GB"/>
        </w:rPr>
      </w:pPr>
      <w:r>
        <w:t>5.2.2.0</w:t>
      </w:r>
      <w:r>
        <w:tab/>
        <w:t>Overview</w:t>
      </w:r>
      <w:r>
        <w:tab/>
      </w:r>
      <w:r>
        <w:fldChar w:fldCharType="begin"/>
      </w:r>
      <w:r>
        <w:instrText xml:space="preserve"> PAGEREF _Toc8130590 \h </w:instrText>
      </w:r>
      <w:r>
        <w:fldChar w:fldCharType="separate"/>
      </w:r>
      <w:r>
        <w:t>23</w:t>
      </w:r>
      <w:r>
        <w:fldChar w:fldCharType="end"/>
      </w:r>
    </w:p>
    <w:p w14:paraId="20BB1716" w14:textId="72E4F106" w:rsidR="00C72C04" w:rsidRDefault="00C72C04">
      <w:pPr>
        <w:pStyle w:val="TOC4"/>
        <w:rPr>
          <w:rFonts w:asciiTheme="minorHAnsi" w:eastAsiaTheme="minorEastAsia" w:hAnsiTheme="minorHAnsi" w:cstheme="minorBidi"/>
          <w:sz w:val="22"/>
          <w:szCs w:val="22"/>
          <w:lang w:eastAsia="en-GB"/>
        </w:rPr>
      </w:pPr>
      <w:r>
        <w:t>5.2.2.1</w:t>
      </w:r>
      <w:r>
        <w:tab/>
        <w:t>Mca Reference Point</w:t>
      </w:r>
      <w:r>
        <w:tab/>
      </w:r>
      <w:r>
        <w:fldChar w:fldCharType="begin"/>
      </w:r>
      <w:r>
        <w:instrText xml:space="preserve"> PAGEREF _Toc8130591 \h </w:instrText>
      </w:r>
      <w:r>
        <w:fldChar w:fldCharType="separate"/>
      </w:r>
      <w:r>
        <w:t>23</w:t>
      </w:r>
      <w:r>
        <w:fldChar w:fldCharType="end"/>
      </w:r>
    </w:p>
    <w:p w14:paraId="447174FE" w14:textId="54A45C75" w:rsidR="00C72C04" w:rsidRDefault="00C72C04">
      <w:pPr>
        <w:pStyle w:val="TOC4"/>
        <w:rPr>
          <w:rFonts w:asciiTheme="minorHAnsi" w:eastAsiaTheme="minorEastAsia" w:hAnsiTheme="minorHAnsi" w:cstheme="minorBidi"/>
          <w:sz w:val="22"/>
          <w:szCs w:val="22"/>
          <w:lang w:eastAsia="en-GB"/>
        </w:rPr>
      </w:pPr>
      <w:r>
        <w:t>5.2.2.2</w:t>
      </w:r>
      <w:r>
        <w:tab/>
        <w:t>Mcc Reference Point</w:t>
      </w:r>
      <w:r>
        <w:tab/>
      </w:r>
      <w:r>
        <w:fldChar w:fldCharType="begin"/>
      </w:r>
      <w:r>
        <w:instrText xml:space="preserve"> PAGEREF _Toc8130592 \h </w:instrText>
      </w:r>
      <w:r>
        <w:fldChar w:fldCharType="separate"/>
      </w:r>
      <w:r>
        <w:t>23</w:t>
      </w:r>
      <w:r>
        <w:fldChar w:fldCharType="end"/>
      </w:r>
    </w:p>
    <w:p w14:paraId="4FA2117C" w14:textId="063ABFD8" w:rsidR="00C72C04" w:rsidRDefault="00C72C04">
      <w:pPr>
        <w:pStyle w:val="TOC4"/>
        <w:rPr>
          <w:rFonts w:asciiTheme="minorHAnsi" w:eastAsiaTheme="minorEastAsia" w:hAnsiTheme="minorHAnsi" w:cstheme="minorBidi"/>
          <w:sz w:val="22"/>
          <w:szCs w:val="22"/>
          <w:lang w:eastAsia="en-GB"/>
        </w:rPr>
      </w:pPr>
      <w:r>
        <w:t>5.2.2.3</w:t>
      </w:r>
      <w:r>
        <w:tab/>
        <w:t>Mcn Reference Point</w:t>
      </w:r>
      <w:r>
        <w:tab/>
      </w:r>
      <w:r>
        <w:fldChar w:fldCharType="begin"/>
      </w:r>
      <w:r>
        <w:instrText xml:space="preserve"> PAGEREF _Toc8130593 \h </w:instrText>
      </w:r>
      <w:r>
        <w:fldChar w:fldCharType="separate"/>
      </w:r>
      <w:r>
        <w:t>23</w:t>
      </w:r>
      <w:r>
        <w:fldChar w:fldCharType="end"/>
      </w:r>
    </w:p>
    <w:p w14:paraId="17859A64" w14:textId="368FCB36" w:rsidR="00C72C04" w:rsidRDefault="00C72C04">
      <w:pPr>
        <w:pStyle w:val="TOC4"/>
        <w:rPr>
          <w:rFonts w:asciiTheme="minorHAnsi" w:eastAsiaTheme="minorEastAsia" w:hAnsiTheme="minorHAnsi" w:cstheme="minorBidi"/>
          <w:sz w:val="22"/>
          <w:szCs w:val="22"/>
          <w:lang w:eastAsia="en-GB"/>
        </w:rPr>
      </w:pPr>
      <w:r>
        <w:t>5.2.2.4</w:t>
      </w:r>
      <w:r>
        <w:tab/>
        <w:t>Mcc' Reference Point</w:t>
      </w:r>
      <w:r>
        <w:tab/>
      </w:r>
      <w:r>
        <w:fldChar w:fldCharType="begin"/>
      </w:r>
      <w:r>
        <w:instrText xml:space="preserve"> PAGEREF _Toc8130594 \h </w:instrText>
      </w:r>
      <w:r>
        <w:fldChar w:fldCharType="separate"/>
      </w:r>
      <w:r>
        <w:t>23</w:t>
      </w:r>
      <w:r>
        <w:fldChar w:fldCharType="end"/>
      </w:r>
    </w:p>
    <w:p w14:paraId="7B80A7B8" w14:textId="5905FC1B" w:rsidR="00C72C04" w:rsidRDefault="00C72C04">
      <w:pPr>
        <w:pStyle w:val="TOC4"/>
        <w:rPr>
          <w:rFonts w:asciiTheme="minorHAnsi" w:eastAsiaTheme="minorEastAsia" w:hAnsiTheme="minorHAnsi" w:cstheme="minorBidi"/>
          <w:sz w:val="22"/>
          <w:szCs w:val="22"/>
          <w:lang w:eastAsia="en-GB"/>
        </w:rPr>
      </w:pPr>
      <w:r>
        <w:t>5.2.2.5</w:t>
      </w:r>
      <w:r>
        <w:tab/>
        <w:t>Other Reference Points</w:t>
      </w:r>
      <w:r w:rsidRPr="00C97CA9">
        <w:rPr>
          <w:rFonts w:eastAsia="SimSun"/>
          <w:lang w:eastAsia="zh-CN"/>
        </w:rPr>
        <w:t xml:space="preserve"> </w:t>
      </w:r>
      <w:r>
        <w:t>and Interfaces</w:t>
      </w:r>
      <w:r>
        <w:tab/>
      </w:r>
      <w:r>
        <w:fldChar w:fldCharType="begin"/>
      </w:r>
      <w:r>
        <w:instrText xml:space="preserve"> PAGEREF _Toc8130595 \h </w:instrText>
      </w:r>
      <w:r>
        <w:fldChar w:fldCharType="separate"/>
      </w:r>
      <w:r>
        <w:t>23</w:t>
      </w:r>
      <w:r>
        <w:fldChar w:fldCharType="end"/>
      </w:r>
    </w:p>
    <w:p w14:paraId="11AF434B" w14:textId="429E3C35" w:rsidR="00C72C04" w:rsidRDefault="00C72C04">
      <w:pPr>
        <w:pStyle w:val="TOC1"/>
        <w:rPr>
          <w:rFonts w:asciiTheme="minorHAnsi" w:eastAsiaTheme="minorEastAsia" w:hAnsiTheme="minorHAnsi" w:cstheme="minorBidi"/>
          <w:szCs w:val="22"/>
          <w:lang w:eastAsia="en-GB"/>
        </w:rPr>
      </w:pPr>
      <w:r>
        <w:t>6</w:t>
      </w:r>
      <w:r>
        <w:tab/>
        <w:t>oneM2M Architecture Aspects</w:t>
      </w:r>
      <w:r>
        <w:tab/>
      </w:r>
      <w:r>
        <w:fldChar w:fldCharType="begin"/>
      </w:r>
      <w:r>
        <w:instrText xml:space="preserve"> PAGEREF _Toc8130596 \h </w:instrText>
      </w:r>
      <w:r>
        <w:fldChar w:fldCharType="separate"/>
      </w:r>
      <w:r>
        <w:t>24</w:t>
      </w:r>
      <w:r>
        <w:fldChar w:fldCharType="end"/>
      </w:r>
    </w:p>
    <w:p w14:paraId="0BB55B0F" w14:textId="38072ED2" w:rsidR="00C72C04" w:rsidRDefault="00C72C04">
      <w:pPr>
        <w:pStyle w:val="TOC2"/>
        <w:rPr>
          <w:rFonts w:asciiTheme="minorHAnsi" w:eastAsiaTheme="minorEastAsia" w:hAnsiTheme="minorHAnsi" w:cstheme="minorBidi"/>
          <w:sz w:val="22"/>
          <w:szCs w:val="22"/>
          <w:lang w:eastAsia="en-GB"/>
        </w:rPr>
      </w:pPr>
      <w:r>
        <w:t>6.1</w:t>
      </w:r>
      <w:r>
        <w:tab/>
        <w:t>Configurations supported by oneM2M Architecture</w:t>
      </w:r>
      <w:r>
        <w:tab/>
      </w:r>
      <w:r>
        <w:fldChar w:fldCharType="begin"/>
      </w:r>
      <w:r>
        <w:instrText xml:space="preserve"> PAGEREF _Toc8130597 \h </w:instrText>
      </w:r>
      <w:r>
        <w:fldChar w:fldCharType="separate"/>
      </w:r>
      <w:r>
        <w:t>24</w:t>
      </w:r>
      <w:r>
        <w:fldChar w:fldCharType="end"/>
      </w:r>
    </w:p>
    <w:p w14:paraId="4772F483" w14:textId="7C3F7115" w:rsidR="00C72C04" w:rsidRDefault="00C72C04">
      <w:pPr>
        <w:pStyle w:val="TOC2"/>
        <w:rPr>
          <w:rFonts w:asciiTheme="minorHAnsi" w:eastAsiaTheme="minorEastAsia" w:hAnsiTheme="minorHAnsi" w:cstheme="minorBidi"/>
          <w:sz w:val="22"/>
          <w:szCs w:val="22"/>
          <w:lang w:eastAsia="en-GB"/>
        </w:rPr>
      </w:pPr>
      <w:r>
        <w:t>6.2</w:t>
      </w:r>
      <w:r>
        <w:tab/>
        <w:t>Common Services Functions</w:t>
      </w:r>
      <w:r>
        <w:tab/>
      </w:r>
      <w:r>
        <w:fldChar w:fldCharType="begin"/>
      </w:r>
      <w:r>
        <w:instrText xml:space="preserve"> PAGEREF _Toc8130598 \h </w:instrText>
      </w:r>
      <w:r>
        <w:fldChar w:fldCharType="separate"/>
      </w:r>
      <w:r>
        <w:t>26</w:t>
      </w:r>
      <w:r>
        <w:fldChar w:fldCharType="end"/>
      </w:r>
    </w:p>
    <w:p w14:paraId="201B29EC" w14:textId="2E27ACA1" w:rsidR="00C72C04" w:rsidRDefault="00C72C04">
      <w:pPr>
        <w:pStyle w:val="TOC3"/>
        <w:rPr>
          <w:rFonts w:asciiTheme="minorHAnsi" w:eastAsiaTheme="minorEastAsia" w:hAnsiTheme="minorHAnsi" w:cstheme="minorBidi"/>
          <w:sz w:val="22"/>
          <w:szCs w:val="22"/>
          <w:lang w:eastAsia="en-GB"/>
        </w:rPr>
      </w:pPr>
      <w:r>
        <w:t>6.2.0</w:t>
      </w:r>
      <w:r>
        <w:tab/>
        <w:t>Overview</w:t>
      </w:r>
      <w:r>
        <w:tab/>
      </w:r>
      <w:r>
        <w:fldChar w:fldCharType="begin"/>
      </w:r>
      <w:r>
        <w:instrText xml:space="preserve"> PAGEREF _Toc8130599 \h </w:instrText>
      </w:r>
      <w:r>
        <w:fldChar w:fldCharType="separate"/>
      </w:r>
      <w:r>
        <w:t>26</w:t>
      </w:r>
      <w:r>
        <w:fldChar w:fldCharType="end"/>
      </w:r>
    </w:p>
    <w:p w14:paraId="4D23FE87" w14:textId="0E40275D" w:rsidR="00C72C04" w:rsidRDefault="00C72C04">
      <w:pPr>
        <w:pStyle w:val="TOC3"/>
        <w:rPr>
          <w:rFonts w:asciiTheme="minorHAnsi" w:eastAsiaTheme="minorEastAsia" w:hAnsiTheme="minorHAnsi" w:cstheme="minorBidi"/>
          <w:sz w:val="22"/>
          <w:szCs w:val="22"/>
          <w:lang w:eastAsia="en-GB"/>
        </w:rPr>
      </w:pPr>
      <w:r>
        <w:t>6.2.1</w:t>
      </w:r>
      <w:r>
        <w:tab/>
        <w:t>Application and Service Layer Management</w:t>
      </w:r>
      <w:r>
        <w:tab/>
      </w:r>
      <w:r>
        <w:fldChar w:fldCharType="begin"/>
      </w:r>
      <w:r>
        <w:instrText xml:space="preserve"> PAGEREF _Toc8130600 \h </w:instrText>
      </w:r>
      <w:r>
        <w:fldChar w:fldCharType="separate"/>
      </w:r>
      <w:r>
        <w:t>26</w:t>
      </w:r>
      <w:r>
        <w:fldChar w:fldCharType="end"/>
      </w:r>
    </w:p>
    <w:p w14:paraId="78E858EE" w14:textId="5D1E4217" w:rsidR="00C72C04" w:rsidRDefault="00C72C04">
      <w:pPr>
        <w:pStyle w:val="TOC4"/>
        <w:rPr>
          <w:rFonts w:asciiTheme="minorHAnsi" w:eastAsiaTheme="minorEastAsia" w:hAnsiTheme="minorHAnsi" w:cstheme="minorBidi"/>
          <w:sz w:val="22"/>
          <w:szCs w:val="22"/>
          <w:lang w:eastAsia="en-GB"/>
        </w:rPr>
      </w:pPr>
      <w:r>
        <w:t>6.2.1.1</w:t>
      </w:r>
      <w:r>
        <w:tab/>
        <w:t>General Concepts</w:t>
      </w:r>
      <w:r>
        <w:tab/>
      </w:r>
      <w:r>
        <w:fldChar w:fldCharType="begin"/>
      </w:r>
      <w:r>
        <w:instrText xml:space="preserve"> PAGEREF _Toc8130601 \h </w:instrText>
      </w:r>
      <w:r>
        <w:fldChar w:fldCharType="separate"/>
      </w:r>
      <w:r>
        <w:t>26</w:t>
      </w:r>
      <w:r>
        <w:fldChar w:fldCharType="end"/>
      </w:r>
    </w:p>
    <w:p w14:paraId="04A8A524" w14:textId="245AF14C" w:rsidR="00C72C04" w:rsidRDefault="00C72C04">
      <w:pPr>
        <w:pStyle w:val="TOC4"/>
        <w:rPr>
          <w:rFonts w:asciiTheme="minorHAnsi" w:eastAsiaTheme="minorEastAsia" w:hAnsiTheme="minorHAnsi" w:cstheme="minorBidi"/>
          <w:sz w:val="22"/>
          <w:szCs w:val="22"/>
          <w:lang w:eastAsia="en-GB"/>
        </w:rPr>
      </w:pPr>
      <w:r>
        <w:t>6.2.1.2</w:t>
      </w:r>
      <w:r>
        <w:tab/>
        <w:t>Detailed Descriptions</w:t>
      </w:r>
      <w:r>
        <w:tab/>
      </w:r>
      <w:r>
        <w:fldChar w:fldCharType="begin"/>
      </w:r>
      <w:r>
        <w:instrText xml:space="preserve"> PAGEREF _Toc8130602 \h </w:instrText>
      </w:r>
      <w:r>
        <w:fldChar w:fldCharType="separate"/>
      </w:r>
      <w:r>
        <w:t>27</w:t>
      </w:r>
      <w:r>
        <w:fldChar w:fldCharType="end"/>
      </w:r>
    </w:p>
    <w:p w14:paraId="54D40129" w14:textId="5D63EBC2" w:rsidR="00C72C04" w:rsidRDefault="00C72C04">
      <w:pPr>
        <w:pStyle w:val="TOC5"/>
        <w:rPr>
          <w:rFonts w:asciiTheme="minorHAnsi" w:eastAsiaTheme="minorEastAsia" w:hAnsiTheme="minorHAnsi" w:cstheme="minorBidi"/>
          <w:sz w:val="22"/>
          <w:szCs w:val="22"/>
          <w:lang w:eastAsia="en-GB"/>
        </w:rPr>
      </w:pPr>
      <w:r>
        <w:t>6.2.1.2.0</w:t>
      </w:r>
      <w:r>
        <w:tab/>
        <w:t>Overview</w:t>
      </w:r>
      <w:r>
        <w:tab/>
      </w:r>
      <w:r>
        <w:fldChar w:fldCharType="begin"/>
      </w:r>
      <w:r>
        <w:instrText xml:space="preserve"> PAGEREF _Toc8130603 \h </w:instrText>
      </w:r>
      <w:r>
        <w:fldChar w:fldCharType="separate"/>
      </w:r>
      <w:r>
        <w:t>27</w:t>
      </w:r>
      <w:r>
        <w:fldChar w:fldCharType="end"/>
      </w:r>
    </w:p>
    <w:p w14:paraId="643D6CBE" w14:textId="6E35D97B" w:rsidR="00C72C04" w:rsidRDefault="00C72C04">
      <w:pPr>
        <w:pStyle w:val="TOC5"/>
        <w:rPr>
          <w:rFonts w:asciiTheme="minorHAnsi" w:eastAsiaTheme="minorEastAsia" w:hAnsiTheme="minorHAnsi" w:cstheme="minorBidi"/>
          <w:sz w:val="22"/>
          <w:szCs w:val="22"/>
          <w:lang w:eastAsia="en-GB"/>
        </w:rPr>
      </w:pPr>
      <w:r>
        <w:t>6.2.1.2.1</w:t>
      </w:r>
      <w:r>
        <w:tab/>
        <w:t>Software Management Function</w:t>
      </w:r>
      <w:r>
        <w:tab/>
      </w:r>
      <w:r>
        <w:fldChar w:fldCharType="begin"/>
      </w:r>
      <w:r>
        <w:instrText xml:space="preserve"> PAGEREF _Toc8130604 \h </w:instrText>
      </w:r>
      <w:r>
        <w:fldChar w:fldCharType="separate"/>
      </w:r>
      <w:r>
        <w:t>27</w:t>
      </w:r>
      <w:r>
        <w:fldChar w:fldCharType="end"/>
      </w:r>
    </w:p>
    <w:p w14:paraId="23818F9D" w14:textId="614ACD0D" w:rsidR="00C72C04" w:rsidRDefault="00C72C04">
      <w:pPr>
        <w:pStyle w:val="TOC3"/>
        <w:rPr>
          <w:rFonts w:asciiTheme="minorHAnsi" w:eastAsiaTheme="minorEastAsia" w:hAnsiTheme="minorHAnsi" w:cstheme="minorBidi"/>
          <w:sz w:val="22"/>
          <w:szCs w:val="22"/>
          <w:lang w:eastAsia="en-GB"/>
        </w:rPr>
      </w:pPr>
      <w:r>
        <w:t>6.2.2</w:t>
      </w:r>
      <w:r>
        <w:tab/>
        <w:t>Communication Management and Delivery Handling</w:t>
      </w:r>
      <w:r>
        <w:tab/>
      </w:r>
      <w:r>
        <w:fldChar w:fldCharType="begin"/>
      </w:r>
      <w:r>
        <w:instrText xml:space="preserve"> PAGEREF _Toc8130605 \h </w:instrText>
      </w:r>
      <w:r>
        <w:fldChar w:fldCharType="separate"/>
      </w:r>
      <w:r>
        <w:t>27</w:t>
      </w:r>
      <w:r>
        <w:fldChar w:fldCharType="end"/>
      </w:r>
    </w:p>
    <w:p w14:paraId="3C6F44AA" w14:textId="1466B9AD" w:rsidR="00C72C04" w:rsidRDefault="00C72C04">
      <w:pPr>
        <w:pStyle w:val="TOC4"/>
        <w:rPr>
          <w:rFonts w:asciiTheme="minorHAnsi" w:eastAsiaTheme="minorEastAsia" w:hAnsiTheme="minorHAnsi" w:cstheme="minorBidi"/>
          <w:sz w:val="22"/>
          <w:szCs w:val="22"/>
          <w:lang w:eastAsia="en-GB"/>
        </w:rPr>
      </w:pPr>
      <w:r>
        <w:t>6.2.2.1</w:t>
      </w:r>
      <w:r>
        <w:tab/>
        <w:t>General Concepts</w:t>
      </w:r>
      <w:r>
        <w:tab/>
      </w:r>
      <w:r>
        <w:fldChar w:fldCharType="begin"/>
      </w:r>
      <w:r>
        <w:instrText xml:space="preserve"> PAGEREF _Toc8130606 \h </w:instrText>
      </w:r>
      <w:r>
        <w:fldChar w:fldCharType="separate"/>
      </w:r>
      <w:r>
        <w:t>27</w:t>
      </w:r>
      <w:r>
        <w:fldChar w:fldCharType="end"/>
      </w:r>
    </w:p>
    <w:p w14:paraId="13AA044E" w14:textId="3F674E95" w:rsidR="00C72C04" w:rsidRDefault="00C72C04">
      <w:pPr>
        <w:pStyle w:val="TOC4"/>
        <w:rPr>
          <w:rFonts w:asciiTheme="minorHAnsi" w:eastAsiaTheme="minorEastAsia" w:hAnsiTheme="minorHAnsi" w:cstheme="minorBidi"/>
          <w:sz w:val="22"/>
          <w:szCs w:val="22"/>
          <w:lang w:eastAsia="en-GB"/>
        </w:rPr>
      </w:pPr>
      <w:r>
        <w:t>6.2.2.2</w:t>
      </w:r>
      <w:r>
        <w:tab/>
        <w:t>Detailed Descriptions</w:t>
      </w:r>
      <w:r>
        <w:tab/>
      </w:r>
      <w:r>
        <w:fldChar w:fldCharType="begin"/>
      </w:r>
      <w:r>
        <w:instrText xml:space="preserve"> PAGEREF _Toc8130607 \h </w:instrText>
      </w:r>
      <w:r>
        <w:fldChar w:fldCharType="separate"/>
      </w:r>
      <w:r>
        <w:t>28</w:t>
      </w:r>
      <w:r>
        <w:fldChar w:fldCharType="end"/>
      </w:r>
    </w:p>
    <w:p w14:paraId="7C73CFF1" w14:textId="5D7CA470" w:rsidR="00C72C04" w:rsidRDefault="00C72C04">
      <w:pPr>
        <w:pStyle w:val="TOC3"/>
        <w:rPr>
          <w:rFonts w:asciiTheme="minorHAnsi" w:eastAsiaTheme="minorEastAsia" w:hAnsiTheme="minorHAnsi" w:cstheme="minorBidi"/>
          <w:sz w:val="22"/>
          <w:szCs w:val="22"/>
          <w:lang w:eastAsia="en-GB"/>
        </w:rPr>
      </w:pPr>
      <w:r>
        <w:t>6.2.3</w:t>
      </w:r>
      <w:r>
        <w:tab/>
        <w:t>Data Management and Repository</w:t>
      </w:r>
      <w:r>
        <w:tab/>
      </w:r>
      <w:r>
        <w:fldChar w:fldCharType="begin"/>
      </w:r>
      <w:r>
        <w:instrText xml:space="preserve"> PAGEREF _Toc8130608 \h </w:instrText>
      </w:r>
      <w:r>
        <w:fldChar w:fldCharType="separate"/>
      </w:r>
      <w:r>
        <w:t>28</w:t>
      </w:r>
      <w:r>
        <w:fldChar w:fldCharType="end"/>
      </w:r>
    </w:p>
    <w:p w14:paraId="01FD45D1" w14:textId="56129CCF" w:rsidR="00C72C04" w:rsidRDefault="00C72C04">
      <w:pPr>
        <w:pStyle w:val="TOC4"/>
        <w:rPr>
          <w:rFonts w:asciiTheme="minorHAnsi" w:eastAsiaTheme="minorEastAsia" w:hAnsiTheme="minorHAnsi" w:cstheme="minorBidi"/>
          <w:sz w:val="22"/>
          <w:szCs w:val="22"/>
          <w:lang w:eastAsia="en-GB"/>
        </w:rPr>
      </w:pPr>
      <w:r>
        <w:t>6.2.3.1</w:t>
      </w:r>
      <w:r>
        <w:tab/>
        <w:t>General Concepts</w:t>
      </w:r>
      <w:r>
        <w:tab/>
      </w:r>
      <w:r>
        <w:fldChar w:fldCharType="begin"/>
      </w:r>
      <w:r>
        <w:instrText xml:space="preserve"> PAGEREF _Toc8130609 \h </w:instrText>
      </w:r>
      <w:r>
        <w:fldChar w:fldCharType="separate"/>
      </w:r>
      <w:r>
        <w:t>28</w:t>
      </w:r>
      <w:r>
        <w:fldChar w:fldCharType="end"/>
      </w:r>
    </w:p>
    <w:p w14:paraId="6C6C20BD" w14:textId="7F83E55D" w:rsidR="00C72C04" w:rsidRDefault="00C72C04">
      <w:pPr>
        <w:pStyle w:val="TOC4"/>
        <w:rPr>
          <w:rFonts w:asciiTheme="minorHAnsi" w:eastAsiaTheme="minorEastAsia" w:hAnsiTheme="minorHAnsi" w:cstheme="minorBidi"/>
          <w:sz w:val="22"/>
          <w:szCs w:val="22"/>
          <w:lang w:eastAsia="en-GB"/>
        </w:rPr>
      </w:pPr>
      <w:r>
        <w:t>6.2.3.2</w:t>
      </w:r>
      <w:r>
        <w:tab/>
        <w:t>Detailed Descriptions</w:t>
      </w:r>
      <w:r>
        <w:tab/>
      </w:r>
      <w:r>
        <w:fldChar w:fldCharType="begin"/>
      </w:r>
      <w:r>
        <w:instrText xml:space="preserve"> PAGEREF _Toc8130610 \h </w:instrText>
      </w:r>
      <w:r>
        <w:fldChar w:fldCharType="separate"/>
      </w:r>
      <w:r>
        <w:t>29</w:t>
      </w:r>
      <w:r>
        <w:fldChar w:fldCharType="end"/>
      </w:r>
    </w:p>
    <w:p w14:paraId="0B30ED40" w14:textId="3426F98A" w:rsidR="00C72C04" w:rsidRDefault="00C72C04">
      <w:pPr>
        <w:pStyle w:val="TOC3"/>
        <w:rPr>
          <w:rFonts w:asciiTheme="minorHAnsi" w:eastAsiaTheme="minorEastAsia" w:hAnsiTheme="minorHAnsi" w:cstheme="minorBidi"/>
          <w:sz w:val="22"/>
          <w:szCs w:val="22"/>
          <w:lang w:eastAsia="en-GB"/>
        </w:rPr>
      </w:pPr>
      <w:r>
        <w:t>6.2.4</w:t>
      </w:r>
      <w:r>
        <w:tab/>
        <w:t>Device Management</w:t>
      </w:r>
      <w:r>
        <w:tab/>
      </w:r>
      <w:r>
        <w:fldChar w:fldCharType="begin"/>
      </w:r>
      <w:r>
        <w:instrText xml:space="preserve"> PAGEREF _Toc8130611 \h </w:instrText>
      </w:r>
      <w:r>
        <w:fldChar w:fldCharType="separate"/>
      </w:r>
      <w:r>
        <w:t>29</w:t>
      </w:r>
      <w:r>
        <w:fldChar w:fldCharType="end"/>
      </w:r>
    </w:p>
    <w:p w14:paraId="6F0A5ABB" w14:textId="68A3028C" w:rsidR="00C72C04" w:rsidRDefault="00C72C04">
      <w:pPr>
        <w:pStyle w:val="TOC4"/>
        <w:rPr>
          <w:rFonts w:asciiTheme="minorHAnsi" w:eastAsiaTheme="minorEastAsia" w:hAnsiTheme="minorHAnsi" w:cstheme="minorBidi"/>
          <w:sz w:val="22"/>
          <w:szCs w:val="22"/>
          <w:lang w:eastAsia="en-GB"/>
        </w:rPr>
      </w:pPr>
      <w:r>
        <w:t>6.2.4.1</w:t>
      </w:r>
      <w:r>
        <w:tab/>
        <w:t>General Concepts</w:t>
      </w:r>
      <w:r>
        <w:tab/>
      </w:r>
      <w:r>
        <w:fldChar w:fldCharType="begin"/>
      </w:r>
      <w:r>
        <w:instrText xml:space="preserve"> PAGEREF _Toc8130612 \h </w:instrText>
      </w:r>
      <w:r>
        <w:fldChar w:fldCharType="separate"/>
      </w:r>
      <w:r>
        <w:t>29</w:t>
      </w:r>
      <w:r>
        <w:fldChar w:fldCharType="end"/>
      </w:r>
    </w:p>
    <w:p w14:paraId="7B47B7C2" w14:textId="2B086F3D" w:rsidR="00C72C04" w:rsidRDefault="00C72C04">
      <w:pPr>
        <w:pStyle w:val="TOC5"/>
        <w:rPr>
          <w:rFonts w:asciiTheme="minorHAnsi" w:eastAsiaTheme="minorEastAsia" w:hAnsiTheme="minorHAnsi" w:cstheme="minorBidi"/>
          <w:sz w:val="22"/>
          <w:szCs w:val="22"/>
          <w:lang w:eastAsia="en-GB"/>
        </w:rPr>
      </w:pPr>
      <w:r>
        <w:t>6.2.4.1.0</w:t>
      </w:r>
      <w:r>
        <w:tab/>
        <w:t>Overview</w:t>
      </w:r>
      <w:r>
        <w:tab/>
      </w:r>
      <w:r>
        <w:fldChar w:fldCharType="begin"/>
      </w:r>
      <w:r>
        <w:instrText xml:space="preserve"> PAGEREF _Toc8130613 \h </w:instrText>
      </w:r>
      <w:r>
        <w:fldChar w:fldCharType="separate"/>
      </w:r>
      <w:r>
        <w:t>29</w:t>
      </w:r>
      <w:r>
        <w:fldChar w:fldCharType="end"/>
      </w:r>
    </w:p>
    <w:p w14:paraId="09618930" w14:textId="6F0C56C6" w:rsidR="00C72C04" w:rsidRDefault="00C72C04">
      <w:pPr>
        <w:pStyle w:val="TOC5"/>
        <w:rPr>
          <w:rFonts w:asciiTheme="minorHAnsi" w:eastAsiaTheme="minorEastAsia" w:hAnsiTheme="minorHAnsi" w:cstheme="minorBidi"/>
          <w:sz w:val="22"/>
          <w:szCs w:val="22"/>
          <w:lang w:eastAsia="en-GB"/>
        </w:rPr>
      </w:pPr>
      <w:r>
        <w:t>6.2.4.1.1</w:t>
      </w:r>
      <w:r>
        <w:tab/>
        <w:t>Device Management using other existing technologies</w:t>
      </w:r>
      <w:r>
        <w:tab/>
      </w:r>
      <w:r>
        <w:fldChar w:fldCharType="begin"/>
      </w:r>
      <w:r>
        <w:instrText xml:space="preserve"> PAGEREF _Toc8130614 \h </w:instrText>
      </w:r>
      <w:r>
        <w:fldChar w:fldCharType="separate"/>
      </w:r>
      <w:r>
        <w:t>30</w:t>
      </w:r>
      <w:r>
        <w:fldChar w:fldCharType="end"/>
      </w:r>
    </w:p>
    <w:p w14:paraId="7DD8A5B7" w14:textId="1525DACA" w:rsidR="00C72C04" w:rsidRDefault="00C72C04">
      <w:pPr>
        <w:pStyle w:val="TOC6"/>
        <w:rPr>
          <w:rFonts w:asciiTheme="minorHAnsi" w:eastAsiaTheme="minorEastAsia" w:hAnsiTheme="minorHAnsi" w:cstheme="minorBidi"/>
          <w:sz w:val="22"/>
          <w:szCs w:val="22"/>
          <w:lang w:eastAsia="en-GB"/>
        </w:rPr>
      </w:pPr>
      <w:r>
        <w:t>6.2.4.1.1.1</w:t>
      </w:r>
      <w:r>
        <w:tab/>
        <w:t>Architecture</w:t>
      </w:r>
      <w:r>
        <w:tab/>
      </w:r>
      <w:r>
        <w:fldChar w:fldCharType="begin"/>
      </w:r>
      <w:r>
        <w:instrText xml:space="preserve"> PAGEREF _Toc8130615 \h </w:instrText>
      </w:r>
      <w:r>
        <w:fldChar w:fldCharType="separate"/>
      </w:r>
      <w:r>
        <w:t>30</w:t>
      </w:r>
      <w:r>
        <w:fldChar w:fldCharType="end"/>
      </w:r>
    </w:p>
    <w:p w14:paraId="7B5A4EEB" w14:textId="2FA57805" w:rsidR="00C72C04" w:rsidRDefault="00C72C04">
      <w:pPr>
        <w:pStyle w:val="TOC6"/>
        <w:rPr>
          <w:rFonts w:asciiTheme="minorHAnsi" w:eastAsiaTheme="minorEastAsia" w:hAnsiTheme="minorHAnsi" w:cstheme="minorBidi"/>
          <w:sz w:val="22"/>
          <w:szCs w:val="22"/>
          <w:lang w:eastAsia="en-GB"/>
        </w:rPr>
      </w:pPr>
      <w:r>
        <w:t>6.2.4.1.1.2</w:t>
      </w:r>
      <w:r>
        <w:tab/>
        <w:t>Management Server Interaction</w:t>
      </w:r>
      <w:r>
        <w:tab/>
      </w:r>
      <w:r>
        <w:fldChar w:fldCharType="begin"/>
      </w:r>
      <w:r>
        <w:instrText xml:space="preserve"> PAGEREF _Toc8130616 \h </w:instrText>
      </w:r>
      <w:r>
        <w:fldChar w:fldCharType="separate"/>
      </w:r>
      <w:r>
        <w:t>30</w:t>
      </w:r>
      <w:r>
        <w:fldChar w:fldCharType="end"/>
      </w:r>
    </w:p>
    <w:p w14:paraId="52928DDF" w14:textId="2297E6D6" w:rsidR="00C72C04" w:rsidRDefault="00C72C04">
      <w:pPr>
        <w:pStyle w:val="TOC6"/>
        <w:rPr>
          <w:rFonts w:asciiTheme="minorHAnsi" w:eastAsiaTheme="minorEastAsia" w:hAnsiTheme="minorHAnsi" w:cstheme="minorBidi"/>
          <w:sz w:val="22"/>
          <w:szCs w:val="22"/>
          <w:lang w:eastAsia="en-GB"/>
        </w:rPr>
      </w:pPr>
      <w:r>
        <w:t>6.2.4.1.1.3</w:t>
      </w:r>
      <w:r>
        <w:tab/>
        <w:t>Management Server - Access Permissions</w:t>
      </w:r>
      <w:r>
        <w:tab/>
      </w:r>
      <w:r>
        <w:fldChar w:fldCharType="begin"/>
      </w:r>
      <w:r>
        <w:instrText xml:space="preserve"> PAGEREF _Toc8130617 \h </w:instrText>
      </w:r>
      <w:r>
        <w:fldChar w:fldCharType="separate"/>
      </w:r>
      <w:r>
        <w:t>32</w:t>
      </w:r>
      <w:r>
        <w:fldChar w:fldCharType="end"/>
      </w:r>
    </w:p>
    <w:p w14:paraId="5B5991A1" w14:textId="3335CF8F" w:rsidR="00C72C04" w:rsidRDefault="00C72C04">
      <w:pPr>
        <w:pStyle w:val="TOC6"/>
        <w:rPr>
          <w:rFonts w:asciiTheme="minorHAnsi" w:eastAsiaTheme="minorEastAsia" w:hAnsiTheme="minorHAnsi" w:cstheme="minorBidi"/>
          <w:sz w:val="22"/>
          <w:szCs w:val="22"/>
          <w:lang w:eastAsia="en-GB"/>
        </w:rPr>
      </w:pPr>
      <w:r>
        <w:t>6.2.4.1.1.4</w:t>
      </w:r>
      <w:r>
        <w:tab/>
        <w:t>Management Server - External management object discovery</w:t>
      </w:r>
      <w:r>
        <w:tab/>
      </w:r>
      <w:r>
        <w:fldChar w:fldCharType="begin"/>
      </w:r>
      <w:r>
        <w:instrText xml:space="preserve"> PAGEREF _Toc8130618 \h </w:instrText>
      </w:r>
      <w:r>
        <w:fldChar w:fldCharType="separate"/>
      </w:r>
      <w:r>
        <w:t>32</w:t>
      </w:r>
      <w:r>
        <w:fldChar w:fldCharType="end"/>
      </w:r>
    </w:p>
    <w:p w14:paraId="1634C3BA" w14:textId="4B0F84EF" w:rsidR="00C72C04" w:rsidRDefault="00C72C04">
      <w:pPr>
        <w:pStyle w:val="TOC6"/>
        <w:rPr>
          <w:rFonts w:asciiTheme="minorHAnsi" w:eastAsiaTheme="minorEastAsia" w:hAnsiTheme="minorHAnsi" w:cstheme="minorBidi"/>
          <w:sz w:val="22"/>
          <w:szCs w:val="22"/>
          <w:lang w:eastAsia="en-GB"/>
        </w:rPr>
      </w:pPr>
      <w:r>
        <w:t>6.2.4.1.1.5</w:t>
      </w:r>
      <w:r>
        <w:tab/>
        <w:t>Management Client Interaction</w:t>
      </w:r>
      <w:r>
        <w:tab/>
      </w:r>
      <w:r>
        <w:fldChar w:fldCharType="begin"/>
      </w:r>
      <w:r>
        <w:instrText xml:space="preserve"> PAGEREF _Toc8130619 \h </w:instrText>
      </w:r>
      <w:r>
        <w:fldChar w:fldCharType="separate"/>
      </w:r>
      <w:r>
        <w:t>32</w:t>
      </w:r>
      <w:r>
        <w:fldChar w:fldCharType="end"/>
      </w:r>
    </w:p>
    <w:p w14:paraId="0145822D" w14:textId="775200A3" w:rsidR="00C72C04" w:rsidRDefault="00C72C04">
      <w:pPr>
        <w:pStyle w:val="TOC4"/>
        <w:rPr>
          <w:rFonts w:asciiTheme="minorHAnsi" w:eastAsiaTheme="minorEastAsia" w:hAnsiTheme="minorHAnsi" w:cstheme="minorBidi"/>
          <w:sz w:val="22"/>
          <w:szCs w:val="22"/>
          <w:lang w:eastAsia="en-GB"/>
        </w:rPr>
      </w:pPr>
      <w:r>
        <w:t>6.2.4.2</w:t>
      </w:r>
      <w:r>
        <w:tab/>
        <w:t>Detailed Descriptions</w:t>
      </w:r>
      <w:r>
        <w:tab/>
      </w:r>
      <w:r>
        <w:fldChar w:fldCharType="begin"/>
      </w:r>
      <w:r>
        <w:instrText xml:space="preserve"> PAGEREF _Toc8130620 \h </w:instrText>
      </w:r>
      <w:r>
        <w:fldChar w:fldCharType="separate"/>
      </w:r>
      <w:r>
        <w:t>33</w:t>
      </w:r>
      <w:r>
        <w:fldChar w:fldCharType="end"/>
      </w:r>
    </w:p>
    <w:p w14:paraId="629FB663" w14:textId="508C9F33" w:rsidR="00C72C04" w:rsidRDefault="00C72C04">
      <w:pPr>
        <w:pStyle w:val="TOC5"/>
        <w:rPr>
          <w:rFonts w:asciiTheme="minorHAnsi" w:eastAsiaTheme="minorEastAsia" w:hAnsiTheme="minorHAnsi" w:cstheme="minorBidi"/>
          <w:sz w:val="22"/>
          <w:szCs w:val="22"/>
          <w:lang w:eastAsia="en-GB"/>
        </w:rPr>
      </w:pPr>
      <w:r>
        <w:t>6.2.4.2.0</w:t>
      </w:r>
      <w:r>
        <w:tab/>
        <w:t>Overview</w:t>
      </w:r>
      <w:r>
        <w:tab/>
      </w:r>
      <w:r>
        <w:fldChar w:fldCharType="begin"/>
      </w:r>
      <w:r>
        <w:instrText xml:space="preserve"> PAGEREF _Toc8130621 \h </w:instrText>
      </w:r>
      <w:r>
        <w:fldChar w:fldCharType="separate"/>
      </w:r>
      <w:r>
        <w:t>33</w:t>
      </w:r>
      <w:r>
        <w:fldChar w:fldCharType="end"/>
      </w:r>
    </w:p>
    <w:p w14:paraId="2424DD18" w14:textId="644214D4" w:rsidR="00C72C04" w:rsidRDefault="00C72C04">
      <w:pPr>
        <w:pStyle w:val="TOC5"/>
        <w:rPr>
          <w:rFonts w:asciiTheme="minorHAnsi" w:eastAsiaTheme="minorEastAsia" w:hAnsiTheme="minorHAnsi" w:cstheme="minorBidi"/>
          <w:sz w:val="22"/>
          <w:szCs w:val="22"/>
          <w:lang w:eastAsia="en-GB"/>
        </w:rPr>
      </w:pPr>
      <w:r>
        <w:t>6.2.4.2.1</w:t>
      </w:r>
      <w:r>
        <w:tab/>
        <w:t>Device Configuration Function</w:t>
      </w:r>
      <w:r>
        <w:tab/>
      </w:r>
      <w:r>
        <w:fldChar w:fldCharType="begin"/>
      </w:r>
      <w:r>
        <w:instrText xml:space="preserve"> PAGEREF _Toc8130622 \h </w:instrText>
      </w:r>
      <w:r>
        <w:fldChar w:fldCharType="separate"/>
      </w:r>
      <w:r>
        <w:t>34</w:t>
      </w:r>
      <w:r>
        <w:fldChar w:fldCharType="end"/>
      </w:r>
    </w:p>
    <w:p w14:paraId="35429A97" w14:textId="1F32D893" w:rsidR="00C72C04" w:rsidRDefault="00C72C04">
      <w:pPr>
        <w:pStyle w:val="TOC5"/>
        <w:rPr>
          <w:rFonts w:asciiTheme="minorHAnsi" w:eastAsiaTheme="minorEastAsia" w:hAnsiTheme="minorHAnsi" w:cstheme="minorBidi"/>
          <w:sz w:val="22"/>
          <w:szCs w:val="22"/>
          <w:lang w:eastAsia="en-GB"/>
        </w:rPr>
      </w:pPr>
      <w:r>
        <w:t>6.2.4.2.2</w:t>
      </w:r>
      <w:r>
        <w:tab/>
        <w:t>Device Diagnostics and Monitoring Function</w:t>
      </w:r>
      <w:r>
        <w:tab/>
      </w:r>
      <w:r>
        <w:fldChar w:fldCharType="begin"/>
      </w:r>
      <w:r>
        <w:instrText xml:space="preserve"> PAGEREF _Toc8130623 \h </w:instrText>
      </w:r>
      <w:r>
        <w:fldChar w:fldCharType="separate"/>
      </w:r>
      <w:r>
        <w:t>34</w:t>
      </w:r>
      <w:r>
        <w:fldChar w:fldCharType="end"/>
      </w:r>
    </w:p>
    <w:p w14:paraId="57316786" w14:textId="4449A150" w:rsidR="00C72C04" w:rsidRDefault="00C72C04">
      <w:pPr>
        <w:pStyle w:val="TOC5"/>
        <w:rPr>
          <w:rFonts w:asciiTheme="minorHAnsi" w:eastAsiaTheme="minorEastAsia" w:hAnsiTheme="minorHAnsi" w:cstheme="minorBidi"/>
          <w:sz w:val="22"/>
          <w:szCs w:val="22"/>
          <w:lang w:eastAsia="en-GB"/>
        </w:rPr>
      </w:pPr>
      <w:r>
        <w:t>6.2.4.2.3</w:t>
      </w:r>
      <w:r>
        <w:tab/>
        <w:t>Device Firmware Management Function</w:t>
      </w:r>
      <w:r>
        <w:tab/>
      </w:r>
      <w:r>
        <w:fldChar w:fldCharType="begin"/>
      </w:r>
      <w:r>
        <w:instrText xml:space="preserve"> PAGEREF _Toc8130624 \h </w:instrText>
      </w:r>
      <w:r>
        <w:fldChar w:fldCharType="separate"/>
      </w:r>
      <w:r>
        <w:t>34</w:t>
      </w:r>
      <w:r>
        <w:fldChar w:fldCharType="end"/>
      </w:r>
    </w:p>
    <w:p w14:paraId="1D5D6343" w14:textId="274919FC" w:rsidR="00C72C04" w:rsidRDefault="00C72C04">
      <w:pPr>
        <w:pStyle w:val="TOC5"/>
        <w:rPr>
          <w:rFonts w:asciiTheme="minorHAnsi" w:eastAsiaTheme="minorEastAsia" w:hAnsiTheme="minorHAnsi" w:cstheme="minorBidi"/>
          <w:sz w:val="22"/>
          <w:szCs w:val="22"/>
          <w:lang w:eastAsia="en-GB"/>
        </w:rPr>
      </w:pPr>
      <w:r>
        <w:t>6.2.4.2.4</w:t>
      </w:r>
      <w:r>
        <w:tab/>
        <w:t>Device Topology Management Function</w:t>
      </w:r>
      <w:r>
        <w:tab/>
      </w:r>
      <w:r>
        <w:fldChar w:fldCharType="begin"/>
      </w:r>
      <w:r>
        <w:instrText xml:space="preserve"> PAGEREF _Toc8130625 \h </w:instrText>
      </w:r>
      <w:r>
        <w:fldChar w:fldCharType="separate"/>
      </w:r>
      <w:r>
        <w:t>35</w:t>
      </w:r>
      <w:r>
        <w:fldChar w:fldCharType="end"/>
      </w:r>
    </w:p>
    <w:p w14:paraId="22B5C42E" w14:textId="13C37737" w:rsidR="00C72C04" w:rsidRDefault="00C72C04">
      <w:pPr>
        <w:pStyle w:val="TOC3"/>
        <w:rPr>
          <w:rFonts w:asciiTheme="minorHAnsi" w:eastAsiaTheme="minorEastAsia" w:hAnsiTheme="minorHAnsi" w:cstheme="minorBidi"/>
          <w:sz w:val="22"/>
          <w:szCs w:val="22"/>
          <w:lang w:eastAsia="en-GB"/>
        </w:rPr>
      </w:pPr>
      <w:r>
        <w:t>6.2.5</w:t>
      </w:r>
      <w:r>
        <w:tab/>
        <w:t>Discovery</w:t>
      </w:r>
      <w:r>
        <w:tab/>
      </w:r>
      <w:r>
        <w:fldChar w:fldCharType="begin"/>
      </w:r>
      <w:r>
        <w:instrText xml:space="preserve"> PAGEREF _Toc8130626 \h </w:instrText>
      </w:r>
      <w:r>
        <w:fldChar w:fldCharType="separate"/>
      </w:r>
      <w:r>
        <w:t>35</w:t>
      </w:r>
      <w:r>
        <w:fldChar w:fldCharType="end"/>
      </w:r>
    </w:p>
    <w:p w14:paraId="3233CD16" w14:textId="7C44DCB4" w:rsidR="00C72C04" w:rsidRDefault="00C72C04">
      <w:pPr>
        <w:pStyle w:val="TOC4"/>
        <w:rPr>
          <w:rFonts w:asciiTheme="minorHAnsi" w:eastAsiaTheme="minorEastAsia" w:hAnsiTheme="minorHAnsi" w:cstheme="minorBidi"/>
          <w:sz w:val="22"/>
          <w:szCs w:val="22"/>
          <w:lang w:eastAsia="en-GB"/>
        </w:rPr>
      </w:pPr>
      <w:r>
        <w:t>6.2.5.1</w:t>
      </w:r>
      <w:r>
        <w:tab/>
        <w:t>General Concepts</w:t>
      </w:r>
      <w:r>
        <w:tab/>
      </w:r>
      <w:r>
        <w:fldChar w:fldCharType="begin"/>
      </w:r>
      <w:r>
        <w:instrText xml:space="preserve"> PAGEREF _Toc8130627 \h </w:instrText>
      </w:r>
      <w:r>
        <w:fldChar w:fldCharType="separate"/>
      </w:r>
      <w:r>
        <w:t>35</w:t>
      </w:r>
      <w:r>
        <w:fldChar w:fldCharType="end"/>
      </w:r>
    </w:p>
    <w:p w14:paraId="084F9D90" w14:textId="37C3CED6" w:rsidR="00C72C04" w:rsidRDefault="00C72C04">
      <w:pPr>
        <w:pStyle w:val="TOC4"/>
        <w:rPr>
          <w:rFonts w:asciiTheme="minorHAnsi" w:eastAsiaTheme="minorEastAsia" w:hAnsiTheme="minorHAnsi" w:cstheme="minorBidi"/>
          <w:sz w:val="22"/>
          <w:szCs w:val="22"/>
          <w:lang w:eastAsia="en-GB"/>
        </w:rPr>
      </w:pPr>
      <w:r>
        <w:t>6.2.5.2</w:t>
      </w:r>
      <w:r>
        <w:tab/>
        <w:t>Detailed Descriptions</w:t>
      </w:r>
      <w:r>
        <w:tab/>
      </w:r>
      <w:r>
        <w:fldChar w:fldCharType="begin"/>
      </w:r>
      <w:r>
        <w:instrText xml:space="preserve"> PAGEREF _Toc8130628 \h </w:instrText>
      </w:r>
      <w:r>
        <w:fldChar w:fldCharType="separate"/>
      </w:r>
      <w:r>
        <w:t>35</w:t>
      </w:r>
      <w:r>
        <w:fldChar w:fldCharType="end"/>
      </w:r>
    </w:p>
    <w:p w14:paraId="715C453F" w14:textId="303D25B0" w:rsidR="00C72C04" w:rsidRDefault="00C72C04">
      <w:pPr>
        <w:pStyle w:val="TOC3"/>
        <w:rPr>
          <w:rFonts w:asciiTheme="minorHAnsi" w:eastAsiaTheme="minorEastAsia" w:hAnsiTheme="minorHAnsi" w:cstheme="minorBidi"/>
          <w:sz w:val="22"/>
          <w:szCs w:val="22"/>
          <w:lang w:eastAsia="en-GB"/>
        </w:rPr>
      </w:pPr>
      <w:r>
        <w:t>6.2.6</w:t>
      </w:r>
      <w:r>
        <w:tab/>
        <w:t>Group Management</w:t>
      </w:r>
      <w:r>
        <w:tab/>
      </w:r>
      <w:r>
        <w:fldChar w:fldCharType="begin"/>
      </w:r>
      <w:r>
        <w:instrText xml:space="preserve"> PAGEREF _Toc8130629 \h </w:instrText>
      </w:r>
      <w:r>
        <w:fldChar w:fldCharType="separate"/>
      </w:r>
      <w:r>
        <w:t>35</w:t>
      </w:r>
      <w:r>
        <w:fldChar w:fldCharType="end"/>
      </w:r>
    </w:p>
    <w:p w14:paraId="7BD97AF8" w14:textId="7248B92A" w:rsidR="00C72C04" w:rsidRDefault="00C72C04">
      <w:pPr>
        <w:pStyle w:val="TOC4"/>
        <w:rPr>
          <w:rFonts w:asciiTheme="minorHAnsi" w:eastAsiaTheme="minorEastAsia" w:hAnsiTheme="minorHAnsi" w:cstheme="minorBidi"/>
          <w:sz w:val="22"/>
          <w:szCs w:val="22"/>
          <w:lang w:eastAsia="en-GB"/>
        </w:rPr>
      </w:pPr>
      <w:r>
        <w:t>6.2.6.1</w:t>
      </w:r>
      <w:r>
        <w:tab/>
        <w:t>General Concepts</w:t>
      </w:r>
      <w:r>
        <w:tab/>
      </w:r>
      <w:r>
        <w:fldChar w:fldCharType="begin"/>
      </w:r>
      <w:r>
        <w:instrText xml:space="preserve"> PAGEREF _Toc8130630 \h </w:instrText>
      </w:r>
      <w:r>
        <w:fldChar w:fldCharType="separate"/>
      </w:r>
      <w:r>
        <w:t>35</w:t>
      </w:r>
      <w:r>
        <w:fldChar w:fldCharType="end"/>
      </w:r>
    </w:p>
    <w:p w14:paraId="614F6A50" w14:textId="5B3121A7" w:rsidR="00C72C04" w:rsidRDefault="00C72C04">
      <w:pPr>
        <w:pStyle w:val="TOC4"/>
        <w:rPr>
          <w:rFonts w:asciiTheme="minorHAnsi" w:eastAsiaTheme="minorEastAsia" w:hAnsiTheme="minorHAnsi" w:cstheme="minorBidi"/>
          <w:sz w:val="22"/>
          <w:szCs w:val="22"/>
          <w:lang w:eastAsia="en-GB"/>
        </w:rPr>
      </w:pPr>
      <w:r>
        <w:t>6.2.6.2</w:t>
      </w:r>
      <w:r>
        <w:tab/>
        <w:t>Detailed Descriptions</w:t>
      </w:r>
      <w:r>
        <w:tab/>
      </w:r>
      <w:r>
        <w:fldChar w:fldCharType="begin"/>
      </w:r>
      <w:r>
        <w:instrText xml:space="preserve"> PAGEREF _Toc8130631 \h </w:instrText>
      </w:r>
      <w:r>
        <w:fldChar w:fldCharType="separate"/>
      </w:r>
      <w:r>
        <w:t>35</w:t>
      </w:r>
      <w:r>
        <w:fldChar w:fldCharType="end"/>
      </w:r>
    </w:p>
    <w:p w14:paraId="3EAE6065" w14:textId="183177B1" w:rsidR="00C72C04" w:rsidRDefault="00C72C04">
      <w:pPr>
        <w:pStyle w:val="TOC3"/>
        <w:rPr>
          <w:rFonts w:asciiTheme="minorHAnsi" w:eastAsiaTheme="minorEastAsia" w:hAnsiTheme="minorHAnsi" w:cstheme="minorBidi"/>
          <w:sz w:val="22"/>
          <w:szCs w:val="22"/>
          <w:lang w:eastAsia="en-GB"/>
        </w:rPr>
      </w:pPr>
      <w:r>
        <w:lastRenderedPageBreak/>
        <w:t>6.2.7</w:t>
      </w:r>
      <w:r>
        <w:tab/>
        <w:t>Location</w:t>
      </w:r>
      <w:r>
        <w:tab/>
      </w:r>
      <w:r>
        <w:fldChar w:fldCharType="begin"/>
      </w:r>
      <w:r>
        <w:instrText xml:space="preserve"> PAGEREF _Toc8130632 \h </w:instrText>
      </w:r>
      <w:r>
        <w:fldChar w:fldCharType="separate"/>
      </w:r>
      <w:r>
        <w:t>36</w:t>
      </w:r>
      <w:r>
        <w:fldChar w:fldCharType="end"/>
      </w:r>
    </w:p>
    <w:p w14:paraId="42B4DAA8" w14:textId="501B97C1" w:rsidR="00C72C04" w:rsidRDefault="00C72C04">
      <w:pPr>
        <w:pStyle w:val="TOC4"/>
        <w:rPr>
          <w:rFonts w:asciiTheme="minorHAnsi" w:eastAsiaTheme="minorEastAsia" w:hAnsiTheme="minorHAnsi" w:cstheme="minorBidi"/>
          <w:sz w:val="22"/>
          <w:szCs w:val="22"/>
          <w:lang w:eastAsia="en-GB"/>
        </w:rPr>
      </w:pPr>
      <w:r>
        <w:t>6.2.7.1</w:t>
      </w:r>
      <w:r>
        <w:tab/>
        <w:t>General Concepts</w:t>
      </w:r>
      <w:r>
        <w:tab/>
      </w:r>
      <w:r>
        <w:fldChar w:fldCharType="begin"/>
      </w:r>
      <w:r>
        <w:instrText xml:space="preserve"> PAGEREF _Toc8130633 \h </w:instrText>
      </w:r>
      <w:r>
        <w:fldChar w:fldCharType="separate"/>
      </w:r>
      <w:r>
        <w:t>36</w:t>
      </w:r>
      <w:r>
        <w:fldChar w:fldCharType="end"/>
      </w:r>
    </w:p>
    <w:p w14:paraId="2F354250" w14:textId="321E918B" w:rsidR="00C72C04" w:rsidRDefault="00C72C04">
      <w:pPr>
        <w:pStyle w:val="TOC4"/>
        <w:rPr>
          <w:rFonts w:asciiTheme="minorHAnsi" w:eastAsiaTheme="minorEastAsia" w:hAnsiTheme="minorHAnsi" w:cstheme="minorBidi"/>
          <w:sz w:val="22"/>
          <w:szCs w:val="22"/>
          <w:lang w:eastAsia="en-GB"/>
        </w:rPr>
      </w:pPr>
      <w:r>
        <w:t>6.2.7.2</w:t>
      </w:r>
      <w:r>
        <w:tab/>
        <w:t>Detailed Descriptions</w:t>
      </w:r>
      <w:r>
        <w:tab/>
      </w:r>
      <w:r>
        <w:fldChar w:fldCharType="begin"/>
      </w:r>
      <w:r>
        <w:instrText xml:space="preserve"> PAGEREF _Toc8130634 \h </w:instrText>
      </w:r>
      <w:r>
        <w:fldChar w:fldCharType="separate"/>
      </w:r>
      <w:r>
        <w:t>36</w:t>
      </w:r>
      <w:r>
        <w:fldChar w:fldCharType="end"/>
      </w:r>
    </w:p>
    <w:p w14:paraId="293DC464" w14:textId="00DDD1BD" w:rsidR="00C72C04" w:rsidRDefault="00C72C04">
      <w:pPr>
        <w:pStyle w:val="TOC3"/>
        <w:rPr>
          <w:rFonts w:asciiTheme="minorHAnsi" w:eastAsiaTheme="minorEastAsia" w:hAnsiTheme="minorHAnsi" w:cstheme="minorBidi"/>
          <w:sz w:val="22"/>
          <w:szCs w:val="22"/>
          <w:lang w:eastAsia="en-GB"/>
        </w:rPr>
      </w:pPr>
      <w:r>
        <w:t>6.2.8</w:t>
      </w:r>
      <w:r>
        <w:tab/>
        <w:t>Network Service Exposure, Service Execution and Triggering</w:t>
      </w:r>
      <w:r>
        <w:tab/>
      </w:r>
      <w:r>
        <w:fldChar w:fldCharType="begin"/>
      </w:r>
      <w:r>
        <w:instrText xml:space="preserve"> PAGEREF _Toc8130635 \h </w:instrText>
      </w:r>
      <w:r>
        <w:fldChar w:fldCharType="separate"/>
      </w:r>
      <w:r>
        <w:t>37</w:t>
      </w:r>
      <w:r>
        <w:fldChar w:fldCharType="end"/>
      </w:r>
    </w:p>
    <w:p w14:paraId="41A3F530" w14:textId="01851A7E" w:rsidR="00C72C04" w:rsidRDefault="00C72C04">
      <w:pPr>
        <w:pStyle w:val="TOC4"/>
        <w:rPr>
          <w:rFonts w:asciiTheme="minorHAnsi" w:eastAsiaTheme="minorEastAsia" w:hAnsiTheme="minorHAnsi" w:cstheme="minorBidi"/>
          <w:sz w:val="22"/>
          <w:szCs w:val="22"/>
          <w:lang w:eastAsia="en-GB"/>
        </w:rPr>
      </w:pPr>
      <w:r>
        <w:t>6.2.8.1</w:t>
      </w:r>
      <w:r>
        <w:tab/>
        <w:t>General Concepts</w:t>
      </w:r>
      <w:r>
        <w:tab/>
      </w:r>
      <w:r>
        <w:fldChar w:fldCharType="begin"/>
      </w:r>
      <w:r>
        <w:instrText xml:space="preserve"> PAGEREF _Toc8130636 \h </w:instrText>
      </w:r>
      <w:r>
        <w:fldChar w:fldCharType="separate"/>
      </w:r>
      <w:r>
        <w:t>37</w:t>
      </w:r>
      <w:r>
        <w:fldChar w:fldCharType="end"/>
      </w:r>
    </w:p>
    <w:p w14:paraId="4A020981" w14:textId="3CA0337E" w:rsidR="00C72C04" w:rsidRDefault="00C72C04">
      <w:pPr>
        <w:pStyle w:val="TOC4"/>
        <w:rPr>
          <w:rFonts w:asciiTheme="minorHAnsi" w:eastAsiaTheme="minorEastAsia" w:hAnsiTheme="minorHAnsi" w:cstheme="minorBidi"/>
          <w:sz w:val="22"/>
          <w:szCs w:val="22"/>
          <w:lang w:eastAsia="en-GB"/>
        </w:rPr>
      </w:pPr>
      <w:r>
        <w:t>6.2.8.2</w:t>
      </w:r>
      <w:r>
        <w:tab/>
        <w:t>Detailed Descriptions</w:t>
      </w:r>
      <w:r>
        <w:tab/>
      </w:r>
      <w:r>
        <w:fldChar w:fldCharType="begin"/>
      </w:r>
      <w:r>
        <w:instrText xml:space="preserve"> PAGEREF _Toc8130637 \h </w:instrText>
      </w:r>
      <w:r>
        <w:fldChar w:fldCharType="separate"/>
      </w:r>
      <w:r>
        <w:t>37</w:t>
      </w:r>
      <w:r>
        <w:fldChar w:fldCharType="end"/>
      </w:r>
    </w:p>
    <w:p w14:paraId="4B337640" w14:textId="5E95498B" w:rsidR="00C72C04" w:rsidRDefault="00C72C04">
      <w:pPr>
        <w:pStyle w:val="TOC3"/>
        <w:rPr>
          <w:rFonts w:asciiTheme="minorHAnsi" w:eastAsiaTheme="minorEastAsia" w:hAnsiTheme="minorHAnsi" w:cstheme="minorBidi"/>
          <w:sz w:val="22"/>
          <w:szCs w:val="22"/>
          <w:lang w:eastAsia="en-GB"/>
        </w:rPr>
      </w:pPr>
      <w:r>
        <w:t>6.2.9</w:t>
      </w:r>
      <w:r>
        <w:tab/>
        <w:t>Registration</w:t>
      </w:r>
      <w:r>
        <w:tab/>
      </w:r>
      <w:r>
        <w:fldChar w:fldCharType="begin"/>
      </w:r>
      <w:r>
        <w:instrText xml:space="preserve"> PAGEREF _Toc8130638 \h </w:instrText>
      </w:r>
      <w:r>
        <w:fldChar w:fldCharType="separate"/>
      </w:r>
      <w:r>
        <w:t>37</w:t>
      </w:r>
      <w:r>
        <w:fldChar w:fldCharType="end"/>
      </w:r>
    </w:p>
    <w:p w14:paraId="104C4DAB" w14:textId="0B7269AF" w:rsidR="00C72C04" w:rsidRDefault="00C72C04">
      <w:pPr>
        <w:pStyle w:val="TOC4"/>
        <w:rPr>
          <w:rFonts w:asciiTheme="minorHAnsi" w:eastAsiaTheme="minorEastAsia" w:hAnsiTheme="minorHAnsi" w:cstheme="minorBidi"/>
          <w:sz w:val="22"/>
          <w:szCs w:val="22"/>
          <w:lang w:eastAsia="en-GB"/>
        </w:rPr>
      </w:pPr>
      <w:r>
        <w:t>6.2.9.1</w:t>
      </w:r>
      <w:r>
        <w:tab/>
        <w:t>General Concepts</w:t>
      </w:r>
      <w:r>
        <w:tab/>
      </w:r>
      <w:r>
        <w:fldChar w:fldCharType="begin"/>
      </w:r>
      <w:r>
        <w:instrText xml:space="preserve"> PAGEREF _Toc8130639 \h </w:instrText>
      </w:r>
      <w:r>
        <w:fldChar w:fldCharType="separate"/>
      </w:r>
      <w:r>
        <w:t>37</w:t>
      </w:r>
      <w:r>
        <w:fldChar w:fldCharType="end"/>
      </w:r>
    </w:p>
    <w:p w14:paraId="5A4C597C" w14:textId="1E7E8671" w:rsidR="00C72C04" w:rsidRDefault="00C72C04">
      <w:pPr>
        <w:pStyle w:val="TOC4"/>
        <w:rPr>
          <w:rFonts w:asciiTheme="minorHAnsi" w:eastAsiaTheme="minorEastAsia" w:hAnsiTheme="minorHAnsi" w:cstheme="minorBidi"/>
          <w:sz w:val="22"/>
          <w:szCs w:val="22"/>
          <w:lang w:eastAsia="en-GB"/>
        </w:rPr>
      </w:pPr>
      <w:r>
        <w:t>6.2.9.2</w:t>
      </w:r>
      <w:r>
        <w:tab/>
        <w:t>Detailed Descriptions</w:t>
      </w:r>
      <w:r>
        <w:tab/>
      </w:r>
      <w:r>
        <w:fldChar w:fldCharType="begin"/>
      </w:r>
      <w:r>
        <w:instrText xml:space="preserve"> PAGEREF _Toc8130640 \h </w:instrText>
      </w:r>
      <w:r>
        <w:fldChar w:fldCharType="separate"/>
      </w:r>
      <w:r>
        <w:t>38</w:t>
      </w:r>
      <w:r>
        <w:fldChar w:fldCharType="end"/>
      </w:r>
    </w:p>
    <w:p w14:paraId="3E11C503" w14:textId="60CB22C9" w:rsidR="00C72C04" w:rsidRDefault="00C72C04">
      <w:pPr>
        <w:pStyle w:val="TOC3"/>
        <w:rPr>
          <w:rFonts w:asciiTheme="minorHAnsi" w:eastAsiaTheme="minorEastAsia" w:hAnsiTheme="minorHAnsi" w:cstheme="minorBidi"/>
          <w:sz w:val="22"/>
          <w:szCs w:val="22"/>
          <w:lang w:eastAsia="en-GB"/>
        </w:rPr>
      </w:pPr>
      <w:r>
        <w:t>6.2.10</w:t>
      </w:r>
      <w:r>
        <w:tab/>
        <w:t>Security</w:t>
      </w:r>
      <w:r>
        <w:tab/>
      </w:r>
      <w:r>
        <w:fldChar w:fldCharType="begin"/>
      </w:r>
      <w:r>
        <w:instrText xml:space="preserve"> PAGEREF _Toc8130641 \h </w:instrText>
      </w:r>
      <w:r>
        <w:fldChar w:fldCharType="separate"/>
      </w:r>
      <w:r>
        <w:t>38</w:t>
      </w:r>
      <w:r>
        <w:fldChar w:fldCharType="end"/>
      </w:r>
    </w:p>
    <w:p w14:paraId="4ABFCB32" w14:textId="124D2E0D" w:rsidR="00C72C04" w:rsidRDefault="00C72C04">
      <w:pPr>
        <w:pStyle w:val="TOC4"/>
        <w:rPr>
          <w:rFonts w:asciiTheme="minorHAnsi" w:eastAsiaTheme="minorEastAsia" w:hAnsiTheme="minorHAnsi" w:cstheme="minorBidi"/>
          <w:sz w:val="22"/>
          <w:szCs w:val="22"/>
          <w:lang w:eastAsia="en-GB"/>
        </w:rPr>
      </w:pPr>
      <w:r>
        <w:t>6.2.10.1</w:t>
      </w:r>
      <w:r>
        <w:tab/>
        <w:t>General Concepts</w:t>
      </w:r>
      <w:r>
        <w:tab/>
      </w:r>
      <w:r>
        <w:fldChar w:fldCharType="begin"/>
      </w:r>
      <w:r>
        <w:instrText xml:space="preserve"> PAGEREF _Toc8130642 \h </w:instrText>
      </w:r>
      <w:r>
        <w:fldChar w:fldCharType="separate"/>
      </w:r>
      <w:r>
        <w:t>38</w:t>
      </w:r>
      <w:r>
        <w:fldChar w:fldCharType="end"/>
      </w:r>
    </w:p>
    <w:p w14:paraId="3AE32577" w14:textId="324FEA80" w:rsidR="00C72C04" w:rsidRDefault="00C72C04">
      <w:pPr>
        <w:pStyle w:val="TOC4"/>
        <w:rPr>
          <w:rFonts w:asciiTheme="minorHAnsi" w:eastAsiaTheme="minorEastAsia" w:hAnsiTheme="minorHAnsi" w:cstheme="minorBidi"/>
          <w:sz w:val="22"/>
          <w:szCs w:val="22"/>
          <w:lang w:eastAsia="en-GB"/>
        </w:rPr>
      </w:pPr>
      <w:r>
        <w:t>6.2.10.2</w:t>
      </w:r>
      <w:r>
        <w:tab/>
        <w:t>Detailed Descriptions</w:t>
      </w:r>
      <w:r>
        <w:tab/>
      </w:r>
      <w:r>
        <w:fldChar w:fldCharType="begin"/>
      </w:r>
      <w:r>
        <w:instrText xml:space="preserve"> PAGEREF _Toc8130643 \h </w:instrText>
      </w:r>
      <w:r>
        <w:fldChar w:fldCharType="separate"/>
      </w:r>
      <w:r>
        <w:t>39</w:t>
      </w:r>
      <w:r>
        <w:fldChar w:fldCharType="end"/>
      </w:r>
    </w:p>
    <w:p w14:paraId="37211A13" w14:textId="5ADF9E07" w:rsidR="00C72C04" w:rsidRDefault="00C72C04">
      <w:pPr>
        <w:pStyle w:val="TOC3"/>
        <w:rPr>
          <w:rFonts w:asciiTheme="minorHAnsi" w:eastAsiaTheme="minorEastAsia" w:hAnsiTheme="minorHAnsi" w:cstheme="minorBidi"/>
          <w:sz w:val="22"/>
          <w:szCs w:val="22"/>
          <w:lang w:eastAsia="en-GB"/>
        </w:rPr>
      </w:pPr>
      <w:r>
        <w:t>6.2.11</w:t>
      </w:r>
      <w:r>
        <w:tab/>
        <w:t>Service Charging and Accounting</w:t>
      </w:r>
      <w:r>
        <w:tab/>
      </w:r>
      <w:r>
        <w:fldChar w:fldCharType="begin"/>
      </w:r>
      <w:r>
        <w:instrText xml:space="preserve"> PAGEREF _Toc8130644 \h </w:instrText>
      </w:r>
      <w:r>
        <w:fldChar w:fldCharType="separate"/>
      </w:r>
      <w:r>
        <w:t>41</w:t>
      </w:r>
      <w:r>
        <w:fldChar w:fldCharType="end"/>
      </w:r>
    </w:p>
    <w:p w14:paraId="0BF22E8F" w14:textId="6B6159FD" w:rsidR="00C72C04" w:rsidRDefault="00C72C04">
      <w:pPr>
        <w:pStyle w:val="TOC4"/>
        <w:rPr>
          <w:rFonts w:asciiTheme="minorHAnsi" w:eastAsiaTheme="minorEastAsia" w:hAnsiTheme="minorHAnsi" w:cstheme="minorBidi"/>
          <w:sz w:val="22"/>
          <w:szCs w:val="22"/>
          <w:lang w:eastAsia="en-GB"/>
        </w:rPr>
      </w:pPr>
      <w:r>
        <w:t>6.2.11.1</w:t>
      </w:r>
      <w:r>
        <w:tab/>
        <w:t>General Concepts</w:t>
      </w:r>
      <w:r>
        <w:tab/>
      </w:r>
      <w:r>
        <w:fldChar w:fldCharType="begin"/>
      </w:r>
      <w:r>
        <w:instrText xml:space="preserve"> PAGEREF _Toc8130645 \h </w:instrText>
      </w:r>
      <w:r>
        <w:fldChar w:fldCharType="separate"/>
      </w:r>
      <w:r>
        <w:t>41</w:t>
      </w:r>
      <w:r>
        <w:fldChar w:fldCharType="end"/>
      </w:r>
    </w:p>
    <w:p w14:paraId="64F0EDC0" w14:textId="233AA954" w:rsidR="00C72C04" w:rsidRDefault="00C72C04">
      <w:pPr>
        <w:pStyle w:val="TOC4"/>
        <w:rPr>
          <w:rFonts w:asciiTheme="minorHAnsi" w:eastAsiaTheme="minorEastAsia" w:hAnsiTheme="minorHAnsi" w:cstheme="minorBidi"/>
          <w:sz w:val="22"/>
          <w:szCs w:val="22"/>
          <w:lang w:eastAsia="en-GB"/>
        </w:rPr>
      </w:pPr>
      <w:r>
        <w:t>6.2.11.2</w:t>
      </w:r>
      <w:r>
        <w:tab/>
        <w:t>Detailed Descriptions</w:t>
      </w:r>
      <w:r>
        <w:tab/>
      </w:r>
      <w:r>
        <w:fldChar w:fldCharType="begin"/>
      </w:r>
      <w:r>
        <w:instrText xml:space="preserve"> PAGEREF _Toc8130646 \h </w:instrText>
      </w:r>
      <w:r>
        <w:fldChar w:fldCharType="separate"/>
      </w:r>
      <w:r>
        <w:t>41</w:t>
      </w:r>
      <w:r>
        <w:fldChar w:fldCharType="end"/>
      </w:r>
    </w:p>
    <w:p w14:paraId="09DDDBBC" w14:textId="6C91C059" w:rsidR="00C72C04" w:rsidRDefault="00C72C04">
      <w:pPr>
        <w:pStyle w:val="TOC3"/>
        <w:rPr>
          <w:rFonts w:asciiTheme="minorHAnsi" w:eastAsiaTheme="minorEastAsia" w:hAnsiTheme="minorHAnsi" w:cstheme="minorBidi"/>
          <w:sz w:val="22"/>
          <w:szCs w:val="22"/>
          <w:lang w:eastAsia="en-GB"/>
        </w:rPr>
      </w:pPr>
      <w:r>
        <w:t>6.2.12</w:t>
      </w:r>
      <w:r>
        <w:tab/>
        <w:t>Subscription and Notification</w:t>
      </w:r>
      <w:r>
        <w:tab/>
      </w:r>
      <w:r>
        <w:fldChar w:fldCharType="begin"/>
      </w:r>
      <w:r>
        <w:instrText xml:space="preserve"> PAGEREF _Toc8130647 \h </w:instrText>
      </w:r>
      <w:r>
        <w:fldChar w:fldCharType="separate"/>
      </w:r>
      <w:r>
        <w:t>41</w:t>
      </w:r>
      <w:r>
        <w:fldChar w:fldCharType="end"/>
      </w:r>
    </w:p>
    <w:p w14:paraId="1F436DE0" w14:textId="66654E48" w:rsidR="00C72C04" w:rsidRDefault="00C72C04">
      <w:pPr>
        <w:pStyle w:val="TOC4"/>
        <w:rPr>
          <w:rFonts w:asciiTheme="minorHAnsi" w:eastAsiaTheme="minorEastAsia" w:hAnsiTheme="minorHAnsi" w:cstheme="minorBidi"/>
          <w:sz w:val="22"/>
          <w:szCs w:val="22"/>
          <w:lang w:eastAsia="en-GB"/>
        </w:rPr>
      </w:pPr>
      <w:r>
        <w:t>6.2.12.1</w:t>
      </w:r>
      <w:r>
        <w:tab/>
        <w:t>General Concepts</w:t>
      </w:r>
      <w:r>
        <w:tab/>
      </w:r>
      <w:r>
        <w:fldChar w:fldCharType="begin"/>
      </w:r>
      <w:r>
        <w:instrText xml:space="preserve"> PAGEREF _Toc8130648 \h </w:instrText>
      </w:r>
      <w:r>
        <w:fldChar w:fldCharType="separate"/>
      </w:r>
      <w:r>
        <w:t>41</w:t>
      </w:r>
      <w:r>
        <w:fldChar w:fldCharType="end"/>
      </w:r>
    </w:p>
    <w:p w14:paraId="78DAF526" w14:textId="015A7F6B" w:rsidR="00C72C04" w:rsidRDefault="00C72C04">
      <w:pPr>
        <w:pStyle w:val="TOC4"/>
        <w:rPr>
          <w:rFonts w:asciiTheme="minorHAnsi" w:eastAsiaTheme="minorEastAsia" w:hAnsiTheme="minorHAnsi" w:cstheme="minorBidi"/>
          <w:sz w:val="22"/>
          <w:szCs w:val="22"/>
          <w:lang w:eastAsia="en-GB"/>
        </w:rPr>
      </w:pPr>
      <w:r>
        <w:t>6.2.12.2</w:t>
      </w:r>
      <w:r>
        <w:tab/>
        <w:t>Detailed Descriptions</w:t>
      </w:r>
      <w:r>
        <w:tab/>
      </w:r>
      <w:r>
        <w:fldChar w:fldCharType="begin"/>
      </w:r>
      <w:r>
        <w:instrText xml:space="preserve"> PAGEREF _Toc8130649 \h </w:instrText>
      </w:r>
      <w:r>
        <w:fldChar w:fldCharType="separate"/>
      </w:r>
      <w:r>
        <w:t>42</w:t>
      </w:r>
      <w:r>
        <w:fldChar w:fldCharType="end"/>
      </w:r>
    </w:p>
    <w:p w14:paraId="02FBBDA7" w14:textId="754D34C3" w:rsidR="00C72C04" w:rsidRDefault="00C72C04">
      <w:pPr>
        <w:pStyle w:val="TOC3"/>
        <w:rPr>
          <w:rFonts w:asciiTheme="minorHAnsi" w:eastAsiaTheme="minorEastAsia" w:hAnsiTheme="minorHAnsi" w:cstheme="minorBidi"/>
          <w:sz w:val="22"/>
          <w:szCs w:val="22"/>
          <w:lang w:eastAsia="en-GB"/>
        </w:rPr>
      </w:pPr>
      <w:r>
        <w:t>6.2.13</w:t>
      </w:r>
      <w:r>
        <w:tab/>
        <w:t>Transaction Management</w:t>
      </w:r>
      <w:r>
        <w:tab/>
      </w:r>
      <w:r>
        <w:fldChar w:fldCharType="begin"/>
      </w:r>
      <w:r>
        <w:instrText xml:space="preserve"> PAGEREF _Toc8130650 \h </w:instrText>
      </w:r>
      <w:r>
        <w:fldChar w:fldCharType="separate"/>
      </w:r>
      <w:r>
        <w:t>42</w:t>
      </w:r>
      <w:r>
        <w:fldChar w:fldCharType="end"/>
      </w:r>
    </w:p>
    <w:p w14:paraId="0EA7531D" w14:textId="219981B5" w:rsidR="00C72C04" w:rsidRDefault="00C72C04">
      <w:pPr>
        <w:pStyle w:val="TOC4"/>
        <w:rPr>
          <w:rFonts w:asciiTheme="minorHAnsi" w:eastAsiaTheme="minorEastAsia" w:hAnsiTheme="minorHAnsi" w:cstheme="minorBidi"/>
          <w:sz w:val="22"/>
          <w:szCs w:val="22"/>
          <w:lang w:eastAsia="en-GB"/>
        </w:rPr>
      </w:pPr>
      <w:r>
        <w:t>6.2.13.1</w:t>
      </w:r>
      <w:r>
        <w:tab/>
        <w:t>General Concepts</w:t>
      </w:r>
      <w:r>
        <w:tab/>
      </w:r>
      <w:r>
        <w:fldChar w:fldCharType="begin"/>
      </w:r>
      <w:r>
        <w:instrText xml:space="preserve"> PAGEREF _Toc8130651 \h </w:instrText>
      </w:r>
      <w:r>
        <w:fldChar w:fldCharType="separate"/>
      </w:r>
      <w:r>
        <w:t>42</w:t>
      </w:r>
      <w:r>
        <w:fldChar w:fldCharType="end"/>
      </w:r>
    </w:p>
    <w:p w14:paraId="442C2FCB" w14:textId="5F83DE2E" w:rsidR="00C72C04" w:rsidRDefault="00C72C04">
      <w:pPr>
        <w:pStyle w:val="TOC4"/>
        <w:rPr>
          <w:rFonts w:asciiTheme="minorHAnsi" w:eastAsiaTheme="minorEastAsia" w:hAnsiTheme="minorHAnsi" w:cstheme="minorBidi"/>
          <w:sz w:val="22"/>
          <w:szCs w:val="22"/>
          <w:lang w:eastAsia="en-GB"/>
        </w:rPr>
      </w:pPr>
      <w:r>
        <w:t>6.2.13.2</w:t>
      </w:r>
      <w:r>
        <w:tab/>
        <w:t>Detailed Descriptions</w:t>
      </w:r>
      <w:r>
        <w:tab/>
      </w:r>
      <w:r>
        <w:fldChar w:fldCharType="begin"/>
      </w:r>
      <w:r>
        <w:instrText xml:space="preserve"> PAGEREF _Toc8130652 \h </w:instrText>
      </w:r>
      <w:r>
        <w:fldChar w:fldCharType="separate"/>
      </w:r>
      <w:r>
        <w:t>42</w:t>
      </w:r>
      <w:r>
        <w:fldChar w:fldCharType="end"/>
      </w:r>
    </w:p>
    <w:p w14:paraId="6E324853" w14:textId="55751762" w:rsidR="00C72C04" w:rsidRDefault="00C72C04">
      <w:pPr>
        <w:pStyle w:val="TOC3"/>
        <w:rPr>
          <w:rFonts w:asciiTheme="minorHAnsi" w:eastAsiaTheme="minorEastAsia" w:hAnsiTheme="minorHAnsi" w:cstheme="minorBidi"/>
          <w:sz w:val="22"/>
          <w:szCs w:val="22"/>
          <w:lang w:eastAsia="en-GB"/>
        </w:rPr>
      </w:pPr>
      <w:r>
        <w:t>6.2.14</w:t>
      </w:r>
      <w:r>
        <w:tab/>
        <w:t>Semantics</w:t>
      </w:r>
      <w:r>
        <w:tab/>
      </w:r>
      <w:r>
        <w:fldChar w:fldCharType="begin"/>
      </w:r>
      <w:r>
        <w:instrText xml:space="preserve"> PAGEREF _Toc8130653 \h </w:instrText>
      </w:r>
      <w:r>
        <w:fldChar w:fldCharType="separate"/>
      </w:r>
      <w:r>
        <w:t>42</w:t>
      </w:r>
      <w:r>
        <w:fldChar w:fldCharType="end"/>
      </w:r>
    </w:p>
    <w:p w14:paraId="1A0D803B" w14:textId="5D2FEB89" w:rsidR="00C72C04" w:rsidRDefault="00C72C04">
      <w:pPr>
        <w:pStyle w:val="TOC4"/>
        <w:rPr>
          <w:rFonts w:asciiTheme="minorHAnsi" w:eastAsiaTheme="minorEastAsia" w:hAnsiTheme="minorHAnsi" w:cstheme="minorBidi"/>
          <w:sz w:val="22"/>
          <w:szCs w:val="22"/>
          <w:lang w:eastAsia="en-GB"/>
        </w:rPr>
      </w:pPr>
      <w:r>
        <w:t>6.2.14.1</w:t>
      </w:r>
      <w:r>
        <w:tab/>
        <w:t>General Concepts</w:t>
      </w:r>
      <w:r>
        <w:tab/>
      </w:r>
      <w:r>
        <w:fldChar w:fldCharType="begin"/>
      </w:r>
      <w:r>
        <w:instrText xml:space="preserve"> PAGEREF _Toc8130654 \h </w:instrText>
      </w:r>
      <w:r>
        <w:fldChar w:fldCharType="separate"/>
      </w:r>
      <w:r>
        <w:t>42</w:t>
      </w:r>
      <w:r>
        <w:fldChar w:fldCharType="end"/>
      </w:r>
    </w:p>
    <w:p w14:paraId="12FD1674" w14:textId="23E5BF00" w:rsidR="00C72C04" w:rsidRDefault="00C72C04">
      <w:pPr>
        <w:pStyle w:val="TOC4"/>
        <w:rPr>
          <w:rFonts w:asciiTheme="minorHAnsi" w:eastAsiaTheme="minorEastAsia" w:hAnsiTheme="minorHAnsi" w:cstheme="minorBidi"/>
          <w:sz w:val="22"/>
          <w:szCs w:val="22"/>
          <w:lang w:eastAsia="en-GB"/>
        </w:rPr>
      </w:pPr>
      <w:r>
        <w:t>6.2.14.2</w:t>
      </w:r>
      <w:r>
        <w:tab/>
        <w:t>Detailed Descriptions</w:t>
      </w:r>
      <w:r>
        <w:tab/>
      </w:r>
      <w:r>
        <w:fldChar w:fldCharType="begin"/>
      </w:r>
      <w:r>
        <w:instrText xml:space="preserve"> PAGEREF _Toc8130655 \h </w:instrText>
      </w:r>
      <w:r>
        <w:fldChar w:fldCharType="separate"/>
      </w:r>
      <w:r>
        <w:t>43</w:t>
      </w:r>
      <w:r>
        <w:fldChar w:fldCharType="end"/>
      </w:r>
    </w:p>
    <w:p w14:paraId="12530A67" w14:textId="5499E9D4" w:rsidR="00C72C04" w:rsidRDefault="00C72C04">
      <w:pPr>
        <w:pStyle w:val="TOC2"/>
        <w:rPr>
          <w:rFonts w:asciiTheme="minorHAnsi" w:eastAsiaTheme="minorEastAsia" w:hAnsiTheme="minorHAnsi" w:cstheme="minorBidi"/>
          <w:sz w:val="22"/>
          <w:szCs w:val="22"/>
          <w:lang w:eastAsia="en-GB"/>
        </w:rPr>
      </w:pPr>
      <w:r>
        <w:t>6.3</w:t>
      </w:r>
      <w:r>
        <w:tab/>
        <w:t>Security Aspects</w:t>
      </w:r>
      <w:r>
        <w:tab/>
      </w:r>
      <w:r>
        <w:fldChar w:fldCharType="begin"/>
      </w:r>
      <w:r>
        <w:instrText xml:space="preserve"> PAGEREF _Toc8130656 \h </w:instrText>
      </w:r>
      <w:r>
        <w:fldChar w:fldCharType="separate"/>
      </w:r>
      <w:r>
        <w:t>43</w:t>
      </w:r>
      <w:r>
        <w:fldChar w:fldCharType="end"/>
      </w:r>
    </w:p>
    <w:p w14:paraId="16C2D5FB" w14:textId="5B1D0F91" w:rsidR="00C72C04" w:rsidRDefault="00C72C04">
      <w:pPr>
        <w:pStyle w:val="TOC2"/>
        <w:rPr>
          <w:rFonts w:asciiTheme="minorHAnsi" w:eastAsiaTheme="minorEastAsia" w:hAnsiTheme="minorHAnsi" w:cstheme="minorBidi"/>
          <w:sz w:val="22"/>
          <w:szCs w:val="22"/>
          <w:lang w:eastAsia="en-GB"/>
        </w:rPr>
      </w:pPr>
      <w:r>
        <w:t>6.4</w:t>
      </w:r>
      <w:r>
        <w:tab/>
        <w:t>Intra-M2M SP Communication</w:t>
      </w:r>
      <w:r>
        <w:tab/>
      </w:r>
      <w:r>
        <w:fldChar w:fldCharType="begin"/>
      </w:r>
      <w:r>
        <w:instrText xml:space="preserve"> PAGEREF _Toc8130657 \h </w:instrText>
      </w:r>
      <w:r>
        <w:fldChar w:fldCharType="separate"/>
      </w:r>
      <w:r>
        <w:t>43</w:t>
      </w:r>
      <w:r>
        <w:fldChar w:fldCharType="end"/>
      </w:r>
    </w:p>
    <w:p w14:paraId="4B97B960" w14:textId="1183C65B" w:rsidR="00C72C04" w:rsidRDefault="00C72C04">
      <w:pPr>
        <w:pStyle w:val="TOC2"/>
        <w:rPr>
          <w:rFonts w:asciiTheme="minorHAnsi" w:eastAsiaTheme="minorEastAsia" w:hAnsiTheme="minorHAnsi" w:cstheme="minorBidi"/>
          <w:sz w:val="22"/>
          <w:szCs w:val="22"/>
          <w:lang w:eastAsia="en-GB"/>
        </w:rPr>
      </w:pPr>
      <w:r>
        <w:t>6.5</w:t>
      </w:r>
      <w:r>
        <w:tab/>
        <w:t>Inter-M2M SP Communication</w:t>
      </w:r>
      <w:r>
        <w:tab/>
      </w:r>
      <w:r>
        <w:fldChar w:fldCharType="begin"/>
      </w:r>
      <w:r>
        <w:instrText xml:space="preserve"> PAGEREF _Toc8130658 \h </w:instrText>
      </w:r>
      <w:r>
        <w:fldChar w:fldCharType="separate"/>
      </w:r>
      <w:r>
        <w:t>44</w:t>
      </w:r>
      <w:r>
        <w:fldChar w:fldCharType="end"/>
      </w:r>
    </w:p>
    <w:p w14:paraId="16AF84C0" w14:textId="50B94BE9" w:rsidR="00C72C04" w:rsidRDefault="00C72C04">
      <w:pPr>
        <w:pStyle w:val="TOC3"/>
        <w:rPr>
          <w:rFonts w:asciiTheme="minorHAnsi" w:eastAsiaTheme="minorEastAsia" w:hAnsiTheme="minorHAnsi" w:cstheme="minorBidi"/>
          <w:sz w:val="22"/>
          <w:szCs w:val="22"/>
          <w:lang w:eastAsia="en-GB"/>
        </w:rPr>
      </w:pPr>
      <w:r>
        <w:t>6.5.1</w:t>
      </w:r>
      <w:r>
        <w:tab/>
        <w:t>Inter M2M SP Communication for oneM2M Compliant Nodes</w:t>
      </w:r>
      <w:r>
        <w:tab/>
      </w:r>
      <w:r>
        <w:fldChar w:fldCharType="begin"/>
      </w:r>
      <w:r>
        <w:instrText xml:space="preserve"> PAGEREF _Toc8130659 \h </w:instrText>
      </w:r>
      <w:r>
        <w:fldChar w:fldCharType="separate"/>
      </w:r>
      <w:r>
        <w:t>44</w:t>
      </w:r>
      <w:r>
        <w:fldChar w:fldCharType="end"/>
      </w:r>
    </w:p>
    <w:p w14:paraId="66846A4D" w14:textId="00BEAC9B" w:rsidR="00C72C04" w:rsidRDefault="00C72C04">
      <w:pPr>
        <w:pStyle w:val="TOC4"/>
        <w:rPr>
          <w:rFonts w:asciiTheme="minorHAnsi" w:eastAsiaTheme="minorEastAsia" w:hAnsiTheme="minorHAnsi" w:cstheme="minorBidi"/>
          <w:sz w:val="22"/>
          <w:szCs w:val="22"/>
          <w:lang w:eastAsia="en-GB"/>
        </w:rPr>
      </w:pPr>
      <w:r>
        <w:t>6.5.1.0</w:t>
      </w:r>
      <w:r>
        <w:tab/>
        <w:t>Overview</w:t>
      </w:r>
      <w:r>
        <w:tab/>
      </w:r>
      <w:r>
        <w:fldChar w:fldCharType="begin"/>
      </w:r>
      <w:r>
        <w:instrText xml:space="preserve"> PAGEREF _Toc8130660 \h </w:instrText>
      </w:r>
      <w:r>
        <w:fldChar w:fldCharType="separate"/>
      </w:r>
      <w:r>
        <w:t>44</w:t>
      </w:r>
      <w:r>
        <w:fldChar w:fldCharType="end"/>
      </w:r>
    </w:p>
    <w:p w14:paraId="00EF00CA" w14:textId="04886376" w:rsidR="00C72C04" w:rsidRDefault="00C72C04">
      <w:pPr>
        <w:pStyle w:val="TOC4"/>
        <w:rPr>
          <w:rFonts w:asciiTheme="minorHAnsi" w:eastAsiaTheme="minorEastAsia" w:hAnsiTheme="minorHAnsi" w:cstheme="minorBidi"/>
          <w:sz w:val="22"/>
          <w:szCs w:val="22"/>
          <w:lang w:eastAsia="en-GB"/>
        </w:rPr>
      </w:pPr>
      <w:r>
        <w:t>6.5.1.1</w:t>
      </w:r>
      <w:r>
        <w:tab/>
        <w:t>Public Domain Names and CSEs</w:t>
      </w:r>
      <w:r>
        <w:tab/>
      </w:r>
      <w:r>
        <w:fldChar w:fldCharType="begin"/>
      </w:r>
      <w:r>
        <w:instrText xml:space="preserve"> PAGEREF _Toc8130661 \h </w:instrText>
      </w:r>
      <w:r>
        <w:fldChar w:fldCharType="separate"/>
      </w:r>
      <w:r>
        <w:t>44</w:t>
      </w:r>
      <w:r>
        <w:fldChar w:fldCharType="end"/>
      </w:r>
    </w:p>
    <w:p w14:paraId="6BFDFFAD" w14:textId="659D54D1" w:rsidR="00C72C04" w:rsidRDefault="00C72C04">
      <w:pPr>
        <w:pStyle w:val="TOC3"/>
        <w:rPr>
          <w:rFonts w:asciiTheme="minorHAnsi" w:eastAsiaTheme="minorEastAsia" w:hAnsiTheme="minorHAnsi" w:cstheme="minorBidi"/>
          <w:sz w:val="22"/>
          <w:szCs w:val="22"/>
          <w:lang w:eastAsia="en-GB"/>
        </w:rPr>
      </w:pPr>
      <w:r>
        <w:t>6.5.2</w:t>
      </w:r>
      <w:r>
        <w:tab/>
        <w:t>Inter M2M SP Generic Procedures</w:t>
      </w:r>
      <w:r>
        <w:tab/>
      </w:r>
      <w:r>
        <w:fldChar w:fldCharType="begin"/>
      </w:r>
      <w:r>
        <w:instrText xml:space="preserve"> PAGEREF _Toc8130662 \h </w:instrText>
      </w:r>
      <w:r>
        <w:fldChar w:fldCharType="separate"/>
      </w:r>
      <w:r>
        <w:t>45</w:t>
      </w:r>
      <w:r>
        <w:fldChar w:fldCharType="end"/>
      </w:r>
    </w:p>
    <w:p w14:paraId="0A4675D4" w14:textId="1B96ADF2" w:rsidR="00C72C04" w:rsidRDefault="00C72C04">
      <w:pPr>
        <w:pStyle w:val="TOC4"/>
        <w:rPr>
          <w:rFonts w:asciiTheme="minorHAnsi" w:eastAsiaTheme="minorEastAsia" w:hAnsiTheme="minorHAnsi" w:cstheme="minorBidi"/>
          <w:sz w:val="22"/>
          <w:szCs w:val="22"/>
          <w:lang w:eastAsia="en-GB"/>
        </w:rPr>
      </w:pPr>
      <w:r>
        <w:t>6.5.2.0</w:t>
      </w:r>
      <w:r w:rsidRPr="00C97CA9">
        <w:rPr>
          <w:rFonts w:eastAsia="SimSun"/>
          <w:lang w:eastAsia="zh-CN"/>
        </w:rPr>
        <w:tab/>
      </w:r>
      <w:r>
        <w:t>Overview</w:t>
      </w:r>
      <w:r>
        <w:tab/>
      </w:r>
      <w:r>
        <w:fldChar w:fldCharType="begin"/>
      </w:r>
      <w:r>
        <w:instrText xml:space="preserve"> PAGEREF _Toc8130663 \h </w:instrText>
      </w:r>
      <w:r>
        <w:fldChar w:fldCharType="separate"/>
      </w:r>
      <w:r>
        <w:t>45</w:t>
      </w:r>
      <w:r>
        <w:fldChar w:fldCharType="end"/>
      </w:r>
    </w:p>
    <w:p w14:paraId="4C230D46" w14:textId="7656375B" w:rsidR="00C72C04" w:rsidRDefault="00C72C04">
      <w:pPr>
        <w:pStyle w:val="TOC4"/>
        <w:rPr>
          <w:rFonts w:asciiTheme="minorHAnsi" w:eastAsiaTheme="minorEastAsia" w:hAnsiTheme="minorHAnsi" w:cstheme="minorBidi"/>
          <w:sz w:val="22"/>
          <w:szCs w:val="22"/>
          <w:lang w:eastAsia="en-GB"/>
        </w:rPr>
      </w:pPr>
      <w:r>
        <w:t>6.5.2.1</w:t>
      </w:r>
      <w:r>
        <w:tab/>
        <w:t>Actions of the Originating M2M Node in the Originating Domain</w:t>
      </w:r>
      <w:r>
        <w:tab/>
      </w:r>
      <w:r>
        <w:fldChar w:fldCharType="begin"/>
      </w:r>
      <w:r>
        <w:instrText xml:space="preserve"> PAGEREF _Toc8130664 \h </w:instrText>
      </w:r>
      <w:r>
        <w:fldChar w:fldCharType="separate"/>
      </w:r>
      <w:r>
        <w:t>45</w:t>
      </w:r>
      <w:r>
        <w:fldChar w:fldCharType="end"/>
      </w:r>
    </w:p>
    <w:p w14:paraId="77C1064D" w14:textId="6A5A5FE1" w:rsidR="00C72C04" w:rsidRDefault="00C72C04">
      <w:pPr>
        <w:pStyle w:val="TOC4"/>
        <w:rPr>
          <w:rFonts w:asciiTheme="minorHAnsi" w:eastAsiaTheme="minorEastAsia" w:hAnsiTheme="minorHAnsi" w:cstheme="minorBidi"/>
          <w:sz w:val="22"/>
          <w:szCs w:val="22"/>
          <w:lang w:eastAsia="en-GB"/>
        </w:rPr>
      </w:pPr>
      <w:r>
        <w:t>6.5.2.2</w:t>
      </w:r>
      <w:r>
        <w:tab/>
        <w:t>Actions of the Receiving CSE in the Originating Domain</w:t>
      </w:r>
      <w:r>
        <w:tab/>
      </w:r>
      <w:r>
        <w:fldChar w:fldCharType="begin"/>
      </w:r>
      <w:r>
        <w:instrText xml:space="preserve"> PAGEREF _Toc8130665 \h </w:instrText>
      </w:r>
      <w:r>
        <w:fldChar w:fldCharType="separate"/>
      </w:r>
      <w:r>
        <w:t>45</w:t>
      </w:r>
      <w:r>
        <w:fldChar w:fldCharType="end"/>
      </w:r>
    </w:p>
    <w:p w14:paraId="431BA9F0" w14:textId="0A4E103A" w:rsidR="00C72C04" w:rsidRDefault="00C72C04">
      <w:pPr>
        <w:pStyle w:val="TOC4"/>
        <w:rPr>
          <w:rFonts w:asciiTheme="minorHAnsi" w:eastAsiaTheme="minorEastAsia" w:hAnsiTheme="minorHAnsi" w:cstheme="minorBidi"/>
          <w:sz w:val="22"/>
          <w:szCs w:val="22"/>
          <w:lang w:eastAsia="en-GB"/>
        </w:rPr>
      </w:pPr>
      <w:r>
        <w:t>6.5.2.3</w:t>
      </w:r>
      <w:r>
        <w:tab/>
        <w:t>Actions in the IN of the Target Domain</w:t>
      </w:r>
      <w:r>
        <w:tab/>
      </w:r>
      <w:r>
        <w:fldChar w:fldCharType="begin"/>
      </w:r>
      <w:r>
        <w:instrText xml:space="preserve"> PAGEREF _Toc8130666 \h </w:instrText>
      </w:r>
      <w:r>
        <w:fldChar w:fldCharType="separate"/>
      </w:r>
      <w:r>
        <w:t>45</w:t>
      </w:r>
      <w:r>
        <w:fldChar w:fldCharType="end"/>
      </w:r>
    </w:p>
    <w:p w14:paraId="175340AB" w14:textId="7BB49971" w:rsidR="00C72C04" w:rsidRDefault="00C72C04">
      <w:pPr>
        <w:pStyle w:val="TOC3"/>
        <w:rPr>
          <w:rFonts w:asciiTheme="minorHAnsi" w:eastAsiaTheme="minorEastAsia" w:hAnsiTheme="minorHAnsi" w:cstheme="minorBidi"/>
          <w:sz w:val="22"/>
          <w:szCs w:val="22"/>
          <w:lang w:eastAsia="en-GB"/>
        </w:rPr>
      </w:pPr>
      <w:r>
        <w:t>6.5.3</w:t>
      </w:r>
      <w:r>
        <w:tab/>
        <w:t>DNS Provisioning for Inter-M2M SP Communication</w:t>
      </w:r>
      <w:r>
        <w:tab/>
      </w:r>
      <w:r>
        <w:fldChar w:fldCharType="begin"/>
      </w:r>
      <w:r>
        <w:instrText xml:space="preserve"> PAGEREF _Toc8130667 \h </w:instrText>
      </w:r>
      <w:r>
        <w:fldChar w:fldCharType="separate"/>
      </w:r>
      <w:r>
        <w:t>46</w:t>
      </w:r>
      <w:r>
        <w:fldChar w:fldCharType="end"/>
      </w:r>
    </w:p>
    <w:p w14:paraId="6FE4A9D9" w14:textId="452A6C51" w:rsidR="00C72C04" w:rsidRDefault="00C72C04">
      <w:pPr>
        <w:pStyle w:val="TOC4"/>
        <w:rPr>
          <w:rFonts w:asciiTheme="minorHAnsi" w:eastAsiaTheme="minorEastAsia" w:hAnsiTheme="minorHAnsi" w:cstheme="minorBidi"/>
          <w:sz w:val="22"/>
          <w:szCs w:val="22"/>
          <w:lang w:eastAsia="en-GB"/>
        </w:rPr>
      </w:pPr>
      <w:r>
        <w:t>6.5.3.0</w:t>
      </w:r>
      <w:r>
        <w:tab/>
        <w:t>Overview</w:t>
      </w:r>
      <w:r>
        <w:tab/>
      </w:r>
      <w:r>
        <w:fldChar w:fldCharType="begin"/>
      </w:r>
      <w:r>
        <w:instrText xml:space="preserve"> PAGEREF _Toc8130668 \h </w:instrText>
      </w:r>
      <w:r>
        <w:fldChar w:fldCharType="separate"/>
      </w:r>
      <w:r>
        <w:t>46</w:t>
      </w:r>
      <w:r>
        <w:fldChar w:fldCharType="end"/>
      </w:r>
    </w:p>
    <w:p w14:paraId="3254DFD8" w14:textId="17AC9CEA" w:rsidR="00C72C04" w:rsidRDefault="00C72C04">
      <w:pPr>
        <w:pStyle w:val="TOC4"/>
        <w:rPr>
          <w:rFonts w:asciiTheme="minorHAnsi" w:eastAsiaTheme="minorEastAsia" w:hAnsiTheme="minorHAnsi" w:cstheme="minorBidi"/>
          <w:sz w:val="22"/>
          <w:szCs w:val="22"/>
          <w:lang w:eastAsia="en-GB"/>
        </w:rPr>
      </w:pPr>
      <w:r>
        <w:t>6.5.3.1</w:t>
      </w:r>
      <w:r>
        <w:tab/>
        <w:t>Inter-M2M SP Communication Access Control Policies</w:t>
      </w:r>
      <w:r>
        <w:tab/>
      </w:r>
      <w:r>
        <w:fldChar w:fldCharType="begin"/>
      </w:r>
      <w:r>
        <w:instrText xml:space="preserve"> PAGEREF _Toc8130669 \h </w:instrText>
      </w:r>
      <w:r>
        <w:fldChar w:fldCharType="separate"/>
      </w:r>
      <w:r>
        <w:t>46</w:t>
      </w:r>
      <w:r>
        <w:fldChar w:fldCharType="end"/>
      </w:r>
    </w:p>
    <w:p w14:paraId="7D1C3E9A" w14:textId="630234B3" w:rsidR="00C72C04" w:rsidRDefault="00C72C04">
      <w:pPr>
        <w:pStyle w:val="TOC3"/>
        <w:rPr>
          <w:rFonts w:asciiTheme="minorHAnsi" w:eastAsiaTheme="minorEastAsia" w:hAnsiTheme="minorHAnsi" w:cstheme="minorBidi"/>
          <w:sz w:val="22"/>
          <w:szCs w:val="22"/>
          <w:lang w:eastAsia="en-GB"/>
        </w:rPr>
      </w:pPr>
      <w:r>
        <w:t>6.5.4</w:t>
      </w:r>
      <w:r>
        <w:tab/>
        <w:t>Conditional Inter-M2M Service Provider CSE Registration</w:t>
      </w:r>
      <w:r>
        <w:tab/>
      </w:r>
      <w:r>
        <w:fldChar w:fldCharType="begin"/>
      </w:r>
      <w:r>
        <w:instrText xml:space="preserve"> PAGEREF _Toc8130670 \h </w:instrText>
      </w:r>
      <w:r>
        <w:fldChar w:fldCharType="separate"/>
      </w:r>
      <w:r>
        <w:t>46</w:t>
      </w:r>
      <w:r>
        <w:fldChar w:fldCharType="end"/>
      </w:r>
    </w:p>
    <w:p w14:paraId="3F9A91AE" w14:textId="23A13A62" w:rsidR="00C72C04" w:rsidRDefault="00C72C04">
      <w:pPr>
        <w:pStyle w:val="TOC2"/>
        <w:rPr>
          <w:rFonts w:asciiTheme="minorHAnsi" w:eastAsiaTheme="minorEastAsia" w:hAnsiTheme="minorHAnsi" w:cstheme="minorBidi"/>
          <w:sz w:val="22"/>
          <w:szCs w:val="22"/>
          <w:lang w:eastAsia="en-GB"/>
        </w:rPr>
      </w:pPr>
      <w:r>
        <w:t>6.6</w:t>
      </w:r>
      <w:r>
        <w:tab/>
        <w:t>M2M Service Subscription</w:t>
      </w:r>
      <w:r>
        <w:tab/>
      </w:r>
      <w:r>
        <w:fldChar w:fldCharType="begin"/>
      </w:r>
      <w:r>
        <w:instrText xml:space="preserve"> PAGEREF _Toc8130671 \h </w:instrText>
      </w:r>
      <w:r>
        <w:fldChar w:fldCharType="separate"/>
      </w:r>
      <w:r>
        <w:t>47</w:t>
      </w:r>
      <w:r>
        <w:fldChar w:fldCharType="end"/>
      </w:r>
    </w:p>
    <w:p w14:paraId="27D3A43E" w14:textId="055CF690" w:rsidR="00C72C04" w:rsidRDefault="00C72C04">
      <w:pPr>
        <w:pStyle w:val="TOC1"/>
        <w:rPr>
          <w:rFonts w:asciiTheme="minorHAnsi" w:eastAsiaTheme="minorEastAsia" w:hAnsiTheme="minorHAnsi" w:cstheme="minorBidi"/>
          <w:szCs w:val="22"/>
          <w:lang w:eastAsia="en-GB"/>
        </w:rPr>
      </w:pPr>
      <w:r>
        <w:t>7</w:t>
      </w:r>
      <w:r>
        <w:tab/>
        <w:t>M2M Entities and Object Identification</w:t>
      </w:r>
      <w:r>
        <w:tab/>
      </w:r>
      <w:r>
        <w:fldChar w:fldCharType="begin"/>
      </w:r>
      <w:r>
        <w:instrText xml:space="preserve"> PAGEREF _Toc8130672 \h </w:instrText>
      </w:r>
      <w:r>
        <w:fldChar w:fldCharType="separate"/>
      </w:r>
      <w:r>
        <w:t>47</w:t>
      </w:r>
      <w:r>
        <w:fldChar w:fldCharType="end"/>
      </w:r>
    </w:p>
    <w:p w14:paraId="7D50A4CE" w14:textId="1897B1B8" w:rsidR="00C72C04" w:rsidRDefault="00C72C04">
      <w:pPr>
        <w:pStyle w:val="TOC2"/>
        <w:rPr>
          <w:rFonts w:asciiTheme="minorHAnsi" w:eastAsiaTheme="minorEastAsia" w:hAnsiTheme="minorHAnsi" w:cstheme="minorBidi"/>
          <w:sz w:val="22"/>
          <w:szCs w:val="22"/>
          <w:lang w:eastAsia="en-GB"/>
        </w:rPr>
      </w:pPr>
      <w:r>
        <w:t>7.1</w:t>
      </w:r>
      <w:r>
        <w:tab/>
        <w:t>M2M Identifiers</w:t>
      </w:r>
      <w:r>
        <w:tab/>
      </w:r>
      <w:r>
        <w:fldChar w:fldCharType="begin"/>
      </w:r>
      <w:r>
        <w:instrText xml:space="preserve"> PAGEREF _Toc8130673 \h </w:instrText>
      </w:r>
      <w:r>
        <w:fldChar w:fldCharType="separate"/>
      </w:r>
      <w:r>
        <w:t>47</w:t>
      </w:r>
      <w:r>
        <w:fldChar w:fldCharType="end"/>
      </w:r>
    </w:p>
    <w:p w14:paraId="19CF5B37" w14:textId="47FE1162" w:rsidR="00C72C04" w:rsidRDefault="00C72C04">
      <w:pPr>
        <w:pStyle w:val="TOC3"/>
        <w:rPr>
          <w:rFonts w:asciiTheme="minorHAnsi" w:eastAsiaTheme="minorEastAsia" w:hAnsiTheme="minorHAnsi" w:cstheme="minorBidi"/>
          <w:sz w:val="22"/>
          <w:szCs w:val="22"/>
          <w:lang w:eastAsia="en-GB"/>
        </w:rPr>
      </w:pPr>
      <w:r>
        <w:t>7.1.0</w:t>
      </w:r>
      <w:r>
        <w:tab/>
        <w:t>Overview</w:t>
      </w:r>
      <w:r>
        <w:tab/>
      </w:r>
      <w:r>
        <w:fldChar w:fldCharType="begin"/>
      </w:r>
      <w:r>
        <w:instrText xml:space="preserve"> PAGEREF _Toc8130674 \h </w:instrText>
      </w:r>
      <w:r>
        <w:fldChar w:fldCharType="separate"/>
      </w:r>
      <w:r>
        <w:t>47</w:t>
      </w:r>
      <w:r>
        <w:fldChar w:fldCharType="end"/>
      </w:r>
    </w:p>
    <w:p w14:paraId="42EB0181" w14:textId="11D7A740" w:rsidR="00C72C04" w:rsidRDefault="00C72C04">
      <w:pPr>
        <w:pStyle w:val="TOC3"/>
        <w:rPr>
          <w:rFonts w:asciiTheme="minorHAnsi" w:eastAsiaTheme="minorEastAsia" w:hAnsiTheme="minorHAnsi" w:cstheme="minorBidi"/>
          <w:sz w:val="22"/>
          <w:szCs w:val="22"/>
          <w:lang w:eastAsia="en-GB"/>
        </w:rPr>
      </w:pPr>
      <w:r>
        <w:t>7.1.1</w:t>
      </w:r>
      <w:r>
        <w:tab/>
        <w:t>M2M Service Provider Identifier (M2M-SP-ID)</w:t>
      </w:r>
      <w:r>
        <w:tab/>
      </w:r>
      <w:r>
        <w:fldChar w:fldCharType="begin"/>
      </w:r>
      <w:r>
        <w:instrText xml:space="preserve"> PAGEREF _Toc8130675 \h </w:instrText>
      </w:r>
      <w:r>
        <w:fldChar w:fldCharType="separate"/>
      </w:r>
      <w:r>
        <w:t>47</w:t>
      </w:r>
      <w:r>
        <w:fldChar w:fldCharType="end"/>
      </w:r>
    </w:p>
    <w:p w14:paraId="4CA5985D" w14:textId="12931995" w:rsidR="00C72C04" w:rsidRDefault="00C72C04">
      <w:pPr>
        <w:pStyle w:val="TOC3"/>
        <w:rPr>
          <w:rFonts w:asciiTheme="minorHAnsi" w:eastAsiaTheme="minorEastAsia" w:hAnsiTheme="minorHAnsi" w:cstheme="minorBidi"/>
          <w:sz w:val="22"/>
          <w:szCs w:val="22"/>
          <w:lang w:eastAsia="en-GB"/>
        </w:rPr>
      </w:pPr>
      <w:r w:rsidRPr="00C97CA9">
        <w:rPr>
          <w:lang w:val="fr-FR"/>
        </w:rPr>
        <w:t>7.1.2</w:t>
      </w:r>
      <w:r w:rsidRPr="00C97CA9">
        <w:rPr>
          <w:lang w:val="fr-FR"/>
        </w:rPr>
        <w:tab/>
        <w:t>Application Entity Identifier (AE-ID)</w:t>
      </w:r>
      <w:r>
        <w:tab/>
      </w:r>
      <w:r>
        <w:fldChar w:fldCharType="begin"/>
      </w:r>
      <w:r>
        <w:instrText xml:space="preserve"> PAGEREF _Toc8130676 \h </w:instrText>
      </w:r>
      <w:r>
        <w:fldChar w:fldCharType="separate"/>
      </w:r>
      <w:r>
        <w:t>47</w:t>
      </w:r>
      <w:r>
        <w:fldChar w:fldCharType="end"/>
      </w:r>
    </w:p>
    <w:p w14:paraId="07D31436" w14:textId="331C5EE5" w:rsidR="00C72C04" w:rsidRDefault="00C72C04">
      <w:pPr>
        <w:pStyle w:val="TOC3"/>
        <w:rPr>
          <w:rFonts w:asciiTheme="minorHAnsi" w:eastAsiaTheme="minorEastAsia" w:hAnsiTheme="minorHAnsi" w:cstheme="minorBidi"/>
          <w:sz w:val="22"/>
          <w:szCs w:val="22"/>
          <w:lang w:eastAsia="en-GB"/>
        </w:rPr>
      </w:pPr>
      <w:r>
        <w:t>7.1.3</w:t>
      </w:r>
      <w:r>
        <w:tab/>
        <w:t>Application Identifier (App-ID)</w:t>
      </w:r>
      <w:r>
        <w:tab/>
      </w:r>
      <w:r>
        <w:fldChar w:fldCharType="begin"/>
      </w:r>
      <w:r>
        <w:instrText xml:space="preserve"> PAGEREF _Toc8130677 \h </w:instrText>
      </w:r>
      <w:r>
        <w:fldChar w:fldCharType="separate"/>
      </w:r>
      <w:r>
        <w:t>48</w:t>
      </w:r>
      <w:r>
        <w:fldChar w:fldCharType="end"/>
      </w:r>
    </w:p>
    <w:p w14:paraId="47BB08B9" w14:textId="135181F9" w:rsidR="00C72C04" w:rsidRDefault="00C72C04">
      <w:pPr>
        <w:pStyle w:val="TOC3"/>
        <w:rPr>
          <w:rFonts w:asciiTheme="minorHAnsi" w:eastAsiaTheme="minorEastAsia" w:hAnsiTheme="minorHAnsi" w:cstheme="minorBidi"/>
          <w:sz w:val="22"/>
          <w:szCs w:val="22"/>
          <w:lang w:eastAsia="en-GB"/>
        </w:rPr>
      </w:pPr>
      <w:r>
        <w:t>7.1.4</w:t>
      </w:r>
      <w:r>
        <w:tab/>
        <w:t>CSE Identifier (CSE-ID)</w:t>
      </w:r>
      <w:r>
        <w:tab/>
      </w:r>
      <w:r>
        <w:fldChar w:fldCharType="begin"/>
      </w:r>
      <w:r>
        <w:instrText xml:space="preserve"> PAGEREF _Toc8130678 \h </w:instrText>
      </w:r>
      <w:r>
        <w:fldChar w:fldCharType="separate"/>
      </w:r>
      <w:r>
        <w:t>48</w:t>
      </w:r>
      <w:r>
        <w:fldChar w:fldCharType="end"/>
      </w:r>
    </w:p>
    <w:p w14:paraId="6D4A8861" w14:textId="5E78D6DB" w:rsidR="00C72C04" w:rsidRDefault="00C72C04">
      <w:pPr>
        <w:pStyle w:val="TOC3"/>
        <w:rPr>
          <w:rFonts w:asciiTheme="minorHAnsi" w:eastAsiaTheme="minorEastAsia" w:hAnsiTheme="minorHAnsi" w:cstheme="minorBidi"/>
          <w:sz w:val="22"/>
          <w:szCs w:val="22"/>
          <w:lang w:eastAsia="en-GB"/>
        </w:rPr>
      </w:pPr>
      <w:r w:rsidRPr="00C97CA9">
        <w:rPr>
          <w:lang w:val="fr-FR"/>
        </w:rPr>
        <w:t>7.1.5</w:t>
      </w:r>
      <w:r w:rsidRPr="00C97CA9">
        <w:rPr>
          <w:lang w:val="fr-FR"/>
        </w:rPr>
        <w:tab/>
        <w:t>M2M Node Identifier (M2M-Node-ID)</w:t>
      </w:r>
      <w:r>
        <w:tab/>
      </w:r>
      <w:r>
        <w:fldChar w:fldCharType="begin"/>
      </w:r>
      <w:r>
        <w:instrText xml:space="preserve"> PAGEREF _Toc8130679 \h </w:instrText>
      </w:r>
      <w:r>
        <w:fldChar w:fldCharType="separate"/>
      </w:r>
      <w:r>
        <w:t>48</w:t>
      </w:r>
      <w:r>
        <w:fldChar w:fldCharType="end"/>
      </w:r>
    </w:p>
    <w:p w14:paraId="5F5EF602" w14:textId="5EAF7B57" w:rsidR="00C72C04" w:rsidRDefault="00C72C04">
      <w:pPr>
        <w:pStyle w:val="TOC3"/>
        <w:rPr>
          <w:rFonts w:asciiTheme="minorHAnsi" w:eastAsiaTheme="minorEastAsia" w:hAnsiTheme="minorHAnsi" w:cstheme="minorBidi"/>
          <w:sz w:val="22"/>
          <w:szCs w:val="22"/>
          <w:lang w:eastAsia="en-GB"/>
        </w:rPr>
      </w:pPr>
      <w:r>
        <w:t>7.1.6</w:t>
      </w:r>
      <w:r>
        <w:tab/>
        <w:t>M2M Service Subscription Identifier (M2M-Sub-ID)</w:t>
      </w:r>
      <w:r>
        <w:tab/>
      </w:r>
      <w:r>
        <w:fldChar w:fldCharType="begin"/>
      </w:r>
      <w:r>
        <w:instrText xml:space="preserve"> PAGEREF _Toc8130680 \h </w:instrText>
      </w:r>
      <w:r>
        <w:fldChar w:fldCharType="separate"/>
      </w:r>
      <w:r>
        <w:t>48</w:t>
      </w:r>
      <w:r>
        <w:fldChar w:fldCharType="end"/>
      </w:r>
    </w:p>
    <w:p w14:paraId="5910A5D5" w14:textId="083B2A38" w:rsidR="00C72C04" w:rsidRDefault="00C72C04">
      <w:pPr>
        <w:pStyle w:val="TOC3"/>
        <w:rPr>
          <w:rFonts w:asciiTheme="minorHAnsi" w:eastAsiaTheme="minorEastAsia" w:hAnsiTheme="minorHAnsi" w:cstheme="minorBidi"/>
          <w:sz w:val="22"/>
          <w:szCs w:val="22"/>
          <w:lang w:eastAsia="en-GB"/>
        </w:rPr>
      </w:pPr>
      <w:r>
        <w:t>7.1.7</w:t>
      </w:r>
      <w:r>
        <w:tab/>
        <w:t>M2M Request Identifier (M2M-Request-ID)</w:t>
      </w:r>
      <w:r>
        <w:tab/>
      </w:r>
      <w:r>
        <w:fldChar w:fldCharType="begin"/>
      </w:r>
      <w:r>
        <w:instrText xml:space="preserve"> PAGEREF _Toc8130681 \h </w:instrText>
      </w:r>
      <w:r>
        <w:fldChar w:fldCharType="separate"/>
      </w:r>
      <w:r>
        <w:t>48</w:t>
      </w:r>
      <w:r>
        <w:fldChar w:fldCharType="end"/>
      </w:r>
    </w:p>
    <w:p w14:paraId="6EB6C6ED" w14:textId="649D629F" w:rsidR="00C72C04" w:rsidRDefault="00C72C04">
      <w:pPr>
        <w:pStyle w:val="TOC3"/>
        <w:rPr>
          <w:rFonts w:asciiTheme="minorHAnsi" w:eastAsiaTheme="minorEastAsia" w:hAnsiTheme="minorHAnsi" w:cstheme="minorBidi"/>
          <w:sz w:val="22"/>
          <w:szCs w:val="22"/>
          <w:lang w:eastAsia="en-GB"/>
        </w:rPr>
      </w:pPr>
      <w:r>
        <w:t>7.1.8</w:t>
      </w:r>
      <w:r>
        <w:tab/>
        <w:t>M2M External Identifier (M2M-Ext-ID)</w:t>
      </w:r>
      <w:r>
        <w:tab/>
      </w:r>
      <w:r>
        <w:fldChar w:fldCharType="begin"/>
      </w:r>
      <w:r>
        <w:instrText xml:space="preserve"> PAGEREF _Toc8130682 \h </w:instrText>
      </w:r>
      <w:r>
        <w:fldChar w:fldCharType="separate"/>
      </w:r>
      <w:r>
        <w:t>49</w:t>
      </w:r>
      <w:r>
        <w:fldChar w:fldCharType="end"/>
      </w:r>
    </w:p>
    <w:p w14:paraId="74FA572C" w14:textId="12200F22" w:rsidR="00C72C04" w:rsidRDefault="00C72C04">
      <w:pPr>
        <w:pStyle w:val="TOC3"/>
        <w:rPr>
          <w:rFonts w:asciiTheme="minorHAnsi" w:eastAsiaTheme="minorEastAsia" w:hAnsiTheme="minorHAnsi" w:cstheme="minorBidi"/>
          <w:sz w:val="22"/>
          <w:szCs w:val="22"/>
          <w:lang w:eastAsia="en-GB"/>
        </w:rPr>
      </w:pPr>
      <w:r>
        <w:t>7.1.9</w:t>
      </w:r>
      <w:r>
        <w:tab/>
        <w:t>Underlying Network Identifier (UNetwork-ID)</w:t>
      </w:r>
      <w:r>
        <w:tab/>
      </w:r>
      <w:r>
        <w:fldChar w:fldCharType="begin"/>
      </w:r>
      <w:r>
        <w:instrText xml:space="preserve"> PAGEREF _Toc8130683 \h </w:instrText>
      </w:r>
      <w:r>
        <w:fldChar w:fldCharType="separate"/>
      </w:r>
      <w:r>
        <w:t>50</w:t>
      </w:r>
      <w:r>
        <w:fldChar w:fldCharType="end"/>
      </w:r>
    </w:p>
    <w:p w14:paraId="42EF3489" w14:textId="63A9E9ED" w:rsidR="00C72C04" w:rsidRDefault="00C72C04">
      <w:pPr>
        <w:pStyle w:val="TOC3"/>
        <w:rPr>
          <w:rFonts w:asciiTheme="minorHAnsi" w:eastAsiaTheme="minorEastAsia" w:hAnsiTheme="minorHAnsi" w:cstheme="minorBidi"/>
          <w:sz w:val="22"/>
          <w:szCs w:val="22"/>
          <w:lang w:eastAsia="en-GB"/>
        </w:rPr>
      </w:pPr>
      <w:r>
        <w:t>7.1.10</w:t>
      </w:r>
      <w:r>
        <w:tab/>
        <w:t>Trigger Recipient Identifier (Trigger-Recipient-ID)</w:t>
      </w:r>
      <w:r>
        <w:tab/>
      </w:r>
      <w:r>
        <w:fldChar w:fldCharType="begin"/>
      </w:r>
      <w:r>
        <w:instrText xml:space="preserve"> PAGEREF _Toc8130684 \h </w:instrText>
      </w:r>
      <w:r>
        <w:fldChar w:fldCharType="separate"/>
      </w:r>
      <w:r>
        <w:t>50</w:t>
      </w:r>
      <w:r>
        <w:fldChar w:fldCharType="end"/>
      </w:r>
    </w:p>
    <w:p w14:paraId="6DBF47DB" w14:textId="7E6ABD3F" w:rsidR="00C72C04" w:rsidRDefault="00C72C04">
      <w:pPr>
        <w:pStyle w:val="TOC3"/>
        <w:rPr>
          <w:rFonts w:asciiTheme="minorHAnsi" w:eastAsiaTheme="minorEastAsia" w:hAnsiTheme="minorHAnsi" w:cstheme="minorBidi"/>
          <w:sz w:val="22"/>
          <w:szCs w:val="22"/>
          <w:lang w:eastAsia="en-GB"/>
        </w:rPr>
      </w:pPr>
      <w:r>
        <w:t>7.1.11</w:t>
      </w:r>
      <w:r>
        <w:tab/>
      </w:r>
      <w:r w:rsidRPr="00C97CA9">
        <w:rPr>
          <w:rFonts w:eastAsia="SimSun"/>
          <w:lang w:eastAsia="zh-CN"/>
        </w:rPr>
        <w:t>Void</w:t>
      </w:r>
      <w:r>
        <w:tab/>
      </w:r>
      <w:r>
        <w:fldChar w:fldCharType="begin"/>
      </w:r>
      <w:r>
        <w:instrText xml:space="preserve"> PAGEREF _Toc8130685 \h </w:instrText>
      </w:r>
      <w:r>
        <w:fldChar w:fldCharType="separate"/>
      </w:r>
      <w:r>
        <w:t>50</w:t>
      </w:r>
      <w:r>
        <w:fldChar w:fldCharType="end"/>
      </w:r>
    </w:p>
    <w:p w14:paraId="5E347F76" w14:textId="2625205C" w:rsidR="00C72C04" w:rsidRDefault="00C72C04">
      <w:pPr>
        <w:pStyle w:val="TOC3"/>
        <w:rPr>
          <w:rFonts w:asciiTheme="minorHAnsi" w:eastAsiaTheme="minorEastAsia" w:hAnsiTheme="minorHAnsi" w:cstheme="minorBidi"/>
          <w:sz w:val="22"/>
          <w:szCs w:val="22"/>
          <w:lang w:eastAsia="en-GB"/>
        </w:rPr>
      </w:pPr>
      <w:r>
        <w:t>7.1.12</w:t>
      </w:r>
      <w:r>
        <w:tab/>
      </w:r>
      <w:r w:rsidRPr="00C97CA9">
        <w:rPr>
          <w:rFonts w:eastAsia="SimSun"/>
          <w:lang w:eastAsia="zh-CN"/>
        </w:rPr>
        <w:t>Void</w:t>
      </w:r>
      <w:r>
        <w:tab/>
      </w:r>
      <w:r>
        <w:fldChar w:fldCharType="begin"/>
      </w:r>
      <w:r>
        <w:instrText xml:space="preserve"> PAGEREF _Toc8130686 \h </w:instrText>
      </w:r>
      <w:r>
        <w:fldChar w:fldCharType="separate"/>
      </w:r>
      <w:r>
        <w:t>50</w:t>
      </w:r>
      <w:r>
        <w:fldChar w:fldCharType="end"/>
      </w:r>
    </w:p>
    <w:p w14:paraId="1F0AC915" w14:textId="3F55B542" w:rsidR="00C72C04" w:rsidRDefault="00C72C04">
      <w:pPr>
        <w:pStyle w:val="TOC3"/>
        <w:rPr>
          <w:rFonts w:asciiTheme="minorHAnsi" w:eastAsiaTheme="minorEastAsia" w:hAnsiTheme="minorHAnsi" w:cstheme="minorBidi"/>
          <w:sz w:val="22"/>
          <w:szCs w:val="22"/>
          <w:lang w:eastAsia="en-GB"/>
        </w:rPr>
      </w:pPr>
      <w:r>
        <w:t>7.1.13</w:t>
      </w:r>
      <w:r>
        <w:tab/>
        <w:t>M2M Service Profile Identifier (M2M-Service-Profile-ID)</w:t>
      </w:r>
      <w:r>
        <w:tab/>
      </w:r>
      <w:r>
        <w:fldChar w:fldCharType="begin"/>
      </w:r>
      <w:r>
        <w:instrText xml:space="preserve"> PAGEREF _Toc8130687 \h </w:instrText>
      </w:r>
      <w:r>
        <w:fldChar w:fldCharType="separate"/>
      </w:r>
      <w:r>
        <w:t>50</w:t>
      </w:r>
      <w:r>
        <w:fldChar w:fldCharType="end"/>
      </w:r>
    </w:p>
    <w:p w14:paraId="7BD0DDBA" w14:textId="60BF7FD2" w:rsidR="00C72C04" w:rsidRDefault="00C72C04">
      <w:pPr>
        <w:pStyle w:val="TOC3"/>
        <w:rPr>
          <w:rFonts w:asciiTheme="minorHAnsi" w:eastAsiaTheme="minorEastAsia" w:hAnsiTheme="minorHAnsi" w:cstheme="minorBidi"/>
          <w:sz w:val="22"/>
          <w:szCs w:val="22"/>
          <w:lang w:eastAsia="en-GB"/>
        </w:rPr>
      </w:pPr>
      <w:r>
        <w:t>7.1.1</w:t>
      </w:r>
      <w:r w:rsidRPr="00C97CA9">
        <w:rPr>
          <w:rFonts w:eastAsiaTheme="minorEastAsia"/>
          <w:lang w:eastAsia="zh-CN"/>
        </w:rPr>
        <w:t>4</w:t>
      </w:r>
      <w:r>
        <w:tab/>
        <w:t>Role Identifier (Role-ID)</w:t>
      </w:r>
      <w:r>
        <w:tab/>
      </w:r>
      <w:r>
        <w:fldChar w:fldCharType="begin"/>
      </w:r>
      <w:r>
        <w:instrText xml:space="preserve"> PAGEREF _Toc8130688 \h </w:instrText>
      </w:r>
      <w:r>
        <w:fldChar w:fldCharType="separate"/>
      </w:r>
      <w:r>
        <w:t>50</w:t>
      </w:r>
      <w:r>
        <w:fldChar w:fldCharType="end"/>
      </w:r>
    </w:p>
    <w:p w14:paraId="16D72421" w14:textId="603E7F08" w:rsidR="00C72C04" w:rsidRDefault="00C72C04">
      <w:pPr>
        <w:pStyle w:val="TOC3"/>
        <w:rPr>
          <w:rFonts w:asciiTheme="minorHAnsi" w:eastAsiaTheme="minorEastAsia" w:hAnsiTheme="minorHAnsi" w:cstheme="minorBidi"/>
          <w:sz w:val="22"/>
          <w:szCs w:val="22"/>
          <w:lang w:eastAsia="en-GB"/>
        </w:rPr>
      </w:pPr>
      <w:r>
        <w:t>7.1.1</w:t>
      </w:r>
      <w:r w:rsidRPr="00C97CA9">
        <w:rPr>
          <w:rFonts w:eastAsiaTheme="minorEastAsia"/>
          <w:lang w:eastAsia="zh-CN"/>
        </w:rPr>
        <w:t>5</w:t>
      </w:r>
      <w:r>
        <w:tab/>
      </w:r>
      <w:r w:rsidRPr="00C97CA9">
        <w:rPr>
          <w:rFonts w:eastAsiaTheme="minorEastAsia"/>
          <w:lang w:eastAsia="zh-CN"/>
        </w:rPr>
        <w:t>T</w:t>
      </w:r>
      <w:r>
        <w:t>oken Identifier (Token-ID)</w:t>
      </w:r>
      <w:r>
        <w:tab/>
      </w:r>
      <w:r>
        <w:fldChar w:fldCharType="begin"/>
      </w:r>
      <w:r>
        <w:instrText xml:space="preserve"> PAGEREF _Toc8130689 \h </w:instrText>
      </w:r>
      <w:r>
        <w:fldChar w:fldCharType="separate"/>
      </w:r>
      <w:r>
        <w:t>50</w:t>
      </w:r>
      <w:r>
        <w:fldChar w:fldCharType="end"/>
      </w:r>
    </w:p>
    <w:p w14:paraId="5691CDB2" w14:textId="5069CF0F" w:rsidR="00C72C04" w:rsidRDefault="00C72C04">
      <w:pPr>
        <w:pStyle w:val="TOC3"/>
        <w:rPr>
          <w:rFonts w:asciiTheme="minorHAnsi" w:eastAsiaTheme="minorEastAsia" w:hAnsiTheme="minorHAnsi" w:cstheme="minorBidi"/>
          <w:sz w:val="22"/>
          <w:szCs w:val="22"/>
          <w:lang w:eastAsia="en-GB"/>
        </w:rPr>
      </w:pPr>
      <w:r>
        <w:t>7.1.</w:t>
      </w:r>
      <w:r w:rsidRPr="00C97CA9">
        <w:rPr>
          <w:rFonts w:eastAsia="SimSun"/>
          <w:lang w:eastAsia="zh-CN"/>
        </w:rPr>
        <w:t xml:space="preserve">16 Local </w:t>
      </w:r>
      <w:r>
        <w:t>Token Identifier (Local-Token-ID)</w:t>
      </w:r>
      <w:r>
        <w:tab/>
      </w:r>
      <w:r>
        <w:fldChar w:fldCharType="begin"/>
      </w:r>
      <w:r>
        <w:instrText xml:space="preserve"> PAGEREF _Toc8130690 \h </w:instrText>
      </w:r>
      <w:r>
        <w:fldChar w:fldCharType="separate"/>
      </w:r>
      <w:r>
        <w:t>51</w:t>
      </w:r>
      <w:r>
        <w:fldChar w:fldCharType="end"/>
      </w:r>
    </w:p>
    <w:p w14:paraId="328CF8FC" w14:textId="7EF376B9" w:rsidR="00C72C04" w:rsidRDefault="00C72C04">
      <w:pPr>
        <w:pStyle w:val="TOC2"/>
        <w:rPr>
          <w:rFonts w:asciiTheme="minorHAnsi" w:eastAsiaTheme="minorEastAsia" w:hAnsiTheme="minorHAnsi" w:cstheme="minorBidi"/>
          <w:sz w:val="22"/>
          <w:szCs w:val="22"/>
          <w:lang w:eastAsia="en-GB"/>
        </w:rPr>
      </w:pPr>
      <w:r>
        <w:t>7.2</w:t>
      </w:r>
      <w:r>
        <w:tab/>
        <w:t>M2M-SP-ID, CSE-ID, App-ID and AE-ID and resource Identifier formats</w:t>
      </w:r>
      <w:r>
        <w:tab/>
      </w:r>
      <w:r>
        <w:fldChar w:fldCharType="begin"/>
      </w:r>
      <w:r>
        <w:instrText xml:space="preserve"> PAGEREF _Toc8130691 \h </w:instrText>
      </w:r>
      <w:r>
        <w:fldChar w:fldCharType="separate"/>
      </w:r>
      <w:r>
        <w:t>51</w:t>
      </w:r>
      <w:r>
        <w:fldChar w:fldCharType="end"/>
      </w:r>
    </w:p>
    <w:p w14:paraId="6538B4C9" w14:textId="5255BF02" w:rsidR="00C72C04" w:rsidRDefault="00C72C04">
      <w:pPr>
        <w:pStyle w:val="TOC2"/>
        <w:rPr>
          <w:rFonts w:asciiTheme="minorHAnsi" w:eastAsiaTheme="minorEastAsia" w:hAnsiTheme="minorHAnsi" w:cstheme="minorBidi"/>
          <w:sz w:val="22"/>
          <w:szCs w:val="22"/>
          <w:lang w:eastAsia="en-GB"/>
        </w:rPr>
      </w:pPr>
      <w:r>
        <w:t>7.3</w:t>
      </w:r>
      <w:r>
        <w:tab/>
        <w:t>M2M Identifiers lifecycle and characteristics</w:t>
      </w:r>
      <w:r>
        <w:tab/>
      </w:r>
      <w:r>
        <w:fldChar w:fldCharType="begin"/>
      </w:r>
      <w:r>
        <w:instrText xml:space="preserve"> PAGEREF _Toc8130692 \h </w:instrText>
      </w:r>
      <w:r>
        <w:fldChar w:fldCharType="separate"/>
      </w:r>
      <w:r>
        <w:t>62</w:t>
      </w:r>
      <w:r>
        <w:fldChar w:fldCharType="end"/>
      </w:r>
    </w:p>
    <w:p w14:paraId="4B7C69AC" w14:textId="02EAA5FC" w:rsidR="00C72C04" w:rsidRDefault="00C72C04">
      <w:pPr>
        <w:pStyle w:val="TOC1"/>
        <w:rPr>
          <w:rFonts w:asciiTheme="minorHAnsi" w:eastAsiaTheme="minorEastAsia" w:hAnsiTheme="minorHAnsi" w:cstheme="minorBidi"/>
          <w:szCs w:val="22"/>
          <w:lang w:eastAsia="en-GB"/>
        </w:rPr>
      </w:pPr>
      <w:r>
        <w:lastRenderedPageBreak/>
        <w:t>8</w:t>
      </w:r>
      <w:r>
        <w:tab/>
        <w:t>Description and Flows of Reference Points</w:t>
      </w:r>
      <w:r>
        <w:tab/>
      </w:r>
      <w:r>
        <w:fldChar w:fldCharType="begin"/>
      </w:r>
      <w:r>
        <w:instrText xml:space="preserve"> PAGEREF _Toc8130693 \h </w:instrText>
      </w:r>
      <w:r>
        <w:fldChar w:fldCharType="separate"/>
      </w:r>
      <w:r>
        <w:t>64</w:t>
      </w:r>
      <w:r>
        <w:fldChar w:fldCharType="end"/>
      </w:r>
    </w:p>
    <w:p w14:paraId="7EEEBF7A" w14:textId="5C0F3FC9" w:rsidR="00C72C04" w:rsidRDefault="00C72C04">
      <w:pPr>
        <w:pStyle w:val="TOC2"/>
        <w:rPr>
          <w:rFonts w:asciiTheme="minorHAnsi" w:eastAsiaTheme="minorEastAsia" w:hAnsiTheme="minorHAnsi" w:cstheme="minorBidi"/>
          <w:sz w:val="22"/>
          <w:szCs w:val="22"/>
          <w:lang w:eastAsia="en-GB"/>
        </w:rPr>
      </w:pPr>
      <w:r>
        <w:t>8.1</w:t>
      </w:r>
      <w:r>
        <w:tab/>
        <w:t>General Communication Flow Scheme on Mca and Mcc Reference Points</w:t>
      </w:r>
      <w:r>
        <w:tab/>
      </w:r>
      <w:r>
        <w:fldChar w:fldCharType="begin"/>
      </w:r>
      <w:r>
        <w:instrText xml:space="preserve"> PAGEREF _Toc8130694 \h </w:instrText>
      </w:r>
      <w:r>
        <w:fldChar w:fldCharType="separate"/>
      </w:r>
      <w:r>
        <w:t>64</w:t>
      </w:r>
      <w:r>
        <w:fldChar w:fldCharType="end"/>
      </w:r>
    </w:p>
    <w:p w14:paraId="28349CEA" w14:textId="538884D0" w:rsidR="00C72C04" w:rsidRDefault="00C72C04">
      <w:pPr>
        <w:pStyle w:val="TOC3"/>
        <w:rPr>
          <w:rFonts w:asciiTheme="minorHAnsi" w:eastAsiaTheme="minorEastAsia" w:hAnsiTheme="minorHAnsi" w:cstheme="minorBidi"/>
          <w:sz w:val="22"/>
          <w:szCs w:val="22"/>
          <w:lang w:eastAsia="en-GB"/>
        </w:rPr>
      </w:pPr>
      <w:r>
        <w:t>8.1.0</w:t>
      </w:r>
      <w:r>
        <w:tab/>
        <w:t>Overview</w:t>
      </w:r>
      <w:r>
        <w:tab/>
      </w:r>
      <w:r>
        <w:fldChar w:fldCharType="begin"/>
      </w:r>
      <w:r>
        <w:instrText xml:space="preserve"> PAGEREF _Toc8130695 \h </w:instrText>
      </w:r>
      <w:r>
        <w:fldChar w:fldCharType="separate"/>
      </w:r>
      <w:r>
        <w:t>64</w:t>
      </w:r>
      <w:r>
        <w:fldChar w:fldCharType="end"/>
      </w:r>
    </w:p>
    <w:p w14:paraId="05747E93" w14:textId="2D46E9B8" w:rsidR="00C72C04" w:rsidRDefault="00C72C04">
      <w:pPr>
        <w:pStyle w:val="TOC3"/>
        <w:rPr>
          <w:rFonts w:asciiTheme="minorHAnsi" w:eastAsiaTheme="minorEastAsia" w:hAnsiTheme="minorHAnsi" w:cstheme="minorBidi"/>
          <w:sz w:val="22"/>
          <w:szCs w:val="22"/>
          <w:lang w:eastAsia="en-GB"/>
        </w:rPr>
      </w:pPr>
      <w:r>
        <w:t>8.1.1</w:t>
      </w:r>
      <w:r>
        <w:tab/>
        <w:t>Description</w:t>
      </w:r>
      <w:r>
        <w:tab/>
      </w:r>
      <w:r>
        <w:fldChar w:fldCharType="begin"/>
      </w:r>
      <w:r>
        <w:instrText xml:space="preserve"> PAGEREF _Toc8130696 \h </w:instrText>
      </w:r>
      <w:r>
        <w:fldChar w:fldCharType="separate"/>
      </w:r>
      <w:r>
        <w:t>64</w:t>
      </w:r>
      <w:r>
        <w:fldChar w:fldCharType="end"/>
      </w:r>
    </w:p>
    <w:p w14:paraId="61287E67" w14:textId="6F9C3D11" w:rsidR="00C72C04" w:rsidRDefault="00C72C04">
      <w:pPr>
        <w:pStyle w:val="TOC3"/>
        <w:rPr>
          <w:rFonts w:asciiTheme="minorHAnsi" w:eastAsiaTheme="minorEastAsia" w:hAnsiTheme="minorHAnsi" w:cstheme="minorBidi"/>
          <w:sz w:val="22"/>
          <w:szCs w:val="22"/>
          <w:lang w:eastAsia="en-GB"/>
        </w:rPr>
      </w:pPr>
      <w:r>
        <w:t>8.1.2</w:t>
      </w:r>
      <w:r>
        <w:tab/>
        <w:t>Request</w:t>
      </w:r>
      <w:r>
        <w:tab/>
      </w:r>
      <w:r>
        <w:fldChar w:fldCharType="begin"/>
      </w:r>
      <w:r>
        <w:instrText xml:space="preserve"> PAGEREF _Toc8130697 \h </w:instrText>
      </w:r>
      <w:r>
        <w:fldChar w:fldCharType="separate"/>
      </w:r>
      <w:r>
        <w:t>64</w:t>
      </w:r>
      <w:r>
        <w:fldChar w:fldCharType="end"/>
      </w:r>
    </w:p>
    <w:p w14:paraId="69862DAD" w14:textId="7F0E23D4" w:rsidR="00C72C04" w:rsidRDefault="00C72C04">
      <w:pPr>
        <w:pStyle w:val="TOC3"/>
        <w:rPr>
          <w:rFonts w:asciiTheme="minorHAnsi" w:eastAsiaTheme="minorEastAsia" w:hAnsiTheme="minorHAnsi" w:cstheme="minorBidi"/>
          <w:sz w:val="22"/>
          <w:szCs w:val="22"/>
          <w:lang w:eastAsia="en-GB"/>
        </w:rPr>
      </w:pPr>
      <w:r>
        <w:t>8.1.3</w:t>
      </w:r>
      <w:r>
        <w:tab/>
        <w:t>Response</w:t>
      </w:r>
      <w:r>
        <w:tab/>
      </w:r>
      <w:r>
        <w:fldChar w:fldCharType="begin"/>
      </w:r>
      <w:r>
        <w:instrText xml:space="preserve"> PAGEREF _Toc8130698 \h </w:instrText>
      </w:r>
      <w:r>
        <w:fldChar w:fldCharType="separate"/>
      </w:r>
      <w:r>
        <w:t>75</w:t>
      </w:r>
      <w:r>
        <w:fldChar w:fldCharType="end"/>
      </w:r>
    </w:p>
    <w:p w14:paraId="5B933424" w14:textId="75283C60" w:rsidR="00C72C04" w:rsidRDefault="00C72C04">
      <w:pPr>
        <w:pStyle w:val="TOC2"/>
        <w:rPr>
          <w:rFonts w:asciiTheme="minorHAnsi" w:eastAsiaTheme="minorEastAsia" w:hAnsiTheme="minorHAnsi" w:cstheme="minorBidi"/>
          <w:sz w:val="22"/>
          <w:szCs w:val="22"/>
          <w:lang w:eastAsia="en-GB"/>
        </w:rPr>
      </w:pPr>
      <w:r>
        <w:t>8.2</w:t>
      </w:r>
      <w:r>
        <w:tab/>
        <w:t>Procedures for Accessing Resources</w:t>
      </w:r>
      <w:r>
        <w:tab/>
      </w:r>
      <w:r>
        <w:fldChar w:fldCharType="begin"/>
      </w:r>
      <w:r>
        <w:instrText xml:space="preserve"> PAGEREF _Toc8130699 \h </w:instrText>
      </w:r>
      <w:r>
        <w:fldChar w:fldCharType="separate"/>
      </w:r>
      <w:r>
        <w:t>79</w:t>
      </w:r>
      <w:r>
        <w:fldChar w:fldCharType="end"/>
      </w:r>
    </w:p>
    <w:p w14:paraId="3944314E" w14:textId="5F7568AF" w:rsidR="00C72C04" w:rsidRDefault="00C72C04">
      <w:pPr>
        <w:pStyle w:val="TOC3"/>
        <w:rPr>
          <w:rFonts w:asciiTheme="minorHAnsi" w:eastAsiaTheme="minorEastAsia" w:hAnsiTheme="minorHAnsi" w:cstheme="minorBidi"/>
          <w:sz w:val="22"/>
          <w:szCs w:val="22"/>
          <w:lang w:eastAsia="en-GB"/>
        </w:rPr>
      </w:pPr>
      <w:r>
        <w:t>8.2.0</w:t>
      </w:r>
      <w:r>
        <w:tab/>
        <w:t>Overview</w:t>
      </w:r>
      <w:r>
        <w:tab/>
      </w:r>
      <w:r>
        <w:fldChar w:fldCharType="begin"/>
      </w:r>
      <w:r>
        <w:instrText xml:space="preserve"> PAGEREF _Toc8130700 \h </w:instrText>
      </w:r>
      <w:r>
        <w:fldChar w:fldCharType="separate"/>
      </w:r>
      <w:r>
        <w:t>79</w:t>
      </w:r>
      <w:r>
        <w:fldChar w:fldCharType="end"/>
      </w:r>
    </w:p>
    <w:p w14:paraId="08244A37" w14:textId="357D721D" w:rsidR="00C72C04" w:rsidRDefault="00C72C04">
      <w:pPr>
        <w:pStyle w:val="TOC3"/>
        <w:rPr>
          <w:rFonts w:asciiTheme="minorHAnsi" w:eastAsiaTheme="minorEastAsia" w:hAnsiTheme="minorHAnsi" w:cstheme="minorBidi"/>
          <w:sz w:val="22"/>
          <w:szCs w:val="22"/>
          <w:lang w:eastAsia="en-GB"/>
        </w:rPr>
      </w:pPr>
      <w:r>
        <w:t>8.2.1</w:t>
      </w:r>
      <w:r>
        <w:tab/>
        <w:t>Accessing Resources in CSEs - Blocking Requests</w:t>
      </w:r>
      <w:r>
        <w:tab/>
      </w:r>
      <w:r>
        <w:fldChar w:fldCharType="begin"/>
      </w:r>
      <w:r>
        <w:instrText xml:space="preserve"> PAGEREF _Toc8130701 \h </w:instrText>
      </w:r>
      <w:r>
        <w:fldChar w:fldCharType="separate"/>
      </w:r>
      <w:r>
        <w:t>79</w:t>
      </w:r>
      <w:r>
        <w:fldChar w:fldCharType="end"/>
      </w:r>
    </w:p>
    <w:p w14:paraId="733FE164" w14:textId="11140880" w:rsidR="00C72C04" w:rsidRDefault="00C72C04">
      <w:pPr>
        <w:pStyle w:val="TOC4"/>
        <w:rPr>
          <w:rFonts w:asciiTheme="minorHAnsi" w:eastAsiaTheme="minorEastAsia" w:hAnsiTheme="minorHAnsi" w:cstheme="minorBidi"/>
          <w:sz w:val="22"/>
          <w:szCs w:val="22"/>
          <w:lang w:eastAsia="en-GB"/>
        </w:rPr>
      </w:pPr>
      <w:r>
        <w:t>8.2.1.0</w:t>
      </w:r>
      <w:r>
        <w:tab/>
        <w:t>Overview</w:t>
      </w:r>
      <w:r>
        <w:tab/>
      </w:r>
      <w:r>
        <w:fldChar w:fldCharType="begin"/>
      </w:r>
      <w:r>
        <w:instrText xml:space="preserve"> PAGEREF _Toc8130702 \h </w:instrText>
      </w:r>
      <w:r>
        <w:fldChar w:fldCharType="separate"/>
      </w:r>
      <w:r>
        <w:t>79</w:t>
      </w:r>
      <w:r>
        <w:fldChar w:fldCharType="end"/>
      </w:r>
    </w:p>
    <w:p w14:paraId="74B6A91E" w14:textId="40EEB7AD" w:rsidR="00C72C04" w:rsidRDefault="00C72C04">
      <w:pPr>
        <w:pStyle w:val="TOC4"/>
        <w:rPr>
          <w:rFonts w:asciiTheme="minorHAnsi" w:eastAsiaTheme="minorEastAsia" w:hAnsiTheme="minorHAnsi" w:cstheme="minorBidi"/>
          <w:sz w:val="22"/>
          <w:szCs w:val="22"/>
          <w:lang w:eastAsia="en-GB"/>
        </w:rPr>
      </w:pPr>
      <w:r>
        <w:t>8.2.1.1</w:t>
      </w:r>
      <w:r>
        <w:tab/>
        <w:t>M2M Requests Routing Policies</w:t>
      </w:r>
      <w:r>
        <w:tab/>
      </w:r>
      <w:r>
        <w:fldChar w:fldCharType="begin"/>
      </w:r>
      <w:r>
        <w:instrText xml:space="preserve"> PAGEREF _Toc8130703 \h </w:instrText>
      </w:r>
      <w:r>
        <w:fldChar w:fldCharType="separate"/>
      </w:r>
      <w:r>
        <w:t>83</w:t>
      </w:r>
      <w:r>
        <w:fldChar w:fldCharType="end"/>
      </w:r>
    </w:p>
    <w:p w14:paraId="1E82E467" w14:textId="7473CC96" w:rsidR="00C72C04" w:rsidRDefault="00C72C04">
      <w:pPr>
        <w:pStyle w:val="TOC4"/>
        <w:rPr>
          <w:rFonts w:asciiTheme="minorHAnsi" w:eastAsiaTheme="minorEastAsia" w:hAnsiTheme="minorHAnsi" w:cstheme="minorBidi"/>
          <w:sz w:val="22"/>
          <w:szCs w:val="22"/>
          <w:lang w:eastAsia="en-GB"/>
        </w:rPr>
      </w:pPr>
      <w:r>
        <w:t>8.2.1.2</w:t>
      </w:r>
      <w:r>
        <w:tab/>
        <w:t>Inter SP Domain M2M Request Routing</w:t>
      </w:r>
      <w:r>
        <w:tab/>
      </w:r>
      <w:r>
        <w:fldChar w:fldCharType="begin"/>
      </w:r>
      <w:r>
        <w:instrText xml:space="preserve"> PAGEREF _Toc8130704 \h </w:instrText>
      </w:r>
      <w:r>
        <w:fldChar w:fldCharType="separate"/>
      </w:r>
      <w:r>
        <w:t>84</w:t>
      </w:r>
      <w:r>
        <w:fldChar w:fldCharType="end"/>
      </w:r>
    </w:p>
    <w:p w14:paraId="1E810AAD" w14:textId="73EBEC00" w:rsidR="00C72C04" w:rsidRDefault="00C72C04">
      <w:pPr>
        <w:pStyle w:val="TOC3"/>
        <w:rPr>
          <w:rFonts w:asciiTheme="minorHAnsi" w:eastAsiaTheme="minorEastAsia" w:hAnsiTheme="minorHAnsi" w:cstheme="minorBidi"/>
          <w:sz w:val="22"/>
          <w:szCs w:val="22"/>
          <w:lang w:eastAsia="en-GB"/>
        </w:rPr>
      </w:pPr>
      <w:r>
        <w:t>8.2.2</w:t>
      </w:r>
      <w:r>
        <w:tab/>
        <w:t>Accessing Resources in CSEs - Non-Blocking Requests</w:t>
      </w:r>
      <w:r>
        <w:tab/>
      </w:r>
      <w:r>
        <w:fldChar w:fldCharType="begin"/>
      </w:r>
      <w:r>
        <w:instrText xml:space="preserve"> PAGEREF _Toc8130705 \h </w:instrText>
      </w:r>
      <w:r>
        <w:fldChar w:fldCharType="separate"/>
      </w:r>
      <w:r>
        <w:t>84</w:t>
      </w:r>
      <w:r>
        <w:fldChar w:fldCharType="end"/>
      </w:r>
    </w:p>
    <w:p w14:paraId="57835EB8" w14:textId="0D358A08" w:rsidR="00C72C04" w:rsidRDefault="00C72C04">
      <w:pPr>
        <w:pStyle w:val="TOC4"/>
        <w:rPr>
          <w:rFonts w:asciiTheme="minorHAnsi" w:eastAsiaTheme="minorEastAsia" w:hAnsiTheme="minorHAnsi" w:cstheme="minorBidi"/>
          <w:sz w:val="22"/>
          <w:szCs w:val="22"/>
          <w:lang w:eastAsia="en-GB"/>
        </w:rPr>
      </w:pPr>
      <w:r>
        <w:t>8.2.2.1</w:t>
      </w:r>
      <w:r>
        <w:tab/>
        <w:t>Response with Acknowledgement and optional Reference to Request Context and Capturing Result of Requested Operation</w:t>
      </w:r>
      <w:r>
        <w:tab/>
      </w:r>
      <w:r>
        <w:fldChar w:fldCharType="begin"/>
      </w:r>
      <w:r>
        <w:instrText xml:space="preserve"> PAGEREF _Toc8130706 \h </w:instrText>
      </w:r>
      <w:r>
        <w:fldChar w:fldCharType="separate"/>
      </w:r>
      <w:r>
        <w:t>84</w:t>
      </w:r>
      <w:r>
        <w:fldChar w:fldCharType="end"/>
      </w:r>
    </w:p>
    <w:p w14:paraId="65D5AACF" w14:textId="4C818521" w:rsidR="00C72C04" w:rsidRDefault="00C72C04">
      <w:pPr>
        <w:pStyle w:val="TOC4"/>
        <w:rPr>
          <w:rFonts w:asciiTheme="minorHAnsi" w:eastAsiaTheme="minorEastAsia" w:hAnsiTheme="minorHAnsi" w:cstheme="minorBidi"/>
          <w:sz w:val="22"/>
          <w:szCs w:val="22"/>
          <w:lang w:eastAsia="en-GB"/>
        </w:rPr>
      </w:pPr>
      <w:r>
        <w:t>8.2.2.2</w:t>
      </w:r>
      <w:r>
        <w:tab/>
        <w:t>Synchronous Case</w:t>
      </w:r>
      <w:r>
        <w:tab/>
      </w:r>
      <w:r>
        <w:fldChar w:fldCharType="begin"/>
      </w:r>
      <w:r>
        <w:instrText xml:space="preserve"> PAGEREF _Toc8130707 \h </w:instrText>
      </w:r>
      <w:r>
        <w:fldChar w:fldCharType="separate"/>
      </w:r>
      <w:r>
        <w:t>84</w:t>
      </w:r>
      <w:r>
        <w:fldChar w:fldCharType="end"/>
      </w:r>
    </w:p>
    <w:p w14:paraId="5106AB9A" w14:textId="2E958CDB" w:rsidR="00C72C04" w:rsidRDefault="00C72C04">
      <w:pPr>
        <w:pStyle w:val="TOC4"/>
        <w:rPr>
          <w:rFonts w:asciiTheme="minorHAnsi" w:eastAsiaTheme="minorEastAsia" w:hAnsiTheme="minorHAnsi" w:cstheme="minorBidi"/>
          <w:sz w:val="22"/>
          <w:szCs w:val="22"/>
          <w:lang w:eastAsia="en-GB"/>
        </w:rPr>
      </w:pPr>
      <w:r>
        <w:t>8.2.2.3</w:t>
      </w:r>
      <w:r>
        <w:tab/>
        <w:t>Asynchronous Case</w:t>
      </w:r>
      <w:r>
        <w:tab/>
      </w:r>
      <w:r>
        <w:fldChar w:fldCharType="begin"/>
      </w:r>
      <w:r>
        <w:instrText xml:space="preserve"> PAGEREF _Toc8130708 \h </w:instrText>
      </w:r>
      <w:r>
        <w:fldChar w:fldCharType="separate"/>
      </w:r>
      <w:r>
        <w:t>87</w:t>
      </w:r>
      <w:r>
        <w:fldChar w:fldCharType="end"/>
      </w:r>
    </w:p>
    <w:p w14:paraId="07F21C13" w14:textId="28F6F47C" w:rsidR="00C72C04" w:rsidRDefault="00C72C04">
      <w:pPr>
        <w:pStyle w:val="TOC2"/>
        <w:rPr>
          <w:rFonts w:asciiTheme="minorHAnsi" w:eastAsiaTheme="minorEastAsia" w:hAnsiTheme="minorHAnsi" w:cstheme="minorBidi"/>
          <w:sz w:val="22"/>
          <w:szCs w:val="22"/>
          <w:lang w:eastAsia="en-GB"/>
        </w:rPr>
      </w:pPr>
      <w:r>
        <w:t>8.3</w:t>
      </w:r>
      <w:r>
        <w:tab/>
        <w:t>Procedures for interaction with Underlying Networks</w:t>
      </w:r>
      <w:r>
        <w:tab/>
      </w:r>
      <w:r>
        <w:fldChar w:fldCharType="begin"/>
      </w:r>
      <w:r>
        <w:instrText xml:space="preserve"> PAGEREF _Toc8130709 \h </w:instrText>
      </w:r>
      <w:r>
        <w:fldChar w:fldCharType="separate"/>
      </w:r>
      <w:r>
        <w:t>88</w:t>
      </w:r>
      <w:r>
        <w:fldChar w:fldCharType="end"/>
      </w:r>
    </w:p>
    <w:p w14:paraId="6E2BB24E" w14:textId="7DE75FB4" w:rsidR="00C72C04" w:rsidRDefault="00C72C04">
      <w:pPr>
        <w:pStyle w:val="TOC3"/>
        <w:rPr>
          <w:rFonts w:asciiTheme="minorHAnsi" w:eastAsiaTheme="minorEastAsia" w:hAnsiTheme="minorHAnsi" w:cstheme="minorBidi"/>
          <w:sz w:val="22"/>
          <w:szCs w:val="22"/>
          <w:lang w:eastAsia="en-GB"/>
        </w:rPr>
      </w:pPr>
      <w:r>
        <w:t>8.3.1</w:t>
      </w:r>
      <w:r w:rsidRPr="00C97CA9">
        <w:rPr>
          <w:rFonts w:eastAsia="SimSun"/>
          <w:lang w:eastAsia="zh-CN"/>
        </w:rPr>
        <w:tab/>
      </w:r>
      <w:r>
        <w:t>Introduction</w:t>
      </w:r>
      <w:r>
        <w:tab/>
      </w:r>
      <w:r>
        <w:fldChar w:fldCharType="begin"/>
      </w:r>
      <w:r>
        <w:instrText xml:space="preserve"> PAGEREF _Toc8130710 \h </w:instrText>
      </w:r>
      <w:r>
        <w:fldChar w:fldCharType="separate"/>
      </w:r>
      <w:r>
        <w:t>88</w:t>
      </w:r>
      <w:r>
        <w:fldChar w:fldCharType="end"/>
      </w:r>
    </w:p>
    <w:p w14:paraId="1D645D63" w14:textId="723EF117" w:rsidR="00C72C04" w:rsidRDefault="00C72C04">
      <w:pPr>
        <w:pStyle w:val="TOC3"/>
        <w:rPr>
          <w:rFonts w:asciiTheme="minorHAnsi" w:eastAsiaTheme="minorEastAsia" w:hAnsiTheme="minorHAnsi" w:cstheme="minorBidi"/>
          <w:sz w:val="22"/>
          <w:szCs w:val="22"/>
          <w:lang w:eastAsia="en-GB"/>
        </w:rPr>
      </w:pPr>
      <w:r>
        <w:t>8.3.2</w:t>
      </w:r>
      <w:r w:rsidRPr="00C97CA9">
        <w:rPr>
          <w:rFonts w:eastAsia="SimSun"/>
          <w:lang w:eastAsia="zh-CN"/>
        </w:rPr>
        <w:tab/>
      </w:r>
      <w:r>
        <w:t>Description and Flows on Mcn Reference Point</w:t>
      </w:r>
      <w:r>
        <w:tab/>
      </w:r>
      <w:r>
        <w:fldChar w:fldCharType="begin"/>
      </w:r>
      <w:r>
        <w:instrText xml:space="preserve"> PAGEREF _Toc8130711 \h </w:instrText>
      </w:r>
      <w:r>
        <w:fldChar w:fldCharType="separate"/>
      </w:r>
      <w:r>
        <w:t>89</w:t>
      </w:r>
      <w:r>
        <w:fldChar w:fldCharType="end"/>
      </w:r>
    </w:p>
    <w:p w14:paraId="2E5F6CF7" w14:textId="3A8332D5" w:rsidR="00C72C04" w:rsidRDefault="00C72C04">
      <w:pPr>
        <w:pStyle w:val="TOC3"/>
        <w:rPr>
          <w:rFonts w:asciiTheme="minorHAnsi" w:eastAsiaTheme="minorEastAsia" w:hAnsiTheme="minorHAnsi" w:cstheme="minorBidi"/>
          <w:sz w:val="22"/>
          <w:szCs w:val="22"/>
          <w:lang w:eastAsia="en-GB"/>
        </w:rPr>
      </w:pPr>
      <w:r>
        <w:t>8.3.3</w:t>
      </w:r>
      <w:r>
        <w:tab/>
        <w:t>Device Triggering</w:t>
      </w:r>
      <w:r>
        <w:tab/>
      </w:r>
      <w:r>
        <w:fldChar w:fldCharType="begin"/>
      </w:r>
      <w:r>
        <w:instrText xml:space="preserve"> PAGEREF _Toc8130712 \h </w:instrText>
      </w:r>
      <w:r>
        <w:fldChar w:fldCharType="separate"/>
      </w:r>
      <w:r>
        <w:t>89</w:t>
      </w:r>
      <w:r>
        <w:fldChar w:fldCharType="end"/>
      </w:r>
    </w:p>
    <w:p w14:paraId="1DE41CF2" w14:textId="17032D64" w:rsidR="00C72C04" w:rsidRDefault="00C72C04">
      <w:pPr>
        <w:pStyle w:val="TOC4"/>
        <w:rPr>
          <w:rFonts w:asciiTheme="minorHAnsi" w:eastAsiaTheme="minorEastAsia" w:hAnsiTheme="minorHAnsi" w:cstheme="minorBidi"/>
          <w:sz w:val="22"/>
          <w:szCs w:val="22"/>
          <w:lang w:eastAsia="en-GB"/>
        </w:rPr>
      </w:pPr>
      <w:r>
        <w:t>8.3.3.1</w:t>
      </w:r>
      <w:r>
        <w:tab/>
        <w:t>Definition and scope</w:t>
      </w:r>
      <w:r>
        <w:tab/>
      </w:r>
      <w:r>
        <w:fldChar w:fldCharType="begin"/>
      </w:r>
      <w:r>
        <w:instrText xml:space="preserve"> PAGEREF _Toc8130713 \h </w:instrText>
      </w:r>
      <w:r>
        <w:fldChar w:fldCharType="separate"/>
      </w:r>
      <w:r>
        <w:t>89</w:t>
      </w:r>
      <w:r>
        <w:fldChar w:fldCharType="end"/>
      </w:r>
    </w:p>
    <w:p w14:paraId="533721E4" w14:textId="70938374" w:rsidR="00C72C04" w:rsidRDefault="00C72C04">
      <w:pPr>
        <w:pStyle w:val="TOC4"/>
        <w:rPr>
          <w:rFonts w:asciiTheme="minorHAnsi" w:eastAsiaTheme="minorEastAsia" w:hAnsiTheme="minorHAnsi" w:cstheme="minorBidi"/>
          <w:sz w:val="22"/>
          <w:szCs w:val="22"/>
          <w:lang w:eastAsia="en-GB"/>
        </w:rPr>
      </w:pPr>
      <w:r>
        <w:t>8.3.3.2</w:t>
      </w:r>
      <w:r>
        <w:tab/>
        <w:t>General Procedure for Device Triggering</w:t>
      </w:r>
      <w:r>
        <w:tab/>
      </w:r>
      <w:r>
        <w:fldChar w:fldCharType="begin"/>
      </w:r>
      <w:r>
        <w:instrText xml:space="preserve"> PAGEREF _Toc8130714 \h </w:instrText>
      </w:r>
      <w:r>
        <w:fldChar w:fldCharType="separate"/>
      </w:r>
      <w:r>
        <w:t>89</w:t>
      </w:r>
      <w:r>
        <w:fldChar w:fldCharType="end"/>
      </w:r>
    </w:p>
    <w:p w14:paraId="051C0797" w14:textId="3765E6BE" w:rsidR="00C72C04" w:rsidRDefault="00C72C04">
      <w:pPr>
        <w:pStyle w:val="TOC5"/>
        <w:rPr>
          <w:rFonts w:asciiTheme="minorHAnsi" w:eastAsiaTheme="minorEastAsia" w:hAnsiTheme="minorHAnsi" w:cstheme="minorBidi"/>
          <w:sz w:val="22"/>
          <w:szCs w:val="22"/>
          <w:lang w:eastAsia="en-GB"/>
        </w:rPr>
      </w:pPr>
      <w:r>
        <w:t>8.3.3.2.0</w:t>
      </w:r>
      <w:r>
        <w:tab/>
        <w:t>Overview</w:t>
      </w:r>
      <w:r>
        <w:tab/>
      </w:r>
      <w:r>
        <w:fldChar w:fldCharType="begin"/>
      </w:r>
      <w:r>
        <w:instrText xml:space="preserve"> PAGEREF _Toc8130715 \h </w:instrText>
      </w:r>
      <w:r>
        <w:fldChar w:fldCharType="separate"/>
      </w:r>
      <w:r>
        <w:t>89</w:t>
      </w:r>
      <w:r>
        <w:fldChar w:fldCharType="end"/>
      </w:r>
    </w:p>
    <w:p w14:paraId="1F5BE494" w14:textId="39FFE662" w:rsidR="00C72C04" w:rsidRDefault="00C72C04">
      <w:pPr>
        <w:pStyle w:val="TOC5"/>
        <w:rPr>
          <w:rFonts w:asciiTheme="minorHAnsi" w:eastAsiaTheme="minorEastAsia" w:hAnsiTheme="minorHAnsi" w:cstheme="minorBidi"/>
          <w:sz w:val="22"/>
          <w:szCs w:val="22"/>
          <w:lang w:eastAsia="en-GB"/>
        </w:rPr>
      </w:pPr>
      <w:r>
        <w:t>8.3.3.2.1</w:t>
      </w:r>
      <w:r>
        <w:tab/>
        <w:t>Triggering procedure</w:t>
      </w:r>
      <w:r>
        <w:tab/>
      </w:r>
      <w:r>
        <w:fldChar w:fldCharType="begin"/>
      </w:r>
      <w:r>
        <w:instrText xml:space="preserve"> PAGEREF _Toc8130716 \h </w:instrText>
      </w:r>
      <w:r>
        <w:fldChar w:fldCharType="separate"/>
      </w:r>
      <w:r>
        <w:t>90</w:t>
      </w:r>
      <w:r>
        <w:fldChar w:fldCharType="end"/>
      </w:r>
    </w:p>
    <w:p w14:paraId="235CC880" w14:textId="6AF4356E" w:rsidR="00C72C04" w:rsidRDefault="00C72C04">
      <w:pPr>
        <w:pStyle w:val="TOC5"/>
        <w:rPr>
          <w:rFonts w:asciiTheme="minorHAnsi" w:eastAsiaTheme="minorEastAsia" w:hAnsiTheme="minorHAnsi" w:cstheme="minorBidi"/>
          <w:sz w:val="22"/>
          <w:szCs w:val="22"/>
          <w:lang w:eastAsia="en-GB"/>
        </w:rPr>
      </w:pPr>
      <w:r>
        <w:t xml:space="preserve">8.3.3.2.2 </w:t>
      </w:r>
      <w:r w:rsidRPr="00C97CA9">
        <w:rPr>
          <w:rFonts w:eastAsia="SimSun"/>
          <w:lang w:eastAsia="zh-CN"/>
        </w:rPr>
        <w:tab/>
      </w:r>
      <w:r>
        <w:t>Support for device trigger recall/replace procedure</w:t>
      </w:r>
      <w:r>
        <w:tab/>
      </w:r>
      <w:r>
        <w:fldChar w:fldCharType="begin"/>
      </w:r>
      <w:r>
        <w:instrText xml:space="preserve"> PAGEREF _Toc8130717 \h </w:instrText>
      </w:r>
      <w:r>
        <w:fldChar w:fldCharType="separate"/>
      </w:r>
      <w:r>
        <w:t>93</w:t>
      </w:r>
      <w:r>
        <w:fldChar w:fldCharType="end"/>
      </w:r>
    </w:p>
    <w:p w14:paraId="39849BF6" w14:textId="36656AC2" w:rsidR="00C72C04" w:rsidRDefault="00C72C04">
      <w:pPr>
        <w:pStyle w:val="TOC3"/>
        <w:rPr>
          <w:rFonts w:asciiTheme="minorHAnsi" w:eastAsiaTheme="minorEastAsia" w:hAnsiTheme="minorHAnsi" w:cstheme="minorBidi"/>
          <w:sz w:val="22"/>
          <w:szCs w:val="22"/>
          <w:lang w:eastAsia="en-GB"/>
        </w:rPr>
      </w:pPr>
      <w:r>
        <w:t>8.3.4</w:t>
      </w:r>
      <w:r>
        <w:tab/>
        <w:t>Location Request</w:t>
      </w:r>
      <w:r>
        <w:tab/>
      </w:r>
      <w:r>
        <w:fldChar w:fldCharType="begin"/>
      </w:r>
      <w:r>
        <w:instrText xml:space="preserve"> PAGEREF _Toc8130718 \h </w:instrText>
      </w:r>
      <w:r>
        <w:fldChar w:fldCharType="separate"/>
      </w:r>
      <w:r>
        <w:t>95</w:t>
      </w:r>
      <w:r>
        <w:fldChar w:fldCharType="end"/>
      </w:r>
    </w:p>
    <w:p w14:paraId="2F5FEE75" w14:textId="2045D94E" w:rsidR="00C72C04" w:rsidRDefault="00C72C04">
      <w:pPr>
        <w:pStyle w:val="TOC4"/>
        <w:rPr>
          <w:rFonts w:asciiTheme="minorHAnsi" w:eastAsiaTheme="minorEastAsia" w:hAnsiTheme="minorHAnsi" w:cstheme="minorBidi"/>
          <w:sz w:val="22"/>
          <w:szCs w:val="22"/>
          <w:lang w:eastAsia="en-GB"/>
        </w:rPr>
      </w:pPr>
      <w:r>
        <w:t>8.3.4.1</w:t>
      </w:r>
      <w:r>
        <w:tab/>
        <w:t>Definition and Scope</w:t>
      </w:r>
      <w:r>
        <w:tab/>
      </w:r>
      <w:r>
        <w:fldChar w:fldCharType="begin"/>
      </w:r>
      <w:r>
        <w:instrText xml:space="preserve"> PAGEREF _Toc8130719 \h </w:instrText>
      </w:r>
      <w:r>
        <w:fldChar w:fldCharType="separate"/>
      </w:r>
      <w:r>
        <w:t>95</w:t>
      </w:r>
      <w:r>
        <w:fldChar w:fldCharType="end"/>
      </w:r>
    </w:p>
    <w:p w14:paraId="0E4BB9ED" w14:textId="6A96245D" w:rsidR="00C72C04" w:rsidRDefault="00C72C04">
      <w:pPr>
        <w:pStyle w:val="TOC4"/>
        <w:rPr>
          <w:rFonts w:asciiTheme="minorHAnsi" w:eastAsiaTheme="minorEastAsia" w:hAnsiTheme="minorHAnsi" w:cstheme="minorBidi"/>
          <w:sz w:val="22"/>
          <w:szCs w:val="22"/>
          <w:lang w:eastAsia="en-GB"/>
        </w:rPr>
      </w:pPr>
      <w:r>
        <w:t>8.3.4.2</w:t>
      </w:r>
      <w:r>
        <w:tab/>
        <w:t>General Procedure for Location Request</w:t>
      </w:r>
      <w:r>
        <w:tab/>
      </w:r>
      <w:r>
        <w:fldChar w:fldCharType="begin"/>
      </w:r>
      <w:r>
        <w:instrText xml:space="preserve"> PAGEREF _Toc8130720 \h </w:instrText>
      </w:r>
      <w:r>
        <w:fldChar w:fldCharType="separate"/>
      </w:r>
      <w:r>
        <w:t>95</w:t>
      </w:r>
      <w:r>
        <w:fldChar w:fldCharType="end"/>
      </w:r>
    </w:p>
    <w:p w14:paraId="0A286E27" w14:textId="40DBE751" w:rsidR="00C72C04" w:rsidRDefault="00C72C04">
      <w:pPr>
        <w:pStyle w:val="TOC3"/>
        <w:rPr>
          <w:rFonts w:asciiTheme="minorHAnsi" w:eastAsiaTheme="minorEastAsia" w:hAnsiTheme="minorHAnsi" w:cstheme="minorBidi"/>
          <w:sz w:val="22"/>
          <w:szCs w:val="22"/>
          <w:lang w:eastAsia="en-GB"/>
        </w:rPr>
      </w:pPr>
      <w:r>
        <w:t>8.3.5</w:t>
      </w:r>
      <w:r w:rsidRPr="00C97CA9">
        <w:rPr>
          <w:rFonts w:eastAsia="SimSun"/>
          <w:lang w:eastAsia="zh-CN"/>
        </w:rPr>
        <w:tab/>
      </w:r>
      <w:r>
        <w:t>Configuration of Traffic Patterns</w:t>
      </w:r>
      <w:r>
        <w:tab/>
      </w:r>
      <w:r>
        <w:fldChar w:fldCharType="begin"/>
      </w:r>
      <w:r>
        <w:instrText xml:space="preserve"> PAGEREF _Toc8130721 \h </w:instrText>
      </w:r>
      <w:r>
        <w:fldChar w:fldCharType="separate"/>
      </w:r>
      <w:r>
        <w:t>96</w:t>
      </w:r>
      <w:r>
        <w:fldChar w:fldCharType="end"/>
      </w:r>
    </w:p>
    <w:p w14:paraId="4C16725C" w14:textId="41025048" w:rsidR="00C72C04" w:rsidRDefault="00C72C04">
      <w:pPr>
        <w:pStyle w:val="TOC4"/>
        <w:rPr>
          <w:rFonts w:asciiTheme="minorHAnsi" w:eastAsiaTheme="minorEastAsia" w:hAnsiTheme="minorHAnsi" w:cstheme="minorBidi"/>
          <w:sz w:val="22"/>
          <w:szCs w:val="22"/>
          <w:lang w:eastAsia="en-GB"/>
        </w:rPr>
      </w:pPr>
      <w:r>
        <w:t>8.3.5.1</w:t>
      </w:r>
      <w:r w:rsidRPr="00C97CA9">
        <w:rPr>
          <w:rFonts w:eastAsia="SimSun"/>
          <w:lang w:eastAsia="zh-CN"/>
        </w:rPr>
        <w:tab/>
      </w:r>
      <w:r>
        <w:t>Purpose of Configuration of Traffic Patterns</w:t>
      </w:r>
      <w:r>
        <w:tab/>
      </w:r>
      <w:r>
        <w:fldChar w:fldCharType="begin"/>
      </w:r>
      <w:r>
        <w:instrText xml:space="preserve"> PAGEREF _Toc8130722 \h </w:instrText>
      </w:r>
      <w:r>
        <w:fldChar w:fldCharType="separate"/>
      </w:r>
      <w:r>
        <w:t>96</w:t>
      </w:r>
      <w:r>
        <w:fldChar w:fldCharType="end"/>
      </w:r>
    </w:p>
    <w:p w14:paraId="142E0300" w14:textId="5F070020" w:rsidR="00C72C04" w:rsidRDefault="00C72C04">
      <w:pPr>
        <w:pStyle w:val="TOC4"/>
        <w:rPr>
          <w:rFonts w:asciiTheme="minorHAnsi" w:eastAsiaTheme="minorEastAsia" w:hAnsiTheme="minorHAnsi" w:cstheme="minorBidi"/>
          <w:sz w:val="22"/>
          <w:szCs w:val="22"/>
          <w:lang w:eastAsia="en-GB"/>
        </w:rPr>
      </w:pPr>
      <w:r>
        <w:t>8.3.5.2</w:t>
      </w:r>
      <w:r w:rsidRPr="00C97CA9">
        <w:rPr>
          <w:rFonts w:eastAsia="SimSun"/>
          <w:lang w:eastAsia="zh-CN"/>
        </w:rPr>
        <w:tab/>
      </w:r>
      <w:r>
        <w:t>Traffic pattern parameters</w:t>
      </w:r>
      <w:r>
        <w:tab/>
      </w:r>
      <w:r>
        <w:fldChar w:fldCharType="begin"/>
      </w:r>
      <w:r>
        <w:instrText xml:space="preserve"> PAGEREF _Toc8130723 \h </w:instrText>
      </w:r>
      <w:r>
        <w:fldChar w:fldCharType="separate"/>
      </w:r>
      <w:r>
        <w:t>97</w:t>
      </w:r>
      <w:r>
        <w:fldChar w:fldCharType="end"/>
      </w:r>
    </w:p>
    <w:p w14:paraId="4435C6BB" w14:textId="331CBE6F" w:rsidR="00C72C04" w:rsidRDefault="00C72C04">
      <w:pPr>
        <w:pStyle w:val="TOC4"/>
        <w:rPr>
          <w:rFonts w:asciiTheme="minorHAnsi" w:eastAsiaTheme="minorEastAsia" w:hAnsiTheme="minorHAnsi" w:cstheme="minorBidi"/>
          <w:sz w:val="22"/>
          <w:szCs w:val="22"/>
          <w:lang w:eastAsia="en-GB"/>
        </w:rPr>
      </w:pPr>
      <w:r>
        <w:t>8.3.5.3</w:t>
      </w:r>
      <w:r w:rsidRPr="00C97CA9">
        <w:rPr>
          <w:rFonts w:eastAsia="SimSun"/>
          <w:lang w:eastAsia="zh-CN"/>
        </w:rPr>
        <w:tab/>
      </w:r>
      <w:r>
        <w:t xml:space="preserve">General procedure for Configuration of Traffic </w:t>
      </w:r>
      <w:r w:rsidRPr="00C97CA9">
        <w:rPr>
          <w:rFonts w:eastAsia="SimSun"/>
          <w:lang w:eastAsia="zh-CN"/>
        </w:rPr>
        <w:t>P</w:t>
      </w:r>
      <w:r>
        <w:t>atterns</w:t>
      </w:r>
      <w:r>
        <w:tab/>
      </w:r>
      <w:r>
        <w:fldChar w:fldCharType="begin"/>
      </w:r>
      <w:r>
        <w:instrText xml:space="preserve"> PAGEREF _Toc8130724 \h </w:instrText>
      </w:r>
      <w:r>
        <w:fldChar w:fldCharType="separate"/>
      </w:r>
      <w:r>
        <w:t>99</w:t>
      </w:r>
      <w:r>
        <w:fldChar w:fldCharType="end"/>
      </w:r>
    </w:p>
    <w:p w14:paraId="5E15C275" w14:textId="58C4A17D" w:rsidR="00C72C04" w:rsidRDefault="00C72C04">
      <w:pPr>
        <w:pStyle w:val="TOC2"/>
        <w:rPr>
          <w:rFonts w:asciiTheme="minorHAnsi" w:eastAsiaTheme="minorEastAsia" w:hAnsiTheme="minorHAnsi" w:cstheme="minorBidi"/>
          <w:sz w:val="22"/>
          <w:szCs w:val="22"/>
          <w:lang w:eastAsia="en-GB"/>
        </w:rPr>
      </w:pPr>
      <w:r>
        <w:t>8.</w:t>
      </w:r>
      <w:r w:rsidRPr="00C97CA9">
        <w:rPr>
          <w:rFonts w:eastAsia="SimSun"/>
          <w:lang w:eastAsia="zh-CN"/>
        </w:rPr>
        <w:t>4</w:t>
      </w:r>
      <w:r>
        <w:tab/>
        <w:t>Connection Request</w:t>
      </w:r>
      <w:r>
        <w:tab/>
      </w:r>
      <w:r>
        <w:fldChar w:fldCharType="begin"/>
      </w:r>
      <w:r>
        <w:instrText xml:space="preserve"> PAGEREF _Toc8130725 \h </w:instrText>
      </w:r>
      <w:r>
        <w:fldChar w:fldCharType="separate"/>
      </w:r>
      <w:r>
        <w:t>100</w:t>
      </w:r>
      <w:r>
        <w:fldChar w:fldCharType="end"/>
      </w:r>
    </w:p>
    <w:p w14:paraId="03D1EA22" w14:textId="3D651321" w:rsidR="00C72C04" w:rsidRDefault="00C72C04">
      <w:pPr>
        <w:pStyle w:val="TOC2"/>
        <w:rPr>
          <w:rFonts w:asciiTheme="minorHAnsi" w:eastAsiaTheme="minorEastAsia" w:hAnsiTheme="minorHAnsi" w:cstheme="minorBidi"/>
          <w:sz w:val="22"/>
          <w:szCs w:val="22"/>
          <w:lang w:eastAsia="en-GB"/>
        </w:rPr>
      </w:pPr>
      <w:r>
        <w:t>8.</w:t>
      </w:r>
      <w:r w:rsidRPr="00C97CA9">
        <w:rPr>
          <w:rFonts w:eastAsia="SimSun"/>
          <w:lang w:eastAsia="zh-CN"/>
        </w:rPr>
        <w:t>5</w:t>
      </w:r>
      <w:r>
        <w:tab/>
        <w:t>Device Management</w:t>
      </w:r>
      <w:r>
        <w:tab/>
      </w:r>
      <w:r>
        <w:fldChar w:fldCharType="begin"/>
      </w:r>
      <w:r>
        <w:instrText xml:space="preserve"> PAGEREF _Toc8130726 \h </w:instrText>
      </w:r>
      <w:r>
        <w:fldChar w:fldCharType="separate"/>
      </w:r>
      <w:r>
        <w:t>100</w:t>
      </w:r>
      <w:r>
        <w:fldChar w:fldCharType="end"/>
      </w:r>
    </w:p>
    <w:p w14:paraId="270FD5D9" w14:textId="22D94E48" w:rsidR="00C72C04" w:rsidRDefault="00C72C04">
      <w:pPr>
        <w:pStyle w:val="TOC1"/>
        <w:rPr>
          <w:rFonts w:asciiTheme="minorHAnsi" w:eastAsiaTheme="minorEastAsia" w:hAnsiTheme="minorHAnsi" w:cstheme="minorBidi"/>
          <w:szCs w:val="22"/>
          <w:lang w:eastAsia="en-GB"/>
        </w:rPr>
      </w:pPr>
      <w:r>
        <w:t>9</w:t>
      </w:r>
      <w:r>
        <w:tab/>
        <w:t>Resource Management</w:t>
      </w:r>
      <w:r>
        <w:tab/>
      </w:r>
      <w:r>
        <w:fldChar w:fldCharType="begin"/>
      </w:r>
      <w:r>
        <w:instrText xml:space="preserve"> PAGEREF _Toc8130727 \h </w:instrText>
      </w:r>
      <w:r>
        <w:fldChar w:fldCharType="separate"/>
      </w:r>
      <w:r>
        <w:t>100</w:t>
      </w:r>
      <w:r>
        <w:fldChar w:fldCharType="end"/>
      </w:r>
    </w:p>
    <w:p w14:paraId="258BA1DA" w14:textId="372324CC" w:rsidR="00C72C04" w:rsidRDefault="00C72C04">
      <w:pPr>
        <w:pStyle w:val="TOC2"/>
        <w:rPr>
          <w:rFonts w:asciiTheme="minorHAnsi" w:eastAsiaTheme="minorEastAsia" w:hAnsiTheme="minorHAnsi" w:cstheme="minorBidi"/>
          <w:sz w:val="22"/>
          <w:szCs w:val="22"/>
          <w:lang w:eastAsia="en-GB"/>
        </w:rPr>
      </w:pPr>
      <w:r>
        <w:t>9.0</w:t>
      </w:r>
      <w:r>
        <w:tab/>
        <w:t>Overview</w:t>
      </w:r>
      <w:r>
        <w:tab/>
      </w:r>
      <w:r>
        <w:fldChar w:fldCharType="begin"/>
      </w:r>
      <w:r>
        <w:instrText xml:space="preserve"> PAGEREF _Toc8130728 \h </w:instrText>
      </w:r>
      <w:r>
        <w:fldChar w:fldCharType="separate"/>
      </w:r>
      <w:r>
        <w:t>100</w:t>
      </w:r>
      <w:r>
        <w:fldChar w:fldCharType="end"/>
      </w:r>
    </w:p>
    <w:p w14:paraId="78CCEEA0" w14:textId="6C074919" w:rsidR="00C72C04" w:rsidRDefault="00C72C04">
      <w:pPr>
        <w:pStyle w:val="TOC2"/>
        <w:rPr>
          <w:rFonts w:asciiTheme="minorHAnsi" w:eastAsiaTheme="minorEastAsia" w:hAnsiTheme="minorHAnsi" w:cstheme="minorBidi"/>
          <w:sz w:val="22"/>
          <w:szCs w:val="22"/>
          <w:lang w:eastAsia="en-GB"/>
        </w:rPr>
      </w:pPr>
      <w:r>
        <w:t>9.1</w:t>
      </w:r>
      <w:r>
        <w:tab/>
        <w:t>General Principles</w:t>
      </w:r>
      <w:r>
        <w:tab/>
      </w:r>
      <w:r>
        <w:fldChar w:fldCharType="begin"/>
      </w:r>
      <w:r>
        <w:instrText xml:space="preserve"> PAGEREF _Toc8130729 \h </w:instrText>
      </w:r>
      <w:r>
        <w:fldChar w:fldCharType="separate"/>
      </w:r>
      <w:r>
        <w:t>100</w:t>
      </w:r>
      <w:r>
        <w:fldChar w:fldCharType="end"/>
      </w:r>
    </w:p>
    <w:p w14:paraId="68EB666F" w14:textId="65F96F92" w:rsidR="00C72C04" w:rsidRDefault="00C72C04">
      <w:pPr>
        <w:pStyle w:val="TOC2"/>
        <w:rPr>
          <w:rFonts w:asciiTheme="minorHAnsi" w:eastAsiaTheme="minorEastAsia" w:hAnsiTheme="minorHAnsi" w:cstheme="minorBidi"/>
          <w:sz w:val="22"/>
          <w:szCs w:val="22"/>
          <w:lang w:eastAsia="en-GB"/>
        </w:rPr>
      </w:pPr>
      <w:r>
        <w:t>9.2</w:t>
      </w:r>
      <w:r>
        <w:tab/>
        <w:t>Resources</w:t>
      </w:r>
      <w:r>
        <w:tab/>
      </w:r>
      <w:r>
        <w:fldChar w:fldCharType="begin"/>
      </w:r>
      <w:r>
        <w:instrText xml:space="preserve"> PAGEREF _Toc8130730 \h </w:instrText>
      </w:r>
      <w:r>
        <w:fldChar w:fldCharType="separate"/>
      </w:r>
      <w:r>
        <w:t>101</w:t>
      </w:r>
      <w:r>
        <w:fldChar w:fldCharType="end"/>
      </w:r>
    </w:p>
    <w:p w14:paraId="29C5A956" w14:textId="7594A7D9" w:rsidR="00C72C04" w:rsidRDefault="00C72C04">
      <w:pPr>
        <w:pStyle w:val="TOC3"/>
        <w:rPr>
          <w:rFonts w:asciiTheme="minorHAnsi" w:eastAsiaTheme="minorEastAsia" w:hAnsiTheme="minorHAnsi" w:cstheme="minorBidi"/>
          <w:sz w:val="22"/>
          <w:szCs w:val="22"/>
          <w:lang w:eastAsia="en-GB"/>
        </w:rPr>
      </w:pPr>
      <w:r>
        <w:t>9.2.0</w:t>
      </w:r>
      <w:r>
        <w:tab/>
        <w:t>Overview</w:t>
      </w:r>
      <w:r>
        <w:tab/>
      </w:r>
      <w:r>
        <w:fldChar w:fldCharType="begin"/>
      </w:r>
      <w:r>
        <w:instrText xml:space="preserve"> PAGEREF _Toc8130731 \h </w:instrText>
      </w:r>
      <w:r>
        <w:fldChar w:fldCharType="separate"/>
      </w:r>
      <w:r>
        <w:t>101</w:t>
      </w:r>
      <w:r>
        <w:fldChar w:fldCharType="end"/>
      </w:r>
    </w:p>
    <w:p w14:paraId="1EFE0922" w14:textId="4A5F3D3D" w:rsidR="00C72C04" w:rsidRDefault="00C72C04">
      <w:pPr>
        <w:pStyle w:val="TOC3"/>
        <w:rPr>
          <w:rFonts w:asciiTheme="minorHAnsi" w:eastAsiaTheme="minorEastAsia" w:hAnsiTheme="minorHAnsi" w:cstheme="minorBidi"/>
          <w:sz w:val="22"/>
          <w:szCs w:val="22"/>
          <w:lang w:eastAsia="en-GB"/>
        </w:rPr>
      </w:pPr>
      <w:r>
        <w:t>9.2.1</w:t>
      </w:r>
      <w:r>
        <w:tab/>
        <w:t>Normal Resources</w:t>
      </w:r>
      <w:r>
        <w:tab/>
      </w:r>
      <w:r>
        <w:fldChar w:fldCharType="begin"/>
      </w:r>
      <w:r>
        <w:instrText xml:space="preserve"> PAGEREF _Toc8130732 \h </w:instrText>
      </w:r>
      <w:r>
        <w:fldChar w:fldCharType="separate"/>
      </w:r>
      <w:r>
        <w:t>101</w:t>
      </w:r>
      <w:r>
        <w:fldChar w:fldCharType="end"/>
      </w:r>
    </w:p>
    <w:p w14:paraId="12B11C5F" w14:textId="2E49ED08" w:rsidR="00C72C04" w:rsidRDefault="00C72C04">
      <w:pPr>
        <w:pStyle w:val="TOC3"/>
        <w:rPr>
          <w:rFonts w:asciiTheme="minorHAnsi" w:eastAsiaTheme="minorEastAsia" w:hAnsiTheme="minorHAnsi" w:cstheme="minorBidi"/>
          <w:sz w:val="22"/>
          <w:szCs w:val="22"/>
          <w:lang w:eastAsia="en-GB"/>
        </w:rPr>
      </w:pPr>
      <w:r>
        <w:t>9.2.2</w:t>
      </w:r>
      <w:r>
        <w:tab/>
        <w:t>Virtual Resources</w:t>
      </w:r>
      <w:r>
        <w:tab/>
      </w:r>
      <w:r>
        <w:fldChar w:fldCharType="begin"/>
      </w:r>
      <w:r>
        <w:instrText xml:space="preserve"> PAGEREF _Toc8130733 \h </w:instrText>
      </w:r>
      <w:r>
        <w:fldChar w:fldCharType="separate"/>
      </w:r>
      <w:r>
        <w:t>101</w:t>
      </w:r>
      <w:r>
        <w:fldChar w:fldCharType="end"/>
      </w:r>
    </w:p>
    <w:p w14:paraId="2F9A12C6" w14:textId="59C64576" w:rsidR="00C72C04" w:rsidRDefault="00C72C04">
      <w:pPr>
        <w:pStyle w:val="TOC3"/>
        <w:rPr>
          <w:rFonts w:asciiTheme="minorHAnsi" w:eastAsiaTheme="minorEastAsia" w:hAnsiTheme="minorHAnsi" w:cstheme="minorBidi"/>
          <w:sz w:val="22"/>
          <w:szCs w:val="22"/>
          <w:lang w:eastAsia="en-GB"/>
        </w:rPr>
      </w:pPr>
      <w:r>
        <w:t>9.2.3</w:t>
      </w:r>
      <w:r>
        <w:tab/>
        <w:t>Announced Resources</w:t>
      </w:r>
      <w:r>
        <w:tab/>
      </w:r>
      <w:r>
        <w:fldChar w:fldCharType="begin"/>
      </w:r>
      <w:r>
        <w:instrText xml:space="preserve"> PAGEREF _Toc8130734 \h </w:instrText>
      </w:r>
      <w:r>
        <w:fldChar w:fldCharType="separate"/>
      </w:r>
      <w:r>
        <w:t>101</w:t>
      </w:r>
      <w:r>
        <w:fldChar w:fldCharType="end"/>
      </w:r>
    </w:p>
    <w:p w14:paraId="44CEFA7D" w14:textId="50BDE513" w:rsidR="00C72C04" w:rsidRDefault="00C72C04">
      <w:pPr>
        <w:pStyle w:val="TOC2"/>
        <w:rPr>
          <w:rFonts w:asciiTheme="minorHAnsi" w:eastAsiaTheme="minorEastAsia" w:hAnsiTheme="minorHAnsi" w:cstheme="minorBidi"/>
          <w:sz w:val="22"/>
          <w:szCs w:val="22"/>
          <w:lang w:eastAsia="en-GB"/>
        </w:rPr>
      </w:pPr>
      <w:r>
        <w:t>9.3</w:t>
      </w:r>
      <w:r>
        <w:tab/>
        <w:t>Resource Addressing</w:t>
      </w:r>
      <w:r>
        <w:tab/>
      </w:r>
      <w:r>
        <w:fldChar w:fldCharType="begin"/>
      </w:r>
      <w:r>
        <w:instrText xml:space="preserve"> PAGEREF _Toc8130735 \h </w:instrText>
      </w:r>
      <w:r>
        <w:fldChar w:fldCharType="separate"/>
      </w:r>
      <w:r>
        <w:t>102</w:t>
      </w:r>
      <w:r>
        <w:fldChar w:fldCharType="end"/>
      </w:r>
    </w:p>
    <w:p w14:paraId="536C6EF7" w14:textId="01241E67" w:rsidR="00C72C04" w:rsidRDefault="00C72C04">
      <w:pPr>
        <w:pStyle w:val="TOC3"/>
        <w:rPr>
          <w:rFonts w:asciiTheme="minorHAnsi" w:eastAsiaTheme="minorEastAsia" w:hAnsiTheme="minorHAnsi" w:cstheme="minorBidi"/>
          <w:sz w:val="22"/>
          <w:szCs w:val="22"/>
          <w:lang w:eastAsia="en-GB"/>
        </w:rPr>
      </w:pPr>
      <w:r>
        <w:t>9.3.1</w:t>
      </w:r>
      <w:r>
        <w:tab/>
        <w:t>Generic Principles</w:t>
      </w:r>
      <w:r>
        <w:tab/>
      </w:r>
      <w:r>
        <w:fldChar w:fldCharType="begin"/>
      </w:r>
      <w:r>
        <w:instrText xml:space="preserve"> PAGEREF _Toc8130736 \h </w:instrText>
      </w:r>
      <w:r>
        <w:fldChar w:fldCharType="separate"/>
      </w:r>
      <w:r>
        <w:t>102</w:t>
      </w:r>
      <w:r>
        <w:fldChar w:fldCharType="end"/>
      </w:r>
    </w:p>
    <w:p w14:paraId="01E9E69B" w14:textId="054CF0CF" w:rsidR="00C72C04" w:rsidRDefault="00C72C04">
      <w:pPr>
        <w:pStyle w:val="TOC3"/>
        <w:rPr>
          <w:rFonts w:asciiTheme="minorHAnsi" w:eastAsiaTheme="minorEastAsia" w:hAnsiTheme="minorHAnsi" w:cstheme="minorBidi"/>
          <w:sz w:val="22"/>
          <w:szCs w:val="22"/>
          <w:lang w:eastAsia="en-GB"/>
        </w:rPr>
      </w:pPr>
      <w:r>
        <w:t>9.3.2</w:t>
      </w:r>
      <w:r>
        <w:tab/>
        <w:t>Addressing an Application Entity</w:t>
      </w:r>
      <w:r>
        <w:tab/>
      </w:r>
      <w:r>
        <w:fldChar w:fldCharType="begin"/>
      </w:r>
      <w:r>
        <w:instrText xml:space="preserve"> PAGEREF _Toc8130737 \h </w:instrText>
      </w:r>
      <w:r>
        <w:fldChar w:fldCharType="separate"/>
      </w:r>
      <w:r>
        <w:t>102</w:t>
      </w:r>
      <w:r>
        <w:fldChar w:fldCharType="end"/>
      </w:r>
    </w:p>
    <w:p w14:paraId="054078DE" w14:textId="2642A0CE" w:rsidR="00C72C04" w:rsidRDefault="00C72C04">
      <w:pPr>
        <w:pStyle w:val="TOC4"/>
        <w:rPr>
          <w:rFonts w:asciiTheme="minorHAnsi" w:eastAsiaTheme="minorEastAsia" w:hAnsiTheme="minorHAnsi" w:cstheme="minorBidi"/>
          <w:sz w:val="22"/>
          <w:szCs w:val="22"/>
          <w:lang w:eastAsia="en-GB"/>
        </w:rPr>
      </w:pPr>
      <w:r>
        <w:t>9.3.2.1</w:t>
      </w:r>
      <w:r>
        <w:tab/>
        <w:t>Application Entity Addressing</w:t>
      </w:r>
      <w:r>
        <w:tab/>
      </w:r>
      <w:r>
        <w:fldChar w:fldCharType="begin"/>
      </w:r>
      <w:r>
        <w:instrText xml:space="preserve"> PAGEREF _Toc8130738 \h </w:instrText>
      </w:r>
      <w:r>
        <w:fldChar w:fldCharType="separate"/>
      </w:r>
      <w:r>
        <w:t>102</w:t>
      </w:r>
      <w:r>
        <w:fldChar w:fldCharType="end"/>
      </w:r>
    </w:p>
    <w:p w14:paraId="156984BE" w14:textId="7ADAF170" w:rsidR="00C72C04" w:rsidRDefault="00C72C04">
      <w:pPr>
        <w:pStyle w:val="TOC4"/>
        <w:rPr>
          <w:rFonts w:asciiTheme="minorHAnsi" w:eastAsiaTheme="minorEastAsia" w:hAnsiTheme="minorHAnsi" w:cstheme="minorBidi"/>
          <w:sz w:val="22"/>
          <w:szCs w:val="22"/>
          <w:lang w:eastAsia="en-GB"/>
        </w:rPr>
      </w:pPr>
      <w:r>
        <w:t>9.3.2.2</w:t>
      </w:r>
      <w:r>
        <w:tab/>
        <w:t>Application Entity Reachability</w:t>
      </w:r>
      <w:r>
        <w:tab/>
      </w:r>
      <w:r>
        <w:fldChar w:fldCharType="begin"/>
      </w:r>
      <w:r>
        <w:instrText xml:space="preserve"> PAGEREF _Toc8130739 \h </w:instrText>
      </w:r>
      <w:r>
        <w:fldChar w:fldCharType="separate"/>
      </w:r>
      <w:r>
        <w:t>103</w:t>
      </w:r>
      <w:r>
        <w:fldChar w:fldCharType="end"/>
      </w:r>
    </w:p>
    <w:p w14:paraId="0C1617F4" w14:textId="71C40E96" w:rsidR="00C72C04" w:rsidRDefault="00C72C04">
      <w:pPr>
        <w:pStyle w:val="TOC5"/>
        <w:rPr>
          <w:rFonts w:asciiTheme="minorHAnsi" w:eastAsiaTheme="minorEastAsia" w:hAnsiTheme="minorHAnsi" w:cstheme="minorBidi"/>
          <w:sz w:val="22"/>
          <w:szCs w:val="22"/>
          <w:lang w:eastAsia="en-GB"/>
        </w:rPr>
      </w:pPr>
      <w:r>
        <w:t>9.3.2.2.1</w:t>
      </w:r>
      <w:r>
        <w:tab/>
        <w:t>CSE Point of Access (CSE-PoA)</w:t>
      </w:r>
      <w:r>
        <w:tab/>
      </w:r>
      <w:r>
        <w:fldChar w:fldCharType="begin"/>
      </w:r>
      <w:r>
        <w:instrText xml:space="preserve"> PAGEREF _Toc8130740 \h </w:instrText>
      </w:r>
      <w:r>
        <w:fldChar w:fldCharType="separate"/>
      </w:r>
      <w:r>
        <w:t>103</w:t>
      </w:r>
      <w:r>
        <w:fldChar w:fldCharType="end"/>
      </w:r>
    </w:p>
    <w:p w14:paraId="46A192F1" w14:textId="1BE4D1F8" w:rsidR="00C72C04" w:rsidRDefault="00C72C04">
      <w:pPr>
        <w:pStyle w:val="TOC5"/>
        <w:rPr>
          <w:rFonts w:asciiTheme="minorHAnsi" w:eastAsiaTheme="minorEastAsia" w:hAnsiTheme="minorHAnsi" w:cstheme="minorBidi"/>
          <w:sz w:val="22"/>
          <w:szCs w:val="22"/>
          <w:lang w:eastAsia="en-GB"/>
        </w:rPr>
      </w:pPr>
      <w:r>
        <w:t>9.3.2.2.2</w:t>
      </w:r>
      <w:r>
        <w:tab/>
        <w:t>Locating Application Entities</w:t>
      </w:r>
      <w:r>
        <w:tab/>
      </w:r>
      <w:r>
        <w:fldChar w:fldCharType="begin"/>
      </w:r>
      <w:r>
        <w:instrText xml:space="preserve"> PAGEREF _Toc8130741 \h </w:instrText>
      </w:r>
      <w:r>
        <w:fldChar w:fldCharType="separate"/>
      </w:r>
      <w:r>
        <w:t>103</w:t>
      </w:r>
      <w:r>
        <w:fldChar w:fldCharType="end"/>
      </w:r>
    </w:p>
    <w:p w14:paraId="3F8EF896" w14:textId="7F56F3D0" w:rsidR="00C72C04" w:rsidRDefault="00C72C04">
      <w:pPr>
        <w:pStyle w:val="TOC5"/>
        <w:rPr>
          <w:rFonts w:asciiTheme="minorHAnsi" w:eastAsiaTheme="minorEastAsia" w:hAnsiTheme="minorHAnsi" w:cstheme="minorBidi"/>
          <w:sz w:val="22"/>
          <w:szCs w:val="22"/>
          <w:lang w:eastAsia="en-GB"/>
        </w:rPr>
      </w:pPr>
      <w:r>
        <w:t>9.3.2.2.3</w:t>
      </w:r>
      <w:r>
        <w:tab/>
        <w:t>Usage of CSE-PoA by the M2M System</w:t>
      </w:r>
      <w:r>
        <w:tab/>
      </w:r>
      <w:r>
        <w:fldChar w:fldCharType="begin"/>
      </w:r>
      <w:r>
        <w:instrText xml:space="preserve"> PAGEREF _Toc8130742 \h </w:instrText>
      </w:r>
      <w:r>
        <w:fldChar w:fldCharType="separate"/>
      </w:r>
      <w:r>
        <w:t>103</w:t>
      </w:r>
      <w:r>
        <w:fldChar w:fldCharType="end"/>
      </w:r>
    </w:p>
    <w:p w14:paraId="6AE36A28" w14:textId="0E45D948" w:rsidR="00C72C04" w:rsidRDefault="00C72C04">
      <w:pPr>
        <w:pStyle w:val="TOC2"/>
        <w:rPr>
          <w:rFonts w:asciiTheme="minorHAnsi" w:eastAsiaTheme="minorEastAsia" w:hAnsiTheme="minorHAnsi" w:cstheme="minorBidi"/>
          <w:sz w:val="22"/>
          <w:szCs w:val="22"/>
          <w:lang w:eastAsia="en-GB"/>
        </w:rPr>
      </w:pPr>
      <w:r>
        <w:t>9.4</w:t>
      </w:r>
      <w:r>
        <w:tab/>
        <w:t>Resource Structure</w:t>
      </w:r>
      <w:r>
        <w:tab/>
      </w:r>
      <w:r>
        <w:fldChar w:fldCharType="begin"/>
      </w:r>
      <w:r>
        <w:instrText xml:space="preserve"> PAGEREF _Toc8130743 \h </w:instrText>
      </w:r>
      <w:r>
        <w:fldChar w:fldCharType="separate"/>
      </w:r>
      <w:r>
        <w:t>105</w:t>
      </w:r>
      <w:r>
        <w:fldChar w:fldCharType="end"/>
      </w:r>
    </w:p>
    <w:p w14:paraId="316C6E4D" w14:textId="4ECC99E8" w:rsidR="00C72C04" w:rsidRDefault="00C72C04">
      <w:pPr>
        <w:pStyle w:val="TOC3"/>
        <w:rPr>
          <w:rFonts w:asciiTheme="minorHAnsi" w:eastAsiaTheme="minorEastAsia" w:hAnsiTheme="minorHAnsi" w:cstheme="minorBidi"/>
          <w:sz w:val="22"/>
          <w:szCs w:val="22"/>
          <w:lang w:eastAsia="en-GB"/>
        </w:rPr>
      </w:pPr>
      <w:r>
        <w:t>9.4.1</w:t>
      </w:r>
      <w:r>
        <w:tab/>
        <w:t>Relationships between Resources</w:t>
      </w:r>
      <w:r>
        <w:tab/>
      </w:r>
      <w:r>
        <w:fldChar w:fldCharType="begin"/>
      </w:r>
      <w:r>
        <w:instrText xml:space="preserve"> PAGEREF _Toc8130744 \h </w:instrText>
      </w:r>
      <w:r>
        <w:fldChar w:fldCharType="separate"/>
      </w:r>
      <w:r>
        <w:t>105</w:t>
      </w:r>
      <w:r>
        <w:fldChar w:fldCharType="end"/>
      </w:r>
    </w:p>
    <w:p w14:paraId="27D05DDC" w14:textId="7E29F29E" w:rsidR="00C72C04" w:rsidRDefault="00C72C04">
      <w:pPr>
        <w:pStyle w:val="TOC3"/>
        <w:rPr>
          <w:rFonts w:asciiTheme="minorHAnsi" w:eastAsiaTheme="minorEastAsia" w:hAnsiTheme="minorHAnsi" w:cstheme="minorBidi"/>
          <w:sz w:val="22"/>
          <w:szCs w:val="22"/>
          <w:lang w:eastAsia="en-GB"/>
        </w:rPr>
      </w:pPr>
      <w:r>
        <w:t>9.4.2</w:t>
      </w:r>
      <w:r>
        <w:tab/>
        <w:t>Link Relations</w:t>
      </w:r>
      <w:r>
        <w:tab/>
      </w:r>
      <w:r>
        <w:fldChar w:fldCharType="begin"/>
      </w:r>
      <w:r>
        <w:instrText xml:space="preserve"> PAGEREF _Toc8130745 \h </w:instrText>
      </w:r>
      <w:r>
        <w:fldChar w:fldCharType="separate"/>
      </w:r>
      <w:r>
        <w:t>106</w:t>
      </w:r>
      <w:r>
        <w:fldChar w:fldCharType="end"/>
      </w:r>
    </w:p>
    <w:p w14:paraId="7FAD8B3F" w14:textId="24B9C685" w:rsidR="00C72C04" w:rsidRDefault="00C72C04">
      <w:pPr>
        <w:pStyle w:val="TOC2"/>
        <w:rPr>
          <w:rFonts w:asciiTheme="minorHAnsi" w:eastAsiaTheme="minorEastAsia" w:hAnsiTheme="minorHAnsi" w:cstheme="minorBidi"/>
          <w:sz w:val="22"/>
          <w:szCs w:val="22"/>
          <w:lang w:eastAsia="en-GB"/>
        </w:rPr>
      </w:pPr>
      <w:r>
        <w:t>9.5</w:t>
      </w:r>
      <w:r>
        <w:tab/>
        <w:t>Resource Type Specification Conventions</w:t>
      </w:r>
      <w:r>
        <w:tab/>
      </w:r>
      <w:r>
        <w:fldChar w:fldCharType="begin"/>
      </w:r>
      <w:r>
        <w:instrText xml:space="preserve"> PAGEREF _Toc8130746 \h </w:instrText>
      </w:r>
      <w:r>
        <w:fldChar w:fldCharType="separate"/>
      </w:r>
      <w:r>
        <w:t>106</w:t>
      </w:r>
      <w:r>
        <w:fldChar w:fldCharType="end"/>
      </w:r>
    </w:p>
    <w:p w14:paraId="3FC3F748" w14:textId="1EF948F3" w:rsidR="00C72C04" w:rsidRDefault="00C72C04">
      <w:pPr>
        <w:pStyle w:val="TOC3"/>
        <w:rPr>
          <w:rFonts w:asciiTheme="minorHAnsi" w:eastAsiaTheme="minorEastAsia" w:hAnsiTheme="minorHAnsi" w:cstheme="minorBidi"/>
          <w:sz w:val="22"/>
          <w:szCs w:val="22"/>
          <w:lang w:eastAsia="en-GB"/>
        </w:rPr>
      </w:pPr>
      <w:r>
        <w:t>9.5.0</w:t>
      </w:r>
      <w:r>
        <w:tab/>
        <w:t>Overview</w:t>
      </w:r>
      <w:r>
        <w:tab/>
      </w:r>
      <w:r>
        <w:fldChar w:fldCharType="begin"/>
      </w:r>
      <w:r>
        <w:instrText xml:space="preserve"> PAGEREF _Toc8130747 \h </w:instrText>
      </w:r>
      <w:r>
        <w:fldChar w:fldCharType="separate"/>
      </w:r>
      <w:r>
        <w:t>106</w:t>
      </w:r>
      <w:r>
        <w:fldChar w:fldCharType="end"/>
      </w:r>
    </w:p>
    <w:p w14:paraId="5BF267B0" w14:textId="3E2C4AD1" w:rsidR="00C72C04" w:rsidRDefault="00C72C04">
      <w:pPr>
        <w:pStyle w:val="TOC3"/>
        <w:rPr>
          <w:rFonts w:asciiTheme="minorHAnsi" w:eastAsiaTheme="minorEastAsia" w:hAnsiTheme="minorHAnsi" w:cstheme="minorBidi"/>
          <w:sz w:val="22"/>
          <w:szCs w:val="22"/>
          <w:lang w:eastAsia="en-GB"/>
        </w:rPr>
      </w:pPr>
      <w:r>
        <w:t>9.5.1</w:t>
      </w:r>
      <w:r>
        <w:tab/>
        <w:t>Handling of Unsupported Resources/Attributes/Sub-resources within the M2M System</w:t>
      </w:r>
      <w:r>
        <w:tab/>
      </w:r>
      <w:r>
        <w:fldChar w:fldCharType="begin"/>
      </w:r>
      <w:r>
        <w:instrText xml:space="preserve"> PAGEREF _Toc8130748 \h </w:instrText>
      </w:r>
      <w:r>
        <w:fldChar w:fldCharType="separate"/>
      </w:r>
      <w:r>
        <w:t>109</w:t>
      </w:r>
      <w:r>
        <w:fldChar w:fldCharType="end"/>
      </w:r>
    </w:p>
    <w:p w14:paraId="7D809F4E" w14:textId="3D4740AB" w:rsidR="00C72C04" w:rsidRDefault="00C72C04">
      <w:pPr>
        <w:pStyle w:val="TOC2"/>
        <w:rPr>
          <w:rFonts w:asciiTheme="minorHAnsi" w:eastAsiaTheme="minorEastAsia" w:hAnsiTheme="minorHAnsi" w:cstheme="minorBidi"/>
          <w:sz w:val="22"/>
          <w:szCs w:val="22"/>
          <w:lang w:eastAsia="en-GB"/>
        </w:rPr>
      </w:pPr>
      <w:r>
        <w:t>9.6</w:t>
      </w:r>
      <w:r>
        <w:tab/>
        <w:t>Resource Types</w:t>
      </w:r>
      <w:r>
        <w:tab/>
      </w:r>
      <w:r>
        <w:fldChar w:fldCharType="begin"/>
      </w:r>
      <w:r>
        <w:instrText xml:space="preserve"> PAGEREF _Toc8130749 \h </w:instrText>
      </w:r>
      <w:r>
        <w:fldChar w:fldCharType="separate"/>
      </w:r>
      <w:r>
        <w:t>109</w:t>
      </w:r>
      <w:r>
        <w:fldChar w:fldCharType="end"/>
      </w:r>
    </w:p>
    <w:p w14:paraId="4A6C6168" w14:textId="19ECCC93" w:rsidR="00C72C04" w:rsidRDefault="00C72C04">
      <w:pPr>
        <w:pStyle w:val="TOC3"/>
        <w:rPr>
          <w:rFonts w:asciiTheme="minorHAnsi" w:eastAsiaTheme="minorEastAsia" w:hAnsiTheme="minorHAnsi" w:cstheme="minorBidi"/>
          <w:sz w:val="22"/>
          <w:szCs w:val="22"/>
          <w:lang w:eastAsia="en-GB"/>
        </w:rPr>
      </w:pPr>
      <w:r>
        <w:t>9.6.1</w:t>
      </w:r>
      <w:r>
        <w:tab/>
        <w:t>Overview</w:t>
      </w:r>
      <w:r>
        <w:tab/>
      </w:r>
      <w:r>
        <w:fldChar w:fldCharType="begin"/>
      </w:r>
      <w:r>
        <w:instrText xml:space="preserve"> PAGEREF _Toc8130750 \h </w:instrText>
      </w:r>
      <w:r>
        <w:fldChar w:fldCharType="separate"/>
      </w:r>
      <w:r>
        <w:t>109</w:t>
      </w:r>
      <w:r>
        <w:fldChar w:fldCharType="end"/>
      </w:r>
    </w:p>
    <w:p w14:paraId="3AE1A62D" w14:textId="5AEE30BF" w:rsidR="00C72C04" w:rsidRDefault="00C72C04">
      <w:pPr>
        <w:pStyle w:val="TOC4"/>
        <w:rPr>
          <w:rFonts w:asciiTheme="minorHAnsi" w:eastAsiaTheme="minorEastAsia" w:hAnsiTheme="minorHAnsi" w:cstheme="minorBidi"/>
          <w:sz w:val="22"/>
          <w:szCs w:val="22"/>
          <w:lang w:eastAsia="en-GB"/>
        </w:rPr>
      </w:pPr>
      <w:r>
        <w:t>9.6.1.1</w:t>
      </w:r>
      <w:r>
        <w:tab/>
        <w:t>Resource Type Summary</w:t>
      </w:r>
      <w:r>
        <w:tab/>
      </w:r>
      <w:r>
        <w:fldChar w:fldCharType="begin"/>
      </w:r>
      <w:r>
        <w:instrText xml:space="preserve"> PAGEREF _Toc8130751 \h </w:instrText>
      </w:r>
      <w:r>
        <w:fldChar w:fldCharType="separate"/>
      </w:r>
      <w:r>
        <w:t>109</w:t>
      </w:r>
      <w:r>
        <w:fldChar w:fldCharType="end"/>
      </w:r>
    </w:p>
    <w:p w14:paraId="7DB0EC8D" w14:textId="70FCE165" w:rsidR="00C72C04" w:rsidRDefault="00C72C04">
      <w:pPr>
        <w:pStyle w:val="TOC4"/>
        <w:rPr>
          <w:rFonts w:asciiTheme="minorHAnsi" w:eastAsiaTheme="minorEastAsia" w:hAnsiTheme="minorHAnsi" w:cstheme="minorBidi"/>
          <w:sz w:val="22"/>
          <w:szCs w:val="22"/>
          <w:lang w:eastAsia="en-GB"/>
        </w:rPr>
      </w:pPr>
      <w:r>
        <w:t>9.6.1.2</w:t>
      </w:r>
      <w:r>
        <w:tab/>
        <w:t>Resource Type Specializations</w:t>
      </w:r>
      <w:r>
        <w:tab/>
      </w:r>
      <w:r>
        <w:fldChar w:fldCharType="begin"/>
      </w:r>
      <w:r>
        <w:instrText xml:space="preserve"> PAGEREF _Toc8130752 \h </w:instrText>
      </w:r>
      <w:r>
        <w:fldChar w:fldCharType="separate"/>
      </w:r>
      <w:r>
        <w:t>119</w:t>
      </w:r>
      <w:r>
        <w:fldChar w:fldCharType="end"/>
      </w:r>
    </w:p>
    <w:p w14:paraId="076FE61F" w14:textId="71AFDF32" w:rsidR="00C72C04" w:rsidRDefault="00C72C04">
      <w:pPr>
        <w:pStyle w:val="TOC5"/>
        <w:rPr>
          <w:rFonts w:asciiTheme="minorHAnsi" w:eastAsiaTheme="minorEastAsia" w:hAnsiTheme="minorHAnsi" w:cstheme="minorBidi"/>
          <w:sz w:val="22"/>
          <w:szCs w:val="22"/>
          <w:lang w:eastAsia="en-GB"/>
        </w:rPr>
      </w:pPr>
      <w:r>
        <w:lastRenderedPageBreak/>
        <w:t>9.6.1.2.1</w:t>
      </w:r>
      <w:r w:rsidRPr="00C97CA9">
        <w:rPr>
          <w:rFonts w:eastAsia="SimSun"/>
          <w:lang w:eastAsia="zh-CN"/>
        </w:rPr>
        <w:tab/>
      </w:r>
      <w:r>
        <w:t>Specializations of &lt;</w:t>
      </w:r>
      <w:r w:rsidRPr="00C97CA9">
        <w:rPr>
          <w:i/>
        </w:rPr>
        <w:t>mgmtObj</w:t>
      </w:r>
      <w:r>
        <w:t>&gt;</w:t>
      </w:r>
      <w:r>
        <w:tab/>
      </w:r>
      <w:r>
        <w:fldChar w:fldCharType="begin"/>
      </w:r>
      <w:r>
        <w:instrText xml:space="preserve"> PAGEREF _Toc8130753 \h </w:instrText>
      </w:r>
      <w:r>
        <w:fldChar w:fldCharType="separate"/>
      </w:r>
      <w:r>
        <w:t>119</w:t>
      </w:r>
      <w:r>
        <w:fldChar w:fldCharType="end"/>
      </w:r>
    </w:p>
    <w:p w14:paraId="6ADBE157" w14:textId="71757A84" w:rsidR="00C72C04" w:rsidRDefault="00C72C04">
      <w:pPr>
        <w:pStyle w:val="TOC5"/>
        <w:rPr>
          <w:rFonts w:asciiTheme="minorHAnsi" w:eastAsiaTheme="minorEastAsia" w:hAnsiTheme="minorHAnsi" w:cstheme="minorBidi"/>
          <w:sz w:val="22"/>
          <w:szCs w:val="22"/>
          <w:lang w:eastAsia="en-GB"/>
        </w:rPr>
      </w:pPr>
      <w:r>
        <w:t>9.6.1.2.2</w:t>
      </w:r>
      <w:r>
        <w:tab/>
        <w:t>Specializations of &lt;</w:t>
      </w:r>
      <w:r w:rsidRPr="00C97CA9">
        <w:rPr>
          <w:i/>
        </w:rPr>
        <w:t>flexContainer</w:t>
      </w:r>
      <w:r>
        <w:t>&gt;</w:t>
      </w:r>
      <w:r>
        <w:tab/>
      </w:r>
      <w:r>
        <w:fldChar w:fldCharType="begin"/>
      </w:r>
      <w:r>
        <w:instrText xml:space="preserve"> PAGEREF _Toc8130754 \h </w:instrText>
      </w:r>
      <w:r>
        <w:fldChar w:fldCharType="separate"/>
      </w:r>
      <w:r>
        <w:t>120</w:t>
      </w:r>
      <w:r>
        <w:fldChar w:fldCharType="end"/>
      </w:r>
    </w:p>
    <w:p w14:paraId="1060BBA6" w14:textId="1AFC7044" w:rsidR="00C72C04" w:rsidRDefault="00C72C04">
      <w:pPr>
        <w:pStyle w:val="TOC4"/>
        <w:rPr>
          <w:rFonts w:asciiTheme="minorHAnsi" w:eastAsiaTheme="minorEastAsia" w:hAnsiTheme="minorHAnsi" w:cstheme="minorBidi"/>
          <w:sz w:val="22"/>
          <w:szCs w:val="22"/>
          <w:lang w:eastAsia="en-GB"/>
        </w:rPr>
      </w:pPr>
      <w:r>
        <w:t>9.6.1.3</w:t>
      </w:r>
      <w:r>
        <w:tab/>
        <w:t>Commonly Used Attributes</w:t>
      </w:r>
      <w:r>
        <w:tab/>
      </w:r>
      <w:r>
        <w:fldChar w:fldCharType="begin"/>
      </w:r>
      <w:r>
        <w:instrText xml:space="preserve"> PAGEREF _Toc8130755 \h </w:instrText>
      </w:r>
      <w:r>
        <w:fldChar w:fldCharType="separate"/>
      </w:r>
      <w:r>
        <w:t>124</w:t>
      </w:r>
      <w:r>
        <w:fldChar w:fldCharType="end"/>
      </w:r>
    </w:p>
    <w:p w14:paraId="6A0B784A" w14:textId="747AD898" w:rsidR="00C72C04" w:rsidRDefault="00C72C04">
      <w:pPr>
        <w:pStyle w:val="TOC5"/>
        <w:rPr>
          <w:rFonts w:asciiTheme="minorHAnsi" w:eastAsiaTheme="minorEastAsia" w:hAnsiTheme="minorHAnsi" w:cstheme="minorBidi"/>
          <w:sz w:val="22"/>
          <w:szCs w:val="22"/>
          <w:lang w:eastAsia="en-GB"/>
        </w:rPr>
      </w:pPr>
      <w:r>
        <w:t>9.6.1.3.0</w:t>
      </w:r>
      <w:r>
        <w:tab/>
        <w:t>Overview</w:t>
      </w:r>
      <w:r>
        <w:tab/>
      </w:r>
      <w:r>
        <w:fldChar w:fldCharType="begin"/>
      </w:r>
      <w:r>
        <w:instrText xml:space="preserve"> PAGEREF _Toc8130756 \h </w:instrText>
      </w:r>
      <w:r>
        <w:fldChar w:fldCharType="separate"/>
      </w:r>
      <w:r>
        <w:t>124</w:t>
      </w:r>
      <w:r>
        <w:fldChar w:fldCharType="end"/>
      </w:r>
    </w:p>
    <w:p w14:paraId="5512966F" w14:textId="015FDD59" w:rsidR="00C72C04" w:rsidRDefault="00C72C04">
      <w:pPr>
        <w:pStyle w:val="TOC5"/>
        <w:rPr>
          <w:rFonts w:asciiTheme="minorHAnsi" w:eastAsiaTheme="minorEastAsia" w:hAnsiTheme="minorHAnsi" w:cstheme="minorBidi"/>
          <w:sz w:val="22"/>
          <w:szCs w:val="22"/>
          <w:lang w:eastAsia="en-GB"/>
        </w:rPr>
      </w:pPr>
      <w:r>
        <w:t>9.6.1.3.1</w:t>
      </w:r>
      <w:r>
        <w:tab/>
        <w:t>Universal attributes</w:t>
      </w:r>
      <w:r>
        <w:tab/>
      </w:r>
      <w:r>
        <w:fldChar w:fldCharType="begin"/>
      </w:r>
      <w:r>
        <w:instrText xml:space="preserve"> PAGEREF _Toc8130757 \h </w:instrText>
      </w:r>
      <w:r>
        <w:fldChar w:fldCharType="separate"/>
      </w:r>
      <w:r>
        <w:t>124</w:t>
      </w:r>
      <w:r>
        <w:fldChar w:fldCharType="end"/>
      </w:r>
    </w:p>
    <w:p w14:paraId="4521FB36" w14:textId="51A076E4" w:rsidR="00C72C04" w:rsidRDefault="00C72C04">
      <w:pPr>
        <w:pStyle w:val="TOC5"/>
        <w:rPr>
          <w:rFonts w:asciiTheme="minorHAnsi" w:eastAsiaTheme="minorEastAsia" w:hAnsiTheme="minorHAnsi" w:cstheme="minorBidi"/>
          <w:sz w:val="22"/>
          <w:szCs w:val="22"/>
          <w:lang w:eastAsia="en-GB"/>
        </w:rPr>
      </w:pPr>
      <w:r>
        <w:t>9.6.1.3.2</w:t>
      </w:r>
      <w:r>
        <w:tab/>
        <w:t>Common attributes</w:t>
      </w:r>
      <w:r>
        <w:tab/>
      </w:r>
      <w:r>
        <w:fldChar w:fldCharType="begin"/>
      </w:r>
      <w:r>
        <w:instrText xml:space="preserve"> PAGEREF _Toc8130758 \h </w:instrText>
      </w:r>
      <w:r>
        <w:fldChar w:fldCharType="separate"/>
      </w:r>
      <w:r>
        <w:t>124</w:t>
      </w:r>
      <w:r>
        <w:fldChar w:fldCharType="end"/>
      </w:r>
    </w:p>
    <w:p w14:paraId="43AF2D1F" w14:textId="676417F1" w:rsidR="00C72C04" w:rsidRDefault="00C72C04">
      <w:pPr>
        <w:pStyle w:val="TOC3"/>
        <w:rPr>
          <w:rFonts w:asciiTheme="minorHAnsi" w:eastAsiaTheme="minorEastAsia" w:hAnsiTheme="minorHAnsi" w:cstheme="minorBidi"/>
          <w:sz w:val="22"/>
          <w:szCs w:val="22"/>
          <w:lang w:eastAsia="en-GB"/>
        </w:rPr>
      </w:pPr>
      <w:r>
        <w:t>9.6.2</w:t>
      </w:r>
      <w:r>
        <w:tab/>
        <w:t xml:space="preserve">Resource Type </w:t>
      </w:r>
      <w:r w:rsidRPr="00C97CA9">
        <w:rPr>
          <w:i/>
        </w:rPr>
        <w:t>accessControlPolicy</w:t>
      </w:r>
      <w:r>
        <w:tab/>
      </w:r>
      <w:r>
        <w:fldChar w:fldCharType="begin"/>
      </w:r>
      <w:r>
        <w:instrText xml:space="preserve"> PAGEREF _Toc8130759 \h </w:instrText>
      </w:r>
      <w:r>
        <w:fldChar w:fldCharType="separate"/>
      </w:r>
      <w:r>
        <w:t>127</w:t>
      </w:r>
      <w:r>
        <w:fldChar w:fldCharType="end"/>
      </w:r>
    </w:p>
    <w:p w14:paraId="3262C452" w14:textId="41F2276B" w:rsidR="00C72C04" w:rsidRDefault="00C72C04">
      <w:pPr>
        <w:pStyle w:val="TOC4"/>
        <w:rPr>
          <w:rFonts w:asciiTheme="minorHAnsi" w:eastAsiaTheme="minorEastAsia" w:hAnsiTheme="minorHAnsi" w:cstheme="minorBidi"/>
          <w:sz w:val="22"/>
          <w:szCs w:val="22"/>
          <w:lang w:eastAsia="en-GB"/>
        </w:rPr>
      </w:pPr>
      <w:r>
        <w:t>9.6.2.0</w:t>
      </w:r>
      <w:r>
        <w:tab/>
      </w:r>
      <w:r w:rsidRPr="00C97CA9">
        <w:rPr>
          <w:rFonts w:eastAsia="SimSun"/>
          <w:lang w:eastAsia="zh-CN"/>
        </w:rPr>
        <w:t>Introduction</w:t>
      </w:r>
      <w:r>
        <w:tab/>
      </w:r>
      <w:r>
        <w:fldChar w:fldCharType="begin"/>
      </w:r>
      <w:r>
        <w:instrText xml:space="preserve"> PAGEREF _Toc8130760 \h </w:instrText>
      </w:r>
      <w:r>
        <w:fldChar w:fldCharType="separate"/>
      </w:r>
      <w:r>
        <w:t>127</w:t>
      </w:r>
      <w:r>
        <w:fldChar w:fldCharType="end"/>
      </w:r>
    </w:p>
    <w:p w14:paraId="12125143" w14:textId="4FC57B96" w:rsidR="00C72C04" w:rsidRDefault="00C72C04">
      <w:pPr>
        <w:pStyle w:val="TOC4"/>
        <w:rPr>
          <w:rFonts w:asciiTheme="minorHAnsi" w:eastAsiaTheme="minorEastAsia" w:hAnsiTheme="minorHAnsi" w:cstheme="minorBidi"/>
          <w:sz w:val="22"/>
          <w:szCs w:val="22"/>
          <w:lang w:eastAsia="en-GB"/>
        </w:rPr>
      </w:pPr>
      <w:r>
        <w:t>9.6.2.1</w:t>
      </w:r>
      <w:r>
        <w:tab/>
      </w:r>
      <w:r w:rsidRPr="00C97CA9">
        <w:rPr>
          <w:i/>
        </w:rPr>
        <w:t>accessControlOriginators</w:t>
      </w:r>
      <w:r>
        <w:tab/>
      </w:r>
      <w:r>
        <w:fldChar w:fldCharType="begin"/>
      </w:r>
      <w:r>
        <w:instrText xml:space="preserve"> PAGEREF _Toc8130761 \h </w:instrText>
      </w:r>
      <w:r>
        <w:fldChar w:fldCharType="separate"/>
      </w:r>
      <w:r>
        <w:t>129</w:t>
      </w:r>
      <w:r>
        <w:fldChar w:fldCharType="end"/>
      </w:r>
    </w:p>
    <w:p w14:paraId="63C43827" w14:textId="3B7ECB0C" w:rsidR="00C72C04" w:rsidRDefault="00C72C04">
      <w:pPr>
        <w:pStyle w:val="TOC4"/>
        <w:rPr>
          <w:rFonts w:asciiTheme="minorHAnsi" w:eastAsiaTheme="minorEastAsia" w:hAnsiTheme="minorHAnsi" w:cstheme="minorBidi"/>
          <w:sz w:val="22"/>
          <w:szCs w:val="22"/>
          <w:lang w:eastAsia="en-GB"/>
        </w:rPr>
      </w:pPr>
      <w:r>
        <w:t>9.6.2.2</w:t>
      </w:r>
      <w:r>
        <w:tab/>
      </w:r>
      <w:r w:rsidRPr="00C97CA9">
        <w:rPr>
          <w:i/>
        </w:rPr>
        <w:t>accessControlContexts</w:t>
      </w:r>
      <w:r>
        <w:tab/>
      </w:r>
      <w:r>
        <w:fldChar w:fldCharType="begin"/>
      </w:r>
      <w:r>
        <w:instrText xml:space="preserve"> PAGEREF _Toc8130762 \h </w:instrText>
      </w:r>
      <w:r>
        <w:fldChar w:fldCharType="separate"/>
      </w:r>
      <w:r>
        <w:t>129</w:t>
      </w:r>
      <w:r>
        <w:fldChar w:fldCharType="end"/>
      </w:r>
    </w:p>
    <w:p w14:paraId="79AB0E93" w14:textId="3FD4B10F" w:rsidR="00C72C04" w:rsidRDefault="00C72C04">
      <w:pPr>
        <w:pStyle w:val="TOC4"/>
        <w:rPr>
          <w:rFonts w:asciiTheme="minorHAnsi" w:eastAsiaTheme="minorEastAsia" w:hAnsiTheme="minorHAnsi" w:cstheme="minorBidi"/>
          <w:sz w:val="22"/>
          <w:szCs w:val="22"/>
          <w:lang w:eastAsia="en-GB"/>
        </w:rPr>
      </w:pPr>
      <w:r>
        <w:t>9.6.2.3</w:t>
      </w:r>
      <w:r>
        <w:tab/>
      </w:r>
      <w:r w:rsidRPr="00C97CA9">
        <w:rPr>
          <w:i/>
        </w:rPr>
        <w:t>accessControlOperations</w:t>
      </w:r>
      <w:r>
        <w:tab/>
      </w:r>
      <w:r>
        <w:fldChar w:fldCharType="begin"/>
      </w:r>
      <w:r>
        <w:instrText xml:space="preserve"> PAGEREF _Toc8130763 \h </w:instrText>
      </w:r>
      <w:r>
        <w:fldChar w:fldCharType="separate"/>
      </w:r>
      <w:r>
        <w:t>130</w:t>
      </w:r>
      <w:r>
        <w:fldChar w:fldCharType="end"/>
      </w:r>
    </w:p>
    <w:p w14:paraId="325B1883" w14:textId="2FBF8AA1" w:rsidR="00C72C04" w:rsidRDefault="00C72C04">
      <w:pPr>
        <w:pStyle w:val="TOC4"/>
        <w:rPr>
          <w:rFonts w:asciiTheme="minorHAnsi" w:eastAsiaTheme="minorEastAsia" w:hAnsiTheme="minorHAnsi" w:cstheme="minorBidi"/>
          <w:sz w:val="22"/>
          <w:szCs w:val="22"/>
          <w:lang w:eastAsia="en-GB"/>
        </w:rPr>
      </w:pPr>
      <w:r>
        <w:t>9.6.2.4</w:t>
      </w:r>
      <w:r w:rsidRPr="00C97CA9">
        <w:rPr>
          <w:rFonts w:eastAsia="SimSun"/>
          <w:lang w:eastAsia="zh-CN"/>
        </w:rPr>
        <w:tab/>
      </w:r>
      <w:r>
        <w:t>accessControlObjectDetails</w:t>
      </w:r>
      <w:r>
        <w:tab/>
      </w:r>
      <w:r>
        <w:fldChar w:fldCharType="begin"/>
      </w:r>
      <w:r>
        <w:instrText xml:space="preserve"> PAGEREF _Toc8130764 \h </w:instrText>
      </w:r>
      <w:r>
        <w:fldChar w:fldCharType="separate"/>
      </w:r>
      <w:r>
        <w:t>130</w:t>
      </w:r>
      <w:r>
        <w:fldChar w:fldCharType="end"/>
      </w:r>
    </w:p>
    <w:p w14:paraId="6BC81DD9" w14:textId="2FD3B410" w:rsidR="00C72C04" w:rsidRDefault="00C72C04">
      <w:pPr>
        <w:pStyle w:val="TOC4"/>
        <w:rPr>
          <w:rFonts w:asciiTheme="minorHAnsi" w:eastAsiaTheme="minorEastAsia" w:hAnsiTheme="minorHAnsi" w:cstheme="minorBidi"/>
          <w:sz w:val="22"/>
          <w:szCs w:val="22"/>
          <w:lang w:eastAsia="en-GB"/>
        </w:rPr>
      </w:pPr>
      <w:r>
        <w:t>9.6.2.5</w:t>
      </w:r>
      <w:r>
        <w:tab/>
      </w:r>
      <w:r w:rsidRPr="00C97CA9">
        <w:rPr>
          <w:i/>
        </w:rPr>
        <w:t>accessControlAuthenticationFlag</w:t>
      </w:r>
      <w:r>
        <w:tab/>
      </w:r>
      <w:r>
        <w:fldChar w:fldCharType="begin"/>
      </w:r>
      <w:r>
        <w:instrText xml:space="preserve"> PAGEREF _Toc8130765 \h </w:instrText>
      </w:r>
      <w:r>
        <w:fldChar w:fldCharType="separate"/>
      </w:r>
      <w:r>
        <w:t>130</w:t>
      </w:r>
      <w:r>
        <w:fldChar w:fldCharType="end"/>
      </w:r>
    </w:p>
    <w:p w14:paraId="772DF9E0" w14:textId="1625B31E" w:rsidR="00C72C04" w:rsidRDefault="00C72C04">
      <w:pPr>
        <w:pStyle w:val="TOC3"/>
        <w:rPr>
          <w:rFonts w:asciiTheme="minorHAnsi" w:eastAsiaTheme="minorEastAsia" w:hAnsiTheme="minorHAnsi" w:cstheme="minorBidi"/>
          <w:sz w:val="22"/>
          <w:szCs w:val="22"/>
          <w:lang w:eastAsia="en-GB"/>
        </w:rPr>
      </w:pPr>
      <w:r>
        <w:t>9.6.3</w:t>
      </w:r>
      <w:r>
        <w:tab/>
        <w:t xml:space="preserve">Resource Type </w:t>
      </w:r>
      <w:r w:rsidRPr="00C97CA9">
        <w:rPr>
          <w:i/>
        </w:rPr>
        <w:t>CSEBase</w:t>
      </w:r>
      <w:r>
        <w:tab/>
      </w:r>
      <w:r>
        <w:fldChar w:fldCharType="begin"/>
      </w:r>
      <w:r>
        <w:instrText xml:space="preserve"> PAGEREF _Toc8130766 \h </w:instrText>
      </w:r>
      <w:r>
        <w:fldChar w:fldCharType="separate"/>
      </w:r>
      <w:r>
        <w:t>130</w:t>
      </w:r>
      <w:r>
        <w:fldChar w:fldCharType="end"/>
      </w:r>
    </w:p>
    <w:p w14:paraId="39D803E1" w14:textId="09B7BDD7" w:rsidR="00C72C04" w:rsidRDefault="00C72C04">
      <w:pPr>
        <w:pStyle w:val="TOC3"/>
        <w:rPr>
          <w:rFonts w:asciiTheme="minorHAnsi" w:eastAsiaTheme="minorEastAsia" w:hAnsiTheme="minorHAnsi" w:cstheme="minorBidi"/>
          <w:sz w:val="22"/>
          <w:szCs w:val="22"/>
          <w:lang w:eastAsia="en-GB"/>
        </w:rPr>
      </w:pPr>
      <w:r>
        <w:t>9.6.4</w:t>
      </w:r>
      <w:r>
        <w:tab/>
        <w:t xml:space="preserve">Resource Type </w:t>
      </w:r>
      <w:r w:rsidRPr="00C97CA9">
        <w:rPr>
          <w:i/>
        </w:rPr>
        <w:t>remoteCSE</w:t>
      </w:r>
      <w:r>
        <w:tab/>
      </w:r>
      <w:r>
        <w:fldChar w:fldCharType="begin"/>
      </w:r>
      <w:r>
        <w:instrText xml:space="preserve"> PAGEREF _Toc8130767 \h </w:instrText>
      </w:r>
      <w:r>
        <w:fldChar w:fldCharType="separate"/>
      </w:r>
      <w:r>
        <w:t>132</w:t>
      </w:r>
      <w:r>
        <w:fldChar w:fldCharType="end"/>
      </w:r>
    </w:p>
    <w:p w14:paraId="2F19B22B" w14:textId="0818E0B7" w:rsidR="00C72C04" w:rsidRDefault="00C72C04">
      <w:pPr>
        <w:pStyle w:val="TOC3"/>
        <w:rPr>
          <w:rFonts w:asciiTheme="minorHAnsi" w:eastAsiaTheme="minorEastAsia" w:hAnsiTheme="minorHAnsi" w:cstheme="minorBidi"/>
          <w:sz w:val="22"/>
          <w:szCs w:val="22"/>
          <w:lang w:eastAsia="en-GB"/>
        </w:rPr>
      </w:pPr>
      <w:r>
        <w:t>9.6.5</w:t>
      </w:r>
      <w:r>
        <w:tab/>
        <w:t xml:space="preserve">Resource Type </w:t>
      </w:r>
      <w:r w:rsidRPr="00C97CA9">
        <w:rPr>
          <w:i/>
        </w:rPr>
        <w:t>AE</w:t>
      </w:r>
      <w:r>
        <w:tab/>
      </w:r>
      <w:r>
        <w:fldChar w:fldCharType="begin"/>
      </w:r>
      <w:r>
        <w:instrText xml:space="preserve"> PAGEREF _Toc8130768 \h </w:instrText>
      </w:r>
      <w:r>
        <w:fldChar w:fldCharType="separate"/>
      </w:r>
      <w:r>
        <w:t>136</w:t>
      </w:r>
      <w:r>
        <w:fldChar w:fldCharType="end"/>
      </w:r>
    </w:p>
    <w:p w14:paraId="07D4F6E3" w14:textId="4550BB4E" w:rsidR="00C72C04" w:rsidRDefault="00C72C04">
      <w:pPr>
        <w:pStyle w:val="TOC3"/>
        <w:rPr>
          <w:rFonts w:asciiTheme="minorHAnsi" w:eastAsiaTheme="minorEastAsia" w:hAnsiTheme="minorHAnsi" w:cstheme="minorBidi"/>
          <w:sz w:val="22"/>
          <w:szCs w:val="22"/>
          <w:lang w:eastAsia="en-GB"/>
        </w:rPr>
      </w:pPr>
      <w:r>
        <w:t>9.6.6</w:t>
      </w:r>
      <w:r>
        <w:tab/>
        <w:t xml:space="preserve">Resource Type </w:t>
      </w:r>
      <w:r w:rsidRPr="00C97CA9">
        <w:rPr>
          <w:i/>
        </w:rPr>
        <w:t>container</w:t>
      </w:r>
      <w:r>
        <w:tab/>
      </w:r>
      <w:r>
        <w:fldChar w:fldCharType="begin"/>
      </w:r>
      <w:r>
        <w:instrText xml:space="preserve"> PAGEREF _Toc8130769 \h </w:instrText>
      </w:r>
      <w:r>
        <w:fldChar w:fldCharType="separate"/>
      </w:r>
      <w:r>
        <w:t>141</w:t>
      </w:r>
      <w:r>
        <w:fldChar w:fldCharType="end"/>
      </w:r>
    </w:p>
    <w:p w14:paraId="10101F16" w14:textId="2870337B" w:rsidR="00C72C04" w:rsidRDefault="00C72C04">
      <w:pPr>
        <w:pStyle w:val="TOC3"/>
        <w:rPr>
          <w:rFonts w:asciiTheme="minorHAnsi" w:eastAsiaTheme="minorEastAsia" w:hAnsiTheme="minorHAnsi" w:cstheme="minorBidi"/>
          <w:sz w:val="22"/>
          <w:szCs w:val="22"/>
          <w:lang w:eastAsia="en-GB"/>
        </w:rPr>
      </w:pPr>
      <w:r>
        <w:t>9.6.7</w:t>
      </w:r>
      <w:r>
        <w:tab/>
        <w:t xml:space="preserve">Resource Type </w:t>
      </w:r>
      <w:r w:rsidRPr="00C97CA9">
        <w:rPr>
          <w:i/>
        </w:rPr>
        <w:t>contentInstance</w:t>
      </w:r>
      <w:r>
        <w:tab/>
      </w:r>
      <w:r>
        <w:fldChar w:fldCharType="begin"/>
      </w:r>
      <w:r>
        <w:instrText xml:space="preserve"> PAGEREF _Toc8130770 \h </w:instrText>
      </w:r>
      <w:r>
        <w:fldChar w:fldCharType="separate"/>
      </w:r>
      <w:r>
        <w:t>142</w:t>
      </w:r>
      <w:r>
        <w:fldChar w:fldCharType="end"/>
      </w:r>
    </w:p>
    <w:p w14:paraId="55854072" w14:textId="19132C5A" w:rsidR="00C72C04" w:rsidRDefault="00C72C04">
      <w:pPr>
        <w:pStyle w:val="TOC3"/>
        <w:rPr>
          <w:rFonts w:asciiTheme="minorHAnsi" w:eastAsiaTheme="minorEastAsia" w:hAnsiTheme="minorHAnsi" w:cstheme="minorBidi"/>
          <w:sz w:val="22"/>
          <w:szCs w:val="22"/>
          <w:lang w:eastAsia="en-GB"/>
        </w:rPr>
      </w:pPr>
      <w:r>
        <w:t>9.6.8</w:t>
      </w:r>
      <w:r>
        <w:tab/>
        <w:t>Resource Type</w:t>
      </w:r>
      <w:r w:rsidRPr="00C97CA9">
        <w:rPr>
          <w:i/>
        </w:rPr>
        <w:t xml:space="preserve"> subscription</w:t>
      </w:r>
      <w:r>
        <w:tab/>
      </w:r>
      <w:r>
        <w:fldChar w:fldCharType="begin"/>
      </w:r>
      <w:r>
        <w:instrText xml:space="preserve"> PAGEREF _Toc8130771 \h </w:instrText>
      </w:r>
      <w:r>
        <w:fldChar w:fldCharType="separate"/>
      </w:r>
      <w:r>
        <w:t>145</w:t>
      </w:r>
      <w:r>
        <w:fldChar w:fldCharType="end"/>
      </w:r>
    </w:p>
    <w:p w14:paraId="74062AC1" w14:textId="49AD48CB" w:rsidR="00C72C04" w:rsidRDefault="00C72C04">
      <w:pPr>
        <w:pStyle w:val="TOC3"/>
        <w:rPr>
          <w:rFonts w:asciiTheme="minorHAnsi" w:eastAsiaTheme="minorEastAsia" w:hAnsiTheme="minorHAnsi" w:cstheme="minorBidi"/>
          <w:sz w:val="22"/>
          <w:szCs w:val="22"/>
          <w:lang w:eastAsia="en-GB"/>
        </w:rPr>
      </w:pPr>
      <w:r>
        <w:t>9.6.9</w:t>
      </w:r>
      <w:r>
        <w:tab/>
        <w:t xml:space="preserve">Resource Type </w:t>
      </w:r>
      <w:r w:rsidRPr="00C97CA9">
        <w:rPr>
          <w:i/>
        </w:rPr>
        <w:t>schedule</w:t>
      </w:r>
      <w:r>
        <w:tab/>
      </w:r>
      <w:r>
        <w:fldChar w:fldCharType="begin"/>
      </w:r>
      <w:r>
        <w:instrText xml:space="preserve"> PAGEREF _Toc8130772 \h </w:instrText>
      </w:r>
      <w:r>
        <w:fldChar w:fldCharType="separate"/>
      </w:r>
      <w:r>
        <w:t>153</w:t>
      </w:r>
      <w:r>
        <w:fldChar w:fldCharType="end"/>
      </w:r>
    </w:p>
    <w:p w14:paraId="2BA32A0C" w14:textId="3A53B766" w:rsidR="00C72C04" w:rsidRDefault="00C72C04">
      <w:pPr>
        <w:pStyle w:val="TOC3"/>
        <w:rPr>
          <w:rFonts w:asciiTheme="minorHAnsi" w:eastAsiaTheme="minorEastAsia" w:hAnsiTheme="minorHAnsi" w:cstheme="minorBidi"/>
          <w:sz w:val="22"/>
          <w:szCs w:val="22"/>
          <w:lang w:eastAsia="en-GB"/>
        </w:rPr>
      </w:pPr>
      <w:r>
        <w:t>9.6.10</w:t>
      </w:r>
      <w:r>
        <w:tab/>
        <w:t xml:space="preserve">Resource Type </w:t>
      </w:r>
      <w:r w:rsidRPr="00C97CA9">
        <w:rPr>
          <w:i/>
        </w:rPr>
        <w:t>locationPolicy</w:t>
      </w:r>
      <w:r>
        <w:tab/>
      </w:r>
      <w:r>
        <w:fldChar w:fldCharType="begin"/>
      </w:r>
      <w:r>
        <w:instrText xml:space="preserve"> PAGEREF _Toc8130773 \h </w:instrText>
      </w:r>
      <w:r>
        <w:fldChar w:fldCharType="separate"/>
      </w:r>
      <w:r>
        <w:t>155</w:t>
      </w:r>
      <w:r>
        <w:fldChar w:fldCharType="end"/>
      </w:r>
    </w:p>
    <w:p w14:paraId="2D90D29F" w14:textId="0B81625F" w:rsidR="00C72C04" w:rsidRDefault="00C72C04">
      <w:pPr>
        <w:pStyle w:val="TOC3"/>
        <w:rPr>
          <w:rFonts w:asciiTheme="minorHAnsi" w:eastAsiaTheme="minorEastAsia" w:hAnsiTheme="minorHAnsi" w:cstheme="minorBidi"/>
          <w:sz w:val="22"/>
          <w:szCs w:val="22"/>
          <w:lang w:eastAsia="en-GB"/>
        </w:rPr>
      </w:pPr>
      <w:r>
        <w:t>9.6.11</w:t>
      </w:r>
      <w:r>
        <w:tab/>
        <w:t xml:space="preserve">Resource Type </w:t>
      </w:r>
      <w:r w:rsidRPr="00C97CA9">
        <w:rPr>
          <w:i/>
        </w:rPr>
        <w:t>delivery</w:t>
      </w:r>
      <w:r>
        <w:tab/>
      </w:r>
      <w:r>
        <w:fldChar w:fldCharType="begin"/>
      </w:r>
      <w:r>
        <w:instrText xml:space="preserve"> PAGEREF _Toc8130774 \h </w:instrText>
      </w:r>
      <w:r>
        <w:fldChar w:fldCharType="separate"/>
      </w:r>
      <w:r>
        <w:t>158</w:t>
      </w:r>
      <w:r>
        <w:fldChar w:fldCharType="end"/>
      </w:r>
    </w:p>
    <w:p w14:paraId="27ECE372" w14:textId="50ABE2FF" w:rsidR="00C72C04" w:rsidRDefault="00C72C04">
      <w:pPr>
        <w:pStyle w:val="TOC3"/>
        <w:rPr>
          <w:rFonts w:asciiTheme="minorHAnsi" w:eastAsiaTheme="minorEastAsia" w:hAnsiTheme="minorHAnsi" w:cstheme="minorBidi"/>
          <w:sz w:val="22"/>
          <w:szCs w:val="22"/>
          <w:lang w:eastAsia="en-GB"/>
        </w:rPr>
      </w:pPr>
      <w:r>
        <w:t>9.6.12</w:t>
      </w:r>
      <w:r>
        <w:tab/>
        <w:t xml:space="preserve">Resource Type </w:t>
      </w:r>
      <w:r w:rsidRPr="00C97CA9">
        <w:rPr>
          <w:i/>
        </w:rPr>
        <w:t>request</w:t>
      </w:r>
      <w:r>
        <w:tab/>
      </w:r>
      <w:r>
        <w:fldChar w:fldCharType="begin"/>
      </w:r>
      <w:r>
        <w:instrText xml:space="preserve"> PAGEREF _Toc8130775 \h </w:instrText>
      </w:r>
      <w:r>
        <w:fldChar w:fldCharType="separate"/>
      </w:r>
      <w:r>
        <w:t>159</w:t>
      </w:r>
      <w:r>
        <w:fldChar w:fldCharType="end"/>
      </w:r>
    </w:p>
    <w:p w14:paraId="45DE6368" w14:textId="040C5708" w:rsidR="00C72C04" w:rsidRDefault="00C72C04">
      <w:pPr>
        <w:pStyle w:val="TOC3"/>
        <w:rPr>
          <w:rFonts w:asciiTheme="minorHAnsi" w:eastAsiaTheme="minorEastAsia" w:hAnsiTheme="minorHAnsi" w:cstheme="minorBidi"/>
          <w:sz w:val="22"/>
          <w:szCs w:val="22"/>
          <w:lang w:eastAsia="en-GB"/>
        </w:rPr>
      </w:pPr>
      <w:r>
        <w:t>9.6.13</w:t>
      </w:r>
      <w:r>
        <w:tab/>
        <w:t xml:space="preserve">Resource Type </w:t>
      </w:r>
      <w:r w:rsidRPr="00C97CA9">
        <w:rPr>
          <w:i/>
        </w:rPr>
        <w:t>group</w:t>
      </w:r>
      <w:r>
        <w:tab/>
      </w:r>
      <w:r>
        <w:fldChar w:fldCharType="begin"/>
      </w:r>
      <w:r>
        <w:instrText xml:space="preserve"> PAGEREF _Toc8130776 \h </w:instrText>
      </w:r>
      <w:r>
        <w:fldChar w:fldCharType="separate"/>
      </w:r>
      <w:r>
        <w:t>161</w:t>
      </w:r>
      <w:r>
        <w:fldChar w:fldCharType="end"/>
      </w:r>
    </w:p>
    <w:p w14:paraId="7F986232" w14:textId="0AD83F19" w:rsidR="00C72C04" w:rsidRDefault="00C72C04">
      <w:pPr>
        <w:pStyle w:val="TOC3"/>
        <w:rPr>
          <w:rFonts w:asciiTheme="minorHAnsi" w:eastAsiaTheme="minorEastAsia" w:hAnsiTheme="minorHAnsi" w:cstheme="minorBidi"/>
          <w:sz w:val="22"/>
          <w:szCs w:val="22"/>
          <w:lang w:eastAsia="en-GB"/>
        </w:rPr>
      </w:pPr>
      <w:r>
        <w:t>9.6.14</w:t>
      </w:r>
      <w:r>
        <w:tab/>
        <w:t xml:space="preserve">Resource Type </w:t>
      </w:r>
      <w:r w:rsidRPr="00C97CA9">
        <w:rPr>
          <w:i/>
        </w:rPr>
        <w:t>fanOutPoint</w:t>
      </w:r>
      <w:r>
        <w:tab/>
      </w:r>
      <w:r>
        <w:fldChar w:fldCharType="begin"/>
      </w:r>
      <w:r>
        <w:instrText xml:space="preserve"> PAGEREF _Toc8130777 \h </w:instrText>
      </w:r>
      <w:r>
        <w:fldChar w:fldCharType="separate"/>
      </w:r>
      <w:r>
        <w:t>163</w:t>
      </w:r>
      <w:r>
        <w:fldChar w:fldCharType="end"/>
      </w:r>
    </w:p>
    <w:p w14:paraId="13FC1B11" w14:textId="14996B6F" w:rsidR="00C72C04" w:rsidRDefault="00C72C04">
      <w:pPr>
        <w:pStyle w:val="TOC3"/>
        <w:rPr>
          <w:rFonts w:asciiTheme="minorHAnsi" w:eastAsiaTheme="minorEastAsia" w:hAnsiTheme="minorHAnsi" w:cstheme="minorBidi"/>
          <w:sz w:val="22"/>
          <w:szCs w:val="22"/>
          <w:lang w:eastAsia="en-GB"/>
        </w:rPr>
      </w:pPr>
      <w:r>
        <w:t xml:space="preserve">9.6.14a </w:t>
      </w:r>
      <w:r w:rsidRPr="00C97CA9">
        <w:rPr>
          <w:rFonts w:eastAsia="SimSun"/>
          <w:lang w:eastAsia="zh-CN"/>
        </w:rPr>
        <w:tab/>
      </w:r>
      <w:r>
        <w:t xml:space="preserve">Resource Type </w:t>
      </w:r>
      <w:r w:rsidRPr="00C97CA9">
        <w:rPr>
          <w:i/>
        </w:rPr>
        <w:t>semanticFanOutPoint</w:t>
      </w:r>
      <w:r>
        <w:tab/>
      </w:r>
      <w:r>
        <w:fldChar w:fldCharType="begin"/>
      </w:r>
      <w:r>
        <w:instrText xml:space="preserve"> PAGEREF _Toc8130778 \h </w:instrText>
      </w:r>
      <w:r>
        <w:fldChar w:fldCharType="separate"/>
      </w:r>
      <w:r>
        <w:t>164</w:t>
      </w:r>
      <w:r>
        <w:fldChar w:fldCharType="end"/>
      </w:r>
    </w:p>
    <w:p w14:paraId="49A71B3D" w14:textId="13AA9D30" w:rsidR="00C72C04" w:rsidRDefault="00C72C04">
      <w:pPr>
        <w:pStyle w:val="TOC3"/>
        <w:rPr>
          <w:rFonts w:asciiTheme="minorHAnsi" w:eastAsiaTheme="minorEastAsia" w:hAnsiTheme="minorHAnsi" w:cstheme="minorBidi"/>
          <w:sz w:val="22"/>
          <w:szCs w:val="22"/>
          <w:lang w:eastAsia="en-GB"/>
        </w:rPr>
      </w:pPr>
      <w:r>
        <w:t>9.6.15</w:t>
      </w:r>
      <w:r>
        <w:tab/>
        <w:t xml:space="preserve">Resource Type </w:t>
      </w:r>
      <w:r w:rsidRPr="00C97CA9">
        <w:rPr>
          <w:i/>
        </w:rPr>
        <w:t>mgmtObj</w:t>
      </w:r>
      <w:r>
        <w:tab/>
      </w:r>
      <w:r>
        <w:fldChar w:fldCharType="begin"/>
      </w:r>
      <w:r>
        <w:instrText xml:space="preserve"> PAGEREF _Toc8130779 \h </w:instrText>
      </w:r>
      <w:r>
        <w:fldChar w:fldCharType="separate"/>
      </w:r>
      <w:r>
        <w:t>164</w:t>
      </w:r>
      <w:r>
        <w:fldChar w:fldCharType="end"/>
      </w:r>
    </w:p>
    <w:p w14:paraId="2ACCD89D" w14:textId="2CA4DA5D" w:rsidR="00C72C04" w:rsidRDefault="00C72C04">
      <w:pPr>
        <w:pStyle w:val="TOC3"/>
        <w:rPr>
          <w:rFonts w:asciiTheme="minorHAnsi" w:eastAsiaTheme="minorEastAsia" w:hAnsiTheme="minorHAnsi" w:cstheme="minorBidi"/>
          <w:sz w:val="22"/>
          <w:szCs w:val="22"/>
          <w:lang w:eastAsia="en-GB"/>
        </w:rPr>
      </w:pPr>
      <w:r>
        <w:t>9.6.16</w:t>
      </w:r>
      <w:r>
        <w:tab/>
        <w:t xml:space="preserve">Resource Type </w:t>
      </w:r>
      <w:r w:rsidRPr="00C97CA9">
        <w:rPr>
          <w:i/>
        </w:rPr>
        <w:t>mgmtCmd</w:t>
      </w:r>
      <w:r>
        <w:tab/>
      </w:r>
      <w:r>
        <w:fldChar w:fldCharType="begin"/>
      </w:r>
      <w:r>
        <w:instrText xml:space="preserve"> PAGEREF _Toc8130780 \h </w:instrText>
      </w:r>
      <w:r>
        <w:fldChar w:fldCharType="separate"/>
      </w:r>
      <w:r>
        <w:t>166</w:t>
      </w:r>
      <w:r>
        <w:fldChar w:fldCharType="end"/>
      </w:r>
    </w:p>
    <w:p w14:paraId="0F9ED6A1" w14:textId="0FDDEC17" w:rsidR="00C72C04" w:rsidRDefault="00C72C04">
      <w:pPr>
        <w:pStyle w:val="TOC3"/>
        <w:rPr>
          <w:rFonts w:asciiTheme="minorHAnsi" w:eastAsiaTheme="minorEastAsia" w:hAnsiTheme="minorHAnsi" w:cstheme="minorBidi"/>
          <w:sz w:val="22"/>
          <w:szCs w:val="22"/>
          <w:lang w:eastAsia="en-GB"/>
        </w:rPr>
      </w:pPr>
      <w:r>
        <w:t>9.6.17</w:t>
      </w:r>
      <w:r>
        <w:tab/>
        <w:t xml:space="preserve">Resource Type </w:t>
      </w:r>
      <w:r w:rsidRPr="00C97CA9">
        <w:rPr>
          <w:i/>
        </w:rPr>
        <w:t>execInstance</w:t>
      </w:r>
      <w:r>
        <w:tab/>
      </w:r>
      <w:r>
        <w:fldChar w:fldCharType="begin"/>
      </w:r>
      <w:r>
        <w:instrText xml:space="preserve"> PAGEREF _Toc8130781 \h </w:instrText>
      </w:r>
      <w:r>
        <w:fldChar w:fldCharType="separate"/>
      </w:r>
      <w:r>
        <w:t>167</w:t>
      </w:r>
      <w:r>
        <w:fldChar w:fldCharType="end"/>
      </w:r>
    </w:p>
    <w:p w14:paraId="5B9C9EED" w14:textId="474AFA09" w:rsidR="00C72C04" w:rsidRDefault="00C72C04">
      <w:pPr>
        <w:pStyle w:val="TOC3"/>
        <w:rPr>
          <w:rFonts w:asciiTheme="minorHAnsi" w:eastAsiaTheme="minorEastAsia" w:hAnsiTheme="minorHAnsi" w:cstheme="minorBidi"/>
          <w:sz w:val="22"/>
          <w:szCs w:val="22"/>
          <w:lang w:eastAsia="en-GB"/>
        </w:rPr>
      </w:pPr>
      <w:r>
        <w:t>9.6.18</w:t>
      </w:r>
      <w:r>
        <w:tab/>
        <w:t xml:space="preserve">Resource Type </w:t>
      </w:r>
      <w:r w:rsidRPr="00C97CA9">
        <w:rPr>
          <w:i/>
        </w:rPr>
        <w:t>node</w:t>
      </w:r>
      <w:r>
        <w:tab/>
      </w:r>
      <w:r>
        <w:fldChar w:fldCharType="begin"/>
      </w:r>
      <w:r>
        <w:instrText xml:space="preserve"> PAGEREF _Toc8130782 \h </w:instrText>
      </w:r>
      <w:r>
        <w:fldChar w:fldCharType="separate"/>
      </w:r>
      <w:r>
        <w:t>168</w:t>
      </w:r>
      <w:r>
        <w:fldChar w:fldCharType="end"/>
      </w:r>
    </w:p>
    <w:p w14:paraId="2289CC08" w14:textId="6AE06A6B" w:rsidR="00C72C04" w:rsidRDefault="00C72C04">
      <w:pPr>
        <w:pStyle w:val="TOC3"/>
        <w:rPr>
          <w:rFonts w:asciiTheme="minorHAnsi" w:eastAsiaTheme="minorEastAsia" w:hAnsiTheme="minorHAnsi" w:cstheme="minorBidi"/>
          <w:sz w:val="22"/>
          <w:szCs w:val="22"/>
          <w:lang w:eastAsia="en-GB"/>
        </w:rPr>
      </w:pPr>
      <w:r>
        <w:t>9.6.19</w:t>
      </w:r>
      <w:r>
        <w:tab/>
        <w:t xml:space="preserve">Resource Type </w:t>
      </w:r>
      <w:r w:rsidRPr="00C97CA9">
        <w:rPr>
          <w:i/>
        </w:rPr>
        <w:t>m2mServiceSubscriptionProfile</w:t>
      </w:r>
      <w:r>
        <w:tab/>
      </w:r>
      <w:r>
        <w:fldChar w:fldCharType="begin"/>
      </w:r>
      <w:r>
        <w:instrText xml:space="preserve"> PAGEREF _Toc8130783 \h </w:instrText>
      </w:r>
      <w:r>
        <w:fldChar w:fldCharType="separate"/>
      </w:r>
      <w:r>
        <w:t>173</w:t>
      </w:r>
      <w:r>
        <w:fldChar w:fldCharType="end"/>
      </w:r>
    </w:p>
    <w:p w14:paraId="1B6511E5" w14:textId="7B8C9189" w:rsidR="00C72C04" w:rsidRDefault="00C72C04">
      <w:pPr>
        <w:pStyle w:val="TOC3"/>
        <w:rPr>
          <w:rFonts w:asciiTheme="minorHAnsi" w:eastAsiaTheme="minorEastAsia" w:hAnsiTheme="minorHAnsi" w:cstheme="minorBidi"/>
          <w:sz w:val="22"/>
          <w:szCs w:val="22"/>
          <w:lang w:eastAsia="en-GB"/>
        </w:rPr>
      </w:pPr>
      <w:r>
        <w:t>9.6.20</w:t>
      </w:r>
      <w:r>
        <w:tab/>
        <w:t xml:space="preserve">Resource Type </w:t>
      </w:r>
      <w:r w:rsidRPr="00C97CA9">
        <w:rPr>
          <w:i/>
        </w:rPr>
        <w:t>serviceSubscribedNode</w:t>
      </w:r>
      <w:r>
        <w:tab/>
      </w:r>
      <w:r>
        <w:fldChar w:fldCharType="begin"/>
      </w:r>
      <w:r>
        <w:instrText xml:space="preserve"> PAGEREF _Toc8130784 \h </w:instrText>
      </w:r>
      <w:r>
        <w:fldChar w:fldCharType="separate"/>
      </w:r>
      <w:r>
        <w:t>174</w:t>
      </w:r>
      <w:r>
        <w:fldChar w:fldCharType="end"/>
      </w:r>
    </w:p>
    <w:p w14:paraId="0F6C4082" w14:textId="4EAA72D1" w:rsidR="00C72C04" w:rsidRDefault="00C72C04">
      <w:pPr>
        <w:pStyle w:val="TOC3"/>
        <w:rPr>
          <w:rFonts w:asciiTheme="minorHAnsi" w:eastAsiaTheme="minorEastAsia" w:hAnsiTheme="minorHAnsi" w:cstheme="minorBidi"/>
          <w:sz w:val="22"/>
          <w:szCs w:val="22"/>
          <w:lang w:eastAsia="en-GB"/>
        </w:rPr>
      </w:pPr>
      <w:r>
        <w:t>9.6.21</w:t>
      </w:r>
      <w:r>
        <w:tab/>
        <w:t xml:space="preserve">Resource Type </w:t>
      </w:r>
      <w:r w:rsidRPr="00C97CA9">
        <w:rPr>
          <w:i/>
        </w:rPr>
        <w:t>pollingChannel</w:t>
      </w:r>
      <w:r>
        <w:tab/>
      </w:r>
      <w:r>
        <w:fldChar w:fldCharType="begin"/>
      </w:r>
      <w:r>
        <w:instrText xml:space="preserve"> PAGEREF _Toc8130785 \h </w:instrText>
      </w:r>
      <w:r>
        <w:fldChar w:fldCharType="separate"/>
      </w:r>
      <w:r>
        <w:t>176</w:t>
      </w:r>
      <w:r>
        <w:fldChar w:fldCharType="end"/>
      </w:r>
    </w:p>
    <w:p w14:paraId="46F36530" w14:textId="3665328B" w:rsidR="00C72C04" w:rsidRDefault="00C72C04">
      <w:pPr>
        <w:pStyle w:val="TOC3"/>
        <w:rPr>
          <w:rFonts w:asciiTheme="minorHAnsi" w:eastAsiaTheme="minorEastAsia" w:hAnsiTheme="minorHAnsi" w:cstheme="minorBidi"/>
          <w:sz w:val="22"/>
          <w:szCs w:val="22"/>
          <w:lang w:eastAsia="en-GB"/>
        </w:rPr>
      </w:pPr>
      <w:r>
        <w:t>9.6.22</w:t>
      </w:r>
      <w:r>
        <w:tab/>
        <w:t xml:space="preserve">Resource Type </w:t>
      </w:r>
      <w:r w:rsidRPr="00C97CA9">
        <w:rPr>
          <w:i/>
        </w:rPr>
        <w:t>pollingChannelURI</w:t>
      </w:r>
      <w:r>
        <w:tab/>
      </w:r>
      <w:r>
        <w:fldChar w:fldCharType="begin"/>
      </w:r>
      <w:r>
        <w:instrText xml:space="preserve"> PAGEREF _Toc8130786 \h </w:instrText>
      </w:r>
      <w:r>
        <w:fldChar w:fldCharType="separate"/>
      </w:r>
      <w:r>
        <w:t>176</w:t>
      </w:r>
      <w:r>
        <w:fldChar w:fldCharType="end"/>
      </w:r>
    </w:p>
    <w:p w14:paraId="027DB17E" w14:textId="551D5742" w:rsidR="00C72C04" w:rsidRDefault="00C72C04">
      <w:pPr>
        <w:pStyle w:val="TOC3"/>
        <w:rPr>
          <w:rFonts w:asciiTheme="minorHAnsi" w:eastAsiaTheme="minorEastAsia" w:hAnsiTheme="minorHAnsi" w:cstheme="minorBidi"/>
          <w:sz w:val="22"/>
          <w:szCs w:val="22"/>
          <w:lang w:eastAsia="en-GB"/>
        </w:rPr>
      </w:pPr>
      <w:r>
        <w:t>9.6.23</w:t>
      </w:r>
      <w:r>
        <w:tab/>
        <w:t xml:space="preserve">Resource Type </w:t>
      </w:r>
      <w:r w:rsidRPr="00C97CA9">
        <w:rPr>
          <w:i/>
        </w:rPr>
        <w:t>statsConfig</w:t>
      </w:r>
      <w:r>
        <w:tab/>
      </w:r>
      <w:r>
        <w:fldChar w:fldCharType="begin"/>
      </w:r>
      <w:r>
        <w:instrText xml:space="preserve"> PAGEREF _Toc8130787 \h </w:instrText>
      </w:r>
      <w:r>
        <w:fldChar w:fldCharType="separate"/>
      </w:r>
      <w:r>
        <w:t>176</w:t>
      </w:r>
      <w:r>
        <w:fldChar w:fldCharType="end"/>
      </w:r>
    </w:p>
    <w:p w14:paraId="2B0ED417" w14:textId="594DAD39" w:rsidR="00C72C04" w:rsidRDefault="00C72C04">
      <w:pPr>
        <w:pStyle w:val="TOC3"/>
        <w:rPr>
          <w:rFonts w:asciiTheme="minorHAnsi" w:eastAsiaTheme="minorEastAsia" w:hAnsiTheme="minorHAnsi" w:cstheme="minorBidi"/>
          <w:sz w:val="22"/>
          <w:szCs w:val="22"/>
          <w:lang w:eastAsia="en-GB"/>
        </w:rPr>
      </w:pPr>
      <w:r>
        <w:t>9.6.24</w:t>
      </w:r>
      <w:r>
        <w:tab/>
        <w:t xml:space="preserve">Resource Type </w:t>
      </w:r>
      <w:r w:rsidRPr="00C97CA9">
        <w:rPr>
          <w:i/>
        </w:rPr>
        <w:t>eventConfig</w:t>
      </w:r>
      <w:r>
        <w:tab/>
      </w:r>
      <w:r>
        <w:fldChar w:fldCharType="begin"/>
      </w:r>
      <w:r>
        <w:instrText xml:space="preserve"> PAGEREF _Toc8130788 \h </w:instrText>
      </w:r>
      <w:r>
        <w:fldChar w:fldCharType="separate"/>
      </w:r>
      <w:r>
        <w:t>177</w:t>
      </w:r>
      <w:r>
        <w:fldChar w:fldCharType="end"/>
      </w:r>
    </w:p>
    <w:p w14:paraId="72EB3B5D" w14:textId="335F9302" w:rsidR="00C72C04" w:rsidRDefault="00C72C04">
      <w:pPr>
        <w:pStyle w:val="TOC3"/>
        <w:rPr>
          <w:rFonts w:asciiTheme="minorHAnsi" w:eastAsiaTheme="minorEastAsia" w:hAnsiTheme="minorHAnsi" w:cstheme="minorBidi"/>
          <w:sz w:val="22"/>
          <w:szCs w:val="22"/>
          <w:lang w:eastAsia="en-GB"/>
        </w:rPr>
      </w:pPr>
      <w:r>
        <w:t>9.6.25</w:t>
      </w:r>
      <w:r>
        <w:tab/>
        <w:t xml:space="preserve">Resource Type </w:t>
      </w:r>
      <w:r w:rsidRPr="00C97CA9">
        <w:rPr>
          <w:i/>
        </w:rPr>
        <w:t>statsCollect</w:t>
      </w:r>
      <w:r>
        <w:tab/>
      </w:r>
      <w:r>
        <w:fldChar w:fldCharType="begin"/>
      </w:r>
      <w:r>
        <w:instrText xml:space="preserve"> PAGEREF _Toc8130789 \h </w:instrText>
      </w:r>
      <w:r>
        <w:fldChar w:fldCharType="separate"/>
      </w:r>
      <w:r>
        <w:t>178</w:t>
      </w:r>
      <w:r>
        <w:fldChar w:fldCharType="end"/>
      </w:r>
    </w:p>
    <w:p w14:paraId="45515ACB" w14:textId="092CC7B2" w:rsidR="00C72C04" w:rsidRDefault="00C72C04">
      <w:pPr>
        <w:pStyle w:val="TOC3"/>
        <w:rPr>
          <w:rFonts w:asciiTheme="minorHAnsi" w:eastAsiaTheme="minorEastAsia" w:hAnsiTheme="minorHAnsi" w:cstheme="minorBidi"/>
          <w:sz w:val="22"/>
          <w:szCs w:val="22"/>
          <w:lang w:eastAsia="en-GB"/>
        </w:rPr>
      </w:pPr>
      <w:r>
        <w:t>9.6.26</w:t>
      </w:r>
      <w:r>
        <w:tab/>
        <w:t>Resource Announcement</w:t>
      </w:r>
      <w:r>
        <w:tab/>
      </w:r>
      <w:r>
        <w:fldChar w:fldCharType="begin"/>
      </w:r>
      <w:r>
        <w:instrText xml:space="preserve"> PAGEREF _Toc8130790 \h </w:instrText>
      </w:r>
      <w:r>
        <w:fldChar w:fldCharType="separate"/>
      </w:r>
      <w:r>
        <w:t>179</w:t>
      </w:r>
      <w:r>
        <w:fldChar w:fldCharType="end"/>
      </w:r>
    </w:p>
    <w:p w14:paraId="5D14E8E6" w14:textId="13D4EFD5" w:rsidR="00C72C04" w:rsidRDefault="00C72C04">
      <w:pPr>
        <w:pStyle w:val="TOC4"/>
        <w:rPr>
          <w:rFonts w:asciiTheme="minorHAnsi" w:eastAsiaTheme="minorEastAsia" w:hAnsiTheme="minorHAnsi" w:cstheme="minorBidi"/>
          <w:sz w:val="22"/>
          <w:szCs w:val="22"/>
          <w:lang w:eastAsia="en-GB"/>
        </w:rPr>
      </w:pPr>
      <w:r>
        <w:t>9.6.26.1</w:t>
      </w:r>
      <w:r>
        <w:tab/>
        <w:t>Overview</w:t>
      </w:r>
      <w:r>
        <w:tab/>
      </w:r>
      <w:r>
        <w:fldChar w:fldCharType="begin"/>
      </w:r>
      <w:r>
        <w:instrText xml:space="preserve"> PAGEREF _Toc8130791 \h </w:instrText>
      </w:r>
      <w:r>
        <w:fldChar w:fldCharType="separate"/>
      </w:r>
      <w:r>
        <w:t>179</w:t>
      </w:r>
      <w:r>
        <w:fldChar w:fldCharType="end"/>
      </w:r>
    </w:p>
    <w:p w14:paraId="0637A084" w14:textId="104DB24D" w:rsidR="00C72C04" w:rsidRDefault="00C72C04">
      <w:pPr>
        <w:pStyle w:val="TOC4"/>
        <w:rPr>
          <w:rFonts w:asciiTheme="minorHAnsi" w:eastAsiaTheme="minorEastAsia" w:hAnsiTheme="minorHAnsi" w:cstheme="minorBidi"/>
          <w:sz w:val="22"/>
          <w:szCs w:val="22"/>
          <w:lang w:eastAsia="en-GB"/>
        </w:rPr>
      </w:pPr>
      <w:r>
        <w:t>9.6.26.2</w:t>
      </w:r>
      <w:r>
        <w:tab/>
        <w:t>Universal Attributes for Announced Resources</w:t>
      </w:r>
      <w:r>
        <w:tab/>
      </w:r>
      <w:r>
        <w:fldChar w:fldCharType="begin"/>
      </w:r>
      <w:r>
        <w:instrText xml:space="preserve"> PAGEREF _Toc8130792 \h </w:instrText>
      </w:r>
      <w:r>
        <w:fldChar w:fldCharType="separate"/>
      </w:r>
      <w:r>
        <w:t>183</w:t>
      </w:r>
      <w:r>
        <w:fldChar w:fldCharType="end"/>
      </w:r>
    </w:p>
    <w:p w14:paraId="1F159D14" w14:textId="20564EE8" w:rsidR="00C72C04" w:rsidRDefault="00C72C04">
      <w:pPr>
        <w:pStyle w:val="TOC4"/>
        <w:rPr>
          <w:rFonts w:asciiTheme="minorHAnsi" w:eastAsiaTheme="minorEastAsia" w:hAnsiTheme="minorHAnsi" w:cstheme="minorBidi"/>
          <w:sz w:val="22"/>
          <w:szCs w:val="22"/>
          <w:lang w:eastAsia="en-GB"/>
        </w:rPr>
      </w:pPr>
      <w:r>
        <w:t>9.6.26.3</w:t>
      </w:r>
      <w:r>
        <w:tab/>
        <w:t>Common Attributes for Announced Resources</w:t>
      </w:r>
      <w:r>
        <w:tab/>
      </w:r>
      <w:r>
        <w:fldChar w:fldCharType="begin"/>
      </w:r>
      <w:r>
        <w:instrText xml:space="preserve"> PAGEREF _Toc8130793 \h </w:instrText>
      </w:r>
      <w:r>
        <w:fldChar w:fldCharType="separate"/>
      </w:r>
      <w:r>
        <w:t>183</w:t>
      </w:r>
      <w:r>
        <w:fldChar w:fldCharType="end"/>
      </w:r>
    </w:p>
    <w:p w14:paraId="1B37D9CA" w14:textId="70E1DFD1" w:rsidR="00C72C04" w:rsidRDefault="00C72C04">
      <w:pPr>
        <w:pStyle w:val="TOC3"/>
        <w:rPr>
          <w:rFonts w:asciiTheme="minorHAnsi" w:eastAsiaTheme="minorEastAsia" w:hAnsiTheme="minorHAnsi" w:cstheme="minorBidi"/>
          <w:sz w:val="22"/>
          <w:szCs w:val="22"/>
          <w:lang w:eastAsia="en-GB"/>
        </w:rPr>
      </w:pPr>
      <w:r>
        <w:t>9.6.27</w:t>
      </w:r>
      <w:r>
        <w:tab/>
        <w:t xml:space="preserve">Resource Type </w:t>
      </w:r>
      <w:r w:rsidRPr="00C97CA9">
        <w:rPr>
          <w:i/>
        </w:rPr>
        <w:t>latest</w:t>
      </w:r>
      <w:r>
        <w:tab/>
      </w:r>
      <w:r>
        <w:fldChar w:fldCharType="begin"/>
      </w:r>
      <w:r>
        <w:instrText xml:space="preserve"> PAGEREF _Toc8130794 \h </w:instrText>
      </w:r>
      <w:r>
        <w:fldChar w:fldCharType="separate"/>
      </w:r>
      <w:r>
        <w:t>184</w:t>
      </w:r>
      <w:r>
        <w:fldChar w:fldCharType="end"/>
      </w:r>
    </w:p>
    <w:p w14:paraId="48AAE5D6" w14:textId="29E45DDE" w:rsidR="00C72C04" w:rsidRDefault="00C72C04">
      <w:pPr>
        <w:pStyle w:val="TOC3"/>
        <w:rPr>
          <w:rFonts w:asciiTheme="minorHAnsi" w:eastAsiaTheme="minorEastAsia" w:hAnsiTheme="minorHAnsi" w:cstheme="minorBidi"/>
          <w:sz w:val="22"/>
          <w:szCs w:val="22"/>
          <w:lang w:eastAsia="en-GB"/>
        </w:rPr>
      </w:pPr>
      <w:r>
        <w:t>9.6.28</w:t>
      </w:r>
      <w:r>
        <w:tab/>
        <w:t xml:space="preserve">Resource Type </w:t>
      </w:r>
      <w:r w:rsidRPr="00C97CA9">
        <w:rPr>
          <w:i/>
        </w:rPr>
        <w:t>oldest</w:t>
      </w:r>
      <w:r>
        <w:tab/>
      </w:r>
      <w:r>
        <w:fldChar w:fldCharType="begin"/>
      </w:r>
      <w:r>
        <w:instrText xml:space="preserve"> PAGEREF _Toc8130795 \h </w:instrText>
      </w:r>
      <w:r>
        <w:fldChar w:fldCharType="separate"/>
      </w:r>
      <w:r>
        <w:t>184</w:t>
      </w:r>
      <w:r>
        <w:fldChar w:fldCharType="end"/>
      </w:r>
    </w:p>
    <w:p w14:paraId="5F401935" w14:textId="655AC358" w:rsidR="00C72C04" w:rsidRDefault="00C72C04">
      <w:pPr>
        <w:pStyle w:val="TOC3"/>
        <w:rPr>
          <w:rFonts w:asciiTheme="minorHAnsi" w:eastAsiaTheme="minorEastAsia" w:hAnsiTheme="minorHAnsi" w:cstheme="minorBidi"/>
          <w:sz w:val="22"/>
          <w:szCs w:val="22"/>
          <w:lang w:eastAsia="en-GB"/>
        </w:rPr>
      </w:pPr>
      <w:r>
        <w:t>9.6.29</w:t>
      </w:r>
      <w:r>
        <w:tab/>
        <w:t xml:space="preserve">Resource Type </w:t>
      </w:r>
      <w:r w:rsidRPr="00C97CA9">
        <w:rPr>
          <w:i/>
        </w:rPr>
        <w:t>serviceSubscribedAppRule</w:t>
      </w:r>
      <w:r>
        <w:tab/>
      </w:r>
      <w:r>
        <w:fldChar w:fldCharType="begin"/>
      </w:r>
      <w:r>
        <w:instrText xml:space="preserve"> PAGEREF _Toc8130796 \h </w:instrText>
      </w:r>
      <w:r>
        <w:fldChar w:fldCharType="separate"/>
      </w:r>
      <w:r>
        <w:t>184</w:t>
      </w:r>
      <w:r>
        <w:fldChar w:fldCharType="end"/>
      </w:r>
    </w:p>
    <w:p w14:paraId="3913F79F" w14:textId="4EB58B14" w:rsidR="00C72C04" w:rsidRDefault="00C72C04">
      <w:pPr>
        <w:pStyle w:val="TOC3"/>
        <w:rPr>
          <w:rFonts w:asciiTheme="minorHAnsi" w:eastAsiaTheme="minorEastAsia" w:hAnsiTheme="minorHAnsi" w:cstheme="minorBidi"/>
          <w:sz w:val="22"/>
          <w:szCs w:val="22"/>
          <w:lang w:eastAsia="en-GB"/>
        </w:rPr>
      </w:pPr>
      <w:r>
        <w:t>9.6.30</w:t>
      </w:r>
      <w:r>
        <w:tab/>
        <w:t xml:space="preserve">Resource </w:t>
      </w:r>
      <w:r w:rsidRPr="00C97CA9">
        <w:rPr>
          <w:rFonts w:eastAsia="SimSun"/>
          <w:lang w:eastAsia="zh-CN"/>
        </w:rPr>
        <w:t xml:space="preserve">Type </w:t>
      </w:r>
      <w:r w:rsidRPr="00C97CA9">
        <w:rPr>
          <w:i/>
        </w:rPr>
        <w:t>semanticDescriptor</w:t>
      </w:r>
      <w:r>
        <w:tab/>
      </w:r>
      <w:r>
        <w:fldChar w:fldCharType="begin"/>
      </w:r>
      <w:r>
        <w:instrText xml:space="preserve"> PAGEREF _Toc8130797 \h </w:instrText>
      </w:r>
      <w:r>
        <w:fldChar w:fldCharType="separate"/>
      </w:r>
      <w:r>
        <w:t>186</w:t>
      </w:r>
      <w:r>
        <w:fldChar w:fldCharType="end"/>
      </w:r>
    </w:p>
    <w:p w14:paraId="4E0F61C8" w14:textId="668F0F65" w:rsidR="00C72C04" w:rsidRDefault="00C72C04">
      <w:pPr>
        <w:pStyle w:val="TOC3"/>
        <w:rPr>
          <w:rFonts w:asciiTheme="minorHAnsi" w:eastAsiaTheme="minorEastAsia" w:hAnsiTheme="minorHAnsi" w:cstheme="minorBidi"/>
          <w:sz w:val="22"/>
          <w:szCs w:val="22"/>
          <w:lang w:eastAsia="en-GB"/>
        </w:rPr>
      </w:pPr>
      <w:r>
        <w:t>9.6.31</w:t>
      </w:r>
      <w:r w:rsidRPr="00C97CA9">
        <w:rPr>
          <w:rFonts w:eastAsia="SimSun"/>
          <w:lang w:eastAsia="zh-CN"/>
        </w:rPr>
        <w:tab/>
      </w:r>
      <w:r>
        <w:t xml:space="preserve">Resource Type </w:t>
      </w:r>
      <w:r w:rsidRPr="00C97CA9">
        <w:rPr>
          <w:i/>
        </w:rPr>
        <w:t>notificationTargetMgmtPolicyRef</w:t>
      </w:r>
      <w:r>
        <w:tab/>
      </w:r>
      <w:r>
        <w:fldChar w:fldCharType="begin"/>
      </w:r>
      <w:r>
        <w:instrText xml:space="preserve"> PAGEREF _Toc8130798 \h </w:instrText>
      </w:r>
      <w:r>
        <w:fldChar w:fldCharType="separate"/>
      </w:r>
      <w:r>
        <w:t>189</w:t>
      </w:r>
      <w:r>
        <w:fldChar w:fldCharType="end"/>
      </w:r>
    </w:p>
    <w:p w14:paraId="3F271963" w14:textId="7C84D92E" w:rsidR="00C72C04" w:rsidRDefault="00C72C04">
      <w:pPr>
        <w:pStyle w:val="TOC3"/>
        <w:rPr>
          <w:rFonts w:asciiTheme="minorHAnsi" w:eastAsiaTheme="minorEastAsia" w:hAnsiTheme="minorHAnsi" w:cstheme="minorBidi"/>
          <w:sz w:val="22"/>
          <w:szCs w:val="22"/>
          <w:lang w:eastAsia="en-GB"/>
        </w:rPr>
      </w:pPr>
      <w:r>
        <w:t>9.6.32</w:t>
      </w:r>
      <w:r w:rsidRPr="00C97CA9">
        <w:rPr>
          <w:rFonts w:eastAsia="SimSun"/>
          <w:lang w:eastAsia="zh-CN"/>
        </w:rPr>
        <w:tab/>
      </w:r>
      <w:r>
        <w:t xml:space="preserve">Resource Type </w:t>
      </w:r>
      <w:r w:rsidRPr="00C97CA9">
        <w:rPr>
          <w:i/>
        </w:rPr>
        <w:t>notificationTargetPolicy</w:t>
      </w:r>
      <w:r>
        <w:tab/>
      </w:r>
      <w:r>
        <w:fldChar w:fldCharType="begin"/>
      </w:r>
      <w:r>
        <w:instrText xml:space="preserve"> PAGEREF _Toc8130799 \h </w:instrText>
      </w:r>
      <w:r>
        <w:fldChar w:fldCharType="separate"/>
      </w:r>
      <w:r>
        <w:t>189</w:t>
      </w:r>
      <w:r>
        <w:fldChar w:fldCharType="end"/>
      </w:r>
    </w:p>
    <w:p w14:paraId="5A05BBBC" w14:textId="301522CA" w:rsidR="00C72C04" w:rsidRDefault="00C72C04">
      <w:pPr>
        <w:pStyle w:val="TOC3"/>
        <w:rPr>
          <w:rFonts w:asciiTheme="minorHAnsi" w:eastAsiaTheme="minorEastAsia" w:hAnsiTheme="minorHAnsi" w:cstheme="minorBidi"/>
          <w:sz w:val="22"/>
          <w:szCs w:val="22"/>
          <w:lang w:eastAsia="en-GB"/>
        </w:rPr>
      </w:pPr>
      <w:r>
        <w:t>9.6.33</w:t>
      </w:r>
      <w:r w:rsidRPr="00C97CA9">
        <w:rPr>
          <w:rFonts w:eastAsia="SimSun"/>
          <w:lang w:eastAsia="zh-CN"/>
        </w:rPr>
        <w:tab/>
      </w:r>
      <w:r>
        <w:t xml:space="preserve">Resource Type </w:t>
      </w:r>
      <w:r w:rsidRPr="00C97CA9">
        <w:rPr>
          <w:i/>
        </w:rPr>
        <w:t>policyDeletionRules</w:t>
      </w:r>
      <w:r>
        <w:tab/>
      </w:r>
      <w:r>
        <w:fldChar w:fldCharType="begin"/>
      </w:r>
      <w:r>
        <w:instrText xml:space="preserve"> PAGEREF _Toc8130800 \h </w:instrText>
      </w:r>
      <w:r>
        <w:fldChar w:fldCharType="separate"/>
      </w:r>
      <w:r>
        <w:t>190</w:t>
      </w:r>
      <w:r>
        <w:fldChar w:fldCharType="end"/>
      </w:r>
    </w:p>
    <w:p w14:paraId="29001428" w14:textId="372F1328" w:rsidR="00C72C04" w:rsidRDefault="00C72C04">
      <w:pPr>
        <w:pStyle w:val="TOC3"/>
        <w:rPr>
          <w:rFonts w:asciiTheme="minorHAnsi" w:eastAsiaTheme="minorEastAsia" w:hAnsiTheme="minorHAnsi" w:cstheme="minorBidi"/>
          <w:sz w:val="22"/>
          <w:szCs w:val="22"/>
          <w:lang w:eastAsia="en-GB"/>
        </w:rPr>
      </w:pPr>
      <w:r>
        <w:t>9.6.34</w:t>
      </w:r>
      <w:r w:rsidRPr="00C97CA9">
        <w:rPr>
          <w:rFonts w:eastAsia="SimSun"/>
          <w:lang w:eastAsia="zh-CN"/>
        </w:rPr>
        <w:tab/>
      </w:r>
      <w:r>
        <w:t xml:space="preserve">Resource Type </w:t>
      </w:r>
      <w:r w:rsidRPr="00C97CA9">
        <w:rPr>
          <w:i/>
        </w:rPr>
        <w:t>notificationTargetSelfReference</w:t>
      </w:r>
      <w:r>
        <w:tab/>
      </w:r>
      <w:r>
        <w:fldChar w:fldCharType="begin"/>
      </w:r>
      <w:r>
        <w:instrText xml:space="preserve"> PAGEREF _Toc8130801 \h </w:instrText>
      </w:r>
      <w:r>
        <w:fldChar w:fldCharType="separate"/>
      </w:r>
      <w:r>
        <w:t>191</w:t>
      </w:r>
      <w:r>
        <w:fldChar w:fldCharType="end"/>
      </w:r>
    </w:p>
    <w:p w14:paraId="03121BDA" w14:textId="3FEAEE0F" w:rsidR="00C72C04" w:rsidRDefault="00C72C04">
      <w:pPr>
        <w:pStyle w:val="TOC3"/>
        <w:rPr>
          <w:rFonts w:asciiTheme="minorHAnsi" w:eastAsiaTheme="minorEastAsia" w:hAnsiTheme="minorHAnsi" w:cstheme="minorBidi"/>
          <w:sz w:val="22"/>
          <w:szCs w:val="22"/>
          <w:lang w:eastAsia="en-GB"/>
        </w:rPr>
      </w:pPr>
      <w:r>
        <w:t>9.6.35</w:t>
      </w:r>
      <w:r w:rsidRPr="00C97CA9">
        <w:rPr>
          <w:rFonts w:eastAsia="SimSun"/>
          <w:lang w:eastAsia="zh-CN"/>
        </w:rPr>
        <w:tab/>
      </w:r>
      <w:r>
        <w:t xml:space="preserve">Resource Type </w:t>
      </w:r>
      <w:r w:rsidRPr="00C97CA9">
        <w:rPr>
          <w:i/>
        </w:rPr>
        <w:t>flexContainer</w:t>
      </w:r>
      <w:r>
        <w:tab/>
      </w:r>
      <w:r>
        <w:fldChar w:fldCharType="begin"/>
      </w:r>
      <w:r>
        <w:instrText xml:space="preserve"> PAGEREF _Toc8130802 \h </w:instrText>
      </w:r>
      <w:r>
        <w:fldChar w:fldCharType="separate"/>
      </w:r>
      <w:r>
        <w:t>191</w:t>
      </w:r>
      <w:r>
        <w:fldChar w:fldCharType="end"/>
      </w:r>
    </w:p>
    <w:p w14:paraId="68C31B16" w14:textId="214CA1FC" w:rsidR="00C72C04" w:rsidRDefault="00C72C04">
      <w:pPr>
        <w:pStyle w:val="TOC3"/>
        <w:rPr>
          <w:rFonts w:asciiTheme="minorHAnsi" w:eastAsiaTheme="minorEastAsia" w:hAnsiTheme="minorHAnsi" w:cstheme="minorBidi"/>
          <w:sz w:val="22"/>
          <w:szCs w:val="22"/>
          <w:lang w:eastAsia="en-GB"/>
        </w:rPr>
      </w:pPr>
      <w:r>
        <w:t>9.6.36</w:t>
      </w:r>
      <w:r>
        <w:tab/>
        <w:t xml:space="preserve">Resource Type </w:t>
      </w:r>
      <w:r w:rsidRPr="00C97CA9">
        <w:rPr>
          <w:i/>
        </w:rPr>
        <w:t>timeSeries</w:t>
      </w:r>
      <w:r>
        <w:tab/>
      </w:r>
      <w:r>
        <w:fldChar w:fldCharType="begin"/>
      </w:r>
      <w:r>
        <w:instrText xml:space="preserve"> PAGEREF _Toc8130803 \h </w:instrText>
      </w:r>
      <w:r>
        <w:fldChar w:fldCharType="separate"/>
      </w:r>
      <w:r>
        <w:t>193</w:t>
      </w:r>
      <w:r>
        <w:fldChar w:fldCharType="end"/>
      </w:r>
    </w:p>
    <w:p w14:paraId="1FF3113C" w14:textId="73A76889" w:rsidR="00C72C04" w:rsidRDefault="00C72C04">
      <w:pPr>
        <w:pStyle w:val="TOC3"/>
        <w:rPr>
          <w:rFonts w:asciiTheme="minorHAnsi" w:eastAsiaTheme="minorEastAsia" w:hAnsiTheme="minorHAnsi" w:cstheme="minorBidi"/>
          <w:sz w:val="22"/>
          <w:szCs w:val="22"/>
          <w:lang w:eastAsia="en-GB"/>
        </w:rPr>
      </w:pPr>
      <w:r>
        <w:t>9.6.37</w:t>
      </w:r>
      <w:r w:rsidRPr="00C97CA9">
        <w:rPr>
          <w:rFonts w:eastAsia="SimSun"/>
          <w:lang w:eastAsia="zh-CN"/>
        </w:rPr>
        <w:tab/>
      </w:r>
      <w:r>
        <w:t xml:space="preserve">Resource Type </w:t>
      </w:r>
      <w:r w:rsidRPr="00C97CA9">
        <w:rPr>
          <w:i/>
        </w:rPr>
        <w:t>timeSeriesInstance</w:t>
      </w:r>
      <w:r>
        <w:tab/>
      </w:r>
      <w:r>
        <w:fldChar w:fldCharType="begin"/>
      </w:r>
      <w:r>
        <w:instrText xml:space="preserve"> PAGEREF _Toc8130804 \h </w:instrText>
      </w:r>
      <w:r>
        <w:fldChar w:fldCharType="separate"/>
      </w:r>
      <w:r>
        <w:t>195</w:t>
      </w:r>
      <w:r>
        <w:fldChar w:fldCharType="end"/>
      </w:r>
    </w:p>
    <w:p w14:paraId="4AE8E70A" w14:textId="0C161809" w:rsidR="00C72C04" w:rsidRDefault="00C72C04">
      <w:pPr>
        <w:pStyle w:val="TOC3"/>
        <w:rPr>
          <w:rFonts w:asciiTheme="minorHAnsi" w:eastAsiaTheme="minorEastAsia" w:hAnsiTheme="minorHAnsi" w:cstheme="minorBidi"/>
          <w:sz w:val="22"/>
          <w:szCs w:val="22"/>
          <w:lang w:eastAsia="en-GB"/>
        </w:rPr>
      </w:pPr>
      <w:r>
        <w:t>9.6.38</w:t>
      </w:r>
      <w:r w:rsidRPr="00C97CA9">
        <w:rPr>
          <w:rFonts w:eastAsia="SimSun"/>
          <w:lang w:eastAsia="zh-CN"/>
        </w:rPr>
        <w:tab/>
      </w:r>
      <w:r>
        <w:t xml:space="preserve">Resource Type </w:t>
      </w:r>
      <w:r w:rsidRPr="00C97CA9">
        <w:rPr>
          <w:i/>
        </w:rPr>
        <w:t>role</w:t>
      </w:r>
      <w:r>
        <w:tab/>
      </w:r>
      <w:r>
        <w:fldChar w:fldCharType="begin"/>
      </w:r>
      <w:r>
        <w:instrText xml:space="preserve"> PAGEREF _Toc8130805 \h </w:instrText>
      </w:r>
      <w:r>
        <w:fldChar w:fldCharType="separate"/>
      </w:r>
      <w:r>
        <w:t>196</w:t>
      </w:r>
      <w:r>
        <w:fldChar w:fldCharType="end"/>
      </w:r>
    </w:p>
    <w:p w14:paraId="63F445F8" w14:textId="0BB4A11F" w:rsidR="00C72C04" w:rsidRDefault="00C72C04">
      <w:pPr>
        <w:pStyle w:val="TOC3"/>
        <w:rPr>
          <w:rFonts w:asciiTheme="minorHAnsi" w:eastAsiaTheme="minorEastAsia" w:hAnsiTheme="minorHAnsi" w:cstheme="minorBidi"/>
          <w:sz w:val="22"/>
          <w:szCs w:val="22"/>
          <w:lang w:eastAsia="en-GB"/>
        </w:rPr>
      </w:pPr>
      <w:r>
        <w:t>9.6.39</w:t>
      </w:r>
      <w:r w:rsidRPr="00C97CA9">
        <w:rPr>
          <w:rFonts w:eastAsia="SimSun"/>
          <w:lang w:eastAsia="zh-CN"/>
        </w:rPr>
        <w:tab/>
      </w:r>
      <w:r>
        <w:t xml:space="preserve">Resource Type </w:t>
      </w:r>
      <w:r w:rsidRPr="00C97CA9">
        <w:rPr>
          <w:i/>
        </w:rPr>
        <w:t>token</w:t>
      </w:r>
      <w:r>
        <w:tab/>
      </w:r>
      <w:r>
        <w:fldChar w:fldCharType="begin"/>
      </w:r>
      <w:r>
        <w:instrText xml:space="preserve"> PAGEREF _Toc8130806 \h </w:instrText>
      </w:r>
      <w:r>
        <w:fldChar w:fldCharType="separate"/>
      </w:r>
      <w:r>
        <w:t>197</w:t>
      </w:r>
      <w:r>
        <w:fldChar w:fldCharType="end"/>
      </w:r>
    </w:p>
    <w:p w14:paraId="2D2D250B" w14:textId="013886A4" w:rsidR="00C72C04" w:rsidRDefault="00C72C04">
      <w:pPr>
        <w:pStyle w:val="TOC3"/>
        <w:rPr>
          <w:rFonts w:asciiTheme="minorHAnsi" w:eastAsiaTheme="minorEastAsia" w:hAnsiTheme="minorHAnsi" w:cstheme="minorBidi"/>
          <w:sz w:val="22"/>
          <w:szCs w:val="22"/>
          <w:lang w:eastAsia="en-GB"/>
        </w:rPr>
      </w:pPr>
      <w:r>
        <w:t>9.6.40</w:t>
      </w:r>
      <w:r w:rsidRPr="00C97CA9">
        <w:rPr>
          <w:rFonts w:eastAsia="SimSun"/>
          <w:lang w:eastAsia="zh-CN"/>
        </w:rPr>
        <w:tab/>
      </w:r>
      <w:r>
        <w:t xml:space="preserve">Resource Type </w:t>
      </w:r>
      <w:r w:rsidRPr="00C97CA9">
        <w:rPr>
          <w:i/>
        </w:rPr>
        <w:t>dynamicAuthorizationConsultation</w:t>
      </w:r>
      <w:r>
        <w:tab/>
      </w:r>
      <w:r>
        <w:fldChar w:fldCharType="begin"/>
      </w:r>
      <w:r>
        <w:instrText xml:space="preserve"> PAGEREF _Toc8130807 \h </w:instrText>
      </w:r>
      <w:r>
        <w:fldChar w:fldCharType="separate"/>
      </w:r>
      <w:r>
        <w:t>198</w:t>
      </w:r>
      <w:r>
        <w:fldChar w:fldCharType="end"/>
      </w:r>
    </w:p>
    <w:p w14:paraId="37F2EAB1" w14:textId="0E2FC627" w:rsidR="00C72C04" w:rsidRDefault="00C72C04">
      <w:pPr>
        <w:pStyle w:val="TOC3"/>
        <w:rPr>
          <w:rFonts w:asciiTheme="minorHAnsi" w:eastAsiaTheme="minorEastAsia" w:hAnsiTheme="minorHAnsi" w:cstheme="minorBidi"/>
          <w:sz w:val="22"/>
          <w:szCs w:val="22"/>
          <w:lang w:eastAsia="en-GB"/>
        </w:rPr>
      </w:pPr>
      <w:r>
        <w:t>9.6.4</w:t>
      </w:r>
      <w:r w:rsidRPr="00C97CA9">
        <w:rPr>
          <w:rFonts w:eastAsiaTheme="minorEastAsia"/>
          <w:lang w:eastAsia="zh-CN"/>
        </w:rPr>
        <w:t>1</w:t>
      </w:r>
      <w:r>
        <w:t xml:space="preserve"> </w:t>
      </w:r>
      <w:r>
        <w:tab/>
        <w:t xml:space="preserve">Resource Type </w:t>
      </w:r>
      <w:r w:rsidRPr="00C97CA9">
        <w:rPr>
          <w:i/>
        </w:rPr>
        <w:t>authorizationDecision</w:t>
      </w:r>
      <w:r>
        <w:tab/>
      </w:r>
      <w:r>
        <w:fldChar w:fldCharType="begin"/>
      </w:r>
      <w:r>
        <w:instrText xml:space="preserve"> PAGEREF _Toc8130808 \h </w:instrText>
      </w:r>
      <w:r>
        <w:fldChar w:fldCharType="separate"/>
      </w:r>
      <w:r>
        <w:t>199</w:t>
      </w:r>
      <w:r>
        <w:fldChar w:fldCharType="end"/>
      </w:r>
    </w:p>
    <w:p w14:paraId="7D225E04" w14:textId="2458B7AB" w:rsidR="00C72C04" w:rsidRDefault="00C72C04">
      <w:pPr>
        <w:pStyle w:val="TOC3"/>
        <w:rPr>
          <w:rFonts w:asciiTheme="minorHAnsi" w:eastAsiaTheme="minorEastAsia" w:hAnsiTheme="minorHAnsi" w:cstheme="minorBidi"/>
          <w:sz w:val="22"/>
          <w:szCs w:val="22"/>
          <w:lang w:eastAsia="en-GB"/>
        </w:rPr>
      </w:pPr>
      <w:r>
        <w:t>9.6.4</w:t>
      </w:r>
      <w:r w:rsidRPr="00C97CA9">
        <w:rPr>
          <w:rFonts w:eastAsiaTheme="minorEastAsia"/>
          <w:lang w:eastAsia="zh-CN"/>
        </w:rPr>
        <w:t>2</w:t>
      </w:r>
      <w:r>
        <w:t xml:space="preserve"> </w:t>
      </w:r>
      <w:r>
        <w:tab/>
        <w:t xml:space="preserve">Resource Type </w:t>
      </w:r>
      <w:r w:rsidRPr="00C97CA9">
        <w:rPr>
          <w:i/>
        </w:rPr>
        <w:t>authorizationPolicy</w:t>
      </w:r>
      <w:r>
        <w:tab/>
      </w:r>
      <w:r>
        <w:fldChar w:fldCharType="begin"/>
      </w:r>
      <w:r>
        <w:instrText xml:space="preserve"> PAGEREF _Toc8130809 \h </w:instrText>
      </w:r>
      <w:r>
        <w:fldChar w:fldCharType="separate"/>
      </w:r>
      <w:r>
        <w:t>201</w:t>
      </w:r>
      <w:r>
        <w:fldChar w:fldCharType="end"/>
      </w:r>
    </w:p>
    <w:p w14:paraId="2A7DB7DD" w14:textId="1AB20748" w:rsidR="00C72C04" w:rsidRDefault="00C72C04">
      <w:pPr>
        <w:pStyle w:val="TOC3"/>
        <w:rPr>
          <w:rFonts w:asciiTheme="minorHAnsi" w:eastAsiaTheme="minorEastAsia" w:hAnsiTheme="minorHAnsi" w:cstheme="minorBidi"/>
          <w:sz w:val="22"/>
          <w:szCs w:val="22"/>
          <w:lang w:eastAsia="en-GB"/>
        </w:rPr>
      </w:pPr>
      <w:r>
        <w:t>9.6.4</w:t>
      </w:r>
      <w:r w:rsidRPr="00C97CA9">
        <w:rPr>
          <w:rFonts w:eastAsiaTheme="minorEastAsia"/>
          <w:lang w:eastAsia="zh-CN"/>
        </w:rPr>
        <w:t>3</w:t>
      </w:r>
      <w:r>
        <w:t xml:space="preserve"> </w:t>
      </w:r>
      <w:r>
        <w:tab/>
        <w:t xml:space="preserve">Resource Type </w:t>
      </w:r>
      <w:r w:rsidRPr="00C97CA9">
        <w:rPr>
          <w:i/>
        </w:rPr>
        <w:t>authorizationInformation</w:t>
      </w:r>
      <w:r>
        <w:tab/>
      </w:r>
      <w:r>
        <w:fldChar w:fldCharType="begin"/>
      </w:r>
      <w:r>
        <w:instrText xml:space="preserve"> PAGEREF _Toc8130810 \h </w:instrText>
      </w:r>
      <w:r>
        <w:fldChar w:fldCharType="separate"/>
      </w:r>
      <w:r>
        <w:t>202</w:t>
      </w:r>
      <w:r>
        <w:fldChar w:fldCharType="end"/>
      </w:r>
    </w:p>
    <w:p w14:paraId="34036F3B" w14:textId="4E5E4C4E" w:rsidR="00C72C04" w:rsidRDefault="00C72C04">
      <w:pPr>
        <w:pStyle w:val="TOC3"/>
        <w:rPr>
          <w:rFonts w:asciiTheme="minorHAnsi" w:eastAsiaTheme="minorEastAsia" w:hAnsiTheme="minorHAnsi" w:cstheme="minorBidi"/>
          <w:sz w:val="22"/>
          <w:szCs w:val="22"/>
          <w:lang w:eastAsia="en-GB"/>
        </w:rPr>
      </w:pPr>
      <w:r>
        <w:t>9.6.44</w:t>
      </w:r>
      <w:r>
        <w:tab/>
        <w:t xml:space="preserve">Resource Type </w:t>
      </w:r>
      <w:r w:rsidRPr="00C97CA9">
        <w:rPr>
          <w:i/>
        </w:rPr>
        <w:t>localMulticastGroup</w:t>
      </w:r>
      <w:r>
        <w:tab/>
      </w:r>
      <w:r>
        <w:fldChar w:fldCharType="begin"/>
      </w:r>
      <w:r>
        <w:instrText xml:space="preserve"> PAGEREF _Toc8130811 \h </w:instrText>
      </w:r>
      <w:r>
        <w:fldChar w:fldCharType="separate"/>
      </w:r>
      <w:r>
        <w:t>203</w:t>
      </w:r>
      <w:r>
        <w:fldChar w:fldCharType="end"/>
      </w:r>
    </w:p>
    <w:p w14:paraId="02CEEB07" w14:textId="30E97957" w:rsidR="00C72C04" w:rsidRDefault="00C72C04">
      <w:pPr>
        <w:pStyle w:val="TOC3"/>
        <w:rPr>
          <w:rFonts w:asciiTheme="minorHAnsi" w:eastAsiaTheme="minorEastAsia" w:hAnsiTheme="minorHAnsi" w:cstheme="minorBidi"/>
          <w:sz w:val="22"/>
          <w:szCs w:val="22"/>
          <w:lang w:eastAsia="en-GB"/>
        </w:rPr>
      </w:pPr>
      <w:r>
        <w:t>9.6.4</w:t>
      </w:r>
      <w:r w:rsidRPr="00C97CA9">
        <w:rPr>
          <w:rFonts w:eastAsiaTheme="minorEastAsia"/>
          <w:lang w:eastAsia="zh-CN"/>
        </w:rPr>
        <w:t>5</w:t>
      </w:r>
      <w:r>
        <w:tab/>
        <w:t xml:space="preserve">Resource Type </w:t>
      </w:r>
      <w:r w:rsidRPr="00C97CA9">
        <w:rPr>
          <w:i/>
        </w:rPr>
        <w:t>AEContactList</w:t>
      </w:r>
      <w:r>
        <w:tab/>
      </w:r>
      <w:r>
        <w:fldChar w:fldCharType="begin"/>
      </w:r>
      <w:r>
        <w:instrText xml:space="preserve"> PAGEREF _Toc8130812 \h </w:instrText>
      </w:r>
      <w:r>
        <w:fldChar w:fldCharType="separate"/>
      </w:r>
      <w:r>
        <w:t>204</w:t>
      </w:r>
      <w:r>
        <w:fldChar w:fldCharType="end"/>
      </w:r>
    </w:p>
    <w:p w14:paraId="571B0EAF" w14:textId="0F4307D9" w:rsidR="00C72C04" w:rsidRDefault="00C72C04">
      <w:pPr>
        <w:pStyle w:val="TOC3"/>
        <w:rPr>
          <w:rFonts w:asciiTheme="minorHAnsi" w:eastAsiaTheme="minorEastAsia" w:hAnsiTheme="minorHAnsi" w:cstheme="minorBidi"/>
          <w:sz w:val="22"/>
          <w:szCs w:val="22"/>
          <w:lang w:eastAsia="en-GB"/>
        </w:rPr>
      </w:pPr>
      <w:r>
        <w:t>9.6.4</w:t>
      </w:r>
      <w:r w:rsidRPr="00C97CA9">
        <w:rPr>
          <w:rFonts w:eastAsiaTheme="minorEastAsia"/>
          <w:lang w:eastAsia="zh-CN"/>
        </w:rPr>
        <w:t>6</w:t>
      </w:r>
      <w:r>
        <w:tab/>
        <w:t xml:space="preserve">Resource Type </w:t>
      </w:r>
      <w:r w:rsidRPr="00C97CA9">
        <w:rPr>
          <w:i/>
        </w:rPr>
        <w:t>AEContactListPerCSE</w:t>
      </w:r>
      <w:r>
        <w:tab/>
      </w:r>
      <w:r>
        <w:fldChar w:fldCharType="begin"/>
      </w:r>
      <w:r>
        <w:instrText xml:space="preserve"> PAGEREF _Toc8130813 \h </w:instrText>
      </w:r>
      <w:r>
        <w:fldChar w:fldCharType="separate"/>
      </w:r>
      <w:r>
        <w:t>205</w:t>
      </w:r>
      <w:r>
        <w:fldChar w:fldCharType="end"/>
      </w:r>
    </w:p>
    <w:p w14:paraId="440F30AF" w14:textId="7FD98932" w:rsidR="00C72C04" w:rsidRDefault="00C72C04">
      <w:pPr>
        <w:pStyle w:val="TOC3"/>
        <w:rPr>
          <w:rFonts w:asciiTheme="minorHAnsi" w:eastAsiaTheme="minorEastAsia" w:hAnsiTheme="minorHAnsi" w:cstheme="minorBidi"/>
          <w:sz w:val="22"/>
          <w:szCs w:val="22"/>
          <w:lang w:eastAsia="en-GB"/>
        </w:rPr>
      </w:pPr>
      <w:r>
        <w:t>9.6.47</w:t>
      </w:r>
      <w:r>
        <w:tab/>
        <w:t xml:space="preserve">Resource Type </w:t>
      </w:r>
      <w:r w:rsidRPr="00C97CA9">
        <w:rPr>
          <w:i/>
        </w:rPr>
        <w:t>transactionMgmt</w:t>
      </w:r>
      <w:r>
        <w:tab/>
      </w:r>
      <w:r>
        <w:fldChar w:fldCharType="begin"/>
      </w:r>
      <w:r>
        <w:instrText xml:space="preserve"> PAGEREF _Toc8130814 \h </w:instrText>
      </w:r>
      <w:r>
        <w:fldChar w:fldCharType="separate"/>
      </w:r>
      <w:r>
        <w:t>206</w:t>
      </w:r>
      <w:r>
        <w:fldChar w:fldCharType="end"/>
      </w:r>
    </w:p>
    <w:p w14:paraId="15CB83A4" w14:textId="36202BFA" w:rsidR="00C72C04" w:rsidRDefault="00C72C04">
      <w:pPr>
        <w:pStyle w:val="TOC3"/>
        <w:rPr>
          <w:rFonts w:asciiTheme="minorHAnsi" w:eastAsiaTheme="minorEastAsia" w:hAnsiTheme="minorHAnsi" w:cstheme="minorBidi"/>
          <w:sz w:val="22"/>
          <w:szCs w:val="22"/>
          <w:lang w:eastAsia="en-GB"/>
        </w:rPr>
      </w:pPr>
      <w:r>
        <w:lastRenderedPageBreak/>
        <w:t>9.6.48</w:t>
      </w:r>
      <w:r>
        <w:tab/>
        <w:t xml:space="preserve">Resource Type </w:t>
      </w:r>
      <w:r w:rsidRPr="00C97CA9">
        <w:rPr>
          <w:i/>
        </w:rPr>
        <w:t>transaction</w:t>
      </w:r>
      <w:r>
        <w:tab/>
      </w:r>
      <w:r>
        <w:fldChar w:fldCharType="begin"/>
      </w:r>
      <w:r>
        <w:instrText xml:space="preserve"> PAGEREF _Toc8130815 \h </w:instrText>
      </w:r>
      <w:r>
        <w:fldChar w:fldCharType="separate"/>
      </w:r>
      <w:r>
        <w:t>211</w:t>
      </w:r>
      <w:r>
        <w:fldChar w:fldCharType="end"/>
      </w:r>
    </w:p>
    <w:p w14:paraId="3B85EACB" w14:textId="25593EB9" w:rsidR="00C72C04" w:rsidRDefault="00C72C04">
      <w:pPr>
        <w:pStyle w:val="TOC3"/>
        <w:rPr>
          <w:rFonts w:asciiTheme="minorHAnsi" w:eastAsiaTheme="minorEastAsia" w:hAnsiTheme="minorHAnsi" w:cstheme="minorBidi"/>
          <w:sz w:val="22"/>
          <w:szCs w:val="22"/>
          <w:lang w:eastAsia="en-GB"/>
        </w:rPr>
      </w:pPr>
      <w:r>
        <w:t>9.6.49</w:t>
      </w:r>
      <w:r>
        <w:tab/>
        <w:t xml:space="preserve">Resource Type </w:t>
      </w:r>
      <w:r w:rsidRPr="00C97CA9">
        <w:rPr>
          <w:i/>
          <w:lang w:val="en-US"/>
        </w:rPr>
        <w:t>triggerRequest</w:t>
      </w:r>
      <w:r>
        <w:tab/>
      </w:r>
      <w:r>
        <w:fldChar w:fldCharType="begin"/>
      </w:r>
      <w:r>
        <w:instrText xml:space="preserve"> PAGEREF _Toc8130816 \h </w:instrText>
      </w:r>
      <w:r>
        <w:fldChar w:fldCharType="separate"/>
      </w:r>
      <w:r>
        <w:t>214</w:t>
      </w:r>
      <w:r>
        <w:fldChar w:fldCharType="end"/>
      </w:r>
    </w:p>
    <w:p w14:paraId="1B8D3AC6" w14:textId="5781BC1A" w:rsidR="00C72C04" w:rsidRDefault="00C72C04">
      <w:pPr>
        <w:pStyle w:val="TOC3"/>
        <w:rPr>
          <w:rFonts w:asciiTheme="minorHAnsi" w:eastAsiaTheme="minorEastAsia" w:hAnsiTheme="minorHAnsi" w:cstheme="minorBidi"/>
          <w:sz w:val="22"/>
          <w:szCs w:val="22"/>
          <w:lang w:eastAsia="en-GB"/>
        </w:rPr>
      </w:pPr>
      <w:r>
        <w:t>9.6.50</w:t>
      </w:r>
      <w:r>
        <w:tab/>
        <w:t xml:space="preserve">Resource type </w:t>
      </w:r>
      <w:r w:rsidRPr="00C97CA9">
        <w:rPr>
          <w:i/>
        </w:rPr>
        <w:t>ontologyRepository</w:t>
      </w:r>
      <w:r>
        <w:tab/>
      </w:r>
      <w:r>
        <w:fldChar w:fldCharType="begin"/>
      </w:r>
      <w:r>
        <w:instrText xml:space="preserve"> PAGEREF _Toc8130817 \h </w:instrText>
      </w:r>
      <w:r>
        <w:fldChar w:fldCharType="separate"/>
      </w:r>
      <w:r>
        <w:t>217</w:t>
      </w:r>
      <w:r>
        <w:fldChar w:fldCharType="end"/>
      </w:r>
    </w:p>
    <w:p w14:paraId="14148D48" w14:textId="09BE268D" w:rsidR="00C72C04" w:rsidRDefault="00C72C04">
      <w:pPr>
        <w:pStyle w:val="TOC3"/>
        <w:rPr>
          <w:rFonts w:asciiTheme="minorHAnsi" w:eastAsiaTheme="minorEastAsia" w:hAnsiTheme="minorHAnsi" w:cstheme="minorBidi"/>
          <w:sz w:val="22"/>
          <w:szCs w:val="22"/>
          <w:lang w:eastAsia="en-GB"/>
        </w:rPr>
      </w:pPr>
      <w:r>
        <w:t>9.6.51</w:t>
      </w:r>
      <w:r>
        <w:tab/>
        <w:t xml:space="preserve">Resource Type </w:t>
      </w:r>
      <w:r w:rsidRPr="00C97CA9">
        <w:rPr>
          <w:i/>
        </w:rPr>
        <w:t>ontology</w:t>
      </w:r>
      <w:r>
        <w:tab/>
      </w:r>
      <w:r>
        <w:fldChar w:fldCharType="begin"/>
      </w:r>
      <w:r>
        <w:instrText xml:space="preserve"> PAGEREF _Toc8130818 \h </w:instrText>
      </w:r>
      <w:r>
        <w:fldChar w:fldCharType="separate"/>
      </w:r>
      <w:r>
        <w:t>218</w:t>
      </w:r>
      <w:r>
        <w:fldChar w:fldCharType="end"/>
      </w:r>
    </w:p>
    <w:p w14:paraId="737CC457" w14:textId="17993717" w:rsidR="00C72C04" w:rsidRDefault="00C72C04">
      <w:pPr>
        <w:pStyle w:val="TOC3"/>
        <w:rPr>
          <w:rFonts w:asciiTheme="minorHAnsi" w:eastAsiaTheme="minorEastAsia" w:hAnsiTheme="minorHAnsi" w:cstheme="minorBidi"/>
          <w:sz w:val="22"/>
          <w:szCs w:val="22"/>
          <w:lang w:eastAsia="en-GB"/>
        </w:rPr>
      </w:pPr>
      <w:r>
        <w:t>9.6.52</w:t>
      </w:r>
      <w:r>
        <w:tab/>
        <w:t xml:space="preserve">Resource Type </w:t>
      </w:r>
      <w:r w:rsidRPr="00C97CA9">
        <w:rPr>
          <w:i/>
        </w:rPr>
        <w:t>semanticValidation</w:t>
      </w:r>
      <w:r>
        <w:tab/>
      </w:r>
      <w:r>
        <w:fldChar w:fldCharType="begin"/>
      </w:r>
      <w:r>
        <w:instrText xml:space="preserve"> PAGEREF _Toc8130819 \h </w:instrText>
      </w:r>
      <w:r>
        <w:fldChar w:fldCharType="separate"/>
      </w:r>
      <w:r>
        <w:t>219</w:t>
      </w:r>
      <w:r>
        <w:fldChar w:fldCharType="end"/>
      </w:r>
    </w:p>
    <w:p w14:paraId="14853EDC" w14:textId="489F1794"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53</w:t>
      </w:r>
      <w:r>
        <w:tab/>
        <w:t xml:space="preserve">Resource Type </w:t>
      </w:r>
      <w:r w:rsidRPr="00C97CA9">
        <w:rPr>
          <w:i/>
        </w:rPr>
        <w:t>semanticMashupJobProfile</w:t>
      </w:r>
      <w:r>
        <w:tab/>
      </w:r>
      <w:r>
        <w:fldChar w:fldCharType="begin"/>
      </w:r>
      <w:r>
        <w:instrText xml:space="preserve"> PAGEREF _Toc8130820 \h </w:instrText>
      </w:r>
      <w:r>
        <w:fldChar w:fldCharType="separate"/>
      </w:r>
      <w:r>
        <w:t>220</w:t>
      </w:r>
      <w:r>
        <w:fldChar w:fldCharType="end"/>
      </w:r>
    </w:p>
    <w:p w14:paraId="56C93E22" w14:textId="2BE1FDBD"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54</w:t>
      </w:r>
      <w:r>
        <w:tab/>
        <w:t xml:space="preserve">Resource Type </w:t>
      </w:r>
      <w:r w:rsidRPr="00C97CA9">
        <w:rPr>
          <w:i/>
        </w:rPr>
        <w:t>semanticMashup</w:t>
      </w:r>
      <w:r w:rsidRPr="00C97CA9">
        <w:rPr>
          <w:i/>
          <w:lang w:val="en-US"/>
        </w:rPr>
        <w:t>Instance</w:t>
      </w:r>
      <w:r>
        <w:tab/>
      </w:r>
      <w:r>
        <w:fldChar w:fldCharType="begin"/>
      </w:r>
      <w:r>
        <w:instrText xml:space="preserve"> PAGEREF _Toc8130821 \h </w:instrText>
      </w:r>
      <w:r>
        <w:fldChar w:fldCharType="separate"/>
      </w:r>
      <w:r>
        <w:t>221</w:t>
      </w:r>
      <w:r>
        <w:fldChar w:fldCharType="end"/>
      </w:r>
    </w:p>
    <w:p w14:paraId="016191BF" w14:textId="09AB502E"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55</w:t>
      </w:r>
      <w:r>
        <w:tab/>
        <w:t xml:space="preserve">Resource Type </w:t>
      </w:r>
      <w:r w:rsidRPr="00C97CA9">
        <w:rPr>
          <w:i/>
        </w:rPr>
        <w:t>mashup</w:t>
      </w:r>
      <w:r>
        <w:tab/>
      </w:r>
      <w:r>
        <w:fldChar w:fldCharType="begin"/>
      </w:r>
      <w:r>
        <w:instrText xml:space="preserve"> PAGEREF _Toc8130822 \h </w:instrText>
      </w:r>
      <w:r>
        <w:fldChar w:fldCharType="separate"/>
      </w:r>
      <w:r>
        <w:t>224</w:t>
      </w:r>
      <w:r>
        <w:fldChar w:fldCharType="end"/>
      </w:r>
    </w:p>
    <w:p w14:paraId="1720F560" w14:textId="17842E96"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56</w:t>
      </w:r>
      <w:r>
        <w:tab/>
        <w:t xml:space="preserve">Resource Type </w:t>
      </w:r>
      <w:r w:rsidRPr="00C97CA9">
        <w:rPr>
          <w:i/>
        </w:rPr>
        <w:t>semanticMashup</w:t>
      </w:r>
      <w:r w:rsidRPr="00C97CA9">
        <w:rPr>
          <w:i/>
          <w:lang w:val="en-US"/>
        </w:rPr>
        <w:t>Result</w:t>
      </w:r>
      <w:r>
        <w:tab/>
      </w:r>
      <w:r>
        <w:fldChar w:fldCharType="begin"/>
      </w:r>
      <w:r>
        <w:instrText xml:space="preserve"> PAGEREF _Toc8130823 \h </w:instrText>
      </w:r>
      <w:r>
        <w:fldChar w:fldCharType="separate"/>
      </w:r>
      <w:r>
        <w:t>224</w:t>
      </w:r>
      <w:r>
        <w:fldChar w:fldCharType="end"/>
      </w:r>
    </w:p>
    <w:p w14:paraId="66722510" w14:textId="7DE871A2"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57</w:t>
      </w:r>
      <w:r>
        <w:tab/>
        <w:t>R</w:t>
      </w:r>
      <w:r w:rsidRPr="00C97CA9">
        <w:rPr>
          <w:lang w:val="en-US"/>
        </w:rPr>
        <w:t xml:space="preserve">esource Type </w:t>
      </w:r>
      <w:r w:rsidRPr="00C97CA9">
        <w:rPr>
          <w:i/>
          <w:lang w:val="en-US"/>
        </w:rPr>
        <w:t>multimediaSession</w:t>
      </w:r>
      <w:r>
        <w:tab/>
      </w:r>
      <w:r>
        <w:fldChar w:fldCharType="begin"/>
      </w:r>
      <w:r>
        <w:instrText xml:space="preserve"> PAGEREF _Toc8130824 \h </w:instrText>
      </w:r>
      <w:r>
        <w:fldChar w:fldCharType="separate"/>
      </w:r>
      <w:r>
        <w:t>225</w:t>
      </w:r>
      <w:r>
        <w:fldChar w:fldCharType="end"/>
      </w:r>
    </w:p>
    <w:p w14:paraId="4404BD34" w14:textId="379237B8"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58</w:t>
      </w:r>
      <w:r>
        <w:tab/>
        <w:t>R</w:t>
      </w:r>
      <w:r w:rsidRPr="00C97CA9">
        <w:rPr>
          <w:lang w:val="en-US"/>
        </w:rPr>
        <w:t xml:space="preserve">esource Type </w:t>
      </w:r>
      <w:r w:rsidRPr="00C97CA9">
        <w:rPr>
          <w:i/>
          <w:lang w:val="en-US"/>
        </w:rPr>
        <w:t>crossResourceSubscription</w:t>
      </w:r>
      <w:r>
        <w:tab/>
      </w:r>
      <w:r>
        <w:fldChar w:fldCharType="begin"/>
      </w:r>
      <w:r>
        <w:instrText xml:space="preserve"> PAGEREF _Toc8130825 \h </w:instrText>
      </w:r>
      <w:r>
        <w:fldChar w:fldCharType="separate"/>
      </w:r>
      <w:r>
        <w:t>226</w:t>
      </w:r>
      <w:r>
        <w:fldChar w:fldCharType="end"/>
      </w:r>
    </w:p>
    <w:p w14:paraId="04DB42B8" w14:textId="59EF79CC"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59</w:t>
      </w:r>
      <w:r>
        <w:tab/>
        <w:t>Void</w:t>
      </w:r>
      <w:r>
        <w:tab/>
      </w:r>
      <w:r>
        <w:fldChar w:fldCharType="begin"/>
      </w:r>
      <w:r>
        <w:instrText xml:space="preserve"> PAGEREF _Toc8130826 \h </w:instrText>
      </w:r>
      <w:r>
        <w:fldChar w:fldCharType="separate"/>
      </w:r>
      <w:r>
        <w:t>228</w:t>
      </w:r>
      <w:r>
        <w:fldChar w:fldCharType="end"/>
      </w:r>
    </w:p>
    <w:p w14:paraId="6A9B439D" w14:textId="70A7E546" w:rsidR="00C72C04" w:rsidRDefault="00C72C04">
      <w:pPr>
        <w:pStyle w:val="TOC3"/>
        <w:rPr>
          <w:rFonts w:asciiTheme="minorHAnsi" w:eastAsiaTheme="minorEastAsia" w:hAnsiTheme="minorHAnsi" w:cstheme="minorBidi"/>
          <w:sz w:val="22"/>
          <w:szCs w:val="22"/>
          <w:lang w:eastAsia="en-GB"/>
        </w:rPr>
      </w:pPr>
      <w:r w:rsidRPr="00C97CA9">
        <w:rPr>
          <w:lang w:val="en-US"/>
        </w:rPr>
        <w:t>9.6.</w:t>
      </w:r>
      <w:r w:rsidRPr="00C97CA9">
        <w:rPr>
          <w:rFonts w:eastAsiaTheme="minorEastAsia"/>
          <w:lang w:val="en-US" w:eastAsia="zh-CN"/>
        </w:rPr>
        <w:t>60</w:t>
      </w:r>
      <w:r>
        <w:tab/>
        <w:t xml:space="preserve">Resource Type </w:t>
      </w:r>
      <w:r w:rsidRPr="00C97CA9">
        <w:rPr>
          <w:i/>
          <w:lang w:val="en-US"/>
        </w:rPr>
        <w:t>backgroundDataTransfer</w:t>
      </w:r>
      <w:r>
        <w:tab/>
      </w:r>
      <w:r>
        <w:fldChar w:fldCharType="begin"/>
      </w:r>
      <w:r>
        <w:instrText xml:space="preserve"> PAGEREF _Toc8130827 \h </w:instrText>
      </w:r>
      <w:r>
        <w:fldChar w:fldCharType="separate"/>
      </w:r>
      <w:r>
        <w:t>228</w:t>
      </w:r>
      <w:r>
        <w:fldChar w:fldCharType="end"/>
      </w:r>
    </w:p>
    <w:p w14:paraId="617DD5C5" w14:textId="76172403" w:rsidR="00C72C04" w:rsidRDefault="00C72C04">
      <w:pPr>
        <w:pStyle w:val="TOC1"/>
        <w:rPr>
          <w:rFonts w:asciiTheme="minorHAnsi" w:eastAsiaTheme="minorEastAsia" w:hAnsiTheme="minorHAnsi" w:cstheme="minorBidi"/>
          <w:szCs w:val="22"/>
          <w:lang w:eastAsia="en-GB"/>
        </w:rPr>
      </w:pPr>
      <w:r>
        <w:t>10</w:t>
      </w:r>
      <w:r>
        <w:tab/>
        <w:t>Information Flows</w:t>
      </w:r>
      <w:r>
        <w:tab/>
      </w:r>
      <w:r>
        <w:fldChar w:fldCharType="begin"/>
      </w:r>
      <w:r>
        <w:instrText xml:space="preserve"> PAGEREF _Toc8130828 \h </w:instrText>
      </w:r>
      <w:r>
        <w:fldChar w:fldCharType="separate"/>
      </w:r>
      <w:r>
        <w:t>230</w:t>
      </w:r>
      <w:r>
        <w:fldChar w:fldCharType="end"/>
      </w:r>
    </w:p>
    <w:p w14:paraId="337ECA72" w14:textId="25E2805F" w:rsidR="00C72C04" w:rsidRDefault="00C72C04">
      <w:pPr>
        <w:pStyle w:val="TOC2"/>
        <w:rPr>
          <w:rFonts w:asciiTheme="minorHAnsi" w:eastAsiaTheme="minorEastAsia" w:hAnsiTheme="minorHAnsi" w:cstheme="minorBidi"/>
          <w:sz w:val="22"/>
          <w:szCs w:val="22"/>
          <w:lang w:eastAsia="en-GB"/>
        </w:rPr>
      </w:pPr>
      <w:r>
        <w:t>10.1</w:t>
      </w:r>
      <w:r>
        <w:tab/>
        <w:t>Basic Procedures</w:t>
      </w:r>
      <w:r>
        <w:tab/>
      </w:r>
      <w:r>
        <w:fldChar w:fldCharType="begin"/>
      </w:r>
      <w:r>
        <w:instrText xml:space="preserve"> PAGEREF _Toc8130829 \h </w:instrText>
      </w:r>
      <w:r>
        <w:fldChar w:fldCharType="separate"/>
      </w:r>
      <w:r>
        <w:t>230</w:t>
      </w:r>
      <w:r>
        <w:fldChar w:fldCharType="end"/>
      </w:r>
    </w:p>
    <w:p w14:paraId="22295620" w14:textId="34C8B467" w:rsidR="00C72C04" w:rsidRDefault="00C72C04">
      <w:pPr>
        <w:pStyle w:val="TOC3"/>
        <w:rPr>
          <w:rFonts w:asciiTheme="minorHAnsi" w:eastAsiaTheme="minorEastAsia" w:hAnsiTheme="minorHAnsi" w:cstheme="minorBidi"/>
          <w:sz w:val="22"/>
          <w:szCs w:val="22"/>
          <w:lang w:eastAsia="en-GB"/>
        </w:rPr>
      </w:pPr>
      <w:r>
        <w:t>10.1.1</w:t>
      </w:r>
      <w:r>
        <w:tab/>
        <w:t>Overview</w:t>
      </w:r>
      <w:r>
        <w:tab/>
      </w:r>
      <w:r>
        <w:fldChar w:fldCharType="begin"/>
      </w:r>
      <w:r>
        <w:instrText xml:space="preserve"> PAGEREF _Toc8130830 \h </w:instrText>
      </w:r>
      <w:r>
        <w:fldChar w:fldCharType="separate"/>
      </w:r>
      <w:r>
        <w:t>230</w:t>
      </w:r>
      <w:r>
        <w:fldChar w:fldCharType="end"/>
      </w:r>
    </w:p>
    <w:p w14:paraId="26D9D3E1" w14:textId="47D8F057" w:rsidR="00C72C04" w:rsidRDefault="00C72C04">
      <w:pPr>
        <w:pStyle w:val="TOC3"/>
        <w:rPr>
          <w:rFonts w:asciiTheme="minorHAnsi" w:eastAsiaTheme="minorEastAsia" w:hAnsiTheme="minorHAnsi" w:cstheme="minorBidi"/>
          <w:sz w:val="22"/>
          <w:szCs w:val="22"/>
          <w:lang w:eastAsia="en-GB"/>
        </w:rPr>
      </w:pPr>
      <w:r>
        <w:t>10.1.2</w:t>
      </w:r>
      <w:r>
        <w:tab/>
        <w:t>CREATE (C)</w:t>
      </w:r>
      <w:r>
        <w:tab/>
      </w:r>
      <w:r>
        <w:fldChar w:fldCharType="begin"/>
      </w:r>
      <w:r>
        <w:instrText xml:space="preserve"> PAGEREF _Toc8130831 \h </w:instrText>
      </w:r>
      <w:r>
        <w:fldChar w:fldCharType="separate"/>
      </w:r>
      <w:r>
        <w:t>230</w:t>
      </w:r>
      <w:r>
        <w:fldChar w:fldCharType="end"/>
      </w:r>
    </w:p>
    <w:p w14:paraId="0DA238CE" w14:textId="6E65599E" w:rsidR="00C72C04" w:rsidRDefault="00C72C04">
      <w:pPr>
        <w:pStyle w:val="TOC3"/>
        <w:rPr>
          <w:rFonts w:asciiTheme="minorHAnsi" w:eastAsiaTheme="minorEastAsia" w:hAnsiTheme="minorHAnsi" w:cstheme="minorBidi"/>
          <w:sz w:val="22"/>
          <w:szCs w:val="22"/>
          <w:lang w:eastAsia="en-GB"/>
        </w:rPr>
      </w:pPr>
      <w:r>
        <w:t>10.1.3</w:t>
      </w:r>
      <w:r>
        <w:tab/>
        <w:t>RETRIEVE (R)</w:t>
      </w:r>
      <w:r>
        <w:tab/>
      </w:r>
      <w:r>
        <w:fldChar w:fldCharType="begin"/>
      </w:r>
      <w:r>
        <w:instrText xml:space="preserve"> PAGEREF _Toc8130832 \h </w:instrText>
      </w:r>
      <w:r>
        <w:fldChar w:fldCharType="separate"/>
      </w:r>
      <w:r>
        <w:t>231</w:t>
      </w:r>
      <w:r>
        <w:fldChar w:fldCharType="end"/>
      </w:r>
    </w:p>
    <w:p w14:paraId="2369F70D" w14:textId="0C661BC6" w:rsidR="00C72C04" w:rsidRDefault="00C72C04">
      <w:pPr>
        <w:pStyle w:val="TOC3"/>
        <w:rPr>
          <w:rFonts w:asciiTheme="minorHAnsi" w:eastAsiaTheme="minorEastAsia" w:hAnsiTheme="minorHAnsi" w:cstheme="minorBidi"/>
          <w:sz w:val="22"/>
          <w:szCs w:val="22"/>
          <w:lang w:eastAsia="en-GB"/>
        </w:rPr>
      </w:pPr>
      <w:r>
        <w:t>10.1.4</w:t>
      </w:r>
      <w:r>
        <w:tab/>
        <w:t>UPDATE (U)</w:t>
      </w:r>
      <w:r>
        <w:tab/>
      </w:r>
      <w:r>
        <w:fldChar w:fldCharType="begin"/>
      </w:r>
      <w:r>
        <w:instrText xml:space="preserve"> PAGEREF _Toc8130833 \h </w:instrText>
      </w:r>
      <w:r>
        <w:fldChar w:fldCharType="separate"/>
      </w:r>
      <w:r>
        <w:t>232</w:t>
      </w:r>
      <w:r>
        <w:fldChar w:fldCharType="end"/>
      </w:r>
    </w:p>
    <w:p w14:paraId="33377AC0" w14:textId="2DAEC223" w:rsidR="00C72C04" w:rsidRDefault="00C72C04">
      <w:pPr>
        <w:pStyle w:val="TOC3"/>
        <w:rPr>
          <w:rFonts w:asciiTheme="minorHAnsi" w:eastAsiaTheme="minorEastAsia" w:hAnsiTheme="minorHAnsi" w:cstheme="minorBidi"/>
          <w:sz w:val="22"/>
          <w:szCs w:val="22"/>
          <w:lang w:eastAsia="en-GB"/>
        </w:rPr>
      </w:pPr>
      <w:r>
        <w:t>10.1.5</w:t>
      </w:r>
      <w:r>
        <w:tab/>
        <w:t>DELETE (D)</w:t>
      </w:r>
      <w:r>
        <w:tab/>
      </w:r>
      <w:r>
        <w:fldChar w:fldCharType="begin"/>
      </w:r>
      <w:r>
        <w:instrText xml:space="preserve"> PAGEREF _Toc8130834 \h </w:instrText>
      </w:r>
      <w:r>
        <w:fldChar w:fldCharType="separate"/>
      </w:r>
      <w:r>
        <w:t>233</w:t>
      </w:r>
      <w:r>
        <w:fldChar w:fldCharType="end"/>
      </w:r>
    </w:p>
    <w:p w14:paraId="726CE719" w14:textId="344BF347" w:rsidR="00C72C04" w:rsidRDefault="00C72C04">
      <w:pPr>
        <w:pStyle w:val="TOC3"/>
        <w:rPr>
          <w:rFonts w:asciiTheme="minorHAnsi" w:eastAsiaTheme="minorEastAsia" w:hAnsiTheme="minorHAnsi" w:cstheme="minorBidi"/>
          <w:sz w:val="22"/>
          <w:szCs w:val="22"/>
          <w:lang w:eastAsia="en-GB"/>
        </w:rPr>
      </w:pPr>
      <w:r>
        <w:t>10.1.6</w:t>
      </w:r>
      <w:r>
        <w:tab/>
        <w:t>NOTIFY (N)</w:t>
      </w:r>
      <w:r>
        <w:tab/>
      </w:r>
      <w:r>
        <w:fldChar w:fldCharType="begin"/>
      </w:r>
      <w:r>
        <w:instrText xml:space="preserve"> PAGEREF _Toc8130835 \h </w:instrText>
      </w:r>
      <w:r>
        <w:fldChar w:fldCharType="separate"/>
      </w:r>
      <w:r>
        <w:t>234</w:t>
      </w:r>
      <w:r>
        <w:fldChar w:fldCharType="end"/>
      </w:r>
    </w:p>
    <w:p w14:paraId="56EA91A2" w14:textId="131D3FA1" w:rsidR="00C72C04" w:rsidRDefault="00C72C04">
      <w:pPr>
        <w:pStyle w:val="TOC2"/>
        <w:rPr>
          <w:rFonts w:asciiTheme="minorHAnsi" w:eastAsiaTheme="minorEastAsia" w:hAnsiTheme="minorHAnsi" w:cstheme="minorBidi"/>
          <w:sz w:val="22"/>
          <w:szCs w:val="22"/>
          <w:lang w:eastAsia="en-GB"/>
        </w:rPr>
      </w:pPr>
      <w:r>
        <w:t>10.2</w:t>
      </w:r>
      <w:r>
        <w:tab/>
        <w:t>Functional procedures</w:t>
      </w:r>
      <w:r>
        <w:tab/>
      </w:r>
      <w:r>
        <w:fldChar w:fldCharType="begin"/>
      </w:r>
      <w:r>
        <w:instrText xml:space="preserve"> PAGEREF _Toc8130836 \h </w:instrText>
      </w:r>
      <w:r>
        <w:fldChar w:fldCharType="separate"/>
      </w:r>
      <w:r>
        <w:t>236</w:t>
      </w:r>
      <w:r>
        <w:fldChar w:fldCharType="end"/>
      </w:r>
    </w:p>
    <w:p w14:paraId="7FE1CEE3" w14:textId="36CC8E95" w:rsidR="00C72C04" w:rsidRDefault="00C72C04">
      <w:pPr>
        <w:pStyle w:val="TOC3"/>
        <w:rPr>
          <w:rFonts w:asciiTheme="minorHAnsi" w:eastAsiaTheme="minorEastAsia" w:hAnsiTheme="minorHAnsi" w:cstheme="minorBidi"/>
          <w:sz w:val="22"/>
          <w:szCs w:val="22"/>
          <w:lang w:eastAsia="en-GB"/>
        </w:rPr>
      </w:pPr>
      <w:r>
        <w:t>10.2.1</w:t>
      </w:r>
      <w:r>
        <w:tab/>
        <w:t>Overview</w:t>
      </w:r>
      <w:r>
        <w:tab/>
      </w:r>
      <w:r>
        <w:fldChar w:fldCharType="begin"/>
      </w:r>
      <w:r>
        <w:instrText xml:space="preserve"> PAGEREF _Toc8130837 \h </w:instrText>
      </w:r>
      <w:r>
        <w:fldChar w:fldCharType="separate"/>
      </w:r>
      <w:r>
        <w:t>236</w:t>
      </w:r>
      <w:r>
        <w:fldChar w:fldCharType="end"/>
      </w:r>
    </w:p>
    <w:p w14:paraId="14CACEE8" w14:textId="1A81CF61" w:rsidR="00C72C04" w:rsidRDefault="00C72C04">
      <w:pPr>
        <w:pStyle w:val="TOC3"/>
        <w:rPr>
          <w:rFonts w:asciiTheme="minorHAnsi" w:eastAsiaTheme="minorEastAsia" w:hAnsiTheme="minorHAnsi" w:cstheme="minorBidi"/>
          <w:sz w:val="22"/>
          <w:szCs w:val="22"/>
          <w:lang w:eastAsia="en-GB"/>
        </w:rPr>
      </w:pPr>
      <w:r>
        <w:t>10.2.2</w:t>
      </w:r>
      <w:r>
        <w:tab/>
        <w:t>Registration</w:t>
      </w:r>
      <w:r>
        <w:tab/>
      </w:r>
      <w:r>
        <w:fldChar w:fldCharType="begin"/>
      </w:r>
      <w:r>
        <w:instrText xml:space="preserve"> PAGEREF _Toc8130838 \h </w:instrText>
      </w:r>
      <w:r>
        <w:fldChar w:fldCharType="separate"/>
      </w:r>
      <w:r>
        <w:t>236</w:t>
      </w:r>
      <w:r>
        <w:fldChar w:fldCharType="end"/>
      </w:r>
    </w:p>
    <w:p w14:paraId="4370583F" w14:textId="06F6C16E" w:rsidR="00C72C04" w:rsidRDefault="00C72C04">
      <w:pPr>
        <w:pStyle w:val="TOC4"/>
        <w:rPr>
          <w:rFonts w:asciiTheme="minorHAnsi" w:eastAsiaTheme="minorEastAsia" w:hAnsiTheme="minorHAnsi" w:cstheme="minorBidi"/>
          <w:sz w:val="22"/>
          <w:szCs w:val="22"/>
          <w:lang w:eastAsia="en-GB"/>
        </w:rPr>
      </w:pPr>
      <w:r>
        <w:t>10.2.2.1</w:t>
      </w:r>
      <w:r>
        <w:tab/>
        <w:t>AE registration</w:t>
      </w:r>
      <w:r>
        <w:tab/>
      </w:r>
      <w:r>
        <w:fldChar w:fldCharType="begin"/>
      </w:r>
      <w:r>
        <w:instrText xml:space="preserve"> PAGEREF _Toc8130839 \h </w:instrText>
      </w:r>
      <w:r>
        <w:fldChar w:fldCharType="separate"/>
      </w:r>
      <w:r>
        <w:t>236</w:t>
      </w:r>
      <w:r>
        <w:fldChar w:fldCharType="end"/>
      </w:r>
    </w:p>
    <w:p w14:paraId="47F64B0B" w14:textId="6889003A" w:rsidR="00C72C04" w:rsidRDefault="00C72C04">
      <w:pPr>
        <w:pStyle w:val="TOC4"/>
        <w:rPr>
          <w:rFonts w:asciiTheme="minorHAnsi" w:eastAsiaTheme="minorEastAsia" w:hAnsiTheme="minorHAnsi" w:cstheme="minorBidi"/>
          <w:sz w:val="22"/>
          <w:szCs w:val="22"/>
          <w:lang w:eastAsia="en-GB"/>
        </w:rPr>
      </w:pPr>
      <w:r>
        <w:t>10.2.2.2</w:t>
      </w:r>
      <w:r>
        <w:tab/>
        <w:t xml:space="preserve">Create </w:t>
      </w:r>
      <w:r w:rsidRPr="00C97CA9">
        <w:rPr>
          <w:i/>
        </w:rPr>
        <w:t>&lt;AE&gt;</w:t>
      </w:r>
      <w:r>
        <w:tab/>
      </w:r>
      <w:r>
        <w:fldChar w:fldCharType="begin"/>
      </w:r>
      <w:r>
        <w:instrText xml:space="preserve"> PAGEREF _Toc8130840 \h </w:instrText>
      </w:r>
      <w:r>
        <w:fldChar w:fldCharType="separate"/>
      </w:r>
      <w:r>
        <w:t>237</w:t>
      </w:r>
      <w:r>
        <w:fldChar w:fldCharType="end"/>
      </w:r>
    </w:p>
    <w:p w14:paraId="4EA9BCE3" w14:textId="0F084F1B" w:rsidR="00C72C04" w:rsidRDefault="00C72C04">
      <w:pPr>
        <w:pStyle w:val="TOC4"/>
        <w:rPr>
          <w:rFonts w:asciiTheme="minorHAnsi" w:eastAsiaTheme="minorEastAsia" w:hAnsiTheme="minorHAnsi" w:cstheme="minorBidi"/>
          <w:sz w:val="22"/>
          <w:szCs w:val="22"/>
          <w:lang w:eastAsia="en-GB"/>
        </w:rPr>
      </w:pPr>
      <w:r>
        <w:t>10.2.2.3</w:t>
      </w:r>
      <w:r>
        <w:tab/>
        <w:t xml:space="preserve">Retrieve </w:t>
      </w:r>
      <w:r w:rsidRPr="00C97CA9">
        <w:rPr>
          <w:i/>
        </w:rPr>
        <w:t>&lt;AE&gt;</w:t>
      </w:r>
      <w:r>
        <w:tab/>
      </w:r>
      <w:r>
        <w:fldChar w:fldCharType="begin"/>
      </w:r>
      <w:r>
        <w:instrText xml:space="preserve"> PAGEREF _Toc8130841 \h </w:instrText>
      </w:r>
      <w:r>
        <w:fldChar w:fldCharType="separate"/>
      </w:r>
      <w:r>
        <w:t>244</w:t>
      </w:r>
      <w:r>
        <w:fldChar w:fldCharType="end"/>
      </w:r>
    </w:p>
    <w:p w14:paraId="60C02CC6" w14:textId="24AE046F" w:rsidR="00C72C04" w:rsidRDefault="00C72C04">
      <w:pPr>
        <w:pStyle w:val="TOC4"/>
        <w:rPr>
          <w:rFonts w:asciiTheme="minorHAnsi" w:eastAsiaTheme="minorEastAsia" w:hAnsiTheme="minorHAnsi" w:cstheme="minorBidi"/>
          <w:sz w:val="22"/>
          <w:szCs w:val="22"/>
          <w:lang w:eastAsia="en-GB"/>
        </w:rPr>
      </w:pPr>
      <w:r>
        <w:t>10.2.2.4</w:t>
      </w:r>
      <w:r>
        <w:tab/>
        <w:t xml:space="preserve">Update </w:t>
      </w:r>
      <w:r w:rsidRPr="00C97CA9">
        <w:rPr>
          <w:i/>
        </w:rPr>
        <w:t>&lt;AE&gt;</w:t>
      </w:r>
      <w:r>
        <w:tab/>
      </w:r>
      <w:r>
        <w:fldChar w:fldCharType="begin"/>
      </w:r>
      <w:r>
        <w:instrText xml:space="preserve"> PAGEREF _Toc8130842 \h </w:instrText>
      </w:r>
      <w:r>
        <w:fldChar w:fldCharType="separate"/>
      </w:r>
      <w:r>
        <w:t>244</w:t>
      </w:r>
      <w:r>
        <w:fldChar w:fldCharType="end"/>
      </w:r>
    </w:p>
    <w:p w14:paraId="47829FBD" w14:textId="35E1A6F5" w:rsidR="00C72C04" w:rsidRDefault="00C72C04">
      <w:pPr>
        <w:pStyle w:val="TOC4"/>
        <w:rPr>
          <w:rFonts w:asciiTheme="minorHAnsi" w:eastAsiaTheme="minorEastAsia" w:hAnsiTheme="minorHAnsi" w:cstheme="minorBidi"/>
          <w:sz w:val="22"/>
          <w:szCs w:val="22"/>
          <w:lang w:eastAsia="en-GB"/>
        </w:rPr>
      </w:pPr>
      <w:r>
        <w:t>10.2.2.5</w:t>
      </w:r>
      <w:r>
        <w:tab/>
        <w:t xml:space="preserve">Delete </w:t>
      </w:r>
      <w:r w:rsidRPr="00C97CA9">
        <w:rPr>
          <w:i/>
        </w:rPr>
        <w:t>&lt;AE&gt;</w:t>
      </w:r>
      <w:r>
        <w:tab/>
      </w:r>
      <w:r>
        <w:fldChar w:fldCharType="begin"/>
      </w:r>
      <w:r>
        <w:instrText xml:space="preserve"> PAGEREF _Toc8130843 \h </w:instrText>
      </w:r>
      <w:r>
        <w:fldChar w:fldCharType="separate"/>
      </w:r>
      <w:r>
        <w:t>244</w:t>
      </w:r>
      <w:r>
        <w:fldChar w:fldCharType="end"/>
      </w:r>
    </w:p>
    <w:p w14:paraId="79370081" w14:textId="304D6B0B" w:rsidR="00C72C04" w:rsidRDefault="00C72C04">
      <w:pPr>
        <w:pStyle w:val="TOC4"/>
        <w:rPr>
          <w:rFonts w:asciiTheme="minorHAnsi" w:eastAsiaTheme="minorEastAsia" w:hAnsiTheme="minorHAnsi" w:cstheme="minorBidi"/>
          <w:sz w:val="22"/>
          <w:szCs w:val="22"/>
          <w:lang w:eastAsia="en-GB"/>
        </w:rPr>
      </w:pPr>
      <w:r w:rsidRPr="00C97CA9">
        <w:rPr>
          <w:rFonts w:eastAsia="Malgun Gothic"/>
          <w:lang w:eastAsia="ko-KR"/>
        </w:rPr>
        <w:t>10.2.2.6</w:t>
      </w:r>
      <w:r w:rsidRPr="00C97CA9">
        <w:rPr>
          <w:rFonts w:eastAsia="Malgun Gothic"/>
          <w:lang w:eastAsia="ko-KR"/>
        </w:rPr>
        <w:tab/>
        <w:t>CSE registration</w:t>
      </w:r>
      <w:r>
        <w:tab/>
      </w:r>
      <w:r>
        <w:fldChar w:fldCharType="begin"/>
      </w:r>
      <w:r>
        <w:instrText xml:space="preserve"> PAGEREF _Toc8130844 \h </w:instrText>
      </w:r>
      <w:r>
        <w:fldChar w:fldCharType="separate"/>
      </w:r>
      <w:r>
        <w:t>245</w:t>
      </w:r>
      <w:r>
        <w:fldChar w:fldCharType="end"/>
      </w:r>
    </w:p>
    <w:p w14:paraId="4E1B55D0" w14:textId="0D66D4BC" w:rsidR="00C72C04" w:rsidRDefault="00C72C04">
      <w:pPr>
        <w:pStyle w:val="TOC4"/>
        <w:rPr>
          <w:rFonts w:asciiTheme="minorHAnsi" w:eastAsiaTheme="minorEastAsia" w:hAnsiTheme="minorHAnsi" w:cstheme="minorBidi"/>
          <w:sz w:val="22"/>
          <w:szCs w:val="22"/>
          <w:lang w:eastAsia="en-GB"/>
        </w:rPr>
      </w:pPr>
      <w:r>
        <w:t>10.2.2.7</w:t>
      </w:r>
      <w:r>
        <w:tab/>
        <w:t xml:space="preserve">Create </w:t>
      </w:r>
      <w:r w:rsidRPr="00C97CA9">
        <w:rPr>
          <w:i/>
        </w:rPr>
        <w:t>&lt;remoteCSE&gt;</w:t>
      </w:r>
      <w:r>
        <w:tab/>
      </w:r>
      <w:r>
        <w:fldChar w:fldCharType="begin"/>
      </w:r>
      <w:r>
        <w:instrText xml:space="preserve"> PAGEREF _Toc8130845 \h </w:instrText>
      </w:r>
      <w:r>
        <w:fldChar w:fldCharType="separate"/>
      </w:r>
      <w:r>
        <w:t>246</w:t>
      </w:r>
      <w:r>
        <w:fldChar w:fldCharType="end"/>
      </w:r>
    </w:p>
    <w:p w14:paraId="09B7FDA2" w14:textId="45CE5969" w:rsidR="00C72C04" w:rsidRDefault="00C72C04">
      <w:pPr>
        <w:pStyle w:val="TOC4"/>
        <w:rPr>
          <w:rFonts w:asciiTheme="minorHAnsi" w:eastAsiaTheme="minorEastAsia" w:hAnsiTheme="minorHAnsi" w:cstheme="minorBidi"/>
          <w:sz w:val="22"/>
          <w:szCs w:val="22"/>
          <w:lang w:eastAsia="en-GB"/>
        </w:rPr>
      </w:pPr>
      <w:r>
        <w:t>10.2.2.8</w:t>
      </w:r>
      <w:r>
        <w:tab/>
        <w:t xml:space="preserve">Retrieve </w:t>
      </w:r>
      <w:r w:rsidRPr="00C97CA9">
        <w:rPr>
          <w:i/>
        </w:rPr>
        <w:t>&lt;remoteCSE&gt;</w:t>
      </w:r>
      <w:r>
        <w:tab/>
      </w:r>
      <w:r>
        <w:fldChar w:fldCharType="begin"/>
      </w:r>
      <w:r>
        <w:instrText xml:space="preserve"> PAGEREF _Toc8130846 \h </w:instrText>
      </w:r>
      <w:r>
        <w:fldChar w:fldCharType="separate"/>
      </w:r>
      <w:r>
        <w:t>248</w:t>
      </w:r>
      <w:r>
        <w:fldChar w:fldCharType="end"/>
      </w:r>
    </w:p>
    <w:p w14:paraId="7289E6FF" w14:textId="790B8BFD" w:rsidR="00C72C04" w:rsidRDefault="00C72C04">
      <w:pPr>
        <w:pStyle w:val="TOC4"/>
        <w:rPr>
          <w:rFonts w:asciiTheme="minorHAnsi" w:eastAsiaTheme="minorEastAsia" w:hAnsiTheme="minorHAnsi" w:cstheme="minorBidi"/>
          <w:sz w:val="22"/>
          <w:szCs w:val="22"/>
          <w:lang w:eastAsia="en-GB"/>
        </w:rPr>
      </w:pPr>
      <w:r>
        <w:t>10.2.2.9</w:t>
      </w:r>
      <w:r>
        <w:tab/>
        <w:t xml:space="preserve">Update </w:t>
      </w:r>
      <w:r w:rsidRPr="00C97CA9">
        <w:rPr>
          <w:i/>
        </w:rPr>
        <w:t>&lt;remoteCSE&gt;</w:t>
      </w:r>
      <w:r>
        <w:tab/>
      </w:r>
      <w:r>
        <w:fldChar w:fldCharType="begin"/>
      </w:r>
      <w:r>
        <w:instrText xml:space="preserve"> PAGEREF _Toc8130847 \h </w:instrText>
      </w:r>
      <w:r>
        <w:fldChar w:fldCharType="separate"/>
      </w:r>
      <w:r>
        <w:t>249</w:t>
      </w:r>
      <w:r>
        <w:fldChar w:fldCharType="end"/>
      </w:r>
    </w:p>
    <w:p w14:paraId="2F6FB8DA" w14:textId="447310C9" w:rsidR="00C72C04" w:rsidRDefault="00C72C04">
      <w:pPr>
        <w:pStyle w:val="TOC4"/>
        <w:rPr>
          <w:rFonts w:asciiTheme="minorHAnsi" w:eastAsiaTheme="minorEastAsia" w:hAnsiTheme="minorHAnsi" w:cstheme="minorBidi"/>
          <w:sz w:val="22"/>
          <w:szCs w:val="22"/>
          <w:lang w:eastAsia="en-GB"/>
        </w:rPr>
      </w:pPr>
      <w:r>
        <w:t>10.2.2.10</w:t>
      </w:r>
      <w:r>
        <w:tab/>
        <w:t xml:space="preserve">Delete </w:t>
      </w:r>
      <w:r w:rsidRPr="00C97CA9">
        <w:rPr>
          <w:i/>
        </w:rPr>
        <w:t>&lt;remoteCSE&gt;</w:t>
      </w:r>
      <w:r>
        <w:tab/>
      </w:r>
      <w:r>
        <w:fldChar w:fldCharType="begin"/>
      </w:r>
      <w:r>
        <w:instrText xml:space="preserve"> PAGEREF _Toc8130848 \h </w:instrText>
      </w:r>
      <w:r>
        <w:fldChar w:fldCharType="separate"/>
      </w:r>
      <w:r>
        <w:t>249</w:t>
      </w:r>
      <w:r>
        <w:fldChar w:fldCharType="end"/>
      </w:r>
    </w:p>
    <w:p w14:paraId="6C13528B" w14:textId="7A94A8FA" w:rsidR="00C72C04" w:rsidRDefault="00C72C04">
      <w:pPr>
        <w:pStyle w:val="TOC4"/>
        <w:rPr>
          <w:rFonts w:asciiTheme="minorHAnsi" w:eastAsiaTheme="minorEastAsia" w:hAnsiTheme="minorHAnsi" w:cstheme="minorBidi"/>
          <w:sz w:val="22"/>
          <w:szCs w:val="22"/>
          <w:lang w:eastAsia="en-GB"/>
        </w:rPr>
      </w:pPr>
      <w:r>
        <w:t>10.2.2.11</w:t>
      </w:r>
      <w:r>
        <w:tab/>
        <w:t xml:space="preserve">Retrieve </w:t>
      </w:r>
      <w:r w:rsidRPr="00C97CA9">
        <w:rPr>
          <w:i/>
        </w:rPr>
        <w:t>&lt;CSEBase&gt;</w:t>
      </w:r>
      <w:r>
        <w:tab/>
      </w:r>
      <w:r>
        <w:fldChar w:fldCharType="begin"/>
      </w:r>
      <w:r>
        <w:instrText xml:space="preserve"> PAGEREF _Toc8130849 \h </w:instrText>
      </w:r>
      <w:r>
        <w:fldChar w:fldCharType="separate"/>
      </w:r>
      <w:r>
        <w:t>251</w:t>
      </w:r>
      <w:r>
        <w:fldChar w:fldCharType="end"/>
      </w:r>
    </w:p>
    <w:p w14:paraId="3C52860C" w14:textId="1568942C" w:rsidR="00C72C04" w:rsidRDefault="00C72C04">
      <w:pPr>
        <w:pStyle w:val="TOC3"/>
        <w:rPr>
          <w:rFonts w:asciiTheme="minorHAnsi" w:eastAsiaTheme="minorEastAsia" w:hAnsiTheme="minorHAnsi" w:cstheme="minorBidi"/>
          <w:sz w:val="22"/>
          <w:szCs w:val="22"/>
          <w:lang w:eastAsia="en-GB"/>
        </w:rPr>
      </w:pPr>
      <w:r>
        <w:t>10.2.3</w:t>
      </w:r>
      <w:r>
        <w:tab/>
        <w:t>Authorization</w:t>
      </w:r>
      <w:r>
        <w:tab/>
      </w:r>
      <w:r>
        <w:fldChar w:fldCharType="begin"/>
      </w:r>
      <w:r>
        <w:instrText xml:space="preserve"> PAGEREF _Toc8130850 \h </w:instrText>
      </w:r>
      <w:r>
        <w:fldChar w:fldCharType="separate"/>
      </w:r>
      <w:r>
        <w:t>251</w:t>
      </w:r>
      <w:r>
        <w:fldChar w:fldCharType="end"/>
      </w:r>
    </w:p>
    <w:p w14:paraId="44ED5566" w14:textId="457F7616" w:rsidR="00C72C04" w:rsidRDefault="00C72C04">
      <w:pPr>
        <w:pStyle w:val="TOC4"/>
        <w:rPr>
          <w:rFonts w:asciiTheme="minorHAnsi" w:eastAsiaTheme="minorEastAsia" w:hAnsiTheme="minorHAnsi" w:cstheme="minorBidi"/>
          <w:sz w:val="22"/>
          <w:szCs w:val="22"/>
          <w:lang w:eastAsia="en-GB"/>
        </w:rPr>
      </w:pPr>
      <w:r>
        <w:t>10.2.3.1</w:t>
      </w:r>
      <w:r>
        <w:tab/>
        <w:t>Introduction</w:t>
      </w:r>
      <w:r>
        <w:tab/>
      </w:r>
      <w:r>
        <w:fldChar w:fldCharType="begin"/>
      </w:r>
      <w:r>
        <w:instrText xml:space="preserve"> PAGEREF _Toc8130851 \h </w:instrText>
      </w:r>
      <w:r>
        <w:fldChar w:fldCharType="separate"/>
      </w:r>
      <w:r>
        <w:t>251</w:t>
      </w:r>
      <w:r>
        <w:fldChar w:fldCharType="end"/>
      </w:r>
    </w:p>
    <w:p w14:paraId="5FF1F821" w14:textId="6EE6F8DF" w:rsidR="00C72C04" w:rsidRDefault="00C72C04">
      <w:pPr>
        <w:pStyle w:val="TOC4"/>
        <w:rPr>
          <w:rFonts w:asciiTheme="minorHAnsi" w:eastAsiaTheme="minorEastAsia" w:hAnsiTheme="minorHAnsi" w:cstheme="minorBidi"/>
          <w:sz w:val="22"/>
          <w:szCs w:val="22"/>
          <w:lang w:eastAsia="en-GB"/>
        </w:rPr>
      </w:pPr>
      <w:r>
        <w:t>10.2.3.2</w:t>
      </w:r>
      <w:r>
        <w:tab/>
        <w:t xml:space="preserve">Authorization using </w:t>
      </w:r>
      <w:r w:rsidRPr="00C97CA9">
        <w:rPr>
          <w:i/>
        </w:rPr>
        <w:t>&lt;accessControlPolicy&gt;</w:t>
      </w:r>
      <w:r>
        <w:tab/>
      </w:r>
      <w:r>
        <w:fldChar w:fldCharType="begin"/>
      </w:r>
      <w:r>
        <w:instrText xml:space="preserve"> PAGEREF _Toc8130852 \h </w:instrText>
      </w:r>
      <w:r>
        <w:fldChar w:fldCharType="separate"/>
      </w:r>
      <w:r>
        <w:t>253</w:t>
      </w:r>
      <w:r>
        <w:fldChar w:fldCharType="end"/>
      </w:r>
    </w:p>
    <w:p w14:paraId="60C8EE2A" w14:textId="0C4584B3" w:rsidR="00C72C04" w:rsidRDefault="00C72C04">
      <w:pPr>
        <w:pStyle w:val="TOC4"/>
        <w:rPr>
          <w:rFonts w:asciiTheme="minorHAnsi" w:eastAsiaTheme="minorEastAsia" w:hAnsiTheme="minorHAnsi" w:cstheme="minorBidi"/>
          <w:sz w:val="22"/>
          <w:szCs w:val="22"/>
          <w:lang w:eastAsia="en-GB"/>
        </w:rPr>
      </w:pPr>
      <w:r>
        <w:t>10.2.3.3</w:t>
      </w:r>
      <w:r>
        <w:tab/>
        <w:t xml:space="preserve">Create </w:t>
      </w:r>
      <w:r w:rsidRPr="00C97CA9">
        <w:rPr>
          <w:i/>
        </w:rPr>
        <w:t>&lt;accessControlPolicy&gt;</w:t>
      </w:r>
      <w:r>
        <w:tab/>
      </w:r>
      <w:r>
        <w:fldChar w:fldCharType="begin"/>
      </w:r>
      <w:r>
        <w:instrText xml:space="preserve"> PAGEREF _Toc8130853 \h </w:instrText>
      </w:r>
      <w:r>
        <w:fldChar w:fldCharType="separate"/>
      </w:r>
      <w:r>
        <w:t>253</w:t>
      </w:r>
      <w:r>
        <w:fldChar w:fldCharType="end"/>
      </w:r>
    </w:p>
    <w:p w14:paraId="1765BBD8" w14:textId="621B8E0B" w:rsidR="00C72C04" w:rsidRDefault="00C72C04">
      <w:pPr>
        <w:pStyle w:val="TOC4"/>
        <w:rPr>
          <w:rFonts w:asciiTheme="minorHAnsi" w:eastAsiaTheme="minorEastAsia" w:hAnsiTheme="minorHAnsi" w:cstheme="minorBidi"/>
          <w:sz w:val="22"/>
          <w:szCs w:val="22"/>
          <w:lang w:eastAsia="en-GB"/>
        </w:rPr>
      </w:pPr>
      <w:r>
        <w:t>10.2.3.4</w:t>
      </w:r>
      <w:r>
        <w:tab/>
        <w:t xml:space="preserve">Retrieve </w:t>
      </w:r>
      <w:r w:rsidRPr="00C97CA9">
        <w:rPr>
          <w:i/>
        </w:rPr>
        <w:t>&lt;accessControlPolicy&gt;</w:t>
      </w:r>
      <w:r>
        <w:tab/>
      </w:r>
      <w:r>
        <w:fldChar w:fldCharType="begin"/>
      </w:r>
      <w:r>
        <w:instrText xml:space="preserve"> PAGEREF _Toc8130854 \h </w:instrText>
      </w:r>
      <w:r>
        <w:fldChar w:fldCharType="separate"/>
      </w:r>
      <w:r>
        <w:t>253</w:t>
      </w:r>
      <w:r>
        <w:fldChar w:fldCharType="end"/>
      </w:r>
    </w:p>
    <w:p w14:paraId="34E4073D" w14:textId="1982EB3B" w:rsidR="00C72C04" w:rsidRDefault="00C72C04">
      <w:pPr>
        <w:pStyle w:val="TOC4"/>
        <w:rPr>
          <w:rFonts w:asciiTheme="minorHAnsi" w:eastAsiaTheme="minorEastAsia" w:hAnsiTheme="minorHAnsi" w:cstheme="minorBidi"/>
          <w:sz w:val="22"/>
          <w:szCs w:val="22"/>
          <w:lang w:eastAsia="en-GB"/>
        </w:rPr>
      </w:pPr>
      <w:r>
        <w:t>10.2.3.5</w:t>
      </w:r>
      <w:r>
        <w:tab/>
        <w:t xml:space="preserve">Update </w:t>
      </w:r>
      <w:r w:rsidRPr="00C97CA9">
        <w:rPr>
          <w:i/>
        </w:rPr>
        <w:t>&lt;accessControlPolicy&gt;</w:t>
      </w:r>
      <w:r>
        <w:tab/>
      </w:r>
      <w:r>
        <w:fldChar w:fldCharType="begin"/>
      </w:r>
      <w:r>
        <w:instrText xml:space="preserve"> PAGEREF _Toc8130855 \h </w:instrText>
      </w:r>
      <w:r>
        <w:fldChar w:fldCharType="separate"/>
      </w:r>
      <w:r>
        <w:t>254</w:t>
      </w:r>
      <w:r>
        <w:fldChar w:fldCharType="end"/>
      </w:r>
    </w:p>
    <w:p w14:paraId="2AF68AB9" w14:textId="478C456A" w:rsidR="00C72C04" w:rsidRDefault="00C72C04">
      <w:pPr>
        <w:pStyle w:val="TOC4"/>
        <w:rPr>
          <w:rFonts w:asciiTheme="minorHAnsi" w:eastAsiaTheme="minorEastAsia" w:hAnsiTheme="minorHAnsi" w:cstheme="minorBidi"/>
          <w:sz w:val="22"/>
          <w:szCs w:val="22"/>
          <w:lang w:eastAsia="en-GB"/>
        </w:rPr>
      </w:pPr>
      <w:r>
        <w:t>10.2.3.6</w:t>
      </w:r>
      <w:r>
        <w:tab/>
        <w:t xml:space="preserve">Delete </w:t>
      </w:r>
      <w:r w:rsidRPr="00C97CA9">
        <w:rPr>
          <w:i/>
        </w:rPr>
        <w:t>&lt;accessControlPolicy&gt;</w:t>
      </w:r>
      <w:r>
        <w:tab/>
      </w:r>
      <w:r>
        <w:fldChar w:fldCharType="begin"/>
      </w:r>
      <w:r>
        <w:instrText xml:space="preserve"> PAGEREF _Toc8130856 \h </w:instrText>
      </w:r>
      <w:r>
        <w:fldChar w:fldCharType="separate"/>
      </w:r>
      <w:r>
        <w:t>254</w:t>
      </w:r>
      <w:r>
        <w:fldChar w:fldCharType="end"/>
      </w:r>
    </w:p>
    <w:p w14:paraId="4F34B3B2" w14:textId="3552D1C1" w:rsidR="00C72C04" w:rsidRDefault="00C72C04">
      <w:pPr>
        <w:pStyle w:val="TOC4"/>
        <w:rPr>
          <w:rFonts w:asciiTheme="minorHAnsi" w:eastAsiaTheme="minorEastAsia" w:hAnsiTheme="minorHAnsi" w:cstheme="minorBidi"/>
          <w:sz w:val="22"/>
          <w:szCs w:val="22"/>
          <w:lang w:eastAsia="en-GB"/>
        </w:rPr>
      </w:pPr>
      <w:r>
        <w:t>10.2.3.7</w:t>
      </w:r>
      <w:r>
        <w:tab/>
        <w:t xml:space="preserve">Authorization using </w:t>
      </w:r>
      <w:r w:rsidRPr="00C97CA9">
        <w:rPr>
          <w:i/>
        </w:rPr>
        <w:t>&lt;dynamicAuthorization</w:t>
      </w:r>
      <w:r w:rsidRPr="00C97CA9">
        <w:rPr>
          <w:rFonts w:eastAsiaTheme="minorEastAsia"/>
          <w:i/>
          <w:lang w:eastAsia="zh-CN"/>
        </w:rPr>
        <w:t>C</w:t>
      </w:r>
      <w:r w:rsidRPr="00C97CA9">
        <w:rPr>
          <w:i/>
        </w:rPr>
        <w:t>onsultation&gt;</w:t>
      </w:r>
      <w:r>
        <w:tab/>
      </w:r>
      <w:r>
        <w:fldChar w:fldCharType="begin"/>
      </w:r>
      <w:r>
        <w:instrText xml:space="preserve"> PAGEREF _Toc8130857 \h </w:instrText>
      </w:r>
      <w:r>
        <w:fldChar w:fldCharType="separate"/>
      </w:r>
      <w:r>
        <w:t>254</w:t>
      </w:r>
      <w:r>
        <w:fldChar w:fldCharType="end"/>
      </w:r>
    </w:p>
    <w:p w14:paraId="33DEA15C" w14:textId="6742D7BA" w:rsidR="00C72C04" w:rsidRDefault="00C72C04">
      <w:pPr>
        <w:pStyle w:val="TOC4"/>
        <w:rPr>
          <w:rFonts w:asciiTheme="minorHAnsi" w:eastAsiaTheme="minorEastAsia" w:hAnsiTheme="minorHAnsi" w:cstheme="minorBidi"/>
          <w:sz w:val="22"/>
          <w:szCs w:val="22"/>
          <w:lang w:eastAsia="en-GB"/>
        </w:rPr>
      </w:pPr>
      <w:r>
        <w:t>10.2.3.8</w:t>
      </w:r>
      <w:r w:rsidRPr="00C97CA9">
        <w:rPr>
          <w:rFonts w:eastAsia="SimSun"/>
          <w:lang w:eastAsia="zh-CN"/>
        </w:rPr>
        <w:tab/>
      </w:r>
      <w:r>
        <w:t>Create &lt;</w:t>
      </w:r>
      <w:r w:rsidRPr="00C97CA9">
        <w:rPr>
          <w:i/>
        </w:rPr>
        <w:t>dynamicAuthorizationConsultation</w:t>
      </w:r>
      <w:r>
        <w:t>&gt;</w:t>
      </w:r>
      <w:r>
        <w:tab/>
      </w:r>
      <w:r>
        <w:fldChar w:fldCharType="begin"/>
      </w:r>
      <w:r>
        <w:instrText xml:space="preserve"> PAGEREF _Toc8130858 \h </w:instrText>
      </w:r>
      <w:r>
        <w:fldChar w:fldCharType="separate"/>
      </w:r>
      <w:r>
        <w:t>254</w:t>
      </w:r>
      <w:r>
        <w:fldChar w:fldCharType="end"/>
      </w:r>
    </w:p>
    <w:p w14:paraId="7EE11D43" w14:textId="150885AE" w:rsidR="00C72C04" w:rsidRDefault="00C72C04">
      <w:pPr>
        <w:pStyle w:val="TOC4"/>
        <w:rPr>
          <w:rFonts w:asciiTheme="minorHAnsi" w:eastAsiaTheme="minorEastAsia" w:hAnsiTheme="minorHAnsi" w:cstheme="minorBidi"/>
          <w:sz w:val="22"/>
          <w:szCs w:val="22"/>
          <w:lang w:eastAsia="en-GB"/>
        </w:rPr>
      </w:pPr>
      <w:r>
        <w:t>10.2.3.9</w:t>
      </w:r>
      <w:r>
        <w:tab/>
        <w:t>Retrieve &lt;</w:t>
      </w:r>
      <w:r w:rsidRPr="00C97CA9">
        <w:rPr>
          <w:i/>
        </w:rPr>
        <w:t>dynamicAuthorizationConsultation</w:t>
      </w:r>
      <w:r>
        <w:t>&gt;</w:t>
      </w:r>
      <w:r>
        <w:tab/>
      </w:r>
      <w:r>
        <w:fldChar w:fldCharType="begin"/>
      </w:r>
      <w:r>
        <w:instrText xml:space="preserve"> PAGEREF _Toc8130859 \h </w:instrText>
      </w:r>
      <w:r>
        <w:fldChar w:fldCharType="separate"/>
      </w:r>
      <w:r>
        <w:t>255</w:t>
      </w:r>
      <w:r>
        <w:fldChar w:fldCharType="end"/>
      </w:r>
    </w:p>
    <w:p w14:paraId="1D2C8130" w14:textId="075C5BD4" w:rsidR="00C72C04" w:rsidRDefault="00C72C04">
      <w:pPr>
        <w:pStyle w:val="TOC4"/>
        <w:rPr>
          <w:rFonts w:asciiTheme="minorHAnsi" w:eastAsiaTheme="minorEastAsia" w:hAnsiTheme="minorHAnsi" w:cstheme="minorBidi"/>
          <w:sz w:val="22"/>
          <w:szCs w:val="22"/>
          <w:lang w:eastAsia="en-GB"/>
        </w:rPr>
      </w:pPr>
      <w:r>
        <w:t>10.2.3.10</w:t>
      </w:r>
      <w:r>
        <w:tab/>
        <w:t>Update &lt;</w:t>
      </w:r>
      <w:r w:rsidRPr="00C97CA9">
        <w:rPr>
          <w:i/>
        </w:rPr>
        <w:t>dynamicAuthorizationConsultation</w:t>
      </w:r>
      <w:r>
        <w:t>&gt;</w:t>
      </w:r>
      <w:r>
        <w:tab/>
      </w:r>
      <w:r>
        <w:fldChar w:fldCharType="begin"/>
      </w:r>
      <w:r>
        <w:instrText xml:space="preserve"> PAGEREF _Toc8130860 \h </w:instrText>
      </w:r>
      <w:r>
        <w:fldChar w:fldCharType="separate"/>
      </w:r>
      <w:r>
        <w:t>255</w:t>
      </w:r>
      <w:r>
        <w:fldChar w:fldCharType="end"/>
      </w:r>
    </w:p>
    <w:p w14:paraId="4F64CD01" w14:textId="66FFD912" w:rsidR="00C72C04" w:rsidRDefault="00C72C04">
      <w:pPr>
        <w:pStyle w:val="TOC4"/>
        <w:rPr>
          <w:rFonts w:asciiTheme="minorHAnsi" w:eastAsiaTheme="minorEastAsia" w:hAnsiTheme="minorHAnsi" w:cstheme="minorBidi"/>
          <w:sz w:val="22"/>
          <w:szCs w:val="22"/>
          <w:lang w:eastAsia="en-GB"/>
        </w:rPr>
      </w:pPr>
      <w:r>
        <w:t>10.2.3.11</w:t>
      </w:r>
      <w:r>
        <w:tab/>
        <w:t>Delete &lt;</w:t>
      </w:r>
      <w:r w:rsidRPr="00C97CA9">
        <w:rPr>
          <w:i/>
        </w:rPr>
        <w:t>dynamicAuthorizationConsultation</w:t>
      </w:r>
      <w:r>
        <w:t>&gt;</w:t>
      </w:r>
      <w:r>
        <w:tab/>
      </w:r>
      <w:r>
        <w:fldChar w:fldCharType="begin"/>
      </w:r>
      <w:r>
        <w:instrText xml:space="preserve"> PAGEREF _Toc8130861 \h </w:instrText>
      </w:r>
      <w:r>
        <w:fldChar w:fldCharType="separate"/>
      </w:r>
      <w:r>
        <w:t>255</w:t>
      </w:r>
      <w:r>
        <w:fldChar w:fldCharType="end"/>
      </w:r>
    </w:p>
    <w:p w14:paraId="69196C8A" w14:textId="05FBE02B" w:rsidR="00C72C04" w:rsidRDefault="00C72C04">
      <w:pPr>
        <w:pStyle w:val="TOC4"/>
        <w:rPr>
          <w:rFonts w:asciiTheme="minorHAnsi" w:eastAsiaTheme="minorEastAsia" w:hAnsiTheme="minorHAnsi" w:cstheme="minorBidi"/>
          <w:sz w:val="22"/>
          <w:szCs w:val="22"/>
          <w:lang w:eastAsia="en-GB"/>
        </w:rPr>
      </w:pPr>
      <w:r>
        <w:t>10.2.3.12</w:t>
      </w:r>
      <w:r>
        <w:tab/>
        <w:t xml:space="preserve">Authorization using </w:t>
      </w:r>
      <w:r w:rsidRPr="00C97CA9">
        <w:rPr>
          <w:i/>
        </w:rPr>
        <w:t>&lt;role&gt;</w:t>
      </w:r>
      <w:r>
        <w:tab/>
      </w:r>
      <w:r>
        <w:fldChar w:fldCharType="begin"/>
      </w:r>
      <w:r>
        <w:instrText xml:space="preserve"> PAGEREF _Toc8130862 \h </w:instrText>
      </w:r>
      <w:r>
        <w:fldChar w:fldCharType="separate"/>
      </w:r>
      <w:r>
        <w:t>256</w:t>
      </w:r>
      <w:r>
        <w:fldChar w:fldCharType="end"/>
      </w:r>
    </w:p>
    <w:p w14:paraId="0F65C76C" w14:textId="38354E17" w:rsidR="00C72C04" w:rsidRDefault="00C72C04">
      <w:pPr>
        <w:pStyle w:val="TOC4"/>
        <w:rPr>
          <w:rFonts w:asciiTheme="minorHAnsi" w:eastAsiaTheme="minorEastAsia" w:hAnsiTheme="minorHAnsi" w:cstheme="minorBidi"/>
          <w:sz w:val="22"/>
          <w:szCs w:val="22"/>
          <w:lang w:eastAsia="en-GB"/>
        </w:rPr>
      </w:pPr>
      <w:r>
        <w:t>10.2.3.13</w:t>
      </w:r>
      <w:r w:rsidRPr="00C97CA9">
        <w:rPr>
          <w:rFonts w:eastAsia="SimSun"/>
          <w:lang w:eastAsia="zh-CN"/>
        </w:rPr>
        <w:tab/>
      </w:r>
      <w:r>
        <w:t>Create &lt;</w:t>
      </w:r>
      <w:r w:rsidRPr="00C97CA9">
        <w:rPr>
          <w:i/>
        </w:rPr>
        <w:t>role</w:t>
      </w:r>
      <w:r>
        <w:t>&gt;</w:t>
      </w:r>
      <w:r>
        <w:tab/>
      </w:r>
      <w:r>
        <w:fldChar w:fldCharType="begin"/>
      </w:r>
      <w:r>
        <w:instrText xml:space="preserve"> PAGEREF _Toc8130863 \h </w:instrText>
      </w:r>
      <w:r>
        <w:fldChar w:fldCharType="separate"/>
      </w:r>
      <w:r>
        <w:t>256</w:t>
      </w:r>
      <w:r>
        <w:fldChar w:fldCharType="end"/>
      </w:r>
    </w:p>
    <w:p w14:paraId="4EA0332E" w14:textId="22CE1CF9" w:rsidR="00C72C04" w:rsidRDefault="00C72C04">
      <w:pPr>
        <w:pStyle w:val="TOC4"/>
        <w:rPr>
          <w:rFonts w:asciiTheme="minorHAnsi" w:eastAsiaTheme="minorEastAsia" w:hAnsiTheme="minorHAnsi" w:cstheme="minorBidi"/>
          <w:sz w:val="22"/>
          <w:szCs w:val="22"/>
          <w:lang w:eastAsia="en-GB"/>
        </w:rPr>
      </w:pPr>
      <w:r>
        <w:t>10.2.3.14</w:t>
      </w:r>
      <w:r>
        <w:tab/>
        <w:t>Retrieve &lt;</w:t>
      </w:r>
      <w:r w:rsidRPr="00C97CA9">
        <w:rPr>
          <w:i/>
        </w:rPr>
        <w:t>role</w:t>
      </w:r>
      <w:r>
        <w:t>&gt;</w:t>
      </w:r>
      <w:r>
        <w:tab/>
      </w:r>
      <w:r>
        <w:fldChar w:fldCharType="begin"/>
      </w:r>
      <w:r>
        <w:instrText xml:space="preserve"> PAGEREF _Toc8130864 \h </w:instrText>
      </w:r>
      <w:r>
        <w:fldChar w:fldCharType="separate"/>
      </w:r>
      <w:r>
        <w:t>257</w:t>
      </w:r>
      <w:r>
        <w:fldChar w:fldCharType="end"/>
      </w:r>
    </w:p>
    <w:p w14:paraId="72D84758" w14:textId="247395B4" w:rsidR="00C72C04" w:rsidRDefault="00C72C04">
      <w:pPr>
        <w:pStyle w:val="TOC4"/>
        <w:rPr>
          <w:rFonts w:asciiTheme="minorHAnsi" w:eastAsiaTheme="minorEastAsia" w:hAnsiTheme="minorHAnsi" w:cstheme="minorBidi"/>
          <w:sz w:val="22"/>
          <w:szCs w:val="22"/>
          <w:lang w:eastAsia="en-GB"/>
        </w:rPr>
      </w:pPr>
      <w:r>
        <w:t>10.2.3.15</w:t>
      </w:r>
      <w:r>
        <w:tab/>
        <w:t>Update &lt;</w:t>
      </w:r>
      <w:r w:rsidRPr="00C97CA9">
        <w:rPr>
          <w:i/>
        </w:rPr>
        <w:t>role</w:t>
      </w:r>
      <w:r>
        <w:t>&gt;</w:t>
      </w:r>
      <w:r>
        <w:tab/>
      </w:r>
      <w:r>
        <w:fldChar w:fldCharType="begin"/>
      </w:r>
      <w:r>
        <w:instrText xml:space="preserve"> PAGEREF _Toc8130865 \h </w:instrText>
      </w:r>
      <w:r>
        <w:fldChar w:fldCharType="separate"/>
      </w:r>
      <w:r>
        <w:t>257</w:t>
      </w:r>
      <w:r>
        <w:fldChar w:fldCharType="end"/>
      </w:r>
    </w:p>
    <w:p w14:paraId="6E3600CA" w14:textId="096BB902" w:rsidR="00C72C04" w:rsidRDefault="00C72C04">
      <w:pPr>
        <w:pStyle w:val="TOC4"/>
        <w:rPr>
          <w:rFonts w:asciiTheme="minorHAnsi" w:eastAsiaTheme="minorEastAsia" w:hAnsiTheme="minorHAnsi" w:cstheme="minorBidi"/>
          <w:sz w:val="22"/>
          <w:szCs w:val="22"/>
          <w:lang w:eastAsia="en-GB"/>
        </w:rPr>
      </w:pPr>
      <w:r>
        <w:t>10.2.3.16</w:t>
      </w:r>
      <w:r>
        <w:tab/>
        <w:t>Delete &lt;</w:t>
      </w:r>
      <w:r w:rsidRPr="00C97CA9">
        <w:rPr>
          <w:i/>
        </w:rPr>
        <w:t>role</w:t>
      </w:r>
      <w:r>
        <w:t>&gt;</w:t>
      </w:r>
      <w:r>
        <w:tab/>
      </w:r>
      <w:r>
        <w:fldChar w:fldCharType="begin"/>
      </w:r>
      <w:r>
        <w:instrText xml:space="preserve"> PAGEREF _Toc8130866 \h </w:instrText>
      </w:r>
      <w:r>
        <w:fldChar w:fldCharType="separate"/>
      </w:r>
      <w:r>
        <w:t>258</w:t>
      </w:r>
      <w:r>
        <w:fldChar w:fldCharType="end"/>
      </w:r>
    </w:p>
    <w:p w14:paraId="28C92F1C" w14:textId="4EBA8CC5" w:rsidR="00C72C04" w:rsidRDefault="00C72C04">
      <w:pPr>
        <w:pStyle w:val="TOC4"/>
        <w:rPr>
          <w:rFonts w:asciiTheme="minorHAnsi" w:eastAsiaTheme="minorEastAsia" w:hAnsiTheme="minorHAnsi" w:cstheme="minorBidi"/>
          <w:sz w:val="22"/>
          <w:szCs w:val="22"/>
          <w:lang w:eastAsia="en-GB"/>
        </w:rPr>
      </w:pPr>
      <w:r>
        <w:t>10.2.3.17</w:t>
      </w:r>
      <w:r>
        <w:tab/>
        <w:t xml:space="preserve">Authorization using </w:t>
      </w:r>
      <w:r w:rsidRPr="00C97CA9">
        <w:rPr>
          <w:i/>
        </w:rPr>
        <w:t>&lt;token&gt;</w:t>
      </w:r>
      <w:r>
        <w:tab/>
      </w:r>
      <w:r>
        <w:fldChar w:fldCharType="begin"/>
      </w:r>
      <w:r>
        <w:instrText xml:space="preserve"> PAGEREF _Toc8130867 \h </w:instrText>
      </w:r>
      <w:r>
        <w:fldChar w:fldCharType="separate"/>
      </w:r>
      <w:r>
        <w:t>258</w:t>
      </w:r>
      <w:r>
        <w:fldChar w:fldCharType="end"/>
      </w:r>
    </w:p>
    <w:p w14:paraId="49210409" w14:textId="3C3B42CD" w:rsidR="00C72C04" w:rsidRDefault="00C72C04">
      <w:pPr>
        <w:pStyle w:val="TOC4"/>
        <w:rPr>
          <w:rFonts w:asciiTheme="minorHAnsi" w:eastAsiaTheme="minorEastAsia" w:hAnsiTheme="minorHAnsi" w:cstheme="minorBidi"/>
          <w:sz w:val="22"/>
          <w:szCs w:val="22"/>
          <w:lang w:eastAsia="en-GB"/>
        </w:rPr>
      </w:pPr>
      <w:r>
        <w:t>10.2.3.18</w:t>
      </w:r>
      <w:r>
        <w:tab/>
        <w:t>Create &lt;</w:t>
      </w:r>
      <w:r w:rsidRPr="00C97CA9">
        <w:rPr>
          <w:i/>
        </w:rPr>
        <w:t>token</w:t>
      </w:r>
      <w:r>
        <w:t>&gt;</w:t>
      </w:r>
      <w:r>
        <w:tab/>
      </w:r>
      <w:r>
        <w:fldChar w:fldCharType="begin"/>
      </w:r>
      <w:r>
        <w:instrText xml:space="preserve"> PAGEREF _Toc8130868 \h </w:instrText>
      </w:r>
      <w:r>
        <w:fldChar w:fldCharType="separate"/>
      </w:r>
      <w:r>
        <w:t>258</w:t>
      </w:r>
      <w:r>
        <w:fldChar w:fldCharType="end"/>
      </w:r>
    </w:p>
    <w:p w14:paraId="12A4B652" w14:textId="256C50F9" w:rsidR="00C72C04" w:rsidRDefault="00C72C04">
      <w:pPr>
        <w:pStyle w:val="TOC4"/>
        <w:rPr>
          <w:rFonts w:asciiTheme="minorHAnsi" w:eastAsiaTheme="minorEastAsia" w:hAnsiTheme="minorHAnsi" w:cstheme="minorBidi"/>
          <w:sz w:val="22"/>
          <w:szCs w:val="22"/>
          <w:lang w:eastAsia="en-GB"/>
        </w:rPr>
      </w:pPr>
      <w:r>
        <w:t>10.2.3.19</w:t>
      </w:r>
      <w:r>
        <w:tab/>
        <w:t>Retrieve &lt;</w:t>
      </w:r>
      <w:r w:rsidRPr="00C97CA9">
        <w:rPr>
          <w:i/>
        </w:rPr>
        <w:t>token</w:t>
      </w:r>
      <w:r>
        <w:t>&gt;</w:t>
      </w:r>
      <w:r>
        <w:tab/>
      </w:r>
      <w:r>
        <w:fldChar w:fldCharType="begin"/>
      </w:r>
      <w:r>
        <w:instrText xml:space="preserve"> PAGEREF _Toc8130869 \h </w:instrText>
      </w:r>
      <w:r>
        <w:fldChar w:fldCharType="separate"/>
      </w:r>
      <w:r>
        <w:t>259</w:t>
      </w:r>
      <w:r>
        <w:fldChar w:fldCharType="end"/>
      </w:r>
    </w:p>
    <w:p w14:paraId="53F33497" w14:textId="4F1437E6" w:rsidR="00C72C04" w:rsidRDefault="00C72C04">
      <w:pPr>
        <w:pStyle w:val="TOC4"/>
        <w:rPr>
          <w:rFonts w:asciiTheme="minorHAnsi" w:eastAsiaTheme="minorEastAsia" w:hAnsiTheme="minorHAnsi" w:cstheme="minorBidi"/>
          <w:sz w:val="22"/>
          <w:szCs w:val="22"/>
          <w:lang w:eastAsia="en-GB"/>
        </w:rPr>
      </w:pPr>
      <w:r>
        <w:t>10.2.3.20</w:t>
      </w:r>
      <w:r>
        <w:tab/>
        <w:t>Update &lt;</w:t>
      </w:r>
      <w:r w:rsidRPr="00C97CA9">
        <w:rPr>
          <w:i/>
        </w:rPr>
        <w:t>token</w:t>
      </w:r>
      <w:r>
        <w:t>&gt;</w:t>
      </w:r>
      <w:r>
        <w:tab/>
      </w:r>
      <w:r>
        <w:fldChar w:fldCharType="begin"/>
      </w:r>
      <w:r>
        <w:instrText xml:space="preserve"> PAGEREF _Toc8130870 \h </w:instrText>
      </w:r>
      <w:r>
        <w:fldChar w:fldCharType="separate"/>
      </w:r>
      <w:r>
        <w:t>259</w:t>
      </w:r>
      <w:r>
        <w:fldChar w:fldCharType="end"/>
      </w:r>
    </w:p>
    <w:p w14:paraId="343565AA" w14:textId="17647AED" w:rsidR="00C72C04" w:rsidRDefault="00C72C04">
      <w:pPr>
        <w:pStyle w:val="TOC4"/>
        <w:rPr>
          <w:rFonts w:asciiTheme="minorHAnsi" w:eastAsiaTheme="minorEastAsia" w:hAnsiTheme="minorHAnsi" w:cstheme="minorBidi"/>
          <w:sz w:val="22"/>
          <w:szCs w:val="22"/>
          <w:lang w:eastAsia="en-GB"/>
        </w:rPr>
      </w:pPr>
      <w:r>
        <w:t>10.2.3.21</w:t>
      </w:r>
      <w:r w:rsidRPr="00C97CA9">
        <w:rPr>
          <w:rFonts w:eastAsia="SimSun"/>
          <w:lang w:eastAsia="zh-CN"/>
        </w:rPr>
        <w:tab/>
      </w:r>
      <w:r>
        <w:t>Delete &lt;</w:t>
      </w:r>
      <w:r w:rsidRPr="00C97CA9">
        <w:rPr>
          <w:i/>
        </w:rPr>
        <w:t>token</w:t>
      </w:r>
      <w:r>
        <w:t>&gt;</w:t>
      </w:r>
      <w:r>
        <w:tab/>
      </w:r>
      <w:r>
        <w:fldChar w:fldCharType="begin"/>
      </w:r>
      <w:r>
        <w:instrText xml:space="preserve"> PAGEREF _Toc8130871 \h </w:instrText>
      </w:r>
      <w:r>
        <w:fldChar w:fldCharType="separate"/>
      </w:r>
      <w:r>
        <w:t>260</w:t>
      </w:r>
      <w:r>
        <w:fldChar w:fldCharType="end"/>
      </w:r>
    </w:p>
    <w:p w14:paraId="7F89F84E" w14:textId="71DBAC01" w:rsidR="00C72C04" w:rsidRDefault="00C72C04">
      <w:pPr>
        <w:pStyle w:val="TOC4"/>
        <w:rPr>
          <w:rFonts w:asciiTheme="minorHAnsi" w:eastAsiaTheme="minorEastAsia" w:hAnsiTheme="minorHAnsi" w:cstheme="minorBidi"/>
          <w:sz w:val="22"/>
          <w:szCs w:val="22"/>
          <w:lang w:eastAsia="en-GB"/>
        </w:rPr>
      </w:pPr>
      <w:r>
        <w:t>10.2.</w:t>
      </w:r>
      <w:r w:rsidRPr="00C97CA9">
        <w:rPr>
          <w:lang w:val="en-US" w:eastAsia="zh-CN"/>
        </w:rPr>
        <w:t>3</w:t>
      </w:r>
      <w:r>
        <w:t>.</w:t>
      </w:r>
      <w:r w:rsidRPr="00C97CA9">
        <w:rPr>
          <w:rFonts w:eastAsiaTheme="minorEastAsia"/>
          <w:lang w:eastAsia="zh-CN"/>
        </w:rPr>
        <w:t>22</w:t>
      </w:r>
      <w:r>
        <w:tab/>
        <w:t xml:space="preserve">Authorization using </w:t>
      </w:r>
      <w:r w:rsidRPr="00C97CA9">
        <w:rPr>
          <w:i/>
        </w:rPr>
        <w:t>&lt;authorizationDecision&gt;</w:t>
      </w:r>
      <w:r>
        <w:tab/>
      </w:r>
      <w:r>
        <w:fldChar w:fldCharType="begin"/>
      </w:r>
      <w:r>
        <w:instrText xml:space="preserve"> PAGEREF _Toc8130872 \h </w:instrText>
      </w:r>
      <w:r>
        <w:fldChar w:fldCharType="separate"/>
      </w:r>
      <w:r>
        <w:t>260</w:t>
      </w:r>
      <w:r>
        <w:fldChar w:fldCharType="end"/>
      </w:r>
    </w:p>
    <w:p w14:paraId="6B07C876" w14:textId="2F528B0D" w:rsidR="00C72C04" w:rsidRDefault="00C72C04">
      <w:pPr>
        <w:pStyle w:val="TOC4"/>
        <w:rPr>
          <w:rFonts w:asciiTheme="minorHAnsi" w:eastAsiaTheme="minorEastAsia" w:hAnsiTheme="minorHAnsi" w:cstheme="minorBidi"/>
          <w:sz w:val="22"/>
          <w:szCs w:val="22"/>
          <w:lang w:eastAsia="en-GB"/>
        </w:rPr>
      </w:pPr>
      <w:r>
        <w:t>10.2.3.23</w:t>
      </w:r>
      <w:r>
        <w:tab/>
        <w:t xml:space="preserve">Create </w:t>
      </w:r>
      <w:r w:rsidRPr="00C97CA9">
        <w:rPr>
          <w:i/>
        </w:rPr>
        <w:t>&lt;authorizationDecision&gt;</w:t>
      </w:r>
      <w:r>
        <w:tab/>
      </w:r>
      <w:r>
        <w:fldChar w:fldCharType="begin"/>
      </w:r>
      <w:r>
        <w:instrText xml:space="preserve"> PAGEREF _Toc8130873 \h </w:instrText>
      </w:r>
      <w:r>
        <w:fldChar w:fldCharType="separate"/>
      </w:r>
      <w:r>
        <w:t>260</w:t>
      </w:r>
      <w:r>
        <w:fldChar w:fldCharType="end"/>
      </w:r>
    </w:p>
    <w:p w14:paraId="24A24816" w14:textId="0B01CF3F" w:rsidR="00C72C04" w:rsidRDefault="00C72C04">
      <w:pPr>
        <w:pStyle w:val="TOC4"/>
        <w:rPr>
          <w:rFonts w:asciiTheme="minorHAnsi" w:eastAsiaTheme="minorEastAsia" w:hAnsiTheme="minorHAnsi" w:cstheme="minorBidi"/>
          <w:sz w:val="22"/>
          <w:szCs w:val="22"/>
          <w:lang w:eastAsia="en-GB"/>
        </w:rPr>
      </w:pPr>
      <w:r>
        <w:t>10.2.3.24</w:t>
      </w:r>
      <w:r>
        <w:tab/>
        <w:t xml:space="preserve">Retrieve </w:t>
      </w:r>
      <w:r w:rsidRPr="00C97CA9">
        <w:rPr>
          <w:i/>
        </w:rPr>
        <w:t>&lt;authorizationDecision&gt;</w:t>
      </w:r>
      <w:r>
        <w:tab/>
      </w:r>
      <w:r>
        <w:fldChar w:fldCharType="begin"/>
      </w:r>
      <w:r>
        <w:instrText xml:space="preserve"> PAGEREF _Toc8130874 \h </w:instrText>
      </w:r>
      <w:r>
        <w:fldChar w:fldCharType="separate"/>
      </w:r>
      <w:r>
        <w:t>261</w:t>
      </w:r>
      <w:r>
        <w:fldChar w:fldCharType="end"/>
      </w:r>
    </w:p>
    <w:p w14:paraId="00B43928" w14:textId="05F1C24C" w:rsidR="00C72C04" w:rsidRDefault="00C72C04">
      <w:pPr>
        <w:pStyle w:val="TOC4"/>
        <w:rPr>
          <w:rFonts w:asciiTheme="minorHAnsi" w:eastAsiaTheme="minorEastAsia" w:hAnsiTheme="minorHAnsi" w:cstheme="minorBidi"/>
          <w:sz w:val="22"/>
          <w:szCs w:val="22"/>
          <w:lang w:eastAsia="en-GB"/>
        </w:rPr>
      </w:pPr>
      <w:r>
        <w:t>10.2.3.25</w:t>
      </w:r>
      <w:r>
        <w:tab/>
        <w:t xml:space="preserve">Update </w:t>
      </w:r>
      <w:r w:rsidRPr="00C97CA9">
        <w:rPr>
          <w:i/>
        </w:rPr>
        <w:t>&lt;authorizationDecision&gt;</w:t>
      </w:r>
      <w:r>
        <w:tab/>
      </w:r>
      <w:r>
        <w:fldChar w:fldCharType="begin"/>
      </w:r>
      <w:r>
        <w:instrText xml:space="preserve"> PAGEREF _Toc8130875 \h </w:instrText>
      </w:r>
      <w:r>
        <w:fldChar w:fldCharType="separate"/>
      </w:r>
      <w:r>
        <w:t>261</w:t>
      </w:r>
      <w:r>
        <w:fldChar w:fldCharType="end"/>
      </w:r>
    </w:p>
    <w:p w14:paraId="1D0159BF" w14:textId="3237EE23" w:rsidR="00C72C04" w:rsidRDefault="00C72C04">
      <w:pPr>
        <w:pStyle w:val="TOC4"/>
        <w:rPr>
          <w:rFonts w:asciiTheme="minorHAnsi" w:eastAsiaTheme="minorEastAsia" w:hAnsiTheme="minorHAnsi" w:cstheme="minorBidi"/>
          <w:sz w:val="22"/>
          <w:szCs w:val="22"/>
          <w:lang w:eastAsia="en-GB"/>
        </w:rPr>
      </w:pPr>
      <w:r>
        <w:lastRenderedPageBreak/>
        <w:t>10.2.3.26</w:t>
      </w:r>
      <w:r>
        <w:tab/>
        <w:t xml:space="preserve">Delete </w:t>
      </w:r>
      <w:r w:rsidRPr="00C97CA9">
        <w:rPr>
          <w:i/>
        </w:rPr>
        <w:t>&lt;authorizationDecision&gt;</w:t>
      </w:r>
      <w:r>
        <w:tab/>
      </w:r>
      <w:r>
        <w:fldChar w:fldCharType="begin"/>
      </w:r>
      <w:r>
        <w:instrText xml:space="preserve"> PAGEREF _Toc8130876 \h </w:instrText>
      </w:r>
      <w:r>
        <w:fldChar w:fldCharType="separate"/>
      </w:r>
      <w:r>
        <w:t>262</w:t>
      </w:r>
      <w:r>
        <w:fldChar w:fldCharType="end"/>
      </w:r>
    </w:p>
    <w:p w14:paraId="57DCC04A" w14:textId="5E56883D" w:rsidR="00C72C04" w:rsidRDefault="00C72C04">
      <w:pPr>
        <w:pStyle w:val="TOC4"/>
        <w:rPr>
          <w:rFonts w:asciiTheme="minorHAnsi" w:eastAsiaTheme="minorEastAsia" w:hAnsiTheme="minorHAnsi" w:cstheme="minorBidi"/>
          <w:sz w:val="22"/>
          <w:szCs w:val="22"/>
          <w:lang w:eastAsia="en-GB"/>
        </w:rPr>
      </w:pPr>
      <w:r>
        <w:t>10.2.</w:t>
      </w:r>
      <w:r w:rsidRPr="00C97CA9">
        <w:rPr>
          <w:lang w:val="en-US" w:eastAsia="zh-CN"/>
        </w:rPr>
        <w:t>3</w:t>
      </w:r>
      <w:r>
        <w:t>.</w:t>
      </w:r>
      <w:r w:rsidRPr="00C97CA9">
        <w:rPr>
          <w:rFonts w:eastAsiaTheme="minorEastAsia"/>
          <w:lang w:eastAsia="zh-CN"/>
        </w:rPr>
        <w:t>27</w:t>
      </w:r>
      <w:r>
        <w:tab/>
        <w:t xml:space="preserve">Authorization using </w:t>
      </w:r>
      <w:r w:rsidRPr="00C97CA9">
        <w:rPr>
          <w:i/>
        </w:rPr>
        <w:t>&lt;authorizationPolicy&gt;</w:t>
      </w:r>
      <w:r>
        <w:tab/>
      </w:r>
      <w:r>
        <w:fldChar w:fldCharType="begin"/>
      </w:r>
      <w:r>
        <w:instrText xml:space="preserve"> PAGEREF _Toc8130877 \h </w:instrText>
      </w:r>
      <w:r>
        <w:fldChar w:fldCharType="separate"/>
      </w:r>
      <w:r>
        <w:t>262</w:t>
      </w:r>
      <w:r>
        <w:fldChar w:fldCharType="end"/>
      </w:r>
    </w:p>
    <w:p w14:paraId="4AC9BC4C" w14:textId="17BC6534" w:rsidR="00C72C04" w:rsidRDefault="00C72C04">
      <w:pPr>
        <w:pStyle w:val="TOC4"/>
        <w:rPr>
          <w:rFonts w:asciiTheme="minorHAnsi" w:eastAsiaTheme="minorEastAsia" w:hAnsiTheme="minorHAnsi" w:cstheme="minorBidi"/>
          <w:sz w:val="22"/>
          <w:szCs w:val="22"/>
          <w:lang w:eastAsia="en-GB"/>
        </w:rPr>
      </w:pPr>
      <w:r>
        <w:t>10.2.3.28</w:t>
      </w:r>
      <w:r>
        <w:tab/>
        <w:t xml:space="preserve">Create </w:t>
      </w:r>
      <w:r w:rsidRPr="00C97CA9">
        <w:rPr>
          <w:i/>
        </w:rPr>
        <w:t>&lt;authorizationPolicy&gt;</w:t>
      </w:r>
      <w:r>
        <w:tab/>
      </w:r>
      <w:r>
        <w:fldChar w:fldCharType="begin"/>
      </w:r>
      <w:r>
        <w:instrText xml:space="preserve"> PAGEREF _Toc8130878 \h </w:instrText>
      </w:r>
      <w:r>
        <w:fldChar w:fldCharType="separate"/>
      </w:r>
      <w:r>
        <w:t>263</w:t>
      </w:r>
      <w:r>
        <w:fldChar w:fldCharType="end"/>
      </w:r>
    </w:p>
    <w:p w14:paraId="384996DD" w14:textId="0F009A4A" w:rsidR="00C72C04" w:rsidRDefault="00C72C04">
      <w:pPr>
        <w:pStyle w:val="TOC4"/>
        <w:rPr>
          <w:rFonts w:asciiTheme="minorHAnsi" w:eastAsiaTheme="minorEastAsia" w:hAnsiTheme="minorHAnsi" w:cstheme="minorBidi"/>
          <w:sz w:val="22"/>
          <w:szCs w:val="22"/>
          <w:lang w:eastAsia="en-GB"/>
        </w:rPr>
      </w:pPr>
      <w:r>
        <w:t>10.2.3.29</w:t>
      </w:r>
      <w:r>
        <w:tab/>
        <w:t xml:space="preserve">Retrieve </w:t>
      </w:r>
      <w:r w:rsidRPr="00C97CA9">
        <w:rPr>
          <w:i/>
        </w:rPr>
        <w:t>&lt;authorizationPolicy&gt;</w:t>
      </w:r>
      <w:r>
        <w:tab/>
      </w:r>
      <w:r>
        <w:fldChar w:fldCharType="begin"/>
      </w:r>
      <w:r>
        <w:instrText xml:space="preserve"> PAGEREF _Toc8130879 \h </w:instrText>
      </w:r>
      <w:r>
        <w:fldChar w:fldCharType="separate"/>
      </w:r>
      <w:r>
        <w:t>263</w:t>
      </w:r>
      <w:r>
        <w:fldChar w:fldCharType="end"/>
      </w:r>
    </w:p>
    <w:p w14:paraId="7A2D5B4C" w14:textId="53193908" w:rsidR="00C72C04" w:rsidRDefault="00C72C04">
      <w:pPr>
        <w:pStyle w:val="TOC4"/>
        <w:rPr>
          <w:rFonts w:asciiTheme="minorHAnsi" w:eastAsiaTheme="minorEastAsia" w:hAnsiTheme="minorHAnsi" w:cstheme="minorBidi"/>
          <w:sz w:val="22"/>
          <w:szCs w:val="22"/>
          <w:lang w:eastAsia="en-GB"/>
        </w:rPr>
      </w:pPr>
      <w:r>
        <w:t>10.2.3.30</w:t>
      </w:r>
      <w:r>
        <w:tab/>
        <w:t xml:space="preserve">Update </w:t>
      </w:r>
      <w:r w:rsidRPr="00C97CA9">
        <w:rPr>
          <w:i/>
        </w:rPr>
        <w:t>&lt;authorizationPolicy&gt;</w:t>
      </w:r>
      <w:r>
        <w:tab/>
      </w:r>
      <w:r>
        <w:fldChar w:fldCharType="begin"/>
      </w:r>
      <w:r>
        <w:instrText xml:space="preserve"> PAGEREF _Toc8130880 \h </w:instrText>
      </w:r>
      <w:r>
        <w:fldChar w:fldCharType="separate"/>
      </w:r>
      <w:r>
        <w:t>263</w:t>
      </w:r>
      <w:r>
        <w:fldChar w:fldCharType="end"/>
      </w:r>
    </w:p>
    <w:p w14:paraId="39146999" w14:textId="274BDD67" w:rsidR="00C72C04" w:rsidRDefault="00C72C04">
      <w:pPr>
        <w:pStyle w:val="TOC4"/>
        <w:rPr>
          <w:rFonts w:asciiTheme="minorHAnsi" w:eastAsiaTheme="minorEastAsia" w:hAnsiTheme="minorHAnsi" w:cstheme="minorBidi"/>
          <w:sz w:val="22"/>
          <w:szCs w:val="22"/>
          <w:lang w:eastAsia="en-GB"/>
        </w:rPr>
      </w:pPr>
      <w:r>
        <w:t>10.2.3.31</w:t>
      </w:r>
      <w:r>
        <w:tab/>
        <w:t xml:space="preserve">Delete </w:t>
      </w:r>
      <w:r w:rsidRPr="00C97CA9">
        <w:rPr>
          <w:i/>
        </w:rPr>
        <w:t>&lt;authorizationPolicy&gt;</w:t>
      </w:r>
      <w:r>
        <w:tab/>
      </w:r>
      <w:r>
        <w:fldChar w:fldCharType="begin"/>
      </w:r>
      <w:r>
        <w:instrText xml:space="preserve"> PAGEREF _Toc8130881 \h </w:instrText>
      </w:r>
      <w:r>
        <w:fldChar w:fldCharType="separate"/>
      </w:r>
      <w:r>
        <w:t>264</w:t>
      </w:r>
      <w:r>
        <w:fldChar w:fldCharType="end"/>
      </w:r>
    </w:p>
    <w:p w14:paraId="5F23D724" w14:textId="245AE872" w:rsidR="00C72C04" w:rsidRDefault="00C72C04">
      <w:pPr>
        <w:pStyle w:val="TOC4"/>
        <w:rPr>
          <w:rFonts w:asciiTheme="minorHAnsi" w:eastAsiaTheme="minorEastAsia" w:hAnsiTheme="minorHAnsi" w:cstheme="minorBidi"/>
          <w:sz w:val="22"/>
          <w:szCs w:val="22"/>
          <w:lang w:eastAsia="en-GB"/>
        </w:rPr>
      </w:pPr>
      <w:r>
        <w:t>10.2.</w:t>
      </w:r>
      <w:r w:rsidRPr="00C97CA9">
        <w:rPr>
          <w:lang w:val="en-US" w:eastAsia="zh-CN"/>
        </w:rPr>
        <w:t>3</w:t>
      </w:r>
      <w:r>
        <w:t>.</w:t>
      </w:r>
      <w:r w:rsidRPr="00C97CA9">
        <w:rPr>
          <w:rFonts w:eastAsiaTheme="minorEastAsia"/>
          <w:lang w:eastAsia="zh-CN"/>
        </w:rPr>
        <w:t>32</w:t>
      </w:r>
      <w:r>
        <w:tab/>
        <w:t xml:space="preserve">Authorization using </w:t>
      </w:r>
      <w:r w:rsidRPr="00C97CA9">
        <w:rPr>
          <w:i/>
        </w:rPr>
        <w:t>&lt;authorizationInformation&gt;</w:t>
      </w:r>
      <w:r>
        <w:tab/>
      </w:r>
      <w:r>
        <w:fldChar w:fldCharType="begin"/>
      </w:r>
      <w:r>
        <w:instrText xml:space="preserve"> PAGEREF _Toc8130882 \h </w:instrText>
      </w:r>
      <w:r>
        <w:fldChar w:fldCharType="separate"/>
      </w:r>
      <w:r>
        <w:t>264</w:t>
      </w:r>
      <w:r>
        <w:fldChar w:fldCharType="end"/>
      </w:r>
    </w:p>
    <w:p w14:paraId="7D0161A2" w14:textId="666BE9AC" w:rsidR="00C72C04" w:rsidRDefault="00C72C04">
      <w:pPr>
        <w:pStyle w:val="TOC4"/>
        <w:rPr>
          <w:rFonts w:asciiTheme="minorHAnsi" w:eastAsiaTheme="minorEastAsia" w:hAnsiTheme="minorHAnsi" w:cstheme="minorBidi"/>
          <w:sz w:val="22"/>
          <w:szCs w:val="22"/>
          <w:lang w:eastAsia="en-GB"/>
        </w:rPr>
      </w:pPr>
      <w:r>
        <w:t>10.2.3.33</w:t>
      </w:r>
      <w:r>
        <w:tab/>
        <w:t xml:space="preserve">Create </w:t>
      </w:r>
      <w:r w:rsidRPr="00C97CA9">
        <w:rPr>
          <w:i/>
        </w:rPr>
        <w:t>&lt;authorizationInformation&gt;</w:t>
      </w:r>
      <w:r>
        <w:tab/>
      </w:r>
      <w:r>
        <w:fldChar w:fldCharType="begin"/>
      </w:r>
      <w:r>
        <w:instrText xml:space="preserve"> PAGEREF _Toc8130883 \h </w:instrText>
      </w:r>
      <w:r>
        <w:fldChar w:fldCharType="separate"/>
      </w:r>
      <w:r>
        <w:t>265</w:t>
      </w:r>
      <w:r>
        <w:fldChar w:fldCharType="end"/>
      </w:r>
    </w:p>
    <w:p w14:paraId="390B70B9" w14:textId="7BBD01EB" w:rsidR="00C72C04" w:rsidRDefault="00C72C04">
      <w:pPr>
        <w:pStyle w:val="TOC4"/>
        <w:rPr>
          <w:rFonts w:asciiTheme="minorHAnsi" w:eastAsiaTheme="minorEastAsia" w:hAnsiTheme="minorHAnsi" w:cstheme="minorBidi"/>
          <w:sz w:val="22"/>
          <w:szCs w:val="22"/>
          <w:lang w:eastAsia="en-GB"/>
        </w:rPr>
      </w:pPr>
      <w:r>
        <w:t>10.2.3.34</w:t>
      </w:r>
      <w:r>
        <w:tab/>
        <w:t xml:space="preserve">Retrieve </w:t>
      </w:r>
      <w:r w:rsidRPr="00C97CA9">
        <w:rPr>
          <w:i/>
        </w:rPr>
        <w:t>&lt;authorizationInformation&gt;</w:t>
      </w:r>
      <w:r>
        <w:tab/>
      </w:r>
      <w:r>
        <w:fldChar w:fldCharType="begin"/>
      </w:r>
      <w:r>
        <w:instrText xml:space="preserve"> PAGEREF _Toc8130884 \h </w:instrText>
      </w:r>
      <w:r>
        <w:fldChar w:fldCharType="separate"/>
      </w:r>
      <w:r>
        <w:t>265</w:t>
      </w:r>
      <w:r>
        <w:fldChar w:fldCharType="end"/>
      </w:r>
    </w:p>
    <w:p w14:paraId="06F04034" w14:textId="21DD5568" w:rsidR="00C72C04" w:rsidRDefault="00C72C04">
      <w:pPr>
        <w:pStyle w:val="TOC4"/>
        <w:rPr>
          <w:rFonts w:asciiTheme="minorHAnsi" w:eastAsiaTheme="minorEastAsia" w:hAnsiTheme="minorHAnsi" w:cstheme="minorBidi"/>
          <w:sz w:val="22"/>
          <w:szCs w:val="22"/>
          <w:lang w:eastAsia="en-GB"/>
        </w:rPr>
      </w:pPr>
      <w:r>
        <w:t>10.2.3.35</w:t>
      </w:r>
      <w:r>
        <w:tab/>
        <w:t xml:space="preserve">Update </w:t>
      </w:r>
      <w:r w:rsidRPr="00C97CA9">
        <w:rPr>
          <w:i/>
        </w:rPr>
        <w:t>&lt;authorizationInformation&gt;</w:t>
      </w:r>
      <w:r>
        <w:tab/>
      </w:r>
      <w:r>
        <w:fldChar w:fldCharType="begin"/>
      </w:r>
      <w:r>
        <w:instrText xml:space="preserve"> PAGEREF _Toc8130885 \h </w:instrText>
      </w:r>
      <w:r>
        <w:fldChar w:fldCharType="separate"/>
      </w:r>
      <w:r>
        <w:t>265</w:t>
      </w:r>
      <w:r>
        <w:fldChar w:fldCharType="end"/>
      </w:r>
    </w:p>
    <w:p w14:paraId="49DBB9F2" w14:textId="5CC092EB" w:rsidR="00C72C04" w:rsidRDefault="00C72C04">
      <w:pPr>
        <w:pStyle w:val="TOC4"/>
        <w:rPr>
          <w:rFonts w:asciiTheme="minorHAnsi" w:eastAsiaTheme="minorEastAsia" w:hAnsiTheme="minorHAnsi" w:cstheme="minorBidi"/>
          <w:sz w:val="22"/>
          <w:szCs w:val="22"/>
          <w:lang w:eastAsia="en-GB"/>
        </w:rPr>
      </w:pPr>
      <w:r>
        <w:t>10.2.3.36</w:t>
      </w:r>
      <w:r>
        <w:tab/>
        <w:t xml:space="preserve">Delete </w:t>
      </w:r>
      <w:r w:rsidRPr="00C97CA9">
        <w:rPr>
          <w:i/>
        </w:rPr>
        <w:t>&lt;authorizationInformation&gt;</w:t>
      </w:r>
      <w:r>
        <w:tab/>
      </w:r>
      <w:r>
        <w:fldChar w:fldCharType="begin"/>
      </w:r>
      <w:r>
        <w:instrText xml:space="preserve"> PAGEREF _Toc8130886 \h </w:instrText>
      </w:r>
      <w:r>
        <w:fldChar w:fldCharType="separate"/>
      </w:r>
      <w:r>
        <w:t>266</w:t>
      </w:r>
      <w:r>
        <w:fldChar w:fldCharType="end"/>
      </w:r>
    </w:p>
    <w:p w14:paraId="0D795574" w14:textId="38367A52" w:rsidR="00C72C04" w:rsidRDefault="00C72C04">
      <w:pPr>
        <w:pStyle w:val="TOC3"/>
        <w:rPr>
          <w:rFonts w:asciiTheme="minorHAnsi" w:eastAsiaTheme="minorEastAsia" w:hAnsiTheme="minorHAnsi" w:cstheme="minorBidi"/>
          <w:sz w:val="22"/>
          <w:szCs w:val="22"/>
          <w:lang w:eastAsia="en-GB"/>
        </w:rPr>
      </w:pPr>
      <w:r>
        <w:t>10.2.4</w:t>
      </w:r>
      <w:r>
        <w:tab/>
        <w:t>Data management</w:t>
      </w:r>
      <w:r>
        <w:tab/>
      </w:r>
      <w:r>
        <w:fldChar w:fldCharType="begin"/>
      </w:r>
      <w:r>
        <w:instrText xml:space="preserve"> PAGEREF _Toc8130887 \h </w:instrText>
      </w:r>
      <w:r>
        <w:fldChar w:fldCharType="separate"/>
      </w:r>
      <w:r>
        <w:t>266</w:t>
      </w:r>
      <w:r>
        <w:fldChar w:fldCharType="end"/>
      </w:r>
    </w:p>
    <w:p w14:paraId="02D00322" w14:textId="26DA2276" w:rsidR="00C72C04" w:rsidRDefault="00C72C04">
      <w:pPr>
        <w:pStyle w:val="TOC4"/>
        <w:rPr>
          <w:rFonts w:asciiTheme="minorHAnsi" w:eastAsiaTheme="minorEastAsia" w:hAnsiTheme="minorHAnsi" w:cstheme="minorBidi"/>
          <w:sz w:val="22"/>
          <w:szCs w:val="22"/>
          <w:lang w:eastAsia="en-GB"/>
        </w:rPr>
      </w:pPr>
      <w:r>
        <w:t>10.2.4.1</w:t>
      </w:r>
      <w:r>
        <w:tab/>
        <w:t>Introduction</w:t>
      </w:r>
      <w:r>
        <w:tab/>
      </w:r>
      <w:r>
        <w:fldChar w:fldCharType="begin"/>
      </w:r>
      <w:r>
        <w:instrText xml:space="preserve"> PAGEREF _Toc8130888 \h </w:instrText>
      </w:r>
      <w:r>
        <w:fldChar w:fldCharType="separate"/>
      </w:r>
      <w:r>
        <w:t>266</w:t>
      </w:r>
      <w:r>
        <w:fldChar w:fldCharType="end"/>
      </w:r>
    </w:p>
    <w:p w14:paraId="0114E77A" w14:textId="7CDB3ADD" w:rsidR="00C72C04" w:rsidRDefault="00C72C04">
      <w:pPr>
        <w:pStyle w:val="TOC4"/>
        <w:rPr>
          <w:rFonts w:asciiTheme="minorHAnsi" w:eastAsiaTheme="minorEastAsia" w:hAnsiTheme="minorHAnsi" w:cstheme="minorBidi"/>
          <w:sz w:val="22"/>
          <w:szCs w:val="22"/>
          <w:lang w:eastAsia="en-GB"/>
        </w:rPr>
      </w:pPr>
      <w:r>
        <w:t>10.2.4.2</w:t>
      </w:r>
      <w:r>
        <w:tab/>
        <w:t xml:space="preserve">Data management using </w:t>
      </w:r>
      <w:r w:rsidRPr="00C97CA9">
        <w:rPr>
          <w:i/>
        </w:rPr>
        <w:t>&lt;container&gt;</w:t>
      </w:r>
      <w:r>
        <w:t xml:space="preserve"> and </w:t>
      </w:r>
      <w:r w:rsidRPr="00C97CA9">
        <w:rPr>
          <w:i/>
        </w:rPr>
        <w:t>&lt;contentInstance&gt;</w:t>
      </w:r>
      <w:r>
        <w:tab/>
      </w:r>
      <w:r>
        <w:fldChar w:fldCharType="begin"/>
      </w:r>
      <w:r>
        <w:instrText xml:space="preserve"> PAGEREF _Toc8130889 \h </w:instrText>
      </w:r>
      <w:r>
        <w:fldChar w:fldCharType="separate"/>
      </w:r>
      <w:r>
        <w:t>267</w:t>
      </w:r>
      <w:r>
        <w:fldChar w:fldCharType="end"/>
      </w:r>
    </w:p>
    <w:p w14:paraId="1A00E8AD" w14:textId="3E8E434A" w:rsidR="00C72C04" w:rsidRDefault="00C72C04">
      <w:pPr>
        <w:pStyle w:val="TOC4"/>
        <w:rPr>
          <w:rFonts w:asciiTheme="minorHAnsi" w:eastAsiaTheme="minorEastAsia" w:hAnsiTheme="minorHAnsi" w:cstheme="minorBidi"/>
          <w:sz w:val="22"/>
          <w:szCs w:val="22"/>
          <w:lang w:eastAsia="en-GB"/>
        </w:rPr>
      </w:pPr>
      <w:r>
        <w:t>10.2.4.3</w:t>
      </w:r>
      <w:r>
        <w:tab/>
        <w:t xml:space="preserve">Create </w:t>
      </w:r>
      <w:r w:rsidRPr="00C97CA9">
        <w:rPr>
          <w:i/>
        </w:rPr>
        <w:t>&lt;container&gt;</w:t>
      </w:r>
      <w:r>
        <w:tab/>
      </w:r>
      <w:r>
        <w:fldChar w:fldCharType="begin"/>
      </w:r>
      <w:r>
        <w:instrText xml:space="preserve"> PAGEREF _Toc8130890 \h </w:instrText>
      </w:r>
      <w:r>
        <w:fldChar w:fldCharType="separate"/>
      </w:r>
      <w:r>
        <w:t>267</w:t>
      </w:r>
      <w:r>
        <w:fldChar w:fldCharType="end"/>
      </w:r>
    </w:p>
    <w:p w14:paraId="2FEAE58C" w14:textId="25714148" w:rsidR="00C72C04" w:rsidRDefault="00C72C04">
      <w:pPr>
        <w:pStyle w:val="TOC4"/>
        <w:rPr>
          <w:rFonts w:asciiTheme="minorHAnsi" w:eastAsiaTheme="minorEastAsia" w:hAnsiTheme="minorHAnsi" w:cstheme="minorBidi"/>
          <w:sz w:val="22"/>
          <w:szCs w:val="22"/>
          <w:lang w:eastAsia="en-GB"/>
        </w:rPr>
      </w:pPr>
      <w:r>
        <w:t>10.2.4.4</w:t>
      </w:r>
      <w:r>
        <w:tab/>
        <w:t xml:space="preserve">Retrieve </w:t>
      </w:r>
      <w:r w:rsidRPr="00C97CA9">
        <w:rPr>
          <w:i/>
        </w:rPr>
        <w:t>&lt;container&gt;</w:t>
      </w:r>
      <w:r>
        <w:tab/>
      </w:r>
      <w:r>
        <w:fldChar w:fldCharType="begin"/>
      </w:r>
      <w:r>
        <w:instrText xml:space="preserve"> PAGEREF _Toc8130891 \h </w:instrText>
      </w:r>
      <w:r>
        <w:fldChar w:fldCharType="separate"/>
      </w:r>
      <w:r>
        <w:t>268</w:t>
      </w:r>
      <w:r>
        <w:fldChar w:fldCharType="end"/>
      </w:r>
    </w:p>
    <w:p w14:paraId="6174F51E" w14:textId="46A18ED1" w:rsidR="00C72C04" w:rsidRDefault="00C72C04">
      <w:pPr>
        <w:pStyle w:val="TOC4"/>
        <w:rPr>
          <w:rFonts w:asciiTheme="minorHAnsi" w:eastAsiaTheme="minorEastAsia" w:hAnsiTheme="minorHAnsi" w:cstheme="minorBidi"/>
          <w:sz w:val="22"/>
          <w:szCs w:val="22"/>
          <w:lang w:eastAsia="en-GB"/>
        </w:rPr>
      </w:pPr>
      <w:r>
        <w:t>10.2.4.5</w:t>
      </w:r>
      <w:r>
        <w:tab/>
        <w:t xml:space="preserve">Update </w:t>
      </w:r>
      <w:r w:rsidRPr="00C97CA9">
        <w:rPr>
          <w:i/>
        </w:rPr>
        <w:t>&lt;container&gt;</w:t>
      </w:r>
      <w:r>
        <w:tab/>
      </w:r>
      <w:r>
        <w:fldChar w:fldCharType="begin"/>
      </w:r>
      <w:r>
        <w:instrText xml:space="preserve"> PAGEREF _Toc8130892 \h </w:instrText>
      </w:r>
      <w:r>
        <w:fldChar w:fldCharType="separate"/>
      </w:r>
      <w:r>
        <w:t>268</w:t>
      </w:r>
      <w:r>
        <w:fldChar w:fldCharType="end"/>
      </w:r>
    </w:p>
    <w:p w14:paraId="5EEC7A54" w14:textId="31C16865" w:rsidR="00C72C04" w:rsidRDefault="00C72C04">
      <w:pPr>
        <w:pStyle w:val="TOC4"/>
        <w:rPr>
          <w:rFonts w:asciiTheme="minorHAnsi" w:eastAsiaTheme="minorEastAsia" w:hAnsiTheme="minorHAnsi" w:cstheme="minorBidi"/>
          <w:sz w:val="22"/>
          <w:szCs w:val="22"/>
          <w:lang w:eastAsia="en-GB"/>
        </w:rPr>
      </w:pPr>
      <w:r>
        <w:t>10.2.4.6</w:t>
      </w:r>
      <w:r>
        <w:tab/>
        <w:t xml:space="preserve">Delete </w:t>
      </w:r>
      <w:r w:rsidRPr="00C97CA9">
        <w:rPr>
          <w:i/>
        </w:rPr>
        <w:t>&lt;container&gt;</w:t>
      </w:r>
      <w:r>
        <w:tab/>
      </w:r>
      <w:r>
        <w:fldChar w:fldCharType="begin"/>
      </w:r>
      <w:r>
        <w:instrText xml:space="preserve"> PAGEREF _Toc8130893 \h </w:instrText>
      </w:r>
      <w:r>
        <w:fldChar w:fldCharType="separate"/>
      </w:r>
      <w:r>
        <w:t>269</w:t>
      </w:r>
      <w:r>
        <w:fldChar w:fldCharType="end"/>
      </w:r>
    </w:p>
    <w:p w14:paraId="311DE114" w14:textId="514E75BA" w:rsidR="00C72C04" w:rsidRDefault="00C72C04">
      <w:pPr>
        <w:pStyle w:val="TOC4"/>
        <w:rPr>
          <w:rFonts w:asciiTheme="minorHAnsi" w:eastAsiaTheme="minorEastAsia" w:hAnsiTheme="minorHAnsi" w:cstheme="minorBidi"/>
          <w:sz w:val="22"/>
          <w:szCs w:val="22"/>
          <w:lang w:eastAsia="en-GB"/>
        </w:rPr>
      </w:pPr>
      <w:r>
        <w:t>10.2.4.7</w:t>
      </w:r>
      <w:r>
        <w:tab/>
        <w:t xml:space="preserve">Create </w:t>
      </w:r>
      <w:r w:rsidRPr="00C97CA9">
        <w:rPr>
          <w:i/>
          <w:lang w:eastAsia="zh-CN"/>
        </w:rPr>
        <w:t>&lt;contentInstance&gt;</w:t>
      </w:r>
      <w:r>
        <w:tab/>
      </w:r>
      <w:r>
        <w:fldChar w:fldCharType="begin"/>
      </w:r>
      <w:r>
        <w:instrText xml:space="preserve"> PAGEREF _Toc8130894 \h </w:instrText>
      </w:r>
      <w:r>
        <w:fldChar w:fldCharType="separate"/>
      </w:r>
      <w:r>
        <w:t>269</w:t>
      </w:r>
      <w:r>
        <w:fldChar w:fldCharType="end"/>
      </w:r>
    </w:p>
    <w:p w14:paraId="625079B4" w14:textId="25D35BAB" w:rsidR="00C72C04" w:rsidRDefault="00C72C04">
      <w:pPr>
        <w:pStyle w:val="TOC4"/>
        <w:rPr>
          <w:rFonts w:asciiTheme="minorHAnsi" w:eastAsiaTheme="minorEastAsia" w:hAnsiTheme="minorHAnsi" w:cstheme="minorBidi"/>
          <w:sz w:val="22"/>
          <w:szCs w:val="22"/>
          <w:lang w:eastAsia="en-GB"/>
        </w:rPr>
      </w:pPr>
      <w:r>
        <w:t>10.2.4.</w:t>
      </w:r>
      <w:r>
        <w:rPr>
          <w:lang w:eastAsia="zh-CN"/>
        </w:rPr>
        <w:t>8</w:t>
      </w:r>
      <w:r>
        <w:rPr>
          <w:lang w:eastAsia="zh-CN"/>
        </w:rPr>
        <w:tab/>
        <w:t xml:space="preserve">Retrieve </w:t>
      </w:r>
      <w:r w:rsidRPr="00C97CA9">
        <w:rPr>
          <w:i/>
          <w:lang w:eastAsia="zh-CN"/>
        </w:rPr>
        <w:t>&lt;contentInstance&gt;</w:t>
      </w:r>
      <w:r>
        <w:tab/>
      </w:r>
      <w:r>
        <w:fldChar w:fldCharType="begin"/>
      </w:r>
      <w:r>
        <w:instrText xml:space="preserve"> PAGEREF _Toc8130895 \h </w:instrText>
      </w:r>
      <w:r>
        <w:fldChar w:fldCharType="separate"/>
      </w:r>
      <w:r>
        <w:t>271</w:t>
      </w:r>
      <w:r>
        <w:fldChar w:fldCharType="end"/>
      </w:r>
    </w:p>
    <w:p w14:paraId="4459EC7F" w14:textId="76D729AC" w:rsidR="00C72C04" w:rsidRDefault="00C72C04">
      <w:pPr>
        <w:pStyle w:val="TOC4"/>
        <w:rPr>
          <w:rFonts w:asciiTheme="minorHAnsi" w:eastAsiaTheme="minorEastAsia" w:hAnsiTheme="minorHAnsi" w:cstheme="minorBidi"/>
          <w:sz w:val="22"/>
          <w:szCs w:val="22"/>
          <w:lang w:eastAsia="en-GB"/>
        </w:rPr>
      </w:pPr>
      <w:r>
        <w:t>10.2.</w:t>
      </w:r>
      <w:r>
        <w:rPr>
          <w:lang w:eastAsia="zh-CN"/>
        </w:rPr>
        <w:t>4.9</w:t>
      </w:r>
      <w:r>
        <w:rPr>
          <w:lang w:eastAsia="zh-CN"/>
        </w:rPr>
        <w:tab/>
        <w:t xml:space="preserve">Update </w:t>
      </w:r>
      <w:r w:rsidRPr="00C97CA9">
        <w:rPr>
          <w:i/>
          <w:lang w:eastAsia="zh-CN"/>
        </w:rPr>
        <w:t>&lt;contentInstance&gt;</w:t>
      </w:r>
      <w:r>
        <w:tab/>
      </w:r>
      <w:r>
        <w:fldChar w:fldCharType="begin"/>
      </w:r>
      <w:r>
        <w:instrText xml:space="preserve"> PAGEREF _Toc8130896 \h </w:instrText>
      </w:r>
      <w:r>
        <w:fldChar w:fldCharType="separate"/>
      </w:r>
      <w:r>
        <w:t>271</w:t>
      </w:r>
      <w:r>
        <w:fldChar w:fldCharType="end"/>
      </w:r>
    </w:p>
    <w:p w14:paraId="48D29283" w14:textId="5C03413D" w:rsidR="00C72C04" w:rsidRDefault="00C72C04">
      <w:pPr>
        <w:pStyle w:val="TOC4"/>
        <w:rPr>
          <w:rFonts w:asciiTheme="minorHAnsi" w:eastAsiaTheme="minorEastAsia" w:hAnsiTheme="minorHAnsi" w:cstheme="minorBidi"/>
          <w:sz w:val="22"/>
          <w:szCs w:val="22"/>
          <w:lang w:eastAsia="en-GB"/>
        </w:rPr>
      </w:pPr>
      <w:r>
        <w:t>10.2.4.</w:t>
      </w:r>
      <w:r>
        <w:rPr>
          <w:lang w:eastAsia="zh-CN"/>
        </w:rPr>
        <w:t>10</w:t>
      </w:r>
      <w:r>
        <w:rPr>
          <w:lang w:eastAsia="zh-CN"/>
        </w:rPr>
        <w:tab/>
        <w:t xml:space="preserve">Delete </w:t>
      </w:r>
      <w:r w:rsidRPr="00C97CA9">
        <w:rPr>
          <w:i/>
          <w:lang w:eastAsia="zh-CN"/>
        </w:rPr>
        <w:t>&lt;contentInstance&gt;</w:t>
      </w:r>
      <w:r>
        <w:tab/>
      </w:r>
      <w:r>
        <w:fldChar w:fldCharType="begin"/>
      </w:r>
      <w:r>
        <w:instrText xml:space="preserve"> PAGEREF _Toc8130897 \h </w:instrText>
      </w:r>
      <w:r>
        <w:fldChar w:fldCharType="separate"/>
      </w:r>
      <w:r>
        <w:t>271</w:t>
      </w:r>
      <w:r>
        <w:fldChar w:fldCharType="end"/>
      </w:r>
    </w:p>
    <w:p w14:paraId="514B8547" w14:textId="3A5F3B31" w:rsidR="00C72C04" w:rsidRDefault="00C72C04">
      <w:pPr>
        <w:pStyle w:val="TOC4"/>
        <w:rPr>
          <w:rFonts w:asciiTheme="minorHAnsi" w:eastAsiaTheme="minorEastAsia" w:hAnsiTheme="minorHAnsi" w:cstheme="minorBidi"/>
          <w:sz w:val="22"/>
          <w:szCs w:val="22"/>
          <w:lang w:eastAsia="en-GB"/>
        </w:rPr>
      </w:pPr>
      <w:r>
        <w:t>10.2.4.11</w:t>
      </w:r>
      <w:r>
        <w:tab/>
        <w:t xml:space="preserve">Retrieve </w:t>
      </w:r>
      <w:r w:rsidRPr="00C97CA9">
        <w:rPr>
          <w:i/>
        </w:rPr>
        <w:t>&lt;latest&gt;</w:t>
      </w:r>
      <w:r>
        <w:tab/>
      </w:r>
      <w:r>
        <w:fldChar w:fldCharType="begin"/>
      </w:r>
      <w:r>
        <w:instrText xml:space="preserve"> PAGEREF _Toc8130898 \h </w:instrText>
      </w:r>
      <w:r>
        <w:fldChar w:fldCharType="separate"/>
      </w:r>
      <w:r>
        <w:t>271</w:t>
      </w:r>
      <w:r>
        <w:fldChar w:fldCharType="end"/>
      </w:r>
    </w:p>
    <w:p w14:paraId="5944DEE4" w14:textId="6FB7C539" w:rsidR="00C72C04" w:rsidRDefault="00C72C04">
      <w:pPr>
        <w:pStyle w:val="TOC4"/>
        <w:rPr>
          <w:rFonts w:asciiTheme="minorHAnsi" w:eastAsiaTheme="minorEastAsia" w:hAnsiTheme="minorHAnsi" w:cstheme="minorBidi"/>
          <w:sz w:val="22"/>
          <w:szCs w:val="22"/>
          <w:lang w:eastAsia="en-GB"/>
        </w:rPr>
      </w:pPr>
      <w:r>
        <w:t>10.2.4.12</w:t>
      </w:r>
      <w:r>
        <w:tab/>
        <w:t xml:space="preserve">Delete </w:t>
      </w:r>
      <w:r w:rsidRPr="00C97CA9">
        <w:rPr>
          <w:i/>
        </w:rPr>
        <w:t>&lt;latest&gt;</w:t>
      </w:r>
      <w:r>
        <w:tab/>
      </w:r>
      <w:r>
        <w:fldChar w:fldCharType="begin"/>
      </w:r>
      <w:r>
        <w:instrText xml:space="preserve"> PAGEREF _Toc8130899 \h </w:instrText>
      </w:r>
      <w:r>
        <w:fldChar w:fldCharType="separate"/>
      </w:r>
      <w:r>
        <w:t>272</w:t>
      </w:r>
      <w:r>
        <w:fldChar w:fldCharType="end"/>
      </w:r>
    </w:p>
    <w:p w14:paraId="4227B276" w14:textId="47C86FFE" w:rsidR="00C72C04" w:rsidRDefault="00C72C04">
      <w:pPr>
        <w:pStyle w:val="TOC4"/>
        <w:rPr>
          <w:rFonts w:asciiTheme="minorHAnsi" w:eastAsiaTheme="minorEastAsia" w:hAnsiTheme="minorHAnsi" w:cstheme="minorBidi"/>
          <w:sz w:val="22"/>
          <w:szCs w:val="22"/>
          <w:lang w:eastAsia="en-GB"/>
        </w:rPr>
      </w:pPr>
      <w:r>
        <w:t>10.2.4.13</w:t>
      </w:r>
      <w:r>
        <w:tab/>
        <w:t xml:space="preserve">Retrieve </w:t>
      </w:r>
      <w:r w:rsidRPr="00C97CA9">
        <w:rPr>
          <w:i/>
        </w:rPr>
        <w:t>&lt;oldest&gt;</w:t>
      </w:r>
      <w:r>
        <w:tab/>
      </w:r>
      <w:r>
        <w:fldChar w:fldCharType="begin"/>
      </w:r>
      <w:r>
        <w:instrText xml:space="preserve"> PAGEREF _Toc8130900 \h </w:instrText>
      </w:r>
      <w:r>
        <w:fldChar w:fldCharType="separate"/>
      </w:r>
      <w:r>
        <w:t>272</w:t>
      </w:r>
      <w:r>
        <w:fldChar w:fldCharType="end"/>
      </w:r>
    </w:p>
    <w:p w14:paraId="07F62659" w14:textId="363CD253" w:rsidR="00C72C04" w:rsidRDefault="00C72C04">
      <w:pPr>
        <w:pStyle w:val="TOC4"/>
        <w:rPr>
          <w:rFonts w:asciiTheme="minorHAnsi" w:eastAsiaTheme="minorEastAsia" w:hAnsiTheme="minorHAnsi" w:cstheme="minorBidi"/>
          <w:sz w:val="22"/>
          <w:szCs w:val="22"/>
          <w:lang w:eastAsia="en-GB"/>
        </w:rPr>
      </w:pPr>
      <w:r>
        <w:t>10.2.4.14</w:t>
      </w:r>
      <w:r>
        <w:tab/>
        <w:t xml:space="preserve">Delete </w:t>
      </w:r>
      <w:r w:rsidRPr="00C97CA9">
        <w:rPr>
          <w:i/>
        </w:rPr>
        <w:t>&lt;oldest&gt;</w:t>
      </w:r>
      <w:r>
        <w:tab/>
      </w:r>
      <w:r>
        <w:fldChar w:fldCharType="begin"/>
      </w:r>
      <w:r>
        <w:instrText xml:space="preserve"> PAGEREF _Toc8130901 \h </w:instrText>
      </w:r>
      <w:r>
        <w:fldChar w:fldCharType="separate"/>
      </w:r>
      <w:r>
        <w:t>272</w:t>
      </w:r>
      <w:r>
        <w:fldChar w:fldCharType="end"/>
      </w:r>
    </w:p>
    <w:p w14:paraId="0929D0C5" w14:textId="0871CB22" w:rsidR="00C72C04" w:rsidRDefault="00C72C04">
      <w:pPr>
        <w:pStyle w:val="TOC4"/>
        <w:rPr>
          <w:rFonts w:asciiTheme="minorHAnsi" w:eastAsiaTheme="minorEastAsia" w:hAnsiTheme="minorHAnsi" w:cstheme="minorBidi"/>
          <w:sz w:val="22"/>
          <w:szCs w:val="22"/>
          <w:lang w:eastAsia="en-GB"/>
        </w:rPr>
      </w:pPr>
      <w:r>
        <w:t>10.2.4.15</w:t>
      </w:r>
      <w:r>
        <w:tab/>
        <w:t xml:space="preserve">Data management using </w:t>
      </w:r>
      <w:r w:rsidRPr="00C97CA9">
        <w:rPr>
          <w:i/>
        </w:rPr>
        <w:t>&lt;flexContainer&gt;</w:t>
      </w:r>
      <w:r>
        <w:tab/>
      </w:r>
      <w:r>
        <w:fldChar w:fldCharType="begin"/>
      </w:r>
      <w:r>
        <w:instrText xml:space="preserve"> PAGEREF _Toc8130902 \h </w:instrText>
      </w:r>
      <w:r>
        <w:fldChar w:fldCharType="separate"/>
      </w:r>
      <w:r>
        <w:t>272</w:t>
      </w:r>
      <w:r>
        <w:fldChar w:fldCharType="end"/>
      </w:r>
    </w:p>
    <w:p w14:paraId="243ABE08" w14:textId="3955596E" w:rsidR="00C72C04" w:rsidRDefault="00C72C04">
      <w:pPr>
        <w:pStyle w:val="TOC4"/>
        <w:rPr>
          <w:rFonts w:asciiTheme="minorHAnsi" w:eastAsiaTheme="minorEastAsia" w:hAnsiTheme="minorHAnsi" w:cstheme="minorBidi"/>
          <w:sz w:val="22"/>
          <w:szCs w:val="22"/>
          <w:lang w:eastAsia="en-GB"/>
        </w:rPr>
      </w:pPr>
      <w:r>
        <w:t>10.2.4.16</w:t>
      </w:r>
      <w:r>
        <w:tab/>
      </w:r>
      <w:r w:rsidRPr="00C97CA9">
        <w:rPr>
          <w:rFonts w:eastAsia="SimSun"/>
          <w:lang w:eastAsia="zh-CN"/>
        </w:rPr>
        <w:t>Create &lt;</w:t>
      </w:r>
      <w:r w:rsidRPr="00C97CA9">
        <w:rPr>
          <w:rFonts w:eastAsia="SimSun"/>
          <w:i/>
          <w:lang w:eastAsia="zh-CN"/>
        </w:rPr>
        <w:t>flexContainer</w:t>
      </w:r>
      <w:r w:rsidRPr="00C97CA9">
        <w:rPr>
          <w:rFonts w:eastAsia="SimSun"/>
          <w:lang w:eastAsia="zh-CN"/>
        </w:rPr>
        <w:t>&gt;</w:t>
      </w:r>
      <w:r>
        <w:tab/>
      </w:r>
      <w:r>
        <w:fldChar w:fldCharType="begin"/>
      </w:r>
      <w:r>
        <w:instrText xml:space="preserve"> PAGEREF _Toc8130903 \h </w:instrText>
      </w:r>
      <w:r>
        <w:fldChar w:fldCharType="separate"/>
      </w:r>
      <w:r>
        <w:t>272</w:t>
      </w:r>
      <w:r>
        <w:fldChar w:fldCharType="end"/>
      </w:r>
    </w:p>
    <w:p w14:paraId="7C98EFAD" w14:textId="145DBC3F"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10.2.4.17</w:t>
      </w:r>
      <w:r w:rsidRPr="00C97CA9">
        <w:rPr>
          <w:rFonts w:eastAsia="SimSun"/>
          <w:lang w:eastAsia="zh-CN"/>
        </w:rPr>
        <w:tab/>
        <w:t>Retrieve &lt;</w:t>
      </w:r>
      <w:r w:rsidRPr="00C97CA9">
        <w:rPr>
          <w:rFonts w:eastAsia="SimSun"/>
          <w:i/>
          <w:lang w:eastAsia="zh-CN"/>
        </w:rPr>
        <w:t>flexContainer</w:t>
      </w:r>
      <w:r w:rsidRPr="00C97CA9">
        <w:rPr>
          <w:rFonts w:eastAsia="SimSun"/>
          <w:lang w:eastAsia="zh-CN"/>
        </w:rPr>
        <w:t>&gt;</w:t>
      </w:r>
      <w:r>
        <w:tab/>
      </w:r>
      <w:r>
        <w:fldChar w:fldCharType="begin"/>
      </w:r>
      <w:r>
        <w:instrText xml:space="preserve"> PAGEREF _Toc8130904 \h </w:instrText>
      </w:r>
      <w:r>
        <w:fldChar w:fldCharType="separate"/>
      </w:r>
      <w:r>
        <w:t>273</w:t>
      </w:r>
      <w:r>
        <w:fldChar w:fldCharType="end"/>
      </w:r>
    </w:p>
    <w:p w14:paraId="122FB796" w14:textId="7C0E531B"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10.2.4.18</w:t>
      </w:r>
      <w:r w:rsidRPr="00C97CA9">
        <w:rPr>
          <w:rFonts w:eastAsia="SimSun"/>
          <w:lang w:eastAsia="zh-CN"/>
        </w:rPr>
        <w:tab/>
        <w:t>Update &lt;</w:t>
      </w:r>
      <w:r w:rsidRPr="00C97CA9">
        <w:rPr>
          <w:rFonts w:eastAsia="SimSun"/>
          <w:i/>
          <w:lang w:eastAsia="zh-CN"/>
        </w:rPr>
        <w:t>flexContainer</w:t>
      </w:r>
      <w:r w:rsidRPr="00C97CA9">
        <w:rPr>
          <w:rFonts w:eastAsia="SimSun"/>
          <w:lang w:eastAsia="zh-CN"/>
        </w:rPr>
        <w:t>&gt;</w:t>
      </w:r>
      <w:r>
        <w:tab/>
      </w:r>
      <w:r>
        <w:fldChar w:fldCharType="begin"/>
      </w:r>
      <w:r>
        <w:instrText xml:space="preserve"> PAGEREF _Toc8130905 \h </w:instrText>
      </w:r>
      <w:r>
        <w:fldChar w:fldCharType="separate"/>
      </w:r>
      <w:r>
        <w:t>273</w:t>
      </w:r>
      <w:r>
        <w:fldChar w:fldCharType="end"/>
      </w:r>
    </w:p>
    <w:p w14:paraId="4BA2B328" w14:textId="0EAD0FE2"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10.2.4.19</w:t>
      </w:r>
      <w:r w:rsidRPr="00C97CA9">
        <w:rPr>
          <w:rFonts w:eastAsia="SimSun"/>
          <w:lang w:eastAsia="zh-CN"/>
        </w:rPr>
        <w:tab/>
        <w:t>Delete &lt;</w:t>
      </w:r>
      <w:r w:rsidRPr="00C97CA9">
        <w:rPr>
          <w:rFonts w:eastAsia="SimSun"/>
          <w:i/>
          <w:lang w:eastAsia="zh-CN"/>
        </w:rPr>
        <w:t>flexContainer</w:t>
      </w:r>
      <w:r w:rsidRPr="00C97CA9">
        <w:rPr>
          <w:rFonts w:eastAsia="SimSun"/>
          <w:lang w:eastAsia="zh-CN"/>
        </w:rPr>
        <w:t>&gt;</w:t>
      </w:r>
      <w:r>
        <w:tab/>
      </w:r>
      <w:r>
        <w:fldChar w:fldCharType="begin"/>
      </w:r>
      <w:r>
        <w:instrText xml:space="preserve"> PAGEREF _Toc8130906 \h </w:instrText>
      </w:r>
      <w:r>
        <w:fldChar w:fldCharType="separate"/>
      </w:r>
      <w:r>
        <w:t>274</w:t>
      </w:r>
      <w:r>
        <w:fldChar w:fldCharType="end"/>
      </w:r>
    </w:p>
    <w:p w14:paraId="3BBFF22E" w14:textId="2ADB66AF" w:rsidR="00C72C04" w:rsidRDefault="00C72C04">
      <w:pPr>
        <w:pStyle w:val="TOC4"/>
        <w:rPr>
          <w:rFonts w:asciiTheme="minorHAnsi" w:eastAsiaTheme="minorEastAsia" w:hAnsiTheme="minorHAnsi" w:cstheme="minorBidi"/>
          <w:sz w:val="22"/>
          <w:szCs w:val="22"/>
          <w:lang w:eastAsia="en-GB"/>
        </w:rPr>
      </w:pPr>
      <w:r>
        <w:t>10.2.4.20</w:t>
      </w:r>
      <w:r>
        <w:tab/>
        <w:t xml:space="preserve">Data management using </w:t>
      </w:r>
      <w:r w:rsidRPr="00C97CA9">
        <w:rPr>
          <w:i/>
        </w:rPr>
        <w:t>&lt;timeSeries&gt;</w:t>
      </w:r>
      <w:r>
        <w:t xml:space="preserve"> and </w:t>
      </w:r>
      <w:r w:rsidRPr="00C97CA9">
        <w:rPr>
          <w:i/>
        </w:rPr>
        <w:t>&lt;timeSeriesInstance&gt;</w:t>
      </w:r>
      <w:r>
        <w:tab/>
      </w:r>
      <w:r>
        <w:fldChar w:fldCharType="begin"/>
      </w:r>
      <w:r>
        <w:instrText xml:space="preserve"> PAGEREF _Toc8130907 \h </w:instrText>
      </w:r>
      <w:r>
        <w:fldChar w:fldCharType="separate"/>
      </w:r>
      <w:r>
        <w:t>274</w:t>
      </w:r>
      <w:r>
        <w:fldChar w:fldCharType="end"/>
      </w:r>
    </w:p>
    <w:p w14:paraId="4DBA90B9" w14:textId="361C8A03" w:rsidR="00C72C04" w:rsidRDefault="00C72C04">
      <w:pPr>
        <w:pStyle w:val="TOC4"/>
        <w:rPr>
          <w:rFonts w:asciiTheme="minorHAnsi" w:eastAsiaTheme="minorEastAsia" w:hAnsiTheme="minorHAnsi" w:cstheme="minorBidi"/>
          <w:sz w:val="22"/>
          <w:szCs w:val="22"/>
          <w:lang w:eastAsia="en-GB"/>
        </w:rPr>
      </w:pPr>
      <w:r>
        <w:t>10.2.4.21</w:t>
      </w:r>
      <w:r>
        <w:tab/>
        <w:t xml:space="preserve">Create </w:t>
      </w:r>
      <w:r w:rsidRPr="00C97CA9">
        <w:rPr>
          <w:i/>
        </w:rPr>
        <w:t>&lt;timeSeries&gt;</w:t>
      </w:r>
      <w:r>
        <w:tab/>
      </w:r>
      <w:r>
        <w:fldChar w:fldCharType="begin"/>
      </w:r>
      <w:r>
        <w:instrText xml:space="preserve"> PAGEREF _Toc8130908 \h </w:instrText>
      </w:r>
      <w:r>
        <w:fldChar w:fldCharType="separate"/>
      </w:r>
      <w:r>
        <w:t>274</w:t>
      </w:r>
      <w:r>
        <w:fldChar w:fldCharType="end"/>
      </w:r>
    </w:p>
    <w:p w14:paraId="094EE406" w14:textId="1EE71173"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10.2.4.22</w:t>
      </w:r>
      <w:r w:rsidRPr="00C97CA9">
        <w:rPr>
          <w:rFonts w:eastAsia="SimSun"/>
          <w:lang w:eastAsia="zh-CN"/>
        </w:rPr>
        <w:tab/>
        <w:t>Retrieve &lt;</w:t>
      </w:r>
      <w:r w:rsidRPr="00C97CA9">
        <w:rPr>
          <w:rFonts w:eastAsia="SimSun"/>
          <w:i/>
          <w:lang w:eastAsia="zh-CN"/>
        </w:rPr>
        <w:t>timeSeries</w:t>
      </w:r>
      <w:r w:rsidRPr="00C97CA9">
        <w:rPr>
          <w:rFonts w:eastAsia="SimSun"/>
          <w:lang w:eastAsia="zh-CN"/>
        </w:rPr>
        <w:t>&gt;</w:t>
      </w:r>
      <w:r>
        <w:tab/>
      </w:r>
      <w:r>
        <w:fldChar w:fldCharType="begin"/>
      </w:r>
      <w:r>
        <w:instrText xml:space="preserve"> PAGEREF _Toc8130909 \h </w:instrText>
      </w:r>
      <w:r>
        <w:fldChar w:fldCharType="separate"/>
      </w:r>
      <w:r>
        <w:t>275</w:t>
      </w:r>
      <w:r>
        <w:fldChar w:fldCharType="end"/>
      </w:r>
    </w:p>
    <w:p w14:paraId="328E735A" w14:textId="732F113C"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10.2.4.23</w:t>
      </w:r>
      <w:r w:rsidRPr="00C97CA9">
        <w:rPr>
          <w:rFonts w:eastAsia="SimSun"/>
          <w:lang w:eastAsia="zh-CN"/>
        </w:rPr>
        <w:tab/>
        <w:t>Update &lt;</w:t>
      </w:r>
      <w:r w:rsidRPr="00C97CA9">
        <w:rPr>
          <w:rFonts w:eastAsia="SimSun"/>
          <w:i/>
          <w:lang w:eastAsia="zh-CN"/>
        </w:rPr>
        <w:t>timeSeries</w:t>
      </w:r>
      <w:r w:rsidRPr="00C97CA9">
        <w:rPr>
          <w:rFonts w:eastAsia="SimSun"/>
          <w:lang w:eastAsia="zh-CN"/>
        </w:rPr>
        <w:t>&gt;</w:t>
      </w:r>
      <w:r>
        <w:tab/>
      </w:r>
      <w:r>
        <w:fldChar w:fldCharType="begin"/>
      </w:r>
      <w:r>
        <w:instrText xml:space="preserve"> PAGEREF _Toc8130910 \h </w:instrText>
      </w:r>
      <w:r>
        <w:fldChar w:fldCharType="separate"/>
      </w:r>
      <w:r>
        <w:t>275</w:t>
      </w:r>
      <w:r>
        <w:fldChar w:fldCharType="end"/>
      </w:r>
    </w:p>
    <w:p w14:paraId="1DEC0DE0" w14:textId="66C81639"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10.2.4.24</w:t>
      </w:r>
      <w:r w:rsidRPr="00C97CA9">
        <w:rPr>
          <w:rFonts w:eastAsia="SimSun"/>
          <w:lang w:eastAsia="zh-CN"/>
        </w:rPr>
        <w:tab/>
        <w:t>Delete &lt;</w:t>
      </w:r>
      <w:r w:rsidRPr="00C97CA9">
        <w:rPr>
          <w:rFonts w:eastAsia="SimSun"/>
          <w:i/>
          <w:lang w:eastAsia="zh-CN"/>
        </w:rPr>
        <w:t>timeSeries</w:t>
      </w:r>
      <w:r w:rsidRPr="00C97CA9">
        <w:rPr>
          <w:rFonts w:eastAsia="SimSun"/>
          <w:lang w:eastAsia="zh-CN"/>
        </w:rPr>
        <w:t>&gt;</w:t>
      </w:r>
      <w:r>
        <w:tab/>
      </w:r>
      <w:r>
        <w:fldChar w:fldCharType="begin"/>
      </w:r>
      <w:r>
        <w:instrText xml:space="preserve"> PAGEREF _Toc8130911 \h </w:instrText>
      </w:r>
      <w:r>
        <w:fldChar w:fldCharType="separate"/>
      </w:r>
      <w:r>
        <w:t>276</w:t>
      </w:r>
      <w:r>
        <w:fldChar w:fldCharType="end"/>
      </w:r>
    </w:p>
    <w:p w14:paraId="03DD1D79" w14:textId="5ECC2BA2"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10.2.4.25</w:t>
      </w:r>
      <w:r w:rsidRPr="00C97CA9">
        <w:rPr>
          <w:rFonts w:eastAsia="SimSun"/>
          <w:lang w:eastAsia="zh-CN"/>
        </w:rPr>
        <w:tab/>
        <w:t>Create &lt;</w:t>
      </w:r>
      <w:r w:rsidRPr="00C97CA9">
        <w:rPr>
          <w:rFonts w:eastAsia="SimSun"/>
          <w:i/>
          <w:lang w:eastAsia="zh-CN"/>
        </w:rPr>
        <w:t>timeSeriesInstance</w:t>
      </w:r>
      <w:r w:rsidRPr="00C97CA9">
        <w:rPr>
          <w:rFonts w:eastAsia="SimSun"/>
          <w:lang w:eastAsia="zh-CN"/>
        </w:rPr>
        <w:t>&gt;</w:t>
      </w:r>
      <w:r>
        <w:tab/>
      </w:r>
      <w:r>
        <w:fldChar w:fldCharType="begin"/>
      </w:r>
      <w:r>
        <w:instrText xml:space="preserve"> PAGEREF _Toc8130912 \h </w:instrText>
      </w:r>
      <w:r>
        <w:fldChar w:fldCharType="separate"/>
      </w:r>
      <w:r>
        <w:t>276</w:t>
      </w:r>
      <w:r>
        <w:fldChar w:fldCharType="end"/>
      </w:r>
    </w:p>
    <w:p w14:paraId="54C06F4A" w14:textId="08F850BC"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10.2.4.26</w:t>
      </w:r>
      <w:r w:rsidRPr="00C97CA9">
        <w:rPr>
          <w:rFonts w:eastAsia="SimSun"/>
          <w:lang w:eastAsia="zh-CN"/>
        </w:rPr>
        <w:tab/>
        <w:t>Retrieve &lt;</w:t>
      </w:r>
      <w:r w:rsidRPr="00C97CA9">
        <w:rPr>
          <w:rFonts w:eastAsia="SimSun"/>
          <w:i/>
          <w:lang w:eastAsia="zh-CN"/>
        </w:rPr>
        <w:t>timeSeriesInstance</w:t>
      </w:r>
      <w:r w:rsidRPr="00C97CA9">
        <w:rPr>
          <w:rFonts w:eastAsia="SimSun"/>
          <w:lang w:eastAsia="zh-CN"/>
        </w:rPr>
        <w:t>&gt;</w:t>
      </w:r>
      <w:r>
        <w:tab/>
      </w:r>
      <w:r>
        <w:fldChar w:fldCharType="begin"/>
      </w:r>
      <w:r>
        <w:instrText xml:space="preserve"> PAGEREF _Toc8130913 \h </w:instrText>
      </w:r>
      <w:r>
        <w:fldChar w:fldCharType="separate"/>
      </w:r>
      <w:r>
        <w:t>277</w:t>
      </w:r>
      <w:r>
        <w:fldChar w:fldCharType="end"/>
      </w:r>
    </w:p>
    <w:p w14:paraId="757A5CE5" w14:textId="0AFC38AB"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10.2.4.27</w:t>
      </w:r>
      <w:r w:rsidRPr="00C97CA9">
        <w:rPr>
          <w:rFonts w:eastAsia="SimSun"/>
          <w:lang w:eastAsia="zh-CN"/>
        </w:rPr>
        <w:tab/>
        <w:t>Update &lt;</w:t>
      </w:r>
      <w:r w:rsidRPr="00C97CA9">
        <w:rPr>
          <w:rFonts w:eastAsia="SimSun"/>
          <w:i/>
          <w:lang w:eastAsia="zh-CN"/>
        </w:rPr>
        <w:t>timeSeriesInstance</w:t>
      </w:r>
      <w:r w:rsidRPr="00C97CA9">
        <w:rPr>
          <w:rFonts w:eastAsia="SimSun"/>
          <w:lang w:eastAsia="zh-CN"/>
        </w:rPr>
        <w:t>&gt;</w:t>
      </w:r>
      <w:r>
        <w:tab/>
      </w:r>
      <w:r>
        <w:fldChar w:fldCharType="begin"/>
      </w:r>
      <w:r>
        <w:instrText xml:space="preserve"> PAGEREF _Toc8130914 \h </w:instrText>
      </w:r>
      <w:r>
        <w:fldChar w:fldCharType="separate"/>
      </w:r>
      <w:r>
        <w:t>277</w:t>
      </w:r>
      <w:r>
        <w:fldChar w:fldCharType="end"/>
      </w:r>
    </w:p>
    <w:p w14:paraId="724AB66C" w14:textId="56BA489A"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10.2.4.28</w:t>
      </w:r>
      <w:r w:rsidRPr="00C97CA9">
        <w:rPr>
          <w:rFonts w:eastAsia="SimSun"/>
          <w:lang w:eastAsia="zh-CN"/>
        </w:rPr>
        <w:tab/>
        <w:t>Delete &lt;</w:t>
      </w:r>
      <w:r w:rsidRPr="00C97CA9">
        <w:rPr>
          <w:rFonts w:eastAsia="SimSun"/>
          <w:i/>
          <w:lang w:eastAsia="zh-CN"/>
        </w:rPr>
        <w:t>timeSeriesInstance</w:t>
      </w:r>
      <w:r w:rsidRPr="00C97CA9">
        <w:rPr>
          <w:rFonts w:eastAsia="SimSun"/>
          <w:lang w:eastAsia="zh-CN"/>
        </w:rPr>
        <w:t>&gt;</w:t>
      </w:r>
      <w:r>
        <w:tab/>
      </w:r>
      <w:r>
        <w:fldChar w:fldCharType="begin"/>
      </w:r>
      <w:r>
        <w:instrText xml:space="preserve"> PAGEREF _Toc8130915 \h </w:instrText>
      </w:r>
      <w:r>
        <w:fldChar w:fldCharType="separate"/>
      </w:r>
      <w:r>
        <w:t>277</w:t>
      </w:r>
      <w:r>
        <w:fldChar w:fldCharType="end"/>
      </w:r>
    </w:p>
    <w:p w14:paraId="3745498B" w14:textId="5446619D" w:rsidR="00C72C04" w:rsidRDefault="00C72C04">
      <w:pPr>
        <w:pStyle w:val="TOC4"/>
        <w:rPr>
          <w:rFonts w:asciiTheme="minorHAnsi" w:eastAsiaTheme="minorEastAsia" w:hAnsiTheme="minorHAnsi" w:cstheme="minorBidi"/>
          <w:sz w:val="22"/>
          <w:szCs w:val="22"/>
          <w:lang w:eastAsia="en-GB"/>
        </w:rPr>
      </w:pPr>
      <w:r w:rsidRPr="00C97CA9">
        <w:rPr>
          <w:rFonts w:eastAsia="SimSun"/>
          <w:lang w:eastAsia="zh-CN"/>
        </w:rPr>
        <w:t>10.2.4.29</w:t>
      </w:r>
      <w:r w:rsidRPr="00C97CA9">
        <w:rPr>
          <w:rFonts w:eastAsia="SimSun"/>
          <w:lang w:eastAsia="zh-CN"/>
        </w:rPr>
        <w:tab/>
        <w:t>Procedure for Time Series Data Detecting and Reporting</w:t>
      </w:r>
      <w:r>
        <w:tab/>
      </w:r>
      <w:r>
        <w:fldChar w:fldCharType="begin"/>
      </w:r>
      <w:r>
        <w:instrText xml:space="preserve"> PAGEREF _Toc8130916 \h </w:instrText>
      </w:r>
      <w:r>
        <w:fldChar w:fldCharType="separate"/>
      </w:r>
      <w:r>
        <w:t>277</w:t>
      </w:r>
      <w:r>
        <w:fldChar w:fldCharType="end"/>
      </w:r>
    </w:p>
    <w:p w14:paraId="78231A28" w14:textId="3BB56D52" w:rsidR="00C72C04" w:rsidRDefault="00C72C04">
      <w:pPr>
        <w:pStyle w:val="TOC3"/>
        <w:rPr>
          <w:rFonts w:asciiTheme="minorHAnsi" w:eastAsiaTheme="minorEastAsia" w:hAnsiTheme="minorHAnsi" w:cstheme="minorBidi"/>
          <w:sz w:val="22"/>
          <w:szCs w:val="22"/>
          <w:lang w:eastAsia="en-GB"/>
        </w:rPr>
      </w:pPr>
      <w:r>
        <w:t>10.2.5</w:t>
      </w:r>
      <w:r>
        <w:tab/>
        <w:t>Request message handling</w:t>
      </w:r>
      <w:r>
        <w:tab/>
      </w:r>
      <w:r>
        <w:fldChar w:fldCharType="begin"/>
      </w:r>
      <w:r>
        <w:instrText xml:space="preserve"> PAGEREF _Toc8130917 \h </w:instrText>
      </w:r>
      <w:r>
        <w:fldChar w:fldCharType="separate"/>
      </w:r>
      <w:r>
        <w:t>278</w:t>
      </w:r>
      <w:r>
        <w:fldChar w:fldCharType="end"/>
      </w:r>
    </w:p>
    <w:p w14:paraId="75AF675D" w14:textId="43F9910E" w:rsidR="00C72C04" w:rsidRDefault="00C72C04">
      <w:pPr>
        <w:pStyle w:val="TOC4"/>
        <w:rPr>
          <w:rFonts w:asciiTheme="minorHAnsi" w:eastAsiaTheme="minorEastAsia" w:hAnsiTheme="minorHAnsi" w:cstheme="minorBidi"/>
          <w:sz w:val="22"/>
          <w:szCs w:val="22"/>
          <w:lang w:eastAsia="en-GB"/>
        </w:rPr>
      </w:pPr>
      <w:r>
        <w:t>10.2.5.1</w:t>
      </w:r>
      <w:r>
        <w:tab/>
        <w:t>Introduction</w:t>
      </w:r>
      <w:r>
        <w:tab/>
      </w:r>
      <w:r>
        <w:fldChar w:fldCharType="begin"/>
      </w:r>
      <w:r>
        <w:instrText xml:space="preserve"> PAGEREF _Toc8130918 \h </w:instrText>
      </w:r>
      <w:r>
        <w:fldChar w:fldCharType="separate"/>
      </w:r>
      <w:r>
        <w:t>278</w:t>
      </w:r>
      <w:r>
        <w:fldChar w:fldCharType="end"/>
      </w:r>
    </w:p>
    <w:p w14:paraId="651D5E48" w14:textId="18D771BD" w:rsidR="00C72C04" w:rsidRDefault="00C72C04">
      <w:pPr>
        <w:pStyle w:val="TOC4"/>
        <w:rPr>
          <w:rFonts w:asciiTheme="minorHAnsi" w:eastAsiaTheme="minorEastAsia" w:hAnsiTheme="minorHAnsi" w:cstheme="minorBidi"/>
          <w:sz w:val="22"/>
          <w:szCs w:val="22"/>
          <w:lang w:eastAsia="en-GB"/>
        </w:rPr>
      </w:pPr>
      <w:r>
        <w:t>10.2.5.2</w:t>
      </w:r>
      <w:r>
        <w:tab/>
        <w:t>Non-blocking communication management</w:t>
      </w:r>
      <w:r>
        <w:tab/>
      </w:r>
      <w:r>
        <w:fldChar w:fldCharType="begin"/>
      </w:r>
      <w:r>
        <w:instrText xml:space="preserve"> PAGEREF _Toc8130919 \h </w:instrText>
      </w:r>
      <w:r>
        <w:fldChar w:fldCharType="separate"/>
      </w:r>
      <w:r>
        <w:t>279</w:t>
      </w:r>
      <w:r>
        <w:fldChar w:fldCharType="end"/>
      </w:r>
    </w:p>
    <w:p w14:paraId="32B6E7F8" w14:textId="5260451B" w:rsidR="00C72C04" w:rsidRDefault="00C72C04">
      <w:pPr>
        <w:pStyle w:val="TOC4"/>
        <w:rPr>
          <w:rFonts w:asciiTheme="minorHAnsi" w:eastAsiaTheme="minorEastAsia" w:hAnsiTheme="minorHAnsi" w:cstheme="minorBidi"/>
          <w:sz w:val="22"/>
          <w:szCs w:val="22"/>
          <w:lang w:eastAsia="en-GB"/>
        </w:rPr>
      </w:pPr>
      <w:r>
        <w:t>10.2.5.3</w:t>
      </w:r>
      <w:r>
        <w:tab/>
        <w:t xml:space="preserve">Create </w:t>
      </w:r>
      <w:r w:rsidRPr="00C97CA9">
        <w:rPr>
          <w:i/>
        </w:rPr>
        <w:t>&lt;request&gt;</w:t>
      </w:r>
      <w:r>
        <w:tab/>
      </w:r>
      <w:r>
        <w:fldChar w:fldCharType="begin"/>
      </w:r>
      <w:r>
        <w:instrText xml:space="preserve"> PAGEREF _Toc8130920 \h </w:instrText>
      </w:r>
      <w:r>
        <w:fldChar w:fldCharType="separate"/>
      </w:r>
      <w:r>
        <w:t>279</w:t>
      </w:r>
      <w:r>
        <w:fldChar w:fldCharType="end"/>
      </w:r>
    </w:p>
    <w:p w14:paraId="2DEDD994" w14:textId="60EF55CE"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10.2.5.4</w:t>
      </w:r>
      <w:r w:rsidRPr="00C97CA9">
        <w:rPr>
          <w:rFonts w:eastAsia="Arial Unicode MS"/>
        </w:rPr>
        <w:tab/>
        <w:t xml:space="preserve">Retrieve </w:t>
      </w:r>
      <w:r w:rsidRPr="00C97CA9">
        <w:rPr>
          <w:rFonts w:eastAsia="Arial Unicode MS"/>
          <w:i/>
        </w:rPr>
        <w:t>&lt;request&gt;</w:t>
      </w:r>
      <w:r>
        <w:tab/>
      </w:r>
      <w:r>
        <w:fldChar w:fldCharType="begin"/>
      </w:r>
      <w:r>
        <w:instrText xml:space="preserve"> PAGEREF _Toc8130921 \h </w:instrText>
      </w:r>
      <w:r>
        <w:fldChar w:fldCharType="separate"/>
      </w:r>
      <w:r>
        <w:t>281</w:t>
      </w:r>
      <w:r>
        <w:fldChar w:fldCharType="end"/>
      </w:r>
    </w:p>
    <w:p w14:paraId="18C0DD5B" w14:textId="004BAEA4"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10.2.5.5</w:t>
      </w:r>
      <w:r w:rsidRPr="00C97CA9">
        <w:rPr>
          <w:rFonts w:eastAsia="Arial Unicode MS"/>
        </w:rPr>
        <w:tab/>
        <w:t xml:space="preserve">Update </w:t>
      </w:r>
      <w:r w:rsidRPr="00C97CA9">
        <w:rPr>
          <w:rFonts w:eastAsia="Arial Unicode MS"/>
          <w:i/>
        </w:rPr>
        <w:t>&lt;request&gt;</w:t>
      </w:r>
      <w:r>
        <w:tab/>
      </w:r>
      <w:r>
        <w:fldChar w:fldCharType="begin"/>
      </w:r>
      <w:r>
        <w:instrText xml:space="preserve"> PAGEREF _Toc8130922 \h </w:instrText>
      </w:r>
      <w:r>
        <w:fldChar w:fldCharType="separate"/>
      </w:r>
      <w:r>
        <w:t>281</w:t>
      </w:r>
      <w:r>
        <w:fldChar w:fldCharType="end"/>
      </w:r>
    </w:p>
    <w:p w14:paraId="39F8B6B0" w14:textId="6E5433D2"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10.2.5.6</w:t>
      </w:r>
      <w:r w:rsidRPr="00C97CA9">
        <w:rPr>
          <w:rFonts w:eastAsia="Arial Unicode MS"/>
        </w:rPr>
        <w:tab/>
        <w:t xml:space="preserve">Delete </w:t>
      </w:r>
      <w:r w:rsidRPr="00C97CA9">
        <w:rPr>
          <w:rFonts w:eastAsia="Arial Unicode MS"/>
          <w:i/>
        </w:rPr>
        <w:t>&lt;request&gt;</w:t>
      </w:r>
      <w:r>
        <w:tab/>
      </w:r>
      <w:r>
        <w:fldChar w:fldCharType="begin"/>
      </w:r>
      <w:r>
        <w:instrText xml:space="preserve"> PAGEREF _Toc8130923 \h </w:instrText>
      </w:r>
      <w:r>
        <w:fldChar w:fldCharType="separate"/>
      </w:r>
      <w:r>
        <w:t>281</w:t>
      </w:r>
      <w:r>
        <w:fldChar w:fldCharType="end"/>
      </w:r>
    </w:p>
    <w:p w14:paraId="1585547C" w14:textId="7925AD51" w:rsidR="00C72C04" w:rsidRDefault="00C72C04">
      <w:pPr>
        <w:pStyle w:val="TOC4"/>
        <w:rPr>
          <w:rFonts w:asciiTheme="minorHAnsi" w:eastAsiaTheme="minorEastAsia" w:hAnsiTheme="minorHAnsi" w:cstheme="minorBidi"/>
          <w:sz w:val="22"/>
          <w:szCs w:val="22"/>
          <w:lang w:eastAsia="en-GB"/>
        </w:rPr>
      </w:pPr>
      <w:r>
        <w:t>10.2.5.7</w:t>
      </w:r>
      <w:r>
        <w:tab/>
        <w:t>Request delivery aggregation</w:t>
      </w:r>
      <w:r>
        <w:tab/>
      </w:r>
      <w:r>
        <w:fldChar w:fldCharType="begin"/>
      </w:r>
      <w:r>
        <w:instrText xml:space="preserve"> PAGEREF _Toc8130924 \h </w:instrText>
      </w:r>
      <w:r>
        <w:fldChar w:fldCharType="separate"/>
      </w:r>
      <w:r>
        <w:t>282</w:t>
      </w:r>
      <w:r>
        <w:fldChar w:fldCharType="end"/>
      </w:r>
    </w:p>
    <w:p w14:paraId="3706C4A8" w14:textId="2E4C4268" w:rsidR="00C72C04" w:rsidRDefault="00C72C04">
      <w:pPr>
        <w:pStyle w:val="TOC4"/>
        <w:rPr>
          <w:rFonts w:asciiTheme="minorHAnsi" w:eastAsiaTheme="minorEastAsia" w:hAnsiTheme="minorHAnsi" w:cstheme="minorBidi"/>
          <w:sz w:val="22"/>
          <w:szCs w:val="22"/>
          <w:lang w:eastAsia="en-GB"/>
        </w:rPr>
      </w:pPr>
      <w:r>
        <w:t>10.2.5.8</w:t>
      </w:r>
      <w:r>
        <w:tab/>
        <w:t xml:space="preserve">Create </w:t>
      </w:r>
      <w:r w:rsidRPr="00C97CA9">
        <w:rPr>
          <w:i/>
        </w:rPr>
        <w:t>&lt;delivery&gt;</w:t>
      </w:r>
      <w:r>
        <w:tab/>
      </w:r>
      <w:r>
        <w:fldChar w:fldCharType="begin"/>
      </w:r>
      <w:r>
        <w:instrText xml:space="preserve"> PAGEREF _Toc8130925 \h </w:instrText>
      </w:r>
      <w:r>
        <w:fldChar w:fldCharType="separate"/>
      </w:r>
      <w:r>
        <w:t>285</w:t>
      </w:r>
      <w:r>
        <w:fldChar w:fldCharType="end"/>
      </w:r>
    </w:p>
    <w:p w14:paraId="19B32FEF" w14:textId="617D17ED" w:rsidR="00C72C04" w:rsidRDefault="00C72C04">
      <w:pPr>
        <w:pStyle w:val="TOC4"/>
        <w:rPr>
          <w:rFonts w:asciiTheme="minorHAnsi" w:eastAsiaTheme="minorEastAsia" w:hAnsiTheme="minorHAnsi" w:cstheme="minorBidi"/>
          <w:sz w:val="22"/>
          <w:szCs w:val="22"/>
          <w:lang w:eastAsia="en-GB"/>
        </w:rPr>
      </w:pPr>
      <w:r>
        <w:t>10.2.5.9</w:t>
      </w:r>
      <w:r>
        <w:tab/>
        <w:t xml:space="preserve">Retrieve </w:t>
      </w:r>
      <w:r w:rsidRPr="00C97CA9">
        <w:rPr>
          <w:i/>
        </w:rPr>
        <w:t>&lt;delivery&gt;</w:t>
      </w:r>
      <w:r>
        <w:tab/>
      </w:r>
      <w:r>
        <w:fldChar w:fldCharType="begin"/>
      </w:r>
      <w:r>
        <w:instrText xml:space="preserve"> PAGEREF _Toc8130926 \h </w:instrText>
      </w:r>
      <w:r>
        <w:fldChar w:fldCharType="separate"/>
      </w:r>
      <w:r>
        <w:t>287</w:t>
      </w:r>
      <w:r>
        <w:fldChar w:fldCharType="end"/>
      </w:r>
    </w:p>
    <w:p w14:paraId="0A42A192" w14:textId="16DE875F" w:rsidR="00C72C04" w:rsidRDefault="00C72C04">
      <w:pPr>
        <w:pStyle w:val="TOC4"/>
        <w:rPr>
          <w:rFonts w:asciiTheme="minorHAnsi" w:eastAsiaTheme="minorEastAsia" w:hAnsiTheme="minorHAnsi" w:cstheme="minorBidi"/>
          <w:sz w:val="22"/>
          <w:szCs w:val="22"/>
          <w:lang w:eastAsia="en-GB"/>
        </w:rPr>
      </w:pPr>
      <w:r>
        <w:t>10.2.5.10</w:t>
      </w:r>
      <w:r>
        <w:tab/>
        <w:t xml:space="preserve">Update </w:t>
      </w:r>
      <w:r w:rsidRPr="00C97CA9">
        <w:rPr>
          <w:i/>
        </w:rPr>
        <w:t>&lt;delivery&gt;</w:t>
      </w:r>
      <w:r>
        <w:tab/>
      </w:r>
      <w:r>
        <w:fldChar w:fldCharType="begin"/>
      </w:r>
      <w:r>
        <w:instrText xml:space="preserve"> PAGEREF _Toc8130927 \h </w:instrText>
      </w:r>
      <w:r>
        <w:fldChar w:fldCharType="separate"/>
      </w:r>
      <w:r>
        <w:t>287</w:t>
      </w:r>
      <w:r>
        <w:fldChar w:fldCharType="end"/>
      </w:r>
    </w:p>
    <w:p w14:paraId="393D04ED" w14:textId="61A1A7DA" w:rsidR="00C72C04" w:rsidRDefault="00C72C04">
      <w:pPr>
        <w:pStyle w:val="TOC4"/>
        <w:rPr>
          <w:rFonts w:asciiTheme="minorHAnsi" w:eastAsiaTheme="minorEastAsia" w:hAnsiTheme="minorHAnsi" w:cstheme="minorBidi"/>
          <w:sz w:val="22"/>
          <w:szCs w:val="22"/>
          <w:lang w:eastAsia="en-GB"/>
        </w:rPr>
      </w:pPr>
      <w:r>
        <w:t>10.2.5.11</w:t>
      </w:r>
      <w:r>
        <w:tab/>
        <w:t xml:space="preserve">Delete </w:t>
      </w:r>
      <w:r w:rsidRPr="00C97CA9">
        <w:rPr>
          <w:i/>
        </w:rPr>
        <w:t>&lt;delivery&gt;</w:t>
      </w:r>
      <w:r>
        <w:tab/>
      </w:r>
      <w:r>
        <w:fldChar w:fldCharType="begin"/>
      </w:r>
      <w:r>
        <w:instrText xml:space="preserve"> PAGEREF _Toc8130928 \h </w:instrText>
      </w:r>
      <w:r>
        <w:fldChar w:fldCharType="separate"/>
      </w:r>
      <w:r>
        <w:t>288</w:t>
      </w:r>
      <w:r>
        <w:fldChar w:fldCharType="end"/>
      </w:r>
    </w:p>
    <w:p w14:paraId="74F2DC59" w14:textId="09F5C97F"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10.2.5.12</w:t>
      </w:r>
      <w:r w:rsidRPr="00C97CA9">
        <w:rPr>
          <w:rFonts w:eastAsia="Arial Unicode MS"/>
        </w:rPr>
        <w:tab/>
        <w:t>Request message polling</w:t>
      </w:r>
      <w:r>
        <w:tab/>
      </w:r>
      <w:r>
        <w:fldChar w:fldCharType="begin"/>
      </w:r>
      <w:r>
        <w:instrText xml:space="preserve"> PAGEREF _Toc8130929 \h </w:instrText>
      </w:r>
      <w:r>
        <w:fldChar w:fldCharType="separate"/>
      </w:r>
      <w:r>
        <w:t>289</w:t>
      </w:r>
      <w:r>
        <w:fldChar w:fldCharType="end"/>
      </w:r>
    </w:p>
    <w:p w14:paraId="23FC43E3" w14:textId="15EC2ED5"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10.2.5.13</w:t>
      </w:r>
      <w:r w:rsidRPr="00C97CA9">
        <w:rPr>
          <w:rFonts w:eastAsia="Arial Unicode MS"/>
        </w:rPr>
        <w:tab/>
        <w:t xml:space="preserve">Create </w:t>
      </w:r>
      <w:r w:rsidRPr="00C97CA9">
        <w:rPr>
          <w:rFonts w:eastAsia="Arial Unicode MS"/>
          <w:i/>
        </w:rPr>
        <w:t>&lt;pollingChannel&gt;</w:t>
      </w:r>
      <w:r>
        <w:tab/>
      </w:r>
      <w:r>
        <w:fldChar w:fldCharType="begin"/>
      </w:r>
      <w:r>
        <w:instrText xml:space="preserve"> PAGEREF _Toc8130930 \h </w:instrText>
      </w:r>
      <w:r>
        <w:fldChar w:fldCharType="separate"/>
      </w:r>
      <w:r>
        <w:t>290</w:t>
      </w:r>
      <w:r>
        <w:fldChar w:fldCharType="end"/>
      </w:r>
    </w:p>
    <w:p w14:paraId="1FC51131" w14:textId="0DC4FB39"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10.2.5.14</w:t>
      </w:r>
      <w:r w:rsidRPr="00C97CA9">
        <w:rPr>
          <w:rFonts w:eastAsia="Arial Unicode MS"/>
        </w:rPr>
        <w:tab/>
        <w:t xml:space="preserve">Retrieve </w:t>
      </w:r>
      <w:r w:rsidRPr="00C97CA9">
        <w:rPr>
          <w:rFonts w:eastAsia="Arial Unicode MS"/>
          <w:i/>
        </w:rPr>
        <w:t>&lt;pollingChannel&gt;</w:t>
      </w:r>
      <w:r>
        <w:tab/>
      </w:r>
      <w:r>
        <w:fldChar w:fldCharType="begin"/>
      </w:r>
      <w:r>
        <w:instrText xml:space="preserve"> PAGEREF _Toc8130931 \h </w:instrText>
      </w:r>
      <w:r>
        <w:fldChar w:fldCharType="separate"/>
      </w:r>
      <w:r>
        <w:t>290</w:t>
      </w:r>
      <w:r>
        <w:fldChar w:fldCharType="end"/>
      </w:r>
    </w:p>
    <w:p w14:paraId="66314157" w14:textId="3E16EDC9"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10.2.5.15</w:t>
      </w:r>
      <w:r w:rsidRPr="00C97CA9">
        <w:rPr>
          <w:rFonts w:eastAsia="Arial Unicode MS"/>
        </w:rPr>
        <w:tab/>
        <w:t xml:space="preserve">Update </w:t>
      </w:r>
      <w:r w:rsidRPr="00C97CA9">
        <w:rPr>
          <w:rFonts w:eastAsia="Arial Unicode MS"/>
          <w:i/>
        </w:rPr>
        <w:t>&lt;pollingChannel&gt;</w:t>
      </w:r>
      <w:r>
        <w:tab/>
      </w:r>
      <w:r>
        <w:fldChar w:fldCharType="begin"/>
      </w:r>
      <w:r>
        <w:instrText xml:space="preserve"> PAGEREF _Toc8130932 \h </w:instrText>
      </w:r>
      <w:r>
        <w:fldChar w:fldCharType="separate"/>
      </w:r>
      <w:r>
        <w:t>290</w:t>
      </w:r>
      <w:r>
        <w:fldChar w:fldCharType="end"/>
      </w:r>
    </w:p>
    <w:p w14:paraId="0AA49DD2" w14:textId="46E6F795"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10.2.5.16</w:t>
      </w:r>
      <w:r w:rsidRPr="00C97CA9">
        <w:rPr>
          <w:rFonts w:eastAsia="Arial Unicode MS"/>
        </w:rPr>
        <w:tab/>
        <w:t xml:space="preserve">Delete </w:t>
      </w:r>
      <w:r w:rsidRPr="00C97CA9">
        <w:rPr>
          <w:rFonts w:eastAsia="Arial Unicode MS"/>
          <w:i/>
        </w:rPr>
        <w:t>&lt;pollingChannel&gt;</w:t>
      </w:r>
      <w:r>
        <w:tab/>
      </w:r>
      <w:r>
        <w:fldChar w:fldCharType="begin"/>
      </w:r>
      <w:r>
        <w:instrText xml:space="preserve"> PAGEREF _Toc8130933 \h </w:instrText>
      </w:r>
      <w:r>
        <w:fldChar w:fldCharType="separate"/>
      </w:r>
      <w:r>
        <w:t>291</w:t>
      </w:r>
      <w:r>
        <w:fldChar w:fldCharType="end"/>
      </w:r>
    </w:p>
    <w:p w14:paraId="68473463" w14:textId="1BBC8766"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10.2.5.17</w:t>
      </w:r>
      <w:r w:rsidRPr="00C97CA9">
        <w:rPr>
          <w:rFonts w:eastAsia="Arial Unicode MS"/>
        </w:rPr>
        <w:tab/>
      </w:r>
      <w:r w:rsidRPr="00C97CA9">
        <w:rPr>
          <w:rFonts w:eastAsia="Arial Unicode MS"/>
          <w:lang w:eastAsia="zh-CN"/>
        </w:rPr>
        <w:t xml:space="preserve">Internal Processing for </w:t>
      </w:r>
      <w:r w:rsidRPr="00C97CA9">
        <w:rPr>
          <w:rFonts w:eastAsia="Arial Unicode MS"/>
        </w:rPr>
        <w:t>Polling Channel</w:t>
      </w:r>
      <w:r>
        <w:tab/>
      </w:r>
      <w:r>
        <w:fldChar w:fldCharType="begin"/>
      </w:r>
      <w:r>
        <w:instrText xml:space="preserve"> PAGEREF _Toc8130934 \h </w:instrText>
      </w:r>
      <w:r>
        <w:fldChar w:fldCharType="separate"/>
      </w:r>
      <w:r>
        <w:t>291</w:t>
      </w:r>
      <w:r>
        <w:fldChar w:fldCharType="end"/>
      </w:r>
    </w:p>
    <w:p w14:paraId="0EB1B586" w14:textId="5A94D09B"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10.2.5.18</w:t>
      </w:r>
      <w:r w:rsidRPr="00C97CA9">
        <w:rPr>
          <w:rFonts w:eastAsia="Arial Unicode MS"/>
        </w:rPr>
        <w:tab/>
        <w:t>Long Polling on Polling Channel</w:t>
      </w:r>
      <w:r>
        <w:tab/>
      </w:r>
      <w:r>
        <w:fldChar w:fldCharType="begin"/>
      </w:r>
      <w:r>
        <w:instrText xml:space="preserve"> PAGEREF _Toc8130935 \h </w:instrText>
      </w:r>
      <w:r>
        <w:fldChar w:fldCharType="separate"/>
      </w:r>
      <w:r>
        <w:t>292</w:t>
      </w:r>
      <w:r>
        <w:fldChar w:fldCharType="end"/>
      </w:r>
    </w:p>
    <w:p w14:paraId="528D9D4F" w14:textId="2144C15B"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10.2.5.</w:t>
      </w:r>
      <w:r w:rsidRPr="00C97CA9">
        <w:rPr>
          <w:rFonts w:eastAsia="Arial Unicode MS"/>
          <w:lang w:eastAsia="ko-KR"/>
        </w:rPr>
        <w:t>19</w:t>
      </w:r>
      <w:r w:rsidRPr="00C97CA9">
        <w:rPr>
          <w:rFonts w:eastAsia="Arial Unicode MS"/>
        </w:rPr>
        <w:tab/>
      </w:r>
      <w:r w:rsidRPr="00C97CA9">
        <w:rPr>
          <w:rFonts w:eastAsia="Arial Unicode MS"/>
          <w:lang w:eastAsia="ko-KR"/>
        </w:rPr>
        <w:t>Delivering the response to the request sent over polling channel</w:t>
      </w:r>
      <w:r>
        <w:tab/>
      </w:r>
      <w:r>
        <w:fldChar w:fldCharType="begin"/>
      </w:r>
      <w:r>
        <w:instrText xml:space="preserve"> PAGEREF _Toc8130936 \h </w:instrText>
      </w:r>
      <w:r>
        <w:fldChar w:fldCharType="separate"/>
      </w:r>
      <w:r>
        <w:t>293</w:t>
      </w:r>
      <w:r>
        <w:fldChar w:fldCharType="end"/>
      </w:r>
    </w:p>
    <w:p w14:paraId="1DD8D26B" w14:textId="5E0A7661" w:rsidR="00C72C04" w:rsidRDefault="00C72C04">
      <w:pPr>
        <w:pStyle w:val="TOC4"/>
        <w:rPr>
          <w:rFonts w:asciiTheme="minorHAnsi" w:eastAsiaTheme="minorEastAsia" w:hAnsiTheme="minorHAnsi" w:cstheme="minorBidi"/>
          <w:sz w:val="22"/>
          <w:szCs w:val="22"/>
          <w:lang w:eastAsia="en-GB"/>
        </w:rPr>
      </w:pPr>
      <w:r>
        <w:t>10.2.5.20</w:t>
      </w:r>
      <w:r>
        <w:tab/>
        <w:t>End-to-end secure communication</w:t>
      </w:r>
      <w:r>
        <w:tab/>
      </w:r>
      <w:r>
        <w:fldChar w:fldCharType="begin"/>
      </w:r>
      <w:r>
        <w:instrText xml:space="preserve"> PAGEREF _Toc8130937 \h </w:instrText>
      </w:r>
      <w:r>
        <w:fldChar w:fldCharType="separate"/>
      </w:r>
      <w:r>
        <w:t>293</w:t>
      </w:r>
      <w:r>
        <w:fldChar w:fldCharType="end"/>
      </w:r>
    </w:p>
    <w:p w14:paraId="220D09DF" w14:textId="4CAF923B" w:rsidR="00C72C04" w:rsidRDefault="00C72C04">
      <w:pPr>
        <w:pStyle w:val="TOC4"/>
        <w:rPr>
          <w:rFonts w:asciiTheme="minorHAnsi" w:eastAsiaTheme="minorEastAsia" w:hAnsiTheme="minorHAnsi" w:cstheme="minorBidi"/>
          <w:sz w:val="22"/>
          <w:szCs w:val="22"/>
          <w:lang w:eastAsia="en-GB"/>
        </w:rPr>
      </w:pPr>
      <w:r>
        <w:lastRenderedPageBreak/>
        <w:t>10.2.5.21</w:t>
      </w:r>
      <w:r>
        <w:tab/>
        <w:t>End-to-AE communication</w:t>
      </w:r>
      <w:r>
        <w:tab/>
      </w:r>
      <w:r>
        <w:fldChar w:fldCharType="begin"/>
      </w:r>
      <w:r>
        <w:instrText xml:space="preserve"> PAGEREF _Toc8130938 \h </w:instrText>
      </w:r>
      <w:r>
        <w:fldChar w:fldCharType="separate"/>
      </w:r>
      <w:r>
        <w:t>294</w:t>
      </w:r>
      <w:r>
        <w:fldChar w:fldCharType="end"/>
      </w:r>
    </w:p>
    <w:p w14:paraId="69406FEC" w14:textId="3CCC9AFC" w:rsidR="00C72C04" w:rsidRDefault="00C72C04">
      <w:pPr>
        <w:pStyle w:val="TOC4"/>
        <w:rPr>
          <w:rFonts w:asciiTheme="minorHAnsi" w:eastAsiaTheme="minorEastAsia" w:hAnsiTheme="minorHAnsi" w:cstheme="minorBidi"/>
          <w:sz w:val="22"/>
          <w:szCs w:val="22"/>
          <w:lang w:eastAsia="en-GB"/>
        </w:rPr>
      </w:pPr>
      <w:r>
        <w:t>10.2.</w:t>
      </w:r>
      <w:r w:rsidRPr="00C97CA9">
        <w:rPr>
          <w:lang w:val="en-US"/>
        </w:rPr>
        <w:t>5.22</w:t>
      </w:r>
      <w:r>
        <w:tab/>
      </w:r>
      <w:r w:rsidRPr="00C97CA9">
        <w:rPr>
          <w:lang w:val="en-US"/>
        </w:rPr>
        <w:t>End-to-CSE communication</w:t>
      </w:r>
      <w:r>
        <w:tab/>
      </w:r>
      <w:r>
        <w:fldChar w:fldCharType="begin"/>
      </w:r>
      <w:r>
        <w:instrText xml:space="preserve"> PAGEREF _Toc8130939 \h </w:instrText>
      </w:r>
      <w:r>
        <w:fldChar w:fldCharType="separate"/>
      </w:r>
      <w:r>
        <w:t>294</w:t>
      </w:r>
      <w:r>
        <w:fldChar w:fldCharType="end"/>
      </w:r>
    </w:p>
    <w:p w14:paraId="6812AE9D" w14:textId="1BF0C43C" w:rsidR="00C72C04" w:rsidRDefault="00C72C04">
      <w:pPr>
        <w:pStyle w:val="TOC4"/>
        <w:rPr>
          <w:rFonts w:asciiTheme="minorHAnsi" w:eastAsiaTheme="minorEastAsia" w:hAnsiTheme="minorHAnsi" w:cstheme="minorBidi"/>
          <w:sz w:val="22"/>
          <w:szCs w:val="22"/>
          <w:lang w:eastAsia="en-GB"/>
        </w:rPr>
      </w:pPr>
      <w:r>
        <w:t>10.2.5.23</w:t>
      </w:r>
      <w:r>
        <w:tab/>
        <w:t>Notification Re-targeting</w:t>
      </w:r>
      <w:r>
        <w:tab/>
      </w:r>
      <w:r>
        <w:fldChar w:fldCharType="begin"/>
      </w:r>
      <w:r>
        <w:instrText xml:space="preserve"> PAGEREF _Toc8130940 \h </w:instrText>
      </w:r>
      <w:r>
        <w:fldChar w:fldCharType="separate"/>
      </w:r>
      <w:r>
        <w:t>295</w:t>
      </w:r>
      <w:r>
        <w:fldChar w:fldCharType="end"/>
      </w:r>
    </w:p>
    <w:p w14:paraId="2FC19CDF" w14:textId="522BDBFD" w:rsidR="00C72C04" w:rsidRDefault="00C72C04">
      <w:pPr>
        <w:pStyle w:val="TOC3"/>
        <w:rPr>
          <w:rFonts w:asciiTheme="minorHAnsi" w:eastAsiaTheme="minorEastAsia" w:hAnsiTheme="minorHAnsi" w:cstheme="minorBidi"/>
          <w:sz w:val="22"/>
          <w:szCs w:val="22"/>
          <w:lang w:eastAsia="en-GB"/>
        </w:rPr>
      </w:pPr>
      <w:r>
        <w:t>10.2.6</w:t>
      </w:r>
      <w:r>
        <w:tab/>
        <w:t>Discovery</w:t>
      </w:r>
      <w:r>
        <w:tab/>
      </w:r>
      <w:r>
        <w:fldChar w:fldCharType="begin"/>
      </w:r>
      <w:r>
        <w:instrText xml:space="preserve"> PAGEREF _Toc8130941 \h </w:instrText>
      </w:r>
      <w:r>
        <w:fldChar w:fldCharType="separate"/>
      </w:r>
      <w:r>
        <w:t>295</w:t>
      </w:r>
      <w:r>
        <w:fldChar w:fldCharType="end"/>
      </w:r>
    </w:p>
    <w:p w14:paraId="31ABD6B4" w14:textId="0D3DB1E1" w:rsidR="00C72C04" w:rsidRDefault="00C72C04">
      <w:pPr>
        <w:pStyle w:val="TOC4"/>
        <w:rPr>
          <w:rFonts w:asciiTheme="minorHAnsi" w:eastAsiaTheme="minorEastAsia" w:hAnsiTheme="minorHAnsi" w:cstheme="minorBidi"/>
          <w:sz w:val="22"/>
          <w:szCs w:val="22"/>
          <w:lang w:eastAsia="en-GB"/>
        </w:rPr>
      </w:pPr>
      <w:r>
        <w:t>10.2.6.1</w:t>
      </w:r>
      <w:r>
        <w:tab/>
        <w:t>Discovery without Result Content parameter</w:t>
      </w:r>
      <w:r>
        <w:tab/>
      </w:r>
      <w:r>
        <w:fldChar w:fldCharType="begin"/>
      </w:r>
      <w:r>
        <w:instrText xml:space="preserve"> PAGEREF _Toc8130942 \h </w:instrText>
      </w:r>
      <w:r>
        <w:fldChar w:fldCharType="separate"/>
      </w:r>
      <w:r>
        <w:t>295</w:t>
      </w:r>
      <w:r>
        <w:fldChar w:fldCharType="end"/>
      </w:r>
    </w:p>
    <w:p w14:paraId="28587A01" w14:textId="2B3D7AB5" w:rsidR="00C72C04" w:rsidRDefault="00C72C04">
      <w:pPr>
        <w:pStyle w:val="TOC4"/>
        <w:rPr>
          <w:rFonts w:asciiTheme="minorHAnsi" w:eastAsiaTheme="minorEastAsia" w:hAnsiTheme="minorHAnsi" w:cstheme="minorBidi"/>
          <w:sz w:val="22"/>
          <w:szCs w:val="22"/>
          <w:lang w:eastAsia="en-GB"/>
        </w:rPr>
      </w:pPr>
      <w:r>
        <w:t>10.2.6.2</w:t>
      </w:r>
      <w:r>
        <w:tab/>
        <w:t>Discovery with Result Content parameter</w:t>
      </w:r>
      <w:r>
        <w:tab/>
      </w:r>
      <w:r>
        <w:fldChar w:fldCharType="begin"/>
      </w:r>
      <w:r>
        <w:instrText xml:space="preserve"> PAGEREF _Toc8130943 \h </w:instrText>
      </w:r>
      <w:r>
        <w:fldChar w:fldCharType="separate"/>
      </w:r>
      <w:r>
        <w:t>298</w:t>
      </w:r>
      <w:r>
        <w:fldChar w:fldCharType="end"/>
      </w:r>
    </w:p>
    <w:p w14:paraId="654D3E32" w14:textId="7C8EE05F" w:rsidR="00C72C04" w:rsidRDefault="00C72C04">
      <w:pPr>
        <w:pStyle w:val="TOC3"/>
        <w:rPr>
          <w:rFonts w:asciiTheme="minorHAnsi" w:eastAsiaTheme="minorEastAsia" w:hAnsiTheme="minorHAnsi" w:cstheme="minorBidi"/>
          <w:sz w:val="22"/>
          <w:szCs w:val="22"/>
          <w:lang w:eastAsia="en-GB"/>
        </w:rPr>
      </w:pPr>
      <w:r>
        <w:t>10.2.7</w:t>
      </w:r>
      <w:r>
        <w:tab/>
        <w:t>Group management</w:t>
      </w:r>
      <w:r>
        <w:tab/>
      </w:r>
      <w:r>
        <w:fldChar w:fldCharType="begin"/>
      </w:r>
      <w:r>
        <w:instrText xml:space="preserve"> PAGEREF _Toc8130944 \h </w:instrText>
      </w:r>
      <w:r>
        <w:fldChar w:fldCharType="separate"/>
      </w:r>
      <w:r>
        <w:t>298</w:t>
      </w:r>
      <w:r>
        <w:fldChar w:fldCharType="end"/>
      </w:r>
    </w:p>
    <w:p w14:paraId="5F57E917" w14:textId="02831C09" w:rsidR="00C72C04" w:rsidRDefault="00C72C04">
      <w:pPr>
        <w:pStyle w:val="TOC4"/>
        <w:rPr>
          <w:rFonts w:asciiTheme="minorHAnsi" w:eastAsiaTheme="minorEastAsia" w:hAnsiTheme="minorHAnsi" w:cstheme="minorBidi"/>
          <w:sz w:val="22"/>
          <w:szCs w:val="22"/>
          <w:lang w:eastAsia="en-GB"/>
        </w:rPr>
      </w:pPr>
      <w:r>
        <w:t>10.2.7.1</w:t>
      </w:r>
      <w:r>
        <w:tab/>
        <w:t>Introduction</w:t>
      </w:r>
      <w:r>
        <w:tab/>
      </w:r>
      <w:r>
        <w:fldChar w:fldCharType="begin"/>
      </w:r>
      <w:r>
        <w:instrText xml:space="preserve"> PAGEREF _Toc8130945 \h </w:instrText>
      </w:r>
      <w:r>
        <w:fldChar w:fldCharType="separate"/>
      </w:r>
      <w:r>
        <w:t>298</w:t>
      </w:r>
      <w:r>
        <w:fldChar w:fldCharType="end"/>
      </w:r>
    </w:p>
    <w:p w14:paraId="4A960AE5" w14:textId="4CC4AB94" w:rsidR="00C72C04" w:rsidRDefault="00C72C04">
      <w:pPr>
        <w:pStyle w:val="TOC4"/>
        <w:rPr>
          <w:rFonts w:asciiTheme="minorHAnsi" w:eastAsiaTheme="minorEastAsia" w:hAnsiTheme="minorHAnsi" w:cstheme="minorBidi"/>
          <w:sz w:val="22"/>
          <w:szCs w:val="22"/>
          <w:lang w:eastAsia="en-GB"/>
        </w:rPr>
      </w:pPr>
      <w:r>
        <w:t>10.2.7.2</w:t>
      </w:r>
      <w:r>
        <w:tab/>
        <w:t xml:space="preserve">Create </w:t>
      </w:r>
      <w:r w:rsidRPr="00C97CA9">
        <w:rPr>
          <w:i/>
        </w:rPr>
        <w:t>&lt;group&gt;</w:t>
      </w:r>
      <w:r>
        <w:tab/>
      </w:r>
      <w:r>
        <w:fldChar w:fldCharType="begin"/>
      </w:r>
      <w:r>
        <w:instrText xml:space="preserve"> PAGEREF _Toc8130946 \h </w:instrText>
      </w:r>
      <w:r>
        <w:fldChar w:fldCharType="separate"/>
      </w:r>
      <w:r>
        <w:t>299</w:t>
      </w:r>
      <w:r>
        <w:fldChar w:fldCharType="end"/>
      </w:r>
    </w:p>
    <w:p w14:paraId="792CD079" w14:textId="2DA622DE" w:rsidR="00C72C04" w:rsidRDefault="00C72C04">
      <w:pPr>
        <w:pStyle w:val="TOC4"/>
        <w:rPr>
          <w:rFonts w:asciiTheme="minorHAnsi" w:eastAsiaTheme="minorEastAsia" w:hAnsiTheme="minorHAnsi" w:cstheme="minorBidi"/>
          <w:sz w:val="22"/>
          <w:szCs w:val="22"/>
          <w:lang w:eastAsia="en-GB"/>
        </w:rPr>
      </w:pPr>
      <w:r>
        <w:t>10.2.7.3</w:t>
      </w:r>
      <w:r>
        <w:tab/>
        <w:t xml:space="preserve">Retrieve </w:t>
      </w:r>
      <w:r w:rsidRPr="00C97CA9">
        <w:rPr>
          <w:i/>
        </w:rPr>
        <w:t>&lt;group&gt;</w:t>
      </w:r>
      <w:r>
        <w:tab/>
      </w:r>
      <w:r>
        <w:fldChar w:fldCharType="begin"/>
      </w:r>
      <w:r>
        <w:instrText xml:space="preserve"> PAGEREF _Toc8130947 \h </w:instrText>
      </w:r>
      <w:r>
        <w:fldChar w:fldCharType="separate"/>
      </w:r>
      <w:r>
        <w:t>301</w:t>
      </w:r>
      <w:r>
        <w:fldChar w:fldCharType="end"/>
      </w:r>
    </w:p>
    <w:p w14:paraId="4746B7A1" w14:textId="53EA4F74" w:rsidR="00C72C04" w:rsidRDefault="00C72C04">
      <w:pPr>
        <w:pStyle w:val="TOC4"/>
        <w:rPr>
          <w:rFonts w:asciiTheme="minorHAnsi" w:eastAsiaTheme="minorEastAsia" w:hAnsiTheme="minorHAnsi" w:cstheme="minorBidi"/>
          <w:sz w:val="22"/>
          <w:szCs w:val="22"/>
          <w:lang w:eastAsia="en-GB"/>
        </w:rPr>
      </w:pPr>
      <w:r>
        <w:t>10.2.7.4</w:t>
      </w:r>
      <w:r>
        <w:tab/>
        <w:t xml:space="preserve">Update </w:t>
      </w:r>
      <w:r w:rsidRPr="00C97CA9">
        <w:rPr>
          <w:i/>
        </w:rPr>
        <w:t>&lt;group&gt;</w:t>
      </w:r>
      <w:r>
        <w:tab/>
      </w:r>
      <w:r>
        <w:fldChar w:fldCharType="begin"/>
      </w:r>
      <w:r>
        <w:instrText xml:space="preserve"> PAGEREF _Toc8130948 \h </w:instrText>
      </w:r>
      <w:r>
        <w:fldChar w:fldCharType="separate"/>
      </w:r>
      <w:r>
        <w:t>302</w:t>
      </w:r>
      <w:r>
        <w:fldChar w:fldCharType="end"/>
      </w:r>
    </w:p>
    <w:p w14:paraId="7EFF771F" w14:textId="3B178717" w:rsidR="00C72C04" w:rsidRDefault="00C72C04">
      <w:pPr>
        <w:pStyle w:val="TOC4"/>
        <w:rPr>
          <w:rFonts w:asciiTheme="minorHAnsi" w:eastAsiaTheme="minorEastAsia" w:hAnsiTheme="minorHAnsi" w:cstheme="minorBidi"/>
          <w:sz w:val="22"/>
          <w:szCs w:val="22"/>
          <w:lang w:eastAsia="en-GB"/>
        </w:rPr>
      </w:pPr>
      <w:r>
        <w:t>10.2.7.5</w:t>
      </w:r>
      <w:r>
        <w:tab/>
        <w:t xml:space="preserve">Delete </w:t>
      </w:r>
      <w:r w:rsidRPr="00C97CA9">
        <w:rPr>
          <w:i/>
        </w:rPr>
        <w:t>&lt;group&gt;</w:t>
      </w:r>
      <w:r>
        <w:tab/>
      </w:r>
      <w:r>
        <w:fldChar w:fldCharType="begin"/>
      </w:r>
      <w:r>
        <w:instrText xml:space="preserve"> PAGEREF _Toc8130949 \h </w:instrText>
      </w:r>
      <w:r>
        <w:fldChar w:fldCharType="separate"/>
      </w:r>
      <w:r>
        <w:t>303</w:t>
      </w:r>
      <w:r>
        <w:fldChar w:fldCharType="end"/>
      </w:r>
    </w:p>
    <w:p w14:paraId="2989E616" w14:textId="17DBF8CA" w:rsidR="00C72C04" w:rsidRDefault="00C72C04">
      <w:pPr>
        <w:pStyle w:val="TOC4"/>
        <w:rPr>
          <w:rFonts w:asciiTheme="minorHAnsi" w:eastAsiaTheme="minorEastAsia" w:hAnsiTheme="minorHAnsi" w:cstheme="minorBidi"/>
          <w:sz w:val="22"/>
          <w:szCs w:val="22"/>
          <w:lang w:eastAsia="en-GB"/>
        </w:rPr>
      </w:pPr>
      <w:r>
        <w:t>10.2.7.6</w:t>
      </w:r>
      <w:r>
        <w:tab/>
        <w:t xml:space="preserve">Create </w:t>
      </w:r>
      <w:r w:rsidRPr="00C97CA9">
        <w:rPr>
          <w:i/>
        </w:rPr>
        <w:t>&lt;fanOutPoint&gt;</w:t>
      </w:r>
      <w:r>
        <w:tab/>
      </w:r>
      <w:r>
        <w:fldChar w:fldCharType="begin"/>
      </w:r>
      <w:r>
        <w:instrText xml:space="preserve"> PAGEREF _Toc8130950 \h </w:instrText>
      </w:r>
      <w:r>
        <w:fldChar w:fldCharType="separate"/>
      </w:r>
      <w:r>
        <w:t>304</w:t>
      </w:r>
      <w:r>
        <w:fldChar w:fldCharType="end"/>
      </w:r>
    </w:p>
    <w:p w14:paraId="2A4C9D5B" w14:textId="19691AEC" w:rsidR="00C72C04" w:rsidRDefault="00C72C04">
      <w:pPr>
        <w:pStyle w:val="TOC4"/>
        <w:rPr>
          <w:rFonts w:asciiTheme="minorHAnsi" w:eastAsiaTheme="minorEastAsia" w:hAnsiTheme="minorHAnsi" w:cstheme="minorBidi"/>
          <w:sz w:val="22"/>
          <w:szCs w:val="22"/>
          <w:lang w:eastAsia="en-GB"/>
        </w:rPr>
      </w:pPr>
      <w:r>
        <w:t>10.2.7.7</w:t>
      </w:r>
      <w:r>
        <w:tab/>
        <w:t xml:space="preserve">Retrieve </w:t>
      </w:r>
      <w:r w:rsidRPr="00C97CA9">
        <w:rPr>
          <w:i/>
        </w:rPr>
        <w:t>&lt;fanOutPoint&gt;</w:t>
      </w:r>
      <w:r>
        <w:tab/>
      </w:r>
      <w:r>
        <w:fldChar w:fldCharType="begin"/>
      </w:r>
      <w:r>
        <w:instrText xml:space="preserve"> PAGEREF _Toc8130951 \h </w:instrText>
      </w:r>
      <w:r>
        <w:fldChar w:fldCharType="separate"/>
      </w:r>
      <w:r>
        <w:t>307</w:t>
      </w:r>
      <w:r>
        <w:fldChar w:fldCharType="end"/>
      </w:r>
    </w:p>
    <w:p w14:paraId="583D6AD9" w14:textId="7881454C" w:rsidR="00C72C04" w:rsidRDefault="00C72C04">
      <w:pPr>
        <w:pStyle w:val="TOC4"/>
        <w:rPr>
          <w:rFonts w:asciiTheme="minorHAnsi" w:eastAsiaTheme="minorEastAsia" w:hAnsiTheme="minorHAnsi" w:cstheme="minorBidi"/>
          <w:sz w:val="22"/>
          <w:szCs w:val="22"/>
          <w:lang w:eastAsia="en-GB"/>
        </w:rPr>
      </w:pPr>
      <w:r>
        <w:t>10.2.7.8</w:t>
      </w:r>
      <w:r>
        <w:tab/>
        <w:t xml:space="preserve">Update </w:t>
      </w:r>
      <w:r w:rsidRPr="00C97CA9">
        <w:rPr>
          <w:i/>
        </w:rPr>
        <w:t>&lt;fanOutPoint&gt;</w:t>
      </w:r>
      <w:r>
        <w:tab/>
      </w:r>
      <w:r>
        <w:fldChar w:fldCharType="begin"/>
      </w:r>
      <w:r>
        <w:instrText xml:space="preserve"> PAGEREF _Toc8130952 \h </w:instrText>
      </w:r>
      <w:r>
        <w:fldChar w:fldCharType="separate"/>
      </w:r>
      <w:r>
        <w:t>311</w:t>
      </w:r>
      <w:r>
        <w:fldChar w:fldCharType="end"/>
      </w:r>
    </w:p>
    <w:p w14:paraId="4738E8EA" w14:textId="01201779" w:rsidR="00C72C04" w:rsidRDefault="00C72C04">
      <w:pPr>
        <w:pStyle w:val="TOC4"/>
        <w:rPr>
          <w:rFonts w:asciiTheme="minorHAnsi" w:eastAsiaTheme="minorEastAsia" w:hAnsiTheme="minorHAnsi" w:cstheme="minorBidi"/>
          <w:sz w:val="22"/>
          <w:szCs w:val="22"/>
          <w:lang w:eastAsia="en-GB"/>
        </w:rPr>
      </w:pPr>
      <w:r>
        <w:t>10.2.7.9</w:t>
      </w:r>
      <w:r>
        <w:tab/>
        <w:t xml:space="preserve">Delete </w:t>
      </w:r>
      <w:r w:rsidRPr="00C97CA9">
        <w:rPr>
          <w:i/>
        </w:rPr>
        <w:t>&lt;fanOutPoint&gt;</w:t>
      </w:r>
      <w:r>
        <w:tab/>
      </w:r>
      <w:r>
        <w:fldChar w:fldCharType="begin"/>
      </w:r>
      <w:r>
        <w:instrText xml:space="preserve"> PAGEREF _Toc8130953 \h </w:instrText>
      </w:r>
      <w:r>
        <w:fldChar w:fldCharType="separate"/>
      </w:r>
      <w:r>
        <w:t>315</w:t>
      </w:r>
      <w:r>
        <w:fldChar w:fldCharType="end"/>
      </w:r>
    </w:p>
    <w:p w14:paraId="6D4C29EE" w14:textId="7FDD1732" w:rsidR="00C72C04" w:rsidRDefault="00C72C04">
      <w:pPr>
        <w:pStyle w:val="TOC4"/>
        <w:rPr>
          <w:rFonts w:asciiTheme="minorHAnsi" w:eastAsiaTheme="minorEastAsia" w:hAnsiTheme="minorHAnsi" w:cstheme="minorBidi"/>
          <w:sz w:val="22"/>
          <w:szCs w:val="22"/>
          <w:lang w:eastAsia="en-GB"/>
        </w:rPr>
      </w:pPr>
      <w:r>
        <w:t>10.2.7.10</w:t>
      </w:r>
      <w:r>
        <w:tab/>
        <w:t xml:space="preserve">Subscribe and Un-Subscribe </w:t>
      </w:r>
      <w:r w:rsidRPr="00C97CA9">
        <w:rPr>
          <w:i/>
        </w:rPr>
        <w:t>&lt;fanOutPoint&gt;</w:t>
      </w:r>
      <w:r>
        <w:t xml:space="preserve"> of a group</w:t>
      </w:r>
      <w:r>
        <w:tab/>
      </w:r>
      <w:r>
        <w:fldChar w:fldCharType="begin"/>
      </w:r>
      <w:r>
        <w:instrText xml:space="preserve"> PAGEREF _Toc8130954 \h </w:instrText>
      </w:r>
      <w:r>
        <w:fldChar w:fldCharType="separate"/>
      </w:r>
      <w:r>
        <w:t>319</w:t>
      </w:r>
      <w:r>
        <w:fldChar w:fldCharType="end"/>
      </w:r>
    </w:p>
    <w:p w14:paraId="1DF16FE5" w14:textId="0E410DCF" w:rsidR="00C72C04" w:rsidRDefault="00C72C04">
      <w:pPr>
        <w:pStyle w:val="TOC4"/>
        <w:rPr>
          <w:rFonts w:asciiTheme="minorHAnsi" w:eastAsiaTheme="minorEastAsia" w:hAnsiTheme="minorHAnsi" w:cstheme="minorBidi"/>
          <w:sz w:val="22"/>
          <w:szCs w:val="22"/>
          <w:lang w:eastAsia="en-GB"/>
        </w:rPr>
      </w:pPr>
      <w:r>
        <w:t>10.2.7.11</w:t>
      </w:r>
      <w:r>
        <w:tab/>
        <w:t>Aggregate the Notifications by group</w:t>
      </w:r>
      <w:r>
        <w:tab/>
      </w:r>
      <w:r>
        <w:fldChar w:fldCharType="begin"/>
      </w:r>
      <w:r>
        <w:instrText xml:space="preserve"> PAGEREF _Toc8130955 \h </w:instrText>
      </w:r>
      <w:r>
        <w:fldChar w:fldCharType="separate"/>
      </w:r>
      <w:r>
        <w:t>322</w:t>
      </w:r>
      <w:r>
        <w:fldChar w:fldCharType="end"/>
      </w:r>
    </w:p>
    <w:p w14:paraId="525E7557" w14:textId="1073B2EE" w:rsidR="00C72C04" w:rsidRDefault="00C72C04">
      <w:pPr>
        <w:pStyle w:val="TOC4"/>
        <w:rPr>
          <w:rFonts w:asciiTheme="minorHAnsi" w:eastAsiaTheme="minorEastAsia" w:hAnsiTheme="minorHAnsi" w:cstheme="minorBidi"/>
          <w:sz w:val="22"/>
          <w:szCs w:val="22"/>
          <w:lang w:eastAsia="en-GB"/>
        </w:rPr>
      </w:pPr>
      <w:r>
        <w:t>10.2.7.12</w:t>
      </w:r>
      <w:r w:rsidRPr="00C97CA9">
        <w:rPr>
          <w:rFonts w:eastAsia="SimSun"/>
          <w:lang w:eastAsia="zh-CN"/>
        </w:rPr>
        <w:tab/>
      </w:r>
      <w:r>
        <w:t>Retrieve &lt;</w:t>
      </w:r>
      <w:r w:rsidRPr="00C97CA9">
        <w:rPr>
          <w:i/>
        </w:rPr>
        <w:t>semanticFanOutPoint</w:t>
      </w:r>
      <w:r>
        <w:t>&gt;</w:t>
      </w:r>
      <w:r>
        <w:tab/>
      </w:r>
      <w:r>
        <w:fldChar w:fldCharType="begin"/>
      </w:r>
      <w:r>
        <w:instrText xml:space="preserve"> PAGEREF _Toc8130956 \h </w:instrText>
      </w:r>
      <w:r>
        <w:fldChar w:fldCharType="separate"/>
      </w:r>
      <w:r>
        <w:t>324</w:t>
      </w:r>
      <w:r>
        <w:fldChar w:fldCharType="end"/>
      </w:r>
    </w:p>
    <w:p w14:paraId="0CC85995" w14:textId="0228B85B" w:rsidR="00C72C04" w:rsidRDefault="00C72C04">
      <w:pPr>
        <w:pStyle w:val="TOC4"/>
        <w:rPr>
          <w:rFonts w:asciiTheme="minorHAnsi" w:eastAsiaTheme="minorEastAsia" w:hAnsiTheme="minorHAnsi" w:cstheme="minorBidi"/>
          <w:sz w:val="22"/>
          <w:szCs w:val="22"/>
          <w:lang w:eastAsia="en-GB"/>
        </w:rPr>
      </w:pPr>
      <w:r>
        <w:t>10.2.7.13</w:t>
      </w:r>
      <w:r>
        <w:tab/>
        <w:t>Multicast Group Management Procedures</w:t>
      </w:r>
      <w:r>
        <w:tab/>
      </w:r>
      <w:r>
        <w:fldChar w:fldCharType="begin"/>
      </w:r>
      <w:r>
        <w:instrText xml:space="preserve"> PAGEREF _Toc8130957 \h </w:instrText>
      </w:r>
      <w:r>
        <w:fldChar w:fldCharType="separate"/>
      </w:r>
      <w:r>
        <w:t>324</w:t>
      </w:r>
      <w:r>
        <w:fldChar w:fldCharType="end"/>
      </w:r>
    </w:p>
    <w:p w14:paraId="7D216DD6" w14:textId="434285B5" w:rsidR="00C72C04" w:rsidRDefault="00C72C04">
      <w:pPr>
        <w:pStyle w:val="TOC5"/>
        <w:rPr>
          <w:rFonts w:asciiTheme="minorHAnsi" w:eastAsiaTheme="minorEastAsia" w:hAnsiTheme="minorHAnsi" w:cstheme="minorBidi"/>
          <w:sz w:val="22"/>
          <w:szCs w:val="22"/>
          <w:lang w:eastAsia="en-GB"/>
        </w:rPr>
      </w:pPr>
      <w:r w:rsidRPr="00C97CA9">
        <w:rPr>
          <w:rFonts w:eastAsiaTheme="minorEastAsia"/>
          <w:lang w:eastAsia="zh-CN"/>
        </w:rPr>
        <w:t>10</w:t>
      </w:r>
      <w:r>
        <w:t>.2.</w:t>
      </w:r>
      <w:r w:rsidRPr="00C97CA9">
        <w:rPr>
          <w:rFonts w:eastAsiaTheme="minorEastAsia"/>
          <w:lang w:eastAsia="zh-CN"/>
        </w:rPr>
        <w:t>7</w:t>
      </w:r>
      <w:r>
        <w:t>.1</w:t>
      </w:r>
      <w:r w:rsidRPr="00C97CA9">
        <w:rPr>
          <w:rFonts w:eastAsiaTheme="minorEastAsia"/>
          <w:lang w:eastAsia="zh-CN"/>
        </w:rPr>
        <w:t>3</w:t>
      </w:r>
      <w:r>
        <w:t>.0</w:t>
      </w:r>
      <w:r>
        <w:tab/>
      </w:r>
      <w:r w:rsidRPr="00C97CA9">
        <w:rPr>
          <w:rFonts w:cs="Arial"/>
        </w:rPr>
        <w:t>Introduction</w:t>
      </w:r>
      <w:r>
        <w:tab/>
      </w:r>
      <w:r>
        <w:fldChar w:fldCharType="begin"/>
      </w:r>
      <w:r>
        <w:instrText xml:space="preserve"> PAGEREF _Toc8130958 \h </w:instrText>
      </w:r>
      <w:r>
        <w:fldChar w:fldCharType="separate"/>
      </w:r>
      <w:r>
        <w:t>324</w:t>
      </w:r>
      <w:r>
        <w:fldChar w:fldCharType="end"/>
      </w:r>
    </w:p>
    <w:p w14:paraId="067F9A3D" w14:textId="3346A42C" w:rsidR="00C72C04" w:rsidRDefault="00C72C04">
      <w:pPr>
        <w:pStyle w:val="TOC5"/>
        <w:rPr>
          <w:rFonts w:asciiTheme="minorHAnsi" w:eastAsiaTheme="minorEastAsia" w:hAnsiTheme="minorHAnsi" w:cstheme="minorBidi"/>
          <w:sz w:val="22"/>
          <w:szCs w:val="22"/>
          <w:lang w:eastAsia="en-GB"/>
        </w:rPr>
      </w:pPr>
      <w:r w:rsidRPr="00C97CA9">
        <w:rPr>
          <w:rFonts w:eastAsiaTheme="minorEastAsia"/>
          <w:lang w:eastAsia="zh-CN"/>
        </w:rPr>
        <w:t>10</w:t>
      </w:r>
      <w:r>
        <w:t>.2.</w:t>
      </w:r>
      <w:r w:rsidRPr="00C97CA9">
        <w:rPr>
          <w:rFonts w:eastAsiaTheme="minorEastAsia"/>
          <w:lang w:eastAsia="zh-CN"/>
        </w:rPr>
        <w:t>7</w:t>
      </w:r>
      <w:r>
        <w:t>.1</w:t>
      </w:r>
      <w:r w:rsidRPr="00C97CA9">
        <w:rPr>
          <w:rFonts w:eastAsiaTheme="minorEastAsia"/>
          <w:lang w:eastAsia="zh-CN"/>
        </w:rPr>
        <w:t>3</w:t>
      </w:r>
      <w:r>
        <w:t>.</w:t>
      </w:r>
      <w:r w:rsidRPr="00C97CA9">
        <w:rPr>
          <w:rFonts w:eastAsiaTheme="minorEastAsia"/>
          <w:lang w:eastAsia="zh-CN"/>
        </w:rPr>
        <w:t>1</w:t>
      </w:r>
      <w:r>
        <w:tab/>
        <w:t>Multicast Group Information and &lt;localMulticastGroup&gt; Creation Procedures</w:t>
      </w:r>
      <w:r>
        <w:tab/>
      </w:r>
      <w:r>
        <w:fldChar w:fldCharType="begin"/>
      </w:r>
      <w:r>
        <w:instrText xml:space="preserve"> PAGEREF _Toc8130959 \h </w:instrText>
      </w:r>
      <w:r>
        <w:fldChar w:fldCharType="separate"/>
      </w:r>
      <w:r>
        <w:t>325</w:t>
      </w:r>
      <w:r>
        <w:fldChar w:fldCharType="end"/>
      </w:r>
    </w:p>
    <w:p w14:paraId="684CD46C" w14:textId="47504F43" w:rsidR="00C72C04" w:rsidRDefault="00C72C04">
      <w:pPr>
        <w:pStyle w:val="TOC5"/>
        <w:rPr>
          <w:rFonts w:asciiTheme="minorHAnsi" w:eastAsiaTheme="minorEastAsia" w:hAnsiTheme="minorHAnsi" w:cstheme="minorBidi"/>
          <w:sz w:val="22"/>
          <w:szCs w:val="22"/>
          <w:lang w:eastAsia="en-GB"/>
        </w:rPr>
      </w:pPr>
      <w:r w:rsidRPr="00C97CA9">
        <w:rPr>
          <w:rFonts w:eastAsiaTheme="minorEastAsia"/>
          <w:lang w:eastAsia="zh-CN"/>
        </w:rPr>
        <w:t>10</w:t>
      </w:r>
      <w:r>
        <w:t>.2.</w:t>
      </w:r>
      <w:r w:rsidRPr="00C97CA9">
        <w:rPr>
          <w:rFonts w:eastAsiaTheme="minorEastAsia"/>
          <w:lang w:eastAsia="zh-CN"/>
        </w:rPr>
        <w:t>7</w:t>
      </w:r>
      <w:r>
        <w:t>.1</w:t>
      </w:r>
      <w:r w:rsidRPr="00C97CA9">
        <w:rPr>
          <w:rFonts w:eastAsiaTheme="minorEastAsia"/>
          <w:lang w:eastAsia="zh-CN"/>
        </w:rPr>
        <w:t>3</w:t>
      </w:r>
      <w:r>
        <w:t>.</w:t>
      </w:r>
      <w:r w:rsidRPr="00C97CA9">
        <w:rPr>
          <w:rFonts w:eastAsiaTheme="minorEastAsia"/>
          <w:lang w:eastAsia="zh-CN"/>
        </w:rPr>
        <w:t>2</w:t>
      </w:r>
      <w:r>
        <w:tab/>
        <w:t>Multicast Group member Fan out Procedures</w:t>
      </w:r>
      <w:r>
        <w:tab/>
      </w:r>
      <w:r>
        <w:fldChar w:fldCharType="begin"/>
      </w:r>
      <w:r>
        <w:instrText xml:space="preserve"> PAGEREF _Toc8130960 \h </w:instrText>
      </w:r>
      <w:r>
        <w:fldChar w:fldCharType="separate"/>
      </w:r>
      <w:r>
        <w:t>329</w:t>
      </w:r>
      <w:r>
        <w:fldChar w:fldCharType="end"/>
      </w:r>
    </w:p>
    <w:p w14:paraId="667E3143" w14:textId="3D7F249D" w:rsidR="00C72C04" w:rsidRDefault="00C72C04">
      <w:pPr>
        <w:pStyle w:val="TOC4"/>
        <w:rPr>
          <w:rFonts w:asciiTheme="minorHAnsi" w:eastAsiaTheme="minorEastAsia" w:hAnsiTheme="minorHAnsi" w:cstheme="minorBidi"/>
          <w:sz w:val="22"/>
          <w:szCs w:val="22"/>
          <w:lang w:eastAsia="en-GB"/>
        </w:rPr>
      </w:pPr>
      <w:r>
        <w:t>10.2.7.14</w:t>
      </w:r>
      <w:r>
        <w:tab/>
        <w:t xml:space="preserve">Create </w:t>
      </w:r>
      <w:r w:rsidRPr="00C97CA9">
        <w:rPr>
          <w:i/>
        </w:rPr>
        <w:t>&lt;localMulticastGroup&gt;</w:t>
      </w:r>
      <w:r>
        <w:tab/>
      </w:r>
      <w:r>
        <w:fldChar w:fldCharType="begin"/>
      </w:r>
      <w:r>
        <w:instrText xml:space="preserve"> PAGEREF _Toc8130961 \h </w:instrText>
      </w:r>
      <w:r>
        <w:fldChar w:fldCharType="separate"/>
      </w:r>
      <w:r>
        <w:t>331</w:t>
      </w:r>
      <w:r>
        <w:fldChar w:fldCharType="end"/>
      </w:r>
    </w:p>
    <w:p w14:paraId="1234C51D" w14:textId="61B7B442" w:rsidR="00C72C04" w:rsidRDefault="00C72C04">
      <w:pPr>
        <w:pStyle w:val="TOC4"/>
        <w:rPr>
          <w:rFonts w:asciiTheme="minorHAnsi" w:eastAsiaTheme="minorEastAsia" w:hAnsiTheme="minorHAnsi" w:cstheme="minorBidi"/>
          <w:sz w:val="22"/>
          <w:szCs w:val="22"/>
          <w:lang w:eastAsia="en-GB"/>
        </w:rPr>
      </w:pPr>
      <w:r>
        <w:t>10.2.7.15</w:t>
      </w:r>
      <w:r>
        <w:tab/>
        <w:t xml:space="preserve">Retrieve </w:t>
      </w:r>
      <w:r w:rsidRPr="00C97CA9">
        <w:rPr>
          <w:i/>
        </w:rPr>
        <w:t>&lt;localMulticastGroup&gt;</w:t>
      </w:r>
      <w:r>
        <w:tab/>
      </w:r>
      <w:r>
        <w:fldChar w:fldCharType="begin"/>
      </w:r>
      <w:r>
        <w:instrText xml:space="preserve"> PAGEREF _Toc8130962 \h </w:instrText>
      </w:r>
      <w:r>
        <w:fldChar w:fldCharType="separate"/>
      </w:r>
      <w:r>
        <w:t>331</w:t>
      </w:r>
      <w:r>
        <w:fldChar w:fldCharType="end"/>
      </w:r>
    </w:p>
    <w:p w14:paraId="0D7AA0FC" w14:textId="5557EB85" w:rsidR="00C72C04" w:rsidRDefault="00C72C04">
      <w:pPr>
        <w:pStyle w:val="TOC4"/>
        <w:rPr>
          <w:rFonts w:asciiTheme="minorHAnsi" w:eastAsiaTheme="minorEastAsia" w:hAnsiTheme="minorHAnsi" w:cstheme="minorBidi"/>
          <w:sz w:val="22"/>
          <w:szCs w:val="22"/>
          <w:lang w:eastAsia="en-GB"/>
        </w:rPr>
      </w:pPr>
      <w:r>
        <w:t>10.2.7.16</w:t>
      </w:r>
      <w:r>
        <w:tab/>
        <w:t xml:space="preserve">Update </w:t>
      </w:r>
      <w:r w:rsidRPr="00C97CA9">
        <w:rPr>
          <w:i/>
        </w:rPr>
        <w:t>&lt;localMulticastGroup&gt;</w:t>
      </w:r>
      <w:r>
        <w:tab/>
      </w:r>
      <w:r>
        <w:fldChar w:fldCharType="begin"/>
      </w:r>
      <w:r>
        <w:instrText xml:space="preserve"> PAGEREF _Toc8130963 \h </w:instrText>
      </w:r>
      <w:r>
        <w:fldChar w:fldCharType="separate"/>
      </w:r>
      <w:r>
        <w:t>332</w:t>
      </w:r>
      <w:r>
        <w:fldChar w:fldCharType="end"/>
      </w:r>
    </w:p>
    <w:p w14:paraId="347EA6E9" w14:textId="36B196C8" w:rsidR="00C72C04" w:rsidRDefault="00C72C04">
      <w:pPr>
        <w:pStyle w:val="TOC4"/>
        <w:rPr>
          <w:rFonts w:asciiTheme="minorHAnsi" w:eastAsiaTheme="minorEastAsia" w:hAnsiTheme="minorHAnsi" w:cstheme="minorBidi"/>
          <w:sz w:val="22"/>
          <w:szCs w:val="22"/>
          <w:lang w:eastAsia="en-GB"/>
        </w:rPr>
      </w:pPr>
      <w:r>
        <w:t>10.2.7.17</w:t>
      </w:r>
      <w:r>
        <w:tab/>
        <w:t xml:space="preserve">Delete </w:t>
      </w:r>
      <w:r w:rsidRPr="00C97CA9">
        <w:rPr>
          <w:i/>
        </w:rPr>
        <w:t>&lt;localMulticastGroup&gt;</w:t>
      </w:r>
      <w:r>
        <w:tab/>
      </w:r>
      <w:r>
        <w:fldChar w:fldCharType="begin"/>
      </w:r>
      <w:r>
        <w:instrText xml:space="preserve"> PAGEREF _Toc8130964 \h </w:instrText>
      </w:r>
      <w:r>
        <w:fldChar w:fldCharType="separate"/>
      </w:r>
      <w:r>
        <w:t>332</w:t>
      </w:r>
      <w:r>
        <w:fldChar w:fldCharType="end"/>
      </w:r>
    </w:p>
    <w:p w14:paraId="79D5F76E" w14:textId="0FA03808" w:rsidR="00C72C04" w:rsidRDefault="00C72C04">
      <w:pPr>
        <w:pStyle w:val="TOC3"/>
        <w:rPr>
          <w:rFonts w:asciiTheme="minorHAnsi" w:eastAsiaTheme="minorEastAsia" w:hAnsiTheme="minorHAnsi" w:cstheme="minorBidi"/>
          <w:sz w:val="22"/>
          <w:szCs w:val="22"/>
          <w:lang w:eastAsia="en-GB"/>
        </w:rPr>
      </w:pPr>
      <w:r>
        <w:t>10.2.8</w:t>
      </w:r>
      <w:r>
        <w:tab/>
        <w:t>Device management</w:t>
      </w:r>
      <w:r>
        <w:tab/>
      </w:r>
      <w:r>
        <w:fldChar w:fldCharType="begin"/>
      </w:r>
      <w:r>
        <w:instrText xml:space="preserve"> PAGEREF _Toc8130965 \h </w:instrText>
      </w:r>
      <w:r>
        <w:fldChar w:fldCharType="separate"/>
      </w:r>
      <w:r>
        <w:t>332</w:t>
      </w:r>
      <w:r>
        <w:fldChar w:fldCharType="end"/>
      </w:r>
    </w:p>
    <w:p w14:paraId="20823F68" w14:textId="414B6B0D" w:rsidR="00C72C04" w:rsidRDefault="00C72C04">
      <w:pPr>
        <w:pStyle w:val="TOC4"/>
        <w:rPr>
          <w:rFonts w:asciiTheme="minorHAnsi" w:eastAsiaTheme="minorEastAsia" w:hAnsiTheme="minorHAnsi" w:cstheme="minorBidi"/>
          <w:sz w:val="22"/>
          <w:szCs w:val="22"/>
          <w:lang w:eastAsia="en-GB"/>
        </w:rPr>
      </w:pPr>
      <w:r>
        <w:t>10.2.8.1</w:t>
      </w:r>
      <w:r>
        <w:tab/>
        <w:t>Introduction</w:t>
      </w:r>
      <w:r>
        <w:tab/>
      </w:r>
      <w:r>
        <w:fldChar w:fldCharType="begin"/>
      </w:r>
      <w:r>
        <w:instrText xml:space="preserve"> PAGEREF _Toc8130966 \h </w:instrText>
      </w:r>
      <w:r>
        <w:fldChar w:fldCharType="separate"/>
      </w:r>
      <w:r>
        <w:t>332</w:t>
      </w:r>
      <w:r>
        <w:fldChar w:fldCharType="end"/>
      </w:r>
    </w:p>
    <w:p w14:paraId="3FC749C7" w14:textId="5232C9FB" w:rsidR="00C72C04" w:rsidRDefault="00C72C04">
      <w:pPr>
        <w:pStyle w:val="TOC4"/>
        <w:rPr>
          <w:rFonts w:asciiTheme="minorHAnsi" w:eastAsiaTheme="minorEastAsia" w:hAnsiTheme="minorHAnsi" w:cstheme="minorBidi"/>
          <w:sz w:val="22"/>
          <w:szCs w:val="22"/>
          <w:lang w:eastAsia="en-GB"/>
        </w:rPr>
      </w:pPr>
      <w:r>
        <w:t>10.2.8.2</w:t>
      </w:r>
      <w:r>
        <w:tab/>
        <w:t>Node management</w:t>
      </w:r>
      <w:r>
        <w:tab/>
      </w:r>
      <w:r>
        <w:fldChar w:fldCharType="begin"/>
      </w:r>
      <w:r>
        <w:instrText xml:space="preserve"> PAGEREF _Toc8130967 \h </w:instrText>
      </w:r>
      <w:r>
        <w:fldChar w:fldCharType="separate"/>
      </w:r>
      <w:r>
        <w:t>333</w:t>
      </w:r>
      <w:r>
        <w:fldChar w:fldCharType="end"/>
      </w:r>
    </w:p>
    <w:p w14:paraId="5B663EB1" w14:textId="101E23C5" w:rsidR="00C72C04" w:rsidRDefault="00C72C04">
      <w:pPr>
        <w:pStyle w:val="TOC4"/>
        <w:rPr>
          <w:rFonts w:asciiTheme="minorHAnsi" w:eastAsiaTheme="minorEastAsia" w:hAnsiTheme="minorHAnsi" w:cstheme="minorBidi"/>
          <w:sz w:val="22"/>
          <w:szCs w:val="22"/>
          <w:lang w:eastAsia="en-GB"/>
        </w:rPr>
      </w:pPr>
      <w:r>
        <w:t>10.2.8.3</w:t>
      </w:r>
      <w:r>
        <w:tab/>
        <w:t xml:space="preserve">Create </w:t>
      </w:r>
      <w:r w:rsidRPr="00C97CA9">
        <w:rPr>
          <w:i/>
        </w:rPr>
        <w:t>&lt;node&gt;</w:t>
      </w:r>
      <w:r>
        <w:tab/>
      </w:r>
      <w:r>
        <w:fldChar w:fldCharType="begin"/>
      </w:r>
      <w:r>
        <w:instrText xml:space="preserve"> PAGEREF _Toc8130968 \h </w:instrText>
      </w:r>
      <w:r>
        <w:fldChar w:fldCharType="separate"/>
      </w:r>
      <w:r>
        <w:t>333</w:t>
      </w:r>
      <w:r>
        <w:fldChar w:fldCharType="end"/>
      </w:r>
    </w:p>
    <w:p w14:paraId="7C7FFF9D" w14:textId="27599D9C"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10.2.8.4</w:t>
      </w:r>
      <w:r w:rsidRPr="00C97CA9">
        <w:rPr>
          <w:rFonts w:eastAsia="Arial Unicode MS"/>
        </w:rPr>
        <w:tab/>
        <w:t xml:space="preserve">Retrieve </w:t>
      </w:r>
      <w:r w:rsidRPr="00C97CA9">
        <w:rPr>
          <w:rFonts w:eastAsia="Arial Unicode MS"/>
          <w:i/>
        </w:rPr>
        <w:t>&lt;node&gt;</w:t>
      </w:r>
      <w:r>
        <w:tab/>
      </w:r>
      <w:r>
        <w:fldChar w:fldCharType="begin"/>
      </w:r>
      <w:r>
        <w:instrText xml:space="preserve"> PAGEREF _Toc8130969 \h </w:instrText>
      </w:r>
      <w:r>
        <w:fldChar w:fldCharType="separate"/>
      </w:r>
      <w:r>
        <w:t>333</w:t>
      </w:r>
      <w:r>
        <w:fldChar w:fldCharType="end"/>
      </w:r>
    </w:p>
    <w:p w14:paraId="557E18C7" w14:textId="2C3D1D06"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10.2.8.5</w:t>
      </w:r>
      <w:r w:rsidRPr="00C97CA9">
        <w:rPr>
          <w:rFonts w:eastAsia="Arial Unicode MS"/>
        </w:rPr>
        <w:tab/>
        <w:t xml:space="preserve">Update </w:t>
      </w:r>
      <w:r w:rsidRPr="00C97CA9">
        <w:rPr>
          <w:rFonts w:eastAsia="Arial Unicode MS"/>
          <w:i/>
        </w:rPr>
        <w:t>&lt;node&gt;</w:t>
      </w:r>
      <w:r>
        <w:tab/>
      </w:r>
      <w:r>
        <w:fldChar w:fldCharType="begin"/>
      </w:r>
      <w:r>
        <w:instrText xml:space="preserve"> PAGEREF _Toc8130970 \h </w:instrText>
      </w:r>
      <w:r>
        <w:fldChar w:fldCharType="separate"/>
      </w:r>
      <w:r>
        <w:t>334</w:t>
      </w:r>
      <w:r>
        <w:fldChar w:fldCharType="end"/>
      </w:r>
    </w:p>
    <w:p w14:paraId="6189761D" w14:textId="4F44723C"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10.2.8.6</w:t>
      </w:r>
      <w:r w:rsidRPr="00C97CA9">
        <w:rPr>
          <w:rFonts w:eastAsia="Arial Unicode MS"/>
        </w:rPr>
        <w:tab/>
        <w:t xml:space="preserve">Delete </w:t>
      </w:r>
      <w:r w:rsidRPr="00C97CA9">
        <w:rPr>
          <w:rFonts w:eastAsia="Arial Unicode MS"/>
          <w:i/>
        </w:rPr>
        <w:t>&lt;node&gt;</w:t>
      </w:r>
      <w:r>
        <w:tab/>
      </w:r>
      <w:r>
        <w:fldChar w:fldCharType="begin"/>
      </w:r>
      <w:r>
        <w:instrText xml:space="preserve"> PAGEREF _Toc8130971 \h </w:instrText>
      </w:r>
      <w:r>
        <w:fldChar w:fldCharType="separate"/>
      </w:r>
      <w:r>
        <w:t>334</w:t>
      </w:r>
      <w:r>
        <w:fldChar w:fldCharType="end"/>
      </w:r>
    </w:p>
    <w:p w14:paraId="71851EFC" w14:textId="0824DEE4" w:rsidR="00C72C04" w:rsidRDefault="00C72C04">
      <w:pPr>
        <w:pStyle w:val="TOC4"/>
        <w:rPr>
          <w:rFonts w:asciiTheme="minorHAnsi" w:eastAsiaTheme="minorEastAsia" w:hAnsiTheme="minorHAnsi" w:cstheme="minorBidi"/>
          <w:sz w:val="22"/>
          <w:szCs w:val="22"/>
          <w:lang w:eastAsia="en-GB"/>
        </w:rPr>
      </w:pPr>
      <w:r>
        <w:t>10.2.8.7</w:t>
      </w:r>
      <w:r>
        <w:tab/>
        <w:t xml:space="preserve">Device management using </w:t>
      </w:r>
      <w:r w:rsidRPr="00C97CA9">
        <w:rPr>
          <w:i/>
        </w:rPr>
        <w:t>&lt;mgmtObj&gt;</w:t>
      </w:r>
      <w:r>
        <w:tab/>
      </w:r>
      <w:r>
        <w:fldChar w:fldCharType="begin"/>
      </w:r>
      <w:r>
        <w:instrText xml:space="preserve"> PAGEREF _Toc8130972 \h </w:instrText>
      </w:r>
      <w:r>
        <w:fldChar w:fldCharType="separate"/>
      </w:r>
      <w:r>
        <w:t>335</w:t>
      </w:r>
      <w:r>
        <w:fldChar w:fldCharType="end"/>
      </w:r>
    </w:p>
    <w:p w14:paraId="1B028B55" w14:textId="1DAC3D8A" w:rsidR="00C72C04" w:rsidRDefault="00C72C04">
      <w:pPr>
        <w:pStyle w:val="TOC4"/>
        <w:rPr>
          <w:rFonts w:asciiTheme="minorHAnsi" w:eastAsiaTheme="minorEastAsia" w:hAnsiTheme="minorHAnsi" w:cstheme="minorBidi"/>
          <w:sz w:val="22"/>
          <w:szCs w:val="22"/>
          <w:lang w:eastAsia="en-GB"/>
        </w:rPr>
      </w:pPr>
      <w:r>
        <w:t>10.2.8.8</w:t>
      </w:r>
      <w:r>
        <w:tab/>
        <w:t xml:space="preserve">Create </w:t>
      </w:r>
      <w:r w:rsidRPr="00C97CA9">
        <w:rPr>
          <w:i/>
        </w:rPr>
        <w:t>&lt;mgmtObj&gt;</w:t>
      </w:r>
      <w:r>
        <w:tab/>
      </w:r>
      <w:r>
        <w:fldChar w:fldCharType="begin"/>
      </w:r>
      <w:r>
        <w:instrText xml:space="preserve"> PAGEREF _Toc8130973 \h </w:instrText>
      </w:r>
      <w:r>
        <w:fldChar w:fldCharType="separate"/>
      </w:r>
      <w:r>
        <w:t>335</w:t>
      </w:r>
      <w:r>
        <w:fldChar w:fldCharType="end"/>
      </w:r>
    </w:p>
    <w:p w14:paraId="4BA7F101" w14:textId="2DDEB4E5" w:rsidR="00C72C04" w:rsidRDefault="00C72C04">
      <w:pPr>
        <w:pStyle w:val="TOC4"/>
        <w:rPr>
          <w:rFonts w:asciiTheme="minorHAnsi" w:eastAsiaTheme="minorEastAsia" w:hAnsiTheme="minorHAnsi" w:cstheme="minorBidi"/>
          <w:sz w:val="22"/>
          <w:szCs w:val="22"/>
          <w:lang w:eastAsia="en-GB"/>
        </w:rPr>
      </w:pPr>
      <w:r>
        <w:t>10.2.8.9</w:t>
      </w:r>
      <w:r>
        <w:tab/>
        <w:t xml:space="preserve">Retrieve </w:t>
      </w:r>
      <w:r w:rsidRPr="00C97CA9">
        <w:rPr>
          <w:i/>
        </w:rPr>
        <w:t>&lt;mgmtObj&gt;</w:t>
      </w:r>
      <w:r>
        <w:tab/>
      </w:r>
      <w:r>
        <w:fldChar w:fldCharType="begin"/>
      </w:r>
      <w:r>
        <w:instrText xml:space="preserve"> PAGEREF _Toc8130974 \h </w:instrText>
      </w:r>
      <w:r>
        <w:fldChar w:fldCharType="separate"/>
      </w:r>
      <w:r>
        <w:t>337</w:t>
      </w:r>
      <w:r>
        <w:fldChar w:fldCharType="end"/>
      </w:r>
    </w:p>
    <w:p w14:paraId="04D584E4" w14:textId="38E5A2C3" w:rsidR="00C72C04" w:rsidRDefault="00C72C04">
      <w:pPr>
        <w:pStyle w:val="TOC4"/>
        <w:rPr>
          <w:rFonts w:asciiTheme="minorHAnsi" w:eastAsiaTheme="minorEastAsia" w:hAnsiTheme="minorHAnsi" w:cstheme="minorBidi"/>
          <w:sz w:val="22"/>
          <w:szCs w:val="22"/>
          <w:lang w:eastAsia="en-GB"/>
        </w:rPr>
      </w:pPr>
      <w:r>
        <w:t>10.2.8.10</w:t>
      </w:r>
      <w:r>
        <w:tab/>
        <w:t xml:space="preserve">Update </w:t>
      </w:r>
      <w:r w:rsidRPr="00C97CA9">
        <w:rPr>
          <w:i/>
        </w:rPr>
        <w:t>&lt;mgmtObj&gt;</w:t>
      </w:r>
      <w:r>
        <w:tab/>
      </w:r>
      <w:r>
        <w:fldChar w:fldCharType="begin"/>
      </w:r>
      <w:r>
        <w:instrText xml:space="preserve"> PAGEREF _Toc8130975 \h </w:instrText>
      </w:r>
      <w:r>
        <w:fldChar w:fldCharType="separate"/>
      </w:r>
      <w:r>
        <w:t>337</w:t>
      </w:r>
      <w:r>
        <w:fldChar w:fldCharType="end"/>
      </w:r>
    </w:p>
    <w:p w14:paraId="0E57C3EC" w14:textId="7550E57C" w:rsidR="00C72C04" w:rsidRDefault="00C72C04">
      <w:pPr>
        <w:pStyle w:val="TOC4"/>
        <w:rPr>
          <w:rFonts w:asciiTheme="minorHAnsi" w:eastAsiaTheme="minorEastAsia" w:hAnsiTheme="minorHAnsi" w:cstheme="minorBidi"/>
          <w:sz w:val="22"/>
          <w:szCs w:val="22"/>
          <w:lang w:eastAsia="en-GB"/>
        </w:rPr>
      </w:pPr>
      <w:r>
        <w:t>10.2.8.11</w:t>
      </w:r>
      <w:r>
        <w:tab/>
        <w:t xml:space="preserve">Delete </w:t>
      </w:r>
      <w:r w:rsidRPr="00C97CA9">
        <w:rPr>
          <w:i/>
        </w:rPr>
        <w:t>&lt;mgmtObj&gt;</w:t>
      </w:r>
      <w:r>
        <w:tab/>
      </w:r>
      <w:r>
        <w:fldChar w:fldCharType="begin"/>
      </w:r>
      <w:r>
        <w:instrText xml:space="preserve"> PAGEREF _Toc8130976 \h </w:instrText>
      </w:r>
      <w:r>
        <w:fldChar w:fldCharType="separate"/>
      </w:r>
      <w:r>
        <w:t>338</w:t>
      </w:r>
      <w:r>
        <w:fldChar w:fldCharType="end"/>
      </w:r>
    </w:p>
    <w:p w14:paraId="5803E4D6" w14:textId="62366610" w:rsidR="00C72C04" w:rsidRDefault="00C72C04">
      <w:pPr>
        <w:pStyle w:val="TOC4"/>
        <w:rPr>
          <w:rFonts w:asciiTheme="minorHAnsi" w:eastAsiaTheme="minorEastAsia" w:hAnsiTheme="minorHAnsi" w:cstheme="minorBidi"/>
          <w:sz w:val="22"/>
          <w:szCs w:val="22"/>
          <w:lang w:eastAsia="en-GB"/>
        </w:rPr>
      </w:pPr>
      <w:r>
        <w:t>10.2.8.12</w:t>
      </w:r>
      <w:r>
        <w:tab/>
        <w:t xml:space="preserve">Execute </w:t>
      </w:r>
      <w:r w:rsidRPr="00C97CA9">
        <w:rPr>
          <w:i/>
        </w:rPr>
        <w:t>&lt;mgmtObj&gt;</w:t>
      </w:r>
      <w:r>
        <w:tab/>
      </w:r>
      <w:r>
        <w:fldChar w:fldCharType="begin"/>
      </w:r>
      <w:r>
        <w:instrText xml:space="preserve"> PAGEREF _Toc8130977 \h </w:instrText>
      </w:r>
      <w:r>
        <w:fldChar w:fldCharType="separate"/>
      </w:r>
      <w:r>
        <w:t>339</w:t>
      </w:r>
      <w:r>
        <w:fldChar w:fldCharType="end"/>
      </w:r>
    </w:p>
    <w:p w14:paraId="286ED71C" w14:textId="7B9E87BB" w:rsidR="00C72C04" w:rsidRDefault="00C72C04">
      <w:pPr>
        <w:pStyle w:val="TOC4"/>
        <w:rPr>
          <w:rFonts w:asciiTheme="minorHAnsi" w:eastAsiaTheme="minorEastAsia" w:hAnsiTheme="minorHAnsi" w:cstheme="minorBidi"/>
          <w:sz w:val="22"/>
          <w:szCs w:val="22"/>
          <w:lang w:eastAsia="en-GB"/>
        </w:rPr>
      </w:pPr>
      <w:r>
        <w:t>10.2.8.13</w:t>
      </w:r>
      <w:r>
        <w:tab/>
        <w:t xml:space="preserve">Device management using </w:t>
      </w:r>
      <w:r w:rsidRPr="00C97CA9">
        <w:rPr>
          <w:i/>
        </w:rPr>
        <w:t>&lt;mgmtCmd&gt;</w:t>
      </w:r>
      <w:r>
        <w:t xml:space="preserve"> and </w:t>
      </w:r>
      <w:r w:rsidRPr="00C97CA9">
        <w:rPr>
          <w:i/>
        </w:rPr>
        <w:t>&lt;execInstance&gt;</w:t>
      </w:r>
      <w:r>
        <w:tab/>
      </w:r>
      <w:r>
        <w:fldChar w:fldCharType="begin"/>
      </w:r>
      <w:r>
        <w:instrText xml:space="preserve"> PAGEREF _Toc8130978 \h </w:instrText>
      </w:r>
      <w:r>
        <w:fldChar w:fldCharType="separate"/>
      </w:r>
      <w:r>
        <w:t>340</w:t>
      </w:r>
      <w:r>
        <w:fldChar w:fldCharType="end"/>
      </w:r>
    </w:p>
    <w:p w14:paraId="3F3F2031" w14:textId="3EE129A1" w:rsidR="00C72C04" w:rsidRDefault="00C72C04">
      <w:pPr>
        <w:pStyle w:val="TOC4"/>
        <w:rPr>
          <w:rFonts w:asciiTheme="minorHAnsi" w:eastAsiaTheme="minorEastAsia" w:hAnsiTheme="minorHAnsi" w:cstheme="minorBidi"/>
          <w:sz w:val="22"/>
          <w:szCs w:val="22"/>
          <w:lang w:eastAsia="en-GB"/>
        </w:rPr>
      </w:pPr>
      <w:r>
        <w:t>10.2.8.14</w:t>
      </w:r>
      <w:r>
        <w:tab/>
        <w:t xml:space="preserve">Create </w:t>
      </w:r>
      <w:r w:rsidRPr="00C97CA9">
        <w:rPr>
          <w:i/>
        </w:rPr>
        <w:t>&lt;mgmtCmd&gt;</w:t>
      </w:r>
      <w:r>
        <w:tab/>
      </w:r>
      <w:r>
        <w:fldChar w:fldCharType="begin"/>
      </w:r>
      <w:r>
        <w:instrText xml:space="preserve"> PAGEREF _Toc8130979 \h </w:instrText>
      </w:r>
      <w:r>
        <w:fldChar w:fldCharType="separate"/>
      </w:r>
      <w:r>
        <w:t>340</w:t>
      </w:r>
      <w:r>
        <w:fldChar w:fldCharType="end"/>
      </w:r>
    </w:p>
    <w:p w14:paraId="73C2DB87" w14:textId="583C448D" w:rsidR="00C72C04" w:rsidRDefault="00C72C04">
      <w:pPr>
        <w:pStyle w:val="TOC4"/>
        <w:rPr>
          <w:rFonts w:asciiTheme="minorHAnsi" w:eastAsiaTheme="minorEastAsia" w:hAnsiTheme="minorHAnsi" w:cstheme="minorBidi"/>
          <w:sz w:val="22"/>
          <w:szCs w:val="22"/>
          <w:lang w:eastAsia="en-GB"/>
        </w:rPr>
      </w:pPr>
      <w:r>
        <w:t>10.2.8.15</w:t>
      </w:r>
      <w:r>
        <w:tab/>
        <w:t xml:space="preserve">Retrieve </w:t>
      </w:r>
      <w:r w:rsidRPr="00C97CA9">
        <w:rPr>
          <w:i/>
        </w:rPr>
        <w:t>&lt;mgmtCmd&gt;</w:t>
      </w:r>
      <w:r>
        <w:tab/>
      </w:r>
      <w:r>
        <w:fldChar w:fldCharType="begin"/>
      </w:r>
      <w:r>
        <w:instrText xml:space="preserve"> PAGEREF _Toc8130980 \h </w:instrText>
      </w:r>
      <w:r>
        <w:fldChar w:fldCharType="separate"/>
      </w:r>
      <w:r>
        <w:t>341</w:t>
      </w:r>
      <w:r>
        <w:fldChar w:fldCharType="end"/>
      </w:r>
    </w:p>
    <w:p w14:paraId="156CC12F" w14:textId="30EFB0FD" w:rsidR="00C72C04" w:rsidRDefault="00C72C04">
      <w:pPr>
        <w:pStyle w:val="TOC4"/>
        <w:rPr>
          <w:rFonts w:asciiTheme="minorHAnsi" w:eastAsiaTheme="minorEastAsia" w:hAnsiTheme="minorHAnsi" w:cstheme="minorBidi"/>
          <w:sz w:val="22"/>
          <w:szCs w:val="22"/>
          <w:lang w:eastAsia="en-GB"/>
        </w:rPr>
      </w:pPr>
      <w:r>
        <w:t>10.2.8.16</w:t>
      </w:r>
      <w:r>
        <w:tab/>
        <w:t xml:space="preserve">Update </w:t>
      </w:r>
      <w:r w:rsidRPr="00C97CA9">
        <w:rPr>
          <w:i/>
        </w:rPr>
        <w:t>&lt;mgmtCmd&gt;</w:t>
      </w:r>
      <w:r>
        <w:tab/>
      </w:r>
      <w:r>
        <w:fldChar w:fldCharType="begin"/>
      </w:r>
      <w:r>
        <w:instrText xml:space="preserve"> PAGEREF _Toc8130981 \h </w:instrText>
      </w:r>
      <w:r>
        <w:fldChar w:fldCharType="separate"/>
      </w:r>
      <w:r>
        <w:t>342</w:t>
      </w:r>
      <w:r>
        <w:fldChar w:fldCharType="end"/>
      </w:r>
    </w:p>
    <w:p w14:paraId="083BD45C" w14:textId="5755EC75" w:rsidR="00C72C04" w:rsidRDefault="00C72C04">
      <w:pPr>
        <w:pStyle w:val="TOC4"/>
        <w:rPr>
          <w:rFonts w:asciiTheme="minorHAnsi" w:eastAsiaTheme="minorEastAsia" w:hAnsiTheme="minorHAnsi" w:cstheme="minorBidi"/>
          <w:sz w:val="22"/>
          <w:szCs w:val="22"/>
          <w:lang w:eastAsia="en-GB"/>
        </w:rPr>
      </w:pPr>
      <w:r>
        <w:t>10.2.8.17</w:t>
      </w:r>
      <w:r>
        <w:tab/>
        <w:t xml:space="preserve">Delete </w:t>
      </w:r>
      <w:r w:rsidRPr="00C97CA9">
        <w:rPr>
          <w:i/>
        </w:rPr>
        <w:t>&lt;mgmtCmd&gt;</w:t>
      </w:r>
      <w:r>
        <w:tab/>
      </w:r>
      <w:r>
        <w:fldChar w:fldCharType="begin"/>
      </w:r>
      <w:r>
        <w:instrText xml:space="preserve"> PAGEREF _Toc8130982 \h </w:instrText>
      </w:r>
      <w:r>
        <w:fldChar w:fldCharType="separate"/>
      </w:r>
      <w:r>
        <w:t>342</w:t>
      </w:r>
      <w:r>
        <w:fldChar w:fldCharType="end"/>
      </w:r>
    </w:p>
    <w:p w14:paraId="7A4E8E4E" w14:textId="67D76706" w:rsidR="00C72C04" w:rsidRDefault="00C72C04">
      <w:pPr>
        <w:pStyle w:val="TOC4"/>
        <w:rPr>
          <w:rFonts w:asciiTheme="minorHAnsi" w:eastAsiaTheme="minorEastAsia" w:hAnsiTheme="minorHAnsi" w:cstheme="minorBidi"/>
          <w:sz w:val="22"/>
          <w:szCs w:val="22"/>
          <w:lang w:eastAsia="en-GB"/>
        </w:rPr>
      </w:pPr>
      <w:r>
        <w:t>10.2.8.18</w:t>
      </w:r>
      <w:r>
        <w:tab/>
        <w:t xml:space="preserve">Execute </w:t>
      </w:r>
      <w:r w:rsidRPr="00C97CA9">
        <w:rPr>
          <w:i/>
        </w:rPr>
        <w:t>&lt;mgmtCmd&gt;</w:t>
      </w:r>
      <w:r>
        <w:tab/>
      </w:r>
      <w:r>
        <w:fldChar w:fldCharType="begin"/>
      </w:r>
      <w:r>
        <w:instrText xml:space="preserve"> PAGEREF _Toc8130983 \h </w:instrText>
      </w:r>
      <w:r>
        <w:fldChar w:fldCharType="separate"/>
      </w:r>
      <w:r>
        <w:t>344</w:t>
      </w:r>
      <w:r>
        <w:fldChar w:fldCharType="end"/>
      </w:r>
    </w:p>
    <w:p w14:paraId="32B65214" w14:textId="74B5A2FE" w:rsidR="00C72C04" w:rsidRDefault="00C72C04">
      <w:pPr>
        <w:pStyle w:val="TOC4"/>
        <w:rPr>
          <w:rFonts w:asciiTheme="minorHAnsi" w:eastAsiaTheme="minorEastAsia" w:hAnsiTheme="minorHAnsi" w:cstheme="minorBidi"/>
          <w:sz w:val="22"/>
          <w:szCs w:val="22"/>
          <w:lang w:eastAsia="en-GB"/>
        </w:rPr>
      </w:pPr>
      <w:r>
        <w:t>10.2.8.19</w:t>
      </w:r>
      <w:r>
        <w:tab/>
        <w:t xml:space="preserve">Cancel </w:t>
      </w:r>
      <w:r w:rsidRPr="00C97CA9">
        <w:rPr>
          <w:i/>
        </w:rPr>
        <w:t>&lt;execInstance&gt;</w:t>
      </w:r>
      <w:r>
        <w:tab/>
      </w:r>
      <w:r>
        <w:fldChar w:fldCharType="begin"/>
      </w:r>
      <w:r>
        <w:instrText xml:space="preserve"> PAGEREF _Toc8130984 \h </w:instrText>
      </w:r>
      <w:r>
        <w:fldChar w:fldCharType="separate"/>
      </w:r>
      <w:r>
        <w:t>345</w:t>
      </w:r>
      <w:r>
        <w:fldChar w:fldCharType="end"/>
      </w:r>
    </w:p>
    <w:p w14:paraId="177799F7" w14:textId="337F22A1" w:rsidR="00C72C04" w:rsidRDefault="00C72C04">
      <w:pPr>
        <w:pStyle w:val="TOC4"/>
        <w:rPr>
          <w:rFonts w:asciiTheme="minorHAnsi" w:eastAsiaTheme="minorEastAsia" w:hAnsiTheme="minorHAnsi" w:cstheme="minorBidi"/>
          <w:sz w:val="22"/>
          <w:szCs w:val="22"/>
          <w:lang w:eastAsia="en-GB"/>
        </w:rPr>
      </w:pPr>
      <w:r>
        <w:t>10.2.8.20</w:t>
      </w:r>
      <w:r>
        <w:tab/>
        <w:t xml:space="preserve">Retrieve </w:t>
      </w:r>
      <w:r w:rsidRPr="00C97CA9">
        <w:rPr>
          <w:i/>
        </w:rPr>
        <w:t>&lt;execInstance&gt;</w:t>
      </w:r>
      <w:r>
        <w:tab/>
      </w:r>
      <w:r>
        <w:fldChar w:fldCharType="begin"/>
      </w:r>
      <w:r>
        <w:instrText xml:space="preserve"> PAGEREF _Toc8130985 \h </w:instrText>
      </w:r>
      <w:r>
        <w:fldChar w:fldCharType="separate"/>
      </w:r>
      <w:r>
        <w:t>346</w:t>
      </w:r>
      <w:r>
        <w:fldChar w:fldCharType="end"/>
      </w:r>
    </w:p>
    <w:p w14:paraId="625A6442" w14:textId="27B73310" w:rsidR="00C72C04" w:rsidRDefault="00C72C04">
      <w:pPr>
        <w:pStyle w:val="TOC4"/>
        <w:rPr>
          <w:rFonts w:asciiTheme="minorHAnsi" w:eastAsiaTheme="minorEastAsia" w:hAnsiTheme="minorHAnsi" w:cstheme="minorBidi"/>
          <w:sz w:val="22"/>
          <w:szCs w:val="22"/>
          <w:lang w:eastAsia="en-GB"/>
        </w:rPr>
      </w:pPr>
      <w:r>
        <w:t>10.2.8.21</w:t>
      </w:r>
      <w:r>
        <w:tab/>
        <w:t xml:space="preserve">Delete </w:t>
      </w:r>
      <w:r w:rsidRPr="00C97CA9">
        <w:rPr>
          <w:i/>
        </w:rPr>
        <w:t>&lt;execInstance&gt;</w:t>
      </w:r>
      <w:r>
        <w:tab/>
      </w:r>
      <w:r>
        <w:fldChar w:fldCharType="begin"/>
      </w:r>
      <w:r>
        <w:instrText xml:space="preserve"> PAGEREF _Toc8130986 \h </w:instrText>
      </w:r>
      <w:r>
        <w:fldChar w:fldCharType="separate"/>
      </w:r>
      <w:r>
        <w:t>347</w:t>
      </w:r>
      <w:r>
        <w:fldChar w:fldCharType="end"/>
      </w:r>
    </w:p>
    <w:p w14:paraId="40C5156A" w14:textId="7DCAD11A" w:rsidR="00C72C04" w:rsidRDefault="00C72C04">
      <w:pPr>
        <w:pStyle w:val="TOC3"/>
        <w:rPr>
          <w:rFonts w:asciiTheme="minorHAnsi" w:eastAsiaTheme="minorEastAsia" w:hAnsiTheme="minorHAnsi" w:cstheme="minorBidi"/>
          <w:sz w:val="22"/>
          <w:szCs w:val="22"/>
          <w:lang w:eastAsia="en-GB"/>
        </w:rPr>
      </w:pPr>
      <w:r>
        <w:t>10.2.9</w:t>
      </w:r>
      <w:r>
        <w:tab/>
        <w:t>Location management</w:t>
      </w:r>
      <w:r>
        <w:tab/>
      </w:r>
      <w:r>
        <w:fldChar w:fldCharType="begin"/>
      </w:r>
      <w:r>
        <w:instrText xml:space="preserve"> PAGEREF _Toc8130987 \h </w:instrText>
      </w:r>
      <w:r>
        <w:fldChar w:fldCharType="separate"/>
      </w:r>
      <w:r>
        <w:t>347</w:t>
      </w:r>
      <w:r>
        <w:fldChar w:fldCharType="end"/>
      </w:r>
    </w:p>
    <w:p w14:paraId="63D34A63" w14:textId="114B82C8" w:rsidR="00C72C04" w:rsidRDefault="00C72C04">
      <w:pPr>
        <w:pStyle w:val="TOC4"/>
        <w:rPr>
          <w:rFonts w:asciiTheme="minorHAnsi" w:eastAsiaTheme="minorEastAsia" w:hAnsiTheme="minorHAnsi" w:cstheme="minorBidi"/>
          <w:sz w:val="22"/>
          <w:szCs w:val="22"/>
          <w:lang w:eastAsia="en-GB"/>
        </w:rPr>
      </w:pPr>
      <w:r>
        <w:t>10.2.9.1</w:t>
      </w:r>
      <w:r>
        <w:tab/>
        <w:t>Introduction</w:t>
      </w:r>
      <w:r>
        <w:tab/>
      </w:r>
      <w:r>
        <w:fldChar w:fldCharType="begin"/>
      </w:r>
      <w:r>
        <w:instrText xml:space="preserve"> PAGEREF _Toc8130988 \h </w:instrText>
      </w:r>
      <w:r>
        <w:fldChar w:fldCharType="separate"/>
      </w:r>
      <w:r>
        <w:t>347</w:t>
      </w:r>
      <w:r>
        <w:fldChar w:fldCharType="end"/>
      </w:r>
    </w:p>
    <w:p w14:paraId="3BD9B1B9" w14:textId="6676A468" w:rsidR="00C72C04" w:rsidRDefault="00C72C04">
      <w:pPr>
        <w:pStyle w:val="TOC4"/>
        <w:rPr>
          <w:rFonts w:asciiTheme="minorHAnsi" w:eastAsiaTheme="minorEastAsia" w:hAnsiTheme="minorHAnsi" w:cstheme="minorBidi"/>
          <w:sz w:val="22"/>
          <w:szCs w:val="22"/>
          <w:lang w:eastAsia="en-GB"/>
        </w:rPr>
      </w:pPr>
      <w:r>
        <w:t>10.2.9.2</w:t>
      </w:r>
      <w:r>
        <w:tab/>
        <w:t>Create &lt;locationPolicy&gt;</w:t>
      </w:r>
      <w:r>
        <w:tab/>
      </w:r>
      <w:r>
        <w:fldChar w:fldCharType="begin"/>
      </w:r>
      <w:r>
        <w:instrText xml:space="preserve"> PAGEREF _Toc8130989 \h </w:instrText>
      </w:r>
      <w:r>
        <w:fldChar w:fldCharType="separate"/>
      </w:r>
      <w:r>
        <w:t>348</w:t>
      </w:r>
      <w:r>
        <w:fldChar w:fldCharType="end"/>
      </w:r>
    </w:p>
    <w:p w14:paraId="2983E66B" w14:textId="01DDBAF8" w:rsidR="00C72C04" w:rsidRDefault="00C72C04">
      <w:pPr>
        <w:pStyle w:val="TOC4"/>
        <w:rPr>
          <w:rFonts w:asciiTheme="minorHAnsi" w:eastAsiaTheme="minorEastAsia" w:hAnsiTheme="minorHAnsi" w:cstheme="minorBidi"/>
          <w:sz w:val="22"/>
          <w:szCs w:val="22"/>
          <w:lang w:eastAsia="en-GB"/>
        </w:rPr>
      </w:pPr>
      <w:r>
        <w:t>10.2.9.3</w:t>
      </w:r>
      <w:r>
        <w:tab/>
        <w:t>Retrieve &lt;locationPolicy&gt;</w:t>
      </w:r>
      <w:r>
        <w:tab/>
      </w:r>
      <w:r>
        <w:fldChar w:fldCharType="begin"/>
      </w:r>
      <w:r>
        <w:instrText xml:space="preserve"> PAGEREF _Toc8130990 \h </w:instrText>
      </w:r>
      <w:r>
        <w:fldChar w:fldCharType="separate"/>
      </w:r>
      <w:r>
        <w:t>352</w:t>
      </w:r>
      <w:r>
        <w:fldChar w:fldCharType="end"/>
      </w:r>
    </w:p>
    <w:p w14:paraId="442B530A" w14:textId="33685A26" w:rsidR="00C72C04" w:rsidRDefault="00C72C04">
      <w:pPr>
        <w:pStyle w:val="TOC4"/>
        <w:rPr>
          <w:rFonts w:asciiTheme="minorHAnsi" w:eastAsiaTheme="minorEastAsia" w:hAnsiTheme="minorHAnsi" w:cstheme="minorBidi"/>
          <w:sz w:val="22"/>
          <w:szCs w:val="22"/>
          <w:lang w:eastAsia="en-GB"/>
        </w:rPr>
      </w:pPr>
      <w:r>
        <w:t>10.2.9.4</w:t>
      </w:r>
      <w:r>
        <w:tab/>
        <w:t>Update &lt;locationPolicy&gt;</w:t>
      </w:r>
      <w:r>
        <w:tab/>
      </w:r>
      <w:r>
        <w:fldChar w:fldCharType="begin"/>
      </w:r>
      <w:r>
        <w:instrText xml:space="preserve"> PAGEREF _Toc8130991 \h </w:instrText>
      </w:r>
      <w:r>
        <w:fldChar w:fldCharType="separate"/>
      </w:r>
      <w:r>
        <w:t>352</w:t>
      </w:r>
      <w:r>
        <w:fldChar w:fldCharType="end"/>
      </w:r>
    </w:p>
    <w:p w14:paraId="4D1D7B00" w14:textId="6935FFCF"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10.2.9.5</w:t>
      </w:r>
      <w:r w:rsidRPr="00C97CA9">
        <w:rPr>
          <w:rFonts w:eastAsia="Arial Unicode MS"/>
        </w:rPr>
        <w:tab/>
        <w:t xml:space="preserve">Delete </w:t>
      </w:r>
      <w:r w:rsidRPr="00C97CA9">
        <w:rPr>
          <w:rFonts w:eastAsia="Arial Unicode MS"/>
          <w:i/>
        </w:rPr>
        <w:t>&lt;locationPolicy&gt;</w:t>
      </w:r>
      <w:r>
        <w:tab/>
      </w:r>
      <w:r>
        <w:fldChar w:fldCharType="begin"/>
      </w:r>
      <w:r>
        <w:instrText xml:space="preserve"> PAGEREF _Toc8130992 \h </w:instrText>
      </w:r>
      <w:r>
        <w:fldChar w:fldCharType="separate"/>
      </w:r>
      <w:r>
        <w:t>353</w:t>
      </w:r>
      <w:r>
        <w:fldChar w:fldCharType="end"/>
      </w:r>
    </w:p>
    <w:p w14:paraId="7F049D11" w14:textId="7407A4A2" w:rsidR="00C72C04" w:rsidRDefault="00C72C04">
      <w:pPr>
        <w:pStyle w:val="TOC4"/>
        <w:rPr>
          <w:rFonts w:asciiTheme="minorHAnsi" w:eastAsiaTheme="minorEastAsia" w:hAnsiTheme="minorHAnsi" w:cstheme="minorBidi"/>
          <w:sz w:val="22"/>
          <w:szCs w:val="22"/>
          <w:lang w:eastAsia="en-GB"/>
        </w:rPr>
      </w:pPr>
      <w:r>
        <w:t>10.2.9.6</w:t>
      </w:r>
      <w:r>
        <w:tab/>
        <w:t>Procedure for &lt;container&gt; resource that stores the location information</w:t>
      </w:r>
      <w:r>
        <w:tab/>
      </w:r>
      <w:r>
        <w:fldChar w:fldCharType="begin"/>
      </w:r>
      <w:r>
        <w:instrText xml:space="preserve"> PAGEREF _Toc8130993 \h </w:instrText>
      </w:r>
      <w:r>
        <w:fldChar w:fldCharType="separate"/>
      </w:r>
      <w:r>
        <w:t>353</w:t>
      </w:r>
      <w:r>
        <w:fldChar w:fldCharType="end"/>
      </w:r>
    </w:p>
    <w:p w14:paraId="6F0A8EDB" w14:textId="6D9BC714" w:rsidR="00C72C04" w:rsidRDefault="00C72C04">
      <w:pPr>
        <w:pStyle w:val="TOC4"/>
        <w:rPr>
          <w:rFonts w:asciiTheme="minorHAnsi" w:eastAsiaTheme="minorEastAsia" w:hAnsiTheme="minorHAnsi" w:cstheme="minorBidi"/>
          <w:sz w:val="22"/>
          <w:szCs w:val="22"/>
          <w:lang w:eastAsia="en-GB"/>
        </w:rPr>
      </w:pPr>
      <w:r>
        <w:t>10.2.9.7</w:t>
      </w:r>
      <w:r>
        <w:tab/>
        <w:t xml:space="preserve">Procedure for </w:t>
      </w:r>
      <w:r w:rsidRPr="00C97CA9">
        <w:rPr>
          <w:i/>
        </w:rPr>
        <w:t>&lt;contentInstance&gt;</w:t>
      </w:r>
      <w:r>
        <w:t xml:space="preserve"> resource that stores location information</w:t>
      </w:r>
      <w:r>
        <w:tab/>
      </w:r>
      <w:r>
        <w:fldChar w:fldCharType="begin"/>
      </w:r>
      <w:r>
        <w:instrText xml:space="preserve"> PAGEREF _Toc8130994 \h </w:instrText>
      </w:r>
      <w:r>
        <w:fldChar w:fldCharType="separate"/>
      </w:r>
      <w:r>
        <w:t>354</w:t>
      </w:r>
      <w:r>
        <w:fldChar w:fldCharType="end"/>
      </w:r>
    </w:p>
    <w:p w14:paraId="0317672A" w14:textId="0530F85E" w:rsidR="00C72C04" w:rsidRDefault="00C72C04">
      <w:pPr>
        <w:pStyle w:val="TOC3"/>
        <w:rPr>
          <w:rFonts w:asciiTheme="minorHAnsi" w:eastAsiaTheme="minorEastAsia" w:hAnsiTheme="minorHAnsi" w:cstheme="minorBidi"/>
          <w:sz w:val="22"/>
          <w:szCs w:val="22"/>
          <w:lang w:eastAsia="en-GB"/>
        </w:rPr>
      </w:pPr>
      <w:r>
        <w:t>10.2.10</w:t>
      </w:r>
      <w:r>
        <w:tab/>
        <w:t>Subscription and notification</w:t>
      </w:r>
      <w:r>
        <w:tab/>
      </w:r>
      <w:r>
        <w:fldChar w:fldCharType="begin"/>
      </w:r>
      <w:r>
        <w:instrText xml:space="preserve"> PAGEREF _Toc8130995 \h </w:instrText>
      </w:r>
      <w:r>
        <w:fldChar w:fldCharType="separate"/>
      </w:r>
      <w:r>
        <w:t>354</w:t>
      </w:r>
      <w:r>
        <w:fldChar w:fldCharType="end"/>
      </w:r>
    </w:p>
    <w:p w14:paraId="33DD769F" w14:textId="7062EF7D"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10.2.10.1</w:t>
      </w:r>
      <w:r w:rsidRPr="00C97CA9">
        <w:rPr>
          <w:rFonts w:eastAsia="Arial Unicode MS"/>
        </w:rPr>
        <w:tab/>
        <w:t>Introduction</w:t>
      </w:r>
      <w:r>
        <w:tab/>
      </w:r>
      <w:r>
        <w:fldChar w:fldCharType="begin"/>
      </w:r>
      <w:r>
        <w:instrText xml:space="preserve"> PAGEREF _Toc8130996 \h </w:instrText>
      </w:r>
      <w:r>
        <w:fldChar w:fldCharType="separate"/>
      </w:r>
      <w:r>
        <w:t>354</w:t>
      </w:r>
      <w:r>
        <w:fldChar w:fldCharType="end"/>
      </w:r>
    </w:p>
    <w:p w14:paraId="521C8CBA" w14:textId="08FF6E16"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10.2.10.2</w:t>
      </w:r>
      <w:r w:rsidRPr="00C97CA9">
        <w:rPr>
          <w:rFonts w:eastAsia="Arial Unicode MS"/>
        </w:rPr>
        <w:tab/>
        <w:t xml:space="preserve">Create </w:t>
      </w:r>
      <w:r w:rsidRPr="00C97CA9">
        <w:rPr>
          <w:rFonts w:eastAsia="Arial Unicode MS"/>
          <w:i/>
        </w:rPr>
        <w:t>&lt;subscription&gt;</w:t>
      </w:r>
      <w:r>
        <w:tab/>
      </w:r>
      <w:r>
        <w:fldChar w:fldCharType="begin"/>
      </w:r>
      <w:r>
        <w:instrText xml:space="preserve"> PAGEREF _Toc8130997 \h </w:instrText>
      </w:r>
      <w:r>
        <w:fldChar w:fldCharType="separate"/>
      </w:r>
      <w:r>
        <w:t>354</w:t>
      </w:r>
      <w:r>
        <w:fldChar w:fldCharType="end"/>
      </w:r>
    </w:p>
    <w:p w14:paraId="2C4F99AF" w14:textId="73E5DDCD"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10.2.10.3</w:t>
      </w:r>
      <w:r w:rsidRPr="00C97CA9">
        <w:rPr>
          <w:rFonts w:eastAsia="Arial Unicode MS"/>
        </w:rPr>
        <w:tab/>
        <w:t xml:space="preserve">Retrieve </w:t>
      </w:r>
      <w:r w:rsidRPr="00C97CA9">
        <w:rPr>
          <w:rFonts w:eastAsia="Arial Unicode MS"/>
          <w:i/>
        </w:rPr>
        <w:t>&lt;subscription&gt;</w:t>
      </w:r>
      <w:r>
        <w:tab/>
      </w:r>
      <w:r>
        <w:fldChar w:fldCharType="begin"/>
      </w:r>
      <w:r>
        <w:instrText xml:space="preserve"> PAGEREF _Toc8130998 \h </w:instrText>
      </w:r>
      <w:r>
        <w:fldChar w:fldCharType="separate"/>
      </w:r>
      <w:r>
        <w:t>355</w:t>
      </w:r>
      <w:r>
        <w:fldChar w:fldCharType="end"/>
      </w:r>
    </w:p>
    <w:p w14:paraId="04C78773" w14:textId="05F8BE00"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10.2.10.4</w:t>
      </w:r>
      <w:r w:rsidRPr="00C97CA9">
        <w:rPr>
          <w:rFonts w:eastAsia="Arial Unicode MS"/>
        </w:rPr>
        <w:tab/>
        <w:t xml:space="preserve">Update </w:t>
      </w:r>
      <w:r w:rsidRPr="00C97CA9">
        <w:rPr>
          <w:rFonts w:eastAsia="Arial Unicode MS"/>
          <w:i/>
        </w:rPr>
        <w:t>&lt;subscription&gt;</w:t>
      </w:r>
      <w:r>
        <w:tab/>
      </w:r>
      <w:r>
        <w:fldChar w:fldCharType="begin"/>
      </w:r>
      <w:r>
        <w:instrText xml:space="preserve"> PAGEREF _Toc8130999 \h </w:instrText>
      </w:r>
      <w:r>
        <w:fldChar w:fldCharType="separate"/>
      </w:r>
      <w:r>
        <w:t>356</w:t>
      </w:r>
      <w:r>
        <w:fldChar w:fldCharType="end"/>
      </w:r>
    </w:p>
    <w:p w14:paraId="75A3F515" w14:textId="35E0A862"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lastRenderedPageBreak/>
        <w:t>10.2.10.5</w:t>
      </w:r>
      <w:r w:rsidRPr="00C97CA9">
        <w:rPr>
          <w:rFonts w:eastAsia="Arial Unicode MS"/>
        </w:rPr>
        <w:tab/>
        <w:t xml:space="preserve">Delete </w:t>
      </w:r>
      <w:r w:rsidRPr="00C97CA9">
        <w:rPr>
          <w:rFonts w:eastAsia="Arial Unicode MS"/>
          <w:i/>
        </w:rPr>
        <w:t>&lt;subscription&gt;</w:t>
      </w:r>
      <w:r>
        <w:tab/>
      </w:r>
      <w:r>
        <w:fldChar w:fldCharType="begin"/>
      </w:r>
      <w:r>
        <w:instrText xml:space="preserve"> PAGEREF _Toc8131000 \h </w:instrText>
      </w:r>
      <w:r>
        <w:fldChar w:fldCharType="separate"/>
      </w:r>
      <w:r>
        <w:t>356</w:t>
      </w:r>
      <w:r>
        <w:fldChar w:fldCharType="end"/>
      </w:r>
    </w:p>
    <w:p w14:paraId="2DFE0A36" w14:textId="147E1A25" w:rsidR="00C72C04" w:rsidRDefault="00C72C04">
      <w:pPr>
        <w:pStyle w:val="TOC4"/>
        <w:rPr>
          <w:rFonts w:asciiTheme="minorHAnsi" w:eastAsiaTheme="minorEastAsia" w:hAnsiTheme="minorHAnsi" w:cstheme="minorBidi"/>
          <w:sz w:val="22"/>
          <w:szCs w:val="22"/>
          <w:lang w:eastAsia="en-GB"/>
        </w:rPr>
      </w:pPr>
      <w:r>
        <w:t>10.2.10.6</w:t>
      </w:r>
      <w:r>
        <w:tab/>
        <w:t>Notification procedures</w:t>
      </w:r>
      <w:r>
        <w:tab/>
      </w:r>
      <w:r>
        <w:fldChar w:fldCharType="begin"/>
      </w:r>
      <w:r>
        <w:instrText xml:space="preserve"> PAGEREF _Toc8131001 \h </w:instrText>
      </w:r>
      <w:r>
        <w:fldChar w:fldCharType="separate"/>
      </w:r>
      <w:r>
        <w:t>357</w:t>
      </w:r>
      <w:r>
        <w:fldChar w:fldCharType="end"/>
      </w:r>
    </w:p>
    <w:p w14:paraId="05DA7C88" w14:textId="74084815"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10.2.10.7</w:t>
      </w:r>
      <w:r w:rsidRPr="00C97CA9">
        <w:rPr>
          <w:rFonts w:eastAsia="Arial Unicode MS"/>
        </w:rPr>
        <w:tab/>
      </w:r>
      <w:r w:rsidRPr="00C97CA9">
        <w:rPr>
          <w:rFonts w:eastAsia="Arial Unicode MS"/>
          <w:lang w:eastAsia="zh-CN"/>
        </w:rPr>
        <w:t>Notification message handling procedure</w:t>
      </w:r>
      <w:r>
        <w:tab/>
      </w:r>
      <w:r>
        <w:fldChar w:fldCharType="begin"/>
      </w:r>
      <w:r>
        <w:instrText xml:space="preserve"> PAGEREF _Toc8131002 \h </w:instrText>
      </w:r>
      <w:r>
        <w:fldChar w:fldCharType="separate"/>
      </w:r>
      <w:r>
        <w:t>357</w:t>
      </w:r>
      <w:r>
        <w:fldChar w:fldCharType="end"/>
      </w:r>
    </w:p>
    <w:p w14:paraId="29E828C0" w14:textId="1E3E1794"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10.2.10.8</w:t>
      </w:r>
      <w:r w:rsidRPr="00C97CA9">
        <w:rPr>
          <w:rFonts w:eastAsia="Arial Unicode MS"/>
        </w:rPr>
        <w:tab/>
        <w:t>Notification</w:t>
      </w:r>
      <w:r w:rsidRPr="00C97CA9">
        <w:rPr>
          <w:rFonts w:eastAsia="Arial Unicode MS"/>
          <w:lang w:eastAsia="ko-KR"/>
        </w:rPr>
        <w:t xml:space="preserve"> </w:t>
      </w:r>
      <w:r w:rsidRPr="00C97CA9">
        <w:rPr>
          <w:rFonts w:eastAsia="Arial Unicode MS"/>
          <w:lang w:eastAsia="zh-CN"/>
        </w:rPr>
        <w:t>T</w:t>
      </w:r>
      <w:r w:rsidRPr="00C97CA9">
        <w:rPr>
          <w:rFonts w:eastAsia="Arial Unicode MS"/>
          <w:lang w:eastAsia="ko-KR"/>
        </w:rPr>
        <w:t>arget removal procedure</w:t>
      </w:r>
      <w:r>
        <w:tab/>
      </w:r>
      <w:r>
        <w:fldChar w:fldCharType="begin"/>
      </w:r>
      <w:r>
        <w:instrText xml:space="preserve"> PAGEREF _Toc8131003 \h </w:instrText>
      </w:r>
      <w:r>
        <w:fldChar w:fldCharType="separate"/>
      </w:r>
      <w:r>
        <w:t>361</w:t>
      </w:r>
      <w:r>
        <w:fldChar w:fldCharType="end"/>
      </w:r>
    </w:p>
    <w:p w14:paraId="4A702232" w14:textId="4916A54D"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10.2.10.9</w:t>
      </w:r>
      <w:r w:rsidRPr="00C97CA9">
        <w:rPr>
          <w:rFonts w:eastAsia="Arial Unicode MS"/>
        </w:rPr>
        <w:tab/>
      </w:r>
      <w:r>
        <w:t>Delete &lt;</w:t>
      </w:r>
      <w:r w:rsidRPr="00C97CA9">
        <w:rPr>
          <w:i/>
        </w:rPr>
        <w:t>notificationTargetSelfReference</w:t>
      </w:r>
      <w:r>
        <w:t>&gt;</w:t>
      </w:r>
      <w:r>
        <w:tab/>
      </w:r>
      <w:r>
        <w:fldChar w:fldCharType="begin"/>
      </w:r>
      <w:r>
        <w:instrText xml:space="preserve"> PAGEREF _Toc8131004 \h </w:instrText>
      </w:r>
      <w:r>
        <w:fldChar w:fldCharType="separate"/>
      </w:r>
      <w:r>
        <w:t>363</w:t>
      </w:r>
      <w:r>
        <w:fldChar w:fldCharType="end"/>
      </w:r>
    </w:p>
    <w:p w14:paraId="4ADCA6D7" w14:textId="37CB5BCE" w:rsidR="00C72C04" w:rsidRDefault="00C72C04">
      <w:pPr>
        <w:pStyle w:val="TOC4"/>
        <w:rPr>
          <w:rFonts w:asciiTheme="minorHAnsi" w:eastAsiaTheme="minorEastAsia" w:hAnsiTheme="minorHAnsi" w:cstheme="minorBidi"/>
          <w:sz w:val="22"/>
          <w:szCs w:val="22"/>
          <w:lang w:eastAsia="en-GB"/>
        </w:rPr>
      </w:pPr>
      <w:r>
        <w:t>10.2.10.10</w:t>
      </w:r>
      <w:r w:rsidRPr="00C97CA9">
        <w:rPr>
          <w:rFonts w:eastAsia="SimSun"/>
          <w:lang w:eastAsia="zh-CN"/>
        </w:rPr>
        <w:tab/>
      </w:r>
      <w:r>
        <w:t>Create &lt;</w:t>
      </w:r>
      <w:r w:rsidRPr="00C97CA9">
        <w:rPr>
          <w:i/>
        </w:rPr>
        <w:t>notificationTargetMgmtPolicyRef</w:t>
      </w:r>
      <w:r>
        <w:t>&gt;</w:t>
      </w:r>
      <w:r>
        <w:tab/>
      </w:r>
      <w:r>
        <w:fldChar w:fldCharType="begin"/>
      </w:r>
      <w:r>
        <w:instrText xml:space="preserve"> PAGEREF _Toc8131005 \h </w:instrText>
      </w:r>
      <w:r>
        <w:fldChar w:fldCharType="separate"/>
      </w:r>
      <w:r>
        <w:t>363</w:t>
      </w:r>
      <w:r>
        <w:fldChar w:fldCharType="end"/>
      </w:r>
    </w:p>
    <w:p w14:paraId="0DF9554F" w14:textId="2F9AC5C7" w:rsidR="00C72C04" w:rsidRDefault="00C72C04">
      <w:pPr>
        <w:pStyle w:val="TOC4"/>
        <w:rPr>
          <w:rFonts w:asciiTheme="minorHAnsi" w:eastAsiaTheme="minorEastAsia" w:hAnsiTheme="minorHAnsi" w:cstheme="minorBidi"/>
          <w:sz w:val="22"/>
          <w:szCs w:val="22"/>
          <w:lang w:eastAsia="en-GB"/>
        </w:rPr>
      </w:pPr>
      <w:r>
        <w:t>10.2.10.11</w:t>
      </w:r>
      <w:r w:rsidRPr="00C97CA9">
        <w:rPr>
          <w:rFonts w:eastAsia="SimSun"/>
          <w:lang w:eastAsia="zh-CN"/>
        </w:rPr>
        <w:tab/>
      </w:r>
      <w:r>
        <w:t>Retrieve &lt;</w:t>
      </w:r>
      <w:r w:rsidRPr="00C97CA9">
        <w:rPr>
          <w:i/>
        </w:rPr>
        <w:t>notificationTargetMgmtPolicyRef</w:t>
      </w:r>
      <w:r>
        <w:t>&gt;</w:t>
      </w:r>
      <w:r>
        <w:tab/>
      </w:r>
      <w:r>
        <w:fldChar w:fldCharType="begin"/>
      </w:r>
      <w:r>
        <w:instrText xml:space="preserve"> PAGEREF _Toc8131006 \h </w:instrText>
      </w:r>
      <w:r>
        <w:fldChar w:fldCharType="separate"/>
      </w:r>
      <w:r>
        <w:t>363</w:t>
      </w:r>
      <w:r>
        <w:fldChar w:fldCharType="end"/>
      </w:r>
    </w:p>
    <w:p w14:paraId="314A6AF4" w14:textId="5A8DB6E8" w:rsidR="00C72C04" w:rsidRDefault="00C72C04">
      <w:pPr>
        <w:pStyle w:val="TOC4"/>
        <w:rPr>
          <w:rFonts w:asciiTheme="minorHAnsi" w:eastAsiaTheme="minorEastAsia" w:hAnsiTheme="minorHAnsi" w:cstheme="minorBidi"/>
          <w:sz w:val="22"/>
          <w:szCs w:val="22"/>
          <w:lang w:eastAsia="en-GB"/>
        </w:rPr>
      </w:pPr>
      <w:r>
        <w:t>10.2.10.12</w:t>
      </w:r>
      <w:r w:rsidRPr="00C97CA9">
        <w:rPr>
          <w:rFonts w:eastAsia="SimSun"/>
          <w:lang w:eastAsia="zh-CN"/>
        </w:rPr>
        <w:tab/>
      </w:r>
      <w:r>
        <w:t>Update &lt;</w:t>
      </w:r>
      <w:r w:rsidRPr="00C97CA9">
        <w:rPr>
          <w:i/>
        </w:rPr>
        <w:t>notificationTargetMgmtPolicyRef</w:t>
      </w:r>
      <w:r>
        <w:t>&gt;</w:t>
      </w:r>
      <w:r>
        <w:tab/>
      </w:r>
      <w:r>
        <w:fldChar w:fldCharType="begin"/>
      </w:r>
      <w:r>
        <w:instrText xml:space="preserve"> PAGEREF _Toc8131007 \h </w:instrText>
      </w:r>
      <w:r>
        <w:fldChar w:fldCharType="separate"/>
      </w:r>
      <w:r>
        <w:t>364</w:t>
      </w:r>
      <w:r>
        <w:fldChar w:fldCharType="end"/>
      </w:r>
    </w:p>
    <w:p w14:paraId="0EF5CF69" w14:textId="0E8952C7" w:rsidR="00C72C04" w:rsidRDefault="00C72C04">
      <w:pPr>
        <w:pStyle w:val="TOC4"/>
        <w:rPr>
          <w:rFonts w:asciiTheme="minorHAnsi" w:eastAsiaTheme="minorEastAsia" w:hAnsiTheme="minorHAnsi" w:cstheme="minorBidi"/>
          <w:sz w:val="22"/>
          <w:szCs w:val="22"/>
          <w:lang w:eastAsia="en-GB"/>
        </w:rPr>
      </w:pPr>
      <w:r>
        <w:t>10.2.10.13</w:t>
      </w:r>
      <w:r w:rsidRPr="00C97CA9">
        <w:rPr>
          <w:rFonts w:eastAsia="SimSun"/>
          <w:lang w:eastAsia="zh-CN"/>
        </w:rPr>
        <w:tab/>
      </w:r>
      <w:r>
        <w:t>Delete &lt;</w:t>
      </w:r>
      <w:r w:rsidRPr="00C97CA9">
        <w:rPr>
          <w:i/>
        </w:rPr>
        <w:t>notificationTargetMgmtPolicyRef</w:t>
      </w:r>
      <w:r>
        <w:t>&gt;</w:t>
      </w:r>
      <w:r>
        <w:tab/>
      </w:r>
      <w:r>
        <w:fldChar w:fldCharType="begin"/>
      </w:r>
      <w:r>
        <w:instrText xml:space="preserve"> PAGEREF _Toc8131008 \h </w:instrText>
      </w:r>
      <w:r>
        <w:fldChar w:fldCharType="separate"/>
      </w:r>
      <w:r>
        <w:t>364</w:t>
      </w:r>
      <w:r>
        <w:fldChar w:fldCharType="end"/>
      </w:r>
    </w:p>
    <w:p w14:paraId="0722AE8A" w14:textId="6A613351" w:rsidR="00C72C04" w:rsidRDefault="00C72C04">
      <w:pPr>
        <w:pStyle w:val="TOC4"/>
        <w:rPr>
          <w:rFonts w:asciiTheme="minorHAnsi" w:eastAsiaTheme="minorEastAsia" w:hAnsiTheme="minorHAnsi" w:cstheme="minorBidi"/>
          <w:sz w:val="22"/>
          <w:szCs w:val="22"/>
          <w:lang w:eastAsia="en-GB"/>
        </w:rPr>
      </w:pPr>
      <w:r>
        <w:t>10.2.10.14</w:t>
      </w:r>
      <w:r w:rsidRPr="00C97CA9">
        <w:rPr>
          <w:rFonts w:eastAsia="SimSun"/>
          <w:lang w:eastAsia="zh-CN"/>
        </w:rPr>
        <w:tab/>
      </w:r>
      <w:r>
        <w:t>Create &lt;</w:t>
      </w:r>
      <w:r w:rsidRPr="00C97CA9">
        <w:rPr>
          <w:i/>
        </w:rPr>
        <w:t>notificationTargetPolicy</w:t>
      </w:r>
      <w:r>
        <w:t>&gt;</w:t>
      </w:r>
      <w:r>
        <w:tab/>
      </w:r>
      <w:r>
        <w:fldChar w:fldCharType="begin"/>
      </w:r>
      <w:r>
        <w:instrText xml:space="preserve"> PAGEREF _Toc8131009 \h </w:instrText>
      </w:r>
      <w:r>
        <w:fldChar w:fldCharType="separate"/>
      </w:r>
      <w:r>
        <w:t>364</w:t>
      </w:r>
      <w:r>
        <w:fldChar w:fldCharType="end"/>
      </w:r>
    </w:p>
    <w:p w14:paraId="588E8ADF" w14:textId="65AA600C" w:rsidR="00C72C04" w:rsidRDefault="00C72C04">
      <w:pPr>
        <w:pStyle w:val="TOC4"/>
        <w:rPr>
          <w:rFonts w:asciiTheme="minorHAnsi" w:eastAsiaTheme="minorEastAsia" w:hAnsiTheme="minorHAnsi" w:cstheme="minorBidi"/>
          <w:sz w:val="22"/>
          <w:szCs w:val="22"/>
          <w:lang w:eastAsia="en-GB"/>
        </w:rPr>
      </w:pPr>
      <w:r>
        <w:t>10.2.10.15</w:t>
      </w:r>
      <w:r w:rsidRPr="00C97CA9">
        <w:rPr>
          <w:rFonts w:eastAsia="SimSun"/>
          <w:lang w:eastAsia="zh-CN"/>
        </w:rPr>
        <w:tab/>
      </w:r>
      <w:r>
        <w:t>Retrieve &lt;</w:t>
      </w:r>
      <w:r w:rsidRPr="00C97CA9">
        <w:rPr>
          <w:i/>
        </w:rPr>
        <w:t>notificationTargetPolicy</w:t>
      </w:r>
      <w:r>
        <w:t>&gt;</w:t>
      </w:r>
      <w:r>
        <w:tab/>
      </w:r>
      <w:r>
        <w:fldChar w:fldCharType="begin"/>
      </w:r>
      <w:r>
        <w:instrText xml:space="preserve"> PAGEREF _Toc8131010 \h </w:instrText>
      </w:r>
      <w:r>
        <w:fldChar w:fldCharType="separate"/>
      </w:r>
      <w:r>
        <w:t>365</w:t>
      </w:r>
      <w:r>
        <w:fldChar w:fldCharType="end"/>
      </w:r>
    </w:p>
    <w:p w14:paraId="6F726354" w14:textId="57B838F7" w:rsidR="00C72C04" w:rsidRDefault="00C72C04">
      <w:pPr>
        <w:pStyle w:val="TOC4"/>
        <w:rPr>
          <w:rFonts w:asciiTheme="minorHAnsi" w:eastAsiaTheme="minorEastAsia" w:hAnsiTheme="minorHAnsi" w:cstheme="minorBidi"/>
          <w:sz w:val="22"/>
          <w:szCs w:val="22"/>
          <w:lang w:eastAsia="en-GB"/>
        </w:rPr>
      </w:pPr>
      <w:r>
        <w:t>10.2.10.16</w:t>
      </w:r>
      <w:r w:rsidRPr="00C97CA9">
        <w:rPr>
          <w:rFonts w:eastAsia="SimSun"/>
          <w:lang w:eastAsia="zh-CN"/>
        </w:rPr>
        <w:tab/>
      </w:r>
      <w:r>
        <w:t>Update &lt;</w:t>
      </w:r>
      <w:r w:rsidRPr="00C97CA9">
        <w:rPr>
          <w:i/>
        </w:rPr>
        <w:t>notificationTargetPolicy</w:t>
      </w:r>
      <w:r>
        <w:t>&gt;</w:t>
      </w:r>
      <w:r>
        <w:tab/>
      </w:r>
      <w:r>
        <w:fldChar w:fldCharType="begin"/>
      </w:r>
      <w:r>
        <w:instrText xml:space="preserve"> PAGEREF _Toc8131011 \h </w:instrText>
      </w:r>
      <w:r>
        <w:fldChar w:fldCharType="separate"/>
      </w:r>
      <w:r>
        <w:t>365</w:t>
      </w:r>
      <w:r>
        <w:fldChar w:fldCharType="end"/>
      </w:r>
    </w:p>
    <w:p w14:paraId="125970F3" w14:textId="47A38BC1" w:rsidR="00C72C04" w:rsidRDefault="00C72C04">
      <w:pPr>
        <w:pStyle w:val="TOC4"/>
        <w:rPr>
          <w:rFonts w:asciiTheme="minorHAnsi" w:eastAsiaTheme="minorEastAsia" w:hAnsiTheme="minorHAnsi" w:cstheme="minorBidi"/>
          <w:sz w:val="22"/>
          <w:szCs w:val="22"/>
          <w:lang w:eastAsia="en-GB"/>
        </w:rPr>
      </w:pPr>
      <w:r>
        <w:t>10.2.10.17</w:t>
      </w:r>
      <w:r w:rsidRPr="00C97CA9">
        <w:rPr>
          <w:rFonts w:eastAsia="SimSun"/>
          <w:lang w:eastAsia="zh-CN"/>
        </w:rPr>
        <w:tab/>
      </w:r>
      <w:r>
        <w:t>Delete &lt;</w:t>
      </w:r>
      <w:r w:rsidRPr="00C97CA9">
        <w:rPr>
          <w:i/>
        </w:rPr>
        <w:t>notificationTargetPolicy</w:t>
      </w:r>
      <w:r>
        <w:t>&gt;</w:t>
      </w:r>
      <w:r>
        <w:tab/>
      </w:r>
      <w:r>
        <w:fldChar w:fldCharType="begin"/>
      </w:r>
      <w:r>
        <w:instrText xml:space="preserve"> PAGEREF _Toc8131012 \h </w:instrText>
      </w:r>
      <w:r>
        <w:fldChar w:fldCharType="separate"/>
      </w:r>
      <w:r>
        <w:t>366</w:t>
      </w:r>
      <w:r>
        <w:fldChar w:fldCharType="end"/>
      </w:r>
    </w:p>
    <w:p w14:paraId="0C4ECF41" w14:textId="17CA39AA" w:rsidR="00C72C04" w:rsidRDefault="00C72C04">
      <w:pPr>
        <w:pStyle w:val="TOC4"/>
        <w:rPr>
          <w:rFonts w:asciiTheme="minorHAnsi" w:eastAsiaTheme="minorEastAsia" w:hAnsiTheme="minorHAnsi" w:cstheme="minorBidi"/>
          <w:sz w:val="22"/>
          <w:szCs w:val="22"/>
          <w:lang w:eastAsia="en-GB"/>
        </w:rPr>
      </w:pPr>
      <w:r>
        <w:t>10.2.10.18</w:t>
      </w:r>
      <w:r w:rsidRPr="00C97CA9">
        <w:rPr>
          <w:rFonts w:eastAsia="SimSun"/>
          <w:lang w:eastAsia="zh-CN"/>
        </w:rPr>
        <w:tab/>
      </w:r>
      <w:r>
        <w:t>Create &lt;</w:t>
      </w:r>
      <w:r w:rsidRPr="00C97CA9">
        <w:rPr>
          <w:i/>
        </w:rPr>
        <w:t>policyDeletionRules</w:t>
      </w:r>
      <w:r>
        <w:t>&gt;</w:t>
      </w:r>
      <w:r>
        <w:tab/>
      </w:r>
      <w:r>
        <w:fldChar w:fldCharType="begin"/>
      </w:r>
      <w:r>
        <w:instrText xml:space="preserve"> PAGEREF _Toc8131013 \h </w:instrText>
      </w:r>
      <w:r>
        <w:fldChar w:fldCharType="separate"/>
      </w:r>
      <w:r>
        <w:t>366</w:t>
      </w:r>
      <w:r>
        <w:fldChar w:fldCharType="end"/>
      </w:r>
    </w:p>
    <w:p w14:paraId="4671B433" w14:textId="5DE48EF3" w:rsidR="00C72C04" w:rsidRDefault="00C72C04">
      <w:pPr>
        <w:pStyle w:val="TOC4"/>
        <w:rPr>
          <w:rFonts w:asciiTheme="minorHAnsi" w:eastAsiaTheme="minorEastAsia" w:hAnsiTheme="minorHAnsi" w:cstheme="minorBidi"/>
          <w:sz w:val="22"/>
          <w:szCs w:val="22"/>
          <w:lang w:eastAsia="en-GB"/>
        </w:rPr>
      </w:pPr>
      <w:r>
        <w:t>10.2.10.19</w:t>
      </w:r>
      <w:r w:rsidRPr="00C97CA9">
        <w:rPr>
          <w:rFonts w:eastAsia="SimSun"/>
          <w:lang w:eastAsia="zh-CN"/>
        </w:rPr>
        <w:tab/>
      </w:r>
      <w:r>
        <w:t>Retrieve &lt;</w:t>
      </w:r>
      <w:r w:rsidRPr="00C97CA9">
        <w:rPr>
          <w:i/>
        </w:rPr>
        <w:t>policyDeletionRules</w:t>
      </w:r>
      <w:r>
        <w:t>&gt;</w:t>
      </w:r>
      <w:r>
        <w:tab/>
      </w:r>
      <w:r>
        <w:fldChar w:fldCharType="begin"/>
      </w:r>
      <w:r>
        <w:instrText xml:space="preserve"> PAGEREF _Toc8131014 \h </w:instrText>
      </w:r>
      <w:r>
        <w:fldChar w:fldCharType="separate"/>
      </w:r>
      <w:r>
        <w:t>367</w:t>
      </w:r>
      <w:r>
        <w:fldChar w:fldCharType="end"/>
      </w:r>
    </w:p>
    <w:p w14:paraId="131ADC3A" w14:textId="1102083A" w:rsidR="00C72C04" w:rsidRDefault="00C72C04">
      <w:pPr>
        <w:pStyle w:val="TOC4"/>
        <w:rPr>
          <w:rFonts w:asciiTheme="minorHAnsi" w:eastAsiaTheme="minorEastAsia" w:hAnsiTheme="minorHAnsi" w:cstheme="minorBidi"/>
          <w:sz w:val="22"/>
          <w:szCs w:val="22"/>
          <w:lang w:eastAsia="en-GB"/>
        </w:rPr>
      </w:pPr>
      <w:r>
        <w:t>10.2.10.20</w:t>
      </w:r>
      <w:r w:rsidRPr="00C97CA9">
        <w:rPr>
          <w:rFonts w:eastAsia="SimSun"/>
          <w:lang w:eastAsia="zh-CN"/>
        </w:rPr>
        <w:tab/>
      </w:r>
      <w:r>
        <w:t>Update &lt;</w:t>
      </w:r>
      <w:r w:rsidRPr="00C97CA9">
        <w:rPr>
          <w:i/>
        </w:rPr>
        <w:t>policyDeletionRules</w:t>
      </w:r>
      <w:r>
        <w:t>&gt;</w:t>
      </w:r>
      <w:r>
        <w:tab/>
      </w:r>
      <w:r>
        <w:fldChar w:fldCharType="begin"/>
      </w:r>
      <w:r>
        <w:instrText xml:space="preserve"> PAGEREF _Toc8131015 \h </w:instrText>
      </w:r>
      <w:r>
        <w:fldChar w:fldCharType="separate"/>
      </w:r>
      <w:r>
        <w:t>367</w:t>
      </w:r>
      <w:r>
        <w:fldChar w:fldCharType="end"/>
      </w:r>
    </w:p>
    <w:p w14:paraId="087F4C6E" w14:textId="49E810BD" w:rsidR="00C72C04" w:rsidRDefault="00C72C04">
      <w:pPr>
        <w:pStyle w:val="TOC4"/>
        <w:rPr>
          <w:rFonts w:asciiTheme="minorHAnsi" w:eastAsiaTheme="minorEastAsia" w:hAnsiTheme="minorHAnsi" w:cstheme="minorBidi"/>
          <w:sz w:val="22"/>
          <w:szCs w:val="22"/>
          <w:lang w:eastAsia="en-GB"/>
        </w:rPr>
      </w:pPr>
      <w:r>
        <w:t>10.2.10.21</w:t>
      </w:r>
      <w:r w:rsidRPr="00C97CA9">
        <w:rPr>
          <w:rFonts w:eastAsia="SimSun"/>
          <w:lang w:eastAsia="zh-CN"/>
        </w:rPr>
        <w:tab/>
      </w:r>
      <w:r>
        <w:t>Delete &lt;</w:t>
      </w:r>
      <w:r w:rsidRPr="00C97CA9">
        <w:rPr>
          <w:i/>
        </w:rPr>
        <w:t>policyDeletionRules</w:t>
      </w:r>
      <w:r>
        <w:t>&gt;</w:t>
      </w:r>
      <w:r>
        <w:tab/>
      </w:r>
      <w:r>
        <w:fldChar w:fldCharType="begin"/>
      </w:r>
      <w:r>
        <w:instrText xml:space="preserve"> PAGEREF _Toc8131016 \h </w:instrText>
      </w:r>
      <w:r>
        <w:fldChar w:fldCharType="separate"/>
      </w:r>
      <w:r>
        <w:t>368</w:t>
      </w:r>
      <w:r>
        <w:fldChar w:fldCharType="end"/>
      </w:r>
    </w:p>
    <w:p w14:paraId="16A3C3A6" w14:textId="73E217E5"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w:t>
      </w:r>
      <w:r w:rsidRPr="00C97CA9">
        <w:rPr>
          <w:rFonts w:eastAsia="Arial Unicode MS"/>
          <w:lang w:val="en-US" w:eastAsia="zh-CN"/>
        </w:rPr>
        <w:t>22</w:t>
      </w:r>
      <w:r w:rsidRPr="00C97CA9">
        <w:rPr>
          <w:rFonts w:eastAsia="Arial Unicode MS"/>
        </w:rPr>
        <w:tab/>
        <w:t xml:space="preserve">Create </w:t>
      </w:r>
      <w:r w:rsidRPr="00C97CA9">
        <w:rPr>
          <w:rFonts w:eastAsia="Arial Unicode MS"/>
          <w:i/>
        </w:rPr>
        <w:t>&lt;crossResourceSubscription&gt;</w:t>
      </w:r>
      <w:r>
        <w:tab/>
      </w:r>
      <w:r>
        <w:fldChar w:fldCharType="begin"/>
      </w:r>
      <w:r>
        <w:instrText xml:space="preserve"> PAGEREF _Toc8131017 \h </w:instrText>
      </w:r>
      <w:r>
        <w:fldChar w:fldCharType="separate"/>
      </w:r>
      <w:r>
        <w:t>368</w:t>
      </w:r>
      <w:r>
        <w:fldChar w:fldCharType="end"/>
      </w:r>
    </w:p>
    <w:p w14:paraId="239566D0" w14:textId="508DA085"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w:t>
      </w:r>
      <w:r w:rsidRPr="00C97CA9">
        <w:rPr>
          <w:rFonts w:eastAsia="Arial Unicode MS"/>
          <w:lang w:val="en-US" w:eastAsia="zh-CN"/>
        </w:rPr>
        <w:t>23</w:t>
      </w:r>
      <w:r w:rsidRPr="00C97CA9">
        <w:rPr>
          <w:rFonts w:eastAsia="Arial Unicode MS"/>
        </w:rPr>
        <w:tab/>
        <w:t xml:space="preserve">Retrieve </w:t>
      </w:r>
      <w:r w:rsidRPr="00C97CA9">
        <w:rPr>
          <w:rFonts w:eastAsia="Arial Unicode MS"/>
          <w:i/>
        </w:rPr>
        <w:t>&lt;crossResourceSubscription&gt;</w:t>
      </w:r>
      <w:r>
        <w:tab/>
      </w:r>
      <w:r>
        <w:fldChar w:fldCharType="begin"/>
      </w:r>
      <w:r>
        <w:instrText xml:space="preserve"> PAGEREF _Toc8131018 \h </w:instrText>
      </w:r>
      <w:r>
        <w:fldChar w:fldCharType="separate"/>
      </w:r>
      <w:r>
        <w:t>371</w:t>
      </w:r>
      <w:r>
        <w:fldChar w:fldCharType="end"/>
      </w:r>
    </w:p>
    <w:p w14:paraId="3595F32F" w14:textId="3B4C554F"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w:t>
      </w:r>
      <w:r w:rsidRPr="00C97CA9">
        <w:rPr>
          <w:rFonts w:eastAsia="Arial Unicode MS"/>
          <w:lang w:val="en-US" w:eastAsia="zh-CN"/>
        </w:rPr>
        <w:t>24</w:t>
      </w:r>
      <w:r w:rsidRPr="00C97CA9">
        <w:rPr>
          <w:rFonts w:eastAsia="Arial Unicode MS"/>
        </w:rPr>
        <w:tab/>
        <w:t xml:space="preserve">Update </w:t>
      </w:r>
      <w:r w:rsidRPr="00C97CA9">
        <w:rPr>
          <w:rFonts w:eastAsia="Arial Unicode MS"/>
          <w:i/>
        </w:rPr>
        <w:t>&lt;crossResourceSubscription&gt;</w:t>
      </w:r>
      <w:r>
        <w:tab/>
      </w:r>
      <w:r>
        <w:fldChar w:fldCharType="begin"/>
      </w:r>
      <w:r>
        <w:instrText xml:space="preserve"> PAGEREF _Toc8131019 \h </w:instrText>
      </w:r>
      <w:r>
        <w:fldChar w:fldCharType="separate"/>
      </w:r>
      <w:r>
        <w:t>371</w:t>
      </w:r>
      <w:r>
        <w:fldChar w:fldCharType="end"/>
      </w:r>
    </w:p>
    <w:p w14:paraId="549F1FB3" w14:textId="500F08B4"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w:t>
      </w:r>
      <w:r w:rsidRPr="00C97CA9">
        <w:rPr>
          <w:rFonts w:eastAsia="Arial Unicode MS"/>
          <w:lang w:val="en-US" w:eastAsia="zh-CN"/>
        </w:rPr>
        <w:t>25</w:t>
      </w:r>
      <w:r w:rsidRPr="00C97CA9">
        <w:rPr>
          <w:rFonts w:eastAsia="Arial Unicode MS"/>
        </w:rPr>
        <w:tab/>
        <w:t xml:space="preserve">Delete </w:t>
      </w:r>
      <w:r w:rsidRPr="00C97CA9">
        <w:rPr>
          <w:rFonts w:eastAsia="Arial Unicode MS"/>
          <w:i/>
        </w:rPr>
        <w:t>&lt;crossResourceSubscription&gt;</w:t>
      </w:r>
      <w:r>
        <w:tab/>
      </w:r>
      <w:r>
        <w:fldChar w:fldCharType="begin"/>
      </w:r>
      <w:r>
        <w:instrText xml:space="preserve"> PAGEREF _Toc8131020 \h </w:instrText>
      </w:r>
      <w:r>
        <w:fldChar w:fldCharType="separate"/>
      </w:r>
      <w:r>
        <w:t>372</w:t>
      </w:r>
      <w:r>
        <w:fldChar w:fldCharType="end"/>
      </w:r>
    </w:p>
    <w:p w14:paraId="778FF6C2" w14:textId="6AE7FCC8"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10.2.10.</w:t>
      </w:r>
      <w:r w:rsidRPr="00C97CA9">
        <w:rPr>
          <w:rFonts w:eastAsia="Arial Unicode MS"/>
          <w:lang w:val="en-US" w:eastAsia="zh-CN"/>
        </w:rPr>
        <w:t>26</w:t>
      </w:r>
      <w:r w:rsidRPr="00C97CA9">
        <w:rPr>
          <w:rFonts w:eastAsia="Arial Unicode MS"/>
        </w:rPr>
        <w:tab/>
      </w:r>
      <w:r w:rsidRPr="00C97CA9">
        <w:rPr>
          <w:rFonts w:eastAsia="Arial Unicode MS"/>
          <w:lang w:val="en-US"/>
        </w:rPr>
        <w:t>Cross-Resource Notification Procedure</w:t>
      </w:r>
      <w:r>
        <w:tab/>
      </w:r>
      <w:r>
        <w:fldChar w:fldCharType="begin"/>
      </w:r>
      <w:r>
        <w:instrText xml:space="preserve"> PAGEREF _Toc8131021 \h </w:instrText>
      </w:r>
      <w:r>
        <w:fldChar w:fldCharType="separate"/>
      </w:r>
      <w:r>
        <w:t>373</w:t>
      </w:r>
      <w:r>
        <w:fldChar w:fldCharType="end"/>
      </w:r>
    </w:p>
    <w:p w14:paraId="68FA5D6C" w14:textId="48E03922" w:rsidR="00C72C04" w:rsidRDefault="00C72C04">
      <w:pPr>
        <w:pStyle w:val="TOC3"/>
        <w:rPr>
          <w:rFonts w:asciiTheme="minorHAnsi" w:eastAsiaTheme="minorEastAsia" w:hAnsiTheme="minorHAnsi" w:cstheme="minorBidi"/>
          <w:sz w:val="22"/>
          <w:szCs w:val="22"/>
          <w:lang w:eastAsia="en-GB"/>
        </w:rPr>
      </w:pPr>
      <w:r>
        <w:t>10.2.11</w:t>
      </w:r>
      <w:r>
        <w:tab/>
      </w:r>
      <w:r w:rsidRPr="00C97CA9">
        <w:rPr>
          <w:rFonts w:eastAsia="Arial Unicode MS"/>
        </w:rPr>
        <w:t>Service Charging and Accounting Procedures</w:t>
      </w:r>
      <w:r>
        <w:tab/>
      </w:r>
      <w:r>
        <w:fldChar w:fldCharType="begin"/>
      </w:r>
      <w:r>
        <w:instrText xml:space="preserve"> PAGEREF _Toc8131022 \h </w:instrText>
      </w:r>
      <w:r>
        <w:fldChar w:fldCharType="separate"/>
      </w:r>
      <w:r>
        <w:t>374</w:t>
      </w:r>
      <w:r>
        <w:fldChar w:fldCharType="end"/>
      </w:r>
    </w:p>
    <w:p w14:paraId="67DED644" w14:textId="17A87154"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10.2.11.1</w:t>
      </w:r>
      <w:r w:rsidRPr="00C97CA9">
        <w:rPr>
          <w:rFonts w:eastAsia="Arial Unicode MS"/>
        </w:rPr>
        <w:tab/>
        <w:t>Service event-based statistics collection for applications</w:t>
      </w:r>
      <w:r>
        <w:tab/>
      </w:r>
      <w:r>
        <w:fldChar w:fldCharType="begin"/>
      </w:r>
      <w:r>
        <w:instrText xml:space="preserve"> PAGEREF _Toc8131023 \h </w:instrText>
      </w:r>
      <w:r>
        <w:fldChar w:fldCharType="separate"/>
      </w:r>
      <w:r>
        <w:t>374</w:t>
      </w:r>
      <w:r>
        <w:fldChar w:fldCharType="end"/>
      </w:r>
    </w:p>
    <w:p w14:paraId="6ACEED54" w14:textId="616AED19"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10.2.11.2</w:t>
      </w:r>
      <w:r w:rsidRPr="00C97CA9">
        <w:rPr>
          <w:rFonts w:eastAsia="Arial Unicode MS"/>
        </w:rPr>
        <w:tab/>
        <w:t xml:space="preserve">Create </w:t>
      </w:r>
      <w:r w:rsidRPr="00C97CA9">
        <w:rPr>
          <w:rFonts w:eastAsia="Arial Unicode MS"/>
          <w:i/>
        </w:rPr>
        <w:t>&lt;statsConfig&gt;</w:t>
      </w:r>
      <w:r>
        <w:tab/>
      </w:r>
      <w:r>
        <w:fldChar w:fldCharType="begin"/>
      </w:r>
      <w:r>
        <w:instrText xml:space="preserve"> PAGEREF _Toc8131024 \h </w:instrText>
      </w:r>
      <w:r>
        <w:fldChar w:fldCharType="separate"/>
      </w:r>
      <w:r>
        <w:t>375</w:t>
      </w:r>
      <w:r>
        <w:fldChar w:fldCharType="end"/>
      </w:r>
    </w:p>
    <w:p w14:paraId="1F73AEAC" w14:textId="4B67E620"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10.2.11.3</w:t>
      </w:r>
      <w:r w:rsidRPr="00C97CA9">
        <w:rPr>
          <w:rFonts w:eastAsia="Arial Unicode MS"/>
        </w:rPr>
        <w:tab/>
        <w:t xml:space="preserve">Retrieve </w:t>
      </w:r>
      <w:r w:rsidRPr="00C97CA9">
        <w:rPr>
          <w:rFonts w:eastAsia="Arial Unicode MS"/>
          <w:i/>
        </w:rPr>
        <w:t>&lt;statsConfig&gt;</w:t>
      </w:r>
      <w:r>
        <w:tab/>
      </w:r>
      <w:r>
        <w:fldChar w:fldCharType="begin"/>
      </w:r>
      <w:r>
        <w:instrText xml:space="preserve"> PAGEREF _Toc8131025 \h </w:instrText>
      </w:r>
      <w:r>
        <w:fldChar w:fldCharType="separate"/>
      </w:r>
      <w:r>
        <w:t>376</w:t>
      </w:r>
      <w:r>
        <w:fldChar w:fldCharType="end"/>
      </w:r>
    </w:p>
    <w:p w14:paraId="3400B967" w14:textId="0203AA06"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10.2.11.4</w:t>
      </w:r>
      <w:r w:rsidRPr="00C97CA9">
        <w:rPr>
          <w:rFonts w:eastAsia="Arial Unicode MS"/>
        </w:rPr>
        <w:tab/>
        <w:t xml:space="preserve">Update </w:t>
      </w:r>
      <w:r w:rsidRPr="00C97CA9">
        <w:rPr>
          <w:rFonts w:eastAsia="Arial Unicode MS"/>
          <w:i/>
        </w:rPr>
        <w:t>&lt;statsConfig&gt;</w:t>
      </w:r>
      <w:r>
        <w:tab/>
      </w:r>
      <w:r>
        <w:fldChar w:fldCharType="begin"/>
      </w:r>
      <w:r>
        <w:instrText xml:space="preserve"> PAGEREF _Toc8131026 \h </w:instrText>
      </w:r>
      <w:r>
        <w:fldChar w:fldCharType="separate"/>
      </w:r>
      <w:r>
        <w:t>376</w:t>
      </w:r>
      <w:r>
        <w:fldChar w:fldCharType="end"/>
      </w:r>
    </w:p>
    <w:p w14:paraId="1AD571BF" w14:textId="684A05C1"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10.2.11.5</w:t>
      </w:r>
      <w:r w:rsidRPr="00C97CA9">
        <w:rPr>
          <w:rFonts w:eastAsia="Arial Unicode MS"/>
        </w:rPr>
        <w:tab/>
        <w:t xml:space="preserve">Delete </w:t>
      </w:r>
      <w:r w:rsidRPr="00C97CA9">
        <w:rPr>
          <w:rFonts w:eastAsia="Arial Unicode MS"/>
          <w:i/>
        </w:rPr>
        <w:t>&lt;statsConfig&gt;</w:t>
      </w:r>
      <w:r>
        <w:tab/>
      </w:r>
      <w:r>
        <w:fldChar w:fldCharType="begin"/>
      </w:r>
      <w:r>
        <w:instrText xml:space="preserve"> PAGEREF _Toc8131027 \h </w:instrText>
      </w:r>
      <w:r>
        <w:fldChar w:fldCharType="separate"/>
      </w:r>
      <w:r>
        <w:t>377</w:t>
      </w:r>
      <w:r>
        <w:fldChar w:fldCharType="end"/>
      </w:r>
    </w:p>
    <w:p w14:paraId="09797140" w14:textId="7F1F1BA6"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10.2.11.6</w:t>
      </w:r>
      <w:r w:rsidRPr="00C97CA9">
        <w:rPr>
          <w:rFonts w:eastAsia="Arial Unicode MS"/>
        </w:rPr>
        <w:tab/>
        <w:t xml:space="preserve">Create </w:t>
      </w:r>
      <w:r w:rsidRPr="00C97CA9">
        <w:rPr>
          <w:rFonts w:eastAsia="Arial Unicode MS"/>
          <w:i/>
        </w:rPr>
        <w:t>&lt;eventConfig&gt;</w:t>
      </w:r>
      <w:r>
        <w:tab/>
      </w:r>
      <w:r>
        <w:fldChar w:fldCharType="begin"/>
      </w:r>
      <w:r>
        <w:instrText xml:space="preserve"> PAGEREF _Toc8131028 \h </w:instrText>
      </w:r>
      <w:r>
        <w:fldChar w:fldCharType="separate"/>
      </w:r>
      <w:r>
        <w:t>378</w:t>
      </w:r>
      <w:r>
        <w:fldChar w:fldCharType="end"/>
      </w:r>
    </w:p>
    <w:p w14:paraId="12FA54F5" w14:textId="78AE5209"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10.2.11.7</w:t>
      </w:r>
      <w:r w:rsidRPr="00C97CA9">
        <w:rPr>
          <w:rFonts w:eastAsia="Arial Unicode MS"/>
        </w:rPr>
        <w:tab/>
        <w:t xml:space="preserve">Retrieve </w:t>
      </w:r>
      <w:r w:rsidRPr="00C97CA9">
        <w:rPr>
          <w:rFonts w:eastAsia="Arial Unicode MS"/>
          <w:i/>
        </w:rPr>
        <w:t>&lt;eventConfig&gt;</w:t>
      </w:r>
      <w:r>
        <w:tab/>
      </w:r>
      <w:r>
        <w:fldChar w:fldCharType="begin"/>
      </w:r>
      <w:r>
        <w:instrText xml:space="preserve"> PAGEREF _Toc8131029 \h </w:instrText>
      </w:r>
      <w:r>
        <w:fldChar w:fldCharType="separate"/>
      </w:r>
      <w:r>
        <w:t>378</w:t>
      </w:r>
      <w:r>
        <w:fldChar w:fldCharType="end"/>
      </w:r>
    </w:p>
    <w:p w14:paraId="2899F107" w14:textId="4A9A8DCF"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10.2.11.8</w:t>
      </w:r>
      <w:r w:rsidRPr="00C97CA9">
        <w:rPr>
          <w:rFonts w:eastAsia="Arial Unicode MS"/>
        </w:rPr>
        <w:tab/>
        <w:t xml:space="preserve">Update </w:t>
      </w:r>
      <w:r w:rsidRPr="00C97CA9">
        <w:rPr>
          <w:rFonts w:eastAsia="Arial Unicode MS"/>
          <w:i/>
        </w:rPr>
        <w:t>&lt;eventConfig&gt;</w:t>
      </w:r>
      <w:r>
        <w:tab/>
      </w:r>
      <w:r>
        <w:fldChar w:fldCharType="begin"/>
      </w:r>
      <w:r>
        <w:instrText xml:space="preserve"> PAGEREF _Toc8131030 \h </w:instrText>
      </w:r>
      <w:r>
        <w:fldChar w:fldCharType="separate"/>
      </w:r>
      <w:r>
        <w:t>379</w:t>
      </w:r>
      <w:r>
        <w:fldChar w:fldCharType="end"/>
      </w:r>
    </w:p>
    <w:p w14:paraId="34C071F6" w14:textId="041E7401"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10.2.11.9</w:t>
      </w:r>
      <w:r w:rsidRPr="00C97CA9">
        <w:rPr>
          <w:rFonts w:eastAsia="Arial Unicode MS"/>
        </w:rPr>
        <w:tab/>
        <w:t xml:space="preserve">Delete </w:t>
      </w:r>
      <w:r w:rsidRPr="00C97CA9">
        <w:rPr>
          <w:rFonts w:eastAsia="Arial Unicode MS"/>
          <w:i/>
        </w:rPr>
        <w:t>&lt;eventConfig&gt;</w:t>
      </w:r>
      <w:r>
        <w:tab/>
      </w:r>
      <w:r>
        <w:fldChar w:fldCharType="begin"/>
      </w:r>
      <w:r>
        <w:instrText xml:space="preserve"> PAGEREF _Toc8131031 \h </w:instrText>
      </w:r>
      <w:r>
        <w:fldChar w:fldCharType="separate"/>
      </w:r>
      <w:r>
        <w:t>379</w:t>
      </w:r>
      <w:r>
        <w:fldChar w:fldCharType="end"/>
      </w:r>
    </w:p>
    <w:p w14:paraId="55E0AABB" w14:textId="4D1B430B"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10.2.11.10</w:t>
      </w:r>
      <w:r w:rsidRPr="00C97CA9">
        <w:rPr>
          <w:rFonts w:eastAsia="Arial Unicode MS"/>
        </w:rPr>
        <w:tab/>
        <w:t xml:space="preserve">Create </w:t>
      </w:r>
      <w:r w:rsidRPr="00C97CA9">
        <w:rPr>
          <w:rFonts w:eastAsia="Arial Unicode MS"/>
          <w:i/>
        </w:rPr>
        <w:t>&lt;statsCollect&gt;</w:t>
      </w:r>
      <w:r>
        <w:tab/>
      </w:r>
      <w:r>
        <w:fldChar w:fldCharType="begin"/>
      </w:r>
      <w:r>
        <w:instrText xml:space="preserve"> PAGEREF _Toc8131032 \h </w:instrText>
      </w:r>
      <w:r>
        <w:fldChar w:fldCharType="separate"/>
      </w:r>
      <w:r>
        <w:t>379</w:t>
      </w:r>
      <w:r>
        <w:fldChar w:fldCharType="end"/>
      </w:r>
    </w:p>
    <w:p w14:paraId="2702A2E6" w14:textId="40257EA8"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10.2.11.11</w:t>
      </w:r>
      <w:r w:rsidRPr="00C97CA9">
        <w:rPr>
          <w:rFonts w:eastAsia="Arial Unicode MS"/>
        </w:rPr>
        <w:tab/>
        <w:t xml:space="preserve">Retrieve </w:t>
      </w:r>
      <w:r w:rsidRPr="00C97CA9">
        <w:rPr>
          <w:rFonts w:eastAsia="Arial Unicode MS"/>
          <w:i/>
        </w:rPr>
        <w:t>&lt;statsCollect&gt;</w:t>
      </w:r>
      <w:r>
        <w:tab/>
      </w:r>
      <w:r>
        <w:fldChar w:fldCharType="begin"/>
      </w:r>
      <w:r>
        <w:instrText xml:space="preserve"> PAGEREF _Toc8131033 \h </w:instrText>
      </w:r>
      <w:r>
        <w:fldChar w:fldCharType="separate"/>
      </w:r>
      <w:r>
        <w:t>380</w:t>
      </w:r>
      <w:r>
        <w:fldChar w:fldCharType="end"/>
      </w:r>
    </w:p>
    <w:p w14:paraId="2B3018AA" w14:textId="2615BABF"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10.2.11.12</w:t>
      </w:r>
      <w:r w:rsidRPr="00C97CA9">
        <w:rPr>
          <w:rFonts w:eastAsia="Arial Unicode MS"/>
        </w:rPr>
        <w:tab/>
        <w:t xml:space="preserve">Update </w:t>
      </w:r>
      <w:r w:rsidRPr="00C97CA9">
        <w:rPr>
          <w:rFonts w:eastAsia="Arial Unicode MS"/>
          <w:i/>
        </w:rPr>
        <w:t>&lt;statsCollect&gt;</w:t>
      </w:r>
      <w:r>
        <w:tab/>
      </w:r>
      <w:r>
        <w:fldChar w:fldCharType="begin"/>
      </w:r>
      <w:r>
        <w:instrText xml:space="preserve"> PAGEREF _Toc8131034 \h </w:instrText>
      </w:r>
      <w:r>
        <w:fldChar w:fldCharType="separate"/>
      </w:r>
      <w:r>
        <w:t>381</w:t>
      </w:r>
      <w:r>
        <w:fldChar w:fldCharType="end"/>
      </w:r>
    </w:p>
    <w:p w14:paraId="6F2EF3B1" w14:textId="5AE730B1" w:rsidR="00C72C04" w:rsidRDefault="00C72C04">
      <w:pPr>
        <w:pStyle w:val="TOC4"/>
        <w:rPr>
          <w:rFonts w:asciiTheme="minorHAnsi" w:eastAsiaTheme="minorEastAsia" w:hAnsiTheme="minorHAnsi" w:cstheme="minorBidi"/>
          <w:sz w:val="22"/>
          <w:szCs w:val="22"/>
          <w:lang w:eastAsia="en-GB"/>
        </w:rPr>
      </w:pPr>
      <w:r w:rsidRPr="00C97CA9">
        <w:rPr>
          <w:rFonts w:eastAsia="Arial Unicode MS"/>
        </w:rPr>
        <w:t>10.2.11.13</w:t>
      </w:r>
      <w:r w:rsidRPr="00C97CA9">
        <w:rPr>
          <w:rFonts w:eastAsia="Arial Unicode MS"/>
        </w:rPr>
        <w:tab/>
        <w:t xml:space="preserve">Delete </w:t>
      </w:r>
      <w:r w:rsidRPr="00C97CA9">
        <w:rPr>
          <w:rFonts w:eastAsia="Arial Unicode MS"/>
          <w:i/>
        </w:rPr>
        <w:t>&lt;statsCollect&gt;</w:t>
      </w:r>
      <w:r>
        <w:tab/>
      </w:r>
      <w:r>
        <w:fldChar w:fldCharType="begin"/>
      </w:r>
      <w:r>
        <w:instrText xml:space="preserve"> PAGEREF _Toc8131035 \h </w:instrText>
      </w:r>
      <w:r>
        <w:fldChar w:fldCharType="separate"/>
      </w:r>
      <w:r>
        <w:t>381</w:t>
      </w:r>
      <w:r>
        <w:fldChar w:fldCharType="end"/>
      </w:r>
    </w:p>
    <w:p w14:paraId="7747C781" w14:textId="751A5EBA" w:rsidR="00C72C04" w:rsidRDefault="00C72C04">
      <w:pPr>
        <w:pStyle w:val="TOC4"/>
        <w:rPr>
          <w:rFonts w:asciiTheme="minorHAnsi" w:eastAsiaTheme="minorEastAsia" w:hAnsiTheme="minorHAnsi" w:cstheme="minorBidi"/>
          <w:sz w:val="22"/>
          <w:szCs w:val="22"/>
          <w:lang w:eastAsia="en-GB"/>
        </w:rPr>
      </w:pPr>
      <w:r>
        <w:t>10.2.11.14</w:t>
      </w:r>
      <w:r>
        <w:tab/>
      </w:r>
      <w:r w:rsidRPr="00C97CA9">
        <w:rPr>
          <w:rFonts w:eastAsia="Arial Unicode MS"/>
        </w:rPr>
        <w:t>Service Statistics Collection Record</w:t>
      </w:r>
      <w:r>
        <w:tab/>
      </w:r>
      <w:r>
        <w:fldChar w:fldCharType="begin"/>
      </w:r>
      <w:r>
        <w:instrText xml:space="preserve"> PAGEREF _Toc8131036 \h </w:instrText>
      </w:r>
      <w:r>
        <w:fldChar w:fldCharType="separate"/>
      </w:r>
      <w:r>
        <w:t>381</w:t>
      </w:r>
      <w:r>
        <w:fldChar w:fldCharType="end"/>
      </w:r>
    </w:p>
    <w:p w14:paraId="17BDA9F5" w14:textId="0E0C24DF" w:rsidR="00C72C04" w:rsidRDefault="00C72C04">
      <w:pPr>
        <w:pStyle w:val="TOC3"/>
        <w:rPr>
          <w:rFonts w:asciiTheme="minorHAnsi" w:eastAsiaTheme="minorEastAsia" w:hAnsiTheme="minorHAnsi" w:cstheme="minorBidi"/>
          <w:sz w:val="22"/>
          <w:szCs w:val="22"/>
          <w:lang w:eastAsia="en-GB"/>
        </w:rPr>
      </w:pPr>
      <w:r>
        <w:t>10.2.12</w:t>
      </w:r>
      <w:r>
        <w:tab/>
        <w:t>M2M service subscription management</w:t>
      </w:r>
      <w:r>
        <w:tab/>
      </w:r>
      <w:r>
        <w:fldChar w:fldCharType="begin"/>
      </w:r>
      <w:r>
        <w:instrText xml:space="preserve"> PAGEREF _Toc8131037 \h </w:instrText>
      </w:r>
      <w:r>
        <w:fldChar w:fldCharType="separate"/>
      </w:r>
      <w:r>
        <w:t>382</w:t>
      </w:r>
      <w:r>
        <w:fldChar w:fldCharType="end"/>
      </w:r>
    </w:p>
    <w:p w14:paraId="622DECDA" w14:textId="740415FB" w:rsidR="00C72C04" w:rsidRDefault="00C72C04">
      <w:pPr>
        <w:pStyle w:val="TOC4"/>
        <w:rPr>
          <w:rFonts w:asciiTheme="minorHAnsi" w:eastAsiaTheme="minorEastAsia" w:hAnsiTheme="minorHAnsi" w:cstheme="minorBidi"/>
          <w:sz w:val="22"/>
          <w:szCs w:val="22"/>
          <w:lang w:eastAsia="en-GB"/>
        </w:rPr>
      </w:pPr>
      <w:r>
        <w:t>10.2.12.1</w:t>
      </w:r>
      <w:r>
        <w:tab/>
        <w:t>Intro</w:t>
      </w:r>
      <w:r w:rsidRPr="00C97CA9">
        <w:rPr>
          <w:rFonts w:eastAsiaTheme="minorEastAsia"/>
          <w:lang w:eastAsia="zh-CN"/>
        </w:rPr>
        <w:t>d</w:t>
      </w:r>
      <w:r>
        <w:t>uction</w:t>
      </w:r>
      <w:r>
        <w:tab/>
      </w:r>
      <w:r>
        <w:fldChar w:fldCharType="begin"/>
      </w:r>
      <w:r>
        <w:instrText xml:space="preserve"> PAGEREF _Toc8131038 \h </w:instrText>
      </w:r>
      <w:r>
        <w:fldChar w:fldCharType="separate"/>
      </w:r>
      <w:r>
        <w:t>382</w:t>
      </w:r>
      <w:r>
        <w:fldChar w:fldCharType="end"/>
      </w:r>
    </w:p>
    <w:p w14:paraId="16E440AA" w14:textId="3FF932B1" w:rsidR="00C72C04" w:rsidRDefault="00C72C04">
      <w:pPr>
        <w:pStyle w:val="TOC4"/>
        <w:rPr>
          <w:rFonts w:asciiTheme="minorHAnsi" w:eastAsiaTheme="minorEastAsia" w:hAnsiTheme="minorHAnsi" w:cstheme="minorBidi"/>
          <w:sz w:val="22"/>
          <w:szCs w:val="22"/>
          <w:lang w:eastAsia="en-GB"/>
        </w:rPr>
      </w:pPr>
      <w:r>
        <w:t>10.2.12.2</w:t>
      </w:r>
      <w:r>
        <w:tab/>
        <w:t xml:space="preserve">Create </w:t>
      </w:r>
      <w:r w:rsidRPr="00C97CA9">
        <w:rPr>
          <w:i/>
        </w:rPr>
        <w:t>&lt;m2mServiceSubscriptionProfile&gt;</w:t>
      </w:r>
      <w:r>
        <w:tab/>
      </w:r>
      <w:r>
        <w:fldChar w:fldCharType="begin"/>
      </w:r>
      <w:r>
        <w:instrText xml:space="preserve"> PAGEREF _Toc8131039 \h </w:instrText>
      </w:r>
      <w:r>
        <w:fldChar w:fldCharType="separate"/>
      </w:r>
      <w:r>
        <w:t>382</w:t>
      </w:r>
      <w:r>
        <w:fldChar w:fldCharType="end"/>
      </w:r>
    </w:p>
    <w:p w14:paraId="4D916896" w14:textId="3DD00234" w:rsidR="00C72C04" w:rsidRDefault="00C72C04">
      <w:pPr>
        <w:pStyle w:val="TOC4"/>
        <w:rPr>
          <w:rFonts w:asciiTheme="minorHAnsi" w:eastAsiaTheme="minorEastAsia" w:hAnsiTheme="minorHAnsi" w:cstheme="minorBidi"/>
          <w:sz w:val="22"/>
          <w:szCs w:val="22"/>
          <w:lang w:eastAsia="en-GB"/>
        </w:rPr>
      </w:pPr>
      <w:r>
        <w:t>10.2.12.3</w:t>
      </w:r>
      <w:r>
        <w:tab/>
        <w:t xml:space="preserve">Retrieve </w:t>
      </w:r>
      <w:r w:rsidRPr="00C97CA9">
        <w:rPr>
          <w:i/>
        </w:rPr>
        <w:t>&lt;m2mServiceSubscriptionProfile&gt;</w:t>
      </w:r>
      <w:r>
        <w:tab/>
      </w:r>
      <w:r>
        <w:fldChar w:fldCharType="begin"/>
      </w:r>
      <w:r>
        <w:instrText xml:space="preserve"> PAGEREF _Toc8131040 \h </w:instrText>
      </w:r>
      <w:r>
        <w:fldChar w:fldCharType="separate"/>
      </w:r>
      <w:r>
        <w:t>383</w:t>
      </w:r>
      <w:r>
        <w:fldChar w:fldCharType="end"/>
      </w:r>
    </w:p>
    <w:p w14:paraId="5E66307C" w14:textId="2EA8F707" w:rsidR="00C72C04" w:rsidRDefault="00C72C04">
      <w:pPr>
        <w:pStyle w:val="TOC4"/>
        <w:rPr>
          <w:rFonts w:asciiTheme="minorHAnsi" w:eastAsiaTheme="minorEastAsia" w:hAnsiTheme="minorHAnsi" w:cstheme="minorBidi"/>
          <w:sz w:val="22"/>
          <w:szCs w:val="22"/>
          <w:lang w:eastAsia="en-GB"/>
        </w:rPr>
      </w:pPr>
      <w:r>
        <w:t>10.2.12.4</w:t>
      </w:r>
      <w:r>
        <w:tab/>
        <w:t xml:space="preserve">Update </w:t>
      </w:r>
      <w:r w:rsidRPr="00C97CA9">
        <w:rPr>
          <w:i/>
        </w:rPr>
        <w:t>&lt;m2mServiceSubscriptionProfile&gt;</w:t>
      </w:r>
      <w:r>
        <w:tab/>
      </w:r>
      <w:r>
        <w:fldChar w:fldCharType="begin"/>
      </w:r>
      <w:r>
        <w:instrText xml:space="preserve"> PAGEREF _Toc8131041 \h </w:instrText>
      </w:r>
      <w:r>
        <w:fldChar w:fldCharType="separate"/>
      </w:r>
      <w:r>
        <w:t>383</w:t>
      </w:r>
      <w:r>
        <w:fldChar w:fldCharType="end"/>
      </w:r>
    </w:p>
    <w:p w14:paraId="115EF7C4" w14:textId="34F132EE" w:rsidR="00C72C04" w:rsidRDefault="00C72C04">
      <w:pPr>
        <w:pStyle w:val="TOC4"/>
        <w:rPr>
          <w:rFonts w:asciiTheme="minorHAnsi" w:eastAsiaTheme="minorEastAsia" w:hAnsiTheme="minorHAnsi" w:cstheme="minorBidi"/>
          <w:sz w:val="22"/>
          <w:szCs w:val="22"/>
          <w:lang w:eastAsia="en-GB"/>
        </w:rPr>
      </w:pPr>
      <w:r>
        <w:t>10.2.12.5</w:t>
      </w:r>
      <w:r>
        <w:tab/>
        <w:t xml:space="preserve">Delete </w:t>
      </w:r>
      <w:r w:rsidRPr="00C97CA9">
        <w:rPr>
          <w:i/>
        </w:rPr>
        <w:t>&lt;m2mServiceSubscriptionProfile&gt;</w:t>
      </w:r>
      <w:r>
        <w:tab/>
      </w:r>
      <w:r>
        <w:fldChar w:fldCharType="begin"/>
      </w:r>
      <w:r>
        <w:instrText xml:space="preserve"> PAGEREF _Toc8131042 \h </w:instrText>
      </w:r>
      <w:r>
        <w:fldChar w:fldCharType="separate"/>
      </w:r>
      <w:r>
        <w:t>384</w:t>
      </w:r>
      <w:r>
        <w:fldChar w:fldCharType="end"/>
      </w:r>
    </w:p>
    <w:p w14:paraId="0353D134" w14:textId="78D011D2" w:rsidR="00C72C04" w:rsidRDefault="00C72C04">
      <w:pPr>
        <w:pStyle w:val="TOC4"/>
        <w:rPr>
          <w:rFonts w:asciiTheme="minorHAnsi" w:eastAsiaTheme="minorEastAsia" w:hAnsiTheme="minorHAnsi" w:cstheme="minorBidi"/>
          <w:sz w:val="22"/>
          <w:szCs w:val="22"/>
          <w:lang w:eastAsia="en-GB"/>
        </w:rPr>
      </w:pPr>
      <w:r>
        <w:t>10.2.12.6</w:t>
      </w:r>
      <w:r>
        <w:tab/>
        <w:t xml:space="preserve">Create </w:t>
      </w:r>
      <w:r w:rsidRPr="00C97CA9">
        <w:rPr>
          <w:i/>
        </w:rPr>
        <w:t>&lt;serviceSubscribedNode&gt;</w:t>
      </w:r>
      <w:r>
        <w:tab/>
      </w:r>
      <w:r>
        <w:fldChar w:fldCharType="begin"/>
      </w:r>
      <w:r>
        <w:instrText xml:space="preserve"> PAGEREF _Toc8131043 \h </w:instrText>
      </w:r>
      <w:r>
        <w:fldChar w:fldCharType="separate"/>
      </w:r>
      <w:r>
        <w:t>384</w:t>
      </w:r>
      <w:r>
        <w:fldChar w:fldCharType="end"/>
      </w:r>
    </w:p>
    <w:p w14:paraId="418D77CE" w14:textId="02090D43" w:rsidR="00C72C04" w:rsidRDefault="00C72C04">
      <w:pPr>
        <w:pStyle w:val="TOC4"/>
        <w:rPr>
          <w:rFonts w:asciiTheme="minorHAnsi" w:eastAsiaTheme="minorEastAsia" w:hAnsiTheme="minorHAnsi" w:cstheme="minorBidi"/>
          <w:sz w:val="22"/>
          <w:szCs w:val="22"/>
          <w:lang w:eastAsia="en-GB"/>
        </w:rPr>
      </w:pPr>
      <w:r>
        <w:t>10.2.12.7</w:t>
      </w:r>
      <w:r>
        <w:tab/>
        <w:t xml:space="preserve">Retrieve </w:t>
      </w:r>
      <w:r w:rsidRPr="00C97CA9">
        <w:rPr>
          <w:i/>
        </w:rPr>
        <w:t>&lt;serviceSubscribedNode&gt;</w:t>
      </w:r>
      <w:r>
        <w:tab/>
      </w:r>
      <w:r>
        <w:fldChar w:fldCharType="begin"/>
      </w:r>
      <w:r>
        <w:instrText xml:space="preserve"> PAGEREF _Toc8131044 \h </w:instrText>
      </w:r>
      <w:r>
        <w:fldChar w:fldCharType="separate"/>
      </w:r>
      <w:r>
        <w:t>385</w:t>
      </w:r>
      <w:r>
        <w:fldChar w:fldCharType="end"/>
      </w:r>
    </w:p>
    <w:p w14:paraId="6B39F15A" w14:textId="4459D233" w:rsidR="00C72C04" w:rsidRDefault="00C72C04">
      <w:pPr>
        <w:pStyle w:val="TOC4"/>
        <w:rPr>
          <w:rFonts w:asciiTheme="minorHAnsi" w:eastAsiaTheme="minorEastAsia" w:hAnsiTheme="minorHAnsi" w:cstheme="minorBidi"/>
          <w:sz w:val="22"/>
          <w:szCs w:val="22"/>
          <w:lang w:eastAsia="en-GB"/>
        </w:rPr>
      </w:pPr>
      <w:r>
        <w:t>10.2.12.8</w:t>
      </w:r>
      <w:r>
        <w:tab/>
        <w:t xml:space="preserve">Update </w:t>
      </w:r>
      <w:r w:rsidRPr="00C97CA9">
        <w:rPr>
          <w:i/>
        </w:rPr>
        <w:t>&lt;serviceSubscribedNode&gt;</w:t>
      </w:r>
      <w:r>
        <w:tab/>
      </w:r>
      <w:r>
        <w:fldChar w:fldCharType="begin"/>
      </w:r>
      <w:r>
        <w:instrText xml:space="preserve"> PAGEREF _Toc8131045 \h </w:instrText>
      </w:r>
      <w:r>
        <w:fldChar w:fldCharType="separate"/>
      </w:r>
      <w:r>
        <w:t>385</w:t>
      </w:r>
      <w:r>
        <w:fldChar w:fldCharType="end"/>
      </w:r>
    </w:p>
    <w:p w14:paraId="28ED0089" w14:textId="38B946F7" w:rsidR="00C72C04" w:rsidRDefault="00C72C04">
      <w:pPr>
        <w:pStyle w:val="TOC4"/>
        <w:rPr>
          <w:rFonts w:asciiTheme="minorHAnsi" w:eastAsiaTheme="minorEastAsia" w:hAnsiTheme="minorHAnsi" w:cstheme="minorBidi"/>
          <w:sz w:val="22"/>
          <w:szCs w:val="22"/>
          <w:lang w:eastAsia="en-GB"/>
        </w:rPr>
      </w:pPr>
      <w:r>
        <w:t>10.2.12.9</w:t>
      </w:r>
      <w:r>
        <w:tab/>
        <w:t xml:space="preserve">Delete </w:t>
      </w:r>
      <w:r w:rsidRPr="00C97CA9">
        <w:rPr>
          <w:i/>
        </w:rPr>
        <w:t>&lt;serviceSubscribedNode&gt;</w:t>
      </w:r>
      <w:r>
        <w:tab/>
      </w:r>
      <w:r>
        <w:fldChar w:fldCharType="begin"/>
      </w:r>
      <w:r>
        <w:instrText xml:space="preserve"> PAGEREF _Toc8131046 \h </w:instrText>
      </w:r>
      <w:r>
        <w:fldChar w:fldCharType="separate"/>
      </w:r>
      <w:r>
        <w:t>385</w:t>
      </w:r>
      <w:r>
        <w:fldChar w:fldCharType="end"/>
      </w:r>
    </w:p>
    <w:p w14:paraId="273A3E8B" w14:textId="5021D2DF" w:rsidR="00C72C04" w:rsidRDefault="00C72C04">
      <w:pPr>
        <w:pStyle w:val="TOC4"/>
        <w:rPr>
          <w:rFonts w:asciiTheme="minorHAnsi" w:eastAsiaTheme="minorEastAsia" w:hAnsiTheme="minorHAnsi" w:cstheme="minorBidi"/>
          <w:sz w:val="22"/>
          <w:szCs w:val="22"/>
          <w:lang w:eastAsia="en-GB"/>
        </w:rPr>
      </w:pPr>
      <w:r>
        <w:t>10.2.12.10</w:t>
      </w:r>
      <w:r>
        <w:tab/>
        <w:t xml:space="preserve">Create </w:t>
      </w:r>
      <w:r w:rsidRPr="00C97CA9">
        <w:rPr>
          <w:i/>
        </w:rPr>
        <w:t>&lt;serviceSubscribedAppRule&gt;</w:t>
      </w:r>
      <w:r>
        <w:tab/>
      </w:r>
      <w:r>
        <w:fldChar w:fldCharType="begin"/>
      </w:r>
      <w:r>
        <w:instrText xml:space="preserve"> PAGEREF _Toc8131047 \h </w:instrText>
      </w:r>
      <w:r>
        <w:fldChar w:fldCharType="separate"/>
      </w:r>
      <w:r>
        <w:t>386</w:t>
      </w:r>
      <w:r>
        <w:fldChar w:fldCharType="end"/>
      </w:r>
    </w:p>
    <w:p w14:paraId="007E2BDF" w14:textId="369082CA" w:rsidR="00C72C04" w:rsidRDefault="00C72C04">
      <w:pPr>
        <w:pStyle w:val="TOC4"/>
        <w:rPr>
          <w:rFonts w:asciiTheme="minorHAnsi" w:eastAsiaTheme="minorEastAsia" w:hAnsiTheme="minorHAnsi" w:cstheme="minorBidi"/>
          <w:sz w:val="22"/>
          <w:szCs w:val="22"/>
          <w:lang w:eastAsia="en-GB"/>
        </w:rPr>
      </w:pPr>
      <w:r>
        <w:t>10.2.12.11</w:t>
      </w:r>
      <w:r>
        <w:tab/>
        <w:t xml:space="preserve">Retrieve </w:t>
      </w:r>
      <w:r w:rsidRPr="00C97CA9">
        <w:rPr>
          <w:i/>
        </w:rPr>
        <w:t>&lt;serviceSubscribedAppRule&gt;</w:t>
      </w:r>
      <w:r>
        <w:tab/>
      </w:r>
      <w:r>
        <w:fldChar w:fldCharType="begin"/>
      </w:r>
      <w:r>
        <w:instrText xml:space="preserve"> PAGEREF _Toc8131048 \h </w:instrText>
      </w:r>
      <w:r>
        <w:fldChar w:fldCharType="separate"/>
      </w:r>
      <w:r>
        <w:t>386</w:t>
      </w:r>
      <w:r>
        <w:fldChar w:fldCharType="end"/>
      </w:r>
    </w:p>
    <w:p w14:paraId="0365C788" w14:textId="2307D856" w:rsidR="00C72C04" w:rsidRDefault="00C72C04">
      <w:pPr>
        <w:pStyle w:val="TOC4"/>
        <w:rPr>
          <w:rFonts w:asciiTheme="minorHAnsi" w:eastAsiaTheme="minorEastAsia" w:hAnsiTheme="minorHAnsi" w:cstheme="minorBidi"/>
          <w:sz w:val="22"/>
          <w:szCs w:val="22"/>
          <w:lang w:eastAsia="en-GB"/>
        </w:rPr>
      </w:pPr>
      <w:r>
        <w:t>10.2.12.12</w:t>
      </w:r>
      <w:r>
        <w:tab/>
        <w:t xml:space="preserve">Update </w:t>
      </w:r>
      <w:r w:rsidRPr="00C97CA9">
        <w:rPr>
          <w:i/>
        </w:rPr>
        <w:t>&lt;serviceSubscribedAppRule&gt;</w:t>
      </w:r>
      <w:r>
        <w:tab/>
      </w:r>
      <w:r>
        <w:fldChar w:fldCharType="begin"/>
      </w:r>
      <w:r>
        <w:instrText xml:space="preserve"> PAGEREF _Toc8131049 \h </w:instrText>
      </w:r>
      <w:r>
        <w:fldChar w:fldCharType="separate"/>
      </w:r>
      <w:r>
        <w:t>387</w:t>
      </w:r>
      <w:r>
        <w:fldChar w:fldCharType="end"/>
      </w:r>
    </w:p>
    <w:p w14:paraId="72A464C0" w14:textId="32A4A1D3" w:rsidR="00C72C04" w:rsidRDefault="00C72C04">
      <w:pPr>
        <w:pStyle w:val="TOC4"/>
        <w:rPr>
          <w:rFonts w:asciiTheme="minorHAnsi" w:eastAsiaTheme="minorEastAsia" w:hAnsiTheme="minorHAnsi" w:cstheme="minorBidi"/>
          <w:sz w:val="22"/>
          <w:szCs w:val="22"/>
          <w:lang w:eastAsia="en-GB"/>
        </w:rPr>
      </w:pPr>
      <w:r>
        <w:t>10.2.12.13</w:t>
      </w:r>
      <w:r>
        <w:tab/>
        <w:t xml:space="preserve">Delete </w:t>
      </w:r>
      <w:r w:rsidRPr="00C97CA9">
        <w:rPr>
          <w:i/>
        </w:rPr>
        <w:t>&lt;serviceSubscribedAppRule&gt;</w:t>
      </w:r>
      <w:r>
        <w:tab/>
      </w:r>
      <w:r>
        <w:fldChar w:fldCharType="begin"/>
      </w:r>
      <w:r>
        <w:instrText xml:space="preserve"> PAGEREF _Toc8131050 \h </w:instrText>
      </w:r>
      <w:r>
        <w:fldChar w:fldCharType="separate"/>
      </w:r>
      <w:r>
        <w:t>387</w:t>
      </w:r>
      <w:r>
        <w:fldChar w:fldCharType="end"/>
      </w:r>
    </w:p>
    <w:p w14:paraId="27BA15DE" w14:textId="46EA462A" w:rsidR="00C72C04" w:rsidRDefault="00C72C04">
      <w:pPr>
        <w:pStyle w:val="TOC3"/>
        <w:rPr>
          <w:rFonts w:asciiTheme="minorHAnsi" w:eastAsiaTheme="minorEastAsia" w:hAnsiTheme="minorHAnsi" w:cstheme="minorBidi"/>
          <w:sz w:val="22"/>
          <w:szCs w:val="22"/>
          <w:lang w:eastAsia="en-GB"/>
        </w:rPr>
      </w:pPr>
      <w:r>
        <w:t>10.2.13</w:t>
      </w:r>
      <w:r>
        <w:tab/>
        <w:t>Resource announcement</w:t>
      </w:r>
      <w:r>
        <w:tab/>
      </w:r>
      <w:r>
        <w:fldChar w:fldCharType="begin"/>
      </w:r>
      <w:r>
        <w:instrText xml:space="preserve"> PAGEREF _Toc8131051 \h </w:instrText>
      </w:r>
      <w:r>
        <w:fldChar w:fldCharType="separate"/>
      </w:r>
      <w:r>
        <w:t>388</w:t>
      </w:r>
      <w:r>
        <w:fldChar w:fldCharType="end"/>
      </w:r>
    </w:p>
    <w:p w14:paraId="28E5A078" w14:textId="6CE75DA6" w:rsidR="00C72C04" w:rsidRDefault="00C72C04">
      <w:pPr>
        <w:pStyle w:val="TOC4"/>
        <w:rPr>
          <w:rFonts w:asciiTheme="minorHAnsi" w:eastAsiaTheme="minorEastAsia" w:hAnsiTheme="minorHAnsi" w:cstheme="minorBidi"/>
          <w:sz w:val="22"/>
          <w:szCs w:val="22"/>
          <w:lang w:eastAsia="en-GB"/>
        </w:rPr>
      </w:pPr>
      <w:r>
        <w:t>10.2.13.1</w:t>
      </w:r>
      <w:r>
        <w:tab/>
        <w:t>Introduction</w:t>
      </w:r>
      <w:r>
        <w:tab/>
      </w:r>
      <w:r>
        <w:fldChar w:fldCharType="begin"/>
      </w:r>
      <w:r>
        <w:instrText xml:space="preserve"> PAGEREF _Toc8131052 \h </w:instrText>
      </w:r>
      <w:r>
        <w:fldChar w:fldCharType="separate"/>
      </w:r>
      <w:r>
        <w:t>388</w:t>
      </w:r>
      <w:r>
        <w:fldChar w:fldCharType="end"/>
      </w:r>
    </w:p>
    <w:p w14:paraId="0C49E5A0" w14:textId="2538226A" w:rsidR="00C72C04" w:rsidRDefault="00C72C04">
      <w:pPr>
        <w:pStyle w:val="TOC4"/>
        <w:rPr>
          <w:rFonts w:asciiTheme="minorHAnsi" w:eastAsiaTheme="minorEastAsia" w:hAnsiTheme="minorHAnsi" w:cstheme="minorBidi"/>
          <w:sz w:val="22"/>
          <w:szCs w:val="22"/>
          <w:lang w:eastAsia="en-GB"/>
        </w:rPr>
      </w:pPr>
      <w:r>
        <w:t>10.2.13.2</w:t>
      </w:r>
      <w:r>
        <w:tab/>
        <w:t>Procedure for AE and CSE to initiate Creation of an Announced Resource</w:t>
      </w:r>
      <w:r>
        <w:tab/>
      </w:r>
      <w:r>
        <w:fldChar w:fldCharType="begin"/>
      </w:r>
      <w:r>
        <w:instrText xml:space="preserve"> PAGEREF _Toc8131053 \h </w:instrText>
      </w:r>
      <w:r>
        <w:fldChar w:fldCharType="separate"/>
      </w:r>
      <w:r>
        <w:t>388</w:t>
      </w:r>
      <w:r>
        <w:fldChar w:fldCharType="end"/>
      </w:r>
    </w:p>
    <w:p w14:paraId="09FAF04A" w14:textId="2D4394E5" w:rsidR="00C72C04" w:rsidRDefault="00C72C04">
      <w:pPr>
        <w:pStyle w:val="TOC4"/>
        <w:rPr>
          <w:rFonts w:asciiTheme="minorHAnsi" w:eastAsiaTheme="minorEastAsia" w:hAnsiTheme="minorHAnsi" w:cstheme="minorBidi"/>
          <w:sz w:val="22"/>
          <w:szCs w:val="22"/>
          <w:lang w:eastAsia="en-GB"/>
        </w:rPr>
      </w:pPr>
      <w:r>
        <w:t>10.2.13.3</w:t>
      </w:r>
      <w:r>
        <w:tab/>
        <w:t>Procedure at AE or CSE to Retrieve information from an Announced Resource</w:t>
      </w:r>
      <w:r>
        <w:tab/>
      </w:r>
      <w:r>
        <w:fldChar w:fldCharType="begin"/>
      </w:r>
      <w:r>
        <w:instrText xml:space="preserve"> PAGEREF _Toc8131054 \h </w:instrText>
      </w:r>
      <w:r>
        <w:fldChar w:fldCharType="separate"/>
      </w:r>
      <w:r>
        <w:t>389</w:t>
      </w:r>
      <w:r>
        <w:fldChar w:fldCharType="end"/>
      </w:r>
    </w:p>
    <w:p w14:paraId="7AE0ED18" w14:textId="3AC2B852" w:rsidR="00C72C04" w:rsidRDefault="00C72C04">
      <w:pPr>
        <w:pStyle w:val="TOC4"/>
        <w:rPr>
          <w:rFonts w:asciiTheme="minorHAnsi" w:eastAsiaTheme="minorEastAsia" w:hAnsiTheme="minorHAnsi" w:cstheme="minorBidi"/>
          <w:sz w:val="22"/>
          <w:szCs w:val="22"/>
          <w:lang w:eastAsia="en-GB"/>
        </w:rPr>
      </w:pPr>
      <w:r>
        <w:t>10.2.13.4</w:t>
      </w:r>
      <w:r>
        <w:tab/>
        <w:t>Procedure for AE and CSE to initiate Deletion of an Announced Resource</w:t>
      </w:r>
      <w:r>
        <w:tab/>
      </w:r>
      <w:r>
        <w:fldChar w:fldCharType="begin"/>
      </w:r>
      <w:r>
        <w:instrText xml:space="preserve"> PAGEREF _Toc8131055 \h </w:instrText>
      </w:r>
      <w:r>
        <w:fldChar w:fldCharType="separate"/>
      </w:r>
      <w:r>
        <w:t>391</w:t>
      </w:r>
      <w:r>
        <w:fldChar w:fldCharType="end"/>
      </w:r>
    </w:p>
    <w:p w14:paraId="21F4A3FD" w14:textId="2AA25D17" w:rsidR="00C72C04" w:rsidRDefault="00C72C04">
      <w:pPr>
        <w:pStyle w:val="TOC4"/>
        <w:rPr>
          <w:rFonts w:asciiTheme="minorHAnsi" w:eastAsiaTheme="minorEastAsia" w:hAnsiTheme="minorHAnsi" w:cstheme="minorBidi"/>
          <w:sz w:val="22"/>
          <w:szCs w:val="22"/>
          <w:lang w:eastAsia="en-GB"/>
        </w:rPr>
      </w:pPr>
      <w:r>
        <w:t>10.2.13.5</w:t>
      </w:r>
      <w:r>
        <w:tab/>
        <w:t>Procedure for original resource Hosting CSE to Create an Announced Resource</w:t>
      </w:r>
      <w:r>
        <w:tab/>
      </w:r>
      <w:r>
        <w:fldChar w:fldCharType="begin"/>
      </w:r>
      <w:r>
        <w:instrText xml:space="preserve"> PAGEREF _Toc8131056 \h </w:instrText>
      </w:r>
      <w:r>
        <w:fldChar w:fldCharType="separate"/>
      </w:r>
      <w:r>
        <w:t>392</w:t>
      </w:r>
      <w:r>
        <w:fldChar w:fldCharType="end"/>
      </w:r>
    </w:p>
    <w:p w14:paraId="4143D489" w14:textId="4E787723" w:rsidR="00C72C04" w:rsidRDefault="00C72C04">
      <w:pPr>
        <w:pStyle w:val="TOC4"/>
        <w:rPr>
          <w:rFonts w:asciiTheme="minorHAnsi" w:eastAsiaTheme="minorEastAsia" w:hAnsiTheme="minorHAnsi" w:cstheme="minorBidi"/>
          <w:sz w:val="22"/>
          <w:szCs w:val="22"/>
          <w:lang w:eastAsia="en-GB"/>
        </w:rPr>
      </w:pPr>
      <w:r>
        <w:t>10.2.13.6</w:t>
      </w:r>
      <w:r>
        <w:tab/>
        <w:t>Procedure for original resource Hosting CSE to Delete an Announced Resource</w:t>
      </w:r>
      <w:r>
        <w:tab/>
      </w:r>
      <w:r>
        <w:fldChar w:fldCharType="begin"/>
      </w:r>
      <w:r>
        <w:instrText xml:space="preserve"> PAGEREF _Toc8131057 \h </w:instrText>
      </w:r>
      <w:r>
        <w:fldChar w:fldCharType="separate"/>
      </w:r>
      <w:r>
        <w:t>393</w:t>
      </w:r>
      <w:r>
        <w:fldChar w:fldCharType="end"/>
      </w:r>
    </w:p>
    <w:p w14:paraId="623D6B60" w14:textId="51930464" w:rsidR="00C72C04" w:rsidRDefault="00C72C04">
      <w:pPr>
        <w:pStyle w:val="TOC4"/>
        <w:rPr>
          <w:rFonts w:asciiTheme="minorHAnsi" w:eastAsiaTheme="minorEastAsia" w:hAnsiTheme="minorHAnsi" w:cstheme="minorBidi"/>
          <w:sz w:val="22"/>
          <w:szCs w:val="22"/>
          <w:lang w:eastAsia="en-GB"/>
        </w:rPr>
      </w:pPr>
      <w:r>
        <w:t>10.2.13.7</w:t>
      </w:r>
      <w:r>
        <w:tab/>
        <w:t>Procedure for AE and CSE to initiate the Creation of an  Announced Attribute</w:t>
      </w:r>
      <w:r>
        <w:tab/>
      </w:r>
      <w:r>
        <w:fldChar w:fldCharType="begin"/>
      </w:r>
      <w:r>
        <w:instrText xml:space="preserve"> PAGEREF _Toc8131058 \h </w:instrText>
      </w:r>
      <w:r>
        <w:fldChar w:fldCharType="separate"/>
      </w:r>
      <w:r>
        <w:t>394</w:t>
      </w:r>
      <w:r>
        <w:fldChar w:fldCharType="end"/>
      </w:r>
    </w:p>
    <w:p w14:paraId="694D3962" w14:textId="0BE187A4" w:rsidR="00C72C04" w:rsidRDefault="00C72C04">
      <w:pPr>
        <w:pStyle w:val="TOC4"/>
        <w:rPr>
          <w:rFonts w:asciiTheme="minorHAnsi" w:eastAsiaTheme="minorEastAsia" w:hAnsiTheme="minorHAnsi" w:cstheme="minorBidi"/>
          <w:sz w:val="22"/>
          <w:szCs w:val="22"/>
          <w:lang w:eastAsia="en-GB"/>
        </w:rPr>
      </w:pPr>
      <w:r>
        <w:t>10.2.13.8</w:t>
      </w:r>
      <w:r>
        <w:tab/>
        <w:t>Procedure for AE and CSE to initiate the Deletion of an  Announced Attribute</w:t>
      </w:r>
      <w:r>
        <w:tab/>
      </w:r>
      <w:r>
        <w:fldChar w:fldCharType="begin"/>
      </w:r>
      <w:r>
        <w:instrText xml:space="preserve"> PAGEREF _Toc8131059 \h </w:instrText>
      </w:r>
      <w:r>
        <w:fldChar w:fldCharType="separate"/>
      </w:r>
      <w:r>
        <w:t>395</w:t>
      </w:r>
      <w:r>
        <w:fldChar w:fldCharType="end"/>
      </w:r>
    </w:p>
    <w:p w14:paraId="529F59F0" w14:textId="623E32D0" w:rsidR="00C72C04" w:rsidRDefault="00C72C04">
      <w:pPr>
        <w:pStyle w:val="TOC4"/>
        <w:rPr>
          <w:rFonts w:asciiTheme="minorHAnsi" w:eastAsiaTheme="minorEastAsia" w:hAnsiTheme="minorHAnsi" w:cstheme="minorBidi"/>
          <w:sz w:val="22"/>
          <w:szCs w:val="22"/>
          <w:lang w:eastAsia="en-GB"/>
        </w:rPr>
      </w:pPr>
      <w:r>
        <w:t>10.2.13.9</w:t>
      </w:r>
      <w:r>
        <w:tab/>
        <w:t>Procedure for original resource Hosting CSE for Announcing Attributes</w:t>
      </w:r>
      <w:r>
        <w:tab/>
      </w:r>
      <w:r>
        <w:fldChar w:fldCharType="begin"/>
      </w:r>
      <w:r>
        <w:instrText xml:space="preserve"> PAGEREF _Toc8131060 \h </w:instrText>
      </w:r>
      <w:r>
        <w:fldChar w:fldCharType="separate"/>
      </w:r>
      <w:r>
        <w:t>396</w:t>
      </w:r>
      <w:r>
        <w:fldChar w:fldCharType="end"/>
      </w:r>
    </w:p>
    <w:p w14:paraId="464A3743" w14:textId="6C5CB177" w:rsidR="00C72C04" w:rsidRDefault="00C72C04">
      <w:pPr>
        <w:pStyle w:val="TOC4"/>
        <w:rPr>
          <w:rFonts w:asciiTheme="minorHAnsi" w:eastAsiaTheme="minorEastAsia" w:hAnsiTheme="minorHAnsi" w:cstheme="minorBidi"/>
          <w:sz w:val="22"/>
          <w:szCs w:val="22"/>
          <w:lang w:eastAsia="en-GB"/>
        </w:rPr>
      </w:pPr>
      <w:r>
        <w:t>10.2.13.10</w:t>
      </w:r>
      <w:r>
        <w:tab/>
        <w:t>Procedure for original resource Hosting CSE for De-Announcing Attributes</w:t>
      </w:r>
      <w:r>
        <w:tab/>
      </w:r>
      <w:r>
        <w:fldChar w:fldCharType="begin"/>
      </w:r>
      <w:r>
        <w:instrText xml:space="preserve"> PAGEREF _Toc8131061 \h </w:instrText>
      </w:r>
      <w:r>
        <w:fldChar w:fldCharType="separate"/>
      </w:r>
      <w:r>
        <w:t>397</w:t>
      </w:r>
      <w:r>
        <w:fldChar w:fldCharType="end"/>
      </w:r>
    </w:p>
    <w:p w14:paraId="2836CE79" w14:textId="5C5BCC4E" w:rsidR="00C72C04" w:rsidRDefault="00C72C04">
      <w:pPr>
        <w:pStyle w:val="TOC4"/>
        <w:rPr>
          <w:rFonts w:asciiTheme="minorHAnsi" w:eastAsiaTheme="minorEastAsia" w:hAnsiTheme="minorHAnsi" w:cstheme="minorBidi"/>
          <w:sz w:val="22"/>
          <w:szCs w:val="22"/>
          <w:lang w:eastAsia="en-GB"/>
        </w:rPr>
      </w:pPr>
      <w:r>
        <w:lastRenderedPageBreak/>
        <w:t>10.2.13.11</w:t>
      </w:r>
      <w:r>
        <w:tab/>
        <w:t>Procedure for original resource Hosting CSE for Updating Attributes</w:t>
      </w:r>
      <w:r>
        <w:tab/>
      </w:r>
      <w:r>
        <w:fldChar w:fldCharType="begin"/>
      </w:r>
      <w:r>
        <w:instrText xml:space="preserve"> PAGEREF _Toc8131062 \h </w:instrText>
      </w:r>
      <w:r>
        <w:fldChar w:fldCharType="separate"/>
      </w:r>
      <w:r>
        <w:t>398</w:t>
      </w:r>
      <w:r>
        <w:fldChar w:fldCharType="end"/>
      </w:r>
    </w:p>
    <w:p w14:paraId="599BB639" w14:textId="0E848BF0" w:rsidR="00C72C04" w:rsidRDefault="00C72C04">
      <w:pPr>
        <w:pStyle w:val="TOC4"/>
        <w:rPr>
          <w:rFonts w:asciiTheme="minorHAnsi" w:eastAsiaTheme="minorEastAsia" w:hAnsiTheme="minorHAnsi" w:cstheme="minorBidi"/>
          <w:sz w:val="22"/>
          <w:szCs w:val="22"/>
          <w:lang w:eastAsia="en-GB"/>
        </w:rPr>
      </w:pPr>
      <w:r>
        <w:t>10.2.13.</w:t>
      </w:r>
      <w:r w:rsidRPr="00C97CA9">
        <w:rPr>
          <w:rFonts w:eastAsia="SimSun"/>
          <w:lang w:eastAsia="zh-CN"/>
        </w:rPr>
        <w:t>12</w:t>
      </w:r>
      <w:r>
        <w:tab/>
        <w:t>Notification Procedure targeting an AE Announced Resource</w:t>
      </w:r>
      <w:r>
        <w:tab/>
      </w:r>
      <w:r>
        <w:fldChar w:fldCharType="begin"/>
      </w:r>
      <w:r>
        <w:instrText xml:space="preserve"> PAGEREF _Toc8131063 \h </w:instrText>
      </w:r>
      <w:r>
        <w:fldChar w:fldCharType="separate"/>
      </w:r>
      <w:r>
        <w:t>399</w:t>
      </w:r>
      <w:r>
        <w:fldChar w:fldCharType="end"/>
      </w:r>
    </w:p>
    <w:p w14:paraId="45AA8060" w14:textId="491897E8" w:rsidR="00C72C04" w:rsidRDefault="00C72C04">
      <w:pPr>
        <w:pStyle w:val="TOC3"/>
        <w:rPr>
          <w:rFonts w:asciiTheme="minorHAnsi" w:eastAsiaTheme="minorEastAsia" w:hAnsiTheme="minorHAnsi" w:cstheme="minorBidi"/>
          <w:sz w:val="22"/>
          <w:szCs w:val="22"/>
          <w:lang w:eastAsia="en-GB"/>
        </w:rPr>
      </w:pPr>
      <w:r>
        <w:t>10.2.14</w:t>
      </w:r>
      <w:r w:rsidRPr="00C97CA9">
        <w:rPr>
          <w:rFonts w:eastAsia="SimSun"/>
          <w:lang w:eastAsia="zh-CN"/>
        </w:rPr>
        <w:tab/>
        <w:t>Semantics management</w:t>
      </w:r>
      <w:r>
        <w:tab/>
      </w:r>
      <w:r>
        <w:fldChar w:fldCharType="begin"/>
      </w:r>
      <w:r>
        <w:instrText xml:space="preserve"> PAGEREF _Toc8131064 \h </w:instrText>
      </w:r>
      <w:r>
        <w:fldChar w:fldCharType="separate"/>
      </w:r>
      <w:r>
        <w:t>399</w:t>
      </w:r>
      <w:r>
        <w:fldChar w:fldCharType="end"/>
      </w:r>
    </w:p>
    <w:p w14:paraId="390BAA48" w14:textId="3F6FF8E8" w:rsidR="00C72C04" w:rsidRDefault="00C72C04">
      <w:pPr>
        <w:pStyle w:val="TOC3"/>
        <w:rPr>
          <w:rFonts w:asciiTheme="minorHAnsi" w:eastAsiaTheme="minorEastAsia" w:hAnsiTheme="minorHAnsi" w:cstheme="minorBidi"/>
          <w:sz w:val="22"/>
          <w:szCs w:val="22"/>
          <w:lang w:eastAsia="en-GB"/>
        </w:rPr>
      </w:pPr>
      <w:r>
        <w:t>10.2.15</w:t>
      </w:r>
      <w:r w:rsidRPr="00C97CA9">
        <w:rPr>
          <w:rFonts w:eastAsia="SimSun"/>
          <w:lang w:eastAsia="zh-CN"/>
        </w:rPr>
        <w:tab/>
        <w:t>3GPP network interworking</w:t>
      </w:r>
      <w:r>
        <w:tab/>
      </w:r>
      <w:r>
        <w:fldChar w:fldCharType="begin"/>
      </w:r>
      <w:r>
        <w:instrText xml:space="preserve"> PAGEREF _Toc8131065 \h </w:instrText>
      </w:r>
      <w:r>
        <w:fldChar w:fldCharType="separate"/>
      </w:r>
      <w:r>
        <w:t>401</w:t>
      </w:r>
      <w:r>
        <w:fldChar w:fldCharType="end"/>
      </w:r>
    </w:p>
    <w:p w14:paraId="0F9069F8" w14:textId="6814B797" w:rsidR="00C72C04" w:rsidRDefault="00C72C04">
      <w:pPr>
        <w:pStyle w:val="TOC4"/>
        <w:rPr>
          <w:rFonts w:asciiTheme="minorHAnsi" w:eastAsiaTheme="minorEastAsia" w:hAnsiTheme="minorHAnsi" w:cstheme="minorBidi"/>
          <w:sz w:val="22"/>
          <w:szCs w:val="22"/>
          <w:lang w:eastAsia="en-GB"/>
        </w:rPr>
      </w:pPr>
      <w:r>
        <w:t>10.2.15.1</w:t>
      </w:r>
      <w:r w:rsidRPr="00C97CA9">
        <w:rPr>
          <w:rFonts w:eastAsia="SimSun"/>
          <w:lang w:eastAsia="zh-CN"/>
        </w:rPr>
        <w:tab/>
      </w:r>
      <w:r>
        <w:t>Introduction</w:t>
      </w:r>
      <w:r>
        <w:tab/>
      </w:r>
      <w:r>
        <w:fldChar w:fldCharType="begin"/>
      </w:r>
      <w:r>
        <w:instrText xml:space="preserve"> PAGEREF _Toc8131066 \h </w:instrText>
      </w:r>
      <w:r>
        <w:fldChar w:fldCharType="separate"/>
      </w:r>
      <w:r>
        <w:t>401</w:t>
      </w:r>
      <w:r>
        <w:fldChar w:fldCharType="end"/>
      </w:r>
    </w:p>
    <w:p w14:paraId="323E1275" w14:textId="316C518E" w:rsidR="00C72C04" w:rsidRDefault="00C72C04">
      <w:pPr>
        <w:pStyle w:val="TOC4"/>
        <w:rPr>
          <w:rFonts w:asciiTheme="minorHAnsi" w:eastAsiaTheme="minorEastAsia" w:hAnsiTheme="minorHAnsi" w:cstheme="minorBidi"/>
          <w:sz w:val="22"/>
          <w:szCs w:val="22"/>
          <w:lang w:eastAsia="en-GB"/>
        </w:rPr>
      </w:pPr>
      <w:r>
        <w:t>10.2.15.</w:t>
      </w:r>
      <w:r w:rsidRPr="00C97CA9">
        <w:rPr>
          <w:rFonts w:eastAsiaTheme="minorEastAsia"/>
          <w:lang w:eastAsia="zh-CN"/>
        </w:rPr>
        <w:t>2</w:t>
      </w:r>
      <w:r w:rsidRPr="00C97CA9">
        <w:rPr>
          <w:rFonts w:eastAsia="SimSun"/>
          <w:lang w:eastAsia="zh-CN"/>
        </w:rPr>
        <w:tab/>
      </w:r>
      <w:r>
        <w:t>Create &lt;</w:t>
      </w:r>
      <w:r w:rsidRPr="00C97CA9">
        <w:rPr>
          <w:i/>
          <w:lang w:val="en-US"/>
        </w:rPr>
        <w:t>triggerRequest</w:t>
      </w:r>
      <w:r>
        <w:t>&gt;</w:t>
      </w:r>
      <w:r>
        <w:tab/>
      </w:r>
      <w:r>
        <w:fldChar w:fldCharType="begin"/>
      </w:r>
      <w:r>
        <w:instrText xml:space="preserve"> PAGEREF _Toc8131067 \h </w:instrText>
      </w:r>
      <w:r>
        <w:fldChar w:fldCharType="separate"/>
      </w:r>
      <w:r>
        <w:t>401</w:t>
      </w:r>
      <w:r>
        <w:fldChar w:fldCharType="end"/>
      </w:r>
    </w:p>
    <w:p w14:paraId="1256D14C" w14:textId="3AF4D5F2" w:rsidR="00C72C04" w:rsidRDefault="00C72C04">
      <w:pPr>
        <w:pStyle w:val="TOC4"/>
        <w:rPr>
          <w:rFonts w:asciiTheme="minorHAnsi" w:eastAsiaTheme="minorEastAsia" w:hAnsiTheme="minorHAnsi" w:cstheme="minorBidi"/>
          <w:sz w:val="22"/>
          <w:szCs w:val="22"/>
          <w:lang w:eastAsia="en-GB"/>
        </w:rPr>
      </w:pPr>
      <w:r>
        <w:t>10.2.15.</w:t>
      </w:r>
      <w:r w:rsidRPr="00C97CA9">
        <w:rPr>
          <w:rFonts w:eastAsiaTheme="minorEastAsia"/>
          <w:lang w:eastAsia="zh-CN"/>
        </w:rPr>
        <w:t>3</w:t>
      </w:r>
      <w:r w:rsidRPr="00C97CA9">
        <w:rPr>
          <w:rFonts w:eastAsia="SimSun"/>
          <w:lang w:eastAsia="zh-CN"/>
        </w:rPr>
        <w:tab/>
      </w:r>
      <w:r>
        <w:t>Retrieve &lt;</w:t>
      </w:r>
      <w:r w:rsidRPr="00C97CA9">
        <w:rPr>
          <w:i/>
          <w:lang w:val="en-US"/>
        </w:rPr>
        <w:t>triggerRequest</w:t>
      </w:r>
      <w:r>
        <w:t>&gt;</w:t>
      </w:r>
      <w:r>
        <w:tab/>
      </w:r>
      <w:r>
        <w:fldChar w:fldCharType="begin"/>
      </w:r>
      <w:r>
        <w:instrText xml:space="preserve"> PAGEREF _Toc8131068 \h </w:instrText>
      </w:r>
      <w:r>
        <w:fldChar w:fldCharType="separate"/>
      </w:r>
      <w:r>
        <w:t>403</w:t>
      </w:r>
      <w:r>
        <w:fldChar w:fldCharType="end"/>
      </w:r>
    </w:p>
    <w:p w14:paraId="27A80C54" w14:textId="76BB98C6" w:rsidR="00C72C04" w:rsidRDefault="00C72C04">
      <w:pPr>
        <w:pStyle w:val="TOC4"/>
        <w:rPr>
          <w:rFonts w:asciiTheme="minorHAnsi" w:eastAsiaTheme="minorEastAsia" w:hAnsiTheme="minorHAnsi" w:cstheme="minorBidi"/>
          <w:sz w:val="22"/>
          <w:szCs w:val="22"/>
          <w:lang w:eastAsia="en-GB"/>
        </w:rPr>
      </w:pPr>
      <w:r>
        <w:t>10.2.15.</w:t>
      </w:r>
      <w:r w:rsidRPr="00C97CA9">
        <w:rPr>
          <w:rFonts w:eastAsiaTheme="minorEastAsia"/>
          <w:lang w:eastAsia="zh-CN"/>
        </w:rPr>
        <w:t>4</w:t>
      </w:r>
      <w:r w:rsidRPr="00C97CA9">
        <w:rPr>
          <w:rFonts w:eastAsia="SimSun"/>
          <w:lang w:eastAsia="zh-CN"/>
        </w:rPr>
        <w:tab/>
      </w:r>
      <w:r>
        <w:t>Update &lt;</w:t>
      </w:r>
      <w:r w:rsidRPr="00C97CA9">
        <w:rPr>
          <w:i/>
          <w:lang w:val="en-US"/>
        </w:rPr>
        <w:t>triggerRequest</w:t>
      </w:r>
      <w:r>
        <w:t>&gt;</w:t>
      </w:r>
      <w:r>
        <w:tab/>
      </w:r>
      <w:r>
        <w:fldChar w:fldCharType="begin"/>
      </w:r>
      <w:r>
        <w:instrText xml:space="preserve"> PAGEREF _Toc8131069 \h </w:instrText>
      </w:r>
      <w:r>
        <w:fldChar w:fldCharType="separate"/>
      </w:r>
      <w:r>
        <w:t>403</w:t>
      </w:r>
      <w:r>
        <w:fldChar w:fldCharType="end"/>
      </w:r>
    </w:p>
    <w:p w14:paraId="74EDC36F" w14:textId="11286764" w:rsidR="00C72C04" w:rsidRDefault="00C72C04">
      <w:pPr>
        <w:pStyle w:val="TOC4"/>
        <w:rPr>
          <w:rFonts w:asciiTheme="minorHAnsi" w:eastAsiaTheme="minorEastAsia" w:hAnsiTheme="minorHAnsi" w:cstheme="minorBidi"/>
          <w:sz w:val="22"/>
          <w:szCs w:val="22"/>
          <w:lang w:eastAsia="en-GB"/>
        </w:rPr>
      </w:pPr>
      <w:r>
        <w:t>10.2.15.</w:t>
      </w:r>
      <w:r w:rsidRPr="00C97CA9">
        <w:rPr>
          <w:rFonts w:eastAsiaTheme="minorEastAsia"/>
          <w:lang w:eastAsia="zh-CN"/>
        </w:rPr>
        <w:t>5</w:t>
      </w:r>
      <w:r w:rsidRPr="00C97CA9">
        <w:rPr>
          <w:rFonts w:eastAsia="SimSun"/>
          <w:lang w:eastAsia="zh-CN"/>
        </w:rPr>
        <w:tab/>
      </w:r>
      <w:r>
        <w:t>Delete &lt;</w:t>
      </w:r>
      <w:r w:rsidRPr="00C97CA9">
        <w:rPr>
          <w:i/>
          <w:lang w:val="en-US"/>
        </w:rPr>
        <w:t>triggerRequest</w:t>
      </w:r>
      <w:r>
        <w:t>&gt;</w:t>
      </w:r>
      <w:r>
        <w:tab/>
      </w:r>
      <w:r>
        <w:fldChar w:fldCharType="begin"/>
      </w:r>
      <w:r>
        <w:instrText xml:space="preserve"> PAGEREF _Toc8131070 \h </w:instrText>
      </w:r>
      <w:r>
        <w:fldChar w:fldCharType="separate"/>
      </w:r>
      <w:r>
        <w:t>405</w:t>
      </w:r>
      <w:r>
        <w:fldChar w:fldCharType="end"/>
      </w:r>
    </w:p>
    <w:p w14:paraId="606F801E" w14:textId="0782E67E" w:rsidR="00C72C04" w:rsidRDefault="00C72C04">
      <w:pPr>
        <w:pStyle w:val="TOC3"/>
        <w:rPr>
          <w:rFonts w:asciiTheme="minorHAnsi" w:eastAsiaTheme="minorEastAsia" w:hAnsiTheme="minorHAnsi" w:cstheme="minorBidi"/>
          <w:sz w:val="22"/>
          <w:szCs w:val="22"/>
          <w:lang w:eastAsia="en-GB"/>
        </w:rPr>
      </w:pPr>
      <w:r>
        <w:t>10.2.1</w:t>
      </w:r>
      <w:r w:rsidRPr="00C97CA9">
        <w:rPr>
          <w:rFonts w:eastAsiaTheme="minorEastAsia"/>
          <w:lang w:eastAsia="zh-CN"/>
        </w:rPr>
        <w:t>6</w:t>
      </w:r>
      <w:r w:rsidRPr="00C97CA9">
        <w:rPr>
          <w:rFonts w:eastAsia="SimSun"/>
          <w:lang w:eastAsia="zh-CN"/>
        </w:rPr>
        <w:tab/>
      </w:r>
      <w:r>
        <w:t>Procedure for Managing Change in AE Registration Point</w:t>
      </w:r>
      <w:r>
        <w:tab/>
      </w:r>
      <w:r>
        <w:fldChar w:fldCharType="begin"/>
      </w:r>
      <w:r>
        <w:instrText xml:space="preserve"> PAGEREF _Toc8131071 \h </w:instrText>
      </w:r>
      <w:r>
        <w:fldChar w:fldCharType="separate"/>
      </w:r>
      <w:r>
        <w:t>405</w:t>
      </w:r>
      <w:r>
        <w:fldChar w:fldCharType="end"/>
      </w:r>
    </w:p>
    <w:p w14:paraId="3092F669" w14:textId="3DFC3C74"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6</w:t>
      </w:r>
      <w:r>
        <w:t>.1</w:t>
      </w:r>
      <w:r>
        <w:tab/>
      </w:r>
      <w:r w:rsidRPr="00C97CA9">
        <w:rPr>
          <w:rFonts w:eastAsiaTheme="minorEastAsia"/>
          <w:lang w:eastAsia="zh-CN"/>
        </w:rPr>
        <w:t>P</w:t>
      </w:r>
      <w:r>
        <w:t>rocedure at IN-CSE</w:t>
      </w:r>
      <w:r>
        <w:tab/>
      </w:r>
      <w:r>
        <w:fldChar w:fldCharType="begin"/>
      </w:r>
      <w:r>
        <w:instrText xml:space="preserve"> PAGEREF _Toc8131072 \h </w:instrText>
      </w:r>
      <w:r>
        <w:fldChar w:fldCharType="separate"/>
      </w:r>
      <w:r>
        <w:t>405</w:t>
      </w:r>
      <w:r>
        <w:fldChar w:fldCharType="end"/>
      </w:r>
    </w:p>
    <w:p w14:paraId="1103E91F" w14:textId="1829CE8A"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6</w:t>
      </w:r>
      <w:r>
        <w:t>.</w:t>
      </w:r>
      <w:r w:rsidRPr="00C97CA9">
        <w:rPr>
          <w:rFonts w:eastAsiaTheme="minorEastAsia"/>
          <w:lang w:eastAsia="zh-CN"/>
        </w:rPr>
        <w:t>2</w:t>
      </w:r>
      <w:r>
        <w:tab/>
      </w:r>
      <w:r w:rsidRPr="00C97CA9">
        <w:rPr>
          <w:rFonts w:eastAsiaTheme="minorEastAsia"/>
          <w:lang w:eastAsia="zh-CN"/>
        </w:rPr>
        <w:t>P</w:t>
      </w:r>
      <w:r>
        <w:t>rocedure at any CSE</w:t>
      </w:r>
      <w:r>
        <w:tab/>
      </w:r>
      <w:r>
        <w:fldChar w:fldCharType="begin"/>
      </w:r>
      <w:r>
        <w:instrText xml:space="preserve"> PAGEREF _Toc8131073 \h </w:instrText>
      </w:r>
      <w:r>
        <w:fldChar w:fldCharType="separate"/>
      </w:r>
      <w:r>
        <w:t>406</w:t>
      </w:r>
      <w:r>
        <w:fldChar w:fldCharType="end"/>
      </w:r>
    </w:p>
    <w:p w14:paraId="5E130EF8" w14:textId="42793E48" w:rsidR="00C72C04" w:rsidRDefault="00C72C04">
      <w:pPr>
        <w:pStyle w:val="TOC3"/>
        <w:rPr>
          <w:rFonts w:asciiTheme="minorHAnsi" w:eastAsiaTheme="minorEastAsia" w:hAnsiTheme="minorHAnsi" w:cstheme="minorBidi"/>
          <w:sz w:val="22"/>
          <w:szCs w:val="22"/>
          <w:lang w:eastAsia="en-GB"/>
        </w:rPr>
      </w:pPr>
      <w:r>
        <w:t>10.2.1</w:t>
      </w:r>
      <w:r w:rsidRPr="00C97CA9">
        <w:rPr>
          <w:rFonts w:eastAsiaTheme="minorEastAsia"/>
          <w:lang w:eastAsia="zh-CN"/>
        </w:rPr>
        <w:t>7</w:t>
      </w:r>
      <w:r w:rsidRPr="00C97CA9">
        <w:rPr>
          <w:rFonts w:eastAsia="SimSun"/>
          <w:lang w:eastAsia="zh-CN"/>
        </w:rPr>
        <w:tab/>
      </w:r>
      <w:r w:rsidRPr="00C97CA9">
        <w:rPr>
          <w:rFonts w:eastAsiaTheme="minorEastAsia"/>
          <w:lang w:eastAsia="zh-CN"/>
        </w:rPr>
        <w:t>S</w:t>
      </w:r>
      <w:r>
        <w:t>chedule Management</w:t>
      </w:r>
      <w:r>
        <w:tab/>
      </w:r>
      <w:r>
        <w:fldChar w:fldCharType="begin"/>
      </w:r>
      <w:r>
        <w:instrText xml:space="preserve"> PAGEREF _Toc8131074 \h </w:instrText>
      </w:r>
      <w:r>
        <w:fldChar w:fldCharType="separate"/>
      </w:r>
      <w:r>
        <w:t>406</w:t>
      </w:r>
      <w:r>
        <w:fldChar w:fldCharType="end"/>
      </w:r>
    </w:p>
    <w:p w14:paraId="1C322F97" w14:textId="2C05F7A7" w:rsidR="00C72C04" w:rsidRDefault="00C72C04">
      <w:pPr>
        <w:pStyle w:val="TOC4"/>
        <w:rPr>
          <w:rFonts w:asciiTheme="minorHAnsi" w:eastAsiaTheme="minorEastAsia" w:hAnsiTheme="minorHAnsi" w:cstheme="minorBidi"/>
          <w:sz w:val="22"/>
          <w:szCs w:val="22"/>
          <w:lang w:eastAsia="en-GB"/>
        </w:rPr>
      </w:pPr>
      <w:r>
        <w:t>10.2.17.1</w:t>
      </w:r>
      <w:r>
        <w:tab/>
        <w:t>Introduction</w:t>
      </w:r>
      <w:r>
        <w:tab/>
      </w:r>
      <w:r>
        <w:fldChar w:fldCharType="begin"/>
      </w:r>
      <w:r>
        <w:instrText xml:space="preserve"> PAGEREF _Toc8131075 \h </w:instrText>
      </w:r>
      <w:r>
        <w:fldChar w:fldCharType="separate"/>
      </w:r>
      <w:r>
        <w:t>406</w:t>
      </w:r>
      <w:r>
        <w:fldChar w:fldCharType="end"/>
      </w:r>
    </w:p>
    <w:p w14:paraId="4C58721F" w14:textId="433F6BC4" w:rsidR="00C72C04" w:rsidRDefault="00C72C04">
      <w:pPr>
        <w:pStyle w:val="TOC4"/>
        <w:rPr>
          <w:rFonts w:asciiTheme="minorHAnsi" w:eastAsiaTheme="minorEastAsia" w:hAnsiTheme="minorHAnsi" w:cstheme="minorBidi"/>
          <w:sz w:val="22"/>
          <w:szCs w:val="22"/>
          <w:lang w:eastAsia="en-GB"/>
        </w:rPr>
      </w:pPr>
      <w:r>
        <w:t>10.2.17.2</w:t>
      </w:r>
      <w:r>
        <w:tab/>
        <w:t>Create &lt;</w:t>
      </w:r>
      <w:r w:rsidRPr="00C97CA9">
        <w:rPr>
          <w:i/>
        </w:rPr>
        <w:t>schedule</w:t>
      </w:r>
      <w:r>
        <w:t>&gt;</w:t>
      </w:r>
      <w:r>
        <w:tab/>
      </w:r>
      <w:r>
        <w:fldChar w:fldCharType="begin"/>
      </w:r>
      <w:r>
        <w:instrText xml:space="preserve"> PAGEREF _Toc8131076 \h </w:instrText>
      </w:r>
      <w:r>
        <w:fldChar w:fldCharType="separate"/>
      </w:r>
      <w:r>
        <w:t>406</w:t>
      </w:r>
      <w:r>
        <w:fldChar w:fldCharType="end"/>
      </w:r>
    </w:p>
    <w:p w14:paraId="781EE6ED" w14:textId="3878CA34" w:rsidR="00C72C04" w:rsidRDefault="00C72C04">
      <w:pPr>
        <w:pStyle w:val="TOC4"/>
        <w:rPr>
          <w:rFonts w:asciiTheme="minorHAnsi" w:eastAsiaTheme="minorEastAsia" w:hAnsiTheme="minorHAnsi" w:cstheme="minorBidi"/>
          <w:sz w:val="22"/>
          <w:szCs w:val="22"/>
          <w:lang w:eastAsia="en-GB"/>
        </w:rPr>
      </w:pPr>
      <w:r>
        <w:t>10.2.</w:t>
      </w:r>
      <w:r w:rsidRPr="00C97CA9">
        <w:rPr>
          <w:rFonts w:eastAsiaTheme="minorEastAsia"/>
          <w:lang w:eastAsia="zh-CN"/>
        </w:rPr>
        <w:t>17</w:t>
      </w:r>
      <w:r>
        <w:t>.3</w:t>
      </w:r>
      <w:r>
        <w:tab/>
        <w:t>Retrieve &lt;</w:t>
      </w:r>
      <w:r w:rsidRPr="00C97CA9">
        <w:rPr>
          <w:i/>
        </w:rPr>
        <w:t>schedule</w:t>
      </w:r>
      <w:r>
        <w:t>&gt;</w:t>
      </w:r>
      <w:r>
        <w:tab/>
      </w:r>
      <w:r>
        <w:fldChar w:fldCharType="begin"/>
      </w:r>
      <w:r>
        <w:instrText xml:space="preserve"> PAGEREF _Toc8131077 \h </w:instrText>
      </w:r>
      <w:r>
        <w:fldChar w:fldCharType="separate"/>
      </w:r>
      <w:r>
        <w:t>406</w:t>
      </w:r>
      <w:r>
        <w:fldChar w:fldCharType="end"/>
      </w:r>
    </w:p>
    <w:p w14:paraId="548DFFDE" w14:textId="5952E387" w:rsidR="00C72C04" w:rsidRDefault="00C72C04">
      <w:pPr>
        <w:pStyle w:val="TOC4"/>
        <w:rPr>
          <w:rFonts w:asciiTheme="minorHAnsi" w:eastAsiaTheme="minorEastAsia" w:hAnsiTheme="minorHAnsi" w:cstheme="minorBidi"/>
          <w:sz w:val="22"/>
          <w:szCs w:val="22"/>
          <w:lang w:eastAsia="en-GB"/>
        </w:rPr>
      </w:pPr>
      <w:r>
        <w:t>10.2.</w:t>
      </w:r>
      <w:r w:rsidRPr="00C97CA9">
        <w:rPr>
          <w:rFonts w:eastAsiaTheme="minorEastAsia"/>
          <w:lang w:eastAsia="zh-CN"/>
        </w:rPr>
        <w:t>17</w:t>
      </w:r>
      <w:r>
        <w:t>.4</w:t>
      </w:r>
      <w:r>
        <w:tab/>
        <w:t>Update &lt;</w:t>
      </w:r>
      <w:r w:rsidRPr="00C97CA9">
        <w:rPr>
          <w:i/>
        </w:rPr>
        <w:t>schedule</w:t>
      </w:r>
      <w:r>
        <w:t>&gt;</w:t>
      </w:r>
      <w:r>
        <w:tab/>
      </w:r>
      <w:r>
        <w:fldChar w:fldCharType="begin"/>
      </w:r>
      <w:r>
        <w:instrText xml:space="preserve"> PAGEREF _Toc8131078 \h </w:instrText>
      </w:r>
      <w:r>
        <w:fldChar w:fldCharType="separate"/>
      </w:r>
      <w:r>
        <w:t>407</w:t>
      </w:r>
      <w:r>
        <w:fldChar w:fldCharType="end"/>
      </w:r>
    </w:p>
    <w:p w14:paraId="669DC588" w14:textId="580D1869" w:rsidR="00C72C04" w:rsidRDefault="00C72C04">
      <w:pPr>
        <w:pStyle w:val="TOC4"/>
        <w:rPr>
          <w:rFonts w:asciiTheme="minorHAnsi" w:eastAsiaTheme="minorEastAsia" w:hAnsiTheme="minorHAnsi" w:cstheme="minorBidi"/>
          <w:sz w:val="22"/>
          <w:szCs w:val="22"/>
          <w:lang w:eastAsia="en-GB"/>
        </w:rPr>
      </w:pPr>
      <w:r>
        <w:t>10.2.</w:t>
      </w:r>
      <w:r w:rsidRPr="00C97CA9">
        <w:rPr>
          <w:rFonts w:eastAsiaTheme="minorEastAsia"/>
          <w:lang w:eastAsia="zh-CN"/>
        </w:rPr>
        <w:t>17</w:t>
      </w:r>
      <w:r>
        <w:t>.5</w:t>
      </w:r>
      <w:r>
        <w:tab/>
        <w:t>Delete &lt;</w:t>
      </w:r>
      <w:r w:rsidRPr="00C97CA9">
        <w:rPr>
          <w:i/>
        </w:rPr>
        <w:t>schedule</w:t>
      </w:r>
      <w:r>
        <w:t>&gt;</w:t>
      </w:r>
      <w:r>
        <w:tab/>
      </w:r>
      <w:r>
        <w:fldChar w:fldCharType="begin"/>
      </w:r>
      <w:r>
        <w:instrText xml:space="preserve"> PAGEREF _Toc8131079 \h </w:instrText>
      </w:r>
      <w:r>
        <w:fldChar w:fldCharType="separate"/>
      </w:r>
      <w:r>
        <w:t>407</w:t>
      </w:r>
      <w:r>
        <w:fldChar w:fldCharType="end"/>
      </w:r>
    </w:p>
    <w:p w14:paraId="4DAFE319" w14:textId="0677D02C" w:rsidR="00C72C04" w:rsidRDefault="00C72C04">
      <w:pPr>
        <w:pStyle w:val="TOC3"/>
        <w:rPr>
          <w:rFonts w:asciiTheme="minorHAnsi" w:eastAsiaTheme="minorEastAsia" w:hAnsiTheme="minorHAnsi" w:cstheme="minorBidi"/>
          <w:sz w:val="22"/>
          <w:szCs w:val="22"/>
          <w:lang w:eastAsia="en-GB"/>
        </w:rPr>
      </w:pPr>
      <w:r>
        <w:t>10.2.1</w:t>
      </w:r>
      <w:r w:rsidRPr="00C97CA9">
        <w:rPr>
          <w:rFonts w:eastAsiaTheme="minorEastAsia"/>
          <w:lang w:eastAsia="zh-CN"/>
        </w:rPr>
        <w:t>8</w:t>
      </w:r>
      <w:r w:rsidRPr="00C97CA9">
        <w:rPr>
          <w:rFonts w:eastAsia="SimSun"/>
          <w:lang w:eastAsia="zh-CN"/>
        </w:rPr>
        <w:tab/>
      </w:r>
      <w:r w:rsidRPr="00C97CA9">
        <w:rPr>
          <w:rFonts w:eastAsia="SimSun"/>
          <w:lang w:val="en-US" w:eastAsia="zh-CN"/>
        </w:rPr>
        <w:t>Transaction Management</w:t>
      </w:r>
      <w:r>
        <w:tab/>
      </w:r>
      <w:r>
        <w:fldChar w:fldCharType="begin"/>
      </w:r>
      <w:r>
        <w:instrText xml:space="preserve"> PAGEREF _Toc8131080 \h </w:instrText>
      </w:r>
      <w:r>
        <w:fldChar w:fldCharType="separate"/>
      </w:r>
      <w:r>
        <w:t>408</w:t>
      </w:r>
      <w:r>
        <w:fldChar w:fldCharType="end"/>
      </w:r>
    </w:p>
    <w:p w14:paraId="6FA8171D" w14:textId="69A97394"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.1</w:t>
      </w:r>
      <w:r w:rsidRPr="00C97CA9">
        <w:rPr>
          <w:rFonts w:eastAsia="SimSun"/>
          <w:lang w:eastAsia="zh-CN"/>
        </w:rPr>
        <w:tab/>
      </w:r>
      <w:r>
        <w:t>Introduction</w:t>
      </w:r>
      <w:r>
        <w:tab/>
      </w:r>
      <w:r>
        <w:fldChar w:fldCharType="begin"/>
      </w:r>
      <w:r>
        <w:instrText xml:space="preserve"> PAGEREF _Toc8131081 \h </w:instrText>
      </w:r>
      <w:r>
        <w:fldChar w:fldCharType="separate"/>
      </w:r>
      <w:r>
        <w:t>408</w:t>
      </w:r>
      <w:r>
        <w:fldChar w:fldCharType="end"/>
      </w:r>
    </w:p>
    <w:p w14:paraId="1E8B95FE" w14:textId="463A03D8"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.2</w:t>
      </w:r>
      <w:r>
        <w:tab/>
        <w:t>Create &lt;transactionMgmt&gt;</w:t>
      </w:r>
      <w:r>
        <w:tab/>
      </w:r>
      <w:r>
        <w:fldChar w:fldCharType="begin"/>
      </w:r>
      <w:r>
        <w:instrText xml:space="preserve"> PAGEREF _Toc8131082 \h </w:instrText>
      </w:r>
      <w:r>
        <w:fldChar w:fldCharType="separate"/>
      </w:r>
      <w:r>
        <w:t>414</w:t>
      </w:r>
      <w:r>
        <w:fldChar w:fldCharType="end"/>
      </w:r>
    </w:p>
    <w:p w14:paraId="6C05FED2" w14:textId="2643512D"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.3</w:t>
      </w:r>
      <w:r>
        <w:tab/>
        <w:t xml:space="preserve">Retrieve </w:t>
      </w:r>
      <w:r w:rsidRPr="00C97CA9">
        <w:rPr>
          <w:i/>
        </w:rPr>
        <w:t>&lt;</w:t>
      </w:r>
      <w:r w:rsidRPr="00C97CA9">
        <w:rPr>
          <w:i/>
          <w:lang w:val="en-US"/>
        </w:rPr>
        <w:t>transactionMgmt</w:t>
      </w:r>
      <w:r w:rsidRPr="00C97CA9">
        <w:rPr>
          <w:i/>
        </w:rPr>
        <w:t>&gt;</w:t>
      </w:r>
      <w:r>
        <w:tab/>
      </w:r>
      <w:r>
        <w:fldChar w:fldCharType="begin"/>
      </w:r>
      <w:r>
        <w:instrText xml:space="preserve"> PAGEREF _Toc8131083 \h </w:instrText>
      </w:r>
      <w:r>
        <w:fldChar w:fldCharType="separate"/>
      </w:r>
      <w:r>
        <w:t>415</w:t>
      </w:r>
      <w:r>
        <w:fldChar w:fldCharType="end"/>
      </w:r>
    </w:p>
    <w:p w14:paraId="3D0DBE6B" w14:textId="54B15FFC"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.4</w:t>
      </w:r>
      <w:r>
        <w:tab/>
        <w:t xml:space="preserve">Update </w:t>
      </w:r>
      <w:r w:rsidRPr="00C97CA9">
        <w:rPr>
          <w:i/>
        </w:rPr>
        <w:t>&lt;transactionMgmt&gt;</w:t>
      </w:r>
      <w:r>
        <w:tab/>
      </w:r>
      <w:r>
        <w:fldChar w:fldCharType="begin"/>
      </w:r>
      <w:r>
        <w:instrText xml:space="preserve"> PAGEREF _Toc8131084 \h </w:instrText>
      </w:r>
      <w:r>
        <w:fldChar w:fldCharType="separate"/>
      </w:r>
      <w:r>
        <w:t>416</w:t>
      </w:r>
      <w:r>
        <w:fldChar w:fldCharType="end"/>
      </w:r>
    </w:p>
    <w:p w14:paraId="534ED9B9" w14:textId="514D5631"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.5</w:t>
      </w:r>
      <w:r>
        <w:tab/>
        <w:t xml:space="preserve">Delete </w:t>
      </w:r>
      <w:r w:rsidRPr="00C97CA9">
        <w:rPr>
          <w:i/>
        </w:rPr>
        <w:t>&lt;</w:t>
      </w:r>
      <w:r w:rsidRPr="00C97CA9">
        <w:rPr>
          <w:i/>
          <w:lang w:val="en-US"/>
        </w:rPr>
        <w:t>transactionMgmt</w:t>
      </w:r>
      <w:r w:rsidRPr="00C97CA9">
        <w:rPr>
          <w:i/>
        </w:rPr>
        <w:t>&gt;</w:t>
      </w:r>
      <w:r>
        <w:tab/>
      </w:r>
      <w:r>
        <w:fldChar w:fldCharType="begin"/>
      </w:r>
      <w:r>
        <w:instrText xml:space="preserve"> PAGEREF _Toc8131085 \h </w:instrText>
      </w:r>
      <w:r>
        <w:fldChar w:fldCharType="separate"/>
      </w:r>
      <w:r>
        <w:t>416</w:t>
      </w:r>
      <w:r>
        <w:fldChar w:fldCharType="end"/>
      </w:r>
    </w:p>
    <w:p w14:paraId="130379A8" w14:textId="240CF27E"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.6</w:t>
      </w:r>
      <w:r>
        <w:tab/>
        <w:t>Create &lt;transaction&gt;</w:t>
      </w:r>
      <w:r>
        <w:tab/>
      </w:r>
      <w:r>
        <w:fldChar w:fldCharType="begin"/>
      </w:r>
      <w:r>
        <w:instrText xml:space="preserve"> PAGEREF _Toc8131086 \h </w:instrText>
      </w:r>
      <w:r>
        <w:fldChar w:fldCharType="separate"/>
      </w:r>
      <w:r>
        <w:t>416</w:t>
      </w:r>
      <w:r>
        <w:fldChar w:fldCharType="end"/>
      </w:r>
    </w:p>
    <w:p w14:paraId="075EE7A5" w14:textId="0BB7224E"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.7</w:t>
      </w:r>
      <w:r>
        <w:tab/>
        <w:t xml:space="preserve">Retrieve </w:t>
      </w:r>
      <w:r w:rsidRPr="00C97CA9">
        <w:rPr>
          <w:i/>
        </w:rPr>
        <w:t>&lt;</w:t>
      </w:r>
      <w:r w:rsidRPr="00C97CA9">
        <w:rPr>
          <w:i/>
          <w:lang w:val="en-US"/>
        </w:rPr>
        <w:t>transaction</w:t>
      </w:r>
      <w:r w:rsidRPr="00C97CA9">
        <w:rPr>
          <w:i/>
        </w:rPr>
        <w:t>&gt;</w:t>
      </w:r>
      <w:r>
        <w:tab/>
      </w:r>
      <w:r>
        <w:fldChar w:fldCharType="begin"/>
      </w:r>
      <w:r>
        <w:instrText xml:space="preserve"> PAGEREF _Toc8131087 \h </w:instrText>
      </w:r>
      <w:r>
        <w:fldChar w:fldCharType="separate"/>
      </w:r>
      <w:r>
        <w:t>417</w:t>
      </w:r>
      <w:r>
        <w:fldChar w:fldCharType="end"/>
      </w:r>
    </w:p>
    <w:p w14:paraId="5EE94E9A" w14:textId="39B45D01"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.8</w:t>
      </w:r>
      <w:r>
        <w:tab/>
        <w:t xml:space="preserve">Update </w:t>
      </w:r>
      <w:r w:rsidRPr="00C97CA9">
        <w:rPr>
          <w:i/>
        </w:rPr>
        <w:t>&lt;transaction&gt;</w:t>
      </w:r>
      <w:r>
        <w:tab/>
      </w:r>
      <w:r>
        <w:fldChar w:fldCharType="begin"/>
      </w:r>
      <w:r>
        <w:instrText xml:space="preserve"> PAGEREF _Toc8131088 \h </w:instrText>
      </w:r>
      <w:r>
        <w:fldChar w:fldCharType="separate"/>
      </w:r>
      <w:r>
        <w:t>418</w:t>
      </w:r>
      <w:r>
        <w:fldChar w:fldCharType="end"/>
      </w:r>
    </w:p>
    <w:p w14:paraId="3779437C" w14:textId="793E1CB8"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8</w:t>
      </w:r>
      <w:r>
        <w:t>.9</w:t>
      </w:r>
      <w:r>
        <w:tab/>
        <w:t xml:space="preserve">Delete </w:t>
      </w:r>
      <w:r w:rsidRPr="00C97CA9">
        <w:rPr>
          <w:i/>
        </w:rPr>
        <w:t>&lt;</w:t>
      </w:r>
      <w:r w:rsidRPr="00C97CA9">
        <w:rPr>
          <w:i/>
          <w:lang w:val="en-US"/>
        </w:rPr>
        <w:t>transaction</w:t>
      </w:r>
      <w:r w:rsidRPr="00C97CA9">
        <w:rPr>
          <w:i/>
        </w:rPr>
        <w:t>&gt;</w:t>
      </w:r>
      <w:r>
        <w:tab/>
      </w:r>
      <w:r>
        <w:fldChar w:fldCharType="begin"/>
      </w:r>
      <w:r>
        <w:instrText xml:space="preserve"> PAGEREF _Toc8131089 \h </w:instrText>
      </w:r>
      <w:r>
        <w:fldChar w:fldCharType="separate"/>
      </w:r>
      <w:r>
        <w:t>418</w:t>
      </w:r>
      <w:r>
        <w:fldChar w:fldCharType="end"/>
      </w:r>
    </w:p>
    <w:p w14:paraId="421EC835" w14:textId="703C5E2F" w:rsidR="00C72C04" w:rsidRDefault="00C72C04">
      <w:pPr>
        <w:pStyle w:val="TOC3"/>
        <w:rPr>
          <w:rFonts w:asciiTheme="minorHAnsi" w:eastAsiaTheme="minorEastAsia" w:hAnsiTheme="minorHAnsi" w:cstheme="minorBidi"/>
          <w:sz w:val="22"/>
          <w:szCs w:val="22"/>
          <w:lang w:eastAsia="en-GB"/>
        </w:rPr>
      </w:pPr>
      <w:r>
        <w:t>10.2.1</w:t>
      </w:r>
      <w:r w:rsidRPr="00C97CA9">
        <w:rPr>
          <w:rFonts w:eastAsiaTheme="minorEastAsia"/>
          <w:lang w:eastAsia="zh-CN"/>
        </w:rPr>
        <w:t>9</w:t>
      </w:r>
      <w:r w:rsidRPr="00C97CA9">
        <w:rPr>
          <w:rFonts w:eastAsia="SimSun"/>
          <w:lang w:eastAsia="zh-CN"/>
        </w:rPr>
        <w:tab/>
      </w:r>
      <w:r w:rsidRPr="00C97CA9">
        <w:rPr>
          <w:lang w:val="en-US" w:eastAsia="zh-CN"/>
        </w:rPr>
        <w:t>Multimedia session management</w:t>
      </w:r>
      <w:r>
        <w:tab/>
      </w:r>
      <w:r>
        <w:fldChar w:fldCharType="begin"/>
      </w:r>
      <w:r>
        <w:instrText xml:space="preserve"> PAGEREF _Toc8131090 \h </w:instrText>
      </w:r>
      <w:r>
        <w:fldChar w:fldCharType="separate"/>
      </w:r>
      <w:r>
        <w:t>418</w:t>
      </w:r>
      <w:r>
        <w:fldChar w:fldCharType="end"/>
      </w:r>
    </w:p>
    <w:p w14:paraId="31F38321" w14:textId="43E26C9C"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9</w:t>
      </w:r>
      <w:r>
        <w:t>.</w:t>
      </w:r>
      <w:r w:rsidRPr="00C97CA9">
        <w:rPr>
          <w:rFonts w:eastAsiaTheme="minorEastAsia"/>
          <w:lang w:eastAsia="zh-CN"/>
        </w:rPr>
        <w:t>1</w:t>
      </w:r>
      <w:r>
        <w:tab/>
        <w:t xml:space="preserve">Create </w:t>
      </w:r>
      <w:r w:rsidRPr="00C97CA9">
        <w:rPr>
          <w:i/>
        </w:rPr>
        <w:t>&lt;</w:t>
      </w:r>
      <w:r w:rsidRPr="00C97CA9">
        <w:rPr>
          <w:i/>
          <w:lang w:val="en-US" w:eastAsia="ko-KR"/>
        </w:rPr>
        <w:t>multimediaSession</w:t>
      </w:r>
      <w:r w:rsidRPr="00C97CA9">
        <w:rPr>
          <w:i/>
        </w:rPr>
        <w:t>&gt;</w:t>
      </w:r>
      <w:r>
        <w:tab/>
      </w:r>
      <w:r>
        <w:fldChar w:fldCharType="begin"/>
      </w:r>
      <w:r>
        <w:instrText xml:space="preserve"> PAGEREF _Toc8131091 \h </w:instrText>
      </w:r>
      <w:r>
        <w:fldChar w:fldCharType="separate"/>
      </w:r>
      <w:r>
        <w:t>418</w:t>
      </w:r>
      <w:r>
        <w:fldChar w:fldCharType="end"/>
      </w:r>
    </w:p>
    <w:p w14:paraId="65FA55B6" w14:textId="2DDA7852"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9</w:t>
      </w:r>
      <w:r>
        <w:t>.</w:t>
      </w:r>
      <w:r w:rsidRPr="00C97CA9">
        <w:rPr>
          <w:rFonts w:eastAsiaTheme="minorEastAsia"/>
          <w:lang w:eastAsia="zh-CN"/>
        </w:rPr>
        <w:t>2</w:t>
      </w:r>
      <w:r>
        <w:tab/>
        <w:t xml:space="preserve">Retrieve </w:t>
      </w:r>
      <w:r w:rsidRPr="00C97CA9">
        <w:rPr>
          <w:i/>
        </w:rPr>
        <w:t>&lt;</w:t>
      </w:r>
      <w:r w:rsidRPr="00C97CA9">
        <w:rPr>
          <w:i/>
          <w:lang w:val="en-US" w:eastAsia="ko-KR"/>
        </w:rPr>
        <w:t>multimediaSession</w:t>
      </w:r>
      <w:r w:rsidRPr="00C97CA9">
        <w:rPr>
          <w:i/>
        </w:rPr>
        <w:t>&gt;</w:t>
      </w:r>
      <w:r>
        <w:tab/>
      </w:r>
      <w:r>
        <w:fldChar w:fldCharType="begin"/>
      </w:r>
      <w:r>
        <w:instrText xml:space="preserve"> PAGEREF _Toc8131092 \h </w:instrText>
      </w:r>
      <w:r>
        <w:fldChar w:fldCharType="separate"/>
      </w:r>
      <w:r>
        <w:t>419</w:t>
      </w:r>
      <w:r>
        <w:fldChar w:fldCharType="end"/>
      </w:r>
    </w:p>
    <w:p w14:paraId="4FB72752" w14:textId="5B6D2C33"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9</w:t>
      </w:r>
      <w:r>
        <w:t>.</w:t>
      </w:r>
      <w:r w:rsidRPr="00C97CA9">
        <w:rPr>
          <w:rFonts w:eastAsiaTheme="minorEastAsia"/>
          <w:lang w:eastAsia="zh-CN"/>
        </w:rPr>
        <w:t>3</w:t>
      </w:r>
      <w:r>
        <w:tab/>
        <w:t>Update</w:t>
      </w:r>
      <w:r w:rsidRPr="00C97CA9">
        <w:rPr>
          <w:i/>
        </w:rPr>
        <w:t xml:space="preserve"> &lt;</w:t>
      </w:r>
      <w:r w:rsidRPr="00C97CA9">
        <w:rPr>
          <w:i/>
          <w:lang w:val="en-US" w:eastAsia="ko-KR"/>
        </w:rPr>
        <w:t>multimediaSession</w:t>
      </w:r>
      <w:r w:rsidRPr="00C97CA9">
        <w:rPr>
          <w:i/>
        </w:rPr>
        <w:t>&gt;</w:t>
      </w:r>
      <w:r>
        <w:tab/>
      </w:r>
      <w:r>
        <w:fldChar w:fldCharType="begin"/>
      </w:r>
      <w:r>
        <w:instrText xml:space="preserve"> PAGEREF _Toc8131093 \h </w:instrText>
      </w:r>
      <w:r>
        <w:fldChar w:fldCharType="separate"/>
      </w:r>
      <w:r>
        <w:t>419</w:t>
      </w:r>
      <w:r>
        <w:fldChar w:fldCharType="end"/>
      </w:r>
    </w:p>
    <w:p w14:paraId="406C4676" w14:textId="68F4AE3D" w:rsidR="00C72C04" w:rsidRDefault="00C72C04">
      <w:pPr>
        <w:pStyle w:val="TOC4"/>
        <w:rPr>
          <w:rFonts w:asciiTheme="minorHAnsi" w:eastAsiaTheme="minorEastAsia" w:hAnsiTheme="minorHAnsi" w:cstheme="minorBidi"/>
          <w:sz w:val="22"/>
          <w:szCs w:val="22"/>
          <w:lang w:eastAsia="en-GB"/>
        </w:rPr>
      </w:pPr>
      <w:r>
        <w:t>10.2.1</w:t>
      </w:r>
      <w:r w:rsidRPr="00C97CA9">
        <w:rPr>
          <w:rFonts w:eastAsiaTheme="minorEastAsia"/>
          <w:lang w:eastAsia="zh-CN"/>
        </w:rPr>
        <w:t>9</w:t>
      </w:r>
      <w:r>
        <w:t>.</w:t>
      </w:r>
      <w:r w:rsidRPr="00C97CA9">
        <w:rPr>
          <w:rFonts w:eastAsiaTheme="minorEastAsia"/>
          <w:lang w:eastAsia="zh-CN"/>
        </w:rPr>
        <w:t>4</w:t>
      </w:r>
      <w:r>
        <w:tab/>
        <w:t xml:space="preserve">Delete </w:t>
      </w:r>
      <w:r w:rsidRPr="00C97CA9">
        <w:rPr>
          <w:i/>
        </w:rPr>
        <w:t>&lt;</w:t>
      </w:r>
      <w:r w:rsidRPr="00C97CA9">
        <w:rPr>
          <w:i/>
          <w:lang w:val="en-US" w:eastAsia="ko-KR"/>
        </w:rPr>
        <w:t>multimediaSession</w:t>
      </w:r>
      <w:r w:rsidRPr="00C97CA9">
        <w:rPr>
          <w:i/>
        </w:rPr>
        <w:t>&gt;</w:t>
      </w:r>
      <w:r>
        <w:tab/>
      </w:r>
      <w:r>
        <w:fldChar w:fldCharType="begin"/>
      </w:r>
      <w:r>
        <w:instrText xml:space="preserve"> PAGEREF _Toc8131094 \h </w:instrText>
      </w:r>
      <w:r>
        <w:fldChar w:fldCharType="separate"/>
      </w:r>
      <w:r>
        <w:t>420</w:t>
      </w:r>
      <w:r>
        <w:fldChar w:fldCharType="end"/>
      </w:r>
    </w:p>
    <w:p w14:paraId="14D7F642" w14:textId="5D0851A7" w:rsidR="00C72C04" w:rsidRDefault="00C72C04">
      <w:pPr>
        <w:pStyle w:val="TOC3"/>
        <w:rPr>
          <w:rFonts w:asciiTheme="minorHAnsi" w:eastAsiaTheme="minorEastAsia" w:hAnsiTheme="minorHAnsi" w:cstheme="minorBidi"/>
          <w:sz w:val="22"/>
          <w:szCs w:val="22"/>
          <w:lang w:eastAsia="en-GB"/>
        </w:rPr>
      </w:pPr>
      <w:r>
        <w:t>10.2.20</w:t>
      </w:r>
      <w:r>
        <w:tab/>
        <w:t>Background Data Transfer Management</w:t>
      </w:r>
      <w:r>
        <w:tab/>
      </w:r>
      <w:r>
        <w:fldChar w:fldCharType="begin"/>
      </w:r>
      <w:r>
        <w:instrText xml:space="preserve"> PAGEREF _Toc8131095 \h </w:instrText>
      </w:r>
      <w:r>
        <w:fldChar w:fldCharType="separate"/>
      </w:r>
      <w:r>
        <w:t>420</w:t>
      </w:r>
      <w:r>
        <w:fldChar w:fldCharType="end"/>
      </w:r>
    </w:p>
    <w:p w14:paraId="3C0F1034" w14:textId="4D1DA0BB" w:rsidR="00C72C04" w:rsidRDefault="00C72C04">
      <w:pPr>
        <w:pStyle w:val="TOC4"/>
        <w:rPr>
          <w:rFonts w:asciiTheme="minorHAnsi" w:eastAsiaTheme="minorEastAsia" w:hAnsiTheme="minorHAnsi" w:cstheme="minorBidi"/>
          <w:sz w:val="22"/>
          <w:szCs w:val="22"/>
          <w:lang w:eastAsia="en-GB"/>
        </w:rPr>
      </w:pPr>
      <w:r>
        <w:t>10.2.20.1</w:t>
      </w:r>
      <w:r>
        <w:tab/>
        <w:t>Introduction</w:t>
      </w:r>
      <w:r>
        <w:tab/>
      </w:r>
      <w:r>
        <w:fldChar w:fldCharType="begin"/>
      </w:r>
      <w:r>
        <w:instrText xml:space="preserve"> PAGEREF _Toc8131096 \h </w:instrText>
      </w:r>
      <w:r>
        <w:fldChar w:fldCharType="separate"/>
      </w:r>
      <w:r>
        <w:t>420</w:t>
      </w:r>
      <w:r>
        <w:fldChar w:fldCharType="end"/>
      </w:r>
    </w:p>
    <w:p w14:paraId="28ED66A5" w14:textId="34C6E235" w:rsidR="00C72C04" w:rsidRDefault="00C72C04">
      <w:pPr>
        <w:pStyle w:val="TOC4"/>
        <w:rPr>
          <w:rFonts w:asciiTheme="minorHAnsi" w:eastAsiaTheme="minorEastAsia" w:hAnsiTheme="minorHAnsi" w:cstheme="minorBidi"/>
          <w:sz w:val="22"/>
          <w:szCs w:val="22"/>
          <w:lang w:eastAsia="en-GB"/>
        </w:rPr>
      </w:pPr>
      <w:r>
        <w:t>10.2.20.2</w:t>
      </w:r>
      <w:r>
        <w:tab/>
        <w:t>Create</w:t>
      </w:r>
      <w:r w:rsidRPr="00C97CA9">
        <w:rPr>
          <w:i/>
        </w:rPr>
        <w:t xml:space="preserve"> &lt;backgroundDataTransfer&gt;</w:t>
      </w:r>
      <w:r>
        <w:tab/>
      </w:r>
      <w:r>
        <w:fldChar w:fldCharType="begin"/>
      </w:r>
      <w:r>
        <w:instrText xml:space="preserve"> PAGEREF _Toc8131097 \h </w:instrText>
      </w:r>
      <w:r>
        <w:fldChar w:fldCharType="separate"/>
      </w:r>
      <w:r>
        <w:t>421</w:t>
      </w:r>
      <w:r>
        <w:fldChar w:fldCharType="end"/>
      </w:r>
    </w:p>
    <w:p w14:paraId="368793EB" w14:textId="500A57F6" w:rsidR="00C72C04" w:rsidRDefault="00C72C04">
      <w:pPr>
        <w:pStyle w:val="TOC4"/>
        <w:rPr>
          <w:rFonts w:asciiTheme="minorHAnsi" w:eastAsiaTheme="minorEastAsia" w:hAnsiTheme="minorHAnsi" w:cstheme="minorBidi"/>
          <w:sz w:val="22"/>
          <w:szCs w:val="22"/>
          <w:lang w:eastAsia="en-GB"/>
        </w:rPr>
      </w:pPr>
      <w:r>
        <w:t>10.2.20.3</w:t>
      </w:r>
      <w:r>
        <w:tab/>
        <w:t>Retrieve</w:t>
      </w:r>
      <w:r w:rsidRPr="00C97CA9">
        <w:rPr>
          <w:i/>
        </w:rPr>
        <w:t xml:space="preserve"> &lt;backgroundDataTransfer&gt;</w:t>
      </w:r>
      <w:r>
        <w:tab/>
      </w:r>
      <w:r>
        <w:fldChar w:fldCharType="begin"/>
      </w:r>
      <w:r>
        <w:instrText xml:space="preserve"> PAGEREF _Toc8131098 \h </w:instrText>
      </w:r>
      <w:r>
        <w:fldChar w:fldCharType="separate"/>
      </w:r>
      <w:r>
        <w:t>421</w:t>
      </w:r>
      <w:r>
        <w:fldChar w:fldCharType="end"/>
      </w:r>
    </w:p>
    <w:p w14:paraId="0A427F42" w14:textId="39CFACB1" w:rsidR="00C72C04" w:rsidRDefault="00C72C04">
      <w:pPr>
        <w:pStyle w:val="TOC4"/>
        <w:rPr>
          <w:rFonts w:asciiTheme="minorHAnsi" w:eastAsiaTheme="minorEastAsia" w:hAnsiTheme="minorHAnsi" w:cstheme="minorBidi"/>
          <w:sz w:val="22"/>
          <w:szCs w:val="22"/>
          <w:lang w:eastAsia="en-GB"/>
        </w:rPr>
      </w:pPr>
      <w:r>
        <w:t>10.2.20.4</w:t>
      </w:r>
      <w:r>
        <w:tab/>
        <w:t xml:space="preserve">Update </w:t>
      </w:r>
      <w:r w:rsidRPr="00C97CA9">
        <w:rPr>
          <w:i/>
        </w:rPr>
        <w:t>&lt;backgroundDataTransfer&gt;</w:t>
      </w:r>
      <w:r>
        <w:tab/>
      </w:r>
      <w:r>
        <w:fldChar w:fldCharType="begin"/>
      </w:r>
      <w:r>
        <w:instrText xml:space="preserve"> PAGEREF _Toc8131099 \h </w:instrText>
      </w:r>
      <w:r>
        <w:fldChar w:fldCharType="separate"/>
      </w:r>
      <w:r>
        <w:t>422</w:t>
      </w:r>
      <w:r>
        <w:fldChar w:fldCharType="end"/>
      </w:r>
    </w:p>
    <w:p w14:paraId="3418B522" w14:textId="56411C19" w:rsidR="00C72C04" w:rsidRDefault="00C72C04">
      <w:pPr>
        <w:pStyle w:val="TOC4"/>
        <w:rPr>
          <w:rFonts w:asciiTheme="minorHAnsi" w:eastAsiaTheme="minorEastAsia" w:hAnsiTheme="minorHAnsi" w:cstheme="minorBidi"/>
          <w:sz w:val="22"/>
          <w:szCs w:val="22"/>
          <w:lang w:eastAsia="en-GB"/>
        </w:rPr>
      </w:pPr>
      <w:r>
        <w:t>10.2.20.5</w:t>
      </w:r>
      <w:r>
        <w:tab/>
        <w:t xml:space="preserve">Delete </w:t>
      </w:r>
      <w:r w:rsidRPr="00C97CA9">
        <w:rPr>
          <w:i/>
        </w:rPr>
        <w:t>&lt;backgroundDataTransfer&gt;</w:t>
      </w:r>
      <w:r>
        <w:tab/>
      </w:r>
      <w:r>
        <w:fldChar w:fldCharType="begin"/>
      </w:r>
      <w:r>
        <w:instrText xml:space="preserve"> PAGEREF _Toc8131100 \h </w:instrText>
      </w:r>
      <w:r>
        <w:fldChar w:fldCharType="separate"/>
      </w:r>
      <w:r>
        <w:t>422</w:t>
      </w:r>
      <w:r>
        <w:fldChar w:fldCharType="end"/>
      </w:r>
    </w:p>
    <w:p w14:paraId="32E9AEFF" w14:textId="41074FFB" w:rsidR="00C72C04" w:rsidRDefault="00C72C04">
      <w:pPr>
        <w:pStyle w:val="TOC1"/>
        <w:rPr>
          <w:rFonts w:asciiTheme="minorHAnsi" w:eastAsiaTheme="minorEastAsia" w:hAnsiTheme="minorHAnsi" w:cstheme="minorBidi"/>
          <w:szCs w:val="22"/>
          <w:lang w:eastAsia="en-GB"/>
        </w:rPr>
      </w:pPr>
      <w:r>
        <w:t>11</w:t>
      </w:r>
      <w:r>
        <w:tab/>
        <w:t>Trust Enabling Architecture</w:t>
      </w:r>
      <w:r>
        <w:tab/>
      </w:r>
      <w:r>
        <w:fldChar w:fldCharType="begin"/>
      </w:r>
      <w:r>
        <w:instrText xml:space="preserve"> PAGEREF _Toc8131101 \h </w:instrText>
      </w:r>
      <w:r>
        <w:fldChar w:fldCharType="separate"/>
      </w:r>
      <w:r>
        <w:t>422</w:t>
      </w:r>
      <w:r>
        <w:fldChar w:fldCharType="end"/>
      </w:r>
    </w:p>
    <w:p w14:paraId="49EB37B7" w14:textId="73C31585" w:rsidR="00C72C04" w:rsidRDefault="00C72C04">
      <w:pPr>
        <w:pStyle w:val="TOC2"/>
        <w:rPr>
          <w:rFonts w:asciiTheme="minorHAnsi" w:eastAsiaTheme="minorEastAsia" w:hAnsiTheme="minorHAnsi" w:cstheme="minorBidi"/>
          <w:sz w:val="22"/>
          <w:szCs w:val="22"/>
          <w:lang w:eastAsia="en-GB"/>
        </w:rPr>
      </w:pPr>
      <w:r>
        <w:t>11.0</w:t>
      </w:r>
      <w:r>
        <w:tab/>
        <w:t>Overview</w:t>
      </w:r>
      <w:r>
        <w:tab/>
      </w:r>
      <w:r>
        <w:fldChar w:fldCharType="begin"/>
      </w:r>
      <w:r>
        <w:instrText xml:space="preserve"> PAGEREF _Toc8131102 \h </w:instrText>
      </w:r>
      <w:r>
        <w:fldChar w:fldCharType="separate"/>
      </w:r>
      <w:r>
        <w:t>422</w:t>
      </w:r>
      <w:r>
        <w:fldChar w:fldCharType="end"/>
      </w:r>
    </w:p>
    <w:p w14:paraId="5FC54178" w14:textId="2D15DBEE" w:rsidR="00C72C04" w:rsidRDefault="00C72C04">
      <w:pPr>
        <w:pStyle w:val="TOC2"/>
        <w:rPr>
          <w:rFonts w:asciiTheme="minorHAnsi" w:eastAsiaTheme="minorEastAsia" w:hAnsiTheme="minorHAnsi" w:cstheme="minorBidi"/>
          <w:sz w:val="22"/>
          <w:szCs w:val="22"/>
          <w:lang w:eastAsia="en-GB"/>
        </w:rPr>
      </w:pPr>
      <w:r>
        <w:t>11.1</w:t>
      </w:r>
      <w:r>
        <w:tab/>
        <w:t>Enrolling M2M Nodes and M2M Applications for oneM2M Services</w:t>
      </w:r>
      <w:r>
        <w:tab/>
      </w:r>
      <w:r>
        <w:fldChar w:fldCharType="begin"/>
      </w:r>
      <w:r>
        <w:instrText xml:space="preserve"> PAGEREF _Toc8131103 \h </w:instrText>
      </w:r>
      <w:r>
        <w:fldChar w:fldCharType="separate"/>
      </w:r>
      <w:r>
        <w:t>423</w:t>
      </w:r>
      <w:r>
        <w:fldChar w:fldCharType="end"/>
      </w:r>
    </w:p>
    <w:p w14:paraId="2D6D7834" w14:textId="6440C541" w:rsidR="00C72C04" w:rsidRDefault="00C72C04">
      <w:pPr>
        <w:pStyle w:val="TOC2"/>
        <w:rPr>
          <w:rFonts w:asciiTheme="minorHAnsi" w:eastAsiaTheme="minorEastAsia" w:hAnsiTheme="minorHAnsi" w:cstheme="minorBidi"/>
          <w:sz w:val="22"/>
          <w:szCs w:val="22"/>
          <w:lang w:eastAsia="en-GB"/>
        </w:rPr>
      </w:pPr>
      <w:r>
        <w:t>11.2</w:t>
      </w:r>
      <w:r>
        <w:tab/>
        <w:t>M2M Initial Provisioning Procedures</w:t>
      </w:r>
      <w:r>
        <w:tab/>
      </w:r>
      <w:r>
        <w:fldChar w:fldCharType="begin"/>
      </w:r>
      <w:r>
        <w:instrText xml:space="preserve"> PAGEREF _Toc8131104 \h </w:instrText>
      </w:r>
      <w:r>
        <w:fldChar w:fldCharType="separate"/>
      </w:r>
      <w:r>
        <w:t>424</w:t>
      </w:r>
      <w:r>
        <w:fldChar w:fldCharType="end"/>
      </w:r>
    </w:p>
    <w:p w14:paraId="5BA93409" w14:textId="7F330E9B" w:rsidR="00C72C04" w:rsidRDefault="00C72C04">
      <w:pPr>
        <w:pStyle w:val="TOC3"/>
        <w:rPr>
          <w:rFonts w:asciiTheme="minorHAnsi" w:eastAsiaTheme="minorEastAsia" w:hAnsiTheme="minorHAnsi" w:cstheme="minorBidi"/>
          <w:sz w:val="22"/>
          <w:szCs w:val="22"/>
          <w:lang w:eastAsia="en-GB"/>
        </w:rPr>
      </w:pPr>
      <w:r>
        <w:t>11.2.1</w:t>
      </w:r>
      <w:r>
        <w:tab/>
        <w:t>M2M Node Enrolment and Service Provisioning</w:t>
      </w:r>
      <w:r>
        <w:tab/>
      </w:r>
      <w:r>
        <w:fldChar w:fldCharType="begin"/>
      </w:r>
      <w:r>
        <w:instrText xml:space="preserve"> PAGEREF _Toc8131105 \h </w:instrText>
      </w:r>
      <w:r>
        <w:fldChar w:fldCharType="separate"/>
      </w:r>
      <w:r>
        <w:t>424</w:t>
      </w:r>
      <w:r>
        <w:fldChar w:fldCharType="end"/>
      </w:r>
    </w:p>
    <w:p w14:paraId="053E329C" w14:textId="25B4A2C2" w:rsidR="00C72C04" w:rsidRDefault="00C72C04">
      <w:pPr>
        <w:pStyle w:val="TOC3"/>
        <w:rPr>
          <w:rFonts w:asciiTheme="minorHAnsi" w:eastAsiaTheme="minorEastAsia" w:hAnsiTheme="minorHAnsi" w:cstheme="minorBidi"/>
          <w:sz w:val="22"/>
          <w:szCs w:val="22"/>
          <w:lang w:eastAsia="en-GB"/>
        </w:rPr>
      </w:pPr>
      <w:r>
        <w:t>11.2.2</w:t>
      </w:r>
      <w:r>
        <w:tab/>
        <w:t>M2M Application Enrolment</w:t>
      </w:r>
      <w:r>
        <w:tab/>
      </w:r>
      <w:r>
        <w:fldChar w:fldCharType="begin"/>
      </w:r>
      <w:r>
        <w:instrText xml:space="preserve"> PAGEREF _Toc8131106 \h </w:instrText>
      </w:r>
      <w:r>
        <w:fldChar w:fldCharType="separate"/>
      </w:r>
      <w:r>
        <w:t>424</w:t>
      </w:r>
      <w:r>
        <w:fldChar w:fldCharType="end"/>
      </w:r>
    </w:p>
    <w:p w14:paraId="3E284F62" w14:textId="15B79B36" w:rsidR="00C72C04" w:rsidRDefault="00C72C04">
      <w:pPr>
        <w:pStyle w:val="TOC2"/>
        <w:rPr>
          <w:rFonts w:asciiTheme="minorHAnsi" w:eastAsiaTheme="minorEastAsia" w:hAnsiTheme="minorHAnsi" w:cstheme="minorBidi"/>
          <w:sz w:val="22"/>
          <w:szCs w:val="22"/>
          <w:lang w:eastAsia="en-GB"/>
        </w:rPr>
      </w:pPr>
      <w:r>
        <w:t>11.3</w:t>
      </w:r>
      <w:r>
        <w:tab/>
        <w:t>M2M Operational Security Procedures</w:t>
      </w:r>
      <w:r>
        <w:tab/>
      </w:r>
      <w:r>
        <w:fldChar w:fldCharType="begin"/>
      </w:r>
      <w:r>
        <w:instrText xml:space="preserve"> PAGEREF _Toc8131107 \h </w:instrText>
      </w:r>
      <w:r>
        <w:fldChar w:fldCharType="separate"/>
      </w:r>
      <w:r>
        <w:t>424</w:t>
      </w:r>
      <w:r>
        <w:fldChar w:fldCharType="end"/>
      </w:r>
    </w:p>
    <w:p w14:paraId="2B7A2BBC" w14:textId="7CB2F7B6" w:rsidR="00C72C04" w:rsidRDefault="00C72C04">
      <w:pPr>
        <w:pStyle w:val="TOC3"/>
        <w:rPr>
          <w:rFonts w:asciiTheme="minorHAnsi" w:eastAsiaTheme="minorEastAsia" w:hAnsiTheme="minorHAnsi" w:cstheme="minorBidi"/>
          <w:sz w:val="22"/>
          <w:szCs w:val="22"/>
          <w:lang w:eastAsia="en-GB"/>
        </w:rPr>
      </w:pPr>
      <w:r>
        <w:t>11.3.0</w:t>
      </w:r>
      <w:r>
        <w:tab/>
        <w:t>Overview</w:t>
      </w:r>
      <w:r>
        <w:tab/>
      </w:r>
      <w:r>
        <w:fldChar w:fldCharType="begin"/>
      </w:r>
      <w:r>
        <w:instrText xml:space="preserve"> PAGEREF _Toc8131108 \h </w:instrText>
      </w:r>
      <w:r>
        <w:fldChar w:fldCharType="separate"/>
      </w:r>
      <w:r>
        <w:t>424</w:t>
      </w:r>
      <w:r>
        <w:fldChar w:fldCharType="end"/>
      </w:r>
    </w:p>
    <w:p w14:paraId="08EC8991" w14:textId="5B140C97" w:rsidR="00C72C04" w:rsidRDefault="00C72C04">
      <w:pPr>
        <w:pStyle w:val="TOC3"/>
        <w:rPr>
          <w:rFonts w:asciiTheme="minorHAnsi" w:eastAsiaTheme="minorEastAsia" w:hAnsiTheme="minorHAnsi" w:cstheme="minorBidi"/>
          <w:sz w:val="22"/>
          <w:szCs w:val="22"/>
          <w:lang w:eastAsia="en-GB"/>
        </w:rPr>
      </w:pPr>
      <w:r>
        <w:t>11.3.1</w:t>
      </w:r>
      <w:r>
        <w:tab/>
        <w:t>Identification of CSE and AE</w:t>
      </w:r>
      <w:r>
        <w:tab/>
      </w:r>
      <w:r>
        <w:fldChar w:fldCharType="begin"/>
      </w:r>
      <w:r>
        <w:instrText xml:space="preserve"> PAGEREF _Toc8131109 \h </w:instrText>
      </w:r>
      <w:r>
        <w:fldChar w:fldCharType="separate"/>
      </w:r>
      <w:r>
        <w:t>426</w:t>
      </w:r>
      <w:r>
        <w:fldChar w:fldCharType="end"/>
      </w:r>
    </w:p>
    <w:p w14:paraId="756630FA" w14:textId="64C610BE" w:rsidR="00C72C04" w:rsidRDefault="00C72C04">
      <w:pPr>
        <w:pStyle w:val="TOC3"/>
        <w:rPr>
          <w:rFonts w:asciiTheme="minorHAnsi" w:eastAsiaTheme="minorEastAsia" w:hAnsiTheme="minorHAnsi" w:cstheme="minorBidi"/>
          <w:sz w:val="22"/>
          <w:szCs w:val="22"/>
          <w:lang w:eastAsia="en-GB"/>
        </w:rPr>
      </w:pPr>
      <w:r>
        <w:t>11.3.2</w:t>
      </w:r>
      <w:r>
        <w:tab/>
        <w:t xml:space="preserve">Authentication </w:t>
      </w:r>
      <w:r w:rsidRPr="00C97CA9">
        <w:rPr>
          <w:rFonts w:eastAsia="SimSun"/>
          <w:lang w:eastAsia="zh-CN"/>
        </w:rPr>
        <w:t xml:space="preserve">and Security Association </w:t>
      </w:r>
      <w:r>
        <w:t>of CSE and AE</w:t>
      </w:r>
      <w:r>
        <w:tab/>
      </w:r>
      <w:r>
        <w:fldChar w:fldCharType="begin"/>
      </w:r>
      <w:r>
        <w:instrText xml:space="preserve"> PAGEREF _Toc8131110 \h </w:instrText>
      </w:r>
      <w:r>
        <w:fldChar w:fldCharType="separate"/>
      </w:r>
      <w:r>
        <w:t>426</w:t>
      </w:r>
      <w:r>
        <w:fldChar w:fldCharType="end"/>
      </w:r>
    </w:p>
    <w:p w14:paraId="6C71D496" w14:textId="79E38814" w:rsidR="00C72C04" w:rsidRDefault="00C72C04">
      <w:pPr>
        <w:pStyle w:val="TOC3"/>
        <w:rPr>
          <w:rFonts w:asciiTheme="minorHAnsi" w:eastAsiaTheme="minorEastAsia" w:hAnsiTheme="minorHAnsi" w:cstheme="minorBidi"/>
          <w:sz w:val="22"/>
          <w:szCs w:val="22"/>
          <w:lang w:eastAsia="en-GB"/>
        </w:rPr>
      </w:pPr>
      <w:r>
        <w:t>11.3.</w:t>
      </w:r>
      <w:r w:rsidRPr="00C97CA9">
        <w:rPr>
          <w:rFonts w:eastAsia="SimSun"/>
          <w:lang w:eastAsia="zh-CN"/>
        </w:rPr>
        <w:t>3</w:t>
      </w:r>
      <w:r>
        <w:tab/>
        <w:t>Void</w:t>
      </w:r>
      <w:r>
        <w:tab/>
      </w:r>
      <w:r>
        <w:fldChar w:fldCharType="begin"/>
      </w:r>
      <w:r>
        <w:instrText xml:space="preserve"> PAGEREF _Toc8131111 \h </w:instrText>
      </w:r>
      <w:r>
        <w:fldChar w:fldCharType="separate"/>
      </w:r>
      <w:r>
        <w:t>427</w:t>
      </w:r>
      <w:r>
        <w:fldChar w:fldCharType="end"/>
      </w:r>
    </w:p>
    <w:p w14:paraId="65F582BD" w14:textId="1764818B" w:rsidR="00C72C04" w:rsidRDefault="00C72C04">
      <w:pPr>
        <w:pStyle w:val="TOC3"/>
        <w:rPr>
          <w:rFonts w:asciiTheme="minorHAnsi" w:eastAsiaTheme="minorEastAsia" w:hAnsiTheme="minorHAnsi" w:cstheme="minorBidi"/>
          <w:sz w:val="22"/>
          <w:szCs w:val="22"/>
          <w:lang w:eastAsia="en-GB"/>
        </w:rPr>
      </w:pPr>
      <w:r>
        <w:t>11.3.4</w:t>
      </w:r>
      <w:r>
        <w:tab/>
        <w:t>M2M Authorization Procedure</w:t>
      </w:r>
      <w:r>
        <w:tab/>
      </w:r>
      <w:r>
        <w:fldChar w:fldCharType="begin"/>
      </w:r>
      <w:r>
        <w:instrText xml:space="preserve"> PAGEREF _Toc8131112 \h </w:instrText>
      </w:r>
      <w:r>
        <w:fldChar w:fldCharType="separate"/>
      </w:r>
      <w:r>
        <w:t>427</w:t>
      </w:r>
      <w:r>
        <w:fldChar w:fldCharType="end"/>
      </w:r>
    </w:p>
    <w:p w14:paraId="16A57D6E" w14:textId="477A8D63" w:rsidR="00C72C04" w:rsidRDefault="00C72C04">
      <w:pPr>
        <w:pStyle w:val="TOC2"/>
        <w:rPr>
          <w:rFonts w:asciiTheme="minorHAnsi" w:eastAsiaTheme="minorEastAsia" w:hAnsiTheme="minorHAnsi" w:cstheme="minorBidi"/>
          <w:sz w:val="22"/>
          <w:szCs w:val="22"/>
          <w:lang w:eastAsia="en-GB"/>
        </w:rPr>
      </w:pPr>
      <w:r>
        <w:t>11.4</w:t>
      </w:r>
      <w:r w:rsidRPr="00C97CA9">
        <w:rPr>
          <w:rFonts w:eastAsia="SimSun"/>
          <w:lang w:eastAsia="zh-CN"/>
        </w:rPr>
        <w:tab/>
      </w:r>
      <w:r>
        <w:t>Functional Architecture Specifications for End-to-End Security Procedures</w:t>
      </w:r>
      <w:r>
        <w:tab/>
      </w:r>
      <w:r>
        <w:fldChar w:fldCharType="begin"/>
      </w:r>
      <w:r>
        <w:instrText xml:space="preserve"> PAGEREF _Toc8131113 \h </w:instrText>
      </w:r>
      <w:r>
        <w:fldChar w:fldCharType="separate"/>
      </w:r>
      <w:r>
        <w:t>428</w:t>
      </w:r>
      <w:r>
        <w:fldChar w:fldCharType="end"/>
      </w:r>
    </w:p>
    <w:p w14:paraId="65C9A699" w14:textId="1C633393" w:rsidR="00C72C04" w:rsidRDefault="00C72C04">
      <w:pPr>
        <w:pStyle w:val="TOC3"/>
        <w:rPr>
          <w:rFonts w:asciiTheme="minorHAnsi" w:eastAsiaTheme="minorEastAsia" w:hAnsiTheme="minorHAnsi" w:cstheme="minorBidi"/>
          <w:sz w:val="22"/>
          <w:szCs w:val="22"/>
          <w:lang w:eastAsia="en-GB"/>
        </w:rPr>
      </w:pPr>
      <w:r>
        <w:t>11.4.1</w:t>
      </w:r>
      <w:r>
        <w:tab/>
        <w:t>Functional Architecture Specifications for End-to-End Security of Data (ESData)</w:t>
      </w:r>
      <w:r>
        <w:tab/>
      </w:r>
      <w:r>
        <w:fldChar w:fldCharType="begin"/>
      </w:r>
      <w:r>
        <w:instrText xml:space="preserve"> PAGEREF _Toc8131114 \h </w:instrText>
      </w:r>
      <w:r>
        <w:fldChar w:fldCharType="separate"/>
      </w:r>
      <w:r>
        <w:t>428</w:t>
      </w:r>
      <w:r>
        <w:fldChar w:fldCharType="end"/>
      </w:r>
    </w:p>
    <w:p w14:paraId="040919EC" w14:textId="75FD2943" w:rsidR="00C72C04" w:rsidRDefault="00C72C04">
      <w:pPr>
        <w:pStyle w:val="TOC3"/>
        <w:rPr>
          <w:rFonts w:asciiTheme="minorHAnsi" w:eastAsiaTheme="minorEastAsia" w:hAnsiTheme="minorHAnsi" w:cstheme="minorBidi"/>
          <w:sz w:val="22"/>
          <w:szCs w:val="22"/>
          <w:lang w:eastAsia="en-GB"/>
        </w:rPr>
      </w:pPr>
      <w:r>
        <w:t>11.4.2</w:t>
      </w:r>
      <w:r>
        <w:tab/>
        <w:t>Functional Architecture Specifications for End-to-End Security of Primitives (ESPrim)</w:t>
      </w:r>
      <w:r>
        <w:tab/>
      </w:r>
      <w:r>
        <w:fldChar w:fldCharType="begin"/>
      </w:r>
      <w:r>
        <w:instrText xml:space="preserve"> PAGEREF _Toc8131115 \h </w:instrText>
      </w:r>
      <w:r>
        <w:fldChar w:fldCharType="separate"/>
      </w:r>
      <w:r>
        <w:t>429</w:t>
      </w:r>
      <w:r>
        <w:fldChar w:fldCharType="end"/>
      </w:r>
    </w:p>
    <w:p w14:paraId="6C341A25" w14:textId="7DA3674C" w:rsidR="00C72C04" w:rsidRDefault="00C72C04">
      <w:pPr>
        <w:pStyle w:val="TOC3"/>
        <w:rPr>
          <w:rFonts w:asciiTheme="minorHAnsi" w:eastAsiaTheme="minorEastAsia" w:hAnsiTheme="minorHAnsi" w:cstheme="minorBidi"/>
          <w:sz w:val="22"/>
          <w:szCs w:val="22"/>
          <w:lang w:eastAsia="en-GB"/>
        </w:rPr>
      </w:pPr>
      <w:r>
        <w:t>11.4.3</w:t>
      </w:r>
      <w:r>
        <w:tab/>
        <w:t>Functional Architecture Specifications for Direct End-to-End Security Certificate-based Key Establishment (ESCertKE)</w:t>
      </w:r>
      <w:r>
        <w:tab/>
      </w:r>
      <w:r>
        <w:fldChar w:fldCharType="begin"/>
      </w:r>
      <w:r>
        <w:instrText xml:space="preserve"> PAGEREF _Toc8131116 \h </w:instrText>
      </w:r>
      <w:r>
        <w:fldChar w:fldCharType="separate"/>
      </w:r>
      <w:r>
        <w:t>435</w:t>
      </w:r>
      <w:r>
        <w:fldChar w:fldCharType="end"/>
      </w:r>
    </w:p>
    <w:p w14:paraId="25DBEC1D" w14:textId="158272DD" w:rsidR="00C72C04" w:rsidRDefault="00C72C04">
      <w:pPr>
        <w:pStyle w:val="TOC2"/>
        <w:rPr>
          <w:rFonts w:asciiTheme="minorHAnsi" w:eastAsiaTheme="minorEastAsia" w:hAnsiTheme="minorHAnsi" w:cstheme="minorBidi"/>
          <w:sz w:val="22"/>
          <w:szCs w:val="22"/>
          <w:lang w:eastAsia="en-GB"/>
        </w:rPr>
      </w:pPr>
      <w:r>
        <w:t>11.5</w:t>
      </w:r>
      <w:r w:rsidRPr="00C97CA9">
        <w:rPr>
          <w:rFonts w:eastAsia="SimSun"/>
          <w:lang w:eastAsia="zh-CN"/>
        </w:rPr>
        <w:tab/>
      </w:r>
      <w:r>
        <w:t>Functional Architecture Specifications for Dynamic Authorization</w:t>
      </w:r>
      <w:r>
        <w:tab/>
      </w:r>
      <w:r>
        <w:fldChar w:fldCharType="begin"/>
      </w:r>
      <w:r>
        <w:instrText xml:space="preserve"> PAGEREF _Toc8131117 \h </w:instrText>
      </w:r>
      <w:r>
        <w:fldChar w:fldCharType="separate"/>
      </w:r>
      <w:r>
        <w:t>437</w:t>
      </w:r>
      <w:r>
        <w:fldChar w:fldCharType="end"/>
      </w:r>
    </w:p>
    <w:p w14:paraId="00FDD2F4" w14:textId="2DD8E723" w:rsidR="00C72C04" w:rsidRDefault="00C72C04">
      <w:pPr>
        <w:pStyle w:val="TOC3"/>
        <w:rPr>
          <w:rFonts w:asciiTheme="minorHAnsi" w:eastAsiaTheme="minorEastAsia" w:hAnsiTheme="minorHAnsi" w:cstheme="minorBidi"/>
          <w:sz w:val="22"/>
          <w:szCs w:val="22"/>
          <w:lang w:eastAsia="en-GB"/>
        </w:rPr>
      </w:pPr>
      <w:r>
        <w:t>11.5.1</w:t>
      </w:r>
      <w:r w:rsidRPr="00C97CA9">
        <w:rPr>
          <w:rFonts w:eastAsia="SimSun"/>
          <w:lang w:eastAsia="zh-CN"/>
        </w:rPr>
        <w:tab/>
      </w:r>
      <w:r>
        <w:t>Dynamic Authorization Reference Model</w:t>
      </w:r>
      <w:r>
        <w:tab/>
      </w:r>
      <w:r>
        <w:fldChar w:fldCharType="begin"/>
      </w:r>
      <w:r>
        <w:instrText xml:space="preserve"> PAGEREF _Toc8131118 \h </w:instrText>
      </w:r>
      <w:r>
        <w:fldChar w:fldCharType="separate"/>
      </w:r>
      <w:r>
        <w:t>437</w:t>
      </w:r>
      <w:r>
        <w:fldChar w:fldCharType="end"/>
      </w:r>
    </w:p>
    <w:p w14:paraId="249299E2" w14:textId="6FE5EC70" w:rsidR="00C72C04" w:rsidRDefault="00C72C04">
      <w:pPr>
        <w:pStyle w:val="TOC3"/>
        <w:rPr>
          <w:rFonts w:asciiTheme="minorHAnsi" w:eastAsiaTheme="minorEastAsia" w:hAnsiTheme="minorHAnsi" w:cstheme="minorBidi"/>
          <w:sz w:val="22"/>
          <w:szCs w:val="22"/>
          <w:lang w:eastAsia="en-GB"/>
        </w:rPr>
      </w:pPr>
      <w:r>
        <w:t>11.5.2</w:t>
      </w:r>
      <w:r w:rsidRPr="00C97CA9">
        <w:rPr>
          <w:rFonts w:eastAsia="SimSun"/>
          <w:lang w:eastAsia="zh-CN"/>
        </w:rPr>
        <w:tab/>
      </w:r>
      <w:r>
        <w:t>Direct Dynamic Authorization</w:t>
      </w:r>
      <w:r>
        <w:tab/>
      </w:r>
      <w:r>
        <w:fldChar w:fldCharType="begin"/>
      </w:r>
      <w:r>
        <w:instrText xml:space="preserve"> PAGEREF _Toc8131119 \h </w:instrText>
      </w:r>
      <w:r>
        <w:fldChar w:fldCharType="separate"/>
      </w:r>
      <w:r>
        <w:t>439</w:t>
      </w:r>
      <w:r>
        <w:fldChar w:fldCharType="end"/>
      </w:r>
    </w:p>
    <w:p w14:paraId="27263245" w14:textId="06F0DCEC" w:rsidR="00C72C04" w:rsidRDefault="00C72C04">
      <w:pPr>
        <w:pStyle w:val="TOC3"/>
        <w:rPr>
          <w:rFonts w:asciiTheme="minorHAnsi" w:eastAsiaTheme="minorEastAsia" w:hAnsiTheme="minorHAnsi" w:cstheme="minorBidi"/>
          <w:sz w:val="22"/>
          <w:szCs w:val="22"/>
          <w:lang w:eastAsia="en-GB"/>
        </w:rPr>
      </w:pPr>
      <w:r>
        <w:t>11.5.3</w:t>
      </w:r>
      <w:r w:rsidRPr="00C97CA9">
        <w:rPr>
          <w:rFonts w:eastAsia="SimSun"/>
          <w:lang w:eastAsia="zh-CN"/>
        </w:rPr>
        <w:tab/>
      </w:r>
      <w:r>
        <w:t>Indirect Dynamic Authorization</w:t>
      </w:r>
      <w:r>
        <w:tab/>
      </w:r>
      <w:r>
        <w:fldChar w:fldCharType="begin"/>
      </w:r>
      <w:r>
        <w:instrText xml:space="preserve"> PAGEREF _Toc8131120 \h </w:instrText>
      </w:r>
      <w:r>
        <w:fldChar w:fldCharType="separate"/>
      </w:r>
      <w:r>
        <w:t>441</w:t>
      </w:r>
      <w:r>
        <w:fldChar w:fldCharType="end"/>
      </w:r>
    </w:p>
    <w:p w14:paraId="7F6344C3" w14:textId="6FCE6FBF" w:rsidR="00C72C04" w:rsidRDefault="00C72C04">
      <w:pPr>
        <w:pStyle w:val="TOC3"/>
        <w:rPr>
          <w:rFonts w:asciiTheme="minorHAnsi" w:eastAsiaTheme="minorEastAsia" w:hAnsiTheme="minorHAnsi" w:cstheme="minorBidi"/>
          <w:sz w:val="22"/>
          <w:szCs w:val="22"/>
          <w:lang w:eastAsia="en-GB"/>
        </w:rPr>
      </w:pPr>
      <w:r>
        <w:t>11.5.4</w:t>
      </w:r>
      <w:r>
        <w:tab/>
        <w:t>AE Authorization Relationship Update</w:t>
      </w:r>
      <w:r>
        <w:tab/>
      </w:r>
      <w:r>
        <w:fldChar w:fldCharType="begin"/>
      </w:r>
      <w:r>
        <w:instrText xml:space="preserve"> PAGEREF _Toc8131121 \h </w:instrText>
      </w:r>
      <w:r>
        <w:fldChar w:fldCharType="separate"/>
      </w:r>
      <w:r>
        <w:t>444</w:t>
      </w:r>
      <w:r>
        <w:fldChar w:fldCharType="end"/>
      </w:r>
    </w:p>
    <w:p w14:paraId="1E51DE2C" w14:textId="2CC89E77" w:rsidR="00C72C04" w:rsidRDefault="00C72C04">
      <w:pPr>
        <w:pStyle w:val="TOC4"/>
        <w:rPr>
          <w:rFonts w:asciiTheme="minorHAnsi" w:eastAsiaTheme="minorEastAsia" w:hAnsiTheme="minorHAnsi" w:cstheme="minorBidi"/>
          <w:sz w:val="22"/>
          <w:szCs w:val="22"/>
          <w:lang w:eastAsia="en-GB"/>
        </w:rPr>
      </w:pPr>
      <w:r>
        <w:lastRenderedPageBreak/>
        <w:t>11.5.4.1</w:t>
      </w:r>
      <w:r>
        <w:tab/>
        <w:t>AE Direct Authorization Relationship Update</w:t>
      </w:r>
      <w:r>
        <w:tab/>
      </w:r>
      <w:r>
        <w:fldChar w:fldCharType="begin"/>
      </w:r>
      <w:r>
        <w:instrText xml:space="preserve"> PAGEREF _Toc8131122 \h </w:instrText>
      </w:r>
      <w:r>
        <w:fldChar w:fldCharType="separate"/>
      </w:r>
      <w:r>
        <w:t>444</w:t>
      </w:r>
      <w:r>
        <w:fldChar w:fldCharType="end"/>
      </w:r>
    </w:p>
    <w:p w14:paraId="45C4FA74" w14:textId="1DCF2C7A" w:rsidR="00C72C04" w:rsidRDefault="00C72C04">
      <w:pPr>
        <w:pStyle w:val="TOC4"/>
        <w:rPr>
          <w:rFonts w:asciiTheme="minorHAnsi" w:eastAsiaTheme="minorEastAsia" w:hAnsiTheme="minorHAnsi" w:cstheme="minorBidi"/>
          <w:sz w:val="22"/>
          <w:szCs w:val="22"/>
          <w:lang w:eastAsia="en-GB"/>
        </w:rPr>
      </w:pPr>
      <w:r>
        <w:t>11.5.4.2</w:t>
      </w:r>
      <w:r>
        <w:tab/>
        <w:t>AE Indirect Authorization Relationship Update</w:t>
      </w:r>
      <w:r>
        <w:tab/>
      </w:r>
      <w:r>
        <w:fldChar w:fldCharType="begin"/>
      </w:r>
      <w:r>
        <w:instrText xml:space="preserve"> PAGEREF _Toc8131123 \h </w:instrText>
      </w:r>
      <w:r>
        <w:fldChar w:fldCharType="separate"/>
      </w:r>
      <w:r>
        <w:t>445</w:t>
      </w:r>
      <w:r>
        <w:fldChar w:fldCharType="end"/>
      </w:r>
    </w:p>
    <w:p w14:paraId="30C8FE05" w14:textId="7D20575B" w:rsidR="00C72C04" w:rsidRDefault="00C72C04">
      <w:pPr>
        <w:pStyle w:val="TOC2"/>
        <w:rPr>
          <w:rFonts w:asciiTheme="minorHAnsi" w:eastAsiaTheme="minorEastAsia" w:hAnsiTheme="minorHAnsi" w:cstheme="minorBidi"/>
          <w:sz w:val="22"/>
          <w:szCs w:val="22"/>
          <w:lang w:eastAsia="en-GB"/>
        </w:rPr>
      </w:pPr>
      <w:r>
        <w:t>11.</w:t>
      </w:r>
      <w:r>
        <w:rPr>
          <w:lang w:eastAsia="zh-CN"/>
        </w:rPr>
        <w:t>6</w:t>
      </w:r>
      <w:r w:rsidRPr="00C97CA9">
        <w:rPr>
          <w:rFonts w:eastAsia="SimSun"/>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_Toc8131124 \h </w:instrText>
      </w:r>
      <w:r>
        <w:fldChar w:fldCharType="separate"/>
      </w:r>
      <w:r>
        <w:t>446</w:t>
      </w:r>
      <w:r>
        <w:fldChar w:fldCharType="end"/>
      </w:r>
    </w:p>
    <w:p w14:paraId="29C5E367" w14:textId="062CA5CA" w:rsidR="00C72C04" w:rsidRDefault="00C72C04">
      <w:pPr>
        <w:pStyle w:val="TOC3"/>
        <w:rPr>
          <w:rFonts w:asciiTheme="minorHAnsi" w:eastAsiaTheme="minorEastAsia" w:hAnsiTheme="minorHAnsi" w:cstheme="minorBidi"/>
          <w:sz w:val="22"/>
          <w:szCs w:val="22"/>
          <w:lang w:eastAsia="en-GB"/>
        </w:rPr>
      </w:pPr>
      <w:r>
        <w:t>11.</w:t>
      </w:r>
      <w:r>
        <w:rPr>
          <w:lang w:eastAsia="zh-CN"/>
        </w:rPr>
        <w:t>6</w:t>
      </w:r>
      <w:r>
        <w:t>.1</w:t>
      </w:r>
      <w:r w:rsidRPr="00C97CA9">
        <w:rPr>
          <w:rFonts w:eastAsia="SimSun"/>
          <w:lang w:eastAsia="zh-CN"/>
        </w:rPr>
        <w:tab/>
      </w:r>
      <w:r>
        <w:t>D</w:t>
      </w:r>
      <w:r>
        <w:rPr>
          <w:lang w:eastAsia="zh-CN"/>
        </w:rPr>
        <w:t>istributed</w:t>
      </w:r>
      <w:r>
        <w:t xml:space="preserve"> Authorization Reference Model</w:t>
      </w:r>
      <w:r>
        <w:tab/>
      </w:r>
      <w:r>
        <w:fldChar w:fldCharType="begin"/>
      </w:r>
      <w:r>
        <w:instrText xml:space="preserve"> PAGEREF _Toc8131125 \h </w:instrText>
      </w:r>
      <w:r>
        <w:fldChar w:fldCharType="separate"/>
      </w:r>
      <w:r>
        <w:t>446</w:t>
      </w:r>
      <w:r>
        <w:fldChar w:fldCharType="end"/>
      </w:r>
    </w:p>
    <w:p w14:paraId="27B1BB3D" w14:textId="5950B2B1" w:rsidR="00C72C04" w:rsidRDefault="00C72C04">
      <w:pPr>
        <w:pStyle w:val="TOC3"/>
        <w:rPr>
          <w:rFonts w:asciiTheme="minorHAnsi" w:eastAsiaTheme="minorEastAsia" w:hAnsiTheme="minorHAnsi" w:cstheme="minorBidi"/>
          <w:sz w:val="22"/>
          <w:szCs w:val="22"/>
          <w:lang w:eastAsia="en-GB"/>
        </w:rPr>
      </w:pPr>
      <w:r>
        <w:t>11.</w:t>
      </w:r>
      <w:r>
        <w:rPr>
          <w:lang w:eastAsia="zh-CN"/>
        </w:rPr>
        <w:t>6</w:t>
      </w:r>
      <w:r>
        <w:t>.</w:t>
      </w:r>
      <w:r>
        <w:rPr>
          <w:lang w:eastAsia="zh-CN"/>
        </w:rPr>
        <w:t>2</w:t>
      </w:r>
      <w:r w:rsidRPr="00C97CA9">
        <w:rPr>
          <w:rFonts w:eastAsia="SimSun"/>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_Toc8131126 \h </w:instrText>
      </w:r>
      <w:r>
        <w:fldChar w:fldCharType="separate"/>
      </w:r>
      <w:r>
        <w:t>447</w:t>
      </w:r>
      <w:r>
        <w:fldChar w:fldCharType="end"/>
      </w:r>
    </w:p>
    <w:p w14:paraId="6868DE50" w14:textId="06113D74" w:rsidR="00C72C04" w:rsidRDefault="00C72C04">
      <w:pPr>
        <w:pStyle w:val="TOC1"/>
        <w:rPr>
          <w:rFonts w:asciiTheme="minorHAnsi" w:eastAsiaTheme="minorEastAsia" w:hAnsiTheme="minorHAnsi" w:cstheme="minorBidi"/>
          <w:szCs w:val="22"/>
          <w:lang w:eastAsia="en-GB"/>
        </w:rPr>
      </w:pPr>
      <w:r>
        <w:t>12</w:t>
      </w:r>
      <w:r>
        <w:tab/>
        <w:t>Information Recording</w:t>
      </w:r>
      <w:r>
        <w:tab/>
      </w:r>
      <w:r>
        <w:fldChar w:fldCharType="begin"/>
      </w:r>
      <w:r>
        <w:instrText xml:space="preserve"> PAGEREF _Toc8131127 \h </w:instrText>
      </w:r>
      <w:r>
        <w:fldChar w:fldCharType="separate"/>
      </w:r>
      <w:r>
        <w:t>448</w:t>
      </w:r>
      <w:r>
        <w:fldChar w:fldCharType="end"/>
      </w:r>
    </w:p>
    <w:p w14:paraId="1A258406" w14:textId="5464A75F" w:rsidR="00C72C04" w:rsidRDefault="00C72C04">
      <w:pPr>
        <w:pStyle w:val="TOC2"/>
        <w:rPr>
          <w:rFonts w:asciiTheme="minorHAnsi" w:eastAsiaTheme="minorEastAsia" w:hAnsiTheme="minorHAnsi" w:cstheme="minorBidi"/>
          <w:sz w:val="22"/>
          <w:szCs w:val="22"/>
          <w:lang w:eastAsia="en-GB"/>
        </w:rPr>
      </w:pPr>
      <w:r>
        <w:t>12.1</w:t>
      </w:r>
      <w:r>
        <w:tab/>
        <w:t>M2M Infrastructure Node (IN) Information Recording</w:t>
      </w:r>
      <w:r>
        <w:tab/>
      </w:r>
      <w:r>
        <w:fldChar w:fldCharType="begin"/>
      </w:r>
      <w:r>
        <w:instrText xml:space="preserve"> PAGEREF _Toc8131128 \h </w:instrText>
      </w:r>
      <w:r>
        <w:fldChar w:fldCharType="separate"/>
      </w:r>
      <w:r>
        <w:t>448</w:t>
      </w:r>
      <w:r>
        <w:fldChar w:fldCharType="end"/>
      </w:r>
    </w:p>
    <w:p w14:paraId="2C468F4E" w14:textId="2987C792" w:rsidR="00C72C04" w:rsidRDefault="00C72C04">
      <w:pPr>
        <w:pStyle w:val="TOC3"/>
        <w:rPr>
          <w:rFonts w:asciiTheme="minorHAnsi" w:eastAsiaTheme="minorEastAsia" w:hAnsiTheme="minorHAnsi" w:cstheme="minorBidi"/>
          <w:sz w:val="22"/>
          <w:szCs w:val="22"/>
          <w:lang w:eastAsia="en-GB"/>
        </w:rPr>
      </w:pPr>
      <w:r>
        <w:t>12.1.0</w:t>
      </w:r>
      <w:r>
        <w:tab/>
        <w:t>Overview</w:t>
      </w:r>
      <w:r>
        <w:tab/>
      </w:r>
      <w:r>
        <w:fldChar w:fldCharType="begin"/>
      </w:r>
      <w:r>
        <w:instrText xml:space="preserve"> PAGEREF _Toc8131129 \h </w:instrText>
      </w:r>
      <w:r>
        <w:fldChar w:fldCharType="separate"/>
      </w:r>
      <w:r>
        <w:t>448</w:t>
      </w:r>
      <w:r>
        <w:fldChar w:fldCharType="end"/>
      </w:r>
    </w:p>
    <w:p w14:paraId="29F474DC" w14:textId="2B2A07A1" w:rsidR="00C72C04" w:rsidRDefault="00C72C04">
      <w:pPr>
        <w:pStyle w:val="TOC3"/>
        <w:rPr>
          <w:rFonts w:asciiTheme="minorHAnsi" w:eastAsiaTheme="minorEastAsia" w:hAnsiTheme="minorHAnsi" w:cstheme="minorBidi"/>
          <w:sz w:val="22"/>
          <w:szCs w:val="22"/>
          <w:lang w:eastAsia="en-GB"/>
        </w:rPr>
      </w:pPr>
      <w:r>
        <w:t>12.1.1</w:t>
      </w:r>
      <w:r>
        <w:tab/>
        <w:t>Information Recording Triggers</w:t>
      </w:r>
      <w:r>
        <w:tab/>
      </w:r>
      <w:r>
        <w:fldChar w:fldCharType="begin"/>
      </w:r>
      <w:r>
        <w:instrText xml:space="preserve"> PAGEREF _Toc8131130 \h </w:instrText>
      </w:r>
      <w:r>
        <w:fldChar w:fldCharType="separate"/>
      </w:r>
      <w:r>
        <w:t>448</w:t>
      </w:r>
      <w:r>
        <w:fldChar w:fldCharType="end"/>
      </w:r>
    </w:p>
    <w:p w14:paraId="2233E760" w14:textId="04D60354" w:rsidR="00C72C04" w:rsidRDefault="00C72C04">
      <w:pPr>
        <w:pStyle w:val="TOC3"/>
        <w:rPr>
          <w:rFonts w:asciiTheme="minorHAnsi" w:eastAsiaTheme="minorEastAsia" w:hAnsiTheme="minorHAnsi" w:cstheme="minorBidi"/>
          <w:sz w:val="22"/>
          <w:szCs w:val="22"/>
          <w:lang w:eastAsia="en-GB"/>
        </w:rPr>
      </w:pPr>
      <w:r>
        <w:t>12.1.2</w:t>
      </w:r>
      <w:r>
        <w:tab/>
        <w:t>M2M Recorded Information Elements</w:t>
      </w:r>
      <w:r>
        <w:tab/>
      </w:r>
      <w:r>
        <w:fldChar w:fldCharType="begin"/>
      </w:r>
      <w:r>
        <w:instrText xml:space="preserve"> PAGEREF _Toc8131131 \h </w:instrText>
      </w:r>
      <w:r>
        <w:fldChar w:fldCharType="separate"/>
      </w:r>
      <w:r>
        <w:t>448</w:t>
      </w:r>
      <w:r>
        <w:fldChar w:fldCharType="end"/>
      </w:r>
    </w:p>
    <w:p w14:paraId="3C402458" w14:textId="1287B6C4" w:rsidR="00C72C04" w:rsidRDefault="00C72C04">
      <w:pPr>
        <w:pStyle w:val="TOC4"/>
        <w:rPr>
          <w:rFonts w:asciiTheme="minorHAnsi" w:eastAsiaTheme="minorEastAsia" w:hAnsiTheme="minorHAnsi" w:cstheme="minorBidi"/>
          <w:sz w:val="22"/>
          <w:szCs w:val="22"/>
          <w:lang w:eastAsia="en-GB"/>
        </w:rPr>
      </w:pPr>
      <w:r>
        <w:t>12.1.2.1</w:t>
      </w:r>
      <w:r>
        <w:tab/>
        <w:t>Unit of Recording</w:t>
      </w:r>
      <w:r>
        <w:tab/>
      </w:r>
      <w:r>
        <w:fldChar w:fldCharType="begin"/>
      </w:r>
      <w:r>
        <w:instrText xml:space="preserve"> PAGEREF _Toc8131132 \h </w:instrText>
      </w:r>
      <w:r>
        <w:fldChar w:fldCharType="separate"/>
      </w:r>
      <w:r>
        <w:t>448</w:t>
      </w:r>
      <w:r>
        <w:fldChar w:fldCharType="end"/>
      </w:r>
    </w:p>
    <w:p w14:paraId="03BF0EFA" w14:textId="6FC7C4B8" w:rsidR="00C72C04" w:rsidRDefault="00C72C04">
      <w:pPr>
        <w:pStyle w:val="TOC4"/>
        <w:rPr>
          <w:rFonts w:asciiTheme="minorHAnsi" w:eastAsiaTheme="minorEastAsia" w:hAnsiTheme="minorHAnsi" w:cstheme="minorBidi"/>
          <w:sz w:val="22"/>
          <w:szCs w:val="22"/>
          <w:lang w:eastAsia="en-GB"/>
        </w:rPr>
      </w:pPr>
      <w:r>
        <w:t>12.1.2.2</w:t>
      </w:r>
      <w:r>
        <w:tab/>
        <w:t>Information Elements within an M2M Event Record</w:t>
      </w:r>
      <w:r>
        <w:tab/>
      </w:r>
      <w:r>
        <w:fldChar w:fldCharType="begin"/>
      </w:r>
      <w:r>
        <w:instrText xml:space="preserve"> PAGEREF _Toc8131133 \h </w:instrText>
      </w:r>
      <w:r>
        <w:fldChar w:fldCharType="separate"/>
      </w:r>
      <w:r>
        <w:t>448</w:t>
      </w:r>
      <w:r>
        <w:fldChar w:fldCharType="end"/>
      </w:r>
    </w:p>
    <w:p w14:paraId="53AE397A" w14:textId="5978AA14" w:rsidR="00C72C04" w:rsidRDefault="00C72C04">
      <w:pPr>
        <w:pStyle w:val="TOC3"/>
        <w:rPr>
          <w:rFonts w:asciiTheme="minorHAnsi" w:eastAsiaTheme="minorEastAsia" w:hAnsiTheme="minorHAnsi" w:cstheme="minorBidi"/>
          <w:sz w:val="22"/>
          <w:szCs w:val="22"/>
          <w:lang w:eastAsia="en-GB"/>
        </w:rPr>
      </w:pPr>
      <w:r>
        <w:t>12.1.3</w:t>
      </w:r>
      <w:r>
        <w:tab/>
        <w:t>Identities Associations in Support of Recorded Information</w:t>
      </w:r>
      <w:r>
        <w:tab/>
      </w:r>
      <w:r>
        <w:fldChar w:fldCharType="begin"/>
      </w:r>
      <w:r>
        <w:instrText xml:space="preserve"> PAGEREF _Toc8131134 \h </w:instrText>
      </w:r>
      <w:r>
        <w:fldChar w:fldCharType="separate"/>
      </w:r>
      <w:r>
        <w:t>451</w:t>
      </w:r>
      <w:r>
        <w:fldChar w:fldCharType="end"/>
      </w:r>
    </w:p>
    <w:p w14:paraId="5DDFE10C" w14:textId="33492815" w:rsidR="00C72C04" w:rsidRDefault="00C72C04">
      <w:pPr>
        <w:pStyle w:val="TOC2"/>
        <w:rPr>
          <w:rFonts w:asciiTheme="minorHAnsi" w:eastAsiaTheme="minorEastAsia" w:hAnsiTheme="minorHAnsi" w:cstheme="minorBidi"/>
          <w:sz w:val="22"/>
          <w:szCs w:val="22"/>
          <w:lang w:eastAsia="en-GB"/>
        </w:rPr>
      </w:pPr>
      <w:r>
        <w:t>12.2</w:t>
      </w:r>
      <w:r>
        <w:tab/>
        <w:t>Offline Charging</w:t>
      </w:r>
      <w:r>
        <w:tab/>
      </w:r>
      <w:r>
        <w:fldChar w:fldCharType="begin"/>
      </w:r>
      <w:r>
        <w:instrText xml:space="preserve"> PAGEREF _Toc8131135 \h </w:instrText>
      </w:r>
      <w:r>
        <w:fldChar w:fldCharType="separate"/>
      </w:r>
      <w:r>
        <w:t>451</w:t>
      </w:r>
      <w:r>
        <w:fldChar w:fldCharType="end"/>
      </w:r>
    </w:p>
    <w:p w14:paraId="70C9807E" w14:textId="6743B2F0" w:rsidR="00C72C04" w:rsidRDefault="00C72C04">
      <w:pPr>
        <w:pStyle w:val="TOC3"/>
        <w:rPr>
          <w:rFonts w:asciiTheme="minorHAnsi" w:eastAsiaTheme="minorEastAsia" w:hAnsiTheme="minorHAnsi" w:cstheme="minorBidi"/>
          <w:sz w:val="22"/>
          <w:szCs w:val="22"/>
          <w:lang w:eastAsia="en-GB"/>
        </w:rPr>
      </w:pPr>
      <w:r>
        <w:t>12.2.1</w:t>
      </w:r>
      <w:r>
        <w:tab/>
        <w:t>Architecture</w:t>
      </w:r>
      <w:r>
        <w:tab/>
      </w:r>
      <w:r>
        <w:fldChar w:fldCharType="begin"/>
      </w:r>
      <w:r>
        <w:instrText xml:space="preserve"> PAGEREF _Toc8131136 \h </w:instrText>
      </w:r>
      <w:r>
        <w:fldChar w:fldCharType="separate"/>
      </w:r>
      <w:r>
        <w:t>451</w:t>
      </w:r>
      <w:r>
        <w:fldChar w:fldCharType="end"/>
      </w:r>
    </w:p>
    <w:p w14:paraId="7D535AA1" w14:textId="48019172" w:rsidR="00C72C04" w:rsidRDefault="00C72C04">
      <w:pPr>
        <w:pStyle w:val="TOC3"/>
        <w:rPr>
          <w:rFonts w:asciiTheme="minorHAnsi" w:eastAsiaTheme="minorEastAsia" w:hAnsiTheme="minorHAnsi" w:cstheme="minorBidi"/>
          <w:sz w:val="22"/>
          <w:szCs w:val="22"/>
          <w:lang w:eastAsia="en-GB"/>
        </w:rPr>
      </w:pPr>
      <w:r>
        <w:t>12.2.2</w:t>
      </w:r>
      <w:r>
        <w:tab/>
        <w:t>Filtering of Recorded Information for Offline Charging</w:t>
      </w:r>
      <w:r>
        <w:tab/>
      </w:r>
      <w:r>
        <w:fldChar w:fldCharType="begin"/>
      </w:r>
      <w:r>
        <w:instrText xml:space="preserve"> PAGEREF _Toc8131137 \h </w:instrText>
      </w:r>
      <w:r>
        <w:fldChar w:fldCharType="separate"/>
      </w:r>
      <w:r>
        <w:t>452</w:t>
      </w:r>
      <w:r>
        <w:fldChar w:fldCharType="end"/>
      </w:r>
    </w:p>
    <w:p w14:paraId="01C8D23F" w14:textId="7B420940" w:rsidR="00C72C04" w:rsidRDefault="00C72C04">
      <w:pPr>
        <w:pStyle w:val="TOC3"/>
        <w:rPr>
          <w:rFonts w:asciiTheme="minorHAnsi" w:eastAsiaTheme="minorEastAsia" w:hAnsiTheme="minorHAnsi" w:cstheme="minorBidi"/>
          <w:sz w:val="22"/>
          <w:szCs w:val="22"/>
          <w:lang w:eastAsia="en-GB"/>
        </w:rPr>
      </w:pPr>
      <w:r>
        <w:t>12.2.3</w:t>
      </w:r>
      <w:r>
        <w:tab/>
        <w:t>Examples of Charging Scenarios</w:t>
      </w:r>
      <w:r>
        <w:tab/>
      </w:r>
      <w:r>
        <w:fldChar w:fldCharType="begin"/>
      </w:r>
      <w:r>
        <w:instrText xml:space="preserve"> PAGEREF _Toc8131138 \h </w:instrText>
      </w:r>
      <w:r>
        <w:fldChar w:fldCharType="separate"/>
      </w:r>
      <w:r>
        <w:t>452</w:t>
      </w:r>
      <w:r>
        <w:fldChar w:fldCharType="end"/>
      </w:r>
    </w:p>
    <w:p w14:paraId="103662D4" w14:textId="64CAABCC" w:rsidR="00C72C04" w:rsidRDefault="00C72C04">
      <w:pPr>
        <w:pStyle w:val="TOC4"/>
        <w:rPr>
          <w:rFonts w:asciiTheme="minorHAnsi" w:eastAsiaTheme="minorEastAsia" w:hAnsiTheme="minorHAnsi" w:cstheme="minorBidi"/>
          <w:sz w:val="22"/>
          <w:szCs w:val="22"/>
          <w:lang w:eastAsia="en-GB"/>
        </w:rPr>
      </w:pPr>
      <w:r>
        <w:t>12.2.3.0</w:t>
      </w:r>
      <w:r>
        <w:tab/>
        <w:t>Overview</w:t>
      </w:r>
      <w:r>
        <w:tab/>
      </w:r>
      <w:r>
        <w:fldChar w:fldCharType="begin"/>
      </w:r>
      <w:r>
        <w:instrText xml:space="preserve"> PAGEREF _Toc8131139 \h </w:instrText>
      </w:r>
      <w:r>
        <w:fldChar w:fldCharType="separate"/>
      </w:r>
      <w:r>
        <w:t>452</w:t>
      </w:r>
      <w:r>
        <w:fldChar w:fldCharType="end"/>
      </w:r>
    </w:p>
    <w:p w14:paraId="117A0B61" w14:textId="5CD43433" w:rsidR="00C72C04" w:rsidRDefault="00C72C04">
      <w:pPr>
        <w:pStyle w:val="TOC4"/>
        <w:rPr>
          <w:rFonts w:asciiTheme="minorHAnsi" w:eastAsiaTheme="minorEastAsia" w:hAnsiTheme="minorHAnsi" w:cstheme="minorBidi"/>
          <w:sz w:val="22"/>
          <w:szCs w:val="22"/>
          <w:lang w:eastAsia="en-GB"/>
        </w:rPr>
      </w:pPr>
      <w:r>
        <w:t>12.2.3.1</w:t>
      </w:r>
      <w:r>
        <w:tab/>
        <w:t>Example Charging Scenario 1 - Data Storage Resource Consumption</w:t>
      </w:r>
      <w:r>
        <w:tab/>
      </w:r>
      <w:r>
        <w:fldChar w:fldCharType="begin"/>
      </w:r>
      <w:r>
        <w:instrText xml:space="preserve"> PAGEREF _Toc8131140 \h </w:instrText>
      </w:r>
      <w:r>
        <w:fldChar w:fldCharType="separate"/>
      </w:r>
      <w:r>
        <w:t>452</w:t>
      </w:r>
      <w:r>
        <w:fldChar w:fldCharType="end"/>
      </w:r>
    </w:p>
    <w:p w14:paraId="121340BD" w14:textId="1143D74F" w:rsidR="00C72C04" w:rsidRDefault="00C72C04">
      <w:pPr>
        <w:pStyle w:val="TOC4"/>
        <w:rPr>
          <w:rFonts w:asciiTheme="minorHAnsi" w:eastAsiaTheme="minorEastAsia" w:hAnsiTheme="minorHAnsi" w:cstheme="minorBidi"/>
          <w:sz w:val="22"/>
          <w:szCs w:val="22"/>
          <w:lang w:eastAsia="en-GB"/>
        </w:rPr>
      </w:pPr>
      <w:r>
        <w:t>12.2.3.2</w:t>
      </w:r>
      <w:r>
        <w:tab/>
        <w:t>Example Charging Scenario 2 - Data transfer</w:t>
      </w:r>
      <w:r>
        <w:tab/>
      </w:r>
      <w:r>
        <w:fldChar w:fldCharType="begin"/>
      </w:r>
      <w:r>
        <w:instrText xml:space="preserve"> PAGEREF _Toc8131141 \h </w:instrText>
      </w:r>
      <w:r>
        <w:fldChar w:fldCharType="separate"/>
      </w:r>
      <w:r>
        <w:t>452</w:t>
      </w:r>
      <w:r>
        <w:fldChar w:fldCharType="end"/>
      </w:r>
    </w:p>
    <w:p w14:paraId="07A7447E" w14:textId="1AC5845A" w:rsidR="00C72C04" w:rsidRDefault="00C72C04">
      <w:pPr>
        <w:pStyle w:val="TOC4"/>
        <w:rPr>
          <w:rFonts w:asciiTheme="minorHAnsi" w:eastAsiaTheme="minorEastAsia" w:hAnsiTheme="minorHAnsi" w:cstheme="minorBidi"/>
          <w:sz w:val="22"/>
          <w:szCs w:val="22"/>
          <w:lang w:eastAsia="en-GB"/>
        </w:rPr>
      </w:pPr>
      <w:r>
        <w:t>12.2.3.3</w:t>
      </w:r>
      <w:r>
        <w:tab/>
        <w:t>Example Charging Scenario 3 - Connectivity</w:t>
      </w:r>
      <w:r>
        <w:tab/>
      </w:r>
      <w:r>
        <w:fldChar w:fldCharType="begin"/>
      </w:r>
      <w:r>
        <w:instrText xml:space="preserve"> PAGEREF _Toc8131142 \h </w:instrText>
      </w:r>
      <w:r>
        <w:fldChar w:fldCharType="separate"/>
      </w:r>
      <w:r>
        <w:t>452</w:t>
      </w:r>
      <w:r>
        <w:fldChar w:fldCharType="end"/>
      </w:r>
    </w:p>
    <w:p w14:paraId="36FB413C" w14:textId="24EA180C" w:rsidR="00C72C04" w:rsidRDefault="00C72C04">
      <w:pPr>
        <w:pStyle w:val="TOC3"/>
        <w:rPr>
          <w:rFonts w:asciiTheme="minorHAnsi" w:eastAsiaTheme="minorEastAsia" w:hAnsiTheme="minorHAnsi" w:cstheme="minorBidi"/>
          <w:sz w:val="22"/>
          <w:szCs w:val="22"/>
          <w:lang w:eastAsia="en-GB"/>
        </w:rPr>
      </w:pPr>
      <w:r>
        <w:t>12.2.4</w:t>
      </w:r>
      <w:r>
        <w:tab/>
        <w:t>Definition of Charging Information</w:t>
      </w:r>
      <w:r>
        <w:tab/>
      </w:r>
      <w:r>
        <w:fldChar w:fldCharType="begin"/>
      </w:r>
      <w:r>
        <w:instrText xml:space="preserve"> PAGEREF _Toc8131143 \h </w:instrText>
      </w:r>
      <w:r>
        <w:fldChar w:fldCharType="separate"/>
      </w:r>
      <w:r>
        <w:t>452</w:t>
      </w:r>
      <w:r>
        <w:fldChar w:fldCharType="end"/>
      </w:r>
    </w:p>
    <w:p w14:paraId="60025BC2" w14:textId="243337EA" w:rsidR="00C72C04" w:rsidRDefault="00C72C04">
      <w:pPr>
        <w:pStyle w:val="TOC4"/>
        <w:rPr>
          <w:rFonts w:asciiTheme="minorHAnsi" w:eastAsiaTheme="minorEastAsia" w:hAnsiTheme="minorHAnsi" w:cstheme="minorBidi"/>
          <w:sz w:val="22"/>
          <w:szCs w:val="22"/>
          <w:lang w:eastAsia="en-GB"/>
        </w:rPr>
      </w:pPr>
      <w:r>
        <w:t>12.2.4.0</w:t>
      </w:r>
      <w:r>
        <w:tab/>
        <w:t>Overview</w:t>
      </w:r>
      <w:r>
        <w:tab/>
      </w:r>
      <w:r>
        <w:fldChar w:fldCharType="begin"/>
      </w:r>
      <w:r>
        <w:instrText xml:space="preserve"> PAGEREF _Toc8131144 \h </w:instrText>
      </w:r>
      <w:r>
        <w:fldChar w:fldCharType="separate"/>
      </w:r>
      <w:r>
        <w:t>452</w:t>
      </w:r>
      <w:r>
        <w:fldChar w:fldCharType="end"/>
      </w:r>
    </w:p>
    <w:p w14:paraId="55870DD2" w14:textId="28DE2A32" w:rsidR="00C72C04" w:rsidRDefault="00C72C04">
      <w:pPr>
        <w:pStyle w:val="TOC4"/>
        <w:rPr>
          <w:rFonts w:asciiTheme="minorHAnsi" w:eastAsiaTheme="minorEastAsia" w:hAnsiTheme="minorHAnsi" w:cstheme="minorBidi"/>
          <w:sz w:val="22"/>
          <w:szCs w:val="22"/>
          <w:lang w:eastAsia="en-GB"/>
        </w:rPr>
      </w:pPr>
      <w:r>
        <w:t>12.2.4.1</w:t>
      </w:r>
      <w:r>
        <w:tab/>
        <w:t>Triggers for Charging Information</w:t>
      </w:r>
      <w:r>
        <w:tab/>
      </w:r>
      <w:r>
        <w:fldChar w:fldCharType="begin"/>
      </w:r>
      <w:r>
        <w:instrText xml:space="preserve"> PAGEREF _Toc8131145 \h </w:instrText>
      </w:r>
      <w:r>
        <w:fldChar w:fldCharType="separate"/>
      </w:r>
      <w:r>
        <w:t>453</w:t>
      </w:r>
      <w:r>
        <w:fldChar w:fldCharType="end"/>
      </w:r>
    </w:p>
    <w:p w14:paraId="392A2428" w14:textId="21522461" w:rsidR="00C72C04" w:rsidRDefault="00C72C04">
      <w:pPr>
        <w:pStyle w:val="TOC4"/>
        <w:rPr>
          <w:rFonts w:asciiTheme="minorHAnsi" w:eastAsiaTheme="minorEastAsia" w:hAnsiTheme="minorHAnsi" w:cstheme="minorBidi"/>
          <w:sz w:val="22"/>
          <w:szCs w:val="22"/>
          <w:lang w:eastAsia="en-GB"/>
        </w:rPr>
      </w:pPr>
      <w:r>
        <w:t>12.2.4.2</w:t>
      </w:r>
      <w:r>
        <w:tab/>
        <w:t>Charging Messages over Mch Reference Point</w:t>
      </w:r>
      <w:r>
        <w:tab/>
      </w:r>
      <w:r>
        <w:fldChar w:fldCharType="begin"/>
      </w:r>
      <w:r>
        <w:instrText xml:space="preserve"> PAGEREF _Toc8131146 \h </w:instrText>
      </w:r>
      <w:r>
        <w:fldChar w:fldCharType="separate"/>
      </w:r>
      <w:r>
        <w:t>453</w:t>
      </w:r>
      <w:r>
        <w:fldChar w:fldCharType="end"/>
      </w:r>
    </w:p>
    <w:p w14:paraId="20B9D778" w14:textId="25BD611D" w:rsidR="00C72C04" w:rsidRDefault="00C72C04">
      <w:pPr>
        <w:pStyle w:val="TOC4"/>
        <w:rPr>
          <w:rFonts w:asciiTheme="minorHAnsi" w:eastAsiaTheme="minorEastAsia" w:hAnsiTheme="minorHAnsi" w:cstheme="minorBidi"/>
          <w:sz w:val="22"/>
          <w:szCs w:val="22"/>
          <w:lang w:eastAsia="en-GB"/>
        </w:rPr>
      </w:pPr>
      <w:r>
        <w:t>12.2.4.3</w:t>
      </w:r>
      <w:r>
        <w:tab/>
        <w:t>Structure of the Accounting Message Formats</w:t>
      </w:r>
      <w:r>
        <w:tab/>
      </w:r>
      <w:r>
        <w:fldChar w:fldCharType="begin"/>
      </w:r>
      <w:r>
        <w:instrText xml:space="preserve"> PAGEREF _Toc8131147 \h </w:instrText>
      </w:r>
      <w:r>
        <w:fldChar w:fldCharType="separate"/>
      </w:r>
      <w:r>
        <w:t>453</w:t>
      </w:r>
      <w:r>
        <w:fldChar w:fldCharType="end"/>
      </w:r>
    </w:p>
    <w:p w14:paraId="148BCE45" w14:textId="4683F214" w:rsidR="00C72C04" w:rsidRDefault="00C72C04">
      <w:pPr>
        <w:pStyle w:val="TOC5"/>
        <w:rPr>
          <w:rFonts w:asciiTheme="minorHAnsi" w:eastAsiaTheme="minorEastAsia" w:hAnsiTheme="minorHAnsi" w:cstheme="minorBidi"/>
          <w:sz w:val="22"/>
          <w:szCs w:val="22"/>
          <w:lang w:eastAsia="en-GB"/>
        </w:rPr>
      </w:pPr>
      <w:r>
        <w:t>12.2.4.3.1</w:t>
      </w:r>
      <w:r>
        <w:tab/>
        <w:t>Accounting-Request Message</w:t>
      </w:r>
      <w:r>
        <w:tab/>
      </w:r>
      <w:r>
        <w:fldChar w:fldCharType="begin"/>
      </w:r>
      <w:r>
        <w:instrText xml:space="preserve"> PAGEREF _Toc8131148 \h </w:instrText>
      </w:r>
      <w:r>
        <w:fldChar w:fldCharType="separate"/>
      </w:r>
      <w:r>
        <w:t>453</w:t>
      </w:r>
      <w:r>
        <w:fldChar w:fldCharType="end"/>
      </w:r>
    </w:p>
    <w:p w14:paraId="5274DEF8" w14:textId="22F56C1E" w:rsidR="00C72C04" w:rsidRDefault="00C72C04">
      <w:pPr>
        <w:pStyle w:val="TOC5"/>
        <w:rPr>
          <w:rFonts w:asciiTheme="minorHAnsi" w:eastAsiaTheme="minorEastAsia" w:hAnsiTheme="minorHAnsi" w:cstheme="minorBidi"/>
          <w:sz w:val="22"/>
          <w:szCs w:val="22"/>
          <w:lang w:eastAsia="en-GB"/>
        </w:rPr>
      </w:pPr>
      <w:r>
        <w:t>12.2.4.3.2</w:t>
      </w:r>
      <w:r>
        <w:tab/>
        <w:t>Accounting-Answer Message</w:t>
      </w:r>
      <w:r>
        <w:tab/>
      </w:r>
      <w:r>
        <w:fldChar w:fldCharType="begin"/>
      </w:r>
      <w:r>
        <w:instrText xml:space="preserve"> PAGEREF _Toc8131149 \h </w:instrText>
      </w:r>
      <w:r>
        <w:fldChar w:fldCharType="separate"/>
      </w:r>
      <w:r>
        <w:t>454</w:t>
      </w:r>
      <w:r>
        <w:fldChar w:fldCharType="end"/>
      </w:r>
    </w:p>
    <w:p w14:paraId="689AA8E2" w14:textId="216B4971" w:rsidR="00C72C04" w:rsidRDefault="00C72C04">
      <w:pPr>
        <w:pStyle w:val="TOC8"/>
        <w:rPr>
          <w:rFonts w:asciiTheme="minorHAnsi" w:eastAsiaTheme="minorEastAsia" w:hAnsiTheme="minorHAnsi" w:cstheme="minorBidi"/>
          <w:b w:val="0"/>
          <w:szCs w:val="22"/>
          <w:lang w:eastAsia="en-GB"/>
        </w:rPr>
      </w:pPr>
      <w:r>
        <w:t>Annex A (informative): Mapping of Requirements with CSFs</w:t>
      </w:r>
      <w:r>
        <w:tab/>
      </w:r>
      <w:r>
        <w:fldChar w:fldCharType="begin"/>
      </w:r>
      <w:r>
        <w:instrText xml:space="preserve"> PAGEREF _Toc8131150 \h </w:instrText>
      </w:r>
      <w:r>
        <w:fldChar w:fldCharType="separate"/>
      </w:r>
      <w:r>
        <w:t>455</w:t>
      </w:r>
      <w:r>
        <w:fldChar w:fldCharType="end"/>
      </w:r>
    </w:p>
    <w:p w14:paraId="104DC94F" w14:textId="09D123C4" w:rsidR="00C72C04" w:rsidRDefault="00C72C04">
      <w:pPr>
        <w:pStyle w:val="TOC8"/>
        <w:rPr>
          <w:rFonts w:asciiTheme="minorHAnsi" w:eastAsiaTheme="minorEastAsia" w:hAnsiTheme="minorHAnsi" w:cstheme="minorBidi"/>
          <w:b w:val="0"/>
          <w:szCs w:val="22"/>
          <w:lang w:eastAsia="en-GB"/>
        </w:rPr>
      </w:pPr>
      <w:r>
        <w:t>Annex B: Void</w:t>
      </w:r>
      <w:r>
        <w:tab/>
      </w:r>
      <w:r>
        <w:fldChar w:fldCharType="begin"/>
      </w:r>
      <w:r>
        <w:instrText xml:space="preserve"> PAGEREF _Toc8131151 \h </w:instrText>
      </w:r>
      <w:r>
        <w:fldChar w:fldCharType="separate"/>
      </w:r>
      <w:r>
        <w:t>458</w:t>
      </w:r>
      <w:r>
        <w:fldChar w:fldCharType="end"/>
      </w:r>
    </w:p>
    <w:p w14:paraId="1330A20F" w14:textId="37A9ADE8" w:rsidR="00C72C04" w:rsidRDefault="00C72C04">
      <w:pPr>
        <w:pStyle w:val="TOC8"/>
        <w:rPr>
          <w:rFonts w:asciiTheme="minorHAnsi" w:eastAsiaTheme="minorEastAsia" w:hAnsiTheme="minorHAnsi" w:cstheme="minorBidi"/>
          <w:b w:val="0"/>
          <w:szCs w:val="22"/>
          <w:lang w:eastAsia="en-GB"/>
        </w:rPr>
      </w:pPr>
      <w:r>
        <w:t>Annex C (informative): Interworking between oneM2M System and 3GPP2 Underlying Networks</w:t>
      </w:r>
      <w:r>
        <w:tab/>
      </w:r>
      <w:r>
        <w:fldChar w:fldCharType="begin"/>
      </w:r>
      <w:r>
        <w:instrText xml:space="preserve"> PAGEREF _Toc8131152 \h </w:instrText>
      </w:r>
      <w:r>
        <w:fldChar w:fldCharType="separate"/>
      </w:r>
      <w:r>
        <w:t>458</w:t>
      </w:r>
      <w:r>
        <w:fldChar w:fldCharType="end"/>
      </w:r>
    </w:p>
    <w:p w14:paraId="4BC5E26E" w14:textId="5C564B13" w:rsidR="00C72C04" w:rsidRDefault="00C72C04">
      <w:pPr>
        <w:pStyle w:val="TOC1"/>
        <w:rPr>
          <w:rFonts w:asciiTheme="minorHAnsi" w:eastAsiaTheme="minorEastAsia" w:hAnsiTheme="minorHAnsi" w:cstheme="minorBidi"/>
          <w:szCs w:val="22"/>
          <w:lang w:eastAsia="en-GB"/>
        </w:rPr>
      </w:pPr>
      <w:r>
        <w:t>C.1</w:t>
      </w:r>
      <w:r>
        <w:tab/>
        <w:t>General Concepts</w:t>
      </w:r>
      <w:r>
        <w:tab/>
      </w:r>
      <w:r>
        <w:fldChar w:fldCharType="begin"/>
      </w:r>
      <w:r>
        <w:instrText xml:space="preserve"> PAGEREF _Toc8131153 \h </w:instrText>
      </w:r>
      <w:r>
        <w:fldChar w:fldCharType="separate"/>
      </w:r>
      <w:r>
        <w:t>458</w:t>
      </w:r>
      <w:r>
        <w:fldChar w:fldCharType="end"/>
      </w:r>
    </w:p>
    <w:p w14:paraId="018C6CA8" w14:textId="42BE4777" w:rsidR="00C72C04" w:rsidRDefault="00C72C04">
      <w:pPr>
        <w:pStyle w:val="TOC1"/>
        <w:rPr>
          <w:rFonts w:asciiTheme="minorHAnsi" w:eastAsiaTheme="minorEastAsia" w:hAnsiTheme="minorHAnsi" w:cstheme="minorBidi"/>
          <w:szCs w:val="22"/>
          <w:lang w:eastAsia="en-GB"/>
        </w:rPr>
      </w:pPr>
      <w:r>
        <w:t>C.2</w:t>
      </w:r>
      <w:r>
        <w:tab/>
        <w:t>M2M Communication Models</w:t>
      </w:r>
      <w:r>
        <w:tab/>
      </w:r>
      <w:r>
        <w:fldChar w:fldCharType="begin"/>
      </w:r>
      <w:r>
        <w:instrText xml:space="preserve"> PAGEREF _Toc8131154 \h </w:instrText>
      </w:r>
      <w:r>
        <w:fldChar w:fldCharType="separate"/>
      </w:r>
      <w:r>
        <w:t>458</w:t>
      </w:r>
      <w:r>
        <w:fldChar w:fldCharType="end"/>
      </w:r>
    </w:p>
    <w:p w14:paraId="03312295" w14:textId="444C2353" w:rsidR="00C72C04" w:rsidRDefault="00C72C04">
      <w:pPr>
        <w:pStyle w:val="TOC1"/>
        <w:rPr>
          <w:rFonts w:asciiTheme="minorHAnsi" w:eastAsiaTheme="minorEastAsia" w:hAnsiTheme="minorHAnsi" w:cstheme="minorBidi"/>
          <w:szCs w:val="22"/>
          <w:lang w:eastAsia="en-GB"/>
        </w:rPr>
      </w:pPr>
      <w:r>
        <w:t>C.3</w:t>
      </w:r>
      <w:r>
        <w:tab/>
        <w:t>3GPP2 Architectural Reference Model for M2M</w:t>
      </w:r>
      <w:r>
        <w:tab/>
      </w:r>
      <w:r>
        <w:fldChar w:fldCharType="begin"/>
      </w:r>
      <w:r>
        <w:instrText xml:space="preserve"> PAGEREF _Toc8131155 \h </w:instrText>
      </w:r>
      <w:r>
        <w:fldChar w:fldCharType="separate"/>
      </w:r>
      <w:r>
        <w:t>460</w:t>
      </w:r>
      <w:r>
        <w:fldChar w:fldCharType="end"/>
      </w:r>
    </w:p>
    <w:p w14:paraId="0F084E6D" w14:textId="7ABD3AD3" w:rsidR="00C72C04" w:rsidRDefault="00C72C04">
      <w:pPr>
        <w:pStyle w:val="TOC1"/>
        <w:rPr>
          <w:rFonts w:asciiTheme="minorHAnsi" w:eastAsiaTheme="minorEastAsia" w:hAnsiTheme="minorHAnsi" w:cstheme="minorBidi"/>
          <w:szCs w:val="22"/>
          <w:lang w:eastAsia="en-GB"/>
        </w:rPr>
      </w:pPr>
      <w:r>
        <w:t>C.4</w:t>
      </w:r>
      <w:r>
        <w:tab/>
        <w:t>Communication between oneM2M Service Layer and 3GPP2 Underlying Network</w:t>
      </w:r>
      <w:r>
        <w:tab/>
      </w:r>
      <w:r>
        <w:fldChar w:fldCharType="begin"/>
      </w:r>
      <w:r>
        <w:instrText xml:space="preserve"> PAGEREF _Toc8131156 \h </w:instrText>
      </w:r>
      <w:r>
        <w:fldChar w:fldCharType="separate"/>
      </w:r>
      <w:r>
        <w:t>461</w:t>
      </w:r>
      <w:r>
        <w:fldChar w:fldCharType="end"/>
      </w:r>
    </w:p>
    <w:p w14:paraId="4CB57596" w14:textId="6AB52D39" w:rsidR="00C72C04" w:rsidRDefault="00C72C04">
      <w:pPr>
        <w:pStyle w:val="TOC1"/>
        <w:rPr>
          <w:rFonts w:asciiTheme="minorHAnsi" w:eastAsiaTheme="minorEastAsia" w:hAnsiTheme="minorHAnsi" w:cstheme="minorBidi"/>
          <w:szCs w:val="22"/>
          <w:lang w:eastAsia="en-GB"/>
        </w:rPr>
      </w:pPr>
      <w:r>
        <w:t>C.5</w:t>
      </w:r>
      <w:r>
        <w:tab/>
        <w:t>Information Flows</w:t>
      </w:r>
      <w:r>
        <w:tab/>
      </w:r>
      <w:r>
        <w:fldChar w:fldCharType="begin"/>
      </w:r>
      <w:r>
        <w:instrText xml:space="preserve"> PAGEREF _Toc8131157 \h </w:instrText>
      </w:r>
      <w:r>
        <w:fldChar w:fldCharType="separate"/>
      </w:r>
      <w:r>
        <w:t>462</w:t>
      </w:r>
      <w:r>
        <w:fldChar w:fldCharType="end"/>
      </w:r>
    </w:p>
    <w:p w14:paraId="686CDFB5" w14:textId="4CD1B26E" w:rsidR="00C72C04" w:rsidRDefault="00C72C04">
      <w:pPr>
        <w:pStyle w:val="TOC2"/>
        <w:rPr>
          <w:rFonts w:asciiTheme="minorHAnsi" w:eastAsiaTheme="minorEastAsia" w:hAnsiTheme="minorHAnsi" w:cstheme="minorBidi"/>
          <w:sz w:val="22"/>
          <w:szCs w:val="22"/>
          <w:lang w:eastAsia="en-GB"/>
        </w:rPr>
      </w:pPr>
      <w:r>
        <w:t>C.5.0</w:t>
      </w:r>
      <w:r>
        <w:tab/>
        <w:t>Overview</w:t>
      </w:r>
      <w:r>
        <w:tab/>
      </w:r>
      <w:r>
        <w:fldChar w:fldCharType="begin"/>
      </w:r>
      <w:r>
        <w:instrText xml:space="preserve"> PAGEREF _Toc8131158 \h </w:instrText>
      </w:r>
      <w:r>
        <w:fldChar w:fldCharType="separate"/>
      </w:r>
      <w:r>
        <w:t>462</w:t>
      </w:r>
      <w:r>
        <w:fldChar w:fldCharType="end"/>
      </w:r>
    </w:p>
    <w:p w14:paraId="33CF0D9A" w14:textId="2716E1E9" w:rsidR="00C72C04" w:rsidRDefault="00C72C04">
      <w:pPr>
        <w:pStyle w:val="TOC2"/>
        <w:rPr>
          <w:rFonts w:asciiTheme="minorHAnsi" w:eastAsiaTheme="minorEastAsia" w:hAnsiTheme="minorHAnsi" w:cstheme="minorBidi"/>
          <w:sz w:val="22"/>
          <w:szCs w:val="22"/>
          <w:lang w:eastAsia="en-GB"/>
        </w:rPr>
      </w:pPr>
      <w:r>
        <w:t>C.5.1</w:t>
      </w:r>
      <w:r>
        <w:tab/>
        <w:t>Tsp Interface Call Flow</w:t>
      </w:r>
      <w:r>
        <w:tab/>
      </w:r>
      <w:r>
        <w:fldChar w:fldCharType="begin"/>
      </w:r>
      <w:r>
        <w:instrText xml:space="preserve"> PAGEREF _Toc8131159 \h </w:instrText>
      </w:r>
      <w:r>
        <w:fldChar w:fldCharType="separate"/>
      </w:r>
      <w:r>
        <w:t>463</w:t>
      </w:r>
      <w:r>
        <w:fldChar w:fldCharType="end"/>
      </w:r>
    </w:p>
    <w:p w14:paraId="2949A789" w14:textId="5C605A91" w:rsidR="00C72C04" w:rsidRDefault="00C72C04">
      <w:pPr>
        <w:pStyle w:val="TOC2"/>
        <w:rPr>
          <w:rFonts w:asciiTheme="minorHAnsi" w:eastAsiaTheme="minorEastAsia" w:hAnsiTheme="minorHAnsi" w:cstheme="minorBidi"/>
          <w:sz w:val="22"/>
          <w:szCs w:val="22"/>
          <w:lang w:eastAsia="en-GB"/>
        </w:rPr>
      </w:pPr>
      <w:r>
        <w:t>C.5.2</w:t>
      </w:r>
      <w:r>
        <w:tab/>
        <w:t>Point to Point Device Triggering</w:t>
      </w:r>
      <w:r>
        <w:tab/>
      </w:r>
      <w:r>
        <w:fldChar w:fldCharType="begin"/>
      </w:r>
      <w:r>
        <w:instrText xml:space="preserve"> PAGEREF _Toc8131160 \h </w:instrText>
      </w:r>
      <w:r>
        <w:fldChar w:fldCharType="separate"/>
      </w:r>
      <w:r>
        <w:t>464</w:t>
      </w:r>
      <w:r>
        <w:fldChar w:fldCharType="end"/>
      </w:r>
    </w:p>
    <w:p w14:paraId="09ACFD67" w14:textId="3E568E44" w:rsidR="00C72C04" w:rsidRDefault="00C72C04">
      <w:pPr>
        <w:pStyle w:val="TOC2"/>
        <w:rPr>
          <w:rFonts w:asciiTheme="minorHAnsi" w:eastAsiaTheme="minorEastAsia" w:hAnsiTheme="minorHAnsi" w:cstheme="minorBidi"/>
          <w:sz w:val="22"/>
          <w:szCs w:val="22"/>
          <w:lang w:eastAsia="en-GB"/>
        </w:rPr>
      </w:pPr>
      <w:r>
        <w:t>C.5.3</w:t>
      </w:r>
      <w:r>
        <w:tab/>
        <w:t>Broadcast Device Triggering</w:t>
      </w:r>
      <w:r>
        <w:tab/>
      </w:r>
      <w:r>
        <w:fldChar w:fldCharType="begin"/>
      </w:r>
      <w:r>
        <w:instrText xml:space="preserve"> PAGEREF _Toc8131161 \h </w:instrText>
      </w:r>
      <w:r>
        <w:fldChar w:fldCharType="separate"/>
      </w:r>
      <w:r>
        <w:t>464</w:t>
      </w:r>
      <w:r>
        <w:fldChar w:fldCharType="end"/>
      </w:r>
    </w:p>
    <w:p w14:paraId="4C820899" w14:textId="7751BA27" w:rsidR="00C72C04" w:rsidRDefault="00C72C04">
      <w:pPr>
        <w:pStyle w:val="TOC8"/>
        <w:rPr>
          <w:rFonts w:asciiTheme="minorHAnsi" w:eastAsiaTheme="minorEastAsia" w:hAnsiTheme="minorHAnsi" w:cstheme="minorBidi"/>
          <w:b w:val="0"/>
          <w:szCs w:val="22"/>
          <w:lang w:eastAsia="en-GB"/>
        </w:rPr>
      </w:pPr>
      <w:r>
        <w:t xml:space="preserve">Annex D (normative): </w:t>
      </w:r>
      <w:r w:rsidRPr="00C97CA9">
        <w:rPr>
          <w:i/>
        </w:rPr>
        <w:t>&lt;mgmtObj&gt;</w:t>
      </w:r>
      <w:r>
        <w:t xml:space="preserve"> Resource Instances Description</w:t>
      </w:r>
      <w:r>
        <w:tab/>
      </w:r>
      <w:r>
        <w:fldChar w:fldCharType="begin"/>
      </w:r>
      <w:r>
        <w:instrText xml:space="preserve"> PAGEREF _Toc8131162 \h </w:instrText>
      </w:r>
      <w:r>
        <w:fldChar w:fldCharType="separate"/>
      </w:r>
      <w:r>
        <w:t>465</w:t>
      </w:r>
      <w:r>
        <w:fldChar w:fldCharType="end"/>
      </w:r>
    </w:p>
    <w:p w14:paraId="3390A78E" w14:textId="6B1AB4FA" w:rsidR="00C72C04" w:rsidRDefault="00C72C04">
      <w:pPr>
        <w:pStyle w:val="TOC1"/>
        <w:rPr>
          <w:rFonts w:asciiTheme="minorHAnsi" w:eastAsiaTheme="minorEastAsia" w:hAnsiTheme="minorHAnsi" w:cstheme="minorBidi"/>
          <w:szCs w:val="22"/>
          <w:lang w:eastAsia="en-GB"/>
        </w:rPr>
      </w:pPr>
      <w:r>
        <w:t>D.1</w:t>
      </w:r>
      <w:r>
        <w:tab/>
        <w:t>oneM2M Management Functions</w:t>
      </w:r>
      <w:r>
        <w:tab/>
      </w:r>
      <w:r>
        <w:fldChar w:fldCharType="begin"/>
      </w:r>
      <w:r>
        <w:instrText xml:space="preserve"> PAGEREF _Toc8131163 \h </w:instrText>
      </w:r>
      <w:r>
        <w:fldChar w:fldCharType="separate"/>
      </w:r>
      <w:r>
        <w:t>465</w:t>
      </w:r>
      <w:r>
        <w:fldChar w:fldCharType="end"/>
      </w:r>
    </w:p>
    <w:p w14:paraId="4F78C17C" w14:textId="125C70C9" w:rsidR="00C72C04" w:rsidRDefault="00C72C04">
      <w:pPr>
        <w:pStyle w:val="TOC1"/>
        <w:rPr>
          <w:rFonts w:asciiTheme="minorHAnsi" w:eastAsiaTheme="minorEastAsia" w:hAnsiTheme="minorHAnsi" w:cstheme="minorBidi"/>
          <w:szCs w:val="22"/>
          <w:lang w:eastAsia="en-GB"/>
        </w:rPr>
      </w:pPr>
      <w:r>
        <w:t>D.2</w:t>
      </w:r>
      <w:r>
        <w:tab/>
        <w:t xml:space="preserve">Resource </w:t>
      </w:r>
      <w:r w:rsidRPr="00C97CA9">
        <w:rPr>
          <w:i/>
        </w:rPr>
        <w:t>firmware</w:t>
      </w:r>
      <w:r>
        <w:tab/>
      </w:r>
      <w:r>
        <w:fldChar w:fldCharType="begin"/>
      </w:r>
      <w:r>
        <w:instrText xml:space="preserve"> PAGEREF _Toc8131164 \h </w:instrText>
      </w:r>
      <w:r>
        <w:fldChar w:fldCharType="separate"/>
      </w:r>
      <w:r>
        <w:t>465</w:t>
      </w:r>
      <w:r>
        <w:fldChar w:fldCharType="end"/>
      </w:r>
    </w:p>
    <w:p w14:paraId="66A39626" w14:textId="42BD77B6" w:rsidR="00C72C04" w:rsidRDefault="00C72C04">
      <w:pPr>
        <w:pStyle w:val="TOC1"/>
        <w:rPr>
          <w:rFonts w:asciiTheme="minorHAnsi" w:eastAsiaTheme="minorEastAsia" w:hAnsiTheme="minorHAnsi" w:cstheme="minorBidi"/>
          <w:szCs w:val="22"/>
          <w:lang w:eastAsia="en-GB"/>
        </w:rPr>
      </w:pPr>
      <w:r>
        <w:t>D.3</w:t>
      </w:r>
      <w:r>
        <w:tab/>
        <w:t xml:space="preserve">Resource </w:t>
      </w:r>
      <w:r w:rsidRPr="00C97CA9">
        <w:rPr>
          <w:i/>
        </w:rPr>
        <w:t>software</w:t>
      </w:r>
      <w:r>
        <w:tab/>
      </w:r>
      <w:r>
        <w:fldChar w:fldCharType="begin"/>
      </w:r>
      <w:r>
        <w:instrText xml:space="preserve"> PAGEREF _Toc8131165 \h </w:instrText>
      </w:r>
      <w:r>
        <w:fldChar w:fldCharType="separate"/>
      </w:r>
      <w:r>
        <w:t>467</w:t>
      </w:r>
      <w:r>
        <w:fldChar w:fldCharType="end"/>
      </w:r>
    </w:p>
    <w:p w14:paraId="2CC4236C" w14:textId="6A73AD51" w:rsidR="00C72C04" w:rsidRDefault="00C72C04">
      <w:pPr>
        <w:pStyle w:val="TOC1"/>
        <w:rPr>
          <w:rFonts w:asciiTheme="minorHAnsi" w:eastAsiaTheme="minorEastAsia" w:hAnsiTheme="minorHAnsi" w:cstheme="minorBidi"/>
          <w:szCs w:val="22"/>
          <w:lang w:eastAsia="en-GB"/>
        </w:rPr>
      </w:pPr>
      <w:r>
        <w:t>D.4</w:t>
      </w:r>
      <w:r>
        <w:tab/>
        <w:t xml:space="preserve">Resource </w:t>
      </w:r>
      <w:r w:rsidRPr="00C97CA9">
        <w:rPr>
          <w:i/>
        </w:rPr>
        <w:t>memory</w:t>
      </w:r>
      <w:r>
        <w:tab/>
      </w:r>
      <w:r>
        <w:fldChar w:fldCharType="begin"/>
      </w:r>
      <w:r>
        <w:instrText xml:space="preserve"> PAGEREF _Toc8131166 \h </w:instrText>
      </w:r>
      <w:r>
        <w:fldChar w:fldCharType="separate"/>
      </w:r>
      <w:r>
        <w:t>470</w:t>
      </w:r>
      <w:r>
        <w:fldChar w:fldCharType="end"/>
      </w:r>
    </w:p>
    <w:p w14:paraId="7B8FA41F" w14:textId="4598422C" w:rsidR="00C72C04" w:rsidRDefault="00C72C04">
      <w:pPr>
        <w:pStyle w:val="TOC1"/>
        <w:rPr>
          <w:rFonts w:asciiTheme="minorHAnsi" w:eastAsiaTheme="minorEastAsia" w:hAnsiTheme="minorHAnsi" w:cstheme="minorBidi"/>
          <w:szCs w:val="22"/>
          <w:lang w:eastAsia="en-GB"/>
        </w:rPr>
      </w:pPr>
      <w:r>
        <w:t>D.5</w:t>
      </w:r>
      <w:r>
        <w:tab/>
        <w:t xml:space="preserve">Resource </w:t>
      </w:r>
      <w:r w:rsidRPr="00C97CA9">
        <w:rPr>
          <w:i/>
        </w:rPr>
        <w:t>areaNwkInfo</w:t>
      </w:r>
      <w:r>
        <w:tab/>
      </w:r>
      <w:r>
        <w:fldChar w:fldCharType="begin"/>
      </w:r>
      <w:r>
        <w:instrText xml:space="preserve"> PAGEREF _Toc8131167 \h </w:instrText>
      </w:r>
      <w:r>
        <w:fldChar w:fldCharType="separate"/>
      </w:r>
      <w:r>
        <w:t>471</w:t>
      </w:r>
      <w:r>
        <w:fldChar w:fldCharType="end"/>
      </w:r>
    </w:p>
    <w:p w14:paraId="50983AD0" w14:textId="5F079BFC" w:rsidR="00C72C04" w:rsidRDefault="00C72C04">
      <w:pPr>
        <w:pStyle w:val="TOC1"/>
        <w:rPr>
          <w:rFonts w:asciiTheme="minorHAnsi" w:eastAsiaTheme="minorEastAsia" w:hAnsiTheme="minorHAnsi" w:cstheme="minorBidi"/>
          <w:szCs w:val="22"/>
          <w:lang w:eastAsia="en-GB"/>
        </w:rPr>
      </w:pPr>
      <w:r>
        <w:t>D.6</w:t>
      </w:r>
      <w:r>
        <w:tab/>
        <w:t>Resource areaNwkDeviceInfo</w:t>
      </w:r>
      <w:r>
        <w:tab/>
      </w:r>
      <w:r>
        <w:fldChar w:fldCharType="begin"/>
      </w:r>
      <w:r>
        <w:instrText xml:space="preserve"> PAGEREF _Toc8131168 \h </w:instrText>
      </w:r>
      <w:r>
        <w:fldChar w:fldCharType="separate"/>
      </w:r>
      <w:r>
        <w:t>473</w:t>
      </w:r>
      <w:r>
        <w:fldChar w:fldCharType="end"/>
      </w:r>
    </w:p>
    <w:p w14:paraId="7B1519A5" w14:textId="7FD8252D" w:rsidR="00C72C04" w:rsidRDefault="00C72C04">
      <w:pPr>
        <w:pStyle w:val="TOC1"/>
        <w:rPr>
          <w:rFonts w:asciiTheme="minorHAnsi" w:eastAsiaTheme="minorEastAsia" w:hAnsiTheme="minorHAnsi" w:cstheme="minorBidi"/>
          <w:szCs w:val="22"/>
          <w:lang w:eastAsia="en-GB"/>
        </w:rPr>
      </w:pPr>
      <w:r>
        <w:t>D.7</w:t>
      </w:r>
      <w:r>
        <w:tab/>
        <w:t xml:space="preserve">Resource </w:t>
      </w:r>
      <w:r w:rsidRPr="00C97CA9">
        <w:rPr>
          <w:i/>
        </w:rPr>
        <w:t>battery</w:t>
      </w:r>
      <w:r>
        <w:tab/>
      </w:r>
      <w:r>
        <w:fldChar w:fldCharType="begin"/>
      </w:r>
      <w:r>
        <w:instrText xml:space="preserve"> PAGEREF _Toc8131169 \h </w:instrText>
      </w:r>
      <w:r>
        <w:fldChar w:fldCharType="separate"/>
      </w:r>
      <w:r>
        <w:t>475</w:t>
      </w:r>
      <w:r>
        <w:fldChar w:fldCharType="end"/>
      </w:r>
    </w:p>
    <w:p w14:paraId="7385D835" w14:textId="63680C4C" w:rsidR="00C72C04" w:rsidRDefault="00C72C04">
      <w:pPr>
        <w:pStyle w:val="TOC1"/>
        <w:rPr>
          <w:rFonts w:asciiTheme="minorHAnsi" w:eastAsiaTheme="minorEastAsia" w:hAnsiTheme="minorHAnsi" w:cstheme="minorBidi"/>
          <w:szCs w:val="22"/>
          <w:lang w:eastAsia="en-GB"/>
        </w:rPr>
      </w:pPr>
      <w:r>
        <w:t>D.8</w:t>
      </w:r>
      <w:r>
        <w:tab/>
        <w:t xml:space="preserve">Resource </w:t>
      </w:r>
      <w:r w:rsidRPr="00C97CA9">
        <w:rPr>
          <w:i/>
        </w:rPr>
        <w:t>deviceInfo</w:t>
      </w:r>
      <w:r>
        <w:tab/>
      </w:r>
      <w:r>
        <w:fldChar w:fldCharType="begin"/>
      </w:r>
      <w:r>
        <w:instrText xml:space="preserve"> PAGEREF _Toc8131170 \h </w:instrText>
      </w:r>
      <w:r>
        <w:fldChar w:fldCharType="separate"/>
      </w:r>
      <w:r>
        <w:t>477</w:t>
      </w:r>
      <w:r>
        <w:fldChar w:fldCharType="end"/>
      </w:r>
    </w:p>
    <w:p w14:paraId="70C46076" w14:textId="71F4065D" w:rsidR="00C72C04" w:rsidRDefault="00C72C04">
      <w:pPr>
        <w:pStyle w:val="TOC1"/>
        <w:rPr>
          <w:rFonts w:asciiTheme="minorHAnsi" w:eastAsiaTheme="minorEastAsia" w:hAnsiTheme="minorHAnsi" w:cstheme="minorBidi"/>
          <w:szCs w:val="22"/>
          <w:lang w:eastAsia="en-GB"/>
        </w:rPr>
      </w:pPr>
      <w:r>
        <w:lastRenderedPageBreak/>
        <w:t>D.9</w:t>
      </w:r>
      <w:r>
        <w:tab/>
        <w:t>Resource deviceCapability</w:t>
      </w:r>
      <w:r>
        <w:tab/>
      </w:r>
      <w:r>
        <w:fldChar w:fldCharType="begin"/>
      </w:r>
      <w:r>
        <w:instrText xml:space="preserve"> PAGEREF _Toc8131171 \h </w:instrText>
      </w:r>
      <w:r>
        <w:fldChar w:fldCharType="separate"/>
      </w:r>
      <w:r>
        <w:t>482</w:t>
      </w:r>
      <w:r>
        <w:fldChar w:fldCharType="end"/>
      </w:r>
    </w:p>
    <w:p w14:paraId="38B58EC5" w14:textId="09D6E068" w:rsidR="00C72C04" w:rsidRDefault="00C72C04">
      <w:pPr>
        <w:pStyle w:val="TOC1"/>
        <w:rPr>
          <w:rFonts w:asciiTheme="minorHAnsi" w:eastAsiaTheme="minorEastAsia" w:hAnsiTheme="minorHAnsi" w:cstheme="minorBidi"/>
          <w:szCs w:val="22"/>
          <w:lang w:eastAsia="en-GB"/>
        </w:rPr>
      </w:pPr>
      <w:r>
        <w:t>D.10</w:t>
      </w:r>
      <w:r>
        <w:tab/>
        <w:t xml:space="preserve">Resource </w:t>
      </w:r>
      <w:r w:rsidRPr="00C97CA9">
        <w:rPr>
          <w:i/>
        </w:rPr>
        <w:t>reboot</w:t>
      </w:r>
      <w:r>
        <w:tab/>
      </w:r>
      <w:r>
        <w:fldChar w:fldCharType="begin"/>
      </w:r>
      <w:r>
        <w:instrText xml:space="preserve"> PAGEREF _Toc8131172 \h </w:instrText>
      </w:r>
      <w:r>
        <w:fldChar w:fldCharType="separate"/>
      </w:r>
      <w:r>
        <w:t>484</w:t>
      </w:r>
      <w:r>
        <w:fldChar w:fldCharType="end"/>
      </w:r>
    </w:p>
    <w:p w14:paraId="2832F7CE" w14:textId="17E8991A" w:rsidR="00C72C04" w:rsidRDefault="00C72C04">
      <w:pPr>
        <w:pStyle w:val="TOC1"/>
        <w:rPr>
          <w:rFonts w:asciiTheme="minorHAnsi" w:eastAsiaTheme="minorEastAsia" w:hAnsiTheme="minorHAnsi" w:cstheme="minorBidi"/>
          <w:szCs w:val="22"/>
          <w:lang w:eastAsia="en-GB"/>
        </w:rPr>
      </w:pPr>
      <w:r>
        <w:t>D.11</w:t>
      </w:r>
      <w:r>
        <w:tab/>
        <w:t xml:space="preserve">Resource </w:t>
      </w:r>
      <w:r w:rsidRPr="00C97CA9">
        <w:rPr>
          <w:i/>
        </w:rPr>
        <w:t>eventLog</w:t>
      </w:r>
      <w:r>
        <w:tab/>
      </w:r>
      <w:r>
        <w:fldChar w:fldCharType="begin"/>
      </w:r>
      <w:r>
        <w:instrText xml:space="preserve"> PAGEREF _Toc8131173 \h </w:instrText>
      </w:r>
      <w:r>
        <w:fldChar w:fldCharType="separate"/>
      </w:r>
      <w:r>
        <w:t>486</w:t>
      </w:r>
      <w:r>
        <w:fldChar w:fldCharType="end"/>
      </w:r>
    </w:p>
    <w:p w14:paraId="46596451" w14:textId="62D5A527" w:rsidR="00C72C04" w:rsidRDefault="00C72C04">
      <w:pPr>
        <w:pStyle w:val="TOC1"/>
        <w:rPr>
          <w:rFonts w:asciiTheme="minorHAnsi" w:eastAsiaTheme="minorEastAsia" w:hAnsiTheme="minorHAnsi" w:cstheme="minorBidi"/>
          <w:szCs w:val="22"/>
          <w:lang w:eastAsia="en-GB"/>
        </w:rPr>
      </w:pPr>
      <w:r>
        <w:t>D.12</w:t>
      </w:r>
      <w:r>
        <w:tab/>
        <w:t xml:space="preserve">Resource </w:t>
      </w:r>
      <w:r w:rsidRPr="00C97CA9">
        <w:rPr>
          <w:i/>
        </w:rPr>
        <w:t>cmdhPolicy</w:t>
      </w:r>
      <w:r>
        <w:tab/>
      </w:r>
      <w:r>
        <w:fldChar w:fldCharType="begin"/>
      </w:r>
      <w:r>
        <w:instrText xml:space="preserve"> PAGEREF _Toc8131174 \h </w:instrText>
      </w:r>
      <w:r>
        <w:fldChar w:fldCharType="separate"/>
      </w:r>
      <w:r>
        <w:t>487</w:t>
      </w:r>
      <w:r>
        <w:fldChar w:fldCharType="end"/>
      </w:r>
    </w:p>
    <w:p w14:paraId="6E6A4007" w14:textId="224CB452" w:rsidR="00C72C04" w:rsidRDefault="00C72C04">
      <w:pPr>
        <w:pStyle w:val="TOC2"/>
        <w:rPr>
          <w:rFonts w:asciiTheme="minorHAnsi" w:eastAsiaTheme="minorEastAsia" w:hAnsiTheme="minorHAnsi" w:cstheme="minorBidi"/>
          <w:sz w:val="22"/>
          <w:szCs w:val="22"/>
          <w:lang w:eastAsia="en-GB"/>
        </w:rPr>
      </w:pPr>
      <w:r>
        <w:t>D.12.0</w:t>
      </w:r>
      <w:r>
        <w:tab/>
        <w:t>Overview</w:t>
      </w:r>
      <w:r>
        <w:tab/>
      </w:r>
      <w:r>
        <w:fldChar w:fldCharType="begin"/>
      </w:r>
      <w:r>
        <w:instrText xml:space="preserve"> PAGEREF _Toc8131175 \h </w:instrText>
      </w:r>
      <w:r>
        <w:fldChar w:fldCharType="separate"/>
      </w:r>
      <w:r>
        <w:t>487</w:t>
      </w:r>
      <w:r>
        <w:fldChar w:fldCharType="end"/>
      </w:r>
    </w:p>
    <w:p w14:paraId="7D274D1E" w14:textId="5A7B3EAE" w:rsidR="00C72C04" w:rsidRDefault="00C72C04">
      <w:pPr>
        <w:pStyle w:val="TOC2"/>
        <w:rPr>
          <w:rFonts w:asciiTheme="minorHAnsi" w:eastAsiaTheme="minorEastAsia" w:hAnsiTheme="minorHAnsi" w:cstheme="minorBidi"/>
          <w:sz w:val="22"/>
          <w:szCs w:val="22"/>
          <w:lang w:eastAsia="en-GB"/>
        </w:rPr>
      </w:pPr>
      <w:r>
        <w:t>D.12.1</w:t>
      </w:r>
      <w:r>
        <w:tab/>
        <w:t xml:space="preserve">Resource </w:t>
      </w:r>
      <w:r w:rsidRPr="00C97CA9">
        <w:rPr>
          <w:i/>
        </w:rPr>
        <w:t>activeCmdhPolicy</w:t>
      </w:r>
      <w:r>
        <w:tab/>
      </w:r>
      <w:r>
        <w:fldChar w:fldCharType="begin"/>
      </w:r>
      <w:r>
        <w:instrText xml:space="preserve"> PAGEREF _Toc8131176 \h </w:instrText>
      </w:r>
      <w:r>
        <w:fldChar w:fldCharType="separate"/>
      </w:r>
      <w:r>
        <w:t>490</w:t>
      </w:r>
      <w:r>
        <w:fldChar w:fldCharType="end"/>
      </w:r>
    </w:p>
    <w:p w14:paraId="67C66C69" w14:textId="0F5F1A81" w:rsidR="00C72C04" w:rsidRDefault="00C72C04">
      <w:pPr>
        <w:pStyle w:val="TOC2"/>
        <w:rPr>
          <w:rFonts w:asciiTheme="minorHAnsi" w:eastAsiaTheme="minorEastAsia" w:hAnsiTheme="minorHAnsi" w:cstheme="minorBidi"/>
          <w:sz w:val="22"/>
          <w:szCs w:val="22"/>
          <w:lang w:eastAsia="en-GB"/>
        </w:rPr>
      </w:pPr>
      <w:r>
        <w:t>D.12.2</w:t>
      </w:r>
      <w:r>
        <w:tab/>
        <w:t xml:space="preserve">Resource </w:t>
      </w:r>
      <w:r w:rsidRPr="00C97CA9">
        <w:rPr>
          <w:i/>
        </w:rPr>
        <w:t>cmdhDefaults</w:t>
      </w:r>
      <w:r>
        <w:tab/>
      </w:r>
      <w:r>
        <w:fldChar w:fldCharType="begin"/>
      </w:r>
      <w:r>
        <w:instrText xml:space="preserve"> PAGEREF _Toc8131177 \h </w:instrText>
      </w:r>
      <w:r>
        <w:fldChar w:fldCharType="separate"/>
      </w:r>
      <w:r>
        <w:t>491</w:t>
      </w:r>
      <w:r>
        <w:fldChar w:fldCharType="end"/>
      </w:r>
    </w:p>
    <w:p w14:paraId="4239E35E" w14:textId="03889E43" w:rsidR="00C72C04" w:rsidRDefault="00C72C04">
      <w:pPr>
        <w:pStyle w:val="TOC2"/>
        <w:rPr>
          <w:rFonts w:asciiTheme="minorHAnsi" w:eastAsiaTheme="minorEastAsia" w:hAnsiTheme="minorHAnsi" w:cstheme="minorBidi"/>
          <w:sz w:val="22"/>
          <w:szCs w:val="22"/>
          <w:lang w:eastAsia="en-GB"/>
        </w:rPr>
      </w:pPr>
      <w:r>
        <w:t>D.12.3</w:t>
      </w:r>
      <w:r>
        <w:tab/>
        <w:t xml:space="preserve">Resource </w:t>
      </w:r>
      <w:r w:rsidRPr="00C97CA9">
        <w:rPr>
          <w:i/>
        </w:rPr>
        <w:t>cmdhDefEcValue</w:t>
      </w:r>
      <w:r>
        <w:tab/>
      </w:r>
      <w:r>
        <w:fldChar w:fldCharType="begin"/>
      </w:r>
      <w:r>
        <w:instrText xml:space="preserve"> PAGEREF _Toc8131178 \h </w:instrText>
      </w:r>
      <w:r>
        <w:fldChar w:fldCharType="separate"/>
      </w:r>
      <w:r>
        <w:t>492</w:t>
      </w:r>
      <w:r>
        <w:fldChar w:fldCharType="end"/>
      </w:r>
    </w:p>
    <w:p w14:paraId="41D46437" w14:textId="1E536C3B" w:rsidR="00C72C04" w:rsidRDefault="00C72C04">
      <w:pPr>
        <w:pStyle w:val="TOC2"/>
        <w:rPr>
          <w:rFonts w:asciiTheme="minorHAnsi" w:eastAsiaTheme="minorEastAsia" w:hAnsiTheme="minorHAnsi" w:cstheme="minorBidi"/>
          <w:sz w:val="22"/>
          <w:szCs w:val="22"/>
          <w:lang w:eastAsia="en-GB"/>
        </w:rPr>
      </w:pPr>
      <w:r>
        <w:t>D.12.4</w:t>
      </w:r>
      <w:r>
        <w:tab/>
        <w:t>Resource cmdhEcDefParamValues</w:t>
      </w:r>
      <w:r>
        <w:tab/>
      </w:r>
      <w:r>
        <w:fldChar w:fldCharType="begin"/>
      </w:r>
      <w:r>
        <w:instrText xml:space="preserve"> PAGEREF _Toc8131179 \h </w:instrText>
      </w:r>
      <w:r>
        <w:fldChar w:fldCharType="separate"/>
      </w:r>
      <w:r>
        <w:t>496</w:t>
      </w:r>
      <w:r>
        <w:fldChar w:fldCharType="end"/>
      </w:r>
    </w:p>
    <w:p w14:paraId="0C156E5F" w14:textId="544E3A1B" w:rsidR="00C72C04" w:rsidRDefault="00C72C04">
      <w:pPr>
        <w:pStyle w:val="TOC2"/>
        <w:rPr>
          <w:rFonts w:asciiTheme="minorHAnsi" w:eastAsiaTheme="minorEastAsia" w:hAnsiTheme="minorHAnsi" w:cstheme="minorBidi"/>
          <w:sz w:val="22"/>
          <w:szCs w:val="22"/>
          <w:lang w:eastAsia="en-GB"/>
        </w:rPr>
      </w:pPr>
      <w:r>
        <w:t>D.12.5</w:t>
      </w:r>
      <w:r>
        <w:tab/>
        <w:t xml:space="preserve">Resource </w:t>
      </w:r>
      <w:r w:rsidRPr="00C97CA9">
        <w:rPr>
          <w:i/>
        </w:rPr>
        <w:t>cmdhLimits</w:t>
      </w:r>
      <w:r>
        <w:tab/>
      </w:r>
      <w:r>
        <w:fldChar w:fldCharType="begin"/>
      </w:r>
      <w:r>
        <w:instrText xml:space="preserve"> PAGEREF _Toc8131180 \h </w:instrText>
      </w:r>
      <w:r>
        <w:fldChar w:fldCharType="separate"/>
      </w:r>
      <w:r>
        <w:t>499</w:t>
      </w:r>
      <w:r>
        <w:fldChar w:fldCharType="end"/>
      </w:r>
    </w:p>
    <w:p w14:paraId="2D37E491" w14:textId="391255D9" w:rsidR="00C72C04" w:rsidRDefault="00C72C04">
      <w:pPr>
        <w:pStyle w:val="TOC2"/>
        <w:rPr>
          <w:rFonts w:asciiTheme="minorHAnsi" w:eastAsiaTheme="minorEastAsia" w:hAnsiTheme="minorHAnsi" w:cstheme="minorBidi"/>
          <w:sz w:val="22"/>
          <w:szCs w:val="22"/>
          <w:lang w:eastAsia="en-GB"/>
        </w:rPr>
      </w:pPr>
      <w:r>
        <w:t>D.12.6</w:t>
      </w:r>
      <w:r>
        <w:tab/>
        <w:t>Resource cmdhNetworkAccessRules</w:t>
      </w:r>
      <w:r>
        <w:tab/>
      </w:r>
      <w:r>
        <w:fldChar w:fldCharType="begin"/>
      </w:r>
      <w:r>
        <w:instrText xml:space="preserve"> PAGEREF _Toc8131181 \h </w:instrText>
      </w:r>
      <w:r>
        <w:fldChar w:fldCharType="separate"/>
      </w:r>
      <w:r>
        <w:t>502</w:t>
      </w:r>
      <w:r>
        <w:fldChar w:fldCharType="end"/>
      </w:r>
    </w:p>
    <w:p w14:paraId="54484F0A" w14:textId="08AC05BA" w:rsidR="00C72C04" w:rsidRDefault="00C72C04">
      <w:pPr>
        <w:pStyle w:val="TOC2"/>
        <w:rPr>
          <w:rFonts w:asciiTheme="minorHAnsi" w:eastAsiaTheme="minorEastAsia" w:hAnsiTheme="minorHAnsi" w:cstheme="minorBidi"/>
          <w:sz w:val="22"/>
          <w:szCs w:val="22"/>
          <w:lang w:eastAsia="en-GB"/>
        </w:rPr>
      </w:pPr>
      <w:r>
        <w:t>D.12.7</w:t>
      </w:r>
      <w:r>
        <w:tab/>
        <w:t xml:space="preserve">Resource </w:t>
      </w:r>
      <w:r w:rsidRPr="00C97CA9">
        <w:rPr>
          <w:i/>
        </w:rPr>
        <w:t>cmdhNwAccessRule</w:t>
      </w:r>
      <w:r>
        <w:tab/>
      </w:r>
      <w:r>
        <w:fldChar w:fldCharType="begin"/>
      </w:r>
      <w:r>
        <w:instrText xml:space="preserve"> PAGEREF _Toc8131182 \h </w:instrText>
      </w:r>
      <w:r>
        <w:fldChar w:fldCharType="separate"/>
      </w:r>
      <w:r>
        <w:t>503</w:t>
      </w:r>
      <w:r>
        <w:fldChar w:fldCharType="end"/>
      </w:r>
    </w:p>
    <w:p w14:paraId="750D0D98" w14:textId="4D2B8B3C" w:rsidR="00C72C04" w:rsidRDefault="00C72C04">
      <w:pPr>
        <w:pStyle w:val="TOC2"/>
        <w:rPr>
          <w:rFonts w:asciiTheme="minorHAnsi" w:eastAsiaTheme="minorEastAsia" w:hAnsiTheme="minorHAnsi" w:cstheme="minorBidi"/>
          <w:sz w:val="22"/>
          <w:szCs w:val="22"/>
          <w:lang w:eastAsia="en-GB"/>
        </w:rPr>
      </w:pPr>
      <w:r>
        <w:t>D.12.8</w:t>
      </w:r>
      <w:r>
        <w:tab/>
        <w:t xml:space="preserve">Resource </w:t>
      </w:r>
      <w:r w:rsidRPr="00C97CA9">
        <w:rPr>
          <w:i/>
        </w:rPr>
        <w:t>cmdhBuffer</w:t>
      </w:r>
      <w:r>
        <w:tab/>
      </w:r>
      <w:r>
        <w:fldChar w:fldCharType="begin"/>
      </w:r>
      <w:r>
        <w:instrText xml:space="preserve"> PAGEREF _Toc8131183 \h </w:instrText>
      </w:r>
      <w:r>
        <w:fldChar w:fldCharType="separate"/>
      </w:r>
      <w:r>
        <w:t>507</w:t>
      </w:r>
      <w:r>
        <w:fldChar w:fldCharType="end"/>
      </w:r>
    </w:p>
    <w:p w14:paraId="10CF6DB1" w14:textId="6D1CB57E" w:rsidR="00C72C04" w:rsidRDefault="00C72C04">
      <w:pPr>
        <w:pStyle w:val="TOC8"/>
        <w:rPr>
          <w:rFonts w:asciiTheme="minorHAnsi" w:eastAsiaTheme="minorEastAsia" w:hAnsiTheme="minorHAnsi" w:cstheme="minorBidi"/>
          <w:b w:val="0"/>
          <w:szCs w:val="22"/>
          <w:lang w:eastAsia="en-GB"/>
        </w:rPr>
      </w:pPr>
      <w:r>
        <w:t>Annex E (informative): CSE Minimum Provisioning</w:t>
      </w:r>
      <w:r>
        <w:tab/>
      </w:r>
      <w:r>
        <w:fldChar w:fldCharType="begin"/>
      </w:r>
      <w:r>
        <w:instrText xml:space="preserve"> PAGEREF _Toc8131184 \h </w:instrText>
      </w:r>
      <w:r>
        <w:fldChar w:fldCharType="separate"/>
      </w:r>
      <w:r>
        <w:t>510</w:t>
      </w:r>
      <w:r>
        <w:fldChar w:fldCharType="end"/>
      </w:r>
    </w:p>
    <w:p w14:paraId="00AFE151" w14:textId="51EFD22E" w:rsidR="00C72C04" w:rsidRDefault="00C72C04">
      <w:pPr>
        <w:pStyle w:val="TOC8"/>
        <w:rPr>
          <w:rFonts w:asciiTheme="minorHAnsi" w:eastAsiaTheme="minorEastAsia" w:hAnsiTheme="minorHAnsi" w:cstheme="minorBidi"/>
          <w:b w:val="0"/>
          <w:szCs w:val="22"/>
          <w:lang w:eastAsia="en-GB"/>
        </w:rPr>
      </w:pPr>
      <w:r>
        <w:t>Annex F (informative): Interworking/Integration of non-oneM2M solutions and protocols</w:t>
      </w:r>
      <w:r>
        <w:tab/>
      </w:r>
      <w:r>
        <w:fldChar w:fldCharType="begin"/>
      </w:r>
      <w:r>
        <w:instrText xml:space="preserve"> PAGEREF _Toc8131185 \h </w:instrText>
      </w:r>
      <w:r>
        <w:fldChar w:fldCharType="separate"/>
      </w:r>
      <w:r>
        <w:t>511</w:t>
      </w:r>
      <w:r>
        <w:fldChar w:fldCharType="end"/>
      </w:r>
    </w:p>
    <w:p w14:paraId="766394DF" w14:textId="139817A5" w:rsidR="00C72C04" w:rsidRDefault="00C72C04">
      <w:pPr>
        <w:pStyle w:val="TOC1"/>
        <w:rPr>
          <w:rFonts w:asciiTheme="minorHAnsi" w:eastAsiaTheme="minorEastAsia" w:hAnsiTheme="minorHAnsi" w:cstheme="minorBidi"/>
          <w:szCs w:val="22"/>
          <w:lang w:eastAsia="en-GB"/>
        </w:rPr>
      </w:pPr>
      <w:r>
        <w:t>F.1</w:t>
      </w:r>
      <w:r>
        <w:tab/>
        <w:t>Introduction</w:t>
      </w:r>
      <w:r>
        <w:tab/>
      </w:r>
      <w:r>
        <w:fldChar w:fldCharType="begin"/>
      </w:r>
      <w:r>
        <w:instrText xml:space="preserve"> PAGEREF _Toc8131186 \h </w:instrText>
      </w:r>
      <w:r>
        <w:fldChar w:fldCharType="separate"/>
      </w:r>
      <w:r>
        <w:t>511</w:t>
      </w:r>
      <w:r>
        <w:fldChar w:fldCharType="end"/>
      </w:r>
    </w:p>
    <w:p w14:paraId="655334E8" w14:textId="5C42FF31" w:rsidR="00C72C04" w:rsidRDefault="00C72C04">
      <w:pPr>
        <w:pStyle w:val="TOC1"/>
        <w:rPr>
          <w:rFonts w:asciiTheme="minorHAnsi" w:eastAsiaTheme="minorEastAsia" w:hAnsiTheme="minorHAnsi" w:cstheme="minorBidi"/>
          <w:szCs w:val="22"/>
          <w:lang w:eastAsia="en-GB"/>
        </w:rPr>
      </w:pPr>
      <w:r>
        <w:t>F.2</w:t>
      </w:r>
      <w:r>
        <w:tab/>
        <w:t>Interworking with non-oneM2M solutions through specialized interworking applications</w:t>
      </w:r>
      <w:r>
        <w:tab/>
      </w:r>
      <w:r>
        <w:fldChar w:fldCharType="begin"/>
      </w:r>
      <w:r>
        <w:instrText xml:space="preserve"> PAGEREF _Toc8131187 \h </w:instrText>
      </w:r>
      <w:r>
        <w:fldChar w:fldCharType="separate"/>
      </w:r>
      <w:r>
        <w:t>511</w:t>
      </w:r>
      <w:r>
        <w:fldChar w:fldCharType="end"/>
      </w:r>
    </w:p>
    <w:p w14:paraId="4421A470" w14:textId="5CB47D29" w:rsidR="00C72C04" w:rsidRDefault="00C72C04">
      <w:pPr>
        <w:pStyle w:val="TOC1"/>
        <w:rPr>
          <w:rFonts w:asciiTheme="minorHAnsi" w:eastAsiaTheme="minorEastAsia" w:hAnsiTheme="minorHAnsi" w:cstheme="minorBidi"/>
          <w:szCs w:val="22"/>
          <w:lang w:eastAsia="en-GB"/>
        </w:rPr>
      </w:pPr>
      <w:r>
        <w:t>F.3</w:t>
      </w:r>
      <w:r>
        <w:tab/>
        <w:t>Interworking versus integration of non-oneM2M solutions</w:t>
      </w:r>
      <w:r>
        <w:tab/>
      </w:r>
      <w:r>
        <w:fldChar w:fldCharType="begin"/>
      </w:r>
      <w:r>
        <w:instrText xml:space="preserve"> PAGEREF _Toc8131188 \h </w:instrText>
      </w:r>
      <w:r>
        <w:fldChar w:fldCharType="separate"/>
      </w:r>
      <w:r>
        <w:t>514</w:t>
      </w:r>
      <w:r>
        <w:fldChar w:fldCharType="end"/>
      </w:r>
    </w:p>
    <w:p w14:paraId="59AE35B3" w14:textId="5D376C05" w:rsidR="00C72C04" w:rsidRDefault="00C72C04">
      <w:pPr>
        <w:pStyle w:val="TOC1"/>
        <w:rPr>
          <w:rFonts w:asciiTheme="minorHAnsi" w:eastAsiaTheme="minorEastAsia" w:hAnsiTheme="minorHAnsi" w:cstheme="minorBidi"/>
          <w:szCs w:val="22"/>
          <w:lang w:eastAsia="en-GB"/>
        </w:rPr>
      </w:pPr>
      <w:r>
        <w:t>F.4</w:t>
      </w:r>
      <w:r>
        <w:tab/>
        <w:t>Entity-relation representation of non-IP based M2M Area Network</w:t>
      </w:r>
      <w:r>
        <w:tab/>
      </w:r>
      <w:r>
        <w:fldChar w:fldCharType="begin"/>
      </w:r>
      <w:r>
        <w:instrText xml:space="preserve"> PAGEREF _Toc8131189 \h </w:instrText>
      </w:r>
      <w:r>
        <w:fldChar w:fldCharType="separate"/>
      </w:r>
      <w:r>
        <w:t>514</w:t>
      </w:r>
      <w:r>
        <w:fldChar w:fldCharType="end"/>
      </w:r>
    </w:p>
    <w:p w14:paraId="0B4F0C24" w14:textId="3C169366" w:rsidR="00C72C04" w:rsidRDefault="00C72C04">
      <w:pPr>
        <w:pStyle w:val="TOC2"/>
        <w:rPr>
          <w:rFonts w:asciiTheme="minorHAnsi" w:eastAsiaTheme="minorEastAsia" w:hAnsiTheme="minorHAnsi" w:cstheme="minorBidi"/>
          <w:sz w:val="22"/>
          <w:szCs w:val="22"/>
          <w:lang w:eastAsia="en-GB"/>
        </w:rPr>
      </w:pPr>
      <w:r>
        <w:t>F.4.0</w:t>
      </w:r>
      <w:r>
        <w:tab/>
        <w:t>Overview</w:t>
      </w:r>
      <w:r>
        <w:tab/>
      </w:r>
      <w:r>
        <w:fldChar w:fldCharType="begin"/>
      </w:r>
      <w:r>
        <w:instrText xml:space="preserve"> PAGEREF _Toc8131190 \h </w:instrText>
      </w:r>
      <w:r>
        <w:fldChar w:fldCharType="separate"/>
      </w:r>
      <w:r>
        <w:t>514</w:t>
      </w:r>
      <w:r>
        <w:fldChar w:fldCharType="end"/>
      </w:r>
    </w:p>
    <w:p w14:paraId="72917B12" w14:textId="4D3869AC" w:rsidR="00C72C04" w:rsidRDefault="00C72C04">
      <w:pPr>
        <w:pStyle w:val="TOC2"/>
        <w:rPr>
          <w:rFonts w:asciiTheme="minorHAnsi" w:eastAsiaTheme="minorEastAsia" w:hAnsiTheme="minorHAnsi" w:cstheme="minorBidi"/>
          <w:sz w:val="22"/>
          <w:szCs w:val="22"/>
          <w:lang w:eastAsia="en-GB"/>
        </w:rPr>
      </w:pPr>
      <w:r>
        <w:t>F.4.1</w:t>
      </w:r>
      <w:r>
        <w:tab/>
        <w:t>Responsibilities of Interworking Proxy Application Entity (IPE)</w:t>
      </w:r>
      <w:r>
        <w:tab/>
      </w:r>
      <w:r>
        <w:fldChar w:fldCharType="begin"/>
      </w:r>
      <w:r>
        <w:instrText xml:space="preserve"> PAGEREF _Toc8131191 \h </w:instrText>
      </w:r>
      <w:r>
        <w:fldChar w:fldCharType="separate"/>
      </w:r>
      <w:r>
        <w:t>515</w:t>
      </w:r>
      <w:r>
        <w:fldChar w:fldCharType="end"/>
      </w:r>
    </w:p>
    <w:p w14:paraId="522B5201" w14:textId="77C20FFE" w:rsidR="00C72C04" w:rsidRDefault="00C72C04">
      <w:pPr>
        <w:pStyle w:val="TOC8"/>
        <w:rPr>
          <w:rFonts w:asciiTheme="minorHAnsi" w:eastAsiaTheme="minorEastAsia" w:hAnsiTheme="minorHAnsi" w:cstheme="minorBidi"/>
          <w:b w:val="0"/>
          <w:szCs w:val="22"/>
          <w:lang w:eastAsia="en-GB"/>
        </w:rPr>
      </w:pPr>
      <w:r>
        <w:t>Annex G: Void</w:t>
      </w:r>
      <w:r>
        <w:tab/>
      </w:r>
      <w:r>
        <w:fldChar w:fldCharType="begin"/>
      </w:r>
      <w:r>
        <w:instrText xml:space="preserve"> PAGEREF _Toc8131192 \h </w:instrText>
      </w:r>
      <w:r>
        <w:fldChar w:fldCharType="separate"/>
      </w:r>
      <w:r>
        <w:t>516</w:t>
      </w:r>
      <w:r>
        <w:fldChar w:fldCharType="end"/>
      </w:r>
    </w:p>
    <w:p w14:paraId="62F5E2ED" w14:textId="4CE22254" w:rsidR="00C72C04" w:rsidRDefault="00C72C04">
      <w:pPr>
        <w:pStyle w:val="TOC8"/>
        <w:rPr>
          <w:rFonts w:asciiTheme="minorHAnsi" w:eastAsiaTheme="minorEastAsia" w:hAnsiTheme="minorHAnsi" w:cstheme="minorBidi"/>
          <w:b w:val="0"/>
          <w:szCs w:val="22"/>
          <w:lang w:eastAsia="en-GB"/>
        </w:rPr>
      </w:pPr>
      <w:r>
        <w:t>Annex H (informative): Object Identifier Based M2M Device Identifier</w:t>
      </w:r>
      <w:r>
        <w:tab/>
      </w:r>
      <w:r>
        <w:fldChar w:fldCharType="begin"/>
      </w:r>
      <w:r>
        <w:instrText xml:space="preserve"> PAGEREF _Toc8131193 \h </w:instrText>
      </w:r>
      <w:r>
        <w:fldChar w:fldCharType="separate"/>
      </w:r>
      <w:r>
        <w:t>517</w:t>
      </w:r>
      <w:r>
        <w:fldChar w:fldCharType="end"/>
      </w:r>
    </w:p>
    <w:p w14:paraId="0E0F93E3" w14:textId="67B443B6" w:rsidR="00C72C04" w:rsidRDefault="00C72C04">
      <w:pPr>
        <w:pStyle w:val="TOC1"/>
        <w:rPr>
          <w:rFonts w:asciiTheme="minorHAnsi" w:eastAsiaTheme="minorEastAsia" w:hAnsiTheme="minorHAnsi" w:cstheme="minorBidi"/>
          <w:szCs w:val="22"/>
          <w:lang w:eastAsia="en-GB"/>
        </w:rPr>
      </w:pPr>
      <w:r>
        <w:t>H.1</w:t>
      </w:r>
      <w:r>
        <w:tab/>
        <w:t>Overview of Object Identifier</w:t>
      </w:r>
      <w:r>
        <w:tab/>
      </w:r>
      <w:r>
        <w:fldChar w:fldCharType="begin"/>
      </w:r>
      <w:r>
        <w:instrText xml:space="preserve"> PAGEREF _Toc8131194 \h </w:instrText>
      </w:r>
      <w:r>
        <w:fldChar w:fldCharType="separate"/>
      </w:r>
      <w:r>
        <w:t>517</w:t>
      </w:r>
      <w:r>
        <w:fldChar w:fldCharType="end"/>
      </w:r>
    </w:p>
    <w:p w14:paraId="06A933A0" w14:textId="5829BF2A" w:rsidR="00C72C04" w:rsidRDefault="00C72C04">
      <w:pPr>
        <w:pStyle w:val="TOC1"/>
        <w:rPr>
          <w:rFonts w:asciiTheme="minorHAnsi" w:eastAsiaTheme="minorEastAsia" w:hAnsiTheme="minorHAnsi" w:cstheme="minorBidi"/>
          <w:szCs w:val="22"/>
          <w:lang w:eastAsia="en-GB"/>
        </w:rPr>
      </w:pPr>
      <w:r>
        <w:t>H.2</w:t>
      </w:r>
      <w:r>
        <w:tab/>
        <w:t>OID Based M2M Device Identifier</w:t>
      </w:r>
      <w:r>
        <w:tab/>
      </w:r>
      <w:r>
        <w:fldChar w:fldCharType="begin"/>
      </w:r>
      <w:r>
        <w:instrText xml:space="preserve"> PAGEREF _Toc8131195 \h </w:instrText>
      </w:r>
      <w:r>
        <w:fldChar w:fldCharType="separate"/>
      </w:r>
      <w:r>
        <w:t>517</w:t>
      </w:r>
      <w:r>
        <w:fldChar w:fldCharType="end"/>
      </w:r>
    </w:p>
    <w:p w14:paraId="242E3188" w14:textId="5B54D8DF" w:rsidR="00C72C04" w:rsidRDefault="00C72C04">
      <w:pPr>
        <w:pStyle w:val="TOC2"/>
        <w:rPr>
          <w:rFonts w:asciiTheme="minorHAnsi" w:eastAsiaTheme="minorEastAsia" w:hAnsiTheme="minorHAnsi" w:cstheme="minorBidi"/>
          <w:sz w:val="22"/>
          <w:szCs w:val="22"/>
          <w:lang w:eastAsia="en-GB"/>
        </w:rPr>
      </w:pPr>
      <w:r>
        <w:t>H.2.0</w:t>
      </w:r>
      <w:r>
        <w:tab/>
        <w:t>Overview</w:t>
      </w:r>
      <w:r>
        <w:tab/>
      </w:r>
      <w:r>
        <w:fldChar w:fldCharType="begin"/>
      </w:r>
      <w:r>
        <w:instrText xml:space="preserve"> PAGEREF _Toc8131196 \h </w:instrText>
      </w:r>
      <w:r>
        <w:fldChar w:fldCharType="separate"/>
      </w:r>
      <w:r>
        <w:t>517</w:t>
      </w:r>
      <w:r>
        <w:fldChar w:fldCharType="end"/>
      </w:r>
    </w:p>
    <w:p w14:paraId="1B2EEEEC" w14:textId="660A21E1" w:rsidR="00C72C04" w:rsidRDefault="00C72C04">
      <w:pPr>
        <w:pStyle w:val="TOC2"/>
        <w:rPr>
          <w:rFonts w:asciiTheme="minorHAnsi" w:eastAsiaTheme="minorEastAsia" w:hAnsiTheme="minorHAnsi" w:cstheme="minorBidi"/>
          <w:sz w:val="22"/>
          <w:szCs w:val="22"/>
          <w:lang w:eastAsia="en-GB"/>
        </w:rPr>
      </w:pPr>
      <w:r>
        <w:t>H.2.1</w:t>
      </w:r>
      <w:r>
        <w:tab/>
        <w:t>M2M Device Indication ID - (higher arc)</w:t>
      </w:r>
      <w:r>
        <w:tab/>
      </w:r>
      <w:r>
        <w:fldChar w:fldCharType="begin"/>
      </w:r>
      <w:r>
        <w:instrText xml:space="preserve"> PAGEREF _Toc8131197 \h </w:instrText>
      </w:r>
      <w:r>
        <w:fldChar w:fldCharType="separate"/>
      </w:r>
      <w:r>
        <w:t>518</w:t>
      </w:r>
      <w:r>
        <w:fldChar w:fldCharType="end"/>
      </w:r>
    </w:p>
    <w:p w14:paraId="72909645" w14:textId="6E20192C" w:rsidR="00C72C04" w:rsidRDefault="00C72C04">
      <w:pPr>
        <w:pStyle w:val="TOC2"/>
        <w:rPr>
          <w:rFonts w:asciiTheme="minorHAnsi" w:eastAsiaTheme="minorEastAsia" w:hAnsiTheme="minorHAnsi" w:cstheme="minorBidi"/>
          <w:sz w:val="22"/>
          <w:szCs w:val="22"/>
          <w:lang w:eastAsia="en-GB"/>
        </w:rPr>
      </w:pPr>
      <w:r>
        <w:t>H.2.2</w:t>
      </w:r>
      <w:r>
        <w:tab/>
        <w:t>Manufacturer ID - (x)</w:t>
      </w:r>
      <w:r>
        <w:tab/>
      </w:r>
      <w:r>
        <w:fldChar w:fldCharType="begin"/>
      </w:r>
      <w:r>
        <w:instrText xml:space="preserve"> PAGEREF _Toc8131198 \h </w:instrText>
      </w:r>
      <w:r>
        <w:fldChar w:fldCharType="separate"/>
      </w:r>
      <w:r>
        <w:t>518</w:t>
      </w:r>
      <w:r>
        <w:fldChar w:fldCharType="end"/>
      </w:r>
    </w:p>
    <w:p w14:paraId="2FE1BA4C" w14:textId="5D5E80B5" w:rsidR="00C72C04" w:rsidRDefault="00C72C04">
      <w:pPr>
        <w:pStyle w:val="TOC2"/>
        <w:rPr>
          <w:rFonts w:asciiTheme="minorHAnsi" w:eastAsiaTheme="minorEastAsia" w:hAnsiTheme="minorHAnsi" w:cstheme="minorBidi"/>
          <w:sz w:val="22"/>
          <w:szCs w:val="22"/>
          <w:lang w:eastAsia="en-GB"/>
        </w:rPr>
      </w:pPr>
      <w:r>
        <w:t>H.2.3</w:t>
      </w:r>
      <w:r>
        <w:tab/>
        <w:t>Model ID - (y)</w:t>
      </w:r>
      <w:r>
        <w:tab/>
      </w:r>
      <w:r>
        <w:fldChar w:fldCharType="begin"/>
      </w:r>
      <w:r>
        <w:instrText xml:space="preserve"> PAGEREF _Toc8131199 \h </w:instrText>
      </w:r>
      <w:r>
        <w:fldChar w:fldCharType="separate"/>
      </w:r>
      <w:r>
        <w:t>518</w:t>
      </w:r>
      <w:r>
        <w:fldChar w:fldCharType="end"/>
      </w:r>
    </w:p>
    <w:p w14:paraId="01B4B860" w14:textId="0C017754" w:rsidR="00C72C04" w:rsidRDefault="00C72C04">
      <w:pPr>
        <w:pStyle w:val="TOC2"/>
        <w:rPr>
          <w:rFonts w:asciiTheme="minorHAnsi" w:eastAsiaTheme="minorEastAsia" w:hAnsiTheme="minorHAnsi" w:cstheme="minorBidi"/>
          <w:sz w:val="22"/>
          <w:szCs w:val="22"/>
          <w:lang w:eastAsia="en-GB"/>
        </w:rPr>
      </w:pPr>
      <w:r>
        <w:t>H.2.4</w:t>
      </w:r>
      <w:r>
        <w:tab/>
        <w:t>Serial Number ID - (z)</w:t>
      </w:r>
      <w:r>
        <w:tab/>
      </w:r>
      <w:r>
        <w:fldChar w:fldCharType="begin"/>
      </w:r>
      <w:r>
        <w:instrText xml:space="preserve"> PAGEREF _Toc8131200 \h </w:instrText>
      </w:r>
      <w:r>
        <w:fldChar w:fldCharType="separate"/>
      </w:r>
      <w:r>
        <w:t>518</w:t>
      </w:r>
      <w:r>
        <w:fldChar w:fldCharType="end"/>
      </w:r>
    </w:p>
    <w:p w14:paraId="0D11E849" w14:textId="1A4F959D" w:rsidR="00C72C04" w:rsidRDefault="00C72C04">
      <w:pPr>
        <w:pStyle w:val="TOC2"/>
        <w:rPr>
          <w:rFonts w:asciiTheme="minorHAnsi" w:eastAsiaTheme="minorEastAsia" w:hAnsiTheme="minorHAnsi" w:cstheme="minorBidi"/>
          <w:sz w:val="22"/>
          <w:szCs w:val="22"/>
          <w:lang w:eastAsia="en-GB"/>
        </w:rPr>
      </w:pPr>
      <w:r>
        <w:t>H.2.5</w:t>
      </w:r>
      <w:r>
        <w:tab/>
        <w:t>Expanded ID - (a)</w:t>
      </w:r>
      <w:r>
        <w:tab/>
      </w:r>
      <w:r>
        <w:fldChar w:fldCharType="begin"/>
      </w:r>
      <w:r>
        <w:instrText xml:space="preserve"> PAGEREF _Toc8131201 \h </w:instrText>
      </w:r>
      <w:r>
        <w:fldChar w:fldCharType="separate"/>
      </w:r>
      <w:r>
        <w:t>518</w:t>
      </w:r>
      <w:r>
        <w:fldChar w:fldCharType="end"/>
      </w:r>
    </w:p>
    <w:p w14:paraId="0308EED9" w14:textId="54EE6F24" w:rsidR="00C72C04" w:rsidRDefault="00C72C04">
      <w:pPr>
        <w:pStyle w:val="TOC1"/>
        <w:rPr>
          <w:rFonts w:asciiTheme="minorHAnsi" w:eastAsiaTheme="minorEastAsia" w:hAnsiTheme="minorHAnsi" w:cstheme="minorBidi"/>
          <w:szCs w:val="22"/>
          <w:lang w:eastAsia="en-GB"/>
        </w:rPr>
      </w:pPr>
      <w:r>
        <w:t>H.3</w:t>
      </w:r>
      <w:r>
        <w:tab/>
        <w:t>Example of M2M device ID based on OID</w:t>
      </w:r>
      <w:r>
        <w:tab/>
      </w:r>
      <w:r>
        <w:fldChar w:fldCharType="begin"/>
      </w:r>
      <w:r>
        <w:instrText xml:space="preserve"> PAGEREF _Toc8131202 \h </w:instrText>
      </w:r>
      <w:r>
        <w:fldChar w:fldCharType="separate"/>
      </w:r>
      <w:r>
        <w:t>519</w:t>
      </w:r>
      <w:r>
        <w:fldChar w:fldCharType="end"/>
      </w:r>
    </w:p>
    <w:p w14:paraId="08BFB964" w14:textId="46ECB944" w:rsidR="00C72C04" w:rsidRDefault="00C72C04">
      <w:pPr>
        <w:pStyle w:val="TOC8"/>
        <w:rPr>
          <w:rFonts w:asciiTheme="minorHAnsi" w:eastAsiaTheme="minorEastAsia" w:hAnsiTheme="minorHAnsi" w:cstheme="minorBidi"/>
          <w:b w:val="0"/>
          <w:szCs w:val="22"/>
          <w:lang w:eastAsia="en-GB"/>
        </w:rPr>
      </w:pPr>
      <w:r>
        <w:t xml:space="preserve">Annex </w:t>
      </w:r>
      <w:r w:rsidRPr="00C97CA9">
        <w:rPr>
          <w:rFonts w:eastAsia="SimSun"/>
          <w:lang w:eastAsia="zh-CN"/>
        </w:rPr>
        <w:t>I</w:t>
      </w:r>
      <w:r>
        <w:t>: Void</w:t>
      </w:r>
      <w:r>
        <w:tab/>
      </w:r>
      <w:r>
        <w:fldChar w:fldCharType="begin"/>
      </w:r>
      <w:r>
        <w:instrText xml:space="preserve"> PAGEREF _Toc8131203 \h </w:instrText>
      </w:r>
      <w:r>
        <w:fldChar w:fldCharType="separate"/>
      </w:r>
      <w:r>
        <w:t>520</w:t>
      </w:r>
      <w:r>
        <w:fldChar w:fldCharType="end"/>
      </w:r>
    </w:p>
    <w:p w14:paraId="3E37EF40" w14:textId="7C27B659" w:rsidR="00C72C04" w:rsidRDefault="00C72C04">
      <w:pPr>
        <w:pStyle w:val="TOC8"/>
        <w:rPr>
          <w:rFonts w:asciiTheme="minorHAnsi" w:eastAsiaTheme="minorEastAsia" w:hAnsiTheme="minorHAnsi" w:cstheme="minorBidi"/>
          <w:b w:val="0"/>
          <w:szCs w:val="22"/>
          <w:lang w:eastAsia="en-GB"/>
        </w:rPr>
      </w:pPr>
      <w:r>
        <w:t xml:space="preserve">Annex </w:t>
      </w:r>
      <w:r w:rsidRPr="00C97CA9">
        <w:rPr>
          <w:rFonts w:eastAsia="SimSun"/>
          <w:lang w:eastAsia="zh-CN"/>
        </w:rPr>
        <w:t>J</w:t>
      </w:r>
      <w:r>
        <w:t xml:space="preserve"> (informative): Bibliography</w:t>
      </w:r>
      <w:r>
        <w:tab/>
      </w:r>
      <w:r>
        <w:fldChar w:fldCharType="begin"/>
      </w:r>
      <w:r>
        <w:instrText xml:space="preserve"> PAGEREF _Toc8131204 \h </w:instrText>
      </w:r>
      <w:r>
        <w:fldChar w:fldCharType="separate"/>
      </w:r>
      <w:r>
        <w:t>520</w:t>
      </w:r>
      <w:r>
        <w:fldChar w:fldCharType="end"/>
      </w:r>
    </w:p>
    <w:p w14:paraId="02E23D7B" w14:textId="7ED7F873" w:rsidR="00C72C04" w:rsidRDefault="00C72C04">
      <w:pPr>
        <w:pStyle w:val="TOC8"/>
        <w:rPr>
          <w:rFonts w:asciiTheme="minorHAnsi" w:eastAsiaTheme="minorEastAsia" w:hAnsiTheme="minorHAnsi" w:cstheme="minorBidi"/>
          <w:b w:val="0"/>
          <w:szCs w:val="22"/>
          <w:lang w:eastAsia="en-GB"/>
        </w:rPr>
      </w:pPr>
      <w:r>
        <w:t xml:space="preserve">Annex </w:t>
      </w:r>
      <w:r w:rsidRPr="00C97CA9">
        <w:rPr>
          <w:rFonts w:eastAsia="SimSun"/>
          <w:lang w:eastAsia="zh-CN"/>
        </w:rPr>
        <w:t>K</w:t>
      </w:r>
      <w:r>
        <w:t xml:space="preserve"> (Normative): Syntaxes for content based discovery of &lt;contentInstance&gt;</w:t>
      </w:r>
      <w:r>
        <w:tab/>
      </w:r>
      <w:r>
        <w:fldChar w:fldCharType="begin"/>
      </w:r>
      <w:r>
        <w:instrText xml:space="preserve"> PAGEREF _Toc8131205 \h </w:instrText>
      </w:r>
      <w:r>
        <w:fldChar w:fldCharType="separate"/>
      </w:r>
      <w:r>
        <w:t>521</w:t>
      </w:r>
      <w:r>
        <w:fldChar w:fldCharType="end"/>
      </w:r>
    </w:p>
    <w:p w14:paraId="3C5D4B76" w14:textId="0D300DA0" w:rsidR="00C72C04" w:rsidRDefault="00C72C04">
      <w:pPr>
        <w:pStyle w:val="TOC1"/>
        <w:rPr>
          <w:rFonts w:asciiTheme="minorHAnsi" w:eastAsiaTheme="minorEastAsia" w:hAnsiTheme="minorHAnsi" w:cstheme="minorBidi"/>
          <w:szCs w:val="22"/>
          <w:lang w:eastAsia="en-GB"/>
        </w:rPr>
      </w:pPr>
      <w:r w:rsidRPr="00C97CA9">
        <w:rPr>
          <w:rFonts w:eastAsia="SimSun"/>
          <w:lang w:eastAsia="zh-CN"/>
        </w:rPr>
        <w:t>K</w:t>
      </w:r>
      <w:r>
        <w:t>.1</w:t>
      </w:r>
      <w:r>
        <w:tab/>
        <w:t>Introduction</w:t>
      </w:r>
      <w:r>
        <w:tab/>
      </w:r>
      <w:r>
        <w:fldChar w:fldCharType="begin"/>
      </w:r>
      <w:r>
        <w:instrText xml:space="preserve"> PAGEREF _Toc8131206 \h </w:instrText>
      </w:r>
      <w:r>
        <w:fldChar w:fldCharType="separate"/>
      </w:r>
      <w:r>
        <w:t>521</w:t>
      </w:r>
      <w:r>
        <w:fldChar w:fldCharType="end"/>
      </w:r>
    </w:p>
    <w:p w14:paraId="6224B50D" w14:textId="2AAB6DFA" w:rsidR="00C72C04" w:rsidRDefault="00C72C04">
      <w:pPr>
        <w:pStyle w:val="TOC1"/>
        <w:rPr>
          <w:rFonts w:asciiTheme="minorHAnsi" w:eastAsiaTheme="minorEastAsia" w:hAnsiTheme="minorHAnsi" w:cstheme="minorBidi"/>
          <w:szCs w:val="22"/>
          <w:lang w:eastAsia="en-GB"/>
        </w:rPr>
      </w:pPr>
      <w:r w:rsidRPr="00C97CA9">
        <w:rPr>
          <w:rFonts w:eastAsia="SimSun"/>
          <w:lang w:eastAsia="zh-CN"/>
        </w:rPr>
        <w:t>K</w:t>
      </w:r>
      <w:r>
        <w:t>.2</w:t>
      </w:r>
      <w:r>
        <w:tab/>
        <w:t>'jsonpath' query syntax</w:t>
      </w:r>
      <w:r>
        <w:tab/>
      </w:r>
      <w:r>
        <w:fldChar w:fldCharType="begin"/>
      </w:r>
      <w:r>
        <w:instrText xml:space="preserve"> PAGEREF _Toc8131207 \h </w:instrText>
      </w:r>
      <w:r>
        <w:fldChar w:fldCharType="separate"/>
      </w:r>
      <w:r>
        <w:t>521</w:t>
      </w:r>
      <w:r>
        <w:fldChar w:fldCharType="end"/>
      </w:r>
    </w:p>
    <w:p w14:paraId="354293A2" w14:textId="04E7F3E5" w:rsidR="00C72C04" w:rsidRDefault="00C72C04">
      <w:pPr>
        <w:pStyle w:val="TOC1"/>
        <w:rPr>
          <w:rFonts w:asciiTheme="minorHAnsi" w:eastAsiaTheme="minorEastAsia" w:hAnsiTheme="minorHAnsi" w:cstheme="minorBidi"/>
          <w:szCs w:val="22"/>
          <w:lang w:eastAsia="en-GB"/>
        </w:rPr>
      </w:pPr>
      <w:r>
        <w:t>History</w:t>
      </w:r>
      <w:r>
        <w:tab/>
      </w:r>
      <w:r>
        <w:fldChar w:fldCharType="begin"/>
      </w:r>
      <w:r>
        <w:instrText xml:space="preserve"> PAGEREF _Toc8131208 \h </w:instrText>
      </w:r>
      <w:r>
        <w:fldChar w:fldCharType="separate"/>
      </w:r>
      <w:r>
        <w:t>522</w:t>
      </w:r>
      <w:r>
        <w:fldChar w:fldCharType="end"/>
      </w:r>
    </w:p>
    <w:p w14:paraId="7EEF01CD" w14:textId="724CE21F"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Heading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8130577"/>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Heading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8130578"/>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Heading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8130579"/>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SimSun"/>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SimSun"/>
          <w:lang w:eastAsia="zh-CN"/>
        </w:rPr>
      </w:pPr>
      <w:r w:rsidRPr="00357143">
        <w:rPr>
          <w:rFonts w:eastAsia="SimSun"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SimSun" w:hint="eastAsia"/>
          <w:lang w:eastAsia="zh-CN"/>
        </w:rPr>
        <w:t>]</w:t>
      </w:r>
      <w:r w:rsidRPr="00357143">
        <w:rPr>
          <w:rFonts w:eastAsia="SimSun"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SimSun"/>
          <w:lang w:eastAsia="zh-CN"/>
        </w:rPr>
      </w:pPr>
      <w:r w:rsidRPr="00357143">
        <w:rPr>
          <w:rFonts w:eastAsia="SimSun"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SimSun" w:hint="eastAsia"/>
          <w:lang w:eastAsia="zh-CN"/>
        </w:rPr>
        <w:t>]</w:t>
      </w:r>
      <w:r w:rsidRPr="00357143">
        <w:rPr>
          <w:rFonts w:eastAsia="SimSun"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SimSun"/>
          <w:lang w:eastAsia="zh-CN"/>
        </w:rPr>
      </w:pPr>
      <w:r w:rsidRPr="00357143">
        <w:rPr>
          <w:rFonts w:eastAsia="SimSun"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SimSun" w:hint="eastAsia"/>
          <w:lang w:eastAsia="zh-CN"/>
        </w:rPr>
        <w:t>]</w:t>
      </w:r>
      <w:r w:rsidRPr="00357143">
        <w:rPr>
          <w:rFonts w:eastAsia="SimSun"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SimSun"/>
          <w:lang w:eastAsia="zh-CN"/>
        </w:rPr>
      </w:pPr>
      <w:r w:rsidRPr="00357143">
        <w:rPr>
          <w:rFonts w:eastAsia="SimSun"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SimSun" w:hint="eastAsia"/>
          <w:lang w:eastAsia="zh-CN"/>
        </w:rPr>
        <w:t>]</w:t>
      </w:r>
      <w:r w:rsidRPr="00357143">
        <w:rPr>
          <w:rFonts w:eastAsia="SimSun"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SimSun"/>
          <w:lang w:eastAsia="zh-CN"/>
        </w:rPr>
      </w:pPr>
      <w:r w:rsidRPr="00357143">
        <w:rPr>
          <w:rFonts w:eastAsia="SimSun"/>
          <w:lang w:eastAsia="zh-CN"/>
        </w:rPr>
        <w:t>[</w:t>
      </w:r>
      <w:bookmarkStart w:id="42" w:name="REF_ONEM2MTS_0021"/>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7</w:t>
      </w:r>
      <w:r w:rsidR="00205F58" w:rsidRPr="00357143">
        <w:rPr>
          <w:rFonts w:eastAsia="SimSun"/>
          <w:lang w:eastAsia="zh-CN"/>
        </w:rPr>
        <w:fldChar w:fldCharType="end"/>
      </w:r>
      <w:bookmarkEnd w:id="42"/>
      <w:r w:rsidRPr="00357143">
        <w:rPr>
          <w:rFonts w:eastAsia="SimSun"/>
          <w:lang w:eastAsia="zh-CN"/>
        </w:rPr>
        <w:t>]</w:t>
      </w:r>
      <w:r w:rsidRPr="00357143">
        <w:rPr>
          <w:rFonts w:eastAsia="SimSun"/>
          <w:lang w:eastAsia="zh-CN"/>
        </w:rPr>
        <w:tab/>
        <w:t xml:space="preserve">oneM2M TS-0021: </w:t>
      </w:r>
      <w:r w:rsidR="00587853" w:rsidRPr="00357143">
        <w:rPr>
          <w:rFonts w:eastAsia="SimSun"/>
          <w:lang w:eastAsia="zh-CN"/>
        </w:rPr>
        <w:t>"</w:t>
      </w:r>
      <w:r w:rsidRPr="00357143">
        <w:rPr>
          <w:rFonts w:eastAsia="SimSun"/>
          <w:lang w:eastAsia="zh-CN"/>
        </w:rPr>
        <w:t>oneM2M and AllJoyn Interworking</w:t>
      </w:r>
      <w:r w:rsidR="00587853" w:rsidRPr="00357143">
        <w:rPr>
          <w:rFonts w:eastAsia="SimSun"/>
          <w:lang w:eastAsia="zh-CN"/>
        </w:rPr>
        <w:t>"</w:t>
      </w:r>
      <w:r w:rsidRPr="00357143">
        <w:rPr>
          <w:rFonts w:eastAsia="SimSun"/>
          <w:lang w:eastAsia="zh-CN"/>
        </w:rPr>
        <w:t>.</w:t>
      </w:r>
    </w:p>
    <w:p w14:paraId="78F16635" w14:textId="77777777" w:rsidR="00EE69AD" w:rsidRDefault="00587853" w:rsidP="00587853">
      <w:pPr>
        <w:pStyle w:val="EX"/>
        <w:rPr>
          <w:rFonts w:eastAsiaTheme="minorEastAsia"/>
          <w:lang w:eastAsia="zh-CN"/>
        </w:rPr>
      </w:pPr>
      <w:r w:rsidRPr="00357143">
        <w:rPr>
          <w:rFonts w:eastAsia="SimSun"/>
          <w:lang w:eastAsia="zh-CN"/>
        </w:rPr>
        <w:t>[</w:t>
      </w:r>
      <w:bookmarkStart w:id="43" w:name="REF_ONEM2MTS_0023"/>
      <w:r w:rsidR="00205F58" w:rsidRPr="00357143">
        <w:rPr>
          <w:rFonts w:eastAsia="SimSun"/>
          <w:lang w:eastAsia="zh-CN"/>
        </w:rPr>
        <w:fldChar w:fldCharType="begin"/>
      </w:r>
      <w:r w:rsidRPr="00357143">
        <w:rPr>
          <w:rFonts w:eastAsia="SimSun"/>
          <w:lang w:eastAsia="zh-CN"/>
        </w:rPr>
        <w:instrText>SEQ REF</w:instrText>
      </w:r>
      <w:r w:rsidR="00205F58" w:rsidRPr="00357143">
        <w:rPr>
          <w:rFonts w:eastAsia="SimSun"/>
          <w:lang w:eastAsia="zh-CN"/>
        </w:rPr>
        <w:fldChar w:fldCharType="separate"/>
      </w:r>
      <w:r w:rsidR="001C37F9">
        <w:rPr>
          <w:rFonts w:eastAsia="SimSun"/>
          <w:noProof/>
          <w:lang w:eastAsia="zh-CN"/>
        </w:rPr>
        <w:t>8</w:t>
      </w:r>
      <w:r w:rsidR="00205F58" w:rsidRPr="00357143">
        <w:rPr>
          <w:rFonts w:eastAsia="SimSun"/>
          <w:lang w:eastAsia="zh-CN"/>
        </w:rPr>
        <w:fldChar w:fldCharType="end"/>
      </w:r>
      <w:bookmarkEnd w:id="43"/>
      <w:r w:rsidRPr="00357143">
        <w:rPr>
          <w:rFonts w:eastAsia="SimSun"/>
          <w:lang w:eastAsia="zh-CN"/>
        </w:rPr>
        <w:t>]</w:t>
      </w:r>
      <w:r w:rsidRPr="00357143">
        <w:rPr>
          <w:rFonts w:eastAsia="SimSun"/>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SimSun"/>
          <w:lang w:eastAsia="zh-CN"/>
        </w:rPr>
      </w:pPr>
      <w:r>
        <w:rPr>
          <w:rFonts w:eastAsia="SimSun"/>
          <w:lang w:eastAsia="zh-CN"/>
        </w:rPr>
        <w:t>[</w:t>
      </w:r>
      <w:r>
        <w:rPr>
          <w:rFonts w:eastAsia="SimSun" w:hint="eastAsia"/>
          <w:lang w:eastAsia="zh-CN"/>
        </w:rPr>
        <w:t>10</w:t>
      </w:r>
      <w:r>
        <w:rPr>
          <w:rFonts w:eastAsia="SimSun"/>
          <w:lang w:eastAsia="zh-CN"/>
        </w:rPr>
        <w:t>]</w:t>
      </w:r>
      <w:r>
        <w:rPr>
          <w:rFonts w:eastAsia="SimSun"/>
          <w:lang w:eastAsia="zh-CN"/>
        </w:rPr>
        <w:tab/>
        <w:t>oneM2M TS-0022: "</w:t>
      </w:r>
      <w:r w:rsidRPr="00FE4242">
        <w:rPr>
          <w:rFonts w:eastAsia="SimSun"/>
          <w:lang w:eastAsia="zh-CN"/>
        </w:rPr>
        <w:t>Field Device Configuration</w:t>
      </w:r>
      <w:r>
        <w:rPr>
          <w:rFonts w:eastAsia="SimSun"/>
          <w:lang w:eastAsia="zh-CN"/>
        </w:rPr>
        <w:t>"</w:t>
      </w:r>
      <w:r>
        <w:rPr>
          <w:rFonts w:eastAsia="SimSun"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SimSun"/>
          <w:lang w:eastAsia="zh-CN"/>
        </w:rPr>
      </w:pPr>
      <w:r>
        <w:rPr>
          <w:rFonts w:eastAsia="SimSun"/>
          <w:lang w:eastAsia="zh-CN"/>
        </w:rPr>
        <w:t>[</w:t>
      </w:r>
      <w:r>
        <w:rPr>
          <w:rFonts w:eastAsia="SimSun" w:hint="eastAsia"/>
          <w:lang w:eastAsia="zh-CN"/>
        </w:rPr>
        <w:t>13</w:t>
      </w:r>
      <w:r>
        <w:rPr>
          <w:rFonts w:eastAsia="SimSun"/>
          <w:lang w:eastAsia="zh-CN"/>
        </w:rPr>
        <w:t>]</w:t>
      </w:r>
      <w:r>
        <w:rPr>
          <w:rFonts w:eastAsia="SimSun"/>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Heading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8130580"/>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w:t>
      </w:r>
      <w:bookmarkStart w:id="60" w:name="REF_OMA_TS_REST_NetAPI"/>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bookmarkEnd w:id="60"/>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1"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1"/>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2"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2"/>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3"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3"/>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4"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4"/>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5"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5"/>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6"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6"/>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7"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7"/>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8"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8"/>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SimSun"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9"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9"/>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70"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70"/>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1"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1"/>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2"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2"/>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3"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3"/>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4"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4"/>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5"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5"/>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6"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6"/>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SimSun"/>
          <w:lang w:eastAsia="zh-CN"/>
        </w:rPr>
      </w:pPr>
      <w:r w:rsidRPr="00357143">
        <w:t>[</w:t>
      </w:r>
      <w:bookmarkStart w:id="77"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7"/>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Hyperlink"/>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SimSun"/>
          <w:lang w:eastAsia="zh-CN"/>
        </w:rPr>
      </w:pPr>
      <w:r w:rsidRPr="00357143">
        <w:t>[</w:t>
      </w:r>
      <w:bookmarkStart w:id="78"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8"/>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SimSun"/>
          <w:lang w:eastAsia="zh-CN"/>
        </w:rPr>
      </w:pPr>
      <w:r>
        <w:t>Void</w:t>
      </w:r>
    </w:p>
    <w:p w14:paraId="7CA25B8D" w14:textId="34C019AD" w:rsidR="009239DA" w:rsidRPr="00357143" w:rsidRDefault="003A6A99" w:rsidP="00C52E23">
      <w:pPr>
        <w:pStyle w:val="EX"/>
        <w:rPr>
          <w:rFonts w:eastAsia="SimSun"/>
          <w:lang w:eastAsia="zh-CN"/>
        </w:rPr>
      </w:pPr>
      <w:r>
        <w:lastRenderedPageBreak/>
        <w:t>Void</w:t>
      </w:r>
    </w:p>
    <w:p w14:paraId="7B9F245C" w14:textId="77777777" w:rsidR="00842723" w:rsidRDefault="00587853" w:rsidP="00587853">
      <w:pPr>
        <w:pStyle w:val="EX"/>
        <w:rPr>
          <w:rFonts w:eastAsiaTheme="minorEastAsia"/>
          <w:lang w:eastAsia="zh-CN"/>
        </w:rPr>
      </w:pPr>
      <w:r w:rsidRPr="00357143">
        <w:rPr>
          <w:rFonts w:eastAsia="SimSun"/>
          <w:lang w:eastAsia="zh-CN"/>
        </w:rPr>
        <w:t>[</w:t>
      </w:r>
      <w:bookmarkStart w:id="79" w:name="REF_OMA_TS_REST"/>
      <w:r w:rsidRPr="00357143">
        <w:rPr>
          <w:rFonts w:eastAsia="SimSun"/>
          <w:lang w:eastAsia="zh-CN"/>
        </w:rPr>
        <w:t>i.</w:t>
      </w:r>
      <w:bookmarkEnd w:id="79"/>
      <w:r w:rsidR="00D50F7F">
        <w:rPr>
          <w:rFonts w:eastAsiaTheme="minorEastAsia" w:hint="eastAsia"/>
          <w:lang w:eastAsia="zh-CN"/>
        </w:rPr>
        <w:t>31</w:t>
      </w:r>
      <w:r w:rsidRPr="00357143">
        <w:rPr>
          <w:rFonts w:eastAsia="SimSun"/>
          <w:lang w:eastAsia="zh-CN"/>
        </w:rPr>
        <w:t>]</w:t>
      </w:r>
      <w:r w:rsidRPr="00357143">
        <w:rPr>
          <w:rFonts w:eastAsia="SimSun"/>
          <w:lang w:eastAsia="zh-CN"/>
        </w:rPr>
        <w:tab/>
        <w:t>OMA-TS-REST-NetAPI-CommunicationPatterns-V1-0: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0"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0"/>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1" w:name="REF_3GPPTS23468"/>
      <w:r w:rsidR="00205F58" w:rsidRPr="00205F58">
        <w:rPr>
          <w:rFonts w:eastAsiaTheme="minorEastAsia"/>
          <w:lang w:eastAsia="zh-CN"/>
        </w:rPr>
        <w:t>33</w:t>
      </w:r>
      <w:bookmarkEnd w:id="81"/>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2" w:name="REF_IETFRFC3171"/>
      <w:r>
        <w:rPr>
          <w:rFonts w:hint="eastAsia"/>
          <w:lang w:eastAsia="zh-CN"/>
        </w:rPr>
        <w:t>34</w:t>
      </w:r>
      <w:bookmarkEnd w:id="82"/>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3" w:name="REF_IETFRFC4291"/>
      <w:r>
        <w:rPr>
          <w:rFonts w:hint="eastAsia"/>
          <w:lang w:eastAsia="zh-CN"/>
        </w:rPr>
        <w:t>35</w:t>
      </w:r>
      <w:bookmarkEnd w:id="83"/>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1FC87804" w:rsidR="003B1B55" w:rsidRPr="000676F3" w:rsidRDefault="00E5188C">
      <w:pPr>
        <w:keepLines/>
        <w:ind w:left="1702" w:hanging="1418"/>
        <w:rPr>
          <w:rFonts w:eastAsia="SimSun"/>
          <w:lang w:eastAsia="zh-CN"/>
        </w:rPr>
      </w:pPr>
      <w:r>
        <w:rPr>
          <w:rFonts w:hint="eastAsia"/>
          <w:lang w:eastAsia="zh-CN"/>
        </w:rPr>
        <w:t>[i.</w:t>
      </w:r>
      <w:bookmarkStart w:id="84" w:name="OLE_LINK14"/>
      <w:bookmarkStart w:id="85" w:name="REF_IETFRFC6838"/>
      <w:r>
        <w:rPr>
          <w:rFonts w:hint="eastAsia"/>
          <w:lang w:eastAsia="zh-CN"/>
        </w:rPr>
        <w:t>36</w:t>
      </w:r>
      <w:bookmarkEnd w:id="84"/>
      <w:bookmarkEnd w:id="85"/>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49BBB713" w14:textId="77777777" w:rsidR="00BB6418" w:rsidRPr="00357143" w:rsidRDefault="00A31746" w:rsidP="0001096D">
      <w:pPr>
        <w:pStyle w:val="Heading1"/>
      </w:pPr>
      <w:bookmarkStart w:id="86" w:name="_Toc445302554"/>
      <w:bookmarkStart w:id="87" w:name="_Toc445389727"/>
      <w:bookmarkStart w:id="88" w:name="_Toc447042768"/>
      <w:bookmarkStart w:id="89" w:name="_Toc457493526"/>
      <w:bookmarkStart w:id="90" w:name="_Toc459976625"/>
      <w:bookmarkStart w:id="91" w:name="_Toc470163808"/>
      <w:bookmarkStart w:id="92" w:name="_Toc470164390"/>
      <w:bookmarkStart w:id="93" w:name="_Toc475714999"/>
      <w:bookmarkStart w:id="94" w:name="_Toc479348800"/>
      <w:bookmarkStart w:id="95" w:name="_Toc484070248"/>
      <w:bookmarkStart w:id="96" w:name="_Toc8130581"/>
      <w:r w:rsidRPr="00357143">
        <w:t>3</w:t>
      </w:r>
      <w:r w:rsidRPr="00357143">
        <w:tab/>
        <w:t>Definitions</w:t>
      </w:r>
      <w:r w:rsidR="00304C90" w:rsidRPr="00357143">
        <w:t xml:space="preserve"> and</w:t>
      </w:r>
      <w:r w:rsidR="00147924" w:rsidRPr="00357143">
        <w:t xml:space="preserve"> </w:t>
      </w:r>
      <w:r w:rsidR="00BB6418" w:rsidRPr="00357143">
        <w:t>abbreviations</w:t>
      </w:r>
      <w:bookmarkEnd w:id="86"/>
      <w:bookmarkEnd w:id="87"/>
      <w:bookmarkEnd w:id="88"/>
      <w:bookmarkEnd w:id="89"/>
      <w:bookmarkEnd w:id="90"/>
      <w:bookmarkEnd w:id="91"/>
      <w:bookmarkEnd w:id="92"/>
      <w:bookmarkEnd w:id="93"/>
      <w:bookmarkEnd w:id="94"/>
      <w:bookmarkEnd w:id="95"/>
      <w:bookmarkEnd w:id="96"/>
    </w:p>
    <w:p w14:paraId="416B35D5" w14:textId="77777777" w:rsidR="00A249D9" w:rsidRPr="00357143" w:rsidRDefault="00787554" w:rsidP="0001096D">
      <w:pPr>
        <w:pStyle w:val="Heading2"/>
      </w:pPr>
      <w:bookmarkStart w:id="97" w:name="_Toc445302555"/>
      <w:bookmarkStart w:id="98" w:name="_Toc445389728"/>
      <w:bookmarkStart w:id="99" w:name="_Toc447042769"/>
      <w:bookmarkStart w:id="100" w:name="_Toc457493527"/>
      <w:bookmarkStart w:id="101" w:name="_Toc459976626"/>
      <w:bookmarkStart w:id="102" w:name="_Toc470163809"/>
      <w:bookmarkStart w:id="103" w:name="_Toc470164391"/>
      <w:bookmarkStart w:id="104" w:name="_Toc475715000"/>
      <w:bookmarkStart w:id="105" w:name="_Toc479348801"/>
      <w:bookmarkStart w:id="106" w:name="_Toc484070249"/>
      <w:bookmarkStart w:id="107" w:name="_Toc8130582"/>
      <w:r w:rsidRPr="00357143">
        <w:t>3.1</w:t>
      </w:r>
      <w:r w:rsidRPr="00357143">
        <w:tab/>
        <w:t>Definitions</w:t>
      </w:r>
      <w:bookmarkEnd w:id="97"/>
      <w:bookmarkEnd w:id="98"/>
      <w:bookmarkEnd w:id="99"/>
      <w:bookmarkEnd w:id="100"/>
      <w:bookmarkEnd w:id="101"/>
      <w:bookmarkEnd w:id="102"/>
      <w:bookmarkEnd w:id="103"/>
      <w:bookmarkEnd w:id="104"/>
      <w:bookmarkEnd w:id="105"/>
      <w:bookmarkEnd w:id="106"/>
      <w:bookmarkEnd w:id="107"/>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lastRenderedPageBreak/>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SimSun"/>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SimSun"/>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SimSun"/>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lastRenderedPageBreak/>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Heading2"/>
      </w:pPr>
      <w:bookmarkStart w:id="108" w:name="_Toc445302556"/>
      <w:bookmarkStart w:id="109" w:name="_Toc445389729"/>
      <w:bookmarkStart w:id="110" w:name="_Toc447042770"/>
      <w:bookmarkStart w:id="111" w:name="_Toc457493528"/>
      <w:bookmarkStart w:id="112" w:name="_Toc459976627"/>
      <w:bookmarkStart w:id="113" w:name="_Toc470163810"/>
      <w:bookmarkStart w:id="114" w:name="_Toc470164392"/>
      <w:bookmarkStart w:id="115" w:name="_Toc475715001"/>
      <w:bookmarkStart w:id="116" w:name="_Toc479348802"/>
      <w:bookmarkStart w:id="117" w:name="_Toc484070250"/>
      <w:bookmarkStart w:id="118" w:name="_Toc8130583"/>
      <w:r w:rsidRPr="00357143">
        <w:t>3.</w:t>
      </w:r>
      <w:r w:rsidR="008D0EF7" w:rsidRPr="00357143">
        <w:t>2</w:t>
      </w:r>
      <w:r w:rsidRPr="00357143">
        <w:tab/>
        <w:t>Abbreviations</w:t>
      </w:r>
      <w:bookmarkEnd w:id="108"/>
      <w:bookmarkEnd w:id="109"/>
      <w:bookmarkEnd w:id="110"/>
      <w:bookmarkEnd w:id="111"/>
      <w:bookmarkEnd w:id="112"/>
      <w:bookmarkEnd w:id="113"/>
      <w:bookmarkEnd w:id="114"/>
      <w:bookmarkEnd w:id="115"/>
      <w:bookmarkEnd w:id="116"/>
      <w:bookmarkEnd w:id="117"/>
      <w:bookmarkEnd w:id="118"/>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SimSun"/>
          <w:lang w:eastAsia="zh-CN"/>
        </w:rPr>
      </w:pPr>
      <w:r w:rsidRPr="00357143">
        <w:t>AS</w:t>
      </w:r>
      <w:r w:rsidRPr="00357143">
        <w:tab/>
        <w:t>Application Server</w:t>
      </w:r>
    </w:p>
    <w:p w14:paraId="55EFBEAA" w14:textId="77777777" w:rsidR="0054291A" w:rsidRPr="00357143" w:rsidRDefault="0054291A" w:rsidP="00A13B37">
      <w:pPr>
        <w:pStyle w:val="EW"/>
        <w:rPr>
          <w:rFonts w:eastAsia="SimSun"/>
          <w:lang w:eastAsia="zh-CN"/>
        </w:rPr>
      </w:pPr>
      <w:r w:rsidRPr="00357143">
        <w:t>ASCI</w:t>
      </w:r>
      <w:r w:rsidRPr="00357143">
        <w:rPr>
          <w:rFonts w:eastAsia="SimSun"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SimSun" w:hint="eastAsia"/>
          <w:lang w:eastAsia="zh-CN"/>
        </w:rPr>
        <w:t>Middle</w:t>
      </w:r>
      <w:r w:rsidRPr="00357143">
        <w:t xml:space="preserve"> Node</w:t>
      </w:r>
    </w:p>
    <w:p w14:paraId="08FD8A75" w14:textId="77777777" w:rsidR="00D46B2B" w:rsidRPr="00357143" w:rsidRDefault="00D46B2B" w:rsidP="00A13B37">
      <w:pPr>
        <w:pStyle w:val="EW"/>
        <w:rPr>
          <w:rFonts w:eastAsia="SimSun"/>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SimSun"/>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SimSun"/>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593B8B" w:rsidRDefault="00D46B2B" w:rsidP="00A13B37">
      <w:pPr>
        <w:pStyle w:val="EW"/>
      </w:pPr>
      <w:r w:rsidRPr="00593B8B">
        <w:t>DM</w:t>
      </w:r>
      <w:r w:rsidRPr="00593B8B">
        <w:tab/>
        <w:t>Device Management</w:t>
      </w:r>
    </w:p>
    <w:p w14:paraId="2FAD5821" w14:textId="77777777" w:rsidR="00D46B2B" w:rsidRPr="00593B8B" w:rsidRDefault="00D46B2B" w:rsidP="00795FE4">
      <w:pPr>
        <w:pStyle w:val="EW"/>
      </w:pPr>
      <w:r w:rsidRPr="00593B8B">
        <w:t>DMG CSF</w:t>
      </w:r>
      <w:r w:rsidRPr="00593B8B">
        <w:tab/>
        <w:t>Device Management CSF</w:t>
      </w:r>
    </w:p>
    <w:p w14:paraId="281AB8AA" w14:textId="77777777" w:rsidR="00D46B2B" w:rsidRPr="00357143" w:rsidRDefault="00D46B2B" w:rsidP="00E679ED">
      <w:pPr>
        <w:pStyle w:val="EW"/>
      </w:pPr>
      <w:r w:rsidRPr="00357143">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lastRenderedPageBreak/>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SimSun"/>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SimSun"/>
          <w:lang w:val="fr-FR" w:eastAsia="zh-CN"/>
        </w:rPr>
      </w:pPr>
      <w:r w:rsidRPr="001C13B4">
        <w:rPr>
          <w:rFonts w:eastAsia="SimSun"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SimSun"/>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SimSun" w:hint="eastAsia"/>
          <w:lang w:eastAsia="zh-CN"/>
        </w:rPr>
        <w:t>MAF</w:t>
      </w:r>
      <w:r w:rsidRPr="00357143">
        <w:tab/>
        <w:t>M2M Authentication Function</w:t>
      </w:r>
    </w:p>
    <w:p w14:paraId="149EFEF8" w14:textId="77777777" w:rsidR="0054291A" w:rsidRPr="00357143" w:rsidRDefault="0054291A" w:rsidP="0054291A">
      <w:pPr>
        <w:pStyle w:val="EW"/>
        <w:rPr>
          <w:rFonts w:eastAsia="SimSun"/>
          <w:lang w:eastAsia="zh-CN"/>
        </w:rPr>
      </w:pPr>
      <w:r w:rsidRPr="00357143">
        <w:rPr>
          <w:rFonts w:eastAsia="SimSun"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SimSun"/>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SimSun"/>
          <w:lang w:eastAsia="zh-CN"/>
        </w:rPr>
      </w:pPr>
      <w:r w:rsidRPr="00357143">
        <w:rPr>
          <w:rFonts w:eastAsia="SimSun"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SimSun"/>
          <w:lang w:eastAsia="zh-CN"/>
        </w:rPr>
      </w:pPr>
      <w:r w:rsidRPr="00357143">
        <w:t>OA</w:t>
      </w:r>
      <w:r w:rsidRPr="00357143">
        <w:tab/>
        <w:t>Optional Announced</w:t>
      </w:r>
    </w:p>
    <w:p w14:paraId="305C8A17" w14:textId="77777777" w:rsidR="00D46B2B" w:rsidRPr="00357143" w:rsidRDefault="00D46B2B" w:rsidP="00023270">
      <w:pPr>
        <w:pStyle w:val="EW"/>
      </w:pPr>
      <w:r w:rsidRPr="00357143">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SimSun"/>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SimSun" w:hint="eastAsia"/>
          <w:lang w:eastAsia="zh-CN"/>
        </w:rPr>
        <w:t>OWL</w:t>
      </w:r>
      <w:r w:rsidRPr="00357143">
        <w:tab/>
        <w:t>Web Ontology Language</w:t>
      </w:r>
    </w:p>
    <w:p w14:paraId="3C124BA5" w14:textId="77777777" w:rsidR="0054291A" w:rsidRPr="00357143" w:rsidRDefault="0054291A" w:rsidP="0054291A">
      <w:pPr>
        <w:pStyle w:val="EW"/>
        <w:rPr>
          <w:rFonts w:eastAsia="SimSun"/>
          <w:lang w:eastAsia="zh-CN"/>
        </w:rPr>
      </w:pPr>
      <w:r w:rsidRPr="00357143">
        <w:rPr>
          <w:rFonts w:eastAsia="SimSun"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lastRenderedPageBreak/>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SimSun"/>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SimSun"/>
          <w:lang w:eastAsia="zh-CN"/>
        </w:rPr>
      </w:pPr>
      <w:r w:rsidRPr="00357143">
        <w:t>RAM</w:t>
      </w:r>
      <w:r w:rsidRPr="00357143">
        <w:tab/>
        <w:t>Random Access Memory</w:t>
      </w:r>
    </w:p>
    <w:p w14:paraId="16841968" w14:textId="77777777" w:rsidR="00D46B2B" w:rsidRPr="00357143" w:rsidRDefault="00D46B2B" w:rsidP="00A13B37">
      <w:pPr>
        <w:pStyle w:val="EW"/>
        <w:rPr>
          <w:rFonts w:eastAsia="SimSun"/>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SimSun"/>
          <w:lang w:eastAsia="zh-CN"/>
        </w:rPr>
      </w:pPr>
      <w:r w:rsidRPr="00357143">
        <w:t>SCA</w:t>
      </w:r>
      <w:r w:rsidRPr="00357143">
        <w:tab/>
        <w:t>Service Charging and Accounting</w:t>
      </w:r>
    </w:p>
    <w:p w14:paraId="010B1CEF" w14:textId="77777777" w:rsidR="0054291A" w:rsidRPr="00357143" w:rsidRDefault="0054291A" w:rsidP="00A13B37">
      <w:pPr>
        <w:pStyle w:val="EW"/>
        <w:rPr>
          <w:rFonts w:eastAsia="SimSun"/>
          <w:lang w:eastAsia="zh-CN"/>
        </w:rPr>
      </w:pPr>
      <w:r w:rsidRPr="00357143">
        <w:rPr>
          <w:rFonts w:eastAsia="SimSun"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SimSun"/>
          <w:lang w:eastAsia="zh-CN"/>
        </w:rPr>
      </w:pPr>
      <w:r>
        <w:t>SE</w:t>
      </w:r>
      <w:r>
        <w:tab/>
        <w:t>Secure Environment</w:t>
      </w:r>
    </w:p>
    <w:p w14:paraId="61883409" w14:textId="77777777" w:rsidR="0054291A" w:rsidRPr="00357143" w:rsidRDefault="0054291A" w:rsidP="00795FE4">
      <w:pPr>
        <w:pStyle w:val="EW"/>
        <w:rPr>
          <w:rFonts w:eastAsia="SimSun"/>
          <w:lang w:eastAsia="zh-CN"/>
        </w:rPr>
      </w:pPr>
      <w:r w:rsidRPr="00357143">
        <w:rPr>
          <w:rFonts w:eastAsia="SimSun"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SimSun"/>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SimSun"/>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SimSun"/>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SimSun"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SimSun"/>
          <w:lang w:eastAsia="zh-CN"/>
        </w:rPr>
        <w:t>TMG CSF</w:t>
      </w:r>
      <w:r>
        <w:rPr>
          <w:rFonts w:eastAsia="SimSun"/>
          <w:lang w:eastAsia="zh-CN"/>
        </w:rPr>
        <w:tab/>
        <w:t>Transaction Management CSF</w:t>
      </w:r>
    </w:p>
    <w:p w14:paraId="7F204DA9" w14:textId="77777777" w:rsidR="0054291A" w:rsidRPr="00357143" w:rsidRDefault="0054291A" w:rsidP="0054291A">
      <w:pPr>
        <w:pStyle w:val="EW"/>
        <w:rPr>
          <w:rFonts w:eastAsia="SimSun"/>
          <w:lang w:eastAsia="zh-CN"/>
        </w:rPr>
      </w:pPr>
      <w:r w:rsidRPr="00357143">
        <w:rPr>
          <w:rFonts w:eastAsia="SimSun"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SimSun"/>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SimSun"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SimSun" w:hint="eastAsia"/>
          <w:lang w:eastAsia="zh-CN"/>
        </w:rPr>
        <w:t>XSD</w:t>
      </w:r>
      <w:r w:rsidRPr="00357143">
        <w:tab/>
        <w:t>XML Schema Definition</w:t>
      </w:r>
    </w:p>
    <w:p w14:paraId="3813F41F" w14:textId="77777777" w:rsidR="00A249D9" w:rsidRPr="00357143" w:rsidRDefault="00A249D9" w:rsidP="004561E3">
      <w:pPr>
        <w:pStyle w:val="Heading1"/>
      </w:pPr>
      <w:bookmarkStart w:id="119" w:name="_Toc445302557"/>
      <w:bookmarkStart w:id="120" w:name="_Toc445389730"/>
      <w:bookmarkStart w:id="121" w:name="_Toc447042771"/>
      <w:bookmarkStart w:id="122" w:name="_Toc457493529"/>
      <w:bookmarkStart w:id="123" w:name="_Toc459976628"/>
      <w:bookmarkStart w:id="124" w:name="_Toc470163811"/>
      <w:bookmarkStart w:id="125" w:name="_Toc470164393"/>
      <w:bookmarkStart w:id="126" w:name="_Toc475715002"/>
      <w:bookmarkStart w:id="127" w:name="_Toc479348803"/>
      <w:bookmarkStart w:id="128" w:name="_Toc484070251"/>
      <w:bookmarkStart w:id="129" w:name="_Toc8130584"/>
      <w:r w:rsidRPr="00357143">
        <w:t>4</w:t>
      </w:r>
      <w:r w:rsidRPr="00357143">
        <w:tab/>
        <w:t>Conventions</w:t>
      </w:r>
      <w:bookmarkEnd w:id="119"/>
      <w:bookmarkEnd w:id="120"/>
      <w:bookmarkEnd w:id="121"/>
      <w:bookmarkEnd w:id="122"/>
      <w:bookmarkEnd w:id="123"/>
      <w:bookmarkEnd w:id="124"/>
      <w:bookmarkEnd w:id="125"/>
      <w:bookmarkEnd w:id="126"/>
      <w:bookmarkEnd w:id="127"/>
      <w:bookmarkEnd w:id="128"/>
      <w:bookmarkEnd w:id="129"/>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lastRenderedPageBreak/>
        <w:t>The information elements of resources will be referred to as attributes and child resources. Attributes will be written in italics.</w:t>
      </w:r>
    </w:p>
    <w:p w14:paraId="126C1853" w14:textId="77777777" w:rsidR="00BB6418" w:rsidRPr="00357143" w:rsidRDefault="000C1E0E" w:rsidP="005361D0">
      <w:pPr>
        <w:pStyle w:val="Heading1"/>
      </w:pPr>
      <w:bookmarkStart w:id="130" w:name="_Toc445302558"/>
      <w:bookmarkStart w:id="131" w:name="_Toc445389731"/>
      <w:bookmarkStart w:id="132" w:name="_Toc447042772"/>
      <w:bookmarkStart w:id="133" w:name="_Toc457493530"/>
      <w:bookmarkStart w:id="134" w:name="_Toc459976629"/>
      <w:bookmarkStart w:id="135" w:name="_Toc470163812"/>
      <w:bookmarkStart w:id="136" w:name="_Toc470164394"/>
      <w:bookmarkStart w:id="137" w:name="_Toc475715003"/>
      <w:bookmarkStart w:id="138" w:name="_Toc479348804"/>
      <w:bookmarkStart w:id="139" w:name="_Toc484070252"/>
      <w:bookmarkStart w:id="140" w:name="_Toc8130585"/>
      <w:r w:rsidRPr="00357143">
        <w:t>5</w:t>
      </w:r>
      <w:r w:rsidR="00BB6418" w:rsidRPr="00357143">
        <w:tab/>
      </w:r>
      <w:r w:rsidR="009E6482" w:rsidRPr="00357143">
        <w:t>Architecture Model</w:t>
      </w:r>
      <w:bookmarkEnd w:id="130"/>
      <w:bookmarkEnd w:id="131"/>
      <w:bookmarkEnd w:id="132"/>
      <w:bookmarkEnd w:id="133"/>
      <w:bookmarkEnd w:id="134"/>
      <w:bookmarkEnd w:id="135"/>
      <w:bookmarkEnd w:id="136"/>
      <w:bookmarkEnd w:id="137"/>
      <w:bookmarkEnd w:id="138"/>
      <w:bookmarkEnd w:id="139"/>
      <w:bookmarkEnd w:id="140"/>
    </w:p>
    <w:p w14:paraId="57EDE67E" w14:textId="77777777" w:rsidR="00BB6418" w:rsidRPr="00357143" w:rsidRDefault="000C1E0E" w:rsidP="005361D0">
      <w:pPr>
        <w:pStyle w:val="Heading2"/>
      </w:pPr>
      <w:bookmarkStart w:id="141" w:name="_Toc445302559"/>
      <w:bookmarkStart w:id="142" w:name="_Toc445389732"/>
      <w:bookmarkStart w:id="143" w:name="_Toc447042773"/>
      <w:bookmarkStart w:id="144" w:name="_Toc457493531"/>
      <w:bookmarkStart w:id="145" w:name="_Toc459976630"/>
      <w:bookmarkStart w:id="146" w:name="_Toc470163813"/>
      <w:bookmarkStart w:id="147" w:name="_Toc470164395"/>
      <w:bookmarkStart w:id="148" w:name="_Toc475715004"/>
      <w:bookmarkStart w:id="149" w:name="_Toc479348805"/>
      <w:bookmarkStart w:id="150" w:name="_Toc484070253"/>
      <w:bookmarkStart w:id="151" w:name="_Toc8130586"/>
      <w:r w:rsidRPr="00357143">
        <w:t>5</w:t>
      </w:r>
      <w:r w:rsidR="00BB6418" w:rsidRPr="00357143">
        <w:t>.1</w:t>
      </w:r>
      <w:r w:rsidR="00BB6418" w:rsidRPr="00357143">
        <w:tab/>
      </w:r>
      <w:r w:rsidR="00300C06" w:rsidRPr="00357143">
        <w:t>General Concepts</w:t>
      </w:r>
      <w:bookmarkEnd w:id="141"/>
      <w:bookmarkEnd w:id="142"/>
      <w:bookmarkEnd w:id="143"/>
      <w:bookmarkEnd w:id="144"/>
      <w:bookmarkEnd w:id="145"/>
      <w:bookmarkEnd w:id="146"/>
      <w:bookmarkEnd w:id="147"/>
      <w:bookmarkEnd w:id="148"/>
      <w:bookmarkEnd w:id="149"/>
      <w:bookmarkEnd w:id="150"/>
      <w:bookmarkEnd w:id="151"/>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3pt;height:172.8pt" o:ole="">
            <v:imagedata r:id="rId10" o:title=""/>
          </v:shape>
          <o:OLEObject Type="Embed" ProgID="Visio.Drawing.11" ShapeID="_x0000_i1025" DrawAspect="Content" ObjectID="_1618743706" r:id="rId11"/>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Heading2"/>
      </w:pPr>
      <w:bookmarkStart w:id="152" w:name="_Toc445302560"/>
      <w:bookmarkStart w:id="153" w:name="_Toc445389733"/>
      <w:bookmarkStart w:id="154" w:name="_Toc447042774"/>
      <w:bookmarkStart w:id="155" w:name="_Toc457493532"/>
      <w:bookmarkStart w:id="156" w:name="_Toc459976631"/>
      <w:bookmarkStart w:id="157" w:name="_Toc470163814"/>
      <w:bookmarkStart w:id="158" w:name="_Toc470164396"/>
      <w:bookmarkStart w:id="159" w:name="_Toc475715005"/>
      <w:bookmarkStart w:id="160" w:name="_Toc479348806"/>
      <w:bookmarkStart w:id="161" w:name="_Toc484070254"/>
      <w:bookmarkStart w:id="162" w:name="_Toc8130587"/>
      <w:r w:rsidRPr="00357143">
        <w:lastRenderedPageBreak/>
        <w:t>5.2</w:t>
      </w:r>
      <w:r w:rsidRPr="00357143">
        <w:tab/>
        <w:t>Architecture Reference Model</w:t>
      </w:r>
      <w:bookmarkEnd w:id="152"/>
      <w:bookmarkEnd w:id="153"/>
      <w:bookmarkEnd w:id="154"/>
      <w:bookmarkEnd w:id="155"/>
      <w:bookmarkEnd w:id="156"/>
      <w:bookmarkEnd w:id="157"/>
      <w:bookmarkEnd w:id="158"/>
      <w:bookmarkEnd w:id="159"/>
      <w:bookmarkEnd w:id="160"/>
      <w:bookmarkEnd w:id="161"/>
      <w:bookmarkEnd w:id="162"/>
    </w:p>
    <w:p w14:paraId="1C374A5D" w14:textId="77777777" w:rsidR="0098568E" w:rsidRPr="00357143" w:rsidRDefault="0098568E" w:rsidP="001C190F">
      <w:pPr>
        <w:pStyle w:val="Heading3"/>
      </w:pPr>
      <w:bookmarkStart w:id="163" w:name="_Toc445302561"/>
      <w:bookmarkStart w:id="164" w:name="_Toc445389734"/>
      <w:bookmarkStart w:id="165" w:name="_Toc447042775"/>
      <w:bookmarkStart w:id="166" w:name="_Toc457493533"/>
      <w:bookmarkStart w:id="167" w:name="_Toc459976632"/>
      <w:bookmarkStart w:id="168" w:name="_Toc470163815"/>
      <w:bookmarkStart w:id="169" w:name="_Toc470164397"/>
      <w:bookmarkStart w:id="170" w:name="_Toc475715006"/>
      <w:bookmarkStart w:id="171" w:name="_Toc479348807"/>
      <w:bookmarkStart w:id="172" w:name="_Toc484070255"/>
      <w:bookmarkStart w:id="173" w:name="_Toc8130588"/>
      <w:r w:rsidRPr="00357143">
        <w:t>5.2.1</w:t>
      </w:r>
      <w:r w:rsidRPr="00357143">
        <w:tab/>
        <w:t xml:space="preserve">Functional </w:t>
      </w:r>
      <w:r w:rsidR="00134C21" w:rsidRPr="00357143">
        <w:t>Architecture</w:t>
      </w:r>
      <w:bookmarkEnd w:id="163"/>
      <w:bookmarkEnd w:id="164"/>
      <w:bookmarkEnd w:id="165"/>
      <w:bookmarkEnd w:id="166"/>
      <w:bookmarkEnd w:id="167"/>
      <w:bookmarkEnd w:id="168"/>
      <w:bookmarkEnd w:id="169"/>
      <w:bookmarkEnd w:id="170"/>
      <w:bookmarkEnd w:id="171"/>
      <w:bookmarkEnd w:id="172"/>
      <w:bookmarkEnd w:id="173"/>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4pt;height:266.7pt" o:ole="">
            <v:imagedata r:id="rId12" o:title=""/>
          </v:shape>
          <o:OLEObject Type="Embed" ProgID="Visio.Drawing.11" ShapeID="_x0000_i1026" DrawAspect="Content" ObjectID="_1618743707" r:id="rId13"/>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Heading3"/>
      </w:pPr>
      <w:bookmarkStart w:id="174" w:name="_Toc445302562"/>
      <w:bookmarkStart w:id="175" w:name="_Toc445389735"/>
      <w:bookmarkStart w:id="176" w:name="_Toc447042776"/>
      <w:bookmarkStart w:id="177" w:name="_Toc457493534"/>
      <w:bookmarkStart w:id="178" w:name="_Toc459976633"/>
      <w:bookmarkStart w:id="179" w:name="_Toc470163816"/>
      <w:bookmarkStart w:id="180" w:name="_Toc470164398"/>
      <w:bookmarkStart w:id="181" w:name="_Toc475715007"/>
      <w:bookmarkStart w:id="182" w:name="_Toc479348808"/>
      <w:bookmarkStart w:id="183" w:name="_Toc484070256"/>
      <w:bookmarkStart w:id="184" w:name="_Toc8130589"/>
      <w:r w:rsidRPr="00357143">
        <w:lastRenderedPageBreak/>
        <w:t>5.2.2</w:t>
      </w:r>
      <w:r w:rsidRPr="00357143">
        <w:tab/>
        <w:t>Reference Points</w:t>
      </w:r>
      <w:bookmarkEnd w:id="174"/>
      <w:bookmarkEnd w:id="175"/>
      <w:bookmarkEnd w:id="176"/>
      <w:bookmarkEnd w:id="177"/>
      <w:bookmarkEnd w:id="178"/>
      <w:bookmarkEnd w:id="179"/>
      <w:bookmarkEnd w:id="180"/>
      <w:bookmarkEnd w:id="181"/>
      <w:bookmarkEnd w:id="182"/>
      <w:bookmarkEnd w:id="183"/>
      <w:bookmarkEnd w:id="184"/>
    </w:p>
    <w:p w14:paraId="5E73D000" w14:textId="77777777" w:rsidR="0045012A" w:rsidRPr="00357143" w:rsidRDefault="0045012A" w:rsidP="0045012A">
      <w:pPr>
        <w:pStyle w:val="Heading4"/>
      </w:pPr>
      <w:bookmarkStart w:id="185" w:name="_Toc447042777"/>
      <w:bookmarkStart w:id="186" w:name="_Toc457493535"/>
      <w:bookmarkStart w:id="187" w:name="_Toc459976634"/>
      <w:bookmarkStart w:id="188" w:name="_Toc470163817"/>
      <w:bookmarkStart w:id="189" w:name="_Toc470164399"/>
      <w:bookmarkStart w:id="190" w:name="_Toc475715008"/>
      <w:bookmarkStart w:id="191" w:name="_Toc479348809"/>
      <w:bookmarkStart w:id="192" w:name="_Toc484070257"/>
      <w:bookmarkStart w:id="193" w:name="_Toc8130590"/>
      <w:r w:rsidRPr="00357143">
        <w:rPr>
          <w:rFonts w:hint="eastAsia"/>
        </w:rPr>
        <w:t>5.2.2.0</w:t>
      </w:r>
      <w:r w:rsidRPr="00357143">
        <w:rPr>
          <w:rFonts w:hint="eastAsia"/>
        </w:rPr>
        <w:tab/>
        <w:t>Overview</w:t>
      </w:r>
      <w:bookmarkEnd w:id="185"/>
      <w:bookmarkEnd w:id="186"/>
      <w:bookmarkEnd w:id="187"/>
      <w:bookmarkEnd w:id="188"/>
      <w:bookmarkEnd w:id="189"/>
      <w:bookmarkEnd w:id="190"/>
      <w:bookmarkEnd w:id="191"/>
      <w:bookmarkEnd w:id="192"/>
      <w:bookmarkEnd w:id="193"/>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Heading4"/>
        <w:rPr>
          <w:highlight w:val="cyan"/>
        </w:rPr>
      </w:pPr>
      <w:bookmarkStart w:id="194" w:name="_Toc445302563"/>
      <w:bookmarkStart w:id="195" w:name="_Toc445389736"/>
      <w:bookmarkStart w:id="196" w:name="_Toc447042778"/>
      <w:bookmarkStart w:id="197" w:name="_Toc457493536"/>
      <w:bookmarkStart w:id="198" w:name="_Toc459976635"/>
      <w:bookmarkStart w:id="199" w:name="_Toc470163818"/>
      <w:bookmarkStart w:id="200" w:name="_Toc470164400"/>
      <w:bookmarkStart w:id="201" w:name="_Toc475715009"/>
      <w:bookmarkStart w:id="202" w:name="_Toc479348810"/>
      <w:bookmarkStart w:id="203" w:name="_Toc484070258"/>
      <w:bookmarkStart w:id="204" w:name="_Toc8130591"/>
      <w:r w:rsidRPr="00357143">
        <w:t>5.2.2.1</w:t>
      </w:r>
      <w:r w:rsidRPr="00357143">
        <w:tab/>
      </w:r>
      <w:r w:rsidR="00B15C40" w:rsidRPr="00357143">
        <w:t>Mca</w:t>
      </w:r>
      <w:r w:rsidRPr="00357143">
        <w:t xml:space="preserve"> Reference Point</w:t>
      </w:r>
      <w:bookmarkEnd w:id="194"/>
      <w:bookmarkEnd w:id="195"/>
      <w:bookmarkEnd w:id="196"/>
      <w:bookmarkEnd w:id="197"/>
      <w:bookmarkEnd w:id="198"/>
      <w:bookmarkEnd w:id="199"/>
      <w:bookmarkEnd w:id="200"/>
      <w:bookmarkEnd w:id="201"/>
      <w:bookmarkEnd w:id="202"/>
      <w:bookmarkEnd w:id="203"/>
      <w:bookmarkEnd w:id="204"/>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Heading4"/>
      </w:pPr>
      <w:bookmarkStart w:id="205" w:name="_Toc445302564"/>
      <w:bookmarkStart w:id="206" w:name="_Toc445389737"/>
      <w:bookmarkStart w:id="207" w:name="_Toc447042779"/>
      <w:bookmarkStart w:id="208" w:name="_Toc457493537"/>
      <w:bookmarkStart w:id="209" w:name="_Toc459976636"/>
      <w:bookmarkStart w:id="210" w:name="_Toc470163819"/>
      <w:bookmarkStart w:id="211" w:name="_Toc470164401"/>
      <w:bookmarkStart w:id="212" w:name="_Toc475715010"/>
      <w:bookmarkStart w:id="213" w:name="_Toc479348811"/>
      <w:bookmarkStart w:id="214" w:name="_Toc484070259"/>
      <w:bookmarkStart w:id="215" w:name="_Toc8130592"/>
      <w:r w:rsidRPr="00357143">
        <w:t>5.2.2.2</w:t>
      </w:r>
      <w:r w:rsidRPr="00357143">
        <w:tab/>
      </w:r>
      <w:r w:rsidR="00B15C40" w:rsidRPr="00357143">
        <w:t>Mcc</w:t>
      </w:r>
      <w:r w:rsidRPr="00357143">
        <w:t xml:space="preserve"> Reference Point</w:t>
      </w:r>
      <w:bookmarkEnd w:id="205"/>
      <w:bookmarkEnd w:id="206"/>
      <w:bookmarkEnd w:id="207"/>
      <w:bookmarkEnd w:id="208"/>
      <w:bookmarkEnd w:id="209"/>
      <w:bookmarkEnd w:id="210"/>
      <w:bookmarkEnd w:id="211"/>
      <w:bookmarkEnd w:id="212"/>
      <w:bookmarkEnd w:id="213"/>
      <w:bookmarkEnd w:id="214"/>
      <w:bookmarkEnd w:id="215"/>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Heading4"/>
      </w:pPr>
      <w:bookmarkStart w:id="216" w:name="_Toc445302565"/>
      <w:bookmarkStart w:id="217" w:name="_Toc445389738"/>
      <w:bookmarkStart w:id="218" w:name="_Toc447042780"/>
      <w:bookmarkStart w:id="219" w:name="_Toc457493538"/>
      <w:bookmarkStart w:id="220" w:name="_Toc459976637"/>
      <w:bookmarkStart w:id="221" w:name="_Toc470163820"/>
      <w:bookmarkStart w:id="222" w:name="_Toc470164402"/>
      <w:bookmarkStart w:id="223" w:name="_Toc475715011"/>
      <w:bookmarkStart w:id="224" w:name="_Toc479348812"/>
      <w:bookmarkStart w:id="225" w:name="_Toc484070260"/>
      <w:bookmarkStart w:id="226" w:name="_Toc8130593"/>
      <w:r w:rsidRPr="00357143">
        <w:t>5.2.2.3</w:t>
      </w:r>
      <w:r w:rsidRPr="00357143">
        <w:tab/>
      </w:r>
      <w:r w:rsidR="00B15C40" w:rsidRPr="00357143">
        <w:t>Mcn</w:t>
      </w:r>
      <w:r w:rsidRPr="00357143">
        <w:t xml:space="preserve"> Reference Point</w:t>
      </w:r>
      <w:bookmarkEnd w:id="216"/>
      <w:bookmarkEnd w:id="217"/>
      <w:bookmarkEnd w:id="218"/>
      <w:bookmarkEnd w:id="219"/>
      <w:bookmarkEnd w:id="220"/>
      <w:bookmarkEnd w:id="221"/>
      <w:bookmarkEnd w:id="222"/>
      <w:bookmarkEnd w:id="223"/>
      <w:bookmarkEnd w:id="224"/>
      <w:bookmarkEnd w:id="225"/>
      <w:bookmarkEnd w:id="226"/>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Heading4"/>
      </w:pPr>
      <w:bookmarkStart w:id="227" w:name="_Toc445302566"/>
      <w:bookmarkStart w:id="228" w:name="_Toc445389739"/>
      <w:bookmarkStart w:id="229" w:name="_Toc447042781"/>
      <w:bookmarkStart w:id="230" w:name="_Toc457493539"/>
      <w:bookmarkStart w:id="231" w:name="_Toc459976638"/>
      <w:bookmarkStart w:id="232" w:name="_Toc470163821"/>
      <w:bookmarkStart w:id="233" w:name="_Toc470164403"/>
      <w:bookmarkStart w:id="234" w:name="_Toc475715012"/>
      <w:bookmarkStart w:id="235" w:name="_Toc479348813"/>
      <w:bookmarkStart w:id="236" w:name="_Toc484070261"/>
      <w:bookmarkStart w:id="237" w:name="_Toc8130594"/>
      <w:r w:rsidRPr="00357143">
        <w:t>5.2.2.4</w:t>
      </w:r>
      <w:r w:rsidRPr="00357143">
        <w:tab/>
      </w:r>
      <w:r w:rsidR="007E65C8" w:rsidRPr="00357143">
        <w:t>Mcc'</w:t>
      </w:r>
      <w:r w:rsidRPr="00357143">
        <w:t xml:space="preserve"> Reference Point</w:t>
      </w:r>
      <w:bookmarkEnd w:id="227"/>
      <w:bookmarkEnd w:id="228"/>
      <w:bookmarkEnd w:id="229"/>
      <w:bookmarkEnd w:id="230"/>
      <w:bookmarkEnd w:id="231"/>
      <w:bookmarkEnd w:id="232"/>
      <w:bookmarkEnd w:id="233"/>
      <w:bookmarkEnd w:id="234"/>
      <w:bookmarkEnd w:id="235"/>
      <w:bookmarkEnd w:id="236"/>
      <w:bookmarkEnd w:id="237"/>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Heading4"/>
        <w:rPr>
          <w:rFonts w:eastAsia="SimSun"/>
          <w:lang w:eastAsia="zh-CN"/>
        </w:rPr>
      </w:pPr>
      <w:bookmarkStart w:id="238" w:name="_Toc445302567"/>
      <w:bookmarkStart w:id="239" w:name="_Toc445389740"/>
      <w:bookmarkStart w:id="240" w:name="_Toc447042782"/>
      <w:bookmarkStart w:id="241" w:name="_Toc457493540"/>
      <w:bookmarkStart w:id="242" w:name="_Toc459976639"/>
      <w:bookmarkStart w:id="243" w:name="_Toc470163822"/>
      <w:bookmarkStart w:id="244" w:name="_Toc470164404"/>
      <w:bookmarkStart w:id="245" w:name="_Toc475715013"/>
      <w:bookmarkStart w:id="246" w:name="_Toc479348814"/>
      <w:bookmarkStart w:id="247" w:name="_Toc484070262"/>
      <w:bookmarkStart w:id="248" w:name="_Toc8130595"/>
      <w:r w:rsidRPr="00357143">
        <w:t>5.2.2.5</w:t>
      </w:r>
      <w:r w:rsidR="00605D44" w:rsidRPr="00357143">
        <w:tab/>
      </w:r>
      <w:r w:rsidR="008B2865" w:rsidRPr="00357143">
        <w:t>Other Reference Points</w:t>
      </w:r>
      <w:r w:rsidR="00F255F2" w:rsidRPr="00357143">
        <w:rPr>
          <w:rFonts w:eastAsia="SimSun" w:hint="eastAsia"/>
          <w:lang w:eastAsia="zh-CN"/>
        </w:rPr>
        <w:t xml:space="preserve"> </w:t>
      </w:r>
      <w:r w:rsidR="00F255F2" w:rsidRPr="00357143">
        <w:t>and Interfaces</w:t>
      </w:r>
      <w:bookmarkEnd w:id="238"/>
      <w:bookmarkEnd w:id="239"/>
      <w:bookmarkEnd w:id="240"/>
      <w:bookmarkEnd w:id="241"/>
      <w:bookmarkEnd w:id="242"/>
      <w:bookmarkEnd w:id="243"/>
      <w:bookmarkEnd w:id="244"/>
      <w:bookmarkEnd w:id="245"/>
      <w:bookmarkEnd w:id="246"/>
      <w:bookmarkEnd w:id="247"/>
      <w:bookmarkEnd w:id="248"/>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SimSun" w:hint="eastAsia"/>
          <w:lang w:eastAsia="zh-CN"/>
        </w:rPr>
        <w:t>La device</w:t>
      </w:r>
      <w:r w:rsidR="008C3BE6" w:rsidRPr="00357143">
        <w:rPr>
          <w:rFonts w:eastAsia="SimSun" w:hint="eastAsia"/>
          <w:lang w:eastAsia="zh-CN"/>
        </w:rPr>
        <w:t xml:space="preserve"> </w:t>
      </w:r>
      <w:r w:rsidR="00F255F2" w:rsidRPr="00357143">
        <w:rPr>
          <w:rFonts w:eastAsia="SimSun"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SimSun"/>
          <w:lang w:eastAsia="zh-CN"/>
        </w:rPr>
        <w:t>See clause 11.0 for Mmaf and Mmef reference points.</w:t>
      </w:r>
    </w:p>
    <w:p w14:paraId="230A28CC" w14:textId="77777777" w:rsidR="00A24B04" w:rsidRPr="00357143" w:rsidRDefault="008434EC" w:rsidP="00B63419">
      <w:pPr>
        <w:pStyle w:val="Heading1"/>
      </w:pPr>
      <w:bookmarkStart w:id="249" w:name="_Toc445302568"/>
      <w:bookmarkStart w:id="250" w:name="_Toc445389741"/>
      <w:bookmarkStart w:id="251" w:name="_Toc447042783"/>
      <w:bookmarkStart w:id="252" w:name="_Toc457493541"/>
      <w:bookmarkStart w:id="253" w:name="_Toc459976640"/>
      <w:bookmarkStart w:id="254" w:name="_Toc470163823"/>
      <w:bookmarkStart w:id="255" w:name="_Toc470164405"/>
      <w:bookmarkStart w:id="256" w:name="_Toc475715014"/>
      <w:bookmarkStart w:id="257" w:name="_Toc479348815"/>
      <w:bookmarkStart w:id="258" w:name="_Toc484070263"/>
      <w:bookmarkStart w:id="259" w:name="_Toc8130596"/>
      <w:r w:rsidRPr="00357143">
        <w:lastRenderedPageBreak/>
        <w:t>6</w:t>
      </w:r>
      <w:r w:rsidRPr="00357143">
        <w:tab/>
      </w:r>
      <w:r w:rsidR="00134C21" w:rsidRPr="00357143">
        <w:t xml:space="preserve">oneM2M </w:t>
      </w:r>
      <w:r w:rsidRPr="00357143">
        <w:t>Architecture</w:t>
      </w:r>
      <w:r w:rsidR="00CE63B5" w:rsidRPr="00357143">
        <w:t xml:space="preserve"> Aspects</w:t>
      </w:r>
      <w:bookmarkEnd w:id="249"/>
      <w:bookmarkEnd w:id="250"/>
      <w:bookmarkEnd w:id="251"/>
      <w:bookmarkEnd w:id="252"/>
      <w:bookmarkEnd w:id="253"/>
      <w:bookmarkEnd w:id="254"/>
      <w:bookmarkEnd w:id="255"/>
      <w:bookmarkEnd w:id="256"/>
      <w:bookmarkEnd w:id="257"/>
      <w:bookmarkEnd w:id="258"/>
      <w:bookmarkEnd w:id="259"/>
    </w:p>
    <w:p w14:paraId="57CBDC32" w14:textId="77777777" w:rsidR="00E246D9" w:rsidRPr="00357143" w:rsidRDefault="00E246D9" w:rsidP="00B63419">
      <w:pPr>
        <w:pStyle w:val="Heading2"/>
      </w:pPr>
      <w:bookmarkStart w:id="260" w:name="_Toc445302569"/>
      <w:bookmarkStart w:id="261" w:name="_Toc445389742"/>
      <w:bookmarkStart w:id="262" w:name="_Toc447042784"/>
      <w:bookmarkStart w:id="263" w:name="_Toc457493542"/>
      <w:bookmarkStart w:id="264" w:name="_Toc459976641"/>
      <w:bookmarkStart w:id="265" w:name="_Toc470163824"/>
      <w:bookmarkStart w:id="266" w:name="_Toc470164406"/>
      <w:bookmarkStart w:id="267" w:name="_Toc475715015"/>
      <w:bookmarkStart w:id="268" w:name="_Toc479348816"/>
      <w:bookmarkStart w:id="269" w:name="_Toc484070264"/>
      <w:bookmarkStart w:id="270" w:name="_Toc8130597"/>
      <w:r w:rsidRPr="00357143">
        <w:t>6.1</w:t>
      </w:r>
      <w:r w:rsidRPr="00357143">
        <w:tab/>
      </w:r>
      <w:r w:rsidR="00CE63B5" w:rsidRPr="00357143">
        <w:t>Configurations supported by oneM2M Architecture</w:t>
      </w:r>
      <w:bookmarkEnd w:id="260"/>
      <w:bookmarkEnd w:id="261"/>
      <w:bookmarkEnd w:id="262"/>
      <w:bookmarkEnd w:id="263"/>
      <w:bookmarkEnd w:id="264"/>
      <w:bookmarkEnd w:id="265"/>
      <w:bookmarkEnd w:id="266"/>
      <w:bookmarkEnd w:id="267"/>
      <w:bookmarkEnd w:id="268"/>
      <w:bookmarkEnd w:id="269"/>
      <w:bookmarkEnd w:id="270"/>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SimSun"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Heading2"/>
      </w:pPr>
      <w:bookmarkStart w:id="271" w:name="_Toc445302570"/>
      <w:bookmarkStart w:id="272" w:name="_Toc445389743"/>
      <w:bookmarkStart w:id="273" w:name="_Toc447042785"/>
      <w:bookmarkStart w:id="274" w:name="_Toc457493543"/>
      <w:bookmarkStart w:id="275" w:name="_Toc459976642"/>
      <w:bookmarkStart w:id="276" w:name="_Toc470163825"/>
      <w:bookmarkStart w:id="277" w:name="_Toc470164407"/>
      <w:bookmarkStart w:id="278" w:name="_Toc475715016"/>
      <w:bookmarkStart w:id="279" w:name="_Toc479348817"/>
      <w:bookmarkStart w:id="280" w:name="_Toc484070265"/>
      <w:bookmarkStart w:id="281" w:name="_Toc8130598"/>
      <w:r w:rsidRPr="00357143">
        <w:lastRenderedPageBreak/>
        <w:t>6.2</w:t>
      </w:r>
      <w:r w:rsidR="00B51A18" w:rsidRPr="00357143">
        <w:tab/>
      </w:r>
      <w:r w:rsidRPr="00357143">
        <w:t>Common Service</w:t>
      </w:r>
      <w:r w:rsidR="00B537E2" w:rsidRPr="00357143">
        <w:t>s</w:t>
      </w:r>
      <w:r w:rsidRPr="00357143">
        <w:t xml:space="preserve"> Functions</w:t>
      </w:r>
      <w:bookmarkEnd w:id="271"/>
      <w:bookmarkEnd w:id="272"/>
      <w:bookmarkEnd w:id="273"/>
      <w:bookmarkEnd w:id="274"/>
      <w:bookmarkEnd w:id="275"/>
      <w:bookmarkEnd w:id="276"/>
      <w:bookmarkEnd w:id="277"/>
      <w:bookmarkEnd w:id="278"/>
      <w:bookmarkEnd w:id="279"/>
      <w:bookmarkEnd w:id="280"/>
      <w:bookmarkEnd w:id="281"/>
    </w:p>
    <w:p w14:paraId="05180898" w14:textId="77777777" w:rsidR="0045012A" w:rsidRPr="00357143" w:rsidRDefault="0045012A" w:rsidP="0045012A">
      <w:pPr>
        <w:pStyle w:val="Heading3"/>
      </w:pPr>
      <w:bookmarkStart w:id="282" w:name="_Toc447042786"/>
      <w:bookmarkStart w:id="283" w:name="_Toc457493544"/>
      <w:bookmarkStart w:id="284" w:name="_Toc459976643"/>
      <w:bookmarkStart w:id="285" w:name="_Toc470163826"/>
      <w:bookmarkStart w:id="286" w:name="_Toc470164408"/>
      <w:bookmarkStart w:id="287" w:name="_Toc475715017"/>
      <w:bookmarkStart w:id="288" w:name="_Toc479348818"/>
      <w:bookmarkStart w:id="289" w:name="_Toc484070266"/>
      <w:bookmarkStart w:id="290" w:name="_Toc8130599"/>
      <w:r w:rsidRPr="00357143">
        <w:rPr>
          <w:rFonts w:hint="eastAsia"/>
        </w:rPr>
        <w:t>6.2.0</w:t>
      </w:r>
      <w:r w:rsidRPr="00357143">
        <w:rPr>
          <w:rFonts w:hint="eastAsia"/>
        </w:rPr>
        <w:tab/>
        <w:t>Overview</w:t>
      </w:r>
      <w:bookmarkEnd w:id="282"/>
      <w:bookmarkEnd w:id="283"/>
      <w:bookmarkEnd w:id="284"/>
      <w:bookmarkEnd w:id="285"/>
      <w:bookmarkEnd w:id="286"/>
      <w:bookmarkEnd w:id="287"/>
      <w:bookmarkEnd w:id="288"/>
      <w:bookmarkEnd w:id="289"/>
      <w:bookmarkEnd w:id="290"/>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9pt;height:302.4pt" o:ole="">
            <v:imagedata r:id="rId15" o:title="" cropbottom="22614f" cropright="22790f"/>
          </v:shape>
          <o:OLEObject Type="Embed" ProgID="Visio.Drawing.11" ShapeID="_x0000_i1027" DrawAspect="Content" ObjectID="_1618743708" r:id="rId16"/>
        </w:object>
      </w:r>
    </w:p>
    <w:p w14:paraId="1FAFBD44" w14:textId="77777777" w:rsidR="00B14AB3" w:rsidRPr="00357143" w:rsidRDefault="00AA316F" w:rsidP="001C190F">
      <w:pPr>
        <w:pStyle w:val="TF"/>
      </w:pPr>
      <w:r w:rsidRPr="00357143">
        <w:t>Figure 6.2</w:t>
      </w:r>
      <w:r w:rsidR="0045012A" w:rsidRPr="00357143">
        <w:rPr>
          <w:rFonts w:eastAsia="SimSun" w:hint="eastAsia"/>
          <w:lang w:eastAsia="zh-CN"/>
        </w:rPr>
        <w:t>.0</w:t>
      </w:r>
      <w:r w:rsidRPr="00357143">
        <w:t>-1: Common Services Functions</w:t>
      </w:r>
    </w:p>
    <w:p w14:paraId="33FC9CFD" w14:textId="77777777" w:rsidR="009D7787" w:rsidRPr="00357143" w:rsidRDefault="009D7787" w:rsidP="005361D0">
      <w:pPr>
        <w:pStyle w:val="Heading3"/>
      </w:pPr>
      <w:bookmarkStart w:id="291" w:name="_Toc445302571"/>
      <w:bookmarkStart w:id="292" w:name="_Toc445389744"/>
      <w:bookmarkStart w:id="293" w:name="_Toc447042787"/>
      <w:bookmarkStart w:id="294" w:name="_Toc457493545"/>
      <w:bookmarkStart w:id="295" w:name="_Toc459976644"/>
      <w:bookmarkStart w:id="296" w:name="_Toc470163827"/>
      <w:bookmarkStart w:id="297" w:name="_Toc470164409"/>
      <w:bookmarkStart w:id="298" w:name="_Toc475715018"/>
      <w:bookmarkStart w:id="299" w:name="_Toc479348819"/>
      <w:bookmarkStart w:id="300" w:name="_Toc484070267"/>
      <w:bookmarkStart w:id="301" w:name="_Toc8130600"/>
      <w:r w:rsidRPr="00357143">
        <w:t>6.2.</w:t>
      </w:r>
      <w:r w:rsidR="00984425" w:rsidRPr="00357143">
        <w:t>1</w:t>
      </w:r>
      <w:r w:rsidR="00E537C3" w:rsidRPr="00357143">
        <w:tab/>
      </w:r>
      <w:r w:rsidRPr="00357143">
        <w:t>Application and Service Layer Management</w:t>
      </w:r>
      <w:bookmarkEnd w:id="291"/>
      <w:bookmarkEnd w:id="292"/>
      <w:bookmarkEnd w:id="293"/>
      <w:bookmarkEnd w:id="294"/>
      <w:bookmarkEnd w:id="295"/>
      <w:bookmarkEnd w:id="296"/>
      <w:bookmarkEnd w:id="297"/>
      <w:bookmarkEnd w:id="298"/>
      <w:bookmarkEnd w:id="299"/>
      <w:bookmarkEnd w:id="300"/>
      <w:bookmarkEnd w:id="301"/>
    </w:p>
    <w:p w14:paraId="7D1F7417" w14:textId="77777777" w:rsidR="009D7787" w:rsidRPr="00357143" w:rsidRDefault="009D7787" w:rsidP="005361D0">
      <w:pPr>
        <w:pStyle w:val="Heading4"/>
      </w:pPr>
      <w:bookmarkStart w:id="302" w:name="_Toc445302572"/>
      <w:bookmarkStart w:id="303" w:name="_Toc445389745"/>
      <w:bookmarkStart w:id="304" w:name="_Toc447042788"/>
      <w:bookmarkStart w:id="305" w:name="_Toc457493546"/>
      <w:bookmarkStart w:id="306" w:name="_Toc459976645"/>
      <w:bookmarkStart w:id="307" w:name="_Toc470163828"/>
      <w:bookmarkStart w:id="308" w:name="_Toc470164410"/>
      <w:bookmarkStart w:id="309" w:name="_Toc475715019"/>
      <w:bookmarkStart w:id="310" w:name="_Toc479348820"/>
      <w:bookmarkStart w:id="311" w:name="_Toc484070268"/>
      <w:bookmarkStart w:id="312" w:name="_Toc8130601"/>
      <w:r w:rsidRPr="00357143">
        <w:t>6.2.</w:t>
      </w:r>
      <w:r w:rsidR="00984425" w:rsidRPr="00357143">
        <w:t>1</w:t>
      </w:r>
      <w:r w:rsidRPr="00357143">
        <w:t>.1</w:t>
      </w:r>
      <w:r w:rsidRPr="00357143">
        <w:tab/>
        <w:t>General Concepts</w:t>
      </w:r>
      <w:bookmarkEnd w:id="302"/>
      <w:bookmarkEnd w:id="303"/>
      <w:bookmarkEnd w:id="304"/>
      <w:bookmarkEnd w:id="305"/>
      <w:bookmarkEnd w:id="306"/>
      <w:bookmarkEnd w:id="307"/>
      <w:bookmarkEnd w:id="308"/>
      <w:bookmarkEnd w:id="309"/>
      <w:bookmarkEnd w:id="310"/>
      <w:bookmarkEnd w:id="311"/>
      <w:bookmarkEnd w:id="312"/>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Heading4"/>
      </w:pPr>
      <w:bookmarkStart w:id="313" w:name="_Toc445302573"/>
      <w:bookmarkStart w:id="314" w:name="_Toc445389746"/>
      <w:bookmarkStart w:id="315" w:name="_Toc447042789"/>
      <w:bookmarkStart w:id="316" w:name="_Toc457493547"/>
      <w:bookmarkStart w:id="317" w:name="_Toc459976646"/>
      <w:bookmarkStart w:id="318" w:name="_Toc470163829"/>
      <w:bookmarkStart w:id="319" w:name="_Toc470164411"/>
      <w:bookmarkStart w:id="320" w:name="_Toc475715020"/>
      <w:bookmarkStart w:id="321" w:name="_Toc479348821"/>
      <w:bookmarkStart w:id="322" w:name="_Toc484070269"/>
      <w:bookmarkStart w:id="323" w:name="_Toc8130602"/>
      <w:r w:rsidRPr="00357143">
        <w:lastRenderedPageBreak/>
        <w:t>6.2.</w:t>
      </w:r>
      <w:r w:rsidR="00984425" w:rsidRPr="00357143">
        <w:t>1</w:t>
      </w:r>
      <w:r w:rsidRPr="00357143">
        <w:t>.2</w:t>
      </w:r>
      <w:r w:rsidRPr="00357143">
        <w:tab/>
        <w:t>Detailed Descriptions</w:t>
      </w:r>
      <w:bookmarkEnd w:id="313"/>
      <w:bookmarkEnd w:id="314"/>
      <w:bookmarkEnd w:id="315"/>
      <w:bookmarkEnd w:id="316"/>
      <w:bookmarkEnd w:id="317"/>
      <w:bookmarkEnd w:id="318"/>
      <w:bookmarkEnd w:id="319"/>
      <w:bookmarkEnd w:id="320"/>
      <w:bookmarkEnd w:id="321"/>
      <w:bookmarkEnd w:id="322"/>
      <w:bookmarkEnd w:id="323"/>
    </w:p>
    <w:p w14:paraId="31A2961D" w14:textId="77777777" w:rsidR="0045012A" w:rsidRPr="00357143" w:rsidRDefault="0045012A" w:rsidP="0045012A">
      <w:pPr>
        <w:pStyle w:val="Heading5"/>
      </w:pPr>
      <w:bookmarkStart w:id="324" w:name="_Toc447042790"/>
      <w:bookmarkStart w:id="325" w:name="_Toc457493548"/>
      <w:bookmarkStart w:id="326" w:name="_Toc459976647"/>
      <w:bookmarkStart w:id="327" w:name="_Toc470163830"/>
      <w:bookmarkStart w:id="328" w:name="_Toc470164412"/>
      <w:bookmarkStart w:id="329" w:name="_Toc475715021"/>
      <w:bookmarkStart w:id="330" w:name="_Toc479348822"/>
      <w:bookmarkStart w:id="331" w:name="_Toc484070270"/>
      <w:bookmarkStart w:id="332" w:name="_Toc8130603"/>
      <w:r w:rsidRPr="00357143">
        <w:rPr>
          <w:rFonts w:hint="eastAsia"/>
        </w:rPr>
        <w:t>6.2.1.2.0</w:t>
      </w:r>
      <w:r w:rsidRPr="00357143">
        <w:rPr>
          <w:rFonts w:hint="eastAsia"/>
        </w:rPr>
        <w:tab/>
        <w:t>Overview</w:t>
      </w:r>
      <w:bookmarkEnd w:id="324"/>
      <w:bookmarkEnd w:id="325"/>
      <w:bookmarkEnd w:id="326"/>
      <w:bookmarkEnd w:id="327"/>
      <w:bookmarkEnd w:id="328"/>
      <w:bookmarkEnd w:id="329"/>
      <w:bookmarkEnd w:id="330"/>
      <w:bookmarkEnd w:id="331"/>
      <w:bookmarkEnd w:id="332"/>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2pt;height:115.2pt" o:ole="">
            <v:imagedata r:id="rId17" o:title=""/>
          </v:shape>
          <o:OLEObject Type="Embed" ProgID="Visio.Drawing.11" ShapeID="_x0000_i1028" DrawAspect="Content" ObjectID="_1618743709" r:id="rId18"/>
        </w:object>
      </w:r>
    </w:p>
    <w:p w14:paraId="60247AF4" w14:textId="77777777" w:rsidR="00C418E1" w:rsidRPr="00357143" w:rsidRDefault="00AA316F" w:rsidP="00B634C8">
      <w:pPr>
        <w:pStyle w:val="TH"/>
      </w:pPr>
      <w:r w:rsidRPr="00357143">
        <w:t>Figure 6.2.1.2</w:t>
      </w:r>
      <w:r w:rsidR="0045012A" w:rsidRPr="00357143">
        <w:rPr>
          <w:rFonts w:eastAsia="SimSun"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Heading5"/>
        <w:rPr>
          <w:highlight w:val="cyan"/>
        </w:rPr>
      </w:pPr>
      <w:bookmarkStart w:id="333" w:name="_Toc445302574"/>
      <w:bookmarkStart w:id="334" w:name="_Toc445389747"/>
      <w:bookmarkStart w:id="335" w:name="_Toc447042791"/>
      <w:bookmarkStart w:id="336" w:name="_Toc457493549"/>
      <w:bookmarkStart w:id="337" w:name="_Toc459976648"/>
      <w:bookmarkStart w:id="338" w:name="_Toc470163831"/>
      <w:bookmarkStart w:id="339" w:name="_Toc470164413"/>
      <w:bookmarkStart w:id="340" w:name="_Toc475715022"/>
      <w:bookmarkStart w:id="341" w:name="_Toc479348823"/>
      <w:bookmarkStart w:id="342" w:name="_Toc484070271"/>
      <w:bookmarkStart w:id="343" w:name="_Toc8130604"/>
      <w:r w:rsidRPr="00357143">
        <w:t>6.2.</w:t>
      </w:r>
      <w:r w:rsidR="00984425" w:rsidRPr="00357143">
        <w:t>1</w:t>
      </w:r>
      <w:r w:rsidR="00066E1E" w:rsidRPr="00357143">
        <w:t>.2.</w:t>
      </w:r>
      <w:r w:rsidR="00A956E1" w:rsidRPr="00357143">
        <w:t>1</w:t>
      </w:r>
      <w:r w:rsidR="00066E1E" w:rsidRPr="00357143">
        <w:tab/>
        <w:t>Software Management Function</w:t>
      </w:r>
      <w:bookmarkEnd w:id="333"/>
      <w:bookmarkEnd w:id="334"/>
      <w:bookmarkEnd w:id="335"/>
      <w:bookmarkEnd w:id="336"/>
      <w:bookmarkEnd w:id="337"/>
      <w:bookmarkEnd w:id="338"/>
      <w:bookmarkEnd w:id="339"/>
      <w:bookmarkEnd w:id="340"/>
      <w:bookmarkEnd w:id="341"/>
      <w:bookmarkEnd w:id="342"/>
      <w:bookmarkEnd w:id="343"/>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Heading3"/>
      </w:pPr>
      <w:bookmarkStart w:id="344" w:name="_Toc445302575"/>
      <w:bookmarkStart w:id="345" w:name="_Toc445389748"/>
      <w:bookmarkStart w:id="346" w:name="_Toc447042792"/>
      <w:bookmarkStart w:id="347" w:name="_Toc457493550"/>
      <w:bookmarkStart w:id="348" w:name="_Toc459976649"/>
      <w:bookmarkStart w:id="349" w:name="_Toc470163832"/>
      <w:bookmarkStart w:id="350" w:name="_Toc470164414"/>
      <w:bookmarkStart w:id="351" w:name="_Toc475715023"/>
      <w:bookmarkStart w:id="352" w:name="_Toc479348824"/>
      <w:bookmarkStart w:id="353" w:name="_Toc484070272"/>
      <w:bookmarkStart w:id="354" w:name="_Toc8130605"/>
      <w:r w:rsidRPr="00357143">
        <w:t>6.2.</w:t>
      </w:r>
      <w:r w:rsidR="00216392" w:rsidRPr="00357143">
        <w:t>2</w:t>
      </w:r>
      <w:r w:rsidR="00E537C3" w:rsidRPr="00357143">
        <w:tab/>
      </w:r>
      <w:r w:rsidRPr="00357143">
        <w:t>Communication Management and Delivery Handling</w:t>
      </w:r>
      <w:bookmarkEnd w:id="344"/>
      <w:bookmarkEnd w:id="345"/>
      <w:bookmarkEnd w:id="346"/>
      <w:bookmarkEnd w:id="347"/>
      <w:bookmarkEnd w:id="348"/>
      <w:bookmarkEnd w:id="349"/>
      <w:bookmarkEnd w:id="350"/>
      <w:bookmarkEnd w:id="351"/>
      <w:bookmarkEnd w:id="352"/>
      <w:bookmarkEnd w:id="353"/>
      <w:bookmarkEnd w:id="354"/>
    </w:p>
    <w:p w14:paraId="203196EB" w14:textId="77777777" w:rsidR="00216392" w:rsidRPr="00357143" w:rsidRDefault="00A911C2" w:rsidP="005361D0">
      <w:pPr>
        <w:pStyle w:val="Heading4"/>
      </w:pPr>
      <w:bookmarkStart w:id="355" w:name="_Toc445302576"/>
      <w:bookmarkStart w:id="356" w:name="_Toc445389749"/>
      <w:bookmarkStart w:id="357" w:name="_Toc447042793"/>
      <w:bookmarkStart w:id="358" w:name="_Toc457493551"/>
      <w:bookmarkStart w:id="359" w:name="_Toc459976650"/>
      <w:bookmarkStart w:id="360" w:name="_Toc470163833"/>
      <w:bookmarkStart w:id="361" w:name="_Toc470164415"/>
      <w:bookmarkStart w:id="362" w:name="_Toc475715024"/>
      <w:bookmarkStart w:id="363" w:name="_Toc479348825"/>
      <w:bookmarkStart w:id="364" w:name="_Toc484070273"/>
      <w:bookmarkStart w:id="365" w:name="_Toc8130606"/>
      <w:r w:rsidRPr="00357143">
        <w:t>6.2.2.1</w:t>
      </w:r>
      <w:r w:rsidR="00216392" w:rsidRPr="00357143">
        <w:tab/>
        <w:t>General Concepts</w:t>
      </w:r>
      <w:bookmarkEnd w:id="355"/>
      <w:bookmarkEnd w:id="356"/>
      <w:bookmarkEnd w:id="357"/>
      <w:bookmarkEnd w:id="358"/>
      <w:bookmarkEnd w:id="359"/>
      <w:bookmarkEnd w:id="360"/>
      <w:bookmarkEnd w:id="361"/>
      <w:bookmarkEnd w:id="362"/>
      <w:bookmarkEnd w:id="363"/>
      <w:bookmarkEnd w:id="364"/>
      <w:bookmarkEnd w:id="365"/>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Heading4"/>
      </w:pPr>
      <w:bookmarkStart w:id="366" w:name="_Toc445302577"/>
      <w:bookmarkStart w:id="367" w:name="_Toc445389750"/>
      <w:bookmarkStart w:id="368" w:name="_Toc447042794"/>
      <w:bookmarkStart w:id="369" w:name="_Toc457493552"/>
      <w:bookmarkStart w:id="370" w:name="_Toc459976651"/>
      <w:bookmarkStart w:id="371" w:name="_Toc470163834"/>
      <w:bookmarkStart w:id="372" w:name="_Toc470164416"/>
      <w:bookmarkStart w:id="373" w:name="_Toc475715025"/>
      <w:bookmarkStart w:id="374" w:name="_Toc479348826"/>
      <w:bookmarkStart w:id="375" w:name="_Toc484070274"/>
      <w:bookmarkStart w:id="376" w:name="_Toc8130607"/>
      <w:r w:rsidRPr="00357143">
        <w:lastRenderedPageBreak/>
        <w:t>6.2.2</w:t>
      </w:r>
      <w:r w:rsidR="007D29C9" w:rsidRPr="00357143">
        <w:t>.2</w:t>
      </w:r>
      <w:r w:rsidR="007D29C9" w:rsidRPr="00357143">
        <w:tab/>
      </w:r>
      <w:r w:rsidR="00F8370D" w:rsidRPr="00357143">
        <w:t>Detailed Descriptions</w:t>
      </w:r>
      <w:bookmarkEnd w:id="366"/>
      <w:bookmarkEnd w:id="367"/>
      <w:bookmarkEnd w:id="368"/>
      <w:bookmarkEnd w:id="369"/>
      <w:bookmarkEnd w:id="370"/>
      <w:bookmarkEnd w:id="371"/>
      <w:bookmarkEnd w:id="372"/>
      <w:bookmarkEnd w:id="373"/>
      <w:bookmarkEnd w:id="374"/>
      <w:bookmarkEnd w:id="375"/>
      <w:bookmarkEnd w:id="376"/>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Heading3"/>
      </w:pPr>
      <w:bookmarkStart w:id="377" w:name="_Toc445302578"/>
      <w:bookmarkStart w:id="378" w:name="_Toc445389751"/>
      <w:bookmarkStart w:id="379" w:name="_Toc447042795"/>
      <w:bookmarkStart w:id="380" w:name="_Toc457493553"/>
      <w:bookmarkStart w:id="381" w:name="_Toc459976652"/>
      <w:bookmarkStart w:id="382" w:name="_Toc470163835"/>
      <w:bookmarkStart w:id="383" w:name="_Toc470164417"/>
      <w:bookmarkStart w:id="384" w:name="_Toc475715026"/>
      <w:bookmarkStart w:id="385" w:name="_Toc479348827"/>
      <w:bookmarkStart w:id="386" w:name="_Toc484070275"/>
      <w:bookmarkStart w:id="387" w:name="_Toc8130608"/>
      <w:r w:rsidRPr="00357143">
        <w:t>6.2.3</w:t>
      </w:r>
      <w:r w:rsidR="002F399C" w:rsidRPr="00357143">
        <w:tab/>
      </w:r>
      <w:r w:rsidR="00F8370D" w:rsidRPr="00357143">
        <w:t>Data Management and Repository</w:t>
      </w:r>
      <w:bookmarkEnd w:id="377"/>
      <w:bookmarkEnd w:id="378"/>
      <w:bookmarkEnd w:id="379"/>
      <w:bookmarkEnd w:id="380"/>
      <w:bookmarkEnd w:id="381"/>
      <w:bookmarkEnd w:id="382"/>
      <w:bookmarkEnd w:id="383"/>
      <w:bookmarkEnd w:id="384"/>
      <w:bookmarkEnd w:id="385"/>
      <w:bookmarkEnd w:id="386"/>
      <w:bookmarkEnd w:id="387"/>
    </w:p>
    <w:p w14:paraId="1C83B105" w14:textId="77777777" w:rsidR="00F8370D" w:rsidRPr="00357143" w:rsidRDefault="007D29C9" w:rsidP="005361D0">
      <w:pPr>
        <w:pStyle w:val="Heading4"/>
      </w:pPr>
      <w:bookmarkStart w:id="388" w:name="_Toc445302579"/>
      <w:bookmarkStart w:id="389" w:name="_Toc445389752"/>
      <w:bookmarkStart w:id="390" w:name="_Toc447042796"/>
      <w:bookmarkStart w:id="391" w:name="_Toc457493554"/>
      <w:bookmarkStart w:id="392" w:name="_Toc459976653"/>
      <w:bookmarkStart w:id="393" w:name="_Toc470163836"/>
      <w:bookmarkStart w:id="394" w:name="_Toc470164418"/>
      <w:bookmarkStart w:id="395" w:name="_Toc475715027"/>
      <w:bookmarkStart w:id="396" w:name="_Toc479348828"/>
      <w:bookmarkStart w:id="397" w:name="_Toc484070276"/>
      <w:bookmarkStart w:id="398" w:name="_Toc8130609"/>
      <w:r w:rsidRPr="00357143">
        <w:t>6.2.</w:t>
      </w:r>
      <w:r w:rsidR="00217D9E" w:rsidRPr="00357143">
        <w:t>3</w:t>
      </w:r>
      <w:r w:rsidRPr="00357143">
        <w:t>.1</w:t>
      </w:r>
      <w:r w:rsidRPr="00357143">
        <w:tab/>
      </w:r>
      <w:r w:rsidR="00F8370D" w:rsidRPr="00357143">
        <w:t>General Concepts</w:t>
      </w:r>
      <w:bookmarkEnd w:id="388"/>
      <w:bookmarkEnd w:id="389"/>
      <w:bookmarkEnd w:id="390"/>
      <w:bookmarkEnd w:id="391"/>
      <w:bookmarkEnd w:id="392"/>
      <w:bookmarkEnd w:id="393"/>
      <w:bookmarkEnd w:id="394"/>
      <w:bookmarkEnd w:id="395"/>
      <w:bookmarkEnd w:id="396"/>
      <w:bookmarkEnd w:id="397"/>
      <w:bookmarkEnd w:id="398"/>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Heading4"/>
      </w:pPr>
      <w:bookmarkStart w:id="399" w:name="_Toc445302580"/>
      <w:bookmarkStart w:id="400" w:name="_Toc445389753"/>
      <w:bookmarkStart w:id="401" w:name="_Toc447042797"/>
      <w:bookmarkStart w:id="402" w:name="_Toc457493555"/>
      <w:bookmarkStart w:id="403" w:name="_Toc459976654"/>
      <w:bookmarkStart w:id="404" w:name="_Toc470163837"/>
      <w:bookmarkStart w:id="405" w:name="_Toc470164419"/>
      <w:bookmarkStart w:id="406" w:name="_Toc475715028"/>
      <w:bookmarkStart w:id="407" w:name="_Toc479348829"/>
      <w:bookmarkStart w:id="408" w:name="_Toc484070277"/>
      <w:bookmarkStart w:id="409" w:name="_Toc8130610"/>
      <w:r w:rsidRPr="00357143">
        <w:lastRenderedPageBreak/>
        <w:t>6.2.</w:t>
      </w:r>
      <w:r w:rsidR="007929C5" w:rsidRPr="00357143">
        <w:t>3</w:t>
      </w:r>
      <w:r w:rsidRPr="00357143">
        <w:t>.2</w:t>
      </w:r>
      <w:r w:rsidRPr="00357143">
        <w:tab/>
      </w:r>
      <w:r w:rsidR="00F8370D" w:rsidRPr="00357143">
        <w:t>Detailed Descriptions</w:t>
      </w:r>
      <w:bookmarkEnd w:id="399"/>
      <w:bookmarkEnd w:id="400"/>
      <w:bookmarkEnd w:id="401"/>
      <w:bookmarkEnd w:id="402"/>
      <w:bookmarkEnd w:id="403"/>
      <w:bookmarkEnd w:id="404"/>
      <w:bookmarkEnd w:id="405"/>
      <w:bookmarkEnd w:id="406"/>
      <w:bookmarkEnd w:id="407"/>
      <w:bookmarkEnd w:id="408"/>
      <w:bookmarkEnd w:id="409"/>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Heading3"/>
      </w:pPr>
      <w:bookmarkStart w:id="410" w:name="_Toc445302581"/>
      <w:bookmarkStart w:id="411" w:name="_Toc445389754"/>
      <w:bookmarkStart w:id="412" w:name="_Toc447042798"/>
      <w:bookmarkStart w:id="413" w:name="_Toc457493556"/>
      <w:bookmarkStart w:id="414" w:name="_Toc459976655"/>
      <w:bookmarkStart w:id="415" w:name="_Toc470163838"/>
      <w:bookmarkStart w:id="416" w:name="_Toc470164420"/>
      <w:bookmarkStart w:id="417" w:name="_Toc475715029"/>
      <w:bookmarkStart w:id="418" w:name="_Toc479348830"/>
      <w:bookmarkStart w:id="419" w:name="_Toc484070278"/>
      <w:bookmarkStart w:id="420" w:name="_Toc8130611"/>
      <w:r w:rsidRPr="00357143">
        <w:t>6.2.4</w:t>
      </w:r>
      <w:r w:rsidR="002F399C" w:rsidRPr="00357143">
        <w:tab/>
      </w:r>
      <w:r w:rsidR="00F8370D" w:rsidRPr="00357143">
        <w:t>Device Management</w:t>
      </w:r>
      <w:bookmarkEnd w:id="410"/>
      <w:bookmarkEnd w:id="411"/>
      <w:bookmarkEnd w:id="412"/>
      <w:bookmarkEnd w:id="413"/>
      <w:bookmarkEnd w:id="414"/>
      <w:bookmarkEnd w:id="415"/>
      <w:bookmarkEnd w:id="416"/>
      <w:bookmarkEnd w:id="417"/>
      <w:bookmarkEnd w:id="418"/>
      <w:bookmarkEnd w:id="419"/>
      <w:bookmarkEnd w:id="420"/>
    </w:p>
    <w:p w14:paraId="3123CDCA" w14:textId="77777777" w:rsidR="00F8370D" w:rsidRPr="00357143" w:rsidRDefault="00EB2C37" w:rsidP="00E00538">
      <w:pPr>
        <w:pStyle w:val="Heading4"/>
      </w:pPr>
      <w:bookmarkStart w:id="421" w:name="_Toc445302582"/>
      <w:bookmarkStart w:id="422" w:name="_Toc445389755"/>
      <w:bookmarkStart w:id="423" w:name="_Toc447042799"/>
      <w:bookmarkStart w:id="424" w:name="_Toc457493557"/>
      <w:bookmarkStart w:id="425" w:name="_Toc459976656"/>
      <w:bookmarkStart w:id="426" w:name="_Toc470163839"/>
      <w:bookmarkStart w:id="427" w:name="_Toc470164421"/>
      <w:bookmarkStart w:id="428" w:name="_Toc475715030"/>
      <w:bookmarkStart w:id="429" w:name="_Toc479348831"/>
      <w:bookmarkStart w:id="430" w:name="_Toc484070279"/>
      <w:bookmarkStart w:id="431" w:name="_Toc8130612"/>
      <w:r w:rsidRPr="00357143">
        <w:t>6.2.4</w:t>
      </w:r>
      <w:r w:rsidR="007D29C9" w:rsidRPr="00357143">
        <w:t>.1</w:t>
      </w:r>
      <w:r w:rsidR="007D29C9" w:rsidRPr="00357143">
        <w:tab/>
      </w:r>
      <w:r w:rsidR="00F8370D" w:rsidRPr="00357143">
        <w:t>General Concepts</w:t>
      </w:r>
      <w:bookmarkEnd w:id="421"/>
      <w:bookmarkEnd w:id="422"/>
      <w:bookmarkEnd w:id="423"/>
      <w:bookmarkEnd w:id="424"/>
      <w:bookmarkEnd w:id="425"/>
      <w:bookmarkEnd w:id="426"/>
      <w:bookmarkEnd w:id="427"/>
      <w:bookmarkEnd w:id="428"/>
      <w:bookmarkEnd w:id="429"/>
      <w:bookmarkEnd w:id="430"/>
      <w:bookmarkEnd w:id="431"/>
    </w:p>
    <w:p w14:paraId="459A96E0" w14:textId="77777777" w:rsidR="0045012A" w:rsidRPr="00357143" w:rsidRDefault="0045012A" w:rsidP="0045012A">
      <w:pPr>
        <w:pStyle w:val="Heading5"/>
      </w:pPr>
      <w:bookmarkStart w:id="432" w:name="_Toc447042800"/>
      <w:bookmarkStart w:id="433" w:name="_Toc457493558"/>
      <w:bookmarkStart w:id="434" w:name="_Toc459976657"/>
      <w:bookmarkStart w:id="435" w:name="_Toc470163840"/>
      <w:bookmarkStart w:id="436" w:name="_Toc470164422"/>
      <w:bookmarkStart w:id="437" w:name="_Toc475715031"/>
      <w:bookmarkStart w:id="438" w:name="_Toc479348832"/>
      <w:bookmarkStart w:id="439" w:name="_Toc484070280"/>
      <w:bookmarkStart w:id="440" w:name="_Toc8130613"/>
      <w:r w:rsidRPr="00357143">
        <w:rPr>
          <w:rFonts w:hint="eastAsia"/>
        </w:rPr>
        <w:t>6.2.4.1.0</w:t>
      </w:r>
      <w:r w:rsidRPr="00357143">
        <w:rPr>
          <w:rFonts w:hint="eastAsia"/>
        </w:rPr>
        <w:tab/>
        <w:t>Overview</w:t>
      </w:r>
      <w:bookmarkEnd w:id="432"/>
      <w:bookmarkEnd w:id="433"/>
      <w:bookmarkEnd w:id="434"/>
      <w:bookmarkEnd w:id="435"/>
      <w:bookmarkEnd w:id="436"/>
      <w:bookmarkEnd w:id="437"/>
      <w:bookmarkEnd w:id="438"/>
      <w:bookmarkEnd w:id="439"/>
      <w:bookmarkEnd w:id="440"/>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SimSun"/>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AA23FD">
        <w:t>i.</w:t>
      </w:r>
      <w:r w:rsidRPr="00AA23FD">
        <w:rPr>
          <w:noProof/>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SimSun"/>
          <w:lang w:eastAsia="zh-CN"/>
        </w:rPr>
        <w:t>protocols</w:t>
      </w:r>
      <w:r w:rsidRPr="00AD54F5">
        <w:t xml:space="preserve"> </w:t>
      </w:r>
      <w:r w:rsidRPr="00AD54F5">
        <w:rPr>
          <w:rFonts w:eastAsia="SimSun"/>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1" w:name="_Hlk514149366"/>
      <w:r w:rsidRPr="00AD54F5">
        <w:t>us</w:t>
      </w:r>
      <w:r>
        <w:t>e of non-oneM2M</w:t>
      </w:r>
      <w:r w:rsidRPr="00AD54F5">
        <w:t xml:space="preserve"> technology protocols </w:t>
      </w:r>
      <w:bookmarkEnd w:id="441"/>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Heading5"/>
      </w:pPr>
      <w:bookmarkStart w:id="442" w:name="_Toc445302583"/>
      <w:bookmarkStart w:id="443" w:name="_Toc445389756"/>
      <w:bookmarkStart w:id="444" w:name="_Toc447042801"/>
      <w:bookmarkStart w:id="445" w:name="_Toc457493559"/>
      <w:bookmarkStart w:id="446" w:name="_Toc459976658"/>
      <w:bookmarkStart w:id="447" w:name="_Toc470163841"/>
      <w:bookmarkStart w:id="448" w:name="_Toc470164423"/>
      <w:bookmarkStart w:id="449" w:name="_Toc475715032"/>
      <w:bookmarkStart w:id="450" w:name="_Toc479348833"/>
      <w:bookmarkStart w:id="451" w:name="_Toc484070281"/>
      <w:bookmarkStart w:id="452" w:name="_Toc8130614"/>
      <w:r w:rsidRPr="00357143">
        <w:lastRenderedPageBreak/>
        <w:t>6.2.4.1.1</w:t>
      </w:r>
      <w:r w:rsidRPr="00357143">
        <w:tab/>
        <w:t xml:space="preserve">Device Management </w:t>
      </w:r>
      <w:r w:rsidR="00C01454" w:rsidRPr="00AD54F5">
        <w:t>using other existing technologies</w:t>
      </w:r>
      <w:bookmarkEnd w:id="442"/>
      <w:bookmarkEnd w:id="443"/>
      <w:bookmarkEnd w:id="444"/>
      <w:bookmarkEnd w:id="445"/>
      <w:bookmarkEnd w:id="446"/>
      <w:bookmarkEnd w:id="447"/>
      <w:bookmarkEnd w:id="448"/>
      <w:bookmarkEnd w:id="449"/>
      <w:bookmarkEnd w:id="450"/>
      <w:bookmarkEnd w:id="451"/>
      <w:bookmarkEnd w:id="452"/>
    </w:p>
    <w:p w14:paraId="36F8FFE8" w14:textId="77777777" w:rsidR="00C01454" w:rsidRPr="00AD54F5" w:rsidRDefault="00C01454" w:rsidP="00C01454">
      <w:pPr>
        <w:pStyle w:val="Heading6"/>
      </w:pPr>
      <w:bookmarkStart w:id="453" w:name="_Toc8130615"/>
      <w:r w:rsidRPr="00AD54F5">
        <w:t>6.2.4.1.1.1</w:t>
      </w:r>
      <w:r w:rsidRPr="00AD54F5">
        <w:tab/>
        <w:t>Architecture</w:t>
      </w:r>
      <w:bookmarkEnd w:id="453"/>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SimSun"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SimSun"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SimSun"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SimSun"/>
          <w:lang w:eastAsia="zh-CN"/>
        </w:rPr>
      </w:pPr>
      <w:r w:rsidRPr="00357143">
        <w:rPr>
          <w:b w:val="0"/>
        </w:rPr>
        <w:object w:dxaOrig="10295" w:dyaOrig="4636" w14:anchorId="73DA780A">
          <v:shape id="_x0000_i1029" type="#_x0000_t75" style="width:467.7pt;height:209.1pt" o:ole="">
            <v:imagedata r:id="rId19" o:title=""/>
          </v:shape>
          <o:OLEObject Type="Embed" ProgID="Visio.Drawing.11" ShapeID="_x0000_i1029" DrawAspect="Content" ObjectID="_1618743710" r:id="rId20"/>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Heading6"/>
      </w:pPr>
      <w:bookmarkStart w:id="454" w:name="_Toc505694119"/>
      <w:bookmarkStart w:id="455" w:name="_Toc445302584"/>
      <w:bookmarkStart w:id="456" w:name="_Toc445389757"/>
      <w:bookmarkStart w:id="457" w:name="_Toc447042802"/>
      <w:bookmarkStart w:id="458" w:name="_Toc457493560"/>
      <w:bookmarkStart w:id="459" w:name="_Toc459976659"/>
      <w:bookmarkStart w:id="460" w:name="_Toc470163842"/>
      <w:bookmarkStart w:id="461" w:name="_Toc470164424"/>
      <w:bookmarkStart w:id="462" w:name="_Toc475715033"/>
      <w:bookmarkStart w:id="463" w:name="_Toc479348834"/>
      <w:bookmarkStart w:id="464" w:name="_Toc484070282"/>
      <w:bookmarkStart w:id="465" w:name="_Toc8130616"/>
      <w:r w:rsidRPr="00AD54F5">
        <w:t>6.2.4.1.1.2</w:t>
      </w:r>
      <w:r w:rsidRPr="00AD54F5">
        <w:tab/>
        <w:t>Management Server Interaction</w:t>
      </w:r>
      <w:bookmarkEnd w:id="454"/>
      <w:bookmarkEnd w:id="465"/>
    </w:p>
    <w:bookmarkEnd w:id="455"/>
    <w:bookmarkEnd w:id="456"/>
    <w:bookmarkEnd w:id="457"/>
    <w:bookmarkEnd w:id="458"/>
    <w:bookmarkEnd w:id="459"/>
    <w:bookmarkEnd w:id="460"/>
    <w:bookmarkEnd w:id="461"/>
    <w:bookmarkEnd w:id="462"/>
    <w:bookmarkEnd w:id="463"/>
    <w:bookmarkEnd w:id="464"/>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SimSun"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AA23FD">
        <w:t>i.</w:t>
      </w:r>
      <w:r w:rsidR="001C37F9" w:rsidRPr="00AA23FD">
        <w:rPr>
          <w:noProof/>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SimSun"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SimSun"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SimSun"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2pt;height:165.3pt" o:ole="">
            <v:imagedata r:id="rId21" o:title=""/>
          </v:shape>
          <o:OLEObject Type="Embed" ProgID="Visio.Drawing.11" ShapeID="_x0000_i1030" DrawAspect="Content" ObjectID="_1618743711" r:id="rId22"/>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2pt;height:172.8pt" o:ole="">
            <v:imagedata r:id="rId23" o:title=""/>
          </v:shape>
          <o:OLEObject Type="Embed" ProgID="Visio.Drawing.11" ShapeID="_x0000_i1031" DrawAspect="Content" ObjectID="_1618743712" r:id="rId24"/>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SimSun"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SimSun"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Heading6"/>
      </w:pPr>
      <w:bookmarkStart w:id="466" w:name="_Toc445302586"/>
      <w:bookmarkStart w:id="467" w:name="_Toc8130617"/>
      <w:r w:rsidRPr="00AD54F5">
        <w:t>6.2.4.1.1.3</w:t>
      </w:r>
      <w:r w:rsidRPr="00AD54F5">
        <w:tab/>
        <w:t>Management Server - Access Permissions</w:t>
      </w:r>
      <w:bookmarkEnd w:id="467"/>
    </w:p>
    <w:bookmarkEnd w:id="466"/>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Heading6"/>
      </w:pPr>
      <w:bookmarkStart w:id="468" w:name="_Toc8130618"/>
      <w:r w:rsidRPr="00AD54F5">
        <w:t>6.2.4.1.1.4</w:t>
      </w:r>
      <w:r w:rsidRPr="00AD54F5">
        <w:tab/>
        <w:t>Management Server - External management object discovery</w:t>
      </w:r>
      <w:bookmarkEnd w:id="468"/>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SimSun"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SimSun"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SimSun"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Heading6"/>
      </w:pPr>
      <w:bookmarkStart w:id="469" w:name="_Toc505694120"/>
      <w:bookmarkStart w:id="470" w:name="_Toc445302587"/>
      <w:bookmarkStart w:id="471" w:name="_Toc445389758"/>
      <w:bookmarkStart w:id="472" w:name="_Toc447042803"/>
      <w:bookmarkStart w:id="473" w:name="_Toc457493561"/>
      <w:bookmarkStart w:id="474" w:name="_Toc459976660"/>
      <w:bookmarkStart w:id="475" w:name="_Toc470163843"/>
      <w:bookmarkStart w:id="476" w:name="_Toc470164425"/>
      <w:bookmarkStart w:id="477" w:name="_Toc475715034"/>
      <w:bookmarkStart w:id="478" w:name="_Toc479348835"/>
      <w:bookmarkStart w:id="479" w:name="_Toc484070283"/>
      <w:bookmarkStart w:id="480" w:name="_Toc8130619"/>
      <w:r w:rsidRPr="00AD54F5">
        <w:t>6.2.4.1.1.5</w:t>
      </w:r>
      <w:r w:rsidRPr="00AD54F5">
        <w:tab/>
        <w:t>Management Client Interaction</w:t>
      </w:r>
      <w:bookmarkEnd w:id="469"/>
      <w:bookmarkEnd w:id="480"/>
    </w:p>
    <w:bookmarkEnd w:id="470"/>
    <w:bookmarkEnd w:id="471"/>
    <w:bookmarkEnd w:id="472"/>
    <w:bookmarkEnd w:id="473"/>
    <w:bookmarkEnd w:id="474"/>
    <w:bookmarkEnd w:id="475"/>
    <w:bookmarkEnd w:id="476"/>
    <w:bookmarkEnd w:id="477"/>
    <w:bookmarkEnd w:id="478"/>
    <w:bookmarkEnd w:id="479"/>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56F80">
        <w:t>i.</w:t>
      </w:r>
      <w:r w:rsidR="001C37F9" w:rsidRPr="00156F80">
        <w:rPr>
          <w:noProof/>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56F80">
        <w:t>i.</w:t>
      </w:r>
      <w:r w:rsidR="001C37F9" w:rsidRPr="00156F80">
        <w:rPr>
          <w:noProof/>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SimSun"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SimSun"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3pt;height:172.8pt" o:ole="">
            <v:imagedata r:id="rId25" o:title=""/>
          </v:shape>
          <o:OLEObject Type="Embed" ProgID="Visio.Drawing.11" ShapeID="_x0000_i1032" DrawAspect="Content" ObjectID="_1618743713" r:id="rId26"/>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Heading4"/>
      </w:pPr>
      <w:bookmarkStart w:id="481" w:name="_Toc445302593"/>
      <w:bookmarkStart w:id="482" w:name="_Toc445389760"/>
      <w:bookmarkStart w:id="483" w:name="_Toc447042805"/>
      <w:bookmarkStart w:id="484" w:name="_Toc457493563"/>
      <w:bookmarkStart w:id="485" w:name="_Toc459976662"/>
      <w:bookmarkStart w:id="486" w:name="_Toc470163845"/>
      <w:bookmarkStart w:id="487" w:name="_Toc470164427"/>
      <w:bookmarkStart w:id="488" w:name="_Toc475715036"/>
      <w:bookmarkStart w:id="489" w:name="_Toc479348837"/>
      <w:bookmarkStart w:id="490" w:name="_Toc484070285"/>
      <w:bookmarkStart w:id="491" w:name="_Toc8130620"/>
      <w:r w:rsidRPr="00357143">
        <w:t>6.2.4</w:t>
      </w:r>
      <w:r w:rsidR="007D29C9" w:rsidRPr="00357143">
        <w:t>.2</w:t>
      </w:r>
      <w:r w:rsidR="007D29C9" w:rsidRPr="00357143">
        <w:tab/>
      </w:r>
      <w:r w:rsidR="00F8370D" w:rsidRPr="00357143">
        <w:t>Detailed Descriptions</w:t>
      </w:r>
      <w:bookmarkEnd w:id="481"/>
      <w:bookmarkEnd w:id="482"/>
      <w:bookmarkEnd w:id="483"/>
      <w:bookmarkEnd w:id="484"/>
      <w:bookmarkEnd w:id="485"/>
      <w:bookmarkEnd w:id="486"/>
      <w:bookmarkEnd w:id="487"/>
      <w:bookmarkEnd w:id="488"/>
      <w:bookmarkEnd w:id="489"/>
      <w:bookmarkEnd w:id="490"/>
      <w:bookmarkEnd w:id="491"/>
    </w:p>
    <w:p w14:paraId="6EEA2A07" w14:textId="77777777" w:rsidR="0045012A" w:rsidRPr="00357143" w:rsidRDefault="0045012A" w:rsidP="0045012A">
      <w:pPr>
        <w:pStyle w:val="Heading5"/>
      </w:pPr>
      <w:bookmarkStart w:id="492" w:name="_Toc447042806"/>
      <w:bookmarkStart w:id="493" w:name="_Toc457493564"/>
      <w:bookmarkStart w:id="494" w:name="_Toc459976663"/>
      <w:bookmarkStart w:id="495" w:name="_Toc470163846"/>
      <w:bookmarkStart w:id="496" w:name="_Toc470164428"/>
      <w:bookmarkStart w:id="497" w:name="_Toc475715037"/>
      <w:bookmarkStart w:id="498" w:name="_Toc479348838"/>
      <w:bookmarkStart w:id="499" w:name="_Toc484070286"/>
      <w:bookmarkStart w:id="500" w:name="_Toc8130621"/>
      <w:r w:rsidRPr="00357143">
        <w:rPr>
          <w:rFonts w:hint="eastAsia"/>
        </w:rPr>
        <w:t>6.2.4.2.0</w:t>
      </w:r>
      <w:r w:rsidRPr="00357143">
        <w:rPr>
          <w:rFonts w:hint="eastAsia"/>
        </w:rPr>
        <w:tab/>
        <w:t>Overview</w:t>
      </w:r>
      <w:bookmarkEnd w:id="492"/>
      <w:bookmarkEnd w:id="493"/>
      <w:bookmarkEnd w:id="494"/>
      <w:bookmarkEnd w:id="495"/>
      <w:bookmarkEnd w:id="496"/>
      <w:bookmarkEnd w:id="497"/>
      <w:bookmarkEnd w:id="498"/>
      <w:bookmarkEnd w:id="499"/>
      <w:bookmarkEnd w:id="500"/>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0.8pt;height:194.7pt" o:ole="">
            <v:imagedata r:id="rId27" o:title=""/>
          </v:shape>
          <o:OLEObject Type="Embed" ProgID="Visio.Drawing.11" ShapeID="_x0000_i1033" DrawAspect="Content" ObjectID="_1618743714" r:id="rId28"/>
        </w:object>
      </w:r>
    </w:p>
    <w:p w14:paraId="6E38460C" w14:textId="77777777" w:rsidR="00A14B5D" w:rsidRPr="00357143" w:rsidRDefault="00CB0453" w:rsidP="001C190F">
      <w:pPr>
        <w:pStyle w:val="TF"/>
      </w:pPr>
      <w:r w:rsidRPr="00357143">
        <w:t>Figure 6.2.4.2</w:t>
      </w:r>
      <w:r w:rsidR="0045012A" w:rsidRPr="00357143">
        <w:rPr>
          <w:rFonts w:eastAsia="SimSun"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Heading5"/>
        <w:rPr>
          <w:highlight w:val="cyan"/>
        </w:rPr>
      </w:pPr>
      <w:bookmarkStart w:id="501" w:name="_Toc445302594"/>
      <w:bookmarkStart w:id="502" w:name="_Toc445389761"/>
      <w:bookmarkStart w:id="503" w:name="_Toc447042807"/>
      <w:bookmarkStart w:id="504" w:name="_Toc457493565"/>
      <w:bookmarkStart w:id="505" w:name="_Toc459976664"/>
      <w:bookmarkStart w:id="506" w:name="_Toc470163847"/>
      <w:bookmarkStart w:id="507" w:name="_Toc470164429"/>
      <w:bookmarkStart w:id="508" w:name="_Toc475715038"/>
      <w:bookmarkStart w:id="509" w:name="_Toc479348839"/>
      <w:bookmarkStart w:id="510" w:name="_Toc484070287"/>
      <w:bookmarkStart w:id="511" w:name="_Toc8130622"/>
      <w:r w:rsidRPr="00357143">
        <w:t>6.2.</w:t>
      </w:r>
      <w:r w:rsidR="009D5F43" w:rsidRPr="00357143">
        <w:t>4</w:t>
      </w:r>
      <w:r w:rsidR="00E957B5" w:rsidRPr="00357143">
        <w:t>.2.</w:t>
      </w:r>
      <w:r w:rsidR="005E36AD" w:rsidRPr="00357143">
        <w:t>1</w:t>
      </w:r>
      <w:r w:rsidR="00E957B5" w:rsidRPr="00357143">
        <w:tab/>
        <w:t>Device Configuration Function</w:t>
      </w:r>
      <w:bookmarkEnd w:id="501"/>
      <w:bookmarkEnd w:id="502"/>
      <w:bookmarkEnd w:id="503"/>
      <w:bookmarkEnd w:id="504"/>
      <w:bookmarkEnd w:id="505"/>
      <w:bookmarkEnd w:id="506"/>
      <w:bookmarkEnd w:id="507"/>
      <w:bookmarkEnd w:id="508"/>
      <w:bookmarkEnd w:id="509"/>
      <w:bookmarkEnd w:id="510"/>
      <w:bookmarkEnd w:id="511"/>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Heading5"/>
      </w:pPr>
      <w:bookmarkStart w:id="512" w:name="_Toc445302595"/>
      <w:bookmarkStart w:id="513" w:name="_Toc445389762"/>
      <w:bookmarkStart w:id="514" w:name="_Toc447042808"/>
      <w:bookmarkStart w:id="515" w:name="_Toc457493566"/>
      <w:bookmarkStart w:id="516" w:name="_Toc459976665"/>
      <w:bookmarkStart w:id="517" w:name="_Toc470163848"/>
      <w:bookmarkStart w:id="518" w:name="_Toc470164430"/>
      <w:bookmarkStart w:id="519" w:name="_Toc475715039"/>
      <w:bookmarkStart w:id="520" w:name="_Toc479348840"/>
      <w:bookmarkStart w:id="521" w:name="_Toc484070288"/>
      <w:bookmarkStart w:id="522" w:name="_Toc8130623"/>
      <w:r w:rsidRPr="00357143">
        <w:t>6.2.</w:t>
      </w:r>
      <w:r w:rsidR="009D5F43" w:rsidRPr="00357143">
        <w:t>4</w:t>
      </w:r>
      <w:r w:rsidR="00E957B5" w:rsidRPr="00357143">
        <w:t>.2.</w:t>
      </w:r>
      <w:r w:rsidR="00A92136" w:rsidRPr="00357143">
        <w:t>2</w:t>
      </w:r>
      <w:r w:rsidR="00E957B5" w:rsidRPr="00357143">
        <w:tab/>
        <w:t>Device Diagnostics and Monitoring Function</w:t>
      </w:r>
      <w:bookmarkEnd w:id="512"/>
      <w:bookmarkEnd w:id="513"/>
      <w:bookmarkEnd w:id="514"/>
      <w:bookmarkEnd w:id="515"/>
      <w:bookmarkEnd w:id="516"/>
      <w:bookmarkEnd w:id="517"/>
      <w:bookmarkEnd w:id="518"/>
      <w:bookmarkEnd w:id="519"/>
      <w:bookmarkEnd w:id="520"/>
      <w:bookmarkEnd w:id="521"/>
      <w:bookmarkEnd w:id="522"/>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Heading5"/>
      </w:pPr>
      <w:bookmarkStart w:id="523" w:name="_Toc445302596"/>
      <w:bookmarkStart w:id="524" w:name="_Toc445389763"/>
      <w:bookmarkStart w:id="525" w:name="_Toc447042809"/>
      <w:bookmarkStart w:id="526" w:name="_Toc457493567"/>
      <w:bookmarkStart w:id="527" w:name="_Toc459976666"/>
      <w:bookmarkStart w:id="528" w:name="_Toc470163849"/>
      <w:bookmarkStart w:id="529" w:name="_Toc470164431"/>
      <w:bookmarkStart w:id="530" w:name="_Toc475715040"/>
      <w:bookmarkStart w:id="531" w:name="_Toc479348841"/>
      <w:bookmarkStart w:id="532" w:name="_Toc484070289"/>
      <w:bookmarkStart w:id="533" w:name="_Toc8130624"/>
      <w:r w:rsidRPr="00357143">
        <w:t>6.2.</w:t>
      </w:r>
      <w:r w:rsidR="009D5F43" w:rsidRPr="00357143">
        <w:t>4</w:t>
      </w:r>
      <w:r w:rsidR="00E957B5" w:rsidRPr="00357143">
        <w:t>.2.</w:t>
      </w:r>
      <w:r w:rsidR="00A92136" w:rsidRPr="00357143">
        <w:t>3</w:t>
      </w:r>
      <w:r w:rsidR="00E957B5" w:rsidRPr="00357143">
        <w:tab/>
        <w:t>Device Firmware Management Function</w:t>
      </w:r>
      <w:bookmarkEnd w:id="523"/>
      <w:bookmarkEnd w:id="524"/>
      <w:bookmarkEnd w:id="525"/>
      <w:bookmarkEnd w:id="526"/>
      <w:bookmarkEnd w:id="527"/>
      <w:bookmarkEnd w:id="528"/>
      <w:bookmarkEnd w:id="529"/>
      <w:bookmarkEnd w:id="530"/>
      <w:bookmarkEnd w:id="531"/>
      <w:bookmarkEnd w:id="532"/>
      <w:bookmarkEnd w:id="533"/>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Heading5"/>
      </w:pPr>
      <w:bookmarkStart w:id="534" w:name="_Toc445302597"/>
      <w:bookmarkStart w:id="535" w:name="_Toc445389764"/>
      <w:bookmarkStart w:id="536" w:name="_Toc447042810"/>
      <w:bookmarkStart w:id="537" w:name="_Toc457493568"/>
      <w:bookmarkStart w:id="538" w:name="_Toc459976667"/>
      <w:bookmarkStart w:id="539" w:name="_Toc470163850"/>
      <w:bookmarkStart w:id="540" w:name="_Toc470164432"/>
      <w:bookmarkStart w:id="541" w:name="_Toc475715041"/>
      <w:bookmarkStart w:id="542" w:name="_Toc479348842"/>
      <w:bookmarkStart w:id="543" w:name="_Toc484070290"/>
      <w:bookmarkStart w:id="544" w:name="_Toc8130625"/>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4"/>
      <w:bookmarkEnd w:id="535"/>
      <w:bookmarkEnd w:id="536"/>
      <w:bookmarkEnd w:id="537"/>
      <w:bookmarkEnd w:id="538"/>
      <w:bookmarkEnd w:id="539"/>
      <w:bookmarkEnd w:id="540"/>
      <w:bookmarkEnd w:id="541"/>
      <w:bookmarkEnd w:id="542"/>
      <w:bookmarkEnd w:id="543"/>
      <w:bookmarkEnd w:id="544"/>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Heading3"/>
      </w:pPr>
      <w:bookmarkStart w:id="545" w:name="_Toc445302598"/>
      <w:bookmarkStart w:id="546" w:name="_Toc445389765"/>
      <w:bookmarkStart w:id="547" w:name="_Toc447042811"/>
      <w:bookmarkStart w:id="548" w:name="_Toc457493569"/>
      <w:bookmarkStart w:id="549" w:name="_Toc459976668"/>
      <w:bookmarkStart w:id="550" w:name="_Toc470163851"/>
      <w:bookmarkStart w:id="551" w:name="_Toc470164433"/>
      <w:bookmarkStart w:id="552" w:name="_Toc475715042"/>
      <w:bookmarkStart w:id="553" w:name="_Toc479348843"/>
      <w:bookmarkStart w:id="554" w:name="_Toc484070291"/>
      <w:bookmarkStart w:id="555" w:name="_Toc8130626"/>
      <w:r w:rsidRPr="00357143">
        <w:t>6.2.</w:t>
      </w:r>
      <w:r w:rsidR="00377682" w:rsidRPr="00357143">
        <w:t>5</w:t>
      </w:r>
      <w:r w:rsidRPr="00357143">
        <w:tab/>
      </w:r>
      <w:r w:rsidR="00F8370D" w:rsidRPr="00357143">
        <w:t>Discovery</w:t>
      </w:r>
      <w:bookmarkEnd w:id="545"/>
      <w:bookmarkEnd w:id="546"/>
      <w:bookmarkEnd w:id="547"/>
      <w:bookmarkEnd w:id="548"/>
      <w:bookmarkEnd w:id="549"/>
      <w:bookmarkEnd w:id="550"/>
      <w:bookmarkEnd w:id="551"/>
      <w:bookmarkEnd w:id="552"/>
      <w:bookmarkEnd w:id="553"/>
      <w:bookmarkEnd w:id="554"/>
      <w:bookmarkEnd w:id="555"/>
    </w:p>
    <w:p w14:paraId="2F249AEE" w14:textId="77777777" w:rsidR="00F8370D" w:rsidRPr="00357143" w:rsidRDefault="007D29C9" w:rsidP="005361D0">
      <w:pPr>
        <w:pStyle w:val="Heading4"/>
      </w:pPr>
      <w:bookmarkStart w:id="556" w:name="_Toc445302599"/>
      <w:bookmarkStart w:id="557" w:name="_Toc445389766"/>
      <w:bookmarkStart w:id="558" w:name="_Toc447042812"/>
      <w:bookmarkStart w:id="559" w:name="_Toc457493570"/>
      <w:bookmarkStart w:id="560" w:name="_Toc459976669"/>
      <w:bookmarkStart w:id="561" w:name="_Toc470163852"/>
      <w:bookmarkStart w:id="562" w:name="_Toc470164434"/>
      <w:bookmarkStart w:id="563" w:name="_Toc475715043"/>
      <w:bookmarkStart w:id="564" w:name="_Toc479348844"/>
      <w:bookmarkStart w:id="565" w:name="_Toc484070292"/>
      <w:bookmarkStart w:id="566" w:name="_Toc8130627"/>
      <w:r w:rsidRPr="00357143">
        <w:t>6.2.</w:t>
      </w:r>
      <w:r w:rsidR="00377682" w:rsidRPr="00357143">
        <w:t>5</w:t>
      </w:r>
      <w:r w:rsidRPr="00357143">
        <w:t>.1</w:t>
      </w:r>
      <w:r w:rsidRPr="00357143">
        <w:tab/>
      </w:r>
      <w:r w:rsidR="00F8370D" w:rsidRPr="00357143">
        <w:t>General Concepts</w:t>
      </w:r>
      <w:bookmarkEnd w:id="556"/>
      <w:bookmarkEnd w:id="557"/>
      <w:bookmarkEnd w:id="558"/>
      <w:bookmarkEnd w:id="559"/>
      <w:bookmarkEnd w:id="560"/>
      <w:bookmarkEnd w:id="561"/>
      <w:bookmarkEnd w:id="562"/>
      <w:bookmarkEnd w:id="563"/>
      <w:bookmarkEnd w:id="564"/>
      <w:bookmarkEnd w:id="565"/>
      <w:bookmarkEnd w:id="566"/>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Heading4"/>
      </w:pPr>
      <w:bookmarkStart w:id="567" w:name="_Toc445302600"/>
      <w:bookmarkStart w:id="568" w:name="_Toc445389767"/>
      <w:bookmarkStart w:id="569" w:name="_Toc447042813"/>
      <w:bookmarkStart w:id="570" w:name="_Toc457493571"/>
      <w:bookmarkStart w:id="571" w:name="_Toc459976670"/>
      <w:bookmarkStart w:id="572" w:name="_Toc470163853"/>
      <w:bookmarkStart w:id="573" w:name="_Toc470164435"/>
      <w:bookmarkStart w:id="574" w:name="_Toc475715044"/>
      <w:bookmarkStart w:id="575" w:name="_Toc479348845"/>
      <w:bookmarkStart w:id="576" w:name="_Toc484070293"/>
      <w:bookmarkStart w:id="577" w:name="_Toc8130628"/>
      <w:r w:rsidRPr="00357143">
        <w:t>6.2.</w:t>
      </w:r>
      <w:r w:rsidR="00377682" w:rsidRPr="00357143">
        <w:t>5</w:t>
      </w:r>
      <w:r w:rsidRPr="00357143">
        <w:t>.2</w:t>
      </w:r>
      <w:r w:rsidRPr="00357143">
        <w:tab/>
      </w:r>
      <w:r w:rsidR="00F8370D" w:rsidRPr="00357143">
        <w:t>Detailed Descriptions</w:t>
      </w:r>
      <w:bookmarkEnd w:id="567"/>
      <w:bookmarkEnd w:id="568"/>
      <w:bookmarkEnd w:id="569"/>
      <w:bookmarkEnd w:id="570"/>
      <w:bookmarkEnd w:id="571"/>
      <w:bookmarkEnd w:id="572"/>
      <w:bookmarkEnd w:id="573"/>
      <w:bookmarkEnd w:id="574"/>
      <w:bookmarkEnd w:id="575"/>
      <w:bookmarkEnd w:id="576"/>
      <w:bookmarkEnd w:id="577"/>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Heading3"/>
      </w:pPr>
      <w:bookmarkStart w:id="578" w:name="_Toc445302601"/>
      <w:bookmarkStart w:id="579" w:name="_Toc445389768"/>
      <w:bookmarkStart w:id="580" w:name="_Toc447042814"/>
      <w:bookmarkStart w:id="581" w:name="_Toc457493572"/>
      <w:bookmarkStart w:id="582" w:name="_Toc459976671"/>
      <w:bookmarkStart w:id="583" w:name="_Toc470163854"/>
      <w:bookmarkStart w:id="584" w:name="_Toc470164436"/>
      <w:bookmarkStart w:id="585" w:name="_Toc475715045"/>
      <w:bookmarkStart w:id="586" w:name="_Toc479348846"/>
      <w:bookmarkStart w:id="587" w:name="_Toc484070294"/>
      <w:bookmarkStart w:id="588" w:name="_Toc8130629"/>
      <w:r w:rsidRPr="00357143">
        <w:t>6.2.</w:t>
      </w:r>
      <w:r w:rsidR="00AF214E" w:rsidRPr="00357143">
        <w:t>6</w:t>
      </w:r>
      <w:r w:rsidRPr="00357143">
        <w:tab/>
      </w:r>
      <w:r w:rsidR="00F8370D" w:rsidRPr="00357143">
        <w:t>Group Management</w:t>
      </w:r>
      <w:bookmarkEnd w:id="578"/>
      <w:bookmarkEnd w:id="579"/>
      <w:bookmarkEnd w:id="580"/>
      <w:bookmarkEnd w:id="581"/>
      <w:bookmarkEnd w:id="582"/>
      <w:bookmarkEnd w:id="583"/>
      <w:bookmarkEnd w:id="584"/>
      <w:bookmarkEnd w:id="585"/>
      <w:bookmarkEnd w:id="586"/>
      <w:bookmarkEnd w:id="587"/>
      <w:bookmarkEnd w:id="588"/>
    </w:p>
    <w:p w14:paraId="5B2C6B38" w14:textId="77777777" w:rsidR="00F8370D" w:rsidRPr="00357143" w:rsidRDefault="007D29C9" w:rsidP="005361D0">
      <w:pPr>
        <w:pStyle w:val="Heading4"/>
      </w:pPr>
      <w:bookmarkStart w:id="589" w:name="_Toc445302602"/>
      <w:bookmarkStart w:id="590" w:name="_Toc445389769"/>
      <w:bookmarkStart w:id="591" w:name="_Toc447042815"/>
      <w:bookmarkStart w:id="592" w:name="_Toc457493573"/>
      <w:bookmarkStart w:id="593" w:name="_Toc459976672"/>
      <w:bookmarkStart w:id="594" w:name="_Toc470163855"/>
      <w:bookmarkStart w:id="595" w:name="_Toc470164437"/>
      <w:bookmarkStart w:id="596" w:name="_Toc475715046"/>
      <w:bookmarkStart w:id="597" w:name="_Toc479348847"/>
      <w:bookmarkStart w:id="598" w:name="_Toc484070295"/>
      <w:bookmarkStart w:id="599" w:name="_Toc8130630"/>
      <w:r w:rsidRPr="00357143">
        <w:t>6.2.</w:t>
      </w:r>
      <w:r w:rsidR="00AF214E" w:rsidRPr="00357143">
        <w:t>6</w:t>
      </w:r>
      <w:r w:rsidRPr="00357143">
        <w:t>.1</w:t>
      </w:r>
      <w:r w:rsidRPr="00357143">
        <w:tab/>
      </w:r>
      <w:r w:rsidR="00F8370D" w:rsidRPr="00357143">
        <w:t>General Concepts</w:t>
      </w:r>
      <w:bookmarkEnd w:id="589"/>
      <w:bookmarkEnd w:id="590"/>
      <w:bookmarkEnd w:id="591"/>
      <w:bookmarkEnd w:id="592"/>
      <w:bookmarkEnd w:id="593"/>
      <w:bookmarkEnd w:id="594"/>
      <w:bookmarkEnd w:id="595"/>
      <w:bookmarkEnd w:id="596"/>
      <w:bookmarkEnd w:id="597"/>
      <w:bookmarkEnd w:id="598"/>
      <w:bookmarkEnd w:id="599"/>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Heading4"/>
      </w:pPr>
      <w:bookmarkStart w:id="600" w:name="_Toc445302603"/>
      <w:bookmarkStart w:id="601" w:name="_Toc445389770"/>
      <w:bookmarkStart w:id="602" w:name="_Toc447042816"/>
      <w:bookmarkStart w:id="603" w:name="_Toc457493574"/>
      <w:bookmarkStart w:id="604" w:name="_Toc459976673"/>
      <w:bookmarkStart w:id="605" w:name="_Toc470163856"/>
      <w:bookmarkStart w:id="606" w:name="_Toc470164438"/>
      <w:bookmarkStart w:id="607" w:name="_Toc475715047"/>
      <w:bookmarkStart w:id="608" w:name="_Toc479348848"/>
      <w:bookmarkStart w:id="609" w:name="_Toc484070296"/>
      <w:bookmarkStart w:id="610" w:name="_Toc8130631"/>
      <w:r w:rsidRPr="00357143">
        <w:t>6.2.</w:t>
      </w:r>
      <w:r w:rsidR="00AF214E" w:rsidRPr="00357143">
        <w:t>6</w:t>
      </w:r>
      <w:r w:rsidRPr="00357143">
        <w:t>.2</w:t>
      </w:r>
      <w:r w:rsidRPr="00357143">
        <w:tab/>
      </w:r>
      <w:r w:rsidR="00F8370D" w:rsidRPr="00357143">
        <w:t>Detailed Descriptions</w:t>
      </w:r>
      <w:bookmarkEnd w:id="600"/>
      <w:bookmarkEnd w:id="601"/>
      <w:bookmarkEnd w:id="602"/>
      <w:bookmarkEnd w:id="603"/>
      <w:bookmarkEnd w:id="604"/>
      <w:bookmarkEnd w:id="605"/>
      <w:bookmarkEnd w:id="606"/>
      <w:bookmarkEnd w:id="607"/>
      <w:bookmarkEnd w:id="608"/>
      <w:bookmarkEnd w:id="609"/>
      <w:bookmarkEnd w:id="610"/>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Heading3"/>
      </w:pPr>
      <w:bookmarkStart w:id="611" w:name="_Toc445302604"/>
      <w:bookmarkStart w:id="612" w:name="_Toc445389771"/>
      <w:bookmarkStart w:id="613" w:name="_Toc447042817"/>
      <w:bookmarkStart w:id="614" w:name="_Toc457493575"/>
      <w:bookmarkStart w:id="615" w:name="_Toc459976674"/>
      <w:bookmarkStart w:id="616" w:name="_Toc470163857"/>
      <w:bookmarkStart w:id="617" w:name="_Toc470164439"/>
      <w:bookmarkStart w:id="618" w:name="_Toc475715048"/>
      <w:bookmarkStart w:id="619" w:name="_Toc479348849"/>
      <w:bookmarkStart w:id="620" w:name="_Toc484070297"/>
      <w:bookmarkStart w:id="621" w:name="_Toc8130632"/>
      <w:r w:rsidRPr="00357143">
        <w:t>6.2.7</w:t>
      </w:r>
      <w:r w:rsidRPr="00357143">
        <w:tab/>
      </w:r>
      <w:r w:rsidR="00F8370D" w:rsidRPr="00357143">
        <w:t>Location</w:t>
      </w:r>
      <w:bookmarkEnd w:id="611"/>
      <w:bookmarkEnd w:id="612"/>
      <w:bookmarkEnd w:id="613"/>
      <w:bookmarkEnd w:id="614"/>
      <w:bookmarkEnd w:id="615"/>
      <w:bookmarkEnd w:id="616"/>
      <w:bookmarkEnd w:id="617"/>
      <w:bookmarkEnd w:id="618"/>
      <w:bookmarkEnd w:id="619"/>
      <w:bookmarkEnd w:id="620"/>
      <w:bookmarkEnd w:id="621"/>
    </w:p>
    <w:p w14:paraId="19F4CA30" w14:textId="77777777" w:rsidR="00F8370D" w:rsidRPr="00357143" w:rsidRDefault="007D29C9" w:rsidP="005361D0">
      <w:pPr>
        <w:pStyle w:val="Heading4"/>
      </w:pPr>
      <w:bookmarkStart w:id="622" w:name="_Toc445302605"/>
      <w:bookmarkStart w:id="623" w:name="_Toc445389772"/>
      <w:bookmarkStart w:id="624" w:name="_Toc447042818"/>
      <w:bookmarkStart w:id="625" w:name="_Toc457493576"/>
      <w:bookmarkStart w:id="626" w:name="_Toc459976675"/>
      <w:bookmarkStart w:id="627" w:name="_Toc470163858"/>
      <w:bookmarkStart w:id="628" w:name="_Toc470164440"/>
      <w:bookmarkStart w:id="629" w:name="_Toc475715049"/>
      <w:bookmarkStart w:id="630" w:name="_Toc479348850"/>
      <w:bookmarkStart w:id="631" w:name="_Toc484070298"/>
      <w:bookmarkStart w:id="632" w:name="_Toc8130633"/>
      <w:r w:rsidRPr="00357143">
        <w:t>6.2.7.1</w:t>
      </w:r>
      <w:r w:rsidRPr="00357143">
        <w:tab/>
      </w:r>
      <w:r w:rsidR="00F8370D" w:rsidRPr="00357143">
        <w:t>General Concepts</w:t>
      </w:r>
      <w:bookmarkEnd w:id="622"/>
      <w:bookmarkEnd w:id="623"/>
      <w:bookmarkEnd w:id="624"/>
      <w:bookmarkEnd w:id="625"/>
      <w:bookmarkEnd w:id="626"/>
      <w:bookmarkEnd w:id="627"/>
      <w:bookmarkEnd w:id="628"/>
      <w:bookmarkEnd w:id="629"/>
      <w:bookmarkEnd w:id="630"/>
      <w:bookmarkEnd w:id="631"/>
      <w:bookmarkEnd w:id="632"/>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Heading4"/>
      </w:pPr>
      <w:bookmarkStart w:id="633" w:name="_Toc445302606"/>
      <w:bookmarkStart w:id="634" w:name="_Toc445389773"/>
      <w:bookmarkStart w:id="635" w:name="_Toc447042819"/>
      <w:bookmarkStart w:id="636" w:name="_Toc457493577"/>
      <w:bookmarkStart w:id="637" w:name="_Toc459976676"/>
      <w:bookmarkStart w:id="638" w:name="_Toc470163859"/>
      <w:bookmarkStart w:id="639" w:name="_Toc470164441"/>
      <w:bookmarkStart w:id="640" w:name="_Toc475715050"/>
      <w:bookmarkStart w:id="641" w:name="_Toc479348851"/>
      <w:bookmarkStart w:id="642" w:name="_Toc484070299"/>
      <w:bookmarkStart w:id="643" w:name="_Toc8130634"/>
      <w:r w:rsidRPr="00357143">
        <w:t>6.2.7.2</w:t>
      </w:r>
      <w:r w:rsidRPr="00357143">
        <w:tab/>
      </w:r>
      <w:r w:rsidR="00F8370D" w:rsidRPr="00357143">
        <w:t>Detailed Descriptions</w:t>
      </w:r>
      <w:bookmarkEnd w:id="633"/>
      <w:bookmarkEnd w:id="634"/>
      <w:bookmarkEnd w:id="635"/>
      <w:bookmarkEnd w:id="636"/>
      <w:bookmarkEnd w:id="637"/>
      <w:bookmarkEnd w:id="638"/>
      <w:bookmarkEnd w:id="639"/>
      <w:bookmarkEnd w:id="640"/>
      <w:bookmarkEnd w:id="641"/>
      <w:bookmarkEnd w:id="642"/>
      <w:bookmarkEnd w:id="643"/>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Heading3"/>
      </w:pPr>
      <w:bookmarkStart w:id="644" w:name="_Toc445302607"/>
      <w:bookmarkStart w:id="645" w:name="_Toc445389774"/>
      <w:bookmarkStart w:id="646" w:name="_Toc447042820"/>
      <w:bookmarkStart w:id="647" w:name="_Toc457493578"/>
      <w:bookmarkStart w:id="648" w:name="_Toc459976677"/>
      <w:bookmarkStart w:id="649" w:name="_Toc470163860"/>
      <w:bookmarkStart w:id="650" w:name="_Toc470164442"/>
      <w:bookmarkStart w:id="651" w:name="_Toc475715051"/>
      <w:bookmarkStart w:id="652" w:name="_Toc479348852"/>
      <w:bookmarkStart w:id="653" w:name="_Toc484070300"/>
      <w:bookmarkStart w:id="654" w:name="_Toc8130635"/>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4"/>
      <w:bookmarkEnd w:id="645"/>
      <w:bookmarkEnd w:id="646"/>
      <w:bookmarkEnd w:id="647"/>
      <w:bookmarkEnd w:id="648"/>
      <w:bookmarkEnd w:id="649"/>
      <w:bookmarkEnd w:id="650"/>
      <w:bookmarkEnd w:id="651"/>
      <w:bookmarkEnd w:id="652"/>
      <w:bookmarkEnd w:id="653"/>
      <w:bookmarkEnd w:id="654"/>
    </w:p>
    <w:p w14:paraId="7C98F90B" w14:textId="77777777" w:rsidR="00F8370D" w:rsidRPr="00357143" w:rsidRDefault="007D29C9" w:rsidP="005361D0">
      <w:pPr>
        <w:pStyle w:val="Heading4"/>
      </w:pPr>
      <w:bookmarkStart w:id="655" w:name="_Toc445302608"/>
      <w:bookmarkStart w:id="656" w:name="_Toc445389775"/>
      <w:bookmarkStart w:id="657" w:name="_Toc447042821"/>
      <w:bookmarkStart w:id="658" w:name="_Toc457493579"/>
      <w:bookmarkStart w:id="659" w:name="_Toc459976678"/>
      <w:bookmarkStart w:id="660" w:name="_Toc470163861"/>
      <w:bookmarkStart w:id="661" w:name="_Toc470164443"/>
      <w:bookmarkStart w:id="662" w:name="_Toc475715052"/>
      <w:bookmarkStart w:id="663" w:name="_Toc479348853"/>
      <w:bookmarkStart w:id="664" w:name="_Toc484070301"/>
      <w:bookmarkStart w:id="665" w:name="_Toc8130636"/>
      <w:r w:rsidRPr="00357143">
        <w:t>6.2.8.1</w:t>
      </w:r>
      <w:r w:rsidRPr="00357143">
        <w:tab/>
      </w:r>
      <w:r w:rsidR="00F8370D" w:rsidRPr="00357143">
        <w:t>General Concepts</w:t>
      </w:r>
      <w:bookmarkEnd w:id="655"/>
      <w:bookmarkEnd w:id="656"/>
      <w:bookmarkEnd w:id="657"/>
      <w:bookmarkEnd w:id="658"/>
      <w:bookmarkEnd w:id="659"/>
      <w:bookmarkEnd w:id="660"/>
      <w:bookmarkEnd w:id="661"/>
      <w:bookmarkEnd w:id="662"/>
      <w:bookmarkEnd w:id="663"/>
      <w:bookmarkEnd w:id="664"/>
      <w:bookmarkEnd w:id="665"/>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Heading4"/>
      </w:pPr>
      <w:bookmarkStart w:id="666" w:name="_Toc445302609"/>
      <w:bookmarkStart w:id="667" w:name="_Toc445389776"/>
      <w:bookmarkStart w:id="668" w:name="_Toc447042822"/>
      <w:bookmarkStart w:id="669" w:name="_Toc457493580"/>
      <w:bookmarkStart w:id="670" w:name="_Toc459976679"/>
      <w:bookmarkStart w:id="671" w:name="_Toc470163862"/>
      <w:bookmarkStart w:id="672" w:name="_Toc470164444"/>
      <w:bookmarkStart w:id="673" w:name="_Toc475715053"/>
      <w:bookmarkStart w:id="674" w:name="_Toc479348854"/>
      <w:bookmarkStart w:id="675" w:name="_Toc484070302"/>
      <w:bookmarkStart w:id="676" w:name="_Toc8130637"/>
      <w:r w:rsidRPr="00357143">
        <w:t>6.2.8.2</w:t>
      </w:r>
      <w:r w:rsidRPr="00357143">
        <w:tab/>
      </w:r>
      <w:r w:rsidR="00F8370D" w:rsidRPr="00357143">
        <w:t>Detailed Descriptions</w:t>
      </w:r>
      <w:bookmarkEnd w:id="666"/>
      <w:bookmarkEnd w:id="667"/>
      <w:bookmarkEnd w:id="668"/>
      <w:bookmarkEnd w:id="669"/>
      <w:bookmarkEnd w:id="670"/>
      <w:bookmarkEnd w:id="671"/>
      <w:bookmarkEnd w:id="672"/>
      <w:bookmarkEnd w:id="673"/>
      <w:bookmarkEnd w:id="674"/>
      <w:bookmarkEnd w:id="675"/>
      <w:bookmarkEnd w:id="676"/>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Heading3"/>
      </w:pPr>
      <w:bookmarkStart w:id="677" w:name="_Toc445302610"/>
      <w:bookmarkStart w:id="678" w:name="_Toc445389777"/>
      <w:bookmarkStart w:id="679" w:name="_Toc447042823"/>
      <w:bookmarkStart w:id="680" w:name="_Toc457493581"/>
      <w:bookmarkStart w:id="681" w:name="_Toc459976680"/>
      <w:bookmarkStart w:id="682" w:name="_Toc470163863"/>
      <w:bookmarkStart w:id="683" w:name="_Toc470164445"/>
      <w:bookmarkStart w:id="684" w:name="_Toc475715054"/>
      <w:bookmarkStart w:id="685" w:name="_Toc479348855"/>
      <w:bookmarkStart w:id="686" w:name="_Toc484070303"/>
      <w:bookmarkStart w:id="687" w:name="_Toc8130638"/>
      <w:r w:rsidRPr="00357143">
        <w:t>6.2.9</w:t>
      </w:r>
      <w:r w:rsidRPr="00357143">
        <w:tab/>
        <w:t>Registration</w:t>
      </w:r>
      <w:bookmarkEnd w:id="677"/>
      <w:bookmarkEnd w:id="678"/>
      <w:bookmarkEnd w:id="679"/>
      <w:bookmarkEnd w:id="680"/>
      <w:bookmarkEnd w:id="681"/>
      <w:bookmarkEnd w:id="682"/>
      <w:bookmarkEnd w:id="683"/>
      <w:bookmarkEnd w:id="684"/>
      <w:bookmarkEnd w:id="685"/>
      <w:bookmarkEnd w:id="686"/>
      <w:bookmarkEnd w:id="687"/>
    </w:p>
    <w:p w14:paraId="7E8C7434" w14:textId="77777777" w:rsidR="002F399C" w:rsidRPr="00357143" w:rsidRDefault="00FD2C0C" w:rsidP="005361D0">
      <w:pPr>
        <w:pStyle w:val="Heading4"/>
      </w:pPr>
      <w:bookmarkStart w:id="688" w:name="_Toc445302611"/>
      <w:bookmarkStart w:id="689" w:name="_Toc445389778"/>
      <w:bookmarkStart w:id="690" w:name="_Toc447042824"/>
      <w:bookmarkStart w:id="691" w:name="_Toc457493582"/>
      <w:bookmarkStart w:id="692" w:name="_Toc459976681"/>
      <w:bookmarkStart w:id="693" w:name="_Toc470163864"/>
      <w:bookmarkStart w:id="694" w:name="_Toc470164446"/>
      <w:bookmarkStart w:id="695" w:name="_Toc475715055"/>
      <w:bookmarkStart w:id="696" w:name="_Toc479348856"/>
      <w:bookmarkStart w:id="697" w:name="_Toc484070304"/>
      <w:bookmarkStart w:id="698" w:name="_Toc8130639"/>
      <w:r w:rsidRPr="00357143">
        <w:t>6.2.9.1</w:t>
      </w:r>
      <w:r w:rsidRPr="00357143">
        <w:tab/>
      </w:r>
      <w:r w:rsidR="002F399C" w:rsidRPr="00357143">
        <w:t>General Concepts</w:t>
      </w:r>
      <w:bookmarkEnd w:id="688"/>
      <w:bookmarkEnd w:id="689"/>
      <w:bookmarkEnd w:id="690"/>
      <w:bookmarkEnd w:id="691"/>
      <w:bookmarkEnd w:id="692"/>
      <w:bookmarkEnd w:id="693"/>
      <w:bookmarkEnd w:id="694"/>
      <w:bookmarkEnd w:id="695"/>
      <w:bookmarkEnd w:id="696"/>
      <w:bookmarkEnd w:id="697"/>
      <w:bookmarkEnd w:id="698"/>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Heading4"/>
      </w:pPr>
      <w:bookmarkStart w:id="699" w:name="_Toc445302612"/>
      <w:bookmarkStart w:id="700" w:name="_Toc445389779"/>
      <w:bookmarkStart w:id="701" w:name="_Toc447042825"/>
      <w:bookmarkStart w:id="702" w:name="_Toc457493583"/>
      <w:bookmarkStart w:id="703" w:name="_Toc459976682"/>
      <w:bookmarkStart w:id="704" w:name="_Toc470163865"/>
      <w:bookmarkStart w:id="705" w:name="_Toc470164447"/>
      <w:bookmarkStart w:id="706" w:name="_Toc475715056"/>
      <w:bookmarkStart w:id="707" w:name="_Toc479348857"/>
      <w:bookmarkStart w:id="708" w:name="_Toc484070305"/>
      <w:bookmarkStart w:id="709" w:name="_Toc8130640"/>
      <w:r w:rsidRPr="00357143">
        <w:lastRenderedPageBreak/>
        <w:t>6.2.9.2</w:t>
      </w:r>
      <w:r w:rsidRPr="00357143">
        <w:tab/>
      </w:r>
      <w:r w:rsidR="002F399C" w:rsidRPr="00357143">
        <w:t>Detailed Descriptions</w:t>
      </w:r>
      <w:bookmarkEnd w:id="699"/>
      <w:bookmarkEnd w:id="700"/>
      <w:bookmarkEnd w:id="701"/>
      <w:bookmarkEnd w:id="702"/>
      <w:bookmarkEnd w:id="703"/>
      <w:bookmarkEnd w:id="704"/>
      <w:bookmarkEnd w:id="705"/>
      <w:bookmarkEnd w:id="706"/>
      <w:bookmarkEnd w:id="707"/>
      <w:bookmarkEnd w:id="708"/>
      <w:bookmarkEnd w:id="709"/>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Heading3"/>
      </w:pPr>
      <w:bookmarkStart w:id="710" w:name="_Toc445302613"/>
      <w:bookmarkStart w:id="711" w:name="_Toc445389780"/>
      <w:bookmarkStart w:id="712" w:name="_Toc447042826"/>
      <w:bookmarkStart w:id="713" w:name="_Toc457493584"/>
      <w:bookmarkStart w:id="714" w:name="_Toc459976683"/>
      <w:bookmarkStart w:id="715" w:name="_Toc470163866"/>
      <w:bookmarkStart w:id="716" w:name="_Toc470164448"/>
      <w:bookmarkStart w:id="717" w:name="_Toc475715057"/>
      <w:bookmarkStart w:id="718" w:name="_Toc479348858"/>
      <w:bookmarkStart w:id="719" w:name="_Toc484070306"/>
      <w:bookmarkStart w:id="720" w:name="_Toc8130641"/>
      <w:r w:rsidRPr="00357143">
        <w:t>6.2.10</w:t>
      </w:r>
      <w:r w:rsidRPr="00357143">
        <w:tab/>
        <w:t>Security</w:t>
      </w:r>
      <w:bookmarkEnd w:id="710"/>
      <w:bookmarkEnd w:id="711"/>
      <w:bookmarkEnd w:id="712"/>
      <w:bookmarkEnd w:id="713"/>
      <w:bookmarkEnd w:id="714"/>
      <w:bookmarkEnd w:id="715"/>
      <w:bookmarkEnd w:id="716"/>
      <w:bookmarkEnd w:id="717"/>
      <w:bookmarkEnd w:id="718"/>
      <w:bookmarkEnd w:id="719"/>
      <w:bookmarkEnd w:id="720"/>
    </w:p>
    <w:p w14:paraId="29ACC492" w14:textId="77777777" w:rsidR="00225A32" w:rsidRPr="00357143" w:rsidRDefault="00FD2C0C" w:rsidP="00FA20F4">
      <w:pPr>
        <w:pStyle w:val="Heading4"/>
      </w:pPr>
      <w:bookmarkStart w:id="721" w:name="_Toc445302614"/>
      <w:bookmarkStart w:id="722" w:name="_Toc445389781"/>
      <w:bookmarkStart w:id="723" w:name="_Toc447042827"/>
      <w:bookmarkStart w:id="724" w:name="_Toc457493585"/>
      <w:bookmarkStart w:id="725" w:name="_Toc459976684"/>
      <w:bookmarkStart w:id="726" w:name="_Toc470163867"/>
      <w:bookmarkStart w:id="727" w:name="_Toc470164449"/>
      <w:bookmarkStart w:id="728" w:name="_Toc475715058"/>
      <w:bookmarkStart w:id="729" w:name="_Toc479348859"/>
      <w:bookmarkStart w:id="730" w:name="_Toc484070307"/>
      <w:bookmarkStart w:id="731" w:name="_Toc8130642"/>
      <w:r w:rsidRPr="00357143">
        <w:t>6.2.10.1</w:t>
      </w:r>
      <w:r w:rsidRPr="00357143">
        <w:tab/>
      </w:r>
      <w:r w:rsidR="002F399C" w:rsidRPr="00357143">
        <w:t>General Concepts</w:t>
      </w:r>
      <w:bookmarkEnd w:id="721"/>
      <w:bookmarkEnd w:id="722"/>
      <w:bookmarkEnd w:id="723"/>
      <w:bookmarkEnd w:id="724"/>
      <w:bookmarkEnd w:id="725"/>
      <w:bookmarkEnd w:id="726"/>
      <w:bookmarkEnd w:id="727"/>
      <w:bookmarkEnd w:id="728"/>
      <w:bookmarkEnd w:id="729"/>
      <w:bookmarkEnd w:id="730"/>
      <w:bookmarkEnd w:id="731"/>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Heading4"/>
      </w:pPr>
      <w:bookmarkStart w:id="732" w:name="_Toc445302615"/>
      <w:bookmarkStart w:id="733" w:name="_Toc445389782"/>
      <w:bookmarkStart w:id="734" w:name="_Toc447042828"/>
      <w:bookmarkStart w:id="735" w:name="_Toc457493586"/>
      <w:bookmarkStart w:id="736" w:name="_Toc459976685"/>
      <w:bookmarkStart w:id="737" w:name="_Toc470163868"/>
      <w:bookmarkStart w:id="738" w:name="_Toc470164450"/>
      <w:bookmarkStart w:id="739" w:name="_Toc475715059"/>
      <w:bookmarkStart w:id="740" w:name="_Toc479348860"/>
      <w:bookmarkStart w:id="741" w:name="_Toc484070308"/>
      <w:bookmarkStart w:id="742" w:name="_Toc8130643"/>
      <w:r w:rsidRPr="00357143">
        <w:t>6.2.10.2</w:t>
      </w:r>
      <w:r w:rsidRPr="00357143">
        <w:tab/>
      </w:r>
      <w:r w:rsidR="002F399C" w:rsidRPr="00357143">
        <w:t>Detailed Descriptions</w:t>
      </w:r>
      <w:bookmarkEnd w:id="732"/>
      <w:bookmarkEnd w:id="733"/>
      <w:bookmarkEnd w:id="734"/>
      <w:bookmarkEnd w:id="735"/>
      <w:bookmarkEnd w:id="736"/>
      <w:bookmarkEnd w:id="737"/>
      <w:bookmarkEnd w:id="738"/>
      <w:bookmarkEnd w:id="739"/>
      <w:bookmarkEnd w:id="740"/>
      <w:bookmarkEnd w:id="741"/>
      <w:bookmarkEnd w:id="742"/>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Heading3"/>
      </w:pPr>
      <w:bookmarkStart w:id="743" w:name="_Toc445302616"/>
      <w:bookmarkStart w:id="744" w:name="_Toc445389783"/>
      <w:bookmarkStart w:id="745" w:name="_Toc447042829"/>
      <w:bookmarkStart w:id="746" w:name="_Toc457493587"/>
      <w:bookmarkStart w:id="747" w:name="_Toc459976686"/>
      <w:bookmarkStart w:id="748" w:name="_Toc470163869"/>
      <w:bookmarkStart w:id="749" w:name="_Toc470164451"/>
      <w:bookmarkStart w:id="750" w:name="_Toc475715060"/>
      <w:bookmarkStart w:id="751" w:name="_Toc479348861"/>
      <w:bookmarkStart w:id="752" w:name="_Toc484070309"/>
      <w:bookmarkStart w:id="753" w:name="_Toc8130644"/>
      <w:r w:rsidRPr="00357143">
        <w:t>6.2.11</w:t>
      </w:r>
      <w:r w:rsidRPr="00357143">
        <w:tab/>
        <w:t>Service Charging and Accounting</w:t>
      </w:r>
      <w:bookmarkEnd w:id="743"/>
      <w:bookmarkEnd w:id="744"/>
      <w:bookmarkEnd w:id="745"/>
      <w:bookmarkEnd w:id="746"/>
      <w:bookmarkEnd w:id="747"/>
      <w:bookmarkEnd w:id="748"/>
      <w:bookmarkEnd w:id="749"/>
      <w:bookmarkEnd w:id="750"/>
      <w:bookmarkEnd w:id="751"/>
      <w:bookmarkEnd w:id="752"/>
      <w:bookmarkEnd w:id="753"/>
    </w:p>
    <w:p w14:paraId="51E66C51" w14:textId="77777777" w:rsidR="002F399C" w:rsidRPr="00357143" w:rsidRDefault="00FD2C0C" w:rsidP="005361D0">
      <w:pPr>
        <w:pStyle w:val="Heading4"/>
      </w:pPr>
      <w:bookmarkStart w:id="754" w:name="_Toc445302617"/>
      <w:bookmarkStart w:id="755" w:name="_Toc445389784"/>
      <w:bookmarkStart w:id="756" w:name="_Toc447042830"/>
      <w:bookmarkStart w:id="757" w:name="_Toc457493588"/>
      <w:bookmarkStart w:id="758" w:name="_Toc459976687"/>
      <w:bookmarkStart w:id="759" w:name="_Toc470163870"/>
      <w:bookmarkStart w:id="760" w:name="_Toc470164452"/>
      <w:bookmarkStart w:id="761" w:name="_Toc475715061"/>
      <w:bookmarkStart w:id="762" w:name="_Toc479348862"/>
      <w:bookmarkStart w:id="763" w:name="_Toc484070310"/>
      <w:bookmarkStart w:id="764" w:name="_Toc8130645"/>
      <w:r w:rsidRPr="00357143">
        <w:t>6.2.11.1</w:t>
      </w:r>
      <w:r w:rsidRPr="00357143">
        <w:tab/>
      </w:r>
      <w:r w:rsidR="002F399C" w:rsidRPr="00357143">
        <w:t>General Concepts</w:t>
      </w:r>
      <w:bookmarkEnd w:id="754"/>
      <w:bookmarkEnd w:id="755"/>
      <w:bookmarkEnd w:id="756"/>
      <w:bookmarkEnd w:id="757"/>
      <w:bookmarkEnd w:id="758"/>
      <w:bookmarkEnd w:id="759"/>
      <w:bookmarkEnd w:id="760"/>
      <w:bookmarkEnd w:id="761"/>
      <w:bookmarkEnd w:id="762"/>
      <w:bookmarkEnd w:id="763"/>
      <w:bookmarkEnd w:id="764"/>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Heading4"/>
      </w:pPr>
      <w:bookmarkStart w:id="765" w:name="_Toc445302618"/>
      <w:bookmarkStart w:id="766" w:name="_Toc445389785"/>
      <w:bookmarkStart w:id="767" w:name="_Toc447042831"/>
      <w:bookmarkStart w:id="768" w:name="_Toc457493589"/>
      <w:bookmarkStart w:id="769" w:name="_Toc459976688"/>
      <w:bookmarkStart w:id="770" w:name="_Toc470163871"/>
      <w:bookmarkStart w:id="771" w:name="_Toc470164453"/>
      <w:bookmarkStart w:id="772" w:name="_Toc475715062"/>
      <w:bookmarkStart w:id="773" w:name="_Toc479348863"/>
      <w:bookmarkStart w:id="774" w:name="_Toc484070311"/>
      <w:bookmarkStart w:id="775" w:name="_Toc8130646"/>
      <w:r w:rsidRPr="00357143">
        <w:t>6.2.11.2</w:t>
      </w:r>
      <w:r w:rsidRPr="00357143">
        <w:tab/>
      </w:r>
      <w:r w:rsidR="002F399C" w:rsidRPr="00357143">
        <w:t>Detailed Descriptions</w:t>
      </w:r>
      <w:bookmarkEnd w:id="765"/>
      <w:bookmarkEnd w:id="766"/>
      <w:bookmarkEnd w:id="767"/>
      <w:bookmarkEnd w:id="768"/>
      <w:bookmarkEnd w:id="769"/>
      <w:bookmarkEnd w:id="770"/>
      <w:bookmarkEnd w:id="771"/>
      <w:bookmarkEnd w:id="772"/>
      <w:bookmarkEnd w:id="773"/>
      <w:bookmarkEnd w:id="774"/>
      <w:bookmarkEnd w:id="775"/>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Heading3"/>
      </w:pPr>
      <w:bookmarkStart w:id="776" w:name="_Toc445302619"/>
      <w:bookmarkStart w:id="777" w:name="_Toc445389786"/>
      <w:bookmarkStart w:id="778" w:name="_Toc447042832"/>
      <w:bookmarkStart w:id="779" w:name="_Toc457493590"/>
      <w:bookmarkStart w:id="780" w:name="_Toc459976689"/>
      <w:bookmarkStart w:id="781" w:name="_Toc470163872"/>
      <w:bookmarkStart w:id="782" w:name="_Toc470164454"/>
      <w:bookmarkStart w:id="783" w:name="_Toc475715063"/>
      <w:bookmarkStart w:id="784" w:name="_Toc479348864"/>
      <w:bookmarkStart w:id="785" w:name="_Toc484070312"/>
      <w:bookmarkStart w:id="786" w:name="_Toc8130647"/>
      <w:r w:rsidRPr="00357143">
        <w:t>6.2.1</w:t>
      </w:r>
      <w:r w:rsidR="00B70A74" w:rsidRPr="00357143">
        <w:t>2</w:t>
      </w:r>
      <w:r w:rsidRPr="00357143">
        <w:tab/>
        <w:t>Subscription and Notification</w:t>
      </w:r>
      <w:bookmarkEnd w:id="776"/>
      <w:bookmarkEnd w:id="777"/>
      <w:bookmarkEnd w:id="778"/>
      <w:bookmarkEnd w:id="779"/>
      <w:bookmarkEnd w:id="780"/>
      <w:bookmarkEnd w:id="781"/>
      <w:bookmarkEnd w:id="782"/>
      <w:bookmarkEnd w:id="783"/>
      <w:bookmarkEnd w:id="784"/>
      <w:bookmarkEnd w:id="785"/>
      <w:bookmarkEnd w:id="786"/>
    </w:p>
    <w:p w14:paraId="066F51D4" w14:textId="77777777" w:rsidR="002F399C" w:rsidRPr="00357143" w:rsidRDefault="00FD2C0C" w:rsidP="005361D0">
      <w:pPr>
        <w:pStyle w:val="Heading4"/>
      </w:pPr>
      <w:bookmarkStart w:id="787" w:name="_Toc445302620"/>
      <w:bookmarkStart w:id="788" w:name="_Toc445389787"/>
      <w:bookmarkStart w:id="789" w:name="_Toc447042833"/>
      <w:bookmarkStart w:id="790" w:name="_Toc457493591"/>
      <w:bookmarkStart w:id="791" w:name="_Toc459976690"/>
      <w:bookmarkStart w:id="792" w:name="_Toc470163873"/>
      <w:bookmarkStart w:id="793" w:name="_Toc470164455"/>
      <w:bookmarkStart w:id="794" w:name="_Toc475715064"/>
      <w:bookmarkStart w:id="795" w:name="_Toc479348865"/>
      <w:bookmarkStart w:id="796" w:name="_Toc484070313"/>
      <w:bookmarkStart w:id="797" w:name="_Toc8130648"/>
      <w:r w:rsidRPr="00357143">
        <w:t>6.2.1</w:t>
      </w:r>
      <w:r w:rsidR="00B70A74" w:rsidRPr="00357143">
        <w:t>2</w:t>
      </w:r>
      <w:r w:rsidRPr="00357143">
        <w:t>.1</w:t>
      </w:r>
      <w:r w:rsidRPr="00357143">
        <w:tab/>
      </w:r>
      <w:r w:rsidR="002F399C" w:rsidRPr="00357143">
        <w:t>General Concepts</w:t>
      </w:r>
      <w:bookmarkEnd w:id="787"/>
      <w:bookmarkEnd w:id="788"/>
      <w:bookmarkEnd w:id="789"/>
      <w:bookmarkEnd w:id="790"/>
      <w:bookmarkEnd w:id="791"/>
      <w:bookmarkEnd w:id="792"/>
      <w:bookmarkEnd w:id="793"/>
      <w:bookmarkEnd w:id="794"/>
      <w:bookmarkEnd w:id="795"/>
      <w:bookmarkEnd w:id="796"/>
      <w:bookmarkEnd w:id="797"/>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Heading4"/>
      </w:pPr>
      <w:bookmarkStart w:id="798" w:name="_Toc445302621"/>
      <w:bookmarkStart w:id="799" w:name="_Toc445389788"/>
      <w:bookmarkStart w:id="800" w:name="_Toc447042834"/>
      <w:bookmarkStart w:id="801" w:name="_Toc457493592"/>
      <w:bookmarkStart w:id="802" w:name="_Toc459976691"/>
      <w:bookmarkStart w:id="803" w:name="_Toc470163874"/>
      <w:bookmarkStart w:id="804" w:name="_Toc470164456"/>
      <w:bookmarkStart w:id="805" w:name="_Toc475715065"/>
      <w:bookmarkStart w:id="806" w:name="_Toc479348866"/>
      <w:bookmarkStart w:id="807" w:name="_Toc484070314"/>
      <w:bookmarkStart w:id="808" w:name="_Toc8130649"/>
      <w:r w:rsidRPr="00357143">
        <w:t>6.2.1</w:t>
      </w:r>
      <w:r w:rsidR="00B70A74" w:rsidRPr="00357143">
        <w:t>2</w:t>
      </w:r>
      <w:r w:rsidRPr="00357143">
        <w:t>.2</w:t>
      </w:r>
      <w:r w:rsidRPr="00357143">
        <w:tab/>
      </w:r>
      <w:r w:rsidR="002F399C" w:rsidRPr="00357143">
        <w:t>Detailed Descriptions</w:t>
      </w:r>
      <w:bookmarkEnd w:id="798"/>
      <w:bookmarkEnd w:id="799"/>
      <w:bookmarkEnd w:id="800"/>
      <w:bookmarkEnd w:id="801"/>
      <w:bookmarkEnd w:id="802"/>
      <w:bookmarkEnd w:id="803"/>
      <w:bookmarkEnd w:id="804"/>
      <w:bookmarkEnd w:id="805"/>
      <w:bookmarkEnd w:id="806"/>
      <w:bookmarkEnd w:id="807"/>
      <w:bookmarkEnd w:id="808"/>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Heading3"/>
      </w:pPr>
      <w:bookmarkStart w:id="809" w:name="_Toc8130650"/>
      <w:r w:rsidRPr="00357143">
        <w:t>6.2.</w:t>
      </w:r>
      <w:r>
        <w:t>13</w:t>
      </w:r>
      <w:r w:rsidRPr="00357143">
        <w:tab/>
      </w:r>
      <w:r w:rsidRPr="000F7614">
        <w:t>Transaction Management</w:t>
      </w:r>
      <w:bookmarkEnd w:id="809"/>
    </w:p>
    <w:p w14:paraId="5F302D70" w14:textId="77777777" w:rsidR="000F7614" w:rsidRPr="00357143" w:rsidRDefault="000F7614" w:rsidP="000F7614">
      <w:pPr>
        <w:pStyle w:val="Heading4"/>
      </w:pPr>
      <w:bookmarkStart w:id="810" w:name="_Toc8130651"/>
      <w:r w:rsidRPr="00357143">
        <w:t>6.2.</w:t>
      </w:r>
      <w:r>
        <w:t>13</w:t>
      </w:r>
      <w:r w:rsidRPr="00357143">
        <w:t>.1</w:t>
      </w:r>
      <w:r w:rsidRPr="00357143">
        <w:tab/>
        <w:t>General Concepts</w:t>
      </w:r>
      <w:bookmarkEnd w:id="810"/>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Heading4"/>
      </w:pPr>
      <w:bookmarkStart w:id="811" w:name="_Toc8130652"/>
      <w:r w:rsidRPr="00357143">
        <w:t>6.2.</w:t>
      </w:r>
      <w:r>
        <w:t>13</w:t>
      </w:r>
      <w:r w:rsidRPr="00357143">
        <w:t>.2</w:t>
      </w:r>
      <w:r w:rsidRPr="00357143">
        <w:tab/>
        <w:t>Detailed Descriptions</w:t>
      </w:r>
      <w:bookmarkEnd w:id="811"/>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Heading3"/>
      </w:pPr>
      <w:bookmarkStart w:id="812" w:name="_Toc489013799"/>
      <w:bookmarkStart w:id="813" w:name="_Toc8130653"/>
      <w:r w:rsidRPr="00357143">
        <w:t>6.2.</w:t>
      </w:r>
      <w:r w:rsidR="00FF6CF8" w:rsidRPr="00FF6CF8">
        <w:t>14</w:t>
      </w:r>
      <w:r w:rsidRPr="00357143">
        <w:tab/>
      </w:r>
      <w:bookmarkEnd w:id="812"/>
      <w:r>
        <w:t>Semantics</w:t>
      </w:r>
      <w:bookmarkEnd w:id="813"/>
    </w:p>
    <w:p w14:paraId="1339BCCB" w14:textId="77777777" w:rsidR="00E472C2" w:rsidRPr="00357143" w:rsidRDefault="00E472C2" w:rsidP="00E472C2">
      <w:pPr>
        <w:pStyle w:val="Heading4"/>
      </w:pPr>
      <w:bookmarkStart w:id="814" w:name="_Toc489013800"/>
      <w:bookmarkStart w:id="815" w:name="_Toc8130654"/>
      <w:r w:rsidRPr="00357143">
        <w:t>6.2.</w:t>
      </w:r>
      <w:r w:rsidR="00FF6CF8" w:rsidRPr="00FF6CF8">
        <w:t>14</w:t>
      </w:r>
      <w:r w:rsidRPr="00357143">
        <w:t>.1</w:t>
      </w:r>
      <w:r w:rsidRPr="00357143">
        <w:tab/>
        <w:t>General Concepts</w:t>
      </w:r>
      <w:bookmarkEnd w:id="814"/>
      <w:bookmarkEnd w:id="815"/>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Heading4"/>
      </w:pPr>
      <w:bookmarkStart w:id="816" w:name="_Toc489013801"/>
      <w:bookmarkStart w:id="817" w:name="_Toc8130655"/>
      <w:r w:rsidRPr="00357143">
        <w:lastRenderedPageBreak/>
        <w:t>6.2.</w:t>
      </w:r>
      <w:r w:rsidR="00FF6CF8" w:rsidRPr="00FF6CF8">
        <w:t>14</w:t>
      </w:r>
      <w:r w:rsidRPr="00357143">
        <w:t>.2</w:t>
      </w:r>
      <w:r w:rsidRPr="00357143">
        <w:tab/>
        <w:t>Detailed Descriptions</w:t>
      </w:r>
      <w:bookmarkEnd w:id="816"/>
      <w:bookmarkEnd w:id="817"/>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Heading2"/>
      </w:pPr>
      <w:bookmarkStart w:id="818" w:name="_Toc445302622"/>
      <w:bookmarkStart w:id="819" w:name="_Toc445389789"/>
      <w:bookmarkStart w:id="820" w:name="_Toc447042835"/>
      <w:bookmarkStart w:id="821" w:name="_Toc457493593"/>
      <w:bookmarkStart w:id="822" w:name="_Toc459976692"/>
      <w:bookmarkStart w:id="823" w:name="_Toc470163875"/>
      <w:bookmarkStart w:id="824" w:name="_Toc470164457"/>
      <w:bookmarkStart w:id="825" w:name="_Toc475715066"/>
      <w:bookmarkStart w:id="826" w:name="_Toc479348867"/>
      <w:bookmarkStart w:id="827" w:name="_Toc484070315"/>
      <w:bookmarkStart w:id="828" w:name="_Toc8130656"/>
      <w:r w:rsidRPr="00357143">
        <w:t>6.</w:t>
      </w:r>
      <w:r w:rsidR="008052C8" w:rsidRPr="00357143">
        <w:t>3</w:t>
      </w:r>
      <w:r w:rsidRPr="00357143">
        <w:tab/>
      </w:r>
      <w:r w:rsidR="000D2F31" w:rsidRPr="00357143">
        <w:t>Security Aspects</w:t>
      </w:r>
      <w:bookmarkEnd w:id="818"/>
      <w:bookmarkEnd w:id="819"/>
      <w:bookmarkEnd w:id="820"/>
      <w:bookmarkEnd w:id="821"/>
      <w:bookmarkEnd w:id="822"/>
      <w:bookmarkEnd w:id="823"/>
      <w:bookmarkEnd w:id="824"/>
      <w:bookmarkEnd w:id="825"/>
      <w:bookmarkEnd w:id="826"/>
      <w:bookmarkEnd w:id="827"/>
      <w:bookmarkEnd w:id="828"/>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fldSimple w:instr=" REF REF_oneM2MTS_0003  \* MERGEFORMAT ">
        <w:r w:rsidR="001C37F9" w:rsidRPr="001C37F9">
          <w:rPr>
            <w:color w:val="auto"/>
          </w:rPr>
          <w:t>2</w:t>
        </w:r>
      </w:fldSimple>
      <w:r w:rsidRPr="00357143">
        <w:rPr>
          <w:color w:val="auto"/>
        </w:rPr>
        <w:t>].</w:t>
      </w:r>
    </w:p>
    <w:p w14:paraId="2CDF30BD" w14:textId="77777777" w:rsidR="0090528A" w:rsidRPr="00357143" w:rsidRDefault="0090528A" w:rsidP="0090528A">
      <w:pPr>
        <w:pStyle w:val="Heading2"/>
      </w:pPr>
      <w:bookmarkStart w:id="829" w:name="_Toc445302623"/>
      <w:bookmarkStart w:id="830" w:name="_Toc445389790"/>
      <w:bookmarkStart w:id="831" w:name="_Toc447042836"/>
      <w:bookmarkStart w:id="832" w:name="_Toc457493594"/>
      <w:bookmarkStart w:id="833" w:name="_Toc459976693"/>
      <w:bookmarkStart w:id="834" w:name="_Toc470163876"/>
      <w:bookmarkStart w:id="835" w:name="_Toc470164458"/>
      <w:bookmarkStart w:id="836" w:name="_Toc475715067"/>
      <w:bookmarkStart w:id="837" w:name="_Toc479348868"/>
      <w:bookmarkStart w:id="838" w:name="_Toc484070316"/>
      <w:bookmarkStart w:id="839" w:name="_Toc8130657"/>
      <w:r w:rsidRPr="00357143">
        <w:t>6.4</w:t>
      </w:r>
      <w:r w:rsidRPr="00357143">
        <w:tab/>
        <w:t>Intra-M2M SP Communication</w:t>
      </w:r>
      <w:bookmarkEnd w:id="829"/>
      <w:bookmarkEnd w:id="830"/>
      <w:bookmarkEnd w:id="831"/>
      <w:bookmarkEnd w:id="832"/>
      <w:bookmarkEnd w:id="833"/>
      <w:bookmarkEnd w:id="834"/>
      <w:bookmarkEnd w:id="835"/>
      <w:bookmarkEnd w:id="836"/>
      <w:bookmarkEnd w:id="837"/>
      <w:bookmarkEnd w:id="838"/>
      <w:bookmarkEnd w:id="839"/>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Heading2"/>
      </w:pPr>
      <w:bookmarkStart w:id="840" w:name="_Toc445302624"/>
      <w:bookmarkStart w:id="841" w:name="_Toc445389791"/>
      <w:bookmarkStart w:id="842" w:name="_Toc447042837"/>
      <w:bookmarkStart w:id="843" w:name="_Toc457493595"/>
      <w:bookmarkStart w:id="844" w:name="_Toc459976694"/>
      <w:bookmarkStart w:id="845" w:name="_Toc470163877"/>
      <w:bookmarkStart w:id="846" w:name="_Toc470164459"/>
      <w:bookmarkStart w:id="847" w:name="_Toc475715068"/>
      <w:bookmarkStart w:id="848" w:name="_Toc479348869"/>
      <w:bookmarkStart w:id="849" w:name="_Toc484070317"/>
      <w:bookmarkStart w:id="850" w:name="_Toc8130658"/>
      <w:r w:rsidRPr="00357143">
        <w:t>6.</w:t>
      </w:r>
      <w:r w:rsidR="0090528A" w:rsidRPr="00357143">
        <w:t>5</w:t>
      </w:r>
      <w:r w:rsidR="000D2F31" w:rsidRPr="00357143">
        <w:tab/>
      </w:r>
      <w:r w:rsidR="0030570A" w:rsidRPr="00357143">
        <w:t>Inter-M2M SP Communication</w:t>
      </w:r>
      <w:bookmarkEnd w:id="840"/>
      <w:bookmarkEnd w:id="841"/>
      <w:bookmarkEnd w:id="842"/>
      <w:bookmarkEnd w:id="843"/>
      <w:bookmarkEnd w:id="844"/>
      <w:bookmarkEnd w:id="845"/>
      <w:bookmarkEnd w:id="846"/>
      <w:bookmarkEnd w:id="847"/>
      <w:bookmarkEnd w:id="848"/>
      <w:bookmarkEnd w:id="849"/>
      <w:bookmarkEnd w:id="850"/>
    </w:p>
    <w:p w14:paraId="6665AA1B" w14:textId="77777777" w:rsidR="001824FD" w:rsidRPr="00357143" w:rsidRDefault="001824FD" w:rsidP="005361D0">
      <w:pPr>
        <w:pStyle w:val="Heading3"/>
      </w:pPr>
      <w:bookmarkStart w:id="851" w:name="_Toc445302625"/>
      <w:bookmarkStart w:id="852" w:name="_Toc445389792"/>
      <w:bookmarkStart w:id="853" w:name="_Toc447042838"/>
      <w:bookmarkStart w:id="854" w:name="_Toc457493596"/>
      <w:bookmarkStart w:id="855" w:name="_Toc459976695"/>
      <w:bookmarkStart w:id="856" w:name="_Toc470163878"/>
      <w:bookmarkStart w:id="857" w:name="_Toc470164460"/>
      <w:bookmarkStart w:id="858" w:name="_Toc475715069"/>
      <w:bookmarkStart w:id="859" w:name="_Toc479348870"/>
      <w:bookmarkStart w:id="860" w:name="_Toc484070318"/>
      <w:bookmarkStart w:id="861" w:name="_Toc8130659"/>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1"/>
      <w:bookmarkEnd w:id="852"/>
      <w:bookmarkEnd w:id="853"/>
      <w:bookmarkEnd w:id="854"/>
      <w:bookmarkEnd w:id="855"/>
      <w:bookmarkEnd w:id="856"/>
      <w:bookmarkEnd w:id="857"/>
      <w:bookmarkEnd w:id="858"/>
      <w:bookmarkEnd w:id="859"/>
      <w:bookmarkEnd w:id="860"/>
      <w:bookmarkEnd w:id="861"/>
    </w:p>
    <w:p w14:paraId="653BAF70" w14:textId="77777777" w:rsidR="0045012A" w:rsidRPr="00357143" w:rsidRDefault="0045012A" w:rsidP="0045012A">
      <w:pPr>
        <w:pStyle w:val="Heading4"/>
      </w:pPr>
      <w:bookmarkStart w:id="862" w:name="_Toc447042839"/>
      <w:bookmarkStart w:id="863" w:name="_Toc457493597"/>
      <w:bookmarkStart w:id="864" w:name="_Toc459976696"/>
      <w:bookmarkStart w:id="865" w:name="_Toc470163879"/>
      <w:bookmarkStart w:id="866" w:name="_Toc470164461"/>
      <w:bookmarkStart w:id="867" w:name="_Toc475715070"/>
      <w:bookmarkStart w:id="868" w:name="_Toc479348871"/>
      <w:bookmarkStart w:id="869" w:name="_Toc484070319"/>
      <w:bookmarkStart w:id="870" w:name="_Toc8130660"/>
      <w:r w:rsidRPr="00357143">
        <w:rPr>
          <w:rFonts w:hint="eastAsia"/>
        </w:rPr>
        <w:t>6.5.1.0</w:t>
      </w:r>
      <w:r w:rsidRPr="00357143">
        <w:rPr>
          <w:rFonts w:hint="eastAsia"/>
        </w:rPr>
        <w:tab/>
        <w:t>Overview</w:t>
      </w:r>
      <w:bookmarkEnd w:id="862"/>
      <w:bookmarkEnd w:id="863"/>
      <w:bookmarkEnd w:id="864"/>
      <w:bookmarkEnd w:id="865"/>
      <w:bookmarkEnd w:id="866"/>
      <w:bookmarkEnd w:id="867"/>
      <w:bookmarkEnd w:id="868"/>
      <w:bookmarkEnd w:id="869"/>
      <w:bookmarkEnd w:id="870"/>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Heading4"/>
      </w:pPr>
      <w:bookmarkStart w:id="871" w:name="_Toc445302626"/>
      <w:bookmarkStart w:id="872" w:name="_Toc445389793"/>
      <w:bookmarkStart w:id="873" w:name="_Toc447042840"/>
      <w:bookmarkStart w:id="874" w:name="_Toc457493598"/>
      <w:bookmarkStart w:id="875" w:name="_Toc459976697"/>
      <w:bookmarkStart w:id="876" w:name="_Toc470163880"/>
      <w:bookmarkStart w:id="877" w:name="_Toc470164462"/>
      <w:bookmarkStart w:id="878" w:name="_Toc475715071"/>
      <w:bookmarkStart w:id="879" w:name="_Toc479348872"/>
      <w:bookmarkStart w:id="880" w:name="_Toc484070320"/>
      <w:bookmarkStart w:id="881" w:name="_Toc8130661"/>
      <w:r w:rsidRPr="00357143">
        <w:t>6.</w:t>
      </w:r>
      <w:r w:rsidR="002B1496" w:rsidRPr="00357143">
        <w:t>5</w:t>
      </w:r>
      <w:r w:rsidRPr="00357143">
        <w:t>.1.1</w:t>
      </w:r>
      <w:r w:rsidR="00E537C3" w:rsidRPr="00357143">
        <w:tab/>
      </w:r>
      <w:r w:rsidRPr="00357143">
        <w:t>Public Domain Names and CSEs</w:t>
      </w:r>
      <w:bookmarkEnd w:id="871"/>
      <w:bookmarkEnd w:id="872"/>
      <w:bookmarkEnd w:id="873"/>
      <w:bookmarkEnd w:id="874"/>
      <w:bookmarkEnd w:id="875"/>
      <w:bookmarkEnd w:id="876"/>
      <w:bookmarkEnd w:id="877"/>
      <w:bookmarkEnd w:id="878"/>
      <w:bookmarkEnd w:id="879"/>
      <w:bookmarkEnd w:id="880"/>
      <w:bookmarkEnd w:id="881"/>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Heading3"/>
      </w:pPr>
      <w:bookmarkStart w:id="882" w:name="_Toc445302627"/>
      <w:bookmarkStart w:id="883" w:name="_Toc445389794"/>
      <w:bookmarkStart w:id="884" w:name="_Toc447042841"/>
      <w:bookmarkStart w:id="885" w:name="_Toc457493599"/>
      <w:bookmarkStart w:id="886" w:name="_Toc459976698"/>
      <w:bookmarkStart w:id="887" w:name="_Toc470163881"/>
      <w:bookmarkStart w:id="888" w:name="_Toc470164463"/>
      <w:bookmarkStart w:id="889" w:name="_Toc475715072"/>
      <w:bookmarkStart w:id="890" w:name="_Toc479348873"/>
      <w:bookmarkStart w:id="891" w:name="_Toc484070321"/>
      <w:bookmarkStart w:id="892" w:name="_Toc8130662"/>
      <w:r w:rsidRPr="00357143">
        <w:t>6.</w:t>
      </w:r>
      <w:r w:rsidR="002B1496" w:rsidRPr="00357143">
        <w:t>5</w:t>
      </w:r>
      <w:r w:rsidRPr="00357143">
        <w:t>.2</w:t>
      </w:r>
      <w:r w:rsidRPr="00357143">
        <w:tab/>
        <w:t>Inter M2M SP Generic Procedures</w:t>
      </w:r>
      <w:bookmarkEnd w:id="882"/>
      <w:bookmarkEnd w:id="883"/>
      <w:bookmarkEnd w:id="884"/>
      <w:bookmarkEnd w:id="885"/>
      <w:bookmarkEnd w:id="886"/>
      <w:bookmarkEnd w:id="887"/>
      <w:bookmarkEnd w:id="888"/>
      <w:bookmarkEnd w:id="889"/>
      <w:bookmarkEnd w:id="890"/>
      <w:bookmarkEnd w:id="891"/>
      <w:bookmarkEnd w:id="892"/>
    </w:p>
    <w:p w14:paraId="4890EB34" w14:textId="77777777" w:rsidR="0045012A" w:rsidRPr="00357143" w:rsidRDefault="0045012A" w:rsidP="0045012A">
      <w:pPr>
        <w:pStyle w:val="Heading4"/>
      </w:pPr>
      <w:bookmarkStart w:id="893" w:name="_Toc447042842"/>
      <w:bookmarkStart w:id="894" w:name="_Toc457493600"/>
      <w:bookmarkStart w:id="895" w:name="_Toc459976699"/>
      <w:bookmarkStart w:id="896" w:name="_Toc470163882"/>
      <w:bookmarkStart w:id="897" w:name="_Toc470164464"/>
      <w:bookmarkStart w:id="898" w:name="_Toc475715073"/>
      <w:bookmarkStart w:id="899" w:name="_Toc479348874"/>
      <w:bookmarkStart w:id="900" w:name="_Toc484070322"/>
      <w:bookmarkStart w:id="901" w:name="_Toc8130663"/>
      <w:r w:rsidRPr="00357143">
        <w:rPr>
          <w:rFonts w:hint="eastAsia"/>
        </w:rPr>
        <w:t>6.5.2.0</w:t>
      </w:r>
      <w:r w:rsidRPr="00357143">
        <w:rPr>
          <w:rFonts w:eastAsia="SimSun" w:hint="eastAsia"/>
          <w:lang w:eastAsia="zh-CN"/>
        </w:rPr>
        <w:tab/>
      </w:r>
      <w:r w:rsidRPr="00357143">
        <w:rPr>
          <w:rFonts w:hint="eastAsia"/>
        </w:rPr>
        <w:t>Overview</w:t>
      </w:r>
      <w:bookmarkEnd w:id="893"/>
      <w:bookmarkEnd w:id="894"/>
      <w:bookmarkEnd w:id="895"/>
      <w:bookmarkEnd w:id="896"/>
      <w:bookmarkEnd w:id="897"/>
      <w:bookmarkEnd w:id="898"/>
      <w:bookmarkEnd w:id="899"/>
      <w:bookmarkEnd w:id="900"/>
      <w:bookmarkEnd w:id="901"/>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Heading4"/>
      </w:pPr>
      <w:bookmarkStart w:id="902" w:name="_Toc445302628"/>
      <w:bookmarkStart w:id="903" w:name="_Toc445389795"/>
      <w:bookmarkStart w:id="904" w:name="_Toc447042843"/>
      <w:bookmarkStart w:id="905" w:name="_Toc457493601"/>
      <w:bookmarkStart w:id="906" w:name="_Toc459976700"/>
      <w:bookmarkStart w:id="907" w:name="_Toc470163883"/>
      <w:bookmarkStart w:id="908" w:name="_Toc470164465"/>
      <w:bookmarkStart w:id="909" w:name="_Toc475715074"/>
      <w:bookmarkStart w:id="910" w:name="_Toc479348875"/>
      <w:bookmarkStart w:id="911" w:name="_Toc484070323"/>
      <w:bookmarkStart w:id="912" w:name="_Toc8130664"/>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2"/>
      <w:bookmarkEnd w:id="903"/>
      <w:bookmarkEnd w:id="904"/>
      <w:bookmarkEnd w:id="905"/>
      <w:bookmarkEnd w:id="906"/>
      <w:bookmarkEnd w:id="907"/>
      <w:bookmarkEnd w:id="908"/>
      <w:bookmarkEnd w:id="909"/>
      <w:bookmarkEnd w:id="910"/>
      <w:bookmarkEnd w:id="911"/>
      <w:bookmarkEnd w:id="912"/>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Heading4"/>
      </w:pPr>
      <w:bookmarkStart w:id="913" w:name="_Toc445302629"/>
      <w:bookmarkStart w:id="914" w:name="_Toc445389796"/>
      <w:bookmarkStart w:id="915" w:name="_Toc447042844"/>
      <w:bookmarkStart w:id="916" w:name="_Toc457493602"/>
      <w:bookmarkStart w:id="917" w:name="_Toc459976701"/>
      <w:bookmarkStart w:id="918" w:name="_Toc470163884"/>
      <w:bookmarkStart w:id="919" w:name="_Toc470164466"/>
      <w:bookmarkStart w:id="920" w:name="_Toc475715075"/>
      <w:bookmarkStart w:id="921" w:name="_Toc479348876"/>
      <w:bookmarkStart w:id="922" w:name="_Toc484070324"/>
      <w:bookmarkStart w:id="923" w:name="_Toc8130665"/>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3"/>
      <w:bookmarkEnd w:id="914"/>
      <w:bookmarkEnd w:id="915"/>
      <w:bookmarkEnd w:id="916"/>
      <w:bookmarkEnd w:id="917"/>
      <w:bookmarkEnd w:id="918"/>
      <w:bookmarkEnd w:id="919"/>
      <w:bookmarkEnd w:id="920"/>
      <w:bookmarkEnd w:id="921"/>
      <w:bookmarkEnd w:id="922"/>
      <w:bookmarkEnd w:id="923"/>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SimSun"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Heading4"/>
      </w:pPr>
      <w:bookmarkStart w:id="924" w:name="_Toc445302630"/>
      <w:bookmarkStart w:id="925" w:name="_Toc445389797"/>
      <w:bookmarkStart w:id="926" w:name="_Toc447042845"/>
      <w:bookmarkStart w:id="927" w:name="_Toc457493603"/>
      <w:bookmarkStart w:id="928" w:name="_Toc459976702"/>
      <w:bookmarkStart w:id="929" w:name="_Toc470163885"/>
      <w:bookmarkStart w:id="930" w:name="_Toc470164467"/>
      <w:bookmarkStart w:id="931" w:name="_Toc475715076"/>
      <w:bookmarkStart w:id="932" w:name="_Toc479348877"/>
      <w:bookmarkStart w:id="933" w:name="_Toc484070325"/>
      <w:bookmarkStart w:id="934" w:name="_Toc8130666"/>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4"/>
      <w:bookmarkEnd w:id="925"/>
      <w:bookmarkEnd w:id="926"/>
      <w:bookmarkEnd w:id="927"/>
      <w:bookmarkEnd w:id="928"/>
      <w:bookmarkEnd w:id="929"/>
      <w:bookmarkEnd w:id="930"/>
      <w:bookmarkEnd w:id="931"/>
      <w:bookmarkEnd w:id="932"/>
      <w:bookmarkEnd w:id="933"/>
      <w:bookmarkEnd w:id="934"/>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Heading3"/>
      </w:pPr>
      <w:bookmarkStart w:id="935" w:name="_Toc445302631"/>
      <w:bookmarkStart w:id="936" w:name="_Toc445389798"/>
      <w:bookmarkStart w:id="937" w:name="_Toc447042846"/>
      <w:bookmarkStart w:id="938" w:name="_Toc457493604"/>
      <w:bookmarkStart w:id="939" w:name="_Toc459976703"/>
      <w:bookmarkStart w:id="940" w:name="_Toc470163886"/>
      <w:bookmarkStart w:id="941" w:name="_Toc470164468"/>
      <w:bookmarkStart w:id="942" w:name="_Toc475715077"/>
      <w:bookmarkStart w:id="943" w:name="_Toc479348878"/>
      <w:bookmarkStart w:id="944" w:name="_Toc484070326"/>
      <w:bookmarkStart w:id="945" w:name="_Toc8130667"/>
      <w:r w:rsidRPr="00357143">
        <w:t>6.</w:t>
      </w:r>
      <w:r w:rsidR="002B1496" w:rsidRPr="00357143">
        <w:t>5</w:t>
      </w:r>
      <w:r w:rsidR="00612BC6" w:rsidRPr="00357143">
        <w:t>.3</w:t>
      </w:r>
      <w:r w:rsidR="00C30FBB" w:rsidRPr="00357143">
        <w:tab/>
      </w:r>
      <w:r w:rsidRPr="00357143">
        <w:t>DNS Provisioning for Inter-M2M SP Communication</w:t>
      </w:r>
      <w:bookmarkEnd w:id="935"/>
      <w:bookmarkEnd w:id="936"/>
      <w:bookmarkEnd w:id="937"/>
      <w:bookmarkEnd w:id="938"/>
      <w:bookmarkEnd w:id="939"/>
      <w:bookmarkEnd w:id="940"/>
      <w:bookmarkEnd w:id="941"/>
      <w:bookmarkEnd w:id="942"/>
      <w:bookmarkEnd w:id="943"/>
      <w:bookmarkEnd w:id="944"/>
      <w:bookmarkEnd w:id="945"/>
    </w:p>
    <w:p w14:paraId="452EC00C" w14:textId="77777777" w:rsidR="0045012A" w:rsidRPr="00357143" w:rsidRDefault="0045012A" w:rsidP="0045012A">
      <w:pPr>
        <w:pStyle w:val="Heading4"/>
      </w:pPr>
      <w:bookmarkStart w:id="946" w:name="_Toc447042847"/>
      <w:bookmarkStart w:id="947" w:name="_Toc457493605"/>
      <w:bookmarkStart w:id="948" w:name="_Toc459976704"/>
      <w:bookmarkStart w:id="949" w:name="_Toc470163887"/>
      <w:bookmarkStart w:id="950" w:name="_Toc470164469"/>
      <w:bookmarkStart w:id="951" w:name="_Toc475715078"/>
      <w:bookmarkStart w:id="952" w:name="_Toc479348879"/>
      <w:bookmarkStart w:id="953" w:name="_Toc484070327"/>
      <w:bookmarkStart w:id="954" w:name="_Toc8130668"/>
      <w:r w:rsidRPr="00357143">
        <w:rPr>
          <w:rFonts w:hint="eastAsia"/>
        </w:rPr>
        <w:t>6.5.3.0</w:t>
      </w:r>
      <w:r w:rsidRPr="00357143">
        <w:rPr>
          <w:rFonts w:hint="eastAsia"/>
        </w:rPr>
        <w:tab/>
        <w:t>Overview</w:t>
      </w:r>
      <w:bookmarkEnd w:id="946"/>
      <w:bookmarkEnd w:id="947"/>
      <w:bookmarkEnd w:id="948"/>
      <w:bookmarkEnd w:id="949"/>
      <w:bookmarkEnd w:id="950"/>
      <w:bookmarkEnd w:id="951"/>
      <w:bookmarkEnd w:id="952"/>
      <w:bookmarkEnd w:id="953"/>
      <w:bookmarkEnd w:id="954"/>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Heading4"/>
      </w:pPr>
      <w:bookmarkStart w:id="955" w:name="_Toc445302632"/>
      <w:bookmarkStart w:id="956" w:name="_Toc445389799"/>
      <w:bookmarkStart w:id="957" w:name="_Toc447042848"/>
      <w:bookmarkStart w:id="958" w:name="_Toc457493606"/>
      <w:bookmarkStart w:id="959" w:name="_Toc459976705"/>
      <w:bookmarkStart w:id="960" w:name="_Toc470163888"/>
      <w:bookmarkStart w:id="961" w:name="_Toc470164470"/>
      <w:bookmarkStart w:id="962" w:name="_Toc475715079"/>
      <w:bookmarkStart w:id="963" w:name="_Toc479348880"/>
      <w:bookmarkStart w:id="964" w:name="_Toc484070328"/>
      <w:bookmarkStart w:id="965" w:name="_Toc8130669"/>
      <w:r w:rsidRPr="00357143">
        <w:t>6.</w:t>
      </w:r>
      <w:r w:rsidR="002B1496" w:rsidRPr="00357143">
        <w:t>5</w:t>
      </w:r>
      <w:r w:rsidR="00612BC6" w:rsidRPr="00357143">
        <w:t>.3.1</w:t>
      </w:r>
      <w:r w:rsidR="00C30FBB" w:rsidRPr="00357143">
        <w:tab/>
      </w:r>
      <w:r w:rsidRPr="00357143">
        <w:t>Inter-M2M SP Communication Access Control Policies</w:t>
      </w:r>
      <w:bookmarkEnd w:id="955"/>
      <w:bookmarkEnd w:id="956"/>
      <w:bookmarkEnd w:id="957"/>
      <w:bookmarkEnd w:id="958"/>
      <w:bookmarkEnd w:id="959"/>
      <w:bookmarkEnd w:id="960"/>
      <w:bookmarkEnd w:id="961"/>
      <w:bookmarkEnd w:id="962"/>
      <w:bookmarkEnd w:id="963"/>
      <w:bookmarkEnd w:id="964"/>
      <w:bookmarkEnd w:id="965"/>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Heading3"/>
      </w:pPr>
      <w:bookmarkStart w:id="966" w:name="_Toc445302633"/>
      <w:bookmarkStart w:id="967" w:name="_Toc445389800"/>
      <w:bookmarkStart w:id="968" w:name="_Toc447042849"/>
      <w:bookmarkStart w:id="969" w:name="_Toc457493607"/>
      <w:bookmarkStart w:id="970" w:name="_Toc459976706"/>
      <w:bookmarkStart w:id="971" w:name="_Toc470163889"/>
      <w:bookmarkStart w:id="972" w:name="_Toc470164471"/>
      <w:bookmarkStart w:id="973" w:name="_Toc475715080"/>
      <w:bookmarkStart w:id="974" w:name="_Toc479348881"/>
      <w:bookmarkStart w:id="975" w:name="_Toc484070329"/>
      <w:bookmarkStart w:id="976" w:name="_Toc8130670"/>
      <w:r w:rsidRPr="00357143">
        <w:t>6.5</w:t>
      </w:r>
      <w:r w:rsidR="002B1496" w:rsidRPr="00357143">
        <w:t>.4</w:t>
      </w:r>
      <w:r w:rsidRPr="00357143">
        <w:tab/>
        <w:t>Conditional Inter-M2M S</w:t>
      </w:r>
      <w:r w:rsidR="00310678" w:rsidRPr="00357143">
        <w:t>ervice Provider CSE R</w:t>
      </w:r>
      <w:r w:rsidRPr="00357143">
        <w:t>egistration</w:t>
      </w:r>
      <w:bookmarkEnd w:id="966"/>
      <w:bookmarkEnd w:id="967"/>
      <w:bookmarkEnd w:id="968"/>
      <w:bookmarkEnd w:id="969"/>
      <w:bookmarkEnd w:id="970"/>
      <w:bookmarkEnd w:id="971"/>
      <w:bookmarkEnd w:id="972"/>
      <w:bookmarkEnd w:id="973"/>
      <w:bookmarkEnd w:id="974"/>
      <w:bookmarkEnd w:id="975"/>
      <w:bookmarkEnd w:id="976"/>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Heading2"/>
      </w:pPr>
      <w:bookmarkStart w:id="977" w:name="_Toc445302634"/>
      <w:bookmarkStart w:id="978" w:name="_Toc445389801"/>
      <w:bookmarkStart w:id="979" w:name="_Toc447042850"/>
      <w:bookmarkStart w:id="980" w:name="_Toc457493608"/>
      <w:bookmarkStart w:id="981" w:name="_Toc459976707"/>
      <w:bookmarkStart w:id="982" w:name="_Toc470163890"/>
      <w:bookmarkStart w:id="983" w:name="_Toc470164472"/>
      <w:bookmarkStart w:id="984" w:name="_Toc475715081"/>
      <w:bookmarkStart w:id="985" w:name="_Toc479348882"/>
      <w:bookmarkStart w:id="986" w:name="_Toc484070330"/>
      <w:bookmarkStart w:id="987" w:name="_Toc8130671"/>
      <w:r w:rsidRPr="00357143">
        <w:lastRenderedPageBreak/>
        <w:t>6.</w:t>
      </w:r>
      <w:r w:rsidR="002B1496" w:rsidRPr="00357143">
        <w:t>6</w:t>
      </w:r>
      <w:r w:rsidRPr="00357143">
        <w:tab/>
        <w:t>M2M Service Subscription</w:t>
      </w:r>
      <w:bookmarkEnd w:id="977"/>
      <w:bookmarkEnd w:id="978"/>
      <w:bookmarkEnd w:id="979"/>
      <w:bookmarkEnd w:id="980"/>
      <w:bookmarkEnd w:id="981"/>
      <w:bookmarkEnd w:id="982"/>
      <w:bookmarkEnd w:id="983"/>
      <w:bookmarkEnd w:id="984"/>
      <w:bookmarkEnd w:id="985"/>
      <w:bookmarkEnd w:id="986"/>
      <w:bookmarkEnd w:id="987"/>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Heading1"/>
      </w:pPr>
      <w:bookmarkStart w:id="988" w:name="_Toc445302635"/>
      <w:bookmarkStart w:id="989" w:name="_Toc445389802"/>
      <w:bookmarkStart w:id="990" w:name="_Toc447042851"/>
      <w:bookmarkStart w:id="991" w:name="_Toc457493609"/>
      <w:bookmarkStart w:id="992" w:name="_Toc459976708"/>
      <w:bookmarkStart w:id="993" w:name="_Toc470163891"/>
      <w:bookmarkStart w:id="994" w:name="_Toc470164473"/>
      <w:bookmarkStart w:id="995" w:name="_Toc475715082"/>
      <w:bookmarkStart w:id="996" w:name="_Toc479348883"/>
      <w:bookmarkStart w:id="997" w:name="_Toc484070331"/>
      <w:bookmarkStart w:id="998" w:name="_Toc8130672"/>
      <w:r w:rsidRPr="00357143">
        <w:t>7</w:t>
      </w:r>
      <w:r w:rsidRPr="00357143">
        <w:tab/>
      </w:r>
      <w:r w:rsidR="00AD45AA" w:rsidRPr="00357143">
        <w:t xml:space="preserve">M2M </w:t>
      </w:r>
      <w:r w:rsidR="00CC1C80" w:rsidRPr="00357143">
        <w:t>Entities and Object Identification</w:t>
      </w:r>
      <w:bookmarkEnd w:id="988"/>
      <w:bookmarkEnd w:id="989"/>
      <w:bookmarkEnd w:id="990"/>
      <w:bookmarkEnd w:id="991"/>
      <w:bookmarkEnd w:id="992"/>
      <w:bookmarkEnd w:id="993"/>
      <w:bookmarkEnd w:id="994"/>
      <w:bookmarkEnd w:id="995"/>
      <w:bookmarkEnd w:id="996"/>
      <w:bookmarkEnd w:id="997"/>
      <w:bookmarkEnd w:id="998"/>
    </w:p>
    <w:p w14:paraId="0EC3DD51" w14:textId="77777777" w:rsidR="00E27334" w:rsidRPr="00357143" w:rsidRDefault="00E27334" w:rsidP="00E27334">
      <w:pPr>
        <w:pStyle w:val="Heading2"/>
      </w:pPr>
      <w:bookmarkStart w:id="999" w:name="_Toc445302636"/>
      <w:bookmarkStart w:id="1000" w:name="_Toc445389803"/>
      <w:bookmarkStart w:id="1001" w:name="_Toc447042852"/>
      <w:bookmarkStart w:id="1002" w:name="_Toc457493610"/>
      <w:bookmarkStart w:id="1003" w:name="_Toc459976709"/>
      <w:bookmarkStart w:id="1004" w:name="_Toc470163892"/>
      <w:bookmarkStart w:id="1005" w:name="_Toc470164474"/>
      <w:bookmarkStart w:id="1006" w:name="_Toc475715083"/>
      <w:bookmarkStart w:id="1007" w:name="_Toc479348884"/>
      <w:bookmarkStart w:id="1008" w:name="_Toc484070332"/>
      <w:bookmarkStart w:id="1009" w:name="_Toc8130673"/>
      <w:r w:rsidRPr="00357143">
        <w:t>7.1</w:t>
      </w:r>
      <w:r w:rsidRPr="00357143">
        <w:tab/>
        <w:t>M2M Identifiers</w:t>
      </w:r>
      <w:bookmarkEnd w:id="999"/>
      <w:bookmarkEnd w:id="1000"/>
      <w:bookmarkEnd w:id="1001"/>
      <w:bookmarkEnd w:id="1002"/>
      <w:bookmarkEnd w:id="1003"/>
      <w:bookmarkEnd w:id="1004"/>
      <w:bookmarkEnd w:id="1005"/>
      <w:bookmarkEnd w:id="1006"/>
      <w:bookmarkEnd w:id="1007"/>
      <w:bookmarkEnd w:id="1008"/>
      <w:bookmarkEnd w:id="1009"/>
    </w:p>
    <w:p w14:paraId="0B0E1E68" w14:textId="77777777" w:rsidR="0045012A" w:rsidRPr="00357143" w:rsidRDefault="0045012A" w:rsidP="0045012A">
      <w:pPr>
        <w:pStyle w:val="Heading3"/>
      </w:pPr>
      <w:bookmarkStart w:id="1010" w:name="_Toc447042853"/>
      <w:bookmarkStart w:id="1011" w:name="_Toc457493611"/>
      <w:bookmarkStart w:id="1012" w:name="_Toc459976710"/>
      <w:bookmarkStart w:id="1013" w:name="_Toc470163893"/>
      <w:bookmarkStart w:id="1014" w:name="_Toc470164475"/>
      <w:bookmarkStart w:id="1015" w:name="_Toc475715084"/>
      <w:bookmarkStart w:id="1016" w:name="_Toc479348885"/>
      <w:bookmarkStart w:id="1017" w:name="_Toc484070333"/>
      <w:bookmarkStart w:id="1018" w:name="_Toc8130674"/>
      <w:r w:rsidRPr="00357143">
        <w:rPr>
          <w:rFonts w:hint="eastAsia"/>
        </w:rPr>
        <w:t>7.1.0</w:t>
      </w:r>
      <w:r w:rsidRPr="00357143">
        <w:rPr>
          <w:rFonts w:hint="eastAsia"/>
        </w:rPr>
        <w:tab/>
        <w:t>Overview</w:t>
      </w:r>
      <w:bookmarkEnd w:id="1010"/>
      <w:bookmarkEnd w:id="1011"/>
      <w:bookmarkEnd w:id="1012"/>
      <w:bookmarkEnd w:id="1013"/>
      <w:bookmarkEnd w:id="1014"/>
      <w:bookmarkEnd w:id="1015"/>
      <w:bookmarkEnd w:id="1016"/>
      <w:bookmarkEnd w:id="1017"/>
      <w:bookmarkEnd w:id="1018"/>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Heading3"/>
      </w:pPr>
      <w:bookmarkStart w:id="1019" w:name="_Toc445302637"/>
      <w:bookmarkStart w:id="1020" w:name="_Toc445389804"/>
      <w:bookmarkStart w:id="1021" w:name="_Toc447042854"/>
      <w:bookmarkStart w:id="1022" w:name="_Toc457493612"/>
      <w:bookmarkStart w:id="1023" w:name="_Toc459976711"/>
      <w:bookmarkStart w:id="1024" w:name="_Toc470163894"/>
      <w:bookmarkStart w:id="1025" w:name="_Toc470164476"/>
      <w:bookmarkStart w:id="1026" w:name="_Toc475715085"/>
      <w:bookmarkStart w:id="1027" w:name="_Toc479348886"/>
      <w:bookmarkStart w:id="1028" w:name="_Toc484070334"/>
      <w:bookmarkStart w:id="1029" w:name="_Toc8130675"/>
      <w:r w:rsidRPr="00357143">
        <w:t>7.</w:t>
      </w:r>
      <w:r w:rsidR="002C57F4" w:rsidRPr="00357143">
        <w:t>1</w:t>
      </w:r>
      <w:r w:rsidRPr="00357143">
        <w:t>.1</w:t>
      </w:r>
      <w:r w:rsidRPr="00357143">
        <w:tab/>
        <w:t>M2M Service Provider Identifier (M2M-SP-ID)</w:t>
      </w:r>
      <w:bookmarkEnd w:id="1019"/>
      <w:bookmarkEnd w:id="1020"/>
      <w:bookmarkEnd w:id="1021"/>
      <w:bookmarkEnd w:id="1022"/>
      <w:bookmarkEnd w:id="1023"/>
      <w:bookmarkEnd w:id="1024"/>
      <w:bookmarkEnd w:id="1025"/>
      <w:bookmarkEnd w:id="1026"/>
      <w:bookmarkEnd w:id="1027"/>
      <w:bookmarkEnd w:id="1028"/>
      <w:bookmarkEnd w:id="1029"/>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Heading3"/>
        <w:rPr>
          <w:lang w:val="fr-FR"/>
        </w:rPr>
      </w:pPr>
      <w:bookmarkStart w:id="1030" w:name="_Toc445302638"/>
      <w:bookmarkStart w:id="1031" w:name="_Toc445389805"/>
      <w:bookmarkStart w:id="1032" w:name="_Toc447042855"/>
      <w:bookmarkStart w:id="1033" w:name="_Toc457493613"/>
      <w:bookmarkStart w:id="1034" w:name="_Toc459976712"/>
      <w:bookmarkStart w:id="1035" w:name="_Toc470163895"/>
      <w:bookmarkStart w:id="1036" w:name="_Toc470164477"/>
      <w:bookmarkStart w:id="1037" w:name="_Toc475715086"/>
      <w:bookmarkStart w:id="1038" w:name="_Toc479348887"/>
      <w:bookmarkStart w:id="1039" w:name="_Toc484070335"/>
      <w:bookmarkStart w:id="1040" w:name="_Toc8130676"/>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0"/>
      <w:bookmarkEnd w:id="1031"/>
      <w:bookmarkEnd w:id="1032"/>
      <w:bookmarkEnd w:id="1033"/>
      <w:bookmarkEnd w:id="1034"/>
      <w:bookmarkEnd w:id="1035"/>
      <w:bookmarkEnd w:id="1036"/>
      <w:bookmarkEnd w:id="1037"/>
      <w:bookmarkEnd w:id="1038"/>
      <w:bookmarkEnd w:id="1039"/>
      <w:bookmarkEnd w:id="1040"/>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Heading3"/>
      </w:pPr>
      <w:bookmarkStart w:id="1041" w:name="_Toc445302639"/>
      <w:bookmarkStart w:id="1042" w:name="_Toc445389806"/>
      <w:bookmarkStart w:id="1043" w:name="_Toc447042856"/>
      <w:bookmarkStart w:id="1044" w:name="_Toc457493614"/>
      <w:bookmarkStart w:id="1045" w:name="_Toc459976713"/>
      <w:bookmarkStart w:id="1046" w:name="_Toc470163896"/>
      <w:bookmarkStart w:id="1047" w:name="_Toc470164478"/>
      <w:bookmarkStart w:id="1048" w:name="_Toc475715087"/>
      <w:bookmarkStart w:id="1049" w:name="_Toc479348888"/>
      <w:bookmarkStart w:id="1050" w:name="_Toc484070336"/>
      <w:bookmarkStart w:id="1051" w:name="_Toc8130677"/>
      <w:r w:rsidRPr="00357143">
        <w:lastRenderedPageBreak/>
        <w:t>7.</w:t>
      </w:r>
      <w:r w:rsidR="002C57F4" w:rsidRPr="00357143">
        <w:t>1</w:t>
      </w:r>
      <w:r w:rsidRPr="00357143">
        <w:t>.3</w:t>
      </w:r>
      <w:r w:rsidRPr="00357143">
        <w:tab/>
        <w:t>Application Identifier (App-ID)</w:t>
      </w:r>
      <w:bookmarkEnd w:id="1041"/>
      <w:bookmarkEnd w:id="1042"/>
      <w:bookmarkEnd w:id="1043"/>
      <w:bookmarkEnd w:id="1044"/>
      <w:bookmarkEnd w:id="1045"/>
      <w:bookmarkEnd w:id="1046"/>
      <w:bookmarkEnd w:id="1047"/>
      <w:bookmarkEnd w:id="1048"/>
      <w:bookmarkEnd w:id="1049"/>
      <w:bookmarkEnd w:id="1050"/>
      <w:bookmarkEnd w:id="1051"/>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Heading3"/>
      </w:pPr>
      <w:bookmarkStart w:id="1052" w:name="_Toc445302640"/>
      <w:bookmarkStart w:id="1053" w:name="_Toc445389807"/>
      <w:bookmarkStart w:id="1054" w:name="_Toc447042857"/>
      <w:bookmarkStart w:id="1055" w:name="_Toc457493615"/>
      <w:bookmarkStart w:id="1056" w:name="_Toc459976714"/>
      <w:bookmarkStart w:id="1057" w:name="_Toc470163897"/>
      <w:bookmarkStart w:id="1058" w:name="_Toc470164479"/>
      <w:bookmarkStart w:id="1059" w:name="_Toc475715088"/>
      <w:bookmarkStart w:id="1060" w:name="_Toc479348889"/>
      <w:bookmarkStart w:id="1061" w:name="_Toc484070337"/>
      <w:bookmarkStart w:id="1062" w:name="_Toc8130678"/>
      <w:r w:rsidRPr="00357143">
        <w:t>7.</w:t>
      </w:r>
      <w:r w:rsidR="002C57F4" w:rsidRPr="00357143">
        <w:t>1</w:t>
      </w:r>
      <w:r w:rsidRPr="00357143">
        <w:t>.4</w:t>
      </w:r>
      <w:r w:rsidRPr="00357143">
        <w:tab/>
        <w:t>CSE Identifier (CSE-ID)</w:t>
      </w:r>
      <w:bookmarkEnd w:id="1052"/>
      <w:bookmarkEnd w:id="1053"/>
      <w:bookmarkEnd w:id="1054"/>
      <w:bookmarkEnd w:id="1055"/>
      <w:bookmarkEnd w:id="1056"/>
      <w:bookmarkEnd w:id="1057"/>
      <w:bookmarkEnd w:id="1058"/>
      <w:bookmarkEnd w:id="1059"/>
      <w:bookmarkEnd w:id="1060"/>
      <w:bookmarkEnd w:id="1061"/>
      <w:bookmarkEnd w:id="1062"/>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Heading3"/>
        <w:rPr>
          <w:lang w:val="fr-FR"/>
        </w:rPr>
      </w:pPr>
      <w:bookmarkStart w:id="1063" w:name="_Toc445302641"/>
      <w:bookmarkStart w:id="1064" w:name="_Toc445389808"/>
      <w:bookmarkStart w:id="1065" w:name="_Toc447042858"/>
      <w:bookmarkStart w:id="1066" w:name="_Toc457493616"/>
      <w:bookmarkStart w:id="1067" w:name="_Toc459976715"/>
      <w:bookmarkStart w:id="1068" w:name="_Toc470163898"/>
      <w:bookmarkStart w:id="1069" w:name="_Toc470164480"/>
      <w:bookmarkStart w:id="1070" w:name="_Toc475715089"/>
      <w:bookmarkStart w:id="1071" w:name="_Toc479348890"/>
      <w:bookmarkStart w:id="1072" w:name="_Toc484070338"/>
      <w:bookmarkStart w:id="1073" w:name="_Toc8130679"/>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3"/>
      <w:bookmarkEnd w:id="1064"/>
      <w:bookmarkEnd w:id="1065"/>
      <w:bookmarkEnd w:id="1066"/>
      <w:bookmarkEnd w:id="1067"/>
      <w:bookmarkEnd w:id="1068"/>
      <w:bookmarkEnd w:id="1069"/>
      <w:bookmarkEnd w:id="1070"/>
      <w:bookmarkEnd w:id="1071"/>
      <w:bookmarkEnd w:id="1072"/>
      <w:bookmarkEnd w:id="1073"/>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Heading3"/>
      </w:pPr>
      <w:bookmarkStart w:id="1074" w:name="_Toc445302642"/>
      <w:bookmarkStart w:id="1075" w:name="_Toc445389809"/>
      <w:bookmarkStart w:id="1076" w:name="_Toc447042859"/>
      <w:bookmarkStart w:id="1077" w:name="_Toc457493617"/>
      <w:bookmarkStart w:id="1078" w:name="_Toc459976716"/>
      <w:bookmarkStart w:id="1079" w:name="_Toc470163899"/>
      <w:bookmarkStart w:id="1080" w:name="_Toc470164481"/>
      <w:bookmarkStart w:id="1081" w:name="_Toc475715090"/>
      <w:bookmarkStart w:id="1082" w:name="_Toc479348891"/>
      <w:bookmarkStart w:id="1083" w:name="_Toc484070339"/>
      <w:bookmarkStart w:id="1084" w:name="_Toc8130680"/>
      <w:r w:rsidRPr="00357143">
        <w:t>7.</w:t>
      </w:r>
      <w:r w:rsidR="002C57F4" w:rsidRPr="00357143">
        <w:t>1</w:t>
      </w:r>
      <w:r w:rsidRPr="00357143">
        <w:t>.6</w:t>
      </w:r>
      <w:r w:rsidRPr="00357143">
        <w:tab/>
        <w:t>M2M Service Subscription Identifier (M2M-Sub-ID)</w:t>
      </w:r>
      <w:bookmarkEnd w:id="1074"/>
      <w:bookmarkEnd w:id="1075"/>
      <w:bookmarkEnd w:id="1076"/>
      <w:bookmarkEnd w:id="1077"/>
      <w:bookmarkEnd w:id="1078"/>
      <w:bookmarkEnd w:id="1079"/>
      <w:bookmarkEnd w:id="1080"/>
      <w:bookmarkEnd w:id="1081"/>
      <w:bookmarkEnd w:id="1082"/>
      <w:bookmarkEnd w:id="1083"/>
      <w:bookmarkEnd w:id="1084"/>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Heading3"/>
      </w:pPr>
      <w:bookmarkStart w:id="1085" w:name="_Toc445302643"/>
      <w:bookmarkStart w:id="1086" w:name="_Toc445389810"/>
      <w:bookmarkStart w:id="1087" w:name="_Toc447042860"/>
      <w:bookmarkStart w:id="1088" w:name="_Toc457493618"/>
      <w:bookmarkStart w:id="1089" w:name="_Toc459976717"/>
      <w:bookmarkStart w:id="1090" w:name="_Toc470163900"/>
      <w:bookmarkStart w:id="1091" w:name="_Toc470164482"/>
      <w:bookmarkStart w:id="1092" w:name="_Toc475715091"/>
      <w:bookmarkStart w:id="1093" w:name="_Toc479348892"/>
      <w:bookmarkStart w:id="1094" w:name="_Toc484070340"/>
      <w:bookmarkStart w:id="1095" w:name="_Toc8130681"/>
      <w:r w:rsidRPr="00357143">
        <w:t>7.1.</w:t>
      </w:r>
      <w:r w:rsidR="00CF224C" w:rsidRPr="00357143">
        <w:t>7</w:t>
      </w:r>
      <w:r w:rsidR="00887C0D" w:rsidRPr="00357143">
        <w:tab/>
      </w:r>
      <w:r w:rsidRPr="00357143">
        <w:t>M2M Request Identifier (M2M-Request-ID)</w:t>
      </w:r>
      <w:bookmarkEnd w:id="1085"/>
      <w:bookmarkEnd w:id="1086"/>
      <w:bookmarkEnd w:id="1087"/>
      <w:bookmarkEnd w:id="1088"/>
      <w:bookmarkEnd w:id="1089"/>
      <w:bookmarkEnd w:id="1090"/>
      <w:bookmarkEnd w:id="1091"/>
      <w:bookmarkEnd w:id="1092"/>
      <w:bookmarkEnd w:id="1093"/>
      <w:bookmarkEnd w:id="1094"/>
      <w:bookmarkEnd w:id="1095"/>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Heading3"/>
      </w:pPr>
      <w:bookmarkStart w:id="1096" w:name="_Toc445302644"/>
      <w:bookmarkStart w:id="1097" w:name="_Toc445389811"/>
      <w:bookmarkStart w:id="1098" w:name="_Toc447042861"/>
      <w:bookmarkStart w:id="1099" w:name="_Toc457493619"/>
      <w:bookmarkStart w:id="1100" w:name="_Toc459976718"/>
      <w:bookmarkStart w:id="1101" w:name="_Toc470163901"/>
      <w:bookmarkStart w:id="1102" w:name="_Toc470164483"/>
      <w:bookmarkStart w:id="1103" w:name="_Toc475715092"/>
      <w:bookmarkStart w:id="1104" w:name="_Toc479348893"/>
      <w:bookmarkStart w:id="1105" w:name="_Toc484070341"/>
      <w:bookmarkStart w:id="1106" w:name="_Toc8130682"/>
      <w:r w:rsidRPr="00357143">
        <w:t>7.1.8</w:t>
      </w:r>
      <w:r w:rsidR="00AE10C6" w:rsidRPr="00357143">
        <w:tab/>
        <w:t>M2M External Identifier (M2M-Ext-ID)</w:t>
      </w:r>
      <w:bookmarkEnd w:id="1096"/>
      <w:bookmarkEnd w:id="1097"/>
      <w:bookmarkEnd w:id="1098"/>
      <w:bookmarkEnd w:id="1099"/>
      <w:bookmarkEnd w:id="1100"/>
      <w:bookmarkEnd w:id="1101"/>
      <w:bookmarkEnd w:id="1102"/>
      <w:bookmarkEnd w:id="1103"/>
      <w:bookmarkEnd w:id="1104"/>
      <w:bookmarkEnd w:id="1105"/>
      <w:bookmarkEnd w:id="1106"/>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Heading3"/>
      </w:pPr>
      <w:bookmarkStart w:id="1107" w:name="_Toc445302645"/>
      <w:bookmarkStart w:id="1108" w:name="_Toc445389812"/>
      <w:bookmarkStart w:id="1109" w:name="_Toc447042862"/>
      <w:bookmarkStart w:id="1110" w:name="_Toc457493620"/>
      <w:bookmarkStart w:id="1111" w:name="_Toc459976719"/>
      <w:bookmarkStart w:id="1112" w:name="_Toc470163902"/>
      <w:bookmarkStart w:id="1113" w:name="_Toc470164484"/>
      <w:bookmarkStart w:id="1114" w:name="_Toc475715093"/>
      <w:bookmarkStart w:id="1115" w:name="_Toc479348894"/>
      <w:bookmarkStart w:id="1116" w:name="_Toc484070342"/>
      <w:bookmarkStart w:id="1117" w:name="_Toc8130683"/>
      <w:r w:rsidRPr="00357143">
        <w:lastRenderedPageBreak/>
        <w:t>7.1.9</w:t>
      </w:r>
      <w:r w:rsidRPr="00357143">
        <w:tab/>
        <w:t>Underlying Network Identifier (UNetwork-ID)</w:t>
      </w:r>
      <w:bookmarkEnd w:id="1107"/>
      <w:bookmarkEnd w:id="1108"/>
      <w:bookmarkEnd w:id="1109"/>
      <w:bookmarkEnd w:id="1110"/>
      <w:bookmarkEnd w:id="1111"/>
      <w:bookmarkEnd w:id="1112"/>
      <w:bookmarkEnd w:id="1113"/>
      <w:bookmarkEnd w:id="1114"/>
      <w:bookmarkEnd w:id="1115"/>
      <w:bookmarkEnd w:id="1116"/>
      <w:bookmarkEnd w:id="1117"/>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Heading3"/>
      </w:pPr>
      <w:bookmarkStart w:id="1118" w:name="_Toc445302646"/>
      <w:bookmarkStart w:id="1119" w:name="_Toc445389813"/>
      <w:bookmarkStart w:id="1120" w:name="_Toc447042863"/>
      <w:bookmarkStart w:id="1121" w:name="_Toc457493621"/>
      <w:bookmarkStart w:id="1122" w:name="_Toc459976720"/>
      <w:bookmarkStart w:id="1123" w:name="_Toc470163903"/>
      <w:bookmarkStart w:id="1124" w:name="_Toc470164485"/>
      <w:bookmarkStart w:id="1125" w:name="_Toc475715094"/>
      <w:bookmarkStart w:id="1126" w:name="_Toc479348895"/>
      <w:bookmarkStart w:id="1127" w:name="_Toc484070343"/>
      <w:bookmarkStart w:id="1128" w:name="_Toc8130684"/>
      <w:r w:rsidRPr="00357143">
        <w:t>7.1.10</w:t>
      </w:r>
      <w:r w:rsidRPr="00357143">
        <w:tab/>
        <w:t>Trigger Recipient Identifier (Trigger-Recipient-ID)</w:t>
      </w:r>
      <w:bookmarkEnd w:id="1118"/>
      <w:bookmarkEnd w:id="1119"/>
      <w:bookmarkEnd w:id="1120"/>
      <w:bookmarkEnd w:id="1121"/>
      <w:bookmarkEnd w:id="1122"/>
      <w:bookmarkEnd w:id="1123"/>
      <w:bookmarkEnd w:id="1124"/>
      <w:bookmarkEnd w:id="1125"/>
      <w:bookmarkEnd w:id="1126"/>
      <w:bookmarkEnd w:id="1127"/>
      <w:bookmarkEnd w:id="1128"/>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Heading3"/>
        <w:rPr>
          <w:rFonts w:eastAsia="SimSun"/>
          <w:lang w:eastAsia="zh-CN"/>
        </w:rPr>
      </w:pPr>
      <w:bookmarkStart w:id="1129" w:name="_Toc445302647"/>
      <w:bookmarkStart w:id="1130" w:name="_Toc445389814"/>
      <w:bookmarkStart w:id="1131" w:name="_Toc447042864"/>
      <w:bookmarkStart w:id="1132" w:name="_Toc457493622"/>
      <w:bookmarkStart w:id="1133" w:name="_Toc459976721"/>
      <w:bookmarkStart w:id="1134" w:name="_Toc470163904"/>
      <w:bookmarkStart w:id="1135" w:name="_Toc470164486"/>
      <w:bookmarkStart w:id="1136" w:name="_Toc475715095"/>
      <w:bookmarkStart w:id="1137" w:name="_Toc479348896"/>
      <w:bookmarkStart w:id="1138" w:name="_Toc484070344"/>
      <w:bookmarkStart w:id="1139" w:name="_Toc8130685"/>
      <w:r w:rsidRPr="00357143">
        <w:t>7.1.11</w:t>
      </w:r>
      <w:r w:rsidRPr="00357143">
        <w:tab/>
      </w:r>
      <w:r w:rsidR="004544B0" w:rsidRPr="00357143">
        <w:rPr>
          <w:rFonts w:eastAsia="SimSun" w:hint="eastAsia"/>
          <w:lang w:eastAsia="zh-CN"/>
        </w:rPr>
        <w:t>Void</w:t>
      </w:r>
      <w:bookmarkEnd w:id="1129"/>
      <w:bookmarkEnd w:id="1130"/>
      <w:bookmarkEnd w:id="1131"/>
      <w:bookmarkEnd w:id="1132"/>
      <w:bookmarkEnd w:id="1133"/>
      <w:bookmarkEnd w:id="1134"/>
      <w:bookmarkEnd w:id="1135"/>
      <w:bookmarkEnd w:id="1136"/>
      <w:bookmarkEnd w:id="1137"/>
      <w:bookmarkEnd w:id="1138"/>
      <w:bookmarkEnd w:id="1139"/>
    </w:p>
    <w:p w14:paraId="21657E54" w14:textId="77777777" w:rsidR="00C5188B" w:rsidRPr="00357143" w:rsidRDefault="00C5188B" w:rsidP="00CD79B8">
      <w:pPr>
        <w:pStyle w:val="Heading3"/>
        <w:rPr>
          <w:rFonts w:eastAsia="SimSun"/>
          <w:lang w:eastAsia="zh-CN"/>
        </w:rPr>
      </w:pPr>
      <w:bookmarkStart w:id="1140" w:name="_Toc445302648"/>
      <w:bookmarkStart w:id="1141" w:name="_Toc445389815"/>
      <w:bookmarkStart w:id="1142" w:name="_Toc447042865"/>
      <w:bookmarkStart w:id="1143" w:name="_Toc457493623"/>
      <w:bookmarkStart w:id="1144" w:name="_Toc459976722"/>
      <w:bookmarkStart w:id="1145" w:name="_Toc470163905"/>
      <w:bookmarkStart w:id="1146" w:name="_Toc470164487"/>
      <w:bookmarkStart w:id="1147" w:name="_Toc475715096"/>
      <w:bookmarkStart w:id="1148" w:name="_Toc479348897"/>
      <w:bookmarkStart w:id="1149" w:name="_Toc484070345"/>
      <w:bookmarkStart w:id="1150" w:name="_Toc8130686"/>
      <w:r w:rsidRPr="00357143">
        <w:t>7.1.12</w:t>
      </w:r>
      <w:r w:rsidR="00CD79B8" w:rsidRPr="00357143">
        <w:tab/>
      </w:r>
      <w:r w:rsidR="004544B0" w:rsidRPr="00357143">
        <w:rPr>
          <w:rFonts w:eastAsia="SimSun" w:hint="eastAsia"/>
          <w:lang w:eastAsia="zh-CN"/>
        </w:rPr>
        <w:t>Void</w:t>
      </w:r>
      <w:bookmarkEnd w:id="1140"/>
      <w:bookmarkEnd w:id="1141"/>
      <w:bookmarkEnd w:id="1142"/>
      <w:bookmarkEnd w:id="1143"/>
      <w:bookmarkEnd w:id="1144"/>
      <w:bookmarkEnd w:id="1145"/>
      <w:bookmarkEnd w:id="1146"/>
      <w:bookmarkEnd w:id="1147"/>
      <w:bookmarkEnd w:id="1148"/>
      <w:bookmarkEnd w:id="1149"/>
      <w:bookmarkEnd w:id="1150"/>
    </w:p>
    <w:p w14:paraId="4DAC2353" w14:textId="77777777" w:rsidR="00C5188B" w:rsidRPr="00357143" w:rsidRDefault="00C5188B" w:rsidP="00CD79B8">
      <w:pPr>
        <w:pStyle w:val="Heading3"/>
      </w:pPr>
      <w:bookmarkStart w:id="1151" w:name="_Toc445302649"/>
      <w:bookmarkStart w:id="1152" w:name="_Toc445389816"/>
      <w:bookmarkStart w:id="1153" w:name="_Toc447042866"/>
      <w:bookmarkStart w:id="1154" w:name="_Toc457493624"/>
      <w:bookmarkStart w:id="1155" w:name="_Toc459976723"/>
      <w:bookmarkStart w:id="1156" w:name="_Toc470163906"/>
      <w:bookmarkStart w:id="1157" w:name="_Toc470164488"/>
      <w:bookmarkStart w:id="1158" w:name="_Toc475715097"/>
      <w:bookmarkStart w:id="1159" w:name="_Toc479348898"/>
      <w:bookmarkStart w:id="1160" w:name="_Toc484070346"/>
      <w:bookmarkStart w:id="1161" w:name="_Toc8130687"/>
      <w:r w:rsidRPr="00357143">
        <w:t>7.1.13</w:t>
      </w:r>
      <w:r w:rsidRPr="00357143">
        <w:tab/>
        <w:t>M2M Service Profile Identifier (M2M-Service-Profile-ID)</w:t>
      </w:r>
      <w:bookmarkEnd w:id="1151"/>
      <w:bookmarkEnd w:id="1152"/>
      <w:bookmarkEnd w:id="1153"/>
      <w:bookmarkEnd w:id="1154"/>
      <w:bookmarkEnd w:id="1155"/>
      <w:bookmarkEnd w:id="1156"/>
      <w:bookmarkEnd w:id="1157"/>
      <w:bookmarkEnd w:id="1158"/>
      <w:bookmarkEnd w:id="1159"/>
      <w:bookmarkEnd w:id="1160"/>
      <w:bookmarkEnd w:id="1161"/>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Heading3"/>
        <w:rPr>
          <w:rFonts w:eastAsiaTheme="minorEastAsia"/>
          <w:lang w:eastAsia="zh-CN"/>
        </w:rPr>
      </w:pPr>
      <w:bookmarkStart w:id="1162" w:name="_Toc479348899"/>
      <w:bookmarkStart w:id="1163" w:name="_Toc484070347"/>
      <w:bookmarkStart w:id="1164" w:name="_Toc445302650"/>
      <w:bookmarkStart w:id="1165" w:name="_Toc445389817"/>
      <w:bookmarkStart w:id="1166" w:name="_Toc447042867"/>
      <w:bookmarkStart w:id="1167" w:name="_Toc457493625"/>
      <w:bookmarkStart w:id="1168" w:name="_Toc459976724"/>
      <w:bookmarkStart w:id="1169" w:name="_Toc470163907"/>
      <w:bookmarkStart w:id="1170" w:name="_Toc470164489"/>
      <w:bookmarkStart w:id="1171" w:name="_Toc475715098"/>
      <w:bookmarkStart w:id="1172" w:name="_Toc8130688"/>
      <w:r>
        <w:t>7.1.1</w:t>
      </w:r>
      <w:r>
        <w:rPr>
          <w:rFonts w:eastAsiaTheme="minorEastAsia" w:hint="eastAsia"/>
          <w:lang w:eastAsia="zh-CN"/>
        </w:rPr>
        <w:t>4</w:t>
      </w:r>
      <w:r>
        <w:tab/>
      </w:r>
      <w:r w:rsidRPr="00357143">
        <w:t>Role Identifier (Role-ID)</w:t>
      </w:r>
      <w:bookmarkEnd w:id="1162"/>
      <w:bookmarkEnd w:id="1163"/>
      <w:bookmarkEnd w:id="1172"/>
    </w:p>
    <w:bookmarkEnd w:id="1164"/>
    <w:bookmarkEnd w:id="1165"/>
    <w:bookmarkEnd w:id="1166"/>
    <w:bookmarkEnd w:id="1167"/>
    <w:bookmarkEnd w:id="1168"/>
    <w:bookmarkEnd w:id="1169"/>
    <w:bookmarkEnd w:id="1170"/>
    <w:bookmarkEnd w:id="1171"/>
    <w:p w14:paraId="53AF9AE0" w14:textId="77777777" w:rsidR="00F13C75" w:rsidRPr="00357143" w:rsidRDefault="00F13C75" w:rsidP="008339F7">
      <w:pPr>
        <w:rPr>
          <w:rFonts w:eastAsia="SimSun"/>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Heading3"/>
        <w:rPr>
          <w:rFonts w:eastAsiaTheme="minorEastAsia"/>
          <w:lang w:eastAsia="zh-CN"/>
        </w:rPr>
      </w:pPr>
      <w:bookmarkStart w:id="1173" w:name="_Toc479348900"/>
      <w:bookmarkStart w:id="1174" w:name="_Toc484070348"/>
      <w:bookmarkStart w:id="1175" w:name="_Toc442088051"/>
      <w:bookmarkStart w:id="1176" w:name="_Toc442089710"/>
      <w:bookmarkStart w:id="1177" w:name="_Toc442090275"/>
      <w:bookmarkStart w:id="1178" w:name="_Toc442092993"/>
      <w:bookmarkStart w:id="1179" w:name="_Toc445029270"/>
      <w:bookmarkStart w:id="1180" w:name="_Toc457493626"/>
      <w:bookmarkStart w:id="1181" w:name="_Toc459976725"/>
      <w:bookmarkStart w:id="1182" w:name="_Toc470163908"/>
      <w:bookmarkStart w:id="1183" w:name="_Toc470164490"/>
      <w:bookmarkStart w:id="1184" w:name="_Toc475715099"/>
      <w:bookmarkStart w:id="1185" w:name="_Toc813068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3"/>
      <w:bookmarkEnd w:id="1174"/>
      <w:bookmarkEnd w:id="1185"/>
    </w:p>
    <w:bookmarkEnd w:id="1175"/>
    <w:bookmarkEnd w:id="1176"/>
    <w:bookmarkEnd w:id="1177"/>
    <w:bookmarkEnd w:id="1178"/>
    <w:bookmarkEnd w:id="1179"/>
    <w:bookmarkEnd w:id="1180"/>
    <w:bookmarkEnd w:id="1181"/>
    <w:bookmarkEnd w:id="1182"/>
    <w:bookmarkEnd w:id="1183"/>
    <w:bookmarkEnd w:id="1184"/>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Heading3"/>
      </w:pPr>
      <w:bookmarkStart w:id="1186" w:name="_Toc457493627"/>
      <w:bookmarkStart w:id="1187" w:name="_Toc459976726"/>
      <w:bookmarkStart w:id="1188" w:name="_Toc470163909"/>
      <w:bookmarkStart w:id="1189" w:name="_Toc470164491"/>
      <w:bookmarkStart w:id="1190" w:name="_Toc475715100"/>
      <w:bookmarkStart w:id="1191" w:name="_Toc479348901"/>
      <w:bookmarkStart w:id="1192" w:name="_Toc484070349"/>
      <w:bookmarkStart w:id="1193" w:name="_Toc8130690"/>
      <w:r w:rsidRPr="00357143">
        <w:rPr>
          <w:rFonts w:hint="eastAsia"/>
        </w:rPr>
        <w:t>7.1.</w:t>
      </w:r>
      <w:r w:rsidR="00D556E9" w:rsidRPr="00357143">
        <w:rPr>
          <w:rFonts w:eastAsia="SimSun" w:hint="eastAsia"/>
          <w:lang w:eastAsia="zh-CN"/>
        </w:rPr>
        <w:t>16</w:t>
      </w:r>
      <w:r w:rsidR="00F529E2" w:rsidRPr="00357143">
        <w:rPr>
          <w:rFonts w:eastAsia="SimSun" w:hint="eastAsia"/>
          <w:lang w:eastAsia="zh-CN"/>
        </w:rPr>
        <w:t xml:space="preserve"> </w:t>
      </w:r>
      <w:r w:rsidRPr="00357143">
        <w:rPr>
          <w:rFonts w:eastAsia="SimSun"/>
          <w:lang w:eastAsia="zh-CN"/>
        </w:rPr>
        <w:t xml:space="preserve">Local </w:t>
      </w:r>
      <w:r w:rsidRPr="00357143">
        <w:t>Token Identifier (Local-Token-ID)</w:t>
      </w:r>
      <w:bookmarkEnd w:id="1186"/>
      <w:bookmarkEnd w:id="1187"/>
      <w:bookmarkEnd w:id="1188"/>
      <w:bookmarkEnd w:id="1189"/>
      <w:bookmarkEnd w:id="1190"/>
      <w:bookmarkEnd w:id="1191"/>
      <w:bookmarkEnd w:id="1192"/>
      <w:bookmarkEnd w:id="1193"/>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Heading2"/>
      </w:pPr>
      <w:bookmarkStart w:id="1194" w:name="_Toc445302651"/>
      <w:bookmarkStart w:id="1195" w:name="_Toc445389818"/>
      <w:bookmarkStart w:id="1196" w:name="_Toc447042868"/>
      <w:bookmarkStart w:id="1197" w:name="_Toc457493628"/>
      <w:bookmarkStart w:id="1198" w:name="_Toc459976727"/>
      <w:bookmarkStart w:id="1199" w:name="_Toc470163910"/>
      <w:bookmarkStart w:id="1200" w:name="_Toc470164492"/>
      <w:bookmarkStart w:id="1201" w:name="_Toc475715101"/>
      <w:bookmarkStart w:id="1202" w:name="_Toc479348902"/>
      <w:bookmarkStart w:id="1203" w:name="_Toc484070350"/>
      <w:bookmarkStart w:id="1204" w:name="_Toc8130691"/>
      <w:r w:rsidRPr="00357143">
        <w:t>7.</w:t>
      </w:r>
      <w:r w:rsidR="00C5188B" w:rsidRPr="00357143">
        <w:t>2</w:t>
      </w:r>
      <w:r w:rsidRPr="00357143">
        <w:tab/>
        <w:t>M2M-SP-ID, CSE-ID</w:t>
      </w:r>
      <w:r w:rsidR="005E6D43" w:rsidRPr="00357143">
        <w:t>, App-ID</w:t>
      </w:r>
      <w:r w:rsidRPr="00357143">
        <w:t xml:space="preserve"> and AE-ID and resource Identifier formats</w:t>
      </w:r>
      <w:bookmarkEnd w:id="1194"/>
      <w:bookmarkEnd w:id="1195"/>
      <w:bookmarkEnd w:id="1196"/>
      <w:bookmarkEnd w:id="1197"/>
      <w:bookmarkEnd w:id="1198"/>
      <w:bookmarkEnd w:id="1199"/>
      <w:bookmarkEnd w:id="1200"/>
      <w:bookmarkEnd w:id="1201"/>
      <w:bookmarkEnd w:id="1202"/>
      <w:bookmarkEnd w:id="1203"/>
      <w:bookmarkEnd w:id="1204"/>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156F80">
          <w:footerReference w:type="default" r:id="rId29"/>
          <w:footnotePr>
            <w:numRestart w:val="eachSect"/>
          </w:footnotePr>
          <w:pgSz w:w="11907" w:h="16840"/>
          <w:pgMar w:top="1418" w:right="1134" w:bottom="1134" w:left="1134" w:header="851" w:footer="340" w:gutter="0"/>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SimSun"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SimSun"/>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lastRenderedPageBreak/>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SimSun"/>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SimSun"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SimSun" w:hint="eastAsia"/>
                <w:lang w:eastAsia="zh-CN"/>
              </w:rPr>
              <w:t>An Unstructured-</w:t>
            </w:r>
            <w:r w:rsidRPr="00357143">
              <w:rPr>
                <w:rFonts w:eastAsia="Malgun Gothic"/>
              </w:rPr>
              <w:t>CSE-relative</w:t>
            </w:r>
            <w:r w:rsidR="008339F7" w:rsidRPr="00357143">
              <w:rPr>
                <w:rFonts w:eastAsia="SimSun"/>
                <w:lang w:eastAsia="zh-CN"/>
              </w:rPr>
              <w:t>-</w:t>
            </w:r>
            <w:r w:rsidRPr="00357143">
              <w:rPr>
                <w:rFonts w:eastAsia="Malgun Gothic"/>
              </w:rPr>
              <w:t>Resource</w:t>
            </w:r>
            <w:r w:rsidR="006E0AED" w:rsidRPr="00357143">
              <w:rPr>
                <w:rFonts w:eastAsia="SimSun"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Unstructured-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 Resource</w:t>
            </w:r>
            <w:r w:rsidR="006E0AED" w:rsidRPr="00357143">
              <w:rPr>
                <w:rFonts w:eastAsia="SimSun" w:hint="eastAsia"/>
                <w:lang w:eastAsia="zh-CN"/>
              </w:rPr>
              <w:t>-</w:t>
            </w:r>
            <w:r w:rsidR="00DF194B" w:rsidRPr="00357143">
              <w:rPr>
                <w:rFonts w:eastAsia="Malgun Gothic"/>
              </w:rPr>
              <w:t>ID</w:t>
            </w:r>
            <w:r w:rsidR="006E0AED" w:rsidRPr="00357143">
              <w:rPr>
                <w:rFonts w:eastAsia="SimSun" w:hint="eastAsia"/>
                <w:lang w:eastAsia="zh-CN"/>
              </w:rPr>
              <w:t>s</w:t>
            </w:r>
            <w:r w:rsidR="00DF194B"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SimSun"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SimSun"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SimSun" w:hint="eastAsia"/>
                <w:lang w:eastAsia="zh-CN"/>
              </w:rPr>
              <w:t xml:space="preserve">a chain of </w:t>
            </w:r>
            <w:r w:rsidRPr="00357143">
              <w:rPr>
                <w:rFonts w:eastAsia="Malgun Gothic"/>
              </w:rPr>
              <w:t xml:space="preserve">parent-child-relationships using resource </w:t>
            </w:r>
            <w:r w:rsidR="006E0AED" w:rsidRPr="00357143">
              <w:rPr>
                <w:rFonts w:eastAsia="SimSun" w:hint="eastAsia"/>
                <w:lang w:eastAsia="zh-CN"/>
              </w:rPr>
              <w:t>I</w:t>
            </w:r>
            <w:r w:rsidR="006E0AED" w:rsidRPr="00357143">
              <w:rPr>
                <w:rFonts w:eastAsia="SimSun"/>
                <w:lang w:eastAsia="zh-CN"/>
              </w:rPr>
              <w:t xml:space="preserve">Ds </w:t>
            </w:r>
            <w:r w:rsidR="006E0AED" w:rsidRPr="00357143">
              <w:rPr>
                <w:rFonts w:eastAsia="SimSun" w:hint="eastAsia"/>
                <w:lang w:eastAsia="zh-CN"/>
              </w:rPr>
              <w:t xml:space="preserve">or resource </w:t>
            </w:r>
            <w:r w:rsidRPr="00357143">
              <w:rPr>
                <w:rFonts w:eastAsia="Malgun Gothic"/>
              </w:rPr>
              <w:t xml:space="preserve">names of parents and </w:t>
            </w:r>
            <w:r w:rsidR="006E0AED" w:rsidRPr="00357143">
              <w:rPr>
                <w:rFonts w:eastAsia="SimSun"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SimSun"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which are used to construct</w:t>
            </w:r>
            <w:r w:rsidR="008C3BE6" w:rsidRPr="00357143">
              <w:rPr>
                <w:rFonts w:eastAsia="SimSun" w:hint="eastAsia"/>
                <w:lang w:eastAsia="zh-CN"/>
              </w:rPr>
              <w:t xml:space="preserve"> </w:t>
            </w:r>
            <w:r w:rsidR="006E0AED" w:rsidRPr="00357143">
              <w:rPr>
                <w:rFonts w:eastAsia="SimSun" w:hint="eastAsia"/>
                <w:lang w:eastAsia="zh-CN"/>
              </w:rPr>
              <w:t>Structured-</w:t>
            </w:r>
            <w:r w:rsidR="00DF194B" w:rsidRPr="00357143">
              <w:rPr>
                <w:rFonts w:eastAsia="Malgun Gothic"/>
              </w:rPr>
              <w:t>CSE-</w:t>
            </w:r>
            <w:r w:rsidR="006E0AED" w:rsidRPr="00357143">
              <w:rPr>
                <w:rFonts w:eastAsia="SimSun" w:hint="eastAsia"/>
                <w:lang w:eastAsia="zh-CN"/>
              </w:rPr>
              <w:t>r</w:t>
            </w:r>
            <w:r w:rsidR="00DF194B" w:rsidRPr="00357143">
              <w:rPr>
                <w:rFonts w:eastAsia="Malgun Gothic"/>
              </w:rPr>
              <w:t>elative</w:t>
            </w:r>
            <w:r w:rsidR="006E0AED" w:rsidRPr="00357143">
              <w:rPr>
                <w:rFonts w:eastAsia="SimSun" w:hint="eastAsia"/>
                <w:lang w:eastAsia="zh-CN"/>
              </w:rPr>
              <w:t>-</w:t>
            </w:r>
            <w:r w:rsidR="00DF194B" w:rsidRPr="00357143">
              <w:rPr>
                <w:rFonts w:eastAsia="Malgun Gothic"/>
              </w:rPr>
              <w:t>Resource</w:t>
            </w:r>
            <w:r w:rsidR="006E0AED" w:rsidRPr="00357143">
              <w:rPr>
                <w:rFonts w:eastAsia="SimSun" w:hint="eastAsia"/>
                <w:lang w:eastAsia="zh-CN"/>
              </w:rPr>
              <w:t>-</w:t>
            </w:r>
            <w:r w:rsidR="00DF194B" w:rsidRPr="00357143">
              <w:rPr>
                <w:rFonts w:eastAsia="Malgun Gothic"/>
              </w:rPr>
              <w:t xml:space="preserve">ID </w:t>
            </w:r>
            <w:r w:rsidR="006E0AED" w:rsidRPr="00357143">
              <w:rPr>
                <w:rFonts w:eastAsia="SimSun"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SimSun" w:hint="eastAsia"/>
                <w:lang w:eastAsia="zh-CN"/>
              </w:rPr>
              <w:t>are</w:t>
            </w:r>
            <w:r w:rsidRPr="00357143">
              <w:rPr>
                <w:rFonts w:eastAsia="Malgun Gothic"/>
              </w:rPr>
              <w:t xml:space="preserve"> unique in the context of </w:t>
            </w:r>
            <w:r w:rsidR="006E0AED" w:rsidRPr="00357143">
              <w:rPr>
                <w:rFonts w:eastAsia="SimSun"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SimSun"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SimSun" w:hint="eastAsia"/>
                <w:lang w:eastAsia="zh-CN"/>
              </w:rPr>
              <w:t>bigCSE</w:t>
            </w:r>
            <w:r w:rsidRPr="00357143">
              <w:rPr>
                <w:rFonts w:eastAsia="SimSun"/>
                <w:lang w:eastAsia="zh-CN"/>
              </w:rPr>
              <w:t>025</w:t>
            </w:r>
            <w:r w:rsidRPr="00357143">
              <w:rPr>
                <w:rFonts w:eastAsia="SimSun" w:hint="eastAsia"/>
                <w:lang w:eastAsia="zh-CN"/>
              </w:rPr>
              <w:t>/</w:t>
            </w:r>
            <w:r w:rsidRPr="00357143">
              <w:rPr>
                <w:rFonts w:eastAsia="SimSun"/>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lastRenderedPageBreak/>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ListParagraph"/>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lastRenderedPageBreak/>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SimSun"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SimSun"/>
                <w:lang w:eastAsia="zh-CN"/>
              </w:rPr>
            </w:pPr>
            <w:r w:rsidRPr="00357143">
              <w:rPr>
                <w:rFonts w:eastAsia="SimSun"/>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SimSun"/>
                <w:lang w:eastAsia="zh-CN"/>
              </w:rPr>
            </w:pPr>
            <w:r w:rsidRPr="00357143">
              <w:lastRenderedPageBreak/>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SimSun"/>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&gt; resource, where the targeted resource is hosted on a CSE with the SP-</w:t>
            </w:r>
            <w:r w:rsidRPr="00357143">
              <w:lastRenderedPageBreak/>
              <w:t xml:space="preserve">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lastRenderedPageBreak/>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w:t>
            </w:r>
            <w:r w:rsidR="0060657C" w:rsidRPr="00357143">
              <w:lastRenderedPageBreak/>
              <w:t xml:space="preserve">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lastRenderedPageBreak/>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SimSun"/>
                <w:lang w:eastAsia="zh-CN"/>
              </w:rPr>
            </w:pPr>
            <w:r w:rsidRPr="00357143">
              <w:rPr>
                <w:bCs/>
              </w:rPr>
              <w:t>App-ID is either registered with the M2M App</w:t>
            </w:r>
            <w:r w:rsidRPr="00357143">
              <w:rPr>
                <w:bCs/>
              </w:rPr>
              <w:noBreakHyphen/>
              <w:t>ID Registration Authority or non-registered</w:t>
            </w:r>
            <w:r w:rsidRPr="00357143">
              <w:rPr>
                <w:rFonts w:eastAsia="SimSun" w:hint="eastAsia"/>
                <w:bCs/>
                <w:lang w:eastAsia="zh-CN"/>
              </w:rPr>
              <w:t>.</w:t>
            </w:r>
          </w:p>
          <w:p w14:paraId="4C4AB863" w14:textId="77777777" w:rsidR="00E15DFC" w:rsidRPr="00357143" w:rsidRDefault="00E15DFC" w:rsidP="00723479">
            <w:pPr>
              <w:pStyle w:val="TAL"/>
              <w:keepNext w:val="0"/>
              <w:keepLines w:val="0"/>
              <w:rPr>
                <w:rFonts w:eastAsia="SimSun"/>
                <w:lang w:eastAsia="zh-CN"/>
              </w:rPr>
            </w:pPr>
          </w:p>
          <w:p w14:paraId="69909B95" w14:textId="77777777" w:rsidR="00F36682" w:rsidRPr="00357143" w:rsidRDefault="00F36682" w:rsidP="00723479">
            <w:pPr>
              <w:pStyle w:val="TAL"/>
              <w:keepNext w:val="0"/>
              <w:keepLines w:val="0"/>
              <w:rPr>
                <w:rFonts w:eastAsia="SimSun"/>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SimSun"/>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SimSun"/>
                <w:lang w:eastAsia="zh-CN"/>
              </w:rPr>
            </w:pPr>
          </w:p>
          <w:p w14:paraId="4D95883A" w14:textId="77777777" w:rsidR="00F36682" w:rsidRPr="00357143" w:rsidRDefault="00F36682" w:rsidP="00723479">
            <w:pPr>
              <w:pStyle w:val="TAL"/>
              <w:keepNext w:val="0"/>
              <w:keepLines w:val="0"/>
              <w:rPr>
                <w:rFonts w:eastAsia="SimSun"/>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SimSun"/>
                <w:lang w:eastAsia="zh-CN"/>
              </w:rPr>
            </w:pPr>
          </w:p>
          <w:p w14:paraId="6FA73FC6" w14:textId="77777777" w:rsidR="00F36682" w:rsidRPr="00357143" w:rsidRDefault="00F36682" w:rsidP="00723479">
            <w:pPr>
              <w:pStyle w:val="TAL"/>
              <w:keepNext w:val="0"/>
              <w:keepLines w:val="0"/>
              <w:rPr>
                <w:rFonts w:eastAsia="SimSun"/>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SimSun"/>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SimSun"/>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SimSun"/>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Heading2"/>
      </w:pPr>
      <w:bookmarkStart w:id="1205" w:name="_Toc445302652"/>
      <w:bookmarkStart w:id="1206" w:name="_Toc445389819"/>
      <w:bookmarkStart w:id="1207" w:name="_Toc447042869"/>
      <w:bookmarkStart w:id="1208" w:name="_Toc457493629"/>
      <w:bookmarkStart w:id="1209" w:name="_Toc459976728"/>
      <w:bookmarkStart w:id="1210" w:name="_Toc470163911"/>
      <w:bookmarkStart w:id="1211" w:name="_Toc470164493"/>
      <w:bookmarkStart w:id="1212" w:name="_Toc475715102"/>
      <w:bookmarkStart w:id="1213" w:name="_Toc479348903"/>
      <w:bookmarkStart w:id="1214" w:name="_Toc484070351"/>
      <w:bookmarkStart w:id="1215" w:name="_Toc8130692"/>
      <w:r w:rsidRPr="00357143">
        <w:lastRenderedPageBreak/>
        <w:t>7.</w:t>
      </w:r>
      <w:r w:rsidR="00C5188B" w:rsidRPr="00357143">
        <w:t>3</w:t>
      </w:r>
      <w:r w:rsidRPr="00357143">
        <w:tab/>
      </w:r>
      <w:r w:rsidR="00665EFB" w:rsidRPr="00357143">
        <w:t>M2M Identifiers lifecycle and characteristics</w:t>
      </w:r>
      <w:bookmarkEnd w:id="1205"/>
      <w:bookmarkEnd w:id="1206"/>
      <w:bookmarkEnd w:id="1207"/>
      <w:bookmarkEnd w:id="1208"/>
      <w:bookmarkEnd w:id="1209"/>
      <w:bookmarkEnd w:id="1210"/>
      <w:bookmarkEnd w:id="1211"/>
      <w:bookmarkEnd w:id="1212"/>
      <w:bookmarkEnd w:id="1213"/>
      <w:bookmarkEnd w:id="1214"/>
      <w:bookmarkEnd w:id="1215"/>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Heading1"/>
      </w:pPr>
      <w:bookmarkStart w:id="1216" w:name="_Toc445302653"/>
      <w:bookmarkStart w:id="1217" w:name="_Toc445389820"/>
      <w:bookmarkStart w:id="1218" w:name="_Toc447042870"/>
      <w:bookmarkStart w:id="1219" w:name="_Toc457493630"/>
      <w:bookmarkStart w:id="1220" w:name="_Toc459976729"/>
      <w:bookmarkStart w:id="1221" w:name="_Toc470163912"/>
      <w:bookmarkStart w:id="1222" w:name="_Toc470164494"/>
      <w:bookmarkStart w:id="1223" w:name="_Toc475715103"/>
      <w:bookmarkStart w:id="1224" w:name="_Toc479348904"/>
      <w:bookmarkStart w:id="1225" w:name="_Toc484070352"/>
      <w:bookmarkStart w:id="1226" w:name="_Toc8130693"/>
      <w:r w:rsidRPr="00357143">
        <w:lastRenderedPageBreak/>
        <w:t>8</w:t>
      </w:r>
      <w:r w:rsidR="00367833" w:rsidRPr="00357143">
        <w:tab/>
      </w:r>
      <w:r w:rsidR="000D3277" w:rsidRPr="00357143">
        <w:t>Description and Flows of Reference Points</w:t>
      </w:r>
      <w:bookmarkEnd w:id="1216"/>
      <w:bookmarkEnd w:id="1217"/>
      <w:bookmarkEnd w:id="1218"/>
      <w:bookmarkEnd w:id="1219"/>
      <w:bookmarkEnd w:id="1220"/>
      <w:bookmarkEnd w:id="1221"/>
      <w:bookmarkEnd w:id="1222"/>
      <w:bookmarkEnd w:id="1223"/>
      <w:bookmarkEnd w:id="1224"/>
      <w:bookmarkEnd w:id="1225"/>
      <w:bookmarkEnd w:id="1226"/>
    </w:p>
    <w:p w14:paraId="0B55A694" w14:textId="77777777" w:rsidR="000D3277" w:rsidRPr="00357143" w:rsidRDefault="000D3277" w:rsidP="005361D0">
      <w:pPr>
        <w:pStyle w:val="Heading2"/>
      </w:pPr>
      <w:bookmarkStart w:id="1227" w:name="_Toc445302654"/>
      <w:bookmarkStart w:id="1228" w:name="_Toc445389821"/>
      <w:bookmarkStart w:id="1229" w:name="_Toc447042871"/>
      <w:bookmarkStart w:id="1230" w:name="_Toc457493631"/>
      <w:bookmarkStart w:id="1231" w:name="_Toc459976730"/>
      <w:bookmarkStart w:id="1232" w:name="_Toc470163913"/>
      <w:bookmarkStart w:id="1233" w:name="_Toc470164495"/>
      <w:bookmarkStart w:id="1234" w:name="_Toc475715104"/>
      <w:bookmarkStart w:id="1235" w:name="_Toc479348905"/>
      <w:bookmarkStart w:id="1236" w:name="_Toc484070353"/>
      <w:bookmarkStart w:id="1237" w:name="_Toc8130694"/>
      <w:r w:rsidRPr="00357143">
        <w:t>8.1</w:t>
      </w:r>
      <w:r w:rsidRPr="00357143">
        <w:tab/>
        <w:t>General Communication Flow Scheme on Mca and Mcc Reference Points</w:t>
      </w:r>
      <w:bookmarkEnd w:id="1227"/>
      <w:bookmarkEnd w:id="1228"/>
      <w:bookmarkEnd w:id="1229"/>
      <w:bookmarkEnd w:id="1230"/>
      <w:bookmarkEnd w:id="1231"/>
      <w:bookmarkEnd w:id="1232"/>
      <w:bookmarkEnd w:id="1233"/>
      <w:bookmarkEnd w:id="1234"/>
      <w:bookmarkEnd w:id="1235"/>
      <w:bookmarkEnd w:id="1236"/>
      <w:bookmarkEnd w:id="1237"/>
    </w:p>
    <w:p w14:paraId="6FE42A5E" w14:textId="77777777" w:rsidR="0045012A" w:rsidRPr="00357143" w:rsidRDefault="0045012A" w:rsidP="0045012A">
      <w:pPr>
        <w:pStyle w:val="Heading3"/>
      </w:pPr>
      <w:bookmarkStart w:id="1238" w:name="_Toc447042872"/>
      <w:bookmarkStart w:id="1239" w:name="_Toc457493632"/>
      <w:bookmarkStart w:id="1240" w:name="_Toc459976731"/>
      <w:bookmarkStart w:id="1241" w:name="_Toc470163914"/>
      <w:bookmarkStart w:id="1242" w:name="_Toc470164496"/>
      <w:bookmarkStart w:id="1243" w:name="_Toc475715105"/>
      <w:bookmarkStart w:id="1244" w:name="_Toc479348906"/>
      <w:bookmarkStart w:id="1245" w:name="_Toc484070354"/>
      <w:bookmarkStart w:id="1246" w:name="_Toc8130695"/>
      <w:r w:rsidRPr="00357143">
        <w:rPr>
          <w:rFonts w:hint="eastAsia"/>
        </w:rPr>
        <w:t>8.1.0</w:t>
      </w:r>
      <w:r w:rsidRPr="00357143">
        <w:rPr>
          <w:rFonts w:hint="eastAsia"/>
        </w:rPr>
        <w:tab/>
        <w:t>Overview</w:t>
      </w:r>
      <w:bookmarkEnd w:id="1238"/>
      <w:bookmarkEnd w:id="1239"/>
      <w:bookmarkEnd w:id="1240"/>
      <w:bookmarkEnd w:id="1241"/>
      <w:bookmarkEnd w:id="1242"/>
      <w:bookmarkEnd w:id="1243"/>
      <w:bookmarkEnd w:id="1244"/>
      <w:bookmarkEnd w:id="1245"/>
      <w:bookmarkEnd w:id="1246"/>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Heading3"/>
      </w:pPr>
      <w:bookmarkStart w:id="1247" w:name="_Toc445302655"/>
      <w:bookmarkStart w:id="1248" w:name="_Toc445389822"/>
      <w:bookmarkStart w:id="1249" w:name="_Toc447042873"/>
      <w:bookmarkStart w:id="1250" w:name="_Toc457493633"/>
      <w:bookmarkStart w:id="1251" w:name="_Toc459976732"/>
      <w:bookmarkStart w:id="1252" w:name="_Toc470163915"/>
      <w:bookmarkStart w:id="1253" w:name="_Toc470164497"/>
      <w:bookmarkStart w:id="1254" w:name="_Toc475715106"/>
      <w:bookmarkStart w:id="1255" w:name="_Toc479348907"/>
      <w:bookmarkStart w:id="1256" w:name="_Toc484070355"/>
      <w:bookmarkStart w:id="1257" w:name="_Toc8130696"/>
      <w:r w:rsidRPr="00357143">
        <w:t>8</w:t>
      </w:r>
      <w:r w:rsidR="00AA2F9A" w:rsidRPr="00357143">
        <w:t>.</w:t>
      </w:r>
      <w:r w:rsidR="00802826" w:rsidRPr="00357143">
        <w:t>1</w:t>
      </w:r>
      <w:r w:rsidR="00AA2F9A" w:rsidRPr="00357143">
        <w:t>.1</w:t>
      </w:r>
      <w:r w:rsidR="00AA2F9A" w:rsidRPr="00357143">
        <w:tab/>
      </w:r>
      <w:r w:rsidR="00367833" w:rsidRPr="00357143">
        <w:t>Description</w:t>
      </w:r>
      <w:bookmarkEnd w:id="1247"/>
      <w:bookmarkEnd w:id="1248"/>
      <w:bookmarkEnd w:id="1249"/>
      <w:bookmarkEnd w:id="1250"/>
      <w:bookmarkEnd w:id="1251"/>
      <w:bookmarkEnd w:id="1252"/>
      <w:bookmarkEnd w:id="1253"/>
      <w:bookmarkEnd w:id="1254"/>
      <w:bookmarkEnd w:id="1255"/>
      <w:bookmarkEnd w:id="1256"/>
      <w:bookmarkEnd w:id="1257"/>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8pt;height:129.6pt" o:ole="">
            <v:imagedata r:id="rId30" o:title=""/>
          </v:shape>
          <o:OLEObject Type="Embed" ProgID="Visio.Drawing.11" ShapeID="_x0000_i1034" DrawAspect="Content" ObjectID="_1618743715" r:id="rId31"/>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Heading3"/>
      </w:pPr>
      <w:bookmarkStart w:id="1258" w:name="_Toc445302656"/>
      <w:bookmarkStart w:id="1259" w:name="_Toc445389823"/>
      <w:bookmarkStart w:id="1260" w:name="_Toc447042874"/>
      <w:bookmarkStart w:id="1261" w:name="_Toc457493634"/>
      <w:bookmarkStart w:id="1262" w:name="_Toc459976733"/>
      <w:bookmarkStart w:id="1263" w:name="_Toc470163916"/>
      <w:bookmarkStart w:id="1264" w:name="_Toc470164498"/>
      <w:bookmarkStart w:id="1265" w:name="_Toc475715107"/>
      <w:bookmarkStart w:id="1266" w:name="_Toc479348908"/>
      <w:bookmarkStart w:id="1267" w:name="_Toc484070356"/>
      <w:bookmarkStart w:id="1268" w:name="_Toc8130697"/>
      <w:r w:rsidRPr="00357143">
        <w:t>8</w:t>
      </w:r>
      <w:r w:rsidR="00E969F0" w:rsidRPr="00357143">
        <w:t>.</w:t>
      </w:r>
      <w:r w:rsidR="00802826" w:rsidRPr="00357143">
        <w:t>1</w:t>
      </w:r>
      <w:r w:rsidR="00E969F0" w:rsidRPr="00357143">
        <w:t>.2</w:t>
      </w:r>
      <w:r w:rsidR="00E969F0" w:rsidRPr="00357143">
        <w:tab/>
      </w:r>
      <w:r w:rsidR="00CF0880" w:rsidRPr="00357143">
        <w:t>Request</w:t>
      </w:r>
      <w:bookmarkEnd w:id="1258"/>
      <w:bookmarkEnd w:id="1259"/>
      <w:bookmarkEnd w:id="1260"/>
      <w:bookmarkEnd w:id="1261"/>
      <w:bookmarkEnd w:id="1262"/>
      <w:bookmarkEnd w:id="1263"/>
      <w:bookmarkEnd w:id="1264"/>
      <w:bookmarkEnd w:id="1265"/>
      <w:bookmarkEnd w:id="1266"/>
      <w:bookmarkEnd w:id="1267"/>
      <w:bookmarkEnd w:id="1268"/>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SimSun"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lastRenderedPageBreak/>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SimSun"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SimSun"/>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SimSun"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SimSun"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SimSun" w:hint="eastAsia"/>
          <w:lang w:eastAsia="zh-CN"/>
        </w:rPr>
        <w:t xml:space="preserve"> </w:t>
      </w:r>
      <w:r w:rsidR="00314D5C" w:rsidRPr="00357143">
        <w:t>A</w:t>
      </w:r>
      <w:r w:rsidR="00B37509" w:rsidRPr="00357143">
        <w:rPr>
          <w:rFonts w:eastAsia="SimSun" w:hint="eastAsia"/>
          <w:lang w:eastAsia="zh-CN"/>
        </w:rPr>
        <w:t xml:space="preserve"> list of</w:t>
      </w:r>
      <w:r w:rsidR="00314D5C" w:rsidRPr="00357143">
        <w:t xml:space="preserve"> Role-ID</w:t>
      </w:r>
      <w:r w:rsidR="00FE6E30" w:rsidRPr="00357143">
        <w:rPr>
          <w:rFonts w:eastAsia="SimSun" w:hint="eastAsia"/>
          <w:lang w:eastAsia="zh-CN"/>
        </w:rPr>
        <w:t>s</w:t>
      </w:r>
      <w:r w:rsidR="00314D5C" w:rsidRPr="00357143">
        <w:t xml:space="preserve"> that </w:t>
      </w:r>
      <w:r w:rsidR="00CD0E69" w:rsidRPr="00357143">
        <w:rPr>
          <w:rFonts w:eastAsia="SimSun"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SimSun"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lastRenderedPageBreak/>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SimSun" w:hint="eastAsia"/>
          <w:lang w:eastAsia="zh-CN"/>
        </w:rPr>
        <w:t xml:space="preserve"> list is</w:t>
      </w:r>
      <w:r w:rsidR="008C3BE6" w:rsidRPr="00357143">
        <w:rPr>
          <w:rFonts w:eastAsia="SimSun"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SimSun"/>
          <w:b/>
          <w:i/>
          <w:lang w:eastAsia="zh-CN"/>
        </w:rPr>
        <w:t>Response Type</w:t>
      </w:r>
      <w:r w:rsidR="00C47BD9" w:rsidRPr="00357143">
        <w:rPr>
          <w:rFonts w:eastAsia="SimSun" w:hint="eastAsia"/>
          <w:lang w:eastAsia="zh-CN"/>
        </w:rPr>
        <w:t xml:space="preserve"> in </w:t>
      </w:r>
      <w:r w:rsidRPr="00357143">
        <w:rPr>
          <w:rFonts w:hint="eastAsia"/>
          <w:lang w:eastAsia="zh-CN"/>
        </w:rPr>
        <w:t>the request received by the Receiver CSE</w:t>
      </w:r>
      <w:r w:rsidR="00C47BD9" w:rsidRPr="00357143">
        <w:rPr>
          <w:rFonts w:eastAsia="SimSun"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SimSun"/>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SimSun"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SimSun"/>
          <w:lang w:eastAsia="zh-CN"/>
        </w:rPr>
      </w:pPr>
      <w:r w:rsidRPr="00357143">
        <w:rPr>
          <w:rFonts w:hint="eastAsia"/>
          <w:lang w:eastAsia="zh-CN"/>
        </w:rPr>
        <w:t>If the notification targets are provided in the request</w:t>
      </w:r>
      <w:r w:rsidR="00C47BD9" w:rsidRPr="00357143">
        <w:rPr>
          <w:rFonts w:eastAsia="SimSun" w:hint="eastAsia"/>
          <w:lang w:eastAsia="zh-CN"/>
        </w:rPr>
        <w:t xml:space="preserve"> and the </w:t>
      </w:r>
      <w:r w:rsidR="00EA77FF" w:rsidRPr="00357143">
        <w:rPr>
          <w:rFonts w:eastAsia="SimSun"/>
          <w:lang w:eastAsia="zh-CN"/>
        </w:rPr>
        <w:t>Receiver</w:t>
      </w:r>
      <w:r w:rsidR="00C47BD9" w:rsidRPr="00357143">
        <w:rPr>
          <w:rFonts w:eastAsia="SimSun"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SimSun"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SimSun"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SimSun"/>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lastRenderedPageBreak/>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SimSun" w:hint="eastAsia"/>
          <w:lang w:eastAsia="zh-CN"/>
        </w:rPr>
        <w:t>S</w:t>
      </w:r>
      <w:r w:rsidR="00980FA6" w:rsidRPr="00357143">
        <w:t>ettings of</w:t>
      </w:r>
      <w:r w:rsidRPr="00357143">
        <w:t xml:space="preserve"> </w:t>
      </w:r>
      <w:r w:rsidRPr="00357143">
        <w:rPr>
          <w:b/>
          <w:i/>
        </w:rPr>
        <w:t xml:space="preserve">Result </w:t>
      </w:r>
      <w:r w:rsidR="00A143B7" w:rsidRPr="00357143">
        <w:rPr>
          <w:rFonts w:eastAsia="SimSun"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SimSun"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SimSun"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SimSun"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SimSun"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SimSun"/>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SimSun"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SimSun"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SimSun"/>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SimSun"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77777777"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their children. This means that the originator of the request will not receive a discovered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SimSun"/>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SimSun"/>
          <w:lang w:eastAsia="zh-CN"/>
        </w:rPr>
      </w:pPr>
      <w:r w:rsidRPr="00357143">
        <w:rPr>
          <w:rFonts w:eastAsia="SimSun" w:hint="eastAsia"/>
          <w:lang w:eastAsia="zh-CN"/>
        </w:rPr>
        <w:lastRenderedPageBreak/>
        <w:tab/>
      </w:r>
      <w:r w:rsidR="002C3AD1" w:rsidRPr="00357143">
        <w:t xml:space="preserve">This </w:t>
      </w:r>
      <w:r w:rsidR="00A143B7" w:rsidRPr="00357143">
        <w:rPr>
          <w:rFonts w:eastAsia="SimSun"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SimSun"/>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SimSun"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SimSun"/>
          <w:lang w:eastAsia="zh-CN"/>
        </w:rPr>
      </w:pPr>
      <w:r w:rsidRPr="00357143">
        <w:rPr>
          <w:rFonts w:eastAsia="SimSun"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SimSun" w:hint="eastAsia"/>
          <w:lang w:eastAsia="zh-CN"/>
        </w:rPr>
        <w:t>.</w:t>
      </w:r>
    </w:p>
    <w:p w14:paraId="752A8C7C" w14:textId="77777777" w:rsidR="002B1FF7" w:rsidRPr="00357143" w:rsidRDefault="00523CB8" w:rsidP="008339F7">
      <w:pPr>
        <w:pStyle w:val="B20"/>
        <w:rPr>
          <w:rFonts w:eastAsia="SimSun"/>
          <w:lang w:eastAsia="zh-CN"/>
        </w:rPr>
      </w:pPr>
      <w:r w:rsidRPr="00357143">
        <w:rPr>
          <w:rFonts w:eastAsia="SimSun" w:hint="eastAsia"/>
          <w:b/>
          <w:lang w:eastAsia="zh-CN"/>
        </w:rPr>
        <w:tab/>
      </w:r>
      <w:r w:rsidR="002B1FF7" w:rsidRPr="00357143">
        <w:t xml:space="preserve">This </w:t>
      </w:r>
      <w:r w:rsidR="00A143B7" w:rsidRPr="00357143">
        <w:rPr>
          <w:rFonts w:eastAsia="SimSun"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SimSun" w:hint="eastAsia"/>
          <w:lang w:eastAsia="zh-CN"/>
        </w:rPr>
        <w:t>and their descendants</w:t>
      </w:r>
      <w:r w:rsidR="008C3BE6" w:rsidRPr="00357143">
        <w:rPr>
          <w:rFonts w:eastAsia="SimSun"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SimSun" w:hint="eastAsia"/>
          <w:lang w:eastAsia="zh-CN"/>
        </w:rPr>
        <w:t>shall be</w:t>
      </w:r>
      <w:r w:rsidR="007A2429" w:rsidRPr="00357143">
        <w:t xml:space="preserve"> </w:t>
      </w:r>
      <w:r w:rsidR="00A143B7" w:rsidRPr="00357143">
        <w:rPr>
          <w:rFonts w:eastAsia="SimSun" w:hint="eastAsia"/>
          <w:lang w:eastAsia="zh-CN"/>
        </w:rPr>
        <w:t xml:space="preserve">only </w:t>
      </w:r>
      <w:r w:rsidR="007A2429" w:rsidRPr="00357143">
        <w:t xml:space="preserve">valid for a </w:t>
      </w:r>
      <w:r w:rsidR="00523CB8" w:rsidRPr="00357143">
        <w:rPr>
          <w:rFonts w:eastAsia="SimSun"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SimSun" w:hint="eastAsia"/>
          <w:lang w:eastAsia="zh-CN"/>
        </w:rPr>
        <w:t xml:space="preserve"> </w:t>
      </w:r>
      <w:r w:rsidR="0058402B" w:rsidRPr="00357143">
        <w:rPr>
          <w:rFonts w:eastAsia="SimSun"/>
          <w:lang w:eastAsia="zh-CN"/>
        </w:rPr>
        <w:t>and</w:t>
      </w:r>
      <w:r w:rsidR="0058402B" w:rsidRPr="00357143">
        <w:rPr>
          <w:rFonts w:eastAsia="SimSun"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SimSun"/>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SimSun"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SimSun" w:hint="eastAsia"/>
          <w:lang w:eastAsia="zh-CN"/>
        </w:rPr>
        <w:t>.</w:t>
      </w:r>
    </w:p>
    <w:p w14:paraId="4BD2229D" w14:textId="77777777" w:rsidR="007A2429" w:rsidRPr="00357143" w:rsidRDefault="008339F7" w:rsidP="008339F7">
      <w:pPr>
        <w:pStyle w:val="B20"/>
        <w:rPr>
          <w:rFonts w:eastAsia="SimSun"/>
          <w:lang w:eastAsia="zh-CN"/>
        </w:rPr>
      </w:pPr>
      <w:r w:rsidRPr="00357143">
        <w:tab/>
      </w:r>
      <w:r w:rsidR="007A2429" w:rsidRPr="00357143">
        <w:t xml:space="preserve">This </w:t>
      </w:r>
      <w:r w:rsidR="00A143B7" w:rsidRPr="00357143">
        <w:rPr>
          <w:rFonts w:eastAsia="SimSun" w:hint="eastAsia"/>
          <w:lang w:eastAsia="zh-CN"/>
        </w:rPr>
        <w:t>shall be</w:t>
      </w:r>
      <w:r w:rsidR="007A2429" w:rsidRPr="00357143">
        <w:t xml:space="preserve"> </w:t>
      </w:r>
      <w:r w:rsidR="00015592" w:rsidRPr="00357143">
        <w:rPr>
          <w:rFonts w:eastAsia="SimSun"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SimSun"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SimSun"/>
          <w:lang w:eastAsia="zh-CN"/>
        </w:rPr>
      </w:pPr>
      <w:r w:rsidRPr="00357143">
        <w:rPr>
          <w:rFonts w:eastAsia="SimSun"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SimSun" w:hint="eastAsia"/>
          <w:lang w:eastAsia="zh-CN"/>
        </w:rPr>
        <w:t>shall be</w:t>
      </w:r>
      <w:r w:rsidRPr="00357143">
        <w:t xml:space="preserve"> valid for a </w:t>
      </w:r>
      <w:r w:rsidR="00A143B7" w:rsidRPr="00357143">
        <w:rPr>
          <w:rFonts w:eastAsia="SimSun"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SimSun"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SimSun"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SimSun"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SimSun"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SimSun"/>
          <w:b/>
          <w:i/>
          <w:lang w:eastAsia="zh-CN"/>
        </w:rPr>
        <w:t>Semantic Query Indicator</w:t>
      </w:r>
      <w:r w:rsidRPr="000D53FA">
        <w:rPr>
          <w:rFonts w:eastAsia="SimSun"/>
          <w:lang w:eastAsia="zh-CN"/>
        </w:rPr>
        <w:t xml:space="preserve"> parameter.</w:t>
      </w:r>
    </w:p>
    <w:p w14:paraId="179E09F8" w14:textId="77777777" w:rsidR="00015592" w:rsidRPr="00357143" w:rsidRDefault="008339F7" w:rsidP="008339F7">
      <w:pPr>
        <w:pStyle w:val="B20"/>
        <w:rPr>
          <w:rFonts w:eastAsia="SimSun"/>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SimSun"/>
          <w:lang w:eastAsia="zh-CN"/>
        </w:rPr>
      </w:pPr>
      <w:r w:rsidRPr="00357143">
        <w:tab/>
      </w:r>
      <w:r w:rsidR="00015592" w:rsidRPr="00357143">
        <w:t>Note that the fitter criteria usage governs the purpose of a Retrieve operation</w:t>
      </w:r>
      <w:r w:rsidR="00015592" w:rsidRPr="00357143">
        <w:rPr>
          <w:rFonts w:eastAsia="SimSun" w:hint="eastAsia"/>
          <w:lang w:eastAsia="zh-CN"/>
        </w:rPr>
        <w:t>.</w:t>
      </w:r>
    </w:p>
    <w:p w14:paraId="54998C40" w14:textId="77777777" w:rsidR="00A143B7" w:rsidRPr="00357143" w:rsidRDefault="00A143B7" w:rsidP="00A143B7">
      <w:pPr>
        <w:pStyle w:val="TH"/>
        <w:rPr>
          <w:lang w:eastAsia="ko-KR"/>
        </w:rPr>
      </w:pPr>
      <w:r w:rsidRPr="00357143">
        <w:lastRenderedPageBreak/>
        <w:t>Table</w:t>
      </w:r>
      <w:r w:rsidRPr="00357143">
        <w:rPr>
          <w:rStyle w:val="CommentReference"/>
          <w:rFonts w:ascii="Times New Roman" w:hAnsi="Times New Roman"/>
          <w:b w:val="0"/>
        </w:rPr>
        <w:t xml:space="preserve"> </w:t>
      </w:r>
      <w:r w:rsidRPr="00357143">
        <w:t>8.1.2-</w:t>
      </w:r>
      <w:r w:rsidR="00D54BD1" w:rsidRPr="00357143">
        <w:rPr>
          <w:rFonts w:eastAsia="SimSun"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SimSun"/>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SimSun" w:hint="eastAsia"/>
          <w:lang w:eastAsia="zh-CN"/>
        </w:rPr>
        <w:t>result</w:t>
      </w:r>
      <w:r w:rsidR="00E02A36" w:rsidRPr="00357143">
        <w:t xml:space="preserve"> persistence: indicates the </w:t>
      </w:r>
      <w:r w:rsidR="003A7BCD" w:rsidRPr="00357143">
        <w:rPr>
          <w:rFonts w:eastAsia="SimSun" w:hint="eastAsia"/>
          <w:lang w:eastAsia="zh-CN"/>
        </w:rPr>
        <w:t xml:space="preserve">time </w:t>
      </w:r>
      <w:r w:rsidR="00E02A36" w:rsidRPr="00357143">
        <w:t>for which</w:t>
      </w:r>
      <w:r w:rsidR="00A231EB" w:rsidRPr="00357143">
        <w:rPr>
          <w:rFonts w:eastAsia="SimSun" w:hint="eastAsia"/>
          <w:lang w:eastAsia="zh-CN"/>
        </w:rPr>
        <w:t xml:space="preserve"> </w:t>
      </w:r>
      <w:r w:rsidR="003A7BCD" w:rsidRPr="00357143">
        <w:rPr>
          <w:rFonts w:eastAsia="SimSun" w:hint="eastAsia"/>
          <w:lang w:eastAsia="zh-CN"/>
        </w:rPr>
        <w:t>the response may persist</w:t>
      </w:r>
      <w:r w:rsidR="00A231EB" w:rsidRPr="00357143">
        <w:rPr>
          <w:rFonts w:eastAsia="SimSun"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SimSun"/>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SimSun"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SimSun" w:hint="eastAsia"/>
          <w:lang w:eastAsia="zh-CN"/>
        </w:rPr>
        <w:t>result</w:t>
      </w:r>
      <w:r w:rsidR="003A7BCD" w:rsidRPr="00357143">
        <w:t xml:space="preserve"> </w:t>
      </w:r>
      <w:r w:rsidR="00E02A36" w:rsidRPr="00357143">
        <w:t>persistence last</w:t>
      </w:r>
      <w:r w:rsidR="003A7BCD" w:rsidRPr="00357143">
        <w:rPr>
          <w:rFonts w:eastAsia="SimSun"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lastRenderedPageBreak/>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lastRenderedPageBreak/>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SimSun"/>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SimSun"/>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SimSun"/>
          <w:b/>
          <w:i/>
          <w:lang w:eastAsia="zh-CN"/>
        </w:rPr>
        <w:t>Release Version Indicator</w:t>
      </w:r>
      <w:r w:rsidRPr="008C3AC4">
        <w:rPr>
          <w:rFonts w:eastAsia="SimSun"/>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2"/>
        <w:gridCol w:w="5915"/>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lastRenderedPageBreak/>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SimSun" w:cs="Arial"/>
                <w:szCs w:val="18"/>
                <w:lang w:eastAsia="zh-CN"/>
              </w:rPr>
              <w:t xml:space="preserve">The value </w:t>
            </w:r>
            <w:r>
              <w:rPr>
                <w:rFonts w:eastAsia="SimSun" w:cs="Arial"/>
                <w:szCs w:val="18"/>
                <w:lang w:eastAsia="zh-CN"/>
              </w:rPr>
              <w:t>is</w:t>
            </w:r>
            <w:r w:rsidRPr="00241DA8">
              <w:rPr>
                <w:rFonts w:eastAsia="SimSun" w:cs="Arial"/>
                <w:szCs w:val="18"/>
                <w:lang w:eastAsia="zh-CN"/>
              </w:rPr>
              <w:t xml:space="preserve"> an expression for the filtering of </w:t>
            </w:r>
            <w:r w:rsidRPr="00A16F64">
              <w:rPr>
                <w:rFonts w:eastAsia="SimSun" w:cs="Arial"/>
                <w:i/>
                <w:szCs w:val="18"/>
                <w:lang w:eastAsia="zh-CN"/>
              </w:rPr>
              <w:t>labels</w:t>
            </w:r>
            <w:r>
              <w:rPr>
                <w:rFonts w:eastAsia="SimSun" w:cs="Arial"/>
                <w:szCs w:val="18"/>
                <w:lang w:eastAsia="zh-CN"/>
              </w:rPr>
              <w:t xml:space="preserve"> attribute of resource when it is of </w:t>
            </w:r>
            <w:r w:rsidRPr="00241DA8">
              <w:rPr>
                <w:rFonts w:eastAsia="SimSun" w:cs="Arial"/>
                <w:szCs w:val="18"/>
                <w:lang w:eastAsia="zh-CN"/>
              </w:rPr>
              <w:t>key-value pair</w:t>
            </w:r>
            <w:r>
              <w:rPr>
                <w:rFonts w:eastAsia="SimSun" w:cs="Arial"/>
                <w:szCs w:val="18"/>
                <w:lang w:eastAsia="zh-CN"/>
              </w:rPr>
              <w:t xml:space="preserve"> format</w:t>
            </w:r>
            <w:r w:rsidRPr="00241DA8">
              <w:rPr>
                <w:rFonts w:eastAsia="SimSun" w:cs="Arial"/>
                <w:szCs w:val="18"/>
                <w:lang w:eastAsia="zh-CN"/>
              </w:rPr>
              <w:t xml:space="preserve">. The expression </w:t>
            </w:r>
            <w:r>
              <w:rPr>
                <w:rFonts w:eastAsia="SimSun"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SimSun" w:cs="Arial" w:hint="eastAsia"/>
                <w:szCs w:val="18"/>
                <w:lang w:eastAsia="zh-CN"/>
              </w:rPr>
              <w:t>are</w:t>
            </w:r>
            <w:r>
              <w:rPr>
                <w:rFonts w:eastAsia="SimSun"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SimSun"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SimSun"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SimSun" w:cs="Arial" w:hint="eastAsia"/>
                <w:szCs w:val="18"/>
                <w:lang w:eastAsia="zh-CN"/>
              </w:rPr>
              <w:t xml:space="preserve"> are </w:t>
            </w:r>
            <w:r w:rsidRPr="00EC489A">
              <w:rPr>
                <w:rFonts w:eastAsia="SimSun"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SimSun"/>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 xml:space="preserve">semantic </w:t>
            </w:r>
            <w:r w:rsidRPr="003F2635">
              <w:rPr>
                <w:rFonts w:eastAsia="Arial Unicode MS"/>
              </w:rPr>
              <w:lastRenderedPageBreak/>
              <w:t>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lastRenderedPageBreak/>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ListParagraph"/>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SimSun"/>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SimSun" w:hint="eastAsia"/>
          <w:lang w:eastAsia="zh-CN"/>
        </w:rPr>
        <w:t>D</w:t>
      </w:r>
      <w:r w:rsidRPr="00357143">
        <w:t xml:space="preserve">ifferent </w:t>
      </w:r>
      <w:r w:rsidR="00A77F76" w:rsidRPr="00357143">
        <w:t>condition</w:t>
      </w:r>
      <w:r w:rsidR="00B513F6" w:rsidRPr="00357143">
        <w:rPr>
          <w:rFonts w:eastAsia="SimSun" w:hint="eastAsia"/>
          <w:lang w:eastAsia="zh-CN"/>
        </w:rPr>
        <w:t xml:space="preserve"> tag</w:t>
      </w:r>
      <w:r w:rsidR="00A77F76" w:rsidRPr="00357143">
        <w:t>s shall use the "AND</w:t>
      </w:r>
      <w:r w:rsidR="00563A78" w:rsidRPr="00357143">
        <w:rPr>
          <w:rFonts w:eastAsia="SimSun" w:hint="eastAsia"/>
          <w:lang w:eastAsia="zh-CN"/>
        </w:rPr>
        <w:t>/OR</w:t>
      </w:r>
      <w:r w:rsidR="00A77F76" w:rsidRPr="00357143">
        <w:t>" logical operation</w:t>
      </w:r>
      <w:r w:rsidR="00563A78" w:rsidRPr="00357143">
        <w:rPr>
          <w:rFonts w:eastAsia="SimSun"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SimSun"/>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SimSun" w:hint="eastAsia"/>
          <w:lang w:eastAsia="zh-CN"/>
        </w:rPr>
        <w:t>S</w:t>
      </w:r>
      <w:r w:rsidR="00A77F76" w:rsidRPr="00357143">
        <w:t>ame condition</w:t>
      </w:r>
      <w:r w:rsidR="00B513F6" w:rsidRPr="00357143">
        <w:rPr>
          <w:rFonts w:eastAsia="SimSun"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SimSun" w:eastAsia="SimSun" w:hAnsi="SimSun" w:hint="eastAsia"/>
          <w:lang w:eastAsia="zh-CN"/>
        </w:rPr>
        <w:t xml:space="preserve"> </w:t>
      </w:r>
      <w:r w:rsidR="00B513F6" w:rsidRPr="00357143">
        <w:rPr>
          <w:rFonts w:eastAsia="SimSun"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lastRenderedPageBreak/>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69" w:name="OLE_LINK7"/>
      <w:r w:rsidRPr="00357143">
        <w:t>Table</w:t>
      </w:r>
      <w:r w:rsidR="000F3FB1" w:rsidRPr="00357143">
        <w:rPr>
          <w:rStyle w:val="CommentReference"/>
          <w:rFonts w:ascii="Times New Roman" w:hAnsi="Times New Roman"/>
          <w:b w:val="0"/>
        </w:rPr>
        <w:t xml:space="preserve"> </w:t>
      </w:r>
      <w:r w:rsidR="00F82CA0" w:rsidRPr="00357143">
        <w:t>8.1.2-3</w:t>
      </w:r>
      <w:r w:rsidRPr="00357143">
        <w:t>: Summary of Request Message Parameters</w:t>
      </w:r>
      <w:bookmarkEnd w:id="1269"/>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SimSun"/>
                <w:lang w:eastAsia="zh-CN"/>
              </w:rPr>
            </w:pPr>
            <w:r w:rsidRPr="00357143">
              <w:rPr>
                <w:rFonts w:eastAsia="SimSun"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SimSun" w:hint="eastAsia"/>
                <w:lang w:eastAsia="zh-CN"/>
              </w:rPr>
              <w:t>See</w:t>
            </w:r>
            <w:r w:rsidR="008A0240" w:rsidRPr="00357143">
              <w:rPr>
                <w:rFonts w:eastAsia="SimSun"/>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SimSun"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SimSun" w:cs="Arial"/>
                <w:lang w:eastAsia="zh-CN"/>
              </w:rPr>
            </w:pPr>
            <w:r>
              <w:rPr>
                <w:rFonts w:eastAsia="SimSun"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SimSun"/>
                <w:lang w:eastAsia="zh-CN"/>
              </w:rPr>
            </w:pPr>
            <w:r>
              <w:rPr>
                <w:rFonts w:eastAsia="SimSun"/>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SimSun"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SimSun"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SimSun" w:cs="Arial"/>
                <w:lang w:eastAsia="zh-CN"/>
              </w:rPr>
            </w:pPr>
            <w:r w:rsidRPr="00357143">
              <w:rPr>
                <w:rFonts w:eastAsia="SimSun"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SimSun"/>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0" w:name="OLE_LINK16"/>
            <w:bookmarkStart w:id="1271"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0"/>
      <w:bookmarkEnd w:id="1271"/>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SimSun"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SimSun"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SimSun"/>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SimSun"/>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SimSun"/>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SimSun"/>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SimSun"/>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SimSun"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SimSun"/>
          <w:bCs/>
          <w:lang w:eastAsia="zh-CN"/>
        </w:rPr>
      </w:pPr>
    </w:p>
    <w:p w14:paraId="0D6FB802" w14:textId="77777777" w:rsidR="00367833" w:rsidRPr="00357143" w:rsidRDefault="005B5E69" w:rsidP="00A10C5B">
      <w:pPr>
        <w:pStyle w:val="Heading3"/>
      </w:pPr>
      <w:bookmarkStart w:id="1272" w:name="_Toc445302657"/>
      <w:bookmarkStart w:id="1273" w:name="_Toc445389824"/>
      <w:bookmarkStart w:id="1274" w:name="_Toc447042875"/>
      <w:bookmarkStart w:id="1275" w:name="_Toc457493635"/>
      <w:bookmarkStart w:id="1276" w:name="_Toc459976734"/>
      <w:bookmarkStart w:id="1277" w:name="_Toc470163917"/>
      <w:bookmarkStart w:id="1278" w:name="_Toc470164499"/>
      <w:bookmarkStart w:id="1279" w:name="_Toc475715108"/>
      <w:bookmarkStart w:id="1280" w:name="_Toc479348909"/>
      <w:bookmarkStart w:id="1281" w:name="_Toc484070357"/>
      <w:bookmarkStart w:id="1282" w:name="_Toc8130698"/>
      <w:r w:rsidRPr="00357143">
        <w:t>8</w:t>
      </w:r>
      <w:r w:rsidR="00315191" w:rsidRPr="00357143">
        <w:t>.</w:t>
      </w:r>
      <w:r w:rsidR="00802826" w:rsidRPr="00357143">
        <w:t>1</w:t>
      </w:r>
      <w:r w:rsidR="00315191" w:rsidRPr="00357143">
        <w:t>.3</w:t>
      </w:r>
      <w:r w:rsidR="00315191" w:rsidRPr="00357143">
        <w:tab/>
      </w:r>
      <w:r w:rsidR="00DD69FA" w:rsidRPr="00357143">
        <w:t>Response</w:t>
      </w:r>
      <w:bookmarkEnd w:id="1272"/>
      <w:bookmarkEnd w:id="1273"/>
      <w:bookmarkEnd w:id="1274"/>
      <w:bookmarkEnd w:id="1275"/>
      <w:bookmarkEnd w:id="1276"/>
      <w:bookmarkEnd w:id="1277"/>
      <w:bookmarkEnd w:id="1278"/>
      <w:bookmarkEnd w:id="1279"/>
      <w:bookmarkEnd w:id="1280"/>
      <w:bookmarkEnd w:id="1281"/>
      <w:bookmarkEnd w:id="1282"/>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lastRenderedPageBreak/>
        <w:t xml:space="preserve">Response </w:t>
      </w:r>
      <w:r w:rsidR="005947FC" w:rsidRPr="00357143">
        <w:rPr>
          <w:rFonts w:eastAsia="SimSun"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SimSun" w:hint="eastAsia"/>
          <w:lang w:eastAsia="zh-CN"/>
        </w:rPr>
        <w:t xml:space="preserve"> status</w:t>
      </w:r>
      <w:r w:rsidR="00DD69FA" w:rsidRPr="00357143">
        <w:t xml:space="preserve"> code: This parameter indicates </w:t>
      </w:r>
      <w:r w:rsidR="005947FC" w:rsidRPr="00357143">
        <w:rPr>
          <w:rFonts w:eastAsia="SimSun"/>
          <w:lang w:eastAsia="zh-CN"/>
        </w:rPr>
        <w:t>that</w:t>
      </w:r>
      <w:r w:rsidR="005947FC" w:rsidRPr="00357143">
        <w:rPr>
          <w:rFonts w:eastAsia="SimSun" w:hint="eastAsia"/>
          <w:lang w:eastAsia="zh-CN"/>
        </w:rPr>
        <w:t xml:space="preserve"> a result of</w:t>
      </w:r>
      <w:r w:rsidR="008C3BE6" w:rsidRPr="00357143">
        <w:rPr>
          <w:rFonts w:eastAsia="SimSun"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SimSun" w:hint="eastAsia"/>
          <w:lang w:eastAsia="zh-CN"/>
        </w:rPr>
        <w:t>is</w:t>
      </w:r>
      <w:r w:rsidR="005947FC" w:rsidRPr="00357143">
        <w:t xml:space="preserve"> </w:t>
      </w:r>
      <w:r w:rsidR="00DD69FA" w:rsidRPr="00357143">
        <w:t>successful, unsuccessful</w:t>
      </w:r>
      <w:r w:rsidR="005947FC" w:rsidRPr="00357143">
        <w:rPr>
          <w:rFonts w:eastAsia="SimSun" w:hint="eastAsia"/>
          <w:lang w:eastAsia="zh-CN"/>
        </w:rPr>
        <w:t xml:space="preserve">, </w:t>
      </w:r>
      <w:r w:rsidR="00DD69FA" w:rsidRPr="00357143">
        <w:t>acknowledgement</w:t>
      </w:r>
      <w:r w:rsidR="005947FC" w:rsidRPr="00357143">
        <w:rPr>
          <w:rFonts w:eastAsia="SimSun"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SimSun"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SimSun"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SimSun"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SimSun"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w:t>
      </w:r>
      <w:r w:rsidR="0060150A" w:rsidRPr="00125FC7">
        <w:lastRenderedPageBreak/>
        <w:t xml:space="preserve">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SimSun" w:hint="eastAsia"/>
          <w:lang w:eastAsia="zh-CN"/>
        </w:rPr>
        <w:t xml:space="preserve"> </w:t>
      </w:r>
      <w:r w:rsidRPr="00357143">
        <w:t>resources in the resource tree.</w:t>
      </w:r>
    </w:p>
    <w:p w14:paraId="468DDCF5" w14:textId="77777777" w:rsidR="00CF1096" w:rsidRPr="00357143" w:rsidRDefault="00CF1096" w:rsidP="008A0240">
      <w:pPr>
        <w:pStyle w:val="B10"/>
        <w:rPr>
          <w:rFonts w:eastAsia="SimSun"/>
          <w:lang w:eastAsia="zh-CN"/>
        </w:rPr>
      </w:pPr>
      <w:r w:rsidRPr="00357143">
        <w:rPr>
          <w:rFonts w:eastAsia="SimSun"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SimSun"/>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SimSun"/>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SimSun"/>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SimSun"/>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SimSun"/>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lastRenderedPageBreak/>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SimSun"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SimSun"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SimSun"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Heading2"/>
      </w:pPr>
      <w:bookmarkStart w:id="1283" w:name="_Toc445302658"/>
      <w:bookmarkStart w:id="1284" w:name="_Toc445389825"/>
      <w:bookmarkStart w:id="1285" w:name="_Toc447042876"/>
      <w:bookmarkStart w:id="1286" w:name="_Toc457493636"/>
      <w:bookmarkStart w:id="1287" w:name="_Toc459976735"/>
      <w:bookmarkStart w:id="1288" w:name="_Toc470163918"/>
      <w:bookmarkStart w:id="1289" w:name="_Toc470164500"/>
      <w:bookmarkStart w:id="1290" w:name="_Toc475715109"/>
      <w:bookmarkStart w:id="1291" w:name="_Toc479348910"/>
      <w:bookmarkStart w:id="1292" w:name="_Toc484070358"/>
      <w:bookmarkStart w:id="1293" w:name="_Toc8130699"/>
      <w:r w:rsidRPr="00357143">
        <w:lastRenderedPageBreak/>
        <w:t>8.2</w:t>
      </w:r>
      <w:r w:rsidRPr="00357143">
        <w:tab/>
      </w:r>
      <w:r w:rsidR="001C21E2" w:rsidRPr="00357143">
        <w:t>Procedures for Accessing Resources</w:t>
      </w:r>
      <w:bookmarkEnd w:id="1283"/>
      <w:bookmarkEnd w:id="1284"/>
      <w:bookmarkEnd w:id="1285"/>
      <w:bookmarkEnd w:id="1286"/>
      <w:bookmarkEnd w:id="1287"/>
      <w:bookmarkEnd w:id="1288"/>
      <w:bookmarkEnd w:id="1289"/>
      <w:bookmarkEnd w:id="1290"/>
      <w:bookmarkEnd w:id="1291"/>
      <w:bookmarkEnd w:id="1292"/>
      <w:bookmarkEnd w:id="1293"/>
    </w:p>
    <w:p w14:paraId="7AD8A4B4" w14:textId="77777777" w:rsidR="0045012A" w:rsidRPr="00357143" w:rsidRDefault="0045012A" w:rsidP="0045012A">
      <w:pPr>
        <w:pStyle w:val="Heading3"/>
      </w:pPr>
      <w:bookmarkStart w:id="1294" w:name="_Toc447042877"/>
      <w:bookmarkStart w:id="1295" w:name="_Toc457493637"/>
      <w:bookmarkStart w:id="1296" w:name="_Toc459976736"/>
      <w:bookmarkStart w:id="1297" w:name="_Toc470163919"/>
      <w:bookmarkStart w:id="1298" w:name="_Toc470164501"/>
      <w:bookmarkStart w:id="1299" w:name="_Toc475715110"/>
      <w:bookmarkStart w:id="1300" w:name="_Toc479348911"/>
      <w:bookmarkStart w:id="1301" w:name="_Toc484070359"/>
      <w:bookmarkStart w:id="1302" w:name="_Toc8130700"/>
      <w:r w:rsidRPr="00357143">
        <w:rPr>
          <w:rFonts w:hint="eastAsia"/>
        </w:rPr>
        <w:t>8.2.0</w:t>
      </w:r>
      <w:r w:rsidRPr="00357143">
        <w:rPr>
          <w:rFonts w:hint="eastAsia"/>
        </w:rPr>
        <w:tab/>
        <w:t>Overview</w:t>
      </w:r>
      <w:bookmarkEnd w:id="1294"/>
      <w:bookmarkEnd w:id="1295"/>
      <w:bookmarkEnd w:id="1296"/>
      <w:bookmarkEnd w:id="1297"/>
      <w:bookmarkEnd w:id="1298"/>
      <w:bookmarkEnd w:id="1299"/>
      <w:bookmarkEnd w:id="1300"/>
      <w:bookmarkEnd w:id="1301"/>
      <w:bookmarkEnd w:id="1302"/>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SimSun" w:hint="eastAsia"/>
          <w:lang w:eastAsia="zh-CN"/>
        </w:rPr>
        <w:t>T</w:t>
      </w:r>
      <w:r w:rsidR="00CE2FB0" w:rsidRPr="00357143">
        <w:t xml:space="preserve">ransit </w:t>
      </w:r>
      <w:r w:rsidR="006674BD" w:rsidRPr="00357143">
        <w:t>CSEs</w:t>
      </w:r>
      <w:r w:rsidR="006F3906" w:rsidRPr="00357143">
        <w:rPr>
          <w:rFonts w:eastAsia="SimSun"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SimSun"/>
          <w:b/>
          <w:i/>
          <w:lang w:eastAsia="zh-CN"/>
        </w:rPr>
        <w:t>To</w:t>
      </w:r>
      <w:r>
        <w:rPr>
          <w:rFonts w:eastAsia="SimSun"/>
          <w:lang w:eastAsia="zh-CN"/>
        </w:rPr>
        <w:t xml:space="preserve"> parameter in the </w:t>
      </w:r>
      <w:r>
        <w:t>request does not contain a CSE-ID</w:t>
      </w:r>
    </w:p>
    <w:p w14:paraId="1F7A9A39" w14:textId="77777777" w:rsidR="00CE2FB0" w:rsidRPr="00357143" w:rsidRDefault="00CE2FB0" w:rsidP="006674BD">
      <w:r w:rsidRPr="00357143">
        <w:rPr>
          <w:rFonts w:eastAsia="SimSun"/>
          <w:lang w:eastAsia="zh-CN"/>
        </w:rPr>
        <w:t>All the descriptions and message flows in this clause are illustrative for the direction from a Registree acting as an Originator to a Registrar acting as a Receiver only.</w:t>
      </w:r>
      <w:r w:rsidRPr="00357143">
        <w:rPr>
          <w:rFonts w:eastAsia="SimSun" w:hint="eastAsia"/>
          <w:lang w:eastAsia="zh-CN"/>
        </w:rPr>
        <w:t xml:space="preserve"> The flows </w:t>
      </w:r>
      <w:r w:rsidRPr="00357143">
        <w:rPr>
          <w:rFonts w:eastAsia="SimSun"/>
          <w:lang w:eastAsia="zh-CN"/>
        </w:rPr>
        <w:t>from a Registrar CSE to a Registree CSE</w:t>
      </w:r>
      <w:r w:rsidRPr="00357143">
        <w:rPr>
          <w:rFonts w:eastAsia="SimSun" w:hint="eastAsia"/>
          <w:lang w:eastAsia="zh-CN"/>
        </w:rPr>
        <w:t xml:space="preserve"> are </w:t>
      </w:r>
      <w:r w:rsidRPr="00357143">
        <w:rPr>
          <w:rFonts w:eastAsia="SimSun"/>
          <w:lang w:eastAsia="zh-CN"/>
        </w:rPr>
        <w:t>symmetric</w:t>
      </w:r>
      <w:r w:rsidRPr="00357143">
        <w:rPr>
          <w:rFonts w:eastAsia="SimSun" w:hint="eastAsia"/>
          <w:lang w:eastAsia="zh-CN"/>
        </w:rPr>
        <w:t xml:space="preserve"> with resp</w:t>
      </w:r>
      <w:r w:rsidR="005A4764" w:rsidRPr="00357143">
        <w:rPr>
          <w:rFonts w:eastAsia="SimSun"/>
          <w:lang w:eastAsia="zh-CN"/>
        </w:rPr>
        <w:t>e</w:t>
      </w:r>
      <w:r w:rsidRPr="00357143">
        <w:rPr>
          <w:rFonts w:eastAsia="SimSun" w:hint="eastAsia"/>
          <w:lang w:eastAsia="zh-CN"/>
        </w:rPr>
        <w:t xml:space="preserve">ct to the one described in this </w:t>
      </w:r>
      <w:r w:rsidR="001B112A" w:rsidRPr="00357143">
        <w:rPr>
          <w:rFonts w:eastAsia="SimSun"/>
          <w:lang w:eastAsia="zh-CN"/>
        </w:rPr>
        <w:t>clause</w:t>
      </w:r>
      <w:r w:rsidRPr="00357143">
        <w:rPr>
          <w:rFonts w:eastAsia="SimSun"/>
          <w:lang w:eastAsia="zh-CN"/>
        </w:rPr>
        <w:t>. Both</w:t>
      </w:r>
      <w:r w:rsidR="001B112A" w:rsidRPr="00357143">
        <w:rPr>
          <w:rFonts w:eastAsia="SimSun"/>
          <w:lang w:eastAsia="zh-CN"/>
        </w:rPr>
        <w:t xml:space="preserve"> the</w:t>
      </w:r>
      <w:r w:rsidRPr="00357143">
        <w:rPr>
          <w:rFonts w:eastAsia="SimSun"/>
          <w:lang w:eastAsia="zh-CN"/>
        </w:rPr>
        <w:t xml:space="preserve"> IN-CSE and MN-CSE have </w:t>
      </w:r>
      <w:r w:rsidR="001B112A" w:rsidRPr="00357143">
        <w:rPr>
          <w:rFonts w:eastAsia="SimSun"/>
          <w:lang w:eastAsia="zh-CN"/>
        </w:rPr>
        <w:t xml:space="preserve">the </w:t>
      </w:r>
      <w:r w:rsidRPr="00357143">
        <w:rPr>
          <w:rFonts w:eastAsia="SimSun"/>
          <w:lang w:eastAsia="zh-CN"/>
        </w:rPr>
        <w:t xml:space="preserve">ability to route a received request or response messages to one of </w:t>
      </w:r>
      <w:r w:rsidR="001B112A" w:rsidRPr="00357143">
        <w:rPr>
          <w:rFonts w:eastAsia="SimSun"/>
          <w:lang w:eastAsia="zh-CN"/>
        </w:rPr>
        <w:t>their</w:t>
      </w:r>
      <w:r w:rsidRPr="00357143">
        <w:rPr>
          <w:rFonts w:eastAsia="SimSun"/>
          <w:lang w:eastAsia="zh-CN"/>
        </w:rPr>
        <w:t xml:space="preserve"> Registrees. If the </w:t>
      </w:r>
      <w:r w:rsidR="003D1417" w:rsidRPr="00357143">
        <w:rPr>
          <w:rFonts w:eastAsia="SimSun"/>
          <w:lang w:eastAsia="zh-CN"/>
        </w:rPr>
        <w:t>H</w:t>
      </w:r>
      <w:r w:rsidRPr="00357143">
        <w:rPr>
          <w:rFonts w:eastAsia="SimSun"/>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Heading3"/>
      </w:pPr>
      <w:bookmarkStart w:id="1303" w:name="_Toc445302659"/>
      <w:bookmarkStart w:id="1304" w:name="_Toc445389826"/>
      <w:bookmarkStart w:id="1305" w:name="_Toc447042878"/>
      <w:bookmarkStart w:id="1306" w:name="_Toc457493638"/>
      <w:bookmarkStart w:id="1307" w:name="_Toc459976737"/>
      <w:bookmarkStart w:id="1308" w:name="_Toc470163920"/>
      <w:bookmarkStart w:id="1309" w:name="_Toc470164502"/>
      <w:bookmarkStart w:id="1310" w:name="_Toc475715111"/>
      <w:bookmarkStart w:id="1311" w:name="_Toc479348912"/>
      <w:bookmarkStart w:id="1312" w:name="_Toc484070360"/>
      <w:bookmarkStart w:id="1313" w:name="_Toc8130701"/>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3"/>
      <w:bookmarkEnd w:id="1304"/>
      <w:bookmarkEnd w:id="1305"/>
      <w:bookmarkEnd w:id="1306"/>
      <w:bookmarkEnd w:id="1307"/>
      <w:bookmarkEnd w:id="1308"/>
      <w:bookmarkEnd w:id="1309"/>
      <w:bookmarkEnd w:id="1310"/>
      <w:bookmarkEnd w:id="1311"/>
      <w:bookmarkEnd w:id="1312"/>
      <w:bookmarkEnd w:id="1313"/>
    </w:p>
    <w:p w14:paraId="3BEE35FC" w14:textId="77777777" w:rsidR="00E10097" w:rsidRPr="00357143" w:rsidRDefault="00E10097" w:rsidP="00E10097">
      <w:pPr>
        <w:pStyle w:val="Heading4"/>
      </w:pPr>
      <w:bookmarkStart w:id="1314" w:name="_Toc447042879"/>
      <w:bookmarkStart w:id="1315" w:name="_Toc457493639"/>
      <w:bookmarkStart w:id="1316" w:name="_Toc459976738"/>
      <w:bookmarkStart w:id="1317" w:name="_Toc470163921"/>
      <w:bookmarkStart w:id="1318" w:name="_Toc470164503"/>
      <w:bookmarkStart w:id="1319" w:name="_Toc475715112"/>
      <w:bookmarkStart w:id="1320" w:name="_Toc479348913"/>
      <w:bookmarkStart w:id="1321" w:name="_Toc484070361"/>
      <w:bookmarkStart w:id="1322" w:name="_Toc8130702"/>
      <w:r w:rsidRPr="00357143">
        <w:rPr>
          <w:rFonts w:hint="eastAsia"/>
        </w:rPr>
        <w:t>8.2.1.0</w:t>
      </w:r>
      <w:r w:rsidRPr="00357143">
        <w:rPr>
          <w:rFonts w:hint="eastAsia"/>
        </w:rPr>
        <w:tab/>
        <w:t>Overview</w:t>
      </w:r>
      <w:bookmarkEnd w:id="1314"/>
      <w:bookmarkEnd w:id="1315"/>
      <w:bookmarkEnd w:id="1316"/>
      <w:bookmarkEnd w:id="1317"/>
      <w:bookmarkEnd w:id="1318"/>
      <w:bookmarkEnd w:id="1319"/>
      <w:bookmarkEnd w:id="1320"/>
      <w:bookmarkEnd w:id="1321"/>
      <w:bookmarkEnd w:id="1322"/>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SimSun"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lastRenderedPageBreak/>
        <w:t>Table 8.2.</w:t>
      </w:r>
      <w:r w:rsidR="00236204" w:rsidRPr="00357143">
        <w:t>1</w:t>
      </w:r>
      <w:r w:rsidR="00E10097" w:rsidRPr="00357143">
        <w:rPr>
          <w:rFonts w:eastAsia="SimSun"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8pt;height:302.4pt" o:ole="">
            <v:imagedata r:id="rId32" o:title=""/>
          </v:shape>
          <o:OLEObject Type="Embed" ProgID="Visio.Drawing.11" ShapeID="_x0000_i1035" DrawAspect="Content" ObjectID="_1618743716" r:id="rId33"/>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SimSun"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8pt;height:410.7pt" o:ole="">
            <v:imagedata r:id="rId34" o:title=""/>
          </v:shape>
          <o:OLEObject Type="Embed" ProgID="Visio.Drawing.11" ShapeID="_x0000_i1036" DrawAspect="Content" ObjectID="_1618743717" r:id="rId35"/>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2pt;height:619.2pt" o:ole="">
            <v:imagedata r:id="rId36" o:title=""/>
          </v:shape>
          <o:OLEObject Type="Embed" ProgID="Visio.Drawing.11" ShapeID="_x0000_i1037" DrawAspect="Content" ObjectID="_1618743718" r:id="rId37"/>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SimSun" w:hint="eastAsia"/>
          <w:lang w:eastAsia="zh-CN"/>
        </w:rPr>
        <w:t>.0</w:t>
      </w:r>
      <w:r w:rsidRPr="00357143">
        <w:t>-3: Originator accesses a resource at the Hosting CSE (Multi Hops)</w:t>
      </w:r>
    </w:p>
    <w:p w14:paraId="53D5167E" w14:textId="77777777" w:rsidR="00696319" w:rsidRPr="00357143" w:rsidRDefault="00236204" w:rsidP="00854BBE">
      <w:pPr>
        <w:pStyle w:val="Heading4"/>
      </w:pPr>
      <w:bookmarkStart w:id="1323" w:name="_Toc445302660"/>
      <w:bookmarkStart w:id="1324" w:name="_Toc445389827"/>
      <w:bookmarkStart w:id="1325" w:name="_Toc447042880"/>
      <w:bookmarkStart w:id="1326" w:name="_Toc457493640"/>
      <w:bookmarkStart w:id="1327" w:name="_Toc459976739"/>
      <w:bookmarkStart w:id="1328" w:name="_Toc470163922"/>
      <w:bookmarkStart w:id="1329" w:name="_Toc470164504"/>
      <w:bookmarkStart w:id="1330" w:name="_Toc475715113"/>
      <w:bookmarkStart w:id="1331" w:name="_Toc479348914"/>
      <w:bookmarkStart w:id="1332" w:name="_Toc484070362"/>
      <w:bookmarkStart w:id="1333" w:name="_Toc8130703"/>
      <w:r w:rsidRPr="00357143">
        <w:t>8.2.1</w:t>
      </w:r>
      <w:r w:rsidR="00DB546B" w:rsidRPr="00357143">
        <w:t>.1</w:t>
      </w:r>
      <w:r w:rsidR="002426B7" w:rsidRPr="00357143">
        <w:tab/>
      </w:r>
      <w:r w:rsidR="00696319" w:rsidRPr="00357143">
        <w:t>M2M Requests Routing Policies</w:t>
      </w:r>
      <w:bookmarkEnd w:id="1323"/>
      <w:bookmarkEnd w:id="1324"/>
      <w:bookmarkEnd w:id="1325"/>
      <w:bookmarkEnd w:id="1326"/>
      <w:bookmarkEnd w:id="1327"/>
      <w:bookmarkEnd w:id="1328"/>
      <w:bookmarkEnd w:id="1329"/>
      <w:bookmarkEnd w:id="1330"/>
      <w:bookmarkEnd w:id="1331"/>
      <w:bookmarkEnd w:id="1332"/>
      <w:bookmarkEnd w:id="1333"/>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lastRenderedPageBreak/>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Heading4"/>
      </w:pPr>
      <w:bookmarkStart w:id="1334" w:name="_Toc479348915"/>
      <w:bookmarkStart w:id="1335" w:name="_Toc484070363"/>
      <w:bookmarkStart w:id="1336" w:name="_Toc8130704"/>
      <w:r>
        <w:t>8.2.1.2</w:t>
      </w:r>
      <w:r w:rsidRPr="001B5AD2">
        <w:tab/>
      </w:r>
      <w:r w:rsidRPr="007D537E">
        <w:t xml:space="preserve">Inter SP Domain </w:t>
      </w:r>
      <w:r w:rsidRPr="001B5AD2">
        <w:t>M2M Request Routing</w:t>
      </w:r>
      <w:bookmarkEnd w:id="1334"/>
      <w:bookmarkEnd w:id="1335"/>
      <w:bookmarkEnd w:id="1336"/>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Heading3"/>
      </w:pPr>
      <w:bookmarkStart w:id="1337" w:name="_Toc445302661"/>
      <w:bookmarkStart w:id="1338" w:name="_Toc445389828"/>
      <w:bookmarkStart w:id="1339" w:name="_Toc447042881"/>
      <w:bookmarkStart w:id="1340" w:name="_Toc457493641"/>
      <w:bookmarkStart w:id="1341" w:name="_Toc459976740"/>
      <w:bookmarkStart w:id="1342" w:name="_Toc470163923"/>
      <w:bookmarkStart w:id="1343" w:name="_Toc470164505"/>
      <w:bookmarkStart w:id="1344" w:name="_Toc475715114"/>
      <w:bookmarkStart w:id="1345" w:name="_Toc479348916"/>
      <w:bookmarkStart w:id="1346" w:name="_Toc484070364"/>
      <w:bookmarkStart w:id="1347" w:name="_Toc8130705"/>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37"/>
      <w:bookmarkEnd w:id="1338"/>
      <w:bookmarkEnd w:id="1339"/>
      <w:bookmarkEnd w:id="1340"/>
      <w:bookmarkEnd w:id="1341"/>
      <w:bookmarkEnd w:id="1342"/>
      <w:bookmarkEnd w:id="1343"/>
      <w:bookmarkEnd w:id="1344"/>
      <w:bookmarkEnd w:id="1345"/>
      <w:bookmarkEnd w:id="1346"/>
      <w:bookmarkEnd w:id="1347"/>
    </w:p>
    <w:p w14:paraId="7E75A88E" w14:textId="77777777" w:rsidR="00E43153" w:rsidRPr="00357143" w:rsidRDefault="00E43153" w:rsidP="005361D0">
      <w:pPr>
        <w:pStyle w:val="Heading4"/>
      </w:pPr>
      <w:bookmarkStart w:id="1348" w:name="_Toc445302662"/>
      <w:bookmarkStart w:id="1349" w:name="_Toc445389829"/>
      <w:bookmarkStart w:id="1350" w:name="_Toc447042882"/>
      <w:bookmarkStart w:id="1351" w:name="_Toc457493642"/>
      <w:bookmarkStart w:id="1352" w:name="_Toc459976741"/>
      <w:bookmarkStart w:id="1353" w:name="_Toc470163924"/>
      <w:bookmarkStart w:id="1354" w:name="_Toc470164506"/>
      <w:bookmarkStart w:id="1355" w:name="_Toc475715115"/>
      <w:bookmarkStart w:id="1356" w:name="_Toc479348917"/>
      <w:bookmarkStart w:id="1357" w:name="_Toc484070365"/>
      <w:bookmarkStart w:id="1358" w:name="_Toc8130706"/>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48"/>
      <w:bookmarkEnd w:id="1349"/>
      <w:bookmarkEnd w:id="1350"/>
      <w:bookmarkEnd w:id="1351"/>
      <w:bookmarkEnd w:id="1352"/>
      <w:bookmarkEnd w:id="1353"/>
      <w:bookmarkEnd w:id="1354"/>
      <w:bookmarkEnd w:id="1355"/>
      <w:bookmarkEnd w:id="1356"/>
      <w:bookmarkEnd w:id="1357"/>
      <w:bookmarkEnd w:id="1358"/>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Heading4"/>
      </w:pPr>
      <w:bookmarkStart w:id="1359" w:name="_Toc445302663"/>
      <w:bookmarkStart w:id="1360" w:name="_Toc445389830"/>
      <w:bookmarkStart w:id="1361" w:name="_Toc447042883"/>
      <w:bookmarkStart w:id="1362" w:name="_Toc457493643"/>
      <w:bookmarkStart w:id="1363" w:name="_Toc459976742"/>
      <w:bookmarkStart w:id="1364" w:name="_Toc470163925"/>
      <w:bookmarkStart w:id="1365" w:name="_Toc470164507"/>
      <w:bookmarkStart w:id="1366" w:name="_Toc475715116"/>
      <w:bookmarkStart w:id="1367" w:name="_Toc479348918"/>
      <w:bookmarkStart w:id="1368" w:name="_Toc484070366"/>
      <w:bookmarkStart w:id="1369" w:name="_Toc8130707"/>
      <w:r w:rsidRPr="00357143">
        <w:t>8.2.</w:t>
      </w:r>
      <w:r w:rsidR="00236204" w:rsidRPr="00357143">
        <w:t>2</w:t>
      </w:r>
      <w:r w:rsidRPr="00357143">
        <w:t>.2</w:t>
      </w:r>
      <w:r w:rsidRPr="00357143">
        <w:tab/>
        <w:t>Synchronous Case</w:t>
      </w:r>
      <w:bookmarkEnd w:id="1359"/>
      <w:bookmarkEnd w:id="1360"/>
      <w:bookmarkEnd w:id="1361"/>
      <w:bookmarkEnd w:id="1362"/>
      <w:bookmarkEnd w:id="1363"/>
      <w:bookmarkEnd w:id="1364"/>
      <w:bookmarkEnd w:id="1365"/>
      <w:bookmarkEnd w:id="1366"/>
      <w:bookmarkEnd w:id="1367"/>
      <w:bookmarkEnd w:id="1368"/>
      <w:bookmarkEnd w:id="1369"/>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SimSun"/>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lastRenderedPageBreak/>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3pt;height:403.2pt" o:ole="">
            <v:imagedata r:id="rId38" o:title=""/>
          </v:shape>
          <o:OLEObject Type="Embed" ProgID="Visio.Drawing.11" ShapeID="_x0000_i1038" DrawAspect="Content" ObjectID="_1618743719" r:id="rId39"/>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6.2pt;height:590.4pt" o:ole="">
            <v:imagedata r:id="rId40" o:title=""/>
          </v:shape>
          <o:OLEObject Type="Embed" ProgID="Visio.Drawing.11" ShapeID="_x0000_i1039" DrawAspect="Content" ObjectID="_1618743720" r:id="rId41"/>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Heading4"/>
      </w:pPr>
      <w:bookmarkStart w:id="1370" w:name="_Toc445302664"/>
      <w:bookmarkStart w:id="1371" w:name="_Toc445389831"/>
      <w:bookmarkStart w:id="1372" w:name="_Toc447042884"/>
      <w:bookmarkStart w:id="1373" w:name="_Toc457493644"/>
      <w:bookmarkStart w:id="1374" w:name="_Toc459976743"/>
      <w:bookmarkStart w:id="1375" w:name="_Toc470163926"/>
      <w:bookmarkStart w:id="1376" w:name="_Toc470164508"/>
      <w:bookmarkStart w:id="1377" w:name="_Toc475715117"/>
      <w:bookmarkStart w:id="1378" w:name="_Toc479348919"/>
      <w:bookmarkStart w:id="1379" w:name="_Toc484070367"/>
      <w:bookmarkStart w:id="1380" w:name="_Toc8130708"/>
      <w:r w:rsidRPr="00357143">
        <w:lastRenderedPageBreak/>
        <w:t>8.2.</w:t>
      </w:r>
      <w:r w:rsidR="00236204" w:rsidRPr="00357143">
        <w:t>2</w:t>
      </w:r>
      <w:r w:rsidRPr="00357143">
        <w:t>.3</w:t>
      </w:r>
      <w:r w:rsidRPr="00357143">
        <w:tab/>
        <w:t>Asynchronous Case</w:t>
      </w:r>
      <w:bookmarkEnd w:id="1370"/>
      <w:bookmarkEnd w:id="1371"/>
      <w:bookmarkEnd w:id="1372"/>
      <w:bookmarkEnd w:id="1373"/>
      <w:bookmarkEnd w:id="1374"/>
      <w:bookmarkEnd w:id="1375"/>
      <w:bookmarkEnd w:id="1376"/>
      <w:bookmarkEnd w:id="1377"/>
      <w:bookmarkEnd w:id="1378"/>
      <w:bookmarkEnd w:id="1379"/>
      <w:bookmarkEnd w:id="1380"/>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SimSun"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SimSun" w:hint="eastAsia"/>
          <w:lang w:eastAsia="zh-CN"/>
        </w:rPr>
        <w:t>N</w:t>
      </w:r>
      <w:r w:rsidRPr="00357143">
        <w:t xml:space="preserve">otification </w:t>
      </w:r>
      <w:r w:rsidR="00F37BB4" w:rsidRPr="00357143">
        <w:rPr>
          <w:rFonts w:eastAsia="SimSun"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SimSun"/>
          <w:lang w:eastAsia="zh-CN"/>
        </w:rPr>
        <w:t>Receiver</w:t>
      </w:r>
      <w:r w:rsidR="00CA6D93" w:rsidRPr="00357143">
        <w:rPr>
          <w:rFonts w:eastAsia="SimSun" w:hint="eastAsia"/>
          <w:lang w:eastAsia="zh-CN"/>
        </w:rPr>
        <w:t xml:space="preserve"> </w:t>
      </w:r>
      <w:r w:rsidR="00F62AB9" w:rsidRPr="00357143">
        <w:rPr>
          <w:rFonts w:eastAsia="SimSun" w:hint="eastAsia"/>
          <w:lang w:eastAsia="zh-CN"/>
        </w:rPr>
        <w:t xml:space="preserve">CSE </w:t>
      </w:r>
      <w:r w:rsidRPr="00357143">
        <w:t xml:space="preserve">selects to send the NOTIFY in non blocking asynchronous mode, then the </w:t>
      </w:r>
      <w:r w:rsidR="00F62AB9" w:rsidRPr="00357143">
        <w:rPr>
          <w:rFonts w:eastAsia="SimSun" w:hint="eastAsia"/>
          <w:lang w:eastAsia="zh-CN"/>
        </w:rPr>
        <w:t>Hosting</w:t>
      </w:r>
      <w:r w:rsidR="00F62AB9" w:rsidRPr="00357143">
        <w:t xml:space="preserve"> </w:t>
      </w:r>
      <w:r w:rsidRPr="00357143">
        <w:t xml:space="preserve">CSE shall request NOTIFY with </w:t>
      </w:r>
      <w:r w:rsidR="00F62AB9" w:rsidRPr="00357143">
        <w:rPr>
          <w:rFonts w:eastAsia="SimSun"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SimSun"/>
          <w:lang w:eastAsia="zh-CN"/>
        </w:rPr>
        <w:t>Receiver</w:t>
      </w:r>
      <w:r w:rsidR="00CA6D93" w:rsidRPr="00357143">
        <w:rPr>
          <w:rFonts w:eastAsia="SimSun"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SimSun" w:hint="eastAsia"/>
          <w:lang w:eastAsia="zh-CN"/>
        </w:rPr>
        <w:t>N</w:t>
      </w:r>
      <w:r w:rsidRPr="00357143">
        <w:t>otification</w:t>
      </w:r>
      <w:r w:rsidR="0023710D" w:rsidRPr="00357143">
        <w:t xml:space="preserve"> </w:t>
      </w:r>
      <w:r w:rsidR="00F37BB4" w:rsidRPr="00357143">
        <w:rPr>
          <w:rFonts w:eastAsia="SimSun"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SimSun"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SimSun" w:hint="eastAsia"/>
          <w:lang w:eastAsia="zh-CN"/>
        </w:rPr>
        <w:t>N</w:t>
      </w:r>
      <w:r w:rsidR="00B071D8" w:rsidRPr="00357143">
        <w:t xml:space="preserve">otification </w:t>
      </w:r>
      <w:r w:rsidR="00F37BB4" w:rsidRPr="00357143">
        <w:rPr>
          <w:rFonts w:eastAsia="SimSun"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7pt;height:510.9pt" o:ole="">
            <v:imagedata r:id="rId42" o:title=""/>
          </v:shape>
          <o:OLEObject Type="Embed" ProgID="Visio.Drawing.11" ShapeID="_x0000_i1040" DrawAspect="Content" ObjectID="_1618743721" r:id="rId43"/>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Heading2"/>
      </w:pPr>
      <w:bookmarkStart w:id="1381" w:name="_Toc445302665"/>
      <w:bookmarkStart w:id="1382" w:name="_Toc445389832"/>
      <w:bookmarkStart w:id="1383" w:name="_Toc447042885"/>
      <w:bookmarkStart w:id="1384" w:name="_Toc457493645"/>
      <w:bookmarkStart w:id="1385" w:name="_Toc459976744"/>
      <w:bookmarkStart w:id="1386" w:name="_Toc470163927"/>
      <w:bookmarkStart w:id="1387" w:name="_Toc470164509"/>
      <w:bookmarkStart w:id="1388" w:name="_Toc475715118"/>
      <w:bookmarkStart w:id="1389" w:name="_Toc479348920"/>
      <w:bookmarkStart w:id="1390" w:name="_Toc484070368"/>
      <w:bookmarkStart w:id="1391" w:name="_Toc8130709"/>
      <w:r w:rsidRPr="00357143">
        <w:t>8.3</w:t>
      </w:r>
      <w:r w:rsidR="000D3277" w:rsidRPr="00357143">
        <w:tab/>
      </w:r>
      <w:r w:rsidR="00B16AE5" w:rsidRPr="00357143">
        <w:t>Procedures for interaction with Underlying Networks</w:t>
      </w:r>
      <w:bookmarkEnd w:id="1381"/>
      <w:bookmarkEnd w:id="1382"/>
      <w:bookmarkEnd w:id="1383"/>
      <w:bookmarkEnd w:id="1384"/>
      <w:bookmarkEnd w:id="1385"/>
      <w:bookmarkEnd w:id="1386"/>
      <w:bookmarkEnd w:id="1387"/>
      <w:bookmarkEnd w:id="1388"/>
      <w:bookmarkEnd w:id="1389"/>
      <w:bookmarkEnd w:id="1390"/>
      <w:bookmarkEnd w:id="1391"/>
    </w:p>
    <w:p w14:paraId="20C96D35" w14:textId="77777777" w:rsidR="00B16AE5" w:rsidRPr="00357143" w:rsidRDefault="00B16AE5" w:rsidP="00B16AE5">
      <w:pPr>
        <w:pStyle w:val="Heading3"/>
      </w:pPr>
      <w:bookmarkStart w:id="1392" w:name="_Toc445302666"/>
      <w:bookmarkStart w:id="1393" w:name="_Toc445389833"/>
      <w:bookmarkStart w:id="1394" w:name="_Toc447042886"/>
      <w:bookmarkStart w:id="1395" w:name="_Toc457493646"/>
      <w:bookmarkStart w:id="1396" w:name="_Toc459976745"/>
      <w:bookmarkStart w:id="1397" w:name="_Toc470163928"/>
      <w:bookmarkStart w:id="1398" w:name="_Toc470164510"/>
      <w:bookmarkStart w:id="1399" w:name="_Toc475715119"/>
      <w:bookmarkStart w:id="1400" w:name="_Toc479348921"/>
      <w:bookmarkStart w:id="1401" w:name="_Toc484070369"/>
      <w:bookmarkStart w:id="1402" w:name="_Toc8130710"/>
      <w:r w:rsidRPr="00357143">
        <w:rPr>
          <w:rFonts w:hint="eastAsia"/>
        </w:rPr>
        <w:t>8.3.1</w:t>
      </w:r>
      <w:r w:rsidR="009A4A02" w:rsidRPr="00357143">
        <w:rPr>
          <w:rFonts w:eastAsia="SimSun" w:hint="eastAsia"/>
          <w:lang w:eastAsia="zh-CN"/>
        </w:rPr>
        <w:tab/>
      </w:r>
      <w:r w:rsidRPr="00357143">
        <w:t>Introduction</w:t>
      </w:r>
      <w:bookmarkEnd w:id="1392"/>
      <w:bookmarkEnd w:id="1393"/>
      <w:bookmarkEnd w:id="1394"/>
      <w:bookmarkEnd w:id="1395"/>
      <w:bookmarkEnd w:id="1396"/>
      <w:bookmarkEnd w:id="1397"/>
      <w:bookmarkEnd w:id="1398"/>
      <w:bookmarkEnd w:id="1399"/>
      <w:bookmarkEnd w:id="1400"/>
      <w:bookmarkEnd w:id="1401"/>
      <w:bookmarkEnd w:id="1402"/>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SimSun" w:hint="eastAsia"/>
          <w:lang w:eastAsia="zh-CN"/>
        </w:rPr>
        <w:t>d</w:t>
      </w:r>
      <w:r w:rsidRPr="00357143">
        <w:rPr>
          <w:lang w:eastAsia="ja-JP"/>
        </w:rPr>
        <w:t>erlying Network or receive information from the Un</w:t>
      </w:r>
      <w:r w:rsidR="000075AD" w:rsidRPr="00357143">
        <w:rPr>
          <w:rFonts w:eastAsia="SimSun" w:hint="eastAsia"/>
          <w:lang w:eastAsia="zh-CN"/>
        </w:rPr>
        <w:t>d</w:t>
      </w:r>
      <w:r w:rsidRPr="00357143">
        <w:rPr>
          <w:lang w:eastAsia="ja-JP"/>
        </w:rPr>
        <w:t>erlying Network (e.g. reports on issues of the Un</w:t>
      </w:r>
      <w:r w:rsidR="000075AD" w:rsidRPr="00357143">
        <w:rPr>
          <w:rFonts w:eastAsia="SimSun" w:hint="eastAsia"/>
          <w:lang w:eastAsia="zh-CN"/>
        </w:rPr>
        <w:t>d</w:t>
      </w:r>
      <w:r w:rsidRPr="00357143">
        <w:rPr>
          <w:lang w:eastAsia="ja-JP"/>
        </w:rPr>
        <w:t>erlying Network).</w:t>
      </w:r>
    </w:p>
    <w:p w14:paraId="4B7A1FC2" w14:textId="77777777" w:rsidR="00B16AE5" w:rsidRPr="00357143" w:rsidRDefault="00B16AE5" w:rsidP="00B16AE5">
      <w:pPr>
        <w:rPr>
          <w:rFonts w:eastAsia="SimSun"/>
          <w:lang w:eastAsia="zh-CN"/>
        </w:rPr>
      </w:pPr>
      <w:r w:rsidRPr="00357143">
        <w:rPr>
          <w:lang w:eastAsia="ja-JP"/>
        </w:rPr>
        <w:t>Such information enables the Un</w:t>
      </w:r>
      <w:r w:rsidR="000075AD" w:rsidRPr="00357143">
        <w:rPr>
          <w:rFonts w:eastAsia="SimSun"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Heading3"/>
      </w:pPr>
      <w:bookmarkStart w:id="1403" w:name="_Toc445302667"/>
      <w:bookmarkStart w:id="1404" w:name="_Toc445389834"/>
      <w:bookmarkStart w:id="1405" w:name="_Toc447042887"/>
      <w:bookmarkStart w:id="1406" w:name="_Toc457493647"/>
      <w:bookmarkStart w:id="1407" w:name="_Toc459976746"/>
      <w:bookmarkStart w:id="1408" w:name="_Toc470163929"/>
      <w:bookmarkStart w:id="1409" w:name="_Toc470164511"/>
      <w:bookmarkStart w:id="1410" w:name="_Toc475715120"/>
      <w:bookmarkStart w:id="1411" w:name="_Toc479348922"/>
      <w:bookmarkStart w:id="1412" w:name="_Toc484070370"/>
      <w:bookmarkStart w:id="1413" w:name="_Toc8130711"/>
      <w:r w:rsidRPr="00357143">
        <w:rPr>
          <w:rFonts w:hint="eastAsia"/>
        </w:rPr>
        <w:lastRenderedPageBreak/>
        <w:t>8.3.2</w:t>
      </w:r>
      <w:r w:rsidR="009A4A02" w:rsidRPr="00357143">
        <w:rPr>
          <w:rFonts w:eastAsia="SimSun" w:hint="eastAsia"/>
          <w:lang w:eastAsia="zh-CN"/>
        </w:rPr>
        <w:tab/>
      </w:r>
      <w:r w:rsidRPr="00357143">
        <w:t>Description and Flows on Mcn Reference Point</w:t>
      </w:r>
      <w:bookmarkEnd w:id="1403"/>
      <w:bookmarkEnd w:id="1404"/>
      <w:bookmarkEnd w:id="1405"/>
      <w:bookmarkEnd w:id="1406"/>
      <w:bookmarkEnd w:id="1407"/>
      <w:bookmarkEnd w:id="1408"/>
      <w:bookmarkEnd w:id="1409"/>
      <w:bookmarkEnd w:id="1410"/>
      <w:bookmarkEnd w:id="1411"/>
      <w:bookmarkEnd w:id="1412"/>
      <w:bookmarkEnd w:id="1413"/>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Heading3"/>
      </w:pPr>
      <w:bookmarkStart w:id="1414" w:name="_Toc445302668"/>
      <w:bookmarkStart w:id="1415" w:name="_Toc445389835"/>
      <w:bookmarkStart w:id="1416" w:name="_Toc447042888"/>
      <w:bookmarkStart w:id="1417" w:name="_Toc457493648"/>
      <w:bookmarkStart w:id="1418" w:name="_Toc459976747"/>
      <w:bookmarkStart w:id="1419" w:name="_Toc470163930"/>
      <w:bookmarkStart w:id="1420" w:name="_Toc470164512"/>
      <w:bookmarkStart w:id="1421" w:name="_Toc475715121"/>
      <w:bookmarkStart w:id="1422" w:name="_Toc479348923"/>
      <w:bookmarkStart w:id="1423" w:name="_Toc484070371"/>
      <w:bookmarkStart w:id="1424" w:name="_Toc8130712"/>
      <w:r w:rsidRPr="00357143">
        <w:t>8.</w:t>
      </w:r>
      <w:r w:rsidR="00B16AE5" w:rsidRPr="00357143">
        <w:rPr>
          <w:rFonts w:hint="eastAsia"/>
        </w:rPr>
        <w:t>3.3</w:t>
      </w:r>
      <w:r w:rsidRPr="00357143">
        <w:tab/>
        <w:t>Device Triggering</w:t>
      </w:r>
      <w:bookmarkEnd w:id="1414"/>
      <w:bookmarkEnd w:id="1415"/>
      <w:bookmarkEnd w:id="1416"/>
      <w:bookmarkEnd w:id="1417"/>
      <w:bookmarkEnd w:id="1418"/>
      <w:bookmarkEnd w:id="1419"/>
      <w:bookmarkEnd w:id="1420"/>
      <w:bookmarkEnd w:id="1421"/>
      <w:bookmarkEnd w:id="1422"/>
      <w:bookmarkEnd w:id="1423"/>
      <w:bookmarkEnd w:id="1424"/>
    </w:p>
    <w:p w14:paraId="5AAF8610" w14:textId="77777777" w:rsidR="001F4C25" w:rsidRPr="00357143" w:rsidRDefault="001F4C25" w:rsidP="00B16AE5">
      <w:pPr>
        <w:pStyle w:val="Heading4"/>
      </w:pPr>
      <w:bookmarkStart w:id="1425" w:name="_Toc445302669"/>
      <w:bookmarkStart w:id="1426" w:name="_Toc445389836"/>
      <w:bookmarkStart w:id="1427" w:name="_Toc447042889"/>
      <w:bookmarkStart w:id="1428" w:name="_Toc457493649"/>
      <w:bookmarkStart w:id="1429" w:name="_Toc459976748"/>
      <w:bookmarkStart w:id="1430" w:name="_Toc470163931"/>
      <w:bookmarkStart w:id="1431" w:name="_Toc470164513"/>
      <w:bookmarkStart w:id="1432" w:name="_Toc475715122"/>
      <w:bookmarkStart w:id="1433" w:name="_Toc479348924"/>
      <w:bookmarkStart w:id="1434" w:name="_Toc484070372"/>
      <w:bookmarkStart w:id="1435" w:name="_Toc8130713"/>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5"/>
      <w:bookmarkEnd w:id="1426"/>
      <w:bookmarkEnd w:id="1427"/>
      <w:bookmarkEnd w:id="1428"/>
      <w:bookmarkEnd w:id="1429"/>
      <w:bookmarkEnd w:id="1430"/>
      <w:bookmarkEnd w:id="1431"/>
      <w:bookmarkEnd w:id="1432"/>
      <w:bookmarkEnd w:id="1433"/>
      <w:bookmarkEnd w:id="1434"/>
      <w:bookmarkEnd w:id="1435"/>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Heading4"/>
      </w:pPr>
      <w:bookmarkStart w:id="1436" w:name="_Toc445302670"/>
      <w:bookmarkStart w:id="1437" w:name="_Toc445389837"/>
      <w:bookmarkStart w:id="1438" w:name="_Toc447042890"/>
      <w:bookmarkStart w:id="1439" w:name="_Toc457493650"/>
      <w:bookmarkStart w:id="1440" w:name="_Toc459976749"/>
      <w:bookmarkStart w:id="1441" w:name="_Toc470163932"/>
      <w:bookmarkStart w:id="1442" w:name="_Toc470164514"/>
      <w:bookmarkStart w:id="1443" w:name="_Toc475715123"/>
      <w:bookmarkStart w:id="1444" w:name="_Toc479348925"/>
      <w:bookmarkStart w:id="1445" w:name="_Toc484070373"/>
      <w:bookmarkStart w:id="1446" w:name="_Toc8130714"/>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6"/>
      <w:bookmarkEnd w:id="1437"/>
      <w:bookmarkEnd w:id="1438"/>
      <w:bookmarkEnd w:id="1439"/>
      <w:bookmarkEnd w:id="1440"/>
      <w:bookmarkEnd w:id="1441"/>
      <w:bookmarkEnd w:id="1442"/>
      <w:bookmarkEnd w:id="1443"/>
      <w:bookmarkEnd w:id="1444"/>
      <w:bookmarkEnd w:id="1445"/>
      <w:bookmarkEnd w:id="1446"/>
    </w:p>
    <w:p w14:paraId="7EE387F8" w14:textId="77777777" w:rsidR="00E10097" w:rsidRPr="00357143" w:rsidRDefault="00E10097" w:rsidP="00E10097">
      <w:pPr>
        <w:pStyle w:val="Heading5"/>
      </w:pPr>
      <w:bookmarkStart w:id="1447" w:name="_Toc447042891"/>
      <w:bookmarkStart w:id="1448" w:name="_Toc457493651"/>
      <w:bookmarkStart w:id="1449" w:name="_Toc459976750"/>
      <w:bookmarkStart w:id="1450" w:name="_Toc470163933"/>
      <w:bookmarkStart w:id="1451" w:name="_Toc470164515"/>
      <w:bookmarkStart w:id="1452" w:name="_Toc475715124"/>
      <w:bookmarkStart w:id="1453" w:name="_Toc479348926"/>
      <w:bookmarkStart w:id="1454" w:name="_Toc484070374"/>
      <w:bookmarkStart w:id="1455" w:name="_Toc8130715"/>
      <w:r w:rsidRPr="00357143">
        <w:rPr>
          <w:rFonts w:hint="eastAsia"/>
        </w:rPr>
        <w:t>8.3.3.2.0</w:t>
      </w:r>
      <w:r w:rsidRPr="00357143">
        <w:rPr>
          <w:rFonts w:hint="eastAsia"/>
        </w:rPr>
        <w:tab/>
        <w:t>Overview</w:t>
      </w:r>
      <w:bookmarkEnd w:id="1447"/>
      <w:bookmarkEnd w:id="1448"/>
      <w:bookmarkEnd w:id="1449"/>
      <w:bookmarkEnd w:id="1450"/>
      <w:bookmarkEnd w:id="1451"/>
      <w:bookmarkEnd w:id="1452"/>
      <w:bookmarkEnd w:id="1453"/>
      <w:bookmarkEnd w:id="1454"/>
      <w:bookmarkEnd w:id="1455"/>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Heading5"/>
        <w:rPr>
          <w:rFonts w:eastAsiaTheme="minorEastAsia"/>
          <w:lang w:eastAsia="zh-CN"/>
        </w:rPr>
      </w:pPr>
      <w:bookmarkStart w:id="1456" w:name="_Toc470164516"/>
      <w:bookmarkStart w:id="1457" w:name="_Toc475715125"/>
      <w:bookmarkStart w:id="1458" w:name="_Toc479348927"/>
      <w:bookmarkStart w:id="1459" w:name="_Toc484070375"/>
      <w:bookmarkStart w:id="1460" w:name="_Toc445302671"/>
      <w:bookmarkStart w:id="1461" w:name="_Toc445389838"/>
      <w:bookmarkStart w:id="1462" w:name="_Toc447042892"/>
      <w:bookmarkStart w:id="1463" w:name="_Toc457493652"/>
      <w:bookmarkStart w:id="1464" w:name="_Toc459976751"/>
      <w:bookmarkStart w:id="1465" w:name="_Toc470163934"/>
      <w:bookmarkStart w:id="1466" w:name="_Toc8130716"/>
      <w:r w:rsidRPr="00357143">
        <w:lastRenderedPageBreak/>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6"/>
      <w:bookmarkEnd w:id="1457"/>
      <w:bookmarkEnd w:id="1458"/>
      <w:bookmarkEnd w:id="1459"/>
      <w:bookmarkEnd w:id="1466"/>
      <w:r w:rsidRPr="00357143">
        <w:t xml:space="preserve"> </w:t>
      </w:r>
      <w:bookmarkEnd w:id="1460"/>
      <w:bookmarkEnd w:id="1461"/>
      <w:bookmarkEnd w:id="1462"/>
      <w:bookmarkEnd w:id="1463"/>
      <w:bookmarkEnd w:id="1464"/>
      <w:bookmarkEnd w:id="1465"/>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SimSun"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4pt" o:ole="">
            <v:imagedata r:id="rId44" o:title="" cropbottom="-2576f" cropright="-6073f"/>
          </v:shape>
          <o:OLEObject Type="Embed" ProgID="Visio.Drawing.15" ShapeID="_x0000_i1041" DrawAspect="Content" ObjectID="_1618743722" r:id="rId45"/>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SimSun"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lastRenderedPageBreak/>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lastRenderedPageBreak/>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lastRenderedPageBreak/>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SimSun"/>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Heading5"/>
      </w:pPr>
      <w:bookmarkStart w:id="1467" w:name="_Toc445302672"/>
      <w:bookmarkStart w:id="1468" w:name="_Toc445389839"/>
      <w:bookmarkStart w:id="1469" w:name="_Toc447042893"/>
      <w:bookmarkStart w:id="1470" w:name="_Toc457493653"/>
      <w:bookmarkStart w:id="1471" w:name="_Toc459976752"/>
      <w:bookmarkStart w:id="1472" w:name="_Toc470163935"/>
      <w:bookmarkStart w:id="1473" w:name="_Toc470164517"/>
      <w:bookmarkStart w:id="1474" w:name="_Toc475715126"/>
      <w:bookmarkStart w:id="1475" w:name="_Toc479348928"/>
      <w:bookmarkStart w:id="1476" w:name="_Toc484070376"/>
      <w:bookmarkStart w:id="1477" w:name="_Toc8130717"/>
      <w:r w:rsidRPr="00357143">
        <w:rPr>
          <w:rFonts w:hint="eastAsia"/>
        </w:rPr>
        <w:t xml:space="preserve">8.3.3.2.2 </w:t>
      </w:r>
      <w:r w:rsidR="009A4A02" w:rsidRPr="00357143">
        <w:rPr>
          <w:rFonts w:eastAsia="SimSun" w:hint="eastAsia"/>
          <w:lang w:eastAsia="zh-CN"/>
        </w:rPr>
        <w:tab/>
      </w:r>
      <w:r w:rsidRPr="00357143">
        <w:rPr>
          <w:rFonts w:hint="eastAsia"/>
        </w:rPr>
        <w:t>Support for device trigger recall/replace procedure</w:t>
      </w:r>
      <w:bookmarkEnd w:id="1467"/>
      <w:bookmarkEnd w:id="1468"/>
      <w:bookmarkEnd w:id="1469"/>
      <w:bookmarkEnd w:id="1470"/>
      <w:bookmarkEnd w:id="1471"/>
      <w:bookmarkEnd w:id="1472"/>
      <w:bookmarkEnd w:id="1473"/>
      <w:bookmarkEnd w:id="1474"/>
      <w:bookmarkEnd w:id="1475"/>
      <w:bookmarkEnd w:id="1476"/>
      <w:bookmarkEnd w:id="1477"/>
    </w:p>
    <w:p w14:paraId="687ECB1C" w14:textId="77777777" w:rsidR="005A6319" w:rsidRPr="00357143" w:rsidRDefault="005A6319" w:rsidP="005A6319">
      <w:r w:rsidRPr="00357143">
        <w:t>Fig</w:t>
      </w:r>
      <w:r w:rsidRPr="00357143">
        <w:rPr>
          <w:rFonts w:eastAsia="SimSun" w:hint="eastAsia"/>
        </w:rPr>
        <w:t>u</w:t>
      </w:r>
      <w:r w:rsidRPr="00357143">
        <w:t>re 8.</w:t>
      </w:r>
      <w:r w:rsidRPr="00357143">
        <w:rPr>
          <w:rFonts w:eastAsia="SimSun" w:hint="eastAsia"/>
          <w:lang w:eastAsia="zh-CN"/>
        </w:rPr>
        <w:t>3.3</w:t>
      </w:r>
      <w:r w:rsidRPr="00357143">
        <w:t>.2.</w:t>
      </w:r>
      <w:r w:rsidRPr="00357143">
        <w:rPr>
          <w:rFonts w:eastAsia="SimSun" w:hint="eastAsia"/>
        </w:rPr>
        <w:t>2</w:t>
      </w:r>
      <w:r w:rsidRPr="00357143">
        <w:t xml:space="preserve">-1 </w:t>
      </w:r>
      <w:r w:rsidRPr="00357143">
        <w:rPr>
          <w:rFonts w:eastAsia="SimSun"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9pt;height:338.1pt" o:ole="">
            <v:imagedata r:id="rId46" o:title="" cropbottom="-1721f" cropright="-1262f"/>
          </v:shape>
          <o:OLEObject Type="Embed" ProgID="Visio.Drawing.15" ShapeID="_x0000_i1042" DrawAspect="Content" ObjectID="_1618743723" r:id="rId47"/>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SimSun"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SimSun" w:hint="eastAsia"/>
        </w:rPr>
        <w:t xml:space="preserve"> IN-CSE has</w:t>
      </w:r>
      <w:r w:rsidRPr="00357143">
        <w:rPr>
          <w:rFonts w:hint="eastAsia"/>
        </w:rPr>
        <w:t xml:space="preserve"> already</w:t>
      </w:r>
      <w:r w:rsidRPr="00357143">
        <w:rPr>
          <w:rFonts w:eastAsia="SimSun" w:hint="eastAsia"/>
        </w:rPr>
        <w:t xml:space="preserve"> stored the previous device trigger information</w:t>
      </w:r>
      <w:r w:rsidR="00044AB3" w:rsidRPr="00357143">
        <w:rPr>
          <w:rFonts w:hint="eastAsia"/>
          <w:lang w:eastAsia="zh-CN"/>
        </w:rPr>
        <w:t>, e.g. trigger reference number, etc.</w:t>
      </w:r>
      <w:r w:rsidRPr="00357143">
        <w:rPr>
          <w:rFonts w:eastAsia="SimSun"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SimSun"/>
          <w:lang w:eastAsia="zh-CN"/>
        </w:rPr>
      </w:pPr>
      <w:r w:rsidRPr="00357143">
        <w:lastRenderedPageBreak/>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SimSun"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SimSun"/>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Heading3"/>
      </w:pPr>
      <w:bookmarkStart w:id="1478" w:name="_Toc445302673"/>
      <w:bookmarkStart w:id="1479" w:name="_Toc445389840"/>
      <w:bookmarkStart w:id="1480" w:name="_Toc447042894"/>
      <w:bookmarkStart w:id="1481" w:name="_Toc457493654"/>
      <w:bookmarkStart w:id="1482" w:name="_Toc459976753"/>
      <w:bookmarkStart w:id="1483" w:name="_Toc470163936"/>
      <w:bookmarkStart w:id="1484" w:name="_Toc470164518"/>
      <w:bookmarkStart w:id="1485" w:name="_Toc475715127"/>
      <w:bookmarkStart w:id="1486" w:name="_Toc479348929"/>
      <w:bookmarkStart w:id="1487" w:name="_Toc484070377"/>
      <w:bookmarkStart w:id="1488" w:name="_Toc8130718"/>
      <w:r w:rsidRPr="00357143">
        <w:t>8.</w:t>
      </w:r>
      <w:r w:rsidR="00B16AE5" w:rsidRPr="00357143">
        <w:rPr>
          <w:rFonts w:hint="eastAsia"/>
        </w:rPr>
        <w:t>3.4</w:t>
      </w:r>
      <w:r w:rsidRPr="00357143">
        <w:tab/>
        <w:t>Location Request</w:t>
      </w:r>
      <w:bookmarkEnd w:id="1478"/>
      <w:bookmarkEnd w:id="1479"/>
      <w:bookmarkEnd w:id="1480"/>
      <w:bookmarkEnd w:id="1481"/>
      <w:bookmarkEnd w:id="1482"/>
      <w:bookmarkEnd w:id="1483"/>
      <w:bookmarkEnd w:id="1484"/>
      <w:bookmarkEnd w:id="1485"/>
      <w:bookmarkEnd w:id="1486"/>
      <w:bookmarkEnd w:id="1487"/>
      <w:bookmarkEnd w:id="1488"/>
    </w:p>
    <w:p w14:paraId="6C61AE5E" w14:textId="77777777" w:rsidR="00441676" w:rsidRPr="00357143" w:rsidRDefault="00441676" w:rsidP="00B16AE5">
      <w:pPr>
        <w:pStyle w:val="Heading4"/>
        <w:rPr>
          <w:highlight w:val="cyan"/>
        </w:rPr>
      </w:pPr>
      <w:bookmarkStart w:id="1489" w:name="_Toc445302674"/>
      <w:bookmarkStart w:id="1490" w:name="_Toc445389841"/>
      <w:bookmarkStart w:id="1491" w:name="_Toc447042895"/>
      <w:bookmarkStart w:id="1492" w:name="_Toc457493655"/>
      <w:bookmarkStart w:id="1493" w:name="_Toc459976754"/>
      <w:bookmarkStart w:id="1494" w:name="_Toc470163937"/>
      <w:bookmarkStart w:id="1495" w:name="_Toc470164519"/>
      <w:bookmarkStart w:id="1496" w:name="_Toc475715128"/>
      <w:bookmarkStart w:id="1497" w:name="_Toc479348930"/>
      <w:bookmarkStart w:id="1498" w:name="_Toc484070378"/>
      <w:bookmarkStart w:id="1499" w:name="_Toc8130719"/>
      <w:r w:rsidRPr="00357143">
        <w:t>8.</w:t>
      </w:r>
      <w:r w:rsidR="00B16AE5" w:rsidRPr="00357143">
        <w:rPr>
          <w:rFonts w:hint="eastAsia"/>
        </w:rPr>
        <w:t>3.4</w:t>
      </w:r>
      <w:r w:rsidRPr="00357143">
        <w:t>.1</w:t>
      </w:r>
      <w:r w:rsidRPr="00357143">
        <w:tab/>
        <w:t>Definition and Scope</w:t>
      </w:r>
      <w:bookmarkEnd w:id="1489"/>
      <w:bookmarkEnd w:id="1490"/>
      <w:bookmarkEnd w:id="1491"/>
      <w:bookmarkEnd w:id="1492"/>
      <w:bookmarkEnd w:id="1493"/>
      <w:bookmarkEnd w:id="1494"/>
      <w:bookmarkEnd w:id="1495"/>
      <w:bookmarkEnd w:id="1496"/>
      <w:bookmarkEnd w:id="1497"/>
      <w:bookmarkEnd w:id="1498"/>
      <w:bookmarkEnd w:id="1499"/>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Heading4"/>
      </w:pPr>
      <w:bookmarkStart w:id="1500" w:name="_Toc445302675"/>
      <w:bookmarkStart w:id="1501" w:name="_Toc445389842"/>
      <w:bookmarkStart w:id="1502" w:name="_Toc447042896"/>
      <w:bookmarkStart w:id="1503" w:name="_Toc457493656"/>
      <w:bookmarkStart w:id="1504" w:name="_Toc459976755"/>
      <w:bookmarkStart w:id="1505" w:name="_Toc470163938"/>
      <w:bookmarkStart w:id="1506" w:name="_Toc470164520"/>
      <w:bookmarkStart w:id="1507" w:name="_Toc475715129"/>
      <w:bookmarkStart w:id="1508" w:name="_Toc479348931"/>
      <w:bookmarkStart w:id="1509" w:name="_Toc484070379"/>
      <w:bookmarkStart w:id="1510" w:name="_Toc8130720"/>
      <w:r w:rsidRPr="00357143">
        <w:t>8.</w:t>
      </w:r>
      <w:r w:rsidR="00B16AE5" w:rsidRPr="00357143">
        <w:rPr>
          <w:rFonts w:hint="eastAsia"/>
        </w:rPr>
        <w:t>3.4</w:t>
      </w:r>
      <w:r w:rsidRPr="00357143">
        <w:t>.2</w:t>
      </w:r>
      <w:r w:rsidRPr="00357143">
        <w:tab/>
        <w:t>General Procedure for Location Request</w:t>
      </w:r>
      <w:bookmarkEnd w:id="1500"/>
      <w:bookmarkEnd w:id="1501"/>
      <w:bookmarkEnd w:id="1502"/>
      <w:bookmarkEnd w:id="1503"/>
      <w:bookmarkEnd w:id="1504"/>
      <w:bookmarkEnd w:id="1505"/>
      <w:bookmarkEnd w:id="1506"/>
      <w:bookmarkEnd w:id="1507"/>
      <w:bookmarkEnd w:id="1508"/>
      <w:bookmarkEnd w:id="1509"/>
      <w:bookmarkEnd w:id="1510"/>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SimSun"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4pt;height:266.7pt" o:ole="">
            <v:imagedata r:id="rId48" o:title=""/>
          </v:shape>
          <o:OLEObject Type="Embed" ProgID="Visio.Drawing.11" ShapeID="_x0000_i1043" DrawAspect="Content" ObjectID="_1618743724" r:id="rId49"/>
        </w:object>
      </w:r>
    </w:p>
    <w:p w14:paraId="4628D7B5" w14:textId="77777777" w:rsidR="00441676" w:rsidRPr="00357143" w:rsidRDefault="00441676" w:rsidP="00854BBE">
      <w:pPr>
        <w:pStyle w:val="TF"/>
      </w:pPr>
      <w:r w:rsidRPr="00357143">
        <w:t>Figure 8.</w:t>
      </w:r>
      <w:r w:rsidR="00D11027" w:rsidRPr="00357143">
        <w:rPr>
          <w:rFonts w:eastAsia="SimSun"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lastRenderedPageBreak/>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56F80">
        <w:t>i.</w:t>
      </w:r>
      <w:r w:rsidR="001C37F9" w:rsidRPr="00156F80">
        <w:rPr>
          <w:noProof/>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SimSun"/>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SimSun"/>
          <w:lang w:eastAsia="zh-CN"/>
        </w:rPr>
      </w:pPr>
      <w:r w:rsidRPr="00357143">
        <w:rPr>
          <w:rFonts w:eastAsia="SimSun" w:hint="eastAsia"/>
          <w:lang w:eastAsia="zh-CN"/>
        </w:rPr>
        <w:t>4)</w:t>
      </w:r>
      <w:r w:rsidR="002F5126" w:rsidRPr="00357143">
        <w:rPr>
          <w:rFonts w:eastAsia="SimSun"/>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SimSun"/>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Heading3"/>
      </w:pPr>
      <w:bookmarkStart w:id="1511" w:name="_Toc445302676"/>
      <w:bookmarkStart w:id="1512" w:name="_Toc445389843"/>
      <w:bookmarkStart w:id="1513" w:name="_Toc447042897"/>
      <w:bookmarkStart w:id="1514" w:name="_Toc457493657"/>
      <w:bookmarkStart w:id="1515" w:name="_Toc459976756"/>
      <w:bookmarkStart w:id="1516" w:name="_Toc470163939"/>
      <w:bookmarkStart w:id="1517" w:name="_Toc470164521"/>
      <w:bookmarkStart w:id="1518" w:name="_Toc475715130"/>
      <w:bookmarkStart w:id="1519" w:name="_Toc479348932"/>
      <w:bookmarkStart w:id="1520" w:name="_Toc484070380"/>
      <w:bookmarkStart w:id="1521" w:name="_Toc8130721"/>
      <w:r w:rsidRPr="00357143">
        <w:rPr>
          <w:rFonts w:hint="eastAsia"/>
        </w:rPr>
        <w:t>8.3.5</w:t>
      </w:r>
      <w:r w:rsidR="009A4A02" w:rsidRPr="00357143">
        <w:rPr>
          <w:rFonts w:eastAsia="SimSun" w:hint="eastAsia"/>
          <w:lang w:eastAsia="zh-CN"/>
        </w:rPr>
        <w:tab/>
      </w:r>
      <w:r w:rsidRPr="00357143">
        <w:t>Configuration of Traffic Patterns</w:t>
      </w:r>
      <w:bookmarkEnd w:id="1511"/>
      <w:bookmarkEnd w:id="1512"/>
      <w:bookmarkEnd w:id="1513"/>
      <w:bookmarkEnd w:id="1514"/>
      <w:bookmarkEnd w:id="1515"/>
      <w:bookmarkEnd w:id="1516"/>
      <w:bookmarkEnd w:id="1517"/>
      <w:bookmarkEnd w:id="1518"/>
      <w:bookmarkEnd w:id="1519"/>
      <w:bookmarkEnd w:id="1520"/>
      <w:bookmarkEnd w:id="1521"/>
    </w:p>
    <w:p w14:paraId="58989803" w14:textId="77777777" w:rsidR="00B16AE5" w:rsidRPr="00357143" w:rsidRDefault="00B16AE5" w:rsidP="00B16AE5">
      <w:pPr>
        <w:pStyle w:val="Heading4"/>
      </w:pPr>
      <w:bookmarkStart w:id="1522" w:name="_Toc445302677"/>
      <w:bookmarkStart w:id="1523" w:name="_Toc445389844"/>
      <w:bookmarkStart w:id="1524" w:name="_Toc447042898"/>
      <w:bookmarkStart w:id="1525" w:name="_Toc457493658"/>
      <w:bookmarkStart w:id="1526" w:name="_Toc459976757"/>
      <w:bookmarkStart w:id="1527" w:name="_Toc470163940"/>
      <w:bookmarkStart w:id="1528" w:name="_Toc470164522"/>
      <w:bookmarkStart w:id="1529" w:name="_Toc475715131"/>
      <w:bookmarkStart w:id="1530" w:name="_Toc479348933"/>
      <w:bookmarkStart w:id="1531" w:name="_Toc484070381"/>
      <w:bookmarkStart w:id="1532" w:name="_Toc8130722"/>
      <w:r w:rsidRPr="00357143">
        <w:t>8.3.5.</w:t>
      </w:r>
      <w:r w:rsidRPr="00357143">
        <w:rPr>
          <w:rFonts w:hint="eastAsia"/>
        </w:rPr>
        <w:t>1</w:t>
      </w:r>
      <w:r w:rsidR="009A4A02" w:rsidRPr="00357143">
        <w:rPr>
          <w:rFonts w:eastAsia="SimSun"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2"/>
      <w:bookmarkEnd w:id="1523"/>
      <w:bookmarkEnd w:id="1524"/>
      <w:bookmarkEnd w:id="1525"/>
      <w:bookmarkEnd w:id="1526"/>
      <w:bookmarkEnd w:id="1527"/>
      <w:bookmarkEnd w:id="1528"/>
      <w:bookmarkEnd w:id="1529"/>
      <w:bookmarkEnd w:id="1530"/>
      <w:bookmarkEnd w:id="1531"/>
      <w:bookmarkEnd w:id="1532"/>
    </w:p>
    <w:p w14:paraId="710C97CF" w14:textId="77777777" w:rsidR="00883E66" w:rsidRPr="00357143" w:rsidRDefault="00883E66" w:rsidP="00883E66">
      <w:pPr>
        <w:pStyle w:val="PlainText"/>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PlainText"/>
        <w:rPr>
          <w:rFonts w:ascii="Times New Roman" w:hAnsi="Times New Roman"/>
        </w:rPr>
      </w:pPr>
      <w:r w:rsidRPr="00357143">
        <w:rPr>
          <w:rFonts w:ascii="Times New Roman" w:hAnsi="Times New Roman"/>
        </w:rPr>
        <w:lastRenderedPageBreak/>
        <w:t xml:space="preserve">Also the underlying network can benefit from being informed about a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PlainText"/>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SimSun" w:hAnsi="Times New Roman" w:hint="eastAsia"/>
          <w:lang w:eastAsia="zh-CN"/>
        </w:rPr>
        <w:t>t</w:t>
      </w:r>
      <w:r w:rsidRPr="00357143">
        <w:rPr>
          <w:rFonts w:ascii="Times New Roman" w:hAnsi="Times New Roman"/>
        </w:rPr>
        <w:t xml:space="preserve">raffic </w:t>
      </w:r>
      <w:r w:rsidR="00A56045" w:rsidRPr="00357143">
        <w:rPr>
          <w:rFonts w:ascii="Times New Roman" w:eastAsia="SimSun"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SimSun"/>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SimSun" w:hint="eastAsia"/>
          <w:lang w:eastAsia="zh-CN"/>
        </w:rPr>
        <w:t>T</w:t>
      </w:r>
      <w:r w:rsidRPr="00357143">
        <w:rPr>
          <w:lang w:eastAsia="ja-JP"/>
        </w:rPr>
        <w:t xml:space="preserve">raffic </w:t>
      </w:r>
      <w:r w:rsidR="00883E66" w:rsidRPr="00357143">
        <w:rPr>
          <w:rFonts w:eastAsia="SimSun"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SimSun"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SimSun" w:hint="eastAsia"/>
          <w:lang w:eastAsia="zh-CN"/>
        </w:rPr>
        <w:t>traffic patterns</w:t>
      </w:r>
      <w:r w:rsidR="00B16AE5" w:rsidRPr="00357143">
        <w:rPr>
          <w:rFonts w:hint="eastAsia"/>
          <w:lang w:eastAsia="ja-JP"/>
        </w:rPr>
        <w:t xml:space="preserve"> of a Field Domain Node (ASN or MN)</w:t>
      </w:r>
      <w:r w:rsidR="00883E66" w:rsidRPr="00357143">
        <w:rPr>
          <w:rFonts w:eastAsia="SimSun"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Heading4"/>
      </w:pPr>
      <w:bookmarkStart w:id="1533" w:name="_Toc445302678"/>
      <w:bookmarkStart w:id="1534" w:name="_Toc445389845"/>
      <w:bookmarkStart w:id="1535" w:name="_Toc447042899"/>
      <w:bookmarkStart w:id="1536" w:name="_Toc457493659"/>
      <w:bookmarkStart w:id="1537" w:name="_Toc459976758"/>
      <w:bookmarkStart w:id="1538" w:name="_Toc470163941"/>
      <w:bookmarkStart w:id="1539" w:name="_Toc470164523"/>
      <w:bookmarkStart w:id="1540" w:name="_Toc475715132"/>
      <w:bookmarkStart w:id="1541" w:name="_Toc479348934"/>
      <w:bookmarkStart w:id="1542" w:name="_Toc484070382"/>
      <w:bookmarkStart w:id="1543" w:name="_Toc8130723"/>
      <w:r w:rsidRPr="00357143">
        <w:t>8.3.5</w:t>
      </w:r>
      <w:r w:rsidRPr="00357143">
        <w:rPr>
          <w:rFonts w:hint="eastAsia"/>
        </w:rPr>
        <w:t>.</w:t>
      </w:r>
      <w:r w:rsidRPr="00357143">
        <w:t>2</w:t>
      </w:r>
      <w:r w:rsidR="009A4A02" w:rsidRPr="00357143">
        <w:rPr>
          <w:rFonts w:eastAsia="SimSun" w:hint="eastAsia"/>
          <w:lang w:eastAsia="zh-CN"/>
        </w:rPr>
        <w:tab/>
      </w:r>
      <w:r w:rsidRPr="00357143">
        <w:t>Traffic pattern parameters</w:t>
      </w:r>
      <w:bookmarkEnd w:id="1533"/>
      <w:bookmarkEnd w:id="1534"/>
      <w:bookmarkEnd w:id="1535"/>
      <w:bookmarkEnd w:id="1536"/>
      <w:bookmarkEnd w:id="1537"/>
      <w:bookmarkEnd w:id="1538"/>
      <w:bookmarkEnd w:id="1539"/>
      <w:bookmarkEnd w:id="1540"/>
      <w:bookmarkEnd w:id="1541"/>
      <w:bookmarkEnd w:id="1542"/>
      <w:bookmarkEnd w:id="1543"/>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SimSun" w:hint="eastAsia"/>
          <w:lang w:eastAsia="zh-CN"/>
        </w:rPr>
        <w:t>F</w:t>
      </w:r>
      <w:r w:rsidRPr="00357143">
        <w:rPr>
          <w:rFonts w:hint="eastAsia"/>
          <w:lang w:eastAsia="ja-JP"/>
        </w:rPr>
        <w:t xml:space="preserve">ield </w:t>
      </w:r>
      <w:r w:rsidR="00CC5302" w:rsidRPr="00357143">
        <w:rPr>
          <w:rFonts w:eastAsia="SimSun" w:hint="eastAsia"/>
          <w:lang w:eastAsia="zh-CN"/>
        </w:rPr>
        <w:t>D</w:t>
      </w:r>
      <w:r w:rsidRPr="00357143">
        <w:rPr>
          <w:rFonts w:hint="eastAsia"/>
          <w:lang w:eastAsia="ja-JP"/>
        </w:rPr>
        <w:t xml:space="preserve">omain </w:t>
      </w:r>
      <w:r w:rsidR="00CC5302" w:rsidRPr="00357143">
        <w:rPr>
          <w:rFonts w:eastAsia="SimSun"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lastRenderedPageBreak/>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SimSun"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SimSun"/>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as follows:</w:t>
      </w:r>
    </w:p>
    <w:p w14:paraId="2F4D7609" w14:textId="77777777" w:rsidR="00227DBD" w:rsidRDefault="00227DBD" w:rsidP="00227DBD">
      <w:pPr>
        <w:ind w:left="288"/>
        <w:rPr>
          <w:rFonts w:eastAsia="SimSun"/>
          <w:lang w:eastAsia="zh-CN"/>
        </w:rPr>
      </w:pPr>
      <w:r w:rsidRPr="00357143">
        <w:rPr>
          <w:rFonts w:eastAsia="Arial Unicode MS"/>
          <w:i/>
        </w:rPr>
        <w:t>scheduleElement</w:t>
      </w:r>
      <w:r>
        <w:rPr>
          <w:rFonts w:eastAsia="SimSun"/>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SimSun"/>
          <w:lang w:eastAsia="zh-CN"/>
        </w:rPr>
        <w:t xml:space="preserve"> </w:t>
      </w:r>
      <w:r>
        <w:rPr>
          <w:rFonts w:eastAsia="SimSun" w:hint="eastAsia"/>
          <w:lang w:eastAsia="zh-CN"/>
        </w:rPr>
        <w:t xml:space="preserve">*; 0-30 </w:t>
      </w:r>
      <w:r>
        <w:rPr>
          <w:rFonts w:eastAsia="SimSun"/>
          <w:lang w:eastAsia="zh-CN"/>
        </w:rPr>
        <w:t xml:space="preserve">; </w:t>
      </w:r>
      <w:r>
        <w:rPr>
          <w:rFonts w:eastAsia="SimSun" w:hint="eastAsia"/>
          <w:lang w:eastAsia="zh-CN"/>
        </w:rPr>
        <w:t>2; *;</w:t>
      </w:r>
      <w:r>
        <w:rPr>
          <w:rFonts w:eastAsia="SimSun"/>
          <w:lang w:eastAsia="zh-CN"/>
        </w:rPr>
        <w:t xml:space="preserve"> Jan-Sept;</w:t>
      </w:r>
      <w:r>
        <w:rPr>
          <w:rFonts w:eastAsia="SimSun" w:hint="eastAsia"/>
          <w:lang w:eastAsia="zh-CN"/>
        </w:rPr>
        <w:t xml:space="preserve"> Tue</w:t>
      </w:r>
      <w:r>
        <w:rPr>
          <w:rFonts w:eastAsia="SimSun"/>
          <w:lang w:eastAsia="zh-CN"/>
        </w:rPr>
        <w:t xml:space="preserve">s; </w:t>
      </w:r>
      <w:r>
        <w:rPr>
          <w:rFonts w:eastAsia="SimSun" w:hint="eastAsia"/>
          <w:lang w:eastAsia="zh-CN"/>
        </w:rPr>
        <w:t>2017</w:t>
      </w:r>
    </w:p>
    <w:p w14:paraId="49B60006" w14:textId="77777777" w:rsidR="00227DBD" w:rsidRDefault="00227DBD" w:rsidP="00227DBD">
      <w:pPr>
        <w:ind w:left="288"/>
        <w:rPr>
          <w:rFonts w:eastAsia="SimSun"/>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SimSun"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SimSun"/>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Heading4"/>
        <w:ind w:left="0" w:firstLine="0"/>
      </w:pPr>
      <w:bookmarkStart w:id="1544" w:name="_Toc445302679"/>
      <w:bookmarkStart w:id="1545" w:name="_Toc445389846"/>
      <w:bookmarkStart w:id="1546" w:name="_Toc447042900"/>
      <w:bookmarkStart w:id="1547" w:name="_Toc457493660"/>
      <w:bookmarkStart w:id="1548" w:name="_Toc459976759"/>
      <w:bookmarkStart w:id="1549" w:name="_Toc470163942"/>
      <w:bookmarkStart w:id="1550" w:name="_Toc470164524"/>
      <w:bookmarkStart w:id="1551" w:name="_Toc475715133"/>
      <w:bookmarkStart w:id="1552" w:name="_Toc479348935"/>
      <w:bookmarkStart w:id="1553" w:name="_Toc484070383"/>
      <w:bookmarkStart w:id="1554" w:name="_Toc8130724"/>
      <w:r w:rsidRPr="00357143">
        <w:lastRenderedPageBreak/>
        <w:t>8.3.5</w:t>
      </w:r>
      <w:r w:rsidRPr="00357143">
        <w:rPr>
          <w:rFonts w:hint="eastAsia"/>
        </w:rPr>
        <w:t>.</w:t>
      </w:r>
      <w:r w:rsidRPr="00357143">
        <w:t>3</w:t>
      </w:r>
      <w:r w:rsidR="009A4A02" w:rsidRPr="00357143">
        <w:rPr>
          <w:rFonts w:eastAsia="SimSun"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SimSun" w:hint="eastAsia"/>
          <w:lang w:eastAsia="zh-CN"/>
        </w:rPr>
        <w:t>P</w:t>
      </w:r>
      <w:r w:rsidRPr="00357143">
        <w:rPr>
          <w:rFonts w:hint="eastAsia"/>
        </w:rPr>
        <w:t>atterns</w:t>
      </w:r>
      <w:bookmarkEnd w:id="1544"/>
      <w:bookmarkEnd w:id="1545"/>
      <w:bookmarkEnd w:id="1546"/>
      <w:bookmarkEnd w:id="1547"/>
      <w:bookmarkEnd w:id="1548"/>
      <w:bookmarkEnd w:id="1549"/>
      <w:bookmarkEnd w:id="1550"/>
      <w:bookmarkEnd w:id="1551"/>
      <w:bookmarkEnd w:id="1552"/>
      <w:bookmarkEnd w:id="1553"/>
      <w:bookmarkEnd w:id="1554"/>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SimSun"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4pt;height:388.8pt" o:ole="">
            <v:imagedata r:id="rId50" o:title=""/>
          </v:shape>
          <o:OLEObject Type="Embed" ProgID="Word.Document.12" ShapeID="_x0000_i1044" DrawAspect="Content" ObjectID="_1618743725" r:id="rId51">
            <o:FieldCodes>\s</o:FieldCodes>
          </o:OLEObject>
        </w:object>
      </w:r>
    </w:p>
    <w:p w14:paraId="056C8AAB" w14:textId="77777777" w:rsidR="00B16AE5" w:rsidRPr="00357143" w:rsidRDefault="00B16AE5" w:rsidP="006579E3">
      <w:pPr>
        <w:pStyle w:val="TF"/>
        <w:rPr>
          <w:rFonts w:eastAsia="SimSun"/>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SimSun"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SimSun" w:hint="eastAsia"/>
          <w:lang w:eastAsia="zh-CN"/>
        </w:rPr>
        <w:t xml:space="preserve"> </w:t>
      </w:r>
      <w:r>
        <w:rPr>
          <w:rFonts w:eastAsia="SimSun"/>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lastRenderedPageBreak/>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SimSun"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SimSun"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77777777"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SimSun" w:hint="eastAsia"/>
          <w:lang w:eastAsia="zh-CN"/>
        </w:rPr>
        <w:t>F</w:t>
      </w:r>
      <w:r w:rsidR="00B16AE5" w:rsidRPr="00357143">
        <w:rPr>
          <w:rFonts w:hint="eastAsia"/>
          <w:lang w:eastAsia="ja-JP"/>
        </w:rPr>
        <w:t xml:space="preserve">ield </w:t>
      </w:r>
      <w:r w:rsidR="00FE48A7" w:rsidRPr="00357143">
        <w:rPr>
          <w:rFonts w:eastAsia="SimSun" w:hint="eastAsia"/>
          <w:lang w:eastAsia="zh-CN"/>
        </w:rPr>
        <w:t>D</w:t>
      </w:r>
      <w:r w:rsidR="00B16AE5" w:rsidRPr="00357143">
        <w:rPr>
          <w:rFonts w:hint="eastAsia"/>
          <w:lang w:eastAsia="ja-JP"/>
        </w:rPr>
        <w:t xml:space="preserve">omain </w:t>
      </w:r>
      <w:r w:rsidR="00FE48A7" w:rsidRPr="00357143">
        <w:rPr>
          <w:rFonts w:eastAsia="SimSun"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842723" w:rsidRPr="00357143">
        <w:rPr>
          <w:rFonts w:hint="eastAsia"/>
          <w:lang w:eastAsia="ja-JP"/>
        </w:rPr>
        <w:t>[i.3</w:t>
      </w:r>
      <w:r w:rsidR="00D50F7F">
        <w:rPr>
          <w:rFonts w:eastAsiaTheme="minorEastAsia" w:hint="eastAsia"/>
          <w:lang w:eastAsia="zh-CN"/>
        </w:rPr>
        <w:t>1</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SimSun"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SimSun"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SimSun" w:hint="eastAsia"/>
          <w:lang w:eastAsia="zh-CN"/>
        </w:rPr>
        <w:t>clause</w:t>
      </w:r>
      <w:r w:rsidRPr="00357143">
        <w:rPr>
          <w:rFonts w:hint="eastAsia"/>
          <w:lang w:eastAsia="ja-JP"/>
        </w:rPr>
        <w:t xml:space="preserve"> 8.3.</w:t>
      </w:r>
      <w:r w:rsidR="00D11027" w:rsidRPr="00357143">
        <w:rPr>
          <w:rFonts w:eastAsia="SimSun" w:hint="eastAsia"/>
          <w:lang w:eastAsia="zh-CN"/>
        </w:rPr>
        <w:t>5</w:t>
      </w:r>
      <w:r w:rsidRPr="00357143">
        <w:rPr>
          <w:rFonts w:hint="eastAsia"/>
          <w:lang w:eastAsia="ja-JP"/>
        </w:rPr>
        <w:t>.</w:t>
      </w:r>
      <w:r w:rsidR="00D11027" w:rsidRPr="00357143">
        <w:rPr>
          <w:rFonts w:eastAsia="SimSun"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SimSun"/>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SimSun"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SimSun"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SimSun"/>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SimSun" w:hint="eastAsia"/>
          <w:lang w:eastAsia="zh-CN"/>
        </w:rPr>
        <w:t xml:space="preserve"> </w:t>
      </w:r>
      <w:r>
        <w:rPr>
          <w:lang w:eastAsia="ja-JP"/>
        </w:rPr>
        <w:t>attribute.</w:t>
      </w:r>
    </w:p>
    <w:p w14:paraId="2A064508" w14:textId="77777777" w:rsidR="00D9596E" w:rsidRPr="00357143" w:rsidRDefault="00D9596E" w:rsidP="00D9596E">
      <w:pPr>
        <w:pStyle w:val="Heading2"/>
      </w:pPr>
      <w:bookmarkStart w:id="1555" w:name="_Toc445302680"/>
      <w:bookmarkStart w:id="1556" w:name="_Toc445389847"/>
      <w:bookmarkStart w:id="1557" w:name="_Toc447042901"/>
      <w:bookmarkStart w:id="1558" w:name="_Toc457493661"/>
      <w:bookmarkStart w:id="1559" w:name="_Toc459976760"/>
      <w:bookmarkStart w:id="1560" w:name="_Toc470163943"/>
      <w:bookmarkStart w:id="1561" w:name="_Toc470164525"/>
      <w:bookmarkStart w:id="1562" w:name="_Toc475715134"/>
      <w:bookmarkStart w:id="1563" w:name="_Toc479348936"/>
      <w:bookmarkStart w:id="1564" w:name="_Toc484070384"/>
      <w:bookmarkStart w:id="1565" w:name="_Toc8130725"/>
      <w:r w:rsidRPr="00357143">
        <w:t>8.</w:t>
      </w:r>
      <w:r w:rsidR="00B16AE5" w:rsidRPr="00357143">
        <w:rPr>
          <w:rFonts w:eastAsia="SimSun" w:hint="eastAsia"/>
          <w:lang w:eastAsia="zh-CN"/>
        </w:rPr>
        <w:t>4</w:t>
      </w:r>
      <w:r w:rsidRPr="00357143">
        <w:tab/>
        <w:t>Connection Request</w:t>
      </w:r>
      <w:bookmarkEnd w:id="1555"/>
      <w:bookmarkEnd w:id="1556"/>
      <w:bookmarkEnd w:id="1557"/>
      <w:bookmarkEnd w:id="1558"/>
      <w:bookmarkEnd w:id="1559"/>
      <w:bookmarkEnd w:id="1560"/>
      <w:bookmarkEnd w:id="1561"/>
      <w:bookmarkEnd w:id="1562"/>
      <w:bookmarkEnd w:id="1563"/>
      <w:bookmarkEnd w:id="1564"/>
      <w:bookmarkEnd w:id="1565"/>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Heading2"/>
      </w:pPr>
      <w:bookmarkStart w:id="1566" w:name="_Toc445302681"/>
      <w:bookmarkStart w:id="1567" w:name="_Toc445389848"/>
      <w:bookmarkStart w:id="1568" w:name="_Toc447042902"/>
      <w:bookmarkStart w:id="1569" w:name="_Toc457493662"/>
      <w:bookmarkStart w:id="1570" w:name="_Toc459976761"/>
      <w:bookmarkStart w:id="1571" w:name="_Toc470163944"/>
      <w:bookmarkStart w:id="1572" w:name="_Toc470164526"/>
      <w:bookmarkStart w:id="1573" w:name="_Toc475715135"/>
      <w:bookmarkStart w:id="1574" w:name="_Toc479348937"/>
      <w:bookmarkStart w:id="1575" w:name="_Toc484070385"/>
      <w:bookmarkStart w:id="1576" w:name="_Toc8130726"/>
      <w:r w:rsidRPr="00357143">
        <w:t>8.</w:t>
      </w:r>
      <w:r w:rsidR="00B16AE5" w:rsidRPr="00357143">
        <w:rPr>
          <w:rFonts w:eastAsia="SimSun" w:hint="eastAsia"/>
          <w:lang w:eastAsia="zh-CN"/>
        </w:rPr>
        <w:t>5</w:t>
      </w:r>
      <w:r w:rsidRPr="00357143">
        <w:tab/>
        <w:t>Device Management</w:t>
      </w:r>
      <w:bookmarkEnd w:id="1566"/>
      <w:bookmarkEnd w:id="1567"/>
      <w:bookmarkEnd w:id="1568"/>
      <w:bookmarkEnd w:id="1569"/>
      <w:bookmarkEnd w:id="1570"/>
      <w:bookmarkEnd w:id="1571"/>
      <w:bookmarkEnd w:id="1572"/>
      <w:bookmarkEnd w:id="1573"/>
      <w:bookmarkEnd w:id="1574"/>
      <w:bookmarkEnd w:id="1575"/>
      <w:bookmarkEnd w:id="1576"/>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Heading1"/>
      </w:pPr>
      <w:bookmarkStart w:id="1577" w:name="_Toc445302682"/>
      <w:bookmarkStart w:id="1578" w:name="_Toc445389849"/>
      <w:bookmarkStart w:id="1579" w:name="_Toc447042903"/>
      <w:bookmarkStart w:id="1580" w:name="_Toc457493663"/>
      <w:bookmarkStart w:id="1581" w:name="_Toc459976762"/>
      <w:bookmarkStart w:id="1582" w:name="_Toc470163945"/>
      <w:bookmarkStart w:id="1583" w:name="_Toc470164527"/>
      <w:bookmarkStart w:id="1584" w:name="_Toc475715136"/>
      <w:bookmarkStart w:id="1585" w:name="_Toc479348938"/>
      <w:bookmarkStart w:id="1586" w:name="_Toc484070386"/>
      <w:bookmarkStart w:id="1587" w:name="_Toc8130727"/>
      <w:r w:rsidRPr="00357143">
        <w:t>9</w:t>
      </w:r>
      <w:r w:rsidRPr="00357143">
        <w:tab/>
        <w:t>Resource Management</w:t>
      </w:r>
      <w:bookmarkEnd w:id="1577"/>
      <w:bookmarkEnd w:id="1578"/>
      <w:bookmarkEnd w:id="1579"/>
      <w:bookmarkEnd w:id="1580"/>
      <w:bookmarkEnd w:id="1581"/>
      <w:bookmarkEnd w:id="1582"/>
      <w:bookmarkEnd w:id="1583"/>
      <w:bookmarkEnd w:id="1584"/>
      <w:bookmarkEnd w:id="1585"/>
      <w:bookmarkEnd w:id="1586"/>
      <w:bookmarkEnd w:id="1587"/>
    </w:p>
    <w:p w14:paraId="680FDA52" w14:textId="77777777" w:rsidR="00E10097" w:rsidRPr="00357143" w:rsidRDefault="00E10097" w:rsidP="00E10097">
      <w:pPr>
        <w:pStyle w:val="Heading2"/>
      </w:pPr>
      <w:bookmarkStart w:id="1588" w:name="_Toc447042904"/>
      <w:bookmarkStart w:id="1589" w:name="_Toc457493664"/>
      <w:bookmarkStart w:id="1590" w:name="_Toc459976763"/>
      <w:bookmarkStart w:id="1591" w:name="_Toc470163946"/>
      <w:bookmarkStart w:id="1592" w:name="_Toc470164528"/>
      <w:bookmarkStart w:id="1593" w:name="_Toc475715137"/>
      <w:bookmarkStart w:id="1594" w:name="_Toc479348939"/>
      <w:bookmarkStart w:id="1595" w:name="_Toc484070387"/>
      <w:bookmarkStart w:id="1596" w:name="_Toc8130728"/>
      <w:r w:rsidRPr="00357143">
        <w:rPr>
          <w:rFonts w:hint="eastAsia"/>
        </w:rPr>
        <w:t>9.0</w:t>
      </w:r>
      <w:r w:rsidRPr="00357143">
        <w:rPr>
          <w:rFonts w:hint="eastAsia"/>
        </w:rPr>
        <w:tab/>
        <w:t>Overview</w:t>
      </w:r>
      <w:bookmarkEnd w:id="1588"/>
      <w:bookmarkEnd w:id="1589"/>
      <w:bookmarkEnd w:id="1590"/>
      <w:bookmarkEnd w:id="1591"/>
      <w:bookmarkEnd w:id="1592"/>
      <w:bookmarkEnd w:id="1593"/>
      <w:bookmarkEnd w:id="1594"/>
      <w:bookmarkEnd w:id="1595"/>
      <w:bookmarkEnd w:id="1596"/>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Heading2"/>
      </w:pPr>
      <w:bookmarkStart w:id="1597" w:name="_Toc445302683"/>
      <w:bookmarkStart w:id="1598" w:name="_Toc445389850"/>
      <w:bookmarkStart w:id="1599" w:name="_Toc447042905"/>
      <w:bookmarkStart w:id="1600" w:name="_Toc457493665"/>
      <w:bookmarkStart w:id="1601" w:name="_Toc459976764"/>
      <w:bookmarkStart w:id="1602" w:name="_Toc470163947"/>
      <w:bookmarkStart w:id="1603" w:name="_Toc470164529"/>
      <w:bookmarkStart w:id="1604" w:name="_Toc475715138"/>
      <w:bookmarkStart w:id="1605" w:name="_Toc479348940"/>
      <w:bookmarkStart w:id="1606" w:name="_Toc484070388"/>
      <w:bookmarkStart w:id="1607" w:name="_Toc8130729"/>
      <w:r w:rsidRPr="00357143">
        <w:t>9.1</w:t>
      </w:r>
      <w:r w:rsidRPr="00357143">
        <w:tab/>
        <w:t>General Principles</w:t>
      </w:r>
      <w:bookmarkEnd w:id="1597"/>
      <w:bookmarkEnd w:id="1598"/>
      <w:bookmarkEnd w:id="1599"/>
      <w:bookmarkEnd w:id="1600"/>
      <w:bookmarkEnd w:id="1601"/>
      <w:bookmarkEnd w:id="1602"/>
      <w:bookmarkEnd w:id="1603"/>
      <w:bookmarkEnd w:id="1604"/>
      <w:bookmarkEnd w:id="1605"/>
      <w:bookmarkEnd w:id="1606"/>
      <w:bookmarkEnd w:id="1607"/>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lastRenderedPageBreak/>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Heading2"/>
      </w:pPr>
      <w:bookmarkStart w:id="1608" w:name="_Toc445302684"/>
      <w:bookmarkStart w:id="1609" w:name="_Toc445389851"/>
      <w:bookmarkStart w:id="1610" w:name="_Toc447042906"/>
      <w:bookmarkStart w:id="1611" w:name="_Toc457493666"/>
      <w:bookmarkStart w:id="1612" w:name="_Toc459976765"/>
      <w:bookmarkStart w:id="1613" w:name="_Toc470163948"/>
      <w:bookmarkStart w:id="1614" w:name="_Toc470164530"/>
      <w:bookmarkStart w:id="1615" w:name="_Toc475715139"/>
      <w:bookmarkStart w:id="1616" w:name="_Toc479348941"/>
      <w:bookmarkStart w:id="1617" w:name="_Toc484070389"/>
      <w:bookmarkStart w:id="1618" w:name="_Toc8130730"/>
      <w:r w:rsidRPr="00357143">
        <w:t>9.2</w:t>
      </w:r>
      <w:r w:rsidRPr="00357143">
        <w:tab/>
        <w:t>Resource</w:t>
      </w:r>
      <w:r w:rsidR="00B119B0" w:rsidRPr="00357143">
        <w:t>s</w:t>
      </w:r>
      <w:bookmarkEnd w:id="1608"/>
      <w:bookmarkEnd w:id="1609"/>
      <w:bookmarkEnd w:id="1610"/>
      <w:bookmarkEnd w:id="1611"/>
      <w:bookmarkEnd w:id="1612"/>
      <w:bookmarkEnd w:id="1613"/>
      <w:bookmarkEnd w:id="1614"/>
      <w:bookmarkEnd w:id="1615"/>
      <w:bookmarkEnd w:id="1616"/>
      <w:bookmarkEnd w:id="1617"/>
      <w:bookmarkEnd w:id="1618"/>
    </w:p>
    <w:p w14:paraId="3D96A99A" w14:textId="77777777" w:rsidR="00E10097" w:rsidRPr="00357143" w:rsidRDefault="00E10097" w:rsidP="00E10097">
      <w:pPr>
        <w:pStyle w:val="Heading3"/>
      </w:pPr>
      <w:bookmarkStart w:id="1619" w:name="_Toc447042907"/>
      <w:bookmarkStart w:id="1620" w:name="_Toc457493667"/>
      <w:bookmarkStart w:id="1621" w:name="_Toc459976766"/>
      <w:bookmarkStart w:id="1622" w:name="_Toc470163949"/>
      <w:bookmarkStart w:id="1623" w:name="_Toc470164531"/>
      <w:bookmarkStart w:id="1624" w:name="_Toc475715140"/>
      <w:bookmarkStart w:id="1625" w:name="_Toc479348942"/>
      <w:bookmarkStart w:id="1626" w:name="_Toc484070390"/>
      <w:bookmarkStart w:id="1627" w:name="_Toc8130731"/>
      <w:r w:rsidRPr="00357143">
        <w:rPr>
          <w:rFonts w:hint="eastAsia"/>
        </w:rPr>
        <w:t>9.2.0</w:t>
      </w:r>
      <w:r w:rsidRPr="00357143">
        <w:rPr>
          <w:rFonts w:hint="eastAsia"/>
        </w:rPr>
        <w:tab/>
        <w:t>Overview</w:t>
      </w:r>
      <w:bookmarkEnd w:id="1619"/>
      <w:bookmarkEnd w:id="1620"/>
      <w:bookmarkEnd w:id="1621"/>
      <w:bookmarkEnd w:id="1622"/>
      <w:bookmarkEnd w:id="1623"/>
      <w:bookmarkEnd w:id="1624"/>
      <w:bookmarkEnd w:id="1625"/>
      <w:bookmarkEnd w:id="1626"/>
      <w:bookmarkEnd w:id="1627"/>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Heading3"/>
      </w:pPr>
      <w:bookmarkStart w:id="1628" w:name="_Toc445302685"/>
      <w:bookmarkStart w:id="1629" w:name="_Toc445389852"/>
      <w:bookmarkStart w:id="1630" w:name="_Toc447042908"/>
      <w:bookmarkStart w:id="1631" w:name="_Toc457493668"/>
      <w:bookmarkStart w:id="1632" w:name="_Toc459976767"/>
      <w:bookmarkStart w:id="1633" w:name="_Toc470163950"/>
      <w:bookmarkStart w:id="1634" w:name="_Toc470164532"/>
      <w:bookmarkStart w:id="1635" w:name="_Toc475715141"/>
      <w:bookmarkStart w:id="1636" w:name="_Toc479348943"/>
      <w:bookmarkStart w:id="1637" w:name="_Toc484070391"/>
      <w:bookmarkStart w:id="1638" w:name="_Toc8130732"/>
      <w:r w:rsidRPr="00357143">
        <w:t>9.2.1</w:t>
      </w:r>
      <w:r w:rsidRPr="00357143">
        <w:tab/>
      </w:r>
      <w:r w:rsidR="00C46764" w:rsidRPr="00357143">
        <w:t>Normal Resources</w:t>
      </w:r>
      <w:bookmarkEnd w:id="1628"/>
      <w:bookmarkEnd w:id="1629"/>
      <w:bookmarkEnd w:id="1630"/>
      <w:bookmarkEnd w:id="1631"/>
      <w:bookmarkEnd w:id="1632"/>
      <w:bookmarkEnd w:id="1633"/>
      <w:bookmarkEnd w:id="1634"/>
      <w:bookmarkEnd w:id="1635"/>
      <w:bookmarkEnd w:id="1636"/>
      <w:bookmarkEnd w:id="1637"/>
      <w:bookmarkEnd w:id="1638"/>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Heading3"/>
      </w:pPr>
      <w:bookmarkStart w:id="1639" w:name="_Toc445302686"/>
      <w:bookmarkStart w:id="1640" w:name="_Toc445389853"/>
      <w:bookmarkStart w:id="1641" w:name="_Toc447042909"/>
      <w:bookmarkStart w:id="1642" w:name="_Toc457493669"/>
      <w:bookmarkStart w:id="1643" w:name="_Toc459976768"/>
      <w:bookmarkStart w:id="1644" w:name="_Toc470163951"/>
      <w:bookmarkStart w:id="1645" w:name="_Toc470164533"/>
      <w:bookmarkStart w:id="1646" w:name="_Toc475715142"/>
      <w:bookmarkStart w:id="1647" w:name="_Toc479348944"/>
      <w:bookmarkStart w:id="1648" w:name="_Toc484070392"/>
      <w:bookmarkStart w:id="1649" w:name="_Toc8130733"/>
      <w:r w:rsidRPr="00357143">
        <w:t>9.2.2</w:t>
      </w:r>
      <w:r w:rsidRPr="00357143">
        <w:tab/>
      </w:r>
      <w:r w:rsidR="00501A37" w:rsidRPr="00357143">
        <w:t>Virtual R</w:t>
      </w:r>
      <w:r w:rsidR="00717EE8" w:rsidRPr="00357143">
        <w:t>esources</w:t>
      </w:r>
      <w:bookmarkEnd w:id="1639"/>
      <w:bookmarkEnd w:id="1640"/>
      <w:bookmarkEnd w:id="1641"/>
      <w:bookmarkEnd w:id="1642"/>
      <w:bookmarkEnd w:id="1643"/>
      <w:bookmarkEnd w:id="1644"/>
      <w:bookmarkEnd w:id="1645"/>
      <w:bookmarkEnd w:id="1646"/>
      <w:bookmarkEnd w:id="1647"/>
      <w:bookmarkEnd w:id="1648"/>
      <w:bookmarkEnd w:id="1649"/>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Heading3"/>
      </w:pPr>
      <w:bookmarkStart w:id="1650" w:name="_Toc445302687"/>
      <w:bookmarkStart w:id="1651" w:name="_Toc445389854"/>
      <w:bookmarkStart w:id="1652" w:name="_Toc447042910"/>
      <w:bookmarkStart w:id="1653" w:name="_Toc457493670"/>
      <w:bookmarkStart w:id="1654" w:name="_Toc459976769"/>
      <w:bookmarkStart w:id="1655" w:name="_Toc470163952"/>
      <w:bookmarkStart w:id="1656" w:name="_Toc470164534"/>
      <w:bookmarkStart w:id="1657" w:name="_Toc475715143"/>
      <w:bookmarkStart w:id="1658" w:name="_Toc479348945"/>
      <w:bookmarkStart w:id="1659" w:name="_Toc484070393"/>
      <w:bookmarkStart w:id="1660" w:name="_Toc8130734"/>
      <w:r w:rsidRPr="00357143">
        <w:t>9.2.3</w:t>
      </w:r>
      <w:r w:rsidRPr="00357143">
        <w:tab/>
      </w:r>
      <w:r w:rsidR="00426BFB" w:rsidRPr="00357143">
        <w:t>Announced</w:t>
      </w:r>
      <w:r w:rsidRPr="00357143">
        <w:t xml:space="preserve"> Resource</w:t>
      </w:r>
      <w:r w:rsidR="00FA3F8A" w:rsidRPr="00357143">
        <w:t>s</w:t>
      </w:r>
      <w:bookmarkEnd w:id="1650"/>
      <w:bookmarkEnd w:id="1651"/>
      <w:bookmarkEnd w:id="1652"/>
      <w:bookmarkEnd w:id="1653"/>
      <w:bookmarkEnd w:id="1654"/>
      <w:bookmarkEnd w:id="1655"/>
      <w:bookmarkEnd w:id="1656"/>
      <w:bookmarkEnd w:id="1657"/>
      <w:bookmarkEnd w:id="1658"/>
      <w:bookmarkEnd w:id="1659"/>
      <w:bookmarkEnd w:id="1660"/>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Heading2"/>
      </w:pPr>
      <w:bookmarkStart w:id="1661" w:name="_Toc445302688"/>
      <w:bookmarkStart w:id="1662" w:name="_Toc445389855"/>
      <w:bookmarkStart w:id="1663" w:name="_Toc447042911"/>
      <w:bookmarkStart w:id="1664" w:name="_Toc457493671"/>
      <w:bookmarkStart w:id="1665" w:name="_Toc459976770"/>
      <w:bookmarkStart w:id="1666" w:name="_Toc470163953"/>
      <w:bookmarkStart w:id="1667" w:name="_Toc470164535"/>
      <w:bookmarkStart w:id="1668" w:name="_Toc475715144"/>
      <w:bookmarkStart w:id="1669" w:name="_Toc479348946"/>
      <w:bookmarkStart w:id="1670" w:name="_Toc484070394"/>
      <w:bookmarkStart w:id="1671" w:name="_Toc8130735"/>
      <w:r w:rsidRPr="00357143">
        <w:lastRenderedPageBreak/>
        <w:t>9.3</w:t>
      </w:r>
      <w:r w:rsidRPr="00357143">
        <w:tab/>
        <w:t>Resource Addressing</w:t>
      </w:r>
      <w:bookmarkEnd w:id="1661"/>
      <w:bookmarkEnd w:id="1662"/>
      <w:bookmarkEnd w:id="1663"/>
      <w:bookmarkEnd w:id="1664"/>
      <w:bookmarkEnd w:id="1665"/>
      <w:bookmarkEnd w:id="1666"/>
      <w:bookmarkEnd w:id="1667"/>
      <w:bookmarkEnd w:id="1668"/>
      <w:bookmarkEnd w:id="1669"/>
      <w:bookmarkEnd w:id="1670"/>
      <w:bookmarkEnd w:id="1671"/>
    </w:p>
    <w:p w14:paraId="0BDF7AC5" w14:textId="77777777" w:rsidR="004E0E4A" w:rsidRPr="00357143" w:rsidRDefault="004E0E4A" w:rsidP="004E0E4A">
      <w:pPr>
        <w:pStyle w:val="Heading3"/>
      </w:pPr>
      <w:bookmarkStart w:id="1672" w:name="_Toc445302689"/>
      <w:bookmarkStart w:id="1673" w:name="_Toc445389856"/>
      <w:bookmarkStart w:id="1674" w:name="_Toc447042912"/>
      <w:bookmarkStart w:id="1675" w:name="_Toc457493672"/>
      <w:bookmarkStart w:id="1676" w:name="_Toc459976771"/>
      <w:bookmarkStart w:id="1677" w:name="_Toc470163954"/>
      <w:bookmarkStart w:id="1678" w:name="_Toc470164536"/>
      <w:bookmarkStart w:id="1679" w:name="_Toc475715145"/>
      <w:bookmarkStart w:id="1680" w:name="_Toc479348947"/>
      <w:bookmarkStart w:id="1681" w:name="_Toc484070395"/>
      <w:bookmarkStart w:id="1682" w:name="_Toc8130736"/>
      <w:r w:rsidRPr="00357143">
        <w:t>9.3.1</w:t>
      </w:r>
      <w:r w:rsidR="00E65D0A" w:rsidRPr="00357143">
        <w:tab/>
      </w:r>
      <w:r w:rsidRPr="00357143">
        <w:t xml:space="preserve">Generic </w:t>
      </w:r>
      <w:r w:rsidR="00A90BB6" w:rsidRPr="00357143">
        <w:t>P</w:t>
      </w:r>
      <w:r w:rsidRPr="00357143">
        <w:t>rinciples</w:t>
      </w:r>
      <w:bookmarkEnd w:id="1672"/>
      <w:bookmarkEnd w:id="1673"/>
      <w:bookmarkEnd w:id="1674"/>
      <w:bookmarkEnd w:id="1675"/>
      <w:bookmarkEnd w:id="1676"/>
      <w:bookmarkEnd w:id="1677"/>
      <w:bookmarkEnd w:id="1678"/>
      <w:bookmarkEnd w:id="1679"/>
      <w:bookmarkEnd w:id="1680"/>
      <w:bookmarkEnd w:id="1681"/>
      <w:bookmarkEnd w:id="1682"/>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SimSun"/>
          <w:lang w:eastAsia="zh-CN"/>
        </w:rPr>
      </w:pPr>
      <w:r w:rsidRPr="00357143">
        <w:t>Table 9.3.1-1</w:t>
      </w:r>
      <w:r w:rsidR="004F5C97" w:rsidRPr="00357143">
        <w:rPr>
          <w:rFonts w:eastAsia="SimSun"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SimSun" w:hint="eastAsia"/>
                <w:lang w:eastAsia="zh-CN"/>
              </w:rPr>
              <w:t>-</w:t>
            </w: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SimSun"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SimSun"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Heading3"/>
      </w:pPr>
      <w:bookmarkStart w:id="1683" w:name="_Toc445302690"/>
      <w:bookmarkStart w:id="1684" w:name="_Toc445389857"/>
      <w:bookmarkStart w:id="1685" w:name="_Toc447042913"/>
      <w:bookmarkStart w:id="1686" w:name="_Toc457493673"/>
      <w:bookmarkStart w:id="1687" w:name="_Toc459976772"/>
      <w:bookmarkStart w:id="1688" w:name="_Toc470163955"/>
      <w:bookmarkStart w:id="1689" w:name="_Toc470164537"/>
      <w:bookmarkStart w:id="1690" w:name="_Toc475715146"/>
      <w:bookmarkStart w:id="1691" w:name="_Toc479348948"/>
      <w:bookmarkStart w:id="1692" w:name="_Toc484070396"/>
      <w:bookmarkStart w:id="1693" w:name="_Toc8130737"/>
      <w:r w:rsidRPr="00357143">
        <w:t>9.3.2</w:t>
      </w:r>
      <w:r w:rsidRPr="00357143">
        <w:tab/>
        <w:t>Addressing an Application Entity</w:t>
      </w:r>
      <w:bookmarkEnd w:id="1683"/>
      <w:bookmarkEnd w:id="1684"/>
      <w:bookmarkEnd w:id="1685"/>
      <w:bookmarkEnd w:id="1686"/>
      <w:bookmarkEnd w:id="1687"/>
      <w:bookmarkEnd w:id="1688"/>
      <w:bookmarkEnd w:id="1689"/>
      <w:bookmarkEnd w:id="1690"/>
      <w:bookmarkEnd w:id="1691"/>
      <w:bookmarkEnd w:id="1692"/>
      <w:bookmarkEnd w:id="1693"/>
    </w:p>
    <w:p w14:paraId="3408D4DB" w14:textId="77777777" w:rsidR="007C04B1" w:rsidRPr="00357143" w:rsidRDefault="007C04B1" w:rsidP="007C04B1">
      <w:pPr>
        <w:pStyle w:val="Heading4"/>
      </w:pPr>
      <w:bookmarkStart w:id="1694" w:name="_Toc445302691"/>
      <w:bookmarkStart w:id="1695" w:name="_Toc445389858"/>
      <w:bookmarkStart w:id="1696" w:name="_Toc447042914"/>
      <w:bookmarkStart w:id="1697" w:name="_Toc457493674"/>
      <w:bookmarkStart w:id="1698" w:name="_Toc459976773"/>
      <w:bookmarkStart w:id="1699" w:name="_Toc470163956"/>
      <w:bookmarkStart w:id="1700" w:name="_Toc470164538"/>
      <w:bookmarkStart w:id="1701" w:name="_Toc475715147"/>
      <w:bookmarkStart w:id="1702" w:name="_Toc479348949"/>
      <w:bookmarkStart w:id="1703" w:name="_Toc484070397"/>
      <w:bookmarkStart w:id="1704" w:name="_Toc8130738"/>
      <w:r w:rsidRPr="00357143">
        <w:t>9.3.2.1</w:t>
      </w:r>
      <w:r w:rsidRPr="00357143">
        <w:tab/>
        <w:t>Application Entity Addressing</w:t>
      </w:r>
      <w:bookmarkEnd w:id="1694"/>
      <w:bookmarkEnd w:id="1695"/>
      <w:bookmarkEnd w:id="1696"/>
      <w:bookmarkEnd w:id="1697"/>
      <w:bookmarkEnd w:id="1698"/>
      <w:bookmarkEnd w:id="1699"/>
      <w:bookmarkEnd w:id="1700"/>
      <w:bookmarkEnd w:id="1701"/>
      <w:bookmarkEnd w:id="1702"/>
      <w:bookmarkEnd w:id="1703"/>
      <w:bookmarkEnd w:id="1704"/>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Heading4"/>
      </w:pPr>
      <w:bookmarkStart w:id="1705" w:name="_Toc445302692"/>
      <w:bookmarkStart w:id="1706" w:name="_Toc445389859"/>
      <w:bookmarkStart w:id="1707" w:name="_Toc447042915"/>
      <w:bookmarkStart w:id="1708" w:name="_Toc457493675"/>
      <w:bookmarkStart w:id="1709" w:name="_Toc459976774"/>
      <w:bookmarkStart w:id="1710" w:name="_Toc470163957"/>
      <w:bookmarkStart w:id="1711" w:name="_Toc470164539"/>
      <w:bookmarkStart w:id="1712" w:name="_Toc475715148"/>
      <w:bookmarkStart w:id="1713" w:name="_Toc479348950"/>
      <w:bookmarkStart w:id="1714" w:name="_Toc484070398"/>
      <w:bookmarkStart w:id="1715" w:name="_Toc8130739"/>
      <w:r w:rsidRPr="00357143">
        <w:lastRenderedPageBreak/>
        <w:t>9.3.2</w:t>
      </w:r>
      <w:r w:rsidR="007C04B1" w:rsidRPr="00357143">
        <w:t>.2</w:t>
      </w:r>
      <w:r w:rsidRPr="00357143">
        <w:tab/>
        <w:t>Application Entity Reachability</w:t>
      </w:r>
      <w:bookmarkEnd w:id="1705"/>
      <w:bookmarkEnd w:id="1706"/>
      <w:bookmarkEnd w:id="1707"/>
      <w:bookmarkEnd w:id="1708"/>
      <w:bookmarkEnd w:id="1709"/>
      <w:bookmarkEnd w:id="1710"/>
      <w:bookmarkEnd w:id="1711"/>
      <w:bookmarkEnd w:id="1712"/>
      <w:bookmarkEnd w:id="1713"/>
      <w:bookmarkEnd w:id="1714"/>
      <w:bookmarkEnd w:id="1715"/>
    </w:p>
    <w:p w14:paraId="42877A9F" w14:textId="77777777" w:rsidR="000E3187" w:rsidRPr="00357143" w:rsidRDefault="000E3187" w:rsidP="007C04B1">
      <w:pPr>
        <w:pStyle w:val="Heading5"/>
      </w:pPr>
      <w:bookmarkStart w:id="1716" w:name="_Toc445302693"/>
      <w:bookmarkStart w:id="1717" w:name="_Toc445389860"/>
      <w:bookmarkStart w:id="1718" w:name="_Toc447042916"/>
      <w:bookmarkStart w:id="1719" w:name="_Toc457493676"/>
      <w:bookmarkStart w:id="1720" w:name="_Toc459976775"/>
      <w:bookmarkStart w:id="1721" w:name="_Toc470163958"/>
      <w:bookmarkStart w:id="1722" w:name="_Toc470164540"/>
      <w:bookmarkStart w:id="1723" w:name="_Toc475715149"/>
      <w:bookmarkStart w:id="1724" w:name="_Toc479348951"/>
      <w:bookmarkStart w:id="1725" w:name="_Toc484070399"/>
      <w:bookmarkStart w:id="1726" w:name="_Toc8130740"/>
      <w:r w:rsidRPr="00357143">
        <w:t>9</w:t>
      </w:r>
      <w:r w:rsidR="007C04B1" w:rsidRPr="00357143">
        <w:t>.3.2.2.1</w:t>
      </w:r>
      <w:r w:rsidRPr="00357143">
        <w:tab/>
        <w:t>CSE Point of Access (CSE-PoA)</w:t>
      </w:r>
      <w:bookmarkEnd w:id="1716"/>
      <w:bookmarkEnd w:id="1717"/>
      <w:bookmarkEnd w:id="1718"/>
      <w:bookmarkEnd w:id="1719"/>
      <w:bookmarkEnd w:id="1720"/>
      <w:bookmarkEnd w:id="1721"/>
      <w:bookmarkEnd w:id="1722"/>
      <w:bookmarkEnd w:id="1723"/>
      <w:bookmarkEnd w:id="1724"/>
      <w:bookmarkEnd w:id="1725"/>
      <w:bookmarkEnd w:id="1726"/>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Heading5"/>
      </w:pPr>
      <w:bookmarkStart w:id="1727" w:name="_Toc445302694"/>
      <w:bookmarkStart w:id="1728" w:name="_Toc445389861"/>
      <w:bookmarkStart w:id="1729" w:name="_Toc447042917"/>
      <w:bookmarkStart w:id="1730" w:name="_Toc457493677"/>
      <w:bookmarkStart w:id="1731" w:name="_Toc459976776"/>
      <w:bookmarkStart w:id="1732" w:name="_Toc470163959"/>
      <w:bookmarkStart w:id="1733" w:name="_Toc470164541"/>
      <w:bookmarkStart w:id="1734" w:name="_Toc475715150"/>
      <w:bookmarkStart w:id="1735" w:name="_Toc479348952"/>
      <w:bookmarkStart w:id="1736" w:name="_Toc484070400"/>
      <w:bookmarkStart w:id="1737" w:name="_Toc8130741"/>
      <w:r w:rsidRPr="00357143">
        <w:t>9.3.2.</w:t>
      </w:r>
      <w:r w:rsidR="007C04B1" w:rsidRPr="00357143">
        <w:t>2.</w:t>
      </w:r>
      <w:r w:rsidRPr="00357143">
        <w:t>2</w:t>
      </w:r>
      <w:r w:rsidRPr="00357143">
        <w:tab/>
        <w:t>Locating Application Entities</w:t>
      </w:r>
      <w:bookmarkEnd w:id="1727"/>
      <w:bookmarkEnd w:id="1728"/>
      <w:bookmarkEnd w:id="1729"/>
      <w:bookmarkEnd w:id="1730"/>
      <w:bookmarkEnd w:id="1731"/>
      <w:bookmarkEnd w:id="1732"/>
      <w:bookmarkEnd w:id="1733"/>
      <w:bookmarkEnd w:id="1734"/>
      <w:bookmarkEnd w:id="1735"/>
      <w:bookmarkEnd w:id="1736"/>
      <w:bookmarkEnd w:id="1737"/>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Heading5"/>
      </w:pPr>
      <w:bookmarkStart w:id="1738" w:name="_Toc445302695"/>
      <w:bookmarkStart w:id="1739" w:name="_Toc445389862"/>
      <w:bookmarkStart w:id="1740" w:name="_Toc447042918"/>
      <w:bookmarkStart w:id="1741" w:name="_Toc457493678"/>
      <w:bookmarkStart w:id="1742" w:name="_Toc459976777"/>
      <w:bookmarkStart w:id="1743" w:name="_Toc470163960"/>
      <w:bookmarkStart w:id="1744" w:name="_Toc470164542"/>
      <w:bookmarkStart w:id="1745" w:name="_Toc475715151"/>
      <w:bookmarkStart w:id="1746" w:name="_Toc479348953"/>
      <w:bookmarkStart w:id="1747" w:name="_Toc484070401"/>
      <w:bookmarkStart w:id="1748" w:name="_Toc8130742"/>
      <w:r w:rsidRPr="00357143">
        <w:t>9.3.2.</w:t>
      </w:r>
      <w:r w:rsidR="007C04B1" w:rsidRPr="00357143">
        <w:t>2.</w:t>
      </w:r>
      <w:r w:rsidRPr="00357143">
        <w:t>3</w:t>
      </w:r>
      <w:r w:rsidRPr="00357143">
        <w:tab/>
        <w:t>Usage of CSE-PoA by the M2M System</w:t>
      </w:r>
      <w:bookmarkEnd w:id="1738"/>
      <w:bookmarkEnd w:id="1739"/>
      <w:bookmarkEnd w:id="1740"/>
      <w:bookmarkEnd w:id="1741"/>
      <w:bookmarkEnd w:id="1742"/>
      <w:bookmarkEnd w:id="1743"/>
      <w:bookmarkEnd w:id="1744"/>
      <w:bookmarkEnd w:id="1745"/>
      <w:bookmarkEnd w:id="1746"/>
      <w:bookmarkEnd w:id="1747"/>
      <w:bookmarkEnd w:id="1748"/>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SimSun"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SimSun" w:hint="eastAsia"/>
          <w:lang w:eastAsia="zh-CN"/>
        </w:rPr>
        <w:t>to</w:t>
      </w:r>
      <w:r w:rsidRPr="00357143">
        <w:t xml:space="preserve"> the </w:t>
      </w:r>
      <w:r w:rsidR="00C7105C" w:rsidRPr="00357143">
        <w:rPr>
          <w:rFonts w:eastAsia="SimSun" w:hint="eastAsia"/>
          <w:lang w:eastAsia="zh-CN"/>
        </w:rPr>
        <w:t xml:space="preserve">routable </w:t>
      </w:r>
      <w:r w:rsidR="00C7105C" w:rsidRPr="00357143">
        <w:rPr>
          <w:rFonts w:eastAsia="SimSun"/>
          <w:lang w:eastAsia="zh-CN"/>
        </w:rPr>
        <w:t>addresses</w:t>
      </w:r>
      <w:r w:rsidR="00C7105C" w:rsidRPr="00357143">
        <w:rPr>
          <w:rFonts w:eastAsia="SimSun"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lastRenderedPageBreak/>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Heading2"/>
      </w:pPr>
      <w:bookmarkStart w:id="1749" w:name="_Toc445302698"/>
      <w:bookmarkStart w:id="1750" w:name="_Toc445389865"/>
      <w:bookmarkStart w:id="1751" w:name="_Toc447042921"/>
      <w:bookmarkStart w:id="1752" w:name="_Toc457493681"/>
      <w:bookmarkStart w:id="1753" w:name="_Toc459976780"/>
      <w:bookmarkStart w:id="1754" w:name="_Toc470163961"/>
      <w:bookmarkStart w:id="1755" w:name="_Toc470164543"/>
      <w:bookmarkStart w:id="1756" w:name="_Toc475715152"/>
      <w:bookmarkStart w:id="1757" w:name="_Toc479348954"/>
      <w:bookmarkStart w:id="1758" w:name="_Toc484070402"/>
      <w:bookmarkStart w:id="1759" w:name="_Toc8130743"/>
      <w:r w:rsidRPr="00357143">
        <w:lastRenderedPageBreak/>
        <w:t>9.4</w:t>
      </w:r>
      <w:r w:rsidRPr="00357143">
        <w:tab/>
        <w:t>Resource Structure</w:t>
      </w:r>
      <w:bookmarkEnd w:id="1749"/>
      <w:bookmarkEnd w:id="1750"/>
      <w:bookmarkEnd w:id="1751"/>
      <w:bookmarkEnd w:id="1752"/>
      <w:bookmarkEnd w:id="1753"/>
      <w:bookmarkEnd w:id="1754"/>
      <w:bookmarkEnd w:id="1755"/>
      <w:bookmarkEnd w:id="1756"/>
      <w:bookmarkEnd w:id="1757"/>
      <w:bookmarkEnd w:id="1758"/>
      <w:bookmarkEnd w:id="1759"/>
    </w:p>
    <w:p w14:paraId="2BFC8BD7" w14:textId="77777777" w:rsidR="00C83FAA" w:rsidRPr="00357143" w:rsidRDefault="005C33CC" w:rsidP="00EB7810">
      <w:pPr>
        <w:pStyle w:val="Heading3"/>
      </w:pPr>
      <w:bookmarkStart w:id="1760" w:name="_Toc445302699"/>
      <w:bookmarkStart w:id="1761" w:name="_Toc445389866"/>
      <w:bookmarkStart w:id="1762" w:name="_Toc447042922"/>
      <w:bookmarkStart w:id="1763" w:name="_Toc457493682"/>
      <w:bookmarkStart w:id="1764" w:name="_Toc459976781"/>
      <w:bookmarkStart w:id="1765" w:name="_Toc470163962"/>
      <w:bookmarkStart w:id="1766" w:name="_Toc470164544"/>
      <w:bookmarkStart w:id="1767" w:name="_Toc475715153"/>
      <w:bookmarkStart w:id="1768" w:name="_Toc479348955"/>
      <w:bookmarkStart w:id="1769" w:name="_Toc484070403"/>
      <w:bookmarkStart w:id="1770" w:name="_Toc8130744"/>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0"/>
      <w:bookmarkEnd w:id="1761"/>
      <w:bookmarkEnd w:id="1762"/>
      <w:bookmarkEnd w:id="1763"/>
      <w:bookmarkEnd w:id="1764"/>
      <w:bookmarkEnd w:id="1765"/>
      <w:bookmarkEnd w:id="1766"/>
      <w:bookmarkEnd w:id="1767"/>
      <w:bookmarkEnd w:id="1768"/>
      <w:bookmarkEnd w:id="1769"/>
      <w:bookmarkEnd w:id="1770"/>
    </w:p>
    <w:p w14:paraId="128D7F44" w14:textId="77777777" w:rsidR="00751EE7" w:rsidRPr="00357143" w:rsidRDefault="00C83FAA" w:rsidP="008A4324">
      <w:pPr>
        <w:pStyle w:val="FL"/>
      </w:pPr>
      <w:r w:rsidRPr="00357143">
        <w:object w:dxaOrig="6313" w:dyaOrig="4118" w14:anchorId="62F13303">
          <v:shape id="_x0000_i1045" type="#_x0000_t75" style="width:316.8pt;height:201.6pt" o:ole="">
            <v:imagedata r:id="rId52" o:title=""/>
          </v:shape>
          <o:OLEObject Type="Embed" ProgID="Visio.Drawing.11" ShapeID="_x0000_i1045" DrawAspect="Content" ObjectID="_1618743726" r:id="rId53"/>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SimSun"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Heading3"/>
      </w:pPr>
      <w:bookmarkStart w:id="1771" w:name="_Toc445302700"/>
      <w:bookmarkStart w:id="1772" w:name="_Toc445389867"/>
      <w:bookmarkStart w:id="1773" w:name="_Toc447042923"/>
      <w:bookmarkStart w:id="1774" w:name="_Toc457493683"/>
      <w:bookmarkStart w:id="1775" w:name="_Toc459976782"/>
      <w:bookmarkStart w:id="1776" w:name="_Toc470163963"/>
      <w:bookmarkStart w:id="1777" w:name="_Toc470164545"/>
      <w:bookmarkStart w:id="1778" w:name="_Toc475715154"/>
      <w:bookmarkStart w:id="1779" w:name="_Toc479348956"/>
      <w:bookmarkStart w:id="1780" w:name="_Toc484070404"/>
      <w:bookmarkStart w:id="1781" w:name="_Toc8130745"/>
      <w:r w:rsidRPr="00357143">
        <w:lastRenderedPageBreak/>
        <w:t>9.4.2</w:t>
      </w:r>
      <w:r w:rsidR="00A911C2" w:rsidRPr="00357143">
        <w:tab/>
      </w:r>
      <w:r w:rsidRPr="00357143">
        <w:t xml:space="preserve">Link </w:t>
      </w:r>
      <w:r w:rsidR="0034450F" w:rsidRPr="00357143">
        <w:t>Relations</w:t>
      </w:r>
      <w:bookmarkEnd w:id="1771"/>
      <w:bookmarkEnd w:id="1772"/>
      <w:bookmarkEnd w:id="1773"/>
      <w:bookmarkEnd w:id="1774"/>
      <w:bookmarkEnd w:id="1775"/>
      <w:bookmarkEnd w:id="1776"/>
      <w:bookmarkEnd w:id="1777"/>
      <w:bookmarkEnd w:id="1778"/>
      <w:bookmarkEnd w:id="1779"/>
      <w:bookmarkEnd w:id="1780"/>
      <w:bookmarkEnd w:id="1781"/>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SimSun"/>
                <w:lang w:eastAsia="zh-CN"/>
              </w:rPr>
            </w:pPr>
            <w:r w:rsidRPr="00357143">
              <w:t xml:space="preserve">See </w:t>
            </w:r>
            <w:r w:rsidR="0025375B" w:rsidRPr="00357143">
              <w:t>clause</w:t>
            </w:r>
            <w:r w:rsidRPr="00357143">
              <w:t xml:space="preserve"> 9.6.</w:t>
            </w:r>
            <w:r w:rsidR="00911511" w:rsidRPr="00357143">
              <w:rPr>
                <w:rFonts w:eastAsia="SimSun"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SimSun"/>
                <w:lang w:eastAsia="zh-CN"/>
              </w:rPr>
            </w:pPr>
            <w:r w:rsidRPr="00357143">
              <w:t>See clause 9.6.</w:t>
            </w:r>
            <w:r w:rsidRPr="00357143">
              <w:rPr>
                <w:rFonts w:eastAsia="SimSun"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Heading2"/>
      </w:pPr>
      <w:bookmarkStart w:id="1782" w:name="_Toc445302701"/>
      <w:bookmarkStart w:id="1783" w:name="_Toc445389868"/>
      <w:bookmarkStart w:id="1784" w:name="_Toc447042924"/>
      <w:bookmarkStart w:id="1785" w:name="_Toc457493684"/>
      <w:bookmarkStart w:id="1786" w:name="_Toc459976783"/>
      <w:bookmarkStart w:id="1787" w:name="_Toc470163964"/>
      <w:bookmarkStart w:id="1788" w:name="_Toc470164546"/>
      <w:bookmarkStart w:id="1789" w:name="_Toc475715155"/>
      <w:bookmarkStart w:id="1790" w:name="_Toc479348957"/>
      <w:bookmarkStart w:id="1791" w:name="_Toc484070405"/>
      <w:bookmarkStart w:id="1792" w:name="_Toc8130746"/>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2"/>
      <w:bookmarkEnd w:id="1783"/>
      <w:bookmarkEnd w:id="1784"/>
      <w:bookmarkEnd w:id="1785"/>
      <w:bookmarkEnd w:id="1786"/>
      <w:bookmarkEnd w:id="1787"/>
      <w:bookmarkEnd w:id="1788"/>
      <w:bookmarkEnd w:id="1789"/>
      <w:bookmarkEnd w:id="1790"/>
      <w:bookmarkEnd w:id="1791"/>
      <w:bookmarkEnd w:id="1792"/>
    </w:p>
    <w:p w14:paraId="503FDAB0" w14:textId="77777777" w:rsidR="00E10097" w:rsidRPr="00357143" w:rsidRDefault="00E10097" w:rsidP="00E10097">
      <w:pPr>
        <w:pStyle w:val="Heading3"/>
      </w:pPr>
      <w:bookmarkStart w:id="1793" w:name="_Toc447042925"/>
      <w:bookmarkStart w:id="1794" w:name="_Toc457493685"/>
      <w:bookmarkStart w:id="1795" w:name="_Toc459976784"/>
      <w:bookmarkStart w:id="1796" w:name="_Toc470163965"/>
      <w:bookmarkStart w:id="1797" w:name="_Toc470164547"/>
      <w:bookmarkStart w:id="1798" w:name="_Toc475715156"/>
      <w:bookmarkStart w:id="1799" w:name="_Toc479348958"/>
      <w:bookmarkStart w:id="1800" w:name="_Toc484070406"/>
      <w:bookmarkStart w:id="1801" w:name="_Toc8130747"/>
      <w:r w:rsidRPr="00357143">
        <w:rPr>
          <w:rFonts w:hint="eastAsia"/>
        </w:rPr>
        <w:t>9.5.0</w:t>
      </w:r>
      <w:r w:rsidRPr="00357143">
        <w:rPr>
          <w:rFonts w:hint="eastAsia"/>
        </w:rPr>
        <w:tab/>
        <w:t>Overview</w:t>
      </w:r>
      <w:bookmarkEnd w:id="1793"/>
      <w:bookmarkEnd w:id="1794"/>
      <w:bookmarkEnd w:id="1795"/>
      <w:bookmarkEnd w:id="1796"/>
      <w:bookmarkEnd w:id="1797"/>
      <w:bookmarkEnd w:id="1798"/>
      <w:bookmarkEnd w:id="1799"/>
      <w:bookmarkEnd w:id="1800"/>
      <w:bookmarkEnd w:id="1801"/>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lastRenderedPageBreak/>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SimSun"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2.4pt;height:266.1pt" o:ole="">
            <v:imagedata r:id="rId54" o:title=""/>
          </v:shape>
          <o:OLEObject Type="Embed" ProgID="Visio.Drawing.11" ShapeID="_x0000_i1046" DrawAspect="Content" ObjectID="_1618743727" r:id="rId55"/>
        </w:object>
      </w:r>
    </w:p>
    <w:p w14:paraId="604383BA" w14:textId="77777777" w:rsidR="00284513" w:rsidRPr="00357143" w:rsidRDefault="00B224AF" w:rsidP="00284513">
      <w:pPr>
        <w:pStyle w:val="TF"/>
      </w:pPr>
      <w:r w:rsidRPr="00357143">
        <w:t>Figure 9.5</w:t>
      </w:r>
      <w:r w:rsidR="00E10097" w:rsidRPr="00357143">
        <w:rPr>
          <w:rFonts w:eastAsia="SimSun"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SimSun"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SimSun"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w:t>
      </w:r>
      <w:r w:rsidRPr="00357143">
        <w:lastRenderedPageBreak/>
        <w:t xml:space="preserve">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SimSun"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lastRenderedPageBreak/>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SimSun" w:hint="eastAsia"/>
          <w:lang w:eastAsia="zh-CN"/>
        </w:rPr>
        <w:t>shall</w:t>
      </w:r>
      <w:r w:rsidR="00577B63" w:rsidRPr="00357143">
        <w:t xml:space="preserve"> </w:t>
      </w:r>
      <w:r w:rsidRPr="00357143">
        <w:t xml:space="preserve">not </w:t>
      </w:r>
      <w:r w:rsidR="00577B63" w:rsidRPr="00357143">
        <w:rPr>
          <w:rFonts w:eastAsia="SimSun"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SimSun"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SimSun" w:hint="eastAsia"/>
          <w:lang w:eastAsia="zh-CN"/>
        </w:rPr>
        <w:t xml:space="preserve"> </w:t>
      </w:r>
      <w:r w:rsidR="00577B63" w:rsidRPr="00357143">
        <w:rPr>
          <w:rFonts w:eastAsia="SimSun"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SimSun" w:hint="eastAsia"/>
          <w:lang w:eastAsia="zh-CN"/>
        </w:rPr>
        <w:t>/attribute</w:t>
      </w:r>
      <w:r w:rsidRPr="00357143">
        <w:t xml:space="preserve"> </w:t>
      </w:r>
      <w:r w:rsidR="00577B63" w:rsidRPr="00357143">
        <w:rPr>
          <w:rFonts w:eastAsia="SimSun"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SimSun" w:hint="eastAsia"/>
          <w:lang w:eastAsia="zh-CN"/>
        </w:rPr>
        <w:t>shall</w:t>
      </w:r>
      <w:r w:rsidR="00577B63" w:rsidRPr="00357143">
        <w:t xml:space="preserve"> </w:t>
      </w:r>
      <w:r w:rsidRPr="00357143">
        <w:t xml:space="preserve">always </w:t>
      </w:r>
      <w:r w:rsidR="00577B63" w:rsidRPr="00357143">
        <w:rPr>
          <w:rFonts w:eastAsia="SimSun"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Heading3"/>
      </w:pPr>
      <w:bookmarkStart w:id="1802" w:name="_Toc445302702"/>
      <w:bookmarkStart w:id="1803" w:name="_Toc445389869"/>
      <w:bookmarkStart w:id="1804" w:name="_Toc447042926"/>
      <w:bookmarkStart w:id="1805" w:name="_Toc457493686"/>
      <w:bookmarkStart w:id="1806" w:name="_Toc459976785"/>
      <w:bookmarkStart w:id="1807" w:name="_Toc470163966"/>
      <w:bookmarkStart w:id="1808" w:name="_Toc470164548"/>
      <w:bookmarkStart w:id="1809" w:name="_Toc475715157"/>
      <w:bookmarkStart w:id="1810" w:name="_Toc479348959"/>
      <w:bookmarkStart w:id="1811" w:name="_Toc484070407"/>
      <w:bookmarkStart w:id="1812" w:name="_Toc8130748"/>
      <w:r w:rsidRPr="00357143">
        <w:t>9.5.</w:t>
      </w:r>
      <w:r w:rsidR="00FD02AF" w:rsidRPr="00357143">
        <w:t>1</w:t>
      </w:r>
      <w:r w:rsidRPr="00357143">
        <w:tab/>
        <w:t>Handling of Unsupported Resources/Attributes/Sub-resources within the M2M System</w:t>
      </w:r>
      <w:bookmarkEnd w:id="1802"/>
      <w:bookmarkEnd w:id="1803"/>
      <w:bookmarkEnd w:id="1804"/>
      <w:bookmarkEnd w:id="1805"/>
      <w:bookmarkEnd w:id="1806"/>
      <w:bookmarkEnd w:id="1807"/>
      <w:bookmarkEnd w:id="1808"/>
      <w:bookmarkEnd w:id="1809"/>
      <w:bookmarkEnd w:id="1810"/>
      <w:bookmarkEnd w:id="1811"/>
      <w:bookmarkEnd w:id="1812"/>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Heading2"/>
      </w:pPr>
      <w:bookmarkStart w:id="1813" w:name="_Toc445302703"/>
      <w:bookmarkStart w:id="1814" w:name="_Toc445389870"/>
      <w:bookmarkStart w:id="1815" w:name="_Toc447042927"/>
      <w:bookmarkStart w:id="1816" w:name="_Toc457493687"/>
      <w:bookmarkStart w:id="1817" w:name="_Toc459976786"/>
      <w:bookmarkStart w:id="1818" w:name="_Toc470163967"/>
      <w:bookmarkStart w:id="1819" w:name="_Toc470164549"/>
      <w:bookmarkStart w:id="1820" w:name="_Toc475715158"/>
      <w:bookmarkStart w:id="1821" w:name="_Toc479348960"/>
      <w:bookmarkStart w:id="1822" w:name="_Toc484070408"/>
      <w:bookmarkStart w:id="1823" w:name="_Toc8130749"/>
      <w:r w:rsidRPr="00357143">
        <w:t>9</w:t>
      </w:r>
      <w:r w:rsidR="00A13AB6" w:rsidRPr="00357143">
        <w:t>.6</w:t>
      </w:r>
      <w:r w:rsidR="00A13AB6" w:rsidRPr="00357143">
        <w:tab/>
      </w:r>
      <w:r w:rsidR="00B0011D" w:rsidRPr="00357143">
        <w:t>Resource Types</w:t>
      </w:r>
      <w:bookmarkEnd w:id="1813"/>
      <w:bookmarkEnd w:id="1814"/>
      <w:bookmarkEnd w:id="1815"/>
      <w:bookmarkEnd w:id="1816"/>
      <w:bookmarkEnd w:id="1817"/>
      <w:bookmarkEnd w:id="1818"/>
      <w:bookmarkEnd w:id="1819"/>
      <w:bookmarkEnd w:id="1820"/>
      <w:bookmarkEnd w:id="1821"/>
      <w:bookmarkEnd w:id="1822"/>
      <w:bookmarkEnd w:id="1823"/>
    </w:p>
    <w:p w14:paraId="64AD6B45" w14:textId="77777777" w:rsidR="00CE3A07" w:rsidRPr="00357143" w:rsidRDefault="00CE3A07" w:rsidP="000B133A">
      <w:pPr>
        <w:pStyle w:val="Heading3"/>
      </w:pPr>
      <w:bookmarkStart w:id="1824" w:name="_Toc445302704"/>
      <w:bookmarkStart w:id="1825" w:name="_Toc445389871"/>
      <w:bookmarkStart w:id="1826" w:name="_Toc447042928"/>
      <w:bookmarkStart w:id="1827" w:name="_Toc457493688"/>
      <w:bookmarkStart w:id="1828" w:name="_Toc459976787"/>
      <w:bookmarkStart w:id="1829" w:name="_Toc470163968"/>
      <w:bookmarkStart w:id="1830" w:name="_Toc470164550"/>
      <w:bookmarkStart w:id="1831" w:name="_Toc475715159"/>
      <w:bookmarkStart w:id="1832" w:name="_Toc479348961"/>
      <w:bookmarkStart w:id="1833" w:name="_Toc484070409"/>
      <w:bookmarkStart w:id="1834" w:name="_Toc8130750"/>
      <w:r w:rsidRPr="00357143">
        <w:t>9.6.</w:t>
      </w:r>
      <w:r w:rsidR="00E65D0A" w:rsidRPr="00357143">
        <w:t>1</w:t>
      </w:r>
      <w:r w:rsidR="00E65D0A" w:rsidRPr="00357143">
        <w:tab/>
      </w:r>
      <w:r w:rsidRPr="00357143">
        <w:t>Overview</w:t>
      </w:r>
      <w:bookmarkEnd w:id="1824"/>
      <w:bookmarkEnd w:id="1825"/>
      <w:bookmarkEnd w:id="1826"/>
      <w:bookmarkEnd w:id="1827"/>
      <w:bookmarkEnd w:id="1828"/>
      <w:bookmarkEnd w:id="1829"/>
      <w:bookmarkEnd w:id="1830"/>
      <w:bookmarkEnd w:id="1831"/>
      <w:bookmarkEnd w:id="1832"/>
      <w:bookmarkEnd w:id="1833"/>
      <w:bookmarkEnd w:id="1834"/>
    </w:p>
    <w:p w14:paraId="6BF9105A" w14:textId="77777777" w:rsidR="00CE3A07" w:rsidRPr="00357143" w:rsidRDefault="00CE3A07" w:rsidP="000B133A">
      <w:pPr>
        <w:pStyle w:val="Heading4"/>
      </w:pPr>
      <w:bookmarkStart w:id="1835" w:name="_Toc445302705"/>
      <w:bookmarkStart w:id="1836" w:name="_Toc445389872"/>
      <w:bookmarkStart w:id="1837" w:name="_Toc447042929"/>
      <w:bookmarkStart w:id="1838" w:name="_Toc457493689"/>
      <w:bookmarkStart w:id="1839" w:name="_Toc459976788"/>
      <w:bookmarkStart w:id="1840" w:name="_Toc470163969"/>
      <w:bookmarkStart w:id="1841" w:name="_Toc470164551"/>
      <w:bookmarkStart w:id="1842" w:name="_Toc475715160"/>
      <w:bookmarkStart w:id="1843" w:name="_Toc479348962"/>
      <w:bookmarkStart w:id="1844" w:name="_Toc484070410"/>
      <w:bookmarkStart w:id="1845" w:name="_Toc8130751"/>
      <w:r w:rsidRPr="00357143">
        <w:t>9.6.1.1</w:t>
      </w:r>
      <w:r w:rsidR="00E65D0A" w:rsidRPr="00357143">
        <w:tab/>
      </w:r>
      <w:r w:rsidRPr="00357143">
        <w:t>Resource Type Summary</w:t>
      </w:r>
      <w:bookmarkEnd w:id="1835"/>
      <w:bookmarkEnd w:id="1836"/>
      <w:bookmarkEnd w:id="1837"/>
      <w:bookmarkEnd w:id="1838"/>
      <w:bookmarkEnd w:id="1839"/>
      <w:bookmarkEnd w:id="1840"/>
      <w:bookmarkEnd w:id="1841"/>
      <w:bookmarkEnd w:id="1842"/>
      <w:bookmarkEnd w:id="1843"/>
      <w:bookmarkEnd w:id="1844"/>
      <w:bookmarkEnd w:id="1845"/>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SimSun"/>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lastRenderedPageBreak/>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lastRenderedPageBreak/>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77777777" w:rsidR="009D7FD8" w:rsidRPr="00357143" w:rsidRDefault="00AC578A" w:rsidP="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SimSun"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SimSun"/>
                <w:i/>
                <w:lang w:eastAsia="zh-CN"/>
              </w:rPr>
            </w:pPr>
            <w:r w:rsidRPr="00357143">
              <w:rPr>
                <w:i/>
              </w:rPr>
              <w:t>flexContainer</w:t>
            </w:r>
            <w:r w:rsidRPr="00357143">
              <w:rPr>
                <w:rFonts w:eastAsia="SimSun" w:hint="eastAsia"/>
                <w:i/>
                <w:lang w:eastAsia="zh-CN"/>
              </w:rPr>
              <w:t>,</w:t>
            </w:r>
            <w:r w:rsidRPr="00357143">
              <w:rPr>
                <w:i/>
              </w:rPr>
              <w:t xml:space="preserve"> flexContainer</w:t>
            </w:r>
            <w:r w:rsidRPr="00357143">
              <w:rPr>
                <w:rFonts w:eastAsia="SimSun"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SimSun"/>
                <w:i/>
                <w:iCs/>
                <w:lang w:eastAsia="zh-CN"/>
              </w:rPr>
            </w:pPr>
            <w:r w:rsidRPr="00357143">
              <w:rPr>
                <w:i/>
                <w:iCs/>
              </w:rPr>
              <w:t>notificationTargetPolicy</w:t>
            </w:r>
            <w:r w:rsidRPr="00357143">
              <w:rPr>
                <w:rFonts w:eastAsia="SimSun" w:hint="eastAsia"/>
                <w:i/>
                <w:iCs/>
                <w:lang w:eastAsia="zh-CN"/>
              </w:rPr>
              <w:t>,</w:t>
            </w:r>
          </w:p>
          <w:p w14:paraId="4B8DBDC8" w14:textId="77777777" w:rsidR="00CA62E1" w:rsidRPr="00357143" w:rsidRDefault="00CA62E1" w:rsidP="001C13B4">
            <w:pPr>
              <w:pStyle w:val="TAL"/>
              <w:keepNext w:val="0"/>
              <w:keepLines w:val="0"/>
              <w:rPr>
                <w:rFonts w:eastAsia="SimSun"/>
                <w:i/>
                <w:iCs/>
                <w:lang w:eastAsia="zh-CN"/>
              </w:rPr>
            </w:pPr>
            <w:r w:rsidRPr="00357143">
              <w:rPr>
                <w:rFonts w:eastAsia="SimSun" w:hint="eastAsia"/>
                <w:i/>
                <w:iCs/>
                <w:lang w:eastAsia="zh-CN"/>
              </w:rPr>
              <w:lastRenderedPageBreak/>
              <w:t>flexContainer</w:t>
            </w:r>
            <w:r w:rsidR="009D7FD8" w:rsidRPr="00357143">
              <w:rPr>
                <w:rFonts w:eastAsia="SimSun" w:hint="eastAsia"/>
                <w:i/>
                <w:iCs/>
                <w:lang w:eastAsia="zh-CN"/>
              </w:rPr>
              <w:t>,</w:t>
            </w:r>
          </w:p>
          <w:p w14:paraId="17B6914D" w14:textId="77777777" w:rsidR="009D7FD8" w:rsidRPr="00357143" w:rsidRDefault="009D7FD8" w:rsidP="001C13B4">
            <w:pPr>
              <w:pStyle w:val="TAL"/>
              <w:keepNext w:val="0"/>
              <w:keepLines w:val="0"/>
              <w:rPr>
                <w:rFonts w:eastAsia="SimSun"/>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lastRenderedPageBreak/>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lastRenderedPageBreak/>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SimSun"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SimSun"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Pr="00156F80" w:rsidRDefault="00CA62E1" w:rsidP="001C13B4">
            <w:pPr>
              <w:pStyle w:val="TAL"/>
              <w:keepNext w:val="0"/>
              <w:keepLines w:val="0"/>
              <w:rPr>
                <w:rFonts w:eastAsia="Arial Unicode MS"/>
                <w:i/>
                <w:lang w:val="fr-FR" w:eastAsia="zh-CN"/>
              </w:rPr>
            </w:pPr>
            <w:r w:rsidRPr="00156F80">
              <w:rPr>
                <w:rFonts w:eastAsia="Arial Unicode MS"/>
                <w:i/>
                <w:lang w:val="fr-FR"/>
              </w:rPr>
              <w:t>container,</w:t>
            </w:r>
            <w:r w:rsidR="00710879" w:rsidRPr="00156F80">
              <w:rPr>
                <w:rFonts w:eastAsia="Arial Unicode MS" w:hint="eastAsia"/>
                <w:i/>
                <w:lang w:val="fr-FR" w:eastAsia="zh-CN"/>
              </w:rPr>
              <w:t xml:space="preserve"> containerAnnc,</w:t>
            </w:r>
          </w:p>
          <w:p w14:paraId="550205EC" w14:textId="379C7F33" w:rsidR="00D84186" w:rsidRPr="00156F80" w:rsidRDefault="00A107E4" w:rsidP="001C13B4">
            <w:pPr>
              <w:pStyle w:val="TAL"/>
              <w:keepNext w:val="0"/>
              <w:keepLines w:val="0"/>
              <w:rPr>
                <w:rFonts w:eastAsia="Arial Unicode MS"/>
                <w:i/>
                <w:lang w:val="fr-FR" w:eastAsia="zh-CN"/>
              </w:rPr>
            </w:pPr>
            <w:r w:rsidRPr="00156F80">
              <w:rPr>
                <w:rFonts w:eastAsia="Arial Unicode MS"/>
                <w:i/>
                <w:lang w:val="fr-FR"/>
              </w:rPr>
              <w:t>contentInstanceAnnc</w:t>
            </w:r>
            <w:r w:rsidR="00CA62E1" w:rsidRPr="00156F80">
              <w:rPr>
                <w:rFonts w:eastAsia="Arial Unicode MS"/>
                <w:i/>
                <w:lang w:val="fr-FR"/>
              </w:rPr>
              <w:t xml:space="preserve"> </w:t>
            </w:r>
          </w:p>
          <w:p w14:paraId="49AA1769" w14:textId="77777777" w:rsidR="00D84186" w:rsidRPr="00156F80" w:rsidRDefault="00D84186" w:rsidP="001C13B4">
            <w:pPr>
              <w:pStyle w:val="TAL"/>
              <w:keepNext w:val="0"/>
              <w:keepLines w:val="0"/>
              <w:rPr>
                <w:rFonts w:eastAsia="Arial Unicode MS"/>
                <w:i/>
                <w:lang w:val="fr-FR" w:eastAsia="zh-CN"/>
              </w:rPr>
            </w:pPr>
            <w:r w:rsidRPr="00156F80">
              <w:rPr>
                <w:rFonts w:eastAsia="Arial Unicode MS" w:hint="eastAsia"/>
                <w:i/>
                <w:lang w:val="fr-FR" w:eastAsia="zh-CN"/>
              </w:rPr>
              <w:t>flexContainer,</w:t>
            </w:r>
            <w:r w:rsidR="00710879" w:rsidRPr="00156F80">
              <w:rPr>
                <w:rFonts w:eastAsia="Arial Unicode MS" w:hint="eastAsia"/>
                <w:i/>
                <w:lang w:val="fr-FR"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77777777"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lastRenderedPageBreak/>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lastRenderedPageBreak/>
              <w:t>subscription</w:t>
            </w:r>
          </w:p>
        </w:tc>
        <w:tc>
          <w:tcPr>
            <w:tcW w:w="3276" w:type="dxa"/>
            <w:shd w:val="clear" w:color="auto" w:fill="auto"/>
          </w:tcPr>
          <w:p w14:paraId="0739E52D" w14:textId="77777777"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SimSun"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77777777" w:rsidR="0025753A" w:rsidRPr="00357143" w:rsidRDefault="002B5EFE" w:rsidP="00D211EF">
            <w:pPr>
              <w:pStyle w:val="TAL"/>
              <w:rPr>
                <w:rFonts w:eastAsia="Arial Unicode MS"/>
                <w:i/>
              </w:rPr>
            </w:pPr>
            <w:r>
              <w:rPr>
                <w:rFonts w:eastAsia="Arial Unicode MS"/>
                <w:i/>
                <w:lang w:eastAsia="zh-CN"/>
              </w:rPr>
              <w:t>transaction</w:t>
            </w: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7777777" w:rsidR="008E40F8" w:rsidRPr="00357143" w:rsidRDefault="002B5EFE" w:rsidP="00D211EF">
            <w:pPr>
              <w:pStyle w:val="TAL"/>
              <w:rPr>
                <w:rFonts w:eastAsia="SimSun"/>
                <w:szCs w:val="18"/>
                <w:lang w:eastAsia="zh-CN"/>
              </w:rPr>
            </w:pPr>
            <w:r>
              <w:rPr>
                <w:rFonts w:eastAsia="Arial Unicode MS"/>
                <w:i/>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lastRenderedPageBreak/>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774FDB" w:rsidRPr="00357143" w14:paraId="37B3A9EF" w14:textId="77777777" w:rsidTr="001C13B4">
        <w:trPr>
          <w:jc w:val="center"/>
        </w:trPr>
        <w:tc>
          <w:tcPr>
            <w:tcW w:w="2174" w:type="dxa"/>
          </w:tcPr>
          <w:p w14:paraId="2717F793"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774FDB" w:rsidRPr="00357143" w:rsidRDefault="00774FDB" w:rsidP="00D211EF">
            <w:pPr>
              <w:pStyle w:val="TAL"/>
            </w:pPr>
            <w:r w:rsidRPr="00263682">
              <w:rPr>
                <w:rFonts w:eastAsia="Arial Unicode MS"/>
                <w:lang w:eastAsia="zh-CN"/>
              </w:rPr>
              <w:t>Represents an access control decision point</w:t>
            </w:r>
          </w:p>
        </w:tc>
        <w:tc>
          <w:tcPr>
            <w:tcW w:w="3812" w:type="dxa"/>
          </w:tcPr>
          <w:p w14:paraId="4E00C2F7"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0E446031"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774FDB" w:rsidRPr="00357143" w:rsidRDefault="00774FDB" w:rsidP="006164F0">
            <w:pPr>
              <w:pStyle w:val="TAL"/>
              <w:rPr>
                <w:rFonts w:eastAsia="Arial Unicode MS"/>
                <w:lang w:eastAsia="zh-CN"/>
              </w:rPr>
            </w:pPr>
            <w:r w:rsidRPr="00263682">
              <w:rPr>
                <w:rFonts w:eastAsia="Arial Unicode MS"/>
              </w:rPr>
              <w:t>9.6.</w:t>
            </w:r>
            <w:r w:rsidR="006164F0">
              <w:rPr>
                <w:rFonts w:eastAsia="Arial Unicode MS" w:hint="eastAsia"/>
                <w:lang w:eastAsia="zh-CN"/>
              </w:rPr>
              <w:t>41</w:t>
            </w:r>
          </w:p>
        </w:tc>
      </w:tr>
      <w:tr w:rsidR="00774FDB" w:rsidRPr="00357143" w14:paraId="60D73E6D" w14:textId="77777777" w:rsidTr="001C13B4">
        <w:trPr>
          <w:jc w:val="center"/>
        </w:trPr>
        <w:tc>
          <w:tcPr>
            <w:tcW w:w="2174" w:type="dxa"/>
          </w:tcPr>
          <w:p w14:paraId="028B08C6"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774FDB" w:rsidRPr="00357143" w:rsidRDefault="00774FDB" w:rsidP="00D211EF">
            <w:pPr>
              <w:pStyle w:val="TAL"/>
            </w:pPr>
            <w:r w:rsidRPr="00263682">
              <w:rPr>
                <w:rFonts w:eastAsia="Arial Unicode MS"/>
                <w:lang w:eastAsia="zh-CN"/>
              </w:rPr>
              <w:t>Represents an access control policy retrieval point</w:t>
            </w:r>
          </w:p>
        </w:tc>
        <w:tc>
          <w:tcPr>
            <w:tcW w:w="3812" w:type="dxa"/>
          </w:tcPr>
          <w:p w14:paraId="601C4D69"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38D29E45"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42</w:t>
            </w:r>
          </w:p>
        </w:tc>
      </w:tr>
      <w:tr w:rsidR="00774FDB" w:rsidRPr="00357143" w14:paraId="650EC02B" w14:textId="77777777" w:rsidTr="001C13B4">
        <w:trPr>
          <w:jc w:val="center"/>
        </w:trPr>
        <w:tc>
          <w:tcPr>
            <w:tcW w:w="2174" w:type="dxa"/>
          </w:tcPr>
          <w:p w14:paraId="3C82CFE4" w14:textId="77777777" w:rsidR="00774FDB" w:rsidRPr="00357143" w:rsidRDefault="00774FDB" w:rsidP="00D211EF">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774FDB" w:rsidRPr="00357143" w:rsidRDefault="00774FDB" w:rsidP="00D211EF">
            <w:pPr>
              <w:pStyle w:val="TAL"/>
            </w:pPr>
            <w:r w:rsidRPr="00263682">
              <w:rPr>
                <w:rFonts w:eastAsia="Arial Unicode MS"/>
                <w:lang w:eastAsia="zh-CN"/>
              </w:rPr>
              <w:t>Represents an access control information point</w:t>
            </w:r>
          </w:p>
        </w:tc>
        <w:tc>
          <w:tcPr>
            <w:tcW w:w="3812" w:type="dxa"/>
          </w:tcPr>
          <w:p w14:paraId="79832D82" w14:textId="77777777" w:rsidR="00774FDB" w:rsidRDefault="00774FDB" w:rsidP="00654254">
            <w:pPr>
              <w:pStyle w:val="TAL"/>
              <w:rPr>
                <w:rFonts w:eastAsia="Arial Unicode MS"/>
                <w:i/>
                <w:lang w:eastAsia="zh-CN"/>
              </w:rPr>
            </w:pPr>
            <w:r>
              <w:rPr>
                <w:rFonts w:eastAsia="Arial Unicode MS" w:hint="eastAsia"/>
                <w:i/>
                <w:lang w:eastAsia="zh-CN"/>
              </w:rPr>
              <w:t>role</w:t>
            </w:r>
          </w:p>
          <w:p w14:paraId="3875DACD" w14:textId="77777777" w:rsidR="00774FDB" w:rsidRDefault="00774FDB" w:rsidP="00654254">
            <w:pPr>
              <w:pStyle w:val="TAL"/>
              <w:rPr>
                <w:rFonts w:eastAsia="Arial Unicode MS"/>
                <w:i/>
                <w:lang w:eastAsia="zh-CN"/>
              </w:rPr>
            </w:pPr>
            <w:r>
              <w:rPr>
                <w:rFonts w:eastAsia="Arial Unicode MS" w:hint="eastAsia"/>
                <w:i/>
                <w:lang w:eastAsia="zh-CN"/>
              </w:rPr>
              <w:t>token</w:t>
            </w:r>
          </w:p>
          <w:p w14:paraId="1C57B22E" w14:textId="77777777" w:rsidR="00774FDB" w:rsidRPr="00357143" w:rsidRDefault="00774FDB" w:rsidP="00D211EF">
            <w:pPr>
              <w:pStyle w:val="TAL"/>
              <w:rPr>
                <w:rFonts w:eastAsia="Arial Unicode MS"/>
                <w:i/>
              </w:rPr>
            </w:pPr>
            <w:r w:rsidRPr="00263682">
              <w:rPr>
                <w:rFonts w:eastAsia="Arial Unicode MS"/>
                <w:i/>
                <w:lang w:eastAsia="zh-CN"/>
              </w:rPr>
              <w:t>subscription</w:t>
            </w:r>
            <w:r w:rsidR="00C84578">
              <w:rPr>
                <w:rFonts w:eastAsia="Arial Unicode MS"/>
                <w:i/>
              </w:rPr>
              <w:t xml:space="preserve">, </w:t>
            </w:r>
            <w:r w:rsidR="00C84578">
              <w:rPr>
                <w:rFonts w:eastAsia="Arial Unicode MS"/>
                <w:i/>
                <w:lang w:eastAsia="zh-CN"/>
              </w:rPr>
              <w:t>transaction</w:t>
            </w:r>
          </w:p>
        </w:tc>
        <w:tc>
          <w:tcPr>
            <w:tcW w:w="2268" w:type="dxa"/>
          </w:tcPr>
          <w:p w14:paraId="6B5B6207" w14:textId="77777777" w:rsidR="00774FDB" w:rsidRPr="00357143" w:rsidRDefault="00774FDB" w:rsidP="00231697">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774FDB" w:rsidRPr="00357143" w:rsidRDefault="00774FDB" w:rsidP="006164F0">
            <w:pPr>
              <w:pStyle w:val="TAL"/>
              <w:rPr>
                <w:rFonts w:eastAsia="Arial Unicode MS"/>
              </w:rPr>
            </w:pPr>
            <w:r w:rsidRPr="00263682">
              <w:rPr>
                <w:rFonts w:eastAsia="Arial Unicode MS"/>
              </w:rPr>
              <w:t>9.6.</w:t>
            </w:r>
            <w:r w:rsidR="006164F0">
              <w:rPr>
                <w:rFonts w:eastAsia="Arial Unicode MS" w:hint="eastAsia"/>
                <w:lang w:eastAsia="zh-CN"/>
              </w:rPr>
              <w:t>43</w:t>
            </w:r>
          </w:p>
        </w:tc>
      </w:tr>
      <w:tr w:rsidR="00D45402" w:rsidRPr="00357143" w14:paraId="70B72146" w14:textId="77777777" w:rsidTr="001C13B4">
        <w:trPr>
          <w:jc w:val="center"/>
        </w:trPr>
        <w:tc>
          <w:tcPr>
            <w:tcW w:w="2174" w:type="dxa"/>
          </w:tcPr>
          <w:p w14:paraId="01EF0C97" w14:textId="77777777" w:rsidR="00D45402" w:rsidRPr="00263682" w:rsidRDefault="00D45402" w:rsidP="00D211EF">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D45402" w:rsidRPr="00263682" w:rsidRDefault="00D45402" w:rsidP="00D211EF">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D45402" w:rsidRDefault="00C84578" w:rsidP="00654254">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D45402" w:rsidRPr="00263682" w:rsidRDefault="00D45402" w:rsidP="00231697">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D45402" w:rsidRPr="00263682" w:rsidRDefault="00D45402" w:rsidP="006164F0">
            <w:pPr>
              <w:pStyle w:val="TAL"/>
              <w:rPr>
                <w:rFonts w:eastAsia="Arial Unicode MS"/>
              </w:rPr>
            </w:pPr>
            <w:r>
              <w:rPr>
                <w:rFonts w:eastAsia="Arial Unicode MS" w:hint="eastAsia"/>
                <w:lang w:eastAsia="zh-CN"/>
              </w:rPr>
              <w:t>9.6.</w:t>
            </w:r>
            <w:r w:rsidR="006164F0">
              <w:rPr>
                <w:rFonts w:eastAsia="Arial Unicode MS" w:hint="eastAsia"/>
                <w:lang w:eastAsia="zh-CN"/>
              </w:rPr>
              <w:t>44</w:t>
            </w:r>
          </w:p>
        </w:tc>
      </w:tr>
      <w:tr w:rsidR="00C5636E" w:rsidRPr="00357143" w14:paraId="2B7B3B62" w14:textId="77777777" w:rsidTr="001C13B4">
        <w:trPr>
          <w:jc w:val="center"/>
        </w:trPr>
        <w:tc>
          <w:tcPr>
            <w:tcW w:w="2174" w:type="dxa"/>
          </w:tcPr>
          <w:p w14:paraId="3C847757" w14:textId="77777777" w:rsidR="00C5636E" w:rsidRDefault="00C5636E" w:rsidP="00D211EF">
            <w:pPr>
              <w:pStyle w:val="TAL"/>
              <w:rPr>
                <w:rFonts w:eastAsia="Arial Unicode MS"/>
                <w:i/>
                <w:lang w:eastAsia="zh-CN"/>
              </w:rPr>
            </w:pPr>
            <w:r w:rsidRPr="00253F89">
              <w:rPr>
                <w:rFonts w:cs="Arial"/>
                <w:i/>
                <w:szCs w:val="18"/>
              </w:rPr>
              <w:t>AEContactList</w:t>
            </w:r>
          </w:p>
        </w:tc>
        <w:tc>
          <w:tcPr>
            <w:tcW w:w="3276" w:type="dxa"/>
          </w:tcPr>
          <w:p w14:paraId="40E30738" w14:textId="77777777" w:rsidR="00C5636E" w:rsidRDefault="00C5636E" w:rsidP="00D211EF">
            <w:pPr>
              <w:pStyle w:val="TAL"/>
              <w:rPr>
                <w:lang w:eastAsia="zh-CN"/>
              </w:rPr>
            </w:pPr>
            <w:r w:rsidRPr="00253F89">
              <w:rPr>
                <w:rFonts w:cs="Arial"/>
                <w:szCs w:val="18"/>
              </w:rPr>
              <w:t>Contains information about a CSE that has resources that referencing an AE-ID</w:t>
            </w:r>
          </w:p>
        </w:tc>
        <w:tc>
          <w:tcPr>
            <w:tcW w:w="3812" w:type="dxa"/>
          </w:tcPr>
          <w:p w14:paraId="6098B52D" w14:textId="77777777" w:rsidR="00C5636E" w:rsidRPr="00357143" w:rsidRDefault="00C5636E" w:rsidP="00654254">
            <w:pPr>
              <w:pStyle w:val="TAL"/>
              <w:rPr>
                <w:rFonts w:eastAsia="Arial Unicode MS"/>
                <w:i/>
              </w:rPr>
            </w:pPr>
            <w:r w:rsidRPr="00253F89">
              <w:rPr>
                <w:rFonts w:cs="Arial"/>
                <w:i/>
                <w:szCs w:val="18"/>
              </w:rPr>
              <w:t>AEContactListPerCSE</w:t>
            </w:r>
            <w:r>
              <w:rPr>
                <w:rFonts w:cs="Arial"/>
                <w:i/>
                <w:szCs w:val="18"/>
              </w:rPr>
              <w:t>, subscription</w:t>
            </w:r>
          </w:p>
        </w:tc>
        <w:tc>
          <w:tcPr>
            <w:tcW w:w="2268" w:type="dxa"/>
          </w:tcPr>
          <w:p w14:paraId="5D6B6446" w14:textId="77777777" w:rsidR="00C5636E" w:rsidRDefault="00C5636E" w:rsidP="00231697">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C5636E" w:rsidRDefault="00D06E85" w:rsidP="00D06E85">
            <w:pPr>
              <w:pStyle w:val="TAL"/>
              <w:rPr>
                <w:rFonts w:eastAsia="Arial Unicode MS"/>
                <w:lang w:eastAsia="zh-CN"/>
              </w:rPr>
            </w:pPr>
            <w:r>
              <w:rPr>
                <w:rFonts w:eastAsia="Arial Unicode MS" w:cs="Arial" w:hint="eastAsia"/>
                <w:szCs w:val="18"/>
                <w:lang w:eastAsia="zh-CN"/>
              </w:rPr>
              <w:t>9.6.45</w:t>
            </w:r>
          </w:p>
        </w:tc>
      </w:tr>
      <w:tr w:rsidR="00C5636E" w:rsidRPr="00357143" w14:paraId="71997898" w14:textId="77777777" w:rsidTr="001C13B4">
        <w:trPr>
          <w:jc w:val="center"/>
        </w:trPr>
        <w:tc>
          <w:tcPr>
            <w:tcW w:w="2174" w:type="dxa"/>
          </w:tcPr>
          <w:p w14:paraId="31A1D7A0" w14:textId="77777777" w:rsidR="00C5636E" w:rsidRPr="00253F89" w:rsidRDefault="00C5636E" w:rsidP="00D211EF">
            <w:pPr>
              <w:pStyle w:val="TAL"/>
              <w:rPr>
                <w:rFonts w:cs="Arial"/>
                <w:i/>
                <w:szCs w:val="18"/>
              </w:rPr>
            </w:pPr>
            <w:r w:rsidRPr="00253F89">
              <w:rPr>
                <w:rFonts w:cs="Arial"/>
                <w:i/>
                <w:szCs w:val="18"/>
              </w:rPr>
              <w:t>AEContactListPerCSE</w:t>
            </w:r>
          </w:p>
        </w:tc>
        <w:tc>
          <w:tcPr>
            <w:tcW w:w="3276" w:type="dxa"/>
          </w:tcPr>
          <w:p w14:paraId="28D9D15E" w14:textId="77777777" w:rsidR="00C5636E" w:rsidRPr="00253F89" w:rsidRDefault="00C5636E" w:rsidP="00D211EF">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C5636E" w:rsidRPr="00253F89" w:rsidRDefault="00C5636E" w:rsidP="00654254">
            <w:pPr>
              <w:pStyle w:val="TAL"/>
              <w:rPr>
                <w:rFonts w:cs="Arial"/>
                <w:i/>
                <w:szCs w:val="18"/>
              </w:rPr>
            </w:pPr>
            <w:r>
              <w:rPr>
                <w:rFonts w:eastAsia="Arial Unicode MS" w:cs="Arial"/>
                <w:i/>
                <w:szCs w:val="18"/>
                <w:lang w:eastAsia="zh-CN"/>
              </w:rPr>
              <w:t>None specified</w:t>
            </w:r>
          </w:p>
        </w:tc>
        <w:tc>
          <w:tcPr>
            <w:tcW w:w="2268" w:type="dxa"/>
          </w:tcPr>
          <w:p w14:paraId="450124FF" w14:textId="77777777" w:rsidR="00C5636E" w:rsidRPr="001467DA" w:rsidRDefault="00C5636E" w:rsidP="00231697">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C5636E" w:rsidRDefault="00D06E85" w:rsidP="00D06E85">
            <w:pPr>
              <w:pStyle w:val="TAL"/>
              <w:rPr>
                <w:rFonts w:eastAsia="Arial Unicode MS" w:cs="Arial"/>
                <w:szCs w:val="18"/>
                <w:lang w:eastAsia="zh-CN"/>
              </w:rPr>
            </w:pPr>
            <w:r>
              <w:rPr>
                <w:rFonts w:eastAsia="Arial Unicode MS" w:cs="Arial" w:hint="eastAsia"/>
                <w:szCs w:val="18"/>
                <w:lang w:eastAsia="zh-CN"/>
              </w:rPr>
              <w:t>9.6.46</w:t>
            </w:r>
          </w:p>
        </w:tc>
      </w:tr>
      <w:tr w:rsidR="00A64E32" w:rsidRPr="00357143" w14:paraId="79E94516" w14:textId="77777777" w:rsidTr="001C13B4">
        <w:trPr>
          <w:jc w:val="center"/>
        </w:trPr>
        <w:tc>
          <w:tcPr>
            <w:tcW w:w="2174" w:type="dxa"/>
          </w:tcPr>
          <w:p w14:paraId="27B457A1" w14:textId="77777777" w:rsidR="00A64E32" w:rsidRPr="00253F89" w:rsidRDefault="00A64E32" w:rsidP="00D211EF">
            <w:pPr>
              <w:pStyle w:val="TAL"/>
              <w:rPr>
                <w:rFonts w:cs="Arial"/>
                <w:i/>
                <w:szCs w:val="18"/>
              </w:rPr>
            </w:pPr>
            <w:r>
              <w:rPr>
                <w:rFonts w:eastAsia="Arial Unicode MS"/>
                <w:i/>
                <w:lang w:eastAsia="zh-CN"/>
              </w:rPr>
              <w:t>transactionMgmt</w:t>
            </w:r>
          </w:p>
        </w:tc>
        <w:tc>
          <w:tcPr>
            <w:tcW w:w="3276" w:type="dxa"/>
          </w:tcPr>
          <w:p w14:paraId="4C92916E" w14:textId="77777777" w:rsidR="00A64E32" w:rsidRPr="00253F89" w:rsidRDefault="00A64E32" w:rsidP="00D211EF">
            <w:pPr>
              <w:pStyle w:val="TAL"/>
              <w:rPr>
                <w:rFonts w:cs="Arial"/>
                <w:szCs w:val="18"/>
              </w:rPr>
            </w:pPr>
          </w:p>
        </w:tc>
        <w:tc>
          <w:tcPr>
            <w:tcW w:w="3812" w:type="dxa"/>
          </w:tcPr>
          <w:p w14:paraId="2DE20FEA" w14:textId="77777777" w:rsidR="00A64E32" w:rsidRDefault="00A64E32" w:rsidP="00654254">
            <w:pPr>
              <w:pStyle w:val="TAL"/>
              <w:rPr>
                <w:rFonts w:eastAsia="Arial Unicode MS" w:cs="Arial"/>
                <w:i/>
                <w:szCs w:val="18"/>
                <w:lang w:eastAsia="zh-CN"/>
              </w:rPr>
            </w:pPr>
            <w:r>
              <w:rPr>
                <w:rFonts w:eastAsia="Arial Unicode MS"/>
                <w:i/>
              </w:rPr>
              <w:t>subscription</w:t>
            </w:r>
          </w:p>
        </w:tc>
        <w:tc>
          <w:tcPr>
            <w:tcW w:w="2268" w:type="dxa"/>
          </w:tcPr>
          <w:p w14:paraId="54894D83" w14:textId="77777777" w:rsidR="00A64E32" w:rsidRPr="00253F89" w:rsidRDefault="00A64E32" w:rsidP="00231697">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A64E32" w:rsidRDefault="00A64E32" w:rsidP="00A64E32">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A64E32" w:rsidRPr="00357143" w14:paraId="595A58AE" w14:textId="77777777" w:rsidTr="001C13B4">
        <w:trPr>
          <w:jc w:val="center"/>
        </w:trPr>
        <w:tc>
          <w:tcPr>
            <w:tcW w:w="2174" w:type="dxa"/>
          </w:tcPr>
          <w:p w14:paraId="050C4CA4" w14:textId="77777777" w:rsidR="00A64E32" w:rsidRDefault="00A64E32" w:rsidP="00D211EF">
            <w:pPr>
              <w:pStyle w:val="TAL"/>
              <w:rPr>
                <w:rFonts w:eastAsia="Arial Unicode MS"/>
                <w:i/>
                <w:lang w:eastAsia="zh-CN"/>
              </w:rPr>
            </w:pPr>
            <w:r>
              <w:rPr>
                <w:rFonts w:eastAsia="Arial Unicode MS"/>
                <w:i/>
                <w:lang w:eastAsia="zh-CN"/>
              </w:rPr>
              <w:t>transaction</w:t>
            </w:r>
          </w:p>
        </w:tc>
        <w:tc>
          <w:tcPr>
            <w:tcW w:w="3276" w:type="dxa"/>
          </w:tcPr>
          <w:p w14:paraId="43E4D591" w14:textId="77777777" w:rsidR="00A64E32" w:rsidRPr="00253F89" w:rsidRDefault="00A64E32" w:rsidP="00D211EF">
            <w:pPr>
              <w:pStyle w:val="TAL"/>
              <w:rPr>
                <w:rFonts w:cs="Arial"/>
                <w:szCs w:val="18"/>
              </w:rPr>
            </w:pPr>
          </w:p>
        </w:tc>
        <w:tc>
          <w:tcPr>
            <w:tcW w:w="3812" w:type="dxa"/>
          </w:tcPr>
          <w:p w14:paraId="3CE1F909" w14:textId="77777777" w:rsidR="00A64E32" w:rsidRDefault="00A64E32" w:rsidP="00654254">
            <w:pPr>
              <w:pStyle w:val="TAL"/>
              <w:rPr>
                <w:rFonts w:eastAsia="Arial Unicode MS"/>
                <w:i/>
              </w:rPr>
            </w:pPr>
            <w:r>
              <w:rPr>
                <w:rFonts w:eastAsia="Arial Unicode MS"/>
                <w:i/>
              </w:rPr>
              <w:t>None specified</w:t>
            </w:r>
          </w:p>
        </w:tc>
        <w:tc>
          <w:tcPr>
            <w:tcW w:w="2268" w:type="dxa"/>
          </w:tcPr>
          <w:p w14:paraId="441BB48C" w14:textId="77777777" w:rsidR="00A64E32" w:rsidRDefault="00A64E32" w:rsidP="00141463">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A64E32" w:rsidRDefault="00A64E32" w:rsidP="00141463">
            <w:pPr>
              <w:pStyle w:val="TAL"/>
              <w:rPr>
                <w:rFonts w:eastAsia="Arial Unicode MS"/>
                <w:i/>
                <w:lang w:eastAsia="zh-CN"/>
              </w:rPr>
            </w:pPr>
          </w:p>
          <w:p w14:paraId="3534E0B6" w14:textId="77777777" w:rsidR="00A64E32" w:rsidRDefault="00A64E32" w:rsidP="00231697">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A64E32" w:rsidRDefault="00A64E32" w:rsidP="00A64E32">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AC578A" w:rsidRPr="00357143" w14:paraId="17893644" w14:textId="77777777" w:rsidTr="001C13B4">
        <w:trPr>
          <w:jc w:val="center"/>
        </w:trPr>
        <w:tc>
          <w:tcPr>
            <w:tcW w:w="2174" w:type="dxa"/>
          </w:tcPr>
          <w:p w14:paraId="7A08F348" w14:textId="77777777" w:rsidR="00AC578A" w:rsidRDefault="00AC578A" w:rsidP="00D211EF">
            <w:pPr>
              <w:pStyle w:val="TAL"/>
              <w:rPr>
                <w:rFonts w:eastAsia="Arial Unicode MS"/>
                <w:i/>
                <w:lang w:eastAsia="zh-CN"/>
              </w:rPr>
            </w:pPr>
            <w:r w:rsidRPr="00CC70ED">
              <w:rPr>
                <w:rFonts w:eastAsia="Arial Unicode MS"/>
                <w:i/>
              </w:rPr>
              <w:t>triggerRequest</w:t>
            </w:r>
          </w:p>
        </w:tc>
        <w:tc>
          <w:tcPr>
            <w:tcW w:w="3276" w:type="dxa"/>
          </w:tcPr>
          <w:p w14:paraId="446A1CD3" w14:textId="77777777" w:rsidR="00AC578A" w:rsidRPr="00253F89" w:rsidRDefault="00AC578A" w:rsidP="00D211EF">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AC578A" w:rsidRDefault="00AC578A" w:rsidP="00654254">
            <w:pPr>
              <w:pStyle w:val="TAL"/>
              <w:rPr>
                <w:rFonts w:eastAsia="Arial Unicode MS"/>
                <w:i/>
              </w:rPr>
            </w:pPr>
            <w:r>
              <w:rPr>
                <w:rFonts w:eastAsia="Arial Unicode MS"/>
                <w:i/>
              </w:rPr>
              <w:t>subscription</w:t>
            </w:r>
          </w:p>
        </w:tc>
        <w:tc>
          <w:tcPr>
            <w:tcW w:w="2268" w:type="dxa"/>
          </w:tcPr>
          <w:p w14:paraId="03A66362" w14:textId="77777777" w:rsidR="00AC578A" w:rsidRDefault="00AC578A" w:rsidP="00141463">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AC578A" w:rsidRDefault="00AC578A" w:rsidP="00AC578A">
            <w:pPr>
              <w:pStyle w:val="TAL"/>
              <w:rPr>
                <w:rFonts w:eastAsia="Arial Unicode MS"/>
                <w:lang w:eastAsia="zh-CN"/>
              </w:rPr>
            </w:pPr>
            <w:r>
              <w:rPr>
                <w:rFonts w:eastAsia="Arial Unicode MS"/>
              </w:rPr>
              <w:t>9.6.</w:t>
            </w:r>
            <w:r w:rsidRPr="007E655C">
              <w:rPr>
                <w:rFonts w:eastAsia="Arial Unicode MS" w:hint="eastAsia"/>
                <w:lang w:eastAsia="zh-CN"/>
              </w:rPr>
              <w:t>49</w:t>
            </w:r>
          </w:p>
        </w:tc>
      </w:tr>
      <w:tr w:rsidR="0022338A" w14:paraId="09383947" w14:textId="77777777" w:rsidTr="00247961">
        <w:trPr>
          <w:jc w:val="center"/>
        </w:trPr>
        <w:tc>
          <w:tcPr>
            <w:tcW w:w="2174" w:type="dxa"/>
          </w:tcPr>
          <w:p w14:paraId="05F393DE" w14:textId="77777777" w:rsidR="0022338A" w:rsidRDefault="0022338A" w:rsidP="00247961">
            <w:pPr>
              <w:pStyle w:val="TAL"/>
              <w:rPr>
                <w:rFonts w:eastAsia="Arial Unicode MS"/>
                <w:i/>
                <w:lang w:eastAsia="zh-CN"/>
              </w:rPr>
            </w:pPr>
            <w:r w:rsidRPr="00A10C92">
              <w:rPr>
                <w:i/>
              </w:rPr>
              <w:t>ontologyRepository</w:t>
            </w:r>
          </w:p>
        </w:tc>
        <w:tc>
          <w:tcPr>
            <w:tcW w:w="3276" w:type="dxa"/>
          </w:tcPr>
          <w:p w14:paraId="6C7C51DC" w14:textId="77777777" w:rsidR="0022338A" w:rsidRPr="002B069A" w:rsidRDefault="0022338A" w:rsidP="00247961">
            <w:pPr>
              <w:pStyle w:val="TAL"/>
              <w:rPr>
                <w:rFonts w:eastAsia="SimSun"/>
                <w:lang w:eastAsia="zh-CN"/>
              </w:rPr>
            </w:pPr>
            <w:r w:rsidRPr="002B069A">
              <w:rPr>
                <w:rFonts w:eastAsia="SimSun"/>
                <w:lang w:eastAsia="zh-CN"/>
              </w:rPr>
              <w:t xml:space="preserve">Represents the collection of the managed </w:t>
            </w:r>
            <w:r w:rsidRPr="002B069A">
              <w:rPr>
                <w:rFonts w:eastAsia="SimSun" w:hint="eastAsia"/>
                <w:lang w:eastAsia="zh-CN"/>
              </w:rPr>
              <w:t>ontologies</w:t>
            </w:r>
            <w:r w:rsidRPr="002B069A">
              <w:rPr>
                <w:rFonts w:eastAsia="SimSun"/>
                <w:lang w:eastAsia="zh-CN"/>
              </w:rPr>
              <w:t xml:space="preserve"> and the semantic validation service</w:t>
            </w:r>
          </w:p>
        </w:tc>
        <w:tc>
          <w:tcPr>
            <w:tcW w:w="3812" w:type="dxa"/>
          </w:tcPr>
          <w:p w14:paraId="785D572F" w14:textId="77777777" w:rsidR="0022338A" w:rsidRPr="00357143" w:rsidRDefault="0022338A" w:rsidP="0024796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22338A" w:rsidRDefault="0022338A" w:rsidP="00247961">
            <w:pPr>
              <w:pStyle w:val="TAL"/>
              <w:rPr>
                <w:rFonts w:eastAsia="Arial Unicode MS"/>
                <w:i/>
                <w:lang w:eastAsia="zh-CN"/>
              </w:rPr>
            </w:pPr>
            <w:r w:rsidRPr="006315F0">
              <w:rPr>
                <w:i/>
              </w:rPr>
              <w:t>CSEBase</w:t>
            </w:r>
          </w:p>
        </w:tc>
        <w:tc>
          <w:tcPr>
            <w:tcW w:w="1436" w:type="dxa"/>
            <w:shd w:val="clear" w:color="auto" w:fill="auto"/>
          </w:tcPr>
          <w:p w14:paraId="3E8B8348" w14:textId="77777777" w:rsidR="0022338A" w:rsidRDefault="0022338A" w:rsidP="0022338A">
            <w:pPr>
              <w:pStyle w:val="TAL"/>
              <w:rPr>
                <w:rFonts w:eastAsia="Arial Unicode MS"/>
                <w:lang w:eastAsia="zh-CN"/>
              </w:rPr>
            </w:pPr>
            <w:r>
              <w:rPr>
                <w:rFonts w:eastAsia="Arial Unicode MS" w:hint="eastAsia"/>
                <w:lang w:eastAsia="zh-CN"/>
              </w:rPr>
              <w:t>9.6.50</w:t>
            </w:r>
          </w:p>
        </w:tc>
      </w:tr>
      <w:tr w:rsidR="0022338A" w14:paraId="0DDDB7AC" w14:textId="77777777" w:rsidTr="00247961">
        <w:trPr>
          <w:jc w:val="center"/>
        </w:trPr>
        <w:tc>
          <w:tcPr>
            <w:tcW w:w="2174" w:type="dxa"/>
          </w:tcPr>
          <w:p w14:paraId="4CF9FD48" w14:textId="77777777" w:rsidR="0022338A" w:rsidRDefault="0022338A" w:rsidP="00247961">
            <w:pPr>
              <w:pStyle w:val="TAL"/>
              <w:rPr>
                <w:rFonts w:eastAsia="Arial Unicode MS"/>
                <w:i/>
                <w:lang w:eastAsia="zh-CN"/>
              </w:rPr>
            </w:pPr>
            <w:r>
              <w:rPr>
                <w:i/>
              </w:rPr>
              <w:t>ontology</w:t>
            </w:r>
          </w:p>
        </w:tc>
        <w:tc>
          <w:tcPr>
            <w:tcW w:w="3276" w:type="dxa"/>
          </w:tcPr>
          <w:p w14:paraId="2D769E9B" w14:textId="77777777" w:rsidR="0022338A" w:rsidRDefault="0022338A" w:rsidP="0024796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22338A" w:rsidRPr="00357143" w:rsidRDefault="0022338A" w:rsidP="00247961">
            <w:pPr>
              <w:pStyle w:val="TAL"/>
              <w:rPr>
                <w:rFonts w:eastAsia="Arial Unicode MS"/>
                <w:i/>
              </w:rPr>
            </w:pPr>
            <w:r w:rsidRPr="00263682">
              <w:rPr>
                <w:rFonts w:eastAsia="Arial Unicode MS"/>
                <w:i/>
                <w:lang w:eastAsia="zh-CN"/>
              </w:rPr>
              <w:t>subscription</w:t>
            </w:r>
          </w:p>
        </w:tc>
        <w:tc>
          <w:tcPr>
            <w:tcW w:w="2268" w:type="dxa"/>
          </w:tcPr>
          <w:p w14:paraId="75E5B864"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22338A" w:rsidRDefault="0022338A" w:rsidP="0022338A">
            <w:pPr>
              <w:pStyle w:val="TAL"/>
              <w:rPr>
                <w:rFonts w:eastAsia="Arial Unicode MS"/>
                <w:lang w:eastAsia="zh-CN"/>
              </w:rPr>
            </w:pPr>
            <w:r>
              <w:rPr>
                <w:rFonts w:eastAsia="Arial Unicode MS" w:hint="eastAsia"/>
                <w:lang w:eastAsia="zh-CN"/>
              </w:rPr>
              <w:t>9.6.51</w:t>
            </w:r>
          </w:p>
        </w:tc>
      </w:tr>
      <w:tr w:rsidR="0022338A" w14:paraId="01BB80E6" w14:textId="77777777" w:rsidTr="00247961">
        <w:trPr>
          <w:jc w:val="center"/>
        </w:trPr>
        <w:tc>
          <w:tcPr>
            <w:tcW w:w="2174" w:type="dxa"/>
          </w:tcPr>
          <w:p w14:paraId="0DDC0BF7" w14:textId="77777777" w:rsidR="0022338A" w:rsidRDefault="0022338A" w:rsidP="00247961">
            <w:pPr>
              <w:pStyle w:val="TAL"/>
              <w:rPr>
                <w:rFonts w:eastAsia="Arial Unicode MS"/>
                <w:i/>
                <w:lang w:eastAsia="zh-CN"/>
              </w:rPr>
            </w:pPr>
            <w:r w:rsidRPr="00F3165F">
              <w:rPr>
                <w:i/>
              </w:rPr>
              <w:lastRenderedPageBreak/>
              <w:t>semanticValidation</w:t>
            </w:r>
          </w:p>
        </w:tc>
        <w:tc>
          <w:tcPr>
            <w:tcW w:w="3276" w:type="dxa"/>
          </w:tcPr>
          <w:p w14:paraId="4DC3CB56" w14:textId="77777777" w:rsidR="0022338A" w:rsidRDefault="0022338A" w:rsidP="0024796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22338A" w:rsidRPr="00357143" w:rsidRDefault="0022338A" w:rsidP="00247961">
            <w:pPr>
              <w:pStyle w:val="TAL"/>
              <w:rPr>
                <w:rFonts w:eastAsia="Arial Unicode MS"/>
                <w:i/>
              </w:rPr>
            </w:pPr>
            <w:r w:rsidRPr="00357143">
              <w:rPr>
                <w:rFonts w:eastAsia="Arial Unicode MS"/>
                <w:i/>
              </w:rPr>
              <w:t>None specified</w:t>
            </w:r>
          </w:p>
        </w:tc>
        <w:tc>
          <w:tcPr>
            <w:tcW w:w="2268" w:type="dxa"/>
          </w:tcPr>
          <w:p w14:paraId="561F62A7" w14:textId="77777777" w:rsidR="0022338A" w:rsidRDefault="0022338A" w:rsidP="0024796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22338A" w:rsidRDefault="0022338A" w:rsidP="0022338A">
            <w:pPr>
              <w:pStyle w:val="TAL"/>
              <w:rPr>
                <w:rFonts w:eastAsia="Arial Unicode MS"/>
                <w:lang w:eastAsia="zh-CN"/>
              </w:rPr>
            </w:pPr>
            <w:r>
              <w:rPr>
                <w:rFonts w:eastAsia="Arial Unicode MS" w:hint="eastAsia"/>
                <w:lang w:eastAsia="zh-CN"/>
              </w:rPr>
              <w:t>9.6.52</w:t>
            </w:r>
          </w:p>
        </w:tc>
      </w:tr>
      <w:tr w:rsidR="008901ED" w14:paraId="087C1C5B" w14:textId="77777777" w:rsidTr="00247961">
        <w:trPr>
          <w:jc w:val="center"/>
        </w:trPr>
        <w:tc>
          <w:tcPr>
            <w:tcW w:w="2174" w:type="dxa"/>
          </w:tcPr>
          <w:p w14:paraId="114CAD95" w14:textId="77777777" w:rsidR="008901ED" w:rsidRPr="00F3165F" w:rsidRDefault="008901ED" w:rsidP="00247961">
            <w:pPr>
              <w:pStyle w:val="TAL"/>
              <w:rPr>
                <w:i/>
              </w:rPr>
            </w:pPr>
            <w:r>
              <w:rPr>
                <w:rFonts w:eastAsia="Arial Unicode MS"/>
                <w:i/>
                <w:lang w:eastAsia="zh-CN"/>
              </w:rPr>
              <w:t>semanticMashupJobProfile</w:t>
            </w:r>
          </w:p>
        </w:tc>
        <w:tc>
          <w:tcPr>
            <w:tcW w:w="3276" w:type="dxa"/>
          </w:tcPr>
          <w:p w14:paraId="45ABDF2F" w14:textId="77777777" w:rsidR="008901ED" w:rsidRDefault="008901ED" w:rsidP="0024796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8901ED" w:rsidRPr="00357143" w:rsidRDefault="008901ED" w:rsidP="00247961">
            <w:pPr>
              <w:pStyle w:val="TAL"/>
              <w:rPr>
                <w:rFonts w:eastAsia="Arial Unicode MS"/>
                <w:i/>
              </w:rPr>
            </w:pPr>
            <w:r>
              <w:rPr>
                <w:rFonts w:eastAsia="Arial Unicode MS"/>
                <w:i/>
              </w:rPr>
              <w:t>semanticMashupInstance, semanticDescriptor, subscription</w:t>
            </w:r>
          </w:p>
        </w:tc>
        <w:tc>
          <w:tcPr>
            <w:tcW w:w="2268" w:type="dxa"/>
          </w:tcPr>
          <w:p w14:paraId="5D77F1F2" w14:textId="77777777" w:rsidR="008901ED" w:rsidRPr="00A10C92" w:rsidRDefault="008901ED" w:rsidP="00247961">
            <w:pPr>
              <w:pStyle w:val="TAL"/>
              <w:rPr>
                <w:i/>
              </w:rPr>
            </w:pPr>
            <w:r>
              <w:rPr>
                <w:rFonts w:eastAsia="Arial Unicode MS"/>
                <w:i/>
                <w:lang w:eastAsia="zh-CN"/>
              </w:rPr>
              <w:t>CSEBase, remoteCSE</w:t>
            </w:r>
          </w:p>
        </w:tc>
        <w:tc>
          <w:tcPr>
            <w:tcW w:w="1436" w:type="dxa"/>
            <w:shd w:val="clear" w:color="auto" w:fill="auto"/>
          </w:tcPr>
          <w:p w14:paraId="5D89BF48"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8901ED" w14:paraId="2233D32C" w14:textId="77777777" w:rsidTr="00247961">
        <w:trPr>
          <w:jc w:val="center"/>
        </w:trPr>
        <w:tc>
          <w:tcPr>
            <w:tcW w:w="2174" w:type="dxa"/>
          </w:tcPr>
          <w:p w14:paraId="1C587174" w14:textId="77777777" w:rsidR="008901ED" w:rsidRPr="00F3165F" w:rsidRDefault="008901ED" w:rsidP="00247961">
            <w:pPr>
              <w:pStyle w:val="TAL"/>
              <w:rPr>
                <w:i/>
              </w:rPr>
            </w:pPr>
            <w:r>
              <w:rPr>
                <w:rFonts w:eastAsia="Arial Unicode MS"/>
                <w:i/>
                <w:lang w:eastAsia="zh-CN"/>
              </w:rPr>
              <w:t>semanitcMashupInstance</w:t>
            </w:r>
          </w:p>
        </w:tc>
        <w:tc>
          <w:tcPr>
            <w:tcW w:w="3276" w:type="dxa"/>
          </w:tcPr>
          <w:p w14:paraId="080530EE" w14:textId="77777777" w:rsidR="008901ED" w:rsidRDefault="008901ED" w:rsidP="00247961">
            <w:pPr>
              <w:pStyle w:val="TAL"/>
              <w:rPr>
                <w:rFonts w:eastAsia="Arial Unicode MS"/>
                <w:lang w:eastAsia="zh-CN"/>
              </w:rPr>
            </w:pPr>
            <w:r>
              <w:rPr>
                <w:lang w:eastAsia="zh-CN"/>
              </w:rPr>
              <w:t>Represents a semantic mashup instance</w:t>
            </w:r>
          </w:p>
        </w:tc>
        <w:tc>
          <w:tcPr>
            <w:tcW w:w="3812" w:type="dxa"/>
          </w:tcPr>
          <w:p w14:paraId="4A32E05E" w14:textId="77777777" w:rsidR="008901ED" w:rsidRPr="00357143" w:rsidRDefault="008901ED" w:rsidP="0024796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8901ED" w:rsidRPr="00A10C92" w:rsidRDefault="008901ED" w:rsidP="0024796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8901ED" w14:paraId="45B9DFD0" w14:textId="77777777" w:rsidTr="00247961">
        <w:trPr>
          <w:jc w:val="center"/>
        </w:trPr>
        <w:tc>
          <w:tcPr>
            <w:tcW w:w="2174" w:type="dxa"/>
          </w:tcPr>
          <w:p w14:paraId="3938F469" w14:textId="77777777" w:rsidR="008901ED" w:rsidRPr="00F3165F" w:rsidRDefault="008901ED" w:rsidP="00247961">
            <w:pPr>
              <w:pStyle w:val="TAL"/>
              <w:rPr>
                <w:i/>
              </w:rPr>
            </w:pPr>
            <w:r>
              <w:rPr>
                <w:rFonts w:eastAsia="Arial Unicode MS"/>
                <w:i/>
                <w:lang w:eastAsia="zh-CN"/>
              </w:rPr>
              <w:t>mashup</w:t>
            </w:r>
          </w:p>
        </w:tc>
        <w:tc>
          <w:tcPr>
            <w:tcW w:w="3276" w:type="dxa"/>
          </w:tcPr>
          <w:p w14:paraId="5905272D" w14:textId="77777777" w:rsidR="008901ED" w:rsidRDefault="008901ED" w:rsidP="0024796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8901ED" w:rsidRPr="00357143" w:rsidRDefault="008901ED" w:rsidP="00247961">
            <w:pPr>
              <w:pStyle w:val="TAL"/>
              <w:rPr>
                <w:rFonts w:eastAsia="Arial Unicode MS"/>
                <w:i/>
              </w:rPr>
            </w:pPr>
            <w:r>
              <w:rPr>
                <w:rFonts w:eastAsia="Arial Unicode MS"/>
                <w:i/>
              </w:rPr>
              <w:t>Not specified</w:t>
            </w:r>
          </w:p>
        </w:tc>
        <w:tc>
          <w:tcPr>
            <w:tcW w:w="2268" w:type="dxa"/>
          </w:tcPr>
          <w:p w14:paraId="26B84D2E"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07759AA2"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8901ED" w14:paraId="781A02A7" w14:textId="77777777" w:rsidTr="00247961">
        <w:trPr>
          <w:jc w:val="center"/>
        </w:trPr>
        <w:tc>
          <w:tcPr>
            <w:tcW w:w="2174" w:type="dxa"/>
          </w:tcPr>
          <w:p w14:paraId="06CC19CA" w14:textId="77777777" w:rsidR="008901ED" w:rsidRPr="00F3165F" w:rsidRDefault="008901ED" w:rsidP="00247961">
            <w:pPr>
              <w:pStyle w:val="TAL"/>
              <w:rPr>
                <w:i/>
              </w:rPr>
            </w:pPr>
            <w:r>
              <w:rPr>
                <w:rFonts w:eastAsia="Arial Unicode MS"/>
                <w:i/>
                <w:lang w:eastAsia="zh-CN"/>
              </w:rPr>
              <w:t>semanticMashupResult</w:t>
            </w:r>
          </w:p>
        </w:tc>
        <w:tc>
          <w:tcPr>
            <w:tcW w:w="3276" w:type="dxa"/>
          </w:tcPr>
          <w:p w14:paraId="5F060B16" w14:textId="77777777" w:rsidR="008901ED" w:rsidRDefault="008901ED" w:rsidP="00247961">
            <w:pPr>
              <w:pStyle w:val="TAL"/>
              <w:rPr>
                <w:rFonts w:eastAsia="Arial Unicode MS"/>
                <w:lang w:eastAsia="zh-CN"/>
              </w:rPr>
            </w:pPr>
            <w:r>
              <w:rPr>
                <w:lang w:eastAsia="zh-CN"/>
              </w:rPr>
              <w:t>Represent semantic mashup results</w:t>
            </w:r>
          </w:p>
        </w:tc>
        <w:tc>
          <w:tcPr>
            <w:tcW w:w="3812" w:type="dxa"/>
          </w:tcPr>
          <w:p w14:paraId="05E42762" w14:textId="77777777" w:rsidR="008901ED" w:rsidRPr="00357143" w:rsidRDefault="008901ED" w:rsidP="00247961">
            <w:pPr>
              <w:pStyle w:val="TAL"/>
              <w:rPr>
                <w:rFonts w:eastAsia="Arial Unicode MS"/>
                <w:i/>
              </w:rPr>
            </w:pPr>
            <w:r>
              <w:rPr>
                <w:rFonts w:eastAsia="Arial Unicode MS"/>
                <w:i/>
              </w:rPr>
              <w:t>semanticDescriptor, subscription</w:t>
            </w:r>
          </w:p>
        </w:tc>
        <w:tc>
          <w:tcPr>
            <w:tcW w:w="2268" w:type="dxa"/>
          </w:tcPr>
          <w:p w14:paraId="1CC78CA8" w14:textId="77777777" w:rsidR="008901ED" w:rsidRPr="00A10C92" w:rsidRDefault="008901ED" w:rsidP="00247961">
            <w:pPr>
              <w:pStyle w:val="TAL"/>
              <w:rPr>
                <w:i/>
              </w:rPr>
            </w:pPr>
            <w:r>
              <w:rPr>
                <w:rFonts w:eastAsia="Arial Unicode MS"/>
                <w:i/>
                <w:lang w:eastAsia="zh-CN"/>
              </w:rPr>
              <w:t>semanticMashupInstance</w:t>
            </w:r>
          </w:p>
        </w:tc>
        <w:tc>
          <w:tcPr>
            <w:tcW w:w="1436" w:type="dxa"/>
            <w:shd w:val="clear" w:color="auto" w:fill="auto"/>
          </w:tcPr>
          <w:p w14:paraId="2E6BC965" w14:textId="77777777" w:rsidR="008901ED" w:rsidRDefault="008901ED" w:rsidP="008901ED">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751D22" w14:paraId="74DCAA63" w14:textId="77777777" w:rsidTr="00247961">
        <w:trPr>
          <w:jc w:val="center"/>
        </w:trPr>
        <w:tc>
          <w:tcPr>
            <w:tcW w:w="2174" w:type="dxa"/>
          </w:tcPr>
          <w:p w14:paraId="18E4AE24" w14:textId="77777777" w:rsidR="00751D22" w:rsidRDefault="00751D22" w:rsidP="0024796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751D22" w:rsidRDefault="00751D22" w:rsidP="0024796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751D22" w:rsidRPr="00357143" w:rsidRDefault="00751D22" w:rsidP="00812C2B">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751D22" w:rsidRDefault="00751D22" w:rsidP="00D50F7F">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751D22" w:rsidRDefault="00751D22" w:rsidP="00751D22">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9A7541" w14:paraId="3F2ED201" w14:textId="77777777" w:rsidTr="00247961">
        <w:trPr>
          <w:jc w:val="center"/>
        </w:trPr>
        <w:tc>
          <w:tcPr>
            <w:tcW w:w="2174" w:type="dxa"/>
          </w:tcPr>
          <w:p w14:paraId="50819206" w14:textId="77777777" w:rsidR="009A7541" w:rsidRDefault="009A7541" w:rsidP="0024796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9A7541" w:rsidRPr="005B075F" w:rsidRDefault="009A7541" w:rsidP="0024796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9A7541" w:rsidRDefault="009A7541" w:rsidP="00921E2F">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SimSun" w:hint="eastAsia"/>
                <w:i/>
                <w:iCs/>
                <w:lang w:eastAsia="zh-CN"/>
              </w:rPr>
              <w:t>m</w:t>
            </w:r>
            <w:r w:rsidRPr="00DF27B7">
              <w:rPr>
                <w:i/>
                <w:iCs/>
              </w:rPr>
              <w:t>tPolicyRef</w:t>
            </w:r>
            <w:r w:rsidR="00BF4CE1">
              <w:rPr>
                <w:i/>
                <w:iCs/>
              </w:rPr>
              <w:t xml:space="preserve">, </w:t>
            </w:r>
            <w:r w:rsidR="00BF4CE1">
              <w:rPr>
                <w:rFonts w:eastAsia="Arial Unicode MS"/>
                <w:i/>
                <w:lang w:eastAsia="ko-KR"/>
              </w:rPr>
              <w:t>transaction</w:t>
            </w:r>
            <w:r>
              <w:rPr>
                <w:i/>
                <w:iCs/>
              </w:rPr>
              <w:t xml:space="preserve"> </w:t>
            </w:r>
          </w:p>
        </w:tc>
        <w:tc>
          <w:tcPr>
            <w:tcW w:w="2268" w:type="dxa"/>
          </w:tcPr>
          <w:p w14:paraId="76DC85B3" w14:textId="77777777" w:rsidR="009A7541" w:rsidRDefault="009A7541" w:rsidP="0024796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9A7541" w:rsidRDefault="009A7541" w:rsidP="009A75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88152C" w:rsidRPr="00B56664" w14:paraId="28AC1129" w14:textId="77777777" w:rsidTr="00650547">
        <w:trPr>
          <w:jc w:val="center"/>
        </w:trPr>
        <w:tc>
          <w:tcPr>
            <w:tcW w:w="2174" w:type="dxa"/>
          </w:tcPr>
          <w:p w14:paraId="72ADF609" w14:textId="77777777" w:rsidR="0088152C" w:rsidRPr="00B56664" w:rsidRDefault="0088152C" w:rsidP="00650547">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88152C" w:rsidRPr="00B56664" w:rsidRDefault="0088152C" w:rsidP="00650547">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88152C" w:rsidRPr="00B56664" w:rsidRDefault="0088152C" w:rsidP="00650547">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88152C" w:rsidRPr="00B56664" w:rsidRDefault="0088152C" w:rsidP="00650547">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88152C" w:rsidRPr="00B56664" w:rsidRDefault="0088152C" w:rsidP="0088152C">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9A7541" w:rsidRPr="00357143" w14:paraId="64D4D1BB" w14:textId="77777777" w:rsidTr="001C13B4">
        <w:trPr>
          <w:jc w:val="center"/>
        </w:trPr>
        <w:tc>
          <w:tcPr>
            <w:tcW w:w="12966" w:type="dxa"/>
            <w:gridSpan w:val="5"/>
          </w:tcPr>
          <w:p w14:paraId="6C1B0D29" w14:textId="77777777" w:rsidR="009A7541" w:rsidRPr="00357143" w:rsidRDefault="009A7541" w:rsidP="00261FA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Heading4"/>
      </w:pPr>
      <w:bookmarkStart w:id="1846" w:name="_Toc445302706"/>
      <w:bookmarkStart w:id="1847" w:name="_Toc445389873"/>
      <w:bookmarkStart w:id="1848" w:name="_Toc447042930"/>
      <w:bookmarkStart w:id="1849" w:name="_Toc457493690"/>
      <w:bookmarkStart w:id="1850" w:name="_Toc459976789"/>
      <w:bookmarkStart w:id="1851" w:name="_Toc470163970"/>
      <w:bookmarkStart w:id="1852" w:name="_Toc470164552"/>
      <w:bookmarkStart w:id="1853" w:name="_Toc475715161"/>
      <w:bookmarkStart w:id="1854" w:name="_Toc479348963"/>
      <w:bookmarkStart w:id="1855" w:name="_Toc484070411"/>
      <w:bookmarkStart w:id="1856" w:name="_Toc8130752"/>
      <w:r w:rsidRPr="00357143">
        <w:lastRenderedPageBreak/>
        <w:t>9.6.1.2</w:t>
      </w:r>
      <w:r w:rsidRPr="00357143">
        <w:tab/>
        <w:t>Resource Type S</w:t>
      </w:r>
      <w:r w:rsidR="00452CA5" w:rsidRPr="00357143">
        <w:t>pecializations</w:t>
      </w:r>
      <w:bookmarkEnd w:id="1846"/>
      <w:bookmarkEnd w:id="1847"/>
      <w:bookmarkEnd w:id="1848"/>
      <w:bookmarkEnd w:id="1849"/>
      <w:bookmarkEnd w:id="1850"/>
      <w:bookmarkEnd w:id="1851"/>
      <w:bookmarkEnd w:id="1852"/>
      <w:bookmarkEnd w:id="1853"/>
      <w:bookmarkEnd w:id="1854"/>
      <w:bookmarkEnd w:id="1855"/>
      <w:bookmarkEnd w:id="1856"/>
    </w:p>
    <w:p w14:paraId="12D13C6B" w14:textId="77777777" w:rsidR="00CA62E1" w:rsidRPr="00357143" w:rsidRDefault="00CA62E1" w:rsidP="00CA62E1">
      <w:pPr>
        <w:pStyle w:val="Heading5"/>
      </w:pPr>
      <w:bookmarkStart w:id="1857" w:name="_Toc445302707"/>
      <w:bookmarkStart w:id="1858" w:name="_Toc445389874"/>
      <w:bookmarkStart w:id="1859" w:name="_Toc447042931"/>
      <w:bookmarkStart w:id="1860" w:name="_Toc457493691"/>
      <w:bookmarkStart w:id="1861" w:name="_Toc459976790"/>
      <w:bookmarkStart w:id="1862" w:name="_Toc470163971"/>
      <w:bookmarkStart w:id="1863" w:name="_Toc470164553"/>
      <w:bookmarkStart w:id="1864" w:name="_Toc475715162"/>
      <w:bookmarkStart w:id="1865" w:name="_Toc479348964"/>
      <w:bookmarkStart w:id="1866" w:name="_Toc484070412"/>
      <w:bookmarkStart w:id="1867" w:name="_Toc8130753"/>
      <w:r w:rsidRPr="00357143">
        <w:rPr>
          <w:rFonts w:hint="eastAsia"/>
        </w:rPr>
        <w:t>9.6.1.2.1</w:t>
      </w:r>
      <w:r w:rsidRPr="00357143">
        <w:rPr>
          <w:rFonts w:eastAsia="SimSun" w:hint="eastAsia"/>
          <w:lang w:eastAsia="zh-CN"/>
        </w:rPr>
        <w:tab/>
      </w:r>
      <w:r w:rsidRPr="00357143">
        <w:t>Specializations of &lt;</w:t>
      </w:r>
      <w:r w:rsidRPr="00357143">
        <w:rPr>
          <w:i/>
        </w:rPr>
        <w:t>mgmtObj</w:t>
      </w:r>
      <w:r w:rsidRPr="00357143">
        <w:t>&gt;</w:t>
      </w:r>
      <w:bookmarkEnd w:id="1857"/>
      <w:bookmarkEnd w:id="1858"/>
      <w:bookmarkEnd w:id="1859"/>
      <w:bookmarkEnd w:id="1860"/>
      <w:bookmarkEnd w:id="1861"/>
      <w:bookmarkEnd w:id="1862"/>
      <w:bookmarkEnd w:id="1863"/>
      <w:bookmarkEnd w:id="1864"/>
      <w:bookmarkEnd w:id="1865"/>
      <w:bookmarkEnd w:id="1866"/>
      <w:bookmarkEnd w:id="1867"/>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SimSun"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SimSun" w:hint="eastAsia"/>
          <w:lang w:eastAsia="zh-CN"/>
        </w:rPr>
        <w:t>.1</w:t>
      </w:r>
      <w:r w:rsidRPr="00357143">
        <w:t>-1</w:t>
      </w:r>
      <w:r w:rsidR="006734D1" w:rsidRPr="00357143">
        <w:t>:</w:t>
      </w:r>
      <w:r w:rsidRPr="00357143">
        <w:t xml:space="preserve"> </w:t>
      </w:r>
      <w:r w:rsidR="006D39BC" w:rsidRPr="00357143">
        <w:rPr>
          <w:rFonts w:eastAsia="SimSun" w:hint="eastAsia"/>
          <w:lang w:eastAsia="zh-CN"/>
        </w:rPr>
        <w:t>&lt;</w:t>
      </w:r>
      <w:r w:rsidR="006D39BC" w:rsidRPr="00357143">
        <w:rPr>
          <w:rFonts w:eastAsia="SimSun" w:hint="eastAsia"/>
          <w:i/>
          <w:lang w:eastAsia="zh-CN"/>
        </w:rPr>
        <w:t>mgmtObj</w:t>
      </w:r>
      <w:r w:rsidR="006D39BC" w:rsidRPr="00357143">
        <w:rPr>
          <w:rFonts w:eastAsia="SimSun"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68" w:name="OLE_LINK15"/>
            <w:bookmarkStart w:id="1869"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lastRenderedPageBreak/>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68"/>
      <w:bookmarkEnd w:id="1869"/>
    </w:tbl>
    <w:p w14:paraId="45CE7972" w14:textId="77777777" w:rsidR="00452CA5" w:rsidRPr="00357143" w:rsidRDefault="00452CA5" w:rsidP="00452CA5">
      <w:pPr>
        <w:rPr>
          <w:rFonts w:eastAsia="SimSun"/>
          <w:lang w:eastAsia="zh-CN"/>
        </w:rPr>
      </w:pPr>
    </w:p>
    <w:p w14:paraId="1D15F364" w14:textId="77777777" w:rsidR="00CA62E1" w:rsidRPr="00357143" w:rsidRDefault="00CA62E1" w:rsidP="00CA62E1">
      <w:pPr>
        <w:pStyle w:val="Heading5"/>
      </w:pPr>
      <w:bookmarkStart w:id="1870" w:name="_Toc445302708"/>
      <w:bookmarkStart w:id="1871" w:name="_Toc445389875"/>
      <w:bookmarkStart w:id="1872" w:name="_Toc447042932"/>
      <w:bookmarkStart w:id="1873" w:name="_Toc457493692"/>
      <w:bookmarkStart w:id="1874" w:name="_Toc459976791"/>
      <w:bookmarkStart w:id="1875" w:name="_Toc470163972"/>
      <w:bookmarkStart w:id="1876" w:name="_Toc470164554"/>
      <w:bookmarkStart w:id="1877" w:name="_Toc475715163"/>
      <w:bookmarkStart w:id="1878" w:name="_Toc479348965"/>
      <w:bookmarkStart w:id="1879" w:name="_Toc484070413"/>
      <w:bookmarkStart w:id="1880" w:name="_Toc8130754"/>
      <w:r w:rsidRPr="00357143">
        <w:t>9.6.1.2.2</w:t>
      </w:r>
      <w:r w:rsidRPr="00357143">
        <w:tab/>
        <w:t>Specializations of &lt;</w:t>
      </w:r>
      <w:r w:rsidRPr="00357143">
        <w:rPr>
          <w:i/>
        </w:rPr>
        <w:t>flexContainer</w:t>
      </w:r>
      <w:r w:rsidRPr="00357143">
        <w:t>&gt;</w:t>
      </w:r>
      <w:bookmarkEnd w:id="1870"/>
      <w:bookmarkEnd w:id="1871"/>
      <w:bookmarkEnd w:id="1872"/>
      <w:bookmarkEnd w:id="1873"/>
      <w:bookmarkEnd w:id="1874"/>
      <w:bookmarkEnd w:id="1875"/>
      <w:bookmarkEnd w:id="1876"/>
      <w:bookmarkEnd w:id="1877"/>
      <w:bookmarkEnd w:id="1878"/>
      <w:bookmarkEnd w:id="1879"/>
      <w:bookmarkEnd w:id="1880"/>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SimSun"/>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SimSun"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SimSun"/>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SimSun"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lastRenderedPageBreak/>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SimSun"/>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SimSun"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lastRenderedPageBreak/>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lastRenderedPageBreak/>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SimSun"/>
          <w:color w:val="FF0000"/>
          <w:lang w:eastAsia="zh-CN"/>
        </w:rPr>
      </w:pPr>
    </w:p>
    <w:p w14:paraId="7416123E" w14:textId="77777777" w:rsidR="004954D2" w:rsidRPr="00357143" w:rsidRDefault="00C713EB" w:rsidP="000671B6">
      <w:pPr>
        <w:pStyle w:val="Heading4"/>
      </w:pPr>
      <w:bookmarkStart w:id="1881" w:name="_Toc445302709"/>
      <w:bookmarkStart w:id="1882" w:name="_Toc445389876"/>
      <w:bookmarkStart w:id="1883" w:name="_Toc447042933"/>
      <w:bookmarkStart w:id="1884" w:name="_Toc457493693"/>
      <w:bookmarkStart w:id="1885" w:name="_Toc459976792"/>
      <w:bookmarkStart w:id="1886" w:name="_Toc470163973"/>
      <w:bookmarkStart w:id="1887" w:name="_Toc470164555"/>
      <w:bookmarkStart w:id="1888" w:name="_Toc475715164"/>
      <w:bookmarkStart w:id="1889" w:name="_Toc479348966"/>
      <w:bookmarkStart w:id="1890" w:name="_Toc484070414"/>
      <w:bookmarkStart w:id="1891" w:name="_Toc8130755"/>
      <w:r w:rsidRPr="00357143">
        <w:lastRenderedPageBreak/>
        <w:t>9.6.1</w:t>
      </w:r>
      <w:r w:rsidR="00B91ECD" w:rsidRPr="00357143">
        <w:t>.3</w:t>
      </w:r>
      <w:r w:rsidRPr="00357143">
        <w:tab/>
        <w:t>Common</w:t>
      </w:r>
      <w:r w:rsidR="004B54D3" w:rsidRPr="00357143">
        <w:t>ly Used</w:t>
      </w:r>
      <w:r w:rsidRPr="00357143">
        <w:t xml:space="preserve"> Attributes</w:t>
      </w:r>
      <w:bookmarkEnd w:id="1881"/>
      <w:bookmarkEnd w:id="1882"/>
      <w:bookmarkEnd w:id="1883"/>
      <w:bookmarkEnd w:id="1884"/>
      <w:bookmarkEnd w:id="1885"/>
      <w:bookmarkEnd w:id="1886"/>
      <w:bookmarkEnd w:id="1887"/>
      <w:bookmarkEnd w:id="1888"/>
      <w:bookmarkEnd w:id="1889"/>
      <w:bookmarkEnd w:id="1890"/>
      <w:bookmarkEnd w:id="1891"/>
    </w:p>
    <w:p w14:paraId="0DC6D6FA" w14:textId="77777777" w:rsidR="00E10097" w:rsidRPr="00357143" w:rsidRDefault="00E10097" w:rsidP="00E10097">
      <w:pPr>
        <w:pStyle w:val="Heading5"/>
      </w:pPr>
      <w:bookmarkStart w:id="1892" w:name="_Toc447042934"/>
      <w:bookmarkStart w:id="1893" w:name="_Toc457493694"/>
      <w:bookmarkStart w:id="1894" w:name="_Toc459976793"/>
      <w:bookmarkStart w:id="1895" w:name="_Toc470163974"/>
      <w:bookmarkStart w:id="1896" w:name="_Toc470164556"/>
      <w:bookmarkStart w:id="1897" w:name="_Toc475715165"/>
      <w:bookmarkStart w:id="1898" w:name="_Toc479348967"/>
      <w:bookmarkStart w:id="1899" w:name="_Toc484070415"/>
      <w:bookmarkStart w:id="1900" w:name="_Toc8130756"/>
      <w:r w:rsidRPr="00357143">
        <w:rPr>
          <w:rFonts w:hint="eastAsia"/>
        </w:rPr>
        <w:t>9.6.1.3.0</w:t>
      </w:r>
      <w:r w:rsidRPr="00357143">
        <w:rPr>
          <w:rFonts w:hint="eastAsia"/>
        </w:rPr>
        <w:tab/>
        <w:t>Overview</w:t>
      </w:r>
      <w:bookmarkEnd w:id="1892"/>
      <w:bookmarkEnd w:id="1893"/>
      <w:bookmarkEnd w:id="1894"/>
      <w:bookmarkEnd w:id="1895"/>
      <w:bookmarkEnd w:id="1896"/>
      <w:bookmarkEnd w:id="1897"/>
      <w:bookmarkEnd w:id="1898"/>
      <w:bookmarkEnd w:id="1899"/>
      <w:bookmarkEnd w:id="1900"/>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Heading5"/>
      </w:pPr>
      <w:bookmarkStart w:id="1901" w:name="_Toc445302710"/>
      <w:bookmarkStart w:id="1902" w:name="_Toc445389877"/>
      <w:bookmarkStart w:id="1903" w:name="_Toc447042935"/>
      <w:bookmarkStart w:id="1904" w:name="_Toc457493695"/>
      <w:bookmarkStart w:id="1905" w:name="_Toc459976794"/>
      <w:bookmarkStart w:id="1906" w:name="_Toc470163975"/>
      <w:bookmarkStart w:id="1907" w:name="_Toc470164557"/>
      <w:bookmarkStart w:id="1908" w:name="_Toc475715166"/>
      <w:bookmarkStart w:id="1909" w:name="_Toc479348968"/>
      <w:bookmarkStart w:id="1910" w:name="_Toc484070416"/>
      <w:bookmarkStart w:id="1911" w:name="_Toc8130757"/>
      <w:r w:rsidRPr="00357143">
        <w:t>9.6.1.3.1</w:t>
      </w:r>
      <w:r w:rsidRPr="00357143">
        <w:tab/>
        <w:t>Universal attributes</w:t>
      </w:r>
      <w:bookmarkEnd w:id="1901"/>
      <w:bookmarkEnd w:id="1902"/>
      <w:bookmarkEnd w:id="1903"/>
      <w:bookmarkEnd w:id="1904"/>
      <w:bookmarkEnd w:id="1905"/>
      <w:bookmarkEnd w:id="1906"/>
      <w:bookmarkEnd w:id="1907"/>
      <w:bookmarkEnd w:id="1908"/>
      <w:bookmarkEnd w:id="1909"/>
      <w:bookmarkEnd w:id="1910"/>
      <w:bookmarkEnd w:id="1911"/>
    </w:p>
    <w:p w14:paraId="75B02BC2" w14:textId="77777777" w:rsidR="004B54D3" w:rsidRPr="00357143" w:rsidRDefault="008916DE" w:rsidP="008916DE">
      <w:r w:rsidRPr="00357143">
        <w:t>The following attributes are universal to all resource types</w:t>
      </w:r>
      <w:r w:rsidR="00E06497" w:rsidRPr="00357143">
        <w:rPr>
          <w:rFonts w:eastAsia="SimSun"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SimSun"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SimSun" w:hint="eastAsia"/>
                <w:lang w:eastAsia="zh-CN"/>
              </w:rPr>
              <w:t xml:space="preserve">If the </w:t>
            </w:r>
            <w:r w:rsidRPr="00357143">
              <w:rPr>
                <w:rFonts w:eastAsia="SimSun" w:hint="eastAsia"/>
                <w:i/>
                <w:lang w:eastAsia="zh-CN"/>
              </w:rPr>
              <w:t>resourceName</w:t>
            </w:r>
            <w:r w:rsidRPr="00357143">
              <w:rPr>
                <w:rFonts w:eastAsia="SimSun" w:hint="eastAsia"/>
                <w:lang w:eastAsia="zh-CN"/>
              </w:rPr>
              <w:t xml:space="preserve"> already</w:t>
            </w:r>
            <w:r w:rsidRPr="00357143">
              <w:rPr>
                <w:rFonts w:eastAsia="SimSun"/>
                <w:lang w:eastAsia="zh-CN"/>
              </w:rPr>
              <w:t xml:space="preserve"> exists</w:t>
            </w:r>
            <w:r w:rsidRPr="00357143">
              <w:rPr>
                <w:rFonts w:eastAsia="SimSun" w:hint="eastAsia"/>
                <w:lang w:eastAsia="zh-CN"/>
              </w:rPr>
              <w:t xml:space="preserve">, the </w:t>
            </w:r>
            <w:r w:rsidRPr="00357143">
              <w:rPr>
                <w:rFonts w:eastAsia="SimSun"/>
                <w:lang w:eastAsia="zh-CN"/>
              </w:rPr>
              <w:t>Hosting CSE shall reject the request and return an error</w:t>
            </w:r>
            <w:r w:rsidRPr="00357143">
              <w:rPr>
                <w:rFonts w:eastAsia="SimSun"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Heading5"/>
      </w:pPr>
      <w:bookmarkStart w:id="1912" w:name="_Toc445302711"/>
      <w:bookmarkStart w:id="1913" w:name="_Toc445389878"/>
      <w:bookmarkStart w:id="1914" w:name="_Toc447042936"/>
      <w:bookmarkStart w:id="1915" w:name="_Toc457493696"/>
      <w:bookmarkStart w:id="1916" w:name="_Toc459976795"/>
      <w:bookmarkStart w:id="1917" w:name="_Toc470163976"/>
      <w:bookmarkStart w:id="1918" w:name="_Toc470164558"/>
      <w:bookmarkStart w:id="1919" w:name="_Toc475715167"/>
      <w:bookmarkStart w:id="1920" w:name="_Toc479348969"/>
      <w:bookmarkStart w:id="1921" w:name="_Toc484070417"/>
      <w:bookmarkStart w:id="1922" w:name="_Toc8130758"/>
      <w:r w:rsidRPr="00357143">
        <w:t>9.6.1.3.2</w:t>
      </w:r>
      <w:r w:rsidRPr="00357143">
        <w:tab/>
        <w:t>Common attributes</w:t>
      </w:r>
      <w:bookmarkEnd w:id="1912"/>
      <w:bookmarkEnd w:id="1913"/>
      <w:bookmarkEnd w:id="1914"/>
      <w:bookmarkEnd w:id="1915"/>
      <w:bookmarkEnd w:id="1916"/>
      <w:bookmarkEnd w:id="1917"/>
      <w:bookmarkEnd w:id="1918"/>
      <w:bookmarkEnd w:id="1919"/>
      <w:bookmarkEnd w:id="1920"/>
      <w:bookmarkEnd w:id="1921"/>
      <w:bookmarkEnd w:id="1922"/>
    </w:p>
    <w:p w14:paraId="7002E7B7" w14:textId="77777777" w:rsidR="008916DE" w:rsidRPr="00357143" w:rsidRDefault="008916DE" w:rsidP="008916DE">
      <w:r w:rsidRPr="00357143">
        <w:t>The following attributes are commonly used in multiple, but not all, resource types</w:t>
      </w:r>
      <w:r w:rsidR="00E06497" w:rsidRPr="00357143">
        <w:rPr>
          <w:rFonts w:eastAsia="SimSun"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lastRenderedPageBreak/>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lastRenderedPageBreak/>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lastRenderedPageBreak/>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Heading3"/>
      </w:pPr>
      <w:bookmarkStart w:id="1923" w:name="_Toc445302712"/>
      <w:bookmarkStart w:id="1924" w:name="_Toc445389879"/>
      <w:bookmarkStart w:id="1925" w:name="_Toc447042937"/>
      <w:bookmarkStart w:id="1926" w:name="_Toc457493697"/>
      <w:bookmarkStart w:id="1927" w:name="_Toc459976796"/>
      <w:bookmarkStart w:id="1928" w:name="_Toc470163977"/>
      <w:bookmarkStart w:id="1929" w:name="_Toc470164559"/>
      <w:bookmarkStart w:id="1930" w:name="_Toc475715168"/>
      <w:bookmarkStart w:id="1931" w:name="_Toc479348970"/>
      <w:bookmarkStart w:id="1932" w:name="_Toc484070418"/>
      <w:bookmarkStart w:id="1933" w:name="_Toc8130759"/>
      <w:r w:rsidRPr="00357143">
        <w:lastRenderedPageBreak/>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3"/>
      <w:bookmarkEnd w:id="1924"/>
      <w:bookmarkEnd w:id="1925"/>
      <w:bookmarkEnd w:id="1926"/>
      <w:bookmarkEnd w:id="1927"/>
      <w:bookmarkEnd w:id="1928"/>
      <w:bookmarkEnd w:id="1929"/>
      <w:bookmarkEnd w:id="1930"/>
      <w:bookmarkEnd w:id="1931"/>
      <w:bookmarkEnd w:id="1932"/>
      <w:bookmarkEnd w:id="1933"/>
    </w:p>
    <w:p w14:paraId="789B7BA1" w14:textId="77777777" w:rsidR="00E10097" w:rsidRPr="00357143" w:rsidRDefault="00E10097" w:rsidP="00E10097">
      <w:pPr>
        <w:pStyle w:val="Heading4"/>
        <w:rPr>
          <w:rFonts w:eastAsia="SimSun"/>
          <w:lang w:eastAsia="zh-CN"/>
        </w:rPr>
      </w:pPr>
      <w:bookmarkStart w:id="1934" w:name="_Toc447042938"/>
      <w:bookmarkStart w:id="1935" w:name="_Toc457493698"/>
      <w:bookmarkStart w:id="1936" w:name="_Toc459976797"/>
      <w:bookmarkStart w:id="1937" w:name="_Toc470163978"/>
      <w:bookmarkStart w:id="1938" w:name="_Toc470164560"/>
      <w:bookmarkStart w:id="1939" w:name="_Toc475715169"/>
      <w:bookmarkStart w:id="1940" w:name="_Toc479348971"/>
      <w:bookmarkStart w:id="1941" w:name="_Toc484070419"/>
      <w:bookmarkStart w:id="1942" w:name="_Toc8130760"/>
      <w:r w:rsidRPr="00357143">
        <w:rPr>
          <w:rFonts w:hint="eastAsia"/>
        </w:rPr>
        <w:t>9.6.2.0</w:t>
      </w:r>
      <w:r w:rsidRPr="00357143">
        <w:rPr>
          <w:rFonts w:hint="eastAsia"/>
        </w:rPr>
        <w:tab/>
      </w:r>
      <w:r w:rsidRPr="00357143">
        <w:rPr>
          <w:rFonts w:eastAsia="SimSun" w:hint="eastAsia"/>
          <w:lang w:eastAsia="zh-CN"/>
        </w:rPr>
        <w:t>Introduction</w:t>
      </w:r>
      <w:bookmarkEnd w:id="1934"/>
      <w:bookmarkEnd w:id="1935"/>
      <w:bookmarkEnd w:id="1936"/>
      <w:bookmarkEnd w:id="1937"/>
      <w:bookmarkEnd w:id="1938"/>
      <w:bookmarkEnd w:id="1939"/>
      <w:bookmarkEnd w:id="1940"/>
      <w:bookmarkEnd w:id="1941"/>
      <w:bookmarkEnd w:id="1942"/>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SimSun"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SimSun" w:hint="eastAsia"/>
          <w:lang w:eastAsia="zh-CN"/>
        </w:rPr>
        <w:t xml:space="preserve">all or </w:t>
      </w:r>
      <w:r w:rsidRPr="00357143">
        <w:t xml:space="preserve">specific </w:t>
      </w:r>
      <w:r w:rsidR="00CF5672" w:rsidRPr="00357143">
        <w:rPr>
          <w:rFonts w:eastAsia="SimSun" w:hint="eastAsia"/>
          <w:lang w:eastAsia="zh-CN"/>
        </w:rPr>
        <w:t xml:space="preserve">parts of the targeted </w:t>
      </w:r>
      <w:r w:rsidRPr="00357143">
        <w:t>resource</w:t>
      </w:r>
      <w:r w:rsidR="00862A41">
        <w:t xml:space="preserve"> </w:t>
      </w:r>
      <w:r w:rsidR="00CF5672" w:rsidRPr="00357143">
        <w:rPr>
          <w:rFonts w:eastAsia="SimSun" w:hint="eastAsia"/>
          <w:lang w:eastAsia="zh-CN"/>
        </w:rPr>
        <w:t xml:space="preserve">(defined as </w:t>
      </w:r>
      <w:r w:rsidR="00CF5672" w:rsidRPr="00357143">
        <w:rPr>
          <w:rFonts w:eastAsia="SimSun" w:hint="eastAsia"/>
          <w:i/>
          <w:lang w:eastAsia="zh-CN"/>
        </w:rPr>
        <w:t>accessControlObjectDetails</w:t>
      </w:r>
      <w:r w:rsidR="00CF5672" w:rsidRPr="00357143">
        <w:rPr>
          <w:rFonts w:eastAsia="SimSun"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lastRenderedPageBreak/>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SimSun"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SimSun"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SimSun"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lastRenderedPageBreak/>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SimSun"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SimSun"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SimSun"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SimSun"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SimSun"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SimSun"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SimSun"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SimSun"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Heading4"/>
      </w:pPr>
      <w:bookmarkStart w:id="1943" w:name="_Toc445302713"/>
      <w:bookmarkStart w:id="1944" w:name="_Toc445389880"/>
      <w:bookmarkStart w:id="1945" w:name="_Toc447042939"/>
      <w:bookmarkStart w:id="1946" w:name="_Toc457493699"/>
      <w:bookmarkStart w:id="1947" w:name="_Toc459976798"/>
      <w:bookmarkStart w:id="1948" w:name="_Toc470163979"/>
      <w:bookmarkStart w:id="1949" w:name="_Toc470164561"/>
      <w:bookmarkStart w:id="1950" w:name="_Toc475715170"/>
      <w:bookmarkStart w:id="1951" w:name="_Toc479348972"/>
      <w:bookmarkStart w:id="1952" w:name="_Toc484070420"/>
      <w:bookmarkStart w:id="1953" w:name="_Toc8130761"/>
      <w:r w:rsidRPr="00357143">
        <w:t>9.6.2.1</w:t>
      </w:r>
      <w:r w:rsidRPr="00357143">
        <w:tab/>
      </w:r>
      <w:r w:rsidRPr="00357143">
        <w:rPr>
          <w:i/>
        </w:rPr>
        <w:t>accessControlOriginators</w:t>
      </w:r>
      <w:bookmarkEnd w:id="1943"/>
      <w:bookmarkEnd w:id="1944"/>
      <w:bookmarkEnd w:id="1945"/>
      <w:bookmarkEnd w:id="1946"/>
      <w:bookmarkEnd w:id="1947"/>
      <w:bookmarkEnd w:id="1948"/>
      <w:bookmarkEnd w:id="1949"/>
      <w:bookmarkEnd w:id="1950"/>
      <w:bookmarkEnd w:id="1951"/>
      <w:bookmarkEnd w:id="1952"/>
      <w:bookmarkEnd w:id="1953"/>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SimSun"/>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Heading4"/>
      </w:pPr>
      <w:bookmarkStart w:id="1954" w:name="_Toc445302714"/>
      <w:bookmarkStart w:id="1955" w:name="_Toc445389881"/>
      <w:bookmarkStart w:id="1956" w:name="_Toc447042940"/>
      <w:bookmarkStart w:id="1957" w:name="_Toc457493700"/>
      <w:bookmarkStart w:id="1958" w:name="_Toc459976799"/>
      <w:bookmarkStart w:id="1959" w:name="_Toc470163980"/>
      <w:bookmarkStart w:id="1960" w:name="_Toc470164562"/>
      <w:bookmarkStart w:id="1961" w:name="_Toc475715171"/>
      <w:bookmarkStart w:id="1962" w:name="_Toc479348973"/>
      <w:bookmarkStart w:id="1963" w:name="_Toc484070421"/>
      <w:bookmarkStart w:id="1964" w:name="_Toc8130762"/>
      <w:r w:rsidRPr="00357143">
        <w:t>9.6.2.2</w:t>
      </w:r>
      <w:r w:rsidRPr="00357143">
        <w:tab/>
      </w:r>
      <w:r w:rsidRPr="00357143">
        <w:rPr>
          <w:i/>
        </w:rPr>
        <w:t>accessControlContexts</w:t>
      </w:r>
      <w:bookmarkEnd w:id="1954"/>
      <w:bookmarkEnd w:id="1955"/>
      <w:bookmarkEnd w:id="1956"/>
      <w:bookmarkEnd w:id="1957"/>
      <w:bookmarkEnd w:id="1958"/>
      <w:bookmarkEnd w:id="1959"/>
      <w:bookmarkEnd w:id="1960"/>
      <w:bookmarkEnd w:id="1961"/>
      <w:bookmarkEnd w:id="1962"/>
      <w:bookmarkEnd w:id="1963"/>
      <w:bookmarkEnd w:id="1964"/>
    </w:p>
    <w:p w14:paraId="0F9D5121" w14:textId="77777777" w:rsidR="00636562" w:rsidRPr="00357143" w:rsidRDefault="00B77206" w:rsidP="00E32211">
      <w:pPr>
        <w:keepLines/>
        <w:rPr>
          <w:rFonts w:eastAsia="SimSun"/>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SimSun" w:hint="eastAsia"/>
          <w:i/>
          <w:lang w:eastAsia="zh-CN"/>
        </w:rPr>
        <w:t>exts</w:t>
      </w:r>
      <w:r w:rsidR="00E32211" w:rsidRPr="00357143">
        <w:rPr>
          <w:rFonts w:eastAsia="SimSun"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Heading4"/>
      </w:pPr>
      <w:bookmarkStart w:id="1965" w:name="_Toc445302715"/>
      <w:bookmarkStart w:id="1966" w:name="_Toc445389882"/>
      <w:bookmarkStart w:id="1967" w:name="_Toc447042941"/>
      <w:bookmarkStart w:id="1968" w:name="_Toc457493701"/>
      <w:bookmarkStart w:id="1969" w:name="_Toc459976800"/>
      <w:bookmarkStart w:id="1970" w:name="_Toc470163981"/>
      <w:bookmarkStart w:id="1971" w:name="_Toc470164563"/>
      <w:bookmarkStart w:id="1972" w:name="_Toc475715172"/>
      <w:bookmarkStart w:id="1973" w:name="_Toc479348974"/>
      <w:bookmarkStart w:id="1974" w:name="_Toc484070422"/>
      <w:bookmarkStart w:id="1975" w:name="_Toc8130763"/>
      <w:r w:rsidRPr="00357143">
        <w:lastRenderedPageBreak/>
        <w:t>9.6.2.3</w:t>
      </w:r>
      <w:r w:rsidRPr="00357143">
        <w:tab/>
      </w:r>
      <w:r w:rsidRPr="00357143">
        <w:rPr>
          <w:i/>
        </w:rPr>
        <w:t>accessControlOperations</w:t>
      </w:r>
      <w:bookmarkEnd w:id="1965"/>
      <w:bookmarkEnd w:id="1966"/>
      <w:bookmarkEnd w:id="1967"/>
      <w:bookmarkEnd w:id="1968"/>
      <w:bookmarkEnd w:id="1969"/>
      <w:bookmarkEnd w:id="1970"/>
      <w:bookmarkEnd w:id="1971"/>
      <w:bookmarkEnd w:id="1972"/>
      <w:bookmarkEnd w:id="1973"/>
      <w:bookmarkEnd w:id="1974"/>
      <w:bookmarkEnd w:id="1975"/>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SimSun"/>
          <w:lang w:eastAsia="zh-CN"/>
        </w:rPr>
      </w:pPr>
    </w:p>
    <w:p w14:paraId="03B63203" w14:textId="77777777" w:rsidR="00CF5672" w:rsidRPr="00357143" w:rsidRDefault="00CF5672" w:rsidP="006579E3">
      <w:pPr>
        <w:pStyle w:val="Heading4"/>
      </w:pPr>
      <w:bookmarkStart w:id="1976" w:name="_Toc445302716"/>
      <w:bookmarkStart w:id="1977" w:name="_Toc445389883"/>
      <w:bookmarkStart w:id="1978" w:name="_Toc447042942"/>
      <w:bookmarkStart w:id="1979" w:name="_Toc457493702"/>
      <w:bookmarkStart w:id="1980" w:name="_Toc459976801"/>
      <w:bookmarkStart w:id="1981" w:name="_Toc470163982"/>
      <w:bookmarkStart w:id="1982" w:name="_Toc470164564"/>
      <w:bookmarkStart w:id="1983" w:name="_Toc475715173"/>
      <w:bookmarkStart w:id="1984" w:name="_Toc479348975"/>
      <w:bookmarkStart w:id="1985" w:name="_Toc484070423"/>
      <w:bookmarkStart w:id="1986" w:name="_Toc8130764"/>
      <w:r w:rsidRPr="00357143">
        <w:rPr>
          <w:rFonts w:hint="eastAsia"/>
        </w:rPr>
        <w:t>9.6.2.4</w:t>
      </w:r>
      <w:r w:rsidR="009A4A02" w:rsidRPr="00357143">
        <w:rPr>
          <w:rFonts w:eastAsia="SimSun" w:hint="eastAsia"/>
          <w:lang w:eastAsia="zh-CN"/>
        </w:rPr>
        <w:tab/>
      </w:r>
      <w:r w:rsidRPr="00357143">
        <w:t>accessControlObjectDetails</w:t>
      </w:r>
      <w:bookmarkEnd w:id="1976"/>
      <w:bookmarkEnd w:id="1977"/>
      <w:bookmarkEnd w:id="1978"/>
      <w:bookmarkEnd w:id="1979"/>
      <w:bookmarkEnd w:id="1980"/>
      <w:bookmarkEnd w:id="1981"/>
      <w:bookmarkEnd w:id="1982"/>
      <w:bookmarkEnd w:id="1983"/>
      <w:bookmarkEnd w:id="1984"/>
      <w:bookmarkEnd w:id="1985"/>
      <w:bookmarkEnd w:id="1986"/>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Heading4"/>
      </w:pPr>
      <w:bookmarkStart w:id="1987" w:name="_Toc447043547"/>
      <w:bookmarkStart w:id="1988" w:name="_Toc457493703"/>
      <w:bookmarkStart w:id="1989" w:name="_Toc459976802"/>
      <w:bookmarkStart w:id="1990" w:name="_Toc470163983"/>
      <w:bookmarkStart w:id="1991" w:name="_Toc470164565"/>
      <w:bookmarkStart w:id="1992" w:name="_Toc475715174"/>
      <w:bookmarkStart w:id="1993" w:name="_Toc479348976"/>
      <w:bookmarkStart w:id="1994" w:name="_Toc484070424"/>
      <w:bookmarkStart w:id="1995" w:name="_Toc8130765"/>
      <w:r w:rsidRPr="00357143">
        <w:t>9.6.2.5</w:t>
      </w:r>
      <w:r w:rsidRPr="00357143">
        <w:tab/>
      </w:r>
      <w:bookmarkEnd w:id="1987"/>
      <w:r w:rsidRPr="00357143">
        <w:rPr>
          <w:i/>
        </w:rPr>
        <w:t>accessControlAuthenticationFlag</w:t>
      </w:r>
      <w:bookmarkEnd w:id="1988"/>
      <w:bookmarkEnd w:id="1989"/>
      <w:bookmarkEnd w:id="1990"/>
      <w:bookmarkEnd w:id="1991"/>
      <w:bookmarkEnd w:id="1992"/>
      <w:bookmarkEnd w:id="1993"/>
      <w:bookmarkEnd w:id="1994"/>
      <w:bookmarkEnd w:id="1995"/>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SimSun"/>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Heading3"/>
        <w:rPr>
          <w:i/>
        </w:rPr>
      </w:pPr>
      <w:bookmarkStart w:id="1996" w:name="_Toc445302717"/>
      <w:bookmarkStart w:id="1997" w:name="_Toc445389884"/>
      <w:bookmarkStart w:id="1998" w:name="_Toc447042943"/>
      <w:bookmarkStart w:id="1999" w:name="_Toc457493704"/>
      <w:bookmarkStart w:id="2000" w:name="_Toc459976803"/>
      <w:bookmarkStart w:id="2001" w:name="_Toc470163984"/>
      <w:bookmarkStart w:id="2002" w:name="_Toc470164566"/>
      <w:bookmarkStart w:id="2003" w:name="_Toc475715175"/>
      <w:bookmarkStart w:id="2004" w:name="_Toc479348977"/>
      <w:bookmarkStart w:id="2005" w:name="_Toc484070425"/>
      <w:bookmarkStart w:id="2006" w:name="_Toc8130766"/>
      <w:r w:rsidRPr="00357143">
        <w:t>9.6.</w:t>
      </w:r>
      <w:r w:rsidR="00666C32" w:rsidRPr="00357143">
        <w:t>3</w:t>
      </w:r>
      <w:r w:rsidRPr="00357143">
        <w:tab/>
        <w:t xml:space="preserve">Resource Type </w:t>
      </w:r>
      <w:r w:rsidRPr="00357143">
        <w:rPr>
          <w:i/>
        </w:rPr>
        <w:t>CSEBase</w:t>
      </w:r>
      <w:bookmarkEnd w:id="1996"/>
      <w:bookmarkEnd w:id="1997"/>
      <w:bookmarkEnd w:id="1998"/>
      <w:bookmarkEnd w:id="1999"/>
      <w:bookmarkEnd w:id="2000"/>
      <w:bookmarkEnd w:id="2001"/>
      <w:bookmarkEnd w:id="2002"/>
      <w:bookmarkEnd w:id="2003"/>
      <w:bookmarkEnd w:id="2004"/>
      <w:bookmarkEnd w:id="2005"/>
      <w:bookmarkEnd w:id="2006"/>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07" w:name="_MON_1553089157"/>
      <w:bookmarkEnd w:id="2007"/>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lastRenderedPageBreak/>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SimSun"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SimSun"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lastRenderedPageBreak/>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SimSun"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SimSun"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SimSun"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Heading3"/>
        <w:rPr>
          <w:i/>
        </w:rPr>
      </w:pPr>
      <w:bookmarkStart w:id="2008" w:name="_Toc445302718"/>
      <w:bookmarkStart w:id="2009" w:name="_Toc445389885"/>
      <w:bookmarkStart w:id="2010" w:name="_Toc447042944"/>
      <w:bookmarkStart w:id="2011" w:name="_Toc457493705"/>
      <w:bookmarkStart w:id="2012" w:name="_Toc459976804"/>
      <w:bookmarkStart w:id="2013" w:name="_Toc470163985"/>
      <w:bookmarkStart w:id="2014" w:name="_Toc470164567"/>
      <w:bookmarkStart w:id="2015" w:name="_Toc475715176"/>
      <w:bookmarkStart w:id="2016" w:name="_Toc479348978"/>
      <w:bookmarkStart w:id="2017" w:name="_Toc484070426"/>
      <w:bookmarkStart w:id="2018" w:name="_Toc8130767"/>
      <w:r w:rsidRPr="00357143">
        <w:t>9.6.</w:t>
      </w:r>
      <w:r w:rsidR="00666C32" w:rsidRPr="00357143">
        <w:t>4</w:t>
      </w:r>
      <w:r w:rsidRPr="00357143">
        <w:tab/>
        <w:t xml:space="preserve">Resource Type </w:t>
      </w:r>
      <w:r w:rsidRPr="00357143">
        <w:rPr>
          <w:i/>
        </w:rPr>
        <w:t>remoteCSE</w:t>
      </w:r>
      <w:bookmarkEnd w:id="2008"/>
      <w:bookmarkEnd w:id="2009"/>
      <w:bookmarkEnd w:id="2010"/>
      <w:bookmarkEnd w:id="2011"/>
      <w:bookmarkEnd w:id="2012"/>
      <w:bookmarkEnd w:id="2013"/>
      <w:bookmarkEnd w:id="2014"/>
      <w:bookmarkEnd w:id="2015"/>
      <w:bookmarkEnd w:id="2016"/>
      <w:bookmarkEnd w:id="2017"/>
      <w:bookmarkEnd w:id="2018"/>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lastRenderedPageBreak/>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lastRenderedPageBreak/>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SimSun"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SimSun"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SimSun"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lastRenderedPageBreak/>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77777777" w:rsidR="00D42002" w:rsidRPr="00497AB5" w:rsidRDefault="00D42002"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IN-CSE.</w:t>
            </w:r>
            <w:r w:rsidRPr="00207D10">
              <w:rPr>
                <w:rFonts w:eastAsia="Arial Unicode MS"/>
                <w:lang w:eastAsia="zh-CN"/>
              </w:rPr>
              <w:t xml:space="preserve"> </w:t>
            </w:r>
            <w:r>
              <w:rPr>
                <w:rFonts w:eastAsia="Arial Unicode MS" w:hint="eastAsia"/>
                <w:lang w:eastAsia="zh-CN"/>
              </w:rPr>
              <w:t xml:space="preserve">It is the External-Group-ID as specified in 3GPP </w:t>
            </w:r>
            <w:r>
              <w:rPr>
                <w:rFonts w:eastAsia="Arial Unicode MS"/>
                <w:lang w:eastAsia="zh-CN"/>
              </w:rPr>
              <w:t>TS23.682 [</w:t>
            </w:r>
            <w:r>
              <w:rPr>
                <w:rFonts w:eastAsia="Arial Unicode MS" w:hint="eastAsia"/>
                <w:lang w:eastAsia="zh-CN"/>
              </w:rPr>
              <w:t xml:space="preserve">i.14] clause 4.6.3. It </w:t>
            </w:r>
            <w:r>
              <w:rPr>
                <w:rFonts w:eastAsia="Arial Unicode MS"/>
                <w:lang w:eastAsia="zh-CN"/>
              </w:rPr>
              <w:t xml:space="preserve">is </w:t>
            </w:r>
            <w:r>
              <w:rPr>
                <w:rFonts w:eastAsia="Arial Unicode MS" w:hint="eastAsia"/>
                <w:lang w:eastAsia="zh-CN"/>
              </w:rPr>
              <w:t>the</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 xml:space="preserve">for </w:t>
            </w:r>
            <w:r>
              <w:rPr>
                <w:rFonts w:eastAsia="Arial Unicode MS" w:hint="eastAsia"/>
                <w:lang w:eastAsia="zh-CN"/>
              </w:rPr>
              <w:t>a</w:t>
            </w:r>
            <w:r w:rsidRPr="00207D10">
              <w:rPr>
                <w:rFonts w:eastAsia="Arial Unicode MS"/>
                <w:lang w:eastAsia="zh-CN"/>
              </w:rPr>
              <w:t xml:space="preserve"> specific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lastRenderedPageBreak/>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77777777" w:rsidR="005A00F2" w:rsidRDefault="005A00F2" w:rsidP="00F35BF7">
            <w:pPr>
              <w:pStyle w:val="TAC"/>
              <w:keepNext w:val="0"/>
              <w:keepLines w:val="0"/>
              <w:rPr>
                <w:rFonts w:eastAsia="Arial Unicode MS"/>
                <w:lang w:eastAsia="ko-KR"/>
              </w:rPr>
            </w:pPr>
            <w:r>
              <w:rPr>
                <w:rFonts w:eastAsia="Arial Unicode MS"/>
                <w:lang w:eastAsia="zh-CN"/>
              </w:rPr>
              <w:t>WO</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Heading3"/>
        <w:rPr>
          <w:i/>
        </w:rPr>
      </w:pPr>
      <w:bookmarkStart w:id="2019" w:name="_Toc445302719"/>
      <w:bookmarkStart w:id="2020" w:name="_Toc445389886"/>
      <w:bookmarkStart w:id="2021" w:name="_Toc447042945"/>
      <w:bookmarkStart w:id="2022" w:name="_Toc457493706"/>
      <w:bookmarkStart w:id="2023" w:name="_Toc459976805"/>
      <w:bookmarkStart w:id="2024" w:name="_Toc470163986"/>
      <w:bookmarkStart w:id="2025" w:name="_Toc470164568"/>
      <w:bookmarkStart w:id="2026" w:name="_Toc475715177"/>
      <w:bookmarkStart w:id="2027" w:name="_Toc479348979"/>
      <w:bookmarkStart w:id="2028" w:name="_Toc484070427"/>
      <w:bookmarkStart w:id="2029" w:name="_Toc8130768"/>
      <w:r w:rsidRPr="00357143">
        <w:t>9.6.</w:t>
      </w:r>
      <w:r w:rsidR="00666C32" w:rsidRPr="00357143">
        <w:t>5</w:t>
      </w:r>
      <w:r w:rsidRPr="00357143">
        <w:tab/>
        <w:t xml:space="preserve">Resource Type </w:t>
      </w:r>
      <w:r w:rsidR="00D82D06" w:rsidRPr="00357143">
        <w:rPr>
          <w:i/>
        </w:rPr>
        <w:t>AE</w:t>
      </w:r>
      <w:bookmarkEnd w:id="2019"/>
      <w:bookmarkEnd w:id="2020"/>
      <w:bookmarkEnd w:id="2021"/>
      <w:bookmarkEnd w:id="2022"/>
      <w:bookmarkEnd w:id="2023"/>
      <w:bookmarkEnd w:id="2024"/>
      <w:bookmarkEnd w:id="2025"/>
      <w:bookmarkEnd w:id="2026"/>
      <w:bookmarkEnd w:id="2027"/>
      <w:bookmarkEnd w:id="2028"/>
      <w:bookmarkEnd w:id="2029"/>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lastRenderedPageBreak/>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lastRenderedPageBreak/>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lastRenderedPageBreak/>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lastRenderedPageBreak/>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77777777" w:rsidR="005A00F2" w:rsidRPr="007F57AE" w:rsidRDefault="005A00F2" w:rsidP="00A35818">
            <w:pPr>
              <w:pStyle w:val="TAC"/>
              <w:rPr>
                <w:rFonts w:eastAsia="Arial Unicode MS" w:cs="Arial"/>
                <w:lang w:eastAsia="ko-KR"/>
              </w:rPr>
            </w:pPr>
            <w:r>
              <w:rPr>
                <w:rFonts w:eastAsia="Arial Unicode MS"/>
                <w:lang w:eastAsia="zh-CN"/>
              </w:rPr>
              <w:t>WO</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Heading3"/>
      </w:pPr>
      <w:bookmarkStart w:id="2030" w:name="_Toc445302720"/>
      <w:bookmarkStart w:id="2031" w:name="_Toc445389887"/>
      <w:bookmarkStart w:id="2032" w:name="_Toc447042946"/>
      <w:bookmarkStart w:id="2033" w:name="_Toc457493707"/>
      <w:bookmarkStart w:id="2034" w:name="_Toc459976806"/>
      <w:bookmarkStart w:id="2035" w:name="_Toc470163987"/>
      <w:bookmarkStart w:id="2036" w:name="_Toc470164569"/>
      <w:bookmarkStart w:id="2037" w:name="_Toc475715178"/>
      <w:bookmarkStart w:id="2038" w:name="_Toc479348980"/>
      <w:bookmarkStart w:id="2039" w:name="_Toc484070428"/>
      <w:bookmarkStart w:id="2040" w:name="_Toc8130769"/>
      <w:r w:rsidRPr="00357143">
        <w:lastRenderedPageBreak/>
        <w:t>9.6.</w:t>
      </w:r>
      <w:r w:rsidR="00666C32" w:rsidRPr="00357143">
        <w:t>6</w:t>
      </w:r>
      <w:r w:rsidRPr="00357143">
        <w:tab/>
        <w:t xml:space="preserve">Resource </w:t>
      </w:r>
      <w:r w:rsidR="00593257" w:rsidRPr="00357143">
        <w:t xml:space="preserve">Type </w:t>
      </w:r>
      <w:r w:rsidRPr="00357143">
        <w:rPr>
          <w:i/>
        </w:rPr>
        <w:t>container</w:t>
      </w:r>
      <w:bookmarkEnd w:id="2030"/>
      <w:bookmarkEnd w:id="2031"/>
      <w:bookmarkEnd w:id="2032"/>
      <w:bookmarkEnd w:id="2033"/>
      <w:bookmarkEnd w:id="2034"/>
      <w:bookmarkEnd w:id="2035"/>
      <w:bookmarkEnd w:id="2036"/>
      <w:bookmarkEnd w:id="2037"/>
      <w:bookmarkEnd w:id="2038"/>
      <w:bookmarkEnd w:id="2039"/>
      <w:bookmarkEnd w:id="2040"/>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1" w:name="OLE_LINK11"/>
            <w:bookmarkStart w:id="2042"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1"/>
      <w:bookmarkEnd w:id="2042"/>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77777777" w:rsidR="00D06B2E" w:rsidRPr="00357143" w:rsidRDefault="00D06B2E" w:rsidP="00FC101C">
            <w:pPr>
              <w:pStyle w:val="TAL"/>
              <w:keepNext w:val="0"/>
              <w:keepLines w:val="0"/>
              <w:jc w:val="center"/>
              <w:rPr>
                <w:szCs w:val="18"/>
              </w:rPr>
            </w:pPr>
            <w:r w:rsidRPr="00357143">
              <w:rPr>
                <w:szCs w:val="18"/>
              </w:rPr>
              <w:t>OA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lastRenderedPageBreak/>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lastRenderedPageBreak/>
              <w:t>OA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77777777" w:rsidR="006F1F08" w:rsidRPr="00357143" w:rsidRDefault="006F1F08" w:rsidP="0043559A">
            <w:pPr>
              <w:pStyle w:val="TAL"/>
              <w:jc w:val="center"/>
              <w:rPr>
                <w:rFonts w:eastAsia="Arial Unicode MS" w:cs="Arial"/>
                <w:szCs w:val="18"/>
              </w:rPr>
            </w:pPr>
            <w:r w:rsidRPr="00357143">
              <w:rPr>
                <w:rFonts w:eastAsia="Arial Unicode MS" w:cs="Arial"/>
                <w:szCs w:val="18"/>
              </w:rPr>
              <w:t>OA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Heading3"/>
      </w:pPr>
      <w:bookmarkStart w:id="2043" w:name="_Toc445302721"/>
      <w:bookmarkStart w:id="2044" w:name="_Toc445389888"/>
      <w:bookmarkStart w:id="2045" w:name="_Toc447042947"/>
      <w:bookmarkStart w:id="2046" w:name="_Toc457493708"/>
      <w:bookmarkStart w:id="2047" w:name="_Toc459976807"/>
      <w:bookmarkStart w:id="2048" w:name="_Toc470163988"/>
      <w:bookmarkStart w:id="2049" w:name="_Toc470164570"/>
      <w:bookmarkStart w:id="2050" w:name="_Toc475715179"/>
      <w:bookmarkStart w:id="2051" w:name="_Toc479348981"/>
      <w:bookmarkStart w:id="2052" w:name="_Toc484070429"/>
      <w:bookmarkStart w:id="2053" w:name="_Toc8130770"/>
      <w:r w:rsidRPr="00357143">
        <w:t>9.6.</w:t>
      </w:r>
      <w:r w:rsidR="002052C0" w:rsidRPr="00357143">
        <w:t>7</w:t>
      </w:r>
      <w:r w:rsidRPr="00357143">
        <w:tab/>
        <w:t xml:space="preserve">Resource Type </w:t>
      </w:r>
      <w:r w:rsidR="004E2F74" w:rsidRPr="00357143">
        <w:rPr>
          <w:i/>
        </w:rPr>
        <w:t>contentI</w:t>
      </w:r>
      <w:r w:rsidRPr="00357143">
        <w:rPr>
          <w:i/>
        </w:rPr>
        <w:t>nstance</w:t>
      </w:r>
      <w:bookmarkEnd w:id="2043"/>
      <w:bookmarkEnd w:id="2044"/>
      <w:bookmarkEnd w:id="2045"/>
      <w:bookmarkEnd w:id="2046"/>
      <w:bookmarkEnd w:id="2047"/>
      <w:bookmarkEnd w:id="2048"/>
      <w:bookmarkEnd w:id="2049"/>
      <w:bookmarkEnd w:id="2050"/>
      <w:bookmarkEnd w:id="2051"/>
      <w:bookmarkEnd w:id="2052"/>
      <w:bookmarkEnd w:id="2053"/>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lastRenderedPageBreak/>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SimSun"/>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SimSun" w:hint="eastAsia"/>
          <w:lang w:eastAsia="zh-CN"/>
        </w:rPr>
        <w:t>2</w:t>
      </w:r>
      <w:r w:rsidR="00A3142D" w:rsidRPr="00357143">
        <w:t>.</w:t>
      </w:r>
    </w:p>
    <w:p w14:paraId="31BCD465" w14:textId="77777777" w:rsidR="00DF38C1" w:rsidRPr="00357143" w:rsidRDefault="00DF38C1" w:rsidP="00B634C8">
      <w:pPr>
        <w:pStyle w:val="TH"/>
      </w:pPr>
      <w:r w:rsidRPr="00357143">
        <w:lastRenderedPageBreak/>
        <w:t>Table 9.6.</w:t>
      </w:r>
      <w:r w:rsidR="005C251A" w:rsidRPr="00357143">
        <w:t>7</w:t>
      </w:r>
      <w:r w:rsidRPr="00357143">
        <w:t>-</w:t>
      </w:r>
      <w:r w:rsidR="005C2B9B" w:rsidRPr="00357143">
        <w:rPr>
          <w:rFonts w:eastAsia="SimSun"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7777777" w:rsidR="00D06B2E" w:rsidRPr="00357143" w:rsidRDefault="00D06B2E" w:rsidP="00087261">
            <w:pPr>
              <w:pStyle w:val="TAL"/>
              <w:jc w:val="center"/>
              <w:rPr>
                <w:rFonts w:cs="Arial"/>
                <w:szCs w:val="18"/>
                <w:lang w:eastAsia="ko-KR"/>
              </w:rPr>
            </w:pPr>
            <w:r w:rsidRPr="00357143">
              <w:rPr>
                <w:rFonts w:cs="Arial"/>
                <w:szCs w:val="18"/>
                <w:lang w:eastAsia="ko-KR"/>
              </w:rPr>
              <w:t>OA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Heading3"/>
      </w:pPr>
      <w:bookmarkStart w:id="2054" w:name="_Toc445302722"/>
      <w:bookmarkStart w:id="2055" w:name="_Toc445389889"/>
      <w:bookmarkStart w:id="2056" w:name="_Toc447042948"/>
      <w:bookmarkStart w:id="2057" w:name="_Toc457493709"/>
      <w:bookmarkStart w:id="2058" w:name="_Toc459976808"/>
      <w:bookmarkStart w:id="2059" w:name="_Toc470163989"/>
      <w:bookmarkStart w:id="2060" w:name="_Toc470164571"/>
      <w:bookmarkStart w:id="2061" w:name="_Toc475715180"/>
      <w:bookmarkStart w:id="2062" w:name="_Toc479348982"/>
      <w:bookmarkStart w:id="2063" w:name="_Toc484070430"/>
      <w:bookmarkStart w:id="2064" w:name="_Toc8130771"/>
      <w:r w:rsidRPr="00357143">
        <w:lastRenderedPageBreak/>
        <w:t>9.6.</w:t>
      </w:r>
      <w:r w:rsidR="00167E8B" w:rsidRPr="00357143">
        <w:t>8</w:t>
      </w:r>
      <w:r w:rsidRPr="00357143">
        <w:tab/>
        <w:t>Resource Type</w:t>
      </w:r>
      <w:r w:rsidRPr="00357143">
        <w:rPr>
          <w:i/>
        </w:rPr>
        <w:t xml:space="preserve"> subscription</w:t>
      </w:r>
      <w:bookmarkEnd w:id="2054"/>
      <w:bookmarkEnd w:id="2055"/>
      <w:bookmarkEnd w:id="2056"/>
      <w:bookmarkEnd w:id="2057"/>
      <w:bookmarkEnd w:id="2058"/>
      <w:bookmarkEnd w:id="2059"/>
      <w:bookmarkEnd w:id="2060"/>
      <w:bookmarkEnd w:id="2061"/>
      <w:bookmarkEnd w:id="2062"/>
      <w:bookmarkEnd w:id="2063"/>
      <w:bookmarkEnd w:id="2064"/>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5" w:name="_MON_1533620870"/>
      <w:bookmarkEnd w:id="2065"/>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SimSun"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SimSun"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lastRenderedPageBreak/>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Hyperlink"/>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Hyperlink"/>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SimSun"/>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SimSun"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SimSun"/>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lastRenderedPageBreak/>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lastRenderedPageBreak/>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382A7515" w14:textId="77777777" w:rsidR="005423B5" w:rsidRDefault="005423B5" w:rsidP="00FB3DB9">
            <w:pPr>
              <w:pStyle w:val="TB1"/>
              <w:numPr>
                <w:ilvl w:val="0"/>
                <w:numId w:val="0"/>
              </w:numPr>
              <w:tabs>
                <w:tab w:val="clear" w:pos="720"/>
                <w:tab w:val="left" w:pos="0"/>
              </w:tabs>
              <w:rPr>
                <w:rFonts w:eastAsia="Arial Unicode MS" w:cs="Arial"/>
                <w:szCs w:val="18"/>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cs="Arial" w:hint="eastAsia"/>
                <w:szCs w:val="18"/>
                <w:lang w:eastAsia="ko-KR"/>
              </w:rPr>
              <w:t>all attributes</w:t>
            </w:r>
            <w:r w:rsidRPr="00357143">
              <w:rPr>
                <w:rFonts w:eastAsia="Arial Unicode MS" w:cs="Arial"/>
                <w:szCs w:val="18"/>
                <w:lang w:eastAsia="ko-KR"/>
              </w:rPr>
              <w:t>"</w:t>
            </w:r>
            <w:r w:rsidRPr="00357143">
              <w:rPr>
                <w:rFonts w:eastAsia="Arial Unicode MS" w:cs="Arial" w:hint="eastAsia"/>
                <w:szCs w:val="18"/>
                <w:lang w:eastAsia="ko-KR"/>
              </w:rPr>
              <w:t>.</w:t>
            </w:r>
          </w:p>
          <w:p w14:paraId="4FDA6C63" w14:textId="77777777" w:rsidR="00B342D7" w:rsidRPr="00357143" w:rsidRDefault="00B342D7" w:rsidP="00FB3DB9">
            <w:pPr>
              <w:pStyle w:val="TB1"/>
              <w:numPr>
                <w:ilvl w:val="0"/>
                <w:numId w:val="0"/>
              </w:numPr>
              <w:tabs>
                <w:tab w:val="clear" w:pos="720"/>
                <w:tab w:val="left" w:pos="0"/>
              </w:tabs>
              <w:rPr>
                <w:rFonts w:eastAsia="Arial Unicode MS" w:cs="Arial"/>
                <w:szCs w:val="18"/>
                <w:lang w:eastAsia="zh-CN"/>
              </w:rPr>
            </w:pPr>
            <w:r>
              <w:rPr>
                <w:rFonts w:eastAsia="Arial Unicode MS" w:cs="Arial"/>
                <w:szCs w:val="18"/>
                <w:lang w:eastAsia="ko-KR"/>
              </w:rPr>
              <w:t>The value “</w:t>
            </w:r>
            <w:r w:rsidRPr="004F27CE">
              <w:rPr>
                <w:rFonts w:eastAsia="Arial Unicode MS" w:cs="Arial"/>
                <w:szCs w:val="18"/>
                <w:lang w:eastAsia="ko-KR"/>
              </w:rPr>
              <w:t>Trigger Payload</w:t>
            </w:r>
            <w:r>
              <w:rPr>
                <w:rFonts w:eastAsia="Arial Unicode MS" w:cs="Arial"/>
                <w:szCs w:val="18"/>
                <w:lang w:eastAsia="ko-KR"/>
              </w:rPr>
              <w:t>” for this attribute is only valid when at least one “</w:t>
            </w:r>
            <w:r w:rsidRPr="00CF34FE">
              <w:rPr>
                <w:i/>
                <w:lang w:eastAsia="ko-KR"/>
              </w:rPr>
              <w:t>notificationE</w:t>
            </w:r>
            <w:r w:rsidRPr="007F5C05">
              <w:rPr>
                <w:rFonts w:eastAsia="Arial Unicode MS" w:hint="eastAsia"/>
                <w:i/>
                <w:lang w:eastAsia="ko-KR"/>
              </w:rPr>
              <w:t>ven</w:t>
            </w:r>
            <w:r w:rsidRPr="00357143">
              <w:rPr>
                <w:rFonts w:eastAsia="Arial Unicode MS" w:hint="eastAsia"/>
                <w:i/>
                <w:lang w:eastAsia="ko-KR"/>
              </w:rPr>
              <w:t>tType</w:t>
            </w:r>
            <w:r>
              <w:rPr>
                <w:rFonts w:eastAsia="Arial Unicode MS"/>
                <w:i/>
                <w:lang w:eastAsia="ko-KR"/>
              </w:rPr>
              <w:t xml:space="preserve">” </w:t>
            </w:r>
            <w:r>
              <w:rPr>
                <w:rFonts w:eastAsia="Arial Unicode MS"/>
                <w:lang w:eastAsia="ko-KR"/>
              </w:rPr>
              <w:t xml:space="preserve">tag in the </w:t>
            </w:r>
            <w:r w:rsidRPr="00357143">
              <w:rPr>
                <w:rFonts w:eastAsia="Arial Unicode MS"/>
                <w:i/>
              </w:rPr>
              <w:t>eventNotificationCriteria</w:t>
            </w:r>
            <w:r>
              <w:rPr>
                <w:rFonts w:eastAsia="Arial Unicode MS"/>
                <w:lang w:eastAsia="ko-KR"/>
              </w:rPr>
              <w:t xml:space="preserve"> attribute contains the event “</w:t>
            </w:r>
            <w:r w:rsidRPr="008105FC">
              <w:rPr>
                <w:lang w:eastAsia="ko-KR"/>
              </w:rPr>
              <w:t>Trigger Received targeting the MN/ASN-AE associated with the &lt;</w:t>
            </w:r>
            <w:r w:rsidRPr="00A13C74">
              <w:rPr>
                <w:i/>
                <w:lang w:eastAsia="ko-KR"/>
              </w:rPr>
              <w:t>AE</w:t>
            </w:r>
            <w:r w:rsidRPr="008105FC">
              <w:rPr>
                <w:lang w:eastAsia="ko-KR"/>
              </w:rPr>
              <w:t>&gt; parent resource</w:t>
            </w:r>
            <w:r>
              <w:rPr>
                <w:rFonts w:eastAsia="Arial Unicode MS"/>
                <w:lang w:eastAsia="ko-KR"/>
              </w:rPr>
              <w:t>”.</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SimSun" w:hint="eastAsia"/>
                <w:lang w:eastAsia="zh-CN"/>
              </w:rPr>
              <w:t xml:space="preserve">. </w:t>
            </w:r>
            <w:r w:rsidRPr="00357143">
              <w:t>The target is used by the Hosting CSE to determine where to send a notification when the subscription is deleted.</w:t>
            </w:r>
            <w:r w:rsidRPr="00357143">
              <w:rPr>
                <w:rFonts w:eastAsia="SimSun"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lastRenderedPageBreak/>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lastRenderedPageBreak/>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lastRenderedPageBreak/>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lastRenderedPageBreak/>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SimSun"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SimSun"/>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SimSun" w:hint="eastAsia"/>
                <w:lang w:eastAsia="zh-CN"/>
              </w:rPr>
              <w:t>.</w:t>
            </w:r>
            <w:r w:rsidR="0060150A">
              <w:rPr>
                <w:rFonts w:eastAsia="SimSun"/>
              </w:rPr>
              <w:t xml:space="preserve"> This default value shall  apply only if </w:t>
            </w:r>
            <w:r w:rsidR="0060150A" w:rsidRPr="00F01D07">
              <w:rPr>
                <w:rFonts w:eastAsia="SimSun"/>
                <w:i/>
                <w:iCs/>
              </w:rPr>
              <w:t>operationMonitor</w:t>
            </w:r>
            <w:r w:rsidR="0060150A">
              <w:rPr>
                <w:rFonts w:eastAsia="SimSun"/>
              </w:rPr>
              <w:t xml:space="preserve"> is not present in the resource.</w:t>
            </w:r>
          </w:p>
          <w:p w14:paraId="47C2C22F" w14:textId="77777777" w:rsidR="00314D2F" w:rsidRPr="00357143" w:rsidRDefault="00314D2F" w:rsidP="0047585C">
            <w:pPr>
              <w:pStyle w:val="TAL"/>
              <w:rPr>
                <w:rFonts w:eastAsia="SimSun"/>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SimSun"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lastRenderedPageBreak/>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77777777"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SimSun"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77777777"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77777777" w:rsidR="00764FC4" w:rsidRPr="00357143" w:rsidRDefault="00764FC4" w:rsidP="00726928">
            <w:pPr>
              <w:pStyle w:val="TAL"/>
              <w:rPr>
                <w:rFonts w:eastAsia="SimSun"/>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SimSun"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SimSun"/>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SimSun"/>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SimSun" w:hint="eastAsia"/>
          <w:lang w:eastAsia="zh-CN"/>
        </w:rPr>
        <w:t>D</w:t>
      </w:r>
      <w:r w:rsidRPr="00357143">
        <w:t>ifferent condition tags shall use the "AND</w:t>
      </w:r>
      <w:r w:rsidRPr="00357143">
        <w:rPr>
          <w:rFonts w:eastAsia="SimSun" w:hint="eastAsia"/>
          <w:lang w:eastAsia="zh-CN"/>
        </w:rPr>
        <w:t>/OR</w:t>
      </w:r>
      <w:r w:rsidRPr="00357143">
        <w:t>" logical operation</w:t>
      </w:r>
      <w:r w:rsidRPr="00357143">
        <w:rPr>
          <w:rFonts w:eastAsia="SimSun"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SimSun" w:hint="eastAsia"/>
          <w:lang w:eastAsia="zh-CN"/>
        </w:rPr>
        <w:t>S</w:t>
      </w:r>
      <w:r w:rsidRPr="00357143">
        <w:t xml:space="preserve">ame condition tags shall use the "OR" logical operation. </w:t>
      </w:r>
    </w:p>
    <w:p w14:paraId="1740F118" w14:textId="77777777" w:rsidR="00B513F6" w:rsidRPr="00357143" w:rsidRDefault="00B513F6" w:rsidP="00B513F6">
      <w:pPr>
        <w:rPr>
          <w:rFonts w:eastAsia="Malgun Gothic"/>
        </w:rPr>
      </w:pPr>
      <w:r w:rsidRPr="00357143">
        <w:rPr>
          <w:rFonts w:eastAsia="Malgun Gothic"/>
        </w:rPr>
        <w:t>No mixed AND/OR filter operation will be supported.</w:t>
      </w:r>
    </w:p>
    <w:p w14:paraId="316DE7BB" w14:textId="77777777" w:rsidR="003A1AA8" w:rsidRPr="00357143" w:rsidRDefault="00167E8B" w:rsidP="003A1AA8">
      <w:pPr>
        <w:pStyle w:val="Heading3"/>
        <w:rPr>
          <w:i/>
        </w:rPr>
      </w:pPr>
      <w:bookmarkStart w:id="2066" w:name="_Toc445302723"/>
      <w:bookmarkStart w:id="2067" w:name="_Toc445389890"/>
      <w:bookmarkStart w:id="2068" w:name="_Toc447042949"/>
      <w:bookmarkStart w:id="2069" w:name="_Toc457493710"/>
      <w:bookmarkStart w:id="2070" w:name="_Toc459976809"/>
      <w:bookmarkStart w:id="2071" w:name="_Toc470163990"/>
      <w:bookmarkStart w:id="2072" w:name="_Toc470164572"/>
      <w:bookmarkStart w:id="2073" w:name="_Toc475715181"/>
      <w:bookmarkStart w:id="2074" w:name="_Toc479348983"/>
      <w:bookmarkStart w:id="2075" w:name="_Toc484070431"/>
      <w:bookmarkStart w:id="2076" w:name="_Toc8130772"/>
      <w:r w:rsidRPr="00357143">
        <w:t>9.6.</w:t>
      </w:r>
      <w:r w:rsidR="003A1AA8" w:rsidRPr="00357143">
        <w:t>9</w:t>
      </w:r>
      <w:r w:rsidR="003A1AA8" w:rsidRPr="00357143">
        <w:tab/>
        <w:t xml:space="preserve">Resource Type </w:t>
      </w:r>
      <w:r w:rsidR="003A1AA8" w:rsidRPr="00357143">
        <w:rPr>
          <w:i/>
        </w:rPr>
        <w:t>schedule</w:t>
      </w:r>
      <w:bookmarkEnd w:id="2066"/>
      <w:bookmarkEnd w:id="2067"/>
      <w:bookmarkEnd w:id="2068"/>
      <w:bookmarkEnd w:id="2069"/>
      <w:bookmarkEnd w:id="2070"/>
      <w:bookmarkEnd w:id="2071"/>
      <w:bookmarkEnd w:id="2072"/>
      <w:bookmarkEnd w:id="2073"/>
      <w:bookmarkEnd w:id="2074"/>
      <w:bookmarkEnd w:id="2075"/>
      <w:bookmarkEnd w:id="2076"/>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lastRenderedPageBreak/>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Heading3"/>
      </w:pPr>
      <w:bookmarkStart w:id="2077" w:name="_Toc445302724"/>
      <w:bookmarkStart w:id="2078" w:name="_Toc445389891"/>
      <w:bookmarkStart w:id="2079" w:name="_Toc447042950"/>
      <w:bookmarkStart w:id="2080" w:name="_Toc457493711"/>
      <w:bookmarkStart w:id="2081" w:name="_Toc459976810"/>
      <w:bookmarkStart w:id="2082" w:name="_Toc470163991"/>
      <w:bookmarkStart w:id="2083" w:name="_Toc470164573"/>
      <w:bookmarkStart w:id="2084" w:name="_Toc475715182"/>
      <w:bookmarkStart w:id="2085" w:name="_Toc479348984"/>
      <w:bookmarkStart w:id="2086" w:name="_Toc484070432"/>
      <w:bookmarkStart w:id="2087" w:name="_Toc8130773"/>
      <w:r w:rsidRPr="00357143">
        <w:lastRenderedPageBreak/>
        <w:t>9.6.10</w:t>
      </w:r>
      <w:r w:rsidRPr="00357143">
        <w:tab/>
        <w:t xml:space="preserve">Resource Type </w:t>
      </w:r>
      <w:r w:rsidRPr="00357143">
        <w:rPr>
          <w:i/>
        </w:rPr>
        <w:t>locationPolicy</w:t>
      </w:r>
      <w:bookmarkEnd w:id="2077"/>
      <w:bookmarkEnd w:id="2078"/>
      <w:bookmarkEnd w:id="2079"/>
      <w:bookmarkEnd w:id="2080"/>
      <w:bookmarkEnd w:id="2081"/>
      <w:bookmarkEnd w:id="2082"/>
      <w:bookmarkEnd w:id="2083"/>
      <w:bookmarkEnd w:id="2084"/>
      <w:bookmarkEnd w:id="2085"/>
      <w:bookmarkEnd w:id="2086"/>
      <w:bookmarkEnd w:id="2087"/>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SimSun"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SimSun"/>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SimSun" w:hint="eastAsia"/>
          <w:lang w:eastAsia="zh-CN"/>
        </w:rPr>
        <w:t>F</w:t>
      </w:r>
      <w:r w:rsidR="00311CEF" w:rsidRPr="00357143">
        <w:t xml:space="preserve">igure </w:t>
      </w:r>
      <w:r w:rsidRPr="00357143">
        <w:rPr>
          <w:rFonts w:eastAsia="SimSun" w:hint="eastAsia"/>
          <w:lang w:eastAsia="zh-CN"/>
        </w:rPr>
        <w:t>9.6.10-</w:t>
      </w:r>
      <w:r w:rsidR="00C81AA0">
        <w:rPr>
          <w:rFonts w:eastAsiaTheme="minorEastAsia" w:hint="eastAsia"/>
          <w:lang w:eastAsia="zh-CN"/>
        </w:rPr>
        <w:t>1</w:t>
      </w:r>
      <w:r w:rsidRPr="00357143">
        <w:rPr>
          <w:rFonts w:eastAsia="SimSun"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SimSun" w:hint="eastAsia"/>
          <w:lang w:eastAsia="zh-CN"/>
        </w:rPr>
        <w:t>9.6.10-</w:t>
      </w:r>
      <w:r w:rsidR="00C81AA0">
        <w:rPr>
          <w:rFonts w:eastAsiaTheme="minorEastAsia" w:hint="eastAsia"/>
          <w:lang w:eastAsia="zh-CN"/>
        </w:rPr>
        <w:t>1</w:t>
      </w:r>
      <w:r w:rsidR="0047585C" w:rsidRPr="00357143">
        <w:rPr>
          <w:rFonts w:eastAsia="SimSun"/>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lastRenderedPageBreak/>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w:t>
            </w:r>
            <w:r w:rsidR="00E27092">
              <w:rPr>
                <w:rFonts w:eastAsia="Arial Unicode MS"/>
                <w:lang w:eastAsia="zh-CN"/>
              </w:rPr>
              <w:lastRenderedPageBreak/>
              <w:t xml:space="preserve">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lastRenderedPageBreak/>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lastRenderedPageBreak/>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SimSun"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SimSun" w:hint="eastAsia"/>
                <w:lang w:eastAsia="zh-CN"/>
              </w:rPr>
              <w:t>location updat</w:t>
            </w:r>
            <w:r>
              <w:rPr>
                <w:rFonts w:eastAsia="SimSun"/>
                <w:lang w:eastAsia="zh-CN"/>
              </w:rPr>
              <w:t>e.</w:t>
            </w:r>
            <w:r>
              <w:rPr>
                <w:rFonts w:eastAsia="SimSun" w:hint="eastAsia"/>
                <w:lang w:eastAsia="zh-CN"/>
              </w:rPr>
              <w:t xml:space="preserve"> </w:t>
            </w:r>
            <w:r>
              <w:rPr>
                <w:rFonts w:eastAsia="SimSun"/>
                <w:lang w:eastAsia="zh-CN"/>
              </w:rPr>
              <w:t xml:space="preserve">This attribute shall only be applicable </w:t>
            </w:r>
            <w:r>
              <w:rPr>
                <w:rFonts w:eastAsia="SimSun" w:hint="eastAsia"/>
                <w:lang w:eastAsia="zh-CN"/>
              </w:rPr>
              <w:t xml:space="preserve">when </w:t>
            </w:r>
            <w:r w:rsidRPr="00452BBA">
              <w:rPr>
                <w:rFonts w:eastAsia="SimSun"/>
                <w:lang w:eastAsia="zh-CN"/>
              </w:rPr>
              <w:t>locationUpdatePeriod</w:t>
            </w:r>
            <w:r>
              <w:rPr>
                <w:rFonts w:eastAsia="SimSun" w:hint="eastAsia"/>
                <w:lang w:eastAsia="zh-CN"/>
              </w:rPr>
              <w:t xml:space="preserve"> is </w:t>
            </w:r>
            <w:r>
              <w:rPr>
                <w:rFonts w:eastAsia="SimSun"/>
                <w:lang w:eastAsia="zh-CN"/>
              </w:rPr>
              <w:t xml:space="preserve">zero or </w:t>
            </w:r>
            <w:r>
              <w:rPr>
                <w:rFonts w:eastAsia="SimSun" w:hint="eastAsia"/>
                <w:lang w:eastAsia="zh-CN"/>
              </w:rPr>
              <w:t>not defined</w:t>
            </w:r>
            <w:r>
              <w:rPr>
                <w:rFonts w:eastAsia="SimSun"/>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Heading3"/>
      </w:pPr>
      <w:bookmarkStart w:id="2088" w:name="_Toc445302725"/>
      <w:bookmarkStart w:id="2089" w:name="_Toc445389892"/>
      <w:bookmarkStart w:id="2090" w:name="_Toc447042951"/>
      <w:bookmarkStart w:id="2091" w:name="_Toc457493712"/>
      <w:bookmarkStart w:id="2092" w:name="_Toc459976811"/>
      <w:bookmarkStart w:id="2093" w:name="_Toc470163992"/>
      <w:bookmarkStart w:id="2094" w:name="_Toc470164574"/>
      <w:bookmarkStart w:id="2095" w:name="_Toc475715183"/>
      <w:bookmarkStart w:id="2096" w:name="_Toc479348985"/>
      <w:bookmarkStart w:id="2097" w:name="_Toc484070433"/>
      <w:bookmarkStart w:id="2098" w:name="_Toc8130774"/>
      <w:r w:rsidRPr="00357143">
        <w:t>9.6.</w:t>
      </w:r>
      <w:r w:rsidR="00167E8B" w:rsidRPr="00357143">
        <w:t>11</w:t>
      </w:r>
      <w:r w:rsidRPr="00357143">
        <w:tab/>
        <w:t xml:space="preserve">Resource </w:t>
      </w:r>
      <w:r w:rsidR="00593257" w:rsidRPr="00357143">
        <w:t xml:space="preserve">Type </w:t>
      </w:r>
      <w:r w:rsidRPr="00357143">
        <w:rPr>
          <w:i/>
        </w:rPr>
        <w:t>delivery</w:t>
      </w:r>
      <w:bookmarkEnd w:id="2088"/>
      <w:bookmarkEnd w:id="2089"/>
      <w:bookmarkEnd w:id="2090"/>
      <w:bookmarkEnd w:id="2091"/>
      <w:bookmarkEnd w:id="2092"/>
      <w:bookmarkEnd w:id="2093"/>
      <w:bookmarkEnd w:id="2094"/>
      <w:bookmarkEnd w:id="2095"/>
      <w:bookmarkEnd w:id="2096"/>
      <w:bookmarkEnd w:id="2097"/>
      <w:bookmarkEnd w:id="2098"/>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lastRenderedPageBreak/>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Heading3"/>
      </w:pPr>
      <w:bookmarkStart w:id="2099" w:name="_Toc445302726"/>
      <w:bookmarkStart w:id="2100" w:name="_Toc445389893"/>
      <w:bookmarkStart w:id="2101" w:name="_Toc447042952"/>
      <w:bookmarkStart w:id="2102" w:name="_Toc457493713"/>
      <w:bookmarkStart w:id="2103" w:name="_Toc459976812"/>
      <w:bookmarkStart w:id="2104" w:name="_Toc470163993"/>
      <w:bookmarkStart w:id="2105" w:name="_Toc470164575"/>
      <w:bookmarkStart w:id="2106" w:name="_Toc475715184"/>
      <w:bookmarkStart w:id="2107" w:name="_Toc479348986"/>
      <w:bookmarkStart w:id="2108" w:name="_Toc484070434"/>
      <w:bookmarkStart w:id="2109" w:name="_Toc8130775"/>
      <w:r w:rsidRPr="00357143">
        <w:t>9.6.</w:t>
      </w:r>
      <w:r w:rsidR="00167E8B" w:rsidRPr="00357143">
        <w:t>12</w:t>
      </w:r>
      <w:r w:rsidRPr="00357143">
        <w:tab/>
        <w:t xml:space="preserve">Resource Type </w:t>
      </w:r>
      <w:r w:rsidRPr="00357143">
        <w:rPr>
          <w:i/>
        </w:rPr>
        <w:t>request</w:t>
      </w:r>
      <w:bookmarkEnd w:id="2099"/>
      <w:bookmarkEnd w:id="2100"/>
      <w:bookmarkEnd w:id="2101"/>
      <w:bookmarkEnd w:id="2102"/>
      <w:bookmarkEnd w:id="2103"/>
      <w:bookmarkEnd w:id="2104"/>
      <w:bookmarkEnd w:id="2105"/>
      <w:bookmarkEnd w:id="2106"/>
      <w:bookmarkEnd w:id="2107"/>
      <w:bookmarkEnd w:id="2108"/>
      <w:bookmarkEnd w:id="2109"/>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lastRenderedPageBreak/>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lastRenderedPageBreak/>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Heading3"/>
      </w:pPr>
      <w:bookmarkStart w:id="2110" w:name="_Toc445302727"/>
      <w:bookmarkStart w:id="2111" w:name="_Toc445389894"/>
      <w:bookmarkStart w:id="2112" w:name="_Toc447042953"/>
      <w:bookmarkStart w:id="2113" w:name="_Toc457493714"/>
      <w:bookmarkStart w:id="2114" w:name="_Toc459976813"/>
      <w:bookmarkStart w:id="2115" w:name="_Toc470163994"/>
      <w:bookmarkStart w:id="2116" w:name="_Toc470164576"/>
      <w:bookmarkStart w:id="2117" w:name="_Toc475715185"/>
      <w:bookmarkStart w:id="2118" w:name="_Toc479348987"/>
      <w:bookmarkStart w:id="2119" w:name="_Toc484070435"/>
      <w:bookmarkStart w:id="2120" w:name="_Toc8130776"/>
      <w:r w:rsidRPr="00357143">
        <w:t>9.6.</w:t>
      </w:r>
      <w:r w:rsidR="00167E8B" w:rsidRPr="00357143">
        <w:t>13</w:t>
      </w:r>
      <w:r w:rsidRPr="00357143">
        <w:tab/>
        <w:t xml:space="preserve">Resource Type </w:t>
      </w:r>
      <w:r w:rsidRPr="00357143">
        <w:rPr>
          <w:i/>
        </w:rPr>
        <w:t>group</w:t>
      </w:r>
      <w:bookmarkEnd w:id="2110"/>
      <w:bookmarkEnd w:id="2111"/>
      <w:bookmarkEnd w:id="2112"/>
      <w:bookmarkEnd w:id="2113"/>
      <w:bookmarkEnd w:id="2114"/>
      <w:bookmarkEnd w:id="2115"/>
      <w:bookmarkEnd w:id="2116"/>
      <w:bookmarkEnd w:id="2117"/>
      <w:bookmarkEnd w:id="2118"/>
      <w:bookmarkEnd w:id="2119"/>
      <w:bookmarkEnd w:id="2120"/>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SimSun" w:hint="eastAsia"/>
          <w:lang w:eastAsia="zh-CN"/>
        </w:rPr>
        <w:t>the</w:t>
      </w:r>
      <w:r w:rsidRPr="00357143">
        <w:t xml:space="preserve"> </w:t>
      </w:r>
      <w:r w:rsidR="0025753A" w:rsidRPr="00357143">
        <w:rPr>
          <w:i/>
        </w:rPr>
        <w:t>&lt;fanOutPoint&gt;</w:t>
      </w:r>
      <w:r w:rsidR="0025753A" w:rsidRPr="00357143">
        <w:rPr>
          <w:rFonts w:eastAsia="SimSun" w:hint="eastAsia"/>
          <w:i/>
          <w:lang w:eastAsia="zh-CN"/>
        </w:rPr>
        <w:t xml:space="preserve"> </w:t>
      </w:r>
      <w:r w:rsidRPr="00357143">
        <w:t>virtual resource</w:t>
      </w:r>
      <w:r w:rsidR="008C3BE6" w:rsidRPr="00357143">
        <w:t xml:space="preserve"> </w:t>
      </w:r>
      <w:r w:rsidRPr="00357143">
        <w:t>that</w:t>
      </w:r>
      <w:r w:rsidR="000B0B50" w:rsidRPr="00357143">
        <w:rPr>
          <w:rFonts w:eastAsia="SimSun"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SimSun" w:hint="eastAsia"/>
          <w:lang w:eastAsia="zh-CN"/>
        </w:rPr>
        <w:t xml:space="preserve">all </w:t>
      </w:r>
      <w:r w:rsidRPr="00357143">
        <w:t>the resources represented by those members</w:t>
      </w:r>
      <w:r w:rsidR="000B0B50" w:rsidRPr="00357143">
        <w:rPr>
          <w:rFonts w:eastAsia="SimSun"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lastRenderedPageBreak/>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6147A4C0"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3FDEC398" w:rsidR="00436227" w:rsidRPr="00357143" w:rsidRDefault="00436227" w:rsidP="00436227">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sidRPr="00576542" w:rsidDel="00797DA9">
              <w:rPr>
                <w:i/>
                <w:lang w:eastAsia="zh-CN"/>
              </w:rPr>
              <w:t>ID</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 xml:space="preserve">and </w:t>
            </w:r>
            <w:r>
              <w:rPr>
                <w:rFonts w:eastAsia="Arial Unicode MS"/>
                <w:lang w:eastAsia="zh-CN"/>
              </w:rPr>
              <w:lastRenderedPageBreak/>
              <w:t>&lt;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lastRenderedPageBreak/>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Heading3"/>
      </w:pPr>
      <w:bookmarkStart w:id="2121" w:name="_Toc445302728"/>
      <w:bookmarkStart w:id="2122" w:name="_Toc445389895"/>
      <w:bookmarkStart w:id="2123" w:name="_Toc447042954"/>
      <w:bookmarkStart w:id="2124" w:name="_Toc457493715"/>
      <w:bookmarkStart w:id="2125" w:name="_Toc459976814"/>
      <w:bookmarkStart w:id="2126" w:name="_Toc470163995"/>
      <w:bookmarkStart w:id="2127" w:name="_Toc470164577"/>
      <w:bookmarkStart w:id="2128" w:name="_Toc475715186"/>
      <w:bookmarkStart w:id="2129" w:name="_Toc479348988"/>
      <w:bookmarkStart w:id="2130" w:name="_Toc484070436"/>
      <w:bookmarkStart w:id="2131" w:name="_Toc8130777"/>
      <w:r w:rsidRPr="00357143">
        <w:t>9.6.14</w:t>
      </w:r>
      <w:r w:rsidR="00791853" w:rsidRPr="00357143">
        <w:tab/>
        <w:t xml:space="preserve">Resource Type </w:t>
      </w:r>
      <w:r w:rsidR="000D3A9C" w:rsidRPr="00357143">
        <w:rPr>
          <w:i/>
        </w:rPr>
        <w:t>fanOutPoint</w:t>
      </w:r>
      <w:bookmarkEnd w:id="2121"/>
      <w:bookmarkEnd w:id="2122"/>
      <w:bookmarkEnd w:id="2123"/>
      <w:bookmarkEnd w:id="2124"/>
      <w:bookmarkEnd w:id="2125"/>
      <w:bookmarkEnd w:id="2126"/>
      <w:bookmarkEnd w:id="2127"/>
      <w:bookmarkEnd w:id="2128"/>
      <w:bookmarkEnd w:id="2129"/>
      <w:bookmarkEnd w:id="2130"/>
      <w:bookmarkEnd w:id="2131"/>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SimSun"/>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Heading3"/>
      </w:pPr>
      <w:bookmarkStart w:id="2132" w:name="_Toc445302729"/>
      <w:bookmarkStart w:id="2133" w:name="_Toc445389896"/>
      <w:bookmarkStart w:id="2134" w:name="_Toc447042955"/>
      <w:bookmarkStart w:id="2135" w:name="_Toc457493716"/>
      <w:bookmarkStart w:id="2136" w:name="_Toc459976815"/>
      <w:bookmarkStart w:id="2137" w:name="_Toc470163996"/>
      <w:bookmarkStart w:id="2138" w:name="_Toc470164578"/>
      <w:bookmarkStart w:id="2139" w:name="_Toc475715187"/>
      <w:bookmarkStart w:id="2140" w:name="_Toc479348989"/>
      <w:bookmarkStart w:id="2141" w:name="_Toc484070437"/>
      <w:bookmarkStart w:id="2142" w:name="_Toc8130778"/>
      <w:r w:rsidRPr="00357143">
        <w:rPr>
          <w:rFonts w:hint="eastAsia"/>
        </w:rPr>
        <w:lastRenderedPageBreak/>
        <w:t xml:space="preserve">9.6.14a </w:t>
      </w:r>
      <w:r w:rsidR="00317A78" w:rsidRPr="00357143">
        <w:rPr>
          <w:rFonts w:eastAsia="SimSun" w:hint="eastAsia"/>
          <w:lang w:eastAsia="zh-CN"/>
        </w:rPr>
        <w:tab/>
      </w:r>
      <w:r w:rsidRPr="00357143">
        <w:t xml:space="preserve">Resource Type </w:t>
      </w:r>
      <w:r w:rsidRPr="00357143">
        <w:rPr>
          <w:i/>
        </w:rPr>
        <w:t>semanticFanOutPoint</w:t>
      </w:r>
      <w:bookmarkEnd w:id="2132"/>
      <w:bookmarkEnd w:id="2133"/>
      <w:bookmarkEnd w:id="2134"/>
      <w:bookmarkEnd w:id="2135"/>
      <w:bookmarkEnd w:id="2136"/>
      <w:bookmarkEnd w:id="2137"/>
      <w:bookmarkEnd w:id="2138"/>
      <w:bookmarkEnd w:id="2139"/>
      <w:bookmarkEnd w:id="2140"/>
      <w:bookmarkEnd w:id="2141"/>
      <w:bookmarkEnd w:id="2142"/>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SimSun"/>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Heading3"/>
      </w:pPr>
      <w:bookmarkStart w:id="2143" w:name="_Toc445302730"/>
      <w:bookmarkStart w:id="2144" w:name="_Toc445389897"/>
      <w:bookmarkStart w:id="2145" w:name="_Toc447042956"/>
      <w:bookmarkStart w:id="2146" w:name="_Toc457493717"/>
      <w:bookmarkStart w:id="2147" w:name="_Toc459976816"/>
      <w:bookmarkStart w:id="2148" w:name="_Toc470163997"/>
      <w:bookmarkStart w:id="2149" w:name="_Toc470164579"/>
      <w:bookmarkStart w:id="2150" w:name="_Toc475715188"/>
      <w:bookmarkStart w:id="2151" w:name="_Toc479348990"/>
      <w:bookmarkStart w:id="2152" w:name="_Toc484070438"/>
      <w:bookmarkStart w:id="2153" w:name="_Toc8130779"/>
      <w:r w:rsidRPr="00357143">
        <w:t>9.6.1</w:t>
      </w:r>
      <w:r w:rsidR="00167E8B" w:rsidRPr="00357143">
        <w:t>5</w:t>
      </w:r>
      <w:r w:rsidRPr="00357143">
        <w:tab/>
        <w:t xml:space="preserve">Resource Type </w:t>
      </w:r>
      <w:r w:rsidRPr="00357143">
        <w:rPr>
          <w:i/>
        </w:rPr>
        <w:t>mgmtObj</w:t>
      </w:r>
      <w:bookmarkEnd w:id="2143"/>
      <w:bookmarkEnd w:id="2144"/>
      <w:bookmarkEnd w:id="2145"/>
      <w:bookmarkEnd w:id="2146"/>
      <w:bookmarkEnd w:id="2147"/>
      <w:bookmarkEnd w:id="2148"/>
      <w:bookmarkEnd w:id="2149"/>
      <w:bookmarkEnd w:id="2150"/>
      <w:bookmarkEnd w:id="2151"/>
      <w:bookmarkEnd w:id="2152"/>
      <w:bookmarkEnd w:id="2153"/>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SimSun"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56F80">
        <w:t>i.</w:t>
      </w:r>
      <w:r w:rsidR="001C37F9" w:rsidRPr="00156F80">
        <w:rPr>
          <w:noProof/>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SimSun"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lastRenderedPageBreak/>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SimSun"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SimSun"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SimSun"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4" w:name="OLE_LINK8"/>
            <w:r w:rsidR="008C3BE6"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bookmarkEnd w:id="2154"/>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56F80">
              <w:t>i.</w:t>
            </w:r>
            <w:r w:rsidR="001C37F9" w:rsidRPr="00156F80">
              <w:rPr>
                <w:noProof/>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SimSun"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SimSun"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lastRenderedPageBreak/>
        <w:t xml:space="preserve">When mapping </w:t>
      </w:r>
      <w:r w:rsidR="00D8113D" w:rsidRPr="00357143">
        <w:rPr>
          <w:rFonts w:eastAsia="SimSun" w:hint="eastAsia"/>
          <w:lang w:eastAsia="zh-CN"/>
        </w:rPr>
        <w:t>objects</w:t>
      </w:r>
      <w:r w:rsidR="00D8113D" w:rsidRPr="00357143">
        <w:t xml:space="preserve"> </w:t>
      </w:r>
      <w:r w:rsidRPr="00357143">
        <w:t xml:space="preserve">from </w:t>
      </w:r>
      <w:r w:rsidR="00D8113D" w:rsidRPr="00357143">
        <w:rPr>
          <w:rFonts w:eastAsia="SimSun"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SimSun" w:hint="eastAsia"/>
          <w:lang w:eastAsia="zh-CN"/>
        </w:rPr>
        <w:t>objects</w:t>
      </w:r>
      <w:r w:rsidR="00D8113D" w:rsidRPr="00357143">
        <w:t xml:space="preserve"> </w:t>
      </w:r>
      <w:r w:rsidRPr="00357143">
        <w:t xml:space="preserve">of </w:t>
      </w:r>
      <w:r w:rsidR="00D8113D" w:rsidRPr="00357143">
        <w:rPr>
          <w:rFonts w:eastAsia="SimSun"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SimSun"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SimSun" w:hint="eastAsia"/>
          <w:lang w:eastAsia="zh-CN"/>
        </w:rPr>
        <w:t>technology specific data model</w:t>
      </w:r>
      <w:r w:rsidRPr="00357143">
        <w:t xml:space="preserve"> object can have another child</w:t>
      </w:r>
      <w:r w:rsidR="008C3BE6" w:rsidRPr="00357143">
        <w:t xml:space="preserve"> </w:t>
      </w:r>
      <w:r w:rsidR="00D8113D" w:rsidRPr="00357143">
        <w:rPr>
          <w:rFonts w:eastAsia="SimSun" w:hint="eastAsia"/>
          <w:lang w:eastAsia="zh-CN"/>
        </w:rPr>
        <w:t>technology specific data model</w:t>
      </w:r>
      <w:r w:rsidRPr="00357143">
        <w:t xml:space="preserve"> object, the</w:t>
      </w:r>
      <w:r w:rsidR="008C3BE6" w:rsidRPr="00357143">
        <w:t xml:space="preserve"> </w:t>
      </w:r>
      <w:r w:rsidR="00D8113D" w:rsidRPr="00357143">
        <w:rPr>
          <w:rFonts w:eastAsia="SimSun"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SimSun" w:hint="eastAsia"/>
          <w:lang w:eastAsia="zh-CN"/>
        </w:rPr>
        <w:t>technology specific data model</w:t>
      </w:r>
      <w:r w:rsidR="00CC0800" w:rsidRPr="00357143">
        <w:t xml:space="preserve"> object.</w:t>
      </w:r>
    </w:p>
    <w:p w14:paraId="3591EF50" w14:textId="77777777" w:rsidR="0007677C" w:rsidRPr="00357143" w:rsidRDefault="0007677C" w:rsidP="005361D0">
      <w:pPr>
        <w:pStyle w:val="Heading3"/>
      </w:pPr>
      <w:bookmarkStart w:id="2155" w:name="_Toc445302731"/>
      <w:bookmarkStart w:id="2156" w:name="_Toc445389898"/>
      <w:bookmarkStart w:id="2157" w:name="_Toc447042957"/>
      <w:bookmarkStart w:id="2158" w:name="_Toc457493718"/>
      <w:bookmarkStart w:id="2159" w:name="_Toc459976817"/>
      <w:bookmarkStart w:id="2160" w:name="_Toc470163998"/>
      <w:bookmarkStart w:id="2161" w:name="_Toc470164580"/>
      <w:bookmarkStart w:id="2162" w:name="_Toc475715189"/>
      <w:bookmarkStart w:id="2163" w:name="_Toc479348991"/>
      <w:bookmarkStart w:id="2164" w:name="_Toc484070439"/>
      <w:bookmarkStart w:id="2165" w:name="_Toc8130780"/>
      <w:r w:rsidRPr="00357143">
        <w:t>9.6.1</w:t>
      </w:r>
      <w:r w:rsidR="00E903A4" w:rsidRPr="00357143">
        <w:t>6</w:t>
      </w:r>
      <w:r w:rsidRPr="00357143">
        <w:tab/>
        <w:t xml:space="preserve">Resource Type </w:t>
      </w:r>
      <w:r w:rsidRPr="00357143">
        <w:rPr>
          <w:i/>
        </w:rPr>
        <w:t>mgmtCmd</w:t>
      </w:r>
      <w:bookmarkEnd w:id="2155"/>
      <w:bookmarkEnd w:id="2156"/>
      <w:bookmarkEnd w:id="2157"/>
      <w:bookmarkEnd w:id="2158"/>
      <w:bookmarkEnd w:id="2159"/>
      <w:bookmarkEnd w:id="2160"/>
      <w:bookmarkEnd w:id="2161"/>
      <w:bookmarkEnd w:id="2162"/>
      <w:bookmarkEnd w:id="2163"/>
      <w:bookmarkEnd w:id="2164"/>
      <w:bookmarkEnd w:id="2165"/>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SimSun" w:hint="eastAsia"/>
          <w:lang w:eastAsia="zh-CN"/>
        </w:rPr>
        <w:t>shall</w:t>
      </w:r>
      <w:r w:rsidR="00775400" w:rsidRPr="00357143">
        <w:t xml:space="preserve"> </w:t>
      </w:r>
      <w:r w:rsidRPr="00357143">
        <w:t xml:space="preserve">use </w:t>
      </w:r>
      <w:r w:rsidR="00775400" w:rsidRPr="00357143">
        <w:rPr>
          <w:rFonts w:eastAsia="SimSun" w:hint="eastAsia"/>
          <w:lang w:eastAsia="zh-CN"/>
        </w:rPr>
        <w:t>separate</w:t>
      </w:r>
      <w:r w:rsidR="00775400" w:rsidRPr="00357143">
        <w:t xml:space="preserve"> </w:t>
      </w:r>
      <w:r w:rsidR="003A4A5C" w:rsidRPr="00357143">
        <w:t>child</w:t>
      </w:r>
      <w:r w:rsidRPr="00357143">
        <w:t>-resource</w:t>
      </w:r>
      <w:r w:rsidR="00775400" w:rsidRPr="00357143">
        <w:rPr>
          <w:rFonts w:eastAsia="SimSun"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SimSun"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lastRenderedPageBreak/>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Heading3"/>
        <w:rPr>
          <w:i/>
        </w:rPr>
      </w:pPr>
      <w:bookmarkStart w:id="2166" w:name="_Toc445302732"/>
      <w:bookmarkStart w:id="2167" w:name="_Toc445389899"/>
      <w:bookmarkStart w:id="2168" w:name="_Toc447042958"/>
      <w:bookmarkStart w:id="2169" w:name="_Toc457493719"/>
      <w:bookmarkStart w:id="2170" w:name="_Toc459976818"/>
      <w:bookmarkStart w:id="2171" w:name="_Toc470163999"/>
      <w:bookmarkStart w:id="2172" w:name="_Toc470164581"/>
      <w:bookmarkStart w:id="2173" w:name="_Toc475715190"/>
      <w:bookmarkStart w:id="2174" w:name="_Toc479348992"/>
      <w:bookmarkStart w:id="2175" w:name="_Toc484070440"/>
      <w:bookmarkStart w:id="2176" w:name="_Toc8130781"/>
      <w:r w:rsidRPr="00357143">
        <w:t>9.6.1</w:t>
      </w:r>
      <w:r w:rsidR="00677029" w:rsidRPr="00357143">
        <w:t>7</w:t>
      </w:r>
      <w:r w:rsidRPr="00357143">
        <w:tab/>
        <w:t xml:space="preserve">Resource Type </w:t>
      </w:r>
      <w:r w:rsidRPr="00357143">
        <w:rPr>
          <w:i/>
        </w:rPr>
        <w:t>execInstance</w:t>
      </w:r>
      <w:bookmarkEnd w:id="2166"/>
      <w:bookmarkEnd w:id="2167"/>
      <w:bookmarkEnd w:id="2168"/>
      <w:bookmarkEnd w:id="2169"/>
      <w:bookmarkEnd w:id="2170"/>
      <w:bookmarkEnd w:id="2171"/>
      <w:bookmarkEnd w:id="2172"/>
      <w:bookmarkEnd w:id="2173"/>
      <w:bookmarkEnd w:id="2174"/>
      <w:bookmarkEnd w:id="2175"/>
      <w:bookmarkEnd w:id="2176"/>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77" w:name="OLE_LINK9"/>
            <w:bookmarkStart w:id="2178"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77"/>
      <w:bookmarkEnd w:id="2178"/>
    </w:tbl>
    <w:p w14:paraId="3EE0A666" w14:textId="77777777" w:rsidR="00B37DFB" w:rsidRPr="00357143" w:rsidRDefault="00B37DFB" w:rsidP="000B49CF"/>
    <w:p w14:paraId="4B5C6401" w14:textId="77777777" w:rsidR="000B49CF" w:rsidRPr="00357143" w:rsidRDefault="000B49CF" w:rsidP="0066142D">
      <w:pPr>
        <w:keepNext/>
        <w:keepLines/>
      </w:pPr>
      <w:r w:rsidRPr="00357143">
        <w:lastRenderedPageBreak/>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Heading3"/>
        <w:rPr>
          <w:i/>
        </w:rPr>
      </w:pPr>
      <w:bookmarkStart w:id="2179" w:name="_Toc445302733"/>
      <w:bookmarkStart w:id="2180" w:name="_Toc445389900"/>
      <w:bookmarkStart w:id="2181" w:name="_Toc447042959"/>
      <w:bookmarkStart w:id="2182" w:name="_Toc457493720"/>
      <w:bookmarkStart w:id="2183" w:name="_Toc459976819"/>
      <w:bookmarkStart w:id="2184" w:name="_Toc470164000"/>
      <w:bookmarkStart w:id="2185" w:name="_Toc470164582"/>
      <w:bookmarkStart w:id="2186" w:name="_Toc475715191"/>
      <w:bookmarkStart w:id="2187" w:name="_Toc479348993"/>
      <w:bookmarkStart w:id="2188" w:name="_Toc484070441"/>
      <w:bookmarkStart w:id="2189" w:name="_Toc8130782"/>
      <w:r w:rsidRPr="00357143">
        <w:t>9.6.</w:t>
      </w:r>
      <w:r w:rsidR="00167E8B" w:rsidRPr="00357143">
        <w:t>1</w:t>
      </w:r>
      <w:r w:rsidR="00677029" w:rsidRPr="00357143">
        <w:t>8</w:t>
      </w:r>
      <w:r w:rsidRPr="00357143">
        <w:tab/>
        <w:t xml:space="preserve">Resource Type </w:t>
      </w:r>
      <w:r w:rsidRPr="00357143">
        <w:rPr>
          <w:i/>
        </w:rPr>
        <w:t>node</w:t>
      </w:r>
      <w:bookmarkEnd w:id="2179"/>
      <w:bookmarkEnd w:id="2180"/>
      <w:bookmarkEnd w:id="2181"/>
      <w:bookmarkEnd w:id="2182"/>
      <w:bookmarkEnd w:id="2183"/>
      <w:bookmarkEnd w:id="2184"/>
      <w:bookmarkEnd w:id="2185"/>
      <w:bookmarkEnd w:id="2186"/>
      <w:bookmarkEnd w:id="2187"/>
      <w:bookmarkEnd w:id="2188"/>
      <w:bookmarkEnd w:id="2189"/>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56F80">
        <w:t>i.</w:t>
      </w:r>
      <w:r w:rsidR="001C37F9" w:rsidRPr="00156F80">
        <w:rPr>
          <w:noProof/>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7pt;height:3in" o:ole="">
            <v:imagedata r:id="rId57" o:title=""/>
          </v:shape>
          <o:OLEObject Type="Embed" ProgID="Visio.Drawing.15" ShapeID="_x0000_i1047" DrawAspect="Content" ObjectID="_1618743728" r:id="rId58"/>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39.6pt;height:289.15pt" o:ole="">
            <v:imagedata r:id="rId59" o:title=""/>
          </v:shape>
          <o:OLEObject Type="Embed" ProgID="Visio.Drawing.11" ShapeID="_x0000_i1048" DrawAspect="Content" ObjectID="_1618743729" r:id="rId60"/>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lastRenderedPageBreak/>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SimSun"/>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lastRenderedPageBreak/>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SimSun"/>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lastRenderedPageBreak/>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lastRenderedPageBreak/>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Heading3"/>
        <w:rPr>
          <w:i/>
        </w:rPr>
      </w:pPr>
      <w:bookmarkStart w:id="2190" w:name="_Toc445302734"/>
      <w:bookmarkStart w:id="2191" w:name="_Toc445389901"/>
      <w:bookmarkStart w:id="2192" w:name="_Toc447042960"/>
      <w:bookmarkStart w:id="2193" w:name="_Toc457493721"/>
      <w:bookmarkStart w:id="2194" w:name="_Toc459976820"/>
      <w:bookmarkStart w:id="2195" w:name="_Toc470164001"/>
      <w:bookmarkStart w:id="2196" w:name="_Toc470164583"/>
      <w:bookmarkStart w:id="2197" w:name="_Toc475715192"/>
      <w:bookmarkStart w:id="2198" w:name="_Toc479348994"/>
      <w:bookmarkStart w:id="2199" w:name="_Toc484070442"/>
      <w:bookmarkStart w:id="2200" w:name="_Toc8130783"/>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0"/>
      <w:bookmarkEnd w:id="2191"/>
      <w:bookmarkEnd w:id="2192"/>
      <w:bookmarkEnd w:id="2193"/>
      <w:bookmarkEnd w:id="2194"/>
      <w:bookmarkEnd w:id="2195"/>
      <w:bookmarkEnd w:id="2196"/>
      <w:bookmarkEnd w:id="2197"/>
      <w:bookmarkEnd w:id="2198"/>
      <w:bookmarkEnd w:id="2199"/>
      <w:bookmarkEnd w:id="2200"/>
    </w:p>
    <w:p w14:paraId="5EB6BDD3" w14:textId="77777777" w:rsidR="007A47AD" w:rsidRPr="00357143" w:rsidRDefault="006B0AD2" w:rsidP="00942830">
      <w:pPr>
        <w:keepNext/>
        <w:keepLines/>
        <w:rPr>
          <w:rFonts w:eastAsia="SimSun"/>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SimSun"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2pt;height:294.9pt" o:ole="">
            <v:imagedata r:id="rId61" o:title=""/>
          </v:shape>
          <o:OLEObject Type="Embed" ProgID="Visio.Drawing.15" ShapeID="_x0000_i1049" DrawAspect="Content" ObjectID="_1618743730" r:id="rId62"/>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lastRenderedPageBreak/>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Heading3"/>
      </w:pPr>
      <w:bookmarkStart w:id="2201" w:name="_Toc445302735"/>
      <w:bookmarkStart w:id="2202" w:name="_Toc445389902"/>
      <w:bookmarkStart w:id="2203" w:name="_Toc447042961"/>
      <w:bookmarkStart w:id="2204" w:name="_Toc457493722"/>
      <w:bookmarkStart w:id="2205" w:name="_Toc459976821"/>
      <w:bookmarkStart w:id="2206" w:name="_Toc470164002"/>
      <w:bookmarkStart w:id="2207" w:name="_Toc470164584"/>
      <w:bookmarkStart w:id="2208" w:name="_Toc475715193"/>
      <w:bookmarkStart w:id="2209" w:name="_Toc479348995"/>
      <w:bookmarkStart w:id="2210" w:name="_Toc484070443"/>
      <w:bookmarkStart w:id="2211" w:name="_Toc8130784"/>
      <w:r w:rsidRPr="00357143">
        <w:t>9.6.</w:t>
      </w:r>
      <w:r w:rsidR="00167E8B" w:rsidRPr="00357143">
        <w:t>2</w:t>
      </w:r>
      <w:r w:rsidR="00955F4B" w:rsidRPr="00357143">
        <w:t>0</w:t>
      </w:r>
      <w:r w:rsidRPr="00357143">
        <w:tab/>
        <w:t xml:space="preserve">Resource Type </w:t>
      </w:r>
      <w:r w:rsidR="00984D7C" w:rsidRPr="00357143">
        <w:rPr>
          <w:i/>
        </w:rPr>
        <w:t>serviceSubscribedNode</w:t>
      </w:r>
      <w:bookmarkEnd w:id="2201"/>
      <w:bookmarkEnd w:id="2202"/>
      <w:bookmarkEnd w:id="2203"/>
      <w:bookmarkEnd w:id="2204"/>
      <w:bookmarkEnd w:id="2205"/>
      <w:bookmarkEnd w:id="2206"/>
      <w:bookmarkEnd w:id="2207"/>
      <w:bookmarkEnd w:id="2208"/>
      <w:bookmarkEnd w:id="2209"/>
      <w:bookmarkEnd w:id="2210"/>
      <w:bookmarkEnd w:id="2211"/>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SimSun"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SimSun" w:hint="eastAsia"/>
          <w:lang w:eastAsia="zh-CN"/>
        </w:rPr>
        <w:t>M2M-</w:t>
      </w:r>
      <w:r w:rsidR="00737CA7" w:rsidRPr="00357143">
        <w:t>N</w:t>
      </w:r>
      <w:r w:rsidRPr="00357143">
        <w:t>ode</w:t>
      </w:r>
      <w:r w:rsidR="00513061" w:rsidRPr="00357143">
        <w:rPr>
          <w:rFonts w:eastAsia="SimSun" w:hint="eastAsia"/>
          <w:lang w:eastAsia="zh-CN"/>
        </w:rPr>
        <w:t>-ID</w:t>
      </w:r>
      <w:r w:rsidR="008C3BE6" w:rsidRPr="00357143">
        <w:t xml:space="preserve"> </w:t>
      </w:r>
      <w:r w:rsidR="00513061" w:rsidRPr="00357143">
        <w:rPr>
          <w:rFonts w:eastAsia="SimSun"/>
          <w:lang w:eastAsia="zh-CN"/>
        </w:rPr>
        <w:t>and</w:t>
      </w:r>
      <w:r w:rsidR="00513061" w:rsidRPr="00357143">
        <w:rPr>
          <w:rFonts w:eastAsia="SimSun"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lastRenderedPageBreak/>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77777777"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Pr="00357143">
              <w:rPr>
                <w:rFonts w:eastAsia="SimSun"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Heading3"/>
      </w:pPr>
      <w:bookmarkStart w:id="2212" w:name="_Toc445302736"/>
      <w:bookmarkStart w:id="2213" w:name="_Toc445389903"/>
      <w:bookmarkStart w:id="2214" w:name="_Toc447042962"/>
      <w:bookmarkStart w:id="2215" w:name="_Toc457493723"/>
      <w:bookmarkStart w:id="2216" w:name="_Toc459976822"/>
      <w:bookmarkStart w:id="2217" w:name="_Toc470164003"/>
      <w:bookmarkStart w:id="2218" w:name="_Toc470164585"/>
      <w:bookmarkStart w:id="2219" w:name="_Toc475715194"/>
      <w:bookmarkStart w:id="2220" w:name="_Toc479348996"/>
      <w:bookmarkStart w:id="2221" w:name="_Toc484070444"/>
      <w:bookmarkStart w:id="2222" w:name="_Toc8130785"/>
      <w:r w:rsidRPr="00357143">
        <w:lastRenderedPageBreak/>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2"/>
      <w:bookmarkEnd w:id="2213"/>
      <w:bookmarkEnd w:id="2214"/>
      <w:bookmarkEnd w:id="2215"/>
      <w:bookmarkEnd w:id="2216"/>
      <w:bookmarkEnd w:id="2217"/>
      <w:bookmarkEnd w:id="2218"/>
      <w:bookmarkEnd w:id="2219"/>
      <w:bookmarkEnd w:id="2220"/>
      <w:bookmarkEnd w:id="2221"/>
      <w:bookmarkEnd w:id="2222"/>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Heading3"/>
      </w:pPr>
      <w:bookmarkStart w:id="2223" w:name="_Toc445302737"/>
      <w:bookmarkStart w:id="2224" w:name="_Toc445389904"/>
      <w:bookmarkStart w:id="2225" w:name="_Toc447042963"/>
      <w:bookmarkStart w:id="2226" w:name="_Toc457493724"/>
      <w:bookmarkStart w:id="2227" w:name="_Toc459976823"/>
      <w:bookmarkStart w:id="2228" w:name="_Toc470164004"/>
      <w:bookmarkStart w:id="2229" w:name="_Toc470164586"/>
      <w:bookmarkStart w:id="2230" w:name="_Toc475715195"/>
      <w:bookmarkStart w:id="2231" w:name="_Toc479348997"/>
      <w:bookmarkStart w:id="2232" w:name="_Toc484070445"/>
      <w:bookmarkStart w:id="2233" w:name="_Toc8130786"/>
      <w:r w:rsidRPr="00357143">
        <w:t>9.6.22</w:t>
      </w:r>
      <w:r w:rsidRPr="00357143">
        <w:tab/>
        <w:t xml:space="preserve">Resource Type </w:t>
      </w:r>
      <w:r w:rsidRPr="00357143">
        <w:rPr>
          <w:i/>
        </w:rPr>
        <w:t>pollingChannelURI</w:t>
      </w:r>
      <w:bookmarkEnd w:id="2223"/>
      <w:bookmarkEnd w:id="2224"/>
      <w:bookmarkEnd w:id="2225"/>
      <w:bookmarkEnd w:id="2226"/>
      <w:bookmarkEnd w:id="2227"/>
      <w:bookmarkEnd w:id="2228"/>
      <w:bookmarkEnd w:id="2229"/>
      <w:bookmarkEnd w:id="2230"/>
      <w:bookmarkEnd w:id="2231"/>
      <w:bookmarkEnd w:id="2232"/>
      <w:bookmarkEnd w:id="2233"/>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SimSun"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SimSun"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SimSun"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Heading3"/>
      </w:pPr>
      <w:bookmarkStart w:id="2234" w:name="_Toc445302738"/>
      <w:bookmarkStart w:id="2235" w:name="_Toc445389905"/>
      <w:bookmarkStart w:id="2236" w:name="_Toc447042964"/>
      <w:bookmarkStart w:id="2237" w:name="_Toc457493725"/>
      <w:bookmarkStart w:id="2238" w:name="_Toc459976824"/>
      <w:bookmarkStart w:id="2239" w:name="_Toc470164005"/>
      <w:bookmarkStart w:id="2240" w:name="_Toc470164587"/>
      <w:bookmarkStart w:id="2241" w:name="_Toc475715196"/>
      <w:bookmarkStart w:id="2242" w:name="_Toc479348998"/>
      <w:bookmarkStart w:id="2243" w:name="_Toc484070446"/>
      <w:bookmarkStart w:id="2244" w:name="_Toc8130787"/>
      <w:r w:rsidRPr="00357143">
        <w:t>9.6.</w:t>
      </w:r>
      <w:r w:rsidR="009A22CC" w:rsidRPr="00357143">
        <w:t>2</w:t>
      </w:r>
      <w:r w:rsidR="002C40B2" w:rsidRPr="00357143">
        <w:t>3</w:t>
      </w:r>
      <w:r w:rsidRPr="00357143">
        <w:tab/>
        <w:t xml:space="preserve">Resource Type </w:t>
      </w:r>
      <w:r w:rsidRPr="00357143">
        <w:rPr>
          <w:i/>
        </w:rPr>
        <w:t>statsConfig</w:t>
      </w:r>
      <w:bookmarkEnd w:id="2234"/>
      <w:bookmarkEnd w:id="2235"/>
      <w:bookmarkEnd w:id="2236"/>
      <w:bookmarkEnd w:id="2237"/>
      <w:bookmarkEnd w:id="2238"/>
      <w:bookmarkEnd w:id="2239"/>
      <w:bookmarkEnd w:id="2240"/>
      <w:bookmarkEnd w:id="2241"/>
      <w:bookmarkEnd w:id="2242"/>
      <w:bookmarkEnd w:id="2243"/>
      <w:bookmarkEnd w:id="2244"/>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lastRenderedPageBreak/>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Heading3"/>
        <w:rPr>
          <w:i/>
        </w:rPr>
      </w:pPr>
      <w:bookmarkStart w:id="2245" w:name="_Toc445302739"/>
      <w:bookmarkStart w:id="2246" w:name="_Toc445389906"/>
      <w:bookmarkStart w:id="2247" w:name="_Toc447042965"/>
      <w:bookmarkStart w:id="2248" w:name="_Toc457493726"/>
      <w:bookmarkStart w:id="2249" w:name="_Toc459976825"/>
      <w:bookmarkStart w:id="2250" w:name="_Toc470164006"/>
      <w:bookmarkStart w:id="2251" w:name="_Toc470164588"/>
      <w:bookmarkStart w:id="2252" w:name="_Toc475715197"/>
      <w:bookmarkStart w:id="2253" w:name="_Toc479348999"/>
      <w:bookmarkStart w:id="2254" w:name="_Toc484070447"/>
      <w:bookmarkStart w:id="2255" w:name="_Toc8130788"/>
      <w:r w:rsidRPr="00357143">
        <w:t>9.6.</w:t>
      </w:r>
      <w:r w:rsidR="009A22CC" w:rsidRPr="00357143">
        <w:t>2</w:t>
      </w:r>
      <w:r w:rsidR="002C40B2" w:rsidRPr="00357143">
        <w:t>4</w:t>
      </w:r>
      <w:r w:rsidRPr="00357143">
        <w:tab/>
        <w:t xml:space="preserve">Resource Type </w:t>
      </w:r>
      <w:r w:rsidRPr="00357143">
        <w:rPr>
          <w:i/>
        </w:rPr>
        <w:t>eventConfig</w:t>
      </w:r>
      <w:bookmarkEnd w:id="2245"/>
      <w:bookmarkEnd w:id="2246"/>
      <w:bookmarkEnd w:id="2247"/>
      <w:bookmarkEnd w:id="2248"/>
      <w:bookmarkEnd w:id="2249"/>
      <w:bookmarkEnd w:id="2250"/>
      <w:bookmarkEnd w:id="2251"/>
      <w:bookmarkEnd w:id="2252"/>
      <w:bookmarkEnd w:id="2253"/>
      <w:bookmarkEnd w:id="2254"/>
      <w:bookmarkEnd w:id="2255"/>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lastRenderedPageBreak/>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Heading3"/>
      </w:pPr>
      <w:bookmarkStart w:id="2256" w:name="_Toc445302740"/>
      <w:bookmarkStart w:id="2257" w:name="_Toc445389907"/>
      <w:bookmarkStart w:id="2258" w:name="_Toc447042966"/>
      <w:bookmarkStart w:id="2259" w:name="_Toc457493727"/>
      <w:bookmarkStart w:id="2260" w:name="_Toc459976826"/>
      <w:bookmarkStart w:id="2261" w:name="_Toc470164007"/>
      <w:bookmarkStart w:id="2262" w:name="_Toc470164589"/>
      <w:bookmarkStart w:id="2263" w:name="_Toc475715198"/>
      <w:bookmarkStart w:id="2264" w:name="_Toc479349000"/>
      <w:bookmarkStart w:id="2265" w:name="_Toc484070448"/>
      <w:bookmarkStart w:id="2266" w:name="_Toc8130789"/>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56"/>
      <w:bookmarkEnd w:id="2257"/>
      <w:bookmarkEnd w:id="2258"/>
      <w:bookmarkEnd w:id="2259"/>
      <w:bookmarkEnd w:id="2260"/>
      <w:bookmarkEnd w:id="2261"/>
      <w:bookmarkEnd w:id="2262"/>
      <w:bookmarkEnd w:id="2263"/>
      <w:bookmarkEnd w:id="2264"/>
      <w:bookmarkEnd w:id="2265"/>
      <w:bookmarkEnd w:id="2266"/>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lastRenderedPageBreak/>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Heading3"/>
      </w:pPr>
      <w:bookmarkStart w:id="2267" w:name="_Toc445302741"/>
      <w:bookmarkStart w:id="2268" w:name="_Toc445389908"/>
      <w:bookmarkStart w:id="2269" w:name="_Toc447042967"/>
      <w:bookmarkStart w:id="2270" w:name="_Toc457493728"/>
      <w:bookmarkStart w:id="2271" w:name="_Toc459976827"/>
      <w:bookmarkStart w:id="2272" w:name="_Toc470164008"/>
      <w:bookmarkStart w:id="2273" w:name="_Toc470164590"/>
      <w:bookmarkStart w:id="2274" w:name="_Toc475715199"/>
      <w:bookmarkStart w:id="2275" w:name="_Toc479349001"/>
      <w:bookmarkStart w:id="2276" w:name="_Toc484070449"/>
      <w:bookmarkStart w:id="2277" w:name="_Toc8130790"/>
      <w:r w:rsidRPr="00357143">
        <w:t>9.6.</w:t>
      </w:r>
      <w:r w:rsidR="009A22CC" w:rsidRPr="00357143">
        <w:t>2</w:t>
      </w:r>
      <w:r w:rsidR="002C40B2" w:rsidRPr="00357143">
        <w:t>6</w:t>
      </w:r>
      <w:r w:rsidR="007C4C59" w:rsidRPr="00357143">
        <w:tab/>
        <w:t>Resource Announcement</w:t>
      </w:r>
      <w:bookmarkEnd w:id="2267"/>
      <w:bookmarkEnd w:id="2268"/>
      <w:bookmarkEnd w:id="2269"/>
      <w:bookmarkEnd w:id="2270"/>
      <w:bookmarkEnd w:id="2271"/>
      <w:bookmarkEnd w:id="2272"/>
      <w:bookmarkEnd w:id="2273"/>
      <w:bookmarkEnd w:id="2274"/>
      <w:bookmarkEnd w:id="2275"/>
      <w:bookmarkEnd w:id="2276"/>
      <w:bookmarkEnd w:id="2277"/>
    </w:p>
    <w:p w14:paraId="67830B7A" w14:textId="77777777" w:rsidR="006E3591" w:rsidRPr="00357143" w:rsidRDefault="00E65D0A" w:rsidP="00AC7890">
      <w:pPr>
        <w:pStyle w:val="Heading4"/>
      </w:pPr>
      <w:bookmarkStart w:id="2278" w:name="_Toc445302742"/>
      <w:bookmarkStart w:id="2279" w:name="_Toc445389909"/>
      <w:bookmarkStart w:id="2280" w:name="_Toc447042968"/>
      <w:bookmarkStart w:id="2281" w:name="_Toc457493729"/>
      <w:bookmarkStart w:id="2282" w:name="_Toc459976828"/>
      <w:bookmarkStart w:id="2283" w:name="_Toc470164009"/>
      <w:bookmarkStart w:id="2284" w:name="_Toc470164591"/>
      <w:bookmarkStart w:id="2285" w:name="_Toc475715200"/>
      <w:bookmarkStart w:id="2286" w:name="_Toc479349002"/>
      <w:bookmarkStart w:id="2287" w:name="_Toc484070450"/>
      <w:bookmarkStart w:id="2288" w:name="_Toc8130791"/>
      <w:r w:rsidRPr="00357143">
        <w:t>9.6.26.1</w:t>
      </w:r>
      <w:r w:rsidRPr="00357143">
        <w:tab/>
      </w:r>
      <w:r w:rsidR="006E3591" w:rsidRPr="00357143">
        <w:t>Overview</w:t>
      </w:r>
      <w:bookmarkEnd w:id="2278"/>
      <w:bookmarkEnd w:id="2279"/>
      <w:bookmarkEnd w:id="2280"/>
      <w:bookmarkEnd w:id="2281"/>
      <w:bookmarkEnd w:id="2282"/>
      <w:bookmarkEnd w:id="2283"/>
      <w:bookmarkEnd w:id="2284"/>
      <w:bookmarkEnd w:id="2285"/>
      <w:bookmarkEnd w:id="2286"/>
      <w:bookmarkEnd w:id="2287"/>
      <w:bookmarkEnd w:id="2288"/>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lastRenderedPageBreak/>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SimSun"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SimSun" w:hint="eastAsia"/>
          <w:lang w:eastAsia="zh-CN"/>
        </w:rPr>
        <w:t xml:space="preserve"> </w:t>
      </w:r>
      <w:r w:rsidR="00552B96" w:rsidRPr="00357143">
        <w:t>one of the resource types that are specified as possible child resource types</w:t>
      </w:r>
      <w:r w:rsidR="00552B96" w:rsidRPr="00357143">
        <w:rPr>
          <w:rFonts w:eastAsia="SimSun"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SimSun" w:hint="eastAsia"/>
          <w:lang w:eastAsia="zh-CN"/>
        </w:rPr>
        <w:t>a</w:t>
      </w:r>
      <w:r w:rsidR="007D1178" w:rsidRPr="00357143">
        <w:t>nnounce</w:t>
      </w:r>
      <w:r w:rsidR="00552B96" w:rsidRPr="00357143">
        <w:rPr>
          <w:rFonts w:eastAsia="SimSun" w:hint="eastAsia"/>
          <w:lang w:eastAsia="zh-CN"/>
        </w:rPr>
        <w:t>d</w:t>
      </w:r>
      <w:r w:rsidR="007D1178" w:rsidRPr="00357143">
        <w:t xml:space="preserve"> </w:t>
      </w:r>
      <w:r w:rsidR="00552B96" w:rsidRPr="00357143">
        <w:rPr>
          <w:rFonts w:eastAsia="SimSun" w:hint="eastAsia"/>
          <w:lang w:eastAsia="zh-CN"/>
        </w:rPr>
        <w:t xml:space="preserve">resource </w:t>
      </w:r>
      <w:r w:rsidR="007D1178" w:rsidRPr="00357143">
        <w:t>type</w:t>
      </w:r>
      <w:r w:rsidR="00552B96" w:rsidRPr="00357143">
        <w:rPr>
          <w:rFonts w:eastAsia="SimSun"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SimSun"/>
          <w:lang w:eastAsia="zh-CN"/>
        </w:rPr>
        <w:t>’</w:t>
      </w:r>
      <w:r w:rsidR="00552B96" w:rsidRPr="00357143">
        <w:rPr>
          <w:rFonts w:eastAsia="SimSun" w:hint="eastAsia"/>
          <w:lang w:eastAsia="zh-CN"/>
        </w:rPr>
        <w:t>s associated</w:t>
      </w:r>
      <w:r w:rsidRPr="00357143">
        <w:t xml:space="preserve"> </w:t>
      </w:r>
      <w:r w:rsidR="00552B96" w:rsidRPr="00357143">
        <w:rPr>
          <w:rFonts w:eastAsia="SimSun"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SimSun"/>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lastRenderedPageBreak/>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lastRenderedPageBreak/>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Heading4"/>
      </w:pPr>
      <w:bookmarkStart w:id="2289" w:name="_Toc445302743"/>
      <w:bookmarkStart w:id="2290" w:name="_Toc445389910"/>
      <w:bookmarkStart w:id="2291" w:name="_Toc447042969"/>
      <w:bookmarkStart w:id="2292" w:name="_Toc457493730"/>
      <w:bookmarkStart w:id="2293" w:name="_Toc459976829"/>
      <w:bookmarkStart w:id="2294" w:name="_Toc470164010"/>
      <w:bookmarkStart w:id="2295" w:name="_Toc470164592"/>
      <w:bookmarkStart w:id="2296" w:name="_Toc475715201"/>
      <w:bookmarkStart w:id="2297" w:name="_Toc479349003"/>
      <w:bookmarkStart w:id="2298" w:name="_Toc484070451"/>
      <w:bookmarkStart w:id="2299" w:name="_Toc8130792"/>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89"/>
      <w:bookmarkEnd w:id="2290"/>
      <w:bookmarkEnd w:id="2291"/>
      <w:bookmarkEnd w:id="2292"/>
      <w:bookmarkEnd w:id="2293"/>
      <w:bookmarkEnd w:id="2294"/>
      <w:bookmarkEnd w:id="2295"/>
      <w:bookmarkEnd w:id="2296"/>
      <w:bookmarkEnd w:id="2297"/>
      <w:bookmarkEnd w:id="2298"/>
      <w:bookmarkEnd w:id="2299"/>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SimSun"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Heading4"/>
      </w:pPr>
      <w:bookmarkStart w:id="2300" w:name="_Toc445302744"/>
      <w:bookmarkStart w:id="2301" w:name="_Toc445389911"/>
      <w:bookmarkStart w:id="2302" w:name="_Toc447042970"/>
      <w:bookmarkStart w:id="2303" w:name="_Toc457493731"/>
      <w:bookmarkStart w:id="2304" w:name="_Toc459976830"/>
      <w:bookmarkStart w:id="2305" w:name="_Toc470164011"/>
      <w:bookmarkStart w:id="2306" w:name="_Toc470164593"/>
      <w:bookmarkStart w:id="2307" w:name="_Toc475715202"/>
      <w:bookmarkStart w:id="2308" w:name="_Toc479349004"/>
      <w:bookmarkStart w:id="2309" w:name="_Toc484070452"/>
      <w:bookmarkStart w:id="2310" w:name="_Toc8130793"/>
      <w:r w:rsidRPr="00357143">
        <w:t>9.6.26.3</w:t>
      </w:r>
      <w:r w:rsidRPr="00357143">
        <w:tab/>
        <w:t>Common Attributes for Announced Resources</w:t>
      </w:r>
      <w:bookmarkEnd w:id="2300"/>
      <w:bookmarkEnd w:id="2301"/>
      <w:bookmarkEnd w:id="2302"/>
      <w:bookmarkEnd w:id="2303"/>
      <w:bookmarkEnd w:id="2304"/>
      <w:bookmarkEnd w:id="2305"/>
      <w:bookmarkEnd w:id="2306"/>
      <w:bookmarkEnd w:id="2307"/>
      <w:bookmarkEnd w:id="2308"/>
      <w:bookmarkEnd w:id="2309"/>
      <w:bookmarkEnd w:id="2310"/>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lastRenderedPageBreak/>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Heading3"/>
        <w:rPr>
          <w:i/>
        </w:rPr>
      </w:pPr>
      <w:bookmarkStart w:id="2311" w:name="_Toc445302745"/>
      <w:bookmarkStart w:id="2312" w:name="_Toc445389912"/>
      <w:bookmarkStart w:id="2313" w:name="_Toc447042971"/>
      <w:bookmarkStart w:id="2314" w:name="_Toc457493732"/>
      <w:bookmarkStart w:id="2315" w:name="_Toc459976831"/>
      <w:bookmarkStart w:id="2316" w:name="_Toc470164012"/>
      <w:bookmarkStart w:id="2317" w:name="_Toc470164594"/>
      <w:bookmarkStart w:id="2318" w:name="_Toc475715203"/>
      <w:bookmarkStart w:id="2319" w:name="_Toc479349005"/>
      <w:bookmarkStart w:id="2320" w:name="_Toc484070453"/>
      <w:bookmarkStart w:id="2321" w:name="_Toc8130794"/>
      <w:r w:rsidRPr="00357143">
        <w:t>9.6.27</w:t>
      </w:r>
      <w:r w:rsidRPr="00357143">
        <w:tab/>
        <w:t xml:space="preserve">Resource Type </w:t>
      </w:r>
      <w:r w:rsidRPr="00357143">
        <w:rPr>
          <w:i/>
        </w:rPr>
        <w:t>latest</w:t>
      </w:r>
      <w:bookmarkEnd w:id="2311"/>
      <w:bookmarkEnd w:id="2312"/>
      <w:bookmarkEnd w:id="2313"/>
      <w:bookmarkEnd w:id="2314"/>
      <w:bookmarkEnd w:id="2315"/>
      <w:bookmarkEnd w:id="2316"/>
      <w:bookmarkEnd w:id="2317"/>
      <w:bookmarkEnd w:id="2318"/>
      <w:bookmarkEnd w:id="2319"/>
      <w:bookmarkEnd w:id="2320"/>
      <w:bookmarkEnd w:id="2321"/>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Heading3"/>
      </w:pPr>
      <w:bookmarkStart w:id="2322" w:name="_Toc445302746"/>
      <w:bookmarkStart w:id="2323" w:name="_Toc445389913"/>
      <w:bookmarkStart w:id="2324" w:name="_Toc447042972"/>
      <w:bookmarkStart w:id="2325" w:name="_Toc457493733"/>
      <w:bookmarkStart w:id="2326" w:name="_Toc459976832"/>
      <w:bookmarkStart w:id="2327" w:name="_Toc470164013"/>
      <w:bookmarkStart w:id="2328" w:name="_Toc470164595"/>
      <w:bookmarkStart w:id="2329" w:name="_Toc475715204"/>
      <w:bookmarkStart w:id="2330" w:name="_Toc479349006"/>
      <w:bookmarkStart w:id="2331" w:name="_Toc484070454"/>
      <w:bookmarkStart w:id="2332" w:name="_Toc8130795"/>
      <w:r w:rsidRPr="00357143">
        <w:t>9.6.28</w:t>
      </w:r>
      <w:r w:rsidRPr="00357143">
        <w:tab/>
        <w:t xml:space="preserve">Resource Type </w:t>
      </w:r>
      <w:r w:rsidRPr="00357143">
        <w:rPr>
          <w:i/>
        </w:rPr>
        <w:t>oldest</w:t>
      </w:r>
      <w:bookmarkEnd w:id="2322"/>
      <w:bookmarkEnd w:id="2323"/>
      <w:bookmarkEnd w:id="2324"/>
      <w:bookmarkEnd w:id="2325"/>
      <w:bookmarkEnd w:id="2326"/>
      <w:bookmarkEnd w:id="2327"/>
      <w:bookmarkEnd w:id="2328"/>
      <w:bookmarkEnd w:id="2329"/>
      <w:bookmarkEnd w:id="2330"/>
      <w:bookmarkEnd w:id="2331"/>
      <w:bookmarkEnd w:id="2332"/>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Heading3"/>
      </w:pPr>
      <w:bookmarkStart w:id="2333" w:name="_Toc445302747"/>
      <w:bookmarkStart w:id="2334" w:name="_Toc445389914"/>
      <w:bookmarkStart w:id="2335" w:name="_Toc447042973"/>
      <w:bookmarkStart w:id="2336" w:name="_Toc457493734"/>
      <w:bookmarkStart w:id="2337" w:name="_Toc459976833"/>
      <w:bookmarkStart w:id="2338" w:name="_Toc470164014"/>
      <w:bookmarkStart w:id="2339" w:name="_Toc470164596"/>
      <w:bookmarkStart w:id="2340" w:name="_Toc475715205"/>
      <w:bookmarkStart w:id="2341" w:name="_Toc479349007"/>
      <w:bookmarkStart w:id="2342" w:name="_Toc484070455"/>
      <w:bookmarkStart w:id="2343" w:name="_Toc8130796"/>
      <w:r w:rsidRPr="00357143">
        <w:t>9.6.29</w:t>
      </w:r>
      <w:r w:rsidRPr="00357143">
        <w:tab/>
        <w:t xml:space="preserve">Resource Type </w:t>
      </w:r>
      <w:r w:rsidRPr="00357143">
        <w:rPr>
          <w:i/>
        </w:rPr>
        <w:t>serviceSubscribedAppRule</w:t>
      </w:r>
      <w:bookmarkEnd w:id="2333"/>
      <w:bookmarkEnd w:id="2334"/>
      <w:bookmarkEnd w:id="2335"/>
      <w:bookmarkEnd w:id="2336"/>
      <w:bookmarkEnd w:id="2337"/>
      <w:bookmarkEnd w:id="2338"/>
      <w:bookmarkEnd w:id="2339"/>
      <w:bookmarkEnd w:id="2340"/>
      <w:bookmarkEnd w:id="2341"/>
      <w:bookmarkEnd w:id="2342"/>
      <w:bookmarkEnd w:id="2343"/>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SimSun" w:hint="eastAsia"/>
          <w:lang w:eastAsia="zh-CN"/>
        </w:rPr>
        <w:t xml:space="preserve">Role-ID, </w:t>
      </w:r>
      <w:r w:rsidRPr="00357143">
        <w:t>App-ID and AE-ID combinations that are acceptable for registering an AE on a Registrar CSE</w:t>
      </w:r>
      <w:r w:rsidR="004437C0" w:rsidRPr="00357143">
        <w:rPr>
          <w:rFonts w:eastAsia="SimSun"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SimSun"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lastRenderedPageBreak/>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SimSun"/>
          <w:lang w:eastAsia="zh-CN"/>
        </w:rPr>
      </w:pPr>
    </w:p>
    <w:p w14:paraId="1723EEFF" w14:textId="77777777" w:rsidR="0047280F" w:rsidRPr="00357143" w:rsidRDefault="0047280F" w:rsidP="0047280F">
      <w:pPr>
        <w:pStyle w:val="Heading3"/>
      </w:pPr>
      <w:bookmarkStart w:id="2344" w:name="_Toc445302748"/>
      <w:bookmarkStart w:id="2345" w:name="_Toc445389915"/>
      <w:bookmarkStart w:id="2346" w:name="_Toc447042974"/>
      <w:bookmarkStart w:id="2347" w:name="_Toc457493735"/>
      <w:bookmarkStart w:id="2348" w:name="_Toc459976834"/>
      <w:bookmarkStart w:id="2349" w:name="_Toc470164015"/>
      <w:bookmarkStart w:id="2350" w:name="_Toc470164597"/>
      <w:bookmarkStart w:id="2351" w:name="_Toc475715206"/>
      <w:bookmarkStart w:id="2352" w:name="_Toc479349008"/>
      <w:bookmarkStart w:id="2353" w:name="_Toc484070456"/>
      <w:bookmarkStart w:id="2354" w:name="_Toc8130797"/>
      <w:r w:rsidRPr="00357143">
        <w:lastRenderedPageBreak/>
        <w:t>9.6.30</w:t>
      </w:r>
      <w:r w:rsidRPr="00357143">
        <w:tab/>
        <w:t xml:space="preserve">Resource </w:t>
      </w:r>
      <w:r w:rsidR="00352A86" w:rsidRPr="00357143">
        <w:rPr>
          <w:rFonts w:eastAsia="SimSun" w:hint="eastAsia"/>
          <w:lang w:eastAsia="zh-CN"/>
        </w:rPr>
        <w:t xml:space="preserve">Type </w:t>
      </w:r>
      <w:r w:rsidRPr="00357143">
        <w:rPr>
          <w:i/>
        </w:rPr>
        <w:t>semanticDescriptor</w:t>
      </w:r>
      <w:bookmarkEnd w:id="2344"/>
      <w:bookmarkEnd w:id="2345"/>
      <w:bookmarkEnd w:id="2346"/>
      <w:bookmarkEnd w:id="2347"/>
      <w:bookmarkEnd w:id="2348"/>
      <w:bookmarkEnd w:id="2349"/>
      <w:bookmarkEnd w:id="2350"/>
      <w:bookmarkEnd w:id="2351"/>
      <w:bookmarkEnd w:id="2352"/>
      <w:bookmarkEnd w:id="2353"/>
      <w:bookmarkEnd w:id="2354"/>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SimSun"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lastRenderedPageBreak/>
        <w:t>Table 9.6.</w:t>
      </w:r>
      <w:r w:rsidR="00422772" w:rsidRPr="00357143">
        <w:rPr>
          <w:rFonts w:eastAsia="SimSun"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lastRenderedPageBreak/>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77777777" w:rsidR="0050042C" w:rsidRPr="00357143" w:rsidDel="001C5126" w:rsidRDefault="0050042C" w:rsidP="000A227B">
            <w:pPr>
              <w:pStyle w:val="TAL"/>
              <w:rPr>
                <w:rFonts w:eastAsia="Arial Unicode MS"/>
                <w:lang w:eastAsia="ko-KR"/>
              </w:rPr>
            </w:pPr>
            <w:r w:rsidRPr="00357143">
              <w:rPr>
                <w:rFonts w:eastAsia="Arial Unicode MS"/>
                <w:lang w:eastAsia="ko-KR"/>
              </w:rPr>
              <w:t>Indicates the type used for the serialization of the descriptor attribute, e.g. RDF serialized in XML.</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SimSun"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77777777" w:rsidR="0050042C" w:rsidRPr="00357143" w:rsidRDefault="0050042C" w:rsidP="00CB4AD5">
            <w:pPr>
              <w:pStyle w:val="TAL"/>
              <w:rPr>
                <w:rFonts w:eastAsia="SimSun"/>
                <w:lang w:eastAsia="zh-CN"/>
              </w:rPr>
            </w:pPr>
            <w:r w:rsidRPr="00357143">
              <w:rPr>
                <w:rFonts w:eastAsia="SimSun" w:hint="eastAsia"/>
                <w:lang w:eastAsia="zh-CN"/>
              </w:rPr>
              <w:t>S</w:t>
            </w:r>
            <w:r w:rsidRPr="00357143">
              <w:t>tore</w:t>
            </w:r>
            <w:r w:rsidRPr="00357143">
              <w:rPr>
                <w:rFonts w:eastAsia="SimSun"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SimSun" w:hint="eastAsia"/>
                <w:lang w:eastAsia="zh-CN"/>
              </w:rPr>
              <w:t xml:space="preserve"> </w:t>
            </w:r>
            <w:r w:rsidR="00CB4AD5" w:rsidRPr="00357143">
              <w:t>The encoding of the RDF triples used in oneM2M is defined in oneM2M TS-0004 [3].</w:t>
            </w:r>
            <w:r w:rsidRPr="00357143">
              <w:rPr>
                <w:rFonts w:eastAsia="SimSun" w:hint="eastAsia"/>
                <w:lang w:eastAsia="zh-CN"/>
              </w:rPr>
              <w:t xml:space="preserve"> </w:t>
            </w:r>
            <w:r w:rsidRPr="00357143">
              <w:t>The elements of such triples</w:t>
            </w:r>
            <w:r w:rsidR="008C3BE6" w:rsidRPr="00357143">
              <w:t xml:space="preserve"> </w:t>
            </w:r>
            <w:r w:rsidRPr="00357143">
              <w:t>may be provided according to ontologies</w:t>
            </w:r>
            <w:r w:rsidRPr="00357143">
              <w:rPr>
                <w:rFonts w:eastAsia="SimSun" w:hint="eastAsia"/>
                <w:lang w:eastAsia="zh-CN"/>
              </w:rPr>
              <w:t xml:space="preserve">. </w:t>
            </w:r>
            <w:r w:rsidRPr="00357143">
              <w:rPr>
                <w:rFonts w:eastAsia="SimSun"/>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SimSun"/>
                <w:lang w:eastAsia="zh-CN"/>
              </w:rPr>
              <w:t>].</w:t>
            </w:r>
          </w:p>
        </w:tc>
        <w:tc>
          <w:tcPr>
            <w:tcW w:w="1855" w:type="dxa"/>
          </w:tcPr>
          <w:p w14:paraId="06E69F2C" w14:textId="77777777" w:rsidR="0050042C" w:rsidRPr="00357143" w:rsidRDefault="0050042C" w:rsidP="005F0037">
            <w:pPr>
              <w:pStyle w:val="TAL"/>
              <w:jc w:val="center"/>
              <w:rPr>
                <w:rFonts w:eastAsia="SimSun"/>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SimHei"/>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SimHei"/>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lastRenderedPageBreak/>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SimHei"/>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SimHei"/>
              </w:rPr>
            </w:pPr>
            <w:r>
              <w:rPr>
                <w:rFonts w:cs="SimHei" w:hint="eastAsia"/>
                <w:lang w:eastAsia="zh-CN"/>
              </w:rPr>
              <w:t>OA</w:t>
            </w:r>
          </w:p>
        </w:tc>
      </w:tr>
    </w:tbl>
    <w:p w14:paraId="2CBB7256" w14:textId="77777777" w:rsidR="00650E3C" w:rsidRPr="00357143" w:rsidRDefault="00650E3C" w:rsidP="001C13B4">
      <w:bookmarkStart w:id="2355" w:name="_Toc445302749"/>
      <w:bookmarkStart w:id="2356" w:name="_Toc445389916"/>
      <w:bookmarkStart w:id="2357" w:name="_Toc447042975"/>
      <w:bookmarkStart w:id="2358" w:name="_Toc457493736"/>
    </w:p>
    <w:p w14:paraId="2E1E1613" w14:textId="77777777" w:rsidR="00A77F84" w:rsidRPr="00357143" w:rsidRDefault="00A77F84" w:rsidP="00A77F84">
      <w:pPr>
        <w:pStyle w:val="Heading3"/>
      </w:pPr>
      <w:bookmarkStart w:id="2359" w:name="_Toc459976835"/>
      <w:bookmarkStart w:id="2360" w:name="_Toc470164016"/>
      <w:bookmarkStart w:id="2361" w:name="_Toc470164598"/>
      <w:bookmarkStart w:id="2362" w:name="_Toc475715207"/>
      <w:bookmarkStart w:id="2363" w:name="_Toc479349009"/>
      <w:bookmarkStart w:id="2364" w:name="_Toc484070457"/>
      <w:bookmarkStart w:id="2365" w:name="_Toc8130798"/>
      <w:r w:rsidRPr="00357143">
        <w:rPr>
          <w:rFonts w:hint="eastAsia"/>
        </w:rPr>
        <w:t>9.6.31</w:t>
      </w:r>
      <w:r w:rsidR="0071020A" w:rsidRPr="00357143">
        <w:rPr>
          <w:rFonts w:eastAsia="SimSun"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55"/>
      <w:bookmarkEnd w:id="2356"/>
      <w:bookmarkEnd w:id="2357"/>
      <w:bookmarkEnd w:id="2358"/>
      <w:bookmarkEnd w:id="2359"/>
      <w:bookmarkEnd w:id="2360"/>
      <w:bookmarkEnd w:id="2361"/>
      <w:bookmarkEnd w:id="2362"/>
      <w:bookmarkEnd w:id="2363"/>
      <w:bookmarkEnd w:id="2364"/>
      <w:bookmarkEnd w:id="2365"/>
    </w:p>
    <w:p w14:paraId="53419FA8" w14:textId="77777777" w:rsidR="00A77F84" w:rsidRPr="00357143" w:rsidRDefault="00A77F84" w:rsidP="00A77F84">
      <w:pPr>
        <w:rPr>
          <w:rFonts w:eastAsia="SimSun"/>
          <w:lang w:eastAsia="zh-CN"/>
        </w:rPr>
      </w:pPr>
      <w:r w:rsidRPr="00357143">
        <w:t xml:space="preserve">The </w:t>
      </w:r>
      <w:r w:rsidRPr="00357143">
        <w:rPr>
          <w:i/>
        </w:rPr>
        <w:t>&lt;</w:t>
      </w:r>
      <w:r w:rsidR="00A57216" w:rsidRPr="00357143">
        <w:rPr>
          <w:rFonts w:eastAsia="SimSun" w:hint="eastAsia"/>
          <w:i/>
          <w:lang w:eastAsia="zh-CN"/>
        </w:rPr>
        <w:t>notificationTargetMg</w:t>
      </w:r>
      <w:r w:rsidR="00491277"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SimSun"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SimSun"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SimSun" w:hint="eastAsia"/>
          <w:lang w:eastAsia="zh-CN"/>
        </w:rPr>
        <w:t>31</w:t>
      </w:r>
      <w:r w:rsidRPr="00357143">
        <w:t xml:space="preserve">-2: Attributes of </w:t>
      </w:r>
      <w:r w:rsidRPr="00357143">
        <w:rPr>
          <w:i/>
        </w:rPr>
        <w:t>&lt;</w:t>
      </w:r>
      <w:r w:rsidR="00A57216" w:rsidRPr="00357143">
        <w:rPr>
          <w:rFonts w:eastAsia="SimSun" w:hint="eastAsia"/>
          <w:i/>
          <w:lang w:eastAsia="zh-CN"/>
        </w:rPr>
        <w:t>notificationTargetMg</w:t>
      </w:r>
      <w:r w:rsidR="00E73166" w:rsidRPr="00357143">
        <w:rPr>
          <w:rFonts w:eastAsia="SimSun" w:hint="eastAsia"/>
          <w:i/>
          <w:lang w:eastAsia="zh-CN"/>
        </w:rPr>
        <w:t>m</w:t>
      </w:r>
      <w:r w:rsidR="00A57216" w:rsidRPr="00357143">
        <w:rPr>
          <w:rFonts w:eastAsia="SimSun"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SimSun"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SimSun"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Heading3"/>
      </w:pPr>
      <w:bookmarkStart w:id="2366" w:name="_Toc445302750"/>
      <w:bookmarkStart w:id="2367" w:name="_Toc445389917"/>
      <w:bookmarkStart w:id="2368" w:name="_Toc447042976"/>
      <w:bookmarkStart w:id="2369" w:name="_Toc457493737"/>
      <w:bookmarkStart w:id="2370" w:name="_Toc459976836"/>
      <w:bookmarkStart w:id="2371" w:name="_Toc470164017"/>
      <w:bookmarkStart w:id="2372" w:name="_Toc470164599"/>
      <w:bookmarkStart w:id="2373" w:name="_Toc475715208"/>
      <w:bookmarkStart w:id="2374" w:name="_Toc479349010"/>
      <w:bookmarkStart w:id="2375" w:name="_Toc484070458"/>
      <w:bookmarkStart w:id="2376" w:name="_Toc8130799"/>
      <w:r w:rsidRPr="00357143">
        <w:rPr>
          <w:rFonts w:hint="eastAsia"/>
        </w:rPr>
        <w:t>9.6.32</w:t>
      </w:r>
      <w:r w:rsidR="0071020A" w:rsidRPr="00357143">
        <w:rPr>
          <w:rFonts w:eastAsia="SimSun" w:hint="eastAsia"/>
          <w:lang w:eastAsia="zh-CN"/>
        </w:rPr>
        <w:tab/>
      </w:r>
      <w:r w:rsidRPr="00357143">
        <w:t xml:space="preserve">Resource Type </w:t>
      </w:r>
      <w:r w:rsidR="00722338" w:rsidRPr="00357143">
        <w:rPr>
          <w:rFonts w:hint="eastAsia"/>
          <w:i/>
        </w:rPr>
        <w:t>notificationTargetPolicy</w:t>
      </w:r>
      <w:bookmarkEnd w:id="2366"/>
      <w:bookmarkEnd w:id="2367"/>
      <w:bookmarkEnd w:id="2368"/>
      <w:bookmarkEnd w:id="2369"/>
      <w:bookmarkEnd w:id="2370"/>
      <w:bookmarkEnd w:id="2371"/>
      <w:bookmarkEnd w:id="2372"/>
      <w:bookmarkEnd w:id="2373"/>
      <w:bookmarkEnd w:id="2374"/>
      <w:bookmarkEnd w:id="2375"/>
      <w:bookmarkEnd w:id="2376"/>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SimSun"/>
          <w:lang w:eastAsia="zh-CN"/>
        </w:rPr>
      </w:pPr>
      <w:r w:rsidRPr="00357143">
        <w:lastRenderedPageBreak/>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SimSun" w:hint="eastAsia"/>
          <w:i/>
          <w:lang w:eastAsia="zh-CN"/>
        </w:rPr>
        <w:t>&lt;</w:t>
      </w:r>
      <w:r w:rsidR="00722338" w:rsidRPr="00357143">
        <w:rPr>
          <w:rFonts w:eastAsia="Arial Unicode MS" w:hint="eastAsia"/>
          <w:i/>
          <w:lang w:eastAsia="zh-CN"/>
        </w:rPr>
        <w:t>notificationTargetPolicy</w:t>
      </w:r>
      <w:r w:rsidRPr="00357143">
        <w:rPr>
          <w:rFonts w:eastAsia="SimSun" w:hint="eastAsia"/>
          <w:i/>
          <w:lang w:eastAsia="zh-CN"/>
        </w:rPr>
        <w:t>&gt;</w:t>
      </w:r>
      <w:r w:rsidRPr="00357143">
        <w:t xml:space="preserve"> </w:t>
      </w:r>
      <w:r w:rsidRPr="00357143">
        <w:rPr>
          <w:rFonts w:eastAsia="SimSun"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SimSun"/>
          <w:lang w:eastAsia="zh-CN"/>
        </w:rPr>
      </w:pPr>
      <w:r w:rsidRPr="00357143">
        <w:t xml:space="preserve">Each policy has </w:t>
      </w:r>
      <w:r w:rsidR="00E278E3" w:rsidRPr="00357143">
        <w:rPr>
          <w:rFonts w:eastAsia="SimSun" w:hint="eastAsia"/>
          <w:lang w:eastAsia="zh-CN"/>
        </w:rPr>
        <w:t>the</w:t>
      </w:r>
      <w:r w:rsidRPr="00357143">
        <w:t xml:space="preserve"> </w:t>
      </w:r>
      <w:r w:rsidR="00E278E3" w:rsidRPr="00357143">
        <w:rPr>
          <w:rFonts w:eastAsia="SimSun"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SimSun" w:hint="eastAsia"/>
          <w:lang w:eastAsia="zh-CN"/>
        </w:rPr>
        <w:t xml:space="preserve"> </w:t>
      </w:r>
      <w:r w:rsidR="009437E7" w:rsidRPr="00357143">
        <w:t>If a default policy is required and n</w:t>
      </w:r>
      <w:r w:rsidR="005D6A51" w:rsidRPr="00357143">
        <w:rPr>
          <w:rFonts w:eastAsia="SimSun"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SimSun"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SimSun"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SimSun"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Heading3"/>
      </w:pPr>
      <w:bookmarkStart w:id="2377" w:name="_Toc445302751"/>
      <w:bookmarkStart w:id="2378" w:name="_Toc445389918"/>
      <w:bookmarkStart w:id="2379" w:name="_Toc447042977"/>
      <w:bookmarkStart w:id="2380" w:name="_Toc457493738"/>
      <w:bookmarkStart w:id="2381" w:name="_Toc459976837"/>
      <w:bookmarkStart w:id="2382" w:name="_Toc470164018"/>
      <w:bookmarkStart w:id="2383" w:name="_Toc470164600"/>
      <w:bookmarkStart w:id="2384" w:name="_Toc475715209"/>
      <w:bookmarkStart w:id="2385" w:name="_Toc479349011"/>
      <w:bookmarkStart w:id="2386" w:name="_Toc484070459"/>
      <w:bookmarkStart w:id="2387" w:name="_Toc8130800"/>
      <w:r w:rsidRPr="00357143">
        <w:rPr>
          <w:rFonts w:hint="eastAsia"/>
        </w:rPr>
        <w:t>9.6.33</w:t>
      </w:r>
      <w:r w:rsidR="0071020A" w:rsidRPr="00357143">
        <w:rPr>
          <w:rFonts w:eastAsia="SimSun" w:hint="eastAsia"/>
          <w:lang w:eastAsia="zh-CN"/>
        </w:rPr>
        <w:tab/>
      </w:r>
      <w:r w:rsidRPr="00357143">
        <w:t xml:space="preserve">Resource Type </w:t>
      </w:r>
      <w:r w:rsidRPr="00357143">
        <w:rPr>
          <w:i/>
        </w:rPr>
        <w:t>policyDeletionRules</w:t>
      </w:r>
      <w:bookmarkEnd w:id="2377"/>
      <w:bookmarkEnd w:id="2378"/>
      <w:bookmarkEnd w:id="2379"/>
      <w:bookmarkEnd w:id="2380"/>
      <w:bookmarkEnd w:id="2381"/>
      <w:bookmarkEnd w:id="2382"/>
      <w:bookmarkEnd w:id="2383"/>
      <w:bookmarkEnd w:id="2384"/>
      <w:bookmarkEnd w:id="2385"/>
      <w:bookmarkEnd w:id="2386"/>
      <w:bookmarkEnd w:id="2387"/>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SimSun"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SimSun"/>
          <w:lang w:eastAsia="zh-CN"/>
        </w:rPr>
      </w:pPr>
    </w:p>
    <w:p w14:paraId="53E7457D" w14:textId="77777777" w:rsidR="003A0E98" w:rsidRPr="00357143" w:rsidRDefault="003A0E98" w:rsidP="003A0E98">
      <w:pPr>
        <w:pStyle w:val="TH"/>
      </w:pPr>
      <w:r w:rsidRPr="00357143">
        <w:lastRenderedPageBreak/>
        <w:t>Table 9.6.</w:t>
      </w:r>
      <w:r w:rsidR="00422772" w:rsidRPr="00357143">
        <w:rPr>
          <w:rFonts w:eastAsia="SimSun" w:hint="eastAsia"/>
          <w:lang w:eastAsia="zh-CN"/>
        </w:rPr>
        <w:t>33</w:t>
      </w:r>
      <w:r w:rsidRPr="00357143">
        <w:t xml:space="preserve">-2: Attributes of </w:t>
      </w:r>
      <w:r w:rsidRPr="00357143">
        <w:rPr>
          <w:i/>
        </w:rPr>
        <w:t>&lt;</w:t>
      </w:r>
      <w:r w:rsidR="00E278E3" w:rsidRPr="00357143">
        <w:rPr>
          <w:rFonts w:eastAsia="SimSun"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SimSun"/>
          <w:lang w:eastAsia="zh-CN"/>
        </w:rPr>
      </w:pPr>
    </w:p>
    <w:p w14:paraId="6329DDB5" w14:textId="77777777" w:rsidR="005B67B9" w:rsidRPr="00357143" w:rsidRDefault="005B67B9" w:rsidP="005B67B9">
      <w:pPr>
        <w:pStyle w:val="Heading3"/>
      </w:pPr>
      <w:bookmarkStart w:id="2388" w:name="_Toc445302752"/>
      <w:bookmarkStart w:id="2389" w:name="_Toc445389919"/>
      <w:bookmarkStart w:id="2390" w:name="_Toc447042978"/>
      <w:bookmarkStart w:id="2391" w:name="_Toc457493739"/>
      <w:bookmarkStart w:id="2392" w:name="_Toc459976838"/>
      <w:bookmarkStart w:id="2393" w:name="_Toc470164019"/>
      <w:bookmarkStart w:id="2394" w:name="_Toc470164601"/>
      <w:bookmarkStart w:id="2395" w:name="_Toc475715210"/>
      <w:bookmarkStart w:id="2396" w:name="_Toc479349012"/>
      <w:bookmarkStart w:id="2397" w:name="_Toc484070460"/>
      <w:bookmarkStart w:id="2398" w:name="_Toc8130801"/>
      <w:r w:rsidRPr="00357143">
        <w:rPr>
          <w:rFonts w:hint="eastAsia"/>
        </w:rPr>
        <w:t>9.6.34</w:t>
      </w:r>
      <w:r w:rsidR="0071020A" w:rsidRPr="00357143">
        <w:rPr>
          <w:rFonts w:eastAsia="SimSun" w:hint="eastAsia"/>
          <w:lang w:eastAsia="zh-CN"/>
        </w:rPr>
        <w:tab/>
      </w:r>
      <w:r w:rsidRPr="00357143">
        <w:t xml:space="preserve">Resource Type </w:t>
      </w:r>
      <w:r w:rsidR="00325D3B" w:rsidRPr="00357143">
        <w:rPr>
          <w:rFonts w:hint="eastAsia"/>
          <w:i/>
        </w:rPr>
        <w:t>notificationTargetSelfReference</w:t>
      </w:r>
      <w:bookmarkEnd w:id="2388"/>
      <w:bookmarkEnd w:id="2389"/>
      <w:bookmarkEnd w:id="2390"/>
      <w:bookmarkEnd w:id="2391"/>
      <w:bookmarkEnd w:id="2392"/>
      <w:bookmarkEnd w:id="2393"/>
      <w:bookmarkEnd w:id="2394"/>
      <w:bookmarkEnd w:id="2395"/>
      <w:bookmarkEnd w:id="2396"/>
      <w:bookmarkEnd w:id="2397"/>
      <w:bookmarkEnd w:id="2398"/>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SimSun" w:hint="eastAsia"/>
          <w:lang w:eastAsia="zh-CN"/>
        </w:rPr>
        <w:t>, which</w:t>
      </w:r>
      <w:r w:rsidRPr="00357143">
        <w:t xml:space="preserve"> does not have a representation</w:t>
      </w:r>
      <w:r w:rsidRPr="00357143">
        <w:rPr>
          <w:rFonts w:eastAsia="SimSun"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SimSun" w:hint="eastAsia"/>
          <w:lang w:eastAsia="zh-CN"/>
        </w:rPr>
        <w:t xml:space="preserve"> </w:t>
      </w:r>
      <w:r w:rsidRPr="00357143">
        <w:rPr>
          <w:i/>
        </w:rPr>
        <w:t>&lt;</w:t>
      </w:r>
      <w:r w:rsidRPr="00357143">
        <w:rPr>
          <w:rFonts w:eastAsia="SimSun" w:hint="eastAsia"/>
          <w:i/>
          <w:lang w:eastAsia="zh-CN"/>
        </w:rPr>
        <w:t>subscription</w:t>
      </w:r>
      <w:r w:rsidRPr="00357143">
        <w:rPr>
          <w:i/>
        </w:rPr>
        <w:t>&gt;</w:t>
      </w:r>
      <w:r w:rsidRPr="00357143">
        <w:t xml:space="preserve"> resource. Whenever a </w:t>
      </w:r>
      <w:r w:rsidRPr="00357143">
        <w:rPr>
          <w:rFonts w:eastAsia="SimSun"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SimSun"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SimSun"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SimSun" w:hint="eastAsia"/>
          <w:lang w:eastAsia="zh-CN"/>
        </w:rPr>
        <w:t xml:space="preserve"> act </w:t>
      </w:r>
      <w:r w:rsidR="00FE52A0" w:rsidRPr="00357143">
        <w:rPr>
          <w:rFonts w:eastAsia="SimSun"/>
          <w:lang w:eastAsia="zh-CN"/>
        </w:rPr>
        <w:t>according</w:t>
      </w:r>
      <w:r w:rsidRPr="00357143">
        <w:rPr>
          <w:rFonts w:eastAsia="SimSun" w:hint="eastAsia"/>
          <w:lang w:eastAsia="zh-CN"/>
        </w:rPr>
        <w:t xml:space="preserve"> to the action </w:t>
      </w:r>
      <w:r w:rsidRPr="00357143">
        <w:rPr>
          <w:rFonts w:eastAsia="SimSun"/>
          <w:lang w:eastAsia="zh-CN"/>
        </w:rPr>
        <w:t>attribute</w:t>
      </w:r>
      <w:r w:rsidRPr="00357143">
        <w:rPr>
          <w:rFonts w:eastAsia="SimSun"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SimSun"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Heading3"/>
      </w:pPr>
      <w:bookmarkStart w:id="2399" w:name="_Toc445302753"/>
      <w:bookmarkStart w:id="2400" w:name="_Toc445389920"/>
      <w:bookmarkStart w:id="2401" w:name="_Toc447042979"/>
      <w:bookmarkStart w:id="2402" w:name="_Toc457493740"/>
      <w:bookmarkStart w:id="2403" w:name="_Toc459976839"/>
      <w:bookmarkStart w:id="2404" w:name="_Toc470164020"/>
      <w:bookmarkStart w:id="2405" w:name="_Toc470164602"/>
      <w:bookmarkStart w:id="2406" w:name="_Toc475715211"/>
      <w:bookmarkStart w:id="2407" w:name="_Toc479349013"/>
      <w:bookmarkStart w:id="2408" w:name="_Toc484070461"/>
      <w:bookmarkStart w:id="2409" w:name="_Toc8130802"/>
      <w:r w:rsidRPr="00357143">
        <w:rPr>
          <w:rFonts w:hint="eastAsia"/>
        </w:rPr>
        <w:t>9.6.35</w:t>
      </w:r>
      <w:r w:rsidR="0071020A" w:rsidRPr="00357143">
        <w:rPr>
          <w:rFonts w:eastAsia="SimSun" w:hint="eastAsia"/>
          <w:lang w:eastAsia="zh-CN"/>
        </w:rPr>
        <w:tab/>
      </w:r>
      <w:r w:rsidRPr="00357143">
        <w:t xml:space="preserve">Resource Type </w:t>
      </w:r>
      <w:r w:rsidRPr="00357143">
        <w:rPr>
          <w:rFonts w:hint="eastAsia"/>
          <w:i/>
        </w:rPr>
        <w:t>flexContainer</w:t>
      </w:r>
      <w:bookmarkEnd w:id="2399"/>
      <w:bookmarkEnd w:id="2400"/>
      <w:bookmarkEnd w:id="2401"/>
      <w:bookmarkEnd w:id="2402"/>
      <w:bookmarkEnd w:id="2403"/>
      <w:bookmarkEnd w:id="2404"/>
      <w:bookmarkEnd w:id="2405"/>
      <w:bookmarkEnd w:id="2406"/>
      <w:bookmarkEnd w:id="2407"/>
      <w:bookmarkEnd w:id="2408"/>
      <w:bookmarkEnd w:id="2409"/>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0" w:name="_MON_1565681542"/>
      <w:bookmarkEnd w:id="2410"/>
      <w:r w:rsidRPr="00357143">
        <w:t xml:space="preserve">The </w:t>
      </w:r>
      <w:r w:rsidRPr="00357143">
        <w:rPr>
          <w:i/>
        </w:rPr>
        <w:t>&lt;flexContainer&gt;</w:t>
      </w:r>
      <w:r w:rsidRPr="00357143">
        <w:t xml:space="preserve"> resource shall contain the child resource specified in table 9.6.</w:t>
      </w:r>
      <w:r w:rsidR="00D73877" w:rsidRPr="00357143">
        <w:rPr>
          <w:rFonts w:eastAsia="SimSun" w:hint="eastAsia"/>
          <w:lang w:eastAsia="zh-CN"/>
        </w:rPr>
        <w:t>35</w:t>
      </w:r>
      <w:r w:rsidRPr="00357143">
        <w:t>-1.</w:t>
      </w:r>
    </w:p>
    <w:p w14:paraId="637A1AFE" w14:textId="77777777" w:rsidR="00CA62E1" w:rsidRPr="00357143" w:rsidRDefault="00CA62E1" w:rsidP="00D73877">
      <w:pPr>
        <w:pStyle w:val="TH"/>
      </w:pPr>
      <w:r w:rsidRPr="00357143">
        <w:lastRenderedPageBreak/>
        <w:t>Table 9.6.</w:t>
      </w:r>
      <w:r w:rsidR="00D73877" w:rsidRPr="00357143">
        <w:rPr>
          <w:rFonts w:hint="eastAsia"/>
        </w:rPr>
        <w:t>35</w:t>
      </w:r>
      <w:r w:rsidRPr="00357143">
        <w:t>-1: Child resources of &lt;</w:t>
      </w:r>
      <w:bookmarkStart w:id="2411" w:name="OLE_LINK13"/>
      <w:r w:rsidRPr="00357143">
        <w:rPr>
          <w:i/>
        </w:rPr>
        <w:t>flexContainer</w:t>
      </w:r>
      <w:bookmarkEnd w:id="2411"/>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SimSun"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SimSun"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SimSun"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77777777" w:rsidR="00CA62E1" w:rsidRPr="00357143" w:rsidRDefault="00CA62E1" w:rsidP="00132BDE">
            <w:pPr>
              <w:spacing w:after="0"/>
              <w:jc w:val="center"/>
              <w:rPr>
                <w:rFonts w:ascii="Arial" w:hAnsi="Arial"/>
                <w:sz w:val="18"/>
                <w:szCs w:val="18"/>
              </w:rPr>
            </w:pPr>
            <w:r w:rsidRPr="00357143">
              <w:rPr>
                <w:rFonts w:ascii="Arial" w:hAnsi="Arial"/>
                <w:sz w:val="18"/>
                <w:szCs w:val="18"/>
              </w:rPr>
              <w:t>OA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lastRenderedPageBreak/>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77777777" w:rsidR="00035647" w:rsidRPr="00357143" w:rsidRDefault="00035647" w:rsidP="00132BDE">
            <w:pPr>
              <w:overflowPunct/>
              <w:autoSpaceDE/>
              <w:autoSpaceDN/>
              <w:adjustRightInd/>
              <w:spacing w:after="0"/>
              <w:jc w:val="center"/>
              <w:textAlignment w:val="auto"/>
              <w:rPr>
                <w:rFonts w:ascii="Arial" w:hAnsi="Arial" w:cs="Arial"/>
                <w:sz w:val="18"/>
                <w:szCs w:val="18"/>
                <w:lang w:eastAsia="ko-KR"/>
              </w:rPr>
            </w:pPr>
            <w:r w:rsidRPr="003E2550">
              <w:rPr>
                <w:rFonts w:ascii="Arial" w:hAnsi="Arial" w:cs="Arial"/>
                <w:sz w:val="18"/>
                <w:szCs w:val="18"/>
                <w:lang w:eastAsia="ko-KR"/>
              </w:rPr>
              <w:t>OA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SimSun"/>
          <w:lang w:eastAsia="zh-CN"/>
        </w:rPr>
      </w:pPr>
    </w:p>
    <w:p w14:paraId="74B73F28" w14:textId="77777777" w:rsidR="004F6521" w:rsidRPr="00357143" w:rsidRDefault="004F6521" w:rsidP="004F6521">
      <w:pPr>
        <w:pStyle w:val="Heading3"/>
      </w:pPr>
      <w:bookmarkStart w:id="2412" w:name="_Toc445302754"/>
      <w:bookmarkStart w:id="2413" w:name="_Toc445389921"/>
      <w:bookmarkStart w:id="2414" w:name="_Toc447042980"/>
      <w:bookmarkStart w:id="2415" w:name="_Toc457493741"/>
      <w:bookmarkStart w:id="2416" w:name="_Toc459976840"/>
      <w:bookmarkStart w:id="2417" w:name="_Toc470164021"/>
      <w:bookmarkStart w:id="2418" w:name="_Toc470164603"/>
      <w:bookmarkStart w:id="2419" w:name="_Toc475715212"/>
      <w:bookmarkStart w:id="2420" w:name="_Toc479349014"/>
      <w:bookmarkStart w:id="2421" w:name="_Toc484070462"/>
      <w:bookmarkStart w:id="2422" w:name="_Toc8130803"/>
      <w:r w:rsidRPr="00357143">
        <w:t>9.6.</w:t>
      </w:r>
      <w:r w:rsidRPr="00357143">
        <w:rPr>
          <w:rFonts w:hint="eastAsia"/>
        </w:rPr>
        <w:t>36</w:t>
      </w:r>
      <w:r w:rsidRPr="00357143">
        <w:tab/>
        <w:t xml:space="preserve">Resource Type </w:t>
      </w:r>
      <w:r w:rsidRPr="00357143">
        <w:rPr>
          <w:rFonts w:hint="eastAsia"/>
          <w:i/>
        </w:rPr>
        <w:t>timeSeries</w:t>
      </w:r>
      <w:bookmarkEnd w:id="2412"/>
      <w:bookmarkEnd w:id="2413"/>
      <w:bookmarkEnd w:id="2414"/>
      <w:bookmarkEnd w:id="2415"/>
      <w:bookmarkEnd w:id="2416"/>
      <w:bookmarkEnd w:id="2417"/>
      <w:bookmarkEnd w:id="2418"/>
      <w:bookmarkEnd w:id="2419"/>
      <w:bookmarkEnd w:id="2420"/>
      <w:bookmarkEnd w:id="2421"/>
      <w:bookmarkEnd w:id="2422"/>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SimSun"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SimSun"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SimSun"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lastRenderedPageBreak/>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77777777" w:rsidR="004C050F" w:rsidRPr="00357143" w:rsidRDefault="004C050F" w:rsidP="005F03F4">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C050F" w:rsidRPr="00357143" w14:paraId="7C6C153B" w14:textId="77777777" w:rsidTr="005F03F4">
        <w:trPr>
          <w:jc w:val="center"/>
        </w:trPr>
        <w:tc>
          <w:tcPr>
            <w:tcW w:w="2304" w:type="dxa"/>
          </w:tcPr>
          <w:p w14:paraId="1DFCEA99"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C050F" w:rsidRPr="00357143" w14:paraId="5DF6676E" w14:textId="77777777" w:rsidTr="005F03F4">
        <w:trPr>
          <w:jc w:val="center"/>
        </w:trPr>
        <w:tc>
          <w:tcPr>
            <w:tcW w:w="2304" w:type="dxa"/>
          </w:tcPr>
          <w:p w14:paraId="59776262" w14:textId="77777777" w:rsidR="004C050F" w:rsidRPr="00357143" w:rsidRDefault="004C050F" w:rsidP="00B66F0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C050F" w:rsidRPr="00357143" w:rsidRDefault="004C050F" w:rsidP="00B66F0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C050F" w:rsidRPr="00357143" w:rsidRDefault="004C050F" w:rsidP="00B66F0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C050F" w:rsidRPr="00357143" w:rsidRDefault="004C050F" w:rsidP="00B66F0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C050F" w:rsidRPr="00357143"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214BF" w:rsidRPr="00357143" w14:paraId="38DB2690" w14:textId="77777777" w:rsidTr="005F03F4">
        <w:trPr>
          <w:jc w:val="center"/>
        </w:trPr>
        <w:tc>
          <w:tcPr>
            <w:tcW w:w="2304" w:type="dxa"/>
          </w:tcPr>
          <w:p w14:paraId="50EAD81A"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A704EA6" w14:textId="77777777" w:rsidTr="005F03F4">
        <w:trPr>
          <w:jc w:val="center"/>
        </w:trPr>
        <w:tc>
          <w:tcPr>
            <w:tcW w:w="2304" w:type="dxa"/>
          </w:tcPr>
          <w:p w14:paraId="4A634631"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53D4821D" w14:textId="77777777" w:rsidTr="005F03F4">
        <w:trPr>
          <w:jc w:val="center"/>
        </w:trPr>
        <w:tc>
          <w:tcPr>
            <w:tcW w:w="2304" w:type="dxa"/>
          </w:tcPr>
          <w:p w14:paraId="51860C9F"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0214BF" w:rsidRPr="00357143" w:rsidRDefault="000214BF" w:rsidP="005F03F4">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Current number of</w:t>
            </w:r>
            <w:r w:rsidR="008C3BE6" w:rsidRPr="00357143">
              <w:rPr>
                <w:rFonts w:ascii="Arial" w:eastAsia="Arial Unicode MS" w:hAnsi="Arial" w:cs="Arial"/>
                <w:sz w:val="18"/>
                <w:szCs w:val="18"/>
                <w:lang w:eastAsia="zh-CN"/>
              </w:rPr>
              <w:t xml:space="preserve"> </w:t>
            </w:r>
            <w:r w:rsidRPr="00357143">
              <w:rPr>
                <w:rFonts w:ascii="Arial" w:eastAsia="Arial Unicode MS" w:hAnsi="Arial" w:cs="Arial"/>
                <w:sz w:val="18"/>
                <w:szCs w:val="18"/>
                <w:lang w:eastAsia="zh-CN"/>
              </w:rPr>
              <w:t xml:space="preserve">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0214BF" w:rsidRPr="00357143" w14:paraId="4DD09AE9" w14:textId="77777777" w:rsidTr="005F03F4">
        <w:trPr>
          <w:jc w:val="center"/>
        </w:trPr>
        <w:tc>
          <w:tcPr>
            <w:tcW w:w="2304" w:type="dxa"/>
          </w:tcPr>
          <w:p w14:paraId="1A90785E" w14:textId="77777777" w:rsidR="000214BF" w:rsidRPr="00357143" w:rsidRDefault="000214BF" w:rsidP="005F03F4">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0214BF" w:rsidRPr="00357143" w:rsidRDefault="000214BF" w:rsidP="005F03F4">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127C79EC" w14:textId="77777777" w:rsidR="000214BF" w:rsidRPr="00357143" w:rsidRDefault="000214BF" w:rsidP="00B66F07">
            <w:pPr>
              <w:tabs>
                <w:tab w:val="left" w:pos="679"/>
              </w:tabs>
              <w:overflowPunct/>
              <w:autoSpaceDE/>
              <w:autoSpaceDN/>
              <w:adjustRightInd/>
              <w:spacing w:after="0"/>
              <w:textAlignment w:val="auto"/>
              <w:rPr>
                <w:rFonts w:ascii="Arial" w:eastAsia="SimSun" w:hAnsi="Arial" w:cs="Arial"/>
                <w:sz w:val="18"/>
                <w:szCs w:val="18"/>
                <w:lang w:eastAsia="zh-CN"/>
              </w:rPr>
            </w:pPr>
            <w:r w:rsidRPr="00357143">
              <w:rPr>
                <w:rFonts w:ascii="Arial" w:eastAsia="Arial Unicode MS" w:hAnsi="Arial" w:cs="Arial"/>
                <w:sz w:val="18"/>
                <w:szCs w:val="18"/>
                <w:lang w:eastAsia="zh-CN"/>
              </w:rPr>
              <w:t xml:space="preserve">The </w:t>
            </w:r>
            <w:r w:rsidRPr="00357143">
              <w:rPr>
                <w:rFonts w:ascii="Arial" w:eastAsia="Arial Unicode MS" w:hAnsi="Arial" w:cs="Arial"/>
                <w:i/>
                <w:sz w:val="18"/>
                <w:szCs w:val="18"/>
                <w:lang w:eastAsia="zh-CN"/>
              </w:rPr>
              <w:t>missingDataDetectTimer</w:t>
            </w:r>
            <w:r w:rsidRPr="00357143">
              <w:rPr>
                <w:rFonts w:ascii="Arial" w:eastAsia="Arial Unicode MS" w:hAnsi="Arial" w:cs="Arial"/>
                <w:sz w:val="18"/>
                <w:szCs w:val="18"/>
                <w:lang w:eastAsia="zh-CN"/>
              </w:rPr>
              <w:t xml:space="preserve"> </w:t>
            </w:r>
            <w:r w:rsidR="00726928" w:rsidRPr="00357143">
              <w:rPr>
                <w:rFonts w:ascii="Arial" w:eastAsia="Arial Unicode MS" w:hAnsi="Arial" w:cs="Arial" w:hint="eastAsia"/>
                <w:sz w:val="18"/>
                <w:szCs w:val="18"/>
                <w:lang w:eastAsia="zh-CN"/>
              </w:rPr>
              <w:t>after which</w:t>
            </w:r>
            <w:r w:rsidR="008C3BE6" w:rsidRPr="00357143">
              <w:rPr>
                <w:rFonts w:ascii="Arial" w:eastAsia="Arial Unicode MS" w:hAnsi="Arial" w:cs="Arial" w:hint="eastAsia"/>
                <w:sz w:val="18"/>
                <w:szCs w:val="18"/>
                <w:lang w:eastAsia="zh-CN"/>
              </w:rPr>
              <w:t xml:space="preserve"> </w:t>
            </w:r>
            <w:r w:rsidR="00726928" w:rsidRPr="00357143">
              <w:rPr>
                <w:rFonts w:ascii="Arial" w:eastAsia="Arial Unicode MS" w:hAnsi="Arial" w:cs="Arial"/>
                <w:sz w:val="18"/>
                <w:szCs w:val="18"/>
                <w:lang w:eastAsia="zh-CN"/>
              </w:rPr>
              <w:t>a</w:t>
            </w:r>
            <w:r w:rsidR="00726928" w:rsidRPr="00357143">
              <w:rPr>
                <w:rFonts w:ascii="Arial" w:eastAsia="Arial Unicode MS" w:hAnsi="Arial" w:cs="Arial" w:hint="eastAsia"/>
                <w:sz w:val="18"/>
                <w:szCs w:val="18"/>
                <w:lang w:eastAsia="zh-CN"/>
              </w:rPr>
              <w:t xml:space="preserve"> missing </w:t>
            </w:r>
            <w:r w:rsidRPr="00357143">
              <w:rPr>
                <w:rFonts w:ascii="Arial" w:eastAsia="Arial Unicode MS" w:hAnsi="Arial" w:cs="Arial"/>
                <w:sz w:val="18"/>
                <w:szCs w:val="18"/>
                <w:lang w:eastAsia="zh-CN"/>
              </w:rPr>
              <w:t xml:space="preserve">Time Series Data shall be considered lost </w:t>
            </w:r>
            <w:r w:rsidR="00726928" w:rsidRPr="00357143">
              <w:rPr>
                <w:rFonts w:ascii="Arial" w:eastAsia="Arial Unicode MS" w:hAnsi="Arial" w:cs="Arial" w:hint="eastAsia"/>
                <w:sz w:val="18"/>
                <w:szCs w:val="18"/>
                <w:lang w:eastAsia="zh-CN"/>
              </w:rPr>
              <w:t xml:space="preserve">by the hosting CSE. </w:t>
            </w:r>
            <w:r w:rsidR="00726928" w:rsidRPr="00357143">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357143">
              <w:rPr>
                <w:rFonts w:ascii="Arial" w:eastAsia="SimSun" w:hAnsi="Arial" w:cs="Arial" w:hint="eastAsia"/>
                <w:sz w:val="18"/>
                <w:szCs w:val="18"/>
                <w:lang w:eastAsia="zh-CN"/>
              </w:rPr>
              <w:t>.</w:t>
            </w:r>
          </w:p>
        </w:tc>
        <w:tc>
          <w:tcPr>
            <w:tcW w:w="1452" w:type="dxa"/>
          </w:tcPr>
          <w:p w14:paraId="4C5E041D" w14:textId="77777777" w:rsidR="000214BF" w:rsidRPr="00357143" w:rsidRDefault="000214BF" w:rsidP="005F03F4">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FC6CAC" w:rsidRPr="00357143" w14:paraId="527F0FBB" w14:textId="77777777" w:rsidTr="005F03F4">
        <w:trPr>
          <w:jc w:val="center"/>
        </w:trPr>
        <w:tc>
          <w:tcPr>
            <w:tcW w:w="2304" w:type="dxa"/>
          </w:tcPr>
          <w:p w14:paraId="56D3B655" w14:textId="77777777" w:rsidR="00FC6CAC" w:rsidRPr="00357143" w:rsidRDefault="00FC6CAC" w:rsidP="005F03F4">
            <w:pPr>
              <w:pStyle w:val="TAL"/>
              <w:keepNext w:val="0"/>
              <w:keepLines w:val="0"/>
              <w:rPr>
                <w:rFonts w:eastAsia="Arial Unicode MS" w:cs="Arial"/>
                <w:i/>
                <w:szCs w:val="18"/>
                <w:lang w:eastAsia="zh-CN"/>
              </w:rPr>
            </w:pPr>
            <w:r w:rsidRPr="00357143">
              <w:rPr>
                <w:rFonts w:eastAsia="Arial Unicode MS"/>
                <w:i/>
              </w:rPr>
              <w:lastRenderedPageBreak/>
              <w:t>contentInfo</w:t>
            </w:r>
          </w:p>
        </w:tc>
        <w:tc>
          <w:tcPr>
            <w:tcW w:w="1077" w:type="dxa"/>
          </w:tcPr>
          <w:p w14:paraId="1306C4FB" w14:textId="77777777" w:rsidR="00FC6CAC" w:rsidRPr="00357143" w:rsidRDefault="00FC6CAC" w:rsidP="005F03F4">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FC6CAC" w:rsidRPr="00357143" w:rsidRDefault="00FC6CAC" w:rsidP="005F03F4">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FC6CAC" w:rsidRDefault="00FC6CAC" w:rsidP="0065054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sidR="00735B4B">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735B4B">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00205F58" w:rsidRPr="00357143">
              <w:rPr>
                <w:rFonts w:eastAsia="Arial Unicode MS"/>
              </w:rPr>
              <w:fldChar w:fldCharType="begin"/>
            </w:r>
            <w:r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Pr>
                <w:noProof/>
              </w:rPr>
              <w:t>3</w:t>
            </w:r>
            <w:r w:rsidR="00205F58" w:rsidRPr="00357143">
              <w:rPr>
                <w:rFonts w:eastAsia="Arial Unicode MS"/>
              </w:rPr>
              <w:fldChar w:fldCharType="end"/>
            </w:r>
            <w:r w:rsidRPr="00357143">
              <w:rPr>
                <w:rFonts w:eastAsia="Arial Unicode MS"/>
              </w:rPr>
              <w:t>].</w:t>
            </w:r>
          </w:p>
          <w:p w14:paraId="51D67F32" w14:textId="77777777" w:rsidR="00FC6CAC" w:rsidRDefault="00FC6CAC" w:rsidP="00650547">
            <w:pPr>
              <w:pStyle w:val="TAL"/>
              <w:rPr>
                <w:rFonts w:eastAsia="Arial Unicode MS"/>
              </w:rPr>
            </w:pPr>
          </w:p>
          <w:p w14:paraId="2CDA6FFD" w14:textId="77777777" w:rsidR="00FC6CAC" w:rsidRPr="00357143" w:rsidRDefault="00FC6CAC" w:rsidP="00B66F0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FC6CAC" w:rsidRPr="00357143" w:rsidRDefault="00FC6CAC" w:rsidP="005F03F4">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FC6CAC" w:rsidRPr="00357143" w14:paraId="50747645" w14:textId="77777777" w:rsidTr="005F03F4">
        <w:trPr>
          <w:jc w:val="center"/>
        </w:trPr>
        <w:tc>
          <w:tcPr>
            <w:tcW w:w="9285" w:type="dxa"/>
            <w:gridSpan w:val="5"/>
          </w:tcPr>
          <w:p w14:paraId="6F8B5CCF" w14:textId="77777777" w:rsidR="00FC6CAC" w:rsidRPr="00357143" w:rsidRDefault="00FC6CAC" w:rsidP="005F03F4">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SimSun"/>
          <w:lang w:eastAsia="zh-CN"/>
        </w:rPr>
      </w:pPr>
    </w:p>
    <w:p w14:paraId="17B484A4" w14:textId="77777777" w:rsidR="0086062B" w:rsidRPr="00357143" w:rsidRDefault="0086062B" w:rsidP="0086062B">
      <w:pPr>
        <w:pStyle w:val="Heading3"/>
      </w:pPr>
      <w:bookmarkStart w:id="2423" w:name="_Toc445302755"/>
      <w:bookmarkStart w:id="2424" w:name="_Toc445389922"/>
      <w:bookmarkStart w:id="2425" w:name="_Toc447042981"/>
      <w:bookmarkStart w:id="2426" w:name="_Toc457493742"/>
      <w:bookmarkStart w:id="2427" w:name="_Toc459976841"/>
      <w:bookmarkStart w:id="2428" w:name="_Toc470164022"/>
      <w:bookmarkStart w:id="2429" w:name="_Toc470164604"/>
      <w:bookmarkStart w:id="2430" w:name="_Toc475715213"/>
      <w:bookmarkStart w:id="2431" w:name="_Toc479349015"/>
      <w:bookmarkStart w:id="2432" w:name="_Toc484070463"/>
      <w:bookmarkStart w:id="2433" w:name="_Toc8130804"/>
      <w:r w:rsidRPr="00357143">
        <w:t>9.6.</w:t>
      </w:r>
      <w:r w:rsidRPr="00357143">
        <w:rPr>
          <w:rFonts w:hint="eastAsia"/>
        </w:rPr>
        <w:t>37</w:t>
      </w:r>
      <w:r w:rsidR="0071020A" w:rsidRPr="00357143">
        <w:rPr>
          <w:rFonts w:eastAsia="SimSun"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3"/>
      <w:bookmarkEnd w:id="2424"/>
      <w:bookmarkEnd w:id="2425"/>
      <w:bookmarkEnd w:id="2426"/>
      <w:bookmarkEnd w:id="2427"/>
      <w:bookmarkEnd w:id="2428"/>
      <w:bookmarkEnd w:id="2429"/>
      <w:bookmarkEnd w:id="2430"/>
      <w:bookmarkEnd w:id="2431"/>
      <w:bookmarkEnd w:id="2432"/>
      <w:bookmarkEnd w:id="2433"/>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lastRenderedPageBreak/>
        <w:t>Table 9.6.</w:t>
      </w:r>
      <w:r w:rsidRPr="00357143">
        <w:rPr>
          <w:rFonts w:eastAsia="SimSun" w:hint="eastAsia"/>
          <w:lang w:eastAsia="zh-CN"/>
        </w:rPr>
        <w:t>3</w:t>
      </w:r>
      <w:r>
        <w:rPr>
          <w:rFonts w:eastAsia="SimSun"/>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SimSun"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77777777"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Pr="00357143">
              <w:rPr>
                <w:lang w:eastAsia="zh-CN"/>
              </w:rPr>
              <w:t>AE/CSE.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77777777" w:rsidR="00035647" w:rsidRPr="00357143" w:rsidRDefault="00035647" w:rsidP="00B66F07">
            <w:pPr>
              <w:pStyle w:val="TAC"/>
            </w:pPr>
            <w:r w:rsidRPr="003E2550">
              <w:rPr>
                <w:rFonts w:cs="Arial"/>
                <w:szCs w:val="18"/>
                <w:lang w:eastAsia="ko-KR"/>
              </w:rPr>
              <w:t>OA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SimSun"/>
          <w:lang w:eastAsia="zh-CN"/>
        </w:rPr>
      </w:pPr>
    </w:p>
    <w:p w14:paraId="67F95B19" w14:textId="77777777" w:rsidR="00CA62E1" w:rsidRPr="00357143" w:rsidRDefault="00013EA9" w:rsidP="00013EA9">
      <w:pPr>
        <w:pStyle w:val="Heading3"/>
      </w:pPr>
      <w:bookmarkStart w:id="2434" w:name="_Toc445302756"/>
      <w:bookmarkStart w:id="2435" w:name="_Toc445389923"/>
      <w:bookmarkStart w:id="2436" w:name="_Toc447042982"/>
      <w:bookmarkStart w:id="2437" w:name="_Toc457493743"/>
      <w:bookmarkStart w:id="2438" w:name="_Toc459976842"/>
      <w:bookmarkStart w:id="2439" w:name="_Toc470164023"/>
      <w:bookmarkStart w:id="2440" w:name="_Toc470164605"/>
      <w:bookmarkStart w:id="2441" w:name="_Toc475715214"/>
      <w:bookmarkStart w:id="2442" w:name="_Toc479349016"/>
      <w:bookmarkStart w:id="2443" w:name="_Toc484070464"/>
      <w:bookmarkStart w:id="2444" w:name="_Toc8130805"/>
      <w:r w:rsidRPr="00357143">
        <w:rPr>
          <w:rFonts w:hint="eastAsia"/>
        </w:rPr>
        <w:t>9.6.38</w:t>
      </w:r>
      <w:r w:rsidR="0071020A" w:rsidRPr="00357143">
        <w:rPr>
          <w:rFonts w:eastAsia="SimSun" w:hint="eastAsia"/>
          <w:lang w:eastAsia="zh-CN"/>
        </w:rPr>
        <w:tab/>
      </w:r>
      <w:r w:rsidRPr="00357143">
        <w:t xml:space="preserve">Resource Type </w:t>
      </w:r>
      <w:r w:rsidRPr="00357143">
        <w:rPr>
          <w:rFonts w:hint="eastAsia"/>
          <w:i/>
        </w:rPr>
        <w:t>role</w:t>
      </w:r>
      <w:bookmarkEnd w:id="2434"/>
      <w:bookmarkEnd w:id="2435"/>
      <w:bookmarkEnd w:id="2436"/>
      <w:bookmarkEnd w:id="2437"/>
      <w:bookmarkEnd w:id="2438"/>
      <w:bookmarkEnd w:id="2439"/>
      <w:bookmarkEnd w:id="2440"/>
      <w:bookmarkEnd w:id="2441"/>
      <w:bookmarkEnd w:id="2442"/>
      <w:bookmarkEnd w:id="2443"/>
      <w:bookmarkEnd w:id="2444"/>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SimSun"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SimSun"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SimSun" w:hint="eastAsia"/>
          <w:lang w:eastAsia="zh-CN"/>
        </w:rPr>
        <w:t>38</w:t>
      </w:r>
      <w:r w:rsidRPr="00357143">
        <w:t>-2</w:t>
      </w:r>
      <w:r w:rsidR="00B66F07" w:rsidRPr="00357143">
        <w:t>.</w:t>
      </w:r>
    </w:p>
    <w:p w14:paraId="14D1CDFB" w14:textId="77777777" w:rsidR="00013EA9" w:rsidRPr="00357143" w:rsidRDefault="00013EA9" w:rsidP="00013EA9">
      <w:pPr>
        <w:pStyle w:val="TH"/>
      </w:pPr>
      <w:r w:rsidRPr="00357143">
        <w:lastRenderedPageBreak/>
        <w:t>Table 9.6.</w:t>
      </w:r>
      <w:r w:rsidRPr="00357143">
        <w:rPr>
          <w:rFonts w:eastAsia="SimSun"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SimSun"/>
          <w:lang w:eastAsia="zh-CN"/>
        </w:rPr>
      </w:pPr>
    </w:p>
    <w:p w14:paraId="39FD5B7E" w14:textId="77777777" w:rsidR="00013EA9" w:rsidRPr="00357143" w:rsidRDefault="006704AE" w:rsidP="006704AE">
      <w:pPr>
        <w:pStyle w:val="Heading3"/>
      </w:pPr>
      <w:bookmarkStart w:id="2445" w:name="_Toc445302757"/>
      <w:bookmarkStart w:id="2446" w:name="_Toc445389924"/>
      <w:bookmarkStart w:id="2447" w:name="_Toc447042983"/>
      <w:bookmarkStart w:id="2448" w:name="_Toc457493744"/>
      <w:bookmarkStart w:id="2449" w:name="_Toc459976843"/>
      <w:bookmarkStart w:id="2450" w:name="_Toc470164024"/>
      <w:bookmarkStart w:id="2451" w:name="_Toc470164606"/>
      <w:bookmarkStart w:id="2452" w:name="_Toc475715215"/>
      <w:bookmarkStart w:id="2453" w:name="_Toc479349017"/>
      <w:bookmarkStart w:id="2454" w:name="_Toc484070465"/>
      <w:bookmarkStart w:id="2455" w:name="_Toc8130806"/>
      <w:r w:rsidRPr="00357143">
        <w:rPr>
          <w:rFonts w:hint="eastAsia"/>
        </w:rPr>
        <w:t>9.6.39</w:t>
      </w:r>
      <w:r w:rsidR="0071020A" w:rsidRPr="00357143">
        <w:rPr>
          <w:rFonts w:eastAsia="SimSun" w:hint="eastAsia"/>
          <w:lang w:eastAsia="zh-CN"/>
        </w:rPr>
        <w:tab/>
      </w:r>
      <w:r w:rsidRPr="00357143">
        <w:t xml:space="preserve">Resource Type </w:t>
      </w:r>
      <w:r w:rsidRPr="00357143">
        <w:rPr>
          <w:rFonts w:hint="eastAsia"/>
          <w:i/>
        </w:rPr>
        <w:t>token</w:t>
      </w:r>
      <w:bookmarkEnd w:id="2445"/>
      <w:bookmarkEnd w:id="2446"/>
      <w:bookmarkEnd w:id="2447"/>
      <w:bookmarkEnd w:id="2448"/>
      <w:bookmarkEnd w:id="2449"/>
      <w:bookmarkEnd w:id="2450"/>
      <w:bookmarkEnd w:id="2451"/>
      <w:bookmarkEnd w:id="2452"/>
      <w:bookmarkEnd w:id="2453"/>
      <w:bookmarkEnd w:id="2454"/>
      <w:bookmarkEnd w:id="2455"/>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SimSun"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SimSun"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SimSun"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SimSun" w:hint="eastAsia"/>
          <w:lang w:eastAsia="zh-CN"/>
        </w:rPr>
        <w:t>39</w:t>
      </w:r>
      <w:r w:rsidRPr="00357143">
        <w:t>-2</w:t>
      </w:r>
      <w:r w:rsidR="00B66F07" w:rsidRPr="00357143">
        <w:t>.</w:t>
      </w:r>
    </w:p>
    <w:p w14:paraId="39D13BD1" w14:textId="77777777" w:rsidR="006704AE" w:rsidRPr="00357143" w:rsidRDefault="006704AE" w:rsidP="006704AE">
      <w:pPr>
        <w:pStyle w:val="TH"/>
      </w:pPr>
      <w:r w:rsidRPr="00357143">
        <w:lastRenderedPageBreak/>
        <w:t>Table 9.6.</w:t>
      </w:r>
      <w:r w:rsidRPr="00357143">
        <w:rPr>
          <w:rFonts w:eastAsia="SimSun"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SimSun"/>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SimSun"/>
          <w:lang w:eastAsia="zh-CN"/>
        </w:rPr>
      </w:pPr>
    </w:p>
    <w:p w14:paraId="6C722022" w14:textId="77777777" w:rsidR="006362B3" w:rsidRPr="00357143" w:rsidRDefault="006362B3" w:rsidP="006362B3">
      <w:pPr>
        <w:pStyle w:val="Heading3"/>
      </w:pPr>
      <w:bookmarkStart w:id="2456" w:name="_Toc445302758"/>
      <w:bookmarkStart w:id="2457" w:name="_Toc445389925"/>
      <w:bookmarkStart w:id="2458" w:name="_Toc447042984"/>
      <w:bookmarkStart w:id="2459" w:name="_Toc457493745"/>
      <w:bookmarkStart w:id="2460" w:name="_Toc459976844"/>
      <w:bookmarkStart w:id="2461" w:name="_Toc470164025"/>
      <w:bookmarkStart w:id="2462" w:name="_Toc470164607"/>
      <w:bookmarkStart w:id="2463" w:name="_Toc475715216"/>
      <w:bookmarkStart w:id="2464" w:name="_Toc479349018"/>
      <w:bookmarkStart w:id="2465" w:name="_Toc484070466"/>
      <w:bookmarkStart w:id="2466" w:name="_Toc8130807"/>
      <w:r w:rsidRPr="00357143">
        <w:rPr>
          <w:rFonts w:hint="eastAsia"/>
        </w:rPr>
        <w:t>9.6.40</w:t>
      </w:r>
      <w:r w:rsidR="0071020A" w:rsidRPr="00357143">
        <w:rPr>
          <w:rFonts w:eastAsia="SimSun" w:hint="eastAsia"/>
          <w:lang w:eastAsia="zh-CN"/>
        </w:rPr>
        <w:tab/>
      </w:r>
      <w:r w:rsidR="0071069E" w:rsidRPr="00357143">
        <w:t xml:space="preserve">Resource Type </w:t>
      </w:r>
      <w:r w:rsidR="0071069E" w:rsidRPr="00357143">
        <w:rPr>
          <w:i/>
        </w:rPr>
        <w:t>dynamicAuthorizationConsultation</w:t>
      </w:r>
      <w:bookmarkEnd w:id="2456"/>
      <w:bookmarkEnd w:id="2457"/>
      <w:bookmarkEnd w:id="2458"/>
      <w:bookmarkEnd w:id="2459"/>
      <w:bookmarkEnd w:id="2460"/>
      <w:bookmarkEnd w:id="2461"/>
      <w:bookmarkEnd w:id="2462"/>
      <w:bookmarkEnd w:id="2463"/>
      <w:bookmarkEnd w:id="2464"/>
      <w:bookmarkEnd w:id="2465"/>
      <w:bookmarkEnd w:id="2466"/>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SimSun" w:hint="eastAsia"/>
          <w:lang w:eastAsia="zh-CN"/>
        </w:rPr>
        <w:t>40</w:t>
      </w:r>
      <w:r w:rsidRPr="00357143">
        <w:t>-1.</w:t>
      </w:r>
    </w:p>
    <w:p w14:paraId="1C838C74" w14:textId="77777777" w:rsidR="001E4E03" w:rsidRPr="00357143" w:rsidRDefault="001E4E03" w:rsidP="001E4E03">
      <w:pPr>
        <w:pStyle w:val="TH"/>
      </w:pPr>
      <w:r w:rsidRPr="00357143">
        <w:lastRenderedPageBreak/>
        <w:t>Table 9.6.</w:t>
      </w:r>
      <w:r>
        <w:rPr>
          <w:rFonts w:eastAsia="SimSun"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SimSun"/>
          <w:lang w:eastAsia="zh-CN"/>
        </w:rPr>
      </w:pPr>
    </w:p>
    <w:p w14:paraId="25D68235" w14:textId="77777777" w:rsidR="00E74343" w:rsidRPr="00E677EA" w:rsidRDefault="00E74343" w:rsidP="007D537E">
      <w:pPr>
        <w:pStyle w:val="Heading3"/>
      </w:pPr>
      <w:bookmarkStart w:id="2467" w:name="_Toc442088159"/>
      <w:bookmarkStart w:id="2468" w:name="_Toc442089818"/>
      <w:bookmarkStart w:id="2469" w:name="_Toc442090383"/>
      <w:bookmarkStart w:id="2470" w:name="_Toc442093101"/>
      <w:bookmarkStart w:id="2471" w:name="_Toc445029378"/>
      <w:bookmarkStart w:id="2472" w:name="_Toc479349020"/>
      <w:bookmarkStart w:id="2473" w:name="_Toc484070468"/>
      <w:bookmarkStart w:id="2474" w:name="_Toc8130808"/>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67"/>
      <w:bookmarkEnd w:id="2468"/>
      <w:bookmarkEnd w:id="2469"/>
      <w:bookmarkEnd w:id="2470"/>
      <w:bookmarkEnd w:id="2471"/>
      <w:bookmarkEnd w:id="2472"/>
      <w:bookmarkEnd w:id="2473"/>
      <w:bookmarkEnd w:id="2474"/>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lastRenderedPageBreak/>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Heading3"/>
      </w:pPr>
      <w:bookmarkStart w:id="2475" w:name="_Toc479349021"/>
      <w:bookmarkStart w:id="2476" w:name="_Toc484070469"/>
      <w:bookmarkStart w:id="2477" w:name="_Toc8130809"/>
      <w:r w:rsidRPr="00E677EA">
        <w:rPr>
          <w:rFonts w:hint="eastAsia"/>
        </w:rPr>
        <w:lastRenderedPageBreak/>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5"/>
      <w:bookmarkEnd w:id="2476"/>
      <w:bookmarkEnd w:id="2477"/>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Heading3"/>
      </w:pPr>
      <w:bookmarkStart w:id="2478" w:name="_Toc479349022"/>
      <w:bookmarkStart w:id="2479" w:name="_Toc484070470"/>
      <w:bookmarkStart w:id="2480" w:name="_Toc8130810"/>
      <w:r w:rsidRPr="00E677EA">
        <w:rPr>
          <w:rFonts w:hint="eastAsia"/>
        </w:rPr>
        <w:lastRenderedPageBreak/>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78"/>
      <w:bookmarkEnd w:id="2479"/>
      <w:bookmarkEnd w:id="2480"/>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lastRenderedPageBreak/>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Heading3"/>
      </w:pPr>
      <w:bookmarkStart w:id="2481" w:name="_Toc479349023"/>
      <w:bookmarkStart w:id="2482" w:name="_Toc484070471"/>
      <w:bookmarkStart w:id="2483" w:name="_Toc8130811"/>
      <w:r w:rsidRPr="005A3421">
        <w:t>9.6.</w:t>
      </w:r>
      <w:r w:rsidR="00CA76B2" w:rsidRPr="00817A32">
        <w:t>4</w:t>
      </w:r>
      <w:r w:rsidR="00494DCF" w:rsidRPr="00494DCF">
        <w:t>4</w:t>
      </w:r>
      <w:r w:rsidRPr="005A3421">
        <w:tab/>
        <w:t xml:space="preserve">Resource Type </w:t>
      </w:r>
      <w:r w:rsidR="00817A32" w:rsidRPr="00407BE8">
        <w:rPr>
          <w:i/>
        </w:rPr>
        <w:t>localMulticastGroup</w:t>
      </w:r>
      <w:bookmarkEnd w:id="2481"/>
      <w:bookmarkEnd w:id="2482"/>
      <w:bookmarkEnd w:id="2483"/>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SimSun"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SimSun"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lastRenderedPageBreak/>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77777777" w:rsidR="00111D95" w:rsidRPr="001059C1" w:rsidRDefault="00111D95" w:rsidP="00D45402">
            <w:pPr>
              <w:pStyle w:val="TAL"/>
              <w:rPr>
                <w:rFonts w:eastAsia="Arial Unicode MS" w:cs="Arial"/>
                <w:szCs w:val="18"/>
                <w:lang w:val="en-US" w:eastAsia="zh-CN"/>
              </w:rPr>
            </w:pPr>
            <w:r>
              <w:rPr>
                <w:rFonts w:eastAsia="Arial Unicode MS" w:hint="eastAsia"/>
                <w:lang w:eastAsia="zh-CN"/>
              </w:rPr>
              <w:t xml:space="preserve">It is the External-Group-ID as specified in 3GPP </w:t>
            </w:r>
            <w:r>
              <w:rPr>
                <w:rFonts w:eastAsia="Arial Unicode MS"/>
                <w:lang w:eastAsia="zh-CN"/>
              </w:rPr>
              <w:t>TS23.682 [</w:t>
            </w:r>
            <w:r>
              <w:rPr>
                <w:rFonts w:eastAsia="Arial Unicode MS" w:hint="eastAsia"/>
                <w:lang w:eastAsia="zh-CN"/>
              </w:rPr>
              <w:t xml:space="preserve">i.14] clause 4.6.3. It </w:t>
            </w:r>
            <w:r>
              <w:rPr>
                <w:rFonts w:eastAsia="Arial Unicode MS"/>
                <w:lang w:eastAsia="zh-CN"/>
              </w:rPr>
              <w:t xml:space="preserve">is </w:t>
            </w:r>
            <w:r>
              <w:rPr>
                <w:rFonts w:eastAsia="Arial Unicode MS" w:hint="eastAsia"/>
                <w:lang w:eastAsia="zh-CN"/>
              </w:rPr>
              <w:t>the</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 xml:space="preserve">for </w:t>
            </w:r>
            <w:r>
              <w:rPr>
                <w:rFonts w:eastAsia="Arial Unicode MS" w:hint="eastAsia"/>
                <w:lang w:eastAsia="zh-CN"/>
              </w:rPr>
              <w:t>a</w:t>
            </w:r>
            <w:r w:rsidRPr="00207D10">
              <w:rPr>
                <w:rFonts w:eastAsia="Arial Unicode MS"/>
                <w:lang w:eastAsia="zh-CN"/>
              </w:rPr>
              <w:t xml:space="preserve"> specific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Heading3"/>
      </w:pPr>
      <w:bookmarkStart w:id="2484" w:name="_Toc8130812"/>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4"/>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lastRenderedPageBreak/>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Heading3"/>
        <w:rPr>
          <w:rFonts w:eastAsiaTheme="minorEastAsia"/>
          <w:lang w:eastAsia="zh-CN"/>
        </w:rPr>
      </w:pPr>
      <w:bookmarkStart w:id="2485" w:name="_Toc8130813"/>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5"/>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lastRenderedPageBreak/>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Heading3"/>
      </w:pPr>
      <w:bookmarkStart w:id="2486" w:name="_Toc8130814"/>
      <w:r w:rsidRPr="005A3421">
        <w:t>9.6.</w:t>
      </w:r>
      <w:r>
        <w:t>4</w:t>
      </w:r>
      <w:r w:rsidR="00494DCF" w:rsidRPr="00494DCF">
        <w:t>7</w:t>
      </w:r>
      <w:r w:rsidRPr="005A3421">
        <w:tab/>
        <w:t xml:space="preserve">Resource Type </w:t>
      </w:r>
      <w:r w:rsidRPr="00407BE8">
        <w:rPr>
          <w:i/>
        </w:rPr>
        <w:t>transactionMgmt</w:t>
      </w:r>
      <w:bookmarkEnd w:id="2486"/>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lastRenderedPageBreak/>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lastRenderedPageBreak/>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lastRenderedPageBreak/>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lastRenderedPageBreak/>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Heading3"/>
      </w:pPr>
      <w:bookmarkStart w:id="2487" w:name="_Toc8130815"/>
      <w:r w:rsidRPr="005A3421">
        <w:t>9.6.</w:t>
      </w:r>
      <w:r>
        <w:t>4</w:t>
      </w:r>
      <w:r w:rsidR="00494DCF" w:rsidRPr="00494DCF">
        <w:t>8</w:t>
      </w:r>
      <w:r w:rsidRPr="005A3421">
        <w:tab/>
        <w:t xml:space="preserve">Resource Type </w:t>
      </w:r>
      <w:r w:rsidR="00494DCF" w:rsidRPr="00494DCF">
        <w:rPr>
          <w:i/>
        </w:rPr>
        <w:t>transaction</w:t>
      </w:r>
      <w:bookmarkEnd w:id="2487"/>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lastRenderedPageBreak/>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lastRenderedPageBreak/>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lastRenderedPageBreak/>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SimSun"/>
          <w:lang w:eastAsia="zh-CN"/>
        </w:rPr>
      </w:pPr>
    </w:p>
    <w:p w14:paraId="347A1B00" w14:textId="77777777" w:rsidR="00706D79" w:rsidRPr="0014183A" w:rsidRDefault="00706D79" w:rsidP="00706D79">
      <w:pPr>
        <w:pStyle w:val="Heading3"/>
      </w:pPr>
      <w:bookmarkStart w:id="2488" w:name="_Toc479354072"/>
      <w:bookmarkStart w:id="2489" w:name="_Toc8130816"/>
      <w:r>
        <w:t>9.6.</w:t>
      </w:r>
      <w:r w:rsidR="00494DCF" w:rsidRPr="00494DCF">
        <w:t>49</w:t>
      </w:r>
      <w:r w:rsidRPr="00357143">
        <w:tab/>
        <w:t xml:space="preserve">Resource Type </w:t>
      </w:r>
      <w:bookmarkEnd w:id="2488"/>
      <w:r w:rsidRPr="00407BE8">
        <w:rPr>
          <w:i/>
          <w:lang w:val="en-US"/>
        </w:rPr>
        <w:t>triggerRequest</w:t>
      </w:r>
      <w:bookmarkEnd w:id="2489"/>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Caption"/>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lastRenderedPageBreak/>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lastRenderedPageBreak/>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w:t>
            </w:r>
            <w:r w:rsidR="00706D79" w:rsidRPr="006679A7">
              <w:rPr>
                <w:rFonts w:eastAsia="MS Mincho" w:cs="Arial"/>
                <w:szCs w:val="18"/>
              </w:rPr>
              <w:lastRenderedPageBreak/>
              <w:t>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lastRenderedPageBreak/>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Heading3"/>
      </w:pPr>
      <w:bookmarkStart w:id="2490" w:name="_Toc471806880"/>
      <w:bookmarkStart w:id="2491" w:name="_Toc475969219"/>
      <w:bookmarkStart w:id="2492" w:name="_Toc479354070"/>
      <w:bookmarkStart w:id="2493" w:name="_Toc8130817"/>
      <w:r w:rsidRPr="00357143">
        <w:t>9.6.</w:t>
      </w:r>
      <w:r w:rsidR="00494DCF" w:rsidRPr="00494DCF">
        <w:t>50</w:t>
      </w:r>
      <w:r w:rsidRPr="00FE74D0">
        <w:tab/>
      </w:r>
      <w:r>
        <w:t>Resource type</w:t>
      </w:r>
      <w:r w:rsidRPr="000B5965">
        <w:t xml:space="preserve"> </w:t>
      </w:r>
      <w:r w:rsidRPr="00407BE8">
        <w:rPr>
          <w:i/>
        </w:rPr>
        <w:t>ontologyRepository</w:t>
      </w:r>
      <w:bookmarkEnd w:id="2493"/>
    </w:p>
    <w:bookmarkEnd w:id="2490"/>
    <w:bookmarkEnd w:id="2491"/>
    <w:p w14:paraId="1BB80C5F" w14:textId="77777777" w:rsidR="00291D22" w:rsidRDefault="00291D22" w:rsidP="00291D22">
      <w:pPr>
        <w:pStyle w:val="CommentText"/>
        <w:rPr>
          <w:rFonts w:eastAsia="SimSun"/>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SimSun"/>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lastRenderedPageBreak/>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2"/>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Heading3"/>
      </w:pPr>
      <w:bookmarkStart w:id="2494" w:name="_Toc8130818"/>
      <w:r w:rsidRPr="00357143">
        <w:t>9.6.</w:t>
      </w:r>
      <w:r w:rsidR="00494DCF" w:rsidRPr="00494DCF">
        <w:t>51</w:t>
      </w:r>
      <w:r w:rsidRPr="00357143">
        <w:tab/>
        <w:t xml:space="preserve">Resource Type </w:t>
      </w:r>
      <w:r w:rsidRPr="00407BE8">
        <w:rPr>
          <w:i/>
        </w:rPr>
        <w:t>ontology</w:t>
      </w:r>
      <w:bookmarkEnd w:id="2494"/>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lastRenderedPageBreak/>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Pr>
                <w:rFonts w:ascii="Arial" w:eastAsia="Arial Unicode MS" w:hAnsi="Arial"/>
                <w:sz w:val="18"/>
                <w:lang w:eastAsia="zh-CN"/>
              </w:rPr>
              <w:t xml:space="preserve"> [x]</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also provides a description of the ontology format, e.g. OWL, Turtle, etc.</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SimSun"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Heading3"/>
      </w:pPr>
      <w:bookmarkStart w:id="2495" w:name="_Toc8130819"/>
      <w:r w:rsidRPr="00357143">
        <w:t>9.6.</w:t>
      </w:r>
      <w:r w:rsidR="00494DCF" w:rsidRPr="00494DCF">
        <w:t>52</w:t>
      </w:r>
      <w:r w:rsidRPr="00357143">
        <w:tab/>
        <w:t xml:space="preserve">Resource Type </w:t>
      </w:r>
      <w:r w:rsidRPr="00407BE8">
        <w:rPr>
          <w:i/>
        </w:rPr>
        <w:t>semanticValidation</w:t>
      </w:r>
      <w:bookmarkEnd w:id="2495"/>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w:t>
      </w:r>
      <w:r>
        <w:lastRenderedPageBreak/>
        <w:t>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Heading3"/>
        <w:rPr>
          <w:i/>
        </w:rPr>
      </w:pPr>
      <w:bookmarkStart w:id="2496" w:name="_Toc8130820"/>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496"/>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Caption"/>
        <w:snapToGrid w:val="0"/>
        <w:spacing w:before="0" w:after="0"/>
        <w:jc w:val="center"/>
      </w:pPr>
      <w:bookmarkStart w:id="2497" w:name="_Ref459574002"/>
      <w:r w:rsidRPr="00296B1B">
        <w:t xml:space="preserve">Table </w:t>
      </w:r>
      <w:r>
        <w:t>9.6.</w:t>
      </w:r>
      <w:r>
        <w:rPr>
          <w:rFonts w:eastAsiaTheme="minorEastAsia" w:hint="eastAsia"/>
          <w:lang w:eastAsia="zh-CN"/>
        </w:rPr>
        <w:t>53</w:t>
      </w:r>
      <w:r>
        <w:t>-1</w:t>
      </w:r>
      <w:bookmarkEnd w:id="2497"/>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498"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Caption"/>
        <w:snapToGrid w:val="0"/>
        <w:spacing w:before="0" w:after="0"/>
        <w:jc w:val="center"/>
      </w:pPr>
      <w:bookmarkStart w:id="2499" w:name="_Ref460605283"/>
      <w:r w:rsidRPr="00296B1B">
        <w:t xml:space="preserve">Table </w:t>
      </w:r>
      <w:r>
        <w:t>9.6.</w:t>
      </w:r>
      <w:r>
        <w:rPr>
          <w:rFonts w:eastAsiaTheme="minorEastAsia" w:hint="eastAsia"/>
          <w:lang w:eastAsia="zh-CN"/>
        </w:rPr>
        <w:t>53</w:t>
      </w:r>
      <w:r w:rsidRPr="00296B1B">
        <w:t>-2</w:t>
      </w:r>
      <w:bookmarkEnd w:id="2498"/>
      <w:bookmarkEnd w:id="2499"/>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 xml:space="preserve">&gt;. </w:t>
            </w:r>
            <w:r w:rsidRPr="00DB7A84">
              <w:rPr>
                <w:rFonts w:eastAsia="Arial Unicode MS" w:cs="Arial"/>
                <w:szCs w:val="18"/>
              </w:rPr>
              <w:lastRenderedPageBreak/>
              <w:t>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lastRenderedPageBreak/>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Heading3"/>
        <w:rPr>
          <w:i/>
          <w:lang w:val="en-US"/>
        </w:rPr>
      </w:pPr>
      <w:bookmarkStart w:id="2500" w:name="_Toc8130821"/>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0"/>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Caption"/>
        <w:snapToGrid w:val="0"/>
        <w:spacing w:before="0" w:after="0"/>
        <w:jc w:val="center"/>
      </w:pPr>
      <w:bookmarkStart w:id="2501" w:name="_Ref459574925"/>
      <w:r w:rsidRPr="00296B1B">
        <w:t xml:space="preserve">Table </w:t>
      </w:r>
      <w:r>
        <w:t>9.6.</w:t>
      </w:r>
      <w:r>
        <w:rPr>
          <w:rFonts w:eastAsiaTheme="minorEastAsia" w:hint="eastAsia"/>
          <w:lang w:eastAsia="zh-CN"/>
        </w:rPr>
        <w:t>54</w:t>
      </w:r>
      <w:r w:rsidRPr="00296B1B">
        <w:t>-1</w:t>
      </w:r>
      <w:bookmarkEnd w:id="2501"/>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lastRenderedPageBreak/>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Caption"/>
        <w:snapToGrid w:val="0"/>
        <w:spacing w:before="0" w:after="0"/>
        <w:jc w:val="center"/>
      </w:pPr>
      <w:bookmarkStart w:id="2502" w:name="_Ref459574934"/>
      <w:r w:rsidRPr="00296B1B">
        <w:t xml:space="preserve">Table </w:t>
      </w:r>
      <w:r>
        <w:t>9.6.</w:t>
      </w:r>
      <w:r>
        <w:rPr>
          <w:rFonts w:eastAsiaTheme="minorEastAsia" w:hint="eastAsia"/>
          <w:lang w:eastAsia="zh-CN"/>
        </w:rPr>
        <w:t>54</w:t>
      </w:r>
      <w:r w:rsidRPr="00296B1B">
        <w:t>-2</w:t>
      </w:r>
      <w:bookmarkEnd w:id="2502"/>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lastRenderedPageBreak/>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lastRenderedPageBreak/>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Heading3"/>
        <w:rPr>
          <w:i/>
        </w:rPr>
      </w:pPr>
      <w:bookmarkStart w:id="2503" w:name="_Toc8130822"/>
      <w:r w:rsidRPr="0088152C">
        <w:rPr>
          <w:lang w:val="en-US"/>
        </w:rPr>
        <w:lastRenderedPageBreak/>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3"/>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Heading3"/>
        <w:rPr>
          <w:i/>
        </w:rPr>
      </w:pPr>
      <w:bookmarkStart w:id="2504" w:name="_Toc8130823"/>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4"/>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Caption"/>
        <w:snapToGrid w:val="0"/>
        <w:spacing w:before="0" w:after="0"/>
        <w:jc w:val="center"/>
      </w:pPr>
      <w:bookmarkStart w:id="2505" w:name="_Ref459575235"/>
      <w:r w:rsidRPr="00F65CED">
        <w:t>Table</w:t>
      </w:r>
      <w:r>
        <w:t xml:space="preserve"> 9.6.</w:t>
      </w:r>
      <w:r>
        <w:rPr>
          <w:rFonts w:eastAsiaTheme="minorEastAsia" w:hint="eastAsia"/>
          <w:lang w:eastAsia="zh-CN"/>
        </w:rPr>
        <w:t>56</w:t>
      </w:r>
      <w:r>
        <w:t>-1</w:t>
      </w:r>
      <w:bookmarkEnd w:id="2505"/>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Caption"/>
        <w:snapToGrid w:val="0"/>
        <w:spacing w:before="0" w:after="0"/>
        <w:jc w:val="center"/>
      </w:pPr>
      <w:bookmarkStart w:id="2506" w:name="_Ref459575236"/>
      <w:r w:rsidRPr="00F65CED">
        <w:t>Table</w:t>
      </w:r>
      <w:bookmarkEnd w:id="2506"/>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lastRenderedPageBreak/>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lastRenderedPageBreak/>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Heading3"/>
        <w:rPr>
          <w:lang w:val="en-US"/>
        </w:rPr>
      </w:pPr>
      <w:bookmarkStart w:id="2507" w:name="_Toc469048101"/>
      <w:bookmarkStart w:id="2508" w:name="_Toc8130824"/>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07"/>
      <w:bookmarkEnd w:id="2508"/>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lastRenderedPageBreak/>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Heading3"/>
        <w:rPr>
          <w:lang w:val="en-US"/>
        </w:rPr>
      </w:pPr>
      <w:bookmarkStart w:id="2509" w:name="_Toc8130825"/>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09"/>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Caption"/>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Caption"/>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Caption"/>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lastRenderedPageBreak/>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SimSun" w:cs="Arial"/>
                <w:bCs/>
                <w:color w:val="000000"/>
                <w:szCs w:val="18"/>
              </w:rPr>
              <w:t>. Note that the maximum window size (e.g. 60 seconds) may be enforced by the Hosting CSE for a subscriber; i</w:t>
            </w:r>
            <w:r w:rsidRPr="00DF27B7">
              <w:rPr>
                <w:rFonts w:eastAsia="SimSun" w:cs="Arial"/>
                <w:bCs/>
                <w:color w:val="000000"/>
                <w:szCs w:val="18"/>
                <w:lang w:val="en-US"/>
              </w:rPr>
              <w:t xml:space="preserve">f the </w:t>
            </w:r>
            <w:r w:rsidRPr="00DF27B7">
              <w:rPr>
                <w:rFonts w:eastAsia="SimSun" w:cs="Arial"/>
                <w:bCs/>
                <w:i/>
                <w:color w:val="000000"/>
                <w:szCs w:val="18"/>
                <w:lang w:val="en-US"/>
              </w:rPr>
              <w:t>timeWindowSize</w:t>
            </w:r>
            <w:r w:rsidRPr="00DF27B7">
              <w:rPr>
                <w:rFonts w:eastAsia="SimSun"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SimSun"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Heading3"/>
        <w:rPr>
          <w:i/>
          <w:lang w:val="en-US" w:eastAsia="zh-CN"/>
        </w:rPr>
      </w:pPr>
      <w:bookmarkStart w:id="2510" w:name="_Toc8130826"/>
      <w:r w:rsidRPr="0088152C">
        <w:rPr>
          <w:lang w:val="en-US"/>
        </w:rPr>
        <w:t>9.6.</w:t>
      </w:r>
      <w:r>
        <w:rPr>
          <w:rFonts w:eastAsiaTheme="minorEastAsia" w:hint="eastAsia"/>
          <w:lang w:val="en-US" w:eastAsia="zh-CN"/>
        </w:rPr>
        <w:t>59</w:t>
      </w:r>
      <w:r w:rsidRPr="00843F3F">
        <w:tab/>
      </w:r>
      <w:r w:rsidR="00921E2F">
        <w:t>Void</w:t>
      </w:r>
      <w:bookmarkEnd w:id="2510"/>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Heading3"/>
        <w:rPr>
          <w:i/>
          <w:lang w:val="en-US"/>
        </w:rPr>
      </w:pPr>
      <w:bookmarkStart w:id="2511" w:name="_Toc8130827"/>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1"/>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lastRenderedPageBreak/>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22F020B4" w14:textId="77777777" w:rsidTr="002A1583">
        <w:trPr>
          <w:jc w:val="center"/>
        </w:trPr>
        <w:tc>
          <w:tcPr>
            <w:tcW w:w="2304" w:type="dxa"/>
            <w:tcBorders>
              <w:bottom w:val="single" w:sz="4" w:space="0" w:color="000000"/>
            </w:tcBorders>
          </w:tcPr>
          <w:p w14:paraId="53593E95" w14:textId="77777777" w:rsidR="00356EB5" w:rsidRPr="00035113" w:rsidRDefault="00356EB5" w:rsidP="00356EB5">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14:paraId="21C2AA75" w14:textId="77777777" w:rsidR="00356EB5" w:rsidRPr="00035113" w:rsidRDefault="00356EB5" w:rsidP="00356EB5">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14:paraId="44120194" w14:textId="77777777" w:rsidR="00356EB5" w:rsidRPr="00035113" w:rsidRDefault="00356EB5" w:rsidP="00356EB5">
            <w:pPr>
              <w:pStyle w:val="TAC"/>
              <w:rPr>
                <w:rFonts w:eastAsia="Arial Unicode MS"/>
                <w:lang w:val="en-US" w:eastAsia="ja-JP"/>
              </w:rPr>
            </w:pPr>
            <w:r w:rsidRPr="00035113">
              <w:rPr>
                <w:rFonts w:eastAsia="Arial Unicode MS"/>
                <w:lang w:val="en-US" w:eastAsia="ja-JP"/>
              </w:rPr>
              <w:t>RW</w:t>
            </w:r>
          </w:p>
        </w:tc>
        <w:tc>
          <w:tcPr>
            <w:tcW w:w="3796" w:type="dxa"/>
            <w:tcBorders>
              <w:bottom w:val="single" w:sz="4" w:space="0" w:color="000000"/>
            </w:tcBorders>
          </w:tcPr>
          <w:p w14:paraId="01D351A7"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Heading1"/>
      </w:pPr>
      <w:bookmarkStart w:id="2512" w:name="_Toc445302762"/>
      <w:bookmarkStart w:id="2513" w:name="_Toc445389929"/>
      <w:bookmarkStart w:id="2514" w:name="_Toc447042988"/>
      <w:bookmarkStart w:id="2515" w:name="_Toc457493747"/>
      <w:bookmarkStart w:id="2516" w:name="_Toc459976846"/>
      <w:bookmarkStart w:id="2517" w:name="_Toc470164027"/>
      <w:bookmarkStart w:id="2518" w:name="_Toc470164609"/>
      <w:bookmarkStart w:id="2519" w:name="_Toc475715218"/>
      <w:bookmarkStart w:id="2520" w:name="_Toc479349024"/>
      <w:bookmarkStart w:id="2521" w:name="_Toc484070472"/>
      <w:bookmarkStart w:id="2522" w:name="_Toc8130828"/>
      <w:r w:rsidRPr="00357143">
        <w:lastRenderedPageBreak/>
        <w:t>10</w:t>
      </w:r>
      <w:r w:rsidRPr="00357143">
        <w:tab/>
      </w:r>
      <w:r w:rsidR="00176071" w:rsidRPr="00357143">
        <w:t>Information Flows</w:t>
      </w:r>
      <w:bookmarkEnd w:id="2512"/>
      <w:bookmarkEnd w:id="2513"/>
      <w:bookmarkEnd w:id="2514"/>
      <w:bookmarkEnd w:id="2515"/>
      <w:bookmarkEnd w:id="2516"/>
      <w:bookmarkEnd w:id="2517"/>
      <w:bookmarkEnd w:id="2518"/>
      <w:bookmarkEnd w:id="2519"/>
      <w:bookmarkEnd w:id="2520"/>
      <w:bookmarkEnd w:id="2521"/>
      <w:bookmarkEnd w:id="2522"/>
    </w:p>
    <w:p w14:paraId="00CF444E" w14:textId="77777777" w:rsidR="008F2794" w:rsidRPr="00B806A5" w:rsidRDefault="008F2794" w:rsidP="008F2794">
      <w:pPr>
        <w:pStyle w:val="Heading2"/>
      </w:pPr>
      <w:bookmarkStart w:id="2523" w:name="_Toc470164028"/>
      <w:bookmarkStart w:id="2524" w:name="_Toc470164610"/>
      <w:bookmarkStart w:id="2525" w:name="_Toc475715219"/>
      <w:bookmarkStart w:id="2526" w:name="_Toc479349025"/>
      <w:bookmarkStart w:id="2527" w:name="_Toc484070473"/>
      <w:bookmarkStart w:id="2528" w:name="_Toc445302763"/>
      <w:bookmarkStart w:id="2529" w:name="_Toc445389930"/>
      <w:bookmarkStart w:id="2530" w:name="_Toc447042989"/>
      <w:bookmarkStart w:id="2531" w:name="_Toc457493748"/>
      <w:bookmarkStart w:id="2532" w:name="_Toc459976847"/>
      <w:bookmarkStart w:id="2533" w:name="_Toc8130829"/>
      <w:r w:rsidRPr="00B806A5">
        <w:t>10.1</w:t>
      </w:r>
      <w:r w:rsidRPr="00B806A5">
        <w:tab/>
        <w:t>Basic Procedures</w:t>
      </w:r>
      <w:bookmarkEnd w:id="2523"/>
      <w:bookmarkEnd w:id="2524"/>
      <w:bookmarkEnd w:id="2525"/>
      <w:bookmarkEnd w:id="2526"/>
      <w:bookmarkEnd w:id="2527"/>
      <w:bookmarkEnd w:id="2533"/>
    </w:p>
    <w:p w14:paraId="2A7C1770" w14:textId="77777777" w:rsidR="008F2794" w:rsidRPr="00B806A5" w:rsidRDefault="008F2794" w:rsidP="008F2794">
      <w:pPr>
        <w:pStyle w:val="Heading3"/>
      </w:pPr>
      <w:bookmarkStart w:id="2534" w:name="_Toc470164029"/>
      <w:bookmarkStart w:id="2535" w:name="_Toc470164611"/>
      <w:bookmarkStart w:id="2536" w:name="_Toc475715220"/>
      <w:bookmarkStart w:id="2537" w:name="_Toc479349026"/>
      <w:bookmarkStart w:id="2538" w:name="_Toc484070474"/>
      <w:bookmarkStart w:id="2539" w:name="_Toc8130830"/>
      <w:r w:rsidRPr="00B806A5">
        <w:rPr>
          <w:rFonts w:hint="eastAsia"/>
        </w:rPr>
        <w:t>10.1.</w:t>
      </w:r>
      <w:r>
        <w:t>1</w:t>
      </w:r>
      <w:r w:rsidRPr="00B806A5">
        <w:rPr>
          <w:rFonts w:hint="eastAsia"/>
        </w:rPr>
        <w:tab/>
        <w:t>Overview</w:t>
      </w:r>
      <w:bookmarkEnd w:id="2534"/>
      <w:bookmarkEnd w:id="2535"/>
      <w:bookmarkEnd w:id="2536"/>
      <w:bookmarkEnd w:id="2537"/>
      <w:bookmarkEnd w:id="2538"/>
      <w:bookmarkEnd w:id="2539"/>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Heading3"/>
      </w:pPr>
      <w:bookmarkStart w:id="2540" w:name="_Toc470164030"/>
      <w:bookmarkStart w:id="2541" w:name="_Toc470164612"/>
      <w:bookmarkStart w:id="2542" w:name="_Toc475715221"/>
      <w:bookmarkStart w:id="2543" w:name="_Toc479349027"/>
      <w:bookmarkStart w:id="2544" w:name="_Toc484070475"/>
      <w:bookmarkStart w:id="2545" w:name="_Toc8130831"/>
      <w:r w:rsidRPr="00B806A5">
        <w:t>10.1.</w:t>
      </w:r>
      <w:r>
        <w:t>2</w:t>
      </w:r>
      <w:r w:rsidRPr="00B806A5">
        <w:tab/>
        <w:t>CREATE (C)</w:t>
      </w:r>
      <w:bookmarkEnd w:id="2540"/>
      <w:bookmarkEnd w:id="2541"/>
      <w:bookmarkEnd w:id="2542"/>
      <w:bookmarkEnd w:id="2543"/>
      <w:bookmarkEnd w:id="2544"/>
      <w:bookmarkEnd w:id="2545"/>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2pt;height:179.7pt" o:ole="">
            <v:imagedata r:id="rId63" o:title=""/>
          </v:shape>
          <o:OLEObject Type="Embed" ProgID="Visio.Drawing.11" ShapeID="_x0000_i1050" DrawAspect="Content" ObjectID="_1618743731" r:id="rId64"/>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SimSun" w:hint="eastAsia"/>
          <w:lang w:eastAsia="zh-CN"/>
        </w:rPr>
        <w:t>by</w:t>
      </w:r>
      <w:r w:rsidRPr="005A3421">
        <w:t xml:space="preserve"> the </w:t>
      </w:r>
      <w:r w:rsidRPr="005A3421">
        <w:rPr>
          <w:rFonts w:eastAsia="SimSun" w:hint="eastAsia"/>
          <w:i/>
          <w:lang w:eastAsia="zh-CN"/>
        </w:rPr>
        <w:t>resourceName</w:t>
      </w:r>
      <w:r w:rsidRPr="005A3421">
        <w:rPr>
          <w:rFonts w:eastAsia="SimSun" w:hint="eastAsia"/>
          <w:lang w:eastAsia="zh-CN"/>
        </w:rPr>
        <w:t xml:space="preserve"> attribute in </w:t>
      </w:r>
      <w:r w:rsidRPr="005A3421">
        <w:rPr>
          <w:rFonts w:eastAsia="SimSun" w:hint="eastAsia"/>
          <w:b/>
          <w:i/>
          <w:lang w:eastAsia="zh-CN"/>
        </w:rPr>
        <w:t>Content</w:t>
      </w:r>
      <w:r w:rsidRPr="005A3421">
        <w:rPr>
          <w:rFonts w:eastAsia="SimSun"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SimSun" w:hint="eastAsia"/>
          <w:i/>
          <w:lang w:eastAsia="zh-CN"/>
        </w:rPr>
        <w:t>resourceName</w:t>
      </w:r>
      <w:r w:rsidRPr="005A3421">
        <w:t xml:space="preserve"> as suggested by the </w:t>
      </w:r>
      <w:r w:rsidRPr="005A3421">
        <w:rPr>
          <w:rFonts w:eastAsia="SimSun" w:hint="eastAsia"/>
          <w:lang w:eastAsia="zh-CN"/>
        </w:rPr>
        <w:t>Originator</w:t>
      </w:r>
      <w:r w:rsidRPr="005A3421">
        <w:t xml:space="preserve">, use that name for the resource to be created. </w:t>
      </w:r>
      <w:r w:rsidRPr="005A3421">
        <w:rPr>
          <w:rFonts w:eastAsia="SimSun" w:hint="eastAsia"/>
          <w:lang w:eastAsia="zh-CN"/>
        </w:rPr>
        <w:t xml:space="preserve">If a child uses the resourceName already, the Receiver </w:t>
      </w:r>
      <w:r w:rsidRPr="005A3421">
        <w:rPr>
          <w:rFonts w:eastAsia="SimSun"/>
          <w:lang w:eastAsia="zh-CN"/>
        </w:rPr>
        <w:t>shall reject the request and return an error</w:t>
      </w:r>
      <w:r w:rsidRPr="005A3421">
        <w:rPr>
          <w:rFonts w:eastAsia="SimSun" w:hint="eastAsia"/>
          <w:lang w:eastAsia="zh-CN"/>
        </w:rPr>
        <w:t xml:space="preserve"> to the Originator. </w:t>
      </w:r>
      <w:r w:rsidRPr="005A3421">
        <w:t xml:space="preserve">If </w:t>
      </w:r>
      <w:r w:rsidRPr="005A3421">
        <w:rPr>
          <w:rFonts w:eastAsia="SimSun"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lastRenderedPageBreak/>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if so the parent </w:t>
      </w:r>
      <w:r w:rsidRPr="005A3421">
        <w:rPr>
          <w:rFonts w:eastAsia="SimSun" w:hint="eastAsia"/>
          <w:lang w:eastAsia="zh-CN"/>
        </w:rPr>
        <w:t>resource</w:t>
      </w:r>
      <w:r w:rsidRPr="005A3421">
        <w:rPr>
          <w:rFonts w:eastAsia="SimSun"/>
          <w:lang w:eastAsia="zh-CN"/>
        </w:rPr>
        <w:t>'</w:t>
      </w:r>
      <w:r w:rsidRPr="005A3421">
        <w:rPr>
          <w:rFonts w:eastAsia="SimSun" w:hint="eastAsia"/>
          <w:lang w:eastAsia="zh-CN"/>
        </w:rPr>
        <w:t xml:space="preserve">s </w:t>
      </w:r>
      <w:r w:rsidRPr="005A3421">
        <w:t>attribute</w:t>
      </w:r>
      <w:r w:rsidRPr="005A3421">
        <w:rPr>
          <w:rFonts w:eastAsia="SimSun" w:hint="eastAsia"/>
          <w:lang w:eastAsia="zh-CN"/>
        </w:rPr>
        <w:t>(</w:t>
      </w:r>
      <w:r w:rsidRPr="005A3421">
        <w:t>s</w:t>
      </w:r>
      <w:r w:rsidRPr="005A3421">
        <w:rPr>
          <w:rFonts w:eastAsia="SimSun" w:hint="eastAsia"/>
          <w:lang w:eastAsia="zh-CN"/>
        </w:rPr>
        <w:t>)</w:t>
      </w:r>
      <w:r w:rsidRPr="005A3421">
        <w:t xml:space="preserve"> shall be updated</w:t>
      </w:r>
      <w:r w:rsidRPr="005A3421">
        <w:rPr>
          <w:rFonts w:eastAsia="SimSun"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SimSun"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Heading3"/>
      </w:pPr>
      <w:bookmarkStart w:id="2546" w:name="_Toc470164031"/>
      <w:bookmarkStart w:id="2547" w:name="_Toc470164613"/>
      <w:bookmarkStart w:id="2548" w:name="_Toc475715222"/>
      <w:bookmarkStart w:id="2549" w:name="_Toc479349028"/>
      <w:bookmarkStart w:id="2550" w:name="_Toc484070476"/>
      <w:bookmarkStart w:id="2551" w:name="_Toc8130832"/>
      <w:r w:rsidRPr="005A3421">
        <w:t>10.1.</w:t>
      </w:r>
      <w:r>
        <w:t>3</w:t>
      </w:r>
      <w:r w:rsidRPr="005A3421">
        <w:tab/>
        <w:t>RETRIEVE (R)</w:t>
      </w:r>
      <w:bookmarkEnd w:id="2546"/>
      <w:bookmarkEnd w:id="2547"/>
      <w:bookmarkEnd w:id="2548"/>
      <w:bookmarkEnd w:id="2549"/>
      <w:bookmarkEnd w:id="2550"/>
      <w:bookmarkEnd w:id="2551"/>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lastRenderedPageBreak/>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2pt;height:179.7pt" o:ole="">
            <v:imagedata r:id="rId65" o:title=""/>
          </v:shape>
          <o:OLEObject Type="Embed" ProgID="Visio.Drawing.11" ShapeID="_x0000_i1051" DrawAspect="Content" ObjectID="_1618743732" r:id="rId66"/>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SimSun"/>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SimSun"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Heading3"/>
      </w:pPr>
      <w:bookmarkStart w:id="2552" w:name="_Toc470164032"/>
      <w:bookmarkStart w:id="2553" w:name="_Toc470164614"/>
      <w:bookmarkStart w:id="2554" w:name="_Toc475715223"/>
      <w:bookmarkStart w:id="2555" w:name="_Toc479349029"/>
      <w:bookmarkStart w:id="2556" w:name="_Toc484070477"/>
      <w:bookmarkStart w:id="2557" w:name="_Toc8130833"/>
      <w:r w:rsidRPr="005A3421">
        <w:t>10.1.</w:t>
      </w:r>
      <w:r>
        <w:t>4</w:t>
      </w:r>
      <w:r w:rsidRPr="005A3421">
        <w:tab/>
        <w:t>UPDATE (U)</w:t>
      </w:r>
      <w:bookmarkEnd w:id="2552"/>
      <w:bookmarkEnd w:id="2553"/>
      <w:bookmarkEnd w:id="2554"/>
      <w:bookmarkEnd w:id="2555"/>
      <w:bookmarkEnd w:id="2556"/>
      <w:bookmarkEnd w:id="2557"/>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lastRenderedPageBreak/>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2pt;height:179.7pt" o:ole="">
            <v:imagedata r:id="rId67" o:title=""/>
          </v:shape>
          <o:OLEObject Type="Embed" ProgID="Visio.Drawing.11" ShapeID="_x0000_i1052" DrawAspect="Content" ObjectID="_1618743733" r:id="rId68"/>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SimSun"/>
          <w:lang w:eastAsia="zh-CN"/>
        </w:rPr>
      </w:pPr>
      <w:r w:rsidRPr="005A3421">
        <w:rPr>
          <w:b/>
        </w:rPr>
        <w:t>Step 001:</w:t>
      </w:r>
      <w:r w:rsidRPr="005A3421">
        <w:t xml:space="preserve"> The Originator shall send</w:t>
      </w:r>
      <w:r w:rsidRPr="005A3421">
        <w:rPr>
          <w:rFonts w:eastAsia="SimSun"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SimSun"/>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SimSun"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Heading3"/>
      </w:pPr>
      <w:bookmarkStart w:id="2558" w:name="_Toc470164033"/>
      <w:bookmarkStart w:id="2559" w:name="_Toc470164615"/>
      <w:bookmarkStart w:id="2560" w:name="_Toc475715224"/>
      <w:bookmarkStart w:id="2561" w:name="_Toc479349030"/>
      <w:bookmarkStart w:id="2562" w:name="_Toc484070478"/>
      <w:bookmarkStart w:id="2563" w:name="_Toc8130834"/>
      <w:r w:rsidRPr="00B806A5">
        <w:t>10.1.</w:t>
      </w:r>
      <w:r>
        <w:t>5</w:t>
      </w:r>
      <w:r w:rsidRPr="00B806A5">
        <w:tab/>
        <w:t>DELETE (D)</w:t>
      </w:r>
      <w:bookmarkEnd w:id="2558"/>
      <w:bookmarkEnd w:id="2559"/>
      <w:bookmarkEnd w:id="2560"/>
      <w:bookmarkEnd w:id="2561"/>
      <w:bookmarkEnd w:id="2562"/>
      <w:bookmarkEnd w:id="2563"/>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lastRenderedPageBreak/>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2pt;height:179.7pt" o:ole="">
            <v:imagedata r:id="rId69" o:title=""/>
          </v:shape>
          <o:OLEObject Type="Embed" ProgID="Visio.Drawing.11" ShapeID="_x0000_i1053" DrawAspect="Content" ObjectID="_1618743734" r:id="rId70"/>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SimSun"/>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SimSun" w:hint="eastAsia"/>
          <w:lang w:eastAsia="zh-CN"/>
        </w:rPr>
        <w:t xml:space="preserve"> </w:t>
      </w:r>
      <w:r w:rsidRPr="005A3421">
        <w:t>of the requested resource and if the Originator has the appropriate privilege to delete the resource.</w:t>
      </w:r>
      <w:r>
        <w:rPr>
          <w:rFonts w:eastAsia="SimSun"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SimSun"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if so the parent </w:t>
      </w:r>
      <w:r w:rsidR="0057653A" w:rsidRPr="007F6EAC">
        <w:rPr>
          <w:rFonts w:eastAsia="SimSun" w:hint="eastAsia"/>
          <w:lang w:eastAsia="zh-CN"/>
        </w:rPr>
        <w:t>resource</w:t>
      </w:r>
      <w:r w:rsidR="0057653A" w:rsidRPr="007F6EAC">
        <w:rPr>
          <w:rFonts w:eastAsia="SimSun"/>
          <w:lang w:eastAsia="zh-CN"/>
        </w:rPr>
        <w:t>'</w:t>
      </w:r>
      <w:r w:rsidR="0057653A" w:rsidRPr="007F6EAC">
        <w:rPr>
          <w:rFonts w:eastAsia="SimSun" w:hint="eastAsia"/>
          <w:lang w:eastAsia="zh-CN"/>
        </w:rPr>
        <w:t xml:space="preserve">s </w:t>
      </w:r>
      <w:r w:rsidR="0057653A" w:rsidRPr="005A3421">
        <w:t>attribute</w:t>
      </w:r>
      <w:r w:rsidR="0057653A" w:rsidRPr="007F6EAC">
        <w:rPr>
          <w:rFonts w:eastAsia="SimSun" w:hint="eastAsia"/>
          <w:lang w:eastAsia="zh-CN"/>
        </w:rPr>
        <w:t>(</w:t>
      </w:r>
      <w:r w:rsidR="0057653A" w:rsidRPr="005A3421">
        <w:t>s</w:t>
      </w:r>
      <w:r w:rsidR="0057653A" w:rsidRPr="007F6EAC">
        <w:rPr>
          <w:rFonts w:eastAsia="SimSun" w:hint="eastAsia"/>
          <w:lang w:eastAsia="zh-CN"/>
        </w:rPr>
        <w:t>)</w:t>
      </w:r>
      <w:r w:rsidR="0057653A" w:rsidRPr="005A3421">
        <w:t xml:space="preserve"> shall be updated</w:t>
      </w:r>
      <w:r w:rsidR="0057653A" w:rsidRPr="007F6EAC">
        <w:rPr>
          <w:rFonts w:eastAsia="SimSun" w:hint="eastAsia"/>
          <w:lang w:eastAsia="zh-CN"/>
        </w:rPr>
        <w:t>.</w:t>
      </w:r>
      <w:r w:rsidR="00D80C15">
        <w:rPr>
          <w:rFonts w:eastAsia="SimSun"/>
          <w:lang w:eastAsia="zh-CN"/>
        </w:rPr>
        <w:t xml:space="preserve"> </w:t>
      </w:r>
      <w:r w:rsidR="00D80C15" w:rsidRPr="00B0046F">
        <w:rPr>
          <w:rFonts w:eastAsia="SimSun"/>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Heading3"/>
      </w:pPr>
      <w:bookmarkStart w:id="2564" w:name="_Toc470164034"/>
      <w:bookmarkStart w:id="2565" w:name="_Toc470164616"/>
      <w:bookmarkStart w:id="2566" w:name="_Toc475715225"/>
      <w:bookmarkStart w:id="2567" w:name="_Toc479349031"/>
      <w:bookmarkStart w:id="2568" w:name="_Toc484070479"/>
      <w:bookmarkStart w:id="2569" w:name="_Toc8130835"/>
      <w:r w:rsidRPr="005A3421">
        <w:t>10.1.</w:t>
      </w:r>
      <w:r>
        <w:t>6</w:t>
      </w:r>
      <w:r w:rsidRPr="005A3421">
        <w:tab/>
        <w:t>NOTIFY (N)</w:t>
      </w:r>
      <w:bookmarkEnd w:id="2564"/>
      <w:bookmarkEnd w:id="2565"/>
      <w:bookmarkEnd w:id="2566"/>
      <w:bookmarkEnd w:id="2567"/>
      <w:bookmarkEnd w:id="2568"/>
      <w:bookmarkEnd w:id="2569"/>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SimSun"/>
          <w:lang w:eastAsia="zh-CN"/>
        </w:rPr>
      </w:pPr>
      <w:r w:rsidRPr="005A3421">
        <w:object w:dxaOrig="7185" w:dyaOrig="4321" w14:anchorId="23D62E0C">
          <v:shape id="_x0000_i1054" type="#_x0000_t75" style="width:5in;height:3in" o:ole="">
            <v:imagedata r:id="rId71" o:title=""/>
          </v:shape>
          <o:OLEObject Type="Embed" ProgID="Visio.Drawing.11" ShapeID="_x0000_i1054" DrawAspect="Content" ObjectID="_1618743735" r:id="rId72"/>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lastRenderedPageBreak/>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DengXian"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Heading2"/>
      </w:pPr>
      <w:bookmarkStart w:id="2570" w:name="_Toc470164035"/>
      <w:bookmarkStart w:id="2571" w:name="_Toc470164617"/>
      <w:bookmarkStart w:id="2572" w:name="_Toc475715226"/>
      <w:bookmarkStart w:id="2573" w:name="_Toc479349032"/>
      <w:bookmarkStart w:id="2574" w:name="_Toc484070480"/>
      <w:bookmarkStart w:id="2575" w:name="_Toc8130836"/>
      <w:r w:rsidRPr="00DE5564">
        <w:t>10.2</w:t>
      </w:r>
      <w:r w:rsidRPr="00DE5564">
        <w:tab/>
      </w:r>
      <w:r>
        <w:t>Functional</w:t>
      </w:r>
      <w:r w:rsidRPr="00DE5564">
        <w:t xml:space="preserve"> </w:t>
      </w:r>
      <w:r>
        <w:t>p</w:t>
      </w:r>
      <w:r w:rsidRPr="00DE5564">
        <w:t>rocedures</w:t>
      </w:r>
      <w:bookmarkEnd w:id="2570"/>
      <w:bookmarkEnd w:id="2571"/>
      <w:bookmarkEnd w:id="2572"/>
      <w:bookmarkEnd w:id="2573"/>
      <w:bookmarkEnd w:id="2574"/>
      <w:bookmarkEnd w:id="2575"/>
    </w:p>
    <w:p w14:paraId="3A8E5A0F" w14:textId="77777777" w:rsidR="008F2794" w:rsidRPr="00DE5564" w:rsidRDefault="008F2794" w:rsidP="008F2794">
      <w:pPr>
        <w:pStyle w:val="Heading3"/>
      </w:pPr>
      <w:bookmarkStart w:id="2576" w:name="_Toc470164036"/>
      <w:bookmarkStart w:id="2577" w:name="_Toc470164618"/>
      <w:bookmarkStart w:id="2578" w:name="_Toc475715227"/>
      <w:bookmarkStart w:id="2579" w:name="_Toc479349033"/>
      <w:bookmarkStart w:id="2580" w:name="_Toc484070481"/>
      <w:bookmarkStart w:id="2581" w:name="_Toc8130837"/>
      <w:r w:rsidRPr="00DE5564">
        <w:rPr>
          <w:rFonts w:hint="eastAsia"/>
        </w:rPr>
        <w:t>10.2.</w:t>
      </w:r>
      <w:r>
        <w:t>1</w:t>
      </w:r>
      <w:r w:rsidRPr="00DE5564">
        <w:rPr>
          <w:rFonts w:hint="eastAsia"/>
        </w:rPr>
        <w:tab/>
        <w:t>Overview</w:t>
      </w:r>
      <w:bookmarkEnd w:id="2576"/>
      <w:bookmarkEnd w:id="2577"/>
      <w:bookmarkEnd w:id="2578"/>
      <w:bookmarkEnd w:id="2579"/>
      <w:bookmarkEnd w:id="2580"/>
      <w:bookmarkEnd w:id="2581"/>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Heading3"/>
      </w:pPr>
      <w:bookmarkStart w:id="2582" w:name="_Toc470164037"/>
      <w:bookmarkStart w:id="2583" w:name="_Toc470164619"/>
      <w:bookmarkStart w:id="2584" w:name="_Toc475715228"/>
      <w:bookmarkStart w:id="2585" w:name="_Toc479349034"/>
      <w:bookmarkStart w:id="2586" w:name="_Toc484070482"/>
      <w:bookmarkStart w:id="2587" w:name="_Toc8130838"/>
      <w:r w:rsidRPr="00DE5564">
        <w:t>10.2.</w:t>
      </w:r>
      <w:r>
        <w:t>2</w:t>
      </w:r>
      <w:r w:rsidRPr="00DE5564">
        <w:tab/>
      </w:r>
      <w:r>
        <w:t>Registration</w:t>
      </w:r>
      <w:bookmarkEnd w:id="2582"/>
      <w:bookmarkEnd w:id="2583"/>
      <w:bookmarkEnd w:id="2584"/>
      <w:bookmarkEnd w:id="2585"/>
      <w:bookmarkEnd w:id="2586"/>
      <w:bookmarkEnd w:id="2587"/>
      <w:r>
        <w:t xml:space="preserve"> </w:t>
      </w:r>
    </w:p>
    <w:p w14:paraId="34DA7A92" w14:textId="77777777" w:rsidR="008F2794" w:rsidRDefault="008F2794" w:rsidP="008F2794">
      <w:pPr>
        <w:pStyle w:val="Heading4"/>
      </w:pPr>
      <w:bookmarkStart w:id="2588" w:name="_Toc470164038"/>
      <w:bookmarkStart w:id="2589" w:name="_Toc470164620"/>
      <w:bookmarkStart w:id="2590" w:name="_Toc475715229"/>
      <w:bookmarkStart w:id="2591" w:name="_Toc479349035"/>
      <w:bookmarkStart w:id="2592" w:name="_Toc484070483"/>
      <w:bookmarkStart w:id="2593" w:name="_Toc8130839"/>
      <w:r w:rsidRPr="005A3421">
        <w:t>10.2.</w:t>
      </w:r>
      <w:r>
        <w:t>2</w:t>
      </w:r>
      <w:r w:rsidRPr="005A3421">
        <w:t>.1</w:t>
      </w:r>
      <w:r w:rsidRPr="005A3421">
        <w:tab/>
      </w:r>
      <w:r>
        <w:t>AE registration</w:t>
      </w:r>
      <w:bookmarkEnd w:id="2588"/>
      <w:bookmarkEnd w:id="2589"/>
      <w:bookmarkEnd w:id="2590"/>
      <w:bookmarkEnd w:id="2591"/>
      <w:bookmarkEnd w:id="2592"/>
      <w:bookmarkEnd w:id="2593"/>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Heading4"/>
      </w:pPr>
      <w:bookmarkStart w:id="2594" w:name="_Toc470164039"/>
      <w:bookmarkStart w:id="2595" w:name="_Toc470164621"/>
      <w:bookmarkStart w:id="2596" w:name="_Toc475715230"/>
      <w:bookmarkStart w:id="2597" w:name="_Toc479349036"/>
      <w:bookmarkStart w:id="2598" w:name="_Toc484070484"/>
      <w:bookmarkStart w:id="2599" w:name="_Toc8130840"/>
      <w:r w:rsidRPr="005A3421">
        <w:lastRenderedPageBreak/>
        <w:t>10.2.</w:t>
      </w:r>
      <w:r>
        <w:t>2</w:t>
      </w:r>
      <w:r w:rsidRPr="005A3421">
        <w:t>.</w:t>
      </w:r>
      <w:r>
        <w:t>2</w:t>
      </w:r>
      <w:r w:rsidRPr="005A3421">
        <w:tab/>
        <w:t xml:space="preserve">Create </w:t>
      </w:r>
      <w:r w:rsidRPr="005A3421">
        <w:rPr>
          <w:i/>
        </w:rPr>
        <w:t>&lt;AE&gt;</w:t>
      </w:r>
      <w:bookmarkEnd w:id="2594"/>
      <w:bookmarkEnd w:id="2595"/>
      <w:bookmarkEnd w:id="2596"/>
      <w:bookmarkEnd w:id="2597"/>
      <w:bookmarkEnd w:id="2598"/>
      <w:bookmarkEnd w:id="2599"/>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4pt;height:669.9pt" o:ole="">
            <v:imagedata r:id="rId73" o:title="" cropbottom="31547f" cropright="30270f"/>
          </v:shape>
          <o:OLEObject Type="Embed" ProgID="Visio.Drawing.15" ShapeID="_x0000_i1055" DrawAspect="Content" ObjectID="_1618743736" r:id="rId74"/>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lastRenderedPageBreak/>
        <w:t>Receiver:</w:t>
      </w:r>
      <w:r w:rsidRPr="005A3421">
        <w:t xml:space="preserve"> The Receiver shall allow the creation of the </w:t>
      </w:r>
      <w:r w:rsidRPr="005A3421">
        <w:rPr>
          <w:i/>
        </w:rPr>
        <w:t>&lt;AE&gt;</w:t>
      </w:r>
      <w:r w:rsidRPr="005A3421">
        <w:t xml:space="preserve"> resource according to the </w:t>
      </w:r>
      <w:r w:rsidRPr="005A3421">
        <w:rPr>
          <w:rFonts w:eastAsia="SimSun"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SimSun"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SimSun"/>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SimSun"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lastRenderedPageBreak/>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SimSun"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SimSun" w:hint="eastAsia"/>
          <w:lang w:eastAsia="zh-CN"/>
        </w:rPr>
        <w:t>was not</w:t>
      </w:r>
      <w:r w:rsidR="00BB45A4">
        <w:rPr>
          <w:rFonts w:eastAsia="SimSun"/>
          <w:lang w:eastAsia="zh-CN"/>
        </w:rPr>
        <w:t xml:space="preserve"> </w:t>
      </w:r>
      <w:r w:rsidRPr="005A3421">
        <w:rPr>
          <w:rFonts w:eastAsia="SimSun"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lastRenderedPageBreak/>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w:t>
      </w:r>
      <w:r w:rsidRPr="005A3421">
        <w:lastRenderedPageBreak/>
        <w:t xml:space="preserve">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lastRenderedPageBreak/>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lastRenderedPageBreak/>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Heading4"/>
      </w:pPr>
      <w:bookmarkStart w:id="2600" w:name="_Toc470164040"/>
      <w:bookmarkStart w:id="2601" w:name="_Toc470164622"/>
      <w:bookmarkStart w:id="2602" w:name="_Toc475715231"/>
      <w:bookmarkStart w:id="2603" w:name="_Toc479349037"/>
      <w:bookmarkStart w:id="2604" w:name="_Toc484070485"/>
      <w:bookmarkStart w:id="2605" w:name="_Toc8130841"/>
      <w:r w:rsidRPr="005A3421">
        <w:t>10.2.</w:t>
      </w:r>
      <w:r>
        <w:t>2</w:t>
      </w:r>
      <w:r w:rsidRPr="005A3421">
        <w:t>.</w:t>
      </w:r>
      <w:r>
        <w:t>3</w:t>
      </w:r>
      <w:r w:rsidRPr="005A3421">
        <w:tab/>
        <w:t xml:space="preserve">Retrieve </w:t>
      </w:r>
      <w:r w:rsidRPr="005A3421">
        <w:rPr>
          <w:i/>
        </w:rPr>
        <w:t>&lt;AE&gt;</w:t>
      </w:r>
      <w:bookmarkEnd w:id="2600"/>
      <w:bookmarkEnd w:id="2601"/>
      <w:bookmarkEnd w:id="2602"/>
      <w:bookmarkEnd w:id="2603"/>
      <w:bookmarkEnd w:id="2604"/>
      <w:bookmarkEnd w:id="2605"/>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Heading4"/>
      </w:pPr>
      <w:bookmarkStart w:id="2606" w:name="_Toc470164041"/>
      <w:bookmarkStart w:id="2607" w:name="_Toc470164623"/>
      <w:bookmarkStart w:id="2608" w:name="_Toc475715232"/>
      <w:bookmarkStart w:id="2609" w:name="_Toc479349038"/>
      <w:bookmarkStart w:id="2610" w:name="_Toc484070486"/>
      <w:bookmarkStart w:id="2611" w:name="_Toc8130842"/>
      <w:r w:rsidRPr="005A3421">
        <w:t>10.2.</w:t>
      </w:r>
      <w:r>
        <w:t>2</w:t>
      </w:r>
      <w:r w:rsidRPr="005A3421">
        <w:t>.</w:t>
      </w:r>
      <w:r>
        <w:t>4</w:t>
      </w:r>
      <w:r w:rsidRPr="005A3421">
        <w:tab/>
        <w:t xml:space="preserve">Update </w:t>
      </w:r>
      <w:r w:rsidRPr="005A3421">
        <w:rPr>
          <w:i/>
        </w:rPr>
        <w:t>&lt;AE&gt;</w:t>
      </w:r>
      <w:bookmarkEnd w:id="2606"/>
      <w:bookmarkEnd w:id="2607"/>
      <w:bookmarkEnd w:id="2608"/>
      <w:bookmarkEnd w:id="2609"/>
      <w:bookmarkEnd w:id="2610"/>
      <w:bookmarkEnd w:id="2611"/>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Heading4"/>
      </w:pPr>
      <w:bookmarkStart w:id="2612" w:name="_Toc470164042"/>
      <w:bookmarkStart w:id="2613" w:name="_Toc470164624"/>
      <w:bookmarkStart w:id="2614" w:name="_Toc475715233"/>
      <w:bookmarkStart w:id="2615" w:name="_Toc479349039"/>
      <w:bookmarkStart w:id="2616" w:name="_Toc484070487"/>
      <w:bookmarkStart w:id="2617" w:name="_Toc8130843"/>
      <w:r w:rsidRPr="005A3421">
        <w:t>10.2.</w:t>
      </w:r>
      <w:r>
        <w:t>2</w:t>
      </w:r>
      <w:r w:rsidRPr="005A3421">
        <w:t>.</w:t>
      </w:r>
      <w:r>
        <w:t>5</w:t>
      </w:r>
      <w:r w:rsidRPr="005A3421">
        <w:tab/>
        <w:t xml:space="preserve">Delete </w:t>
      </w:r>
      <w:r w:rsidRPr="005A3421">
        <w:rPr>
          <w:i/>
        </w:rPr>
        <w:t>&lt;AE&gt;</w:t>
      </w:r>
      <w:bookmarkEnd w:id="2612"/>
      <w:bookmarkEnd w:id="2613"/>
      <w:bookmarkEnd w:id="2614"/>
      <w:bookmarkEnd w:id="2615"/>
      <w:bookmarkEnd w:id="2616"/>
      <w:bookmarkEnd w:id="2617"/>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lastRenderedPageBreak/>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SimSun"/>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SimSun"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Heading4"/>
        <w:rPr>
          <w:rFonts w:eastAsia="Malgun Gothic"/>
          <w:lang w:eastAsia="ko-KR"/>
        </w:rPr>
      </w:pPr>
      <w:bookmarkStart w:id="2618" w:name="_Toc470164043"/>
      <w:bookmarkStart w:id="2619" w:name="_Toc470164625"/>
      <w:bookmarkStart w:id="2620" w:name="_Toc475715234"/>
      <w:bookmarkStart w:id="2621" w:name="_Toc479349040"/>
      <w:bookmarkStart w:id="2622" w:name="_Toc484070488"/>
      <w:bookmarkStart w:id="2623" w:name="_Toc8130844"/>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18"/>
      <w:bookmarkEnd w:id="2619"/>
      <w:bookmarkEnd w:id="2620"/>
      <w:bookmarkEnd w:id="2621"/>
      <w:bookmarkEnd w:id="2622"/>
      <w:bookmarkEnd w:id="2623"/>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SimSun"/>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Heading4"/>
      </w:pPr>
      <w:bookmarkStart w:id="2624" w:name="_Toc470164044"/>
      <w:bookmarkStart w:id="2625" w:name="_Toc470164626"/>
      <w:bookmarkStart w:id="2626" w:name="_Toc475715235"/>
      <w:bookmarkStart w:id="2627" w:name="_Toc479349041"/>
      <w:bookmarkStart w:id="2628" w:name="_Toc484070489"/>
      <w:bookmarkStart w:id="2629" w:name="_Toc8130845"/>
      <w:r w:rsidRPr="005A3421">
        <w:lastRenderedPageBreak/>
        <w:t>10.2.2.</w:t>
      </w:r>
      <w:r>
        <w:t>7</w:t>
      </w:r>
      <w:r w:rsidRPr="005A3421">
        <w:tab/>
        <w:t xml:space="preserve">Create </w:t>
      </w:r>
      <w:r w:rsidRPr="005A3421">
        <w:rPr>
          <w:i/>
        </w:rPr>
        <w:t>&lt;remoteCSE&gt;</w:t>
      </w:r>
      <w:bookmarkEnd w:id="2624"/>
      <w:bookmarkEnd w:id="2625"/>
      <w:bookmarkEnd w:id="2626"/>
      <w:bookmarkEnd w:id="2627"/>
      <w:bookmarkEnd w:id="2628"/>
      <w:bookmarkEnd w:id="2629"/>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SimSun"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6pt;height:417.6pt" o:ole="">
            <v:imagedata r:id="rId75" o:title=""/>
          </v:shape>
          <o:OLEObject Type="Embed" ProgID="Visio.Drawing.11" ShapeID="_x0000_i1056" DrawAspect="Content" ObjectID="_1618743737" r:id="rId76"/>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SimSun"/>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SimSun"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SimSun" w:hint="eastAsia"/>
          <w:lang w:eastAsia="zh-CN"/>
        </w:rPr>
        <w:t>.</w:t>
      </w:r>
    </w:p>
    <w:p w14:paraId="765A6F27" w14:textId="44DA7204" w:rsidR="008F2794" w:rsidRPr="005A3421" w:rsidRDefault="008F2794" w:rsidP="008F2794">
      <w:pPr>
        <w:pStyle w:val="BN"/>
      </w:pPr>
      <w:r>
        <w:rPr>
          <w:rFonts w:eastAsia="SimSun" w:hint="eastAsia"/>
          <w:lang w:eastAsia="zh-CN"/>
        </w:rPr>
        <w:t xml:space="preserve">Perform </w:t>
      </w:r>
      <w:r>
        <w:t xml:space="preserve">sub-steps: </w:t>
      </w:r>
      <w:r>
        <w:rPr>
          <w:rFonts w:eastAsia="SimSun"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lastRenderedPageBreak/>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Heading4"/>
      </w:pPr>
      <w:bookmarkStart w:id="2630" w:name="_Toc470164045"/>
      <w:bookmarkStart w:id="2631" w:name="_Toc470164627"/>
      <w:bookmarkStart w:id="2632" w:name="_Toc475715236"/>
      <w:bookmarkStart w:id="2633" w:name="_Toc479349042"/>
      <w:bookmarkStart w:id="2634" w:name="_Toc484070490"/>
      <w:bookmarkStart w:id="2635" w:name="_Toc8130846"/>
      <w:r w:rsidRPr="005A3421">
        <w:t>10.2.2.</w:t>
      </w:r>
      <w:r>
        <w:t>8</w:t>
      </w:r>
      <w:r w:rsidRPr="005A3421">
        <w:tab/>
        <w:t xml:space="preserve">Retrieve </w:t>
      </w:r>
      <w:r w:rsidRPr="005A3421">
        <w:rPr>
          <w:i/>
        </w:rPr>
        <w:t>&lt;remoteCSE&gt;</w:t>
      </w:r>
      <w:bookmarkEnd w:id="2630"/>
      <w:bookmarkEnd w:id="2631"/>
      <w:bookmarkEnd w:id="2632"/>
      <w:bookmarkEnd w:id="2633"/>
      <w:bookmarkEnd w:id="2634"/>
      <w:bookmarkEnd w:id="2635"/>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Heading4"/>
      </w:pPr>
      <w:bookmarkStart w:id="2636" w:name="_Toc470164046"/>
      <w:bookmarkStart w:id="2637" w:name="_Toc470164628"/>
      <w:bookmarkStart w:id="2638" w:name="_Toc475715237"/>
      <w:bookmarkStart w:id="2639" w:name="_Toc479349043"/>
      <w:bookmarkStart w:id="2640" w:name="_Toc484070491"/>
      <w:bookmarkStart w:id="2641" w:name="_Toc8130847"/>
      <w:r w:rsidRPr="005A3421">
        <w:lastRenderedPageBreak/>
        <w:t>10.2.2.</w:t>
      </w:r>
      <w:r>
        <w:t>9</w:t>
      </w:r>
      <w:r w:rsidRPr="005A3421">
        <w:tab/>
        <w:t xml:space="preserve">Update </w:t>
      </w:r>
      <w:r w:rsidRPr="005A3421">
        <w:rPr>
          <w:i/>
        </w:rPr>
        <w:t>&lt;remoteCSE&gt;</w:t>
      </w:r>
      <w:bookmarkEnd w:id="2636"/>
      <w:bookmarkEnd w:id="2637"/>
      <w:bookmarkEnd w:id="2638"/>
      <w:bookmarkEnd w:id="2639"/>
      <w:bookmarkEnd w:id="2640"/>
      <w:bookmarkEnd w:id="2641"/>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Heading4"/>
      </w:pPr>
      <w:bookmarkStart w:id="2642" w:name="_Toc470164047"/>
      <w:bookmarkStart w:id="2643" w:name="_Toc470164629"/>
      <w:bookmarkStart w:id="2644" w:name="_Toc475715238"/>
      <w:bookmarkStart w:id="2645" w:name="_Toc479349044"/>
      <w:bookmarkStart w:id="2646" w:name="_Toc484070492"/>
      <w:bookmarkStart w:id="2647" w:name="_Toc8130848"/>
      <w:r w:rsidRPr="005A3421">
        <w:t>10.2.2.</w:t>
      </w:r>
      <w:r>
        <w:t>10</w:t>
      </w:r>
      <w:r w:rsidRPr="005A3421">
        <w:tab/>
        <w:t xml:space="preserve">Delete </w:t>
      </w:r>
      <w:r w:rsidRPr="005A3421">
        <w:rPr>
          <w:i/>
        </w:rPr>
        <w:t>&lt;remoteCSE&gt;</w:t>
      </w:r>
      <w:bookmarkEnd w:id="2642"/>
      <w:bookmarkEnd w:id="2643"/>
      <w:bookmarkEnd w:id="2644"/>
      <w:bookmarkEnd w:id="2645"/>
      <w:bookmarkEnd w:id="2646"/>
      <w:bookmarkEnd w:id="2647"/>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lastRenderedPageBreak/>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6pt;height:244.8pt" o:ole="">
            <v:imagedata r:id="rId77" o:title=""/>
          </v:shape>
          <o:OLEObject Type="Embed" ProgID="Visio.Drawing.11" ShapeID="_x0000_i1057" DrawAspect="Content" ObjectID="_1618743738" r:id="rId78"/>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Heading4"/>
      </w:pPr>
      <w:bookmarkStart w:id="2648" w:name="_Toc470164048"/>
      <w:bookmarkStart w:id="2649" w:name="_Toc470164630"/>
      <w:bookmarkStart w:id="2650" w:name="_Toc475715239"/>
      <w:bookmarkStart w:id="2651" w:name="_Toc479349045"/>
      <w:bookmarkStart w:id="2652" w:name="_Toc484070493"/>
      <w:bookmarkStart w:id="2653" w:name="_Toc8130849"/>
      <w:r w:rsidRPr="005A3421">
        <w:lastRenderedPageBreak/>
        <w:t>10.2.</w:t>
      </w:r>
      <w:r>
        <w:t>2</w:t>
      </w:r>
      <w:r w:rsidRPr="005A3421">
        <w:t>.</w:t>
      </w:r>
      <w:r>
        <w:t>11</w:t>
      </w:r>
      <w:r w:rsidRPr="005A3421">
        <w:tab/>
        <w:t xml:space="preserve">Retrieve </w:t>
      </w:r>
      <w:r w:rsidRPr="005A3421">
        <w:rPr>
          <w:i/>
        </w:rPr>
        <w:t>&lt;CSEBase&gt;</w:t>
      </w:r>
      <w:bookmarkEnd w:id="2648"/>
      <w:bookmarkEnd w:id="2649"/>
      <w:bookmarkEnd w:id="2650"/>
      <w:bookmarkEnd w:id="2651"/>
      <w:bookmarkEnd w:id="2652"/>
      <w:bookmarkEnd w:id="2653"/>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SimSun"/>
          <w:lang w:eastAsia="zh-CN"/>
        </w:rPr>
      </w:pPr>
    </w:p>
    <w:p w14:paraId="78509F70" w14:textId="77777777" w:rsidR="008F2794" w:rsidRPr="005A3421" w:rsidRDefault="008F2794" w:rsidP="008F2794">
      <w:pPr>
        <w:pStyle w:val="Heading3"/>
      </w:pPr>
      <w:bookmarkStart w:id="2654" w:name="_Toc470164049"/>
      <w:bookmarkStart w:id="2655" w:name="_Toc470164631"/>
      <w:bookmarkStart w:id="2656" w:name="_Toc475715240"/>
      <w:bookmarkStart w:id="2657" w:name="_Toc479349046"/>
      <w:bookmarkStart w:id="2658" w:name="_Toc484070494"/>
      <w:bookmarkStart w:id="2659" w:name="_Toc8130850"/>
      <w:r w:rsidRPr="005A3421">
        <w:t>10.2.</w:t>
      </w:r>
      <w:r>
        <w:t>3</w:t>
      </w:r>
      <w:r w:rsidRPr="005A3421">
        <w:tab/>
      </w:r>
      <w:r w:rsidR="00F07ECC" w:rsidRPr="00F07ECC">
        <w:t>Authorization</w:t>
      </w:r>
      <w:bookmarkEnd w:id="2654"/>
      <w:bookmarkEnd w:id="2655"/>
      <w:bookmarkEnd w:id="2656"/>
      <w:bookmarkEnd w:id="2657"/>
      <w:bookmarkEnd w:id="2658"/>
      <w:bookmarkEnd w:id="2659"/>
    </w:p>
    <w:p w14:paraId="48017197" w14:textId="77777777" w:rsidR="008F2794" w:rsidRPr="005A3421" w:rsidRDefault="008F2794" w:rsidP="008F2794">
      <w:pPr>
        <w:pStyle w:val="Heading4"/>
      </w:pPr>
      <w:bookmarkStart w:id="2660" w:name="_Toc470164050"/>
      <w:bookmarkStart w:id="2661" w:name="_Toc470164632"/>
      <w:bookmarkStart w:id="2662" w:name="_Toc475715241"/>
      <w:bookmarkStart w:id="2663" w:name="_Toc479349047"/>
      <w:bookmarkStart w:id="2664" w:name="_Toc484070495"/>
      <w:bookmarkStart w:id="2665" w:name="_Toc8130851"/>
      <w:r w:rsidRPr="005A3421">
        <w:t>10.2.</w:t>
      </w:r>
      <w:r>
        <w:t>3</w:t>
      </w:r>
      <w:r w:rsidRPr="005A3421">
        <w:t>.1</w:t>
      </w:r>
      <w:r w:rsidRPr="005A3421">
        <w:tab/>
      </w:r>
      <w:r>
        <w:t>Introduction</w:t>
      </w:r>
      <w:bookmarkEnd w:id="2660"/>
      <w:bookmarkEnd w:id="2661"/>
      <w:bookmarkEnd w:id="2662"/>
      <w:bookmarkEnd w:id="2663"/>
      <w:bookmarkEnd w:id="2664"/>
      <w:bookmarkEnd w:id="2665"/>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4pt;height:582.9pt" o:ole="">
            <v:imagedata r:id="rId79" o:title="" croptop="1453f" cropbottom="916f" cropleft="2061f" cropright="1686f"/>
          </v:shape>
          <o:OLEObject Type="Embed" ProgID="Visio.Drawing.11" ShapeID="_x0000_i1058" DrawAspect="Content" ObjectID="_1618743739" r:id="rId80"/>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w:t>
      </w:r>
      <w:r w:rsidRPr="00357143">
        <w:lastRenderedPageBreak/>
        <w:t xml:space="preserve">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Heading4"/>
      </w:pPr>
      <w:bookmarkStart w:id="2666" w:name="_Toc470164051"/>
      <w:bookmarkStart w:id="2667" w:name="_Toc470164633"/>
      <w:bookmarkStart w:id="2668" w:name="_Toc475715242"/>
      <w:bookmarkStart w:id="2669" w:name="_Toc479349048"/>
      <w:bookmarkStart w:id="2670" w:name="_Toc484070496"/>
      <w:bookmarkStart w:id="2671" w:name="_Toc8130852"/>
      <w:r w:rsidRPr="005A3421">
        <w:t>10.2.</w:t>
      </w:r>
      <w:r>
        <w:t>3</w:t>
      </w:r>
      <w:r w:rsidRPr="005A3421">
        <w:t>.</w:t>
      </w:r>
      <w:r>
        <w:t>2</w:t>
      </w:r>
      <w:r w:rsidRPr="005A3421">
        <w:tab/>
      </w:r>
      <w:r>
        <w:t xml:space="preserve">Authorization using </w:t>
      </w:r>
      <w:r w:rsidR="00F07ECC" w:rsidRPr="00F07ECC">
        <w:rPr>
          <w:i/>
        </w:rPr>
        <w:t>&lt;accessControlPolicy&gt;</w:t>
      </w:r>
      <w:bookmarkEnd w:id="2666"/>
      <w:bookmarkEnd w:id="2667"/>
      <w:bookmarkEnd w:id="2668"/>
      <w:bookmarkEnd w:id="2669"/>
      <w:bookmarkEnd w:id="2670"/>
      <w:bookmarkEnd w:id="2671"/>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Heading4"/>
      </w:pPr>
      <w:bookmarkStart w:id="2672" w:name="_Toc470164052"/>
      <w:bookmarkStart w:id="2673" w:name="_Toc470164634"/>
      <w:bookmarkStart w:id="2674" w:name="_Toc475715243"/>
      <w:bookmarkStart w:id="2675" w:name="_Toc479349049"/>
      <w:bookmarkStart w:id="2676" w:name="_Toc484070497"/>
      <w:bookmarkStart w:id="2677" w:name="_Toc8130853"/>
      <w:r w:rsidRPr="005A3421">
        <w:t>10.2.</w:t>
      </w:r>
      <w:r>
        <w:t>3</w:t>
      </w:r>
      <w:r w:rsidRPr="005A3421">
        <w:t>.</w:t>
      </w:r>
      <w:r>
        <w:t>3</w:t>
      </w:r>
      <w:r w:rsidRPr="005A3421">
        <w:tab/>
        <w:t xml:space="preserve">Create </w:t>
      </w:r>
      <w:r w:rsidRPr="005A3421">
        <w:rPr>
          <w:i/>
        </w:rPr>
        <w:t>&lt;accessControlPolicy&gt;</w:t>
      </w:r>
      <w:bookmarkEnd w:id="2672"/>
      <w:bookmarkEnd w:id="2673"/>
      <w:bookmarkEnd w:id="2674"/>
      <w:bookmarkEnd w:id="2675"/>
      <w:bookmarkEnd w:id="2676"/>
      <w:bookmarkEnd w:id="2677"/>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Heading4"/>
      </w:pPr>
      <w:bookmarkStart w:id="2678" w:name="_Toc470164053"/>
      <w:bookmarkStart w:id="2679" w:name="_Toc470164635"/>
      <w:bookmarkStart w:id="2680" w:name="_Toc475715244"/>
      <w:bookmarkStart w:id="2681" w:name="_Toc479349050"/>
      <w:bookmarkStart w:id="2682" w:name="_Toc484070498"/>
      <w:bookmarkStart w:id="2683" w:name="_Toc8130854"/>
      <w:r w:rsidRPr="005A3421">
        <w:t>10.2.</w:t>
      </w:r>
      <w:r>
        <w:t>3</w:t>
      </w:r>
      <w:r w:rsidRPr="005A3421">
        <w:t>.</w:t>
      </w:r>
      <w:r>
        <w:t>4</w:t>
      </w:r>
      <w:r w:rsidRPr="005A3421">
        <w:tab/>
        <w:t xml:space="preserve">Retrieve </w:t>
      </w:r>
      <w:r w:rsidRPr="005A3421">
        <w:rPr>
          <w:i/>
        </w:rPr>
        <w:t>&lt;accessControlPolicy&gt;</w:t>
      </w:r>
      <w:bookmarkEnd w:id="2678"/>
      <w:bookmarkEnd w:id="2679"/>
      <w:bookmarkEnd w:id="2680"/>
      <w:bookmarkEnd w:id="2681"/>
      <w:bookmarkEnd w:id="2682"/>
      <w:bookmarkEnd w:id="2683"/>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Heading4"/>
      </w:pPr>
      <w:bookmarkStart w:id="2684" w:name="_Toc470164054"/>
      <w:bookmarkStart w:id="2685" w:name="_Toc470164636"/>
      <w:bookmarkStart w:id="2686" w:name="_Toc475715245"/>
      <w:bookmarkStart w:id="2687" w:name="_Toc479349051"/>
      <w:bookmarkStart w:id="2688" w:name="_Toc484070499"/>
      <w:bookmarkStart w:id="2689" w:name="_Toc8130855"/>
      <w:r w:rsidRPr="005A3421">
        <w:lastRenderedPageBreak/>
        <w:t>10.2.</w:t>
      </w:r>
      <w:r>
        <w:t>3</w:t>
      </w:r>
      <w:r w:rsidRPr="005A3421">
        <w:t>.</w:t>
      </w:r>
      <w:r>
        <w:t>5</w:t>
      </w:r>
      <w:r w:rsidRPr="005A3421">
        <w:tab/>
        <w:t xml:space="preserve">Update </w:t>
      </w:r>
      <w:r w:rsidRPr="005A3421">
        <w:rPr>
          <w:i/>
        </w:rPr>
        <w:t>&lt;accessControlPolicy&gt;</w:t>
      </w:r>
      <w:bookmarkEnd w:id="2684"/>
      <w:bookmarkEnd w:id="2685"/>
      <w:bookmarkEnd w:id="2686"/>
      <w:bookmarkEnd w:id="2687"/>
      <w:bookmarkEnd w:id="2688"/>
      <w:bookmarkEnd w:id="2689"/>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Heading4"/>
      </w:pPr>
      <w:bookmarkStart w:id="2690" w:name="_Toc470164055"/>
      <w:bookmarkStart w:id="2691" w:name="_Toc470164637"/>
      <w:bookmarkStart w:id="2692" w:name="_Toc475715246"/>
      <w:bookmarkStart w:id="2693" w:name="_Toc479349052"/>
      <w:bookmarkStart w:id="2694" w:name="_Toc484070500"/>
      <w:bookmarkStart w:id="2695" w:name="_Toc8130856"/>
      <w:r w:rsidRPr="005A3421">
        <w:t>10.2.</w:t>
      </w:r>
      <w:r>
        <w:t>3</w:t>
      </w:r>
      <w:r w:rsidRPr="005A3421">
        <w:t>.</w:t>
      </w:r>
      <w:r>
        <w:t>6</w:t>
      </w:r>
      <w:r w:rsidRPr="005A3421">
        <w:tab/>
        <w:t xml:space="preserve">Delete </w:t>
      </w:r>
      <w:r w:rsidRPr="005A3421">
        <w:rPr>
          <w:i/>
        </w:rPr>
        <w:t>&lt;accessControlPolicy&gt;</w:t>
      </w:r>
      <w:bookmarkEnd w:id="2690"/>
      <w:bookmarkEnd w:id="2691"/>
      <w:bookmarkEnd w:id="2692"/>
      <w:bookmarkEnd w:id="2693"/>
      <w:bookmarkEnd w:id="2694"/>
      <w:bookmarkEnd w:id="2695"/>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Heading4"/>
      </w:pPr>
      <w:bookmarkStart w:id="2696" w:name="_Toc470164056"/>
      <w:bookmarkStart w:id="2697" w:name="_Toc470164638"/>
      <w:bookmarkStart w:id="2698" w:name="_Toc475715247"/>
      <w:bookmarkStart w:id="2699" w:name="_Toc479349053"/>
      <w:bookmarkStart w:id="2700" w:name="_Toc484070501"/>
      <w:bookmarkStart w:id="2701" w:name="_Toc8130857"/>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696"/>
      <w:bookmarkEnd w:id="2697"/>
      <w:bookmarkEnd w:id="2698"/>
      <w:bookmarkEnd w:id="2699"/>
      <w:bookmarkEnd w:id="2700"/>
      <w:bookmarkEnd w:id="2701"/>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Heading4"/>
      </w:pPr>
      <w:bookmarkStart w:id="2702" w:name="_Toc470164057"/>
      <w:bookmarkStart w:id="2703" w:name="_Toc470164639"/>
      <w:bookmarkStart w:id="2704" w:name="_Toc475715248"/>
      <w:bookmarkStart w:id="2705" w:name="_Toc479349054"/>
      <w:bookmarkStart w:id="2706" w:name="_Toc484070502"/>
      <w:bookmarkStart w:id="2707" w:name="_Toc8130858"/>
      <w:r w:rsidRPr="005A3421">
        <w:t>10.2.3</w:t>
      </w:r>
      <w:r>
        <w:t>.</w:t>
      </w:r>
      <w:r w:rsidRPr="005A3421">
        <w:rPr>
          <w:rFonts w:hint="eastAsia"/>
        </w:rPr>
        <w:t>8</w:t>
      </w:r>
      <w:r w:rsidRPr="005A3421">
        <w:rPr>
          <w:rFonts w:eastAsia="SimSun" w:hint="eastAsia"/>
          <w:lang w:eastAsia="zh-CN"/>
        </w:rPr>
        <w:tab/>
      </w:r>
      <w:r w:rsidRPr="005A3421">
        <w:t>Create &lt;</w:t>
      </w:r>
      <w:r w:rsidRPr="005A3421">
        <w:rPr>
          <w:i/>
        </w:rPr>
        <w:t>dynamicAuthorizationConsultation</w:t>
      </w:r>
      <w:r w:rsidRPr="005A3421">
        <w:t>&gt;</w:t>
      </w:r>
      <w:bookmarkEnd w:id="2702"/>
      <w:bookmarkEnd w:id="2703"/>
      <w:bookmarkEnd w:id="2704"/>
      <w:bookmarkEnd w:id="2705"/>
      <w:bookmarkEnd w:id="2706"/>
      <w:bookmarkEnd w:id="2707"/>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lastRenderedPageBreak/>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Heading4"/>
      </w:pPr>
      <w:bookmarkStart w:id="2708" w:name="_Toc470164058"/>
      <w:bookmarkStart w:id="2709" w:name="_Toc470164640"/>
      <w:bookmarkStart w:id="2710" w:name="_Toc475715249"/>
      <w:bookmarkStart w:id="2711" w:name="_Toc479349055"/>
      <w:bookmarkStart w:id="2712" w:name="_Toc484070503"/>
      <w:bookmarkStart w:id="2713" w:name="_Toc8130859"/>
      <w:r w:rsidRPr="005A3421">
        <w:t>10.2.3</w:t>
      </w:r>
      <w:r>
        <w:t>.9</w:t>
      </w:r>
      <w:r w:rsidRPr="005A3421">
        <w:tab/>
        <w:t>Retrieve &lt;</w:t>
      </w:r>
      <w:r w:rsidRPr="005A3421">
        <w:rPr>
          <w:i/>
        </w:rPr>
        <w:t>dynamicAuthorizationConsultation</w:t>
      </w:r>
      <w:r w:rsidRPr="005A3421">
        <w:t>&gt;</w:t>
      </w:r>
      <w:bookmarkEnd w:id="2708"/>
      <w:bookmarkEnd w:id="2709"/>
      <w:bookmarkEnd w:id="2710"/>
      <w:bookmarkEnd w:id="2711"/>
      <w:bookmarkEnd w:id="2712"/>
      <w:bookmarkEnd w:id="2713"/>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Heading4"/>
      </w:pPr>
      <w:bookmarkStart w:id="2714" w:name="_Toc470164059"/>
      <w:bookmarkStart w:id="2715" w:name="_Toc470164641"/>
      <w:bookmarkStart w:id="2716" w:name="_Toc475715250"/>
      <w:bookmarkStart w:id="2717" w:name="_Toc479349056"/>
      <w:bookmarkStart w:id="2718" w:name="_Toc484070504"/>
      <w:bookmarkStart w:id="2719" w:name="_Toc8130860"/>
      <w:r w:rsidRPr="005A3421">
        <w:t>10.2.3</w:t>
      </w:r>
      <w:r>
        <w:t>.10</w:t>
      </w:r>
      <w:r w:rsidRPr="005A3421">
        <w:tab/>
        <w:t>Update &lt;</w:t>
      </w:r>
      <w:r w:rsidRPr="005A3421">
        <w:rPr>
          <w:i/>
        </w:rPr>
        <w:t>dynamicAuthorizationConsultation</w:t>
      </w:r>
      <w:r w:rsidRPr="005A3421">
        <w:t>&gt;</w:t>
      </w:r>
      <w:bookmarkEnd w:id="2714"/>
      <w:bookmarkEnd w:id="2715"/>
      <w:bookmarkEnd w:id="2716"/>
      <w:bookmarkEnd w:id="2717"/>
      <w:bookmarkEnd w:id="2718"/>
      <w:bookmarkEnd w:id="2719"/>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Heading4"/>
      </w:pPr>
      <w:bookmarkStart w:id="2720" w:name="_Toc470164060"/>
      <w:bookmarkStart w:id="2721" w:name="_Toc470164642"/>
      <w:bookmarkStart w:id="2722" w:name="_Toc475715251"/>
      <w:bookmarkStart w:id="2723" w:name="_Toc479349057"/>
      <w:bookmarkStart w:id="2724" w:name="_Toc484070505"/>
      <w:bookmarkStart w:id="2725" w:name="_Toc8130861"/>
      <w:r w:rsidRPr="005A3421">
        <w:t>10.2.3</w:t>
      </w:r>
      <w:r>
        <w:t>.11</w:t>
      </w:r>
      <w:r w:rsidRPr="005A3421">
        <w:tab/>
        <w:t>Delete &lt;</w:t>
      </w:r>
      <w:r w:rsidRPr="005A3421">
        <w:rPr>
          <w:i/>
        </w:rPr>
        <w:t>dynamicAuthorizationConsultation</w:t>
      </w:r>
      <w:r w:rsidRPr="005A3421">
        <w:t>&gt;</w:t>
      </w:r>
      <w:bookmarkEnd w:id="2720"/>
      <w:bookmarkEnd w:id="2721"/>
      <w:bookmarkEnd w:id="2722"/>
      <w:bookmarkEnd w:id="2723"/>
      <w:bookmarkEnd w:id="2724"/>
      <w:bookmarkEnd w:id="2725"/>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lastRenderedPageBreak/>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SimSun"/>
          <w:lang w:eastAsia="zh-CN"/>
        </w:rPr>
      </w:pPr>
    </w:p>
    <w:p w14:paraId="0DB69ED6" w14:textId="77777777" w:rsidR="008F2794" w:rsidRPr="005A3421" w:rsidRDefault="008F2794" w:rsidP="008F2794">
      <w:pPr>
        <w:pStyle w:val="Heading4"/>
      </w:pPr>
      <w:bookmarkStart w:id="2726" w:name="_Toc470164061"/>
      <w:bookmarkStart w:id="2727" w:name="_Toc470164643"/>
      <w:bookmarkStart w:id="2728" w:name="_Toc475715252"/>
      <w:bookmarkStart w:id="2729" w:name="_Toc479349058"/>
      <w:bookmarkStart w:id="2730" w:name="_Toc484070506"/>
      <w:bookmarkStart w:id="2731" w:name="_Toc8130862"/>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26"/>
      <w:bookmarkEnd w:id="2727"/>
      <w:bookmarkEnd w:id="2728"/>
      <w:bookmarkEnd w:id="2729"/>
      <w:bookmarkEnd w:id="2730"/>
      <w:bookmarkEnd w:id="2731"/>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Heading4"/>
      </w:pPr>
      <w:bookmarkStart w:id="2732" w:name="_Toc470164062"/>
      <w:bookmarkStart w:id="2733" w:name="_Toc470164644"/>
      <w:bookmarkStart w:id="2734" w:name="_Toc475715253"/>
      <w:bookmarkStart w:id="2735" w:name="_Toc479349059"/>
      <w:bookmarkStart w:id="2736" w:name="_Toc484070507"/>
      <w:bookmarkStart w:id="2737" w:name="_Toc8130863"/>
      <w:r w:rsidRPr="005A3421">
        <w:t>10.2.</w:t>
      </w:r>
      <w:r w:rsidRPr="005A3421">
        <w:rPr>
          <w:rFonts w:hint="eastAsia"/>
        </w:rPr>
        <w:t>3</w:t>
      </w:r>
      <w:r>
        <w:t>.13</w:t>
      </w:r>
      <w:r w:rsidRPr="005A3421">
        <w:rPr>
          <w:rFonts w:eastAsia="SimSun" w:hint="eastAsia"/>
          <w:lang w:eastAsia="zh-CN"/>
        </w:rPr>
        <w:tab/>
      </w:r>
      <w:r w:rsidRPr="005A3421">
        <w:t>Create &lt;</w:t>
      </w:r>
      <w:r w:rsidRPr="005A3421">
        <w:rPr>
          <w:i/>
        </w:rPr>
        <w:t>role</w:t>
      </w:r>
      <w:r w:rsidRPr="005A3421">
        <w:t>&gt;</w:t>
      </w:r>
      <w:bookmarkEnd w:id="2732"/>
      <w:bookmarkEnd w:id="2733"/>
      <w:bookmarkEnd w:id="2734"/>
      <w:bookmarkEnd w:id="2735"/>
      <w:bookmarkEnd w:id="2736"/>
      <w:bookmarkEnd w:id="2737"/>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Heading4"/>
      </w:pPr>
      <w:bookmarkStart w:id="2738" w:name="_Toc470164063"/>
      <w:bookmarkStart w:id="2739" w:name="_Toc470164645"/>
      <w:bookmarkStart w:id="2740" w:name="_Toc475715254"/>
      <w:bookmarkStart w:id="2741" w:name="_Toc479349060"/>
      <w:bookmarkStart w:id="2742" w:name="_Toc484070508"/>
      <w:bookmarkStart w:id="2743" w:name="_Toc8130864"/>
      <w:r w:rsidRPr="005A3421">
        <w:lastRenderedPageBreak/>
        <w:t>10.2.</w:t>
      </w:r>
      <w:r w:rsidRPr="005A3421">
        <w:rPr>
          <w:rFonts w:hint="eastAsia"/>
        </w:rPr>
        <w:t>3</w:t>
      </w:r>
      <w:r>
        <w:t>.14</w:t>
      </w:r>
      <w:r w:rsidRPr="005A3421">
        <w:tab/>
        <w:t>Retrieve &lt;</w:t>
      </w:r>
      <w:r w:rsidRPr="005A3421">
        <w:rPr>
          <w:i/>
        </w:rPr>
        <w:t>role</w:t>
      </w:r>
      <w:r w:rsidRPr="005A3421">
        <w:t>&gt;</w:t>
      </w:r>
      <w:bookmarkEnd w:id="2738"/>
      <w:bookmarkEnd w:id="2739"/>
      <w:bookmarkEnd w:id="2740"/>
      <w:bookmarkEnd w:id="2741"/>
      <w:bookmarkEnd w:id="2742"/>
      <w:bookmarkEnd w:id="2743"/>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SimSun"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Heading4"/>
      </w:pPr>
      <w:bookmarkStart w:id="2744" w:name="_Toc470164064"/>
      <w:bookmarkStart w:id="2745" w:name="_Toc470164646"/>
      <w:bookmarkStart w:id="2746" w:name="_Toc475715255"/>
      <w:bookmarkStart w:id="2747" w:name="_Toc479349061"/>
      <w:bookmarkStart w:id="2748" w:name="_Toc484070509"/>
      <w:bookmarkStart w:id="2749" w:name="_Toc8130865"/>
      <w:r w:rsidRPr="005A3421">
        <w:t>10.2.</w:t>
      </w:r>
      <w:r w:rsidRPr="005A3421">
        <w:rPr>
          <w:rFonts w:hint="eastAsia"/>
        </w:rPr>
        <w:t>3</w:t>
      </w:r>
      <w:r>
        <w:t>.15</w:t>
      </w:r>
      <w:r w:rsidRPr="005A3421">
        <w:tab/>
        <w:t>Update &lt;</w:t>
      </w:r>
      <w:r w:rsidRPr="005A3421">
        <w:rPr>
          <w:i/>
        </w:rPr>
        <w:t>role</w:t>
      </w:r>
      <w:r w:rsidRPr="005A3421">
        <w:t>&gt;</w:t>
      </w:r>
      <w:bookmarkEnd w:id="2744"/>
      <w:bookmarkEnd w:id="2745"/>
      <w:bookmarkEnd w:id="2746"/>
      <w:bookmarkEnd w:id="2747"/>
      <w:bookmarkEnd w:id="2748"/>
      <w:bookmarkEnd w:id="2749"/>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Heading4"/>
      </w:pPr>
      <w:bookmarkStart w:id="2750" w:name="_Toc470164065"/>
      <w:bookmarkStart w:id="2751" w:name="_Toc470164647"/>
      <w:bookmarkStart w:id="2752" w:name="_Toc475715256"/>
      <w:bookmarkStart w:id="2753" w:name="_Toc479349062"/>
      <w:bookmarkStart w:id="2754" w:name="_Toc484070510"/>
      <w:bookmarkStart w:id="2755" w:name="_Toc8130866"/>
      <w:r w:rsidRPr="005A3421">
        <w:lastRenderedPageBreak/>
        <w:t>10.2.</w:t>
      </w:r>
      <w:r w:rsidRPr="005A3421">
        <w:rPr>
          <w:rFonts w:hint="eastAsia"/>
        </w:rPr>
        <w:t>3</w:t>
      </w:r>
      <w:r>
        <w:t>.16</w:t>
      </w:r>
      <w:r w:rsidRPr="005A3421">
        <w:tab/>
        <w:t>Delete &lt;</w:t>
      </w:r>
      <w:r w:rsidRPr="005A3421">
        <w:rPr>
          <w:i/>
        </w:rPr>
        <w:t>role</w:t>
      </w:r>
      <w:r w:rsidRPr="005A3421">
        <w:t>&gt;</w:t>
      </w:r>
      <w:bookmarkEnd w:id="2750"/>
      <w:bookmarkEnd w:id="2751"/>
      <w:bookmarkEnd w:id="2752"/>
      <w:bookmarkEnd w:id="2753"/>
      <w:bookmarkEnd w:id="2754"/>
      <w:bookmarkEnd w:id="2755"/>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SimSun"/>
          <w:lang w:eastAsia="zh-CN"/>
        </w:rPr>
      </w:pPr>
    </w:p>
    <w:p w14:paraId="56904060" w14:textId="77777777" w:rsidR="008F2794" w:rsidRPr="005A3421" w:rsidRDefault="008F2794" w:rsidP="008F2794">
      <w:pPr>
        <w:pStyle w:val="Heading4"/>
      </w:pPr>
      <w:bookmarkStart w:id="2756" w:name="_Toc470164066"/>
      <w:bookmarkStart w:id="2757" w:name="_Toc470164648"/>
      <w:bookmarkStart w:id="2758" w:name="_Toc475715257"/>
      <w:bookmarkStart w:id="2759" w:name="_Toc479349063"/>
      <w:bookmarkStart w:id="2760" w:name="_Toc484070511"/>
      <w:bookmarkStart w:id="2761" w:name="_Toc8130867"/>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56"/>
      <w:bookmarkEnd w:id="2757"/>
      <w:bookmarkEnd w:id="2758"/>
      <w:bookmarkEnd w:id="2759"/>
      <w:bookmarkEnd w:id="2760"/>
      <w:bookmarkEnd w:id="2761"/>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SimSun"/>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Heading4"/>
      </w:pPr>
      <w:bookmarkStart w:id="2762" w:name="_Toc470164067"/>
      <w:bookmarkStart w:id="2763" w:name="_Toc470164649"/>
      <w:bookmarkStart w:id="2764" w:name="_Toc475715258"/>
      <w:bookmarkStart w:id="2765" w:name="_Toc479349064"/>
      <w:bookmarkStart w:id="2766" w:name="_Toc484070512"/>
      <w:bookmarkStart w:id="2767" w:name="_Toc8130868"/>
      <w:r w:rsidRPr="005A3421">
        <w:t>10.2.</w:t>
      </w:r>
      <w:r>
        <w:t>3</w:t>
      </w:r>
      <w:r w:rsidRPr="005A3421">
        <w:t>.1</w:t>
      </w:r>
      <w:r>
        <w:t>8</w:t>
      </w:r>
      <w:r w:rsidRPr="005A3421">
        <w:tab/>
        <w:t>Create &lt;</w:t>
      </w:r>
      <w:r w:rsidRPr="005A3421">
        <w:rPr>
          <w:i/>
        </w:rPr>
        <w:t>token</w:t>
      </w:r>
      <w:r w:rsidRPr="005A3421">
        <w:t>&gt;</w:t>
      </w:r>
      <w:bookmarkEnd w:id="2762"/>
      <w:bookmarkEnd w:id="2763"/>
      <w:bookmarkEnd w:id="2764"/>
      <w:bookmarkEnd w:id="2765"/>
      <w:bookmarkEnd w:id="2766"/>
      <w:bookmarkEnd w:id="2767"/>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Pr="005A3421">
        <w:rPr>
          <w:rFonts w:eastAsia="SimSun" w:hint="eastAsia"/>
          <w:lang w:eastAsia="zh-CN"/>
        </w:rPr>
        <w:t>1</w:t>
      </w:r>
      <w:r w:rsidR="00FC679E">
        <w:rPr>
          <w:rFonts w:eastAsia="SimSun"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Heading4"/>
      </w:pPr>
      <w:bookmarkStart w:id="2768" w:name="_Toc470164068"/>
      <w:bookmarkStart w:id="2769" w:name="_Toc470164650"/>
      <w:bookmarkStart w:id="2770" w:name="_Toc475715259"/>
      <w:bookmarkStart w:id="2771" w:name="_Toc479349065"/>
      <w:bookmarkStart w:id="2772" w:name="_Toc484070513"/>
      <w:bookmarkStart w:id="2773" w:name="_Toc8130869"/>
      <w:r w:rsidRPr="005A3421">
        <w:lastRenderedPageBreak/>
        <w:t>10.2.</w:t>
      </w:r>
      <w:r w:rsidRPr="005A3421">
        <w:rPr>
          <w:rFonts w:hint="eastAsia"/>
        </w:rPr>
        <w:t>3</w:t>
      </w:r>
      <w:r>
        <w:t>.19</w:t>
      </w:r>
      <w:r w:rsidRPr="005A3421">
        <w:tab/>
        <w:t>Retrieve &lt;</w:t>
      </w:r>
      <w:r w:rsidRPr="005A3421">
        <w:rPr>
          <w:i/>
        </w:rPr>
        <w:t>token</w:t>
      </w:r>
      <w:r w:rsidRPr="005A3421">
        <w:t>&gt;</w:t>
      </w:r>
      <w:bookmarkEnd w:id="2768"/>
      <w:bookmarkEnd w:id="2769"/>
      <w:bookmarkEnd w:id="2770"/>
      <w:bookmarkEnd w:id="2771"/>
      <w:bookmarkEnd w:id="2772"/>
      <w:bookmarkEnd w:id="2773"/>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SimSun"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SimSun"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Heading4"/>
      </w:pPr>
      <w:bookmarkStart w:id="2774" w:name="_Toc470164069"/>
      <w:bookmarkStart w:id="2775" w:name="_Toc470164651"/>
      <w:bookmarkStart w:id="2776" w:name="_Toc475715260"/>
      <w:bookmarkStart w:id="2777" w:name="_Toc479349066"/>
      <w:bookmarkStart w:id="2778" w:name="_Toc484070514"/>
      <w:bookmarkStart w:id="2779" w:name="_Toc8130870"/>
      <w:r w:rsidRPr="005A3421">
        <w:t>10.2.</w:t>
      </w:r>
      <w:r w:rsidRPr="005A3421">
        <w:rPr>
          <w:rFonts w:hint="eastAsia"/>
        </w:rPr>
        <w:t>3</w:t>
      </w:r>
      <w:r>
        <w:t>.20</w:t>
      </w:r>
      <w:r w:rsidRPr="005A3421">
        <w:tab/>
        <w:t>Update &lt;</w:t>
      </w:r>
      <w:r w:rsidRPr="005A3421">
        <w:rPr>
          <w:i/>
        </w:rPr>
        <w:t>token</w:t>
      </w:r>
      <w:r w:rsidRPr="005A3421">
        <w:t>&gt;</w:t>
      </w:r>
      <w:bookmarkEnd w:id="2774"/>
      <w:bookmarkEnd w:id="2775"/>
      <w:bookmarkEnd w:id="2776"/>
      <w:bookmarkEnd w:id="2777"/>
      <w:bookmarkEnd w:id="2778"/>
      <w:bookmarkEnd w:id="2779"/>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Heading4"/>
      </w:pPr>
      <w:bookmarkStart w:id="2780" w:name="_Toc470164070"/>
      <w:bookmarkStart w:id="2781" w:name="_Toc470164652"/>
      <w:bookmarkStart w:id="2782" w:name="_Toc475715261"/>
      <w:bookmarkStart w:id="2783" w:name="_Toc479349067"/>
      <w:bookmarkStart w:id="2784" w:name="_Toc484070515"/>
      <w:bookmarkStart w:id="2785" w:name="_Toc8130871"/>
      <w:r w:rsidRPr="005A3421">
        <w:lastRenderedPageBreak/>
        <w:t>10.2.</w:t>
      </w:r>
      <w:r w:rsidRPr="005A3421">
        <w:rPr>
          <w:rFonts w:hint="eastAsia"/>
        </w:rPr>
        <w:t>3</w:t>
      </w:r>
      <w:r>
        <w:t>.21</w:t>
      </w:r>
      <w:r w:rsidRPr="005A3421">
        <w:rPr>
          <w:rFonts w:eastAsia="SimSun" w:hint="eastAsia"/>
          <w:lang w:eastAsia="zh-CN"/>
        </w:rPr>
        <w:tab/>
      </w:r>
      <w:r w:rsidRPr="005A3421">
        <w:t>Delete &lt;</w:t>
      </w:r>
      <w:r w:rsidRPr="005A3421">
        <w:rPr>
          <w:i/>
        </w:rPr>
        <w:t>token</w:t>
      </w:r>
      <w:r w:rsidRPr="005A3421">
        <w:t>&gt;</w:t>
      </w:r>
      <w:bookmarkEnd w:id="2780"/>
      <w:bookmarkEnd w:id="2781"/>
      <w:bookmarkEnd w:id="2782"/>
      <w:bookmarkEnd w:id="2783"/>
      <w:bookmarkEnd w:id="2784"/>
      <w:bookmarkEnd w:id="2785"/>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SimSun" w:hint="eastAsia"/>
          <w:lang w:eastAsia="zh-CN"/>
        </w:rPr>
        <w:t>3</w:t>
      </w:r>
      <w:r w:rsidRPr="005A3421">
        <w:t>.</w:t>
      </w:r>
      <w:r w:rsidR="00FC679E">
        <w:rPr>
          <w:rFonts w:eastAsia="SimSun"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SimSun"/>
          <w:lang w:eastAsia="zh-CN"/>
        </w:rPr>
      </w:pPr>
    </w:p>
    <w:p w14:paraId="0C3FB56D" w14:textId="77777777" w:rsidR="00472619" w:rsidRDefault="00472619" w:rsidP="00472619">
      <w:pPr>
        <w:pStyle w:val="Heading4"/>
      </w:pPr>
      <w:bookmarkStart w:id="2786" w:name="_Toc406425314"/>
      <w:bookmarkStart w:id="2787" w:name="_Toc408583399"/>
      <w:bookmarkStart w:id="2788" w:name="_Toc408583843"/>
      <w:bookmarkStart w:id="2789" w:name="_Toc430356693"/>
      <w:bookmarkStart w:id="2790" w:name="_Toc442088209"/>
      <w:bookmarkStart w:id="2791" w:name="_Toc442089868"/>
      <w:bookmarkStart w:id="2792" w:name="_Toc442090433"/>
      <w:bookmarkStart w:id="2793" w:name="_Toc442093151"/>
      <w:bookmarkStart w:id="2794" w:name="_Toc445029428"/>
      <w:bookmarkStart w:id="2795" w:name="_Toc470164071"/>
      <w:bookmarkStart w:id="2796" w:name="_Toc470164653"/>
      <w:bookmarkStart w:id="2797" w:name="_Toc475715262"/>
      <w:bookmarkStart w:id="2798" w:name="_Toc479349068"/>
      <w:bookmarkStart w:id="2799" w:name="_Toc484070516"/>
      <w:bookmarkStart w:id="2800" w:name="_Toc442088376"/>
      <w:bookmarkStart w:id="2801" w:name="_Toc442090035"/>
      <w:bookmarkStart w:id="2802" w:name="_Toc442090600"/>
      <w:bookmarkStart w:id="2803" w:name="_Toc442093318"/>
      <w:bookmarkStart w:id="2804" w:name="_Toc445029595"/>
      <w:bookmarkStart w:id="2805" w:name="_Toc8130872"/>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5"/>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Heading4"/>
      </w:pPr>
      <w:bookmarkStart w:id="2806" w:name="_Toc470164072"/>
      <w:bookmarkStart w:id="2807" w:name="_Toc470164654"/>
      <w:bookmarkStart w:id="2808" w:name="_Toc475715263"/>
      <w:bookmarkStart w:id="2809" w:name="_Toc479349069"/>
      <w:bookmarkStart w:id="2810" w:name="_Toc484070517"/>
      <w:bookmarkStart w:id="2811" w:name="_Toc8130873"/>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0"/>
      <w:bookmarkEnd w:id="2801"/>
      <w:bookmarkEnd w:id="2802"/>
      <w:bookmarkEnd w:id="2803"/>
      <w:bookmarkEnd w:id="2804"/>
      <w:bookmarkEnd w:id="2806"/>
      <w:bookmarkEnd w:id="2807"/>
      <w:bookmarkEnd w:id="2808"/>
      <w:bookmarkEnd w:id="2809"/>
      <w:bookmarkEnd w:id="2810"/>
      <w:bookmarkEnd w:id="2811"/>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Heading4"/>
      </w:pPr>
      <w:bookmarkStart w:id="2812" w:name="_Toc442088377"/>
      <w:bookmarkStart w:id="2813" w:name="_Toc442090036"/>
      <w:bookmarkStart w:id="2814" w:name="_Toc442090601"/>
      <w:bookmarkStart w:id="2815" w:name="_Toc442093319"/>
      <w:bookmarkStart w:id="2816" w:name="_Toc445029596"/>
      <w:bookmarkStart w:id="2817" w:name="_Toc470164073"/>
      <w:bookmarkStart w:id="2818" w:name="_Toc470164655"/>
      <w:bookmarkStart w:id="2819" w:name="_Toc475715264"/>
      <w:bookmarkStart w:id="2820" w:name="_Toc479349070"/>
      <w:bookmarkStart w:id="2821" w:name="_Toc484070518"/>
      <w:bookmarkStart w:id="2822" w:name="_Toc8130874"/>
      <w:r w:rsidRPr="00CC7972">
        <w:lastRenderedPageBreak/>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2"/>
      <w:bookmarkEnd w:id="2813"/>
      <w:bookmarkEnd w:id="2814"/>
      <w:bookmarkEnd w:id="2815"/>
      <w:bookmarkEnd w:id="2816"/>
      <w:bookmarkEnd w:id="2817"/>
      <w:bookmarkEnd w:id="2818"/>
      <w:bookmarkEnd w:id="2819"/>
      <w:bookmarkEnd w:id="2820"/>
      <w:bookmarkEnd w:id="2821"/>
      <w:bookmarkEnd w:id="2822"/>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Heading4"/>
      </w:pPr>
      <w:bookmarkStart w:id="2823" w:name="_Toc442088378"/>
      <w:bookmarkStart w:id="2824" w:name="_Toc442090037"/>
      <w:bookmarkStart w:id="2825" w:name="_Toc442090602"/>
      <w:bookmarkStart w:id="2826" w:name="_Toc442093320"/>
      <w:bookmarkStart w:id="2827" w:name="_Toc445029597"/>
      <w:bookmarkStart w:id="2828" w:name="_Toc470164074"/>
      <w:bookmarkStart w:id="2829" w:name="_Toc470164656"/>
      <w:bookmarkStart w:id="2830" w:name="_Toc475715265"/>
      <w:bookmarkStart w:id="2831" w:name="_Toc479349071"/>
      <w:bookmarkStart w:id="2832" w:name="_Toc484070519"/>
      <w:bookmarkStart w:id="2833" w:name="_Toc8130875"/>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3"/>
      <w:bookmarkEnd w:id="2824"/>
      <w:bookmarkEnd w:id="2825"/>
      <w:bookmarkEnd w:id="2826"/>
      <w:bookmarkEnd w:id="2827"/>
      <w:bookmarkEnd w:id="2828"/>
      <w:bookmarkEnd w:id="2829"/>
      <w:bookmarkEnd w:id="2830"/>
      <w:bookmarkEnd w:id="2831"/>
      <w:bookmarkEnd w:id="2832"/>
      <w:bookmarkEnd w:id="2833"/>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lastRenderedPageBreak/>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Heading4"/>
      </w:pPr>
      <w:bookmarkStart w:id="2834" w:name="_Toc442088379"/>
      <w:bookmarkStart w:id="2835" w:name="_Toc442090038"/>
      <w:bookmarkStart w:id="2836" w:name="_Toc442090603"/>
      <w:bookmarkStart w:id="2837" w:name="_Toc442093321"/>
      <w:bookmarkStart w:id="2838" w:name="_Toc445029598"/>
      <w:bookmarkStart w:id="2839" w:name="_Toc470164075"/>
      <w:bookmarkStart w:id="2840" w:name="_Toc470164657"/>
      <w:bookmarkStart w:id="2841" w:name="_Toc475715266"/>
      <w:bookmarkStart w:id="2842" w:name="_Toc479349072"/>
      <w:bookmarkStart w:id="2843" w:name="_Toc484070520"/>
      <w:bookmarkStart w:id="2844" w:name="_Toc8130876"/>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4"/>
      <w:bookmarkEnd w:id="2835"/>
      <w:bookmarkEnd w:id="2836"/>
      <w:bookmarkEnd w:id="2837"/>
      <w:bookmarkEnd w:id="2838"/>
      <w:bookmarkEnd w:id="2839"/>
      <w:bookmarkEnd w:id="2840"/>
      <w:bookmarkEnd w:id="2841"/>
      <w:bookmarkEnd w:id="2842"/>
      <w:bookmarkEnd w:id="2843"/>
      <w:bookmarkEnd w:id="2844"/>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Heading4"/>
      </w:pPr>
      <w:bookmarkStart w:id="2845" w:name="_Toc470164076"/>
      <w:bookmarkStart w:id="2846" w:name="_Toc470164658"/>
      <w:bookmarkStart w:id="2847" w:name="_Toc475715267"/>
      <w:bookmarkStart w:id="2848" w:name="_Toc479349073"/>
      <w:bookmarkStart w:id="2849" w:name="_Toc484070521"/>
      <w:bookmarkStart w:id="2850" w:name="_Toc8130877"/>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5"/>
      <w:bookmarkEnd w:id="2846"/>
      <w:bookmarkEnd w:id="2847"/>
      <w:bookmarkEnd w:id="2848"/>
      <w:bookmarkEnd w:id="2849"/>
      <w:bookmarkEnd w:id="2850"/>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lastRenderedPageBreak/>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Heading4"/>
      </w:pPr>
      <w:bookmarkStart w:id="2851" w:name="_Toc470164077"/>
      <w:bookmarkStart w:id="2852" w:name="_Toc470164659"/>
      <w:bookmarkStart w:id="2853" w:name="_Toc475715268"/>
      <w:bookmarkStart w:id="2854" w:name="_Toc479349074"/>
      <w:bookmarkStart w:id="2855" w:name="_Toc484070522"/>
      <w:bookmarkStart w:id="2856" w:name="_Toc8130878"/>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1"/>
      <w:bookmarkEnd w:id="2852"/>
      <w:bookmarkEnd w:id="2853"/>
      <w:bookmarkEnd w:id="2854"/>
      <w:bookmarkEnd w:id="2855"/>
      <w:bookmarkEnd w:id="2856"/>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Heading4"/>
      </w:pPr>
      <w:bookmarkStart w:id="2857" w:name="_Toc470164078"/>
      <w:bookmarkStart w:id="2858" w:name="_Toc470164660"/>
      <w:bookmarkStart w:id="2859" w:name="_Toc475715269"/>
      <w:bookmarkStart w:id="2860" w:name="_Toc479349075"/>
      <w:bookmarkStart w:id="2861" w:name="_Toc484070523"/>
      <w:bookmarkStart w:id="2862" w:name="_Toc8130879"/>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57"/>
      <w:bookmarkEnd w:id="2858"/>
      <w:bookmarkEnd w:id="2859"/>
      <w:bookmarkEnd w:id="2860"/>
      <w:bookmarkEnd w:id="2861"/>
      <w:bookmarkEnd w:id="2862"/>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Heading4"/>
      </w:pPr>
      <w:bookmarkStart w:id="2863" w:name="_Toc470164079"/>
      <w:bookmarkStart w:id="2864" w:name="_Toc470164661"/>
      <w:bookmarkStart w:id="2865" w:name="_Toc475715270"/>
      <w:bookmarkStart w:id="2866" w:name="_Toc479349076"/>
      <w:bookmarkStart w:id="2867" w:name="_Toc484070524"/>
      <w:bookmarkStart w:id="2868" w:name="_Toc8130880"/>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3"/>
      <w:bookmarkEnd w:id="2864"/>
      <w:bookmarkEnd w:id="2865"/>
      <w:bookmarkEnd w:id="2866"/>
      <w:bookmarkEnd w:id="2867"/>
      <w:bookmarkEnd w:id="2868"/>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policy retrieving process according to the access control policy </w:t>
      </w:r>
      <w:r>
        <w:rPr>
          <w:rFonts w:hint="eastAsia"/>
          <w:lang w:eastAsia="zh-CN"/>
        </w:rPr>
        <w:lastRenderedPageBreak/>
        <w:t>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Heading4"/>
      </w:pPr>
      <w:bookmarkStart w:id="2869" w:name="_Toc470164080"/>
      <w:bookmarkStart w:id="2870" w:name="_Toc470164662"/>
      <w:bookmarkStart w:id="2871" w:name="_Toc475715271"/>
      <w:bookmarkStart w:id="2872" w:name="_Toc479349077"/>
      <w:bookmarkStart w:id="2873" w:name="_Toc484070525"/>
      <w:bookmarkStart w:id="2874" w:name="_Toc8130881"/>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69"/>
      <w:bookmarkEnd w:id="2870"/>
      <w:bookmarkEnd w:id="2871"/>
      <w:bookmarkEnd w:id="2872"/>
      <w:bookmarkEnd w:id="2873"/>
      <w:bookmarkEnd w:id="2874"/>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Heading4"/>
      </w:pPr>
      <w:bookmarkStart w:id="2875" w:name="_Toc470164081"/>
      <w:bookmarkStart w:id="2876" w:name="_Toc470164663"/>
      <w:bookmarkStart w:id="2877" w:name="_Toc475715272"/>
      <w:bookmarkStart w:id="2878" w:name="_Toc479349078"/>
      <w:bookmarkStart w:id="2879" w:name="_Toc484070526"/>
      <w:bookmarkStart w:id="2880" w:name="_Toc8130882"/>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5"/>
      <w:bookmarkEnd w:id="2876"/>
      <w:bookmarkEnd w:id="2877"/>
      <w:bookmarkEnd w:id="2878"/>
      <w:bookmarkEnd w:id="2879"/>
      <w:bookmarkEnd w:id="2880"/>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lastRenderedPageBreak/>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Heading4"/>
      </w:pPr>
      <w:bookmarkStart w:id="2881" w:name="_Toc470164082"/>
      <w:bookmarkStart w:id="2882" w:name="_Toc470164664"/>
      <w:bookmarkStart w:id="2883" w:name="_Toc475715273"/>
      <w:bookmarkStart w:id="2884" w:name="_Toc479349079"/>
      <w:bookmarkStart w:id="2885" w:name="_Toc484070527"/>
      <w:bookmarkStart w:id="2886" w:name="_Toc8130883"/>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1"/>
      <w:bookmarkEnd w:id="2882"/>
      <w:bookmarkEnd w:id="2883"/>
      <w:bookmarkEnd w:id="2884"/>
      <w:bookmarkEnd w:id="2885"/>
      <w:bookmarkEnd w:id="2886"/>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Heading4"/>
      </w:pPr>
      <w:bookmarkStart w:id="2887" w:name="_Toc470164083"/>
      <w:bookmarkStart w:id="2888" w:name="_Toc470164665"/>
      <w:bookmarkStart w:id="2889" w:name="_Toc475715274"/>
      <w:bookmarkStart w:id="2890" w:name="_Toc479349080"/>
      <w:bookmarkStart w:id="2891" w:name="_Toc484070528"/>
      <w:bookmarkStart w:id="2892" w:name="_Toc8130884"/>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87"/>
      <w:bookmarkEnd w:id="2888"/>
      <w:bookmarkEnd w:id="2889"/>
      <w:bookmarkEnd w:id="2890"/>
      <w:bookmarkEnd w:id="2891"/>
      <w:bookmarkEnd w:id="2892"/>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Heading4"/>
      </w:pPr>
      <w:bookmarkStart w:id="2893" w:name="_Toc470164084"/>
      <w:bookmarkStart w:id="2894" w:name="_Toc470164666"/>
      <w:bookmarkStart w:id="2895" w:name="_Toc475715275"/>
      <w:bookmarkStart w:id="2896" w:name="_Toc479349081"/>
      <w:bookmarkStart w:id="2897" w:name="_Toc484070529"/>
      <w:bookmarkStart w:id="2898" w:name="_Toc8130885"/>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3"/>
      <w:bookmarkEnd w:id="2894"/>
      <w:bookmarkEnd w:id="2895"/>
      <w:bookmarkEnd w:id="2896"/>
      <w:bookmarkEnd w:id="2897"/>
      <w:bookmarkEnd w:id="2898"/>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 xml:space="preserve">resource specific </w:t>
      </w:r>
      <w:r>
        <w:rPr>
          <w:rFonts w:hint="eastAsia"/>
          <w:lang w:eastAsia="zh-CN"/>
        </w:rPr>
        <w:lastRenderedPageBreak/>
        <w:t>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Heading4"/>
      </w:pPr>
      <w:bookmarkStart w:id="2899" w:name="_Toc470164085"/>
      <w:bookmarkStart w:id="2900" w:name="_Toc470164667"/>
      <w:bookmarkStart w:id="2901" w:name="_Toc475715276"/>
      <w:bookmarkStart w:id="2902" w:name="_Toc479349082"/>
      <w:bookmarkStart w:id="2903" w:name="_Toc484070530"/>
      <w:bookmarkStart w:id="2904" w:name="_Toc8130886"/>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899"/>
      <w:bookmarkEnd w:id="2900"/>
      <w:bookmarkEnd w:id="2901"/>
      <w:bookmarkEnd w:id="2902"/>
      <w:bookmarkEnd w:id="2903"/>
      <w:bookmarkEnd w:id="2904"/>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SimSun"/>
          <w:lang w:eastAsia="zh-CN"/>
        </w:rPr>
      </w:pPr>
    </w:p>
    <w:p w14:paraId="24C381B8" w14:textId="77777777" w:rsidR="008F2794" w:rsidRPr="005A3421" w:rsidRDefault="008F2794" w:rsidP="008F2794">
      <w:pPr>
        <w:pStyle w:val="Heading3"/>
      </w:pPr>
      <w:bookmarkStart w:id="2905" w:name="_Toc470164086"/>
      <w:bookmarkStart w:id="2906" w:name="_Toc470164668"/>
      <w:bookmarkStart w:id="2907" w:name="_Toc475715277"/>
      <w:bookmarkStart w:id="2908" w:name="_Toc479349083"/>
      <w:bookmarkStart w:id="2909" w:name="_Toc484070531"/>
      <w:bookmarkStart w:id="2910" w:name="_Toc8130887"/>
      <w:r w:rsidRPr="005A3421">
        <w:t>10.2.</w:t>
      </w:r>
      <w:r>
        <w:t>4</w:t>
      </w:r>
      <w:r w:rsidRPr="005A3421">
        <w:tab/>
      </w:r>
      <w:r>
        <w:t>Data management</w:t>
      </w:r>
      <w:bookmarkEnd w:id="2905"/>
      <w:bookmarkEnd w:id="2906"/>
      <w:bookmarkEnd w:id="2907"/>
      <w:bookmarkEnd w:id="2908"/>
      <w:bookmarkEnd w:id="2909"/>
      <w:bookmarkEnd w:id="2910"/>
    </w:p>
    <w:p w14:paraId="7B5447A8" w14:textId="77777777" w:rsidR="008F2794" w:rsidRPr="005A3421" w:rsidRDefault="008F2794" w:rsidP="008F2794">
      <w:pPr>
        <w:pStyle w:val="Heading4"/>
      </w:pPr>
      <w:bookmarkStart w:id="2911" w:name="_Toc470164087"/>
      <w:bookmarkStart w:id="2912" w:name="_Toc470164669"/>
      <w:bookmarkStart w:id="2913" w:name="_Toc475715278"/>
      <w:bookmarkStart w:id="2914" w:name="_Toc479349084"/>
      <w:bookmarkStart w:id="2915" w:name="_Toc484070532"/>
      <w:bookmarkStart w:id="2916" w:name="_Toc8130888"/>
      <w:r w:rsidRPr="005A3421">
        <w:t>10.2.</w:t>
      </w:r>
      <w:r>
        <w:t>4</w:t>
      </w:r>
      <w:r w:rsidRPr="005A3421">
        <w:t>.1</w:t>
      </w:r>
      <w:r w:rsidRPr="005A3421">
        <w:tab/>
        <w:t>Introduction</w:t>
      </w:r>
      <w:bookmarkEnd w:id="2911"/>
      <w:bookmarkEnd w:id="2912"/>
      <w:bookmarkEnd w:id="2913"/>
      <w:bookmarkEnd w:id="2914"/>
      <w:bookmarkEnd w:id="2915"/>
      <w:bookmarkEnd w:id="2916"/>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lastRenderedPageBreak/>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Heading4"/>
      </w:pPr>
      <w:bookmarkStart w:id="2917" w:name="_Toc470164088"/>
      <w:bookmarkStart w:id="2918" w:name="_Toc470164670"/>
      <w:bookmarkStart w:id="2919" w:name="_Toc475715279"/>
      <w:bookmarkStart w:id="2920" w:name="_Toc479349085"/>
      <w:bookmarkStart w:id="2921" w:name="_Toc484070533"/>
      <w:bookmarkStart w:id="2922" w:name="_Toc8130889"/>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17"/>
      <w:bookmarkEnd w:id="2918"/>
      <w:bookmarkEnd w:id="2919"/>
      <w:bookmarkEnd w:id="2920"/>
      <w:bookmarkEnd w:id="2921"/>
      <w:bookmarkEnd w:id="2922"/>
      <w:r w:rsidRPr="005A3421">
        <w:t xml:space="preserve"> </w:t>
      </w:r>
    </w:p>
    <w:p w14:paraId="368FE2A4" w14:textId="77777777" w:rsidR="00BB43F6" w:rsidRDefault="00BB43F6" w:rsidP="00BB43F6">
      <w:pPr>
        <w:rPr>
          <w:rFonts w:eastAsia="DengXian"/>
          <w:lang w:eastAsia="zh-CN"/>
        </w:rPr>
      </w:pPr>
      <w:r>
        <w:rPr>
          <w:rFonts w:eastAsia="DengXian" w:hint="eastAsia"/>
          <w:lang w:eastAsia="zh-CN"/>
        </w:rPr>
        <w:t xml:space="preserve">A </w:t>
      </w:r>
      <w:r>
        <w:rPr>
          <w:rFonts w:eastAsia="DengXian"/>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DengXian"/>
          <w:i/>
          <w:lang w:eastAsia="zh-CN"/>
        </w:rPr>
        <w:t>content</w:t>
      </w:r>
      <w:r>
        <w:rPr>
          <w:rFonts w:eastAsia="DengXian"/>
          <w:lang w:eastAsia="zh-CN"/>
        </w:rPr>
        <w:t>) regardless the data structure and format.</w:t>
      </w:r>
    </w:p>
    <w:p w14:paraId="48F671D6" w14:textId="77777777" w:rsidR="00BB43F6" w:rsidRPr="00407CBE" w:rsidRDefault="00BB43F6" w:rsidP="00BB43F6">
      <w:pPr>
        <w:rPr>
          <w:lang w:val="x-none"/>
        </w:rPr>
      </w:pPr>
      <w:r>
        <w:rPr>
          <w:rFonts w:eastAsia="DengXian"/>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Heading4"/>
      </w:pPr>
      <w:bookmarkStart w:id="2923" w:name="_Toc470164089"/>
      <w:bookmarkStart w:id="2924" w:name="_Toc470164671"/>
      <w:bookmarkStart w:id="2925" w:name="_Toc475715280"/>
      <w:bookmarkStart w:id="2926" w:name="_Toc479349086"/>
      <w:bookmarkStart w:id="2927" w:name="_Toc484070534"/>
      <w:bookmarkStart w:id="2928" w:name="_Toc8130890"/>
      <w:r w:rsidRPr="005A3421">
        <w:t>10.2.4.</w:t>
      </w:r>
      <w:r>
        <w:t>3</w:t>
      </w:r>
      <w:r w:rsidRPr="005A3421">
        <w:tab/>
        <w:t xml:space="preserve">Create </w:t>
      </w:r>
      <w:r w:rsidRPr="005A3421">
        <w:rPr>
          <w:i/>
        </w:rPr>
        <w:t>&lt;container&gt;</w:t>
      </w:r>
      <w:bookmarkEnd w:id="2923"/>
      <w:bookmarkEnd w:id="2924"/>
      <w:bookmarkEnd w:id="2925"/>
      <w:bookmarkEnd w:id="2926"/>
      <w:bookmarkEnd w:id="2927"/>
      <w:bookmarkEnd w:id="2928"/>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Heading4"/>
      </w:pPr>
      <w:bookmarkStart w:id="2929" w:name="_Toc470164090"/>
      <w:bookmarkStart w:id="2930" w:name="_Toc470164672"/>
      <w:bookmarkStart w:id="2931" w:name="_Toc475715281"/>
      <w:bookmarkStart w:id="2932" w:name="_Toc479349087"/>
      <w:bookmarkStart w:id="2933" w:name="_Toc484070535"/>
      <w:bookmarkStart w:id="2934" w:name="_Toc8130891"/>
      <w:r w:rsidRPr="005A3421">
        <w:lastRenderedPageBreak/>
        <w:t>10.2.4.</w:t>
      </w:r>
      <w:r>
        <w:t>4</w:t>
      </w:r>
      <w:r w:rsidRPr="005A3421">
        <w:tab/>
        <w:t xml:space="preserve">Retrieve </w:t>
      </w:r>
      <w:r w:rsidRPr="005A3421">
        <w:rPr>
          <w:i/>
        </w:rPr>
        <w:t>&lt;container&gt;</w:t>
      </w:r>
      <w:bookmarkEnd w:id="2929"/>
      <w:bookmarkEnd w:id="2930"/>
      <w:bookmarkEnd w:id="2931"/>
      <w:bookmarkEnd w:id="2932"/>
      <w:bookmarkEnd w:id="2933"/>
      <w:bookmarkEnd w:id="2934"/>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SimSun" w:hint="eastAsia"/>
                <w:lang w:eastAsia="zh-CN"/>
              </w:rPr>
              <w:t>e)</w:t>
            </w:r>
            <w:r w:rsidRPr="00CF2F35">
              <w:t xml:space="preserve">' set (oneM2M </w:t>
            </w:r>
            <w:r w:rsidRPr="00CF2F35">
              <w:rPr>
                <w:rFonts w:cs="Arial"/>
                <w:szCs w:val="18"/>
              </w:rPr>
              <w:t>TS-0001, table 9.6.8</w:t>
            </w:r>
            <w:r>
              <w:rPr>
                <w:rFonts w:eastAsia="SimSun"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SimSun"/>
              </w:rPr>
            </w:pPr>
            <w:r w:rsidRPr="00CF2F35">
              <w:t>b)</w:t>
            </w:r>
            <w:r w:rsidRPr="00CF2F35">
              <w:tab/>
              <w:t xml:space="preserve">there is no subscription on the &lt;container&gt; resource with the </w:t>
            </w:r>
            <w:r w:rsidR="00924D04">
              <w:t>notificationE</w:t>
            </w:r>
            <w:r w:rsidRPr="00CF2F35">
              <w:t>ventType '</w:t>
            </w:r>
            <w:r>
              <w:rPr>
                <w:rFonts w:eastAsia="SimSun"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Heading4"/>
      </w:pPr>
      <w:bookmarkStart w:id="2935" w:name="_Toc470164091"/>
      <w:bookmarkStart w:id="2936" w:name="_Toc470164673"/>
      <w:bookmarkStart w:id="2937" w:name="_Toc475715282"/>
      <w:bookmarkStart w:id="2938" w:name="_Toc479349088"/>
      <w:bookmarkStart w:id="2939" w:name="_Toc484070536"/>
      <w:bookmarkStart w:id="2940" w:name="_Toc8130892"/>
      <w:r w:rsidRPr="005A3421">
        <w:t>10.2.4.</w:t>
      </w:r>
      <w:r>
        <w:t>5</w:t>
      </w:r>
      <w:r w:rsidRPr="005A3421">
        <w:tab/>
        <w:t xml:space="preserve">Update </w:t>
      </w:r>
      <w:r w:rsidRPr="005A3421">
        <w:rPr>
          <w:i/>
        </w:rPr>
        <w:t>&lt;container&gt;</w:t>
      </w:r>
      <w:bookmarkEnd w:id="2935"/>
      <w:bookmarkEnd w:id="2936"/>
      <w:bookmarkEnd w:id="2937"/>
      <w:bookmarkEnd w:id="2938"/>
      <w:bookmarkEnd w:id="2939"/>
      <w:bookmarkEnd w:id="2940"/>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Heading4"/>
      </w:pPr>
      <w:bookmarkStart w:id="2941" w:name="_Toc470164092"/>
      <w:bookmarkStart w:id="2942" w:name="_Toc470164674"/>
      <w:bookmarkStart w:id="2943" w:name="_Toc475715283"/>
      <w:bookmarkStart w:id="2944" w:name="_Toc479349089"/>
      <w:bookmarkStart w:id="2945" w:name="_Toc484070537"/>
      <w:bookmarkStart w:id="2946" w:name="_Toc8130893"/>
      <w:r w:rsidRPr="005A3421">
        <w:lastRenderedPageBreak/>
        <w:t>10.2.4.</w:t>
      </w:r>
      <w:r>
        <w:t>6</w:t>
      </w:r>
      <w:r w:rsidRPr="005A3421">
        <w:tab/>
        <w:t xml:space="preserve">Delete </w:t>
      </w:r>
      <w:r w:rsidRPr="005A3421">
        <w:rPr>
          <w:i/>
        </w:rPr>
        <w:t>&lt;container&gt;</w:t>
      </w:r>
      <w:bookmarkEnd w:id="2941"/>
      <w:bookmarkEnd w:id="2942"/>
      <w:bookmarkEnd w:id="2943"/>
      <w:bookmarkEnd w:id="2944"/>
      <w:bookmarkEnd w:id="2945"/>
      <w:bookmarkEnd w:id="2946"/>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Heading4"/>
        <w:rPr>
          <w:lang w:eastAsia="zh-CN"/>
        </w:rPr>
      </w:pPr>
      <w:bookmarkStart w:id="2947" w:name="_Toc470164093"/>
      <w:bookmarkStart w:id="2948" w:name="_Toc470164675"/>
      <w:bookmarkStart w:id="2949" w:name="_Toc475715284"/>
      <w:bookmarkStart w:id="2950" w:name="_Toc479349090"/>
      <w:bookmarkStart w:id="2951" w:name="_Toc484070538"/>
      <w:bookmarkStart w:id="2952" w:name="_Toc8130894"/>
      <w:r w:rsidRPr="005A3421">
        <w:t>10.2.</w:t>
      </w:r>
      <w:r>
        <w:t>4</w:t>
      </w:r>
      <w:r w:rsidRPr="005A3421">
        <w:t>.</w:t>
      </w:r>
      <w:r>
        <w:t>7</w:t>
      </w:r>
      <w:r w:rsidRPr="005A3421">
        <w:tab/>
      </w:r>
      <w:r>
        <w:t xml:space="preserve">Create </w:t>
      </w:r>
      <w:r w:rsidRPr="005A3421">
        <w:rPr>
          <w:rFonts w:hint="eastAsia"/>
          <w:i/>
          <w:lang w:eastAsia="zh-CN"/>
        </w:rPr>
        <w:t>&lt;contentInstance&gt;</w:t>
      </w:r>
      <w:bookmarkEnd w:id="2947"/>
      <w:bookmarkEnd w:id="2948"/>
      <w:bookmarkEnd w:id="2949"/>
      <w:bookmarkEnd w:id="2950"/>
      <w:bookmarkEnd w:id="2951"/>
      <w:bookmarkEnd w:id="2952"/>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lastRenderedPageBreak/>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Heading4"/>
        <w:rPr>
          <w:lang w:eastAsia="zh-CN"/>
        </w:rPr>
      </w:pPr>
      <w:bookmarkStart w:id="2953" w:name="_Toc470164094"/>
      <w:bookmarkStart w:id="2954" w:name="_Toc470164676"/>
      <w:bookmarkStart w:id="2955" w:name="_Toc475715285"/>
      <w:bookmarkStart w:id="2956" w:name="_Toc479349091"/>
      <w:bookmarkStart w:id="2957" w:name="_Toc484070539"/>
      <w:bookmarkStart w:id="2958" w:name="_Toc8130895"/>
      <w:r w:rsidRPr="005A3421">
        <w:rPr>
          <w:rFonts w:hint="eastAsia"/>
        </w:rPr>
        <w:lastRenderedPageBreak/>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3"/>
      <w:bookmarkEnd w:id="2954"/>
      <w:bookmarkEnd w:id="2955"/>
      <w:bookmarkEnd w:id="2956"/>
      <w:bookmarkEnd w:id="2957"/>
      <w:bookmarkEnd w:id="2958"/>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Heading4"/>
        <w:rPr>
          <w:lang w:eastAsia="zh-CN"/>
        </w:rPr>
      </w:pPr>
      <w:bookmarkStart w:id="2959" w:name="_Toc470164095"/>
      <w:bookmarkStart w:id="2960" w:name="_Toc470164677"/>
      <w:bookmarkStart w:id="2961" w:name="_Toc475715286"/>
      <w:bookmarkStart w:id="2962" w:name="_Toc479349092"/>
      <w:bookmarkStart w:id="2963" w:name="_Toc484070540"/>
      <w:bookmarkStart w:id="2964" w:name="_Toc8130896"/>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59"/>
      <w:bookmarkEnd w:id="2960"/>
      <w:bookmarkEnd w:id="2961"/>
      <w:bookmarkEnd w:id="2962"/>
      <w:bookmarkEnd w:id="2963"/>
      <w:bookmarkEnd w:id="2964"/>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ListParagraph"/>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Heading4"/>
        <w:rPr>
          <w:lang w:eastAsia="zh-CN"/>
        </w:rPr>
      </w:pPr>
      <w:bookmarkStart w:id="2965" w:name="_Toc470164096"/>
      <w:bookmarkStart w:id="2966" w:name="_Toc470164678"/>
      <w:bookmarkStart w:id="2967" w:name="_Toc475715287"/>
      <w:bookmarkStart w:id="2968" w:name="_Toc479349093"/>
      <w:bookmarkStart w:id="2969" w:name="_Toc484070541"/>
      <w:bookmarkStart w:id="2970" w:name="_Toc8130897"/>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5"/>
      <w:bookmarkEnd w:id="2966"/>
      <w:bookmarkEnd w:id="2967"/>
      <w:bookmarkEnd w:id="2968"/>
      <w:bookmarkEnd w:id="2969"/>
      <w:bookmarkEnd w:id="2970"/>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Heading4"/>
      </w:pPr>
      <w:bookmarkStart w:id="2971" w:name="_Toc470164097"/>
      <w:bookmarkStart w:id="2972" w:name="_Toc470164679"/>
      <w:bookmarkStart w:id="2973" w:name="_Toc475715288"/>
      <w:bookmarkStart w:id="2974" w:name="_Toc479349094"/>
      <w:bookmarkStart w:id="2975" w:name="_Toc484070542"/>
      <w:bookmarkStart w:id="2976" w:name="_Toc8130898"/>
      <w:r w:rsidRPr="005A3421">
        <w:t>10.2.</w:t>
      </w:r>
      <w:r>
        <w:t>4</w:t>
      </w:r>
      <w:r w:rsidRPr="005A3421">
        <w:t>.1</w:t>
      </w:r>
      <w:r>
        <w:t>1</w:t>
      </w:r>
      <w:r w:rsidRPr="005A3421">
        <w:tab/>
      </w:r>
      <w:r w:rsidRPr="00EC659B">
        <w:t xml:space="preserve">Retrieve </w:t>
      </w:r>
      <w:r w:rsidRPr="00EC659B">
        <w:rPr>
          <w:i/>
        </w:rPr>
        <w:t>&lt;latest&gt;</w:t>
      </w:r>
      <w:bookmarkEnd w:id="2971"/>
      <w:bookmarkEnd w:id="2972"/>
      <w:bookmarkEnd w:id="2973"/>
      <w:bookmarkEnd w:id="2974"/>
      <w:bookmarkEnd w:id="2975"/>
      <w:bookmarkEnd w:id="2976"/>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lastRenderedPageBreak/>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Heading4"/>
      </w:pPr>
      <w:bookmarkStart w:id="2977" w:name="_Toc470164098"/>
      <w:bookmarkStart w:id="2978" w:name="_Toc470164680"/>
      <w:bookmarkStart w:id="2979" w:name="_Toc475715289"/>
      <w:bookmarkStart w:id="2980" w:name="_Toc479349095"/>
      <w:bookmarkStart w:id="2981" w:name="_Toc484070543"/>
      <w:bookmarkStart w:id="2982" w:name="_Toc8130899"/>
      <w:r w:rsidRPr="005A3421">
        <w:t>10.2.</w:t>
      </w:r>
      <w:r>
        <w:t>4</w:t>
      </w:r>
      <w:r w:rsidRPr="005A3421">
        <w:t>.</w:t>
      </w:r>
      <w:r>
        <w:t>12</w:t>
      </w:r>
      <w:r w:rsidRPr="005A3421">
        <w:tab/>
        <w:t xml:space="preserve">Delete </w:t>
      </w:r>
      <w:r w:rsidRPr="005A3421">
        <w:rPr>
          <w:i/>
        </w:rPr>
        <w:t>&lt;latest&gt;</w:t>
      </w:r>
      <w:bookmarkEnd w:id="2977"/>
      <w:bookmarkEnd w:id="2978"/>
      <w:bookmarkEnd w:id="2979"/>
      <w:bookmarkEnd w:id="2980"/>
      <w:bookmarkEnd w:id="2981"/>
      <w:bookmarkEnd w:id="2982"/>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Heading4"/>
      </w:pPr>
      <w:bookmarkStart w:id="2983" w:name="_Toc470164099"/>
      <w:bookmarkStart w:id="2984" w:name="_Toc470164681"/>
      <w:bookmarkStart w:id="2985" w:name="_Toc475715290"/>
      <w:bookmarkStart w:id="2986" w:name="_Toc479349096"/>
      <w:bookmarkStart w:id="2987" w:name="_Toc484070544"/>
      <w:bookmarkStart w:id="2988" w:name="_Toc8130900"/>
      <w:r w:rsidRPr="005A3421">
        <w:t>10.2.</w:t>
      </w:r>
      <w:r>
        <w:t>4</w:t>
      </w:r>
      <w:r w:rsidRPr="005A3421">
        <w:t>.1</w:t>
      </w:r>
      <w:r>
        <w:t>3</w:t>
      </w:r>
      <w:r w:rsidRPr="005A3421">
        <w:tab/>
      </w:r>
      <w:r w:rsidRPr="00EC659B">
        <w:t xml:space="preserve">Retrieve </w:t>
      </w:r>
      <w:r w:rsidRPr="00EC659B">
        <w:rPr>
          <w:i/>
        </w:rPr>
        <w:t>&lt;oldest&gt;</w:t>
      </w:r>
      <w:bookmarkEnd w:id="2983"/>
      <w:bookmarkEnd w:id="2984"/>
      <w:bookmarkEnd w:id="2985"/>
      <w:bookmarkEnd w:id="2986"/>
      <w:bookmarkEnd w:id="2987"/>
      <w:bookmarkEnd w:id="2988"/>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Heading4"/>
      </w:pPr>
      <w:bookmarkStart w:id="2989" w:name="_Toc470164100"/>
      <w:bookmarkStart w:id="2990" w:name="_Toc470164682"/>
      <w:bookmarkStart w:id="2991" w:name="_Toc475715291"/>
      <w:bookmarkStart w:id="2992" w:name="_Toc479349097"/>
      <w:bookmarkStart w:id="2993" w:name="_Toc484070545"/>
      <w:bookmarkStart w:id="2994" w:name="_Toc8130901"/>
      <w:r w:rsidRPr="005A3421">
        <w:t>10.2.</w:t>
      </w:r>
      <w:r>
        <w:t>4</w:t>
      </w:r>
      <w:r w:rsidRPr="005A3421">
        <w:t>.</w:t>
      </w:r>
      <w:r>
        <w:t>14</w:t>
      </w:r>
      <w:r w:rsidRPr="005A3421">
        <w:tab/>
        <w:t xml:space="preserve">Delete </w:t>
      </w:r>
      <w:r w:rsidRPr="005A3421">
        <w:rPr>
          <w:i/>
        </w:rPr>
        <w:t>&lt;oldest&gt;</w:t>
      </w:r>
      <w:bookmarkEnd w:id="2989"/>
      <w:bookmarkEnd w:id="2990"/>
      <w:bookmarkEnd w:id="2991"/>
      <w:bookmarkEnd w:id="2992"/>
      <w:bookmarkEnd w:id="2993"/>
      <w:bookmarkEnd w:id="2994"/>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Heading4"/>
      </w:pPr>
      <w:bookmarkStart w:id="2995" w:name="_Toc470164101"/>
      <w:bookmarkStart w:id="2996" w:name="_Toc470164683"/>
      <w:bookmarkStart w:id="2997" w:name="_Toc475715292"/>
      <w:bookmarkStart w:id="2998" w:name="_Toc479349098"/>
      <w:bookmarkStart w:id="2999" w:name="_Toc484070546"/>
      <w:bookmarkStart w:id="3000" w:name="_Toc8130902"/>
      <w:r w:rsidRPr="005A3421">
        <w:t>10.2.</w:t>
      </w:r>
      <w:r>
        <w:t>4</w:t>
      </w:r>
      <w:r w:rsidRPr="005A3421">
        <w:t>.1</w:t>
      </w:r>
      <w:r>
        <w:t>5</w:t>
      </w:r>
      <w:r w:rsidRPr="005A3421">
        <w:tab/>
      </w:r>
      <w:r>
        <w:t xml:space="preserve">Data management using </w:t>
      </w:r>
      <w:r w:rsidR="00F07ECC" w:rsidRPr="00F07ECC">
        <w:rPr>
          <w:i/>
        </w:rPr>
        <w:t>&lt;flexContainer&gt;</w:t>
      </w:r>
      <w:bookmarkEnd w:id="2995"/>
      <w:bookmarkEnd w:id="2996"/>
      <w:bookmarkEnd w:id="2997"/>
      <w:bookmarkEnd w:id="2998"/>
      <w:bookmarkEnd w:id="2999"/>
      <w:bookmarkEnd w:id="3000"/>
    </w:p>
    <w:p w14:paraId="4BE988C3" w14:textId="77777777" w:rsidR="00DF41C2" w:rsidRDefault="00DF41C2" w:rsidP="00DF41C2">
      <w:r>
        <w:rPr>
          <w:rFonts w:eastAsia="DengXian" w:hint="eastAsia"/>
          <w:lang w:eastAsia="zh-CN"/>
        </w:rPr>
        <w:t xml:space="preserve">A </w:t>
      </w:r>
      <w:r>
        <w:rPr>
          <w:rFonts w:eastAsia="DengXian"/>
          <w:lang w:eastAsia="zh-CN"/>
        </w:rPr>
        <w:t xml:space="preserve">&lt;flexContainer&gt; resource can store application data in custom attributes and provide limited meta information (e.g. </w:t>
      </w:r>
      <w:r w:rsidRPr="00903A3B">
        <w:rPr>
          <w:rFonts w:eastAsia="DengXian"/>
          <w:i/>
          <w:lang w:eastAsia="zh-CN"/>
        </w:rPr>
        <w:t>contentSize</w:t>
      </w:r>
      <w:r>
        <w:rPr>
          <w:rFonts w:eastAsia="DengXian"/>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Heading4"/>
        <w:rPr>
          <w:rFonts w:eastAsia="SimSun"/>
          <w:lang w:eastAsia="zh-CN"/>
        </w:rPr>
      </w:pPr>
      <w:bookmarkStart w:id="3001" w:name="_Toc470164102"/>
      <w:bookmarkStart w:id="3002" w:name="_Toc470164684"/>
      <w:bookmarkStart w:id="3003" w:name="_Toc475715293"/>
      <w:bookmarkStart w:id="3004" w:name="_Toc479349099"/>
      <w:bookmarkStart w:id="3005" w:name="_Toc484070547"/>
      <w:bookmarkStart w:id="3006" w:name="_Toc8130903"/>
      <w:r w:rsidRPr="005A3421">
        <w:t>10.2.</w:t>
      </w:r>
      <w:r>
        <w:t>4</w:t>
      </w:r>
      <w:r w:rsidRPr="005A3421">
        <w:t>.1</w:t>
      </w:r>
      <w:r>
        <w:t>6</w:t>
      </w:r>
      <w:r w:rsidRPr="005A3421">
        <w:tab/>
      </w:r>
      <w:r w:rsidRPr="005A3421">
        <w:rPr>
          <w:rFonts w:eastAsia="SimSun"/>
          <w:lang w:eastAsia="zh-CN"/>
        </w:rPr>
        <w:t>Create &lt;</w:t>
      </w:r>
      <w:r w:rsidRPr="0034243D">
        <w:rPr>
          <w:rFonts w:eastAsia="SimSun"/>
          <w:i/>
          <w:lang w:eastAsia="zh-CN"/>
        </w:rPr>
        <w:t>flexContainer</w:t>
      </w:r>
      <w:r w:rsidRPr="005A3421">
        <w:rPr>
          <w:rFonts w:eastAsia="SimSun"/>
          <w:lang w:eastAsia="zh-CN"/>
        </w:rPr>
        <w:t>&gt;</w:t>
      </w:r>
      <w:bookmarkEnd w:id="3001"/>
      <w:bookmarkEnd w:id="3002"/>
      <w:bookmarkEnd w:id="3003"/>
      <w:bookmarkEnd w:id="3004"/>
      <w:bookmarkEnd w:id="3005"/>
      <w:bookmarkEnd w:id="3006"/>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SimSun"/>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SimSun"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SimSun"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Heading4"/>
        <w:rPr>
          <w:rFonts w:eastAsia="SimSun"/>
          <w:lang w:eastAsia="zh-CN"/>
        </w:rPr>
      </w:pPr>
      <w:bookmarkStart w:id="3007" w:name="_Toc470164103"/>
      <w:bookmarkStart w:id="3008" w:name="_Toc470164685"/>
      <w:bookmarkStart w:id="3009" w:name="_Toc475715294"/>
      <w:bookmarkStart w:id="3010" w:name="_Toc479349100"/>
      <w:bookmarkStart w:id="3011" w:name="_Toc484070548"/>
      <w:bookmarkStart w:id="3012" w:name="_Toc8130904"/>
      <w:r w:rsidRPr="005A3421">
        <w:rPr>
          <w:rFonts w:eastAsia="SimSun"/>
          <w:lang w:eastAsia="zh-CN"/>
        </w:rPr>
        <w:lastRenderedPageBreak/>
        <w:t>10.2.</w:t>
      </w:r>
      <w:r>
        <w:rPr>
          <w:rFonts w:eastAsia="SimSun"/>
          <w:lang w:eastAsia="zh-CN"/>
        </w:rPr>
        <w:t>4</w:t>
      </w:r>
      <w:r w:rsidRPr="005A3421">
        <w:rPr>
          <w:rFonts w:eastAsia="SimSun"/>
          <w:lang w:eastAsia="zh-CN"/>
        </w:rPr>
        <w:t>.</w:t>
      </w:r>
      <w:r>
        <w:rPr>
          <w:rFonts w:eastAsia="SimSun"/>
          <w:lang w:eastAsia="zh-CN"/>
        </w:rPr>
        <w:t>17</w:t>
      </w:r>
      <w:r w:rsidRPr="005A3421">
        <w:rPr>
          <w:rFonts w:eastAsia="SimSun"/>
          <w:lang w:eastAsia="zh-CN"/>
        </w:rPr>
        <w:tab/>
        <w:t>Retrieve &lt;</w:t>
      </w:r>
      <w:r w:rsidRPr="0034243D">
        <w:rPr>
          <w:rFonts w:eastAsia="SimSun"/>
          <w:i/>
          <w:lang w:eastAsia="zh-CN"/>
        </w:rPr>
        <w:t>flexContainer</w:t>
      </w:r>
      <w:r w:rsidRPr="005A3421">
        <w:rPr>
          <w:rFonts w:eastAsia="SimSun"/>
          <w:lang w:eastAsia="zh-CN"/>
        </w:rPr>
        <w:t>&gt;</w:t>
      </w:r>
      <w:bookmarkEnd w:id="3007"/>
      <w:bookmarkEnd w:id="3008"/>
      <w:bookmarkEnd w:id="3009"/>
      <w:bookmarkEnd w:id="3010"/>
      <w:bookmarkEnd w:id="3011"/>
      <w:bookmarkEnd w:id="3012"/>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SimSun"/>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Heading4"/>
        <w:rPr>
          <w:rFonts w:eastAsia="SimSun"/>
          <w:lang w:eastAsia="zh-CN"/>
        </w:rPr>
      </w:pPr>
      <w:bookmarkStart w:id="3013" w:name="_Toc470164104"/>
      <w:bookmarkStart w:id="3014" w:name="_Toc470164686"/>
      <w:bookmarkStart w:id="3015" w:name="_Toc475715295"/>
      <w:bookmarkStart w:id="3016" w:name="_Toc479349101"/>
      <w:bookmarkStart w:id="3017" w:name="_Toc484070549"/>
      <w:bookmarkStart w:id="3018" w:name="_Toc8130905"/>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18</w:t>
      </w:r>
      <w:r w:rsidRPr="005A3421">
        <w:rPr>
          <w:rFonts w:eastAsia="SimSun"/>
          <w:lang w:eastAsia="zh-CN"/>
        </w:rPr>
        <w:tab/>
        <w:t>Update &lt;</w:t>
      </w:r>
      <w:r w:rsidRPr="0034243D">
        <w:rPr>
          <w:rFonts w:eastAsia="SimSun"/>
          <w:i/>
          <w:lang w:eastAsia="zh-CN"/>
        </w:rPr>
        <w:t>flexContainer</w:t>
      </w:r>
      <w:r w:rsidRPr="005A3421">
        <w:rPr>
          <w:rFonts w:eastAsia="SimSun"/>
          <w:lang w:eastAsia="zh-CN"/>
        </w:rPr>
        <w:t>&gt;</w:t>
      </w:r>
      <w:bookmarkEnd w:id="3013"/>
      <w:bookmarkEnd w:id="3014"/>
      <w:bookmarkEnd w:id="3015"/>
      <w:bookmarkEnd w:id="3016"/>
      <w:bookmarkEnd w:id="3017"/>
      <w:bookmarkEnd w:id="3018"/>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SimSun"/>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Heading4"/>
        <w:rPr>
          <w:rFonts w:eastAsia="SimSun"/>
          <w:lang w:eastAsia="zh-CN"/>
        </w:rPr>
      </w:pPr>
      <w:bookmarkStart w:id="3019" w:name="_Toc470164105"/>
      <w:bookmarkStart w:id="3020" w:name="_Toc470164687"/>
      <w:bookmarkStart w:id="3021" w:name="_Toc475715296"/>
      <w:bookmarkStart w:id="3022" w:name="_Toc479349102"/>
      <w:bookmarkStart w:id="3023" w:name="_Toc484070550"/>
      <w:bookmarkStart w:id="3024" w:name="_Toc8130906"/>
      <w:r w:rsidRPr="005A3421">
        <w:rPr>
          <w:rFonts w:eastAsia="SimSun"/>
          <w:lang w:eastAsia="zh-CN"/>
        </w:rPr>
        <w:lastRenderedPageBreak/>
        <w:t>10.2.</w:t>
      </w:r>
      <w:r>
        <w:rPr>
          <w:rFonts w:eastAsia="SimSun"/>
          <w:lang w:eastAsia="zh-CN"/>
        </w:rPr>
        <w:t>4</w:t>
      </w:r>
      <w:r w:rsidRPr="005A3421">
        <w:rPr>
          <w:rFonts w:eastAsia="SimSun"/>
          <w:lang w:eastAsia="zh-CN"/>
        </w:rPr>
        <w:t>.</w:t>
      </w:r>
      <w:r>
        <w:rPr>
          <w:rFonts w:eastAsia="SimSun"/>
          <w:lang w:eastAsia="zh-CN"/>
        </w:rPr>
        <w:t>19</w:t>
      </w:r>
      <w:r w:rsidRPr="005A3421">
        <w:rPr>
          <w:rFonts w:eastAsia="SimSun"/>
          <w:lang w:eastAsia="zh-CN"/>
        </w:rPr>
        <w:tab/>
        <w:t>Delete &lt;</w:t>
      </w:r>
      <w:r w:rsidRPr="0034243D">
        <w:rPr>
          <w:rFonts w:eastAsia="SimSun"/>
          <w:i/>
          <w:lang w:eastAsia="zh-CN"/>
        </w:rPr>
        <w:t>flexContainer</w:t>
      </w:r>
      <w:r w:rsidRPr="005A3421">
        <w:rPr>
          <w:rFonts w:eastAsia="SimSun"/>
          <w:lang w:eastAsia="zh-CN"/>
        </w:rPr>
        <w:t>&gt;</w:t>
      </w:r>
      <w:bookmarkEnd w:id="3019"/>
      <w:bookmarkEnd w:id="3020"/>
      <w:bookmarkEnd w:id="3021"/>
      <w:bookmarkEnd w:id="3022"/>
      <w:bookmarkEnd w:id="3023"/>
      <w:bookmarkEnd w:id="3024"/>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SimSun"/>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SimSun"/>
          <w:lang w:eastAsia="zh-CN"/>
        </w:rPr>
      </w:pPr>
    </w:p>
    <w:p w14:paraId="663C1EF2" w14:textId="77777777" w:rsidR="008F2794" w:rsidRPr="005A3421" w:rsidRDefault="008F2794" w:rsidP="008F2794">
      <w:pPr>
        <w:pStyle w:val="Heading4"/>
      </w:pPr>
      <w:bookmarkStart w:id="3025" w:name="_Toc470164106"/>
      <w:bookmarkStart w:id="3026" w:name="_Toc470164688"/>
      <w:bookmarkStart w:id="3027" w:name="_Toc475715297"/>
      <w:bookmarkStart w:id="3028" w:name="_Toc479349103"/>
      <w:bookmarkStart w:id="3029" w:name="_Toc484070551"/>
      <w:bookmarkStart w:id="3030" w:name="_Toc8130907"/>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5"/>
      <w:bookmarkEnd w:id="3026"/>
      <w:bookmarkEnd w:id="3027"/>
      <w:bookmarkEnd w:id="3028"/>
      <w:bookmarkEnd w:id="3029"/>
      <w:bookmarkEnd w:id="3030"/>
      <w:r w:rsidRPr="005A3421">
        <w:t xml:space="preserve"> </w:t>
      </w:r>
    </w:p>
    <w:p w14:paraId="63137725" w14:textId="77777777" w:rsidR="00F23FF3" w:rsidRPr="007A0654" w:rsidRDefault="00F23FF3" w:rsidP="00F23FF3">
      <w:r>
        <w:rPr>
          <w:rFonts w:eastAsia="DengXian"/>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DengXian"/>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Heading4"/>
      </w:pPr>
      <w:bookmarkStart w:id="3031" w:name="_Toc470164107"/>
      <w:bookmarkStart w:id="3032" w:name="_Toc470164689"/>
      <w:bookmarkStart w:id="3033" w:name="_Toc475715298"/>
      <w:bookmarkStart w:id="3034" w:name="_Toc479349104"/>
      <w:bookmarkStart w:id="3035" w:name="_Toc484070552"/>
      <w:bookmarkStart w:id="3036" w:name="_Toc8130908"/>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1"/>
      <w:bookmarkEnd w:id="3032"/>
      <w:bookmarkEnd w:id="3033"/>
      <w:bookmarkEnd w:id="3034"/>
      <w:bookmarkEnd w:id="3035"/>
      <w:bookmarkEnd w:id="3036"/>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SimSun"/>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77777777" w:rsidR="008F2794" w:rsidRPr="005A3421" w:rsidRDefault="008F2794" w:rsidP="008F2794">
            <w:pPr>
              <w:pStyle w:val="TB1"/>
            </w:pPr>
            <w:r w:rsidRPr="005A3421">
              <w:t xml:space="preserve">Conditionally, in the case that </w:t>
            </w:r>
            <w:r w:rsidRPr="005A3421">
              <w:rPr>
                <w:rFonts w:hint="eastAsia"/>
              </w:rPr>
              <w:t xml:space="preserve">the </w:t>
            </w:r>
            <w:r w:rsidRPr="005A3421">
              <w:rPr>
                <w:rFonts w:eastAsia="Arial Unicode MS" w:cs="Arial" w:hint="eastAsia"/>
                <w:i/>
                <w:szCs w:val="18"/>
                <w:lang w:eastAsia="zh-CN"/>
              </w:rPr>
              <w:t>periodicInterval</w:t>
            </w:r>
            <w:r w:rsidRPr="005A3421">
              <w:rPr>
                <w:rFonts w:hint="eastAsia"/>
                <w:i/>
              </w:rPr>
              <w:t xml:space="preserve"> </w:t>
            </w:r>
            <w:r w:rsidRPr="005A3421">
              <w:rPr>
                <w:rFonts w:eastAsia="SimSun" w:hint="eastAsia"/>
                <w:lang w:eastAsia="zh-CN"/>
              </w:rPr>
              <w:t xml:space="preserve">are set </w:t>
            </w:r>
            <w:r w:rsidRPr="005A3421">
              <w:rPr>
                <w:rFonts w:hint="eastAsia"/>
              </w:rPr>
              <w:t xml:space="preserve">and </w:t>
            </w:r>
            <w:r w:rsidRPr="005A3421">
              <w:rPr>
                <w:rFonts w:eastAsia="SimSun" w:hint="eastAsia"/>
                <w:lang w:eastAsia="zh-CN"/>
              </w:rPr>
              <w:t xml:space="preserve">the </w:t>
            </w:r>
            <w:r w:rsidRPr="005A3421">
              <w:rPr>
                <w:rFonts w:hint="eastAsia"/>
                <w:i/>
              </w:rPr>
              <w:t>missingDataDetect</w:t>
            </w:r>
            <w:r w:rsidRPr="005A3421">
              <w:rPr>
                <w:rFonts w:hint="eastAsia"/>
              </w:rPr>
              <w:t xml:space="preserve"> </w:t>
            </w:r>
            <w:r w:rsidRPr="005A3421">
              <w:rPr>
                <w:rFonts w:eastAsia="SimSun" w:hint="eastAsia"/>
                <w:lang w:eastAsia="zh-CN"/>
              </w:rPr>
              <w:t>is TRUE</w:t>
            </w:r>
            <w:r w:rsidRPr="005A3421">
              <w:rPr>
                <w:rFonts w:hint="eastAsia"/>
              </w:rPr>
              <w:t xml:space="preserve">, the Hosting CSE shall monitor the </w:t>
            </w:r>
            <w:r w:rsidRPr="005A3421">
              <w:t xml:space="preserve">Time Series Data based on </w:t>
            </w:r>
            <w:r w:rsidRPr="005A3421">
              <w:rPr>
                <w:i/>
              </w:rPr>
              <w:t>its period</w:t>
            </w:r>
            <w:r w:rsidRPr="005A3421">
              <w:rPr>
                <w:rFonts w:eastAsia="SimSun" w:hint="eastAsia"/>
                <w:i/>
                <w:lang w:eastAsia="zh-CN"/>
              </w:rPr>
              <w:t>icalInterval</w:t>
            </w:r>
            <w:r w:rsidRPr="005A3421">
              <w:rPr>
                <w:rFonts w:eastAsia="SimSun" w:hint="eastAsia"/>
                <w:lang w:eastAsia="zh-CN"/>
              </w:rPr>
              <w:t xml:space="preserve"> later</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Heading4"/>
        <w:rPr>
          <w:rFonts w:eastAsia="SimSun"/>
          <w:lang w:eastAsia="zh-CN"/>
        </w:rPr>
      </w:pPr>
      <w:bookmarkStart w:id="3037" w:name="_Toc470164108"/>
      <w:bookmarkStart w:id="3038" w:name="_Toc470164690"/>
      <w:bookmarkStart w:id="3039" w:name="_Toc475715299"/>
      <w:bookmarkStart w:id="3040" w:name="_Toc479349105"/>
      <w:bookmarkStart w:id="3041" w:name="_Toc484070553"/>
      <w:bookmarkStart w:id="3042" w:name="_Toc8130909"/>
      <w:r w:rsidRPr="005A3421">
        <w:rPr>
          <w:rFonts w:eastAsia="SimSun"/>
          <w:lang w:eastAsia="zh-CN"/>
        </w:rPr>
        <w:lastRenderedPageBreak/>
        <w:t>10.2.</w:t>
      </w:r>
      <w:r>
        <w:rPr>
          <w:rFonts w:eastAsia="SimSun"/>
          <w:lang w:eastAsia="zh-CN"/>
        </w:rPr>
        <w:t>4</w:t>
      </w:r>
      <w:r w:rsidRPr="005A3421">
        <w:rPr>
          <w:rFonts w:eastAsia="SimSun"/>
          <w:lang w:eastAsia="zh-CN"/>
        </w:rPr>
        <w:t>.2</w:t>
      </w:r>
      <w:r>
        <w:rPr>
          <w:rFonts w:eastAsia="SimSun"/>
          <w:lang w:eastAsia="zh-CN"/>
        </w:rPr>
        <w:t>2</w:t>
      </w:r>
      <w:r w:rsidRPr="005A3421">
        <w:rPr>
          <w:rFonts w:eastAsia="SimSun"/>
          <w:lang w:eastAsia="zh-CN"/>
        </w:rPr>
        <w:tab/>
        <w:t>Retrieve &lt;</w:t>
      </w:r>
      <w:r w:rsidRPr="0034243D">
        <w:rPr>
          <w:rFonts w:eastAsia="SimSun"/>
          <w:i/>
          <w:lang w:eastAsia="zh-CN"/>
        </w:rPr>
        <w:t>timeSeries</w:t>
      </w:r>
      <w:r w:rsidRPr="005A3421">
        <w:rPr>
          <w:rFonts w:eastAsia="SimSun"/>
          <w:lang w:eastAsia="zh-CN"/>
        </w:rPr>
        <w:t>&gt;</w:t>
      </w:r>
      <w:bookmarkEnd w:id="3037"/>
      <w:bookmarkEnd w:id="3038"/>
      <w:bookmarkEnd w:id="3039"/>
      <w:bookmarkEnd w:id="3040"/>
      <w:bookmarkEnd w:id="3041"/>
      <w:bookmarkEnd w:id="3042"/>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SimSun"/>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SimSun"/>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SimSun"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Heading4"/>
        <w:rPr>
          <w:rFonts w:eastAsia="SimSun"/>
          <w:lang w:eastAsia="zh-CN"/>
        </w:rPr>
      </w:pPr>
      <w:bookmarkStart w:id="3043" w:name="_Toc470164109"/>
      <w:bookmarkStart w:id="3044" w:name="_Toc470164691"/>
      <w:bookmarkStart w:id="3045" w:name="_Toc475715300"/>
      <w:bookmarkStart w:id="3046" w:name="_Toc479349106"/>
      <w:bookmarkStart w:id="3047" w:name="_Toc484070554"/>
      <w:bookmarkStart w:id="3048" w:name="_Toc8130910"/>
      <w:r w:rsidRPr="005A3421">
        <w:rPr>
          <w:rFonts w:eastAsia="SimSun"/>
          <w:lang w:eastAsia="zh-CN"/>
        </w:rPr>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3</w:t>
      </w:r>
      <w:r w:rsidRPr="005A3421">
        <w:rPr>
          <w:rFonts w:eastAsia="SimSun"/>
          <w:lang w:eastAsia="zh-CN"/>
        </w:rPr>
        <w:tab/>
        <w:t>Update &lt;</w:t>
      </w:r>
      <w:r w:rsidRPr="0034243D">
        <w:rPr>
          <w:rFonts w:eastAsia="SimSun" w:hint="eastAsia"/>
          <w:i/>
          <w:lang w:eastAsia="zh-CN"/>
        </w:rPr>
        <w:t>timeSeries</w:t>
      </w:r>
      <w:r w:rsidRPr="005A3421">
        <w:rPr>
          <w:rFonts w:eastAsia="SimSun"/>
          <w:lang w:eastAsia="zh-CN"/>
        </w:rPr>
        <w:t>&gt;</w:t>
      </w:r>
      <w:bookmarkEnd w:id="3043"/>
      <w:bookmarkEnd w:id="3044"/>
      <w:bookmarkEnd w:id="3045"/>
      <w:bookmarkEnd w:id="3046"/>
      <w:bookmarkEnd w:id="3047"/>
      <w:bookmarkEnd w:id="3048"/>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SimSun"/>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Heading4"/>
        <w:rPr>
          <w:rFonts w:eastAsia="SimSun"/>
          <w:lang w:eastAsia="zh-CN"/>
        </w:rPr>
      </w:pPr>
      <w:bookmarkStart w:id="3049" w:name="_Toc470164110"/>
      <w:bookmarkStart w:id="3050" w:name="_Toc470164692"/>
      <w:bookmarkStart w:id="3051" w:name="_Toc475715301"/>
      <w:bookmarkStart w:id="3052" w:name="_Toc479349107"/>
      <w:bookmarkStart w:id="3053" w:name="_Toc484070555"/>
      <w:bookmarkStart w:id="3054" w:name="_Toc8130911"/>
      <w:r w:rsidRPr="005A3421">
        <w:rPr>
          <w:rFonts w:eastAsia="SimSun"/>
          <w:lang w:eastAsia="zh-CN"/>
        </w:rPr>
        <w:lastRenderedPageBreak/>
        <w:t>10.2.</w:t>
      </w:r>
      <w:r>
        <w:rPr>
          <w:rFonts w:eastAsia="SimSun"/>
          <w:lang w:eastAsia="zh-CN"/>
        </w:rPr>
        <w:t>4</w:t>
      </w:r>
      <w:r w:rsidRPr="005A3421">
        <w:rPr>
          <w:rFonts w:eastAsia="SimSun"/>
          <w:lang w:eastAsia="zh-CN"/>
        </w:rPr>
        <w:t>.</w:t>
      </w:r>
      <w:r>
        <w:rPr>
          <w:rFonts w:eastAsia="SimSun"/>
          <w:lang w:eastAsia="zh-CN"/>
        </w:rPr>
        <w:t>2</w:t>
      </w:r>
      <w:r w:rsidRPr="005A3421">
        <w:rPr>
          <w:rFonts w:eastAsia="SimSun"/>
          <w:lang w:eastAsia="zh-CN"/>
        </w:rPr>
        <w:t>4</w:t>
      </w:r>
      <w:r w:rsidRPr="005A3421">
        <w:rPr>
          <w:rFonts w:eastAsia="SimSun"/>
          <w:lang w:eastAsia="zh-CN"/>
        </w:rPr>
        <w:tab/>
        <w:t>Delete &lt;</w:t>
      </w:r>
      <w:r w:rsidRPr="0034243D">
        <w:rPr>
          <w:rFonts w:eastAsia="SimSun"/>
          <w:i/>
          <w:lang w:eastAsia="zh-CN"/>
        </w:rPr>
        <w:t>timeSeries</w:t>
      </w:r>
      <w:r w:rsidRPr="005A3421">
        <w:rPr>
          <w:rFonts w:eastAsia="SimSun"/>
          <w:lang w:eastAsia="zh-CN"/>
        </w:rPr>
        <w:t>&gt;</w:t>
      </w:r>
      <w:bookmarkEnd w:id="3049"/>
      <w:bookmarkEnd w:id="3050"/>
      <w:bookmarkEnd w:id="3051"/>
      <w:bookmarkEnd w:id="3052"/>
      <w:bookmarkEnd w:id="3053"/>
      <w:bookmarkEnd w:id="3054"/>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SimSun"/>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SimSun"/>
          <w:lang w:eastAsia="zh-CN"/>
        </w:rPr>
      </w:pPr>
    </w:p>
    <w:p w14:paraId="2817466C" w14:textId="77777777" w:rsidR="008F2794" w:rsidRPr="005A3421" w:rsidRDefault="008F2794" w:rsidP="008F2794">
      <w:pPr>
        <w:pStyle w:val="Heading4"/>
        <w:rPr>
          <w:rFonts w:eastAsia="SimSun"/>
          <w:lang w:eastAsia="zh-CN"/>
        </w:rPr>
      </w:pPr>
      <w:bookmarkStart w:id="3055" w:name="_Toc470164111"/>
      <w:bookmarkStart w:id="3056" w:name="_Toc470164693"/>
      <w:bookmarkStart w:id="3057" w:name="_Toc475715302"/>
      <w:bookmarkStart w:id="3058" w:name="_Toc479349108"/>
      <w:bookmarkStart w:id="3059" w:name="_Toc484070556"/>
      <w:bookmarkStart w:id="3060" w:name="_Toc8130912"/>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25</w:t>
      </w:r>
      <w:r w:rsidRPr="005A3421">
        <w:rPr>
          <w:rFonts w:eastAsia="SimSun"/>
          <w:lang w:eastAsia="zh-CN"/>
        </w:rPr>
        <w:tab/>
      </w:r>
      <w:r w:rsidRPr="005A3421">
        <w:rPr>
          <w:rFonts w:eastAsia="SimSun" w:hint="eastAsia"/>
          <w:lang w:eastAsia="zh-CN"/>
        </w:rPr>
        <w:t>Create &lt;</w:t>
      </w:r>
      <w:r w:rsidRPr="0034243D">
        <w:rPr>
          <w:rFonts w:eastAsia="SimSun" w:hint="eastAsia"/>
          <w:i/>
          <w:lang w:eastAsia="zh-CN"/>
        </w:rPr>
        <w:t>timeSeriesInstance</w:t>
      </w:r>
      <w:r w:rsidRPr="005A3421">
        <w:rPr>
          <w:rFonts w:eastAsia="SimSun" w:hint="eastAsia"/>
          <w:lang w:eastAsia="zh-CN"/>
        </w:rPr>
        <w:t>&gt;</w:t>
      </w:r>
      <w:bookmarkEnd w:id="3055"/>
      <w:bookmarkEnd w:id="3056"/>
      <w:bookmarkEnd w:id="3057"/>
      <w:bookmarkEnd w:id="3058"/>
      <w:bookmarkEnd w:id="3059"/>
      <w:bookmarkEnd w:id="3060"/>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SimSun"/>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77777777" w:rsidR="008F2794" w:rsidRPr="00CF2F35" w:rsidRDefault="008F2794" w:rsidP="008F2794">
            <w:pPr>
              <w:pStyle w:val="TAL"/>
              <w:rPr>
                <w:rFonts w:eastAsia="SimSun"/>
                <w:lang w:eastAsia="zh-CN"/>
              </w:rPr>
            </w:pPr>
            <w:r w:rsidRPr="00CF2F35">
              <w:rPr>
                <w:rFonts w:eastAsia="Malgun Gothic" w:hint="eastAsia"/>
                <w:lang w:eastAsia="ko-KR"/>
              </w:rPr>
              <w:t xml:space="preserve">The </w:t>
            </w:r>
            <w:r w:rsidRPr="00CF2F35">
              <w:rPr>
                <w:rFonts w:hint="eastAsia"/>
                <w:lang w:eastAsia="zh-CN"/>
              </w:rPr>
              <w:t>Create R</w:t>
            </w:r>
            <w:r w:rsidRPr="00CF2F35">
              <w:rPr>
                <w:rFonts w:eastAsia="Malgun Gothic" w:hint="eastAsia"/>
                <w:lang w:eastAsia="ko-KR"/>
              </w:rPr>
              <w:t xml:space="preserve">equest of the other entities except the </w:t>
            </w:r>
            <w:r w:rsidRPr="00CF2F35">
              <w:rPr>
                <w:rFonts w:eastAsia="Malgun Gothic" w:hint="eastAsia"/>
                <w:i/>
                <w:lang w:eastAsia="ko-KR"/>
              </w:rPr>
              <w:t>creator</w:t>
            </w:r>
            <w:r w:rsidRPr="00CF2F35">
              <w:rPr>
                <w:rFonts w:eastAsia="Malgun Gothic" w:hint="eastAsia"/>
                <w:lang w:eastAsia="ko-KR"/>
              </w:rPr>
              <w:t>, shall be rejected</w:t>
            </w:r>
            <w:r w:rsidRPr="00CF2F35">
              <w:rPr>
                <w:rFonts w:hint="eastAsia"/>
                <w:lang w:eastAsia="zh-CN"/>
              </w:rPr>
              <w:t>.</w:t>
            </w: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SimSun"/>
          <w:lang w:eastAsia="zh-CN"/>
        </w:rPr>
      </w:pPr>
    </w:p>
    <w:p w14:paraId="75442B9B" w14:textId="77777777" w:rsidR="008F2794" w:rsidRPr="005A3421" w:rsidRDefault="008F2794" w:rsidP="008F2794">
      <w:pPr>
        <w:pStyle w:val="Heading4"/>
        <w:rPr>
          <w:rFonts w:eastAsia="SimSun"/>
          <w:lang w:eastAsia="zh-CN"/>
        </w:rPr>
      </w:pPr>
      <w:bookmarkStart w:id="3061" w:name="_Toc470164112"/>
      <w:bookmarkStart w:id="3062" w:name="_Toc470164694"/>
      <w:bookmarkStart w:id="3063" w:name="_Toc475715303"/>
      <w:bookmarkStart w:id="3064" w:name="_Toc479349109"/>
      <w:bookmarkStart w:id="3065" w:name="_Toc484070557"/>
      <w:bookmarkStart w:id="3066" w:name="_Toc8130913"/>
      <w:r w:rsidRPr="005A3421">
        <w:rPr>
          <w:rFonts w:eastAsia="SimSun" w:hint="eastAsia"/>
          <w:lang w:eastAsia="zh-CN"/>
        </w:rPr>
        <w:lastRenderedPageBreak/>
        <w:t>10.2.</w:t>
      </w:r>
      <w:r>
        <w:rPr>
          <w:rFonts w:eastAsia="SimSun"/>
          <w:lang w:eastAsia="zh-CN"/>
        </w:rPr>
        <w:t>4</w:t>
      </w:r>
      <w:r w:rsidRPr="005A3421">
        <w:rPr>
          <w:rFonts w:eastAsia="SimSun" w:hint="eastAsia"/>
          <w:lang w:eastAsia="zh-CN"/>
        </w:rPr>
        <w:t>.2</w:t>
      </w:r>
      <w:r>
        <w:rPr>
          <w:rFonts w:eastAsia="SimSun"/>
          <w:lang w:eastAsia="zh-CN"/>
        </w:rPr>
        <w:t>6</w:t>
      </w:r>
      <w:r w:rsidRPr="005A3421">
        <w:rPr>
          <w:rFonts w:eastAsia="SimSun"/>
          <w:lang w:eastAsia="zh-CN"/>
        </w:rPr>
        <w:tab/>
      </w:r>
      <w:r w:rsidRPr="005A3421">
        <w:rPr>
          <w:rFonts w:eastAsia="SimSun" w:hint="eastAsia"/>
          <w:lang w:eastAsia="zh-CN"/>
        </w:rPr>
        <w:t>Retrieve &lt;</w:t>
      </w:r>
      <w:r w:rsidRPr="0034243D">
        <w:rPr>
          <w:rFonts w:eastAsia="SimSun" w:hint="eastAsia"/>
          <w:i/>
          <w:lang w:eastAsia="zh-CN"/>
        </w:rPr>
        <w:t>timeSeriesInstance</w:t>
      </w:r>
      <w:r w:rsidRPr="005A3421">
        <w:rPr>
          <w:rFonts w:eastAsia="SimSun" w:hint="eastAsia"/>
          <w:lang w:eastAsia="zh-CN"/>
        </w:rPr>
        <w:t>&gt;</w:t>
      </w:r>
      <w:bookmarkEnd w:id="3061"/>
      <w:bookmarkEnd w:id="3062"/>
      <w:bookmarkEnd w:id="3063"/>
      <w:bookmarkEnd w:id="3064"/>
      <w:bookmarkEnd w:id="3065"/>
      <w:bookmarkEnd w:id="3066"/>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SimSun"/>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Heading4"/>
        <w:rPr>
          <w:rFonts w:eastAsia="SimSun"/>
          <w:lang w:eastAsia="zh-CN"/>
        </w:rPr>
      </w:pPr>
      <w:bookmarkStart w:id="3067" w:name="_Toc470164113"/>
      <w:bookmarkStart w:id="3068" w:name="_Toc470164695"/>
      <w:bookmarkStart w:id="3069" w:name="_Toc475715304"/>
      <w:bookmarkStart w:id="3070" w:name="_Toc479349110"/>
      <w:bookmarkStart w:id="3071" w:name="_Toc484070558"/>
      <w:bookmarkStart w:id="3072" w:name="_Toc8130914"/>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27</w:t>
      </w:r>
      <w:r w:rsidRPr="005A3421">
        <w:rPr>
          <w:rFonts w:eastAsia="SimSun"/>
          <w:lang w:eastAsia="zh-CN"/>
        </w:rPr>
        <w:tab/>
      </w:r>
      <w:r w:rsidRPr="005A3421">
        <w:rPr>
          <w:rFonts w:eastAsia="SimSun" w:hint="eastAsia"/>
          <w:lang w:eastAsia="zh-CN"/>
        </w:rPr>
        <w:t>Update &lt;</w:t>
      </w:r>
      <w:r w:rsidRPr="0034243D">
        <w:rPr>
          <w:rFonts w:eastAsia="SimSun" w:hint="eastAsia"/>
          <w:i/>
          <w:lang w:eastAsia="zh-CN"/>
        </w:rPr>
        <w:t>timeSeriesInstance</w:t>
      </w:r>
      <w:r w:rsidRPr="005A3421">
        <w:rPr>
          <w:rFonts w:eastAsia="SimSun" w:hint="eastAsia"/>
          <w:lang w:eastAsia="zh-CN"/>
        </w:rPr>
        <w:t>&gt;</w:t>
      </w:r>
      <w:bookmarkEnd w:id="3067"/>
      <w:bookmarkEnd w:id="3068"/>
      <w:bookmarkEnd w:id="3069"/>
      <w:bookmarkEnd w:id="3070"/>
      <w:bookmarkEnd w:id="3071"/>
      <w:bookmarkEnd w:id="3072"/>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Heading4"/>
        <w:rPr>
          <w:rFonts w:eastAsia="SimSun"/>
          <w:lang w:eastAsia="zh-CN"/>
        </w:rPr>
      </w:pPr>
      <w:bookmarkStart w:id="3073" w:name="_Toc470164114"/>
      <w:bookmarkStart w:id="3074" w:name="_Toc470164696"/>
      <w:bookmarkStart w:id="3075" w:name="_Toc475715305"/>
      <w:bookmarkStart w:id="3076" w:name="_Toc479349111"/>
      <w:bookmarkStart w:id="3077" w:name="_Toc484070559"/>
      <w:bookmarkStart w:id="3078" w:name="_Toc8130915"/>
      <w:r w:rsidRPr="005A3421">
        <w:rPr>
          <w:rFonts w:eastAsia="SimSun" w:hint="eastAsia"/>
          <w:lang w:eastAsia="zh-CN"/>
        </w:rPr>
        <w:t>10.2.</w:t>
      </w:r>
      <w:r>
        <w:rPr>
          <w:rFonts w:eastAsia="SimSun"/>
          <w:lang w:eastAsia="zh-CN"/>
        </w:rPr>
        <w:t>4</w:t>
      </w:r>
      <w:r w:rsidRPr="005A3421">
        <w:rPr>
          <w:rFonts w:eastAsia="SimSun" w:hint="eastAsia"/>
          <w:lang w:eastAsia="zh-CN"/>
        </w:rPr>
        <w:t>.</w:t>
      </w:r>
      <w:r>
        <w:rPr>
          <w:rFonts w:eastAsia="SimSun"/>
          <w:lang w:eastAsia="zh-CN"/>
        </w:rPr>
        <w:t>28</w:t>
      </w:r>
      <w:r w:rsidRPr="005A3421">
        <w:rPr>
          <w:rFonts w:eastAsia="SimSun"/>
          <w:lang w:eastAsia="zh-CN"/>
        </w:rPr>
        <w:tab/>
      </w:r>
      <w:r w:rsidRPr="005A3421">
        <w:rPr>
          <w:rFonts w:eastAsia="SimSun" w:hint="eastAsia"/>
          <w:lang w:eastAsia="zh-CN"/>
        </w:rPr>
        <w:t>Delete &lt;</w:t>
      </w:r>
      <w:r w:rsidRPr="0034243D">
        <w:rPr>
          <w:rFonts w:eastAsia="SimSun" w:hint="eastAsia"/>
          <w:i/>
          <w:lang w:eastAsia="zh-CN"/>
        </w:rPr>
        <w:t>timeSeriesInstance</w:t>
      </w:r>
      <w:r w:rsidRPr="005A3421">
        <w:rPr>
          <w:rFonts w:eastAsia="SimSun" w:hint="eastAsia"/>
          <w:lang w:eastAsia="zh-CN"/>
        </w:rPr>
        <w:t>&gt;</w:t>
      </w:r>
      <w:bookmarkEnd w:id="3073"/>
      <w:bookmarkEnd w:id="3074"/>
      <w:bookmarkEnd w:id="3075"/>
      <w:bookmarkEnd w:id="3076"/>
      <w:bookmarkEnd w:id="3077"/>
      <w:bookmarkEnd w:id="3078"/>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SimSun"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SimSun"/>
          <w:lang w:eastAsia="zh-CN"/>
        </w:rPr>
      </w:pPr>
    </w:p>
    <w:p w14:paraId="07524468" w14:textId="77777777" w:rsidR="005C2AEC" w:rsidRDefault="008F2794">
      <w:pPr>
        <w:pStyle w:val="Heading4"/>
        <w:rPr>
          <w:rFonts w:eastAsia="SimSun"/>
          <w:lang w:eastAsia="zh-CN"/>
        </w:rPr>
      </w:pPr>
      <w:bookmarkStart w:id="3079" w:name="_Toc470164115"/>
      <w:bookmarkStart w:id="3080" w:name="_Toc470164697"/>
      <w:bookmarkStart w:id="3081" w:name="_Toc475715306"/>
      <w:bookmarkStart w:id="3082" w:name="_Toc479349112"/>
      <w:bookmarkStart w:id="3083" w:name="_Toc484070560"/>
      <w:bookmarkStart w:id="3084" w:name="_Toc8130916"/>
      <w:r>
        <w:rPr>
          <w:rFonts w:eastAsia="SimSun"/>
          <w:lang w:eastAsia="zh-CN"/>
        </w:rPr>
        <w:t>10.2.4.29</w:t>
      </w:r>
      <w:r>
        <w:rPr>
          <w:rFonts w:eastAsia="SimSun"/>
          <w:lang w:eastAsia="zh-CN"/>
        </w:rPr>
        <w:tab/>
      </w:r>
      <w:r w:rsidR="00F07ECC" w:rsidRPr="00F07ECC">
        <w:rPr>
          <w:rFonts w:eastAsia="SimSun"/>
          <w:lang w:eastAsia="zh-CN"/>
        </w:rPr>
        <w:t>Procedure for Time Series Data Detecting and Reporting</w:t>
      </w:r>
      <w:bookmarkEnd w:id="3079"/>
      <w:bookmarkEnd w:id="3080"/>
      <w:bookmarkEnd w:id="3081"/>
      <w:bookmarkEnd w:id="3082"/>
      <w:bookmarkEnd w:id="3083"/>
      <w:bookmarkEnd w:id="3084"/>
    </w:p>
    <w:p w14:paraId="7A16FD7B" w14:textId="77777777"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icalInterval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SimSun"/>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SimSun"/>
          <w:i/>
          <w:lang w:eastAsia="zh-CN"/>
        </w:rPr>
        <w:t>missingDataMaxN</w:t>
      </w:r>
      <w:r w:rsidRPr="00736BB4">
        <w:rPr>
          <w:rFonts w:eastAsia="SimSun"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SimSun" w:hint="eastAsia"/>
          <w:i/>
          <w:lang w:eastAsia="zh-CN"/>
        </w:rPr>
        <w:t>condition</w:t>
      </w:r>
      <w:r w:rsidRPr="00736BB4">
        <w:t>).</w:t>
      </w:r>
    </w:p>
    <w:p w14:paraId="33EC5D71" w14:textId="77777777" w:rsidR="008F2794" w:rsidRPr="00736BB4" w:rsidRDefault="008F2794" w:rsidP="008F2794">
      <w:pPr>
        <w:rPr>
          <w:lang w:eastAsia="zh-CN"/>
        </w:rPr>
      </w:pPr>
      <w:r w:rsidRPr="00736BB4">
        <w:lastRenderedPageBreak/>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SimSun"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SimSun" w:hint="eastAsia"/>
          <w:lang w:eastAsia="zh-CN"/>
        </w:rPr>
        <w:t xml:space="preserve"> condition</w:t>
      </w:r>
      <w:r w:rsidRPr="00736BB4">
        <w:rPr>
          <w:rFonts w:eastAsia="SimSun" w:hint="eastAsia"/>
          <w:lang w:eastAsia="zh-CN"/>
        </w:rPr>
        <w:t xml:space="preserve"> </w:t>
      </w:r>
      <w:r w:rsidRPr="00736BB4">
        <w:t>in the applicable subscription resource created by the AE for that purpose</w:t>
      </w:r>
      <w:r w:rsidRPr="00736BB4">
        <w:rPr>
          <w:rFonts w:hint="eastAsia"/>
          <w:lang w:eastAsia="zh-CN"/>
        </w:rPr>
        <w:t>.</w:t>
      </w:r>
    </w:p>
    <w:p w14:paraId="0DC98E5F" w14:textId="77777777" w:rsidR="008F2794" w:rsidRPr="00736BB4" w:rsidRDefault="008F2794"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the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sidRPr="00736BB4">
        <w:rPr>
          <w:rFonts w:eastAsia="Arial Unicode MS" w:hint="eastAsia"/>
          <w:lang w:eastAsia="ko-KR"/>
        </w:rPr>
        <w:t xml:space="preserve">and keep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the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sidRPr="00736BB4">
        <w:rPr>
          <w:rFonts w:hint="eastAsia"/>
          <w:i/>
          <w:lang w:eastAsia="zh-CN"/>
        </w:rPr>
        <w:t>missingData</w:t>
      </w:r>
      <w:r w:rsidRPr="00736BB4">
        <w:rPr>
          <w:i/>
          <w:lang w:eastAsia="zh-CN"/>
        </w:rPr>
        <w:t xml:space="preserve"> </w:t>
      </w:r>
      <w:r w:rsidRPr="00736BB4">
        <w:t xml:space="preserve"> </w:t>
      </w:r>
      <w:r>
        <w:rPr>
          <w:rFonts w:eastAsia="SimSun" w:hint="eastAsia"/>
          <w:lang w:eastAsia="zh-CN"/>
        </w:rPr>
        <w:t>condition</w:t>
      </w:r>
      <w:r w:rsidRPr="00736BB4">
        <w:rPr>
          <w:rFonts w:hint="eastAsia"/>
          <w:lang w:eastAsia="zh-CN"/>
        </w:rPr>
        <w:t xml:space="preserve">. </w:t>
      </w:r>
      <w:r w:rsidRPr="00736BB4">
        <w:rPr>
          <w:lang w:eastAsia="zh-CN"/>
        </w:rPr>
        <w:t>The reporting policy is governed by the rules below:</w:t>
      </w:r>
    </w:p>
    <w:p w14:paraId="08678F95" w14:textId="77777777" w:rsidR="008F2794" w:rsidRPr="00736BB4" w:rsidRDefault="008F2794" w:rsidP="008F2794">
      <w:pPr>
        <w:rPr>
          <w:rFonts w:eastAsia="SimSun"/>
          <w:lang w:eastAsia="zh-CN"/>
        </w:rPr>
      </w:pPr>
    </w:p>
    <w:p w14:paraId="07FBFC08" w14:textId="655A8797"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 xml:space="preserve">become </w:t>
      </w:r>
      <w:r w:rsidRPr="007B7D95">
        <w:rPr>
          <w:rFonts w:hint="eastAsia"/>
          <w:lang w:eastAsia="zh-CN"/>
        </w:rPr>
        <w:t>equal to or greater</w:t>
      </w:r>
      <w:r w:rsidRPr="007B7D95">
        <w:t xml:space="preserve"> than 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rsidRPr="007B7D95">
        <w:rPr>
          <w:rFonts w:hint="eastAsia"/>
          <w:i/>
          <w:lang w:eastAsia="zh-CN"/>
        </w:rPr>
        <w:t xml:space="preserve">missingData </w:t>
      </w:r>
      <w:r w:rsidRPr="00D062FB">
        <w:rPr>
          <w:rFonts w:eastAsia="SimSun" w:hint="eastAsia"/>
          <w:lang w:eastAsia="zh-CN"/>
        </w:rPr>
        <w:t>condition</w:t>
      </w:r>
      <w:r>
        <w:rPr>
          <w:rFonts w:eastAsia="SimSun"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sidRPr="007B7D95">
        <w:rPr>
          <w:rFonts w:hint="eastAsia"/>
          <w:lang w:eastAsia="zh-CN"/>
        </w:rPr>
        <w:t>with</w:t>
      </w:r>
      <w:r w:rsidRPr="007B7D95">
        <w:rPr>
          <w:lang w:eastAsia="zh-CN"/>
        </w:rPr>
        <w:t xml:space="preserve"> t</w:t>
      </w:r>
      <w:r w:rsidRPr="007B7D95">
        <w:rPr>
          <w:rFonts w:hint="eastAsia"/>
          <w:lang w:eastAsia="zh-CN"/>
        </w:rPr>
        <w:t xml:space="preserve">he </w:t>
      </w:r>
      <w:r w:rsidRPr="007B7D95">
        <w:rPr>
          <w:rFonts w:eastAsia="Arial Unicode MS" w:cs="Arial" w:hint="eastAsia"/>
          <w:i/>
          <w:lang w:eastAsia="zh-CN"/>
        </w:rPr>
        <w:t>missingDataList</w:t>
      </w:r>
      <w:r w:rsidRPr="007B7D95">
        <w:rPr>
          <w:rFonts w:eastAsia="Arial Unicode MS" w:cs="Arial" w:hint="eastAsia"/>
          <w:lang w:eastAsia="zh-CN"/>
        </w:rPr>
        <w:t xml:space="preserve"> and</w:t>
      </w:r>
      <w:r w:rsidRPr="007B7D95">
        <w:rPr>
          <w:rFonts w:eastAsia="Arial Unicode MS" w:cs="Arial" w:hint="eastAsia"/>
          <w:i/>
          <w:lang w:eastAsia="zh-CN"/>
        </w:rPr>
        <w:t xml:space="preserve"> currentMissingDataNr </w:t>
      </w:r>
      <w:r w:rsidRPr="007B7D95">
        <w:rPr>
          <w:rFonts w:eastAsia="Arial Unicode MS" w:cs="Arial"/>
          <w:lang w:eastAsia="zh-CN"/>
        </w:rPr>
        <w:t>included</w:t>
      </w:r>
      <w:r w:rsidRPr="007B7D95">
        <w:rPr>
          <w:rFonts w:eastAsia="Arial Unicode MS" w:cs="Arial" w:hint="eastAsia"/>
          <w:lang w:eastAsia="zh-CN"/>
        </w:rPr>
        <w:t xml:space="preserve"> in the </w:t>
      </w:r>
      <w:r w:rsidRPr="007B7D95">
        <w:rPr>
          <w:rFonts w:eastAsia="Arial Unicode MS" w:cs="Arial"/>
          <w:lang w:eastAsia="zh-CN"/>
        </w:rPr>
        <w:t>NOTIFY</w:t>
      </w:r>
      <w:r w:rsidRPr="007B7D95">
        <w:rPr>
          <w:rFonts w:eastAsia="Arial Unicode MS" w:cs="Arial" w:hint="eastAsia"/>
          <w:lang w:eastAsia="zh-CN"/>
        </w:rPr>
        <w:t xml:space="preserve"> request</w:t>
      </w:r>
      <w:r w:rsidRPr="007B7D95">
        <w:rPr>
          <w:rFonts w:eastAsia="Arial Unicode MS" w:cs="Arial"/>
          <w:lang w:eastAsia="zh-CN"/>
        </w:rPr>
        <w:t xml:space="preserve">. The missing data points counter </w:t>
      </w:r>
      <w:r w:rsidR="00F85108">
        <w:rPr>
          <w:rFonts w:eastAsia="Arial Unicode MS" w:cs="Arial"/>
          <w:lang w:eastAsia="zh-CN"/>
        </w:rPr>
        <w:t>shall continue</w:t>
      </w:r>
      <w:r w:rsidRPr="007B7D95">
        <w:t xml:space="preserve"> counting</w:t>
      </w:r>
      <w:r w:rsidRPr="007B7D95">
        <w:rPr>
          <w:rFonts w:eastAsia="Arial Unicode MS" w:cs="Arial"/>
          <w:lang w:eastAsia="zh-CN"/>
        </w:rPr>
        <w:t>while the timer continues to run (since it did not expire)</w:t>
      </w:r>
      <w:r>
        <w:rPr>
          <w:rFonts w:hint="eastAsia"/>
          <w:color w:val="1F497D"/>
          <w:lang w:eastAsia="zh-CN"/>
        </w:rPr>
        <w:t xml:space="preserve">. </w:t>
      </w:r>
      <w:r w:rsidRPr="007B7D95">
        <w:t>Initiating NOTIFY request to report missing data points shall follow the same logic described above until the timer expires (see next bullet for behavior when the timer expires).  </w:t>
      </w:r>
    </w:p>
    <w:p w14:paraId="69007B85" w14:textId="33514719"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the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SimSun"/>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SimSun"/>
          <w:lang w:eastAsia="zh-CN"/>
        </w:rPr>
      </w:pPr>
      <w:r>
        <w:object w:dxaOrig="14849" w:dyaOrig="4632" w14:anchorId="311F5EE7">
          <v:shape id="_x0000_i1059" type="#_x0000_t75" style="width:482.7pt;height:150.9pt" o:ole="">
            <v:imagedata r:id="rId81" o:title=""/>
          </v:shape>
          <o:OLEObject Type="Embed" ProgID="Visio.Drawing.11" ShapeID="_x0000_i1059" DrawAspect="Content" ObjectID="_1618743740" r:id="rId82"/>
        </w:object>
      </w:r>
    </w:p>
    <w:p w14:paraId="081DB452" w14:textId="77777777" w:rsidR="008F2794" w:rsidRDefault="008F2794" w:rsidP="008F2794">
      <w:pPr>
        <w:pStyle w:val="TH"/>
        <w:rPr>
          <w:rFonts w:eastAsia="SimSun"/>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77777777" w:rsidR="008F2794" w:rsidRDefault="008F2794" w:rsidP="008F2794">
      <w:pPr>
        <w:keepNext/>
        <w:ind w:left="1006"/>
        <w:rPr>
          <w:lang w:eastAsia="zh-CN"/>
        </w:rPr>
      </w:pPr>
      <w:r w:rsidRPr="00415769">
        <w:t>T</w:t>
      </w:r>
      <w:r w:rsidRPr="00415769">
        <w:rPr>
          <w:rFonts w:hint="eastAsia"/>
        </w:rPr>
        <w:t xml:space="preserve">1: </w:t>
      </w:r>
      <w:r>
        <w:rPr>
          <w:rFonts w:hint="eastAsia"/>
          <w:lang w:eastAsia="zh-CN"/>
        </w:rPr>
        <w:t>t</w:t>
      </w:r>
      <w:r w:rsidRPr="00415769">
        <w:t>he timer is started and the number of the missing data points is counted.</w:t>
      </w:r>
    </w:p>
    <w:p w14:paraId="42BE3610" w14:textId="77777777" w:rsidR="008F2794" w:rsidRDefault="008F2794"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rFonts w:hint="eastAsia"/>
          <w:color w:val="000000"/>
          <w:lang w:val="en-US" w:eastAsia="zh-CN"/>
        </w:rPr>
        <w:t xml:space="preserve">the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or greater than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xml:space="preserve">” in </w:t>
      </w:r>
      <w:r w:rsidRPr="00415769">
        <w:rPr>
          <w:i/>
          <w:iCs/>
          <w:color w:val="000000"/>
          <w:lang w:val="en-US" w:eastAsia="zh-CN"/>
        </w:rPr>
        <w:t>missingData</w:t>
      </w:r>
      <w:r w:rsidRPr="004F56DC">
        <w:rPr>
          <w:rFonts w:hint="eastAsia"/>
          <w:lang w:eastAsia="zh-CN"/>
        </w:rPr>
        <w:t xml:space="preserve"> condition</w:t>
      </w:r>
      <w:r w:rsidRPr="00415769">
        <w:rPr>
          <w:i/>
          <w:iCs/>
          <w:color w:val="000000"/>
          <w:lang w:val="en-US" w:eastAsia="zh-CN"/>
        </w:rPr>
        <w:t>.</w:t>
      </w:r>
    </w:p>
    <w:p w14:paraId="162CE78C" w14:textId="77777777" w:rsidR="008F2794" w:rsidRPr="00415769" w:rsidRDefault="008F2794" w:rsidP="008F2794">
      <w:pPr>
        <w:widowControl w:val="0"/>
        <w:overflowPunct/>
        <w:spacing w:after="0" w:line="287" w:lineRule="auto"/>
        <w:ind w:firstLineChars="500" w:firstLine="1000"/>
        <w:textAlignment w:val="auto"/>
        <w:rPr>
          <w:color w:val="000000"/>
          <w:lang w:val="en-US" w:eastAsia="zh-CN"/>
        </w:rPr>
      </w:pPr>
      <w:r w:rsidRPr="00415769">
        <w:rPr>
          <w:rFonts w:hint="eastAsia"/>
          <w:lang w:eastAsia="zh-CN"/>
        </w:rPr>
        <w:t>T3:</w:t>
      </w:r>
      <w:r w:rsidRPr="00415769">
        <w:rPr>
          <w:color w:val="000000"/>
          <w:lang w:val="en-US" w:eastAsia="zh-CN"/>
        </w:rPr>
        <w:t xml:space="preserve"> </w:t>
      </w:r>
      <w:r w:rsidRPr="00415769">
        <w:rPr>
          <w:rFonts w:hint="eastAsia"/>
          <w:color w:val="000000"/>
          <w:lang w:val="en-US" w:eastAsia="zh-CN"/>
        </w:rPr>
        <w:t xml:space="preserve">the </w:t>
      </w:r>
      <w:r w:rsidRPr="00415769">
        <w:rPr>
          <w:color w:val="000000"/>
          <w:lang w:val="en-US" w:eastAsia="zh-CN"/>
        </w:rPr>
        <w:t>NOTIFY Request is sent.</w:t>
      </w:r>
    </w:p>
    <w:p w14:paraId="53BB9045" w14:textId="77777777" w:rsidR="005C2AEC" w:rsidRDefault="008F2794">
      <w:pPr>
        <w:widowControl w:val="0"/>
        <w:overflowPunct/>
        <w:spacing w:after="0" w:line="287" w:lineRule="auto"/>
        <w:ind w:firstLineChars="500" w:firstLine="1000"/>
        <w:textAlignment w:val="auto"/>
        <w:rPr>
          <w:color w:val="000000"/>
          <w:lang w:val="en-US" w:eastAsia="zh-CN"/>
        </w:rPr>
      </w:pPr>
      <w:r w:rsidRPr="00415769">
        <w:rPr>
          <w:rFonts w:hint="eastAsia"/>
          <w:color w:val="000000"/>
          <w:lang w:val="en-US" w:eastAsia="zh-CN"/>
        </w:rPr>
        <w:t xml:space="preserve">T4: </w:t>
      </w:r>
      <w:r>
        <w:rPr>
          <w:rFonts w:hint="eastAsia"/>
          <w:color w:val="000000"/>
          <w:lang w:val="en-US" w:eastAsia="zh-CN"/>
        </w:rPr>
        <w:t>t</w:t>
      </w:r>
      <w:r w:rsidRPr="00415769">
        <w:rPr>
          <w:color w:val="000000"/>
          <w:lang w:eastAsia="zh-CN"/>
        </w:rPr>
        <w:t>he timer is restarted</w:t>
      </w:r>
      <w:r w:rsidRPr="00415769">
        <w:rPr>
          <w:color w:val="000000"/>
          <w:lang w:val="en-US" w:eastAsia="zh-CN"/>
        </w:rPr>
        <w:t xml:space="preserve"> </w:t>
      </w:r>
      <w:r w:rsidRPr="00415769">
        <w:rPr>
          <w:color w:val="000000"/>
          <w:lang w:eastAsia="zh-CN"/>
        </w:rPr>
        <w:t>and the missing data points counter is res</w:t>
      </w:r>
      <w:r>
        <w:rPr>
          <w:rFonts w:hint="eastAsia"/>
          <w:color w:val="000000"/>
          <w:lang w:eastAsia="zh-CN"/>
        </w:rPr>
        <w:t>e</w:t>
      </w:r>
      <w:r w:rsidRPr="00415769">
        <w:rPr>
          <w:color w:val="000000"/>
          <w:lang w:eastAsia="zh-CN"/>
        </w:rPr>
        <w:t>t back to 0</w:t>
      </w:r>
      <w:r w:rsidRPr="00415769">
        <w:rPr>
          <w:color w:val="000000"/>
          <w:lang w:val="en-US" w:eastAsia="zh-CN"/>
        </w:rPr>
        <w:t>.</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Heading3"/>
      </w:pPr>
      <w:bookmarkStart w:id="3085" w:name="_Toc470164116"/>
      <w:bookmarkStart w:id="3086" w:name="_Toc470164698"/>
      <w:bookmarkStart w:id="3087" w:name="_Toc475715307"/>
      <w:bookmarkStart w:id="3088" w:name="_Toc479349113"/>
      <w:bookmarkStart w:id="3089" w:name="_Toc484070561"/>
      <w:bookmarkStart w:id="3090" w:name="_Toc8130917"/>
      <w:r w:rsidRPr="005A3421">
        <w:t>10.2.5</w:t>
      </w:r>
      <w:r w:rsidRPr="005A3421">
        <w:tab/>
      </w:r>
      <w:r>
        <w:t>Request message handling</w:t>
      </w:r>
      <w:bookmarkEnd w:id="3085"/>
      <w:bookmarkEnd w:id="3086"/>
      <w:bookmarkEnd w:id="3087"/>
      <w:bookmarkEnd w:id="3088"/>
      <w:bookmarkEnd w:id="3089"/>
      <w:bookmarkEnd w:id="3090"/>
    </w:p>
    <w:p w14:paraId="637281BE" w14:textId="6D814C9F" w:rsidR="008F2794" w:rsidRDefault="008F2794" w:rsidP="008F2794">
      <w:pPr>
        <w:pStyle w:val="Heading4"/>
      </w:pPr>
      <w:bookmarkStart w:id="3091" w:name="_Toc470164117"/>
      <w:bookmarkStart w:id="3092" w:name="_Toc470164699"/>
      <w:bookmarkStart w:id="3093" w:name="_Toc475715308"/>
      <w:bookmarkStart w:id="3094" w:name="_Toc479349114"/>
      <w:bookmarkStart w:id="3095" w:name="_Toc484070562"/>
      <w:bookmarkStart w:id="3096" w:name="_Toc8130918"/>
      <w:r w:rsidRPr="005A3421">
        <w:t>10.2.5.1</w:t>
      </w:r>
      <w:r w:rsidRPr="005A3421">
        <w:tab/>
      </w:r>
      <w:bookmarkEnd w:id="3091"/>
      <w:bookmarkEnd w:id="3092"/>
      <w:bookmarkEnd w:id="3093"/>
      <w:bookmarkEnd w:id="3094"/>
      <w:bookmarkEnd w:id="3095"/>
      <w:r w:rsidR="00AE60EB" w:rsidRPr="005A3421">
        <w:t>Introduction</w:t>
      </w:r>
      <w:bookmarkEnd w:id="3096"/>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lastRenderedPageBreak/>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Heading4"/>
      </w:pPr>
      <w:bookmarkStart w:id="3097" w:name="_Toc470164118"/>
      <w:bookmarkStart w:id="3098" w:name="_Toc470164700"/>
      <w:bookmarkStart w:id="3099" w:name="_Toc475715309"/>
      <w:bookmarkStart w:id="3100" w:name="_Toc479349115"/>
      <w:bookmarkStart w:id="3101" w:name="_Toc484070563"/>
      <w:bookmarkStart w:id="3102" w:name="_Toc8130919"/>
      <w:r w:rsidRPr="005A3421">
        <w:t>10.2.5.</w:t>
      </w:r>
      <w:r>
        <w:t>2</w:t>
      </w:r>
      <w:r w:rsidRPr="005A3421">
        <w:tab/>
      </w:r>
      <w:bookmarkEnd w:id="3097"/>
      <w:bookmarkEnd w:id="3098"/>
      <w:bookmarkEnd w:id="3099"/>
      <w:bookmarkEnd w:id="3100"/>
      <w:bookmarkEnd w:id="3101"/>
      <w:r w:rsidR="00AE60EB">
        <w:t>Non-blocking communication management</w:t>
      </w:r>
      <w:bookmarkEnd w:id="3102"/>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Heading4"/>
      </w:pPr>
      <w:bookmarkStart w:id="3103" w:name="_Toc470164119"/>
      <w:bookmarkStart w:id="3104" w:name="_Toc470164701"/>
      <w:bookmarkStart w:id="3105" w:name="_Toc475715310"/>
      <w:bookmarkStart w:id="3106" w:name="_Toc479349116"/>
      <w:bookmarkStart w:id="3107" w:name="_Toc484070564"/>
      <w:bookmarkStart w:id="3108" w:name="_Toc8130920"/>
      <w:r w:rsidRPr="005A3421">
        <w:t>10.2.</w:t>
      </w:r>
      <w:r>
        <w:t>5</w:t>
      </w:r>
      <w:r w:rsidRPr="005A3421">
        <w:t>.</w:t>
      </w:r>
      <w:r>
        <w:t>3</w:t>
      </w:r>
      <w:r w:rsidRPr="005A3421">
        <w:tab/>
        <w:t xml:space="preserve">Create </w:t>
      </w:r>
      <w:r w:rsidRPr="005A3421">
        <w:rPr>
          <w:i/>
        </w:rPr>
        <w:t>&lt;request&gt;</w:t>
      </w:r>
      <w:bookmarkEnd w:id="3103"/>
      <w:bookmarkEnd w:id="3104"/>
      <w:bookmarkEnd w:id="3105"/>
      <w:bookmarkEnd w:id="3106"/>
      <w:bookmarkEnd w:id="3107"/>
      <w:bookmarkEnd w:id="3108"/>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lastRenderedPageBreak/>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Heading4"/>
        <w:rPr>
          <w:rFonts w:eastAsia="Arial Unicode MS"/>
        </w:rPr>
      </w:pPr>
      <w:bookmarkStart w:id="3109" w:name="_Toc470164120"/>
      <w:bookmarkStart w:id="3110" w:name="_Toc470164702"/>
      <w:bookmarkStart w:id="3111" w:name="_Toc475715311"/>
      <w:bookmarkStart w:id="3112" w:name="_Toc479349117"/>
      <w:bookmarkStart w:id="3113" w:name="_Toc484070565"/>
      <w:bookmarkStart w:id="3114" w:name="_Toc8130921"/>
      <w:r w:rsidRPr="005A3421">
        <w:rPr>
          <w:rFonts w:eastAsia="Arial Unicode MS"/>
        </w:rPr>
        <w:lastRenderedPageBreak/>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09"/>
      <w:bookmarkEnd w:id="3110"/>
      <w:bookmarkEnd w:id="3111"/>
      <w:bookmarkEnd w:id="3112"/>
      <w:bookmarkEnd w:id="3113"/>
      <w:bookmarkEnd w:id="3114"/>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Heading4"/>
        <w:rPr>
          <w:rFonts w:eastAsia="Arial Unicode MS"/>
        </w:rPr>
      </w:pPr>
      <w:bookmarkStart w:id="3115" w:name="_Toc470164121"/>
      <w:bookmarkStart w:id="3116" w:name="_Toc470164703"/>
      <w:bookmarkStart w:id="3117" w:name="_Toc475715312"/>
      <w:bookmarkStart w:id="3118" w:name="_Toc479349118"/>
      <w:bookmarkStart w:id="3119" w:name="_Toc484070566"/>
      <w:bookmarkStart w:id="3120" w:name="_Toc8130922"/>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5"/>
      <w:bookmarkEnd w:id="3116"/>
      <w:bookmarkEnd w:id="3117"/>
      <w:bookmarkEnd w:id="3118"/>
      <w:bookmarkEnd w:id="3119"/>
      <w:bookmarkEnd w:id="3120"/>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Heading4"/>
        <w:rPr>
          <w:rFonts w:eastAsia="Arial Unicode MS"/>
        </w:rPr>
      </w:pPr>
      <w:bookmarkStart w:id="3121" w:name="_Toc470164122"/>
      <w:bookmarkStart w:id="3122" w:name="_Toc470164704"/>
      <w:bookmarkStart w:id="3123" w:name="_Toc475715313"/>
      <w:bookmarkStart w:id="3124" w:name="_Toc479349119"/>
      <w:bookmarkStart w:id="3125" w:name="_Toc484070567"/>
      <w:bookmarkStart w:id="3126" w:name="_Toc8130923"/>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1"/>
      <w:bookmarkEnd w:id="3122"/>
      <w:bookmarkEnd w:id="3123"/>
      <w:bookmarkEnd w:id="3124"/>
      <w:bookmarkEnd w:id="3125"/>
      <w:bookmarkEnd w:id="3126"/>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Heading4"/>
      </w:pPr>
      <w:bookmarkStart w:id="3127" w:name="_Toc470164123"/>
      <w:bookmarkStart w:id="3128" w:name="_Toc470164705"/>
      <w:bookmarkStart w:id="3129" w:name="_Toc475715314"/>
      <w:bookmarkStart w:id="3130" w:name="_Toc479349120"/>
      <w:bookmarkStart w:id="3131" w:name="_Toc484070568"/>
      <w:bookmarkStart w:id="3132" w:name="_Toc8130924"/>
      <w:r w:rsidRPr="005A3421">
        <w:t>10.2.5.</w:t>
      </w:r>
      <w:r>
        <w:t>7</w:t>
      </w:r>
      <w:r w:rsidRPr="005A3421">
        <w:tab/>
      </w:r>
      <w:r>
        <w:t>Request delivery aggregation</w:t>
      </w:r>
      <w:bookmarkEnd w:id="3127"/>
      <w:bookmarkEnd w:id="3128"/>
      <w:bookmarkEnd w:id="3129"/>
      <w:bookmarkEnd w:id="3130"/>
      <w:bookmarkEnd w:id="3131"/>
      <w:bookmarkEnd w:id="3132"/>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lastRenderedPageBreak/>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CommentReference"/>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SimSun"/>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00E551EB">
        <w:rPr>
          <w:rFonts w:eastAsia="SimSun"/>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SimSun"/>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SimSun" w:hint="eastAsia"/>
          <w:i/>
        </w:rPr>
        <w:t>deliveryMetaData</w:t>
      </w:r>
      <w:r w:rsidR="002B2A6B">
        <w:rPr>
          <w:rFonts w:eastAsia="SimSun" w:hint="eastAsia"/>
          <w:i/>
        </w:rPr>
        <w:t xml:space="preserve"> </w:t>
      </w:r>
      <w:r w:rsidR="002B2A6B">
        <w:rPr>
          <w:rFonts w:eastAsia="SimSun"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4pt;height:345.6pt" o:ole="">
            <v:imagedata r:id="rId83" o:title=""/>
          </v:shape>
          <o:OLEObject Type="Embed" ProgID="Visio.Drawing.11" ShapeID="_x0000_i1060" DrawAspect="Content" ObjectID="_1618743741" r:id="rId84"/>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SimSun"/>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lastRenderedPageBreak/>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Heading4"/>
      </w:pPr>
      <w:bookmarkStart w:id="3133" w:name="_Toc470164124"/>
      <w:bookmarkStart w:id="3134" w:name="_Toc470164706"/>
      <w:bookmarkStart w:id="3135" w:name="_Toc475715315"/>
      <w:bookmarkStart w:id="3136" w:name="_Toc479349121"/>
      <w:bookmarkStart w:id="3137" w:name="_Toc484070569"/>
      <w:bookmarkStart w:id="3138" w:name="_Toc8130925"/>
      <w:r w:rsidRPr="005A3421">
        <w:t>10.2.5.</w:t>
      </w:r>
      <w:r>
        <w:t>8</w:t>
      </w:r>
      <w:r w:rsidRPr="005A3421">
        <w:tab/>
        <w:t xml:space="preserve">Create </w:t>
      </w:r>
      <w:r w:rsidRPr="005A3421">
        <w:rPr>
          <w:i/>
        </w:rPr>
        <w:t>&lt;delivery&gt;</w:t>
      </w:r>
      <w:bookmarkEnd w:id="3133"/>
      <w:bookmarkEnd w:id="3134"/>
      <w:bookmarkEnd w:id="3135"/>
      <w:bookmarkEnd w:id="3136"/>
      <w:bookmarkEnd w:id="3137"/>
      <w:bookmarkEnd w:id="3138"/>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SimSun"/>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SimSun"/>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lastRenderedPageBreak/>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SimSun"/>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SimSun"/>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Heading4"/>
      </w:pPr>
      <w:bookmarkStart w:id="3139" w:name="_Toc470164125"/>
      <w:bookmarkStart w:id="3140" w:name="_Toc470164707"/>
      <w:bookmarkStart w:id="3141" w:name="_Toc475715316"/>
      <w:bookmarkStart w:id="3142" w:name="_Toc479349122"/>
      <w:bookmarkStart w:id="3143" w:name="_Toc484070570"/>
      <w:bookmarkStart w:id="3144" w:name="_Toc8130926"/>
      <w:r w:rsidRPr="005A3421">
        <w:t>10.2.5.</w:t>
      </w:r>
      <w:r>
        <w:t>9</w:t>
      </w:r>
      <w:r w:rsidRPr="005A3421">
        <w:tab/>
        <w:t xml:space="preserve">Retrieve </w:t>
      </w:r>
      <w:r w:rsidRPr="005A3421">
        <w:rPr>
          <w:i/>
        </w:rPr>
        <w:t>&lt;delivery&gt;</w:t>
      </w:r>
      <w:bookmarkEnd w:id="3139"/>
      <w:bookmarkEnd w:id="3140"/>
      <w:bookmarkEnd w:id="3141"/>
      <w:bookmarkEnd w:id="3142"/>
      <w:bookmarkEnd w:id="3143"/>
      <w:bookmarkEnd w:id="3144"/>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Heading4"/>
      </w:pPr>
      <w:bookmarkStart w:id="3145" w:name="_Toc470164126"/>
      <w:bookmarkStart w:id="3146" w:name="_Toc470164708"/>
      <w:bookmarkStart w:id="3147" w:name="_Toc475715317"/>
      <w:bookmarkStart w:id="3148" w:name="_Toc479349123"/>
      <w:bookmarkStart w:id="3149" w:name="_Toc484070571"/>
      <w:bookmarkStart w:id="3150" w:name="_Toc8130927"/>
      <w:r w:rsidRPr="005A3421">
        <w:t>10.2.5.</w:t>
      </w:r>
      <w:r>
        <w:t>10</w:t>
      </w:r>
      <w:r w:rsidRPr="005A3421">
        <w:tab/>
        <w:t xml:space="preserve">Update </w:t>
      </w:r>
      <w:r w:rsidRPr="005A3421">
        <w:rPr>
          <w:i/>
        </w:rPr>
        <w:t>&lt;delivery&gt;</w:t>
      </w:r>
      <w:bookmarkEnd w:id="3145"/>
      <w:bookmarkEnd w:id="3146"/>
      <w:bookmarkEnd w:id="3147"/>
      <w:bookmarkEnd w:id="3148"/>
      <w:bookmarkEnd w:id="3149"/>
      <w:bookmarkEnd w:id="3150"/>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lastRenderedPageBreak/>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Heading4"/>
      </w:pPr>
      <w:bookmarkStart w:id="3151" w:name="_Toc470164127"/>
      <w:bookmarkStart w:id="3152" w:name="_Toc470164709"/>
      <w:bookmarkStart w:id="3153" w:name="_Toc475715318"/>
      <w:bookmarkStart w:id="3154" w:name="_Toc479349124"/>
      <w:bookmarkStart w:id="3155" w:name="_Toc484070572"/>
      <w:bookmarkStart w:id="3156" w:name="_Toc8130928"/>
      <w:r w:rsidRPr="005A3421">
        <w:t>10.2.5.</w:t>
      </w:r>
      <w:r>
        <w:t>11</w:t>
      </w:r>
      <w:r w:rsidRPr="005A3421">
        <w:tab/>
        <w:t xml:space="preserve">Delete </w:t>
      </w:r>
      <w:r w:rsidRPr="005A3421">
        <w:rPr>
          <w:i/>
        </w:rPr>
        <w:t>&lt;delivery&gt;</w:t>
      </w:r>
      <w:bookmarkEnd w:id="3151"/>
      <w:bookmarkEnd w:id="3152"/>
      <w:bookmarkEnd w:id="3153"/>
      <w:bookmarkEnd w:id="3154"/>
      <w:bookmarkEnd w:id="3155"/>
      <w:bookmarkEnd w:id="3156"/>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Heading4"/>
        <w:rPr>
          <w:rFonts w:eastAsia="Arial Unicode MS"/>
        </w:rPr>
      </w:pPr>
      <w:bookmarkStart w:id="3157" w:name="_Toc470164128"/>
      <w:bookmarkStart w:id="3158" w:name="_Toc470164710"/>
      <w:bookmarkStart w:id="3159" w:name="_Toc475715319"/>
      <w:bookmarkStart w:id="3160" w:name="_Toc479349125"/>
      <w:bookmarkStart w:id="3161" w:name="_Toc484070573"/>
      <w:bookmarkStart w:id="3162" w:name="_Toc8130929"/>
      <w:r w:rsidRPr="00EC659B">
        <w:rPr>
          <w:rFonts w:eastAsia="Arial Unicode MS"/>
        </w:rPr>
        <w:lastRenderedPageBreak/>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57"/>
      <w:bookmarkEnd w:id="3158"/>
      <w:bookmarkEnd w:id="3159"/>
      <w:bookmarkEnd w:id="3160"/>
      <w:bookmarkEnd w:id="3161"/>
      <w:bookmarkEnd w:id="3162"/>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9.3pt" o:ole="">
            <v:imagedata r:id="rId85" o:title=""/>
          </v:shape>
          <o:OLEObject Type="Embed" ProgID="Visio.Drawing.15" ShapeID="_x0000_i1061" DrawAspect="Content" ObjectID="_1618743742" r:id="rId86"/>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Heading4"/>
        <w:rPr>
          <w:rFonts w:eastAsia="Arial Unicode MS"/>
          <w:i/>
        </w:rPr>
      </w:pPr>
      <w:bookmarkStart w:id="3163" w:name="_Toc470164129"/>
      <w:bookmarkStart w:id="3164" w:name="_Toc470164711"/>
      <w:bookmarkStart w:id="3165" w:name="_Toc475715320"/>
      <w:bookmarkStart w:id="3166" w:name="_Toc479349126"/>
      <w:bookmarkStart w:id="3167" w:name="_Toc484070574"/>
      <w:bookmarkStart w:id="3168" w:name="_Toc8130930"/>
      <w:r w:rsidRPr="005A3421">
        <w:rPr>
          <w:rFonts w:eastAsia="Arial Unicode MS"/>
        </w:rPr>
        <w:lastRenderedPageBreak/>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3"/>
      <w:bookmarkEnd w:id="3164"/>
      <w:bookmarkEnd w:id="3165"/>
      <w:bookmarkEnd w:id="3166"/>
      <w:bookmarkEnd w:id="3167"/>
      <w:bookmarkEnd w:id="3168"/>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SimSun"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SimSun"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Heading4"/>
        <w:rPr>
          <w:rFonts w:eastAsia="Arial Unicode MS"/>
          <w:i/>
        </w:rPr>
      </w:pPr>
      <w:bookmarkStart w:id="3169" w:name="_Toc470164130"/>
      <w:bookmarkStart w:id="3170" w:name="_Toc470164712"/>
      <w:bookmarkStart w:id="3171" w:name="_Toc475715321"/>
      <w:bookmarkStart w:id="3172" w:name="_Toc479349127"/>
      <w:bookmarkStart w:id="3173" w:name="_Toc484070575"/>
      <w:bookmarkStart w:id="3174" w:name="_Toc8130931"/>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69"/>
      <w:bookmarkEnd w:id="3170"/>
      <w:bookmarkEnd w:id="3171"/>
      <w:bookmarkEnd w:id="3172"/>
      <w:bookmarkEnd w:id="3173"/>
      <w:bookmarkEnd w:id="3174"/>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SimSun"/>
                <w:lang w:eastAsia="zh-CN"/>
              </w:rPr>
            </w:pPr>
            <w:r w:rsidRPr="00CF2F35">
              <w:t>According to clause 10.1.</w:t>
            </w:r>
            <w:r w:rsidR="0087590E">
              <w:rPr>
                <w:rFonts w:eastAsiaTheme="minorEastAsia" w:hint="eastAsia"/>
                <w:lang w:eastAsia="zh-CN"/>
              </w:rPr>
              <w:t>3</w:t>
            </w:r>
            <w:r w:rsidRPr="00CF2F35">
              <w:rPr>
                <w:rFonts w:eastAsia="SimSun" w:hint="eastAsia"/>
                <w:lang w:eastAsia="zh-CN"/>
              </w:rPr>
              <w:t xml:space="preserve"> </w:t>
            </w:r>
            <w:r w:rsidRPr="00CF2F35">
              <w:rPr>
                <w:rFonts w:hint="eastAsia"/>
                <w:lang w:eastAsia="ko-KR"/>
              </w:rPr>
              <w:t>with the following for Step 002</w:t>
            </w:r>
            <w:r w:rsidRPr="00CF2F35">
              <w:rPr>
                <w:rFonts w:eastAsia="SimSun" w:hint="eastAsia"/>
                <w:lang w:eastAsia="zh-CN"/>
              </w:rPr>
              <w:t>:</w:t>
            </w:r>
          </w:p>
          <w:p w14:paraId="3149297D"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Heading4"/>
        <w:rPr>
          <w:rFonts w:eastAsia="Arial Unicode MS"/>
          <w:i/>
        </w:rPr>
      </w:pPr>
      <w:bookmarkStart w:id="3175" w:name="_Toc470164131"/>
      <w:bookmarkStart w:id="3176" w:name="_Toc470164713"/>
      <w:bookmarkStart w:id="3177" w:name="_Toc475715322"/>
      <w:bookmarkStart w:id="3178" w:name="_Toc479349128"/>
      <w:bookmarkStart w:id="3179" w:name="_Toc484070576"/>
      <w:bookmarkStart w:id="3180" w:name="_Toc8130932"/>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5"/>
      <w:bookmarkEnd w:id="3176"/>
      <w:bookmarkEnd w:id="3177"/>
      <w:bookmarkEnd w:id="3178"/>
      <w:bookmarkEnd w:id="3179"/>
      <w:bookmarkEnd w:id="3180"/>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SimSun"/>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Heading4"/>
        <w:rPr>
          <w:rFonts w:eastAsia="Arial Unicode MS"/>
          <w:i/>
        </w:rPr>
      </w:pPr>
      <w:bookmarkStart w:id="3181" w:name="_Toc470164132"/>
      <w:bookmarkStart w:id="3182" w:name="_Toc470164714"/>
      <w:bookmarkStart w:id="3183" w:name="_Toc475715323"/>
      <w:bookmarkStart w:id="3184" w:name="_Toc479349129"/>
      <w:bookmarkStart w:id="3185" w:name="_Toc484070577"/>
      <w:bookmarkStart w:id="3186" w:name="_Toc8130933"/>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1"/>
      <w:bookmarkEnd w:id="3182"/>
      <w:bookmarkEnd w:id="3183"/>
      <w:bookmarkEnd w:id="3184"/>
      <w:bookmarkEnd w:id="3185"/>
      <w:bookmarkEnd w:id="3186"/>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SimSun"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SimSun"/>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Heading4"/>
        <w:rPr>
          <w:rFonts w:eastAsia="Arial Unicode MS"/>
        </w:rPr>
      </w:pPr>
      <w:bookmarkStart w:id="3187" w:name="_Toc470164133"/>
      <w:bookmarkStart w:id="3188" w:name="_Toc470164715"/>
      <w:bookmarkStart w:id="3189" w:name="_Toc475715324"/>
      <w:bookmarkStart w:id="3190" w:name="_Toc479349130"/>
      <w:bookmarkStart w:id="3191" w:name="_Toc484070578"/>
      <w:bookmarkStart w:id="3192" w:name="_Toc8130934"/>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87"/>
      <w:bookmarkEnd w:id="3188"/>
      <w:bookmarkEnd w:id="3189"/>
      <w:bookmarkEnd w:id="3190"/>
      <w:bookmarkEnd w:id="3191"/>
      <w:bookmarkEnd w:id="3192"/>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Heading4"/>
        <w:rPr>
          <w:rFonts w:eastAsia="Arial Unicode MS"/>
        </w:rPr>
      </w:pPr>
      <w:bookmarkStart w:id="3193" w:name="_Toc470164134"/>
      <w:bookmarkStart w:id="3194" w:name="_Toc470164716"/>
      <w:bookmarkStart w:id="3195" w:name="_Toc475715325"/>
      <w:bookmarkStart w:id="3196" w:name="_Toc479349131"/>
      <w:bookmarkStart w:id="3197" w:name="_Toc484070579"/>
      <w:bookmarkStart w:id="3198" w:name="_Toc8130935"/>
      <w:r w:rsidRPr="005A3421">
        <w:rPr>
          <w:rFonts w:eastAsia="Arial Unicode MS"/>
        </w:rPr>
        <w:lastRenderedPageBreak/>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3"/>
      <w:bookmarkEnd w:id="3194"/>
      <w:bookmarkEnd w:id="3195"/>
      <w:bookmarkEnd w:id="3196"/>
      <w:bookmarkEnd w:id="3197"/>
      <w:bookmarkEnd w:id="3198"/>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SimSun"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SimSun" w:hint="eastAsia"/>
                <w:lang w:eastAsia="zh-CN"/>
              </w:rPr>
              <w:t>The Hosting CSE shall check</w:t>
            </w:r>
            <w:r w:rsidRPr="005A3421">
              <w:t xml:space="preserve"> if the Originator ID is the same as the CSE-ID or AE-ID of the </w:t>
            </w:r>
            <w:r w:rsidRPr="005A3421">
              <w:rPr>
                <w:rFonts w:eastAsia="SimSun"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SimSun" w:hint="eastAsia"/>
                <w:lang w:eastAsia="zh-CN"/>
              </w:rPr>
              <w:t>The Hosting CSE shall check</w:t>
            </w:r>
            <w:r w:rsidRPr="005A3421">
              <w:t xml:space="preserve"> if there is any request to be returned to the Originator. If there is any, the </w:t>
            </w:r>
            <w:r w:rsidRPr="005A3421">
              <w:rPr>
                <w:rFonts w:eastAsia="SimSun" w:hint="eastAsia"/>
                <w:lang w:eastAsia="zh-CN"/>
              </w:rPr>
              <w:t>Hosting CSE</w:t>
            </w:r>
            <w:r w:rsidRPr="005A3421">
              <w:t xml:space="preserve"> shall generate the response containing the request(s) for the Originator. If none, the </w:t>
            </w:r>
            <w:r w:rsidRPr="005A3421">
              <w:rPr>
                <w:rFonts w:eastAsia="SimSun"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SimSun" w:hint="eastAsia"/>
                <w:szCs w:val="18"/>
                <w:lang w:eastAsia="zh-CN"/>
              </w:rPr>
              <w:t>long polling</w:t>
            </w:r>
            <w:r w:rsidRPr="00CF2F35">
              <w:rPr>
                <w:szCs w:val="18"/>
              </w:rPr>
              <w:t xml:space="preserve"> request is expired, the Originator </w:t>
            </w:r>
            <w:r w:rsidRPr="00CF2F35">
              <w:rPr>
                <w:rFonts w:eastAsia="SimSun" w:hint="eastAsia"/>
                <w:szCs w:val="18"/>
                <w:lang w:eastAsia="zh-CN"/>
              </w:rPr>
              <w:t xml:space="preserve">should </w:t>
            </w:r>
            <w:r w:rsidRPr="00CF2F35">
              <w:rPr>
                <w:szCs w:val="18"/>
              </w:rPr>
              <w:t xml:space="preserve">send a new </w:t>
            </w:r>
            <w:r w:rsidRPr="00CF2F35">
              <w:rPr>
                <w:rFonts w:eastAsia="SimSun"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SimSun"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SimSun"/>
          <w:lang w:eastAsia="zh-CN"/>
        </w:rPr>
      </w:pPr>
    </w:p>
    <w:p w14:paraId="65F40D84" w14:textId="77777777" w:rsidR="008F2794" w:rsidRPr="005A3421" w:rsidRDefault="008F2794" w:rsidP="008F2794">
      <w:pPr>
        <w:pStyle w:val="Heading4"/>
        <w:rPr>
          <w:rFonts w:eastAsia="Arial Unicode MS"/>
          <w:lang w:eastAsia="ko-KR"/>
        </w:rPr>
      </w:pPr>
      <w:bookmarkStart w:id="3199" w:name="_Toc470164135"/>
      <w:bookmarkStart w:id="3200" w:name="_Toc470164717"/>
      <w:bookmarkStart w:id="3201" w:name="_Toc475715326"/>
      <w:bookmarkStart w:id="3202" w:name="_Toc479349132"/>
      <w:bookmarkStart w:id="3203" w:name="_Toc484070580"/>
      <w:bookmarkStart w:id="3204" w:name="_Toc8130936"/>
      <w:r w:rsidRPr="005A3421">
        <w:rPr>
          <w:rFonts w:eastAsia="Arial Unicode MS"/>
        </w:rPr>
        <w:lastRenderedPageBreak/>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199"/>
      <w:bookmarkEnd w:id="3200"/>
      <w:bookmarkEnd w:id="3201"/>
      <w:bookmarkEnd w:id="3202"/>
      <w:bookmarkEnd w:id="3203"/>
      <w:bookmarkEnd w:id="3204"/>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SimSun"/>
          <w:lang w:eastAsia="zh-CN"/>
        </w:rPr>
      </w:pPr>
    </w:p>
    <w:p w14:paraId="6AD263FF" w14:textId="0EA5752C" w:rsidR="008F2794" w:rsidRPr="005A3421" w:rsidRDefault="008F2794" w:rsidP="008F2794">
      <w:pPr>
        <w:pStyle w:val="Heading4"/>
      </w:pPr>
      <w:bookmarkStart w:id="3205" w:name="_Toc470164136"/>
      <w:bookmarkStart w:id="3206" w:name="_Toc470164718"/>
      <w:bookmarkStart w:id="3207" w:name="_Toc475715327"/>
      <w:bookmarkStart w:id="3208" w:name="_Toc479349133"/>
      <w:bookmarkStart w:id="3209" w:name="_Toc484070581"/>
      <w:bookmarkStart w:id="3210" w:name="_Toc8130937"/>
      <w:r w:rsidRPr="005A3421">
        <w:t>10.2.</w:t>
      </w:r>
      <w:r>
        <w:t>5</w:t>
      </w:r>
      <w:r w:rsidRPr="005A3421">
        <w:t>.</w:t>
      </w:r>
      <w:r>
        <w:t>20</w:t>
      </w:r>
      <w:r w:rsidRPr="005A3421">
        <w:tab/>
      </w:r>
      <w:bookmarkEnd w:id="3205"/>
      <w:bookmarkEnd w:id="3206"/>
      <w:bookmarkEnd w:id="3207"/>
      <w:bookmarkEnd w:id="3208"/>
      <w:bookmarkEnd w:id="3209"/>
      <w:r w:rsidR="00AE60EB">
        <w:t>End-to-end secure communication</w:t>
      </w:r>
      <w:bookmarkEnd w:id="3210"/>
    </w:p>
    <w:p w14:paraId="24531244" w14:textId="69F7D710" w:rsidR="008F2794" w:rsidRDefault="00AE60EB" w:rsidP="008F2794">
      <w:pPr>
        <w:rPr>
          <w:rFonts w:eastAsia="SimSun"/>
          <w:lang w:eastAsia="zh-CN"/>
        </w:rPr>
      </w:pPr>
      <w:r w:rsidRPr="004428E4">
        <w:t>Multi-ho</w:t>
      </w:r>
      <w:r w:rsidRPr="00671F4E">
        <w:t xml:space="preserve">p </w:t>
      </w:r>
      <w:r>
        <w:rPr>
          <w:rFonts w:eastAsia="SimSun"/>
          <w:lang w:val="en-US" w:eastAsia="zh-CN"/>
        </w:rPr>
        <w:t>e</w:t>
      </w:r>
      <w:r w:rsidRPr="004428E4">
        <w:rPr>
          <w:rFonts w:eastAsia="SimSun"/>
          <w:lang w:val="en-US" w:eastAsia="zh-CN"/>
        </w:rPr>
        <w:t xml:space="preserve">nd-to-end secure communication </w:t>
      </w:r>
      <w:r w:rsidRPr="00671F4E">
        <w:rPr>
          <w:rFonts w:eastAsia="SimSun"/>
          <w:lang w:val="en-US" w:eastAsia="zh-CN"/>
        </w:rPr>
        <w:t>is supported by encapsulating a</w:t>
      </w:r>
      <w:r>
        <w:rPr>
          <w:rFonts w:eastAsia="SimSun"/>
          <w:lang w:val="en-US" w:eastAsia="zh-CN"/>
        </w:rPr>
        <w:t>n</w:t>
      </w:r>
      <w:r w:rsidRPr="004428E4">
        <w:rPr>
          <w:rFonts w:eastAsia="SimSun"/>
          <w:lang w:val="en-US" w:eastAsia="zh-CN"/>
        </w:rPr>
        <w:t xml:space="preserve"> </w:t>
      </w:r>
      <w:r>
        <w:rPr>
          <w:rFonts w:eastAsia="SimSun"/>
          <w:lang w:val="en-US" w:eastAsia="zh-CN"/>
        </w:rPr>
        <w:t xml:space="preserve">end-to-end secured </w:t>
      </w:r>
      <w:r w:rsidRPr="004428E4">
        <w:rPr>
          <w:rFonts w:eastAsia="SimSun"/>
          <w:lang w:val="en-US" w:eastAsia="zh-CN"/>
        </w:rPr>
        <w:t xml:space="preserve">request </w:t>
      </w:r>
      <w:r>
        <w:rPr>
          <w:rFonts w:eastAsia="SimSun"/>
          <w:lang w:val="en-US" w:eastAsia="zh-CN"/>
        </w:rPr>
        <w:t>with</w:t>
      </w:r>
      <w:r w:rsidRPr="004428E4">
        <w:rPr>
          <w:rFonts w:eastAsia="SimSun"/>
          <w:lang w:val="en-US" w:eastAsia="zh-CN"/>
        </w:rPr>
        <w:t>in a notify message. Depending on the Receiver entity, a notification target can be</w:t>
      </w:r>
      <w:r>
        <w:rPr>
          <w:rFonts w:eastAsia="SimSun"/>
          <w:lang w:val="en-US" w:eastAsia="zh-CN"/>
        </w:rPr>
        <w:t xml:space="preserve"> an</w:t>
      </w:r>
      <w:r w:rsidRPr="004428E4">
        <w:rPr>
          <w:rFonts w:eastAsia="SimSun"/>
          <w:lang w:val="en-US" w:eastAsia="zh-CN"/>
        </w:rPr>
        <w:t xml:space="preserve"> &lt;AE&gt; or &lt;CSEBase&gt; resource.</w:t>
      </w:r>
    </w:p>
    <w:p w14:paraId="21F09272" w14:textId="77777777" w:rsidR="008F2794" w:rsidRPr="005A3421" w:rsidRDefault="008F2794" w:rsidP="008F2794">
      <w:pPr>
        <w:pStyle w:val="Heading4"/>
      </w:pPr>
      <w:bookmarkStart w:id="3211" w:name="_Toc470164137"/>
      <w:bookmarkStart w:id="3212" w:name="_Toc470164719"/>
      <w:bookmarkStart w:id="3213" w:name="_Toc475715328"/>
      <w:bookmarkStart w:id="3214" w:name="_Toc479349134"/>
      <w:bookmarkStart w:id="3215" w:name="_Toc484070582"/>
      <w:bookmarkStart w:id="3216" w:name="_Toc8130938"/>
      <w:r w:rsidRPr="005A3421">
        <w:lastRenderedPageBreak/>
        <w:t>10.2.</w:t>
      </w:r>
      <w:r>
        <w:t>5</w:t>
      </w:r>
      <w:r w:rsidRPr="005A3421">
        <w:t>.</w:t>
      </w:r>
      <w:r>
        <w:t>2</w:t>
      </w:r>
      <w:r w:rsidRPr="005A3421">
        <w:t>1</w:t>
      </w:r>
      <w:r w:rsidRPr="005A3421">
        <w:tab/>
      </w:r>
      <w:r>
        <w:t>End-to-AE communication</w:t>
      </w:r>
      <w:bookmarkEnd w:id="3211"/>
      <w:bookmarkEnd w:id="3212"/>
      <w:bookmarkEnd w:id="3213"/>
      <w:bookmarkEnd w:id="3214"/>
      <w:bookmarkEnd w:id="3215"/>
      <w:bookmarkEnd w:id="3216"/>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SimSun"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Heading4"/>
      </w:pPr>
      <w:bookmarkStart w:id="3217" w:name="_Toc470164138"/>
      <w:bookmarkStart w:id="3218" w:name="_Toc470164720"/>
      <w:bookmarkStart w:id="3219" w:name="_Toc475715329"/>
      <w:bookmarkStart w:id="3220" w:name="_Toc479349135"/>
      <w:bookmarkStart w:id="3221" w:name="_Toc484070583"/>
      <w:bookmarkStart w:id="3222" w:name="_Toc8130939"/>
      <w:r w:rsidRPr="00F07ECC">
        <w:t>10.2.</w:t>
      </w:r>
      <w:r w:rsidRPr="00F07ECC">
        <w:rPr>
          <w:lang w:val="en-US"/>
        </w:rPr>
        <w:t>5.22</w:t>
      </w:r>
      <w:r w:rsidRPr="00F07ECC">
        <w:tab/>
      </w:r>
      <w:r w:rsidR="008F2794">
        <w:rPr>
          <w:lang w:val="en-US"/>
        </w:rPr>
        <w:t>End-to-CSE communication</w:t>
      </w:r>
      <w:bookmarkEnd w:id="3217"/>
      <w:bookmarkEnd w:id="3218"/>
      <w:bookmarkEnd w:id="3219"/>
      <w:bookmarkEnd w:id="3220"/>
      <w:bookmarkEnd w:id="3221"/>
      <w:bookmarkEnd w:id="3222"/>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SimSun"/>
          <w:lang w:eastAsia="zh-CN"/>
        </w:rPr>
      </w:pPr>
    </w:p>
    <w:p w14:paraId="5906BD92" w14:textId="77777777" w:rsidR="008F2794" w:rsidRPr="005A3421" w:rsidRDefault="008F2794" w:rsidP="008F2794">
      <w:pPr>
        <w:pStyle w:val="Heading4"/>
      </w:pPr>
      <w:bookmarkStart w:id="3223" w:name="_Toc470164139"/>
      <w:bookmarkStart w:id="3224" w:name="_Toc470164721"/>
      <w:bookmarkStart w:id="3225" w:name="_Toc475715330"/>
      <w:bookmarkStart w:id="3226" w:name="_Toc479349136"/>
      <w:bookmarkStart w:id="3227" w:name="_Toc484070584"/>
      <w:bookmarkStart w:id="3228" w:name="_Toc8130940"/>
      <w:r>
        <w:lastRenderedPageBreak/>
        <w:t>10.2.5.2</w:t>
      </w:r>
      <w:r w:rsidRPr="005A3421">
        <w:t>3</w:t>
      </w:r>
      <w:r w:rsidRPr="005A3421">
        <w:tab/>
        <w:t>Notification Re-targeting</w:t>
      </w:r>
      <w:bookmarkEnd w:id="3223"/>
      <w:bookmarkEnd w:id="3224"/>
      <w:bookmarkEnd w:id="3225"/>
      <w:bookmarkEnd w:id="3226"/>
      <w:bookmarkEnd w:id="3227"/>
      <w:bookmarkEnd w:id="3228"/>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9pt;height:324.3pt" o:ole="">
            <v:imagedata r:id="rId87" o:title=""/>
          </v:shape>
          <o:OLEObject Type="Embed" ProgID="Visio.Drawing.11" ShapeID="_x0000_i1062" DrawAspect="Content" ObjectID="_1618743743" r:id="rId88"/>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SimSun"/>
          <w:lang w:eastAsia="zh-CN"/>
        </w:rPr>
      </w:pPr>
    </w:p>
    <w:p w14:paraId="20A8B6D5" w14:textId="77777777" w:rsidR="008F2794" w:rsidRPr="005A3421" w:rsidRDefault="008F2794" w:rsidP="008F2794">
      <w:pPr>
        <w:pStyle w:val="Heading3"/>
      </w:pPr>
      <w:bookmarkStart w:id="3229" w:name="_Toc470164140"/>
      <w:bookmarkStart w:id="3230" w:name="_Toc470164722"/>
      <w:bookmarkStart w:id="3231" w:name="_Toc475715331"/>
      <w:bookmarkStart w:id="3232" w:name="_Toc479349137"/>
      <w:bookmarkStart w:id="3233" w:name="_Toc484070585"/>
      <w:bookmarkStart w:id="3234" w:name="_Toc8130941"/>
      <w:r w:rsidRPr="005A3421">
        <w:t>10.2.6</w:t>
      </w:r>
      <w:r w:rsidRPr="005A3421">
        <w:tab/>
        <w:t>Discovery</w:t>
      </w:r>
      <w:bookmarkEnd w:id="3229"/>
      <w:bookmarkEnd w:id="3230"/>
      <w:bookmarkEnd w:id="3231"/>
      <w:bookmarkEnd w:id="3232"/>
      <w:bookmarkEnd w:id="3233"/>
      <w:bookmarkEnd w:id="3234"/>
      <w:r w:rsidRPr="005A3421">
        <w:t xml:space="preserve"> </w:t>
      </w:r>
    </w:p>
    <w:p w14:paraId="037ABAE9" w14:textId="77777777" w:rsidR="008F2794" w:rsidRPr="005A3421" w:rsidRDefault="008F2794" w:rsidP="008F2794">
      <w:pPr>
        <w:pStyle w:val="Heading4"/>
      </w:pPr>
      <w:bookmarkStart w:id="3235" w:name="_Toc470164141"/>
      <w:bookmarkStart w:id="3236" w:name="_Toc470164723"/>
      <w:bookmarkStart w:id="3237" w:name="_Toc475715332"/>
      <w:bookmarkStart w:id="3238" w:name="_Toc479349138"/>
      <w:bookmarkStart w:id="3239" w:name="_Toc484070586"/>
      <w:bookmarkStart w:id="3240" w:name="_Toc8130942"/>
      <w:r w:rsidRPr="005A3421">
        <w:t>10.2.6.1</w:t>
      </w:r>
      <w:r w:rsidRPr="005A3421">
        <w:tab/>
      </w:r>
      <w:r>
        <w:t>Discovery without Result Content parameter</w:t>
      </w:r>
      <w:bookmarkEnd w:id="3235"/>
      <w:bookmarkEnd w:id="3236"/>
      <w:bookmarkEnd w:id="3237"/>
      <w:bookmarkEnd w:id="3238"/>
      <w:bookmarkEnd w:id="3239"/>
      <w:bookmarkEnd w:id="3240"/>
    </w:p>
    <w:p w14:paraId="5B781D33" w14:textId="77777777" w:rsidR="00F3799B" w:rsidRDefault="00F3799B" w:rsidP="00F3799B">
      <w:r>
        <w:rPr>
          <w:rFonts w:eastAsia="DengXian"/>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DengXian"/>
          <w:b/>
          <w:i/>
          <w:lang w:eastAsia="zh-CN"/>
        </w:rPr>
        <w:t>Result Content</w:t>
      </w:r>
      <w:r>
        <w:rPr>
          <w:rFonts w:eastAsia="DengXian"/>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SimSun"/>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SimSun" w:hint="eastAsia"/>
          <w:lang w:eastAsia="zh-CN"/>
        </w:rPr>
        <w:t>.</w:t>
      </w:r>
    </w:p>
    <w:p w14:paraId="3E0EBAE6" w14:textId="77777777" w:rsidR="008F2794" w:rsidRPr="005A3421" w:rsidRDefault="008F2794" w:rsidP="008F2794">
      <w:r w:rsidRPr="005A3421">
        <w:lastRenderedPageBreak/>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4BF384E9"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Originator has a Discover access right on the resource. 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lastRenderedPageBreak/>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SimSun"/>
                <w:lang w:eastAsia="zh-CN"/>
              </w:rPr>
            </w:pPr>
            <w:r w:rsidRPr="00CF2F35">
              <w:rPr>
                <w:b/>
                <w:i/>
              </w:rPr>
              <w:t>Filter Criteria:</w:t>
            </w:r>
            <w:r w:rsidRPr="00CF2F35">
              <w:t xml:space="preserve"> Filter criteria for searching and expected returned result</w:t>
            </w:r>
            <w:r w:rsidRPr="00CF2F35">
              <w:rPr>
                <w:rFonts w:eastAsia="SimSun"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SimSun"/>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SimSun"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SimSun"/>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SimSun"/>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SimSun"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SimSun"/>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SimSun" w:hint="eastAsia"/>
                <w:lang w:eastAsia="zh-CN"/>
              </w:rPr>
              <w:t>requestor</w:t>
            </w:r>
            <w:r w:rsidRPr="00CF2F35">
              <w:rPr>
                <w:rFonts w:eastAsia="SimSun"/>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Heading4"/>
      </w:pPr>
      <w:bookmarkStart w:id="3241" w:name="_Toc470164142"/>
      <w:bookmarkStart w:id="3242" w:name="_Toc470164724"/>
      <w:bookmarkStart w:id="3243" w:name="_Toc475715333"/>
      <w:bookmarkStart w:id="3244" w:name="_Toc479349139"/>
      <w:bookmarkStart w:id="3245" w:name="_Toc484070587"/>
      <w:bookmarkStart w:id="3246" w:name="_Toc8130943"/>
      <w:r w:rsidRPr="005A3421">
        <w:lastRenderedPageBreak/>
        <w:t>10.2.6.2</w:t>
      </w:r>
      <w:r w:rsidRPr="005A3421">
        <w:tab/>
        <w:t xml:space="preserve">Discovery </w:t>
      </w:r>
      <w:r>
        <w:t>with Result Content parameter</w:t>
      </w:r>
      <w:bookmarkEnd w:id="3241"/>
      <w:bookmarkEnd w:id="3242"/>
      <w:bookmarkEnd w:id="3243"/>
      <w:bookmarkEnd w:id="3244"/>
      <w:bookmarkEnd w:id="3245"/>
      <w:bookmarkEnd w:id="3246"/>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Heading3"/>
      </w:pPr>
      <w:bookmarkStart w:id="3247" w:name="_Toc470164143"/>
      <w:bookmarkStart w:id="3248" w:name="_Toc470164725"/>
      <w:bookmarkStart w:id="3249" w:name="_Toc475715334"/>
      <w:bookmarkStart w:id="3250" w:name="_Toc479349140"/>
      <w:bookmarkStart w:id="3251" w:name="_Toc484070588"/>
      <w:bookmarkStart w:id="3252" w:name="_Toc8130944"/>
      <w:r w:rsidRPr="005A3421">
        <w:t>10.2.7</w:t>
      </w:r>
      <w:r w:rsidRPr="005A3421">
        <w:tab/>
        <w:t xml:space="preserve">Group </w:t>
      </w:r>
      <w:r>
        <w:t>m</w:t>
      </w:r>
      <w:r w:rsidRPr="005A3421">
        <w:t>anagement</w:t>
      </w:r>
      <w:bookmarkEnd w:id="3247"/>
      <w:bookmarkEnd w:id="3248"/>
      <w:bookmarkEnd w:id="3249"/>
      <w:bookmarkEnd w:id="3250"/>
      <w:bookmarkEnd w:id="3251"/>
      <w:bookmarkEnd w:id="3252"/>
      <w:r w:rsidRPr="005A3421">
        <w:t xml:space="preserve"> </w:t>
      </w:r>
    </w:p>
    <w:p w14:paraId="2B23D0FB" w14:textId="77777777" w:rsidR="008F2794" w:rsidRPr="005A3421" w:rsidRDefault="008F2794" w:rsidP="008F2794">
      <w:pPr>
        <w:pStyle w:val="Heading4"/>
      </w:pPr>
      <w:bookmarkStart w:id="3253" w:name="_Toc470164144"/>
      <w:bookmarkStart w:id="3254" w:name="_Toc470164726"/>
      <w:bookmarkStart w:id="3255" w:name="_Toc475715335"/>
      <w:bookmarkStart w:id="3256" w:name="_Toc479349141"/>
      <w:bookmarkStart w:id="3257" w:name="_Toc484070589"/>
      <w:bookmarkStart w:id="3258" w:name="_Toc8130945"/>
      <w:r w:rsidRPr="005A3421">
        <w:t>10.2.7.1</w:t>
      </w:r>
      <w:r w:rsidRPr="005A3421">
        <w:tab/>
        <w:t>Introduction</w:t>
      </w:r>
      <w:bookmarkEnd w:id="3253"/>
      <w:bookmarkEnd w:id="3254"/>
      <w:bookmarkEnd w:id="3255"/>
      <w:bookmarkEnd w:id="3256"/>
      <w:bookmarkEnd w:id="3257"/>
      <w:bookmarkEnd w:id="3258"/>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SimSun" w:hint="eastAsia"/>
          <w:lang w:eastAsia="zh-CN"/>
        </w:rPr>
        <w:t>.</w:t>
      </w:r>
      <w:r w:rsidRPr="005A3421">
        <w:t xml:space="preserve"> </w:t>
      </w:r>
      <w:r w:rsidRPr="005A3421">
        <w:rPr>
          <w:rFonts w:eastAsia="SimSun"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SimSun" w:hint="eastAsia"/>
          <w:lang w:eastAsia="zh-CN"/>
        </w:rPr>
        <w:t xml:space="preserve"> </w:t>
      </w:r>
      <w:r w:rsidRPr="005A3421">
        <w:t>are detailed.</w:t>
      </w:r>
    </w:p>
    <w:p w14:paraId="26850AB0" w14:textId="77777777" w:rsidR="002963C5" w:rsidRPr="0000311C" w:rsidRDefault="002963C5" w:rsidP="002963C5">
      <w:pPr>
        <w:rPr>
          <w:rFonts w:eastAsia="SimSun"/>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lastRenderedPageBreak/>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9"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SimSun"/>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SimSun"/>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Heading4"/>
      </w:pPr>
      <w:bookmarkStart w:id="3259" w:name="_Toc470164145"/>
      <w:bookmarkStart w:id="3260" w:name="_Toc470164727"/>
      <w:bookmarkStart w:id="3261" w:name="_Toc475715336"/>
      <w:bookmarkStart w:id="3262" w:name="_Toc479349142"/>
      <w:bookmarkStart w:id="3263" w:name="_Toc484070590"/>
      <w:bookmarkStart w:id="3264" w:name="_Toc8130946"/>
      <w:r w:rsidRPr="005A3421">
        <w:t>10.2.7.2</w:t>
      </w:r>
      <w:r w:rsidRPr="005A3421">
        <w:tab/>
        <w:t xml:space="preserve">Create </w:t>
      </w:r>
      <w:r w:rsidRPr="005A3421">
        <w:rPr>
          <w:i/>
        </w:rPr>
        <w:t>&lt;group&gt;</w:t>
      </w:r>
      <w:bookmarkEnd w:id="3259"/>
      <w:bookmarkEnd w:id="3260"/>
      <w:bookmarkEnd w:id="3261"/>
      <w:bookmarkEnd w:id="3262"/>
      <w:bookmarkEnd w:id="3263"/>
      <w:bookmarkEnd w:id="3264"/>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lastRenderedPageBreak/>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SimSun"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SimSun"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SimSun" w:hint="eastAsia"/>
                <w:lang w:eastAsia="zh-CN"/>
              </w:rPr>
              <w:t>s</w:t>
            </w:r>
            <w:r>
              <w:rPr>
                <w:rFonts w:hint="eastAsia"/>
                <w:lang w:eastAsia="zh-CN"/>
              </w:rPr>
              <w:t xml:space="preserve"> as </w:t>
            </w:r>
            <w:r w:rsidRPr="00D52737">
              <w:rPr>
                <w:rFonts w:eastAsia="SimSun" w:hint="eastAsia"/>
                <w:lang w:eastAsia="zh-CN"/>
              </w:rPr>
              <w:t>specified</w:t>
            </w:r>
            <w:r w:rsidR="00817A32" w:rsidRPr="00817A32">
              <w:rPr>
                <w:rFonts w:eastAsia="SimSun"/>
                <w:lang w:eastAsia="zh-CN"/>
              </w:rPr>
              <w:t xml:space="preserve"> in </w:t>
            </w:r>
            <w:r w:rsidRPr="00370355">
              <w:rPr>
                <w:rFonts w:eastAsia="SimSun" w:hint="eastAsia"/>
                <w:lang w:eastAsia="zh-CN"/>
              </w:rPr>
              <w:t>clause</w:t>
            </w:r>
            <w:r w:rsidR="00817A32" w:rsidRPr="00817A32">
              <w:rPr>
                <w:rFonts w:eastAsia="SimSun"/>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SimSun"/>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Heading4"/>
      </w:pPr>
      <w:bookmarkStart w:id="3265" w:name="_Toc470164146"/>
      <w:bookmarkStart w:id="3266" w:name="_Toc470164728"/>
      <w:bookmarkStart w:id="3267" w:name="_Toc475715337"/>
      <w:bookmarkStart w:id="3268" w:name="_Toc479349143"/>
      <w:bookmarkStart w:id="3269" w:name="_Toc484070591"/>
      <w:bookmarkStart w:id="3270" w:name="_Toc8130947"/>
      <w:r w:rsidRPr="005A3421">
        <w:lastRenderedPageBreak/>
        <w:t>10.2.7.3</w:t>
      </w:r>
      <w:r w:rsidRPr="005A3421">
        <w:tab/>
        <w:t xml:space="preserve">Retrieve </w:t>
      </w:r>
      <w:r w:rsidRPr="005A3421">
        <w:rPr>
          <w:i/>
        </w:rPr>
        <w:t>&lt;group&gt;</w:t>
      </w:r>
      <w:bookmarkEnd w:id="3265"/>
      <w:bookmarkEnd w:id="3266"/>
      <w:bookmarkEnd w:id="3267"/>
      <w:bookmarkEnd w:id="3268"/>
      <w:bookmarkEnd w:id="3269"/>
      <w:bookmarkEnd w:id="3270"/>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Heading4"/>
      </w:pPr>
      <w:bookmarkStart w:id="3271" w:name="_Toc470164147"/>
      <w:bookmarkStart w:id="3272" w:name="_Toc470164729"/>
      <w:bookmarkStart w:id="3273" w:name="_Toc475715338"/>
      <w:bookmarkStart w:id="3274" w:name="_Toc479349144"/>
      <w:bookmarkStart w:id="3275" w:name="_Toc484070592"/>
      <w:bookmarkStart w:id="3276" w:name="_Toc8130948"/>
      <w:r w:rsidRPr="005A3421">
        <w:lastRenderedPageBreak/>
        <w:t>10.2.7.4</w:t>
      </w:r>
      <w:r w:rsidRPr="005A3421">
        <w:tab/>
        <w:t xml:space="preserve">Update </w:t>
      </w:r>
      <w:r w:rsidRPr="005A3421">
        <w:rPr>
          <w:i/>
        </w:rPr>
        <w:t>&lt;group&gt;</w:t>
      </w:r>
      <w:bookmarkEnd w:id="3271"/>
      <w:bookmarkEnd w:id="3272"/>
      <w:bookmarkEnd w:id="3273"/>
      <w:bookmarkEnd w:id="3274"/>
      <w:bookmarkEnd w:id="3275"/>
      <w:bookmarkEnd w:id="3276"/>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SimSun"/>
                <w:lang w:eastAsia="zh-CN"/>
              </w:rPr>
            </w:pPr>
            <w:r w:rsidRPr="00DA6163">
              <w:rPr>
                <w:rFonts w:eastAsia="SimSun" w:hint="eastAsia"/>
                <w:lang w:eastAsia="zh-CN"/>
              </w:rPr>
              <w:t xml:space="preserve">Conditionally, if the </w:t>
            </w:r>
            <w:r w:rsidRPr="00727D76">
              <w:rPr>
                <w:rFonts w:eastAsia="SimSun" w:hint="eastAsia"/>
                <w:i/>
                <w:lang w:eastAsia="zh-CN"/>
              </w:rPr>
              <w:t>memberIDs</w:t>
            </w:r>
            <w:r>
              <w:rPr>
                <w:rFonts w:eastAsia="SimSun" w:hint="eastAsia"/>
                <w:lang w:eastAsia="zh-CN"/>
              </w:rPr>
              <w:t xml:space="preserve"> attribute</w:t>
            </w:r>
            <w:r w:rsidRPr="00DA6163">
              <w:rPr>
                <w:rFonts w:eastAsia="SimSun" w:hint="eastAsia"/>
                <w:lang w:eastAsia="zh-CN"/>
              </w:rPr>
              <w:t xml:space="preserve"> change</w:t>
            </w:r>
            <w:r>
              <w:rPr>
                <w:rFonts w:eastAsia="SimSun" w:hint="eastAsia"/>
                <w:lang w:eastAsia="zh-CN"/>
              </w:rPr>
              <w:t>s</w:t>
            </w:r>
            <w:r w:rsidRPr="00DA6163">
              <w:rPr>
                <w:rFonts w:eastAsia="SimSun" w:hint="eastAsia"/>
                <w:lang w:eastAsia="zh-CN"/>
              </w:rPr>
              <w:t xml:space="preserve"> and </w:t>
            </w:r>
            <w:r>
              <w:rPr>
                <w:rFonts w:eastAsia="SimSun" w:hint="eastAsia"/>
                <w:lang w:eastAsia="zh-CN"/>
              </w:rPr>
              <w:t xml:space="preserve">the </w:t>
            </w:r>
            <w:r w:rsidRPr="00DA6163">
              <w:rPr>
                <w:rFonts w:eastAsia="SimSun" w:hint="eastAsia"/>
                <w:lang w:eastAsia="zh-CN"/>
              </w:rPr>
              <w:t xml:space="preserve">group includes Multicast Group </w:t>
            </w:r>
            <w:r>
              <w:rPr>
                <w:rFonts w:eastAsia="SimSun" w:hint="eastAsia"/>
                <w:lang w:eastAsia="zh-CN"/>
              </w:rPr>
              <w:t>I</w:t>
            </w:r>
            <w:r w:rsidRPr="00DA6163">
              <w:rPr>
                <w:rFonts w:eastAsia="SimSun" w:hint="eastAsia"/>
                <w:lang w:eastAsia="zh-CN"/>
              </w:rPr>
              <w:t xml:space="preserve">nformation, </w:t>
            </w:r>
            <w:r>
              <w:rPr>
                <w:rFonts w:eastAsia="SimSun" w:hint="eastAsia"/>
                <w:lang w:eastAsia="zh-CN"/>
              </w:rPr>
              <w:t xml:space="preserve">Group Hosting CSE shall </w:t>
            </w:r>
            <w:r w:rsidRPr="00DA6163">
              <w:rPr>
                <w:rFonts w:eastAsia="SimSun" w:hint="eastAsia"/>
                <w:lang w:eastAsia="zh-CN"/>
              </w:rPr>
              <w:t xml:space="preserve">update or delete the Multicast Group </w:t>
            </w:r>
            <w:r>
              <w:rPr>
                <w:rFonts w:eastAsia="SimSun" w:hint="eastAsia"/>
                <w:lang w:eastAsia="zh-CN"/>
              </w:rPr>
              <w:t>I</w:t>
            </w:r>
            <w:r w:rsidRPr="00DA6163">
              <w:rPr>
                <w:rFonts w:eastAsia="SimSun" w:hint="eastAsia"/>
                <w:lang w:eastAsia="zh-CN"/>
              </w:rPr>
              <w:t>nformation</w:t>
            </w:r>
            <w:r>
              <w:rPr>
                <w:rFonts w:eastAsia="SimSun"/>
                <w:lang w:eastAsia="zh-CN"/>
              </w:rPr>
              <w:t xml:space="preserve"> according</w:t>
            </w:r>
            <w:r>
              <w:rPr>
                <w:rFonts w:eastAsia="SimSun" w:hint="eastAsia"/>
                <w:lang w:eastAsia="zh-CN"/>
              </w:rPr>
              <w:t xml:space="preserve"> to</w:t>
            </w:r>
            <w:r w:rsidRPr="00DA6163">
              <w:rPr>
                <w:rFonts w:eastAsia="SimSun" w:hint="eastAsia"/>
                <w:lang w:eastAsia="zh-CN"/>
              </w:rPr>
              <w:t xml:space="preserve"> the new group members</w:t>
            </w:r>
            <w:r>
              <w:rPr>
                <w:rFonts w:eastAsia="SimSun" w:hint="eastAsia"/>
                <w:lang w:eastAsia="zh-CN"/>
              </w:rPr>
              <w:t xml:space="preserve"> and trigger the update or delete of &lt;localMulticastGroup&gt; on each member Hosting CSEs.</w:t>
            </w:r>
            <w:r w:rsidR="00E551EB">
              <w:rPr>
                <w:rFonts w:eastAsia="SimSun"/>
                <w:lang w:eastAsia="zh-CN"/>
              </w:rPr>
              <w:t xml:space="preserve"> </w:t>
            </w:r>
            <w:r>
              <w:rPr>
                <w:rFonts w:eastAsia="SimSun" w:hint="eastAsia"/>
                <w:lang w:eastAsia="zh-CN"/>
              </w:rPr>
              <w:t>The</w:t>
            </w:r>
            <w:r>
              <w:rPr>
                <w:rFonts w:hint="eastAsia"/>
                <w:lang w:eastAsia="zh-CN"/>
              </w:rPr>
              <w:t xml:space="preserve"> procedure </w:t>
            </w:r>
            <w:r>
              <w:rPr>
                <w:rFonts w:eastAsia="SimSun" w:hint="eastAsia"/>
                <w:lang w:eastAsia="zh-CN"/>
              </w:rPr>
              <w:t>is</w:t>
            </w:r>
            <w:r>
              <w:rPr>
                <w:rFonts w:hint="eastAsia"/>
                <w:lang w:eastAsia="zh-CN"/>
              </w:rPr>
              <w:t xml:space="preserve"> </w:t>
            </w:r>
            <w:r>
              <w:rPr>
                <w:rFonts w:eastAsia="SimSun" w:hint="eastAsia"/>
                <w:lang w:eastAsia="zh-CN"/>
              </w:rPr>
              <w:t xml:space="preserve">specified </w:t>
            </w:r>
            <w:r>
              <w:rPr>
                <w:rFonts w:hint="eastAsia"/>
                <w:lang w:eastAsia="zh-CN"/>
              </w:rPr>
              <w:t xml:space="preserve">in the </w:t>
            </w:r>
            <w:r w:rsidRPr="00DA6163">
              <w:rPr>
                <w:rFonts w:eastAsia="SimSun" w:hint="eastAsia"/>
                <w:lang w:eastAsia="zh-CN"/>
              </w:rPr>
              <w:t>clause</w:t>
            </w:r>
            <w:r w:rsidRPr="00357143">
              <w:t xml:space="preserve"> </w:t>
            </w:r>
            <w:r w:rsidR="00817A32" w:rsidRPr="00817A32">
              <w:rPr>
                <w:rFonts w:eastAsia="SimSun"/>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Heading4"/>
      </w:pPr>
      <w:bookmarkStart w:id="3277" w:name="_Toc470164148"/>
      <w:bookmarkStart w:id="3278" w:name="_Toc470164730"/>
      <w:bookmarkStart w:id="3279" w:name="_Toc475715339"/>
      <w:bookmarkStart w:id="3280" w:name="_Toc479349145"/>
      <w:bookmarkStart w:id="3281" w:name="_Toc484070593"/>
      <w:bookmarkStart w:id="3282" w:name="_Toc8130949"/>
      <w:r w:rsidRPr="005A3421">
        <w:lastRenderedPageBreak/>
        <w:t>10.2.7.5</w:t>
      </w:r>
      <w:r w:rsidRPr="005A3421">
        <w:tab/>
        <w:t xml:space="preserve">Delete </w:t>
      </w:r>
      <w:r w:rsidRPr="005A3421">
        <w:rPr>
          <w:i/>
        </w:rPr>
        <w:t>&lt;group&gt;</w:t>
      </w:r>
      <w:bookmarkEnd w:id="3277"/>
      <w:bookmarkEnd w:id="3278"/>
      <w:bookmarkEnd w:id="3279"/>
      <w:bookmarkEnd w:id="3280"/>
      <w:bookmarkEnd w:id="3281"/>
      <w:bookmarkEnd w:id="3282"/>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SimSun"/>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SimSun"/>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Heading4"/>
      </w:pPr>
      <w:bookmarkStart w:id="3283" w:name="_Toc470164149"/>
      <w:bookmarkStart w:id="3284" w:name="_Toc470164731"/>
      <w:bookmarkStart w:id="3285" w:name="_Toc475715340"/>
      <w:bookmarkStart w:id="3286" w:name="_Toc479349146"/>
      <w:bookmarkStart w:id="3287" w:name="_Toc484070594"/>
      <w:bookmarkStart w:id="3288" w:name="_Toc8130950"/>
      <w:r w:rsidRPr="005A3421">
        <w:lastRenderedPageBreak/>
        <w:t>10.2.7.</w:t>
      </w:r>
      <w:r>
        <w:t>6</w:t>
      </w:r>
      <w:r w:rsidRPr="005A3421">
        <w:tab/>
        <w:t xml:space="preserve">Create </w:t>
      </w:r>
      <w:r w:rsidRPr="005A3421">
        <w:rPr>
          <w:i/>
        </w:rPr>
        <w:t>&lt;fanOutPoint&gt;</w:t>
      </w:r>
      <w:bookmarkEnd w:id="3283"/>
      <w:bookmarkEnd w:id="3284"/>
      <w:bookmarkEnd w:id="3285"/>
      <w:bookmarkEnd w:id="3286"/>
      <w:bookmarkEnd w:id="3287"/>
      <w:bookmarkEnd w:id="3288"/>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SimSun"/>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SimSun"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w:t>
            </w:r>
            <w:r w:rsidR="00C86B65">
              <w:rPr>
                <w:rFonts w:eastAsia="SimSun"/>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SimSun"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SimSun"/>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SimSun" w:hint="eastAsia"/>
                <w:lang w:eastAsia="zh-CN"/>
              </w:rPr>
              <w:t>.</w:t>
            </w:r>
          </w:p>
          <w:p w14:paraId="2BDAB9A3"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lastRenderedPageBreak/>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SimSun"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Heading4"/>
      </w:pPr>
      <w:bookmarkStart w:id="3289" w:name="_Toc470164150"/>
      <w:bookmarkStart w:id="3290" w:name="_Toc470164732"/>
      <w:bookmarkStart w:id="3291" w:name="_Toc475715341"/>
      <w:bookmarkStart w:id="3292" w:name="_Toc479349147"/>
      <w:bookmarkStart w:id="3293" w:name="_Toc484070595"/>
      <w:bookmarkStart w:id="3294" w:name="_Toc8130951"/>
      <w:r w:rsidRPr="005A3421">
        <w:t>10.2.7.</w:t>
      </w:r>
      <w:r>
        <w:t>7</w:t>
      </w:r>
      <w:r w:rsidRPr="005A3421">
        <w:tab/>
        <w:t xml:space="preserve">Retrieve </w:t>
      </w:r>
      <w:r w:rsidRPr="005A3421">
        <w:rPr>
          <w:i/>
        </w:rPr>
        <w:t>&lt;fanOutPoint&gt;</w:t>
      </w:r>
      <w:bookmarkEnd w:id="3289"/>
      <w:bookmarkEnd w:id="3290"/>
      <w:bookmarkEnd w:id="3291"/>
      <w:bookmarkEnd w:id="3292"/>
      <w:bookmarkEnd w:id="3293"/>
      <w:bookmarkEnd w:id="3294"/>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lastRenderedPageBreak/>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SimSun"/>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SimSun" w:hint="eastAsia"/>
                <w:lang w:eastAsia="zh-CN"/>
              </w:rPr>
              <w:t>I</w:t>
            </w:r>
            <w:r w:rsidRPr="00CF2F35">
              <w:rPr>
                <w:lang w:eastAsia="zh-CN"/>
              </w:rPr>
              <w:t>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SimSun"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Heading4"/>
      </w:pPr>
      <w:bookmarkStart w:id="3295" w:name="_Toc470164151"/>
      <w:bookmarkStart w:id="3296" w:name="_Toc470164733"/>
      <w:bookmarkStart w:id="3297" w:name="_Toc475715342"/>
      <w:bookmarkStart w:id="3298" w:name="_Toc479349148"/>
      <w:bookmarkStart w:id="3299" w:name="_Toc484070596"/>
      <w:bookmarkStart w:id="3300" w:name="_Toc8130952"/>
      <w:r w:rsidRPr="005A3421">
        <w:t>10.2.7.</w:t>
      </w:r>
      <w:r>
        <w:t>8</w:t>
      </w:r>
      <w:r w:rsidRPr="005A3421">
        <w:tab/>
        <w:t xml:space="preserve">Update </w:t>
      </w:r>
      <w:r w:rsidRPr="005A3421">
        <w:rPr>
          <w:i/>
        </w:rPr>
        <w:t>&lt;fanOutPoint&gt;</w:t>
      </w:r>
      <w:bookmarkEnd w:id="3295"/>
      <w:bookmarkEnd w:id="3296"/>
      <w:bookmarkEnd w:id="3297"/>
      <w:bookmarkEnd w:id="3298"/>
      <w:bookmarkEnd w:id="3299"/>
      <w:bookmarkEnd w:id="3300"/>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lastRenderedPageBreak/>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SimSun"/>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SimSun"/>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SimSun"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SimSun"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lastRenderedPageBreak/>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Heading4"/>
      </w:pPr>
      <w:bookmarkStart w:id="3301" w:name="_Toc470164152"/>
      <w:bookmarkStart w:id="3302" w:name="_Toc470164734"/>
      <w:bookmarkStart w:id="3303" w:name="_Toc475715343"/>
      <w:bookmarkStart w:id="3304" w:name="_Toc479349149"/>
      <w:bookmarkStart w:id="3305" w:name="_Toc484070597"/>
      <w:bookmarkStart w:id="3306" w:name="_Toc8130953"/>
      <w:r w:rsidRPr="005A3421">
        <w:t>10.2.7.</w:t>
      </w:r>
      <w:r>
        <w:t>9</w:t>
      </w:r>
      <w:r w:rsidRPr="005A3421">
        <w:tab/>
        <w:t xml:space="preserve">Delete </w:t>
      </w:r>
      <w:r w:rsidRPr="005A3421">
        <w:rPr>
          <w:i/>
        </w:rPr>
        <w:t>&lt;fanOutPoint&gt;</w:t>
      </w:r>
      <w:bookmarkEnd w:id="3301"/>
      <w:bookmarkEnd w:id="3302"/>
      <w:bookmarkEnd w:id="3303"/>
      <w:bookmarkEnd w:id="3304"/>
      <w:bookmarkEnd w:id="3305"/>
      <w:bookmarkEnd w:id="3306"/>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lastRenderedPageBreak/>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lastRenderedPageBreak/>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SimSun" w:hint="eastAsia"/>
                <w:lang w:eastAsia="zh-CN"/>
              </w:rPr>
              <w:t>,</w:t>
            </w:r>
            <w:r w:rsidRPr="005F4AC4">
              <w:rPr>
                <w:rFonts w:hint="eastAsia"/>
              </w:rPr>
              <w:t xml:space="preserve"> the group Hosting CSE shall perform </w:t>
            </w:r>
            <w:r>
              <w:rPr>
                <w:rFonts w:hint="eastAsia"/>
              </w:rPr>
              <w:t xml:space="preserve">the procedure as </w:t>
            </w:r>
            <w:r>
              <w:rPr>
                <w:rFonts w:eastAsia="SimSun"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SimSun"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SimSun"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SimSun" w:hint="eastAsia"/>
                <w:lang w:eastAsia="zh-CN"/>
              </w:rPr>
              <w:t xml:space="preserve">fanout </w:t>
            </w:r>
            <w:r w:rsidRPr="005A3421">
              <w:t>request is set to ID of the Originator from the request from the original Originator</w:t>
            </w:r>
            <w:r w:rsidRPr="005A3421">
              <w:rPr>
                <w:rFonts w:eastAsia="SimSun"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SimSun"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SimSun"/>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SimSun" w:hint="eastAsia"/>
                <w:lang w:eastAsia="zh-CN"/>
              </w:rPr>
              <w:t>,</w:t>
            </w:r>
            <w:r w:rsidRPr="00CF2F35">
              <w:rPr>
                <w:lang w:eastAsia="zh-CN"/>
              </w:rPr>
              <w:t xml:space="preserve"> if all member responses has been aggregated, respond the aggregated response as in the blockingRequest case. Otherwise, respon</w:t>
            </w:r>
            <w:r>
              <w:rPr>
                <w:rFonts w:eastAsia="SimSun"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SimSun"/>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Heading4"/>
      </w:pPr>
      <w:bookmarkStart w:id="3307" w:name="_Toc470164153"/>
      <w:bookmarkStart w:id="3308" w:name="_Toc470164735"/>
      <w:bookmarkStart w:id="3309" w:name="_Toc475715344"/>
      <w:bookmarkStart w:id="3310" w:name="_Toc479349150"/>
      <w:bookmarkStart w:id="3311" w:name="_Toc484070598"/>
      <w:bookmarkStart w:id="3312" w:name="_Toc8130954"/>
      <w:r w:rsidRPr="005A3421">
        <w:t>10.2.7.1</w:t>
      </w:r>
      <w:r>
        <w:t>0</w:t>
      </w:r>
      <w:r w:rsidRPr="005A3421">
        <w:tab/>
        <w:t xml:space="preserve">Subscribe and Un-Subscribe </w:t>
      </w:r>
      <w:r w:rsidRPr="005A3421">
        <w:rPr>
          <w:i/>
        </w:rPr>
        <w:t>&lt;fanOutPoint&gt;</w:t>
      </w:r>
      <w:r w:rsidRPr="005A3421">
        <w:t xml:space="preserve"> of a group</w:t>
      </w:r>
      <w:bookmarkEnd w:id="3307"/>
      <w:bookmarkEnd w:id="3308"/>
      <w:bookmarkEnd w:id="3309"/>
      <w:bookmarkEnd w:id="3310"/>
      <w:bookmarkEnd w:id="3311"/>
      <w:bookmarkEnd w:id="3312"/>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lastRenderedPageBreak/>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SimSun"/>
              </w:rPr>
            </w:pPr>
            <w:r w:rsidRPr="00CF2F35">
              <w:rPr>
                <w:rFonts w:eastAsia="SimSun"/>
                <w:b/>
                <w:i/>
              </w:rPr>
              <w:t>From:</w:t>
            </w:r>
            <w:r w:rsidRPr="00CF2F35">
              <w:rPr>
                <w:rFonts w:eastAsia="SimSun"/>
              </w:rPr>
              <w:t xml:space="preserve"> I</w:t>
            </w:r>
            <w:r w:rsidRPr="00CF2F35">
              <w:rPr>
                <w:rFonts w:eastAsia="SimSun" w:hint="eastAsia"/>
              </w:rPr>
              <w:t xml:space="preserve">dentifier of the AE or CSE that </w:t>
            </w:r>
            <w:r w:rsidRPr="00CF2F35">
              <w:rPr>
                <w:rFonts w:eastAsia="SimSun"/>
              </w:rPr>
              <w:t>initiates</w:t>
            </w:r>
            <w:r w:rsidRPr="00CF2F35">
              <w:rPr>
                <w:rFonts w:eastAsia="SimSun" w:hint="eastAsia"/>
              </w:rPr>
              <w:t xml:space="preserve"> the request</w:t>
            </w:r>
          </w:p>
          <w:p w14:paraId="091E726A" w14:textId="77777777" w:rsidR="008F2794" w:rsidRPr="00CF2F35" w:rsidRDefault="008F2794" w:rsidP="008F2794">
            <w:pPr>
              <w:pStyle w:val="TAL"/>
              <w:rPr>
                <w:rFonts w:eastAsia="SimSun"/>
              </w:rPr>
            </w:pPr>
            <w:r w:rsidRPr="00CF2F35">
              <w:rPr>
                <w:rFonts w:eastAsia="SimSun"/>
                <w:b/>
                <w:i/>
              </w:rPr>
              <w:t>To</w:t>
            </w:r>
            <w:r w:rsidRPr="00CF2F35">
              <w:rPr>
                <w:rFonts w:eastAsia="SimSun" w:hint="eastAsia"/>
                <w:b/>
                <w:i/>
              </w:rPr>
              <w:t>:</w:t>
            </w:r>
            <w:r w:rsidRPr="00CF2F35">
              <w:rPr>
                <w:rFonts w:eastAsia="SimSun" w:hint="eastAsia"/>
              </w:rPr>
              <w:t xml:space="preserve"> The </w:t>
            </w:r>
            <w:r w:rsidRPr="00CF2F35">
              <w:rPr>
                <w:rFonts w:eastAsia="SimSun"/>
              </w:rPr>
              <w:t>address</w:t>
            </w:r>
            <w:r w:rsidRPr="00CF2F35">
              <w:rPr>
                <w:rFonts w:eastAsia="SimSun" w:hint="eastAsia"/>
              </w:rPr>
              <w:t xml:space="preserve"> of the </w:t>
            </w:r>
            <w:r w:rsidRPr="00CF2F35">
              <w:rPr>
                <w:rFonts w:eastAsia="SimSun" w:hint="eastAsia"/>
                <w:lang w:eastAsia="zh-CN"/>
              </w:rPr>
              <w:t>&lt;</w:t>
            </w:r>
            <w:r w:rsidRPr="00CF2F35">
              <w:rPr>
                <w:rFonts w:eastAsia="SimSun"/>
                <w:lang w:eastAsia="zh-CN"/>
              </w:rPr>
              <w:t>fanOutPoint</w:t>
            </w:r>
            <w:r w:rsidRPr="00CF2F35">
              <w:rPr>
                <w:rFonts w:eastAsia="SimSun" w:hint="eastAsia"/>
                <w:lang w:eastAsia="zh-CN"/>
              </w:rPr>
              <w:t>&gt;</w:t>
            </w:r>
            <w:r w:rsidRPr="00CF2F35">
              <w:rPr>
                <w:rFonts w:eastAsia="SimSun" w:hint="eastAsia"/>
              </w:rPr>
              <w:t xml:space="preserve"> resource appended with </w:t>
            </w:r>
            <w:r w:rsidRPr="00CF2F35">
              <w:rPr>
                <w:rFonts w:eastAsia="SimSun" w:hint="eastAsia"/>
                <w:lang w:eastAsia="zh-CN"/>
              </w:rPr>
              <w:t xml:space="preserve">the ID of the </w:t>
            </w:r>
            <w:r w:rsidRPr="00CF2F35">
              <w:rPr>
                <w:rFonts w:eastAsia="SimSun" w:hint="eastAsia"/>
                <w:i/>
                <w:lang w:eastAsia="zh-CN"/>
              </w:rPr>
              <w:t>&lt;subscription&gt;</w:t>
            </w:r>
            <w:r w:rsidRPr="00CF2F35">
              <w:rPr>
                <w:rFonts w:eastAsia="SimSun" w:hint="eastAsia"/>
                <w:lang w:eastAsia="zh-CN"/>
              </w:rPr>
              <w:t xml:space="preserve"> resource to be created</w:t>
            </w:r>
          </w:p>
          <w:p w14:paraId="7017F903" w14:textId="77777777" w:rsidR="008F2794" w:rsidRPr="00CF2F35" w:rsidRDefault="008F2794" w:rsidP="008F2794">
            <w:pPr>
              <w:pStyle w:val="TAL"/>
              <w:rPr>
                <w:rFonts w:eastAsia="SimSun"/>
              </w:rPr>
            </w:pPr>
            <w:r w:rsidRPr="00CF2F35">
              <w:rPr>
                <w:rFonts w:eastAsia="SimSun"/>
                <w:b/>
                <w:i/>
              </w:rPr>
              <w:t>Group Request Identifier:</w:t>
            </w:r>
            <w:r w:rsidRPr="00CF2F35">
              <w:rPr>
                <w:rFonts w:eastAsia="SimSun"/>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SimSun" w:hAnsi="Arial" w:cs="Arial"/>
                <w:sz w:val="18"/>
                <w:szCs w:val="18"/>
              </w:rPr>
              <w:t xml:space="preserve">The Originator shall request to create a subscription resource under all member resources belonging to an existing </w:t>
            </w:r>
            <w:r w:rsidRPr="002452C5">
              <w:rPr>
                <w:rFonts w:ascii="Arial" w:eastAsia="SimSun" w:hAnsi="Arial" w:cs="Arial"/>
                <w:i/>
                <w:sz w:val="18"/>
                <w:szCs w:val="18"/>
              </w:rPr>
              <w:t>&lt;group&gt;</w:t>
            </w:r>
            <w:r w:rsidRPr="002452C5">
              <w:rPr>
                <w:rFonts w:ascii="Arial" w:eastAsia="SimSun"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SimSun"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SimSun" w:hAnsi="Arial" w:cs="Arial"/>
                <w:sz w:val="18"/>
                <w:szCs w:val="18"/>
              </w:rPr>
              <w:t xml:space="preserve"> The request shall include  </w:t>
            </w:r>
            <w:r w:rsidRPr="002452C5">
              <w:rPr>
                <w:rFonts w:ascii="Arial" w:eastAsia="SimSun" w:hAnsi="Arial" w:cs="Arial"/>
                <w:i/>
                <w:sz w:val="18"/>
                <w:szCs w:val="18"/>
              </w:rPr>
              <w:t>notificationForwardingURI</w:t>
            </w:r>
            <w:r w:rsidRPr="002452C5">
              <w:rPr>
                <w:rFonts w:ascii="Arial" w:eastAsia="SimSun"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SimSun" w:hAnsi="Arial" w:cs="Arial" w:hint="eastAsia"/>
                <w:sz w:val="18"/>
                <w:szCs w:val="18"/>
                <w:lang w:eastAsia="zh-CN"/>
              </w:rPr>
              <w:t>0</w:t>
            </w:r>
            <w:r w:rsidRPr="002452C5">
              <w:rPr>
                <w:rFonts w:ascii="Arial" w:eastAsia="SimSun"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SimSun"/>
              </w:rPr>
            </w:pPr>
            <w:r w:rsidRPr="00CF2F35">
              <w:rPr>
                <w:rFonts w:eastAsia="SimSun"/>
              </w:rPr>
              <w:t xml:space="preserve">The </w:t>
            </w:r>
            <w:r w:rsidRPr="00CF2F35">
              <w:rPr>
                <w:rFonts w:eastAsia="SimSun"/>
                <w:i/>
              </w:rPr>
              <w:t>&lt;group&gt;</w:t>
            </w:r>
            <w:r w:rsidRPr="00CF2F35">
              <w:rPr>
                <w:rFonts w:eastAsia="SimSun"/>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SimSun"/>
              </w:rPr>
              <w:t xml:space="preserve">If the subscription resource in the request contains an </w:t>
            </w:r>
            <w:r w:rsidRPr="005A3421">
              <w:rPr>
                <w:rFonts w:eastAsia="SimSun"/>
                <w:i/>
              </w:rPr>
              <w:t>notificationForwardingURI</w:t>
            </w:r>
            <w:r w:rsidRPr="005A3421">
              <w:rPr>
                <w:rFonts w:eastAsia="SimSun"/>
              </w:rPr>
              <w:t xml:space="preserve"> attribute, assign a URI to replace the </w:t>
            </w:r>
            <w:r w:rsidRPr="005A3421">
              <w:rPr>
                <w:rFonts w:eastAsia="SimSun"/>
                <w:i/>
              </w:rPr>
              <w:t>notificationURI</w:t>
            </w:r>
            <w:r w:rsidRPr="005A3421">
              <w:rPr>
                <w:rFonts w:eastAsia="SimSun"/>
              </w:rPr>
              <w:t xml:space="preserve"> of the subscription resource which will be used to receive notifications from member hosting CSEs. The ID of the </w:t>
            </w:r>
            <w:r w:rsidRPr="005A3421">
              <w:rPr>
                <w:rFonts w:eastAsia="SimSun"/>
                <w:i/>
              </w:rPr>
              <w:t>&lt;group&gt;</w:t>
            </w:r>
            <w:r w:rsidRPr="005A3421">
              <w:rPr>
                <w:rFonts w:eastAsia="SimSun"/>
              </w:rPr>
              <w:t xml:space="preserve"> resource shall be set to the </w:t>
            </w:r>
            <w:r w:rsidRPr="005A3421">
              <w:rPr>
                <w:rFonts w:eastAsia="SimSun"/>
                <w:i/>
              </w:rPr>
              <w:t>groupID</w:t>
            </w:r>
            <w:r w:rsidRPr="005A3421">
              <w:rPr>
                <w:rFonts w:eastAsia="SimSun"/>
              </w:rPr>
              <w:t xml:space="preserve"> attribute of the </w:t>
            </w:r>
            <w:r w:rsidRPr="005A3421">
              <w:rPr>
                <w:rFonts w:eastAsia="SimSun"/>
                <w:i/>
              </w:rPr>
              <w:t>&lt;subscription&gt;</w:t>
            </w:r>
            <w:r w:rsidRPr="005A3421">
              <w:rPr>
                <w:rFonts w:eastAsia="SimSun"/>
              </w:rPr>
              <w:t xml:space="preserve"> resource. The group Hosting CSE shall maintain the mapping of the generated </w:t>
            </w:r>
            <w:r w:rsidRPr="005A3421">
              <w:rPr>
                <w:rFonts w:eastAsia="SimSun"/>
                <w:i/>
              </w:rPr>
              <w:t>notificationURI</w:t>
            </w:r>
            <w:r w:rsidRPr="005A3421">
              <w:rPr>
                <w:rFonts w:eastAsia="SimSun"/>
              </w:rPr>
              <w:t xml:space="preserve"> and the former </w:t>
            </w:r>
            <w:r w:rsidRPr="005A3421">
              <w:rPr>
                <w:rFonts w:eastAsia="SimSun"/>
                <w:i/>
              </w:rPr>
              <w:t>notificationURI</w:t>
            </w:r>
          </w:p>
          <w:p w14:paraId="7BBD61BA" w14:textId="77777777" w:rsidR="00E745ED" w:rsidRDefault="008F2794" w:rsidP="00060623">
            <w:pPr>
              <w:pStyle w:val="TB1"/>
              <w:numPr>
                <w:ilvl w:val="0"/>
                <w:numId w:val="42"/>
              </w:numPr>
              <w:ind w:left="737" w:hanging="380"/>
              <w:textAlignment w:val="auto"/>
              <w:rPr>
                <w:rFonts w:eastAsia="SimSun"/>
              </w:rPr>
            </w:pPr>
            <w:r>
              <w:rPr>
                <w:rFonts w:eastAsia="SimSun" w:hint="eastAsia"/>
                <w:lang w:eastAsia="zh-CN"/>
              </w:rPr>
              <w:t>U</w:t>
            </w:r>
            <w:r>
              <w:rPr>
                <w:rFonts w:eastAsia="SimSun"/>
              </w:rPr>
              <w:t>pon successful validation, obtain the IDs of all member resources from the</w:t>
            </w:r>
          </w:p>
          <w:p w14:paraId="2B5B0C5D" w14:textId="77777777" w:rsidR="008F2794" w:rsidRDefault="008F2794" w:rsidP="008F2794">
            <w:pPr>
              <w:pStyle w:val="TB1"/>
              <w:numPr>
                <w:ilvl w:val="0"/>
                <w:numId w:val="0"/>
              </w:numPr>
              <w:ind w:left="737"/>
              <w:rPr>
                <w:rFonts w:eastAsia="SimSun"/>
              </w:rPr>
            </w:pPr>
            <w:r>
              <w:rPr>
                <w:rFonts w:eastAsia="SimSun"/>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SimSun"/>
              </w:rPr>
            </w:pPr>
            <w:r>
              <w:rPr>
                <w:rFonts w:eastAsia="SimSun"/>
              </w:rPr>
              <w:t>Generate fan out requests addressing the obtained address (appended with</w:t>
            </w:r>
          </w:p>
          <w:p w14:paraId="2419BC48" w14:textId="77777777" w:rsidR="008F2794" w:rsidRDefault="008F2794" w:rsidP="008F2794">
            <w:pPr>
              <w:pStyle w:val="TB1"/>
              <w:numPr>
                <w:ilvl w:val="0"/>
                <w:numId w:val="0"/>
              </w:numPr>
              <w:ind w:left="737"/>
              <w:rPr>
                <w:rFonts w:eastAsia="SimSun"/>
              </w:rPr>
            </w:pPr>
            <w:r>
              <w:rPr>
                <w:rFonts w:eastAsia="SimSun"/>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SimSun"/>
              </w:rPr>
            </w:pPr>
            <w:r>
              <w:rPr>
                <w:rFonts w:eastAsia="SimSun"/>
              </w:rPr>
              <w:t>10.2.7.</w:t>
            </w:r>
            <w:r w:rsidR="00003AE1">
              <w:rPr>
                <w:rFonts w:eastAsia="SimSun" w:hint="eastAsia"/>
                <w:lang w:eastAsia="zh-CN"/>
              </w:rPr>
              <w:t>1</w:t>
            </w:r>
            <w:r>
              <w:rPr>
                <w:rFonts w:eastAsia="SimSun"/>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SimSun"/>
              </w:rPr>
              <w:t>the request from the original Originat</w:t>
            </w:r>
            <w:r>
              <w:rPr>
                <w:rFonts w:eastAsia="SimSun" w:hint="eastAsia"/>
                <w:lang w:eastAsia="zh-CN"/>
              </w:rPr>
              <w:t>or</w:t>
            </w:r>
          </w:p>
          <w:p w14:paraId="4EEFC3CC" w14:textId="77777777" w:rsidR="008F2794" w:rsidRPr="002452C5" w:rsidRDefault="008F2794" w:rsidP="008F2794">
            <w:pPr>
              <w:pStyle w:val="TB1"/>
            </w:pPr>
            <w:r w:rsidRPr="005A3421">
              <w:rPr>
                <w:rFonts w:eastAsia="SimSun"/>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SimSun"/>
                <w:i/>
              </w:rPr>
              <w:t>&lt;group&gt;</w:t>
            </w:r>
            <w:r w:rsidRPr="005A3421">
              <w:rPr>
                <w:rFonts w:eastAsia="SimSun"/>
              </w:rPr>
              <w:t xml:space="preserve"> Hosting CSE creating a </w:t>
            </w:r>
            <w:r w:rsidRPr="005A3421">
              <w:rPr>
                <w:rFonts w:eastAsia="SimSun"/>
                <w:i/>
              </w:rPr>
              <w:t>&lt;group&gt;</w:t>
            </w:r>
            <w:r w:rsidRPr="005A3421">
              <w:rPr>
                <w:rFonts w:eastAsia="SimSun"/>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SimSun"/>
              </w:rPr>
              <w:t>After receiving the responses from the member hosting CSEs, respond to the Originator with the aggregated results and the associated members li</w:t>
            </w:r>
            <w:r>
              <w:rPr>
                <w:rFonts w:eastAsia="SimSun"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SimSun"/>
                <w:lang w:eastAsia="zh-CN"/>
              </w:rPr>
            </w:pPr>
            <w:r w:rsidRPr="00CF2F35">
              <w:rPr>
                <w:rFonts w:eastAsia="SimSun"/>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SimSun"/>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SimSun"/>
              </w:rPr>
              <w:t>Upon successful validation, perform the subscribe procedures for the corresponding type of member resource as described in clause 10.2.</w:t>
            </w:r>
            <w:r w:rsidR="00003AE1">
              <w:rPr>
                <w:rFonts w:eastAsia="SimSun" w:hint="eastAsia"/>
                <w:lang w:eastAsia="zh-CN"/>
              </w:rPr>
              <w:t>10</w:t>
            </w:r>
          </w:p>
          <w:p w14:paraId="57C0244F" w14:textId="77777777" w:rsidR="008F2794" w:rsidRPr="005A3421" w:rsidRDefault="008F2794" w:rsidP="008F2794">
            <w:pPr>
              <w:pStyle w:val="TB1"/>
            </w:pPr>
            <w:r w:rsidRPr="005A3421">
              <w:rPr>
                <w:rFonts w:eastAsia="SimSun"/>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SimSun"/>
              </w:rPr>
            </w:pPr>
            <w:r w:rsidRPr="00CF2F35">
              <w:rPr>
                <w:rFonts w:eastAsia="SimSun"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SimSun"/>
              </w:rPr>
            </w:pPr>
            <w:r w:rsidRPr="00CF2F35">
              <w:rPr>
                <w:rFonts w:eastAsia="SimSun"/>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lastRenderedPageBreak/>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SimSun"/>
              </w:rPr>
            </w:pPr>
            <w:r w:rsidRPr="005A3421">
              <w:rPr>
                <w:rFonts w:eastAsia="SimSun" w:hint="eastAsia"/>
              </w:rPr>
              <w:t xml:space="preserve">Originator does not have the access </w:t>
            </w:r>
            <w:r w:rsidRPr="005A3421">
              <w:rPr>
                <w:rFonts w:eastAsia="SimSun"/>
              </w:rPr>
              <w:t>control privilege</w:t>
            </w:r>
            <w:r w:rsidRPr="005A3421">
              <w:rPr>
                <w:rFonts w:eastAsia="SimSun" w:hint="eastAsia"/>
              </w:rPr>
              <w:t xml:space="preserve"> to access the </w:t>
            </w:r>
            <w:r w:rsidRPr="005A3421">
              <w:rPr>
                <w:rFonts w:eastAsia="SimSun"/>
                <w:i/>
              </w:rPr>
              <w:t>&lt;fanOutPoint&gt;</w:t>
            </w:r>
            <w:r w:rsidRPr="005A3421">
              <w:rPr>
                <w:rFonts w:eastAsia="SimSun" w:hint="eastAsia"/>
              </w:rPr>
              <w:t xml:space="preserve"> resource</w:t>
            </w:r>
          </w:p>
        </w:tc>
      </w:tr>
    </w:tbl>
    <w:p w14:paraId="67DD920D" w14:textId="77777777" w:rsidR="008F2794" w:rsidRDefault="008F2794" w:rsidP="008F2794">
      <w:pPr>
        <w:rPr>
          <w:rFonts w:eastAsia="SimSun"/>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SimSun"/>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156F80" w:rsidRDefault="00156F80"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156F80" w:rsidRDefault="00156F80"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156F80" w:rsidRDefault="00156F80"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156F80" w:rsidRDefault="00156F80"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156F80" w:rsidRDefault="00156F80"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156F80" w:rsidRDefault="00156F80"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156F80" w:rsidRPr="004F211D" w:rsidRDefault="00156F80" w:rsidP="00845CD2">
                              <w:pPr>
                                <w:spacing w:after="0"/>
                                <w:rPr>
                                  <w:i/>
                                  <w:sz w:val="16"/>
                                </w:rPr>
                              </w:pPr>
                              <w:r w:rsidRPr="004F211D">
                                <w:rPr>
                                  <w:i/>
                                  <w:sz w:val="16"/>
                                </w:rPr>
                                <w:t>&lt;subscription&gt;</w:t>
                              </w:r>
                            </w:p>
                            <w:p w14:paraId="73A0398B"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156F80" w:rsidRPr="004F211D" w:rsidRDefault="00156F80" w:rsidP="00845CD2">
                              <w:pPr>
                                <w:spacing w:after="0"/>
                                <w:rPr>
                                  <w:i/>
                                  <w:sz w:val="16"/>
                                </w:rPr>
                              </w:pPr>
                              <w:r w:rsidRPr="004F211D">
                                <w:rPr>
                                  <w:i/>
                                  <w:sz w:val="16"/>
                                </w:rPr>
                                <w:t>&lt;subscription&gt;</w:t>
                              </w:r>
                            </w:p>
                            <w:p w14:paraId="138A2E2F"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156F80" w:rsidRPr="004F211D" w:rsidRDefault="00156F80" w:rsidP="00845CD2">
                              <w:pPr>
                                <w:spacing w:after="0"/>
                                <w:rPr>
                                  <w:i/>
                                  <w:sz w:val="16"/>
                                </w:rPr>
                              </w:pPr>
                              <w:r w:rsidRPr="004F211D">
                                <w:rPr>
                                  <w:i/>
                                  <w:sz w:val="16"/>
                                </w:rPr>
                                <w:t>&lt;subscription&gt;</w:t>
                              </w:r>
                            </w:p>
                            <w:p w14:paraId="6D426577"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textbox>
                    <w:txbxContent>
                      <w:p w14:paraId="1654138B" w14:textId="77777777" w:rsidR="00156F80" w:rsidRDefault="00156F80" w:rsidP="00845CD2">
                        <w:r>
                          <w:t>Originator</w:t>
                        </w:r>
                      </w:p>
                    </w:txbxContent>
                  </v:textbox>
                </v:rect>
                <v:rect id="Rectangle 669" o:spid="_x0000_s1029"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textbox>
                    <w:txbxContent>
                      <w:p w14:paraId="39BB9DE0" w14:textId="77777777" w:rsidR="00156F80" w:rsidRDefault="00156F80" w:rsidP="00845CD2">
                        <w:r>
                          <w:t>Group-1</w:t>
                        </w:r>
                      </w:p>
                    </w:txbxContent>
                  </v:textbox>
                </v:rect>
                <v:rect id="Rectangle 670" o:spid="_x0000_s1030"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14:paraId="5A1687A0" w14:textId="77777777" w:rsidR="00156F80" w:rsidRDefault="00156F80" w:rsidP="00845CD2">
                        <w:r>
                          <w:t>Member-1</w:t>
                        </w:r>
                      </w:p>
                    </w:txbxContent>
                  </v:textbox>
                </v:rect>
                <v:rect id="Rectangle 671" o:spid="_x0000_s1031"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textbox>
                    <w:txbxContent>
                      <w:p w14:paraId="053F7B68" w14:textId="77777777" w:rsidR="00156F80" w:rsidRDefault="00156F80" w:rsidP="00845CD2">
                        <w:r>
                          <w:t>Group-2</w:t>
                        </w:r>
                      </w:p>
                    </w:txbxContent>
                  </v:textbox>
                </v:rect>
                <v:rect id="Rectangle 672" o:spid="_x0000_s1032"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68C88E6C" w14:textId="77777777" w:rsidR="00156F80" w:rsidRDefault="00156F80" w:rsidP="00845CD2">
                        <w:r>
                          <w:t>Member-2</w:t>
                        </w:r>
                      </w:p>
                    </w:txbxContent>
                  </v:textbox>
                </v:rect>
                <v:rect id="Rectangle 673" o:spid="_x0000_s1033"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textbox>
                    <w:txbxContent>
                      <w:p w14:paraId="0FE2C3AD" w14:textId="77777777" w:rsidR="00156F80" w:rsidRDefault="00156F80"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">
                  <v:stroke endarrow="open"/>
                </v:shape>
                <v:shape id="AutoShape 675" o:spid="_x0000_s1035"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">
                  <v:stroke endarrow="open"/>
                </v:shape>
                <v:shape id="AutoShape 676" o:spid="_x0000_s1036"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">
                  <v:stroke endarrow="open"/>
                </v:shape>
                <v:shape id="AutoShape 677" o:spid="_x0000_s1037"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">
                  <v:stroke endarrow="open"/>
                </v:shape>
                <v:shape id="AutoShape 678" o:spid="_x0000_s1038"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">
                  <v:textbox>
                    <w:txbxContent>
                      <w:p w14:paraId="14F77069" w14:textId="77777777" w:rsidR="00156F80" w:rsidRPr="004F211D" w:rsidRDefault="00156F80" w:rsidP="00845CD2">
                        <w:pPr>
                          <w:spacing w:after="0"/>
                          <w:rPr>
                            <w:i/>
                            <w:sz w:val="16"/>
                          </w:rPr>
                        </w:pPr>
                        <w:r w:rsidRPr="004F211D">
                          <w:rPr>
                            <w:i/>
                            <w:sz w:val="16"/>
                          </w:rPr>
                          <w:t>&lt;subscription&gt;</w:t>
                        </w:r>
                      </w:p>
                      <w:p w14:paraId="73A0398B"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">
                  <v:textbox>
                    <w:txbxContent>
                      <w:p w14:paraId="2A3377DD" w14:textId="77777777" w:rsidR="00156F80" w:rsidRPr="004F211D" w:rsidRDefault="00156F80" w:rsidP="00845CD2">
                        <w:pPr>
                          <w:spacing w:after="0"/>
                          <w:rPr>
                            <w:i/>
                            <w:sz w:val="16"/>
                          </w:rPr>
                        </w:pPr>
                        <w:r w:rsidRPr="004F211D">
                          <w:rPr>
                            <w:i/>
                            <w:sz w:val="16"/>
                          </w:rPr>
                          <w:t>&lt;subscription&gt;</w:t>
                        </w:r>
                      </w:p>
                      <w:p w14:paraId="138A2E2F"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">
                  <v:textbox>
                    <w:txbxContent>
                      <w:p w14:paraId="79848DD7" w14:textId="77777777" w:rsidR="00156F80" w:rsidRPr="004F211D" w:rsidRDefault="00156F80" w:rsidP="00845CD2">
                        <w:pPr>
                          <w:spacing w:after="0"/>
                          <w:rPr>
                            <w:i/>
                            <w:sz w:val="16"/>
                          </w:rPr>
                        </w:pPr>
                        <w:r w:rsidRPr="004F211D">
                          <w:rPr>
                            <w:i/>
                            <w:sz w:val="16"/>
                          </w:rPr>
                          <w:t>&lt;subscription&gt;</w:t>
                        </w:r>
                      </w:p>
                      <w:p w14:paraId="6D426577" w14:textId="77777777" w:rsidR="00156F80" w:rsidRPr="004F211D" w:rsidRDefault="00156F80"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156F80" w:rsidRPr="004F211D" w:rsidRDefault="00156F80"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">
                  <v:stroke dashstyle="1 1"/>
                </v:shape>
                <v:shape id="AutoShape 683" o:spid="_x0000_s1043"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">
                  <v:stroke dashstyle="1 1"/>
                </v:shape>
                <v:shape id="AutoShape 684" o:spid="_x0000_s1044"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">
                  <v:stroke dashstyle="1 1"/>
                </v:shape>
                <v:shape id="AutoShape 685" o:spid="_x0000_s1045" type="#_x0000_t32" style="position:absolute;left:22352;top:21348;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">
                  <v:stroke dashstyle="1 1"/>
                </v:shape>
                <v:shape id="AutoShape 686" o:spid="_x0000_s1046" type="#_x0000_t32" style="position:absolute;left:27616;top:21348;width:5226;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Heading4"/>
      </w:pPr>
      <w:bookmarkStart w:id="3313" w:name="_Toc470164154"/>
      <w:bookmarkStart w:id="3314" w:name="_Toc470164736"/>
      <w:bookmarkStart w:id="3315" w:name="_Toc475715345"/>
      <w:bookmarkStart w:id="3316" w:name="_Toc479349151"/>
      <w:bookmarkStart w:id="3317" w:name="_Toc484070599"/>
      <w:bookmarkStart w:id="3318" w:name="_Toc8130955"/>
      <w:r w:rsidRPr="005A3421">
        <w:t>10.2.7.1</w:t>
      </w:r>
      <w:r>
        <w:t>1</w:t>
      </w:r>
      <w:r w:rsidRPr="005A3421">
        <w:tab/>
        <w:t>Aggregate the Notifications by group</w:t>
      </w:r>
      <w:bookmarkEnd w:id="3313"/>
      <w:bookmarkEnd w:id="3314"/>
      <w:bookmarkEnd w:id="3315"/>
      <w:bookmarkEnd w:id="3316"/>
      <w:bookmarkEnd w:id="3317"/>
      <w:bookmarkEnd w:id="3318"/>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lastRenderedPageBreak/>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SimSun"/>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SimSun"/>
              </w:rPr>
            </w:pPr>
            <w:r w:rsidRPr="00CF2F35">
              <w:rPr>
                <w:rFonts w:eastAsia="SimSun"/>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SimSun"/>
                <w:lang w:eastAsia="zh-CN"/>
              </w:rPr>
            </w:pPr>
            <w:r w:rsidRPr="00CF2F35">
              <w:rPr>
                <w:rFonts w:eastAsia="SimSun"/>
              </w:rPr>
              <w:t>According to clause 10.1.</w:t>
            </w:r>
            <w:r w:rsidR="00003AE1">
              <w:rPr>
                <w:rFonts w:eastAsia="SimSun"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156F80" w:rsidRDefault="00156F80"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156F80" w:rsidRDefault="00156F80"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156F80" w:rsidRDefault="00156F80"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156F80" w:rsidRDefault="00156F80"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156F80" w:rsidRDefault="00156F80"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156F80" w:rsidRDefault="00156F80"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156F80" w:rsidRDefault="00156F80">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156F80" w:rsidRDefault="00156F80">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156F80" w:rsidRDefault="00156F80">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447AE908" w14:textId="77777777" w:rsidR="00156F80" w:rsidRDefault="00156F80" w:rsidP="007944AB">
                        <w:r>
                          <w:t>Originator</w:t>
                        </w:r>
                      </w:p>
                    </w:txbxContent>
                  </v:textbox>
                </v:rect>
                <v:rect id="Rectangle 400" o:spid="_x0000_s1050" style="position:absolute;left:12414;top:9163;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5E8EDE30" w14:textId="77777777" w:rsidR="00156F80" w:rsidRDefault="00156F80" w:rsidP="007944AB">
                        <w:r>
                          <w:t>Group-1</w:t>
                        </w:r>
                      </w:p>
                    </w:txbxContent>
                  </v:textbox>
                </v:rect>
                <v:rect id="Rectangle 401" o:spid="_x0000_s1051" style="position:absolute;left:4178;top:180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45A09C21" w14:textId="77777777" w:rsidR="00156F80" w:rsidRDefault="00156F80" w:rsidP="007944AB">
                        <w:r>
                          <w:t>Member-1</w:t>
                        </w:r>
                      </w:p>
                    </w:txbxContent>
                  </v:textbox>
                </v:rect>
                <v:rect id="Rectangle 402" o:spid="_x0000_s1052" style="position:absolute;left:20593;top:17684;width:74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357683EC" w14:textId="77777777" w:rsidR="00156F80" w:rsidRDefault="00156F80" w:rsidP="007944AB">
                        <w:r>
                          <w:t>Group-2</w:t>
                        </w:r>
                      </w:p>
                    </w:txbxContent>
                  </v:textbox>
                </v:rect>
                <v:rect id="Rectangle 403" o:spid="_x0000_s1053" style="position:absolute;left:14287;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14:paraId="5A5B0626" w14:textId="77777777" w:rsidR="00156F80" w:rsidRDefault="00156F80" w:rsidP="007944AB">
                        <w:r>
                          <w:t>Member-2</w:t>
                        </w:r>
                      </w:p>
                    </w:txbxContent>
                  </v:textbox>
                </v:rect>
                <v:rect id="Rectangle 404" o:spid="_x0000_s1054" style="position:absolute;left:26498;top:24784;width:74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textbox>
                    <w:txbxContent>
                      <w:p w14:paraId="53B9BA76" w14:textId="77777777" w:rsidR="00156F80" w:rsidRDefault="00156F80" w:rsidP="007944AB">
                        <w:r>
                          <w:t>Member-3</w:t>
                        </w:r>
                      </w:p>
                    </w:txbxContent>
                  </v:textbox>
                </v:rect>
                <v:shape id="AutoShape 405" o:spid="_x0000_s1055" type="#_x0000_t32" style="position:absolute;left:16135;top:3937;width:6;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">
                  <v:stroke startarrow="open"/>
                </v:shape>
                <v:shape id="AutoShape 406" o:spid="_x0000_s1056" type="#_x0000_t32" style="position:absolute;left:7899;top:11772;width:8236;height:63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">
                  <v:stroke startarrow="open"/>
                </v:shape>
                <v:shape id="AutoShape 407" o:spid="_x0000_s1057" type="#_x0000_t32" style="position:absolute;left:16135;top:11772;width:8179;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">
                  <v:stroke startarrow="open"/>
                </v:shape>
                <v:shape id="AutoShape 408" o:spid="_x0000_s1058" type="#_x0000_t32" style="position:absolute;left:18008;top:20294;width:6306;height:44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">
                  <v:stroke startarrow="open"/>
                </v:shape>
                <v:shape id="AutoShape 409" o:spid="_x0000_s1059" type="#_x0000_t32" style="position:absolute;left:24314;top:20294;width:5905;height:4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">
                  <v:stroke startarrow="open"/>
                </v:shape>
                <v:shape id="AutoShape 410" o:spid="_x0000_s1060" type="#_x0000_t65" style="position:absolute;left:21539;top:3429;width:2004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">
                  <v:textbox>
                    <w:txbxContent>
                      <w:p w14:paraId="204F0F83" w14:textId="77777777" w:rsidR="00156F80" w:rsidRDefault="00156F80">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">
                  <v:textbox>
                    <w:txbxContent>
                      <w:p w14:paraId="3221685D" w14:textId="77777777" w:rsidR="00156F80" w:rsidRDefault="00156F80">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">
                  <v:textbox>
                    <w:txbxContent>
                      <w:p w14:paraId="08D2DA2B" w14:textId="77777777" w:rsidR="00156F80" w:rsidRDefault="00156F80">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">
                  <v:stroke dashstyle="1 1"/>
                </v:shape>
                <v:shape id="AutoShape 414" o:spid="_x0000_s1064" type="#_x0000_t32" style="position:absolute;left:11988;top:13347;width:13697;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">
                  <v:stroke dashstyle="1 1"/>
                </v:shape>
                <v:shape id="AutoShape 415" o:spid="_x0000_s1065" type="#_x0000_t32" style="position:absolute;left:20593;top:13347;width:5092;height:1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">
                  <v:stroke dashstyle="1 1"/>
                </v:shape>
                <v:shape id="AutoShape 416" o:spid="_x0000_s1066" type="#_x0000_t32" style="position:absolute;left:22466;top:21189;width:10490;height: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">
                  <v:stroke dashstyle="1 1"/>
                </v:shape>
                <v:shape id="AutoShape 417" o:spid="_x0000_s1067" type="#_x0000_t32" style="position:absolute;left:27444;top:21189;width:5512;height:13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">
                  <v:stroke dashstyle="1 1"/>
                </v:shape>
                <w10:anchorlock/>
              </v:group>
            </w:pict>
          </mc:Fallback>
        </mc:AlternateContent>
      </w:r>
    </w:p>
    <w:p w14:paraId="37C7F4C2" w14:textId="77777777" w:rsidR="004138D8" w:rsidRDefault="007944AB">
      <w:pPr>
        <w:pStyle w:val="TH"/>
      </w:pPr>
      <w:r>
        <w:lastRenderedPageBreak/>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Heading4"/>
      </w:pPr>
      <w:bookmarkStart w:id="3319" w:name="_Toc470164155"/>
      <w:bookmarkStart w:id="3320" w:name="_Toc470164737"/>
      <w:bookmarkStart w:id="3321" w:name="_Toc475715346"/>
      <w:bookmarkStart w:id="3322" w:name="_Toc479349152"/>
      <w:bookmarkStart w:id="3323" w:name="_Toc484070600"/>
      <w:bookmarkStart w:id="3324" w:name="_Toc8130956"/>
      <w:r w:rsidRPr="005A3421">
        <w:rPr>
          <w:rFonts w:hint="eastAsia"/>
        </w:rPr>
        <w:t>10.2.7.1</w:t>
      </w:r>
      <w:r>
        <w:t>2</w:t>
      </w:r>
      <w:r w:rsidRPr="005A3421">
        <w:rPr>
          <w:rFonts w:eastAsia="SimSun" w:hint="eastAsia"/>
          <w:lang w:eastAsia="zh-CN"/>
        </w:rPr>
        <w:tab/>
      </w:r>
      <w:r w:rsidRPr="005A3421">
        <w:t>Retrieve &lt;</w:t>
      </w:r>
      <w:r w:rsidRPr="005A3421">
        <w:rPr>
          <w:i/>
        </w:rPr>
        <w:t>semanticFanOutPoint</w:t>
      </w:r>
      <w:r w:rsidRPr="005A3421">
        <w:t>&gt;</w:t>
      </w:r>
      <w:bookmarkEnd w:id="3319"/>
      <w:bookmarkEnd w:id="3320"/>
      <w:bookmarkEnd w:id="3321"/>
      <w:bookmarkEnd w:id="3322"/>
      <w:bookmarkEnd w:id="3323"/>
      <w:bookmarkEnd w:id="3324"/>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Heading4"/>
      </w:pPr>
      <w:bookmarkStart w:id="3325" w:name="_Toc479349153"/>
      <w:bookmarkStart w:id="3326" w:name="_Toc484070601"/>
      <w:bookmarkStart w:id="3327" w:name="_Toc8130957"/>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5"/>
      <w:bookmarkEnd w:id="3326"/>
      <w:bookmarkEnd w:id="3327"/>
    </w:p>
    <w:p w14:paraId="70AF1774" w14:textId="5DB09C82" w:rsidR="00634B7A" w:rsidRDefault="00634B7A" w:rsidP="00634B7A">
      <w:pPr>
        <w:pStyle w:val="Heading5"/>
        <w:rPr>
          <w:rFonts w:eastAsiaTheme="minorEastAsia"/>
          <w:lang w:eastAsia="zh-CN"/>
        </w:rPr>
      </w:pPr>
      <w:bookmarkStart w:id="3328" w:name="_Toc8130958"/>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28"/>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Heading5"/>
        <w:rPr>
          <w:rFonts w:eastAsiaTheme="minorEastAsia"/>
          <w:lang w:eastAsia="zh-CN"/>
        </w:rPr>
      </w:pPr>
      <w:bookmarkStart w:id="3329" w:name="_Toc479349154"/>
      <w:bookmarkStart w:id="3330" w:name="_Toc484070602"/>
      <w:bookmarkStart w:id="3331" w:name="_Toc8130959"/>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29"/>
      <w:bookmarkEnd w:id="3330"/>
      <w:bookmarkEnd w:id="3331"/>
    </w:p>
    <w:p w14:paraId="5BA2126C" w14:textId="77777777" w:rsidR="008E7C6D" w:rsidRDefault="00DF234D" w:rsidP="008E7C6D">
      <w:pPr>
        <w:pStyle w:val="FL"/>
        <w:rPr>
          <w:lang w:eastAsia="zh-CN"/>
        </w:rPr>
      </w:pPr>
      <w:r>
        <w:object w:dxaOrig="10680" w:dyaOrig="8820" w14:anchorId="3594F446">
          <v:shape id="_x0000_i1063" type="#_x0000_t75" style="width:482.1pt;height:396.3pt" o:ole="">
            <v:imagedata r:id="rId90" o:title=""/>
          </v:shape>
          <o:OLEObject Type="Embed" ProgID="Visio.Drawing.15" ShapeID="_x0000_i1063" DrawAspect="Content" ObjectID="_1618743744" r:id="rId91"/>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lastRenderedPageBreak/>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1.7pt;height:403.2pt" o:ole="">
            <v:imagedata r:id="rId92" o:title=""/>
          </v:shape>
          <o:OLEObject Type="Embed" ProgID="Visio.Drawing.15" ShapeID="_x0000_i1064" DrawAspect="Content" ObjectID="_1618743745" r:id="rId93"/>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1pt;height:281.1pt" o:ole="">
            <v:imagedata r:id="rId94" o:title=""/>
          </v:shape>
          <o:OLEObject Type="Embed" ProgID="Visio.Drawing.15" ShapeID="_x0000_i1065" DrawAspect="Content" ObjectID="_1618743746" r:id="rId95"/>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Heading5"/>
        <w:rPr>
          <w:rFonts w:eastAsiaTheme="minorEastAsia"/>
          <w:lang w:eastAsia="zh-CN"/>
        </w:rPr>
      </w:pPr>
      <w:bookmarkStart w:id="3332" w:name="_Toc479349155"/>
      <w:bookmarkStart w:id="3333" w:name="_Toc484070603"/>
      <w:bookmarkStart w:id="3334" w:name="_Toc8130960"/>
      <w:r>
        <w:rPr>
          <w:rFonts w:eastAsiaTheme="minorEastAsia" w:hint="eastAsia"/>
          <w:lang w:eastAsia="zh-CN"/>
        </w:rPr>
        <w:lastRenderedPageBreak/>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2"/>
      <w:bookmarkEnd w:id="3333"/>
      <w:bookmarkEnd w:id="3334"/>
    </w:p>
    <w:p w14:paraId="0892B19B" w14:textId="77777777" w:rsidR="0090599C" w:rsidRDefault="0090599C" w:rsidP="008E7C6D">
      <w:pPr>
        <w:rPr>
          <w:lang w:eastAsia="zh-CN"/>
        </w:rPr>
      </w:pPr>
      <w:r>
        <w:object w:dxaOrig="9516" w:dyaOrig="10296" w14:anchorId="57223DD1">
          <v:shape id="_x0000_i1066" type="#_x0000_t75" style="width:475.2pt;height:518.4pt" o:ole="">
            <v:imagedata r:id="rId96" o:title=""/>
          </v:shape>
          <o:OLEObject Type="Embed" ProgID="Visio.Drawing.15" ShapeID="_x0000_i1066" DrawAspect="Content" ObjectID="_1618743747" r:id="rId97"/>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lastRenderedPageBreak/>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5" w:name="_Toc445302814"/>
      <w:bookmarkStart w:id="3336" w:name="_Toc445389981"/>
      <w:bookmarkStart w:id="3337" w:name="_Toc447043046"/>
      <w:bookmarkStart w:id="3338" w:name="_Toc457493807"/>
      <w:bookmarkStart w:id="3339" w:name="_Toc459976906"/>
      <w:bookmarkStart w:id="3340" w:name="_Toc459984565"/>
    </w:p>
    <w:bookmarkEnd w:id="3335"/>
    <w:bookmarkEnd w:id="3336"/>
    <w:bookmarkEnd w:id="3337"/>
    <w:bookmarkEnd w:id="3338"/>
    <w:bookmarkEnd w:id="3339"/>
    <w:bookmarkEnd w:id="3340"/>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Heading4"/>
      </w:pPr>
      <w:bookmarkStart w:id="3341" w:name="_Toc479349156"/>
      <w:bookmarkStart w:id="3342" w:name="_Toc484070604"/>
      <w:bookmarkStart w:id="3343" w:name="_Toc8130961"/>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1"/>
      <w:bookmarkEnd w:id="3342"/>
      <w:bookmarkEnd w:id="3343"/>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Heading4"/>
      </w:pPr>
      <w:bookmarkStart w:id="3344" w:name="_Toc8130962"/>
      <w:r>
        <w:t>10.2.7.15</w:t>
      </w:r>
      <w:r w:rsidR="007175BC">
        <w:rPr>
          <w:rFonts w:hint="eastAsia"/>
        </w:rPr>
        <w:tab/>
      </w:r>
      <w:r w:rsidRPr="005A3421">
        <w:t xml:space="preserve">Retrieve </w:t>
      </w:r>
      <w:r w:rsidRPr="005A3421">
        <w:rPr>
          <w:i/>
        </w:rPr>
        <w:t>&lt;</w:t>
      </w:r>
      <w:r>
        <w:rPr>
          <w:i/>
        </w:rPr>
        <w:t>localMulticastGroup</w:t>
      </w:r>
      <w:r w:rsidRPr="005A3421">
        <w:rPr>
          <w:i/>
        </w:rPr>
        <w:t>&gt;</w:t>
      </w:r>
      <w:bookmarkEnd w:id="3344"/>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Heading4"/>
      </w:pPr>
      <w:bookmarkStart w:id="3345" w:name="_Toc479349157"/>
      <w:bookmarkStart w:id="3346" w:name="_Toc484070605"/>
      <w:bookmarkStart w:id="3347" w:name="_Toc8130963"/>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5"/>
      <w:bookmarkEnd w:id="3346"/>
      <w:bookmarkEnd w:id="3347"/>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Heading4"/>
      </w:pPr>
      <w:bookmarkStart w:id="3348" w:name="_Toc479349158"/>
      <w:bookmarkStart w:id="3349" w:name="_Toc484070606"/>
      <w:bookmarkStart w:id="3350" w:name="_Toc8130964"/>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48"/>
      <w:bookmarkEnd w:id="3349"/>
      <w:bookmarkEnd w:id="3350"/>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SimSun"/>
          <w:lang w:eastAsia="zh-CN"/>
        </w:rPr>
      </w:pPr>
    </w:p>
    <w:p w14:paraId="4D068362" w14:textId="77777777" w:rsidR="008F2794" w:rsidRPr="005A3421" w:rsidRDefault="008F2794" w:rsidP="008F2794">
      <w:pPr>
        <w:pStyle w:val="Heading3"/>
      </w:pPr>
      <w:bookmarkStart w:id="3351" w:name="_Toc470164156"/>
      <w:bookmarkStart w:id="3352" w:name="_Toc470164738"/>
      <w:bookmarkStart w:id="3353" w:name="_Toc475715347"/>
      <w:bookmarkStart w:id="3354" w:name="_Toc479349159"/>
      <w:bookmarkStart w:id="3355" w:name="_Toc484070607"/>
      <w:bookmarkStart w:id="3356" w:name="_Toc8130965"/>
      <w:r w:rsidRPr="005A3421">
        <w:t>10.2.8</w:t>
      </w:r>
      <w:r w:rsidRPr="005A3421">
        <w:tab/>
      </w:r>
      <w:r>
        <w:t>Device management</w:t>
      </w:r>
      <w:bookmarkEnd w:id="3351"/>
      <w:bookmarkEnd w:id="3352"/>
      <w:bookmarkEnd w:id="3353"/>
      <w:bookmarkEnd w:id="3354"/>
      <w:bookmarkEnd w:id="3355"/>
      <w:bookmarkEnd w:id="3356"/>
    </w:p>
    <w:p w14:paraId="0DEB2D68" w14:textId="3BCF6AC9" w:rsidR="008F2794" w:rsidRDefault="008F2794" w:rsidP="008F2794">
      <w:pPr>
        <w:pStyle w:val="Heading4"/>
      </w:pPr>
      <w:bookmarkStart w:id="3357" w:name="_Toc470164157"/>
      <w:bookmarkStart w:id="3358" w:name="_Toc470164739"/>
      <w:bookmarkStart w:id="3359" w:name="_Toc475715348"/>
      <w:bookmarkStart w:id="3360" w:name="_Toc479349160"/>
      <w:bookmarkStart w:id="3361" w:name="_Toc484070608"/>
      <w:bookmarkStart w:id="3362" w:name="_Toc8130966"/>
      <w:r w:rsidRPr="005A3421">
        <w:t>10.2.8.1</w:t>
      </w:r>
      <w:r w:rsidRPr="005A3421">
        <w:tab/>
      </w:r>
      <w:bookmarkEnd w:id="3357"/>
      <w:bookmarkEnd w:id="3358"/>
      <w:bookmarkEnd w:id="3359"/>
      <w:bookmarkEnd w:id="3360"/>
      <w:bookmarkEnd w:id="3361"/>
      <w:r w:rsidR="00434970" w:rsidRPr="00AD54F5">
        <w:t>Introduction</w:t>
      </w:r>
      <w:bookmarkEnd w:id="3362"/>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lastRenderedPageBreak/>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Heading4"/>
      </w:pPr>
      <w:bookmarkStart w:id="3363" w:name="_Toc470164158"/>
      <w:bookmarkStart w:id="3364" w:name="_Toc470164740"/>
      <w:bookmarkStart w:id="3365" w:name="_Toc475715349"/>
      <w:bookmarkStart w:id="3366" w:name="_Toc479349161"/>
      <w:bookmarkStart w:id="3367" w:name="_Toc484070609"/>
      <w:bookmarkStart w:id="3368" w:name="_Toc8130967"/>
      <w:r w:rsidRPr="005A3421">
        <w:t>10.2.8.</w:t>
      </w:r>
      <w:r>
        <w:t>2</w:t>
      </w:r>
      <w:r w:rsidRPr="005A3421">
        <w:tab/>
      </w:r>
      <w:bookmarkEnd w:id="3363"/>
      <w:bookmarkEnd w:id="3364"/>
      <w:bookmarkEnd w:id="3365"/>
      <w:bookmarkEnd w:id="3366"/>
      <w:bookmarkEnd w:id="3367"/>
      <w:r w:rsidR="00434970" w:rsidRPr="00AD54F5">
        <w:t>Node management</w:t>
      </w:r>
      <w:bookmarkEnd w:id="3368"/>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Heading4"/>
      </w:pPr>
      <w:bookmarkStart w:id="3369" w:name="_Toc470164159"/>
      <w:bookmarkStart w:id="3370" w:name="_Toc470164741"/>
      <w:bookmarkStart w:id="3371" w:name="_Toc475715350"/>
      <w:bookmarkStart w:id="3372" w:name="_Toc479349162"/>
      <w:bookmarkStart w:id="3373" w:name="_Toc484070610"/>
      <w:bookmarkStart w:id="3374" w:name="_Toc8130968"/>
      <w:r w:rsidRPr="005A3421">
        <w:t>10.2.</w:t>
      </w:r>
      <w:r>
        <w:t>8</w:t>
      </w:r>
      <w:r w:rsidRPr="005A3421">
        <w:t>.</w:t>
      </w:r>
      <w:r>
        <w:t>3</w:t>
      </w:r>
      <w:r w:rsidRPr="005A3421">
        <w:tab/>
        <w:t xml:space="preserve">Create </w:t>
      </w:r>
      <w:r w:rsidRPr="005A3421">
        <w:rPr>
          <w:i/>
        </w:rPr>
        <w:t>&lt;node&gt;</w:t>
      </w:r>
      <w:bookmarkEnd w:id="3369"/>
      <w:bookmarkEnd w:id="3370"/>
      <w:bookmarkEnd w:id="3371"/>
      <w:bookmarkEnd w:id="3372"/>
      <w:bookmarkEnd w:id="3373"/>
      <w:bookmarkEnd w:id="3374"/>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Heading4"/>
        <w:rPr>
          <w:rFonts w:eastAsia="Arial Unicode MS"/>
        </w:rPr>
      </w:pPr>
      <w:bookmarkStart w:id="3375" w:name="_Toc470164160"/>
      <w:bookmarkStart w:id="3376" w:name="_Toc470164742"/>
      <w:bookmarkStart w:id="3377" w:name="_Toc475715351"/>
      <w:bookmarkStart w:id="3378" w:name="_Toc479349163"/>
      <w:bookmarkStart w:id="3379" w:name="_Toc484070611"/>
      <w:bookmarkStart w:id="3380" w:name="_Toc8130969"/>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5"/>
      <w:bookmarkEnd w:id="3376"/>
      <w:bookmarkEnd w:id="3377"/>
      <w:bookmarkEnd w:id="3378"/>
      <w:bookmarkEnd w:id="3379"/>
      <w:bookmarkEnd w:id="3380"/>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lastRenderedPageBreak/>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Heading4"/>
        <w:rPr>
          <w:rFonts w:eastAsia="Arial Unicode MS"/>
        </w:rPr>
      </w:pPr>
      <w:bookmarkStart w:id="3381" w:name="_Toc470164161"/>
      <w:bookmarkStart w:id="3382" w:name="_Toc470164743"/>
      <w:bookmarkStart w:id="3383" w:name="_Toc475715352"/>
      <w:bookmarkStart w:id="3384" w:name="_Toc479349164"/>
      <w:bookmarkStart w:id="3385" w:name="_Toc484070612"/>
      <w:bookmarkStart w:id="3386" w:name="_Toc8130970"/>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1"/>
      <w:bookmarkEnd w:id="3382"/>
      <w:bookmarkEnd w:id="3383"/>
      <w:bookmarkEnd w:id="3384"/>
      <w:bookmarkEnd w:id="3385"/>
      <w:bookmarkEnd w:id="3386"/>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Heading4"/>
        <w:rPr>
          <w:rFonts w:eastAsia="Arial Unicode MS"/>
        </w:rPr>
      </w:pPr>
      <w:bookmarkStart w:id="3387" w:name="_Toc470164162"/>
      <w:bookmarkStart w:id="3388" w:name="_Toc470164744"/>
      <w:bookmarkStart w:id="3389" w:name="_Toc475715353"/>
      <w:bookmarkStart w:id="3390" w:name="_Toc479349165"/>
      <w:bookmarkStart w:id="3391" w:name="_Toc484070613"/>
      <w:bookmarkStart w:id="3392" w:name="_Toc8130971"/>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87"/>
      <w:bookmarkEnd w:id="3388"/>
      <w:bookmarkEnd w:id="3389"/>
      <w:bookmarkEnd w:id="3390"/>
      <w:bookmarkEnd w:id="3391"/>
      <w:bookmarkEnd w:id="3392"/>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Heading4"/>
      </w:pPr>
      <w:bookmarkStart w:id="3393" w:name="_Toc470164163"/>
      <w:bookmarkStart w:id="3394" w:name="_Toc470164745"/>
      <w:bookmarkStart w:id="3395" w:name="_Toc475715354"/>
      <w:bookmarkStart w:id="3396" w:name="_Toc479349166"/>
      <w:bookmarkStart w:id="3397" w:name="_Toc484070614"/>
      <w:bookmarkStart w:id="3398" w:name="_Toc8130972"/>
      <w:r w:rsidRPr="005A3421">
        <w:lastRenderedPageBreak/>
        <w:t>10.2.8.</w:t>
      </w:r>
      <w:r>
        <w:t>7</w:t>
      </w:r>
      <w:r w:rsidRPr="005A3421">
        <w:tab/>
      </w:r>
      <w:r>
        <w:t xml:space="preserve">Device management using </w:t>
      </w:r>
      <w:r w:rsidR="00F07ECC" w:rsidRPr="00F07ECC">
        <w:rPr>
          <w:i/>
        </w:rPr>
        <w:t>&lt;mgmtObj&gt;</w:t>
      </w:r>
      <w:bookmarkEnd w:id="3393"/>
      <w:bookmarkEnd w:id="3394"/>
      <w:bookmarkEnd w:id="3395"/>
      <w:bookmarkEnd w:id="3396"/>
      <w:bookmarkEnd w:id="3397"/>
      <w:bookmarkEnd w:id="3398"/>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SimSun"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SimSun" w:hint="eastAsia"/>
          <w:lang w:eastAsia="zh-CN"/>
        </w:rPr>
        <w:t xml:space="preserve">by IN-CSE </w:t>
      </w:r>
      <w:r w:rsidR="00434970" w:rsidRPr="00AD54F5">
        <w:rPr>
          <w:rFonts w:eastAsia="SimSun"/>
          <w:lang w:eastAsia="zh-CN"/>
        </w:rPr>
        <w:t xml:space="preserve">or MN-CSE </w:t>
      </w:r>
      <w:r w:rsidRPr="005A3421">
        <w:t xml:space="preserve">into </w:t>
      </w:r>
      <w:r w:rsidRPr="005A3421">
        <w:rPr>
          <w:rFonts w:eastAsia="SimSun" w:hint="eastAsia"/>
          <w:lang w:eastAsia="zh-CN"/>
        </w:rPr>
        <w:t xml:space="preserve">technology specific requests </w:t>
      </w:r>
      <w:r w:rsidRPr="005A3421">
        <w:t xml:space="preserve">performed on the mapped </w:t>
      </w:r>
      <w:r w:rsidRPr="005A3421">
        <w:rPr>
          <w:rFonts w:eastAsia="SimSun" w:hint="eastAsia"/>
          <w:lang w:eastAsia="zh-CN"/>
        </w:rPr>
        <w:t>technology specific data model</w:t>
      </w:r>
      <w:r w:rsidRPr="005A3421">
        <w:t xml:space="preserve"> object on the managed entity. In this case, the  &lt;mgmtObj&gt; resources are hosted on the IN-CSE</w:t>
      </w:r>
      <w:r w:rsidR="00434970" w:rsidRPr="00434970">
        <w:rPr>
          <w:rFonts w:eastAsia="SimSun"/>
          <w:lang w:eastAsia="zh-CN"/>
        </w:rPr>
        <w:t xml:space="preserve"> </w:t>
      </w:r>
      <w:r w:rsidR="00434970" w:rsidRPr="00AD54F5">
        <w:rPr>
          <w:rFonts w:eastAsia="SimSun"/>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SimSun"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SimSun"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Heading4"/>
      </w:pPr>
      <w:bookmarkStart w:id="3399" w:name="_Toc470164164"/>
      <w:bookmarkStart w:id="3400" w:name="_Toc470164746"/>
      <w:bookmarkStart w:id="3401" w:name="_Toc475715355"/>
      <w:bookmarkStart w:id="3402" w:name="_Toc479349167"/>
      <w:bookmarkStart w:id="3403" w:name="_Toc484070615"/>
      <w:bookmarkStart w:id="3404" w:name="_Toc8130973"/>
      <w:r w:rsidRPr="005A3421">
        <w:t>10.2.8.</w:t>
      </w:r>
      <w:r>
        <w:t>8</w:t>
      </w:r>
      <w:r w:rsidRPr="005A3421">
        <w:tab/>
        <w:t xml:space="preserve">Create </w:t>
      </w:r>
      <w:r w:rsidRPr="005A3421">
        <w:rPr>
          <w:i/>
        </w:rPr>
        <w:t>&lt;mgmtObj&gt;</w:t>
      </w:r>
      <w:bookmarkEnd w:id="3399"/>
      <w:bookmarkEnd w:id="3400"/>
      <w:bookmarkEnd w:id="3401"/>
      <w:bookmarkEnd w:id="3402"/>
      <w:bookmarkEnd w:id="3403"/>
      <w:bookmarkEnd w:id="3404"/>
    </w:p>
    <w:p w14:paraId="10565DC9" w14:textId="030A3DF0" w:rsidR="008F2794" w:rsidRPr="005A3421" w:rsidRDefault="008F2794" w:rsidP="008F2794">
      <w:pPr>
        <w:keepNext/>
        <w:keepLines/>
        <w:rPr>
          <w:rFonts w:eastAsia="SimSun"/>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SimSun" w:hint="eastAsia"/>
          <w:lang w:eastAsia="zh-CN"/>
        </w:rPr>
        <w:t xml:space="preserve"> technology specific data model</w:t>
      </w:r>
      <w:r w:rsidRPr="005A3421">
        <w:t xml:space="preserve"> object on the managed entity. If such a </w:t>
      </w:r>
      <w:r w:rsidRPr="005A3421">
        <w:rPr>
          <w:rFonts w:eastAsia="SimSun"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SimSun" w:hint="eastAsia"/>
          <w:lang w:eastAsia="zh-CN"/>
        </w:rPr>
        <w:t>technology specific request</w:t>
      </w:r>
      <w:r w:rsidRPr="005A3421">
        <w:t xml:space="preserve"> performed on the mapped </w:t>
      </w:r>
      <w:r w:rsidRPr="005A3421">
        <w:rPr>
          <w:rFonts w:eastAsia="SimSun" w:hint="eastAsia"/>
          <w:lang w:eastAsia="zh-CN"/>
        </w:rPr>
        <w:t>technology specific data model</w:t>
      </w:r>
      <w:r w:rsidRPr="005A3421">
        <w:t xml:space="preserve"> object on the managed entity using </w:t>
      </w:r>
      <w:r w:rsidRPr="005A3421">
        <w:rPr>
          <w:rFonts w:eastAsia="SimSun"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SimSun"/>
          <w:lang w:eastAsia="zh-CN"/>
        </w:rPr>
      </w:pPr>
      <w:r w:rsidRPr="005A3421">
        <w:rPr>
          <w:rFonts w:eastAsia="SimSun" w:hint="eastAsia"/>
          <w:lang w:eastAsia="zh-CN"/>
        </w:rPr>
        <w:t>Besides the generic create procedure defined in clause 10.1.</w:t>
      </w:r>
      <w:r w:rsidR="003F0A61">
        <w:rPr>
          <w:rFonts w:eastAsia="SimSun" w:hint="eastAsia"/>
          <w:lang w:eastAsia="zh-CN"/>
        </w:rPr>
        <w:t>2</w:t>
      </w:r>
      <w:r w:rsidRPr="005A3421">
        <w:rPr>
          <w:rFonts w:eastAsia="SimSun" w:hint="eastAsia"/>
          <w:lang w:eastAsia="zh-CN"/>
        </w:rPr>
        <w:t>,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w:t>
      </w:r>
    </w:p>
    <w:p w14:paraId="4FBF3862" w14:textId="77777777" w:rsidR="008F2794" w:rsidRPr="005A3421" w:rsidRDefault="008F2794" w:rsidP="008F2794">
      <w:pPr>
        <w:rPr>
          <w:rFonts w:eastAsia="SimSun"/>
          <w:lang w:eastAsia="zh-CN"/>
        </w:rPr>
      </w:pPr>
      <w:r w:rsidRPr="005A3421">
        <w:t>If the management is performed by service layer entities, the procedure is the same as generic create procedure defined in clause 10.1.</w:t>
      </w:r>
      <w:r w:rsidR="003F0A61">
        <w:rPr>
          <w:rFonts w:eastAsia="SimSun" w:hint="eastAsia"/>
          <w:lang w:eastAsia="zh-CN"/>
        </w:rPr>
        <w:t>2</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lastRenderedPageBreak/>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SimSun"/>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SimSun"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SimSun"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SimSun"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SimSun"/>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request </w:t>
            </w:r>
            <w:r w:rsidRPr="005A3421">
              <w:t xml:space="preserve">to the managed entity or to the management server to add the corresponding </w:t>
            </w:r>
            <w:r w:rsidRPr="005A3421">
              <w:rPr>
                <w:rFonts w:eastAsia="SimSun" w:hint="eastAsia"/>
                <w:lang w:eastAsia="zh-CN"/>
              </w:rPr>
              <w:t xml:space="preserve">technology specific data model </w:t>
            </w:r>
            <w:r w:rsidRPr="005A3421">
              <w:t>object to the managed entity based on technology</w:t>
            </w:r>
            <w:r w:rsidRPr="005A3421">
              <w:rPr>
                <w:rFonts w:eastAsia="SimSun"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SimSun"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SimSun"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SimSun"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SimSun"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SimSun"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SimSun"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SimSun" w:hint="eastAsia"/>
                <w:lang w:eastAsia="zh-CN"/>
              </w:rPr>
              <w:t>technology specific data model</w:t>
            </w:r>
            <w:r w:rsidRPr="00CF2F35">
              <w:t xml:space="preserve"> object on the managed entity via </w:t>
            </w:r>
            <w:r w:rsidRPr="00CF2F35">
              <w:rPr>
                <w:rFonts w:eastAsia="SimSun" w:hint="eastAsia"/>
                <w:lang w:eastAsia="zh-CN"/>
              </w:rPr>
              <w:t xml:space="preserve">technology </w:t>
            </w:r>
            <w:r w:rsidR="00820760" w:rsidRPr="00CF2F35">
              <w:rPr>
                <w:rFonts w:eastAsia="SimSun"/>
                <w:lang w:eastAsia="zh-CN"/>
              </w:rPr>
              <w:t>specific</w:t>
            </w:r>
            <w:r w:rsidRPr="00CF2F35">
              <w:rPr>
                <w:rFonts w:eastAsia="SimSun"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Heading4"/>
      </w:pPr>
      <w:bookmarkStart w:id="3405" w:name="_Toc470164165"/>
      <w:bookmarkStart w:id="3406" w:name="_Toc470164747"/>
      <w:bookmarkStart w:id="3407" w:name="_Toc475715356"/>
      <w:bookmarkStart w:id="3408" w:name="_Toc479349168"/>
      <w:bookmarkStart w:id="3409" w:name="_Toc484070616"/>
      <w:bookmarkStart w:id="3410" w:name="_Toc8130974"/>
      <w:r w:rsidRPr="005A3421">
        <w:lastRenderedPageBreak/>
        <w:t>10.2.8.</w:t>
      </w:r>
      <w:r>
        <w:t>9</w:t>
      </w:r>
      <w:r w:rsidRPr="005A3421">
        <w:tab/>
        <w:t xml:space="preserve">Retrieve </w:t>
      </w:r>
      <w:r w:rsidRPr="005A3421">
        <w:rPr>
          <w:i/>
        </w:rPr>
        <w:t>&lt;mgmtObj&gt;</w:t>
      </w:r>
      <w:bookmarkEnd w:id="3405"/>
      <w:bookmarkEnd w:id="3406"/>
      <w:bookmarkEnd w:id="3407"/>
      <w:bookmarkEnd w:id="3408"/>
      <w:bookmarkEnd w:id="3409"/>
      <w:bookmarkEnd w:id="3410"/>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SimSun"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SimSun"/>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SimSun"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t xml:space="preserve">request to get the corresponding </w:t>
            </w:r>
            <w:r w:rsidRPr="005A3421">
              <w:rPr>
                <w:rFonts w:eastAsia="SimSun"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SimSun"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Heading4"/>
      </w:pPr>
      <w:bookmarkStart w:id="3411" w:name="_Toc470164166"/>
      <w:bookmarkStart w:id="3412" w:name="_Toc470164748"/>
      <w:bookmarkStart w:id="3413" w:name="_Toc475715357"/>
      <w:bookmarkStart w:id="3414" w:name="_Toc479349169"/>
      <w:bookmarkStart w:id="3415" w:name="_Toc484070617"/>
      <w:bookmarkStart w:id="3416" w:name="_Toc8130975"/>
      <w:r w:rsidRPr="005A3421">
        <w:t>10.2.8.</w:t>
      </w:r>
      <w:r>
        <w:t>10</w:t>
      </w:r>
      <w:r w:rsidRPr="005A3421">
        <w:tab/>
        <w:t xml:space="preserve">Update </w:t>
      </w:r>
      <w:r w:rsidRPr="005A3421">
        <w:rPr>
          <w:i/>
        </w:rPr>
        <w:t>&lt;mgmtObj&gt;</w:t>
      </w:r>
      <w:bookmarkEnd w:id="3411"/>
      <w:bookmarkEnd w:id="3412"/>
      <w:bookmarkEnd w:id="3413"/>
      <w:bookmarkEnd w:id="3414"/>
      <w:bookmarkEnd w:id="3415"/>
      <w:bookmarkEnd w:id="3416"/>
    </w:p>
    <w:p w14:paraId="280FDC54" w14:textId="77777777" w:rsidR="008F2794" w:rsidRPr="005A3421" w:rsidRDefault="008F2794" w:rsidP="008F2794">
      <w:pPr>
        <w:rPr>
          <w:rFonts w:eastAsia="SimSun"/>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SimSun" w:hint="eastAsia"/>
          <w:lang w:eastAsia="zh-CN"/>
        </w:rPr>
        <w:t xml:space="preserve"> t</w:t>
      </w:r>
      <w:r w:rsidRPr="005A3421">
        <w:t xml:space="preserve">he procedure in the following table shall be used when management is performed using </w:t>
      </w:r>
      <w:r w:rsidRPr="005A3421">
        <w:rPr>
          <w:rFonts w:eastAsia="SimSun"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lastRenderedPageBreak/>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SimSun"/>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SimSun"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w:t>
            </w:r>
            <w:r w:rsidR="00820760" w:rsidRPr="005A3421">
              <w:rPr>
                <w:rFonts w:eastAsia="SimSun"/>
                <w:lang w:eastAsia="zh-CN"/>
              </w:rPr>
              <w:t>specific</w:t>
            </w:r>
            <w:r w:rsidRPr="005A3421">
              <w:rPr>
                <w:rFonts w:eastAsia="SimSun" w:hint="eastAsia"/>
                <w:lang w:eastAsia="zh-CN"/>
              </w:rPr>
              <w:t xml:space="preserve"> </w:t>
            </w:r>
            <w:r w:rsidRPr="005A3421">
              <w:t xml:space="preserve">request to update the corresponding </w:t>
            </w:r>
            <w:r w:rsidRPr="005A3421">
              <w:rPr>
                <w:rFonts w:eastAsia="SimSun" w:hint="eastAsia"/>
                <w:lang w:eastAsia="zh-CN"/>
              </w:rPr>
              <w:t>technology specific data model</w:t>
            </w:r>
            <w:r w:rsidRPr="005A3421">
              <w:t xml:space="preserve"> object in the managed entity accordingly based on </w:t>
            </w:r>
            <w:r w:rsidRPr="005A3421">
              <w:rPr>
                <w:rFonts w:eastAsia="SimSun"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SimSun"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technology specific data model</w:t>
            </w:r>
            <w:r w:rsidRPr="005A3421">
              <w:rPr>
                <w:lang w:eastAsia="zh-CN"/>
              </w:rPr>
              <w:t xml:space="preserve"> object cannot be updated to managed entity (e.g. not reachable, </w:t>
            </w:r>
            <w:r w:rsidRPr="005A3421">
              <w:rPr>
                <w:rFonts w:eastAsia="SimSun"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Heading4"/>
      </w:pPr>
      <w:bookmarkStart w:id="3417" w:name="_Toc470164167"/>
      <w:bookmarkStart w:id="3418" w:name="_Toc470164749"/>
      <w:bookmarkStart w:id="3419" w:name="_Toc475715358"/>
      <w:bookmarkStart w:id="3420" w:name="_Toc479349170"/>
      <w:bookmarkStart w:id="3421" w:name="_Toc484070618"/>
      <w:bookmarkStart w:id="3422" w:name="_Toc8130976"/>
      <w:r w:rsidRPr="005A3421">
        <w:t>10.2.8.</w:t>
      </w:r>
      <w:r>
        <w:t>11</w:t>
      </w:r>
      <w:r w:rsidRPr="005A3421">
        <w:tab/>
        <w:t xml:space="preserve">Delete </w:t>
      </w:r>
      <w:r w:rsidRPr="005A3421">
        <w:rPr>
          <w:i/>
        </w:rPr>
        <w:t>&lt;mgmtObj&gt;</w:t>
      </w:r>
      <w:bookmarkEnd w:id="3417"/>
      <w:bookmarkEnd w:id="3418"/>
      <w:bookmarkEnd w:id="3419"/>
      <w:bookmarkEnd w:id="3420"/>
      <w:bookmarkEnd w:id="3421"/>
      <w:bookmarkEnd w:id="3422"/>
    </w:p>
    <w:p w14:paraId="50C11F72" w14:textId="6C61105F" w:rsidR="008F2794" w:rsidRPr="005A3421" w:rsidRDefault="008F2794" w:rsidP="008F2794">
      <w:pPr>
        <w:rPr>
          <w:rFonts w:eastAsia="SimSun"/>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SimSun"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SimSun"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SimSun"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lastRenderedPageBreak/>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SimSun"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SimSun"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SimSun" w:hint="eastAsia"/>
                <w:lang w:eastAsia="zh-CN"/>
              </w:rPr>
              <w:t xml:space="preserve">technology specific </w:t>
            </w:r>
            <w:r w:rsidRPr="005A3421">
              <w:t xml:space="preserve">request to remove the corresponding </w:t>
            </w:r>
            <w:r w:rsidRPr="005A3421">
              <w:rPr>
                <w:rFonts w:eastAsia="SimSun"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SimSun"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SimSun"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SimSun"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SimSun" w:hint="eastAsia"/>
                <w:lang w:eastAsia="zh-CN"/>
              </w:rPr>
              <w:t xml:space="preserve">technology specific data model </w:t>
            </w:r>
            <w:r w:rsidRPr="005A3421">
              <w:rPr>
                <w:lang w:eastAsia="zh-CN"/>
              </w:rPr>
              <w:t xml:space="preserve">object cannot be deleted from managed entity (e.g. not reachable, </w:t>
            </w:r>
            <w:r w:rsidRPr="005A3421">
              <w:rPr>
                <w:rFonts w:eastAsia="SimSun"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Heading4"/>
      </w:pPr>
      <w:bookmarkStart w:id="3423" w:name="_Toc470164168"/>
      <w:bookmarkStart w:id="3424" w:name="_Toc470164750"/>
      <w:bookmarkStart w:id="3425" w:name="_Toc475715359"/>
      <w:bookmarkStart w:id="3426" w:name="_Toc479349171"/>
      <w:bookmarkStart w:id="3427" w:name="_Toc484070619"/>
      <w:bookmarkStart w:id="3428" w:name="_Toc8130977"/>
      <w:r w:rsidRPr="005A3421">
        <w:t>10.2.8.</w:t>
      </w:r>
      <w:r>
        <w:t>12</w:t>
      </w:r>
      <w:r w:rsidRPr="005A3421">
        <w:tab/>
        <w:t xml:space="preserve">Execute </w:t>
      </w:r>
      <w:r w:rsidRPr="005A3421">
        <w:rPr>
          <w:i/>
        </w:rPr>
        <w:t>&lt;mgmtObj&gt;</w:t>
      </w:r>
      <w:bookmarkEnd w:id="3423"/>
      <w:bookmarkEnd w:id="3424"/>
      <w:bookmarkEnd w:id="3425"/>
      <w:bookmarkEnd w:id="3426"/>
      <w:bookmarkEnd w:id="3427"/>
      <w:bookmarkEnd w:id="3428"/>
    </w:p>
    <w:p w14:paraId="248AA04E" w14:textId="77777777" w:rsidR="008F2794" w:rsidRPr="005A3421" w:rsidRDefault="008F2794" w:rsidP="008F2794">
      <w:r w:rsidRPr="005A3421">
        <w:t xml:space="preserve">This procedure shall be used to execute a </w:t>
      </w:r>
      <w:r w:rsidRPr="005A3421">
        <w:rPr>
          <w:rFonts w:eastAsia="SimSun"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lastRenderedPageBreak/>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SimSun"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SimSun"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SimSun" w:hint="eastAsia"/>
                <w:lang w:eastAsia="zh-CN"/>
              </w:rPr>
              <w:t xml:space="preserve">technology </w:t>
            </w:r>
            <w:r w:rsidRPr="005A3421">
              <w:rPr>
                <w:rFonts w:eastAsia="SimSun"/>
                <w:lang w:eastAsia="zh-CN"/>
              </w:rPr>
              <w:t>specific</w:t>
            </w:r>
            <w:r w:rsidRPr="005A3421">
              <w:rPr>
                <w:rFonts w:eastAsia="SimSun" w:hint="eastAsia"/>
                <w:lang w:eastAsia="zh-CN"/>
              </w:rPr>
              <w:t xml:space="preserve"> </w:t>
            </w:r>
            <w:r w:rsidRPr="005A3421">
              <w:rPr>
                <w:rFonts w:hint="eastAsia"/>
                <w:lang w:eastAsia="zh-CN"/>
              </w:rPr>
              <w:t>response</w:t>
            </w:r>
            <w:r w:rsidRPr="005A3421">
              <w:t xml:space="preserve">. If available, the </w:t>
            </w:r>
            <w:r w:rsidRPr="005A3421">
              <w:rPr>
                <w:rFonts w:eastAsia="SimSun"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SimSun"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SimSun" w:hint="eastAsia"/>
                <w:lang w:eastAsia="zh-CN"/>
              </w:rPr>
              <w:t xml:space="preserve">technology specific </w:t>
            </w:r>
            <w:r w:rsidRPr="005A3421">
              <w:t xml:space="preserve">request to retrieve the execution result or status of the </w:t>
            </w:r>
            <w:r w:rsidRPr="005A3421">
              <w:rPr>
                <w:rFonts w:eastAsia="SimSun"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SimSun"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SimSun" w:hint="eastAsia"/>
                <w:lang w:eastAsia="zh-CN"/>
              </w:rPr>
              <w:t xml:space="preserve">specific request </w:t>
            </w:r>
            <w:r w:rsidRPr="005A3421">
              <w:rPr>
                <w:lang w:eastAsia="zh-CN"/>
              </w:rPr>
              <w:t xml:space="preserve">cannot be executed in managed entity (e.g. not reachable, </w:t>
            </w:r>
            <w:r w:rsidRPr="005A3421">
              <w:rPr>
                <w:rFonts w:eastAsia="SimSun"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Heading4"/>
      </w:pPr>
      <w:bookmarkStart w:id="3429" w:name="_Toc470164169"/>
      <w:bookmarkStart w:id="3430" w:name="_Toc470164751"/>
      <w:bookmarkStart w:id="3431" w:name="_Toc475715360"/>
      <w:bookmarkStart w:id="3432" w:name="_Toc479349172"/>
      <w:bookmarkStart w:id="3433" w:name="_Toc484070620"/>
      <w:bookmarkStart w:id="3434" w:name="_Toc8130978"/>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29"/>
      <w:bookmarkEnd w:id="3430"/>
      <w:bookmarkEnd w:id="3431"/>
      <w:bookmarkEnd w:id="3432"/>
      <w:bookmarkEnd w:id="3433"/>
      <w:bookmarkEnd w:id="3434"/>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Heading4"/>
      </w:pPr>
      <w:bookmarkStart w:id="3435" w:name="_Toc470164170"/>
      <w:bookmarkStart w:id="3436" w:name="_Toc470164752"/>
      <w:bookmarkStart w:id="3437" w:name="_Toc475715361"/>
      <w:bookmarkStart w:id="3438" w:name="_Toc479349173"/>
      <w:bookmarkStart w:id="3439" w:name="_Toc484070621"/>
      <w:bookmarkStart w:id="3440" w:name="_Toc8130979"/>
      <w:r w:rsidRPr="005A3421">
        <w:t>10.2.</w:t>
      </w:r>
      <w:r>
        <w:t>8</w:t>
      </w:r>
      <w:r w:rsidRPr="005A3421">
        <w:t>.</w:t>
      </w:r>
      <w:r>
        <w:t>14</w:t>
      </w:r>
      <w:r w:rsidRPr="005A3421">
        <w:tab/>
        <w:t xml:space="preserve">Create </w:t>
      </w:r>
      <w:r w:rsidRPr="005A3421">
        <w:rPr>
          <w:i/>
        </w:rPr>
        <w:t>&lt;mgmtCmd&gt;</w:t>
      </w:r>
      <w:bookmarkEnd w:id="3435"/>
      <w:bookmarkEnd w:id="3436"/>
      <w:bookmarkEnd w:id="3437"/>
      <w:bookmarkEnd w:id="3438"/>
      <w:bookmarkEnd w:id="3439"/>
      <w:bookmarkEnd w:id="3440"/>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lastRenderedPageBreak/>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Heading4"/>
      </w:pPr>
      <w:bookmarkStart w:id="3441" w:name="_Toc470164171"/>
      <w:bookmarkStart w:id="3442" w:name="_Toc470164753"/>
      <w:bookmarkStart w:id="3443" w:name="_Toc475715362"/>
      <w:bookmarkStart w:id="3444" w:name="_Toc479349174"/>
      <w:bookmarkStart w:id="3445" w:name="_Toc484070622"/>
      <w:bookmarkStart w:id="3446" w:name="_Toc8130980"/>
      <w:r w:rsidRPr="005A3421">
        <w:t>10.2.</w:t>
      </w:r>
      <w:r>
        <w:t>8</w:t>
      </w:r>
      <w:r w:rsidRPr="005A3421">
        <w:t>.</w:t>
      </w:r>
      <w:r>
        <w:t>15</w:t>
      </w:r>
      <w:r w:rsidRPr="005A3421">
        <w:tab/>
        <w:t xml:space="preserve">Retrieve </w:t>
      </w:r>
      <w:r w:rsidRPr="005A3421">
        <w:rPr>
          <w:i/>
        </w:rPr>
        <w:t>&lt;mgmtCmd&gt;</w:t>
      </w:r>
      <w:bookmarkEnd w:id="3441"/>
      <w:bookmarkEnd w:id="3442"/>
      <w:bookmarkEnd w:id="3443"/>
      <w:bookmarkEnd w:id="3444"/>
      <w:bookmarkEnd w:id="3445"/>
      <w:bookmarkEnd w:id="3446"/>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lastRenderedPageBreak/>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Heading4"/>
      </w:pPr>
      <w:bookmarkStart w:id="3447" w:name="_Toc470164172"/>
      <w:bookmarkStart w:id="3448" w:name="_Toc470164754"/>
      <w:bookmarkStart w:id="3449" w:name="_Toc475715363"/>
      <w:bookmarkStart w:id="3450" w:name="_Toc479349175"/>
      <w:bookmarkStart w:id="3451" w:name="_Toc484070623"/>
      <w:bookmarkStart w:id="3452" w:name="_Toc8130981"/>
      <w:r w:rsidRPr="005A3421">
        <w:t>10.2.</w:t>
      </w:r>
      <w:r>
        <w:t>8</w:t>
      </w:r>
      <w:r w:rsidRPr="005A3421">
        <w:t>.</w:t>
      </w:r>
      <w:r>
        <w:t>16</w:t>
      </w:r>
      <w:r w:rsidRPr="005A3421">
        <w:tab/>
        <w:t xml:space="preserve">Update </w:t>
      </w:r>
      <w:r w:rsidRPr="005A3421">
        <w:rPr>
          <w:i/>
        </w:rPr>
        <w:t>&lt;mgmtCmd&gt;</w:t>
      </w:r>
      <w:bookmarkEnd w:id="3447"/>
      <w:bookmarkEnd w:id="3448"/>
      <w:bookmarkEnd w:id="3449"/>
      <w:bookmarkEnd w:id="3450"/>
      <w:bookmarkEnd w:id="3451"/>
      <w:bookmarkEnd w:id="3452"/>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Heading4"/>
      </w:pPr>
      <w:bookmarkStart w:id="3453" w:name="_Toc470164173"/>
      <w:bookmarkStart w:id="3454" w:name="_Toc470164755"/>
      <w:bookmarkStart w:id="3455" w:name="_Toc475715364"/>
      <w:bookmarkStart w:id="3456" w:name="_Toc479349176"/>
      <w:bookmarkStart w:id="3457" w:name="_Toc484070624"/>
      <w:bookmarkStart w:id="3458" w:name="_Toc8130982"/>
      <w:r w:rsidRPr="005A3421">
        <w:t>10.2.</w:t>
      </w:r>
      <w:r>
        <w:t>8</w:t>
      </w:r>
      <w:r w:rsidRPr="005A3421">
        <w:t>.</w:t>
      </w:r>
      <w:r>
        <w:t>17</w:t>
      </w:r>
      <w:r w:rsidRPr="005A3421">
        <w:tab/>
        <w:t xml:space="preserve">Delete </w:t>
      </w:r>
      <w:r w:rsidRPr="005A3421">
        <w:rPr>
          <w:i/>
        </w:rPr>
        <w:t>&lt;mgmtCmd&gt;</w:t>
      </w:r>
      <w:bookmarkEnd w:id="3453"/>
      <w:bookmarkEnd w:id="3454"/>
      <w:bookmarkEnd w:id="3455"/>
      <w:bookmarkEnd w:id="3456"/>
      <w:bookmarkEnd w:id="3457"/>
      <w:bookmarkEnd w:id="3458"/>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lastRenderedPageBreak/>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lastRenderedPageBreak/>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Heading4"/>
      </w:pPr>
      <w:bookmarkStart w:id="3459" w:name="_Toc470164174"/>
      <w:bookmarkStart w:id="3460" w:name="_Toc470164756"/>
      <w:bookmarkStart w:id="3461" w:name="_Toc475715365"/>
      <w:bookmarkStart w:id="3462" w:name="_Toc479349177"/>
      <w:bookmarkStart w:id="3463" w:name="_Toc484070625"/>
      <w:bookmarkStart w:id="3464" w:name="_Toc8130983"/>
      <w:r w:rsidRPr="005A3421">
        <w:t>10.2.</w:t>
      </w:r>
      <w:r>
        <w:t>8</w:t>
      </w:r>
      <w:r w:rsidRPr="005A3421">
        <w:t>.</w:t>
      </w:r>
      <w:r>
        <w:t>18</w:t>
      </w:r>
      <w:r w:rsidRPr="005A3421">
        <w:tab/>
        <w:t xml:space="preserve">Execute </w:t>
      </w:r>
      <w:r w:rsidRPr="005A3421">
        <w:rPr>
          <w:i/>
        </w:rPr>
        <w:t>&lt;mgmtCmd&gt;</w:t>
      </w:r>
      <w:bookmarkEnd w:id="3459"/>
      <w:bookmarkEnd w:id="3460"/>
      <w:bookmarkEnd w:id="3461"/>
      <w:bookmarkEnd w:id="3462"/>
      <w:bookmarkEnd w:id="3463"/>
      <w:bookmarkEnd w:id="3464"/>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lastRenderedPageBreak/>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SimSun"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Heading4"/>
      </w:pPr>
      <w:bookmarkStart w:id="3465" w:name="_Toc470164175"/>
      <w:bookmarkStart w:id="3466" w:name="_Toc470164757"/>
      <w:bookmarkStart w:id="3467" w:name="_Toc475715366"/>
      <w:bookmarkStart w:id="3468" w:name="_Toc479349178"/>
      <w:bookmarkStart w:id="3469" w:name="_Toc484070626"/>
      <w:bookmarkStart w:id="3470" w:name="_Toc8130984"/>
      <w:r w:rsidRPr="005A3421">
        <w:t>10.2.</w:t>
      </w:r>
      <w:r>
        <w:t>8</w:t>
      </w:r>
      <w:r w:rsidRPr="005A3421">
        <w:t>.</w:t>
      </w:r>
      <w:r>
        <w:t>19</w:t>
      </w:r>
      <w:r w:rsidRPr="005A3421">
        <w:tab/>
        <w:t xml:space="preserve">Cancel </w:t>
      </w:r>
      <w:r w:rsidRPr="005A3421">
        <w:rPr>
          <w:i/>
        </w:rPr>
        <w:t>&lt;execInstance&gt;</w:t>
      </w:r>
      <w:bookmarkEnd w:id="3465"/>
      <w:bookmarkEnd w:id="3466"/>
      <w:bookmarkEnd w:id="3467"/>
      <w:bookmarkEnd w:id="3468"/>
      <w:bookmarkEnd w:id="3469"/>
      <w:bookmarkEnd w:id="3470"/>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lastRenderedPageBreak/>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SimSun"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Heading4"/>
      </w:pPr>
      <w:bookmarkStart w:id="3471" w:name="_Toc470164176"/>
      <w:bookmarkStart w:id="3472" w:name="_Toc470164758"/>
      <w:bookmarkStart w:id="3473" w:name="_Toc475715367"/>
      <w:bookmarkStart w:id="3474" w:name="_Toc479349179"/>
      <w:bookmarkStart w:id="3475" w:name="_Toc484070627"/>
      <w:bookmarkStart w:id="3476" w:name="_Toc8130985"/>
      <w:r w:rsidRPr="005A3421">
        <w:t>10.2.</w:t>
      </w:r>
      <w:r>
        <w:t>8</w:t>
      </w:r>
      <w:r w:rsidRPr="005A3421">
        <w:t>.</w:t>
      </w:r>
      <w:r>
        <w:t>20</w:t>
      </w:r>
      <w:r w:rsidRPr="005A3421">
        <w:tab/>
        <w:t xml:space="preserve">Retrieve </w:t>
      </w:r>
      <w:r w:rsidRPr="005A3421">
        <w:rPr>
          <w:i/>
        </w:rPr>
        <w:t>&lt;execInstance&gt;</w:t>
      </w:r>
      <w:bookmarkEnd w:id="3471"/>
      <w:bookmarkEnd w:id="3472"/>
      <w:bookmarkEnd w:id="3473"/>
      <w:bookmarkEnd w:id="3474"/>
      <w:bookmarkEnd w:id="3475"/>
      <w:bookmarkEnd w:id="3476"/>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Heading4"/>
      </w:pPr>
      <w:bookmarkStart w:id="3477" w:name="_Toc470164177"/>
      <w:bookmarkStart w:id="3478" w:name="_Toc470164759"/>
      <w:bookmarkStart w:id="3479" w:name="_Toc475715368"/>
      <w:bookmarkStart w:id="3480" w:name="_Toc479349180"/>
      <w:bookmarkStart w:id="3481" w:name="_Toc484070628"/>
      <w:bookmarkStart w:id="3482" w:name="_Toc8130986"/>
      <w:r w:rsidRPr="005A3421">
        <w:lastRenderedPageBreak/>
        <w:t>10.2.</w:t>
      </w:r>
      <w:r>
        <w:t>8</w:t>
      </w:r>
      <w:r w:rsidRPr="005A3421">
        <w:t>.</w:t>
      </w:r>
      <w:r>
        <w:t>21</w:t>
      </w:r>
      <w:r w:rsidRPr="005A3421">
        <w:tab/>
        <w:t xml:space="preserve">Delete </w:t>
      </w:r>
      <w:r w:rsidRPr="005A3421">
        <w:rPr>
          <w:i/>
        </w:rPr>
        <w:t>&lt;execInstance&gt;</w:t>
      </w:r>
      <w:bookmarkEnd w:id="3477"/>
      <w:bookmarkEnd w:id="3478"/>
      <w:bookmarkEnd w:id="3479"/>
      <w:bookmarkEnd w:id="3480"/>
      <w:bookmarkEnd w:id="3481"/>
      <w:bookmarkEnd w:id="3482"/>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Heading3"/>
      </w:pPr>
      <w:bookmarkStart w:id="3483" w:name="_Toc470164178"/>
      <w:bookmarkStart w:id="3484" w:name="_Toc470164760"/>
      <w:bookmarkStart w:id="3485" w:name="_Toc475715369"/>
      <w:bookmarkStart w:id="3486" w:name="_Toc479349181"/>
      <w:bookmarkStart w:id="3487" w:name="_Toc484070629"/>
      <w:bookmarkStart w:id="3488" w:name="_Toc8130987"/>
      <w:r w:rsidRPr="005A3421">
        <w:t>10.2.</w:t>
      </w:r>
      <w:r>
        <w:t>9</w:t>
      </w:r>
      <w:r w:rsidRPr="005A3421">
        <w:tab/>
        <w:t xml:space="preserve">Location </w:t>
      </w:r>
      <w:r>
        <w:t>m</w:t>
      </w:r>
      <w:r w:rsidRPr="005A3421">
        <w:t>anagement</w:t>
      </w:r>
      <w:bookmarkEnd w:id="3483"/>
      <w:bookmarkEnd w:id="3484"/>
      <w:bookmarkEnd w:id="3485"/>
      <w:bookmarkEnd w:id="3486"/>
      <w:bookmarkEnd w:id="3487"/>
      <w:bookmarkEnd w:id="3488"/>
      <w:r w:rsidRPr="005A3421">
        <w:t xml:space="preserve"> </w:t>
      </w:r>
    </w:p>
    <w:p w14:paraId="0D1A2FA7" w14:textId="77777777" w:rsidR="005C2AEC" w:rsidRDefault="008F2794">
      <w:pPr>
        <w:pStyle w:val="Heading4"/>
      </w:pPr>
      <w:bookmarkStart w:id="3489" w:name="_Toc470164179"/>
      <w:bookmarkStart w:id="3490" w:name="_Toc470164761"/>
      <w:bookmarkStart w:id="3491" w:name="_Toc475715370"/>
      <w:bookmarkStart w:id="3492" w:name="_Toc479349182"/>
      <w:bookmarkStart w:id="3493" w:name="_Toc484070630"/>
      <w:bookmarkStart w:id="3494" w:name="_Toc8130988"/>
      <w:r w:rsidRPr="00EC659B">
        <w:t>10.2.</w:t>
      </w:r>
      <w:r>
        <w:t>9</w:t>
      </w:r>
      <w:r w:rsidRPr="00EC659B">
        <w:t>.1</w:t>
      </w:r>
      <w:r>
        <w:tab/>
        <w:t>Introduction</w:t>
      </w:r>
      <w:bookmarkEnd w:id="3489"/>
      <w:bookmarkEnd w:id="3490"/>
      <w:bookmarkEnd w:id="3491"/>
      <w:bookmarkEnd w:id="3492"/>
      <w:bookmarkEnd w:id="3493"/>
      <w:bookmarkEnd w:id="3494"/>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w:t>
      </w:r>
      <w:r w:rsidRPr="00EC659B">
        <w:lastRenderedPageBreak/>
        <w:t xml:space="preserve">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Heading4"/>
      </w:pPr>
      <w:bookmarkStart w:id="3495" w:name="_Toc470164180"/>
      <w:bookmarkStart w:id="3496" w:name="_Toc470164762"/>
      <w:bookmarkStart w:id="3497" w:name="_Toc475715371"/>
      <w:bookmarkStart w:id="3498" w:name="_Toc479349183"/>
      <w:bookmarkStart w:id="3499" w:name="_Toc484070631"/>
      <w:bookmarkStart w:id="3500" w:name="_Toc8130989"/>
      <w:r w:rsidRPr="00EC659B">
        <w:t>10.2.</w:t>
      </w:r>
      <w:r>
        <w:t>9.2</w:t>
      </w:r>
      <w:r w:rsidRPr="00EC659B">
        <w:tab/>
        <w:t xml:space="preserve">Create </w:t>
      </w:r>
      <w:r w:rsidR="00F07ECC" w:rsidRPr="00F07ECC">
        <w:t>&lt;locationPolicy&gt;</w:t>
      </w:r>
      <w:bookmarkEnd w:id="3495"/>
      <w:bookmarkEnd w:id="3496"/>
      <w:bookmarkEnd w:id="3497"/>
      <w:bookmarkEnd w:id="3498"/>
      <w:bookmarkEnd w:id="3499"/>
      <w:bookmarkEnd w:id="3500"/>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lastRenderedPageBreak/>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lastRenderedPageBreak/>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lastRenderedPageBreak/>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SimSun"/>
                <w:lang w:eastAsia="zh-CN"/>
              </w:rPr>
            </w:pPr>
          </w:p>
          <w:p w14:paraId="65730444" w14:textId="3CABE730" w:rsidR="008F2794" w:rsidRPr="00CF2F35" w:rsidRDefault="008F2794" w:rsidP="008F2794">
            <w:pPr>
              <w:pStyle w:val="TAL"/>
              <w:tabs>
                <w:tab w:val="left" w:pos="1187"/>
              </w:tabs>
              <w:ind w:left="1187" w:hanging="425"/>
              <w:rPr>
                <w:rFonts w:eastAsia="SimSun"/>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lastRenderedPageBreak/>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Heading4"/>
      </w:pPr>
      <w:bookmarkStart w:id="3501" w:name="_Toc470164181"/>
      <w:bookmarkStart w:id="3502" w:name="_Toc470164763"/>
      <w:bookmarkStart w:id="3503" w:name="_Toc475715372"/>
      <w:bookmarkStart w:id="3504" w:name="_Toc479349184"/>
      <w:bookmarkStart w:id="3505" w:name="_Toc484070632"/>
      <w:bookmarkStart w:id="3506" w:name="_Toc8130990"/>
      <w:r w:rsidRPr="00F07ECC">
        <w:t>10.2.</w:t>
      </w:r>
      <w:r w:rsidR="008F2794">
        <w:t>9.3</w:t>
      </w:r>
      <w:r w:rsidRPr="00F07ECC">
        <w:tab/>
        <w:t>Retrieve &lt;locationPolicy&gt;</w:t>
      </w:r>
      <w:bookmarkEnd w:id="3501"/>
      <w:bookmarkEnd w:id="3502"/>
      <w:bookmarkEnd w:id="3503"/>
      <w:bookmarkEnd w:id="3504"/>
      <w:bookmarkEnd w:id="3505"/>
      <w:bookmarkEnd w:id="3506"/>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Heading4"/>
      </w:pPr>
      <w:bookmarkStart w:id="3507" w:name="_Toc470164182"/>
      <w:bookmarkStart w:id="3508" w:name="_Toc470164764"/>
      <w:bookmarkStart w:id="3509" w:name="_Toc475715373"/>
      <w:bookmarkStart w:id="3510" w:name="_Toc479349185"/>
      <w:bookmarkStart w:id="3511" w:name="_Toc484070633"/>
      <w:bookmarkStart w:id="3512" w:name="_Toc8130991"/>
      <w:r w:rsidRPr="00F07ECC">
        <w:t>10.2.</w:t>
      </w:r>
      <w:r w:rsidR="008F2794">
        <w:t>9.4</w:t>
      </w:r>
      <w:r w:rsidRPr="00F07ECC">
        <w:tab/>
        <w:t>Update &lt;locationPolicy&gt;</w:t>
      </w:r>
      <w:bookmarkEnd w:id="3507"/>
      <w:bookmarkEnd w:id="3508"/>
      <w:bookmarkEnd w:id="3509"/>
      <w:bookmarkEnd w:id="3510"/>
      <w:bookmarkEnd w:id="3511"/>
      <w:bookmarkEnd w:id="3512"/>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lastRenderedPageBreak/>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SimSun"/>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SimSun"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lang w:eastAsia="ko-KR"/>
              </w:rPr>
              <w:t xml:space="preserve">If the </w:t>
            </w:r>
            <w:r w:rsidRPr="005A3421">
              <w:rPr>
                <w:rFonts w:eastAsia="SimSun"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SimSun"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SimSun"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SimSun"/>
                <w:szCs w:val="18"/>
                <w:lang w:eastAsia="zh-CN"/>
              </w:rPr>
            </w:pPr>
            <w:r w:rsidRPr="005A3421">
              <w:rPr>
                <w:rFonts w:hint="eastAsia"/>
                <w:lang w:eastAsia="ko-KR"/>
              </w:rPr>
              <w:t xml:space="preserve">If the value </w:t>
            </w:r>
            <w:r w:rsidRPr="005A3421">
              <w:rPr>
                <w:rFonts w:eastAsia="SimSun" w:hint="eastAsia"/>
                <w:lang w:eastAsia="zh-CN"/>
              </w:rPr>
              <w:t xml:space="preserve">of </w:t>
            </w:r>
            <w:r w:rsidRPr="005A3421">
              <w:rPr>
                <w:i/>
                <w:lang w:eastAsia="ko-KR"/>
              </w:rPr>
              <w:t>locationUpdatePeriod</w:t>
            </w:r>
            <w:r w:rsidRPr="005A3421">
              <w:rPr>
                <w:lang w:eastAsia="ko-KR"/>
              </w:rPr>
              <w:t xml:space="preserve"> attribute </w:t>
            </w:r>
            <w:r w:rsidRPr="005A3421">
              <w:rPr>
                <w:rFonts w:eastAsia="SimSun"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Heading4"/>
        <w:rPr>
          <w:rFonts w:eastAsia="Arial Unicode MS"/>
        </w:rPr>
      </w:pPr>
      <w:bookmarkStart w:id="3513" w:name="_Toc470164183"/>
      <w:bookmarkStart w:id="3514" w:name="_Toc470164765"/>
      <w:bookmarkStart w:id="3515" w:name="_Toc475715374"/>
      <w:bookmarkStart w:id="3516" w:name="_Toc479349186"/>
      <w:bookmarkStart w:id="3517" w:name="_Toc484070634"/>
      <w:bookmarkStart w:id="3518" w:name="_Toc8130992"/>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3"/>
      <w:bookmarkEnd w:id="3514"/>
      <w:bookmarkEnd w:id="3515"/>
      <w:bookmarkEnd w:id="3516"/>
      <w:bookmarkEnd w:id="3517"/>
      <w:bookmarkEnd w:id="3518"/>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SimSun"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Heading4"/>
      </w:pPr>
      <w:bookmarkStart w:id="3519" w:name="_Toc470164184"/>
      <w:bookmarkStart w:id="3520" w:name="_Toc470164766"/>
      <w:bookmarkStart w:id="3521" w:name="_Toc475715375"/>
      <w:bookmarkStart w:id="3522" w:name="_Toc479349187"/>
      <w:bookmarkStart w:id="3523" w:name="_Toc484070635"/>
      <w:bookmarkStart w:id="3524" w:name="_Toc8130993"/>
      <w:r w:rsidRPr="00EC659B">
        <w:t>10.2.</w:t>
      </w:r>
      <w:r>
        <w:t>9.6</w:t>
      </w:r>
      <w:r w:rsidRPr="00EC659B">
        <w:tab/>
        <w:t xml:space="preserve">Procedure for </w:t>
      </w:r>
      <w:r w:rsidR="00F07ECC" w:rsidRPr="00F07ECC">
        <w:t>&lt;container&gt;</w:t>
      </w:r>
      <w:r w:rsidRPr="00EC659B">
        <w:t xml:space="preserve"> resource that stores the location information</w:t>
      </w:r>
      <w:bookmarkEnd w:id="3519"/>
      <w:bookmarkEnd w:id="3520"/>
      <w:bookmarkEnd w:id="3521"/>
      <w:bookmarkEnd w:id="3522"/>
      <w:bookmarkEnd w:id="3523"/>
      <w:bookmarkEnd w:id="3524"/>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SimSun"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w:t>
      </w:r>
      <w:r w:rsidRPr="005A3421">
        <w:lastRenderedPageBreak/>
        <w:t xml:space="preserve">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SimSun" w:hint="eastAsia"/>
          <w:i/>
          <w:lang w:eastAsia="zh-CN"/>
        </w:rPr>
        <w:t>resourceID</w:t>
      </w:r>
      <w:r w:rsidRPr="005A3421">
        <w:rPr>
          <w:rFonts w:eastAsia="SimSun"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Heading4"/>
      </w:pPr>
      <w:bookmarkStart w:id="3525" w:name="_Toc470164185"/>
      <w:bookmarkStart w:id="3526" w:name="_Toc470164767"/>
      <w:bookmarkStart w:id="3527" w:name="_Toc475715376"/>
      <w:bookmarkStart w:id="3528" w:name="_Toc479349188"/>
      <w:bookmarkStart w:id="3529" w:name="_Toc484070636"/>
      <w:bookmarkStart w:id="3530" w:name="_Toc8130994"/>
      <w:r w:rsidRPr="005A3421">
        <w:t>10.2.</w:t>
      </w:r>
      <w:r>
        <w:t>9.7</w:t>
      </w:r>
      <w:r w:rsidRPr="005A3421">
        <w:tab/>
        <w:t xml:space="preserve">Procedure for </w:t>
      </w:r>
      <w:r w:rsidRPr="005A3421">
        <w:rPr>
          <w:i/>
        </w:rPr>
        <w:t>&lt;contentInstance&gt;</w:t>
      </w:r>
      <w:r w:rsidRPr="005A3421">
        <w:t xml:space="preserve"> resource that stores location information</w:t>
      </w:r>
      <w:bookmarkEnd w:id="3525"/>
      <w:bookmarkEnd w:id="3526"/>
      <w:bookmarkEnd w:id="3527"/>
      <w:bookmarkEnd w:id="3528"/>
      <w:bookmarkEnd w:id="3529"/>
      <w:bookmarkEnd w:id="3530"/>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SimSun"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SimSun"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SimSun"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SimSun" w:hint="eastAsia"/>
          <w:lang w:eastAsia="zh-CN"/>
        </w:rPr>
        <w:t>shall be</w:t>
      </w:r>
      <w:r w:rsidRPr="005A3421">
        <w:t xml:space="preserve"> performed when </w:t>
      </w:r>
      <w:r w:rsidRPr="005A3421">
        <w:rPr>
          <w:rFonts w:eastAsia="SimSun" w:hint="eastAsia"/>
          <w:lang w:eastAsia="zh-CN"/>
        </w:rPr>
        <w:t xml:space="preserve">an Originator requests to retrieve the &lt;latest&gt; resource of the &lt;container&gt; resource </w:t>
      </w:r>
      <w:r w:rsidRPr="005A3421">
        <w:t xml:space="preserve"> and the result </w:t>
      </w:r>
      <w:r w:rsidRPr="005A3421">
        <w:rPr>
          <w:rFonts w:eastAsia="SimSun" w:hint="eastAsia"/>
          <w:lang w:eastAsia="zh-CN"/>
        </w:rPr>
        <w:t>shall</w:t>
      </w:r>
      <w:r w:rsidRPr="005A3421">
        <w:t xml:space="preserve"> be stored </w:t>
      </w:r>
      <w:r w:rsidRPr="005A3421">
        <w:rPr>
          <w:rFonts w:eastAsia="SimSun" w:hint="eastAsia"/>
          <w:lang w:eastAsia="zh-CN"/>
        </w:rPr>
        <w:t xml:space="preserve">as a </w:t>
      </w:r>
      <w:r w:rsidRPr="005A3421">
        <w:rPr>
          <w:i/>
        </w:rPr>
        <w:t>&lt;contentInstance&gt;</w:t>
      </w:r>
      <w:r w:rsidRPr="005A3421">
        <w:t xml:space="preserve"> resource</w:t>
      </w:r>
      <w:r w:rsidRPr="005A3421">
        <w:rPr>
          <w:rFonts w:eastAsia="SimSun" w:hint="eastAsia"/>
          <w:lang w:eastAsia="zh-CN"/>
        </w:rPr>
        <w:t xml:space="preserve"> under the &lt;container&gt; resource</w:t>
      </w:r>
      <w:r w:rsidRPr="005A3421">
        <w:t>.</w:t>
      </w:r>
    </w:p>
    <w:p w14:paraId="226E8D2F" w14:textId="77777777" w:rsidR="008F2794" w:rsidRPr="005A3421" w:rsidRDefault="008F2794" w:rsidP="008F2794">
      <w:pPr>
        <w:pStyle w:val="Heading3"/>
      </w:pPr>
      <w:bookmarkStart w:id="3531" w:name="_Toc470164186"/>
      <w:bookmarkStart w:id="3532" w:name="_Toc470164768"/>
      <w:bookmarkStart w:id="3533" w:name="_Toc475715377"/>
      <w:bookmarkStart w:id="3534" w:name="_Toc479349189"/>
      <w:bookmarkStart w:id="3535" w:name="_Toc484070637"/>
      <w:bookmarkStart w:id="3536" w:name="_Toc8130995"/>
      <w:r w:rsidRPr="005A3421">
        <w:t>10.2.1</w:t>
      </w:r>
      <w:r>
        <w:t>0</w:t>
      </w:r>
      <w:r w:rsidRPr="005A3421">
        <w:tab/>
      </w:r>
      <w:r w:rsidR="00F07ECC" w:rsidRPr="00F07ECC">
        <w:t>Subscription</w:t>
      </w:r>
      <w:r>
        <w:t xml:space="preserve"> and notification</w:t>
      </w:r>
      <w:bookmarkEnd w:id="3531"/>
      <w:bookmarkEnd w:id="3532"/>
      <w:bookmarkEnd w:id="3533"/>
      <w:bookmarkEnd w:id="3534"/>
      <w:bookmarkEnd w:id="3535"/>
      <w:bookmarkEnd w:id="3536"/>
    </w:p>
    <w:p w14:paraId="062B0FE8" w14:textId="77777777" w:rsidR="008F2794" w:rsidRPr="005A3421" w:rsidRDefault="008F2794" w:rsidP="008F2794">
      <w:pPr>
        <w:pStyle w:val="Heading4"/>
        <w:rPr>
          <w:rFonts w:eastAsia="Arial Unicode MS"/>
        </w:rPr>
      </w:pPr>
      <w:bookmarkStart w:id="3537" w:name="_Toc470164187"/>
      <w:bookmarkStart w:id="3538" w:name="_Toc470164769"/>
      <w:bookmarkStart w:id="3539" w:name="_Toc475715378"/>
      <w:bookmarkStart w:id="3540" w:name="_Toc479349190"/>
      <w:bookmarkStart w:id="3541" w:name="_Toc484070638"/>
      <w:bookmarkStart w:id="3542" w:name="_Toc8130996"/>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37"/>
      <w:bookmarkEnd w:id="3538"/>
      <w:bookmarkEnd w:id="3539"/>
      <w:bookmarkEnd w:id="3540"/>
      <w:bookmarkEnd w:id="3541"/>
      <w:bookmarkEnd w:id="3542"/>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Heading4"/>
        <w:rPr>
          <w:rFonts w:eastAsia="Arial Unicode MS"/>
        </w:rPr>
      </w:pPr>
      <w:bookmarkStart w:id="3543" w:name="_Toc470164188"/>
      <w:bookmarkStart w:id="3544" w:name="_Toc470164770"/>
      <w:bookmarkStart w:id="3545" w:name="_Toc475715379"/>
      <w:bookmarkStart w:id="3546" w:name="_Toc479349191"/>
      <w:bookmarkStart w:id="3547" w:name="_Toc484070639"/>
      <w:bookmarkStart w:id="3548" w:name="_Toc8130997"/>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3"/>
      <w:bookmarkEnd w:id="3544"/>
      <w:bookmarkEnd w:id="3545"/>
      <w:bookmarkEnd w:id="3546"/>
      <w:bookmarkEnd w:id="3547"/>
      <w:bookmarkEnd w:id="3548"/>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lastRenderedPageBreak/>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Heading4"/>
        <w:rPr>
          <w:rFonts w:eastAsia="Arial Unicode MS"/>
        </w:rPr>
      </w:pPr>
      <w:bookmarkStart w:id="3549" w:name="_Toc470164189"/>
      <w:bookmarkStart w:id="3550" w:name="_Toc470164771"/>
      <w:bookmarkStart w:id="3551" w:name="_Toc475715380"/>
      <w:bookmarkStart w:id="3552" w:name="_Toc479349192"/>
      <w:bookmarkStart w:id="3553" w:name="_Toc484070640"/>
      <w:bookmarkStart w:id="3554" w:name="_Toc8130998"/>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49"/>
      <w:bookmarkEnd w:id="3550"/>
      <w:bookmarkEnd w:id="3551"/>
      <w:bookmarkEnd w:id="3552"/>
      <w:bookmarkEnd w:id="3553"/>
      <w:bookmarkEnd w:id="3554"/>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lastRenderedPageBreak/>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Heading4"/>
        <w:rPr>
          <w:rFonts w:eastAsia="Arial Unicode MS"/>
        </w:rPr>
      </w:pPr>
      <w:bookmarkStart w:id="3555" w:name="_Toc470164190"/>
      <w:bookmarkStart w:id="3556" w:name="_Toc470164772"/>
      <w:bookmarkStart w:id="3557" w:name="_Toc475715381"/>
      <w:bookmarkStart w:id="3558" w:name="_Toc479349193"/>
      <w:bookmarkStart w:id="3559" w:name="_Toc484070641"/>
      <w:bookmarkStart w:id="3560" w:name="_Toc8130999"/>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5"/>
      <w:bookmarkEnd w:id="3556"/>
      <w:bookmarkEnd w:id="3557"/>
      <w:bookmarkEnd w:id="3558"/>
      <w:bookmarkEnd w:id="3559"/>
      <w:bookmarkEnd w:id="3560"/>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Heading4"/>
        <w:rPr>
          <w:rFonts w:eastAsia="Arial Unicode MS"/>
        </w:rPr>
      </w:pPr>
      <w:bookmarkStart w:id="3561" w:name="_Toc470164191"/>
      <w:bookmarkStart w:id="3562" w:name="_Toc470164773"/>
      <w:bookmarkStart w:id="3563" w:name="_Toc475715382"/>
      <w:bookmarkStart w:id="3564" w:name="_Toc479349194"/>
      <w:bookmarkStart w:id="3565" w:name="_Toc484070642"/>
      <w:bookmarkStart w:id="3566" w:name="_Toc8131000"/>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1"/>
      <w:bookmarkEnd w:id="3562"/>
      <w:bookmarkEnd w:id="3563"/>
      <w:bookmarkEnd w:id="3564"/>
      <w:bookmarkEnd w:id="3565"/>
      <w:bookmarkEnd w:id="3566"/>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lastRenderedPageBreak/>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Heading4"/>
      </w:pPr>
      <w:bookmarkStart w:id="3567" w:name="_Toc470164192"/>
      <w:bookmarkStart w:id="3568" w:name="_Toc470164774"/>
      <w:bookmarkStart w:id="3569" w:name="_Toc475715383"/>
      <w:bookmarkStart w:id="3570" w:name="_Toc479349195"/>
      <w:bookmarkStart w:id="3571" w:name="_Toc484070643"/>
      <w:bookmarkStart w:id="3572" w:name="_Toc8131001"/>
      <w:r w:rsidRPr="00EC659B">
        <w:t>10.2.1</w:t>
      </w:r>
      <w:r>
        <w:t>0.6</w:t>
      </w:r>
      <w:r w:rsidRPr="00EC659B">
        <w:tab/>
        <w:t xml:space="preserve">Notification </w:t>
      </w:r>
      <w:r>
        <w:t>p</w:t>
      </w:r>
      <w:r w:rsidRPr="00EC659B">
        <w:t>rocedures</w:t>
      </w:r>
      <w:bookmarkEnd w:id="3567"/>
      <w:bookmarkEnd w:id="3568"/>
      <w:bookmarkEnd w:id="3569"/>
      <w:bookmarkEnd w:id="3570"/>
      <w:bookmarkEnd w:id="3571"/>
      <w:bookmarkEnd w:id="3572"/>
      <w:r w:rsidRPr="00EC659B">
        <w:t xml:space="preserve"> </w:t>
      </w:r>
    </w:p>
    <w:p w14:paraId="30222DB5" w14:textId="77777777" w:rsidR="00FC679E" w:rsidRDefault="008F2794">
      <w:r w:rsidRPr="00EC659B">
        <w:t xml:space="preserve">This procedure shall be used to notify </w:t>
      </w:r>
      <w:r w:rsidRPr="00EC659B">
        <w:rPr>
          <w:rFonts w:eastAsia="SimSun"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SimSun" w:hint="eastAsia"/>
          <w:lang w:eastAsia="zh-CN"/>
        </w:rPr>
        <w:t>Notification Target</w:t>
      </w:r>
      <w:r w:rsidR="006511EF">
        <w:rPr>
          <w:rFonts w:eastAsia="SimSun" w:hint="eastAsia"/>
          <w:lang w:eastAsia="zh-CN"/>
        </w:rPr>
        <w:t>(s)</w:t>
      </w:r>
      <w:r w:rsidRPr="00EC659B">
        <w:rPr>
          <w:rFonts w:eastAsia="SimSun" w:hint="eastAsia"/>
          <w:lang w:eastAsia="zh-CN"/>
        </w:rPr>
        <w:t xml:space="preserve"> which is</w:t>
      </w:r>
      <w:r w:rsidR="006511EF">
        <w:rPr>
          <w:rFonts w:eastAsia="SimSun" w:hint="eastAsia"/>
          <w:lang w:eastAsia="zh-CN"/>
        </w:rPr>
        <w:t>/are</w:t>
      </w:r>
      <w:r w:rsidRPr="00EC659B">
        <w:rPr>
          <w:rFonts w:eastAsia="SimSun"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SimSun"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SimSun"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SimSun"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SimSun" w:hint="eastAsia"/>
          <w:lang w:eastAsia="zh-CN"/>
        </w:rPr>
        <w:t xml:space="preserve">A notifier can request </w:t>
      </w:r>
      <w:r w:rsidRPr="00EC659B">
        <w:rPr>
          <w:rFonts w:eastAsia="SimSun"/>
          <w:lang w:eastAsia="zh-CN"/>
        </w:rPr>
        <w:t>verification</w:t>
      </w:r>
      <w:r w:rsidRPr="00EC659B">
        <w:rPr>
          <w:rFonts w:eastAsia="SimSun" w:hint="eastAsia"/>
          <w:lang w:eastAsia="zh-CN"/>
        </w:rPr>
        <w:t xml:space="preserve"> of a Notification Target </w:t>
      </w:r>
      <w:r w:rsidRPr="00EC659B">
        <w:rPr>
          <w:rFonts w:hint="eastAsia"/>
          <w:lang w:eastAsia="ko-KR"/>
        </w:rPr>
        <w:t>by including the Originator ID of the subscription creat</w:t>
      </w:r>
      <w:r w:rsidRPr="00EC659B">
        <w:rPr>
          <w:rFonts w:eastAsia="SimSun"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SimSun" w:hint="eastAsia"/>
          <w:lang w:eastAsia="zh-CN"/>
        </w:rPr>
        <w:t>the Notification Target</w:t>
      </w:r>
      <w:r w:rsidRPr="00EC659B">
        <w:rPr>
          <w:rFonts w:hint="eastAsia"/>
          <w:lang w:eastAsia="ko-KR"/>
        </w:rPr>
        <w:t xml:space="preserve"> shall check if </w:t>
      </w:r>
      <w:r w:rsidRPr="00EC659B">
        <w:rPr>
          <w:rFonts w:eastAsia="SimSun"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SimSun"/>
          <w:lang w:eastAsia="zh-CN"/>
        </w:rPr>
      </w:pPr>
      <w:r w:rsidRPr="00EC659B">
        <w:rPr>
          <w:rFonts w:eastAsia="SimSun" w:hint="eastAsia"/>
          <w:lang w:eastAsia="zh-CN"/>
        </w:rPr>
        <w:t xml:space="preserve">For either of the above procedures, the </w:t>
      </w:r>
      <w:r w:rsidRPr="00EC659B">
        <w:rPr>
          <w:lang w:eastAsia="ko-KR"/>
        </w:rPr>
        <w:t xml:space="preserve"> Notifier shall handle that </w:t>
      </w:r>
      <w:r w:rsidRPr="00EC659B">
        <w:rPr>
          <w:rFonts w:eastAsia="SimSun"/>
          <w:lang w:eastAsia="zh-CN"/>
        </w:rPr>
        <w:t xml:space="preserve">according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 xml:space="preserve">corresponding </w:t>
      </w:r>
      <w:r w:rsidRPr="00EC659B">
        <w:rPr>
          <w:rFonts w:eastAsia="SimSun"/>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SimSun"/>
          <w:lang w:eastAsia="zh-CN"/>
        </w:rPr>
        <w:t>&gt; resource</w:t>
      </w:r>
      <w:r w:rsidRPr="00EC659B">
        <w:rPr>
          <w:lang w:eastAsia="ko-KR"/>
        </w:rPr>
        <w:t xml:space="preserve"> for the Notification Target</w:t>
      </w:r>
      <w:r w:rsidRPr="00EC659B">
        <w:rPr>
          <w:rFonts w:eastAsia="SimSun"/>
          <w:lang w:eastAsia="zh-CN"/>
        </w:rPr>
        <w:t>.</w:t>
      </w:r>
    </w:p>
    <w:p w14:paraId="56282589" w14:textId="77777777" w:rsidR="008F2794" w:rsidRPr="00EC659B" w:rsidRDefault="008F2794" w:rsidP="008F2794">
      <w:pPr>
        <w:pStyle w:val="Heading4"/>
        <w:rPr>
          <w:rFonts w:eastAsia="Arial Unicode MS"/>
          <w:lang w:eastAsia="zh-CN"/>
        </w:rPr>
      </w:pPr>
      <w:bookmarkStart w:id="3573" w:name="_Toc470164193"/>
      <w:bookmarkStart w:id="3574" w:name="_Toc470164775"/>
      <w:bookmarkStart w:id="3575" w:name="_Toc475715384"/>
      <w:bookmarkStart w:id="3576" w:name="_Toc479349196"/>
      <w:bookmarkStart w:id="3577" w:name="_Toc484070644"/>
      <w:bookmarkStart w:id="3578" w:name="_Toc8131002"/>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3"/>
      <w:bookmarkEnd w:id="3574"/>
      <w:bookmarkEnd w:id="3575"/>
      <w:bookmarkEnd w:id="3576"/>
      <w:bookmarkEnd w:id="3577"/>
      <w:bookmarkEnd w:id="3578"/>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SimSun"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SimSun"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SimSun"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SimSun" w:hint="eastAsia"/>
          <w:lang w:eastAsia="zh-CN"/>
        </w:rPr>
        <w:t>send</w:t>
      </w:r>
      <w:r w:rsidRPr="005A3421">
        <w:rPr>
          <w:rFonts w:hint="eastAsia"/>
          <w:lang w:eastAsia="ko-KR"/>
        </w:rPr>
        <w:t xml:space="preserve"> a notification to perform</w:t>
      </w:r>
      <w:r w:rsidRPr="005A3421">
        <w:rPr>
          <w:rFonts w:eastAsia="SimSun"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SimSun"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lastRenderedPageBreak/>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SimSun"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SimSun" w:hint="eastAsia"/>
          <w:lang w:eastAsia="zh-CN"/>
        </w:rPr>
        <w:t>Hosting CSE</w:t>
      </w:r>
      <w:r w:rsidRPr="005A3421">
        <w:t xml:space="preserve"> successfully sends the notification request to Receiver(s). If the counter </w:t>
      </w:r>
      <w:r w:rsidRPr="005A3421">
        <w:rPr>
          <w:rFonts w:eastAsia="SimSun" w:hint="eastAsia"/>
          <w:lang w:eastAsia="zh-CN"/>
        </w:rPr>
        <w:t>reaches</w:t>
      </w:r>
      <w:r w:rsidRPr="005A3421">
        <w:t xml:space="preserve"> zero, the corresponding subscription resource </w:t>
      </w:r>
      <w:r w:rsidRPr="005A3421">
        <w:rPr>
          <w:rFonts w:eastAsia="SimSun"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SimSun" w:hint="eastAsia"/>
          <w:lang w:eastAsia="zh-CN"/>
        </w:rPr>
        <w:t>n</w:t>
      </w:r>
      <w:r w:rsidRPr="005A3421">
        <w:t xml:space="preserve"> </w:t>
      </w:r>
      <w:r w:rsidRPr="005A3421">
        <w:rPr>
          <w:rFonts w:eastAsia="SimSun" w:hint="eastAsia"/>
          <w:lang w:eastAsia="zh-CN"/>
        </w:rPr>
        <w:t xml:space="preserve">Originator </w:t>
      </w:r>
      <w:r w:rsidRPr="005A3421">
        <w:t xml:space="preserve">wants to </w:t>
      </w:r>
      <w:r w:rsidRPr="005A3421">
        <w:rPr>
          <w:rFonts w:eastAsia="SimSun" w:hint="eastAsia"/>
          <w:lang w:eastAsia="zh-CN"/>
        </w:rPr>
        <w:t>create</w:t>
      </w:r>
      <w:r w:rsidRPr="005A3421">
        <w:t xml:space="preserve"> batches of notifications rather than </w:t>
      </w:r>
      <w:r w:rsidRPr="005A3421">
        <w:rPr>
          <w:rFonts w:eastAsia="SimSun"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SimSun"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SimSun" w:hint="eastAsia"/>
          <w:lang w:eastAsia="zh-CN"/>
        </w:rPr>
        <w:t xml:space="preserve"> for </w:t>
      </w:r>
      <w:r w:rsidRPr="005A3421">
        <w:rPr>
          <w:rFonts w:eastAsia="SimSun"/>
          <w:lang w:eastAsia="zh-CN"/>
        </w:rPr>
        <w:t>notification</w:t>
      </w:r>
      <w:r w:rsidRPr="005A3421">
        <w:rPr>
          <w:rFonts w:eastAsia="SimSun"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SimSun" w:hint="eastAsia"/>
          <w:lang w:eastAsia="zh-CN"/>
        </w:rPr>
        <w:t>n</w:t>
      </w:r>
      <w:r w:rsidRPr="005A3421">
        <w:t xml:space="preserve"> </w:t>
      </w:r>
      <w:r w:rsidRPr="005A3421">
        <w:rPr>
          <w:rFonts w:eastAsia="SimSun" w:hint="eastAsia"/>
          <w:lang w:eastAsia="zh-CN"/>
        </w:rPr>
        <w:t>Originator</w:t>
      </w:r>
      <w:r w:rsidRPr="005A3421">
        <w:t xml:space="preserve"> wants to limits the rate at which notifications</w:t>
      </w:r>
      <w:r w:rsidRPr="005A3421">
        <w:rPr>
          <w:rFonts w:eastAsia="SimSun"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SimSun"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 xml:space="preserve">window duration. If the current total is less than the maximum number then the notification may </w:t>
      </w:r>
      <w:r w:rsidRPr="005A3421">
        <w:lastRenderedPageBreak/>
        <w:t>be sent</w:t>
      </w:r>
      <w:r w:rsidRPr="005A3421">
        <w:rPr>
          <w:rFonts w:eastAsia="SimSun" w:hint="eastAsia"/>
          <w:lang w:eastAsia="zh-CN"/>
        </w:rPr>
        <w:t>.</w:t>
      </w:r>
      <w:r w:rsidRPr="005A3421">
        <w:t xml:space="preserve"> </w:t>
      </w:r>
      <w:r w:rsidRPr="005A3421">
        <w:rPr>
          <w:rFonts w:eastAsia="SimSun" w:hint="eastAsia"/>
          <w:lang w:eastAsia="zh-CN"/>
        </w:rPr>
        <w:t>I</w:t>
      </w:r>
      <w:r w:rsidRPr="005A3421">
        <w:t xml:space="preserve">f it is equal or more then </w:t>
      </w:r>
      <w:r w:rsidRPr="005A3421">
        <w:rPr>
          <w:rFonts w:eastAsia="SimSun"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SimSun"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SimSun"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SimSun"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SimSun"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7.6pt;height:172.8pt" o:ole="">
            <v:imagedata r:id="rId98" o:title=""/>
          </v:shape>
          <o:OLEObject Type="Embed" ProgID="Visio.Drawing.11" ShapeID="_x0000_i1067" DrawAspect="Content" ObjectID="_1618743748" r:id="rId99"/>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7.6pt;height:158.4pt" o:ole="">
            <v:imagedata r:id="rId100" o:title=""/>
          </v:shape>
          <o:OLEObject Type="Embed" ProgID="Visio.Drawing.11" ShapeID="_x0000_i1068" DrawAspect="Content" ObjectID="_1618743749" r:id="rId101"/>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lastRenderedPageBreak/>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SimSun"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SimSun"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SimSun" w:hint="eastAsia"/>
          <w:lang w:eastAsia="zh-CN"/>
        </w:rPr>
        <w:t>Originator</w:t>
      </w:r>
      <w:r w:rsidRPr="005A3421">
        <w:t xml:space="preserve">'s subscriptions, </w:t>
      </w:r>
      <w:r w:rsidRPr="005A3421">
        <w:rPr>
          <w:rFonts w:eastAsia="SimSun"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lastRenderedPageBreak/>
        <w:t xml:space="preserve">When the </w:t>
      </w:r>
      <w:r w:rsidRPr="005A3421">
        <w:rPr>
          <w:rFonts w:eastAsia="SimSun"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SimSun"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SimSun"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Heading4"/>
        <w:rPr>
          <w:rFonts w:eastAsia="SimSun"/>
          <w:lang w:eastAsia="zh-CN"/>
        </w:rPr>
      </w:pPr>
      <w:bookmarkStart w:id="3579" w:name="_Toc470164194"/>
      <w:bookmarkStart w:id="3580" w:name="_Toc470164776"/>
      <w:bookmarkStart w:id="3581" w:name="_Toc475715385"/>
      <w:bookmarkStart w:id="3582" w:name="_Toc479349197"/>
      <w:bookmarkStart w:id="3583" w:name="_Toc484070645"/>
      <w:bookmarkStart w:id="3584" w:name="_Toc8131003"/>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79"/>
      <w:bookmarkEnd w:id="3580"/>
      <w:bookmarkEnd w:id="3581"/>
      <w:bookmarkEnd w:id="3582"/>
      <w:bookmarkEnd w:id="3583"/>
      <w:bookmarkEnd w:id="3584"/>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lastRenderedPageBreak/>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SimSun"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SimSun"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w:t>
      </w:r>
      <w:r w:rsidRPr="00EC659B">
        <w:rPr>
          <w:rFonts w:eastAsia="Arial Unicode MS"/>
          <w:lang w:eastAsia="ko-KR"/>
        </w:rPr>
        <w:lastRenderedPageBreak/>
        <w:t xml:space="preserve">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Heading4"/>
      </w:pPr>
      <w:bookmarkStart w:id="3585" w:name="_Toc470164195"/>
      <w:bookmarkStart w:id="3586" w:name="_Toc470164777"/>
      <w:bookmarkStart w:id="3587" w:name="_Toc475715386"/>
      <w:bookmarkStart w:id="3588" w:name="_Toc479349198"/>
      <w:bookmarkStart w:id="3589" w:name="_Toc484070646"/>
      <w:bookmarkStart w:id="3590" w:name="_Toc8131004"/>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5"/>
      <w:bookmarkEnd w:id="3586"/>
      <w:bookmarkEnd w:id="3587"/>
      <w:bookmarkEnd w:id="3588"/>
      <w:bookmarkEnd w:id="3589"/>
      <w:bookmarkEnd w:id="3590"/>
    </w:p>
    <w:p w14:paraId="0EBF7B2C" w14:textId="77777777" w:rsidR="008F2794" w:rsidRPr="00EC659B" w:rsidRDefault="008F2794" w:rsidP="008F2794">
      <w:pPr>
        <w:rPr>
          <w:rFonts w:eastAsia="SimSun"/>
          <w:lang w:eastAsia="zh-CN"/>
        </w:rPr>
      </w:pPr>
      <w:r w:rsidRPr="00EC659B">
        <w:t>Only</w:t>
      </w:r>
      <w:r w:rsidRPr="00EC659B">
        <w:rPr>
          <w:rFonts w:eastAsia="SimSun"/>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SimSun"/>
          <w:i/>
          <w:lang w:eastAsia="zh-CN"/>
        </w:rPr>
        <w:t>subscription</w:t>
      </w:r>
      <w:r w:rsidRPr="00EC659B">
        <w:rPr>
          <w:i/>
        </w:rPr>
        <w:t>&gt;</w:t>
      </w:r>
      <w:r w:rsidRPr="00EC659B">
        <w:t xml:space="preserve"> resource . Whenever a </w:t>
      </w:r>
      <w:r w:rsidRPr="00EC659B">
        <w:rPr>
          <w:rFonts w:eastAsia="SimSun"/>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SimSun"/>
          <w:lang w:eastAsia="zh-CN"/>
        </w:rPr>
        <w:t xml:space="preserve"> from a Notification Target, the Notifier</w:t>
      </w:r>
      <w:r w:rsidRPr="00EC659B">
        <w:rPr>
          <w:lang w:eastAsia="zh-CN"/>
        </w:rPr>
        <w:t xml:space="preserve"> </w:t>
      </w:r>
      <w:r w:rsidRPr="00EC659B">
        <w:rPr>
          <w:lang w:eastAsia="ko-KR"/>
        </w:rPr>
        <w:t>shall</w:t>
      </w:r>
      <w:r w:rsidRPr="00EC659B">
        <w:rPr>
          <w:rFonts w:eastAsia="SimSun"/>
          <w:lang w:eastAsia="zh-CN"/>
        </w:rPr>
        <w:t xml:space="preserve"> handle the request acco</w:t>
      </w:r>
      <w:r w:rsidRPr="00EC659B">
        <w:rPr>
          <w:rFonts w:eastAsia="SimSun" w:hint="eastAsia"/>
          <w:lang w:eastAsia="zh-CN"/>
        </w:rPr>
        <w:t>r</w:t>
      </w:r>
      <w:r w:rsidRPr="00EC659B">
        <w:rPr>
          <w:rFonts w:eastAsia="SimSun"/>
          <w:lang w:eastAsia="zh-CN"/>
        </w:rPr>
        <w:t xml:space="preserve">ding to the </w:t>
      </w:r>
      <w:r w:rsidRPr="00EC659B">
        <w:rPr>
          <w:rFonts w:eastAsia="SimSun"/>
          <w:i/>
          <w:lang w:eastAsia="zh-CN"/>
        </w:rPr>
        <w:t>action</w:t>
      </w:r>
      <w:r w:rsidRPr="00EC659B">
        <w:rPr>
          <w:rFonts w:eastAsia="SimSun"/>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SimSun"/>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SimSun" w:hint="eastAsia"/>
          <w:lang w:eastAsia="zh-CN"/>
        </w:rPr>
        <w:t>T</w:t>
      </w:r>
      <w:r w:rsidRPr="00EC659B">
        <w:rPr>
          <w:lang w:eastAsia="ko-KR"/>
        </w:rPr>
        <w:t>arget removal handling procedure).</w:t>
      </w:r>
    </w:p>
    <w:p w14:paraId="06FBC070" w14:textId="77777777" w:rsidR="008F2794" w:rsidRPr="00EC659B" w:rsidRDefault="008F2794" w:rsidP="008F2794">
      <w:pPr>
        <w:pStyle w:val="Heading4"/>
      </w:pPr>
      <w:bookmarkStart w:id="3591" w:name="_Toc470164196"/>
      <w:bookmarkStart w:id="3592" w:name="_Toc470164778"/>
      <w:bookmarkStart w:id="3593" w:name="_Toc475715387"/>
      <w:bookmarkStart w:id="3594" w:name="_Toc479349199"/>
      <w:bookmarkStart w:id="3595" w:name="_Toc484070647"/>
      <w:bookmarkStart w:id="3596" w:name="_Toc8131005"/>
      <w:r w:rsidRPr="00EC659B">
        <w:rPr>
          <w:rFonts w:hint="eastAsia"/>
        </w:rPr>
        <w:t>10.2.</w:t>
      </w:r>
      <w:r>
        <w:t>10</w:t>
      </w:r>
      <w:r w:rsidRPr="00EC659B">
        <w:rPr>
          <w:rFonts w:hint="eastAsia"/>
        </w:rPr>
        <w:t>.1</w:t>
      </w:r>
      <w:r>
        <w:t>0</w:t>
      </w:r>
      <w:r w:rsidRPr="00EC659B">
        <w:rPr>
          <w:rFonts w:eastAsia="SimSun"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1"/>
      <w:bookmarkEnd w:id="3592"/>
      <w:bookmarkEnd w:id="3593"/>
      <w:bookmarkEnd w:id="3594"/>
      <w:bookmarkEnd w:id="3595"/>
      <w:bookmarkEnd w:id="3596"/>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SimSun"/>
          <w:lang w:eastAsia="zh-CN"/>
        </w:rPr>
        <w:t>10</w:t>
      </w:r>
      <w:r w:rsidRPr="005A3421">
        <w:t>.1</w:t>
      </w:r>
      <w:r>
        <w:t>0</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SimSun"/>
          <w:lang w:eastAsia="zh-CN"/>
        </w:rPr>
      </w:pPr>
    </w:p>
    <w:p w14:paraId="3291BBD9" w14:textId="77777777" w:rsidR="008F2794" w:rsidRPr="005A3421" w:rsidRDefault="008F2794" w:rsidP="008F2794">
      <w:pPr>
        <w:pStyle w:val="Heading4"/>
      </w:pPr>
      <w:bookmarkStart w:id="3597" w:name="_Toc470164197"/>
      <w:bookmarkStart w:id="3598" w:name="_Toc470164779"/>
      <w:bookmarkStart w:id="3599" w:name="_Toc475715388"/>
      <w:bookmarkStart w:id="3600" w:name="_Toc479349200"/>
      <w:bookmarkStart w:id="3601" w:name="_Toc484070648"/>
      <w:bookmarkStart w:id="3602" w:name="_Toc8131006"/>
      <w:r w:rsidRPr="005A3421">
        <w:rPr>
          <w:rFonts w:hint="eastAsia"/>
        </w:rPr>
        <w:t>10.2.</w:t>
      </w:r>
      <w:r>
        <w:t>10</w:t>
      </w:r>
      <w:r w:rsidRPr="005A3421">
        <w:rPr>
          <w:rFonts w:hint="eastAsia"/>
        </w:rPr>
        <w:t>.</w:t>
      </w:r>
      <w:r>
        <w:t>11</w:t>
      </w:r>
      <w:r w:rsidRPr="005A3421">
        <w:rPr>
          <w:rFonts w:eastAsia="SimSun"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597"/>
      <w:bookmarkEnd w:id="3598"/>
      <w:bookmarkEnd w:id="3599"/>
      <w:bookmarkEnd w:id="3600"/>
      <w:bookmarkEnd w:id="3601"/>
      <w:bookmarkEnd w:id="3602"/>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SimSun"/>
          <w:lang w:eastAsia="zh-CN"/>
        </w:rPr>
        <w:t>10</w:t>
      </w:r>
      <w:r w:rsidRPr="005A3421">
        <w:t>.</w:t>
      </w:r>
      <w:r>
        <w:t>11</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SimSun"/>
          <w:lang w:eastAsia="zh-CN"/>
        </w:rPr>
      </w:pPr>
    </w:p>
    <w:p w14:paraId="12B4C075" w14:textId="77777777" w:rsidR="008F2794" w:rsidRPr="005A3421" w:rsidRDefault="008F2794" w:rsidP="008F2794">
      <w:pPr>
        <w:pStyle w:val="Heading4"/>
      </w:pPr>
      <w:bookmarkStart w:id="3603" w:name="_Toc470164198"/>
      <w:bookmarkStart w:id="3604" w:name="_Toc470164780"/>
      <w:bookmarkStart w:id="3605" w:name="_Toc475715389"/>
      <w:bookmarkStart w:id="3606" w:name="_Toc479349201"/>
      <w:bookmarkStart w:id="3607" w:name="_Toc484070649"/>
      <w:bookmarkStart w:id="3608" w:name="_Toc8131007"/>
      <w:r w:rsidRPr="005A3421">
        <w:rPr>
          <w:rFonts w:hint="eastAsia"/>
        </w:rPr>
        <w:lastRenderedPageBreak/>
        <w:t>10.2.</w:t>
      </w:r>
      <w:r>
        <w:t>10</w:t>
      </w:r>
      <w:r w:rsidRPr="005A3421">
        <w:rPr>
          <w:rFonts w:hint="eastAsia"/>
        </w:rPr>
        <w:t>.</w:t>
      </w:r>
      <w:r>
        <w:t>12</w:t>
      </w:r>
      <w:r w:rsidRPr="005A3421">
        <w:rPr>
          <w:rFonts w:eastAsia="SimSun"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3"/>
      <w:bookmarkEnd w:id="3604"/>
      <w:bookmarkEnd w:id="3605"/>
      <w:bookmarkEnd w:id="3606"/>
      <w:bookmarkEnd w:id="3607"/>
      <w:bookmarkEnd w:id="3608"/>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SimSun"/>
          <w:lang w:eastAsia="zh-CN"/>
        </w:rPr>
        <w:t>10</w:t>
      </w:r>
      <w:r w:rsidRPr="005A3421">
        <w:t>.</w:t>
      </w:r>
      <w:r>
        <w:t>12</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SimSun"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SimSun"/>
          <w:lang w:eastAsia="zh-CN"/>
        </w:rPr>
      </w:pPr>
    </w:p>
    <w:p w14:paraId="74517517" w14:textId="77777777" w:rsidR="008F2794" w:rsidRPr="005A3421" w:rsidRDefault="008F2794" w:rsidP="008F2794">
      <w:pPr>
        <w:pStyle w:val="Heading4"/>
      </w:pPr>
      <w:bookmarkStart w:id="3609" w:name="_Toc470164199"/>
      <w:bookmarkStart w:id="3610" w:name="_Toc470164781"/>
      <w:bookmarkStart w:id="3611" w:name="_Toc475715390"/>
      <w:bookmarkStart w:id="3612" w:name="_Toc479349202"/>
      <w:bookmarkStart w:id="3613" w:name="_Toc484070650"/>
      <w:bookmarkStart w:id="3614" w:name="_Toc8131008"/>
      <w:r w:rsidRPr="005A3421">
        <w:rPr>
          <w:rFonts w:hint="eastAsia"/>
        </w:rPr>
        <w:t>10.2.</w:t>
      </w:r>
      <w:r>
        <w:t>10</w:t>
      </w:r>
      <w:r w:rsidRPr="005A3421">
        <w:rPr>
          <w:rFonts w:hint="eastAsia"/>
        </w:rPr>
        <w:t>.</w:t>
      </w:r>
      <w:r>
        <w:t>13</w:t>
      </w:r>
      <w:r w:rsidRPr="005A3421">
        <w:rPr>
          <w:rFonts w:eastAsia="SimSun"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09"/>
      <w:bookmarkEnd w:id="3610"/>
      <w:bookmarkEnd w:id="3611"/>
      <w:bookmarkEnd w:id="3612"/>
      <w:bookmarkEnd w:id="3613"/>
      <w:bookmarkEnd w:id="3614"/>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SimSun"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SimSun"/>
          <w:lang w:eastAsia="zh-CN"/>
        </w:rPr>
        <w:t>10</w:t>
      </w:r>
      <w:r w:rsidRPr="005A3421">
        <w:t>.</w:t>
      </w:r>
      <w:r>
        <w:t>13</w:t>
      </w:r>
      <w:r w:rsidRPr="005A3421">
        <w:t xml:space="preserve">-1: </w:t>
      </w:r>
      <w:r w:rsidRPr="005A3421">
        <w:rPr>
          <w:i/>
        </w:rPr>
        <w:t>&lt;notificationTargetMg</w:t>
      </w:r>
      <w:r w:rsidRPr="005A3421">
        <w:rPr>
          <w:rFonts w:eastAsia="SimSun"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SimSun"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SimSun"/>
          <w:lang w:eastAsia="zh-CN"/>
        </w:rPr>
      </w:pPr>
    </w:p>
    <w:p w14:paraId="613A8C13" w14:textId="77777777" w:rsidR="008F2794" w:rsidRPr="005A3421" w:rsidRDefault="008F2794" w:rsidP="008F2794">
      <w:pPr>
        <w:pStyle w:val="Heading4"/>
      </w:pPr>
      <w:bookmarkStart w:id="3615" w:name="_Toc470164200"/>
      <w:bookmarkStart w:id="3616" w:name="_Toc470164782"/>
      <w:bookmarkStart w:id="3617" w:name="_Toc475715391"/>
      <w:bookmarkStart w:id="3618" w:name="_Toc479349203"/>
      <w:bookmarkStart w:id="3619" w:name="_Toc484070651"/>
      <w:bookmarkStart w:id="3620" w:name="_Toc8131009"/>
      <w:r w:rsidRPr="005A3421">
        <w:rPr>
          <w:rFonts w:hint="eastAsia"/>
        </w:rPr>
        <w:t>10.2.</w:t>
      </w:r>
      <w:r>
        <w:t>10</w:t>
      </w:r>
      <w:r w:rsidRPr="005A3421">
        <w:rPr>
          <w:rFonts w:hint="eastAsia"/>
        </w:rPr>
        <w:t>.1</w:t>
      </w:r>
      <w:r>
        <w:t>4</w:t>
      </w:r>
      <w:r w:rsidRPr="005A3421">
        <w:rPr>
          <w:rFonts w:eastAsia="SimSun" w:hint="eastAsia"/>
          <w:lang w:eastAsia="zh-CN"/>
        </w:rPr>
        <w:tab/>
      </w:r>
      <w:r w:rsidRPr="005A3421">
        <w:t>Create &lt;</w:t>
      </w:r>
      <w:r w:rsidRPr="005A3421">
        <w:rPr>
          <w:i/>
        </w:rPr>
        <w:t>notificationTargetPolicy</w:t>
      </w:r>
      <w:r w:rsidRPr="005A3421">
        <w:t>&gt;</w:t>
      </w:r>
      <w:bookmarkEnd w:id="3615"/>
      <w:bookmarkEnd w:id="3616"/>
      <w:bookmarkEnd w:id="3617"/>
      <w:bookmarkEnd w:id="3618"/>
      <w:bookmarkEnd w:id="3619"/>
      <w:bookmarkEnd w:id="3620"/>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lastRenderedPageBreak/>
        <w:t>Table 10.2.</w:t>
      </w:r>
      <w:r>
        <w:rPr>
          <w:rFonts w:eastAsia="SimSun"/>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SimSun"/>
          <w:lang w:eastAsia="zh-CN"/>
        </w:rPr>
      </w:pPr>
    </w:p>
    <w:p w14:paraId="54751476" w14:textId="77777777" w:rsidR="008F2794" w:rsidRPr="005A3421" w:rsidRDefault="008F2794" w:rsidP="008F2794">
      <w:pPr>
        <w:pStyle w:val="Heading4"/>
      </w:pPr>
      <w:bookmarkStart w:id="3621" w:name="_Toc470164201"/>
      <w:bookmarkStart w:id="3622" w:name="_Toc470164783"/>
      <w:bookmarkStart w:id="3623" w:name="_Toc475715392"/>
      <w:bookmarkStart w:id="3624" w:name="_Toc479349204"/>
      <w:bookmarkStart w:id="3625" w:name="_Toc484070652"/>
      <w:bookmarkStart w:id="3626" w:name="_Toc8131010"/>
      <w:r w:rsidRPr="005A3421">
        <w:rPr>
          <w:rFonts w:hint="eastAsia"/>
        </w:rPr>
        <w:t>10.2.</w:t>
      </w:r>
      <w:r>
        <w:t>10</w:t>
      </w:r>
      <w:r w:rsidRPr="005A3421">
        <w:rPr>
          <w:rFonts w:hint="eastAsia"/>
        </w:rPr>
        <w:t>.</w:t>
      </w:r>
      <w:r>
        <w:t>15</w:t>
      </w:r>
      <w:r w:rsidRPr="005A3421">
        <w:rPr>
          <w:rFonts w:eastAsia="SimSun" w:hint="eastAsia"/>
          <w:lang w:eastAsia="zh-CN"/>
        </w:rPr>
        <w:tab/>
      </w:r>
      <w:r w:rsidRPr="005A3421">
        <w:t>Retrieve &lt;</w:t>
      </w:r>
      <w:r w:rsidRPr="005A3421">
        <w:rPr>
          <w:i/>
        </w:rPr>
        <w:t>notificationTargetPolicy</w:t>
      </w:r>
      <w:r w:rsidRPr="005A3421">
        <w:t>&gt;</w:t>
      </w:r>
      <w:bookmarkEnd w:id="3621"/>
      <w:bookmarkEnd w:id="3622"/>
      <w:bookmarkEnd w:id="3623"/>
      <w:bookmarkEnd w:id="3624"/>
      <w:bookmarkEnd w:id="3625"/>
      <w:bookmarkEnd w:id="3626"/>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SimSun"/>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SimSun"/>
          <w:lang w:eastAsia="zh-CN"/>
        </w:rPr>
      </w:pPr>
    </w:p>
    <w:p w14:paraId="38810474" w14:textId="77777777" w:rsidR="008F2794" w:rsidRPr="005A3421" w:rsidRDefault="008F2794" w:rsidP="008F2794">
      <w:pPr>
        <w:pStyle w:val="Heading4"/>
      </w:pPr>
      <w:bookmarkStart w:id="3627" w:name="_Toc470164202"/>
      <w:bookmarkStart w:id="3628" w:name="_Toc470164784"/>
      <w:bookmarkStart w:id="3629" w:name="_Toc475715393"/>
      <w:bookmarkStart w:id="3630" w:name="_Toc479349205"/>
      <w:bookmarkStart w:id="3631" w:name="_Toc484070653"/>
      <w:bookmarkStart w:id="3632" w:name="_Toc8131011"/>
      <w:r w:rsidRPr="005A3421">
        <w:rPr>
          <w:rFonts w:hint="eastAsia"/>
        </w:rPr>
        <w:t>10.2.</w:t>
      </w:r>
      <w:r>
        <w:t>10</w:t>
      </w:r>
      <w:r w:rsidRPr="005A3421">
        <w:rPr>
          <w:rFonts w:hint="eastAsia"/>
        </w:rPr>
        <w:t>.</w:t>
      </w:r>
      <w:r>
        <w:t>16</w:t>
      </w:r>
      <w:r w:rsidRPr="005A3421">
        <w:rPr>
          <w:rFonts w:eastAsia="SimSun" w:hint="eastAsia"/>
          <w:lang w:eastAsia="zh-CN"/>
        </w:rPr>
        <w:tab/>
      </w:r>
      <w:r w:rsidRPr="005A3421">
        <w:t>Update &lt;</w:t>
      </w:r>
      <w:r w:rsidRPr="005A3421">
        <w:rPr>
          <w:i/>
        </w:rPr>
        <w:t>notificationTargetPolicy</w:t>
      </w:r>
      <w:r w:rsidRPr="005A3421">
        <w:t>&gt;</w:t>
      </w:r>
      <w:bookmarkEnd w:id="3627"/>
      <w:bookmarkEnd w:id="3628"/>
      <w:bookmarkEnd w:id="3629"/>
      <w:bookmarkEnd w:id="3630"/>
      <w:bookmarkEnd w:id="3631"/>
      <w:bookmarkEnd w:id="3632"/>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SimSun"/>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SimSun"/>
          <w:lang w:eastAsia="zh-CN"/>
        </w:rPr>
      </w:pPr>
    </w:p>
    <w:p w14:paraId="085F143D" w14:textId="77777777" w:rsidR="008F2794" w:rsidRPr="005A3421" w:rsidRDefault="008F2794" w:rsidP="008F2794">
      <w:pPr>
        <w:pStyle w:val="Heading4"/>
      </w:pPr>
      <w:bookmarkStart w:id="3633" w:name="_Toc470164203"/>
      <w:bookmarkStart w:id="3634" w:name="_Toc470164785"/>
      <w:bookmarkStart w:id="3635" w:name="_Toc475715394"/>
      <w:bookmarkStart w:id="3636" w:name="_Toc479349206"/>
      <w:bookmarkStart w:id="3637" w:name="_Toc484070654"/>
      <w:bookmarkStart w:id="3638" w:name="_Toc8131012"/>
      <w:r w:rsidRPr="005A3421">
        <w:rPr>
          <w:rFonts w:hint="eastAsia"/>
        </w:rPr>
        <w:lastRenderedPageBreak/>
        <w:t>10.2.</w:t>
      </w:r>
      <w:r>
        <w:t>10</w:t>
      </w:r>
      <w:r w:rsidRPr="005A3421">
        <w:rPr>
          <w:rFonts w:hint="eastAsia"/>
        </w:rPr>
        <w:t>.</w:t>
      </w:r>
      <w:r>
        <w:t>17</w:t>
      </w:r>
      <w:r w:rsidRPr="005A3421">
        <w:rPr>
          <w:rFonts w:eastAsia="SimSun" w:hint="eastAsia"/>
          <w:lang w:eastAsia="zh-CN"/>
        </w:rPr>
        <w:tab/>
      </w:r>
      <w:r w:rsidRPr="005A3421">
        <w:t>Delete &lt;</w:t>
      </w:r>
      <w:r w:rsidRPr="005A3421">
        <w:rPr>
          <w:i/>
        </w:rPr>
        <w:t>notificationTargetPolicy</w:t>
      </w:r>
      <w:r w:rsidRPr="005A3421">
        <w:t>&gt;</w:t>
      </w:r>
      <w:bookmarkEnd w:id="3633"/>
      <w:bookmarkEnd w:id="3634"/>
      <w:bookmarkEnd w:id="3635"/>
      <w:bookmarkEnd w:id="3636"/>
      <w:bookmarkEnd w:id="3637"/>
      <w:bookmarkEnd w:id="3638"/>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SimSun"/>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SimSun"/>
          <w:lang w:eastAsia="zh-CN"/>
        </w:rPr>
      </w:pPr>
    </w:p>
    <w:p w14:paraId="36F6ED82" w14:textId="77777777" w:rsidR="008F2794" w:rsidRPr="005A3421" w:rsidRDefault="008F2794" w:rsidP="008F2794">
      <w:pPr>
        <w:pStyle w:val="Heading4"/>
      </w:pPr>
      <w:bookmarkStart w:id="3639" w:name="_Toc470164204"/>
      <w:bookmarkStart w:id="3640" w:name="_Toc470164786"/>
      <w:bookmarkStart w:id="3641" w:name="_Toc475715395"/>
      <w:bookmarkStart w:id="3642" w:name="_Toc479349207"/>
      <w:bookmarkStart w:id="3643" w:name="_Toc484070655"/>
      <w:bookmarkStart w:id="3644" w:name="_Toc8131013"/>
      <w:r w:rsidRPr="005A3421">
        <w:rPr>
          <w:rFonts w:hint="eastAsia"/>
        </w:rPr>
        <w:t>10.2.</w:t>
      </w:r>
      <w:r>
        <w:t>10</w:t>
      </w:r>
      <w:r w:rsidRPr="005A3421">
        <w:rPr>
          <w:rFonts w:hint="eastAsia"/>
        </w:rPr>
        <w:t>.1</w:t>
      </w:r>
      <w:r>
        <w:t>8</w:t>
      </w:r>
      <w:r w:rsidRPr="005A3421">
        <w:rPr>
          <w:rFonts w:eastAsia="SimSun" w:hint="eastAsia"/>
          <w:lang w:eastAsia="zh-CN"/>
        </w:rPr>
        <w:tab/>
      </w:r>
      <w:r w:rsidRPr="005A3421">
        <w:t>Create &lt;</w:t>
      </w:r>
      <w:r w:rsidRPr="005A3421">
        <w:rPr>
          <w:rFonts w:hint="eastAsia"/>
          <w:i/>
        </w:rPr>
        <w:t>policyDeletionRules</w:t>
      </w:r>
      <w:r w:rsidRPr="005A3421">
        <w:t>&gt;</w:t>
      </w:r>
      <w:bookmarkEnd w:id="3639"/>
      <w:bookmarkEnd w:id="3640"/>
      <w:bookmarkEnd w:id="3641"/>
      <w:bookmarkEnd w:id="3642"/>
      <w:bookmarkEnd w:id="3643"/>
      <w:bookmarkEnd w:id="3644"/>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SimSun"/>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Heading4"/>
      </w:pPr>
      <w:bookmarkStart w:id="3645" w:name="_Toc470164205"/>
      <w:bookmarkStart w:id="3646" w:name="_Toc470164787"/>
      <w:bookmarkStart w:id="3647" w:name="_Toc475715396"/>
      <w:bookmarkStart w:id="3648" w:name="_Toc479349208"/>
      <w:bookmarkStart w:id="3649" w:name="_Toc484070656"/>
      <w:bookmarkStart w:id="3650" w:name="_Toc8131014"/>
      <w:r w:rsidRPr="005A3421">
        <w:rPr>
          <w:rFonts w:hint="eastAsia"/>
        </w:rPr>
        <w:lastRenderedPageBreak/>
        <w:t>10.2.</w:t>
      </w:r>
      <w:r>
        <w:t>10</w:t>
      </w:r>
      <w:r w:rsidRPr="005A3421">
        <w:rPr>
          <w:rFonts w:hint="eastAsia"/>
        </w:rPr>
        <w:t>.</w:t>
      </w:r>
      <w:r>
        <w:t>19</w:t>
      </w:r>
      <w:r w:rsidRPr="005A3421">
        <w:rPr>
          <w:rFonts w:eastAsia="SimSun" w:hint="eastAsia"/>
          <w:lang w:eastAsia="zh-CN"/>
        </w:rPr>
        <w:tab/>
      </w:r>
      <w:r w:rsidRPr="005A3421">
        <w:t>Retrieve &lt;</w:t>
      </w:r>
      <w:r w:rsidRPr="005A3421">
        <w:rPr>
          <w:rFonts w:hint="eastAsia"/>
          <w:i/>
        </w:rPr>
        <w:t>policyDeletionRules</w:t>
      </w:r>
      <w:r w:rsidRPr="005A3421">
        <w:t>&gt;</w:t>
      </w:r>
      <w:bookmarkEnd w:id="3645"/>
      <w:bookmarkEnd w:id="3646"/>
      <w:bookmarkEnd w:id="3647"/>
      <w:bookmarkEnd w:id="3648"/>
      <w:bookmarkEnd w:id="3649"/>
      <w:bookmarkEnd w:id="3650"/>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SimSun"/>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SimSun"/>
          <w:lang w:eastAsia="zh-CN"/>
        </w:rPr>
      </w:pPr>
    </w:p>
    <w:p w14:paraId="6A495DCA" w14:textId="77777777" w:rsidR="008F2794" w:rsidRPr="005A3421" w:rsidRDefault="008F2794" w:rsidP="008F2794">
      <w:pPr>
        <w:pStyle w:val="Heading4"/>
      </w:pPr>
      <w:bookmarkStart w:id="3651" w:name="_Toc470164206"/>
      <w:bookmarkStart w:id="3652" w:name="_Toc470164788"/>
      <w:bookmarkStart w:id="3653" w:name="_Toc475715397"/>
      <w:bookmarkStart w:id="3654" w:name="_Toc479349209"/>
      <w:bookmarkStart w:id="3655" w:name="_Toc484070657"/>
      <w:bookmarkStart w:id="3656" w:name="_Toc8131015"/>
      <w:r w:rsidRPr="005A3421">
        <w:rPr>
          <w:rFonts w:hint="eastAsia"/>
        </w:rPr>
        <w:t>10.2.</w:t>
      </w:r>
      <w:r>
        <w:t>10</w:t>
      </w:r>
      <w:r w:rsidRPr="005A3421">
        <w:rPr>
          <w:rFonts w:hint="eastAsia"/>
        </w:rPr>
        <w:t>.</w:t>
      </w:r>
      <w:r>
        <w:t>20</w:t>
      </w:r>
      <w:r w:rsidRPr="005A3421">
        <w:rPr>
          <w:rFonts w:eastAsia="SimSun" w:hint="eastAsia"/>
          <w:lang w:eastAsia="zh-CN"/>
        </w:rPr>
        <w:tab/>
      </w:r>
      <w:r w:rsidRPr="005A3421">
        <w:t>Update &lt;</w:t>
      </w:r>
      <w:r w:rsidRPr="005A3421">
        <w:rPr>
          <w:rFonts w:hint="eastAsia"/>
          <w:i/>
        </w:rPr>
        <w:t>policyDeletionRules</w:t>
      </w:r>
      <w:r w:rsidRPr="005A3421">
        <w:t>&gt;</w:t>
      </w:r>
      <w:bookmarkEnd w:id="3651"/>
      <w:bookmarkEnd w:id="3652"/>
      <w:bookmarkEnd w:id="3653"/>
      <w:bookmarkEnd w:id="3654"/>
      <w:bookmarkEnd w:id="3655"/>
      <w:bookmarkEnd w:id="3656"/>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SimSun"/>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SimSun"/>
          <w:lang w:eastAsia="zh-CN"/>
        </w:rPr>
      </w:pPr>
    </w:p>
    <w:p w14:paraId="7B354AB0" w14:textId="77777777" w:rsidR="008F2794" w:rsidRPr="005A3421" w:rsidRDefault="008F2794" w:rsidP="008F2794">
      <w:pPr>
        <w:pStyle w:val="Heading4"/>
      </w:pPr>
      <w:bookmarkStart w:id="3657" w:name="_Toc470164207"/>
      <w:bookmarkStart w:id="3658" w:name="_Toc470164789"/>
      <w:bookmarkStart w:id="3659" w:name="_Toc475715398"/>
      <w:bookmarkStart w:id="3660" w:name="_Toc479349210"/>
      <w:bookmarkStart w:id="3661" w:name="_Toc484070658"/>
      <w:bookmarkStart w:id="3662" w:name="_Toc8131016"/>
      <w:r w:rsidRPr="005A3421">
        <w:rPr>
          <w:rFonts w:hint="eastAsia"/>
        </w:rPr>
        <w:lastRenderedPageBreak/>
        <w:t>10.2.</w:t>
      </w:r>
      <w:r>
        <w:t>10</w:t>
      </w:r>
      <w:r w:rsidRPr="005A3421">
        <w:rPr>
          <w:rFonts w:hint="eastAsia"/>
        </w:rPr>
        <w:t>.</w:t>
      </w:r>
      <w:r>
        <w:t>21</w:t>
      </w:r>
      <w:r w:rsidRPr="005A3421">
        <w:rPr>
          <w:rFonts w:eastAsia="SimSun" w:hint="eastAsia"/>
          <w:lang w:eastAsia="zh-CN"/>
        </w:rPr>
        <w:tab/>
      </w:r>
      <w:r w:rsidRPr="005A3421">
        <w:t>Delete &lt;</w:t>
      </w:r>
      <w:r w:rsidRPr="005A3421">
        <w:rPr>
          <w:rFonts w:hint="eastAsia"/>
          <w:i/>
        </w:rPr>
        <w:t>policyDeletionRules</w:t>
      </w:r>
      <w:r w:rsidRPr="005A3421">
        <w:t>&gt;</w:t>
      </w:r>
      <w:bookmarkEnd w:id="3657"/>
      <w:bookmarkEnd w:id="3658"/>
      <w:bookmarkEnd w:id="3659"/>
      <w:bookmarkEnd w:id="3660"/>
      <w:bookmarkEnd w:id="3661"/>
      <w:bookmarkEnd w:id="3662"/>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SimSun"/>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Heading4"/>
        <w:rPr>
          <w:rFonts w:eastAsia="Arial Unicode MS"/>
        </w:rPr>
      </w:pPr>
      <w:bookmarkStart w:id="3663" w:name="_Toc8131017"/>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3"/>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lastRenderedPageBreak/>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lastRenderedPageBreak/>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DengXian"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lastRenderedPageBreak/>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DengXian"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DengXian"/>
                <w:szCs w:val="18"/>
                <w:lang w:eastAsia="zh-CN"/>
              </w:rPr>
            </w:pPr>
            <w:r w:rsidRPr="00DF27B7">
              <w:rPr>
                <w:rFonts w:eastAsia="Arial Unicode MS"/>
                <w:szCs w:val="18"/>
                <w:lang w:eastAsia="ko-KR"/>
              </w:rPr>
              <w:t xml:space="preserve">According to clause </w:t>
            </w:r>
            <w:r w:rsidRPr="00DF27B7">
              <w:t>10.1.</w:t>
            </w:r>
            <w:r w:rsidRPr="00DF27B7">
              <w:rPr>
                <w:rFonts w:eastAsia="DengXian"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DengXian"/>
                <w:lang w:eastAsia="zh-CN"/>
              </w:rPr>
            </w:pPr>
            <w:r w:rsidRPr="00DF27B7">
              <w:rPr>
                <w:rFonts w:eastAsia="Arial Unicode MS"/>
                <w:lang w:eastAsia="ko-KR"/>
              </w:rPr>
              <w:t xml:space="preserve">According to clause </w:t>
            </w:r>
            <w:r w:rsidRPr="00DF27B7">
              <w:t>10.1.</w:t>
            </w:r>
            <w:r w:rsidRPr="00DF27B7">
              <w:rPr>
                <w:rFonts w:eastAsia="DengXian"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Heading4"/>
        <w:rPr>
          <w:rFonts w:eastAsia="Arial Unicode MS"/>
        </w:rPr>
      </w:pPr>
      <w:bookmarkStart w:id="3664" w:name="_Toc8131018"/>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4"/>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Heading4"/>
        <w:rPr>
          <w:rFonts w:eastAsia="Arial Unicode MS"/>
        </w:rPr>
      </w:pPr>
      <w:bookmarkStart w:id="3665" w:name="_Toc8131019"/>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5"/>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lastRenderedPageBreak/>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DengXian" w:hint="eastAsia"/>
                <w:lang w:eastAsia="zh-CN"/>
              </w:rPr>
              <w:t>0</w:t>
            </w:r>
            <w:r w:rsidRPr="00DF27B7">
              <w:rPr>
                <w:lang w:eastAsia="ko-KR"/>
              </w:rPr>
              <w:t>.2-1 in clause 10.2.1</w:t>
            </w:r>
            <w:r w:rsidRPr="00DF27B7">
              <w:rPr>
                <w:rFonts w:eastAsia="DengXian"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Heading4"/>
        <w:rPr>
          <w:rFonts w:eastAsia="Arial Unicode MS"/>
        </w:rPr>
      </w:pPr>
      <w:bookmarkStart w:id="3666" w:name="_Toc8131020"/>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66"/>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Heading4"/>
        <w:rPr>
          <w:rFonts w:eastAsia="Arial Unicode MS"/>
          <w:lang w:val="en-US"/>
        </w:rPr>
      </w:pPr>
      <w:bookmarkStart w:id="3667" w:name="_Toc8131021"/>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67"/>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Heading3"/>
      </w:pPr>
      <w:bookmarkStart w:id="3668" w:name="_Toc470164208"/>
      <w:bookmarkStart w:id="3669" w:name="_Toc470164790"/>
      <w:bookmarkStart w:id="3670" w:name="_Toc475715399"/>
      <w:bookmarkStart w:id="3671" w:name="_Toc479349211"/>
      <w:bookmarkStart w:id="3672" w:name="_Toc484070659"/>
      <w:bookmarkStart w:id="3673" w:name="_Toc8131022"/>
      <w:r w:rsidRPr="005A3421">
        <w:lastRenderedPageBreak/>
        <w:t>10.2.1</w:t>
      </w:r>
      <w:r>
        <w:t>1</w:t>
      </w:r>
      <w:r w:rsidRPr="005A3421">
        <w:tab/>
      </w:r>
      <w:r w:rsidRPr="005A3421">
        <w:rPr>
          <w:rFonts w:eastAsia="Arial Unicode MS"/>
        </w:rPr>
        <w:t>Service Charging and Accounting Procedures</w:t>
      </w:r>
      <w:bookmarkEnd w:id="3668"/>
      <w:bookmarkEnd w:id="3669"/>
      <w:bookmarkEnd w:id="3670"/>
      <w:bookmarkEnd w:id="3671"/>
      <w:bookmarkEnd w:id="3672"/>
      <w:bookmarkEnd w:id="3673"/>
    </w:p>
    <w:p w14:paraId="30687F5F" w14:textId="77777777" w:rsidR="005C2AEC" w:rsidRDefault="008F2794">
      <w:pPr>
        <w:pStyle w:val="Heading4"/>
        <w:rPr>
          <w:rFonts w:eastAsia="Arial Unicode MS"/>
        </w:rPr>
      </w:pPr>
      <w:bookmarkStart w:id="3674" w:name="_Toc470164209"/>
      <w:bookmarkStart w:id="3675" w:name="_Toc470164791"/>
      <w:bookmarkStart w:id="3676" w:name="_Toc475715400"/>
      <w:bookmarkStart w:id="3677" w:name="_Toc479349212"/>
      <w:bookmarkStart w:id="3678" w:name="_Toc484070660"/>
      <w:bookmarkStart w:id="3679" w:name="_Toc8131023"/>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4"/>
      <w:bookmarkEnd w:id="3675"/>
      <w:bookmarkEnd w:id="3676"/>
      <w:bookmarkEnd w:id="3677"/>
      <w:bookmarkEnd w:id="3678"/>
      <w:bookmarkEnd w:id="3679"/>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lastRenderedPageBreak/>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3"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Heading4"/>
        <w:rPr>
          <w:rFonts w:eastAsia="Arial Unicode MS"/>
        </w:rPr>
      </w:pPr>
      <w:bookmarkStart w:id="3680" w:name="_Toc470164210"/>
      <w:bookmarkStart w:id="3681" w:name="_Toc470164792"/>
      <w:bookmarkStart w:id="3682" w:name="_Toc475715401"/>
      <w:bookmarkStart w:id="3683" w:name="_Toc479349213"/>
      <w:bookmarkStart w:id="3684" w:name="_Toc484070661"/>
      <w:bookmarkStart w:id="3685" w:name="_Toc8131024"/>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0"/>
      <w:bookmarkEnd w:id="3681"/>
      <w:bookmarkEnd w:id="3682"/>
      <w:bookmarkEnd w:id="3683"/>
      <w:bookmarkEnd w:id="3684"/>
      <w:bookmarkEnd w:id="3685"/>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Heading4"/>
        <w:rPr>
          <w:rFonts w:eastAsia="Arial Unicode MS"/>
        </w:rPr>
      </w:pPr>
      <w:bookmarkStart w:id="3686" w:name="_Toc470164211"/>
      <w:bookmarkStart w:id="3687" w:name="_Toc470164793"/>
      <w:bookmarkStart w:id="3688" w:name="_Toc475715402"/>
      <w:bookmarkStart w:id="3689" w:name="_Toc479349214"/>
      <w:bookmarkStart w:id="3690" w:name="_Toc484070662"/>
      <w:bookmarkStart w:id="3691" w:name="_Toc8131025"/>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86"/>
      <w:bookmarkEnd w:id="3687"/>
      <w:bookmarkEnd w:id="3688"/>
      <w:bookmarkEnd w:id="3689"/>
      <w:bookmarkEnd w:id="3690"/>
      <w:bookmarkEnd w:id="3691"/>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Heading4"/>
        <w:rPr>
          <w:rFonts w:eastAsia="Arial Unicode MS"/>
        </w:rPr>
      </w:pPr>
      <w:bookmarkStart w:id="3692" w:name="_Toc470164212"/>
      <w:bookmarkStart w:id="3693" w:name="_Toc470164794"/>
      <w:bookmarkStart w:id="3694" w:name="_Toc475715403"/>
      <w:bookmarkStart w:id="3695" w:name="_Toc479349215"/>
      <w:bookmarkStart w:id="3696" w:name="_Toc484070663"/>
      <w:bookmarkStart w:id="3697" w:name="_Toc8131026"/>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2"/>
      <w:bookmarkEnd w:id="3693"/>
      <w:bookmarkEnd w:id="3694"/>
      <w:bookmarkEnd w:id="3695"/>
      <w:bookmarkEnd w:id="3696"/>
      <w:bookmarkEnd w:id="3697"/>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lastRenderedPageBreak/>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Heading4"/>
        <w:rPr>
          <w:rFonts w:eastAsia="Arial Unicode MS"/>
        </w:rPr>
      </w:pPr>
      <w:bookmarkStart w:id="3698" w:name="_Toc470164213"/>
      <w:bookmarkStart w:id="3699" w:name="_Toc470164795"/>
      <w:bookmarkStart w:id="3700" w:name="_Toc475715404"/>
      <w:bookmarkStart w:id="3701" w:name="_Toc479349216"/>
      <w:bookmarkStart w:id="3702" w:name="_Toc484070664"/>
      <w:bookmarkStart w:id="3703" w:name="_Toc8131027"/>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698"/>
      <w:bookmarkEnd w:id="3699"/>
      <w:bookmarkEnd w:id="3700"/>
      <w:bookmarkEnd w:id="3701"/>
      <w:bookmarkEnd w:id="3702"/>
      <w:bookmarkEnd w:id="3703"/>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Heading4"/>
        <w:rPr>
          <w:rFonts w:eastAsia="Arial Unicode MS"/>
        </w:rPr>
      </w:pPr>
      <w:bookmarkStart w:id="3704" w:name="_Toc470164214"/>
      <w:bookmarkStart w:id="3705" w:name="_Toc470164796"/>
      <w:bookmarkStart w:id="3706" w:name="_Toc475715405"/>
      <w:bookmarkStart w:id="3707" w:name="_Toc479349217"/>
      <w:bookmarkStart w:id="3708" w:name="_Toc484070665"/>
      <w:bookmarkStart w:id="3709" w:name="_Toc8131028"/>
      <w:r w:rsidRPr="005A3421">
        <w:rPr>
          <w:rFonts w:eastAsia="Arial Unicode MS"/>
        </w:rPr>
        <w:lastRenderedPageBreak/>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4"/>
      <w:bookmarkEnd w:id="3705"/>
      <w:bookmarkEnd w:id="3706"/>
      <w:bookmarkEnd w:id="3707"/>
      <w:bookmarkEnd w:id="3708"/>
      <w:bookmarkEnd w:id="3709"/>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Heading4"/>
        <w:rPr>
          <w:rFonts w:eastAsia="Arial Unicode MS"/>
        </w:rPr>
      </w:pPr>
      <w:bookmarkStart w:id="3710" w:name="_Toc470164215"/>
      <w:bookmarkStart w:id="3711" w:name="_Toc470164797"/>
      <w:bookmarkStart w:id="3712" w:name="_Toc475715406"/>
      <w:bookmarkStart w:id="3713" w:name="_Toc479349218"/>
      <w:bookmarkStart w:id="3714" w:name="_Toc484070666"/>
      <w:bookmarkStart w:id="3715" w:name="_Toc8131029"/>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0"/>
      <w:bookmarkEnd w:id="3711"/>
      <w:bookmarkEnd w:id="3712"/>
      <w:bookmarkEnd w:id="3713"/>
      <w:bookmarkEnd w:id="3714"/>
      <w:bookmarkEnd w:id="3715"/>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Heading4"/>
        <w:rPr>
          <w:rFonts w:eastAsia="Arial Unicode MS"/>
        </w:rPr>
      </w:pPr>
      <w:bookmarkStart w:id="3716" w:name="_Toc470164216"/>
      <w:bookmarkStart w:id="3717" w:name="_Toc470164798"/>
      <w:bookmarkStart w:id="3718" w:name="_Toc475715407"/>
      <w:bookmarkStart w:id="3719" w:name="_Toc479349219"/>
      <w:bookmarkStart w:id="3720" w:name="_Toc484070667"/>
      <w:bookmarkStart w:id="3721" w:name="_Toc8131030"/>
      <w:r w:rsidRPr="005A3421">
        <w:rPr>
          <w:rFonts w:eastAsia="Arial Unicode MS"/>
        </w:rPr>
        <w:lastRenderedPageBreak/>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16"/>
      <w:bookmarkEnd w:id="3717"/>
      <w:bookmarkEnd w:id="3718"/>
      <w:bookmarkEnd w:id="3719"/>
      <w:bookmarkEnd w:id="3720"/>
      <w:bookmarkEnd w:id="3721"/>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Heading4"/>
        <w:rPr>
          <w:rFonts w:eastAsia="Arial Unicode MS"/>
        </w:rPr>
      </w:pPr>
      <w:bookmarkStart w:id="3722" w:name="_Toc470164217"/>
      <w:bookmarkStart w:id="3723" w:name="_Toc470164799"/>
      <w:bookmarkStart w:id="3724" w:name="_Toc475715408"/>
      <w:bookmarkStart w:id="3725" w:name="_Toc479349220"/>
      <w:bookmarkStart w:id="3726" w:name="_Toc484070668"/>
      <w:bookmarkStart w:id="3727" w:name="_Toc8131031"/>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2"/>
      <w:bookmarkEnd w:id="3723"/>
      <w:bookmarkEnd w:id="3724"/>
      <w:bookmarkEnd w:id="3725"/>
      <w:bookmarkEnd w:id="3726"/>
      <w:bookmarkEnd w:id="3727"/>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Heading4"/>
        <w:rPr>
          <w:rFonts w:eastAsia="Arial Unicode MS"/>
        </w:rPr>
      </w:pPr>
      <w:bookmarkStart w:id="3728" w:name="_Toc470164218"/>
      <w:bookmarkStart w:id="3729" w:name="_Toc470164800"/>
      <w:bookmarkStart w:id="3730" w:name="_Toc475715409"/>
      <w:bookmarkStart w:id="3731" w:name="_Toc479349221"/>
      <w:bookmarkStart w:id="3732" w:name="_Toc484070669"/>
      <w:bookmarkStart w:id="3733" w:name="_Toc8131032"/>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28"/>
      <w:bookmarkEnd w:id="3729"/>
      <w:bookmarkEnd w:id="3730"/>
      <w:bookmarkEnd w:id="3731"/>
      <w:bookmarkEnd w:id="3732"/>
      <w:bookmarkEnd w:id="3733"/>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lastRenderedPageBreak/>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Heading4"/>
        <w:rPr>
          <w:rFonts w:eastAsia="Arial Unicode MS"/>
        </w:rPr>
      </w:pPr>
      <w:bookmarkStart w:id="3734" w:name="_Toc470164219"/>
      <w:bookmarkStart w:id="3735" w:name="_Toc470164801"/>
      <w:bookmarkStart w:id="3736" w:name="_Toc475715410"/>
      <w:bookmarkStart w:id="3737" w:name="_Toc479349222"/>
      <w:bookmarkStart w:id="3738" w:name="_Toc484070670"/>
      <w:bookmarkStart w:id="3739" w:name="_Toc8131033"/>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4"/>
      <w:bookmarkEnd w:id="3735"/>
      <w:bookmarkEnd w:id="3736"/>
      <w:bookmarkEnd w:id="3737"/>
      <w:bookmarkEnd w:id="3738"/>
      <w:bookmarkEnd w:id="3739"/>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Heading4"/>
        <w:rPr>
          <w:rFonts w:eastAsia="Arial Unicode MS"/>
        </w:rPr>
      </w:pPr>
      <w:bookmarkStart w:id="3740" w:name="_Toc470164220"/>
      <w:bookmarkStart w:id="3741" w:name="_Toc470164802"/>
      <w:bookmarkStart w:id="3742" w:name="_Toc475715411"/>
      <w:bookmarkStart w:id="3743" w:name="_Toc479349223"/>
      <w:bookmarkStart w:id="3744" w:name="_Toc484070671"/>
      <w:bookmarkStart w:id="3745" w:name="_Toc8131034"/>
      <w:r w:rsidRPr="005A3421">
        <w:rPr>
          <w:rFonts w:eastAsia="Arial Unicode MS"/>
        </w:rPr>
        <w:lastRenderedPageBreak/>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0"/>
      <w:bookmarkEnd w:id="3741"/>
      <w:bookmarkEnd w:id="3742"/>
      <w:bookmarkEnd w:id="3743"/>
      <w:bookmarkEnd w:id="3744"/>
      <w:bookmarkEnd w:id="3745"/>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Heading4"/>
        <w:rPr>
          <w:rFonts w:eastAsia="Arial Unicode MS"/>
        </w:rPr>
      </w:pPr>
      <w:bookmarkStart w:id="3746" w:name="_Toc470164221"/>
      <w:bookmarkStart w:id="3747" w:name="_Toc470164803"/>
      <w:bookmarkStart w:id="3748" w:name="_Toc475715412"/>
      <w:bookmarkStart w:id="3749" w:name="_Toc479349224"/>
      <w:bookmarkStart w:id="3750" w:name="_Toc484070672"/>
      <w:bookmarkStart w:id="3751" w:name="_Toc8131035"/>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46"/>
      <w:bookmarkEnd w:id="3747"/>
      <w:bookmarkEnd w:id="3748"/>
      <w:bookmarkEnd w:id="3749"/>
      <w:bookmarkEnd w:id="3750"/>
      <w:bookmarkEnd w:id="3751"/>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Heading4"/>
      </w:pPr>
      <w:bookmarkStart w:id="3752" w:name="_Toc470164222"/>
      <w:bookmarkStart w:id="3753" w:name="_Toc470164804"/>
      <w:bookmarkStart w:id="3754" w:name="_Toc475715413"/>
      <w:bookmarkStart w:id="3755" w:name="_Toc479349225"/>
      <w:bookmarkStart w:id="3756" w:name="_Toc484070673"/>
      <w:bookmarkStart w:id="3757" w:name="_Toc8131036"/>
      <w:r w:rsidRPr="005A3421">
        <w:t>10.2.1</w:t>
      </w:r>
      <w:r>
        <w:t>1</w:t>
      </w:r>
      <w:r w:rsidRPr="005A3421">
        <w:t>.14</w:t>
      </w:r>
      <w:r w:rsidRPr="005A3421">
        <w:tab/>
      </w:r>
      <w:r w:rsidRPr="005A3421">
        <w:rPr>
          <w:rFonts w:eastAsia="Arial Unicode MS"/>
        </w:rPr>
        <w:t>Service Statistics Collection Record</w:t>
      </w:r>
      <w:bookmarkEnd w:id="3752"/>
      <w:bookmarkEnd w:id="3753"/>
      <w:bookmarkEnd w:id="3754"/>
      <w:bookmarkEnd w:id="3755"/>
      <w:bookmarkEnd w:id="3756"/>
      <w:bookmarkEnd w:id="3757"/>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lastRenderedPageBreak/>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SimSun"/>
              </w:rPr>
            </w:pPr>
            <w:r w:rsidRPr="00CF2F35">
              <w:rPr>
                <w:rFonts w:eastAsia="SimSun"/>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SimSun"/>
              </w:rPr>
            </w:pPr>
            <w:r w:rsidRPr="00CF2F35">
              <w:rPr>
                <w:rFonts w:eastAsia="SimSun"/>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Heading3"/>
      </w:pPr>
      <w:bookmarkStart w:id="3758" w:name="_Toc470164223"/>
      <w:bookmarkStart w:id="3759" w:name="_Toc470164805"/>
      <w:bookmarkStart w:id="3760" w:name="_Toc475715414"/>
      <w:bookmarkStart w:id="3761" w:name="_Toc479349226"/>
      <w:bookmarkStart w:id="3762" w:name="_Toc484070674"/>
      <w:bookmarkStart w:id="3763" w:name="_Toc8131037"/>
      <w:r w:rsidRPr="005A3421">
        <w:t>10.2.1</w:t>
      </w:r>
      <w:r>
        <w:t>2</w:t>
      </w:r>
      <w:r w:rsidRPr="005A3421">
        <w:tab/>
      </w:r>
      <w:r>
        <w:t>M2M service subscription management</w:t>
      </w:r>
      <w:bookmarkEnd w:id="3758"/>
      <w:bookmarkEnd w:id="3759"/>
      <w:bookmarkEnd w:id="3760"/>
      <w:bookmarkEnd w:id="3761"/>
      <w:bookmarkEnd w:id="3762"/>
      <w:bookmarkEnd w:id="3763"/>
    </w:p>
    <w:p w14:paraId="144B75C9" w14:textId="77777777" w:rsidR="008F2794" w:rsidRPr="005A3421" w:rsidRDefault="008F2794" w:rsidP="008F2794">
      <w:pPr>
        <w:pStyle w:val="Heading4"/>
      </w:pPr>
      <w:bookmarkStart w:id="3764" w:name="_Toc470164224"/>
      <w:bookmarkStart w:id="3765" w:name="_Toc470164806"/>
      <w:bookmarkStart w:id="3766" w:name="_Toc475715415"/>
      <w:bookmarkStart w:id="3767" w:name="_Toc479349227"/>
      <w:bookmarkStart w:id="3768" w:name="_Toc484070675"/>
      <w:bookmarkStart w:id="3769" w:name="_Toc8131038"/>
      <w:r w:rsidRPr="005A3421">
        <w:t>10.2.1</w:t>
      </w:r>
      <w:r>
        <w:t>2</w:t>
      </w:r>
      <w:r w:rsidRPr="005A3421">
        <w:t>.1</w:t>
      </w:r>
      <w:r w:rsidRPr="005A3421">
        <w:tab/>
      </w:r>
      <w:r>
        <w:t>Intro</w:t>
      </w:r>
      <w:r w:rsidR="00EA587C">
        <w:rPr>
          <w:rFonts w:eastAsiaTheme="minorEastAsia" w:hint="eastAsia"/>
          <w:lang w:eastAsia="zh-CN"/>
        </w:rPr>
        <w:t>d</w:t>
      </w:r>
      <w:r>
        <w:t>uction</w:t>
      </w:r>
      <w:bookmarkEnd w:id="3764"/>
      <w:bookmarkEnd w:id="3765"/>
      <w:bookmarkEnd w:id="3766"/>
      <w:bookmarkEnd w:id="3767"/>
      <w:bookmarkEnd w:id="3768"/>
      <w:bookmarkEnd w:id="3769"/>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Heading4"/>
      </w:pPr>
      <w:bookmarkStart w:id="3770" w:name="_Toc470164225"/>
      <w:bookmarkStart w:id="3771" w:name="_Toc470164807"/>
      <w:bookmarkStart w:id="3772" w:name="_Toc475715416"/>
      <w:bookmarkStart w:id="3773" w:name="_Toc479349228"/>
      <w:bookmarkStart w:id="3774" w:name="_Toc484070676"/>
      <w:bookmarkStart w:id="3775" w:name="_Toc8131039"/>
      <w:r w:rsidRPr="005A3421">
        <w:t>10.2.1</w:t>
      </w:r>
      <w:r>
        <w:t>2</w:t>
      </w:r>
      <w:r w:rsidRPr="005A3421">
        <w:t>.</w:t>
      </w:r>
      <w:r>
        <w:t>2</w:t>
      </w:r>
      <w:r w:rsidRPr="005A3421">
        <w:tab/>
        <w:t xml:space="preserve">Create </w:t>
      </w:r>
      <w:r w:rsidRPr="005A3421">
        <w:rPr>
          <w:i/>
        </w:rPr>
        <w:t>&lt;m2mServiceSubscriptionProfile&gt;</w:t>
      </w:r>
      <w:bookmarkEnd w:id="3770"/>
      <w:bookmarkEnd w:id="3771"/>
      <w:bookmarkEnd w:id="3772"/>
      <w:bookmarkEnd w:id="3773"/>
      <w:bookmarkEnd w:id="3774"/>
      <w:bookmarkEnd w:id="3775"/>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Heading4"/>
      </w:pPr>
      <w:bookmarkStart w:id="3776" w:name="_Toc470164226"/>
      <w:bookmarkStart w:id="3777" w:name="_Toc470164808"/>
      <w:bookmarkStart w:id="3778" w:name="_Toc475715417"/>
      <w:bookmarkStart w:id="3779" w:name="_Toc479349229"/>
      <w:bookmarkStart w:id="3780" w:name="_Toc484070677"/>
      <w:bookmarkStart w:id="3781" w:name="_Toc8131040"/>
      <w:r w:rsidRPr="005A3421">
        <w:lastRenderedPageBreak/>
        <w:t>10.2.1</w:t>
      </w:r>
      <w:r>
        <w:t>2</w:t>
      </w:r>
      <w:r w:rsidRPr="005A3421">
        <w:t>.</w:t>
      </w:r>
      <w:r>
        <w:t>3</w:t>
      </w:r>
      <w:r w:rsidRPr="005A3421">
        <w:tab/>
        <w:t xml:space="preserve">Retrieve </w:t>
      </w:r>
      <w:r w:rsidRPr="005A3421">
        <w:rPr>
          <w:i/>
        </w:rPr>
        <w:t>&lt;m2mServiceSubscriptionProfile&gt;</w:t>
      </w:r>
      <w:bookmarkEnd w:id="3776"/>
      <w:bookmarkEnd w:id="3777"/>
      <w:bookmarkEnd w:id="3778"/>
      <w:bookmarkEnd w:id="3779"/>
      <w:bookmarkEnd w:id="3780"/>
      <w:bookmarkEnd w:id="3781"/>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Heading4"/>
      </w:pPr>
      <w:bookmarkStart w:id="3782" w:name="_Toc470164227"/>
      <w:bookmarkStart w:id="3783" w:name="_Toc470164809"/>
      <w:bookmarkStart w:id="3784" w:name="_Toc475715418"/>
      <w:bookmarkStart w:id="3785" w:name="_Toc479349230"/>
      <w:bookmarkStart w:id="3786" w:name="_Toc484070678"/>
      <w:bookmarkStart w:id="3787" w:name="_Toc8131041"/>
      <w:r w:rsidRPr="005A3421">
        <w:t>10.2.1</w:t>
      </w:r>
      <w:r>
        <w:t>2</w:t>
      </w:r>
      <w:r w:rsidRPr="005A3421">
        <w:t>.</w:t>
      </w:r>
      <w:r>
        <w:t>4</w:t>
      </w:r>
      <w:r w:rsidRPr="005A3421">
        <w:tab/>
        <w:t xml:space="preserve">Update </w:t>
      </w:r>
      <w:r w:rsidRPr="005A3421">
        <w:rPr>
          <w:i/>
        </w:rPr>
        <w:t>&lt;m2mServiceSubscriptionProfile&gt;</w:t>
      </w:r>
      <w:bookmarkEnd w:id="3782"/>
      <w:bookmarkEnd w:id="3783"/>
      <w:bookmarkEnd w:id="3784"/>
      <w:bookmarkEnd w:id="3785"/>
      <w:bookmarkEnd w:id="3786"/>
      <w:bookmarkEnd w:id="3787"/>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Heading4"/>
      </w:pPr>
      <w:bookmarkStart w:id="3788" w:name="_Toc470164228"/>
      <w:bookmarkStart w:id="3789" w:name="_Toc470164810"/>
      <w:bookmarkStart w:id="3790" w:name="_Toc475715419"/>
      <w:bookmarkStart w:id="3791" w:name="_Toc479349231"/>
      <w:bookmarkStart w:id="3792" w:name="_Toc484070679"/>
      <w:bookmarkStart w:id="3793" w:name="_Toc8131042"/>
      <w:r w:rsidRPr="005A3421">
        <w:lastRenderedPageBreak/>
        <w:t>10.2.1</w:t>
      </w:r>
      <w:r>
        <w:t>2</w:t>
      </w:r>
      <w:r w:rsidRPr="005A3421">
        <w:t>.</w:t>
      </w:r>
      <w:r>
        <w:t>5</w:t>
      </w:r>
      <w:r w:rsidRPr="005A3421">
        <w:tab/>
        <w:t xml:space="preserve">Delete </w:t>
      </w:r>
      <w:r w:rsidRPr="005A3421">
        <w:rPr>
          <w:i/>
        </w:rPr>
        <w:t>&lt;m2mServiceSubscriptionProfile&gt;</w:t>
      </w:r>
      <w:bookmarkEnd w:id="3788"/>
      <w:bookmarkEnd w:id="3789"/>
      <w:bookmarkEnd w:id="3790"/>
      <w:bookmarkEnd w:id="3791"/>
      <w:bookmarkEnd w:id="3792"/>
      <w:bookmarkEnd w:id="3793"/>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Heading4"/>
      </w:pPr>
      <w:bookmarkStart w:id="3794" w:name="_Toc470164229"/>
      <w:bookmarkStart w:id="3795" w:name="_Toc470164811"/>
      <w:bookmarkStart w:id="3796" w:name="_Toc475715420"/>
      <w:bookmarkStart w:id="3797" w:name="_Toc479349232"/>
      <w:bookmarkStart w:id="3798" w:name="_Toc484070680"/>
      <w:bookmarkStart w:id="3799" w:name="_Toc8131043"/>
      <w:r w:rsidRPr="005A3421">
        <w:t>10.2.1</w:t>
      </w:r>
      <w:r>
        <w:t>2</w:t>
      </w:r>
      <w:r w:rsidRPr="005A3421">
        <w:t>.</w:t>
      </w:r>
      <w:r>
        <w:t>6</w:t>
      </w:r>
      <w:r w:rsidRPr="005A3421">
        <w:tab/>
        <w:t xml:space="preserve">Create </w:t>
      </w:r>
      <w:r w:rsidRPr="005A3421">
        <w:rPr>
          <w:i/>
        </w:rPr>
        <w:t>&lt;serviceSubscribedNode&gt;</w:t>
      </w:r>
      <w:bookmarkEnd w:id="3794"/>
      <w:bookmarkEnd w:id="3795"/>
      <w:bookmarkEnd w:id="3796"/>
      <w:bookmarkEnd w:id="3797"/>
      <w:bookmarkEnd w:id="3798"/>
      <w:bookmarkEnd w:id="3799"/>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Heading4"/>
      </w:pPr>
      <w:bookmarkStart w:id="3800" w:name="_Toc470164230"/>
      <w:bookmarkStart w:id="3801" w:name="_Toc470164812"/>
      <w:bookmarkStart w:id="3802" w:name="_Toc475715421"/>
      <w:bookmarkStart w:id="3803" w:name="_Toc479349233"/>
      <w:bookmarkStart w:id="3804" w:name="_Toc484070681"/>
      <w:bookmarkStart w:id="3805" w:name="_Toc8131044"/>
      <w:r w:rsidRPr="005A3421">
        <w:lastRenderedPageBreak/>
        <w:t>10.2.1</w:t>
      </w:r>
      <w:r>
        <w:t>2</w:t>
      </w:r>
      <w:r w:rsidRPr="005A3421">
        <w:t>.</w:t>
      </w:r>
      <w:r>
        <w:t>7</w:t>
      </w:r>
      <w:r w:rsidRPr="005A3421">
        <w:tab/>
        <w:t xml:space="preserve">Retrieve </w:t>
      </w:r>
      <w:r w:rsidRPr="005A3421">
        <w:rPr>
          <w:i/>
        </w:rPr>
        <w:t>&lt;serviceSubscribedNode&gt;</w:t>
      </w:r>
      <w:bookmarkEnd w:id="3800"/>
      <w:bookmarkEnd w:id="3801"/>
      <w:bookmarkEnd w:id="3802"/>
      <w:bookmarkEnd w:id="3803"/>
      <w:bookmarkEnd w:id="3804"/>
      <w:bookmarkEnd w:id="3805"/>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Heading4"/>
      </w:pPr>
      <w:bookmarkStart w:id="3806" w:name="_Toc470164231"/>
      <w:bookmarkStart w:id="3807" w:name="_Toc470164813"/>
      <w:bookmarkStart w:id="3808" w:name="_Toc475715422"/>
      <w:bookmarkStart w:id="3809" w:name="_Toc479349234"/>
      <w:bookmarkStart w:id="3810" w:name="_Toc484070682"/>
      <w:bookmarkStart w:id="3811" w:name="_Toc8131045"/>
      <w:r w:rsidRPr="005A3421">
        <w:t>10.2.1</w:t>
      </w:r>
      <w:r>
        <w:t>2</w:t>
      </w:r>
      <w:r w:rsidRPr="005A3421">
        <w:t>.</w:t>
      </w:r>
      <w:r>
        <w:t>8</w:t>
      </w:r>
      <w:r w:rsidRPr="005A3421">
        <w:tab/>
        <w:t xml:space="preserve">Update </w:t>
      </w:r>
      <w:r w:rsidRPr="005A3421">
        <w:rPr>
          <w:i/>
        </w:rPr>
        <w:t>&lt;serviceSubscribedNode&gt;</w:t>
      </w:r>
      <w:bookmarkEnd w:id="3806"/>
      <w:bookmarkEnd w:id="3807"/>
      <w:bookmarkEnd w:id="3808"/>
      <w:bookmarkEnd w:id="3809"/>
      <w:bookmarkEnd w:id="3810"/>
      <w:bookmarkEnd w:id="3811"/>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Heading4"/>
      </w:pPr>
      <w:bookmarkStart w:id="3812" w:name="_Toc470164232"/>
      <w:bookmarkStart w:id="3813" w:name="_Toc470164814"/>
      <w:bookmarkStart w:id="3814" w:name="_Toc475715423"/>
      <w:bookmarkStart w:id="3815" w:name="_Toc479349235"/>
      <w:bookmarkStart w:id="3816" w:name="_Toc484070683"/>
      <w:bookmarkStart w:id="3817" w:name="_Toc8131046"/>
      <w:r w:rsidRPr="005A3421">
        <w:t>10.2.1</w:t>
      </w:r>
      <w:r>
        <w:t>2</w:t>
      </w:r>
      <w:r w:rsidRPr="005A3421">
        <w:t>.</w:t>
      </w:r>
      <w:r>
        <w:t>9</w:t>
      </w:r>
      <w:r w:rsidRPr="005A3421">
        <w:tab/>
        <w:t xml:space="preserve">Delete </w:t>
      </w:r>
      <w:r w:rsidRPr="005A3421">
        <w:rPr>
          <w:i/>
        </w:rPr>
        <w:t>&lt;serviceSubscribedNode&gt;</w:t>
      </w:r>
      <w:bookmarkEnd w:id="3812"/>
      <w:bookmarkEnd w:id="3813"/>
      <w:bookmarkEnd w:id="3814"/>
      <w:bookmarkEnd w:id="3815"/>
      <w:bookmarkEnd w:id="3816"/>
      <w:bookmarkEnd w:id="3817"/>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lastRenderedPageBreak/>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Heading4"/>
      </w:pPr>
      <w:bookmarkStart w:id="3818" w:name="_Toc470164233"/>
      <w:bookmarkStart w:id="3819" w:name="_Toc470164815"/>
      <w:bookmarkStart w:id="3820" w:name="_Toc475715424"/>
      <w:bookmarkStart w:id="3821" w:name="_Toc479349236"/>
      <w:bookmarkStart w:id="3822" w:name="_Toc484070684"/>
      <w:bookmarkStart w:id="3823" w:name="_Toc8131047"/>
      <w:r w:rsidRPr="005A3421">
        <w:t>10.2.</w:t>
      </w:r>
      <w:r>
        <w:t>12</w:t>
      </w:r>
      <w:r w:rsidRPr="005A3421">
        <w:t>.1</w:t>
      </w:r>
      <w:r>
        <w:t>0</w:t>
      </w:r>
      <w:r w:rsidRPr="005A3421">
        <w:tab/>
        <w:t xml:space="preserve">Create </w:t>
      </w:r>
      <w:r w:rsidRPr="005A3421">
        <w:rPr>
          <w:i/>
        </w:rPr>
        <w:t>&lt;serviceSubscribedAppRule&gt;</w:t>
      </w:r>
      <w:bookmarkEnd w:id="3818"/>
      <w:bookmarkEnd w:id="3819"/>
      <w:bookmarkEnd w:id="3820"/>
      <w:bookmarkEnd w:id="3821"/>
      <w:bookmarkEnd w:id="3822"/>
      <w:bookmarkEnd w:id="3823"/>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Heading4"/>
      </w:pPr>
      <w:bookmarkStart w:id="3824" w:name="_Toc470164234"/>
      <w:bookmarkStart w:id="3825" w:name="_Toc470164816"/>
      <w:bookmarkStart w:id="3826" w:name="_Toc475715425"/>
      <w:bookmarkStart w:id="3827" w:name="_Toc479349237"/>
      <w:bookmarkStart w:id="3828" w:name="_Toc484070685"/>
      <w:bookmarkStart w:id="3829" w:name="_Toc8131048"/>
      <w:r w:rsidRPr="005A3421">
        <w:t>10.2.</w:t>
      </w:r>
      <w:r>
        <w:t>12</w:t>
      </w:r>
      <w:r w:rsidRPr="005A3421">
        <w:t>.</w:t>
      </w:r>
      <w:r>
        <w:t>11</w:t>
      </w:r>
      <w:r w:rsidRPr="005A3421">
        <w:tab/>
        <w:t xml:space="preserve">Retrieve </w:t>
      </w:r>
      <w:r w:rsidRPr="005A3421">
        <w:rPr>
          <w:i/>
        </w:rPr>
        <w:t>&lt;serviceSubscribedAppRule&gt;</w:t>
      </w:r>
      <w:bookmarkEnd w:id="3824"/>
      <w:bookmarkEnd w:id="3825"/>
      <w:bookmarkEnd w:id="3826"/>
      <w:bookmarkEnd w:id="3827"/>
      <w:bookmarkEnd w:id="3828"/>
      <w:bookmarkEnd w:id="3829"/>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lastRenderedPageBreak/>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Heading4"/>
      </w:pPr>
      <w:bookmarkStart w:id="3830" w:name="_Toc470164235"/>
      <w:bookmarkStart w:id="3831" w:name="_Toc470164817"/>
      <w:bookmarkStart w:id="3832" w:name="_Toc475715426"/>
      <w:bookmarkStart w:id="3833" w:name="_Toc479349238"/>
      <w:bookmarkStart w:id="3834" w:name="_Toc484070686"/>
      <w:bookmarkStart w:id="3835" w:name="_Toc8131049"/>
      <w:r w:rsidRPr="005A3421">
        <w:t>10.2.</w:t>
      </w:r>
      <w:r>
        <w:t>12</w:t>
      </w:r>
      <w:r w:rsidRPr="005A3421">
        <w:t>.</w:t>
      </w:r>
      <w:r>
        <w:t>12</w:t>
      </w:r>
      <w:r w:rsidRPr="005A3421">
        <w:tab/>
        <w:t xml:space="preserve">Update </w:t>
      </w:r>
      <w:r w:rsidRPr="005A3421">
        <w:rPr>
          <w:i/>
        </w:rPr>
        <w:t>&lt;serviceSubscribedAppRule&gt;</w:t>
      </w:r>
      <w:bookmarkEnd w:id="3830"/>
      <w:bookmarkEnd w:id="3831"/>
      <w:bookmarkEnd w:id="3832"/>
      <w:bookmarkEnd w:id="3833"/>
      <w:bookmarkEnd w:id="3834"/>
      <w:bookmarkEnd w:id="3835"/>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SimSun"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Heading4"/>
      </w:pPr>
      <w:bookmarkStart w:id="3836" w:name="_Toc470164236"/>
      <w:bookmarkStart w:id="3837" w:name="_Toc470164818"/>
      <w:bookmarkStart w:id="3838" w:name="_Toc475715427"/>
      <w:bookmarkStart w:id="3839" w:name="_Toc479349239"/>
      <w:bookmarkStart w:id="3840" w:name="_Toc484070687"/>
      <w:bookmarkStart w:id="3841" w:name="_Toc8131050"/>
      <w:r w:rsidRPr="005A3421">
        <w:t>10.2.</w:t>
      </w:r>
      <w:r>
        <w:t>12</w:t>
      </w:r>
      <w:r w:rsidRPr="005A3421">
        <w:t>.</w:t>
      </w:r>
      <w:r>
        <w:t>13</w:t>
      </w:r>
      <w:r w:rsidRPr="005A3421">
        <w:tab/>
        <w:t xml:space="preserve">Delete </w:t>
      </w:r>
      <w:r w:rsidRPr="005A3421">
        <w:rPr>
          <w:i/>
        </w:rPr>
        <w:t>&lt;serviceSubscribedAppRule&gt;</w:t>
      </w:r>
      <w:bookmarkEnd w:id="3836"/>
      <w:bookmarkEnd w:id="3837"/>
      <w:bookmarkEnd w:id="3838"/>
      <w:bookmarkEnd w:id="3839"/>
      <w:bookmarkEnd w:id="3840"/>
      <w:bookmarkEnd w:id="3841"/>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SimSun"/>
          <w:lang w:eastAsia="zh-CN"/>
        </w:rPr>
      </w:pPr>
    </w:p>
    <w:p w14:paraId="3A98463F" w14:textId="77777777" w:rsidR="008F2794" w:rsidRPr="005A3421" w:rsidRDefault="008F2794" w:rsidP="008F2794">
      <w:pPr>
        <w:pStyle w:val="Heading3"/>
      </w:pPr>
      <w:bookmarkStart w:id="3842" w:name="_Toc470164237"/>
      <w:bookmarkStart w:id="3843" w:name="_Toc470164819"/>
      <w:bookmarkStart w:id="3844" w:name="_Toc475715428"/>
      <w:bookmarkStart w:id="3845" w:name="_Toc479349240"/>
      <w:bookmarkStart w:id="3846" w:name="_Toc484070688"/>
      <w:bookmarkStart w:id="3847" w:name="_Toc8131051"/>
      <w:r w:rsidRPr="005A3421">
        <w:lastRenderedPageBreak/>
        <w:t>10.2.1</w:t>
      </w:r>
      <w:r>
        <w:t>3</w:t>
      </w:r>
      <w:r w:rsidRPr="005A3421">
        <w:tab/>
        <w:t xml:space="preserve">Resource </w:t>
      </w:r>
      <w:r>
        <w:t>a</w:t>
      </w:r>
      <w:r w:rsidRPr="005A3421">
        <w:t>nnouncement</w:t>
      </w:r>
      <w:bookmarkEnd w:id="3842"/>
      <w:bookmarkEnd w:id="3843"/>
      <w:bookmarkEnd w:id="3844"/>
      <w:bookmarkEnd w:id="3845"/>
      <w:bookmarkEnd w:id="3846"/>
      <w:bookmarkEnd w:id="3847"/>
      <w:r w:rsidRPr="005A3421">
        <w:t xml:space="preserve"> </w:t>
      </w:r>
    </w:p>
    <w:p w14:paraId="7ECBAD42" w14:textId="77777777" w:rsidR="008F2794" w:rsidRDefault="008F2794" w:rsidP="008F2794">
      <w:pPr>
        <w:pStyle w:val="Heading4"/>
      </w:pPr>
      <w:bookmarkStart w:id="3848" w:name="_Toc470164238"/>
      <w:bookmarkStart w:id="3849" w:name="_Toc470164820"/>
      <w:bookmarkStart w:id="3850" w:name="_Toc475715429"/>
      <w:bookmarkStart w:id="3851" w:name="_Toc479349241"/>
      <w:bookmarkStart w:id="3852" w:name="_Toc484070689"/>
      <w:bookmarkStart w:id="3853" w:name="_Toc8131052"/>
      <w:r w:rsidRPr="005A3421">
        <w:t>10.2.1</w:t>
      </w:r>
      <w:r>
        <w:t>3</w:t>
      </w:r>
      <w:r w:rsidRPr="005A3421">
        <w:t>.1</w:t>
      </w:r>
      <w:r w:rsidRPr="005A3421">
        <w:tab/>
      </w:r>
      <w:r>
        <w:t>Introduction</w:t>
      </w:r>
      <w:bookmarkEnd w:id="3848"/>
      <w:bookmarkEnd w:id="3849"/>
      <w:bookmarkEnd w:id="3850"/>
      <w:bookmarkEnd w:id="3851"/>
      <w:bookmarkEnd w:id="3852"/>
      <w:bookmarkEnd w:id="3853"/>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Heading4"/>
      </w:pPr>
      <w:bookmarkStart w:id="3854" w:name="_Toc470164239"/>
      <w:bookmarkStart w:id="3855" w:name="_Toc470164821"/>
      <w:bookmarkStart w:id="3856" w:name="_Toc475715430"/>
      <w:bookmarkStart w:id="3857" w:name="_Toc479349242"/>
      <w:bookmarkStart w:id="3858" w:name="_Toc484070690"/>
      <w:bookmarkStart w:id="3859" w:name="_Toc8131053"/>
      <w:r w:rsidRPr="005A3421">
        <w:t>10.2.1</w:t>
      </w:r>
      <w:r>
        <w:t>3</w:t>
      </w:r>
      <w:r w:rsidRPr="005A3421">
        <w:t>.</w:t>
      </w:r>
      <w:r>
        <w:t>2</w:t>
      </w:r>
      <w:r w:rsidRPr="005A3421">
        <w:tab/>
        <w:t>Procedure for AE and CSE to initiate Creation of an Announced Resource</w:t>
      </w:r>
      <w:bookmarkEnd w:id="3854"/>
      <w:bookmarkEnd w:id="3855"/>
      <w:bookmarkEnd w:id="3856"/>
      <w:bookmarkEnd w:id="3857"/>
      <w:bookmarkEnd w:id="3858"/>
      <w:bookmarkEnd w:id="3859"/>
    </w:p>
    <w:p w14:paraId="61464139" w14:textId="77777777" w:rsidR="008F2794" w:rsidRPr="005A3421" w:rsidRDefault="008F2794" w:rsidP="008F2794">
      <w:pPr>
        <w:rPr>
          <w:rFonts w:eastAsia="SimSun"/>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SimSun"/>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4pt;height:309.6pt" o:ole="">
            <v:imagedata r:id="rId104" o:title=""/>
          </v:shape>
          <o:OLEObject Type="Embed" ProgID="Visio.Drawing.11" ShapeID="_x0000_i1069" DrawAspect="Content" ObjectID="_1618743750" r:id="rId105"/>
        </w:object>
      </w:r>
    </w:p>
    <w:p w14:paraId="076A0634" w14:textId="77777777" w:rsidR="008F2794" w:rsidRPr="005A3421" w:rsidRDefault="008F2794" w:rsidP="008F2794">
      <w:pPr>
        <w:pStyle w:val="TH"/>
        <w:rPr>
          <w:rFonts w:eastAsia="SimSun"/>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lastRenderedPageBreak/>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SimSun" w:hint="eastAsia"/>
                <w:lang w:eastAsia="zh-CN"/>
              </w:rPr>
              <w:t>the announcement target CSE</w:t>
            </w:r>
            <w:r w:rsidRPr="005A3421">
              <w:t>.</w:t>
            </w:r>
          </w:p>
          <w:p w14:paraId="66811C25" w14:textId="77777777" w:rsidR="008F2794" w:rsidRPr="005A3421" w:rsidRDefault="008F2794" w:rsidP="008F2794">
            <w:pPr>
              <w:pStyle w:val="TB1"/>
              <w:rPr>
                <w:rFonts w:eastAsia="SimSun"/>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SimSun"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SimSun"/>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Heading4"/>
      </w:pPr>
      <w:bookmarkStart w:id="3860" w:name="_Toc470164240"/>
      <w:bookmarkStart w:id="3861" w:name="_Toc470164822"/>
      <w:bookmarkStart w:id="3862" w:name="_Toc475715431"/>
      <w:bookmarkStart w:id="3863" w:name="_Toc479349243"/>
      <w:bookmarkStart w:id="3864" w:name="_Toc484070691"/>
      <w:bookmarkStart w:id="3865" w:name="_Toc8131054"/>
      <w:r w:rsidRPr="005A3421">
        <w:t>10.2.1</w:t>
      </w:r>
      <w:r>
        <w:t>3</w:t>
      </w:r>
      <w:r w:rsidRPr="005A3421">
        <w:t>.</w:t>
      </w:r>
      <w:r>
        <w:t>3</w:t>
      </w:r>
      <w:r w:rsidRPr="005A3421">
        <w:tab/>
        <w:t>Procedure at AE or CSE to Retrieve information from an Announced Resource</w:t>
      </w:r>
      <w:bookmarkEnd w:id="3860"/>
      <w:bookmarkEnd w:id="3861"/>
      <w:bookmarkEnd w:id="3862"/>
      <w:bookmarkEnd w:id="3863"/>
      <w:bookmarkEnd w:id="3864"/>
      <w:bookmarkEnd w:id="3865"/>
    </w:p>
    <w:p w14:paraId="2B7C8787" w14:textId="77777777" w:rsidR="008F2794" w:rsidRPr="005A3421" w:rsidRDefault="008F2794" w:rsidP="008F2794">
      <w:pPr>
        <w:rPr>
          <w:rFonts w:eastAsia="SimSun"/>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6pt;height:3in" o:ole="">
            <v:imagedata r:id="rId106" o:title=""/>
          </v:shape>
          <o:OLEObject Type="Embed" ProgID="Visio.Drawing.15" ShapeID="_x0000_i1070" DrawAspect="Content" ObjectID="_1618743751" r:id="rId107"/>
        </w:object>
      </w:r>
    </w:p>
    <w:p w14:paraId="3E8AABD2" w14:textId="77777777" w:rsidR="008F2794" w:rsidRPr="005A3421" w:rsidRDefault="008F2794" w:rsidP="008F2794">
      <w:pPr>
        <w:pStyle w:val="TH"/>
        <w:rPr>
          <w:rFonts w:eastAsia="SimSun"/>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SimSun"/>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SimSun"/>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Heading4"/>
      </w:pPr>
      <w:bookmarkStart w:id="3866" w:name="_Toc470164241"/>
      <w:bookmarkStart w:id="3867" w:name="_Toc470164823"/>
      <w:bookmarkStart w:id="3868" w:name="_Toc475715432"/>
      <w:bookmarkStart w:id="3869" w:name="_Toc479349244"/>
      <w:bookmarkStart w:id="3870" w:name="_Toc484070692"/>
      <w:bookmarkStart w:id="3871" w:name="_Toc8131055"/>
      <w:r w:rsidRPr="005A3421">
        <w:lastRenderedPageBreak/>
        <w:t>10.2.1</w:t>
      </w:r>
      <w:r>
        <w:t>3</w:t>
      </w:r>
      <w:r w:rsidRPr="005A3421">
        <w:t>.</w:t>
      </w:r>
      <w:r>
        <w:t>4</w:t>
      </w:r>
      <w:r w:rsidRPr="005A3421">
        <w:tab/>
        <w:t>Procedure for AE and CSE to initiate Deletion of an Announced Resource</w:t>
      </w:r>
      <w:bookmarkEnd w:id="3866"/>
      <w:bookmarkEnd w:id="3867"/>
      <w:bookmarkEnd w:id="3868"/>
      <w:bookmarkEnd w:id="3869"/>
      <w:bookmarkEnd w:id="3870"/>
      <w:bookmarkEnd w:id="3871"/>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4pt;height:309.6pt" o:ole="">
            <v:imagedata r:id="rId108" o:title=""/>
          </v:shape>
          <o:OLEObject Type="Embed" ProgID="Visio.Drawing.11" ShapeID="_x0000_i1071" DrawAspect="Content" ObjectID="_1618743752" r:id="rId109"/>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lastRenderedPageBreak/>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SimSun"/>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update the </w:t>
            </w:r>
            <w:r w:rsidRPr="005A3421">
              <w:rPr>
                <w:rFonts w:eastAsia="SimSun"/>
                <w:i/>
              </w:rPr>
              <w:t>announceTo</w:t>
            </w:r>
            <w:r w:rsidRPr="005A3421">
              <w:rPr>
                <w:rFonts w:eastAsia="SimSun"/>
              </w:rPr>
              <w:t xml:space="preserve"> attribute at the original resource Hosting CSE by providing new content of the </w:t>
            </w:r>
            <w:r w:rsidRPr="005A3421">
              <w:rPr>
                <w:rFonts w:eastAsia="SimSun"/>
                <w:i/>
              </w:rPr>
              <w:t>announceTo</w:t>
            </w:r>
            <w:r w:rsidRPr="005A3421">
              <w:rPr>
                <w:rFonts w:eastAsia="SimSun"/>
              </w:rPr>
              <w:t xml:space="preserve"> </w:t>
            </w:r>
            <w:r w:rsidRPr="005A3421">
              <w:t xml:space="preserve">attribute </w:t>
            </w:r>
            <w:r w:rsidRPr="005A3421">
              <w:rPr>
                <w:rFonts w:eastAsia="SimSun"/>
              </w:rPr>
              <w:t>which does not include the CSE-IDs of the announcement target CSEs where the announced resource needs</w:t>
            </w:r>
            <w:r w:rsidRPr="005A3421">
              <w:t xml:space="preserve"> to be de-announced (deleted) by</w:t>
            </w:r>
            <w:r w:rsidRPr="005A3421">
              <w:rPr>
                <w:rFonts w:eastAsia="SimSun"/>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SimSun"/>
              </w:rPr>
              <w:t xml:space="preserve">The Originator shall </w:t>
            </w:r>
            <w:r w:rsidRPr="005A3421">
              <w:rPr>
                <w:rFonts w:eastAsia="SimSun" w:hint="eastAsia"/>
                <w:lang w:eastAsia="zh-CN"/>
              </w:rPr>
              <w:t xml:space="preserve">request to </w:t>
            </w:r>
            <w:r w:rsidRPr="005A3421">
              <w:rPr>
                <w:rFonts w:eastAsia="SimSun"/>
              </w:rPr>
              <w:t xml:space="preserve">delete the </w:t>
            </w:r>
            <w:r w:rsidRPr="005A3421">
              <w:rPr>
                <w:rFonts w:eastAsia="SimSun"/>
                <w:i/>
              </w:rPr>
              <w:t>announceTo</w:t>
            </w:r>
            <w:r w:rsidRPr="005A3421">
              <w:rPr>
                <w:rFonts w:eastAsia="SimSun"/>
              </w:rPr>
              <w:t xml:space="preserve"> attribute at the original resource Hosting CSE by sending UPDATE Request that sets the value of the </w:t>
            </w:r>
            <w:r w:rsidRPr="005A3421">
              <w:rPr>
                <w:rFonts w:eastAsia="SimSun"/>
                <w:i/>
              </w:rPr>
              <w:t>announceTo</w:t>
            </w:r>
            <w:r w:rsidRPr="005A3421">
              <w:rPr>
                <w:rFonts w:eastAsia="SimSun"/>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SimSun"/>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Heading4"/>
      </w:pPr>
      <w:bookmarkStart w:id="3872" w:name="_Toc470164242"/>
      <w:bookmarkStart w:id="3873" w:name="_Toc470164824"/>
      <w:bookmarkStart w:id="3874" w:name="_Toc475715433"/>
      <w:bookmarkStart w:id="3875" w:name="_Toc479349245"/>
      <w:bookmarkStart w:id="3876" w:name="_Toc484070693"/>
      <w:bookmarkStart w:id="3877" w:name="_Toc8131056"/>
      <w:r w:rsidRPr="005A3421">
        <w:t>10.2.1</w:t>
      </w:r>
      <w:r>
        <w:t>3</w:t>
      </w:r>
      <w:r w:rsidRPr="005A3421">
        <w:t>.</w:t>
      </w:r>
      <w:r>
        <w:t>5</w:t>
      </w:r>
      <w:r w:rsidRPr="005A3421">
        <w:tab/>
        <w:t>Procedure for original resource Hosting CSE to Create an Announced Resource</w:t>
      </w:r>
      <w:bookmarkEnd w:id="3872"/>
      <w:bookmarkEnd w:id="3873"/>
      <w:bookmarkEnd w:id="3874"/>
      <w:bookmarkEnd w:id="3875"/>
      <w:bookmarkEnd w:id="3876"/>
      <w:bookmarkEnd w:id="3877"/>
    </w:p>
    <w:p w14:paraId="414D3461" w14:textId="77777777" w:rsidR="008F2794" w:rsidRPr="005A3421" w:rsidRDefault="008F2794" w:rsidP="008F2794">
      <w:pPr>
        <w:keepNext/>
        <w:keepLines/>
        <w:rPr>
          <w:rFonts w:eastAsia="SimSun"/>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SimSun"/>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SimSun"/>
              </w:rPr>
              <w:t>parameters defined in table 8.1.2-3 ar</w:t>
            </w:r>
            <w:r w:rsidRPr="00CF2F35">
              <w:t>e applicable as indicated in that</w:t>
            </w:r>
            <w:r w:rsidRPr="00CF2F35">
              <w:rPr>
                <w:rFonts w:eastAsia="SimSun"/>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lastRenderedPageBreak/>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SimSun"/>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Heading4"/>
      </w:pPr>
      <w:bookmarkStart w:id="3878" w:name="_Toc470164243"/>
      <w:bookmarkStart w:id="3879" w:name="_Toc470164825"/>
      <w:bookmarkStart w:id="3880" w:name="_Toc475715434"/>
      <w:bookmarkStart w:id="3881" w:name="_Toc479349246"/>
      <w:bookmarkStart w:id="3882" w:name="_Toc484070694"/>
      <w:bookmarkStart w:id="3883" w:name="_Toc8131057"/>
      <w:r w:rsidRPr="005A3421">
        <w:t>10.2.1</w:t>
      </w:r>
      <w:r>
        <w:t>3</w:t>
      </w:r>
      <w:r w:rsidRPr="005A3421">
        <w:t>.</w:t>
      </w:r>
      <w:r>
        <w:t>6</w:t>
      </w:r>
      <w:r w:rsidRPr="005A3421">
        <w:tab/>
        <w:t>Procedure for original resource Hosting CSE to Delete an Announced Resource</w:t>
      </w:r>
      <w:bookmarkEnd w:id="3878"/>
      <w:bookmarkEnd w:id="3879"/>
      <w:bookmarkEnd w:id="3880"/>
      <w:bookmarkEnd w:id="3881"/>
      <w:bookmarkEnd w:id="3882"/>
      <w:bookmarkEnd w:id="3883"/>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lastRenderedPageBreak/>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SimSun"/>
              </w:rPr>
              <w:t>Originator after receiving the Response from the Receiver</w:t>
            </w:r>
            <w:r w:rsidRPr="00CF2F35">
              <w:t xml:space="preserve"> shall</w:t>
            </w:r>
            <w:r w:rsidRPr="00CF2F35">
              <w:rPr>
                <w:rFonts w:eastAsia="SimSun"/>
              </w:rPr>
              <w:t>:</w:t>
            </w:r>
          </w:p>
          <w:p w14:paraId="4036CAD1" w14:textId="77777777" w:rsidR="008F2794" w:rsidRPr="005A3421" w:rsidRDefault="008F2794" w:rsidP="008F2794">
            <w:pPr>
              <w:pStyle w:val="TB1"/>
            </w:pPr>
            <w:r w:rsidRPr="005A3421">
              <w:rPr>
                <w:rFonts w:eastAsia="SimSun"/>
              </w:rPr>
              <w:t xml:space="preserve">If the announced resource is successfully deleted, the </w:t>
            </w:r>
            <w:r w:rsidRPr="005A3421">
              <w:rPr>
                <w:rFonts w:eastAsia="SimSun"/>
                <w:i/>
              </w:rPr>
              <w:t>announceTo</w:t>
            </w:r>
            <w:r w:rsidRPr="005A3421">
              <w:rPr>
                <w:rFonts w:eastAsia="SimSun"/>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Heading4"/>
      </w:pPr>
      <w:bookmarkStart w:id="3884" w:name="_Toc470164244"/>
      <w:bookmarkStart w:id="3885" w:name="_Toc470164826"/>
      <w:bookmarkStart w:id="3886" w:name="_Toc475715435"/>
      <w:bookmarkStart w:id="3887" w:name="_Toc479349247"/>
      <w:bookmarkStart w:id="3888" w:name="_Toc484070695"/>
      <w:bookmarkStart w:id="3889" w:name="_Toc8131058"/>
      <w:r w:rsidRPr="005A3421">
        <w:t>10.2.1</w:t>
      </w:r>
      <w:r>
        <w:t>3</w:t>
      </w:r>
      <w:r w:rsidRPr="005A3421">
        <w:t>.</w:t>
      </w:r>
      <w:r>
        <w:t>7</w:t>
      </w:r>
      <w:r w:rsidRPr="005A3421">
        <w:tab/>
        <w:t>Procedure for AE and CSE to initiate the Creation of an  Announced Attribute</w:t>
      </w:r>
      <w:bookmarkEnd w:id="3884"/>
      <w:bookmarkEnd w:id="3885"/>
      <w:bookmarkEnd w:id="3886"/>
      <w:bookmarkEnd w:id="3887"/>
      <w:bookmarkEnd w:id="3888"/>
      <w:bookmarkEnd w:id="3889"/>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lastRenderedPageBreak/>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SimSun"/>
              </w:rPr>
              <w:t xml:space="preserve">The Originator shall request attribute announcement by updating the </w:t>
            </w:r>
            <w:r w:rsidRPr="00CF2F35">
              <w:rPr>
                <w:rFonts w:eastAsia="SimSun"/>
                <w:i/>
              </w:rPr>
              <w:t>announcedAttribute</w:t>
            </w:r>
            <w:r w:rsidRPr="00CF2F35">
              <w:rPr>
                <w:rFonts w:eastAsia="SimSun"/>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Heading4"/>
      </w:pPr>
      <w:bookmarkStart w:id="3890" w:name="_Toc470164245"/>
      <w:bookmarkStart w:id="3891" w:name="_Toc470164827"/>
      <w:bookmarkStart w:id="3892" w:name="_Toc475715436"/>
      <w:bookmarkStart w:id="3893" w:name="_Toc479349248"/>
      <w:bookmarkStart w:id="3894" w:name="_Toc484070696"/>
      <w:bookmarkStart w:id="3895" w:name="_Toc8131059"/>
      <w:r w:rsidRPr="005A3421">
        <w:t>10.2.1</w:t>
      </w:r>
      <w:r>
        <w:t>3</w:t>
      </w:r>
      <w:r w:rsidRPr="005A3421">
        <w:t>.</w:t>
      </w:r>
      <w:r>
        <w:t>8</w:t>
      </w:r>
      <w:r w:rsidRPr="005A3421">
        <w:tab/>
        <w:t>Procedure for AE and CSE to initiate the Deletion of an  Announced Attribute</w:t>
      </w:r>
      <w:bookmarkEnd w:id="3890"/>
      <w:bookmarkEnd w:id="3891"/>
      <w:bookmarkEnd w:id="3892"/>
      <w:bookmarkEnd w:id="3893"/>
      <w:bookmarkEnd w:id="3894"/>
      <w:bookmarkEnd w:id="3895"/>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lastRenderedPageBreak/>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SimSun"/>
              </w:rPr>
              <w:t xml:space="preserve">Originator shall request attribute de-announcement by updating the </w:t>
            </w:r>
            <w:r w:rsidRPr="00CF2F35">
              <w:rPr>
                <w:rFonts w:eastAsia="SimSun"/>
                <w:i/>
              </w:rPr>
              <w:t>announcedAttribute</w:t>
            </w:r>
            <w:r w:rsidRPr="00CF2F35">
              <w:rPr>
                <w:rFonts w:eastAsia="SimSun"/>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SimSun"/>
              </w:rPr>
              <w:t xml:space="preserve">The Originator shall update the </w:t>
            </w:r>
            <w:r w:rsidRPr="005A3421">
              <w:rPr>
                <w:rFonts w:eastAsia="SimSun"/>
                <w:i/>
              </w:rPr>
              <w:t>announcedAttribute</w:t>
            </w:r>
            <w:r w:rsidRPr="005A3421">
              <w:rPr>
                <w:rFonts w:eastAsia="SimSun"/>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Heading4"/>
      </w:pPr>
      <w:bookmarkStart w:id="3896" w:name="_Toc470164246"/>
      <w:bookmarkStart w:id="3897" w:name="_Toc470164828"/>
      <w:bookmarkStart w:id="3898" w:name="_Toc475715437"/>
      <w:bookmarkStart w:id="3899" w:name="_Toc479349249"/>
      <w:bookmarkStart w:id="3900" w:name="_Toc484070697"/>
      <w:bookmarkStart w:id="3901" w:name="_Toc8131060"/>
      <w:r w:rsidRPr="005A3421">
        <w:t>10.2.1</w:t>
      </w:r>
      <w:r>
        <w:t>3</w:t>
      </w:r>
      <w:r w:rsidRPr="005A3421">
        <w:t>.</w:t>
      </w:r>
      <w:r>
        <w:t>9</w:t>
      </w:r>
      <w:r w:rsidRPr="005A3421">
        <w:tab/>
        <w:t>Procedure for original resource Hosting CSE for Announcing Attributes</w:t>
      </w:r>
      <w:bookmarkEnd w:id="3896"/>
      <w:bookmarkEnd w:id="3897"/>
      <w:bookmarkEnd w:id="3898"/>
      <w:bookmarkEnd w:id="3899"/>
      <w:bookmarkEnd w:id="3900"/>
      <w:bookmarkEnd w:id="3901"/>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lastRenderedPageBreak/>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SimSun"/>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Heading4"/>
      </w:pPr>
      <w:bookmarkStart w:id="3902" w:name="_Toc470164247"/>
      <w:bookmarkStart w:id="3903" w:name="_Toc470164829"/>
      <w:bookmarkStart w:id="3904" w:name="_Toc475715438"/>
      <w:bookmarkStart w:id="3905" w:name="_Toc479349250"/>
      <w:bookmarkStart w:id="3906" w:name="_Toc484070698"/>
      <w:bookmarkStart w:id="3907" w:name="_Toc8131061"/>
      <w:r w:rsidRPr="005A3421">
        <w:t>10.2.1</w:t>
      </w:r>
      <w:r>
        <w:t>3</w:t>
      </w:r>
      <w:r w:rsidRPr="005A3421">
        <w:t>.</w:t>
      </w:r>
      <w:r>
        <w:t>10</w:t>
      </w:r>
      <w:r w:rsidRPr="005A3421">
        <w:tab/>
        <w:t>Procedure for original resource Hosting CSE for De-Announcing Attributes</w:t>
      </w:r>
      <w:bookmarkEnd w:id="3902"/>
      <w:bookmarkEnd w:id="3903"/>
      <w:bookmarkEnd w:id="3904"/>
      <w:bookmarkEnd w:id="3905"/>
      <w:bookmarkEnd w:id="3906"/>
      <w:bookmarkEnd w:id="3907"/>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lastRenderedPageBreak/>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SimSun"/>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SimSun"/>
          <w:highlight w:val="yellow"/>
          <w:lang w:eastAsia="zh-CN"/>
        </w:rPr>
      </w:pPr>
    </w:p>
    <w:p w14:paraId="2D0FD175" w14:textId="77777777" w:rsidR="008F2794" w:rsidRPr="005A3421" w:rsidRDefault="008F2794" w:rsidP="008F2794">
      <w:pPr>
        <w:pStyle w:val="Heading4"/>
      </w:pPr>
      <w:bookmarkStart w:id="3908" w:name="_Toc470164248"/>
      <w:bookmarkStart w:id="3909" w:name="_Toc470164830"/>
      <w:bookmarkStart w:id="3910" w:name="_Toc475715439"/>
      <w:bookmarkStart w:id="3911" w:name="_Toc479349251"/>
      <w:bookmarkStart w:id="3912" w:name="_Toc484070699"/>
      <w:bookmarkStart w:id="3913" w:name="_Toc8131062"/>
      <w:r w:rsidRPr="005A3421">
        <w:t>10.2.1</w:t>
      </w:r>
      <w:r>
        <w:t>3</w:t>
      </w:r>
      <w:r w:rsidRPr="005A3421">
        <w:t>.1</w:t>
      </w:r>
      <w:r>
        <w:t>1</w:t>
      </w:r>
      <w:r w:rsidRPr="005A3421">
        <w:tab/>
        <w:t>Procedure for original resource Hosting CSE for Updating Attributes</w:t>
      </w:r>
      <w:bookmarkEnd w:id="3908"/>
      <w:bookmarkEnd w:id="3909"/>
      <w:bookmarkEnd w:id="3910"/>
      <w:bookmarkEnd w:id="3911"/>
      <w:bookmarkEnd w:id="3912"/>
      <w:bookmarkEnd w:id="3913"/>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SimSun"/>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SimSun"/>
          <w:highlight w:val="yellow"/>
          <w:lang w:eastAsia="zh-CN"/>
        </w:rPr>
      </w:pPr>
    </w:p>
    <w:p w14:paraId="33F18CC4" w14:textId="77777777" w:rsidR="008F2794" w:rsidRPr="005A3421" w:rsidRDefault="008F2794" w:rsidP="008F2794">
      <w:pPr>
        <w:pStyle w:val="Heading4"/>
      </w:pPr>
      <w:bookmarkStart w:id="3914" w:name="_Toc470164249"/>
      <w:bookmarkStart w:id="3915" w:name="_Toc470164831"/>
      <w:bookmarkStart w:id="3916" w:name="_Toc475715440"/>
      <w:bookmarkStart w:id="3917" w:name="_Toc479349252"/>
      <w:bookmarkStart w:id="3918" w:name="_Toc484070700"/>
      <w:bookmarkStart w:id="3919" w:name="_Toc8131063"/>
      <w:r w:rsidRPr="005A3421">
        <w:lastRenderedPageBreak/>
        <w:t>10.2.1</w:t>
      </w:r>
      <w:r>
        <w:t>3</w:t>
      </w:r>
      <w:r w:rsidRPr="005A3421">
        <w:t>.</w:t>
      </w:r>
      <w:r w:rsidRPr="005A3421">
        <w:rPr>
          <w:rFonts w:eastAsia="SimSun" w:hint="eastAsia"/>
          <w:lang w:eastAsia="zh-CN"/>
        </w:rPr>
        <w:t>1</w:t>
      </w:r>
      <w:r>
        <w:rPr>
          <w:rFonts w:eastAsia="SimSun"/>
          <w:lang w:eastAsia="zh-CN"/>
        </w:rPr>
        <w:t>2</w:t>
      </w:r>
      <w:r w:rsidRPr="005A3421">
        <w:tab/>
        <w:t>Notification Procedure targeting an AE Announced Resource</w:t>
      </w:r>
      <w:bookmarkEnd w:id="3914"/>
      <w:bookmarkEnd w:id="3915"/>
      <w:bookmarkEnd w:id="3916"/>
      <w:bookmarkEnd w:id="3917"/>
      <w:bookmarkEnd w:id="3918"/>
      <w:bookmarkEnd w:id="3919"/>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SimSun" w:hint="eastAsia"/>
          <w:lang w:eastAsia="zh-CN"/>
        </w:rPr>
        <w:t>1</w:t>
      </w:r>
      <w:r>
        <w:rPr>
          <w:rFonts w:eastAsia="SimSun"/>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Heading3"/>
        <w:rPr>
          <w:rFonts w:eastAsia="SimSun"/>
          <w:lang w:eastAsia="zh-CN"/>
        </w:rPr>
      </w:pPr>
      <w:bookmarkStart w:id="3920" w:name="_Toc470164250"/>
      <w:bookmarkStart w:id="3921" w:name="_Toc470164832"/>
      <w:bookmarkStart w:id="3922" w:name="_Toc475715441"/>
      <w:bookmarkStart w:id="3923" w:name="_Toc479349253"/>
      <w:bookmarkStart w:id="3924" w:name="_Toc484070701"/>
      <w:bookmarkStart w:id="3925" w:name="_Toc8131064"/>
      <w:r w:rsidRPr="005A3421">
        <w:rPr>
          <w:rFonts w:hint="eastAsia"/>
        </w:rPr>
        <w:t>10.2.</w:t>
      </w:r>
      <w:r>
        <w:t>14</w:t>
      </w:r>
      <w:r w:rsidRPr="005A3421">
        <w:rPr>
          <w:rFonts w:eastAsia="SimSun" w:hint="eastAsia"/>
          <w:lang w:eastAsia="zh-CN"/>
        </w:rPr>
        <w:tab/>
      </w:r>
      <w:r>
        <w:rPr>
          <w:rFonts w:eastAsia="SimSun"/>
          <w:lang w:eastAsia="zh-CN"/>
        </w:rPr>
        <w:t>Semantics manag</w:t>
      </w:r>
      <w:r w:rsidR="00EA587C">
        <w:rPr>
          <w:rFonts w:eastAsia="SimSun" w:hint="eastAsia"/>
          <w:lang w:eastAsia="zh-CN"/>
        </w:rPr>
        <w:t>e</w:t>
      </w:r>
      <w:r>
        <w:rPr>
          <w:rFonts w:eastAsia="SimSun"/>
          <w:lang w:eastAsia="zh-CN"/>
        </w:rPr>
        <w:t>ment</w:t>
      </w:r>
      <w:bookmarkEnd w:id="3920"/>
      <w:bookmarkEnd w:id="3921"/>
      <w:bookmarkEnd w:id="3922"/>
      <w:bookmarkEnd w:id="3923"/>
      <w:bookmarkEnd w:id="3924"/>
      <w:bookmarkEnd w:id="3925"/>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lastRenderedPageBreak/>
        <w:t>Table 10.2.</w:t>
      </w:r>
      <w:r w:rsidRPr="001C1A87">
        <w:rPr>
          <w:rFonts w:ascii="Arial" w:eastAsia="SimSun"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SimSun"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Heading3"/>
      </w:pPr>
      <w:bookmarkStart w:id="3926" w:name="_Toc470164259"/>
      <w:bookmarkStart w:id="3927" w:name="_Toc470164841"/>
      <w:bookmarkStart w:id="3928" w:name="_Toc475715450"/>
      <w:bookmarkStart w:id="3929" w:name="_Toc479349262"/>
      <w:bookmarkStart w:id="3930" w:name="_Toc484070710"/>
      <w:bookmarkStart w:id="3931" w:name="_Toc8131065"/>
      <w:r w:rsidRPr="005A3421">
        <w:rPr>
          <w:rFonts w:hint="eastAsia"/>
        </w:rPr>
        <w:lastRenderedPageBreak/>
        <w:t>10.2.</w:t>
      </w:r>
      <w:r>
        <w:t>15</w:t>
      </w:r>
      <w:r w:rsidRPr="005A3421">
        <w:rPr>
          <w:rFonts w:eastAsia="SimSun" w:hint="eastAsia"/>
          <w:lang w:eastAsia="zh-CN"/>
        </w:rPr>
        <w:tab/>
      </w:r>
      <w:r>
        <w:rPr>
          <w:rFonts w:eastAsia="SimSun"/>
          <w:lang w:eastAsia="zh-CN"/>
        </w:rPr>
        <w:t>3GPP network interworking</w:t>
      </w:r>
      <w:bookmarkEnd w:id="3926"/>
      <w:bookmarkEnd w:id="3927"/>
      <w:bookmarkEnd w:id="3928"/>
      <w:bookmarkEnd w:id="3929"/>
      <w:bookmarkEnd w:id="3930"/>
      <w:bookmarkEnd w:id="3931"/>
    </w:p>
    <w:p w14:paraId="7C35FBE5" w14:textId="77777777" w:rsidR="008F2794" w:rsidRDefault="008F2794" w:rsidP="008F2794">
      <w:pPr>
        <w:pStyle w:val="Heading4"/>
      </w:pPr>
      <w:bookmarkStart w:id="3932" w:name="_Toc470164260"/>
      <w:bookmarkStart w:id="3933" w:name="_Toc470164842"/>
      <w:bookmarkStart w:id="3934" w:name="_Toc475715451"/>
      <w:bookmarkStart w:id="3935" w:name="_Toc479349263"/>
      <w:bookmarkStart w:id="3936" w:name="_Toc484070711"/>
      <w:bookmarkStart w:id="3937" w:name="_Toc8131066"/>
      <w:r w:rsidRPr="005A3421">
        <w:rPr>
          <w:rFonts w:hint="eastAsia"/>
        </w:rPr>
        <w:t>10.2.</w:t>
      </w:r>
      <w:r>
        <w:t>15</w:t>
      </w:r>
      <w:r w:rsidRPr="005A3421">
        <w:rPr>
          <w:rFonts w:hint="eastAsia"/>
        </w:rPr>
        <w:t>.1</w:t>
      </w:r>
      <w:r w:rsidRPr="005A3421">
        <w:rPr>
          <w:rFonts w:eastAsia="SimSun" w:hint="eastAsia"/>
          <w:lang w:eastAsia="zh-CN"/>
        </w:rPr>
        <w:tab/>
      </w:r>
      <w:r>
        <w:t>Introduction</w:t>
      </w:r>
      <w:bookmarkEnd w:id="3932"/>
      <w:bookmarkEnd w:id="3933"/>
      <w:bookmarkEnd w:id="3934"/>
      <w:bookmarkEnd w:id="3935"/>
      <w:bookmarkEnd w:id="3936"/>
      <w:bookmarkEnd w:id="3937"/>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SimSun"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Heading4"/>
      </w:pPr>
      <w:bookmarkStart w:id="3938" w:name="_Toc8131067"/>
      <w:r w:rsidRPr="005A3421">
        <w:rPr>
          <w:rFonts w:hint="eastAsia"/>
        </w:rPr>
        <w:t>10.2.</w:t>
      </w:r>
      <w:r>
        <w:t>15</w:t>
      </w:r>
      <w:r w:rsidRPr="005A3421">
        <w:rPr>
          <w:rFonts w:hint="eastAsia"/>
        </w:rPr>
        <w:t>.</w:t>
      </w:r>
      <w:r>
        <w:rPr>
          <w:rFonts w:eastAsiaTheme="minorEastAsia" w:hint="eastAsia"/>
          <w:lang w:eastAsia="zh-CN"/>
        </w:rPr>
        <w:t>2</w:t>
      </w:r>
      <w:r w:rsidRPr="005A3421">
        <w:rPr>
          <w:rFonts w:eastAsia="SimSun" w:hint="eastAsia"/>
          <w:lang w:eastAsia="zh-CN"/>
        </w:rPr>
        <w:tab/>
      </w:r>
      <w:r w:rsidRPr="005A3421">
        <w:t>Create &lt;</w:t>
      </w:r>
      <w:r>
        <w:rPr>
          <w:i/>
          <w:lang w:val="en-US"/>
        </w:rPr>
        <w:t>triggerRequest</w:t>
      </w:r>
      <w:r w:rsidRPr="005A3421">
        <w:t>&gt;</w:t>
      </w:r>
      <w:bookmarkEnd w:id="3938"/>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SimSun" w:hint="eastAsia"/>
                <w:lang w:eastAsia="zh-CN"/>
              </w:rPr>
              <w:t xml:space="preserve"> </w:t>
            </w:r>
            <w:r>
              <w:rPr>
                <w:rFonts w:cs="Arial"/>
                <w:szCs w:val="18"/>
              </w:rPr>
              <w:t>with the following modifications:</w:t>
            </w:r>
          </w:p>
          <w:p w14:paraId="2FF048DC" w14:textId="77777777" w:rsidR="00EF5C20" w:rsidRDefault="00EF5C20" w:rsidP="00A35818">
            <w:pPr>
              <w:pStyle w:val="PlainText"/>
              <w:rPr>
                <w:rFonts w:ascii="Arial" w:eastAsia="SimSun" w:hAnsi="Arial" w:cs="Arial"/>
                <w:sz w:val="18"/>
                <w:szCs w:val="18"/>
                <w:lang w:val="en-US" w:eastAsia="zh-CN"/>
              </w:rPr>
            </w:pPr>
          </w:p>
          <w:p w14:paraId="3027F9FD" w14:textId="200DAED2" w:rsidR="00EF5C20" w:rsidRDefault="00EF5C20" w:rsidP="00A35818">
            <w:pPr>
              <w:pStyle w:val="PlainText"/>
              <w:rPr>
                <w:rFonts w:ascii="Arial" w:hAnsi="Arial" w:cs="Arial"/>
                <w:sz w:val="18"/>
                <w:szCs w:val="18"/>
                <w:lang w:val="en-US" w:eastAsia="ja-JP"/>
              </w:rPr>
            </w:pPr>
            <w:r>
              <w:rPr>
                <w:rFonts w:ascii="Arial" w:eastAsia="SimSun"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SimSun"/>
          <w:lang w:eastAsia="zh-CN"/>
        </w:rPr>
      </w:pPr>
    </w:p>
    <w:p w14:paraId="04BB8F14" w14:textId="77777777" w:rsidR="00EF5C20" w:rsidRPr="005A3421" w:rsidRDefault="00EF5C20" w:rsidP="00EF5C20">
      <w:pPr>
        <w:pStyle w:val="Heading4"/>
      </w:pPr>
      <w:bookmarkStart w:id="3939" w:name="_Toc476233961"/>
      <w:bookmarkStart w:id="3940" w:name="_Toc8131068"/>
      <w:r w:rsidRPr="005A3421">
        <w:rPr>
          <w:rFonts w:hint="eastAsia"/>
        </w:rPr>
        <w:lastRenderedPageBreak/>
        <w:t>10.2.</w:t>
      </w:r>
      <w:r>
        <w:t>15</w:t>
      </w:r>
      <w:r w:rsidRPr="005A3421">
        <w:rPr>
          <w:rFonts w:hint="eastAsia"/>
        </w:rPr>
        <w:t>.</w:t>
      </w:r>
      <w:r>
        <w:rPr>
          <w:rFonts w:eastAsiaTheme="minorEastAsia" w:hint="eastAsia"/>
          <w:lang w:eastAsia="zh-CN"/>
        </w:rPr>
        <w:t>3</w:t>
      </w:r>
      <w:r w:rsidRPr="005A3421">
        <w:rPr>
          <w:rFonts w:eastAsia="SimSun" w:hint="eastAsia"/>
          <w:lang w:eastAsia="zh-CN"/>
        </w:rPr>
        <w:tab/>
      </w:r>
      <w:r w:rsidRPr="005A3421">
        <w:t>Retrieve &lt;</w:t>
      </w:r>
      <w:r>
        <w:rPr>
          <w:i/>
          <w:lang w:val="en-US"/>
        </w:rPr>
        <w:t>triggerRequest</w:t>
      </w:r>
      <w:r w:rsidRPr="005A3421">
        <w:t>&gt;</w:t>
      </w:r>
      <w:bookmarkEnd w:id="3939"/>
      <w:bookmarkEnd w:id="3940"/>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SimSun"/>
          <w:lang w:eastAsia="zh-CN"/>
        </w:rPr>
      </w:pPr>
    </w:p>
    <w:p w14:paraId="2E7E5681" w14:textId="77777777" w:rsidR="00EF5C20" w:rsidRPr="005A3421" w:rsidRDefault="00EF5C20" w:rsidP="00EF5C20">
      <w:pPr>
        <w:pStyle w:val="Heading4"/>
      </w:pPr>
      <w:bookmarkStart w:id="3941" w:name="_Toc476233962"/>
      <w:bookmarkStart w:id="3942" w:name="_Toc8131069"/>
      <w:r w:rsidRPr="005A3421">
        <w:rPr>
          <w:rFonts w:hint="eastAsia"/>
        </w:rPr>
        <w:t>10.2.</w:t>
      </w:r>
      <w:r>
        <w:t>15</w:t>
      </w:r>
      <w:r>
        <w:rPr>
          <w:rFonts w:hint="eastAsia"/>
        </w:rPr>
        <w:t>.</w:t>
      </w:r>
      <w:r>
        <w:rPr>
          <w:rFonts w:eastAsiaTheme="minorEastAsia" w:hint="eastAsia"/>
          <w:lang w:eastAsia="zh-CN"/>
        </w:rPr>
        <w:t>4</w:t>
      </w:r>
      <w:r w:rsidRPr="005A3421">
        <w:rPr>
          <w:rFonts w:eastAsia="SimSun" w:hint="eastAsia"/>
          <w:lang w:eastAsia="zh-CN"/>
        </w:rPr>
        <w:tab/>
      </w:r>
      <w:r w:rsidRPr="005A3421">
        <w:t>Update &lt;</w:t>
      </w:r>
      <w:r>
        <w:rPr>
          <w:i/>
          <w:lang w:val="en-US"/>
        </w:rPr>
        <w:t>triggerRequest</w:t>
      </w:r>
      <w:r w:rsidRPr="005A3421">
        <w:t>&gt;</w:t>
      </w:r>
      <w:bookmarkEnd w:id="3941"/>
      <w:bookmarkEnd w:id="3942"/>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lastRenderedPageBreak/>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SimSun"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SimSun" w:cs="Arial"/>
                <w:szCs w:val="18"/>
                <w:lang w:eastAsia="zh-CN"/>
              </w:rPr>
            </w:pPr>
            <w:r>
              <w:rPr>
                <w:rFonts w:eastAsia="SimSun" w:cs="Arial"/>
                <w:szCs w:val="18"/>
                <w:lang w:eastAsia="zh-CN"/>
              </w:rPr>
              <w:t xml:space="preserve"> </w:t>
            </w:r>
          </w:p>
          <w:p w14:paraId="739D1DD3"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SimSun"/>
          <w:lang w:eastAsia="zh-CN"/>
        </w:rPr>
      </w:pPr>
    </w:p>
    <w:p w14:paraId="663AD0DE" w14:textId="77777777" w:rsidR="00EF5C20" w:rsidRPr="005A3421" w:rsidRDefault="00EF5C20" w:rsidP="00EF5C20">
      <w:pPr>
        <w:pStyle w:val="Heading4"/>
      </w:pPr>
      <w:bookmarkStart w:id="3943" w:name="_Toc476233963"/>
      <w:bookmarkStart w:id="3944" w:name="_Toc8131070"/>
      <w:r w:rsidRPr="005A3421">
        <w:rPr>
          <w:rFonts w:hint="eastAsia"/>
        </w:rPr>
        <w:lastRenderedPageBreak/>
        <w:t>10.2.</w:t>
      </w:r>
      <w:r>
        <w:t>15</w:t>
      </w:r>
      <w:r w:rsidRPr="005A3421">
        <w:rPr>
          <w:rFonts w:hint="eastAsia"/>
        </w:rPr>
        <w:t>.</w:t>
      </w:r>
      <w:r>
        <w:rPr>
          <w:rFonts w:eastAsiaTheme="minorEastAsia" w:hint="eastAsia"/>
          <w:lang w:eastAsia="zh-CN"/>
        </w:rPr>
        <w:t>5</w:t>
      </w:r>
      <w:r w:rsidRPr="005A3421">
        <w:rPr>
          <w:rFonts w:eastAsia="SimSun" w:hint="eastAsia"/>
          <w:lang w:eastAsia="zh-CN"/>
        </w:rPr>
        <w:tab/>
      </w:r>
      <w:r w:rsidRPr="005A3421">
        <w:t>Delete &lt;</w:t>
      </w:r>
      <w:r>
        <w:rPr>
          <w:i/>
          <w:lang w:val="en-US"/>
        </w:rPr>
        <w:t>triggerRequest</w:t>
      </w:r>
      <w:r w:rsidRPr="005A3421">
        <w:t>&gt;</w:t>
      </w:r>
      <w:bookmarkEnd w:id="3943"/>
      <w:bookmarkEnd w:id="3944"/>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PlainText"/>
              <w:rPr>
                <w:rFonts w:ascii="Arial" w:eastAsia="SimSun" w:hAnsi="Arial" w:cs="Arial"/>
                <w:sz w:val="18"/>
                <w:szCs w:val="18"/>
                <w:lang w:val="en-US" w:eastAsia="zh-CN"/>
              </w:rPr>
            </w:pPr>
            <w:r>
              <w:rPr>
                <w:rFonts w:ascii="Arial" w:eastAsia="SimSun"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PlainText"/>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PlainText"/>
              <w:numPr>
                <w:ilvl w:val="0"/>
                <w:numId w:val="36"/>
              </w:numPr>
              <w:rPr>
                <w:rFonts w:eastAsia="SimSun"/>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Heading3"/>
      </w:pPr>
      <w:bookmarkStart w:id="3945" w:name="_Toc445303004"/>
      <w:bookmarkStart w:id="3946" w:name="_Toc445390171"/>
      <w:bookmarkStart w:id="3947" w:name="_Toc447043245"/>
      <w:bookmarkStart w:id="3948" w:name="_Toc457494002"/>
      <w:bookmarkStart w:id="3949" w:name="_Toc459977101"/>
      <w:bookmarkStart w:id="3950" w:name="_Toc459984760"/>
      <w:bookmarkStart w:id="3951" w:name="_Toc8131071"/>
      <w:r w:rsidRPr="005A3421">
        <w:rPr>
          <w:rFonts w:hint="eastAsia"/>
        </w:rPr>
        <w:t>10.2.</w:t>
      </w:r>
      <w:r>
        <w:t>1</w:t>
      </w:r>
      <w:r>
        <w:rPr>
          <w:rFonts w:eastAsiaTheme="minorEastAsia" w:hint="eastAsia"/>
          <w:lang w:eastAsia="zh-CN"/>
        </w:rPr>
        <w:t>6</w:t>
      </w:r>
      <w:r w:rsidRPr="005A3421">
        <w:rPr>
          <w:rFonts w:eastAsia="SimSun" w:hint="eastAsia"/>
          <w:lang w:eastAsia="zh-CN"/>
        </w:rPr>
        <w:tab/>
      </w:r>
      <w:r w:rsidR="006402D9" w:rsidRPr="007E73A5">
        <w:rPr>
          <w:rFonts w:hint="eastAsia"/>
        </w:rPr>
        <w:t>Procedure for</w:t>
      </w:r>
      <w:bookmarkEnd w:id="3945"/>
      <w:bookmarkEnd w:id="3946"/>
      <w:bookmarkEnd w:id="3947"/>
      <w:bookmarkEnd w:id="3948"/>
      <w:bookmarkEnd w:id="3949"/>
      <w:bookmarkEnd w:id="3950"/>
      <w:r w:rsidR="006402D9" w:rsidRPr="007E73A5">
        <w:t xml:space="preserve"> Managing Change in AE Registration Point</w:t>
      </w:r>
      <w:bookmarkEnd w:id="3951"/>
    </w:p>
    <w:p w14:paraId="77251001" w14:textId="77777777" w:rsidR="006402D9" w:rsidRPr="006402D9" w:rsidRDefault="00407BE8" w:rsidP="006402D9">
      <w:pPr>
        <w:pStyle w:val="Heading4"/>
      </w:pPr>
      <w:bookmarkStart w:id="3952" w:name="_Toc8131072"/>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2"/>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w:t>
      </w:r>
      <w:r w:rsidRPr="00B0046F">
        <w:rPr>
          <w:color w:val="000000"/>
          <w:lang w:val="en-US"/>
        </w:rPr>
        <w:lastRenderedPageBreak/>
        <w:t xml:space="preserve">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Heading4"/>
      </w:pPr>
      <w:bookmarkStart w:id="3953" w:name="_Toc8131073"/>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3"/>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Heading3"/>
      </w:pPr>
      <w:bookmarkStart w:id="3954" w:name="_Toc8131074"/>
      <w:r w:rsidRPr="005A3421">
        <w:rPr>
          <w:rFonts w:hint="eastAsia"/>
        </w:rPr>
        <w:t>10.2.</w:t>
      </w:r>
      <w:r>
        <w:t>1</w:t>
      </w:r>
      <w:r>
        <w:rPr>
          <w:rFonts w:eastAsiaTheme="minorEastAsia" w:hint="eastAsia"/>
          <w:lang w:eastAsia="zh-CN"/>
        </w:rPr>
        <w:t>7</w:t>
      </w:r>
      <w:r w:rsidRPr="005A3421">
        <w:rPr>
          <w:rFonts w:eastAsia="SimSun"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4"/>
    </w:p>
    <w:p w14:paraId="3DE2F555" w14:textId="77777777" w:rsidR="007E73A5" w:rsidRDefault="007E73A5" w:rsidP="007E73A5">
      <w:pPr>
        <w:pStyle w:val="Heading4"/>
      </w:pPr>
      <w:bookmarkStart w:id="3955" w:name="_Toc476233959"/>
      <w:bookmarkStart w:id="3956" w:name="_Toc8131075"/>
      <w:r w:rsidRPr="005A3421">
        <w:rPr>
          <w:rFonts w:hint="eastAsia"/>
        </w:rPr>
        <w:t>10.2.</w:t>
      </w:r>
      <w:r w:rsidR="00494DCF" w:rsidRPr="00494DCF">
        <w:t>17</w:t>
      </w:r>
      <w:r w:rsidRPr="005A3421">
        <w:rPr>
          <w:rFonts w:hint="eastAsia"/>
        </w:rPr>
        <w:t>.1</w:t>
      </w:r>
      <w:r w:rsidRPr="005A3421">
        <w:rPr>
          <w:rFonts w:hint="eastAsia"/>
        </w:rPr>
        <w:tab/>
      </w:r>
      <w:r>
        <w:t>Introduction</w:t>
      </w:r>
      <w:bookmarkEnd w:id="3955"/>
      <w:bookmarkEnd w:id="3956"/>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Heading4"/>
      </w:pPr>
      <w:bookmarkStart w:id="3957" w:name="_Toc476233960"/>
      <w:bookmarkStart w:id="3958" w:name="_Toc8131076"/>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57"/>
      <w:bookmarkEnd w:id="3958"/>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Heading4"/>
      </w:pPr>
      <w:bookmarkStart w:id="3959" w:name="_Toc8131077"/>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59"/>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lastRenderedPageBreak/>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Heading4"/>
      </w:pPr>
      <w:bookmarkStart w:id="3960" w:name="_Toc8131078"/>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0"/>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Heading4"/>
      </w:pPr>
      <w:bookmarkStart w:id="3961" w:name="_Toc8131079"/>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1"/>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Heading3"/>
      </w:pPr>
      <w:bookmarkStart w:id="3962" w:name="_Toc8131080"/>
      <w:r w:rsidRPr="005A3421">
        <w:rPr>
          <w:rFonts w:hint="eastAsia"/>
        </w:rPr>
        <w:lastRenderedPageBreak/>
        <w:t>10.2.</w:t>
      </w:r>
      <w:r>
        <w:t>1</w:t>
      </w:r>
      <w:r>
        <w:rPr>
          <w:rFonts w:eastAsiaTheme="minorEastAsia" w:hint="eastAsia"/>
          <w:lang w:eastAsia="zh-CN"/>
        </w:rPr>
        <w:t>8</w:t>
      </w:r>
      <w:r w:rsidRPr="005A3421">
        <w:rPr>
          <w:rFonts w:eastAsia="SimSun" w:hint="eastAsia"/>
          <w:lang w:eastAsia="zh-CN"/>
        </w:rPr>
        <w:tab/>
      </w:r>
      <w:r>
        <w:rPr>
          <w:rFonts w:eastAsia="SimSun"/>
          <w:lang w:val="en-US" w:eastAsia="zh-CN"/>
        </w:rPr>
        <w:t>Transaction Management</w:t>
      </w:r>
      <w:bookmarkEnd w:id="3962"/>
    </w:p>
    <w:p w14:paraId="09E8426D" w14:textId="77777777" w:rsidR="00867401" w:rsidRDefault="00867401" w:rsidP="00867401">
      <w:pPr>
        <w:pStyle w:val="Heading4"/>
      </w:pPr>
      <w:bookmarkStart w:id="3963" w:name="_Toc8131081"/>
      <w:r w:rsidRPr="005A3421">
        <w:rPr>
          <w:rFonts w:hint="eastAsia"/>
        </w:rPr>
        <w:t>10.2.</w:t>
      </w:r>
      <w:r>
        <w:t>1</w:t>
      </w:r>
      <w:r>
        <w:rPr>
          <w:rFonts w:eastAsiaTheme="minorEastAsia" w:hint="eastAsia"/>
          <w:lang w:eastAsia="zh-CN"/>
        </w:rPr>
        <w:t>8</w:t>
      </w:r>
      <w:r w:rsidRPr="005A3421">
        <w:rPr>
          <w:rFonts w:hint="eastAsia"/>
        </w:rPr>
        <w:t>.1</w:t>
      </w:r>
      <w:r w:rsidRPr="005A3421">
        <w:rPr>
          <w:rFonts w:eastAsia="SimSun" w:hint="eastAsia"/>
          <w:lang w:eastAsia="zh-CN"/>
        </w:rPr>
        <w:tab/>
      </w:r>
      <w:r>
        <w:t>Introduction</w:t>
      </w:r>
      <w:bookmarkEnd w:id="3963"/>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lastRenderedPageBreak/>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8pt;height:259.2pt" o:ole="">
            <v:imagedata r:id="rId110" o:title=""/>
          </v:shape>
          <o:OLEObject Type="Embed" ProgID="Visio.Drawing.15" ShapeID="_x0000_i1072" DrawAspect="Content" ObjectID="_1618743753" r:id="rId111"/>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SimSun"/>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 xml:space="preserve">of these other </w:t>
      </w:r>
      <w:r>
        <w:rPr>
          <w:lang w:eastAsia="ko-KR"/>
        </w:rPr>
        <w:lastRenderedPageBreak/>
        <w:t>&lt;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6pt;height:252pt" o:ole="">
            <v:imagedata r:id="rId112" o:title=""/>
          </v:shape>
          <o:OLEObject Type="Embed" ProgID="Visio.Drawing.15" ShapeID="_x0000_i1073" DrawAspect="Content" ObjectID="_1618743754" r:id="rId113"/>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4pt;height:424.8pt" o:ole="">
            <v:imagedata r:id="rId114" o:title=""/>
          </v:shape>
          <o:OLEObject Type="Embed" ProgID="Visio.Drawing.15" ShapeID="_x0000_i1074" DrawAspect="Content" ObjectID="_1618743755" r:id="rId115"/>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4pt;height:424.8pt" o:ole="">
            <v:imagedata r:id="rId116" o:title=""/>
          </v:shape>
          <o:OLEObject Type="Embed" ProgID="Visio.Drawing.15" ShapeID="_x0000_i1075" DrawAspect="Content" ObjectID="_1618743756" r:id="rId117"/>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2pt;height:252pt" o:ole="">
            <v:imagedata r:id="rId118" o:title=""/>
          </v:shape>
          <o:OLEObject Type="Embed" ProgID="Visio.Drawing.15" ShapeID="_x0000_i1076" DrawAspect="Content" ObjectID="_1618743757" r:id="rId119"/>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2pt;height:252pt" o:ole="">
            <v:imagedata r:id="rId120" o:title=""/>
          </v:shape>
          <o:OLEObject Type="Embed" ProgID="Visio.Drawing.15" ShapeID="_x0000_i1077" DrawAspect="Content" ObjectID="_1618743758" r:id="rId121"/>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Heading4"/>
        <w:spacing w:before="360"/>
        <w:ind w:left="1411" w:hanging="1411"/>
      </w:pPr>
      <w:bookmarkStart w:id="3964" w:name="_Toc8131082"/>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4"/>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lastRenderedPageBreak/>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Heading4"/>
        <w:spacing w:before="360"/>
        <w:ind w:left="1411" w:hanging="1411"/>
      </w:pPr>
      <w:bookmarkStart w:id="3965" w:name="_Toc8131083"/>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5"/>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Heading4"/>
      </w:pPr>
      <w:bookmarkStart w:id="3966" w:name="_Toc8131084"/>
      <w:r>
        <w:lastRenderedPageBreak/>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66"/>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Heading4"/>
      </w:pPr>
      <w:bookmarkStart w:id="3967" w:name="_Toc8131085"/>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67"/>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Heading4"/>
        <w:spacing w:before="360"/>
        <w:ind w:left="1411" w:hanging="1411"/>
      </w:pPr>
      <w:bookmarkStart w:id="3968" w:name="_Toc8131086"/>
      <w:r>
        <w:t>10.2.1</w:t>
      </w:r>
      <w:r>
        <w:rPr>
          <w:rFonts w:eastAsiaTheme="minorEastAsia" w:hint="eastAsia"/>
          <w:lang w:eastAsia="zh-CN"/>
        </w:rPr>
        <w:t>8</w:t>
      </w:r>
      <w:r>
        <w:t>.6</w:t>
      </w:r>
      <w:r w:rsidRPr="005A3421">
        <w:tab/>
        <w:t xml:space="preserve">Create </w:t>
      </w:r>
      <w:r w:rsidRPr="000E778D">
        <w:t>&lt;transaction&gt;</w:t>
      </w:r>
      <w:bookmarkEnd w:id="3968"/>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lastRenderedPageBreak/>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SimSun"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Heading4"/>
        <w:spacing w:before="360"/>
        <w:ind w:left="1411" w:hanging="1411"/>
      </w:pPr>
      <w:bookmarkStart w:id="3969" w:name="_Toc8131087"/>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69"/>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Heading4"/>
      </w:pPr>
      <w:bookmarkStart w:id="3970" w:name="_Toc8131088"/>
      <w:r>
        <w:lastRenderedPageBreak/>
        <w:t>10.2.1</w:t>
      </w:r>
      <w:r>
        <w:rPr>
          <w:rFonts w:eastAsiaTheme="minorEastAsia" w:hint="eastAsia"/>
          <w:lang w:eastAsia="zh-CN"/>
        </w:rPr>
        <w:t>8</w:t>
      </w:r>
      <w:r>
        <w:t>.8</w:t>
      </w:r>
      <w:r w:rsidRPr="005A3421">
        <w:tab/>
        <w:t xml:space="preserve">Update </w:t>
      </w:r>
      <w:r>
        <w:rPr>
          <w:i/>
        </w:rPr>
        <w:t>&lt;transaction</w:t>
      </w:r>
      <w:r w:rsidRPr="005A3421">
        <w:rPr>
          <w:i/>
        </w:rPr>
        <w:t>&gt;</w:t>
      </w:r>
      <w:bookmarkEnd w:id="3970"/>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Heading4"/>
      </w:pPr>
      <w:bookmarkStart w:id="3971" w:name="_Toc8131089"/>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1"/>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SimSun"/>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SimSun"/>
          <w:lang w:eastAsia="zh-CN"/>
        </w:rPr>
      </w:pPr>
    </w:p>
    <w:p w14:paraId="2073BBBB" w14:textId="77777777" w:rsidR="00F41494" w:rsidRDefault="00CF2FDF" w:rsidP="00F41494">
      <w:pPr>
        <w:pStyle w:val="Heading3"/>
      </w:pPr>
      <w:bookmarkStart w:id="3972" w:name="_Toc469048103"/>
      <w:bookmarkStart w:id="3973" w:name="_Toc8131090"/>
      <w:r w:rsidRPr="005A3421">
        <w:rPr>
          <w:rFonts w:hint="eastAsia"/>
        </w:rPr>
        <w:t>10.2.</w:t>
      </w:r>
      <w:r>
        <w:t>1</w:t>
      </w:r>
      <w:r>
        <w:rPr>
          <w:rFonts w:eastAsiaTheme="minorEastAsia" w:hint="eastAsia"/>
          <w:lang w:eastAsia="zh-CN"/>
        </w:rPr>
        <w:t>9</w:t>
      </w:r>
      <w:r w:rsidRPr="005A3421">
        <w:rPr>
          <w:rFonts w:eastAsia="SimSun" w:hint="eastAsia"/>
          <w:lang w:eastAsia="zh-CN"/>
        </w:rPr>
        <w:tab/>
      </w:r>
      <w:r w:rsidR="005C30D7">
        <w:rPr>
          <w:lang w:val="en-US" w:eastAsia="zh-CN"/>
        </w:rPr>
        <w:t>Multimedia session management</w:t>
      </w:r>
      <w:bookmarkEnd w:id="3972"/>
      <w:bookmarkEnd w:id="3973"/>
    </w:p>
    <w:p w14:paraId="12F5A5F1" w14:textId="77777777" w:rsidR="0014183A" w:rsidRPr="0014183A" w:rsidRDefault="0014183A" w:rsidP="0014183A">
      <w:pPr>
        <w:pStyle w:val="Heading4"/>
        <w:rPr>
          <w:rFonts w:eastAsiaTheme="minorEastAsia"/>
          <w:lang w:eastAsia="zh-CN"/>
        </w:rPr>
      </w:pPr>
      <w:bookmarkStart w:id="3974" w:name="_Toc469048104"/>
      <w:bookmarkStart w:id="3975" w:name="_Toc8131091"/>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5"/>
    </w:p>
    <w:bookmarkEnd w:id="3974"/>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lastRenderedPageBreak/>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Heading4"/>
        <w:rPr>
          <w:rFonts w:eastAsiaTheme="minorEastAsia"/>
          <w:lang w:eastAsia="zh-CN"/>
        </w:rPr>
      </w:pPr>
      <w:bookmarkStart w:id="3976" w:name="_Toc8131092"/>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76"/>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Heading4"/>
        <w:rPr>
          <w:rFonts w:eastAsiaTheme="minorEastAsia"/>
          <w:lang w:eastAsia="zh-CN"/>
        </w:rPr>
      </w:pPr>
      <w:bookmarkStart w:id="3977" w:name="_Toc8131093"/>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77"/>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lastRenderedPageBreak/>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Heading4"/>
        <w:tabs>
          <w:tab w:val="left" w:pos="4770"/>
        </w:tabs>
        <w:rPr>
          <w:rFonts w:eastAsiaTheme="minorEastAsia"/>
          <w:i/>
          <w:lang w:eastAsia="zh-CN"/>
        </w:rPr>
      </w:pPr>
      <w:bookmarkStart w:id="3978" w:name="_Toc8131094"/>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78"/>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Heading3"/>
      </w:pPr>
      <w:bookmarkStart w:id="3979" w:name="_Toc8131095"/>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79"/>
    </w:p>
    <w:p w14:paraId="77B8C63F" w14:textId="77777777" w:rsidR="00205F58" w:rsidRDefault="00FA69FC" w:rsidP="00205F58">
      <w:pPr>
        <w:pStyle w:val="Heading4"/>
        <w:spacing w:before="360"/>
        <w:ind w:left="1411" w:hanging="1411"/>
      </w:pPr>
      <w:bookmarkStart w:id="3980" w:name="_Toc8131096"/>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0"/>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Heading4"/>
        <w:spacing w:before="360"/>
        <w:ind w:left="1411" w:hanging="1411"/>
      </w:pPr>
      <w:bookmarkStart w:id="3981" w:name="_Toc8131097"/>
      <w:r>
        <w:rPr>
          <w:rFonts w:hint="eastAsia"/>
        </w:rPr>
        <w:lastRenderedPageBreak/>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1"/>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Heading4"/>
        <w:spacing w:before="360"/>
        <w:ind w:left="1411" w:hanging="1411"/>
      </w:pPr>
      <w:bookmarkStart w:id="3982" w:name="_Toc8131098"/>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2"/>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Heading4"/>
        <w:spacing w:before="360"/>
        <w:ind w:left="1411" w:hanging="1411"/>
      </w:pPr>
      <w:bookmarkStart w:id="3983" w:name="_Toc8131099"/>
      <w:r w:rsidRPr="00F7701E">
        <w:rPr>
          <w:rFonts w:hint="eastAsia"/>
        </w:rPr>
        <w:lastRenderedPageBreak/>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3"/>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Heading4"/>
        <w:spacing w:before="360"/>
        <w:ind w:left="1411" w:hanging="1411"/>
      </w:pPr>
      <w:bookmarkStart w:id="3984" w:name="_Toc8131100"/>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4"/>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012AA67B" w14:textId="77777777" w:rsidR="00F41494" w:rsidRPr="006402D9" w:rsidRDefault="00F41494" w:rsidP="008F2794">
      <w:pPr>
        <w:rPr>
          <w:rFonts w:eastAsia="SimSun"/>
          <w:lang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Heading1"/>
      </w:pPr>
      <w:bookmarkStart w:id="3985" w:name="_Toc445303005"/>
      <w:bookmarkStart w:id="3986" w:name="_Toc445390172"/>
      <w:bookmarkStart w:id="3987" w:name="_Toc447043248"/>
      <w:bookmarkStart w:id="3988" w:name="_Toc457494005"/>
      <w:bookmarkStart w:id="3989" w:name="_Toc459977104"/>
      <w:bookmarkStart w:id="3990" w:name="_Toc470164265"/>
      <w:bookmarkStart w:id="3991" w:name="_Toc470164847"/>
      <w:bookmarkStart w:id="3992" w:name="_Toc475715456"/>
      <w:bookmarkStart w:id="3993" w:name="_Toc479349268"/>
      <w:bookmarkStart w:id="3994" w:name="_Toc484070716"/>
      <w:bookmarkStart w:id="3995" w:name="_Toc8131101"/>
      <w:bookmarkEnd w:id="2528"/>
      <w:bookmarkEnd w:id="2529"/>
      <w:bookmarkEnd w:id="2530"/>
      <w:bookmarkEnd w:id="2531"/>
      <w:bookmarkEnd w:id="2532"/>
      <w:r w:rsidRPr="00357143">
        <w:t>11</w:t>
      </w:r>
      <w:r w:rsidRPr="00357143">
        <w:tab/>
      </w:r>
      <w:r w:rsidR="00DB63FE" w:rsidRPr="00357143">
        <w:t>Trust Enabling Architecture</w:t>
      </w:r>
      <w:bookmarkEnd w:id="3985"/>
      <w:bookmarkEnd w:id="3986"/>
      <w:bookmarkEnd w:id="3987"/>
      <w:bookmarkEnd w:id="3988"/>
      <w:bookmarkEnd w:id="3989"/>
      <w:bookmarkEnd w:id="3990"/>
      <w:bookmarkEnd w:id="3991"/>
      <w:bookmarkEnd w:id="3992"/>
      <w:bookmarkEnd w:id="3993"/>
      <w:bookmarkEnd w:id="3994"/>
      <w:bookmarkEnd w:id="3995"/>
    </w:p>
    <w:p w14:paraId="650FBCA0" w14:textId="77777777" w:rsidR="0023118C" w:rsidRPr="00357143" w:rsidRDefault="0023118C" w:rsidP="0023118C">
      <w:pPr>
        <w:pStyle w:val="Heading2"/>
      </w:pPr>
      <w:bookmarkStart w:id="3996" w:name="_Toc447043249"/>
      <w:bookmarkStart w:id="3997" w:name="_Toc457494006"/>
      <w:bookmarkStart w:id="3998" w:name="_Toc459977105"/>
      <w:bookmarkStart w:id="3999" w:name="_Toc470164266"/>
      <w:bookmarkStart w:id="4000" w:name="_Toc470164848"/>
      <w:bookmarkStart w:id="4001" w:name="_Toc475715457"/>
      <w:bookmarkStart w:id="4002" w:name="_Toc479349269"/>
      <w:bookmarkStart w:id="4003" w:name="_Toc484070717"/>
      <w:bookmarkStart w:id="4004" w:name="_Toc8131102"/>
      <w:r w:rsidRPr="00357143">
        <w:rPr>
          <w:rFonts w:hint="eastAsia"/>
        </w:rPr>
        <w:t>11.0</w:t>
      </w:r>
      <w:r w:rsidRPr="00357143">
        <w:rPr>
          <w:rFonts w:hint="eastAsia"/>
        </w:rPr>
        <w:tab/>
        <w:t>Overview</w:t>
      </w:r>
      <w:bookmarkEnd w:id="3996"/>
      <w:bookmarkEnd w:id="3997"/>
      <w:bookmarkEnd w:id="3998"/>
      <w:bookmarkEnd w:id="3999"/>
      <w:bookmarkEnd w:id="4000"/>
      <w:bookmarkEnd w:id="4001"/>
      <w:bookmarkEnd w:id="4002"/>
      <w:bookmarkEnd w:id="4003"/>
      <w:bookmarkEnd w:id="4004"/>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SimSun" w:hint="eastAsia"/>
          <w:lang w:eastAsia="zh-CN"/>
        </w:rPr>
        <w:t>(MEF)</w:t>
      </w:r>
      <w:r w:rsidRPr="00357143">
        <w:t xml:space="preserve">, which manage the enrolment </w:t>
      </w:r>
      <w:r w:rsidR="0023118C" w:rsidRPr="00357143">
        <w:rPr>
          <w:rFonts w:eastAsia="SimSun" w:hint="eastAsia"/>
          <w:lang w:eastAsia="zh-CN"/>
        </w:rPr>
        <w:t xml:space="preserve">and configuration </w:t>
      </w:r>
      <w:r w:rsidRPr="00357143">
        <w:t>of M2M Nodes and M2M applications for access to M2M Services provided by an M2M Service Provider</w:t>
      </w:r>
      <w:r w:rsidR="0023118C" w:rsidRPr="00357143">
        <w:rPr>
          <w:rFonts w:eastAsia="SimSun" w:hint="eastAsia"/>
          <w:lang w:eastAsia="zh-CN"/>
        </w:rPr>
        <w:t xml:space="preserve">, </w:t>
      </w:r>
      <w:r w:rsidR="0023118C" w:rsidRPr="00357143">
        <w:t xml:space="preserve">prior to service operation (see </w:t>
      </w:r>
      <w:r w:rsidR="0023118C" w:rsidRPr="00357143">
        <w:lastRenderedPageBreak/>
        <w:t>clause 11.2). The credentials provisioned by a MEF can be used for Security Association Establishment Framework, End-to-End Security of Primitives or End-to-End Security of Data</w:t>
      </w:r>
      <w:r w:rsidR="0023118C" w:rsidRPr="00357143">
        <w:rPr>
          <w:rFonts w:eastAsia="SimSun"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SimSun" w:hint="eastAsia"/>
          <w:lang w:eastAsia="zh-CN"/>
        </w:rPr>
        <w:t>(MAF)</w:t>
      </w:r>
      <w:r w:rsidRPr="00357143">
        <w:t xml:space="preserve">, </w:t>
      </w:r>
      <w:r w:rsidR="0023118C" w:rsidRPr="00357143">
        <w:rPr>
          <w:rFonts w:eastAsia="SimSun"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SimSun" w:hint="eastAsia"/>
          <w:lang w:eastAsia="zh-CN"/>
        </w:rPr>
        <w:t xml:space="preserve">manage </w:t>
      </w:r>
      <w:r w:rsidR="00DB63FE" w:rsidRPr="00357143">
        <w:t xml:space="preserve">authorization </w:t>
      </w:r>
      <w:r w:rsidRPr="00357143">
        <w:rPr>
          <w:rFonts w:eastAsia="SimSun" w:hint="eastAsia"/>
          <w:lang w:eastAsia="zh-CN"/>
        </w:rPr>
        <w:t xml:space="preserve">privileges </w:t>
      </w:r>
      <w:r w:rsidR="00DB63FE" w:rsidRPr="00357143">
        <w:t>to access resources</w:t>
      </w:r>
      <w:r w:rsidRPr="00357143">
        <w:rPr>
          <w:rFonts w:eastAsia="SimSun"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SimSun"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SimSun"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SimSun"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Heading2"/>
      </w:pPr>
      <w:bookmarkStart w:id="4005" w:name="_Toc445303006"/>
      <w:bookmarkStart w:id="4006" w:name="_Toc445390173"/>
      <w:bookmarkStart w:id="4007" w:name="_Toc447043250"/>
      <w:bookmarkStart w:id="4008" w:name="_Toc457494007"/>
      <w:bookmarkStart w:id="4009" w:name="_Toc459977106"/>
      <w:bookmarkStart w:id="4010" w:name="_Toc470164267"/>
      <w:bookmarkStart w:id="4011" w:name="_Toc470164849"/>
      <w:bookmarkStart w:id="4012" w:name="_Toc475715458"/>
      <w:bookmarkStart w:id="4013" w:name="_Toc479349270"/>
      <w:bookmarkStart w:id="4014" w:name="_Toc484070718"/>
      <w:bookmarkStart w:id="4015" w:name="_Toc8131103"/>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5"/>
      <w:bookmarkEnd w:id="4006"/>
      <w:bookmarkEnd w:id="4007"/>
      <w:bookmarkEnd w:id="4008"/>
      <w:bookmarkEnd w:id="4009"/>
      <w:bookmarkEnd w:id="4010"/>
      <w:bookmarkEnd w:id="4011"/>
      <w:bookmarkEnd w:id="4012"/>
      <w:bookmarkEnd w:id="4013"/>
      <w:bookmarkEnd w:id="4014"/>
      <w:bookmarkEnd w:id="4015"/>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SimSun" w:hint="eastAsia"/>
          <w:lang w:eastAsia="zh-CN"/>
        </w:rPr>
        <w:t>may</w:t>
      </w:r>
      <w:r w:rsidR="005A7BB3" w:rsidRPr="00357143">
        <w:t xml:space="preserve"> </w:t>
      </w:r>
      <w:r w:rsidRPr="00357143">
        <w:t xml:space="preserve">be possible for an M2M Service Provider to mandate that </w:t>
      </w:r>
      <w:r w:rsidR="005A7BB3" w:rsidRPr="00357143">
        <w:rPr>
          <w:rFonts w:eastAsia="SimSun" w:hint="eastAsia"/>
          <w:lang w:eastAsia="zh-CN"/>
        </w:rPr>
        <w:t>an M2M A</w:t>
      </w:r>
      <w:r w:rsidRPr="00357143">
        <w:t xml:space="preserve">pplication accessing M2M services be </w:t>
      </w:r>
      <w:r w:rsidR="005A7BB3" w:rsidRPr="00357143">
        <w:rPr>
          <w:rFonts w:eastAsia="SimSun" w:hint="eastAsia"/>
          <w:lang w:eastAsia="zh-CN"/>
        </w:rPr>
        <w:t xml:space="preserve">associated </w:t>
      </w:r>
      <w:r w:rsidRPr="00357143">
        <w:t xml:space="preserve">with </w:t>
      </w:r>
      <w:r w:rsidR="005A7BB3" w:rsidRPr="00357143">
        <w:rPr>
          <w:rFonts w:eastAsia="SimSun" w:hint="eastAsia"/>
          <w:lang w:eastAsia="zh-CN"/>
        </w:rPr>
        <w:t xml:space="preserve">a </w:t>
      </w:r>
      <w:r w:rsidRPr="00357143">
        <w:t xml:space="preserve">security credentials used to authorize specific operations to </w:t>
      </w:r>
      <w:r w:rsidR="005A7BB3" w:rsidRPr="00357143">
        <w:rPr>
          <w:rFonts w:eastAsia="SimSun" w:hint="eastAsia"/>
          <w:lang w:eastAsia="zh-CN"/>
        </w:rPr>
        <w:t>instance of that M2M A</w:t>
      </w:r>
      <w:r w:rsidRPr="00357143">
        <w:t>pplication</w:t>
      </w:r>
      <w:r w:rsidR="005A7BB3" w:rsidRPr="00357143">
        <w:rPr>
          <w:rFonts w:eastAsia="SimSun"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pplications that are instantiated in great numbers, as it enables all instances of an</w:t>
      </w:r>
      <w:r w:rsidR="005A7BB3" w:rsidRPr="00357143">
        <w:rPr>
          <w:rFonts w:eastAsia="SimSun" w:hint="eastAsia"/>
          <w:lang w:eastAsia="zh-CN"/>
        </w:rPr>
        <w:t xml:space="preserve"> M2M</w:t>
      </w:r>
      <w:r w:rsidRPr="00357143">
        <w:t xml:space="preserve"> </w:t>
      </w:r>
      <w:r w:rsidR="005A7BB3" w:rsidRPr="00357143">
        <w:rPr>
          <w:rFonts w:eastAsia="SimSun"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SimSun"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Heading2"/>
      </w:pPr>
      <w:bookmarkStart w:id="4016" w:name="_Toc445303007"/>
      <w:bookmarkStart w:id="4017" w:name="_Toc445390174"/>
      <w:bookmarkStart w:id="4018" w:name="_Toc447043251"/>
      <w:bookmarkStart w:id="4019" w:name="_Toc457494008"/>
      <w:bookmarkStart w:id="4020" w:name="_Toc459977107"/>
      <w:bookmarkStart w:id="4021" w:name="_Toc470164268"/>
      <w:bookmarkStart w:id="4022" w:name="_Toc470164850"/>
      <w:bookmarkStart w:id="4023" w:name="_Toc475715459"/>
      <w:bookmarkStart w:id="4024" w:name="_Toc479349271"/>
      <w:bookmarkStart w:id="4025" w:name="_Toc484070719"/>
      <w:bookmarkStart w:id="4026" w:name="_Toc8131104"/>
      <w:r w:rsidRPr="00357143">
        <w:lastRenderedPageBreak/>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16"/>
      <w:bookmarkEnd w:id="4017"/>
      <w:bookmarkEnd w:id="4018"/>
      <w:bookmarkEnd w:id="4019"/>
      <w:bookmarkEnd w:id="4020"/>
      <w:bookmarkEnd w:id="4021"/>
      <w:bookmarkEnd w:id="4022"/>
      <w:bookmarkEnd w:id="4023"/>
      <w:bookmarkEnd w:id="4024"/>
      <w:bookmarkEnd w:id="4025"/>
      <w:bookmarkEnd w:id="4026"/>
    </w:p>
    <w:p w14:paraId="693F4675" w14:textId="77777777" w:rsidR="00DB63FE" w:rsidRPr="00357143" w:rsidRDefault="00DB63FE" w:rsidP="00232E91">
      <w:pPr>
        <w:pStyle w:val="Heading3"/>
      </w:pPr>
      <w:bookmarkStart w:id="4027" w:name="_Toc445303008"/>
      <w:bookmarkStart w:id="4028" w:name="_Toc445390175"/>
      <w:bookmarkStart w:id="4029" w:name="_Toc447043252"/>
      <w:bookmarkStart w:id="4030" w:name="_Toc457494009"/>
      <w:bookmarkStart w:id="4031" w:name="_Toc459977108"/>
      <w:bookmarkStart w:id="4032" w:name="_Toc470164269"/>
      <w:bookmarkStart w:id="4033" w:name="_Toc470164851"/>
      <w:bookmarkStart w:id="4034" w:name="_Toc475715460"/>
      <w:bookmarkStart w:id="4035" w:name="_Toc479349272"/>
      <w:bookmarkStart w:id="4036" w:name="_Toc484070720"/>
      <w:bookmarkStart w:id="4037" w:name="_Toc8131105"/>
      <w:r w:rsidRPr="00357143">
        <w:t>11.2.1</w:t>
      </w:r>
      <w:r w:rsidRPr="00357143">
        <w:tab/>
        <w:t>M2M Node Enrolment and Service Provisioning</w:t>
      </w:r>
      <w:bookmarkEnd w:id="4027"/>
      <w:bookmarkEnd w:id="4028"/>
      <w:bookmarkEnd w:id="4029"/>
      <w:bookmarkEnd w:id="4030"/>
      <w:bookmarkEnd w:id="4031"/>
      <w:bookmarkEnd w:id="4032"/>
      <w:bookmarkEnd w:id="4033"/>
      <w:bookmarkEnd w:id="4034"/>
      <w:bookmarkEnd w:id="4035"/>
      <w:bookmarkEnd w:id="4036"/>
      <w:bookmarkEnd w:id="4037"/>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SimSun"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Heading3"/>
      </w:pPr>
      <w:bookmarkStart w:id="4038" w:name="_Toc445303009"/>
      <w:bookmarkStart w:id="4039" w:name="_Toc445390176"/>
      <w:bookmarkStart w:id="4040" w:name="_Toc447043253"/>
      <w:bookmarkStart w:id="4041" w:name="_Toc457494010"/>
      <w:bookmarkStart w:id="4042" w:name="_Toc459977109"/>
      <w:bookmarkStart w:id="4043" w:name="_Toc470164270"/>
      <w:bookmarkStart w:id="4044" w:name="_Toc470164852"/>
      <w:bookmarkStart w:id="4045" w:name="_Toc475715461"/>
      <w:bookmarkStart w:id="4046" w:name="_Toc479349273"/>
      <w:bookmarkStart w:id="4047" w:name="_Toc484070721"/>
      <w:bookmarkStart w:id="4048" w:name="_Toc8131106"/>
      <w:r w:rsidRPr="00357143">
        <w:t>11.2.</w:t>
      </w:r>
      <w:r w:rsidR="00715DC0" w:rsidRPr="00357143">
        <w:t>2</w:t>
      </w:r>
      <w:r w:rsidRPr="00357143">
        <w:tab/>
        <w:t xml:space="preserve">M2M Application </w:t>
      </w:r>
      <w:r w:rsidR="00B4517C" w:rsidRPr="00357143">
        <w:t>E</w:t>
      </w:r>
      <w:r w:rsidRPr="00357143">
        <w:t>nrolment</w:t>
      </w:r>
      <w:bookmarkEnd w:id="4038"/>
      <w:bookmarkEnd w:id="4039"/>
      <w:bookmarkEnd w:id="4040"/>
      <w:bookmarkEnd w:id="4041"/>
      <w:bookmarkEnd w:id="4042"/>
      <w:bookmarkEnd w:id="4043"/>
      <w:bookmarkEnd w:id="4044"/>
      <w:bookmarkEnd w:id="4045"/>
      <w:bookmarkEnd w:id="4046"/>
      <w:bookmarkEnd w:id="4047"/>
      <w:bookmarkEnd w:id="4048"/>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SimSun" w:hint="eastAsia"/>
          <w:lang w:eastAsia="zh-CN"/>
        </w:rPr>
        <w:t>A</w:t>
      </w:r>
      <w:r w:rsidRPr="00357143">
        <w:t xml:space="preserve">pplication provider to control which </w:t>
      </w:r>
      <w:r w:rsidR="005A7BB3" w:rsidRPr="00357143">
        <w:rPr>
          <w:rFonts w:eastAsia="SimSun" w:hint="eastAsia"/>
          <w:lang w:eastAsia="zh-CN"/>
        </w:rPr>
        <w:t>M2M A</w:t>
      </w:r>
      <w:r w:rsidRPr="00357143">
        <w:t xml:space="preserve">pplications are allowed to use the M2M services. It assumes that </w:t>
      </w:r>
      <w:r w:rsidR="005A7BB3" w:rsidRPr="00357143">
        <w:rPr>
          <w:rFonts w:eastAsia="SimSun" w:hint="eastAsia"/>
          <w:lang w:eastAsia="zh-CN"/>
        </w:rPr>
        <w:t xml:space="preserve">the </w:t>
      </w:r>
      <w:r w:rsidRPr="00357143">
        <w:t xml:space="preserve">M2M </w:t>
      </w:r>
      <w:r w:rsidR="005A7BB3" w:rsidRPr="00357143">
        <w:rPr>
          <w:rFonts w:eastAsia="SimSun" w:hint="eastAsia"/>
          <w:lang w:eastAsia="zh-CN"/>
        </w:rPr>
        <w:t>A</w:t>
      </w:r>
      <w:r w:rsidRPr="00357143">
        <w:t xml:space="preserve">pplication </w:t>
      </w:r>
      <w:r w:rsidR="005A7BB3" w:rsidRPr="00357143">
        <w:rPr>
          <w:rFonts w:eastAsia="SimSun" w:hint="eastAsia"/>
          <w:lang w:eastAsia="zh-CN"/>
        </w:rPr>
        <w:t>is associated of</w:t>
      </w:r>
      <w:r w:rsidR="008C3BE6" w:rsidRPr="00357143">
        <w:rPr>
          <w:rFonts w:eastAsia="SimSun" w:hint="eastAsia"/>
          <w:lang w:eastAsia="zh-CN"/>
        </w:rPr>
        <w:t xml:space="preserve"> </w:t>
      </w:r>
      <w:r w:rsidR="005A7BB3" w:rsidRPr="00357143">
        <w:rPr>
          <w:rFonts w:eastAsia="SimSun" w:hint="eastAsia"/>
          <w:lang w:eastAsia="zh-CN"/>
        </w:rPr>
        <w:t>a</w:t>
      </w:r>
      <w:r w:rsidRPr="00357143">
        <w:t xml:space="preserve"> credential used for controlling authorization</w:t>
      </w:r>
      <w:r w:rsidR="005A7BB3" w:rsidRPr="00357143">
        <w:rPr>
          <w:rFonts w:eastAsia="SimSun" w:hint="eastAsia"/>
          <w:lang w:eastAsia="zh-CN"/>
        </w:rPr>
        <w:t xml:space="preserve"> to M2M services</w:t>
      </w:r>
      <w:r w:rsidR="00796F3C" w:rsidRPr="00357143">
        <w:t xml:space="preserve"> </w:t>
      </w:r>
      <w:r w:rsidR="005A7BB3" w:rsidRPr="00357143">
        <w:rPr>
          <w:rFonts w:eastAsia="SimSun" w:hint="eastAsia"/>
          <w:lang w:eastAsia="zh-CN"/>
        </w:rPr>
        <w:t>The</w:t>
      </w:r>
      <w:r w:rsidRPr="00357143">
        <w:t xml:space="preserve"> security credential</w:t>
      </w:r>
      <w:r w:rsidR="005A7BB3" w:rsidRPr="00357143">
        <w:rPr>
          <w:rFonts w:eastAsia="SimSun" w:hint="eastAsia"/>
          <w:lang w:eastAsia="zh-CN"/>
        </w:rPr>
        <w:t xml:space="preserve"> associated with the App-ID or AE-ID may </w:t>
      </w:r>
      <w:r w:rsidRPr="00357143">
        <w:t>be used to grant specific authorization</w:t>
      </w:r>
      <w:r w:rsidR="00C0533D" w:rsidRPr="00357143">
        <w:rPr>
          <w:rFonts w:eastAsia="SimSun" w:hint="eastAsia"/>
          <w:lang w:eastAsia="zh-CN"/>
        </w:rPr>
        <w:t xml:space="preserve"> to </w:t>
      </w:r>
      <w:r w:rsidR="005A7BB3" w:rsidRPr="00357143">
        <w:rPr>
          <w:rFonts w:eastAsia="SimSun" w:hint="eastAsia"/>
          <w:lang w:eastAsia="zh-CN"/>
        </w:rPr>
        <w:t>M2M A</w:t>
      </w:r>
      <w:r w:rsidR="00C0533D" w:rsidRPr="00357143">
        <w:rPr>
          <w:rFonts w:eastAsia="SimSun"/>
          <w:lang w:eastAsia="zh-CN"/>
        </w:rPr>
        <w:t>pplication</w:t>
      </w:r>
      <w:r w:rsidR="00C0533D" w:rsidRPr="00357143">
        <w:rPr>
          <w:rFonts w:eastAsia="SimSun" w:hint="eastAsia"/>
          <w:lang w:eastAsia="zh-CN"/>
        </w:rPr>
        <w:t xml:space="preserve"> instances</w:t>
      </w:r>
      <w:r w:rsidRPr="00357143">
        <w:t xml:space="preserve"> to access an approved list of M2M services</w:t>
      </w:r>
      <w:r w:rsidR="00C0533D" w:rsidRPr="00357143">
        <w:rPr>
          <w:rFonts w:eastAsia="SimSun" w:hint="eastAsia"/>
          <w:lang w:eastAsia="zh-CN"/>
        </w:rPr>
        <w:t xml:space="preserve">, or revoke access to all instances of undesirable </w:t>
      </w:r>
      <w:r w:rsidR="005A7BB3" w:rsidRPr="00357143">
        <w:rPr>
          <w:rFonts w:eastAsia="SimSun" w:hint="eastAsia"/>
          <w:lang w:eastAsia="zh-CN"/>
        </w:rPr>
        <w:t>M2M A</w:t>
      </w:r>
      <w:r w:rsidR="00C0533D" w:rsidRPr="00357143">
        <w:rPr>
          <w:rFonts w:eastAsia="SimSun" w:hint="eastAsia"/>
          <w:lang w:eastAsia="zh-CN"/>
        </w:rPr>
        <w:t>pplications</w:t>
      </w:r>
      <w:r w:rsidRPr="00357143">
        <w:t xml:space="preserve">. Such authorization </w:t>
      </w:r>
      <w:r w:rsidR="005A7BB3" w:rsidRPr="00357143">
        <w:rPr>
          <w:rFonts w:eastAsia="SimSun" w:hint="eastAsia"/>
          <w:lang w:eastAsia="zh-CN"/>
        </w:rPr>
        <w:t xml:space="preserve">shall </w:t>
      </w:r>
      <w:r w:rsidRPr="00357143">
        <w:t xml:space="preserve">take place between </w:t>
      </w:r>
      <w:r w:rsidR="005A7BB3" w:rsidRPr="00357143">
        <w:rPr>
          <w:rFonts w:eastAsia="SimSun"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Heading2"/>
      </w:pPr>
      <w:bookmarkStart w:id="4049" w:name="_Toc445303010"/>
      <w:bookmarkStart w:id="4050" w:name="_Toc445390177"/>
      <w:bookmarkStart w:id="4051" w:name="_Toc447043254"/>
      <w:bookmarkStart w:id="4052" w:name="_Toc457494011"/>
      <w:bookmarkStart w:id="4053" w:name="_Toc459977110"/>
      <w:bookmarkStart w:id="4054" w:name="_Toc470164271"/>
      <w:bookmarkStart w:id="4055" w:name="_Toc470164853"/>
      <w:bookmarkStart w:id="4056" w:name="_Toc475715462"/>
      <w:bookmarkStart w:id="4057" w:name="_Toc479349274"/>
      <w:bookmarkStart w:id="4058" w:name="_Toc484070722"/>
      <w:bookmarkStart w:id="4059" w:name="_Toc8131107"/>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49"/>
      <w:bookmarkEnd w:id="4050"/>
      <w:bookmarkEnd w:id="4051"/>
      <w:bookmarkEnd w:id="4052"/>
      <w:bookmarkEnd w:id="4053"/>
      <w:bookmarkEnd w:id="4054"/>
      <w:bookmarkEnd w:id="4055"/>
      <w:bookmarkEnd w:id="4056"/>
      <w:bookmarkEnd w:id="4057"/>
      <w:bookmarkEnd w:id="4058"/>
      <w:bookmarkEnd w:id="4059"/>
    </w:p>
    <w:p w14:paraId="000156D8" w14:textId="77777777" w:rsidR="00736BB4" w:rsidRPr="00357143" w:rsidRDefault="00736BB4" w:rsidP="00736BB4">
      <w:pPr>
        <w:pStyle w:val="Heading3"/>
      </w:pPr>
      <w:bookmarkStart w:id="4060" w:name="_Toc447043255"/>
      <w:bookmarkStart w:id="4061" w:name="_Toc457494012"/>
      <w:bookmarkStart w:id="4062" w:name="_Toc459977111"/>
      <w:bookmarkStart w:id="4063" w:name="_Toc470164272"/>
      <w:bookmarkStart w:id="4064" w:name="_Toc470164854"/>
      <w:bookmarkStart w:id="4065" w:name="_Toc475715463"/>
      <w:bookmarkStart w:id="4066" w:name="_Toc479349275"/>
      <w:bookmarkStart w:id="4067" w:name="_Toc484070723"/>
      <w:bookmarkStart w:id="4068" w:name="_Toc8131108"/>
      <w:r w:rsidRPr="00357143">
        <w:rPr>
          <w:rFonts w:hint="eastAsia"/>
        </w:rPr>
        <w:t>11.3.0</w:t>
      </w:r>
      <w:r w:rsidRPr="00357143">
        <w:rPr>
          <w:rFonts w:hint="eastAsia"/>
        </w:rPr>
        <w:tab/>
        <w:t>Overview</w:t>
      </w:r>
      <w:bookmarkEnd w:id="4060"/>
      <w:bookmarkEnd w:id="4061"/>
      <w:bookmarkEnd w:id="4062"/>
      <w:bookmarkEnd w:id="4063"/>
      <w:bookmarkEnd w:id="4064"/>
      <w:bookmarkEnd w:id="4065"/>
      <w:bookmarkEnd w:id="4066"/>
      <w:bookmarkEnd w:id="4067"/>
      <w:bookmarkEnd w:id="4068"/>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lastRenderedPageBreak/>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SimSun"/>
          <w:lang w:eastAsia="zh-CN"/>
        </w:rPr>
      </w:pPr>
      <w:r w:rsidRPr="00357143">
        <w:object w:dxaOrig="10441" w:dyaOrig="6826" w14:anchorId="3886F5C4">
          <v:shape id="_x0000_i1078" type="#_x0000_t75" style="width:316.8pt;height:4in" o:ole="">
            <v:imagedata r:id="rId122" o:title="" cropright="17229f"/>
          </v:shape>
          <o:OLEObject Type="Embed" ProgID="Visio.Drawing.11" ShapeID="_x0000_i1078" DrawAspect="Content" ObjectID="_1618743759" r:id="rId123"/>
        </w:object>
      </w:r>
    </w:p>
    <w:p w14:paraId="3BE0FAA2" w14:textId="77777777" w:rsidR="00D17632" w:rsidRPr="00357143" w:rsidRDefault="00D17632" w:rsidP="003678AC">
      <w:pPr>
        <w:pStyle w:val="TF"/>
        <w:rPr>
          <w:rFonts w:eastAsia="SimSun"/>
          <w:lang w:eastAsia="zh-CN"/>
        </w:rPr>
      </w:pPr>
      <w:r w:rsidRPr="00357143">
        <w:t>Figure 11.3</w:t>
      </w:r>
      <w:r w:rsidR="00736BB4" w:rsidRPr="00357143">
        <w:rPr>
          <w:rFonts w:eastAsia="SimSun"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SimSun"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0.8pt" o:ole="">
            <v:imagedata r:id="rId124" o:title=""/>
          </v:shape>
          <o:OLEObject Type="Embed" ProgID="Visio.Drawing.11" ShapeID="_x0000_i1079" DrawAspect="Content" ObjectID="_1618743760" r:id="rId125"/>
        </w:object>
      </w:r>
    </w:p>
    <w:p w14:paraId="1D57F971" w14:textId="77777777" w:rsidR="00F000F0" w:rsidRPr="00357143" w:rsidRDefault="00F000F0" w:rsidP="00F000F0">
      <w:pPr>
        <w:pStyle w:val="TF"/>
        <w:rPr>
          <w:rFonts w:eastAsia="SimSun"/>
          <w:lang w:eastAsia="zh-CN"/>
        </w:rPr>
      </w:pPr>
      <w:r w:rsidRPr="00357143">
        <w:t>Figure 11.3</w:t>
      </w:r>
      <w:r w:rsidR="00736BB4" w:rsidRPr="00357143">
        <w:rPr>
          <w:rFonts w:eastAsia="SimSun"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Heading3"/>
        <w:rPr>
          <w:rFonts w:eastAsia="SimSun"/>
          <w:lang w:eastAsia="zh-CN"/>
        </w:rPr>
      </w:pPr>
      <w:bookmarkStart w:id="4069" w:name="_Toc445303011"/>
      <w:bookmarkStart w:id="4070" w:name="_Toc445390178"/>
      <w:bookmarkStart w:id="4071" w:name="_Toc447043256"/>
      <w:bookmarkStart w:id="4072" w:name="_Toc457494013"/>
      <w:bookmarkStart w:id="4073" w:name="_Toc459977112"/>
      <w:bookmarkStart w:id="4074" w:name="_Toc470164273"/>
      <w:bookmarkStart w:id="4075" w:name="_Toc470164855"/>
      <w:bookmarkStart w:id="4076" w:name="_Toc475715464"/>
      <w:bookmarkStart w:id="4077" w:name="_Toc479349276"/>
      <w:bookmarkStart w:id="4078" w:name="_Toc484070724"/>
      <w:bookmarkStart w:id="4079" w:name="_Toc8131109"/>
      <w:r w:rsidRPr="00357143">
        <w:t>11.3.1</w:t>
      </w:r>
      <w:r w:rsidRPr="00357143">
        <w:tab/>
        <w:t>Identification of CSE and AE</w:t>
      </w:r>
      <w:bookmarkEnd w:id="4069"/>
      <w:bookmarkEnd w:id="4070"/>
      <w:bookmarkEnd w:id="4071"/>
      <w:bookmarkEnd w:id="4072"/>
      <w:bookmarkEnd w:id="4073"/>
      <w:bookmarkEnd w:id="4074"/>
      <w:bookmarkEnd w:id="4075"/>
      <w:bookmarkEnd w:id="4076"/>
      <w:bookmarkEnd w:id="4077"/>
      <w:bookmarkEnd w:id="4078"/>
      <w:bookmarkEnd w:id="4079"/>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Heading3"/>
      </w:pPr>
      <w:bookmarkStart w:id="4080" w:name="_Toc445303012"/>
      <w:bookmarkStart w:id="4081" w:name="_Toc445390179"/>
      <w:bookmarkStart w:id="4082" w:name="_Toc447043257"/>
      <w:bookmarkStart w:id="4083" w:name="_Toc457494014"/>
      <w:bookmarkStart w:id="4084" w:name="_Toc459977113"/>
      <w:bookmarkStart w:id="4085" w:name="_Toc470164274"/>
      <w:bookmarkStart w:id="4086" w:name="_Toc470164856"/>
      <w:bookmarkStart w:id="4087" w:name="_Toc475715465"/>
      <w:bookmarkStart w:id="4088" w:name="_Toc479349277"/>
      <w:bookmarkStart w:id="4089" w:name="_Toc484070725"/>
      <w:bookmarkStart w:id="4090" w:name="_Toc8131110"/>
      <w:r w:rsidRPr="00357143">
        <w:t>11.3.2</w:t>
      </w:r>
      <w:r w:rsidRPr="00357143">
        <w:tab/>
        <w:t xml:space="preserve">Authentication </w:t>
      </w:r>
      <w:r w:rsidR="00C155DA" w:rsidRPr="00357143">
        <w:rPr>
          <w:rFonts w:eastAsia="SimSun" w:hint="eastAsia"/>
          <w:lang w:eastAsia="zh-CN"/>
        </w:rPr>
        <w:t xml:space="preserve">and Security Association </w:t>
      </w:r>
      <w:r w:rsidRPr="00357143">
        <w:t>of CSE and AE</w:t>
      </w:r>
      <w:bookmarkEnd w:id="4080"/>
      <w:bookmarkEnd w:id="4081"/>
      <w:bookmarkEnd w:id="4082"/>
      <w:bookmarkEnd w:id="4083"/>
      <w:bookmarkEnd w:id="4084"/>
      <w:bookmarkEnd w:id="4085"/>
      <w:bookmarkEnd w:id="4086"/>
      <w:bookmarkEnd w:id="4087"/>
      <w:bookmarkEnd w:id="4088"/>
      <w:bookmarkEnd w:id="4089"/>
      <w:bookmarkEnd w:id="4090"/>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SimSun"/>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SimSun"/>
          <w:lang w:eastAsia="zh-CN"/>
        </w:rPr>
      </w:pPr>
      <w:r w:rsidRPr="00357143">
        <w:lastRenderedPageBreak/>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Heading3"/>
      </w:pPr>
      <w:bookmarkStart w:id="4091" w:name="_Toc445303013"/>
      <w:bookmarkStart w:id="4092" w:name="_Toc445390180"/>
      <w:bookmarkStart w:id="4093" w:name="_Toc447043258"/>
      <w:bookmarkStart w:id="4094" w:name="_Toc457494015"/>
      <w:bookmarkStart w:id="4095" w:name="_Toc459977114"/>
      <w:bookmarkStart w:id="4096" w:name="_Toc470164275"/>
      <w:bookmarkStart w:id="4097" w:name="_Toc470164857"/>
      <w:bookmarkStart w:id="4098" w:name="_Toc475715466"/>
      <w:bookmarkStart w:id="4099" w:name="_Toc479349278"/>
      <w:bookmarkStart w:id="4100" w:name="_Toc484070726"/>
      <w:bookmarkStart w:id="4101" w:name="_Toc8131111"/>
      <w:r w:rsidRPr="00357143">
        <w:t>11.3.</w:t>
      </w:r>
      <w:r w:rsidRPr="00357143">
        <w:rPr>
          <w:rFonts w:eastAsia="SimSun" w:hint="eastAsia"/>
          <w:lang w:eastAsia="zh-CN"/>
        </w:rPr>
        <w:t>3</w:t>
      </w:r>
      <w:r w:rsidRPr="00357143">
        <w:tab/>
      </w:r>
      <w:bookmarkEnd w:id="4091"/>
      <w:r w:rsidR="00642922" w:rsidRPr="00357143">
        <w:t>Void</w:t>
      </w:r>
      <w:bookmarkEnd w:id="4092"/>
      <w:bookmarkEnd w:id="4093"/>
      <w:bookmarkEnd w:id="4094"/>
      <w:bookmarkEnd w:id="4095"/>
      <w:bookmarkEnd w:id="4096"/>
      <w:bookmarkEnd w:id="4097"/>
      <w:bookmarkEnd w:id="4098"/>
      <w:bookmarkEnd w:id="4099"/>
      <w:bookmarkEnd w:id="4100"/>
      <w:bookmarkEnd w:id="4101"/>
    </w:p>
    <w:p w14:paraId="652151CC" w14:textId="77777777" w:rsidR="003678AC" w:rsidRPr="00357143" w:rsidRDefault="003678AC" w:rsidP="003678AC">
      <w:pPr>
        <w:pStyle w:val="Heading3"/>
      </w:pPr>
      <w:bookmarkStart w:id="4102" w:name="_Toc445303014"/>
      <w:bookmarkStart w:id="4103" w:name="_Toc445390181"/>
      <w:bookmarkStart w:id="4104" w:name="_Toc447043259"/>
      <w:bookmarkStart w:id="4105" w:name="_Toc457494016"/>
      <w:bookmarkStart w:id="4106" w:name="_Toc459977115"/>
      <w:bookmarkStart w:id="4107" w:name="_Toc470164276"/>
      <w:bookmarkStart w:id="4108" w:name="_Toc470164858"/>
      <w:bookmarkStart w:id="4109" w:name="_Toc475715467"/>
      <w:bookmarkStart w:id="4110" w:name="_Toc479349279"/>
      <w:bookmarkStart w:id="4111" w:name="_Toc484070727"/>
      <w:bookmarkStart w:id="4112" w:name="_Toc8131112"/>
      <w:r w:rsidRPr="00357143">
        <w:t>11.3.4</w:t>
      </w:r>
      <w:r w:rsidRPr="00357143">
        <w:tab/>
        <w:t xml:space="preserve">M2M Authorization </w:t>
      </w:r>
      <w:r w:rsidR="00B4517C" w:rsidRPr="00357143">
        <w:t>P</w:t>
      </w:r>
      <w:r w:rsidRPr="00357143">
        <w:t>rocedure</w:t>
      </w:r>
      <w:bookmarkEnd w:id="4102"/>
      <w:bookmarkEnd w:id="4103"/>
      <w:bookmarkEnd w:id="4104"/>
      <w:bookmarkEnd w:id="4105"/>
      <w:bookmarkEnd w:id="4106"/>
      <w:bookmarkEnd w:id="4107"/>
      <w:bookmarkEnd w:id="4108"/>
      <w:bookmarkEnd w:id="4109"/>
      <w:bookmarkEnd w:id="4110"/>
      <w:bookmarkEnd w:id="4111"/>
      <w:bookmarkEnd w:id="4112"/>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SimSun" w:hint="eastAsia"/>
          <w:lang w:eastAsia="zh-CN"/>
        </w:rPr>
        <w:t>and Originator</w:t>
      </w:r>
      <w:r w:rsidR="008339F7" w:rsidRPr="00357143">
        <w:rPr>
          <w:rFonts w:eastAsia="SimSun"/>
          <w:lang w:eastAsia="zh-CN"/>
        </w:rPr>
        <w:t>'</w:t>
      </w:r>
      <w:r w:rsidR="00CC1DD5" w:rsidRPr="00357143">
        <w:rPr>
          <w:rFonts w:eastAsia="SimSun" w:hint="eastAsia"/>
          <w:lang w:eastAsia="zh-CN"/>
        </w:rPr>
        <w:t xml:space="preserve">s Role </w:t>
      </w:r>
      <w:r w:rsidRPr="00357143">
        <w:t>(</w:t>
      </w:r>
      <w:r w:rsidR="00D24545" w:rsidRPr="00357143">
        <w:t>e.g.</w:t>
      </w:r>
      <w:r w:rsidRPr="00357143">
        <w:t xml:space="preserve"> Role</w:t>
      </w:r>
      <w:r w:rsidR="00CC1DD5" w:rsidRPr="00357143">
        <w:rPr>
          <w:rFonts w:eastAsia="SimSun"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SimSun"/>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lastRenderedPageBreak/>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SimSun"/>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SimSun" w:hint="eastAsia"/>
          <w:lang w:eastAsia="zh-CN"/>
        </w:rPr>
        <w:t>.</w:t>
      </w:r>
    </w:p>
    <w:p w14:paraId="56CABE57" w14:textId="77777777" w:rsidR="00A82933" w:rsidRPr="00357143" w:rsidRDefault="00A82933" w:rsidP="003678AC">
      <w:pPr>
        <w:rPr>
          <w:rFonts w:eastAsia="SimSun"/>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Heading2"/>
      </w:pPr>
      <w:bookmarkStart w:id="4113" w:name="_Toc445303015"/>
      <w:bookmarkStart w:id="4114" w:name="_Toc445390182"/>
      <w:bookmarkStart w:id="4115" w:name="_Toc447043260"/>
      <w:bookmarkStart w:id="4116" w:name="_Toc457494017"/>
      <w:bookmarkStart w:id="4117" w:name="_Toc459977116"/>
      <w:bookmarkStart w:id="4118" w:name="_Toc470164277"/>
      <w:bookmarkStart w:id="4119" w:name="_Toc470164859"/>
      <w:bookmarkStart w:id="4120" w:name="_Toc475715468"/>
      <w:bookmarkStart w:id="4121" w:name="_Toc479349280"/>
      <w:bookmarkStart w:id="4122" w:name="_Toc484070728"/>
      <w:bookmarkStart w:id="4123" w:name="_Toc8131113"/>
      <w:r w:rsidRPr="00357143">
        <w:rPr>
          <w:rFonts w:hint="eastAsia"/>
        </w:rPr>
        <w:t>11.4</w:t>
      </w:r>
      <w:r w:rsidR="009A4A02" w:rsidRPr="00357143">
        <w:rPr>
          <w:rFonts w:eastAsia="SimSun" w:hint="eastAsia"/>
          <w:lang w:eastAsia="zh-CN"/>
        </w:rPr>
        <w:tab/>
      </w:r>
      <w:r w:rsidRPr="00357143">
        <w:t>Functional Architecture Specifications for End-to-End Security Procedures</w:t>
      </w:r>
      <w:bookmarkEnd w:id="4113"/>
      <w:bookmarkEnd w:id="4114"/>
      <w:bookmarkEnd w:id="4115"/>
      <w:bookmarkEnd w:id="4116"/>
      <w:bookmarkEnd w:id="4117"/>
      <w:bookmarkEnd w:id="4118"/>
      <w:bookmarkEnd w:id="4119"/>
      <w:bookmarkEnd w:id="4120"/>
      <w:bookmarkEnd w:id="4121"/>
      <w:bookmarkEnd w:id="4122"/>
      <w:bookmarkEnd w:id="4123"/>
    </w:p>
    <w:p w14:paraId="7338DAEB" w14:textId="77777777" w:rsidR="00A56B0B" w:rsidRPr="00357143" w:rsidRDefault="00A56B0B" w:rsidP="00A56B0B">
      <w:pPr>
        <w:pStyle w:val="Heading3"/>
      </w:pPr>
      <w:bookmarkStart w:id="4124" w:name="_Toc445303016"/>
      <w:bookmarkStart w:id="4125" w:name="_Toc445390183"/>
      <w:bookmarkStart w:id="4126" w:name="_Toc447043261"/>
      <w:bookmarkStart w:id="4127" w:name="_Toc457494018"/>
      <w:bookmarkStart w:id="4128" w:name="_Toc459977117"/>
      <w:bookmarkStart w:id="4129" w:name="_Toc470164278"/>
      <w:bookmarkStart w:id="4130" w:name="_Toc470164860"/>
      <w:bookmarkStart w:id="4131" w:name="_Toc475715469"/>
      <w:bookmarkStart w:id="4132" w:name="_Toc479349281"/>
      <w:bookmarkStart w:id="4133" w:name="_Toc484070729"/>
      <w:bookmarkStart w:id="4134" w:name="_Toc8131114"/>
      <w:r w:rsidRPr="00357143">
        <w:t>11.4.1</w:t>
      </w:r>
      <w:r w:rsidRPr="00357143">
        <w:tab/>
        <w:t>Functional Architecture Specifications for End-to-End Security of Data (ESData)</w:t>
      </w:r>
      <w:bookmarkEnd w:id="4124"/>
      <w:bookmarkEnd w:id="4125"/>
      <w:bookmarkEnd w:id="4126"/>
      <w:bookmarkEnd w:id="4127"/>
      <w:bookmarkEnd w:id="4128"/>
      <w:bookmarkEnd w:id="4129"/>
      <w:bookmarkEnd w:id="4130"/>
      <w:bookmarkEnd w:id="4131"/>
      <w:bookmarkEnd w:id="4132"/>
      <w:bookmarkEnd w:id="4133"/>
      <w:bookmarkEnd w:id="4134"/>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lastRenderedPageBreak/>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Heading3"/>
      </w:pPr>
      <w:bookmarkStart w:id="4135" w:name="_Toc445303017"/>
      <w:bookmarkStart w:id="4136" w:name="_Toc445390184"/>
      <w:bookmarkStart w:id="4137" w:name="_Toc447043262"/>
      <w:bookmarkStart w:id="4138" w:name="_Toc457494019"/>
      <w:bookmarkStart w:id="4139" w:name="_Toc459977118"/>
      <w:bookmarkStart w:id="4140" w:name="_Toc470164279"/>
      <w:bookmarkStart w:id="4141" w:name="_Toc470164861"/>
      <w:bookmarkStart w:id="4142" w:name="_Toc475715470"/>
      <w:bookmarkStart w:id="4143" w:name="_Toc479349282"/>
      <w:bookmarkStart w:id="4144" w:name="_Toc484070730"/>
      <w:bookmarkStart w:id="4145" w:name="_Toc8131115"/>
      <w:r w:rsidRPr="00357143">
        <w:t>11.4.2</w:t>
      </w:r>
      <w:r w:rsidRPr="00357143">
        <w:tab/>
        <w:t>Functional Architecture Specifications for End-to-End Security of Primitives (ESPrim)</w:t>
      </w:r>
      <w:bookmarkEnd w:id="4135"/>
      <w:bookmarkEnd w:id="4136"/>
      <w:bookmarkEnd w:id="4137"/>
      <w:bookmarkEnd w:id="4138"/>
      <w:bookmarkEnd w:id="4139"/>
      <w:bookmarkEnd w:id="4140"/>
      <w:bookmarkEnd w:id="4141"/>
      <w:bookmarkEnd w:id="4142"/>
      <w:bookmarkEnd w:id="4143"/>
      <w:bookmarkEnd w:id="4144"/>
      <w:bookmarkEnd w:id="4145"/>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xml:space="preserve"> and </w:t>
      </w:r>
      <w:r w:rsidRPr="00357143">
        <w:rPr>
          <w:i/>
        </w:rPr>
        <w:t>originator</w:t>
      </w:r>
      <w:r w:rsidR="00DE3619" w:rsidRPr="00357143">
        <w:rPr>
          <w:rFonts w:eastAsia="SimSun" w:hint="eastAsia"/>
          <w:i/>
          <w:lang w:eastAsia="zh-CN"/>
        </w:rPr>
        <w:t>ESPrim</w:t>
      </w:r>
      <w:r w:rsidRPr="00357143">
        <w:rPr>
          <w:i/>
        </w:rPr>
        <w:t>Rand</w:t>
      </w:r>
      <w:r w:rsidR="00DE3619" w:rsidRPr="00357143">
        <w:rPr>
          <w:rFonts w:eastAsia="SimSun" w:hint="eastAsia"/>
          <w:i/>
          <w:lang w:eastAsia="zh-CN"/>
        </w:rPr>
        <w:t>Object</w:t>
      </w:r>
      <w:r w:rsidRPr="00357143">
        <w:t>. The receiver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Pr="00357143">
        <w:t xml:space="preserve"> and originator</w:t>
      </w:r>
      <w:r w:rsidR="00DE3619" w:rsidRPr="00357143">
        <w:rPr>
          <w:rFonts w:eastAsia="SimSun" w:hint="eastAsia"/>
          <w:lang w:eastAsia="zh-CN"/>
        </w:rPr>
        <w:t>ESPrim</w:t>
      </w:r>
      <w:r w:rsidRPr="00357143">
        <w:t>Rand</w:t>
      </w:r>
      <w:r w:rsidR="00DE3619" w:rsidRPr="00357143">
        <w:rPr>
          <w:rFonts w:eastAsia="SimSun" w:hint="eastAsia"/>
          <w:lang w:eastAsia="zh-CN"/>
        </w:rPr>
        <w:t>Object</w:t>
      </w:r>
      <w:r w:rsidR="001069B6" w:rsidRPr="00357143">
        <w:rPr>
          <w:rFonts w:eastAsia="SimSun"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SimSun"/>
          <w:lang w:eastAsia="zh-CN"/>
        </w:rPr>
      </w:pPr>
      <w:r w:rsidRPr="00357143">
        <w:object w:dxaOrig="7260" w:dyaOrig="6064" w14:anchorId="0F677604">
          <v:shape id="_x0000_i1080" type="#_x0000_t75" style="width:475.2pt;height:396pt" o:ole="">
            <v:imagedata r:id="rId126" o:title=""/>
          </v:shape>
          <o:OLEObject Type="Embed" ProgID="Visio.Drawing.11" ShapeID="_x0000_i1080" DrawAspect="Content" ObjectID="_1618743761" r:id="rId127"/>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SimSun"/>
          <w:lang w:eastAsia="zh-CN"/>
        </w:rPr>
        <w:t>B.1.</w:t>
      </w:r>
      <w:r w:rsidRPr="001C13B4">
        <w:rPr>
          <w:rFonts w:eastAsia="SimSun"/>
          <w:lang w:eastAsia="zh-CN"/>
        </w:rPr>
        <w:tab/>
      </w:r>
      <w:r w:rsidR="00224147" w:rsidRPr="00357143">
        <w:rPr>
          <w:rFonts w:eastAsia="SimSun"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the Receiver performs the following steps every time the Receiver wishes to provide a new shared receiver</w:t>
      </w:r>
      <w:r w:rsidR="001069B6" w:rsidRPr="00357143">
        <w:rPr>
          <w:rFonts w:eastAsia="SimSun" w:hint="eastAsia"/>
          <w:lang w:eastAsia="zh-CN"/>
        </w:rPr>
        <w:t>ESPrim</w:t>
      </w:r>
      <w:r w:rsidR="00A56B0B" w:rsidRPr="00357143">
        <w:t>Rand</w:t>
      </w:r>
      <w:r w:rsidR="00224147" w:rsidRPr="00357143">
        <w:rPr>
          <w:rFonts w:eastAsia="SimSun"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SimSun" w:hint="eastAsia"/>
          <w:lang w:eastAsia="zh-CN"/>
        </w:rPr>
        <w:t>ESPrim</w:t>
      </w:r>
      <w:r w:rsidR="00A56B0B" w:rsidRPr="00357143">
        <w:t>Rand</w:t>
      </w:r>
      <w:r w:rsidR="001069B6" w:rsidRPr="00357143">
        <w:rPr>
          <w:rFonts w:eastAsia="SimSun"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SimSun" w:hint="eastAsia"/>
          <w:i/>
          <w:lang w:eastAsia="zh-CN"/>
        </w:rPr>
        <w:t>ESPrim</w:t>
      </w:r>
      <w:r w:rsidR="00A56B0B" w:rsidRPr="00357143">
        <w:rPr>
          <w:i/>
        </w:rPr>
        <w:t>Rand</w:t>
      </w:r>
      <w:r w:rsidR="001069B6" w:rsidRPr="00357143">
        <w:rPr>
          <w:rFonts w:eastAsia="SimSun" w:hint="eastAsia"/>
          <w:i/>
          <w:lang w:eastAsia="zh-CN"/>
        </w:rPr>
        <w:t xml:space="preserve"> Object</w:t>
      </w:r>
      <w:r w:rsidR="00A56B0B" w:rsidRPr="00357143">
        <w:t xml:space="preserve"> parameter of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w:t>
      </w:r>
      <w:r w:rsidR="003A11E5" w:rsidRPr="00357143">
        <w:rPr>
          <w:rFonts w:eastAsia="SimSun"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Object</w:t>
      </w:r>
      <w:r w:rsidR="00A56B0B" w:rsidRPr="00357143">
        <w:t xml:space="preserve"> parameter is not present in the </w:t>
      </w:r>
      <w:r w:rsidR="00A56B0B" w:rsidRPr="00357143">
        <w:rPr>
          <w:i/>
        </w:rPr>
        <w:t>e2eSec</w:t>
      </w:r>
      <w:r w:rsidR="00224147" w:rsidRPr="00357143">
        <w:rPr>
          <w:rFonts w:eastAsia="SimSun"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SimSun" w:hint="eastAsia"/>
          <w:lang w:eastAsia="zh-CN"/>
        </w:rPr>
        <w:t xml:space="preserve"> or </w:t>
      </w:r>
      <w:r w:rsidR="00224147" w:rsidRPr="00357143">
        <w:rPr>
          <w:rFonts w:eastAsia="SimSun"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w:t>
      </w:r>
      <w:r w:rsidR="00A56B0B" w:rsidRPr="00357143">
        <w:lastRenderedPageBreak/>
        <w:t xml:space="preserve">parameter indicates that the Receiver will provide a unique </w:t>
      </w:r>
      <w:r w:rsidR="00A56B0B" w:rsidRPr="00357143">
        <w:rPr>
          <w:i/>
        </w:rPr>
        <w:t>receiver</w:t>
      </w:r>
      <w:r w:rsidR="001069B6" w:rsidRPr="00357143">
        <w:rPr>
          <w:rFonts w:eastAsia="SimSun" w:hint="eastAsia"/>
          <w:i/>
          <w:lang w:eastAsia="zh-CN"/>
        </w:rPr>
        <w:t>ESPrim</w:t>
      </w:r>
      <w:r w:rsidR="00A56B0B" w:rsidRPr="00357143">
        <w:rPr>
          <w:i/>
        </w:rPr>
        <w:t>Rand</w:t>
      </w:r>
      <w:r w:rsidR="00224147" w:rsidRPr="00357143">
        <w:rPr>
          <w:rFonts w:eastAsia="SimSun"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SimSun"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SimSun" w:hint="eastAsia"/>
          <w:lang w:eastAsia="zh-CN"/>
        </w:rPr>
        <w:t xml:space="preserve">or </w:t>
      </w:r>
      <w:r w:rsidR="00D17C9C" w:rsidRPr="00357143">
        <w:rPr>
          <w:rFonts w:eastAsia="SimSun" w:hint="eastAsia"/>
          <w:i/>
          <w:lang w:eastAsia="zh-CN"/>
        </w:rPr>
        <w:t>&lt;AE&gt;</w:t>
      </w:r>
      <w:r w:rsidR="00D17C9C" w:rsidRPr="00357143">
        <w:rPr>
          <w:rFonts w:eastAsia="SimSun"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SimSun"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 xml:space="preserve"> Type </w:t>
      </w:r>
      <w:r w:rsidR="005531E6" w:rsidRPr="00357143">
        <w:rPr>
          <w:rFonts w:eastAsia="SimSun"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SimSun"/>
          <w:lang w:eastAsia="zh-CN"/>
        </w:rPr>
      </w:pPr>
      <w:r w:rsidRPr="00357143">
        <w:rPr>
          <w:rFonts w:eastAsia="SimSun"/>
        </w:rPr>
        <w:t>NOTE 2</w:t>
      </w:r>
      <w:r w:rsidR="007239DE" w:rsidRPr="00357143">
        <w:rPr>
          <w:rFonts w:eastAsia="SimSun"/>
        </w:rPr>
        <w:t>:</w:t>
      </w:r>
      <w:r w:rsidR="007239DE" w:rsidRPr="00357143">
        <w:rPr>
          <w:rFonts w:eastAsia="SimSun"/>
        </w:rPr>
        <w:tab/>
      </w:r>
      <w:r w:rsidRPr="00357143">
        <w:rPr>
          <w:rFonts w:eastAsia="SimSun"/>
        </w:rPr>
        <w:t xml:space="preserve">When the Receiver is a CSE, the Originator can use the Receiver’s CSE-ID followed by </w:t>
      </w:r>
      <w:r w:rsidR="007B2B2D" w:rsidRPr="00357143">
        <w:rPr>
          <w:rFonts w:eastAsia="SimSun"/>
        </w:rPr>
        <w:t>"</w:t>
      </w:r>
      <w:r w:rsidRPr="00357143">
        <w:rPr>
          <w:rFonts w:eastAsia="SimSun"/>
        </w:rPr>
        <w:t>/.</w:t>
      </w:r>
      <w:r w:rsidR="007B2B2D" w:rsidRPr="00357143">
        <w:rPr>
          <w:rFonts w:eastAsia="SimSun"/>
        </w:rPr>
        <w:t>"</w:t>
      </w:r>
      <w:r w:rsidRPr="00357143">
        <w:rPr>
          <w:rFonts w:eastAsia="SimSun"/>
        </w:rPr>
        <w:t xml:space="preserve"> as the address of the Receiver’s </w:t>
      </w:r>
      <w:r w:rsidRPr="00357143">
        <w:rPr>
          <w:rFonts w:eastAsia="SimSun"/>
          <w:i/>
        </w:rPr>
        <w:t>&lt;CSEBase&gt;</w:t>
      </w:r>
      <w:r w:rsidRPr="00357143">
        <w:rPr>
          <w:rFonts w:eastAsia="SimSun"/>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SimSun" w:hint="eastAsia"/>
          <w:lang w:eastAsia="zh-CN"/>
        </w:rPr>
        <w:t xml:space="preserve">  </w:t>
      </w:r>
      <w:r w:rsidR="007239DE" w:rsidRPr="00357143">
        <w:rPr>
          <w:rFonts w:eastAsia="SimSun"/>
          <w:lang w:eastAsia="zh-CN"/>
        </w:rPr>
        <w:t>B.2f</w:t>
      </w:r>
      <w:r w:rsidR="007239DE" w:rsidRPr="00357143">
        <w:rPr>
          <w:rFonts w:eastAsia="SimSun"/>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SimSun" w:hint="eastAsia"/>
          <w:i/>
          <w:lang w:eastAsia="zh-CN"/>
        </w:rPr>
        <w:t>s</w:t>
      </w:r>
      <w:r w:rsidR="006D5586" w:rsidRPr="00357143">
        <w:rPr>
          <w:i/>
        </w:rPr>
        <w:t>ecurityInfo</w:t>
      </w:r>
      <w:r w:rsidR="005531E6" w:rsidRPr="00357143">
        <w:rPr>
          <w:rFonts w:eastAsia="SimSun"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SimSun"/>
          <w:lang w:eastAsia="zh-CN"/>
        </w:rPr>
      </w:pPr>
      <w:r w:rsidRPr="00357143">
        <w:rPr>
          <w:rFonts w:eastAsia="SimSun"/>
          <w:lang w:eastAsia="zh-CN"/>
        </w:rPr>
        <w:t>B.2g</w:t>
      </w:r>
      <w:r w:rsidRPr="00357143">
        <w:rPr>
          <w:rFonts w:eastAsia="SimSun"/>
          <w:lang w:eastAsia="zh-CN"/>
        </w:rPr>
        <w:tab/>
      </w:r>
      <w:r w:rsidR="00A56B0B" w:rsidRPr="00357143">
        <w:rPr>
          <w:rFonts w:eastAsia="SimSun"/>
          <w:lang w:eastAsia="zh-CN"/>
        </w:rPr>
        <w:t>The Originator shall generate an originator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TS-0003 [2].</w:t>
      </w:r>
    </w:p>
    <w:p w14:paraId="234E17FC" w14:textId="77777777" w:rsidR="00A56B0B" w:rsidRPr="00357143" w:rsidRDefault="007239DE" w:rsidP="001C13B4">
      <w:pPr>
        <w:pStyle w:val="B30"/>
        <w:rPr>
          <w:rFonts w:eastAsia="SimSun"/>
          <w:lang w:eastAsia="zh-CN"/>
        </w:rPr>
      </w:pPr>
      <w:r w:rsidRPr="00357143">
        <w:rPr>
          <w:rFonts w:eastAsia="SimSun"/>
          <w:lang w:eastAsia="zh-CN"/>
        </w:rPr>
        <w:t>B.2h</w:t>
      </w:r>
      <w:r w:rsidRPr="00357143">
        <w:rPr>
          <w:rFonts w:eastAsia="SimSun"/>
          <w:lang w:eastAsia="zh-CN"/>
        </w:rPr>
        <w:tab/>
      </w:r>
      <w:r w:rsidR="00A56B0B" w:rsidRPr="00357143">
        <w:rPr>
          <w:rFonts w:eastAsia="SimSun"/>
          <w:lang w:eastAsia="zh-CN"/>
        </w:rPr>
        <w:t>The Originator shall generate the sessionESPrimKey from the pairwiseESPrimKey, originator</w:t>
      </w:r>
      <w:r w:rsidR="001337B7" w:rsidRPr="00357143">
        <w:rPr>
          <w:rFonts w:eastAsia="SimSun" w:hint="eastAsia"/>
          <w:lang w:eastAsia="zh-CN"/>
        </w:rPr>
        <w:t>ESPrim</w:t>
      </w:r>
      <w:r w:rsidR="00A56B0B" w:rsidRPr="00357143">
        <w:rPr>
          <w:rFonts w:eastAsia="SimSun"/>
          <w:lang w:eastAsia="zh-CN"/>
        </w:rPr>
        <w:t>RandTuple and receiver</w:t>
      </w:r>
      <w:r w:rsidR="006D5586" w:rsidRPr="00357143">
        <w:rPr>
          <w:rFonts w:eastAsia="SimSun" w:hint="eastAsia"/>
          <w:lang w:eastAsia="zh-CN"/>
        </w:rPr>
        <w:t>ESPrim</w:t>
      </w:r>
      <w:r w:rsidR="00A56B0B" w:rsidRPr="00357143">
        <w:rPr>
          <w:rFonts w:eastAsia="SimSun"/>
          <w:lang w:eastAsia="zh-CN"/>
        </w:rPr>
        <w:t>Rand</w:t>
      </w:r>
      <w:r w:rsidR="006D5586" w:rsidRPr="00357143">
        <w:rPr>
          <w:rFonts w:eastAsia="SimSun" w:hint="eastAsia"/>
          <w:lang w:eastAsia="zh-CN"/>
        </w:rPr>
        <w:t>Object</w:t>
      </w:r>
      <w:r w:rsidR="00A56B0B" w:rsidRPr="00357143">
        <w:rPr>
          <w:rFonts w:eastAsia="SimSun"/>
          <w:lang w:eastAsia="zh-CN"/>
        </w:rPr>
        <w:t xml:space="preserve"> as described in clause 8.4.2 </w:t>
      </w:r>
      <w:r w:rsidR="005531E6" w:rsidRPr="00357143">
        <w:rPr>
          <w:rFonts w:eastAsia="SimSun" w:hint="eastAsia"/>
          <w:lang w:eastAsia="zh-CN"/>
        </w:rPr>
        <w:t xml:space="preserve">of </w:t>
      </w:r>
      <w:r w:rsidR="00A56B0B" w:rsidRPr="00357143">
        <w:rPr>
          <w:rFonts w:eastAsia="SimSun"/>
          <w:lang w:eastAsia="zh-CN"/>
        </w:rPr>
        <w:t xml:space="preserve">TS-0003 [2]. </w:t>
      </w:r>
    </w:p>
    <w:p w14:paraId="05FADA45" w14:textId="77777777" w:rsidR="005531E6" w:rsidRPr="00357143" w:rsidRDefault="005531E6" w:rsidP="00992E92">
      <w:pPr>
        <w:pStyle w:val="FL"/>
        <w:rPr>
          <w:rFonts w:eastAsia="SimSun"/>
          <w:lang w:eastAsia="zh-CN"/>
        </w:rPr>
      </w:pPr>
      <w:r w:rsidRPr="00357143">
        <w:object w:dxaOrig="7255" w:dyaOrig="7528" w14:anchorId="0F271DE5">
          <v:shape id="_x0000_i1081" type="#_x0000_t75" style="width:453.6pt;height:475.2pt" o:ole="">
            <v:imagedata r:id="rId128" o:title="" croptop="2281f" cropbottom="3538f" cropleft="3032f" cropright="3110f"/>
          </v:shape>
          <o:OLEObject Type="Embed" ProgID="Visio.Drawing.11" ShapeID="_x0000_i1081" DrawAspect="Content" ObjectID="_1618743762" r:id="rId129"/>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SimSun"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SimSun"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w:t>
      </w:r>
      <w:r w:rsidR="001337B7" w:rsidRPr="00357143">
        <w:lastRenderedPageBreak/>
        <w:t>&lt;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SimSun" w:hint="eastAsia"/>
          <w:i/>
          <w:lang w:eastAsia="zh-CN"/>
        </w:rPr>
        <w:t>s</w:t>
      </w:r>
      <w:r w:rsidR="00A56B0B" w:rsidRPr="00357143">
        <w:rPr>
          <w:i/>
        </w:rPr>
        <w:t>ecurityInfo</w:t>
      </w:r>
      <w:r w:rsidR="005531E6" w:rsidRPr="00357143">
        <w:rPr>
          <w:rFonts w:eastAsia="SimSun" w:hint="eastAsia"/>
          <w:lang w:eastAsia="zh-CN"/>
        </w:rPr>
        <w:t>,</w:t>
      </w:r>
      <w:r w:rsidR="00256ED1">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SimSun"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SimSun"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SimSun" w:hint="eastAsia"/>
          <w:i/>
          <w:lang w:eastAsia="zh-CN"/>
        </w:rPr>
        <w:t>s</w:t>
      </w:r>
      <w:r w:rsidR="00A56B0B" w:rsidRPr="00357143">
        <w:rPr>
          <w:i/>
        </w:rPr>
        <w:t>ecurityInfo</w:t>
      </w:r>
      <w:r w:rsidR="005531E6" w:rsidRPr="00357143">
        <w:rPr>
          <w:rFonts w:eastAsia="SimSun" w:hint="eastAsia"/>
          <w:i/>
          <w:lang w:eastAsia="zh-CN"/>
        </w:rPr>
        <w:t xml:space="preserve"> </w:t>
      </w:r>
      <w:r w:rsidR="005531E6" w:rsidRPr="00357143">
        <w:t>object</w:t>
      </w:r>
      <w:r w:rsidR="005531E6" w:rsidRPr="00357143">
        <w:rPr>
          <w:rFonts w:eastAsia="SimSun" w:hint="eastAsia"/>
          <w:lang w:eastAsia="zh-CN"/>
        </w:rPr>
        <w:t>,</w:t>
      </w:r>
      <w:r w:rsidR="00664585" w:rsidRPr="00357143">
        <w:rPr>
          <w:rFonts w:eastAsia="SimSun"/>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SimSun"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SimSun"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SimSun"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SimSun"/>
                <w:lang w:eastAsia="zh-CN"/>
              </w:rPr>
            </w:pPr>
            <w:r w:rsidRPr="00357143">
              <w:rPr>
                <w:rFonts w:eastAsia="SimSun"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SimSun"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SimSun"/>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SimSun"/>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SimSun"/>
          <w:lang w:eastAsia="zh-CN"/>
        </w:rPr>
      </w:pPr>
    </w:p>
    <w:p w14:paraId="1AF9C819" w14:textId="77777777" w:rsidR="00A56B0B" w:rsidRPr="00357143" w:rsidRDefault="00A56B0B" w:rsidP="00A56B0B">
      <w:pPr>
        <w:pStyle w:val="TH"/>
      </w:pPr>
      <w:r w:rsidRPr="00357143">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SimSun" w:cs="Arial"/>
                <w:color w:val="000000"/>
                <w:szCs w:val="18"/>
                <w:lang w:eastAsia="zh-CN"/>
              </w:rPr>
            </w:pPr>
            <w:r w:rsidRPr="00357143">
              <w:rPr>
                <w:rFonts w:eastAsia="SimSun"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SimSun"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Heading3"/>
      </w:pPr>
      <w:bookmarkStart w:id="4146" w:name="_Toc445303018"/>
      <w:bookmarkStart w:id="4147" w:name="_Toc445390185"/>
      <w:bookmarkStart w:id="4148" w:name="_Toc447043263"/>
      <w:bookmarkStart w:id="4149" w:name="_Toc457494020"/>
      <w:bookmarkStart w:id="4150" w:name="_Toc459977119"/>
      <w:bookmarkStart w:id="4151" w:name="_Toc470164280"/>
      <w:bookmarkStart w:id="4152" w:name="_Toc470164862"/>
      <w:bookmarkStart w:id="4153" w:name="_Toc475715471"/>
      <w:bookmarkStart w:id="4154" w:name="_Toc479349283"/>
      <w:bookmarkStart w:id="4155" w:name="_Toc484070731"/>
      <w:bookmarkStart w:id="4156" w:name="_Toc8131116"/>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46"/>
      <w:bookmarkEnd w:id="4147"/>
      <w:bookmarkEnd w:id="4148"/>
      <w:bookmarkEnd w:id="4149"/>
      <w:bookmarkEnd w:id="4150"/>
      <w:bookmarkEnd w:id="4151"/>
      <w:bookmarkEnd w:id="4152"/>
      <w:bookmarkEnd w:id="4153"/>
      <w:bookmarkEnd w:id="4154"/>
      <w:bookmarkEnd w:id="4155"/>
      <w:bookmarkEnd w:id="4156"/>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SimSun"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SimSun"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SimSun"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SimSun"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SimSun"/>
          <w:lang w:eastAsia="zh-CN"/>
        </w:rPr>
      </w:pPr>
    </w:p>
    <w:p w14:paraId="7B0C4B2E" w14:textId="77777777" w:rsidR="005531E6" w:rsidRPr="00357143" w:rsidRDefault="005531E6" w:rsidP="00664585">
      <w:pPr>
        <w:pStyle w:val="FL"/>
        <w:rPr>
          <w:rFonts w:eastAsia="SimSun"/>
          <w:lang w:eastAsia="zh-CN"/>
        </w:rPr>
      </w:pPr>
      <w:r w:rsidRPr="00357143">
        <w:object w:dxaOrig="7011" w:dyaOrig="4687" w14:anchorId="6AB294A2">
          <v:shape id="_x0000_i1082" type="#_x0000_t75" style="width:6in;height:273.6pt" o:ole="">
            <v:imagedata r:id="rId130" o:title="" croptop="4743f" cropbottom="3843f" cropleft="3170f" cropright="2904f"/>
          </v:shape>
          <o:OLEObject Type="Embed" ProgID="Visio.Drawing.11" ShapeID="_x0000_i1082" DrawAspect="Content" ObjectID="_1618743763" r:id="rId131"/>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SimSun"/>
          <w:i/>
          <w:lang w:eastAsia="zh-CN"/>
        </w:rPr>
        <w:t>-</w:t>
      </w:r>
      <w:r w:rsidRPr="00357143">
        <w:rPr>
          <w:rFonts w:eastAsia="SimSun"/>
          <w:i/>
          <w:lang w:eastAsia="zh-CN"/>
        </w:rPr>
        <w:tab/>
      </w:r>
      <w:r w:rsidR="00346E7F" w:rsidRPr="00357143">
        <w:rPr>
          <w:rFonts w:eastAsia="SimSun" w:hint="eastAsia"/>
          <w:i/>
          <w:lang w:eastAsia="zh-CN"/>
        </w:rPr>
        <w:t>s</w:t>
      </w:r>
      <w:r w:rsidR="00A56B0B" w:rsidRPr="00357143">
        <w:rPr>
          <w:i/>
        </w:rPr>
        <w:t>ecurityInfo</w:t>
      </w:r>
      <w:r w:rsidR="00346E7F" w:rsidRPr="00357143">
        <w:rPr>
          <w:rFonts w:eastAsia="SimSun"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lastRenderedPageBreak/>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SimSun"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Heading2"/>
      </w:pPr>
      <w:bookmarkStart w:id="4157" w:name="_Toc445303019"/>
      <w:bookmarkStart w:id="4158" w:name="_Toc445390186"/>
      <w:bookmarkStart w:id="4159" w:name="_Toc447043264"/>
      <w:bookmarkStart w:id="4160" w:name="_Toc457494021"/>
      <w:bookmarkStart w:id="4161" w:name="_Toc459977120"/>
      <w:bookmarkStart w:id="4162" w:name="_Toc470164281"/>
      <w:bookmarkStart w:id="4163" w:name="_Toc470164863"/>
      <w:bookmarkStart w:id="4164" w:name="_Toc475715472"/>
      <w:bookmarkStart w:id="4165" w:name="_Toc479349284"/>
      <w:bookmarkStart w:id="4166" w:name="_Toc484070732"/>
      <w:bookmarkStart w:id="4167" w:name="_Toc8131117"/>
      <w:r w:rsidRPr="00357143">
        <w:rPr>
          <w:rFonts w:hint="eastAsia"/>
        </w:rPr>
        <w:t>11.5</w:t>
      </w:r>
      <w:r w:rsidR="009A4A02" w:rsidRPr="00357143">
        <w:rPr>
          <w:rFonts w:eastAsia="SimSun" w:hint="eastAsia"/>
          <w:lang w:eastAsia="zh-CN"/>
        </w:rPr>
        <w:tab/>
      </w:r>
      <w:r w:rsidRPr="00357143">
        <w:t>Functional Architecture Specifications for Dynamic Authorization</w:t>
      </w:r>
      <w:bookmarkEnd w:id="4157"/>
      <w:bookmarkEnd w:id="4158"/>
      <w:bookmarkEnd w:id="4159"/>
      <w:bookmarkEnd w:id="4160"/>
      <w:bookmarkEnd w:id="4161"/>
      <w:bookmarkEnd w:id="4162"/>
      <w:bookmarkEnd w:id="4163"/>
      <w:bookmarkEnd w:id="4164"/>
      <w:bookmarkEnd w:id="4165"/>
      <w:bookmarkEnd w:id="4166"/>
      <w:bookmarkEnd w:id="4167"/>
    </w:p>
    <w:p w14:paraId="393680BF" w14:textId="77777777" w:rsidR="000111D5" w:rsidRPr="00357143" w:rsidRDefault="000111D5" w:rsidP="000111D5">
      <w:pPr>
        <w:pStyle w:val="Heading3"/>
      </w:pPr>
      <w:bookmarkStart w:id="4168" w:name="_Toc445303020"/>
      <w:bookmarkStart w:id="4169" w:name="_Toc445390187"/>
      <w:bookmarkStart w:id="4170" w:name="_Toc447043265"/>
      <w:bookmarkStart w:id="4171" w:name="_Toc457494022"/>
      <w:bookmarkStart w:id="4172" w:name="_Toc459977121"/>
      <w:bookmarkStart w:id="4173" w:name="_Toc470164282"/>
      <w:bookmarkStart w:id="4174" w:name="_Toc470164864"/>
      <w:bookmarkStart w:id="4175" w:name="_Toc475715473"/>
      <w:bookmarkStart w:id="4176" w:name="_Toc479349285"/>
      <w:bookmarkStart w:id="4177" w:name="_Toc484070733"/>
      <w:bookmarkStart w:id="4178" w:name="_Toc8131118"/>
      <w:r w:rsidRPr="00357143">
        <w:rPr>
          <w:rFonts w:hint="eastAsia"/>
        </w:rPr>
        <w:t>11.5.1</w:t>
      </w:r>
      <w:r w:rsidR="009A4A02" w:rsidRPr="00357143">
        <w:rPr>
          <w:rFonts w:eastAsia="SimSun" w:hint="eastAsia"/>
          <w:lang w:eastAsia="zh-CN"/>
        </w:rPr>
        <w:tab/>
      </w:r>
      <w:r w:rsidRPr="00357143">
        <w:t>Dynamic Authorization Reference Model</w:t>
      </w:r>
      <w:bookmarkEnd w:id="4168"/>
      <w:bookmarkEnd w:id="4169"/>
      <w:bookmarkEnd w:id="4170"/>
      <w:bookmarkEnd w:id="4171"/>
      <w:bookmarkEnd w:id="4172"/>
      <w:bookmarkEnd w:id="4173"/>
      <w:bookmarkEnd w:id="4174"/>
      <w:bookmarkEnd w:id="4175"/>
      <w:bookmarkEnd w:id="4176"/>
      <w:bookmarkEnd w:id="4177"/>
      <w:bookmarkEnd w:id="4178"/>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2.8pt;height:208.8pt" o:ole="">
            <v:imagedata r:id="rId132" o:title="" croptop="5206f" cropbottom="2783f" cropleft="2919f" cropright="1943f"/>
          </v:shape>
          <o:OLEObject Type="Embed" ProgID="Visio.Drawing.11" ShapeID="_x0000_i1083" DrawAspect="Content" ObjectID="_1618743764" r:id="rId133"/>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7.2pt" o:ole="">
            <v:imagedata r:id="rId134" o:title=""/>
          </v:shape>
          <o:OLEObject Type="Embed" ProgID="Visio.Drawing.11" ShapeID="_x0000_i1084" DrawAspect="Content" ObjectID="_1618743765" r:id="rId135"/>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6pt;height:201.6pt" o:ole="">
            <v:imagedata r:id="rId136" o:title=""/>
          </v:shape>
          <o:OLEObject Type="Embed" ProgID="Visio.Drawing.11" ShapeID="_x0000_i1085" DrawAspect="Content" ObjectID="_1618743766" r:id="rId137"/>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Heading3"/>
      </w:pPr>
      <w:bookmarkStart w:id="4179" w:name="_Toc445303021"/>
      <w:bookmarkStart w:id="4180" w:name="_Toc445390188"/>
      <w:bookmarkStart w:id="4181" w:name="_Toc447043266"/>
      <w:bookmarkStart w:id="4182" w:name="_Toc457494023"/>
      <w:bookmarkStart w:id="4183" w:name="_Toc459977122"/>
      <w:bookmarkStart w:id="4184" w:name="_Toc470164283"/>
      <w:bookmarkStart w:id="4185" w:name="_Toc470164865"/>
      <w:bookmarkStart w:id="4186" w:name="_Toc475715474"/>
      <w:bookmarkStart w:id="4187" w:name="_Toc479349286"/>
      <w:bookmarkStart w:id="4188" w:name="_Toc484070734"/>
      <w:bookmarkStart w:id="4189" w:name="_Toc8131119"/>
      <w:r w:rsidRPr="00357143">
        <w:rPr>
          <w:rFonts w:hint="eastAsia"/>
        </w:rPr>
        <w:lastRenderedPageBreak/>
        <w:t>11.5.2</w:t>
      </w:r>
      <w:r w:rsidR="009A4A02" w:rsidRPr="00357143">
        <w:rPr>
          <w:rFonts w:eastAsia="SimSun" w:hint="eastAsia"/>
          <w:lang w:eastAsia="zh-CN"/>
        </w:rPr>
        <w:tab/>
      </w:r>
      <w:r w:rsidRPr="00357143">
        <w:t>Direct Dynamic Authorization</w:t>
      </w:r>
      <w:bookmarkEnd w:id="4179"/>
      <w:bookmarkEnd w:id="4180"/>
      <w:bookmarkEnd w:id="4181"/>
      <w:bookmarkEnd w:id="4182"/>
      <w:bookmarkEnd w:id="4183"/>
      <w:bookmarkEnd w:id="4184"/>
      <w:bookmarkEnd w:id="4185"/>
      <w:bookmarkEnd w:id="4186"/>
      <w:bookmarkEnd w:id="4187"/>
      <w:bookmarkEnd w:id="4188"/>
      <w:bookmarkEnd w:id="4189"/>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SimSun" w:hint="eastAsia"/>
          <w:lang w:eastAsia="zh-CN"/>
        </w:rPr>
        <w:t>3</w:t>
      </w:r>
      <w:r w:rsidRPr="00357143">
        <w:t>.2.</w:t>
      </w:r>
      <w:r w:rsidR="0097659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SimSun" w:hint="eastAsia"/>
          <w:lang w:eastAsia="zh-CN"/>
        </w:rPr>
        <w:t>3</w:t>
      </w:r>
      <w:r w:rsidRPr="00357143">
        <w:t>.2.</w:t>
      </w:r>
      <w:r w:rsidR="00346E7F" w:rsidRPr="00357143">
        <w:rPr>
          <w:rFonts w:eastAsia="SimSun"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SimSun"/>
          <w:lang w:eastAsia="zh-CN"/>
        </w:rPr>
      </w:pPr>
      <w:r>
        <w:object w:dxaOrig="6511" w:dyaOrig="6016" w14:anchorId="0E6801A0">
          <v:shape id="_x0000_i1086" type="#_x0000_t75" style="width:468pt;height:6in" o:ole="">
            <v:imagedata r:id="rId138" o:title=""/>
          </v:shape>
          <o:OLEObject Type="Embed" ProgID="Visio.Drawing.15" ShapeID="_x0000_i1086" DrawAspect="Content" ObjectID="_1618743767" r:id="rId139"/>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SimSun"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SimSun"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SimSun"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lastRenderedPageBreak/>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SimSun"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SimSun" w:hint="eastAsia"/>
          <w:lang w:eastAsia="zh-CN"/>
        </w:rPr>
        <w:t>3</w:t>
      </w:r>
      <w:r w:rsidRPr="00357143">
        <w:t>.2.</w:t>
      </w:r>
      <w:r w:rsidR="007C487F" w:rsidRPr="00357143">
        <w:rPr>
          <w:rFonts w:eastAsia="SimSun"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SimSun" w:hint="eastAsia"/>
          <w:i/>
          <w:lang w:eastAsia="zh-CN"/>
        </w:rPr>
        <w:t>s</w:t>
      </w:r>
      <w:r w:rsidRPr="00357143">
        <w:rPr>
          <w:i/>
        </w:rPr>
        <w:t>ecurityInfo</w:t>
      </w:r>
      <w:r w:rsidR="00346E7F" w:rsidRPr="00357143">
        <w:rPr>
          <w:rFonts w:eastAsia="SimSun" w:hint="eastAsia"/>
          <w:i/>
          <w:lang w:eastAsia="zh-CN"/>
        </w:rPr>
        <w:t xml:space="preserve"> Type </w:t>
      </w:r>
      <w:r w:rsidR="00346E7F" w:rsidRPr="00357143">
        <w:rPr>
          <w:rFonts w:eastAsia="SimSun" w:hint="eastAsia"/>
          <w:lang w:eastAsia="zh-CN"/>
        </w:rPr>
        <w:t>element</w:t>
      </w:r>
      <w:r w:rsidR="00256ED1">
        <w:rPr>
          <w:rFonts w:eastAsia="SimSun"/>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lastRenderedPageBreak/>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Heading3"/>
      </w:pPr>
      <w:bookmarkStart w:id="4190" w:name="_Toc445303022"/>
      <w:bookmarkStart w:id="4191" w:name="_Toc445390189"/>
      <w:bookmarkStart w:id="4192" w:name="_Toc447043267"/>
      <w:bookmarkStart w:id="4193" w:name="_Toc457494024"/>
      <w:bookmarkStart w:id="4194" w:name="_Toc459977123"/>
      <w:bookmarkStart w:id="4195" w:name="_Toc470164284"/>
      <w:bookmarkStart w:id="4196" w:name="_Toc470164866"/>
      <w:bookmarkStart w:id="4197" w:name="_Toc475715475"/>
      <w:bookmarkStart w:id="4198" w:name="_Toc479349287"/>
      <w:bookmarkStart w:id="4199" w:name="_Toc484070735"/>
      <w:bookmarkStart w:id="4200" w:name="_Toc8131120"/>
      <w:r w:rsidRPr="00357143">
        <w:rPr>
          <w:rFonts w:hint="eastAsia"/>
        </w:rPr>
        <w:t>11.5.3</w:t>
      </w:r>
      <w:r w:rsidR="009A4A02" w:rsidRPr="00357143">
        <w:rPr>
          <w:rFonts w:eastAsia="SimSun" w:hint="eastAsia"/>
          <w:lang w:eastAsia="zh-CN"/>
        </w:rPr>
        <w:tab/>
      </w:r>
      <w:r w:rsidRPr="00357143">
        <w:t>Indirect Dynamic Authorization</w:t>
      </w:r>
      <w:bookmarkEnd w:id="4190"/>
      <w:bookmarkEnd w:id="4191"/>
      <w:bookmarkEnd w:id="4192"/>
      <w:bookmarkEnd w:id="4193"/>
      <w:bookmarkEnd w:id="4194"/>
      <w:bookmarkEnd w:id="4195"/>
      <w:bookmarkEnd w:id="4196"/>
      <w:bookmarkEnd w:id="4197"/>
      <w:bookmarkEnd w:id="4198"/>
      <w:bookmarkEnd w:id="4199"/>
      <w:bookmarkEnd w:id="4200"/>
    </w:p>
    <w:p w14:paraId="43D43FCD" w14:textId="77777777" w:rsidR="000111D5" w:rsidRPr="00357143" w:rsidRDefault="000111D5" w:rsidP="000111D5">
      <w:r w:rsidRPr="00357143">
        <w:t xml:space="preserve">The parameters exchanged for Indirect </w:t>
      </w:r>
      <w:bookmarkStart w:id="4201" w:name="OLE_LINK3"/>
      <w:r w:rsidRPr="00357143">
        <w:t>Dynamic Authorization</w:t>
      </w:r>
      <w:bookmarkEnd w:id="4201"/>
      <w:r w:rsidRPr="00357143">
        <w:t>, and the corresponding processing, are specified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SimSun"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60.8pt;height:468pt" o:ole="">
            <v:imagedata r:id="rId140" o:title=""/>
          </v:shape>
          <o:OLEObject Type="Embed" ProgID="Visio.Drawing.15" ShapeID="_x0000_i1087" DrawAspect="Content" ObjectID="_1618743768" r:id="rId141"/>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SimSun"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SimSun"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lastRenderedPageBreak/>
        <w:t xml:space="preserve">The Originator shall interact with the DAS Server to request the issuance of </w:t>
      </w:r>
      <w:r w:rsidR="00232AE8" w:rsidRPr="00357143">
        <w:t>one or more</w:t>
      </w:r>
      <w:r w:rsidRPr="00357143">
        <w:t xml:space="preserve"> Token</w:t>
      </w:r>
      <w:r w:rsidR="00232AE8" w:rsidRPr="00357143">
        <w:rPr>
          <w:rFonts w:eastAsia="SimSun"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SimSun" w:hint="eastAsia"/>
          <w:lang w:eastAsia="zh-CN"/>
        </w:rPr>
        <w:t>T</w:t>
      </w:r>
      <w:r w:rsidRPr="00357143">
        <w:t>oken</w:t>
      </w:r>
      <w:r w:rsidR="00232AE8" w:rsidRPr="00357143">
        <w:rPr>
          <w:rFonts w:eastAsia="SimSun" w:hint="eastAsia"/>
          <w:lang w:eastAsia="zh-CN"/>
        </w:rPr>
        <w:t>-</w:t>
      </w:r>
      <w:r w:rsidRPr="00357143">
        <w:t>I</w:t>
      </w:r>
      <w:r w:rsidR="00232AE8" w:rsidRPr="00357143">
        <w:rPr>
          <w:rFonts w:eastAsia="SimSun"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SimSun" w:hint="eastAsia"/>
          <w:b/>
          <w:i/>
          <w:lang w:eastAsia="zh-CN"/>
        </w:rPr>
        <w:t xml:space="preserve"> </w:t>
      </w:r>
      <w:r w:rsidRPr="00357143">
        <w:rPr>
          <w:b/>
          <w:i/>
        </w:rPr>
        <w:t>I</w:t>
      </w:r>
      <w:r w:rsidR="002C43EC" w:rsidRPr="00357143">
        <w:rPr>
          <w:rFonts w:eastAsia="SimSun" w:hint="eastAsia"/>
          <w:b/>
          <w:i/>
          <w:lang w:eastAsia="zh-CN"/>
        </w:rPr>
        <w:t>D</w:t>
      </w:r>
      <w:r w:rsidRPr="00357143">
        <w:rPr>
          <w:b/>
          <w:i/>
        </w:rPr>
        <w:t>s</w:t>
      </w:r>
      <w:r w:rsidRPr="00357143">
        <w:rPr>
          <w:b/>
        </w:rPr>
        <w:t xml:space="preserve">: </w:t>
      </w:r>
      <w:r w:rsidRPr="00357143">
        <w:t xml:space="preserve">add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if the ESData-protected Token(s) was no</w:t>
      </w:r>
      <w:r w:rsidR="00E05F2E" w:rsidRPr="00357143">
        <w:rPr>
          <w:rFonts w:eastAsia="SimSun"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SimSun" w:hint="eastAsia"/>
          <w:lang w:eastAsia="zh-CN"/>
        </w:rPr>
        <w:t>T</w:t>
      </w:r>
      <w:r w:rsidRPr="00357143">
        <w:t>oken</w:t>
      </w:r>
      <w:r w:rsidR="002C43EC" w:rsidRPr="00357143">
        <w:rPr>
          <w:rFonts w:eastAsia="SimSun" w:hint="eastAsia"/>
          <w:lang w:eastAsia="zh-CN"/>
        </w:rPr>
        <w:t>-D</w:t>
      </w:r>
      <w:r w:rsidRPr="00357143">
        <w:t xml:space="preserve">I(s), then for each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4F7704" w:rsidRPr="00357143">
        <w:rPr>
          <w:rFonts w:eastAsia="SimSun" w:hint="eastAsia"/>
          <w:i/>
          <w:lang w:eastAsia="zh-CN"/>
        </w:rPr>
        <w:t xml:space="preserve"> Type</w:t>
      </w:r>
      <w:r w:rsidR="004F7704" w:rsidRPr="00357143">
        <w:rPr>
          <w:rFonts w:eastAsia="SimSun" w:hint="eastAsia"/>
          <w:b/>
          <w:i/>
          <w:lang w:eastAsia="zh-CN"/>
        </w:rPr>
        <w:t xml:space="preserve"> </w:t>
      </w:r>
      <w:r w:rsidR="0097659F" w:rsidRPr="00357143">
        <w:rPr>
          <w:rFonts w:eastAsia="SimSun"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SimSun" w:hint="eastAsia"/>
          <w:i/>
          <w:lang w:eastAsia="zh-CN"/>
        </w:rPr>
        <w:t>s</w:t>
      </w:r>
      <w:r w:rsidRPr="00357143">
        <w:rPr>
          <w:i/>
        </w:rPr>
        <w:t>ecurityInfo</w:t>
      </w:r>
      <w:r w:rsidR="0097659F" w:rsidRPr="00357143">
        <w:rPr>
          <w:rFonts w:eastAsia="SimSun" w:hint="eastAsia"/>
          <w:i/>
          <w:lang w:eastAsia="zh-CN"/>
        </w:rPr>
        <w:t xml:space="preserve"> Type</w:t>
      </w:r>
      <w:r w:rsidR="004F7704" w:rsidRPr="00357143">
        <w:rPr>
          <w:rFonts w:eastAsia="SimSun" w:hint="eastAsia"/>
          <w:i/>
          <w:lang w:eastAsia="zh-CN"/>
        </w:rPr>
        <w:t xml:space="preserve"> </w:t>
      </w:r>
      <w:r w:rsidR="0097659F" w:rsidRPr="00357143">
        <w:rPr>
          <w:rFonts w:eastAsia="SimSun"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SimSun" w:hint="eastAsia"/>
          <w:lang w:eastAsia="zh-CN"/>
        </w:rPr>
        <w:t>T</w:t>
      </w:r>
      <w:r w:rsidRPr="00357143">
        <w:t>oken</w:t>
      </w:r>
      <w:r w:rsidR="002C43EC" w:rsidRPr="00357143">
        <w:rPr>
          <w:rFonts w:eastAsia="SimSun" w:hint="eastAsia"/>
          <w:lang w:eastAsia="zh-CN"/>
        </w:rPr>
        <w:t>-</w:t>
      </w:r>
      <w:r w:rsidRPr="00357143">
        <w:t>I</w:t>
      </w:r>
      <w:r w:rsidR="002C43EC" w:rsidRPr="00357143">
        <w:rPr>
          <w:rFonts w:eastAsia="SimSun" w:hint="eastAsia"/>
          <w:lang w:eastAsia="zh-CN"/>
        </w:rPr>
        <w:t>D</w:t>
      </w:r>
      <w:r w:rsidRPr="00357143">
        <w:t>(s). The DAS Server shall provide only those Token</w:t>
      </w:r>
      <w:r w:rsidR="002C43EC" w:rsidRPr="00357143">
        <w:rPr>
          <w:rFonts w:eastAsia="SimSun" w:hint="eastAsia"/>
          <w:lang w:eastAsia="zh-CN"/>
        </w:rPr>
        <w:t>(</w:t>
      </w:r>
      <w:r w:rsidRPr="00357143">
        <w:t>s</w:t>
      </w:r>
      <w:r w:rsidR="002C43EC" w:rsidRPr="00357143">
        <w:rPr>
          <w:rFonts w:eastAsia="SimSun"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lastRenderedPageBreak/>
        <w:t>8</w:t>
      </w:r>
      <w:r w:rsidR="009F29A5" w:rsidRPr="00357143">
        <w:t>.1</w:t>
      </w:r>
      <w:r w:rsidR="009F29A5" w:rsidRPr="00357143">
        <w:tab/>
      </w:r>
      <w:r w:rsidR="000111D5" w:rsidRPr="00357143">
        <w:t xml:space="preserve">The Hosting CSE </w:t>
      </w:r>
      <w:r w:rsidR="002C43EC" w:rsidRPr="00357143">
        <w:rPr>
          <w:rFonts w:eastAsia="SimSun"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8C3BE6" w:rsidRPr="00357143">
        <w:t xml:space="preserve"> </w:t>
      </w:r>
      <w:r w:rsidR="002C43EC" w:rsidRPr="00357143">
        <w:rPr>
          <w:rFonts w:eastAsia="SimSun"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SimSun"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SimSun" w:hint="eastAsia"/>
          <w:lang w:eastAsia="zh-CN"/>
        </w:rPr>
        <w:t>T</w:t>
      </w:r>
      <w:r w:rsidR="000111D5" w:rsidRPr="00357143">
        <w:t>oken</w:t>
      </w:r>
      <w:r w:rsidR="002C43EC" w:rsidRPr="00357143">
        <w:rPr>
          <w:rFonts w:eastAsia="SimSun" w:hint="eastAsia"/>
          <w:lang w:eastAsia="zh-CN"/>
        </w:rPr>
        <w:t>-</w:t>
      </w:r>
      <w:r w:rsidR="000111D5" w:rsidRPr="00357143">
        <w:t>I</w:t>
      </w:r>
      <w:r w:rsidR="002C43EC" w:rsidRPr="00357143">
        <w:rPr>
          <w:rFonts w:eastAsia="SimSun" w:hint="eastAsia"/>
          <w:lang w:eastAsia="zh-CN"/>
        </w:rPr>
        <w:t>D</w:t>
      </w:r>
      <w:r w:rsidR="000111D5" w:rsidRPr="00357143">
        <w:t>.</w:t>
      </w:r>
    </w:p>
    <w:p w14:paraId="24616661" w14:textId="77777777" w:rsidR="003B1B55" w:rsidRDefault="005F091D">
      <w:pPr>
        <w:pStyle w:val="Heading3"/>
      </w:pPr>
      <w:bookmarkStart w:id="4202" w:name="_Toc479349288"/>
      <w:bookmarkStart w:id="4203" w:name="_Toc484070736"/>
      <w:bookmarkStart w:id="4204" w:name="_Toc8131121"/>
      <w:r>
        <w:t>11.5.</w:t>
      </w:r>
      <w:r w:rsidR="00817A32" w:rsidRPr="00817A32">
        <w:t>4</w:t>
      </w:r>
      <w:r w:rsidRPr="00954002">
        <w:tab/>
      </w:r>
      <w:r>
        <w:t>AE Authorization Relationship Update</w:t>
      </w:r>
      <w:bookmarkEnd w:id="4202"/>
      <w:bookmarkEnd w:id="4203"/>
      <w:bookmarkEnd w:id="4204"/>
    </w:p>
    <w:p w14:paraId="47A15102" w14:textId="77777777" w:rsidR="003B1B55" w:rsidRDefault="005F091D">
      <w:pPr>
        <w:pStyle w:val="Heading4"/>
      </w:pPr>
      <w:bookmarkStart w:id="4205" w:name="_Toc479349289"/>
      <w:bookmarkStart w:id="4206" w:name="_Toc484070737"/>
      <w:bookmarkStart w:id="4207" w:name="_Toc8131122"/>
      <w:r>
        <w:t>11.5.</w:t>
      </w:r>
      <w:r w:rsidR="00817A32" w:rsidRPr="00817A32">
        <w:t>4</w:t>
      </w:r>
      <w:r>
        <w:t>.1</w:t>
      </w:r>
      <w:r w:rsidRPr="00954002">
        <w:tab/>
      </w:r>
      <w:r>
        <w:t>AE Direct Authorization Relationship Update</w:t>
      </w:r>
      <w:bookmarkEnd w:id="4205"/>
      <w:bookmarkEnd w:id="4206"/>
      <w:bookmarkEnd w:id="4207"/>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2pt" o:ole="">
            <v:imagedata r:id="rId142" o:title=""/>
          </v:shape>
          <o:OLEObject Type="Embed" ProgID="Visio.Drawing.15" ShapeID="_x0000_i1088" DrawAspect="Content" ObjectID="_1618743769" r:id="rId143"/>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lastRenderedPageBreak/>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Heading4"/>
      </w:pPr>
      <w:bookmarkStart w:id="4208" w:name="_Toc479349290"/>
      <w:bookmarkStart w:id="4209" w:name="_Toc484070738"/>
      <w:bookmarkStart w:id="4210" w:name="_Toc8131123"/>
      <w:r>
        <w:t>11.5.</w:t>
      </w:r>
      <w:r w:rsidR="00817A32" w:rsidRPr="00817A32">
        <w:t>4</w:t>
      </w:r>
      <w:r>
        <w:t>.2</w:t>
      </w:r>
      <w:r w:rsidRPr="00954002">
        <w:tab/>
      </w:r>
      <w:r>
        <w:t>AE Indirect Authorization Relationship Update</w:t>
      </w:r>
      <w:bookmarkEnd w:id="4208"/>
      <w:bookmarkEnd w:id="4209"/>
      <w:bookmarkEnd w:id="4210"/>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2pt;height:273.6pt" o:ole="">
            <v:imagedata r:id="rId144" o:title=""/>
          </v:shape>
          <o:OLEObject Type="Embed" ProgID="Visio.Drawing.11" ShapeID="_x0000_i1089" DrawAspect="Content" ObjectID="_1618743770" r:id="rId145"/>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lastRenderedPageBreak/>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Heading2"/>
      </w:pPr>
      <w:bookmarkStart w:id="4211" w:name="_Toc475715476"/>
      <w:bookmarkStart w:id="4212" w:name="_Toc479349291"/>
      <w:bookmarkStart w:id="4213" w:name="_Toc484070739"/>
      <w:bookmarkStart w:id="4214" w:name="_Toc8131124"/>
      <w:r w:rsidRPr="00357143">
        <w:rPr>
          <w:rFonts w:hint="eastAsia"/>
        </w:rPr>
        <w:t>11.</w:t>
      </w:r>
      <w:r>
        <w:rPr>
          <w:rFonts w:hint="eastAsia"/>
          <w:lang w:eastAsia="zh-CN"/>
        </w:rPr>
        <w:t>6</w:t>
      </w:r>
      <w:r w:rsidRPr="00357143">
        <w:rPr>
          <w:rFonts w:eastAsia="SimSun"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1"/>
      <w:bookmarkEnd w:id="4212"/>
      <w:bookmarkEnd w:id="4213"/>
      <w:bookmarkEnd w:id="4214"/>
    </w:p>
    <w:p w14:paraId="40E0D7B7" w14:textId="77777777" w:rsidR="00294E45" w:rsidRPr="00357143" w:rsidRDefault="00294E45" w:rsidP="00294E45">
      <w:pPr>
        <w:pStyle w:val="Heading3"/>
      </w:pPr>
      <w:bookmarkStart w:id="4215" w:name="_Toc475715477"/>
      <w:bookmarkStart w:id="4216" w:name="_Toc479349292"/>
      <w:bookmarkStart w:id="4217" w:name="_Toc484070740"/>
      <w:bookmarkStart w:id="4218" w:name="_Toc8131125"/>
      <w:r w:rsidRPr="00357143">
        <w:rPr>
          <w:rFonts w:hint="eastAsia"/>
        </w:rPr>
        <w:t>11.</w:t>
      </w:r>
      <w:r>
        <w:rPr>
          <w:rFonts w:hint="eastAsia"/>
          <w:lang w:eastAsia="zh-CN"/>
        </w:rPr>
        <w:t>6</w:t>
      </w:r>
      <w:r w:rsidRPr="00357143">
        <w:rPr>
          <w:rFonts w:hint="eastAsia"/>
        </w:rPr>
        <w:t>.1</w:t>
      </w:r>
      <w:r w:rsidRPr="00357143">
        <w:rPr>
          <w:rFonts w:eastAsia="SimSun" w:hint="eastAsia"/>
          <w:lang w:eastAsia="zh-CN"/>
        </w:rPr>
        <w:tab/>
      </w:r>
      <w:r w:rsidRPr="00357143">
        <w:t>D</w:t>
      </w:r>
      <w:r>
        <w:rPr>
          <w:rFonts w:hint="eastAsia"/>
          <w:lang w:eastAsia="zh-CN"/>
        </w:rPr>
        <w:t>istributed</w:t>
      </w:r>
      <w:r w:rsidRPr="00357143">
        <w:t xml:space="preserve"> Authorization Reference Model</w:t>
      </w:r>
      <w:bookmarkEnd w:id="4215"/>
      <w:bookmarkEnd w:id="4216"/>
      <w:bookmarkEnd w:id="4217"/>
      <w:bookmarkEnd w:id="4218"/>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lastRenderedPageBreak/>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Heading3"/>
        <w:rPr>
          <w:lang w:eastAsia="zh-CN"/>
        </w:rPr>
      </w:pPr>
      <w:bookmarkStart w:id="4219" w:name="_Toc475715478"/>
      <w:bookmarkStart w:id="4220" w:name="_Toc479349293"/>
      <w:bookmarkStart w:id="4221" w:name="_Toc484070741"/>
      <w:bookmarkStart w:id="4222" w:name="_Toc8131126"/>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SimSun"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19"/>
      <w:bookmarkEnd w:id="4220"/>
      <w:bookmarkEnd w:id="4221"/>
      <w:bookmarkEnd w:id="4222"/>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w:t>
      </w:r>
      <w:r>
        <w:rPr>
          <w:rFonts w:hint="eastAsia"/>
          <w:lang w:eastAsia="zh-CN"/>
        </w:rPr>
        <w:lastRenderedPageBreak/>
        <w:t xml:space="preserve">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Heading1"/>
      </w:pPr>
      <w:bookmarkStart w:id="4223" w:name="_Toc445303023"/>
      <w:bookmarkStart w:id="4224" w:name="_Toc445390190"/>
      <w:bookmarkStart w:id="4225" w:name="_Toc447043268"/>
      <w:bookmarkStart w:id="4226" w:name="_Toc457494025"/>
      <w:bookmarkStart w:id="4227" w:name="_Toc459977124"/>
      <w:bookmarkStart w:id="4228" w:name="_Toc470164285"/>
      <w:bookmarkStart w:id="4229" w:name="_Toc470164867"/>
      <w:bookmarkStart w:id="4230" w:name="_Toc475715479"/>
      <w:bookmarkStart w:id="4231" w:name="_Toc479349294"/>
      <w:bookmarkStart w:id="4232" w:name="_Toc484070742"/>
      <w:bookmarkStart w:id="4233" w:name="_Toc8131127"/>
      <w:r w:rsidRPr="00357143">
        <w:t>12</w:t>
      </w:r>
      <w:r w:rsidR="00B16F61" w:rsidRPr="00357143">
        <w:tab/>
        <w:t>Information Recording</w:t>
      </w:r>
      <w:bookmarkEnd w:id="4223"/>
      <w:bookmarkEnd w:id="4224"/>
      <w:bookmarkEnd w:id="4225"/>
      <w:bookmarkEnd w:id="4226"/>
      <w:bookmarkEnd w:id="4227"/>
      <w:bookmarkEnd w:id="4228"/>
      <w:bookmarkEnd w:id="4229"/>
      <w:bookmarkEnd w:id="4230"/>
      <w:bookmarkEnd w:id="4231"/>
      <w:bookmarkEnd w:id="4232"/>
      <w:bookmarkEnd w:id="4233"/>
    </w:p>
    <w:p w14:paraId="3948BF4A" w14:textId="77777777" w:rsidR="00B16F61" w:rsidRPr="00357143" w:rsidRDefault="00B16F61" w:rsidP="00B16F61">
      <w:pPr>
        <w:pStyle w:val="Heading2"/>
      </w:pPr>
      <w:bookmarkStart w:id="4234" w:name="_Toc445303024"/>
      <w:bookmarkStart w:id="4235" w:name="_Toc445390191"/>
      <w:bookmarkStart w:id="4236" w:name="_Toc447043269"/>
      <w:bookmarkStart w:id="4237" w:name="_Toc457494026"/>
      <w:bookmarkStart w:id="4238" w:name="_Toc459977125"/>
      <w:bookmarkStart w:id="4239" w:name="_Toc470164286"/>
      <w:bookmarkStart w:id="4240" w:name="_Toc470164868"/>
      <w:bookmarkStart w:id="4241" w:name="_Toc475715480"/>
      <w:bookmarkStart w:id="4242" w:name="_Toc479349295"/>
      <w:bookmarkStart w:id="4243" w:name="_Toc484070743"/>
      <w:bookmarkStart w:id="4244" w:name="_Toc8131128"/>
      <w:r w:rsidRPr="00357143">
        <w:t>12.1</w:t>
      </w:r>
      <w:r w:rsidRPr="00357143">
        <w:tab/>
        <w:t>M2M Infrastructure Node (IN) Information Recording</w:t>
      </w:r>
      <w:bookmarkEnd w:id="4234"/>
      <w:bookmarkEnd w:id="4235"/>
      <w:bookmarkEnd w:id="4236"/>
      <w:bookmarkEnd w:id="4237"/>
      <w:bookmarkEnd w:id="4238"/>
      <w:bookmarkEnd w:id="4239"/>
      <w:bookmarkEnd w:id="4240"/>
      <w:bookmarkEnd w:id="4241"/>
      <w:bookmarkEnd w:id="4242"/>
      <w:bookmarkEnd w:id="4243"/>
      <w:bookmarkEnd w:id="4244"/>
    </w:p>
    <w:p w14:paraId="36DF3FDE" w14:textId="77777777" w:rsidR="00736BB4" w:rsidRPr="00357143" w:rsidRDefault="00736BB4" w:rsidP="00736BB4">
      <w:pPr>
        <w:pStyle w:val="Heading3"/>
      </w:pPr>
      <w:bookmarkStart w:id="4245" w:name="_Toc447043270"/>
      <w:bookmarkStart w:id="4246" w:name="_Toc457494027"/>
      <w:bookmarkStart w:id="4247" w:name="_Toc459977126"/>
      <w:bookmarkStart w:id="4248" w:name="_Toc470164287"/>
      <w:bookmarkStart w:id="4249" w:name="_Toc470164869"/>
      <w:bookmarkStart w:id="4250" w:name="_Toc475715481"/>
      <w:bookmarkStart w:id="4251" w:name="_Toc479349296"/>
      <w:bookmarkStart w:id="4252" w:name="_Toc484070744"/>
      <w:bookmarkStart w:id="4253" w:name="_Toc8131129"/>
      <w:r w:rsidRPr="00357143">
        <w:rPr>
          <w:rFonts w:hint="eastAsia"/>
        </w:rPr>
        <w:t>12.1.0</w:t>
      </w:r>
      <w:r w:rsidRPr="00357143">
        <w:rPr>
          <w:rFonts w:hint="eastAsia"/>
        </w:rPr>
        <w:tab/>
        <w:t>Overview</w:t>
      </w:r>
      <w:bookmarkEnd w:id="4245"/>
      <w:bookmarkEnd w:id="4246"/>
      <w:bookmarkEnd w:id="4247"/>
      <w:bookmarkEnd w:id="4248"/>
      <w:bookmarkEnd w:id="4249"/>
      <w:bookmarkEnd w:id="4250"/>
      <w:bookmarkEnd w:id="4251"/>
      <w:bookmarkEnd w:id="4252"/>
      <w:bookmarkEnd w:id="4253"/>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Heading3"/>
      </w:pPr>
      <w:bookmarkStart w:id="4254" w:name="_Toc445303025"/>
      <w:bookmarkStart w:id="4255" w:name="_Toc445390192"/>
      <w:bookmarkStart w:id="4256" w:name="_Toc447043271"/>
      <w:bookmarkStart w:id="4257" w:name="_Toc457494028"/>
      <w:bookmarkStart w:id="4258" w:name="_Toc459977127"/>
      <w:bookmarkStart w:id="4259" w:name="_Toc470164288"/>
      <w:bookmarkStart w:id="4260" w:name="_Toc470164870"/>
      <w:bookmarkStart w:id="4261" w:name="_Toc475715482"/>
      <w:bookmarkStart w:id="4262" w:name="_Toc479349297"/>
      <w:bookmarkStart w:id="4263" w:name="_Toc484070745"/>
      <w:bookmarkStart w:id="4264" w:name="_Toc8131130"/>
      <w:r w:rsidRPr="00357143">
        <w:t>12.1.1</w:t>
      </w:r>
      <w:r w:rsidRPr="00357143">
        <w:tab/>
        <w:t>Information Recording Triggers</w:t>
      </w:r>
      <w:bookmarkEnd w:id="4254"/>
      <w:bookmarkEnd w:id="4255"/>
      <w:bookmarkEnd w:id="4256"/>
      <w:bookmarkEnd w:id="4257"/>
      <w:bookmarkEnd w:id="4258"/>
      <w:bookmarkEnd w:id="4259"/>
      <w:bookmarkEnd w:id="4260"/>
      <w:bookmarkEnd w:id="4261"/>
      <w:bookmarkEnd w:id="4262"/>
      <w:bookmarkEnd w:id="4263"/>
      <w:bookmarkEnd w:id="4264"/>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Heading3"/>
      </w:pPr>
      <w:bookmarkStart w:id="4265" w:name="_Toc445303026"/>
      <w:bookmarkStart w:id="4266" w:name="_Toc445390193"/>
      <w:bookmarkStart w:id="4267" w:name="_Toc447043272"/>
      <w:bookmarkStart w:id="4268" w:name="_Toc457494029"/>
      <w:bookmarkStart w:id="4269" w:name="_Toc459977128"/>
      <w:bookmarkStart w:id="4270" w:name="_Toc470164289"/>
      <w:bookmarkStart w:id="4271" w:name="_Toc470164871"/>
      <w:bookmarkStart w:id="4272" w:name="_Toc475715483"/>
      <w:bookmarkStart w:id="4273" w:name="_Toc479349298"/>
      <w:bookmarkStart w:id="4274" w:name="_Toc484070746"/>
      <w:bookmarkStart w:id="4275" w:name="_Toc8131131"/>
      <w:r w:rsidRPr="00357143">
        <w:t>12.1.2</w:t>
      </w:r>
      <w:r w:rsidRPr="00357143">
        <w:tab/>
        <w:t>M2M Recorded Information Elements</w:t>
      </w:r>
      <w:bookmarkEnd w:id="4265"/>
      <w:bookmarkEnd w:id="4266"/>
      <w:bookmarkEnd w:id="4267"/>
      <w:bookmarkEnd w:id="4268"/>
      <w:bookmarkEnd w:id="4269"/>
      <w:bookmarkEnd w:id="4270"/>
      <w:bookmarkEnd w:id="4271"/>
      <w:bookmarkEnd w:id="4272"/>
      <w:bookmarkEnd w:id="4273"/>
      <w:bookmarkEnd w:id="4274"/>
      <w:bookmarkEnd w:id="4275"/>
    </w:p>
    <w:p w14:paraId="5595BF0B" w14:textId="77777777" w:rsidR="00B16F61" w:rsidRPr="00357143" w:rsidRDefault="00B16F61" w:rsidP="00B16F61">
      <w:pPr>
        <w:pStyle w:val="Heading4"/>
      </w:pPr>
      <w:bookmarkStart w:id="4276" w:name="_Toc445303027"/>
      <w:bookmarkStart w:id="4277" w:name="_Toc445390194"/>
      <w:bookmarkStart w:id="4278" w:name="_Toc447043273"/>
      <w:bookmarkStart w:id="4279" w:name="_Toc457494030"/>
      <w:bookmarkStart w:id="4280" w:name="_Toc459977129"/>
      <w:bookmarkStart w:id="4281" w:name="_Toc470164290"/>
      <w:bookmarkStart w:id="4282" w:name="_Toc470164872"/>
      <w:bookmarkStart w:id="4283" w:name="_Toc475715484"/>
      <w:bookmarkStart w:id="4284" w:name="_Toc479349299"/>
      <w:bookmarkStart w:id="4285" w:name="_Toc484070747"/>
      <w:bookmarkStart w:id="4286" w:name="_Toc8131132"/>
      <w:r w:rsidRPr="00357143">
        <w:t>12.1.2.1</w:t>
      </w:r>
      <w:r w:rsidR="00EE38E0" w:rsidRPr="00357143">
        <w:tab/>
      </w:r>
      <w:r w:rsidRPr="00357143">
        <w:t>Unit of Recording</w:t>
      </w:r>
      <w:bookmarkEnd w:id="4276"/>
      <w:bookmarkEnd w:id="4277"/>
      <w:bookmarkEnd w:id="4278"/>
      <w:bookmarkEnd w:id="4279"/>
      <w:bookmarkEnd w:id="4280"/>
      <w:bookmarkEnd w:id="4281"/>
      <w:bookmarkEnd w:id="4282"/>
      <w:bookmarkEnd w:id="4283"/>
      <w:bookmarkEnd w:id="4284"/>
      <w:bookmarkEnd w:id="4285"/>
      <w:bookmarkEnd w:id="4286"/>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Heading4"/>
      </w:pPr>
      <w:bookmarkStart w:id="4287" w:name="_Toc445303028"/>
      <w:bookmarkStart w:id="4288" w:name="_Toc445390195"/>
      <w:bookmarkStart w:id="4289" w:name="_Toc447043274"/>
      <w:bookmarkStart w:id="4290" w:name="_Toc457494031"/>
      <w:bookmarkStart w:id="4291" w:name="_Toc459977130"/>
      <w:bookmarkStart w:id="4292" w:name="_Toc470164291"/>
      <w:bookmarkStart w:id="4293" w:name="_Toc470164873"/>
      <w:bookmarkStart w:id="4294" w:name="_Toc475715485"/>
      <w:bookmarkStart w:id="4295" w:name="_Toc479349300"/>
      <w:bookmarkStart w:id="4296" w:name="_Toc484070748"/>
      <w:bookmarkStart w:id="4297" w:name="_Toc8131133"/>
      <w:r w:rsidRPr="00357143">
        <w:t>12.1.2.2</w:t>
      </w:r>
      <w:r w:rsidRPr="00357143">
        <w:tab/>
        <w:t>Information Elements within an M2M Event Record</w:t>
      </w:r>
      <w:bookmarkEnd w:id="4287"/>
      <w:bookmarkEnd w:id="4288"/>
      <w:bookmarkEnd w:id="4289"/>
      <w:bookmarkEnd w:id="4290"/>
      <w:bookmarkEnd w:id="4291"/>
      <w:bookmarkEnd w:id="4292"/>
      <w:bookmarkEnd w:id="4293"/>
      <w:bookmarkEnd w:id="4294"/>
      <w:bookmarkEnd w:id="4295"/>
      <w:bookmarkEnd w:id="4296"/>
      <w:bookmarkEnd w:id="4297"/>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lastRenderedPageBreak/>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lastRenderedPageBreak/>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Heading3"/>
      </w:pPr>
      <w:bookmarkStart w:id="4298" w:name="_Toc445303029"/>
      <w:bookmarkStart w:id="4299" w:name="_Toc445390196"/>
      <w:bookmarkStart w:id="4300" w:name="_Toc447043275"/>
      <w:bookmarkStart w:id="4301" w:name="_Toc457494032"/>
      <w:bookmarkStart w:id="4302" w:name="_Toc459977131"/>
      <w:bookmarkStart w:id="4303" w:name="_Toc470164292"/>
      <w:bookmarkStart w:id="4304" w:name="_Toc470164874"/>
      <w:bookmarkStart w:id="4305" w:name="_Toc475715486"/>
      <w:bookmarkStart w:id="4306" w:name="_Toc479349301"/>
      <w:bookmarkStart w:id="4307" w:name="_Toc484070749"/>
      <w:bookmarkStart w:id="4308" w:name="_Toc8131134"/>
      <w:r w:rsidRPr="00357143">
        <w:t>12.1.3</w:t>
      </w:r>
      <w:r w:rsidRPr="00357143">
        <w:tab/>
        <w:t xml:space="preserve">Identities Associations in </w:t>
      </w:r>
      <w:r w:rsidR="00533058" w:rsidRPr="00357143">
        <w:t>S</w:t>
      </w:r>
      <w:r w:rsidRPr="00357143">
        <w:t>upport of Recorded Information</w:t>
      </w:r>
      <w:bookmarkEnd w:id="4298"/>
      <w:bookmarkEnd w:id="4299"/>
      <w:bookmarkEnd w:id="4300"/>
      <w:bookmarkEnd w:id="4301"/>
      <w:bookmarkEnd w:id="4302"/>
      <w:bookmarkEnd w:id="4303"/>
      <w:bookmarkEnd w:id="4304"/>
      <w:bookmarkEnd w:id="4305"/>
      <w:bookmarkEnd w:id="4306"/>
      <w:bookmarkEnd w:id="4307"/>
      <w:bookmarkEnd w:id="4308"/>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Heading2"/>
      </w:pPr>
      <w:bookmarkStart w:id="4309" w:name="_Toc445303030"/>
      <w:bookmarkStart w:id="4310" w:name="_Toc445390197"/>
      <w:bookmarkStart w:id="4311" w:name="_Toc447043276"/>
      <w:bookmarkStart w:id="4312" w:name="_Toc457494033"/>
      <w:bookmarkStart w:id="4313" w:name="_Toc459977132"/>
      <w:bookmarkStart w:id="4314" w:name="_Toc470164293"/>
      <w:bookmarkStart w:id="4315" w:name="_Toc470164875"/>
      <w:bookmarkStart w:id="4316" w:name="_Toc475715487"/>
      <w:bookmarkStart w:id="4317" w:name="_Toc479349302"/>
      <w:bookmarkStart w:id="4318" w:name="_Toc484070750"/>
      <w:bookmarkStart w:id="4319" w:name="_Toc8131135"/>
      <w:r w:rsidRPr="00357143">
        <w:t>12.2</w:t>
      </w:r>
      <w:r w:rsidRPr="00357143">
        <w:tab/>
        <w:t>Offline Charging</w:t>
      </w:r>
      <w:bookmarkEnd w:id="4309"/>
      <w:bookmarkEnd w:id="4310"/>
      <w:bookmarkEnd w:id="4311"/>
      <w:bookmarkEnd w:id="4312"/>
      <w:bookmarkEnd w:id="4313"/>
      <w:bookmarkEnd w:id="4314"/>
      <w:bookmarkEnd w:id="4315"/>
      <w:bookmarkEnd w:id="4316"/>
      <w:bookmarkEnd w:id="4317"/>
      <w:bookmarkEnd w:id="4318"/>
      <w:bookmarkEnd w:id="4319"/>
    </w:p>
    <w:p w14:paraId="60A0A679" w14:textId="77777777" w:rsidR="0000710E" w:rsidRPr="00357143" w:rsidRDefault="0000710E" w:rsidP="0000710E">
      <w:pPr>
        <w:pStyle w:val="Heading3"/>
      </w:pPr>
      <w:bookmarkStart w:id="4320" w:name="_Toc445390198"/>
      <w:bookmarkStart w:id="4321" w:name="_Toc447043277"/>
      <w:bookmarkStart w:id="4322" w:name="_Toc457494034"/>
      <w:bookmarkStart w:id="4323" w:name="_Toc459977133"/>
      <w:bookmarkStart w:id="4324" w:name="_Toc470164294"/>
      <w:bookmarkStart w:id="4325" w:name="_Toc470164876"/>
      <w:bookmarkStart w:id="4326" w:name="_Toc475715488"/>
      <w:bookmarkStart w:id="4327" w:name="_Toc479349303"/>
      <w:bookmarkStart w:id="4328" w:name="_Toc484070751"/>
      <w:bookmarkStart w:id="4329" w:name="_Toc445303031"/>
      <w:bookmarkStart w:id="4330" w:name="_Toc8131136"/>
      <w:r w:rsidRPr="00357143">
        <w:t>12.2.1</w:t>
      </w:r>
      <w:r w:rsidRPr="00357143">
        <w:tab/>
        <w:t>Architecture</w:t>
      </w:r>
      <w:bookmarkEnd w:id="4320"/>
      <w:bookmarkEnd w:id="4321"/>
      <w:bookmarkEnd w:id="4322"/>
      <w:bookmarkEnd w:id="4323"/>
      <w:bookmarkEnd w:id="4324"/>
      <w:bookmarkEnd w:id="4325"/>
      <w:bookmarkEnd w:id="4326"/>
      <w:bookmarkEnd w:id="4327"/>
      <w:bookmarkEnd w:id="4328"/>
      <w:bookmarkEnd w:id="4330"/>
      <w:r w:rsidRPr="00357143">
        <w:t xml:space="preserve"> </w:t>
      </w:r>
      <w:bookmarkEnd w:id="4329"/>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4pt;height:259.2pt" o:ole="">
            <v:imagedata r:id="rId147" o:title=""/>
          </v:shape>
          <o:OLEObject Type="Embed" ProgID="Visio.Drawing.11" ShapeID="_x0000_i1090" DrawAspect="Content" ObjectID="_1618743771" r:id="rId148"/>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Heading3"/>
      </w:pPr>
      <w:bookmarkStart w:id="4331" w:name="_Toc445390199"/>
      <w:bookmarkStart w:id="4332" w:name="_Toc447043278"/>
      <w:bookmarkStart w:id="4333" w:name="_Toc457494035"/>
      <w:bookmarkStart w:id="4334" w:name="_Toc459977134"/>
      <w:bookmarkStart w:id="4335" w:name="_Toc470164295"/>
      <w:bookmarkStart w:id="4336" w:name="_Toc470164877"/>
      <w:bookmarkStart w:id="4337" w:name="_Toc475715489"/>
      <w:bookmarkStart w:id="4338" w:name="_Toc479349304"/>
      <w:bookmarkStart w:id="4339" w:name="_Toc484070752"/>
      <w:bookmarkStart w:id="4340" w:name="_Toc445303032"/>
      <w:bookmarkStart w:id="4341" w:name="_Toc8131137"/>
      <w:r w:rsidRPr="00357143">
        <w:t>12.2.2</w:t>
      </w:r>
      <w:r w:rsidRPr="00357143">
        <w:tab/>
        <w:t>Filtering of Recorded Information for Offline Charging</w:t>
      </w:r>
      <w:bookmarkEnd w:id="4331"/>
      <w:bookmarkEnd w:id="4332"/>
      <w:bookmarkEnd w:id="4333"/>
      <w:bookmarkEnd w:id="4334"/>
      <w:bookmarkEnd w:id="4335"/>
      <w:bookmarkEnd w:id="4336"/>
      <w:bookmarkEnd w:id="4337"/>
      <w:bookmarkEnd w:id="4338"/>
      <w:bookmarkEnd w:id="4339"/>
      <w:bookmarkEnd w:id="4341"/>
      <w:r w:rsidRPr="00357143">
        <w:t xml:space="preserve"> </w:t>
      </w:r>
      <w:bookmarkEnd w:id="4340"/>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Heading3"/>
      </w:pPr>
      <w:bookmarkStart w:id="4342" w:name="_Toc445303033"/>
      <w:bookmarkStart w:id="4343" w:name="_Toc445390200"/>
      <w:bookmarkStart w:id="4344" w:name="_Toc447043279"/>
      <w:bookmarkStart w:id="4345" w:name="_Toc457494036"/>
      <w:bookmarkStart w:id="4346" w:name="_Toc459977135"/>
      <w:bookmarkStart w:id="4347" w:name="_Toc470164296"/>
      <w:bookmarkStart w:id="4348" w:name="_Toc470164878"/>
      <w:bookmarkStart w:id="4349" w:name="_Toc475715490"/>
      <w:bookmarkStart w:id="4350" w:name="_Toc479349305"/>
      <w:bookmarkStart w:id="4351" w:name="_Toc484070753"/>
      <w:bookmarkStart w:id="4352" w:name="_Toc8131138"/>
      <w:r w:rsidRPr="00357143">
        <w:t>12.2.3</w:t>
      </w:r>
      <w:r w:rsidRPr="00357143">
        <w:tab/>
        <w:t>Examples of Charging Scenarios</w:t>
      </w:r>
      <w:bookmarkEnd w:id="4342"/>
      <w:bookmarkEnd w:id="4343"/>
      <w:bookmarkEnd w:id="4344"/>
      <w:bookmarkEnd w:id="4345"/>
      <w:bookmarkEnd w:id="4346"/>
      <w:bookmarkEnd w:id="4347"/>
      <w:bookmarkEnd w:id="4348"/>
      <w:bookmarkEnd w:id="4349"/>
      <w:bookmarkEnd w:id="4350"/>
      <w:bookmarkEnd w:id="4351"/>
      <w:bookmarkEnd w:id="4352"/>
    </w:p>
    <w:p w14:paraId="0EE8395B" w14:textId="77777777" w:rsidR="00736BB4" w:rsidRPr="00357143" w:rsidRDefault="00736BB4" w:rsidP="00736BB4">
      <w:pPr>
        <w:pStyle w:val="Heading4"/>
      </w:pPr>
      <w:bookmarkStart w:id="4353" w:name="_Toc447043280"/>
      <w:bookmarkStart w:id="4354" w:name="_Toc457494037"/>
      <w:bookmarkStart w:id="4355" w:name="_Toc459977136"/>
      <w:bookmarkStart w:id="4356" w:name="_Toc470164297"/>
      <w:bookmarkStart w:id="4357" w:name="_Toc470164879"/>
      <w:bookmarkStart w:id="4358" w:name="_Toc475715491"/>
      <w:bookmarkStart w:id="4359" w:name="_Toc479349306"/>
      <w:bookmarkStart w:id="4360" w:name="_Toc484070754"/>
      <w:bookmarkStart w:id="4361" w:name="_Toc8131139"/>
      <w:r w:rsidRPr="00357143">
        <w:rPr>
          <w:rFonts w:hint="eastAsia"/>
        </w:rPr>
        <w:t>12.2.3.0</w:t>
      </w:r>
      <w:r w:rsidRPr="00357143">
        <w:rPr>
          <w:rFonts w:hint="eastAsia"/>
        </w:rPr>
        <w:tab/>
        <w:t>Overview</w:t>
      </w:r>
      <w:bookmarkEnd w:id="4353"/>
      <w:bookmarkEnd w:id="4354"/>
      <w:bookmarkEnd w:id="4355"/>
      <w:bookmarkEnd w:id="4356"/>
      <w:bookmarkEnd w:id="4357"/>
      <w:bookmarkEnd w:id="4358"/>
      <w:bookmarkEnd w:id="4359"/>
      <w:bookmarkEnd w:id="4360"/>
      <w:bookmarkEnd w:id="4361"/>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Heading4"/>
      </w:pPr>
      <w:bookmarkStart w:id="4362" w:name="_Toc445303034"/>
      <w:bookmarkStart w:id="4363" w:name="_Toc445390201"/>
      <w:bookmarkStart w:id="4364" w:name="_Toc447043281"/>
      <w:bookmarkStart w:id="4365" w:name="_Toc457494038"/>
      <w:bookmarkStart w:id="4366" w:name="_Toc459977137"/>
      <w:bookmarkStart w:id="4367" w:name="_Toc470164298"/>
      <w:bookmarkStart w:id="4368" w:name="_Toc470164880"/>
      <w:bookmarkStart w:id="4369" w:name="_Toc475715492"/>
      <w:bookmarkStart w:id="4370" w:name="_Toc479349307"/>
      <w:bookmarkStart w:id="4371" w:name="_Toc484070755"/>
      <w:bookmarkStart w:id="4372" w:name="_Toc8131140"/>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2"/>
      <w:bookmarkEnd w:id="4363"/>
      <w:bookmarkEnd w:id="4364"/>
      <w:bookmarkEnd w:id="4365"/>
      <w:bookmarkEnd w:id="4366"/>
      <w:bookmarkEnd w:id="4367"/>
      <w:bookmarkEnd w:id="4368"/>
      <w:bookmarkEnd w:id="4369"/>
      <w:bookmarkEnd w:id="4370"/>
      <w:bookmarkEnd w:id="4371"/>
      <w:bookmarkEnd w:id="4372"/>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Heading4"/>
      </w:pPr>
      <w:bookmarkStart w:id="4373" w:name="_Toc445303035"/>
      <w:bookmarkStart w:id="4374" w:name="_Toc445390202"/>
      <w:bookmarkStart w:id="4375" w:name="_Toc447043282"/>
      <w:bookmarkStart w:id="4376" w:name="_Toc457494039"/>
      <w:bookmarkStart w:id="4377" w:name="_Toc459977138"/>
      <w:bookmarkStart w:id="4378" w:name="_Toc470164299"/>
      <w:bookmarkStart w:id="4379" w:name="_Toc470164881"/>
      <w:bookmarkStart w:id="4380" w:name="_Toc475715493"/>
      <w:bookmarkStart w:id="4381" w:name="_Toc479349308"/>
      <w:bookmarkStart w:id="4382" w:name="_Toc484070756"/>
      <w:bookmarkStart w:id="4383" w:name="_Toc8131141"/>
      <w:r w:rsidRPr="00357143">
        <w:t>12.2.3.2</w:t>
      </w:r>
      <w:r w:rsidRPr="00357143">
        <w:tab/>
        <w:t xml:space="preserve">Example Charging Scenario 2 </w:t>
      </w:r>
      <w:r w:rsidR="00DB546B" w:rsidRPr="00357143">
        <w:t>-</w:t>
      </w:r>
      <w:r w:rsidRPr="00357143">
        <w:t xml:space="preserve"> Data transfer</w:t>
      </w:r>
      <w:bookmarkEnd w:id="4373"/>
      <w:bookmarkEnd w:id="4374"/>
      <w:bookmarkEnd w:id="4375"/>
      <w:bookmarkEnd w:id="4376"/>
      <w:bookmarkEnd w:id="4377"/>
      <w:bookmarkEnd w:id="4378"/>
      <w:bookmarkEnd w:id="4379"/>
      <w:bookmarkEnd w:id="4380"/>
      <w:bookmarkEnd w:id="4381"/>
      <w:bookmarkEnd w:id="4382"/>
      <w:bookmarkEnd w:id="4383"/>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Heading4"/>
      </w:pPr>
      <w:bookmarkStart w:id="4384" w:name="_Toc445303036"/>
      <w:bookmarkStart w:id="4385" w:name="_Toc445390203"/>
      <w:bookmarkStart w:id="4386" w:name="_Toc447043283"/>
      <w:bookmarkStart w:id="4387" w:name="_Toc457494040"/>
      <w:bookmarkStart w:id="4388" w:name="_Toc459977139"/>
      <w:bookmarkStart w:id="4389" w:name="_Toc470164300"/>
      <w:bookmarkStart w:id="4390" w:name="_Toc470164882"/>
      <w:bookmarkStart w:id="4391" w:name="_Toc475715494"/>
      <w:bookmarkStart w:id="4392" w:name="_Toc479349309"/>
      <w:bookmarkStart w:id="4393" w:name="_Toc484070757"/>
      <w:bookmarkStart w:id="4394" w:name="_Toc8131142"/>
      <w:r w:rsidRPr="00357143">
        <w:t>12.2.3.3</w:t>
      </w:r>
      <w:r w:rsidRPr="00357143">
        <w:tab/>
        <w:t xml:space="preserve">Example Charging Scenario 3 </w:t>
      </w:r>
      <w:r w:rsidR="00DB546B" w:rsidRPr="00357143">
        <w:t>-</w:t>
      </w:r>
      <w:r w:rsidRPr="00357143">
        <w:t xml:space="preserve"> Connectivity</w:t>
      </w:r>
      <w:bookmarkEnd w:id="4384"/>
      <w:bookmarkEnd w:id="4385"/>
      <w:bookmarkEnd w:id="4386"/>
      <w:bookmarkEnd w:id="4387"/>
      <w:bookmarkEnd w:id="4388"/>
      <w:bookmarkEnd w:id="4389"/>
      <w:bookmarkEnd w:id="4390"/>
      <w:bookmarkEnd w:id="4391"/>
      <w:bookmarkEnd w:id="4392"/>
      <w:bookmarkEnd w:id="4393"/>
      <w:bookmarkEnd w:id="4394"/>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Heading3"/>
      </w:pPr>
      <w:bookmarkStart w:id="4395" w:name="_Toc445303037"/>
      <w:bookmarkStart w:id="4396" w:name="_Toc445390204"/>
      <w:bookmarkStart w:id="4397" w:name="_Toc447043284"/>
      <w:bookmarkStart w:id="4398" w:name="_Toc457494041"/>
      <w:bookmarkStart w:id="4399" w:name="_Toc459977140"/>
      <w:bookmarkStart w:id="4400" w:name="_Toc470164301"/>
      <w:bookmarkStart w:id="4401" w:name="_Toc470164883"/>
      <w:bookmarkStart w:id="4402" w:name="_Toc475715495"/>
      <w:bookmarkStart w:id="4403" w:name="_Toc479349310"/>
      <w:bookmarkStart w:id="4404" w:name="_Toc484070758"/>
      <w:bookmarkStart w:id="4405" w:name="_Toc8131143"/>
      <w:r w:rsidRPr="00357143">
        <w:t>12.2.</w:t>
      </w:r>
      <w:r w:rsidR="00F30902" w:rsidRPr="00357143">
        <w:t>4</w:t>
      </w:r>
      <w:r w:rsidRPr="00357143">
        <w:tab/>
      </w:r>
      <w:r w:rsidR="00FF52ED" w:rsidRPr="00357143">
        <w:t>Definition of Charging Information</w:t>
      </w:r>
      <w:bookmarkEnd w:id="4395"/>
      <w:bookmarkEnd w:id="4396"/>
      <w:bookmarkEnd w:id="4397"/>
      <w:bookmarkEnd w:id="4398"/>
      <w:bookmarkEnd w:id="4399"/>
      <w:bookmarkEnd w:id="4400"/>
      <w:bookmarkEnd w:id="4401"/>
      <w:bookmarkEnd w:id="4402"/>
      <w:bookmarkEnd w:id="4403"/>
      <w:bookmarkEnd w:id="4404"/>
      <w:bookmarkEnd w:id="4405"/>
    </w:p>
    <w:p w14:paraId="7DBEB155" w14:textId="77777777" w:rsidR="00736BB4" w:rsidRPr="00357143" w:rsidRDefault="00736BB4" w:rsidP="00736BB4">
      <w:pPr>
        <w:pStyle w:val="Heading4"/>
      </w:pPr>
      <w:bookmarkStart w:id="4406" w:name="_Toc447043285"/>
      <w:bookmarkStart w:id="4407" w:name="_Toc457494042"/>
      <w:bookmarkStart w:id="4408" w:name="_Toc459977141"/>
      <w:bookmarkStart w:id="4409" w:name="_Toc470164302"/>
      <w:bookmarkStart w:id="4410" w:name="_Toc470164884"/>
      <w:bookmarkStart w:id="4411" w:name="_Toc475715496"/>
      <w:bookmarkStart w:id="4412" w:name="_Toc479349311"/>
      <w:bookmarkStart w:id="4413" w:name="_Toc484070759"/>
      <w:bookmarkStart w:id="4414" w:name="_Toc8131144"/>
      <w:r w:rsidRPr="00357143">
        <w:rPr>
          <w:rFonts w:hint="eastAsia"/>
        </w:rPr>
        <w:t>12.2.4.0</w:t>
      </w:r>
      <w:r w:rsidRPr="00357143">
        <w:rPr>
          <w:rFonts w:hint="eastAsia"/>
        </w:rPr>
        <w:tab/>
        <w:t>Overview</w:t>
      </w:r>
      <w:bookmarkEnd w:id="4406"/>
      <w:bookmarkEnd w:id="4407"/>
      <w:bookmarkEnd w:id="4408"/>
      <w:bookmarkEnd w:id="4409"/>
      <w:bookmarkEnd w:id="4410"/>
      <w:bookmarkEnd w:id="4411"/>
      <w:bookmarkEnd w:id="4412"/>
      <w:bookmarkEnd w:id="4413"/>
      <w:bookmarkEnd w:id="4414"/>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Heading4"/>
      </w:pPr>
      <w:bookmarkStart w:id="4415" w:name="_Toc445303038"/>
      <w:bookmarkStart w:id="4416" w:name="_Toc445390205"/>
      <w:bookmarkStart w:id="4417" w:name="_Toc447043286"/>
      <w:bookmarkStart w:id="4418" w:name="_Toc457494043"/>
      <w:bookmarkStart w:id="4419" w:name="_Toc459977142"/>
      <w:bookmarkStart w:id="4420" w:name="_Toc470164303"/>
      <w:bookmarkStart w:id="4421" w:name="_Toc470164885"/>
      <w:bookmarkStart w:id="4422" w:name="_Toc475715497"/>
      <w:bookmarkStart w:id="4423" w:name="_Toc479349312"/>
      <w:bookmarkStart w:id="4424" w:name="_Toc484070760"/>
      <w:bookmarkStart w:id="4425" w:name="_Toc8131145"/>
      <w:r w:rsidRPr="00357143">
        <w:lastRenderedPageBreak/>
        <w:t>12.2.</w:t>
      </w:r>
      <w:r w:rsidR="00F30902" w:rsidRPr="00357143">
        <w:t>4</w:t>
      </w:r>
      <w:r w:rsidRPr="00357143">
        <w:t>.1</w:t>
      </w:r>
      <w:r w:rsidRPr="00357143">
        <w:tab/>
        <w:t>Triggers for Charging Information</w:t>
      </w:r>
      <w:bookmarkEnd w:id="4415"/>
      <w:bookmarkEnd w:id="4416"/>
      <w:bookmarkEnd w:id="4417"/>
      <w:bookmarkEnd w:id="4418"/>
      <w:bookmarkEnd w:id="4419"/>
      <w:bookmarkEnd w:id="4420"/>
      <w:bookmarkEnd w:id="4421"/>
      <w:bookmarkEnd w:id="4422"/>
      <w:bookmarkEnd w:id="4423"/>
      <w:bookmarkEnd w:id="4424"/>
      <w:bookmarkEnd w:id="4425"/>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Heading4"/>
      </w:pPr>
      <w:bookmarkStart w:id="4426" w:name="_Toc445303039"/>
      <w:bookmarkStart w:id="4427" w:name="_Toc445390206"/>
      <w:bookmarkStart w:id="4428" w:name="_Toc447043287"/>
      <w:bookmarkStart w:id="4429" w:name="_Toc457494044"/>
      <w:bookmarkStart w:id="4430" w:name="_Toc459977143"/>
      <w:bookmarkStart w:id="4431" w:name="_Toc470164304"/>
      <w:bookmarkStart w:id="4432" w:name="_Toc470164886"/>
      <w:bookmarkStart w:id="4433" w:name="_Toc475715498"/>
      <w:bookmarkStart w:id="4434" w:name="_Toc479349313"/>
      <w:bookmarkStart w:id="4435" w:name="_Toc484070761"/>
      <w:bookmarkStart w:id="4436" w:name="_Toc8131146"/>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26"/>
      <w:bookmarkEnd w:id="4427"/>
      <w:bookmarkEnd w:id="4428"/>
      <w:bookmarkEnd w:id="4429"/>
      <w:bookmarkEnd w:id="4430"/>
      <w:bookmarkEnd w:id="4431"/>
      <w:bookmarkEnd w:id="4432"/>
      <w:bookmarkEnd w:id="4433"/>
      <w:bookmarkEnd w:id="4434"/>
      <w:bookmarkEnd w:id="4435"/>
      <w:bookmarkEnd w:id="4436"/>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Heading4"/>
      </w:pPr>
      <w:bookmarkStart w:id="4437" w:name="_Toc445303040"/>
      <w:bookmarkStart w:id="4438" w:name="_Toc445390207"/>
      <w:bookmarkStart w:id="4439" w:name="_Toc447043288"/>
      <w:bookmarkStart w:id="4440" w:name="_Toc457494045"/>
      <w:bookmarkStart w:id="4441" w:name="_Toc459977144"/>
      <w:bookmarkStart w:id="4442" w:name="_Toc470164305"/>
      <w:bookmarkStart w:id="4443" w:name="_Toc470164887"/>
      <w:bookmarkStart w:id="4444" w:name="_Toc475715499"/>
      <w:bookmarkStart w:id="4445" w:name="_Toc479349314"/>
      <w:bookmarkStart w:id="4446" w:name="_Toc484070762"/>
      <w:bookmarkStart w:id="4447" w:name="_Toc8131147"/>
      <w:r w:rsidRPr="00357143">
        <w:t>12.2.</w:t>
      </w:r>
      <w:r w:rsidR="00F30902" w:rsidRPr="00357143">
        <w:t>4</w:t>
      </w:r>
      <w:r w:rsidRPr="00357143">
        <w:t>.3</w:t>
      </w:r>
      <w:r w:rsidRPr="00357143">
        <w:tab/>
        <w:t>Structure of the Accounting Message Formats</w:t>
      </w:r>
      <w:bookmarkEnd w:id="4437"/>
      <w:bookmarkEnd w:id="4438"/>
      <w:bookmarkEnd w:id="4439"/>
      <w:bookmarkEnd w:id="4440"/>
      <w:bookmarkEnd w:id="4441"/>
      <w:bookmarkEnd w:id="4442"/>
      <w:bookmarkEnd w:id="4443"/>
      <w:bookmarkEnd w:id="4444"/>
      <w:bookmarkEnd w:id="4445"/>
      <w:bookmarkEnd w:id="4446"/>
      <w:bookmarkEnd w:id="4447"/>
    </w:p>
    <w:p w14:paraId="13408E40" w14:textId="77777777" w:rsidR="007D27D8" w:rsidRPr="00357143" w:rsidRDefault="007D27D8" w:rsidP="007D27D8">
      <w:pPr>
        <w:pStyle w:val="Heading5"/>
      </w:pPr>
      <w:bookmarkStart w:id="4448" w:name="_Toc445303041"/>
      <w:bookmarkStart w:id="4449" w:name="_Toc445390208"/>
      <w:bookmarkStart w:id="4450" w:name="_Toc447043289"/>
      <w:bookmarkStart w:id="4451" w:name="_Toc457494046"/>
      <w:bookmarkStart w:id="4452" w:name="_Toc459977145"/>
      <w:bookmarkStart w:id="4453" w:name="_Toc470164306"/>
      <w:bookmarkStart w:id="4454" w:name="_Toc470164888"/>
      <w:bookmarkStart w:id="4455" w:name="_Toc475715500"/>
      <w:bookmarkStart w:id="4456" w:name="_Toc479349315"/>
      <w:bookmarkStart w:id="4457" w:name="_Toc484070763"/>
      <w:bookmarkStart w:id="4458" w:name="_Toc8131148"/>
      <w:r w:rsidRPr="00357143">
        <w:t>12.2.</w:t>
      </w:r>
      <w:r w:rsidR="00F30902" w:rsidRPr="00357143">
        <w:t>4</w:t>
      </w:r>
      <w:r w:rsidRPr="00357143">
        <w:t>.3.1</w:t>
      </w:r>
      <w:r w:rsidRPr="00357143">
        <w:tab/>
        <w:t>Accounting-Request Message</w:t>
      </w:r>
      <w:bookmarkEnd w:id="4448"/>
      <w:bookmarkEnd w:id="4449"/>
      <w:bookmarkEnd w:id="4450"/>
      <w:bookmarkEnd w:id="4451"/>
      <w:bookmarkEnd w:id="4452"/>
      <w:bookmarkEnd w:id="4453"/>
      <w:bookmarkEnd w:id="4454"/>
      <w:bookmarkEnd w:id="4455"/>
      <w:bookmarkEnd w:id="4456"/>
      <w:bookmarkEnd w:id="4457"/>
      <w:bookmarkEnd w:id="4458"/>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lastRenderedPageBreak/>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SimSun"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SimSun" w:hint="eastAsia"/>
                <w:lang w:eastAsia="zh-CN"/>
              </w:rPr>
              <w:t>dentifier</w:t>
            </w:r>
            <w:r w:rsidR="009F29A5" w:rsidRPr="00357143">
              <w:rPr>
                <w:rFonts w:eastAsia="SimSun"/>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Heading5"/>
      </w:pPr>
      <w:bookmarkStart w:id="4459" w:name="_Toc445303042"/>
      <w:bookmarkStart w:id="4460" w:name="_Toc445390209"/>
      <w:bookmarkStart w:id="4461" w:name="_Toc447043290"/>
      <w:bookmarkStart w:id="4462" w:name="_Toc457494047"/>
      <w:bookmarkStart w:id="4463" w:name="_Toc459977146"/>
      <w:bookmarkStart w:id="4464" w:name="_Toc470164307"/>
      <w:bookmarkStart w:id="4465" w:name="_Toc470164889"/>
      <w:bookmarkStart w:id="4466" w:name="_Toc475715501"/>
      <w:bookmarkStart w:id="4467" w:name="_Toc479349316"/>
      <w:bookmarkStart w:id="4468" w:name="_Toc484070764"/>
      <w:bookmarkStart w:id="4469" w:name="_Toc8131149"/>
      <w:r w:rsidRPr="00357143">
        <w:t>12.2.</w:t>
      </w:r>
      <w:r w:rsidR="00F30902" w:rsidRPr="00357143">
        <w:t>4</w:t>
      </w:r>
      <w:r w:rsidRPr="00357143">
        <w:t>.3.2</w:t>
      </w:r>
      <w:r w:rsidRPr="00357143">
        <w:tab/>
        <w:t>Accounting-Answer Message</w:t>
      </w:r>
      <w:bookmarkEnd w:id="4459"/>
      <w:bookmarkEnd w:id="4460"/>
      <w:bookmarkEnd w:id="4461"/>
      <w:bookmarkEnd w:id="4462"/>
      <w:bookmarkEnd w:id="4463"/>
      <w:bookmarkEnd w:id="4464"/>
      <w:bookmarkEnd w:id="4465"/>
      <w:bookmarkEnd w:id="4466"/>
      <w:bookmarkEnd w:id="4467"/>
      <w:bookmarkEnd w:id="4468"/>
      <w:bookmarkEnd w:id="4469"/>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Heading8"/>
      </w:pPr>
      <w:r w:rsidRPr="00357143">
        <w:br w:type="page"/>
      </w:r>
      <w:bookmarkStart w:id="4470" w:name="_Toc445303043"/>
      <w:bookmarkStart w:id="4471" w:name="_Toc445390210"/>
      <w:bookmarkStart w:id="4472" w:name="_Toc447043291"/>
      <w:bookmarkStart w:id="4473" w:name="_Toc457494048"/>
      <w:bookmarkStart w:id="4474" w:name="_Toc459977147"/>
      <w:bookmarkStart w:id="4475" w:name="_Toc470164308"/>
      <w:bookmarkStart w:id="4476" w:name="_Toc470164890"/>
      <w:bookmarkStart w:id="4477" w:name="_Toc475715502"/>
      <w:bookmarkStart w:id="4478" w:name="_Toc479349317"/>
      <w:bookmarkStart w:id="4479" w:name="_Toc484070765"/>
      <w:bookmarkStart w:id="4480" w:name="_Toc8131150"/>
      <w:r w:rsidR="00D37C25" w:rsidRPr="00357143">
        <w:lastRenderedPageBreak/>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70"/>
      <w:bookmarkEnd w:id="4471"/>
      <w:bookmarkEnd w:id="4472"/>
      <w:bookmarkEnd w:id="4473"/>
      <w:bookmarkEnd w:id="4474"/>
      <w:bookmarkEnd w:id="4475"/>
      <w:bookmarkEnd w:id="4476"/>
      <w:bookmarkEnd w:id="4477"/>
      <w:bookmarkEnd w:id="4478"/>
      <w:bookmarkEnd w:id="4479"/>
      <w:bookmarkEnd w:id="4480"/>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lastRenderedPageBreak/>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Heading8"/>
        <w:rPr>
          <w:rFonts w:eastAsiaTheme="minorEastAsia"/>
          <w:lang w:eastAsia="zh-CN"/>
        </w:rPr>
      </w:pPr>
      <w:r w:rsidRPr="00357143">
        <w:br w:type="page"/>
      </w:r>
      <w:bookmarkStart w:id="4481" w:name="_Toc484070766"/>
      <w:bookmarkStart w:id="4482" w:name="_Toc484072512"/>
      <w:bookmarkStart w:id="4483" w:name="_Toc445303044"/>
      <w:bookmarkStart w:id="4484" w:name="_Toc445390211"/>
      <w:bookmarkStart w:id="4485" w:name="_Toc447043292"/>
      <w:bookmarkStart w:id="4486" w:name="_Toc457494049"/>
      <w:bookmarkStart w:id="4487" w:name="_Toc459977148"/>
      <w:bookmarkStart w:id="4488" w:name="_Toc470164309"/>
      <w:bookmarkStart w:id="4489" w:name="_Toc470164891"/>
      <w:bookmarkStart w:id="4490" w:name="_Toc475715503"/>
      <w:bookmarkStart w:id="4491" w:name="_Toc8131151"/>
      <w:r w:rsidR="0003797C">
        <w:lastRenderedPageBreak/>
        <w:t xml:space="preserve">Annex </w:t>
      </w:r>
      <w:r w:rsidR="00817A32" w:rsidRPr="00817A32">
        <w:t>B</w:t>
      </w:r>
      <w:r w:rsidR="0003797C" w:rsidRPr="00357143">
        <w:t>:</w:t>
      </w:r>
      <w:r w:rsidR="0003797C" w:rsidRPr="00357143">
        <w:br/>
      </w:r>
      <w:r w:rsidR="0003797C" w:rsidRPr="00357143">
        <w:rPr>
          <w:rFonts w:hint="eastAsia"/>
        </w:rPr>
        <w:t>Void</w:t>
      </w:r>
      <w:bookmarkEnd w:id="4481"/>
      <w:bookmarkEnd w:id="4482"/>
      <w:bookmarkEnd w:id="4491"/>
    </w:p>
    <w:p w14:paraId="13D9DEA5" w14:textId="77777777" w:rsidR="003B1B55" w:rsidRDefault="003B1B55">
      <w:pPr>
        <w:rPr>
          <w:rFonts w:eastAsiaTheme="minorEastAsia"/>
          <w:lang w:eastAsia="zh-CN"/>
        </w:rPr>
      </w:pPr>
    </w:p>
    <w:bookmarkEnd w:id="4483"/>
    <w:bookmarkEnd w:id="4484"/>
    <w:bookmarkEnd w:id="4485"/>
    <w:bookmarkEnd w:id="4486"/>
    <w:bookmarkEnd w:id="4487"/>
    <w:bookmarkEnd w:id="4488"/>
    <w:bookmarkEnd w:id="4489"/>
    <w:bookmarkEnd w:id="4490"/>
    <w:p w14:paraId="283F2447" w14:textId="77777777" w:rsidR="00240857" w:rsidRPr="004D10F1" w:rsidRDefault="00240857" w:rsidP="00F13B1D">
      <w:pPr>
        <w:pStyle w:val="Heading8"/>
        <w:rPr>
          <w:rFonts w:eastAsiaTheme="minorEastAsia"/>
          <w:lang w:eastAsia="zh-CN"/>
        </w:rPr>
      </w:pPr>
    </w:p>
    <w:p w14:paraId="195F8473" w14:textId="77777777" w:rsidR="00D37C25" w:rsidRPr="00357143" w:rsidRDefault="005E4D20" w:rsidP="00F13B1D">
      <w:pPr>
        <w:pStyle w:val="Heading8"/>
      </w:pPr>
      <w:bookmarkStart w:id="4492" w:name="_Toc445303060"/>
      <w:bookmarkStart w:id="4493" w:name="_Toc445390227"/>
      <w:bookmarkStart w:id="4494" w:name="_Toc447043310"/>
      <w:bookmarkStart w:id="4495" w:name="_Toc457494067"/>
      <w:bookmarkStart w:id="4496" w:name="_Toc459977166"/>
      <w:bookmarkStart w:id="4497" w:name="_Toc470164327"/>
      <w:bookmarkStart w:id="4498" w:name="_Toc470164909"/>
      <w:bookmarkStart w:id="4499" w:name="_Toc475715521"/>
      <w:bookmarkStart w:id="4500" w:name="_Toc479349319"/>
      <w:bookmarkStart w:id="4501" w:name="_Toc484070767"/>
      <w:bookmarkStart w:id="4502" w:name="_Toc8131152"/>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492"/>
      <w:bookmarkEnd w:id="4493"/>
      <w:bookmarkEnd w:id="4494"/>
      <w:bookmarkEnd w:id="4495"/>
      <w:bookmarkEnd w:id="4496"/>
      <w:bookmarkEnd w:id="4497"/>
      <w:bookmarkEnd w:id="4498"/>
      <w:bookmarkEnd w:id="4499"/>
      <w:bookmarkEnd w:id="4500"/>
      <w:bookmarkEnd w:id="4501"/>
      <w:bookmarkEnd w:id="4502"/>
    </w:p>
    <w:p w14:paraId="0068DC4A" w14:textId="77777777" w:rsidR="009D4064" w:rsidRPr="00357143" w:rsidRDefault="000E23B7" w:rsidP="001B52E2">
      <w:pPr>
        <w:pStyle w:val="Heading1"/>
      </w:pPr>
      <w:bookmarkStart w:id="4503" w:name="_Toc445303061"/>
      <w:bookmarkStart w:id="4504" w:name="_Toc445390228"/>
      <w:bookmarkStart w:id="4505" w:name="_Toc447043311"/>
      <w:bookmarkStart w:id="4506" w:name="_Toc457494068"/>
      <w:bookmarkStart w:id="4507" w:name="_Toc459977167"/>
      <w:bookmarkStart w:id="4508" w:name="_Toc470164328"/>
      <w:bookmarkStart w:id="4509" w:name="_Toc470164910"/>
      <w:bookmarkStart w:id="4510" w:name="_Toc475715522"/>
      <w:bookmarkStart w:id="4511" w:name="_Toc479349320"/>
      <w:bookmarkStart w:id="4512" w:name="_Toc484070768"/>
      <w:bookmarkStart w:id="4513" w:name="_Toc8131153"/>
      <w:r w:rsidRPr="00357143">
        <w:t>C.</w:t>
      </w:r>
      <w:r w:rsidR="009D4064" w:rsidRPr="00357143">
        <w:t>1</w:t>
      </w:r>
      <w:r w:rsidR="009D4064" w:rsidRPr="00357143">
        <w:tab/>
        <w:t>General Concepts</w:t>
      </w:r>
      <w:bookmarkEnd w:id="4503"/>
      <w:bookmarkEnd w:id="4504"/>
      <w:bookmarkEnd w:id="4505"/>
      <w:bookmarkEnd w:id="4506"/>
      <w:bookmarkEnd w:id="4507"/>
      <w:bookmarkEnd w:id="4508"/>
      <w:bookmarkEnd w:id="4509"/>
      <w:bookmarkEnd w:id="4510"/>
      <w:bookmarkEnd w:id="4511"/>
      <w:bookmarkEnd w:id="4512"/>
      <w:bookmarkEnd w:id="4513"/>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Heading1"/>
      </w:pPr>
      <w:bookmarkStart w:id="4514" w:name="_Toc445303062"/>
      <w:bookmarkStart w:id="4515" w:name="_Toc445390229"/>
      <w:bookmarkStart w:id="4516" w:name="_Toc447043312"/>
      <w:bookmarkStart w:id="4517" w:name="_Toc457494069"/>
      <w:bookmarkStart w:id="4518" w:name="_Toc459977168"/>
      <w:bookmarkStart w:id="4519" w:name="_Toc470164329"/>
      <w:bookmarkStart w:id="4520" w:name="_Toc470164911"/>
      <w:bookmarkStart w:id="4521" w:name="_Toc475715523"/>
      <w:bookmarkStart w:id="4522" w:name="_Toc479349321"/>
      <w:bookmarkStart w:id="4523" w:name="_Toc484070769"/>
      <w:bookmarkStart w:id="4524" w:name="_Toc8131154"/>
      <w:r w:rsidRPr="00357143">
        <w:t>C.2</w:t>
      </w:r>
      <w:r w:rsidRPr="00357143">
        <w:tab/>
        <w:t>M2M Communication Models</w:t>
      </w:r>
      <w:bookmarkEnd w:id="4514"/>
      <w:bookmarkEnd w:id="4515"/>
      <w:bookmarkEnd w:id="4516"/>
      <w:bookmarkEnd w:id="4517"/>
      <w:bookmarkEnd w:id="4518"/>
      <w:bookmarkEnd w:id="4519"/>
      <w:bookmarkEnd w:id="4520"/>
      <w:bookmarkEnd w:id="4521"/>
      <w:bookmarkEnd w:id="4522"/>
      <w:bookmarkEnd w:id="4523"/>
      <w:bookmarkEnd w:id="4524"/>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 xml:space="preserve">s C.2-1 and C.2-2. When the M2M Server is part of the </w:t>
      </w:r>
      <w:r w:rsidRPr="00357143">
        <w:lastRenderedPageBreak/>
        <w:t>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2.4pt;height:352.8pt" o:ole="">
            <v:imagedata r:id="rId149" o:title=""/>
          </v:shape>
          <o:OLEObject Type="Embed" ProgID="Visio.Drawing.11" ShapeID="_x0000_i1091" DrawAspect="Content" ObjectID="_1618743772" r:id="rId150"/>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4pt;height:309.6pt" o:ole="">
            <v:imagedata r:id="rId151" o:title=""/>
          </v:shape>
          <o:OLEObject Type="Embed" ProgID="Visio.Drawing.11" ShapeID="_x0000_i1092" DrawAspect="Content" ObjectID="_1618743773" r:id="rId152"/>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Heading1"/>
      </w:pPr>
      <w:bookmarkStart w:id="4525" w:name="_Toc445303063"/>
      <w:bookmarkStart w:id="4526" w:name="_Toc445390230"/>
      <w:bookmarkStart w:id="4527" w:name="_Toc447043313"/>
      <w:bookmarkStart w:id="4528" w:name="_Toc457494070"/>
      <w:bookmarkStart w:id="4529" w:name="_Toc459977169"/>
      <w:bookmarkStart w:id="4530" w:name="_Toc470164330"/>
      <w:bookmarkStart w:id="4531" w:name="_Toc470164912"/>
      <w:bookmarkStart w:id="4532" w:name="_Toc475715524"/>
      <w:bookmarkStart w:id="4533" w:name="_Toc479349322"/>
      <w:bookmarkStart w:id="4534" w:name="_Toc484070770"/>
      <w:bookmarkStart w:id="4535" w:name="_Toc8131155"/>
      <w:r w:rsidRPr="00357143">
        <w:t>C.3</w:t>
      </w:r>
      <w:r w:rsidRPr="00357143">
        <w:tab/>
        <w:t>3GPP2 Architectural Reference Model for M2M</w:t>
      </w:r>
      <w:bookmarkEnd w:id="4525"/>
      <w:bookmarkEnd w:id="4526"/>
      <w:bookmarkEnd w:id="4527"/>
      <w:bookmarkEnd w:id="4528"/>
      <w:bookmarkEnd w:id="4529"/>
      <w:bookmarkEnd w:id="4530"/>
      <w:bookmarkEnd w:id="4531"/>
      <w:bookmarkEnd w:id="4532"/>
      <w:bookmarkEnd w:id="4533"/>
      <w:bookmarkEnd w:id="4534"/>
      <w:bookmarkEnd w:id="4535"/>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6pt;height:230.4pt" o:ole="">
            <v:imagedata r:id="rId153" o:title=""/>
          </v:shape>
          <o:OLEObject Type="Embed" ProgID="Visio.Drawing.15" ShapeID="_x0000_i1093" DrawAspect="Content" ObjectID="_1618743774" r:id="rId154"/>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Heading1"/>
      </w:pPr>
      <w:bookmarkStart w:id="4536" w:name="_Toc445303064"/>
      <w:bookmarkStart w:id="4537" w:name="_Toc445390231"/>
      <w:bookmarkStart w:id="4538" w:name="_Toc447043314"/>
      <w:bookmarkStart w:id="4539" w:name="_Toc457494071"/>
      <w:bookmarkStart w:id="4540" w:name="_Toc459977170"/>
      <w:bookmarkStart w:id="4541" w:name="_Toc470164331"/>
      <w:bookmarkStart w:id="4542" w:name="_Toc470164913"/>
      <w:bookmarkStart w:id="4543" w:name="_Toc475715525"/>
      <w:bookmarkStart w:id="4544" w:name="_Toc479349323"/>
      <w:bookmarkStart w:id="4545" w:name="_Toc484070771"/>
      <w:bookmarkStart w:id="4546" w:name="_Toc8131156"/>
      <w:r w:rsidRPr="00357143">
        <w:t>C.4</w:t>
      </w:r>
      <w:r w:rsidRPr="00357143">
        <w:tab/>
        <w:t>Communication between oneM2M Service Layer and 3GPP2 Underlying Network</w:t>
      </w:r>
      <w:bookmarkEnd w:id="4536"/>
      <w:bookmarkEnd w:id="4537"/>
      <w:bookmarkEnd w:id="4538"/>
      <w:bookmarkEnd w:id="4539"/>
      <w:bookmarkEnd w:id="4540"/>
      <w:bookmarkEnd w:id="4541"/>
      <w:bookmarkEnd w:id="4542"/>
      <w:bookmarkEnd w:id="4543"/>
      <w:bookmarkEnd w:id="4544"/>
      <w:bookmarkEnd w:id="4545"/>
      <w:bookmarkEnd w:id="4546"/>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2pt;height:201.6pt" o:ole="">
            <v:imagedata r:id="rId155" o:title=""/>
          </v:shape>
          <o:OLEObject Type="Embed" ProgID="Visio.Drawing.15" ShapeID="_x0000_i1094" DrawAspect="Content" ObjectID="_1618743775" r:id="rId156"/>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Heading1"/>
      </w:pPr>
      <w:bookmarkStart w:id="4547" w:name="_Toc445303065"/>
      <w:bookmarkStart w:id="4548" w:name="_Toc445390232"/>
      <w:bookmarkStart w:id="4549" w:name="_Toc447043315"/>
      <w:bookmarkStart w:id="4550" w:name="_Toc457494072"/>
      <w:bookmarkStart w:id="4551" w:name="_Toc459977171"/>
      <w:bookmarkStart w:id="4552" w:name="_Toc470164332"/>
      <w:bookmarkStart w:id="4553" w:name="_Toc470164914"/>
      <w:bookmarkStart w:id="4554" w:name="_Toc475715526"/>
      <w:bookmarkStart w:id="4555" w:name="_Toc479349324"/>
      <w:bookmarkStart w:id="4556" w:name="_Toc484070772"/>
      <w:bookmarkStart w:id="4557" w:name="_Toc8131157"/>
      <w:r w:rsidRPr="00357143">
        <w:t>C.5</w:t>
      </w:r>
      <w:r w:rsidRPr="00357143">
        <w:tab/>
      </w:r>
      <w:r w:rsidR="00E601C4" w:rsidRPr="00357143">
        <w:t>Information Flows</w:t>
      </w:r>
      <w:bookmarkEnd w:id="4547"/>
      <w:bookmarkEnd w:id="4548"/>
      <w:bookmarkEnd w:id="4549"/>
      <w:bookmarkEnd w:id="4550"/>
      <w:bookmarkEnd w:id="4551"/>
      <w:bookmarkEnd w:id="4552"/>
      <w:bookmarkEnd w:id="4553"/>
      <w:bookmarkEnd w:id="4554"/>
      <w:bookmarkEnd w:id="4555"/>
      <w:bookmarkEnd w:id="4556"/>
      <w:bookmarkEnd w:id="4557"/>
    </w:p>
    <w:p w14:paraId="6E2307F1" w14:textId="77777777" w:rsidR="00736BB4" w:rsidRPr="00357143" w:rsidRDefault="00736BB4" w:rsidP="00736BB4">
      <w:pPr>
        <w:pStyle w:val="Heading2"/>
      </w:pPr>
      <w:bookmarkStart w:id="4558" w:name="_Toc447043316"/>
      <w:bookmarkStart w:id="4559" w:name="_Toc457494073"/>
      <w:bookmarkStart w:id="4560" w:name="_Toc459977172"/>
      <w:bookmarkStart w:id="4561" w:name="_Toc470164333"/>
      <w:bookmarkStart w:id="4562" w:name="_Toc470164915"/>
      <w:bookmarkStart w:id="4563" w:name="_Toc475715527"/>
      <w:bookmarkStart w:id="4564" w:name="_Toc479349325"/>
      <w:bookmarkStart w:id="4565" w:name="_Toc484070773"/>
      <w:bookmarkStart w:id="4566" w:name="_Toc8131158"/>
      <w:r w:rsidRPr="00357143">
        <w:rPr>
          <w:rFonts w:hint="eastAsia"/>
        </w:rPr>
        <w:t>C.5.0</w:t>
      </w:r>
      <w:r w:rsidRPr="00357143">
        <w:rPr>
          <w:rFonts w:hint="eastAsia"/>
        </w:rPr>
        <w:tab/>
        <w:t>Overview</w:t>
      </w:r>
      <w:bookmarkEnd w:id="4558"/>
      <w:bookmarkEnd w:id="4559"/>
      <w:bookmarkEnd w:id="4560"/>
      <w:bookmarkEnd w:id="4561"/>
      <w:bookmarkEnd w:id="4562"/>
      <w:bookmarkEnd w:id="4563"/>
      <w:bookmarkEnd w:id="4564"/>
      <w:bookmarkEnd w:id="4565"/>
      <w:bookmarkEnd w:id="4566"/>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Heading2"/>
      </w:pPr>
      <w:bookmarkStart w:id="4567" w:name="_Toc445303066"/>
      <w:bookmarkStart w:id="4568" w:name="_Toc445390233"/>
      <w:bookmarkStart w:id="4569" w:name="_Toc447043317"/>
      <w:bookmarkStart w:id="4570" w:name="_Toc457494074"/>
      <w:bookmarkStart w:id="4571" w:name="_Toc459977173"/>
      <w:bookmarkStart w:id="4572" w:name="_Toc470164334"/>
      <w:bookmarkStart w:id="4573" w:name="_Toc470164916"/>
      <w:bookmarkStart w:id="4574" w:name="_Toc475715528"/>
      <w:bookmarkStart w:id="4575" w:name="_Toc479349326"/>
      <w:bookmarkStart w:id="4576" w:name="_Toc484070774"/>
      <w:bookmarkStart w:id="4577" w:name="_Toc8131159"/>
      <w:r w:rsidRPr="00357143">
        <w:lastRenderedPageBreak/>
        <w:t>C.5.</w:t>
      </w:r>
      <w:r w:rsidR="0030520C" w:rsidRPr="00357143">
        <w:t>1</w:t>
      </w:r>
      <w:r w:rsidRPr="00357143">
        <w:tab/>
        <w:t>Tsp Interface Call Flow</w:t>
      </w:r>
      <w:bookmarkEnd w:id="4567"/>
      <w:bookmarkEnd w:id="4568"/>
      <w:bookmarkEnd w:id="4569"/>
      <w:bookmarkEnd w:id="4570"/>
      <w:bookmarkEnd w:id="4571"/>
      <w:bookmarkEnd w:id="4572"/>
      <w:bookmarkEnd w:id="4573"/>
      <w:bookmarkEnd w:id="4574"/>
      <w:bookmarkEnd w:id="4575"/>
      <w:bookmarkEnd w:id="4576"/>
      <w:bookmarkEnd w:id="4577"/>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4pt;height:439.2pt" o:ole="">
            <v:imagedata r:id="rId157" o:title=""/>
          </v:shape>
          <o:OLEObject Type="Embed" ProgID="Visio.Drawing.15" ShapeID="_x0000_i1095" DrawAspect="Content" ObjectID="_1618743776" r:id="rId158"/>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 xml:space="preserve">Otherwise, the MTC-IWF continues to interact with HAAA/HLR for obtaining 3GPP2 Internal ID for the M2M Node and other information for reaching the M2M Node in the 3GPP2 Underlying Network. M2M-IWF </w:t>
      </w:r>
      <w:r w:rsidRPr="00357143">
        <w:lastRenderedPageBreak/>
        <w:t>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Heading2"/>
      </w:pPr>
      <w:bookmarkStart w:id="4578" w:name="_Toc445303067"/>
      <w:bookmarkStart w:id="4579" w:name="_Toc445390234"/>
      <w:bookmarkStart w:id="4580" w:name="_Toc447043318"/>
      <w:bookmarkStart w:id="4581" w:name="_Toc457494075"/>
      <w:bookmarkStart w:id="4582" w:name="_Toc459977174"/>
      <w:bookmarkStart w:id="4583" w:name="_Toc470164335"/>
      <w:bookmarkStart w:id="4584" w:name="_Toc470164917"/>
      <w:bookmarkStart w:id="4585" w:name="_Toc475715529"/>
      <w:bookmarkStart w:id="4586" w:name="_Toc479349327"/>
      <w:bookmarkStart w:id="4587" w:name="_Toc484070775"/>
      <w:bookmarkStart w:id="4588" w:name="_Toc8131160"/>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78"/>
      <w:bookmarkEnd w:id="4579"/>
      <w:bookmarkEnd w:id="4580"/>
      <w:bookmarkEnd w:id="4581"/>
      <w:bookmarkEnd w:id="4582"/>
      <w:bookmarkEnd w:id="4583"/>
      <w:bookmarkEnd w:id="4584"/>
      <w:bookmarkEnd w:id="4585"/>
      <w:bookmarkEnd w:id="4586"/>
      <w:bookmarkEnd w:id="4587"/>
      <w:bookmarkEnd w:id="4588"/>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Heading2"/>
      </w:pPr>
      <w:bookmarkStart w:id="4589" w:name="_Toc445303068"/>
      <w:bookmarkStart w:id="4590" w:name="_Toc445390235"/>
      <w:bookmarkStart w:id="4591" w:name="_Toc447043319"/>
      <w:bookmarkStart w:id="4592" w:name="_Toc457494076"/>
      <w:bookmarkStart w:id="4593" w:name="_Toc459977175"/>
      <w:bookmarkStart w:id="4594" w:name="_Toc470164336"/>
      <w:bookmarkStart w:id="4595" w:name="_Toc470164918"/>
      <w:bookmarkStart w:id="4596" w:name="_Toc475715530"/>
      <w:bookmarkStart w:id="4597" w:name="_Toc479349328"/>
      <w:bookmarkStart w:id="4598" w:name="_Toc484070776"/>
      <w:bookmarkStart w:id="4599" w:name="_Toc8131161"/>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89"/>
      <w:bookmarkEnd w:id="4590"/>
      <w:bookmarkEnd w:id="4591"/>
      <w:bookmarkEnd w:id="4592"/>
      <w:bookmarkEnd w:id="4593"/>
      <w:bookmarkEnd w:id="4594"/>
      <w:bookmarkEnd w:id="4595"/>
      <w:bookmarkEnd w:id="4596"/>
      <w:bookmarkEnd w:id="4597"/>
      <w:bookmarkEnd w:id="4598"/>
      <w:bookmarkEnd w:id="4599"/>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Heading8"/>
      </w:pPr>
      <w:r w:rsidRPr="00357143">
        <w:br w:type="page"/>
      </w:r>
      <w:bookmarkStart w:id="4600" w:name="_Toc445303069"/>
      <w:bookmarkStart w:id="4601" w:name="_Toc445390236"/>
      <w:bookmarkStart w:id="4602" w:name="_Toc447043320"/>
      <w:bookmarkStart w:id="4603" w:name="_Toc457494077"/>
      <w:bookmarkStart w:id="4604" w:name="_Toc459977176"/>
      <w:bookmarkStart w:id="4605" w:name="_Toc470164337"/>
      <w:bookmarkStart w:id="4606" w:name="_Toc470164919"/>
      <w:bookmarkStart w:id="4607" w:name="_Toc475715531"/>
      <w:bookmarkStart w:id="4608" w:name="_Toc479349329"/>
      <w:bookmarkStart w:id="4609" w:name="_Toc484070777"/>
      <w:bookmarkStart w:id="4610" w:name="_Toc8131162"/>
      <w:r w:rsidR="00050A79" w:rsidRPr="00357143">
        <w:lastRenderedPageBreak/>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00"/>
      <w:bookmarkEnd w:id="4601"/>
      <w:bookmarkEnd w:id="4602"/>
      <w:bookmarkEnd w:id="4603"/>
      <w:bookmarkEnd w:id="4604"/>
      <w:bookmarkEnd w:id="4605"/>
      <w:bookmarkEnd w:id="4606"/>
      <w:bookmarkEnd w:id="4607"/>
      <w:bookmarkEnd w:id="4608"/>
      <w:bookmarkEnd w:id="4609"/>
      <w:bookmarkEnd w:id="4610"/>
    </w:p>
    <w:p w14:paraId="1CEC5317" w14:textId="77777777" w:rsidR="00050A79" w:rsidRPr="00357143" w:rsidRDefault="00B6746D" w:rsidP="005D34D4">
      <w:pPr>
        <w:pStyle w:val="Heading1"/>
      </w:pPr>
      <w:bookmarkStart w:id="4611" w:name="_Toc445303070"/>
      <w:bookmarkStart w:id="4612" w:name="_Toc445390237"/>
      <w:bookmarkStart w:id="4613" w:name="_Toc447043321"/>
      <w:bookmarkStart w:id="4614" w:name="_Toc457494078"/>
      <w:bookmarkStart w:id="4615" w:name="_Toc459977177"/>
      <w:bookmarkStart w:id="4616" w:name="_Toc470164338"/>
      <w:bookmarkStart w:id="4617" w:name="_Toc470164920"/>
      <w:bookmarkStart w:id="4618" w:name="_Toc475715532"/>
      <w:bookmarkStart w:id="4619" w:name="_Toc479349330"/>
      <w:bookmarkStart w:id="4620" w:name="_Toc484070778"/>
      <w:bookmarkStart w:id="4621" w:name="_Toc8131163"/>
      <w:r w:rsidRPr="00357143">
        <w:t>D</w:t>
      </w:r>
      <w:r w:rsidR="00050A79" w:rsidRPr="00357143">
        <w:t>.1</w:t>
      </w:r>
      <w:r w:rsidR="00050A79" w:rsidRPr="00357143">
        <w:tab/>
        <w:t>oneM2M Management Functions</w:t>
      </w:r>
      <w:bookmarkEnd w:id="4611"/>
      <w:bookmarkEnd w:id="4612"/>
      <w:bookmarkEnd w:id="4613"/>
      <w:bookmarkEnd w:id="4614"/>
      <w:bookmarkEnd w:id="4615"/>
      <w:bookmarkEnd w:id="4616"/>
      <w:bookmarkEnd w:id="4617"/>
      <w:bookmarkEnd w:id="4618"/>
      <w:bookmarkEnd w:id="4619"/>
      <w:bookmarkEnd w:id="4620"/>
      <w:bookmarkEnd w:id="4621"/>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Heading1"/>
        <w:rPr>
          <w:i/>
        </w:rPr>
      </w:pPr>
      <w:bookmarkStart w:id="4622" w:name="_Toc445303071"/>
      <w:bookmarkStart w:id="4623" w:name="_Toc445390238"/>
      <w:bookmarkStart w:id="4624" w:name="_Toc447043322"/>
      <w:bookmarkStart w:id="4625" w:name="_Toc457494079"/>
      <w:bookmarkStart w:id="4626" w:name="_Toc459977178"/>
      <w:bookmarkStart w:id="4627" w:name="_Toc470164339"/>
      <w:bookmarkStart w:id="4628" w:name="_Toc470164921"/>
      <w:bookmarkStart w:id="4629" w:name="_Toc475715533"/>
      <w:bookmarkStart w:id="4630" w:name="_Toc479349331"/>
      <w:bookmarkStart w:id="4631" w:name="_Toc484070779"/>
      <w:bookmarkStart w:id="4632" w:name="_Toc8131164"/>
      <w:r w:rsidRPr="00357143">
        <w:t>D.</w:t>
      </w:r>
      <w:r w:rsidR="008D1969" w:rsidRPr="00357143">
        <w:t>2</w:t>
      </w:r>
      <w:r w:rsidR="008D1969" w:rsidRPr="00357143">
        <w:tab/>
        <w:t xml:space="preserve">Resource </w:t>
      </w:r>
      <w:r w:rsidR="008D1969" w:rsidRPr="00357143">
        <w:rPr>
          <w:i/>
        </w:rPr>
        <w:t>firmware</w:t>
      </w:r>
      <w:bookmarkEnd w:id="4622"/>
      <w:bookmarkEnd w:id="4623"/>
      <w:bookmarkEnd w:id="4624"/>
      <w:bookmarkEnd w:id="4625"/>
      <w:bookmarkEnd w:id="4626"/>
      <w:bookmarkEnd w:id="4627"/>
      <w:bookmarkEnd w:id="4628"/>
      <w:bookmarkEnd w:id="4629"/>
      <w:bookmarkEnd w:id="4630"/>
      <w:bookmarkEnd w:id="4631"/>
      <w:bookmarkEnd w:id="4632"/>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9.2pt;height:424.8pt" o:ole="">
            <v:imagedata r:id="rId159" o:title=""/>
          </v:shape>
          <o:OLEObject Type="Embed" ProgID="Visio.Drawing.11" ShapeID="_x0000_i1096" DrawAspect="Content" ObjectID="_1618743777" r:id="rId160"/>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lastRenderedPageBreak/>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Heading1"/>
        <w:rPr>
          <w:i/>
        </w:rPr>
      </w:pPr>
      <w:bookmarkStart w:id="4633" w:name="_Toc445303072"/>
      <w:bookmarkStart w:id="4634" w:name="_Toc445390239"/>
      <w:bookmarkStart w:id="4635" w:name="_Toc447043323"/>
      <w:bookmarkStart w:id="4636" w:name="_Toc457494080"/>
      <w:bookmarkStart w:id="4637" w:name="_Toc459977179"/>
      <w:bookmarkStart w:id="4638" w:name="_Toc470164340"/>
      <w:bookmarkStart w:id="4639" w:name="_Toc470164922"/>
      <w:bookmarkStart w:id="4640" w:name="_Toc475715534"/>
      <w:bookmarkStart w:id="4641" w:name="_Toc479349332"/>
      <w:bookmarkStart w:id="4642" w:name="_Toc484070780"/>
      <w:bookmarkStart w:id="4643" w:name="_Toc8131165"/>
      <w:r w:rsidRPr="00357143">
        <w:t>D</w:t>
      </w:r>
      <w:r w:rsidR="00240C67" w:rsidRPr="00357143">
        <w:t>.3</w:t>
      </w:r>
      <w:r w:rsidR="00240C67" w:rsidRPr="00357143">
        <w:tab/>
        <w:t xml:space="preserve">Resource </w:t>
      </w:r>
      <w:r w:rsidR="00240C67" w:rsidRPr="00357143">
        <w:rPr>
          <w:i/>
        </w:rPr>
        <w:t>software</w:t>
      </w:r>
      <w:bookmarkEnd w:id="4633"/>
      <w:bookmarkEnd w:id="4634"/>
      <w:bookmarkEnd w:id="4635"/>
      <w:bookmarkEnd w:id="4636"/>
      <w:bookmarkEnd w:id="4637"/>
      <w:bookmarkEnd w:id="4638"/>
      <w:bookmarkEnd w:id="4639"/>
      <w:bookmarkEnd w:id="4640"/>
      <w:bookmarkEnd w:id="4641"/>
      <w:bookmarkEnd w:id="4642"/>
      <w:bookmarkEnd w:id="4643"/>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6.4pt;height:554.4pt" o:ole="">
            <v:imagedata r:id="rId161" o:title=""/>
          </v:shape>
          <o:OLEObject Type="Embed" ProgID="Visio.Drawing.11" ShapeID="_x0000_i1097" DrawAspect="Content" ObjectID="_1618743778" r:id="rId162"/>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lastRenderedPageBreak/>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156F80" w:rsidRDefault="00156F80"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156F80" w:rsidRPr="00F467C2" w:rsidRDefault="00156F80"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156F80" w:rsidRPr="00F467C2" w:rsidRDefault="00156F80"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156F80" w:rsidRDefault="00156F80"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156F80" w:rsidRDefault="00156F80"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156F80" w:rsidRPr="00F467C2" w:rsidRDefault="00156F80"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156F80" w:rsidRPr="00F467C2" w:rsidRDefault="00156F80"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textbox>
                    <w:txbxContent>
                      <w:p w14:paraId="054D3F6A" w14:textId="77777777" w:rsidR="00156F80" w:rsidRDefault="00156F80"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6ADD844" w14:textId="77777777" w:rsidR="00156F80" w:rsidRPr="00F467C2" w:rsidRDefault="00156F80"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">
                  <v:stroke startarrow="block"/>
                </v:shape>
                <v:shape id="Text Box 1651" o:spid="_x0000_s1074" type="#_x0000_t202" style="position:absolute;left:16383;top:4654;width:17494;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00513960" w14:textId="77777777" w:rsidR="00156F80" w:rsidRPr="00F467C2" w:rsidRDefault="00156F80"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">
                  <v:textbox>
                    <w:txbxContent>
                      <w:p w14:paraId="35B15D26" w14:textId="77777777" w:rsidR="00156F80" w:rsidRDefault="00156F80"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">
                  <v:textbox>
                    <w:txbxContent>
                      <w:p w14:paraId="2B6132CB" w14:textId="77777777" w:rsidR="00156F80" w:rsidRDefault="00156F80"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1655" o:spid="_x0000_s1078" type="#_x0000_t32" style="position:absolute;left:24898;top:5327;width:19704;height:9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shape id="Text Box 1656" o:spid="_x0000_s1079" type="#_x0000_t202" style="position:absolute;left:4889;top:10648;width:174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0CA536A" w14:textId="77777777" w:rsidR="00156F80" w:rsidRPr="00F467C2" w:rsidRDefault="00156F80"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00E079E" w14:textId="77777777" w:rsidR="00156F80" w:rsidRPr="00F467C2" w:rsidRDefault="00156F80"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lastRenderedPageBreak/>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4pt;height:57.6pt" o:ole="">
            <v:imagedata r:id="rId163" o:title=""/>
          </v:shape>
          <o:OLEObject Type="Embed" ProgID="Word.Document.12" ShapeID="_x0000_i1098" DrawAspect="Content" ObjectID="_1618743779" r:id="rId164">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Heading1"/>
        <w:rPr>
          <w:i/>
        </w:rPr>
      </w:pPr>
      <w:bookmarkStart w:id="4644" w:name="_Toc445303073"/>
      <w:bookmarkStart w:id="4645" w:name="_Toc445390240"/>
      <w:bookmarkStart w:id="4646" w:name="_Toc447043324"/>
      <w:bookmarkStart w:id="4647" w:name="_Toc457494081"/>
      <w:bookmarkStart w:id="4648" w:name="_Toc459977180"/>
      <w:bookmarkStart w:id="4649" w:name="_Toc470164341"/>
      <w:bookmarkStart w:id="4650" w:name="_Toc470164923"/>
      <w:bookmarkStart w:id="4651" w:name="_Toc475715535"/>
      <w:bookmarkStart w:id="4652" w:name="_Toc479349333"/>
      <w:bookmarkStart w:id="4653" w:name="_Toc484070781"/>
      <w:bookmarkStart w:id="4654" w:name="_Toc8131166"/>
      <w:r w:rsidRPr="00357143">
        <w:t>D</w:t>
      </w:r>
      <w:r w:rsidR="00061A38" w:rsidRPr="00357143">
        <w:t>.4</w:t>
      </w:r>
      <w:r w:rsidR="00061A38" w:rsidRPr="00357143">
        <w:tab/>
        <w:t xml:space="preserve">Resource </w:t>
      </w:r>
      <w:r w:rsidR="00061A38" w:rsidRPr="00357143">
        <w:rPr>
          <w:i/>
        </w:rPr>
        <w:t>memory</w:t>
      </w:r>
      <w:bookmarkEnd w:id="4644"/>
      <w:bookmarkEnd w:id="4645"/>
      <w:bookmarkEnd w:id="4646"/>
      <w:bookmarkEnd w:id="4647"/>
      <w:bookmarkEnd w:id="4648"/>
      <w:bookmarkEnd w:id="4649"/>
      <w:bookmarkEnd w:id="4650"/>
      <w:bookmarkEnd w:id="4651"/>
      <w:bookmarkEnd w:id="4652"/>
      <w:bookmarkEnd w:id="4653"/>
      <w:bookmarkEnd w:id="4654"/>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9.2pt;height:324pt" o:ole="">
            <v:imagedata r:id="rId165" o:title=""/>
          </v:shape>
          <o:OLEObject Type="Embed" ProgID="Visio.Drawing.11" ShapeID="_x0000_i1099" DrawAspect="Content" ObjectID="_1618743780" r:id="rId166"/>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lastRenderedPageBreak/>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Heading1"/>
        <w:rPr>
          <w:i/>
        </w:rPr>
      </w:pPr>
      <w:bookmarkStart w:id="4655" w:name="_Toc445303074"/>
      <w:bookmarkStart w:id="4656" w:name="_Toc445390241"/>
      <w:bookmarkStart w:id="4657" w:name="_Toc447043325"/>
      <w:bookmarkStart w:id="4658" w:name="_Toc457494082"/>
      <w:bookmarkStart w:id="4659" w:name="_Toc459977181"/>
      <w:bookmarkStart w:id="4660" w:name="_Toc470164342"/>
      <w:bookmarkStart w:id="4661" w:name="_Toc470164924"/>
      <w:bookmarkStart w:id="4662" w:name="_Toc475715536"/>
      <w:bookmarkStart w:id="4663" w:name="_Toc479349334"/>
      <w:bookmarkStart w:id="4664" w:name="_Toc484070782"/>
      <w:bookmarkStart w:id="4665" w:name="_Toc8131167"/>
      <w:r w:rsidRPr="00357143">
        <w:t>D</w:t>
      </w:r>
      <w:r w:rsidR="00743588" w:rsidRPr="00357143">
        <w:t>.5</w:t>
      </w:r>
      <w:r w:rsidR="00743588" w:rsidRPr="00357143">
        <w:tab/>
        <w:t xml:space="preserve">Resource </w:t>
      </w:r>
      <w:r w:rsidR="00743588" w:rsidRPr="00357143">
        <w:rPr>
          <w:i/>
        </w:rPr>
        <w:t>areaNwkInfo</w:t>
      </w:r>
      <w:bookmarkEnd w:id="4655"/>
      <w:bookmarkEnd w:id="4656"/>
      <w:bookmarkEnd w:id="4657"/>
      <w:bookmarkEnd w:id="4658"/>
      <w:bookmarkEnd w:id="4659"/>
      <w:bookmarkEnd w:id="4660"/>
      <w:bookmarkEnd w:id="4661"/>
      <w:bookmarkEnd w:id="4662"/>
      <w:bookmarkEnd w:id="4663"/>
      <w:bookmarkEnd w:id="4664"/>
      <w:bookmarkEnd w:id="4665"/>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9.2pt;height:324pt" o:ole="">
            <v:imagedata r:id="rId167" o:title=""/>
          </v:shape>
          <o:OLEObject Type="Embed" ProgID="Visio.Drawing.11" ShapeID="_x0000_i1100" DrawAspect="Content" ObjectID="_1618743781" r:id="rId168"/>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lastRenderedPageBreak/>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7777777" w:rsidR="006458A8" w:rsidRPr="00357143" w:rsidRDefault="006458A8" w:rsidP="003346CB">
            <w:pPr>
              <w:pStyle w:val="TAL"/>
              <w:rPr>
                <w:rFonts w:eastAsia="Arial Unicode MS"/>
              </w:rPr>
            </w:pPr>
            <w:r w:rsidRPr="00357143">
              <w:rPr>
                <w:rFonts w:ascii="Helvetica" w:hAnsi="Helvetica" w:cs="Helvetica"/>
                <w:sz w:val="16"/>
                <w:szCs w:val="16"/>
              </w:rPr>
              <w:t xml:space="preserve">The </w:t>
            </w:r>
            <w:r w:rsidRPr="00357143">
              <w:rPr>
                <w:rFonts w:ascii="Helvetica" w:eastAsia="SimSun"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Heading1"/>
      </w:pPr>
      <w:bookmarkStart w:id="4666" w:name="_Toc445303075"/>
      <w:bookmarkStart w:id="4667" w:name="_Toc445390242"/>
      <w:bookmarkStart w:id="4668" w:name="_Toc447043326"/>
      <w:bookmarkStart w:id="4669" w:name="_Toc457494083"/>
      <w:bookmarkStart w:id="4670" w:name="_Toc459977182"/>
      <w:bookmarkStart w:id="4671" w:name="_Toc470164343"/>
      <w:bookmarkStart w:id="4672" w:name="_Toc470164925"/>
      <w:bookmarkStart w:id="4673" w:name="_Toc475715537"/>
      <w:bookmarkStart w:id="4674" w:name="_Toc479349335"/>
      <w:bookmarkStart w:id="4675" w:name="_Toc484070783"/>
      <w:bookmarkStart w:id="4676" w:name="_Toc8131168"/>
      <w:r w:rsidRPr="00357143">
        <w:lastRenderedPageBreak/>
        <w:t>D</w:t>
      </w:r>
      <w:r w:rsidR="00F552E4" w:rsidRPr="00357143">
        <w:t>.6</w:t>
      </w:r>
      <w:r w:rsidR="00F552E4" w:rsidRPr="00357143">
        <w:tab/>
        <w:t>Resource areaNwkDeviceInfo</w:t>
      </w:r>
      <w:bookmarkEnd w:id="4666"/>
      <w:bookmarkEnd w:id="4667"/>
      <w:bookmarkEnd w:id="4668"/>
      <w:bookmarkEnd w:id="4669"/>
      <w:bookmarkEnd w:id="4670"/>
      <w:bookmarkEnd w:id="4671"/>
      <w:bookmarkEnd w:id="4672"/>
      <w:bookmarkEnd w:id="4673"/>
      <w:bookmarkEnd w:id="4674"/>
      <w:bookmarkEnd w:id="4675"/>
      <w:bookmarkEnd w:id="4676"/>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9.2pt;height:489.6pt" o:ole="">
            <v:imagedata r:id="rId169" o:title=""/>
          </v:shape>
          <o:OLEObject Type="Embed" ProgID="Visio.Drawing.11" ShapeID="_x0000_i1101" DrawAspect="Content" ObjectID="_1618743782" r:id="rId170"/>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lastRenderedPageBreak/>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Heading1"/>
      </w:pPr>
      <w:bookmarkStart w:id="4677" w:name="_Toc445303076"/>
      <w:bookmarkStart w:id="4678" w:name="_Toc445390243"/>
      <w:bookmarkStart w:id="4679" w:name="_Toc447043327"/>
      <w:bookmarkStart w:id="4680" w:name="_Toc457494084"/>
      <w:bookmarkStart w:id="4681" w:name="_Toc459977183"/>
      <w:bookmarkStart w:id="4682" w:name="_Toc470164344"/>
      <w:bookmarkStart w:id="4683" w:name="_Toc470164926"/>
      <w:bookmarkStart w:id="4684" w:name="_Toc475715538"/>
      <w:bookmarkStart w:id="4685" w:name="_Toc479349336"/>
      <w:bookmarkStart w:id="4686" w:name="_Toc484070784"/>
      <w:bookmarkStart w:id="4687" w:name="_Toc8131169"/>
      <w:r w:rsidRPr="00357143">
        <w:lastRenderedPageBreak/>
        <w:t>D.7</w:t>
      </w:r>
      <w:r w:rsidRPr="00357143">
        <w:tab/>
      </w:r>
      <w:r w:rsidR="00057CE4" w:rsidRPr="00357143">
        <w:t xml:space="preserve">Resource </w:t>
      </w:r>
      <w:r w:rsidR="00057CE4" w:rsidRPr="00357143">
        <w:rPr>
          <w:i/>
        </w:rPr>
        <w:t>battery</w:t>
      </w:r>
      <w:bookmarkEnd w:id="4677"/>
      <w:bookmarkEnd w:id="4678"/>
      <w:bookmarkEnd w:id="4679"/>
      <w:bookmarkEnd w:id="4680"/>
      <w:bookmarkEnd w:id="4681"/>
      <w:bookmarkEnd w:id="4682"/>
      <w:bookmarkEnd w:id="4683"/>
      <w:bookmarkEnd w:id="4684"/>
      <w:bookmarkEnd w:id="4685"/>
      <w:bookmarkEnd w:id="4686"/>
      <w:bookmarkEnd w:id="4687"/>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9.2pt;height:331.2pt" o:ole="">
            <v:imagedata r:id="rId171" o:title=""/>
          </v:shape>
          <o:OLEObject Type="Embed" ProgID="Visio.Drawing.11" ShapeID="_x0000_i1102" DrawAspect="Content" ObjectID="_1618743783" r:id="rId172"/>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lastRenderedPageBreak/>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Heading1"/>
      </w:pPr>
      <w:bookmarkStart w:id="4688" w:name="_Toc445303077"/>
      <w:bookmarkStart w:id="4689" w:name="_Toc445390244"/>
      <w:bookmarkStart w:id="4690" w:name="_Toc447043328"/>
      <w:bookmarkStart w:id="4691" w:name="_Toc457494085"/>
      <w:bookmarkStart w:id="4692" w:name="_Toc459977184"/>
      <w:bookmarkStart w:id="4693" w:name="_Toc470164345"/>
      <w:bookmarkStart w:id="4694" w:name="_Toc470164927"/>
      <w:bookmarkStart w:id="4695" w:name="_Toc475715539"/>
      <w:bookmarkStart w:id="4696" w:name="_Toc479349337"/>
      <w:bookmarkStart w:id="4697" w:name="_Toc484070785"/>
      <w:bookmarkStart w:id="4698" w:name="_Toc8131170"/>
      <w:r w:rsidRPr="00357143">
        <w:lastRenderedPageBreak/>
        <w:t>D.8</w:t>
      </w:r>
      <w:r w:rsidR="00057CE4" w:rsidRPr="00357143">
        <w:tab/>
        <w:t xml:space="preserve">Resource </w:t>
      </w:r>
      <w:r w:rsidR="00057CE4" w:rsidRPr="00357143">
        <w:rPr>
          <w:i/>
        </w:rPr>
        <w:t>deviceInfo</w:t>
      </w:r>
      <w:bookmarkEnd w:id="4688"/>
      <w:bookmarkEnd w:id="4689"/>
      <w:bookmarkEnd w:id="4690"/>
      <w:bookmarkEnd w:id="4691"/>
      <w:bookmarkEnd w:id="4692"/>
      <w:bookmarkEnd w:id="4693"/>
      <w:bookmarkEnd w:id="4694"/>
      <w:bookmarkEnd w:id="4695"/>
      <w:bookmarkEnd w:id="4696"/>
      <w:bookmarkEnd w:id="4697"/>
      <w:bookmarkEnd w:id="4698"/>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6pt;height:604.8pt" o:ole="">
            <v:imagedata r:id="rId173" o:title=""/>
          </v:shape>
          <o:OLEObject Type="Embed" ProgID="Visio.Drawing.11" ShapeID="_x0000_i1103" DrawAspect="Content" ObjectID="_1618743784" r:id="rId174"/>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lastRenderedPageBreak/>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lastRenderedPageBreak/>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lastRenderedPageBreak/>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lastRenderedPageBreak/>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Heading1"/>
      </w:pPr>
      <w:bookmarkStart w:id="4699" w:name="_Toc445303078"/>
      <w:bookmarkStart w:id="4700" w:name="_Toc445390245"/>
      <w:bookmarkStart w:id="4701" w:name="_Toc447043329"/>
      <w:bookmarkStart w:id="4702" w:name="_Toc457494086"/>
      <w:bookmarkStart w:id="4703" w:name="_Toc459977185"/>
      <w:bookmarkStart w:id="4704" w:name="_Toc470164346"/>
      <w:bookmarkStart w:id="4705" w:name="_Toc470164928"/>
      <w:bookmarkStart w:id="4706" w:name="_Toc475715540"/>
      <w:bookmarkStart w:id="4707" w:name="_Toc479349338"/>
      <w:bookmarkStart w:id="4708" w:name="_Toc484070786"/>
      <w:bookmarkStart w:id="4709" w:name="_Toc8131171"/>
      <w:r w:rsidRPr="00357143">
        <w:lastRenderedPageBreak/>
        <w:t>D.</w:t>
      </w:r>
      <w:r w:rsidR="00A970E4" w:rsidRPr="00357143">
        <w:t>9</w:t>
      </w:r>
      <w:r w:rsidR="00057CE4" w:rsidRPr="00357143">
        <w:tab/>
        <w:t xml:space="preserve">Resource </w:t>
      </w:r>
      <w:r w:rsidR="00435AA6" w:rsidRPr="00357143">
        <w:t>deviceC</w:t>
      </w:r>
      <w:r w:rsidR="00057CE4" w:rsidRPr="00357143">
        <w:t>apability</w:t>
      </w:r>
      <w:bookmarkEnd w:id="4699"/>
      <w:bookmarkEnd w:id="4700"/>
      <w:bookmarkEnd w:id="4701"/>
      <w:bookmarkEnd w:id="4702"/>
      <w:bookmarkEnd w:id="4703"/>
      <w:bookmarkEnd w:id="4704"/>
      <w:bookmarkEnd w:id="4705"/>
      <w:bookmarkEnd w:id="4706"/>
      <w:bookmarkEnd w:id="4707"/>
      <w:bookmarkEnd w:id="4708"/>
      <w:bookmarkEnd w:id="4709"/>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4.8pt;height:396pt" o:ole="">
            <v:imagedata r:id="rId175" o:title="" cropbottom="722f" cropright="1294f"/>
          </v:shape>
          <o:OLEObject Type="Embed" ProgID="Visio.Drawing.11" ShapeID="_x0000_i1104" DrawAspect="Content" ObjectID="_1618743785" r:id="rId176"/>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lastRenderedPageBreak/>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Heading1"/>
      </w:pPr>
      <w:bookmarkStart w:id="4710" w:name="_Toc445303079"/>
      <w:bookmarkStart w:id="4711" w:name="_Toc445390246"/>
      <w:bookmarkStart w:id="4712" w:name="_Toc447043330"/>
      <w:bookmarkStart w:id="4713" w:name="_Toc457494087"/>
      <w:bookmarkStart w:id="4714" w:name="_Toc459977186"/>
      <w:bookmarkStart w:id="4715" w:name="_Toc470164347"/>
      <w:bookmarkStart w:id="4716" w:name="_Toc470164929"/>
      <w:bookmarkStart w:id="4717" w:name="_Toc475715541"/>
      <w:bookmarkStart w:id="4718" w:name="_Toc479349339"/>
      <w:bookmarkStart w:id="4719" w:name="_Toc484070787"/>
      <w:bookmarkStart w:id="4720" w:name="_Toc8131172"/>
      <w:r w:rsidRPr="00357143">
        <w:lastRenderedPageBreak/>
        <w:t>D.</w:t>
      </w:r>
      <w:r w:rsidR="00456F6C" w:rsidRPr="00357143">
        <w:t>10</w:t>
      </w:r>
      <w:r w:rsidR="00057CE4" w:rsidRPr="00357143">
        <w:tab/>
        <w:t xml:space="preserve">Resource </w:t>
      </w:r>
      <w:r w:rsidR="00057CE4" w:rsidRPr="00357143">
        <w:rPr>
          <w:i/>
        </w:rPr>
        <w:t>reboot</w:t>
      </w:r>
      <w:bookmarkEnd w:id="4710"/>
      <w:bookmarkEnd w:id="4711"/>
      <w:bookmarkEnd w:id="4712"/>
      <w:bookmarkEnd w:id="4713"/>
      <w:bookmarkEnd w:id="4714"/>
      <w:bookmarkEnd w:id="4715"/>
      <w:bookmarkEnd w:id="4716"/>
      <w:bookmarkEnd w:id="4717"/>
      <w:bookmarkEnd w:id="4718"/>
      <w:bookmarkEnd w:id="4719"/>
      <w:bookmarkEnd w:id="4720"/>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9.2pt;height:331.2pt" o:ole="">
            <v:imagedata r:id="rId177" o:title=""/>
          </v:shape>
          <o:OLEObject Type="Embed" ProgID="Visio.Drawing.11" ShapeID="_x0000_i1105" DrawAspect="Content" ObjectID="_1618743786" r:id="rId178"/>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lastRenderedPageBreak/>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Heading1"/>
      </w:pPr>
      <w:bookmarkStart w:id="4721" w:name="_Toc445303080"/>
      <w:bookmarkStart w:id="4722" w:name="_Toc445390247"/>
      <w:bookmarkStart w:id="4723" w:name="_Toc447043331"/>
      <w:bookmarkStart w:id="4724" w:name="_Toc457494088"/>
      <w:bookmarkStart w:id="4725" w:name="_Toc459977187"/>
      <w:bookmarkStart w:id="4726" w:name="_Toc470164348"/>
      <w:bookmarkStart w:id="4727" w:name="_Toc470164930"/>
      <w:bookmarkStart w:id="4728" w:name="_Toc475715542"/>
      <w:bookmarkStart w:id="4729" w:name="_Toc479349340"/>
      <w:bookmarkStart w:id="4730" w:name="_Toc484070788"/>
      <w:bookmarkStart w:id="4731" w:name="_Toc8131173"/>
      <w:r w:rsidRPr="00357143">
        <w:lastRenderedPageBreak/>
        <w:t>D.1</w:t>
      </w:r>
      <w:r w:rsidR="00456F6C" w:rsidRPr="00357143">
        <w:t>1</w:t>
      </w:r>
      <w:r w:rsidR="00057CE4" w:rsidRPr="00357143">
        <w:tab/>
        <w:t xml:space="preserve">Resource </w:t>
      </w:r>
      <w:r w:rsidR="00057CE4" w:rsidRPr="00357143">
        <w:rPr>
          <w:i/>
        </w:rPr>
        <w:t>eventLog</w:t>
      </w:r>
      <w:bookmarkEnd w:id="4721"/>
      <w:bookmarkEnd w:id="4722"/>
      <w:bookmarkEnd w:id="4723"/>
      <w:bookmarkEnd w:id="4724"/>
      <w:bookmarkEnd w:id="4725"/>
      <w:bookmarkEnd w:id="4726"/>
      <w:bookmarkEnd w:id="4727"/>
      <w:bookmarkEnd w:id="4728"/>
      <w:bookmarkEnd w:id="4729"/>
      <w:bookmarkEnd w:id="4730"/>
      <w:bookmarkEnd w:id="4731"/>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9.2pt;height:6in" o:ole="">
            <v:imagedata r:id="rId179" o:title=""/>
          </v:shape>
          <o:OLEObject Type="Embed" ProgID="Visio.Drawing.11" ShapeID="_x0000_i1106" DrawAspect="Content" ObjectID="_1618743787" r:id="rId180"/>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lastRenderedPageBreak/>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Heading1"/>
      </w:pPr>
      <w:bookmarkStart w:id="4732" w:name="_Toc445303081"/>
      <w:bookmarkStart w:id="4733" w:name="_Toc445390248"/>
      <w:bookmarkStart w:id="4734" w:name="_Toc447043332"/>
      <w:bookmarkStart w:id="4735" w:name="_Toc457494089"/>
      <w:bookmarkStart w:id="4736" w:name="_Toc459977188"/>
      <w:bookmarkStart w:id="4737" w:name="_Toc470164349"/>
      <w:bookmarkStart w:id="4738" w:name="_Toc470164931"/>
      <w:bookmarkStart w:id="4739" w:name="_Toc475715543"/>
      <w:bookmarkStart w:id="4740" w:name="_Toc479349341"/>
      <w:bookmarkStart w:id="4741" w:name="_Toc484070789"/>
      <w:bookmarkStart w:id="4742" w:name="_Toc8131174"/>
      <w:r w:rsidRPr="00357143">
        <w:t>D.12</w:t>
      </w:r>
      <w:r w:rsidRPr="00357143">
        <w:tab/>
        <w:t xml:space="preserve">Resource </w:t>
      </w:r>
      <w:r w:rsidRPr="00357143">
        <w:rPr>
          <w:i/>
        </w:rPr>
        <w:t>cmdhPolicy</w:t>
      </w:r>
      <w:bookmarkEnd w:id="4732"/>
      <w:bookmarkEnd w:id="4733"/>
      <w:bookmarkEnd w:id="4734"/>
      <w:bookmarkEnd w:id="4735"/>
      <w:bookmarkEnd w:id="4736"/>
      <w:bookmarkEnd w:id="4737"/>
      <w:bookmarkEnd w:id="4738"/>
      <w:bookmarkEnd w:id="4739"/>
      <w:bookmarkEnd w:id="4740"/>
      <w:bookmarkEnd w:id="4741"/>
      <w:bookmarkEnd w:id="4742"/>
    </w:p>
    <w:p w14:paraId="327895B5" w14:textId="77777777" w:rsidR="00736BB4" w:rsidRPr="00357143" w:rsidRDefault="00736BB4" w:rsidP="00736BB4">
      <w:pPr>
        <w:pStyle w:val="Heading2"/>
      </w:pPr>
      <w:bookmarkStart w:id="4743" w:name="_Toc447043333"/>
      <w:bookmarkStart w:id="4744" w:name="_Toc457494090"/>
      <w:bookmarkStart w:id="4745" w:name="_Toc459977189"/>
      <w:bookmarkStart w:id="4746" w:name="_Toc470164350"/>
      <w:bookmarkStart w:id="4747" w:name="_Toc470164932"/>
      <w:bookmarkStart w:id="4748" w:name="_Toc475715544"/>
      <w:bookmarkStart w:id="4749" w:name="_Toc479349342"/>
      <w:bookmarkStart w:id="4750" w:name="_Toc484070790"/>
      <w:bookmarkStart w:id="4751" w:name="_Toc8131175"/>
      <w:r w:rsidRPr="00357143">
        <w:rPr>
          <w:rFonts w:hint="eastAsia"/>
        </w:rPr>
        <w:t>D.12.0</w:t>
      </w:r>
      <w:r w:rsidRPr="00357143">
        <w:rPr>
          <w:rFonts w:hint="eastAsia"/>
        </w:rPr>
        <w:tab/>
        <w:t>Overview</w:t>
      </w:r>
      <w:bookmarkEnd w:id="4743"/>
      <w:bookmarkEnd w:id="4744"/>
      <w:bookmarkEnd w:id="4745"/>
      <w:bookmarkEnd w:id="4746"/>
      <w:bookmarkEnd w:id="4747"/>
      <w:bookmarkEnd w:id="4748"/>
      <w:bookmarkEnd w:id="4749"/>
      <w:bookmarkEnd w:id="4750"/>
      <w:bookmarkEnd w:id="4751"/>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lastRenderedPageBreak/>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SimSun"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2pt;height:547.2pt" o:ole="" filled="t">
            <v:fill color2="black"/>
            <v:imagedata r:id="rId181" o:title=""/>
          </v:shape>
          <o:OLEObject Type="Embed" ProgID="Visio.Drawing.11" ShapeID="_x0000_i1107" DrawAspect="Content" ObjectID="_1618743788" r:id="rId182"/>
        </w:object>
      </w:r>
    </w:p>
    <w:p w14:paraId="1B5CA62F" w14:textId="77777777" w:rsidR="0060725E" w:rsidRPr="00357143" w:rsidRDefault="0060725E" w:rsidP="00163207">
      <w:pPr>
        <w:pStyle w:val="TF"/>
      </w:pPr>
      <w:r w:rsidRPr="00357143">
        <w:t>Figure D.12</w:t>
      </w:r>
      <w:r w:rsidR="00DA7DEE" w:rsidRPr="00357143">
        <w:rPr>
          <w:rFonts w:eastAsia="SimSun"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SimSun" w:hAnsi="Times New Roman"/>
        </w:rPr>
        <w:object w:dxaOrig="6110" w:dyaOrig="6056" w14:anchorId="7D522E08">
          <v:shape id="_x0000_i1108" type="#_x0000_t75" style="width:230.4pt;height:230.4pt" o:ole="">
            <v:imagedata r:id="rId183" o:title=""/>
          </v:shape>
          <o:OLEObject Type="Embed" ProgID="Visio.Drawing.11" ShapeID="_x0000_i1108" DrawAspect="Content" ObjectID="_1618743789" r:id="rId184"/>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SimSun"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SimSun"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SimSun"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Heading2"/>
      </w:pPr>
      <w:bookmarkStart w:id="4752" w:name="_Toc445303082"/>
      <w:bookmarkStart w:id="4753" w:name="_Toc445390249"/>
      <w:bookmarkStart w:id="4754" w:name="_Toc447043334"/>
      <w:bookmarkStart w:id="4755" w:name="_Toc457494091"/>
      <w:bookmarkStart w:id="4756" w:name="_Toc459977190"/>
      <w:bookmarkStart w:id="4757" w:name="_Toc470164351"/>
      <w:bookmarkStart w:id="4758" w:name="_Toc470164933"/>
      <w:bookmarkStart w:id="4759" w:name="_Toc475715545"/>
      <w:bookmarkStart w:id="4760" w:name="_Toc479349343"/>
      <w:bookmarkStart w:id="4761" w:name="_Toc484070791"/>
      <w:bookmarkStart w:id="4762" w:name="_Toc8131176"/>
      <w:r w:rsidRPr="00357143">
        <w:t>D.12.1</w:t>
      </w:r>
      <w:r w:rsidRPr="00357143">
        <w:tab/>
        <w:t xml:space="preserve">Resource </w:t>
      </w:r>
      <w:r w:rsidRPr="00357143">
        <w:rPr>
          <w:i/>
        </w:rPr>
        <w:t>activeCmdhPolicy</w:t>
      </w:r>
      <w:bookmarkEnd w:id="4752"/>
      <w:bookmarkEnd w:id="4753"/>
      <w:bookmarkEnd w:id="4754"/>
      <w:bookmarkEnd w:id="4755"/>
      <w:bookmarkEnd w:id="4756"/>
      <w:bookmarkEnd w:id="4757"/>
      <w:bookmarkEnd w:id="4758"/>
      <w:bookmarkEnd w:id="4759"/>
      <w:bookmarkEnd w:id="4760"/>
      <w:bookmarkEnd w:id="4761"/>
      <w:bookmarkEnd w:id="4762"/>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4pt;height:194.4pt" o:ole="">
            <v:imagedata r:id="rId185" o:title=""/>
          </v:shape>
          <o:OLEObject Type="Embed" ProgID="Visio.Drawing.11" ShapeID="_x0000_i1109" DrawAspect="Content" ObjectID="_1618743790" r:id="rId186"/>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Heading2"/>
      </w:pPr>
      <w:bookmarkStart w:id="4763" w:name="_Toc445303083"/>
      <w:bookmarkStart w:id="4764" w:name="_Toc445390250"/>
      <w:bookmarkStart w:id="4765" w:name="_Toc447043335"/>
      <w:bookmarkStart w:id="4766" w:name="_Toc457494092"/>
      <w:bookmarkStart w:id="4767" w:name="_Toc459977191"/>
      <w:bookmarkStart w:id="4768" w:name="_Toc470164352"/>
      <w:bookmarkStart w:id="4769" w:name="_Toc470164934"/>
      <w:bookmarkStart w:id="4770" w:name="_Toc475715546"/>
      <w:bookmarkStart w:id="4771" w:name="_Toc479349344"/>
      <w:bookmarkStart w:id="4772" w:name="_Toc484070792"/>
      <w:bookmarkStart w:id="4773" w:name="_Toc8131177"/>
      <w:r w:rsidRPr="00357143">
        <w:t>D.12.</w:t>
      </w:r>
      <w:r w:rsidR="00351A31" w:rsidRPr="00357143">
        <w:t>2</w:t>
      </w:r>
      <w:r w:rsidRPr="00357143">
        <w:tab/>
        <w:t xml:space="preserve">Resource </w:t>
      </w:r>
      <w:r w:rsidRPr="00357143">
        <w:rPr>
          <w:i/>
        </w:rPr>
        <w:t>cmdhDefaults</w:t>
      </w:r>
      <w:bookmarkEnd w:id="4763"/>
      <w:bookmarkEnd w:id="4764"/>
      <w:bookmarkEnd w:id="4765"/>
      <w:bookmarkEnd w:id="4766"/>
      <w:bookmarkEnd w:id="4767"/>
      <w:bookmarkEnd w:id="4768"/>
      <w:bookmarkEnd w:id="4769"/>
      <w:bookmarkEnd w:id="4770"/>
      <w:bookmarkEnd w:id="4771"/>
      <w:bookmarkEnd w:id="4772"/>
      <w:bookmarkEnd w:id="4773"/>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SimSun" w:hint="eastAsia"/>
          <w:lang w:eastAsia="zh-CN"/>
        </w:rPr>
        <w:t xml:space="preserve"> </w:t>
      </w:r>
      <w:r w:rsidR="00AD762B" w:rsidRPr="00357143">
        <w:rPr>
          <w:rFonts w:eastAsia="SimSun"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SimSun" w:hint="eastAsia"/>
          <w:lang w:eastAsia="zh-CN"/>
        </w:rPr>
        <w:t>the CSE</w:t>
      </w:r>
      <w:r w:rsidRPr="00357143">
        <w:t xml:space="preserve"> </w:t>
      </w:r>
      <w:r w:rsidR="00AD762B" w:rsidRPr="00357143">
        <w:rPr>
          <w:rFonts w:eastAsia="SimSun"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SimSun"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4pt;height:194.4pt" o:ole="">
            <v:imagedata r:id="rId187" o:title=""/>
          </v:shape>
          <o:OLEObject Type="Embed" ProgID="Visio.Drawing.11" ShapeID="_x0000_i1110" DrawAspect="Content" ObjectID="_1618743791" r:id="rId188"/>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Heading2"/>
        <w:rPr>
          <w:i/>
        </w:rPr>
      </w:pPr>
      <w:bookmarkStart w:id="4774" w:name="_Toc445303084"/>
      <w:bookmarkStart w:id="4775" w:name="_Toc445390251"/>
      <w:bookmarkStart w:id="4776" w:name="_Toc447043336"/>
      <w:bookmarkStart w:id="4777" w:name="_Toc457494093"/>
      <w:bookmarkStart w:id="4778" w:name="_Toc459977192"/>
      <w:bookmarkStart w:id="4779" w:name="_Toc470164353"/>
      <w:bookmarkStart w:id="4780" w:name="_Toc470164935"/>
      <w:bookmarkStart w:id="4781" w:name="_Toc475715547"/>
      <w:bookmarkStart w:id="4782" w:name="_Toc479349345"/>
      <w:bookmarkStart w:id="4783" w:name="_Toc484070793"/>
      <w:bookmarkStart w:id="4784" w:name="_Toc8131178"/>
      <w:r w:rsidRPr="00357143">
        <w:t>D.12.</w:t>
      </w:r>
      <w:r w:rsidR="008E1C45" w:rsidRPr="00357143">
        <w:t>3</w:t>
      </w:r>
      <w:r w:rsidRPr="00357143">
        <w:tab/>
        <w:t xml:space="preserve">Resource </w:t>
      </w:r>
      <w:r w:rsidRPr="00357143">
        <w:rPr>
          <w:i/>
        </w:rPr>
        <w:t>cmdhDefEcValue</w:t>
      </w:r>
      <w:bookmarkEnd w:id="4774"/>
      <w:bookmarkEnd w:id="4775"/>
      <w:bookmarkEnd w:id="4776"/>
      <w:bookmarkEnd w:id="4777"/>
      <w:bookmarkEnd w:id="4778"/>
      <w:bookmarkEnd w:id="4779"/>
      <w:bookmarkEnd w:id="4780"/>
      <w:bookmarkEnd w:id="4781"/>
      <w:bookmarkEnd w:id="4782"/>
      <w:bookmarkEnd w:id="4783"/>
      <w:bookmarkEnd w:id="4784"/>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4pt;height:259.2pt" o:ole="">
            <v:imagedata r:id="rId189" o:title=""/>
          </v:shape>
          <o:OLEObject Type="Embed" ProgID="Visio.Drawing.11" ShapeID="_x0000_i1111" DrawAspect="Content" ObjectID="_1618743792" r:id="rId190"/>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lastRenderedPageBreak/>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lastRenderedPageBreak/>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lastRenderedPageBreak/>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Heading2"/>
      </w:pPr>
      <w:bookmarkStart w:id="4785" w:name="_Toc445303085"/>
      <w:bookmarkStart w:id="4786" w:name="_Toc445390252"/>
      <w:bookmarkStart w:id="4787" w:name="_Toc447043337"/>
      <w:bookmarkStart w:id="4788" w:name="_Toc457494094"/>
      <w:bookmarkStart w:id="4789" w:name="_Toc459977193"/>
      <w:bookmarkStart w:id="4790" w:name="_Toc470164354"/>
      <w:bookmarkStart w:id="4791" w:name="_Toc470164936"/>
      <w:bookmarkStart w:id="4792" w:name="_Toc475715548"/>
      <w:bookmarkStart w:id="4793" w:name="_Toc479349346"/>
      <w:bookmarkStart w:id="4794" w:name="_Toc484070794"/>
      <w:bookmarkStart w:id="4795" w:name="_Toc8131179"/>
      <w:r w:rsidRPr="00357143">
        <w:t>D.12.</w:t>
      </w:r>
      <w:r w:rsidR="008E1C45" w:rsidRPr="00357143">
        <w:t>4</w:t>
      </w:r>
      <w:r w:rsidRPr="00357143">
        <w:tab/>
        <w:t>Resource cmdhEcDefParamValues</w:t>
      </w:r>
      <w:bookmarkEnd w:id="4785"/>
      <w:bookmarkEnd w:id="4786"/>
      <w:bookmarkEnd w:id="4787"/>
      <w:bookmarkEnd w:id="4788"/>
      <w:bookmarkEnd w:id="4789"/>
      <w:bookmarkEnd w:id="4790"/>
      <w:bookmarkEnd w:id="4791"/>
      <w:bookmarkEnd w:id="4792"/>
      <w:bookmarkEnd w:id="4793"/>
      <w:bookmarkEnd w:id="4794"/>
      <w:bookmarkEnd w:id="4795"/>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4pt;height:352.8pt" o:ole="">
            <v:imagedata r:id="rId191" o:title=""/>
          </v:shape>
          <o:OLEObject Type="Embed" ProgID="Visio.Drawing.11" ShapeID="_x0000_i1112" DrawAspect="Content" ObjectID="_1618743793" r:id="rId192"/>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lastRenderedPageBreak/>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lastRenderedPageBreak/>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Heading2"/>
        <w:rPr>
          <w:i/>
        </w:rPr>
      </w:pPr>
      <w:bookmarkStart w:id="4796" w:name="_Toc445303086"/>
      <w:bookmarkStart w:id="4797" w:name="_Toc445390253"/>
      <w:bookmarkStart w:id="4798" w:name="_Toc447043338"/>
      <w:bookmarkStart w:id="4799" w:name="_Toc457494095"/>
      <w:bookmarkStart w:id="4800" w:name="_Toc459977194"/>
      <w:bookmarkStart w:id="4801" w:name="_Toc470164355"/>
      <w:bookmarkStart w:id="4802" w:name="_Toc470164937"/>
      <w:bookmarkStart w:id="4803" w:name="_Toc475715549"/>
      <w:bookmarkStart w:id="4804" w:name="_Toc479349347"/>
      <w:bookmarkStart w:id="4805" w:name="_Toc484070795"/>
      <w:bookmarkStart w:id="4806" w:name="_Toc8131180"/>
      <w:r w:rsidRPr="00357143">
        <w:t>D.12.</w:t>
      </w:r>
      <w:r w:rsidR="008E1C45" w:rsidRPr="00357143">
        <w:t>5</w:t>
      </w:r>
      <w:r w:rsidRPr="00357143">
        <w:tab/>
        <w:t xml:space="preserve">Resource </w:t>
      </w:r>
      <w:r w:rsidRPr="00357143">
        <w:rPr>
          <w:i/>
        </w:rPr>
        <w:t>cmdhLimits</w:t>
      </w:r>
      <w:bookmarkEnd w:id="4796"/>
      <w:bookmarkEnd w:id="4797"/>
      <w:bookmarkEnd w:id="4798"/>
      <w:bookmarkEnd w:id="4799"/>
      <w:bookmarkEnd w:id="4800"/>
      <w:bookmarkEnd w:id="4801"/>
      <w:bookmarkEnd w:id="4802"/>
      <w:bookmarkEnd w:id="4803"/>
      <w:bookmarkEnd w:id="4804"/>
      <w:bookmarkEnd w:id="4805"/>
      <w:bookmarkEnd w:id="4806"/>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59.2pt;height:446.4pt" o:ole="">
            <v:imagedata r:id="rId193" o:title=""/>
          </v:shape>
          <o:OLEObject Type="Embed" ProgID="Visio.Drawing.11" ShapeID="_x0000_i1113" DrawAspect="Content" ObjectID="_1618743794" r:id="rId194"/>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lastRenderedPageBreak/>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lastRenderedPageBreak/>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Heading2"/>
      </w:pPr>
      <w:bookmarkStart w:id="4807" w:name="_Toc445303087"/>
      <w:bookmarkStart w:id="4808" w:name="_Toc445390254"/>
      <w:bookmarkStart w:id="4809" w:name="_Toc447043339"/>
      <w:bookmarkStart w:id="4810" w:name="_Toc457494096"/>
      <w:bookmarkStart w:id="4811" w:name="_Toc459977195"/>
      <w:bookmarkStart w:id="4812" w:name="_Toc470164356"/>
      <w:bookmarkStart w:id="4813" w:name="_Toc470164938"/>
      <w:bookmarkStart w:id="4814" w:name="_Toc475715550"/>
      <w:bookmarkStart w:id="4815" w:name="_Toc479349348"/>
      <w:bookmarkStart w:id="4816" w:name="_Toc484070796"/>
      <w:bookmarkStart w:id="4817" w:name="_Toc8131181"/>
      <w:r w:rsidRPr="00357143">
        <w:t>D.12.</w:t>
      </w:r>
      <w:r w:rsidR="008E1C45" w:rsidRPr="00357143">
        <w:t>6</w:t>
      </w:r>
      <w:r w:rsidRPr="00357143">
        <w:tab/>
        <w:t>Resource cmdhNetworkAccessRules</w:t>
      </w:r>
      <w:bookmarkEnd w:id="4807"/>
      <w:bookmarkEnd w:id="4808"/>
      <w:bookmarkEnd w:id="4809"/>
      <w:bookmarkEnd w:id="4810"/>
      <w:bookmarkEnd w:id="4811"/>
      <w:bookmarkEnd w:id="4812"/>
      <w:bookmarkEnd w:id="4813"/>
      <w:bookmarkEnd w:id="4814"/>
      <w:bookmarkEnd w:id="4815"/>
      <w:bookmarkEnd w:id="4816"/>
      <w:bookmarkEnd w:id="4817"/>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4pt;height:230.4pt" o:ole="">
            <v:imagedata r:id="rId195" o:title=""/>
          </v:shape>
          <o:OLEObject Type="Embed" ProgID="Visio.Drawing.11" ShapeID="_x0000_i1114" DrawAspect="Content" ObjectID="_1618743795" r:id="rId196"/>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lastRenderedPageBreak/>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Heading2"/>
      </w:pPr>
      <w:bookmarkStart w:id="4818" w:name="_Toc445303088"/>
      <w:bookmarkStart w:id="4819" w:name="_Toc445390255"/>
      <w:bookmarkStart w:id="4820" w:name="_Toc447043340"/>
      <w:bookmarkStart w:id="4821" w:name="_Toc457494097"/>
      <w:bookmarkStart w:id="4822" w:name="_Toc459977196"/>
      <w:bookmarkStart w:id="4823" w:name="_Toc470164357"/>
      <w:bookmarkStart w:id="4824" w:name="_Toc470164939"/>
      <w:bookmarkStart w:id="4825" w:name="_Toc475715551"/>
      <w:bookmarkStart w:id="4826" w:name="_Toc479349349"/>
      <w:bookmarkStart w:id="4827" w:name="_Toc484070797"/>
      <w:bookmarkStart w:id="4828" w:name="_Toc8131182"/>
      <w:r w:rsidRPr="00357143">
        <w:t>D.12.</w:t>
      </w:r>
      <w:r w:rsidR="008E1C45" w:rsidRPr="00357143">
        <w:t>7</w:t>
      </w:r>
      <w:r w:rsidRPr="00357143">
        <w:tab/>
        <w:t xml:space="preserve">Resource </w:t>
      </w:r>
      <w:r w:rsidRPr="00357143">
        <w:rPr>
          <w:i/>
        </w:rPr>
        <w:t>cmdhNwAccessRule</w:t>
      </w:r>
      <w:bookmarkEnd w:id="4818"/>
      <w:bookmarkEnd w:id="4819"/>
      <w:bookmarkEnd w:id="4820"/>
      <w:bookmarkEnd w:id="4821"/>
      <w:bookmarkEnd w:id="4822"/>
      <w:bookmarkEnd w:id="4823"/>
      <w:bookmarkEnd w:id="4824"/>
      <w:bookmarkEnd w:id="4825"/>
      <w:bookmarkEnd w:id="4826"/>
      <w:bookmarkEnd w:id="4827"/>
      <w:bookmarkEnd w:id="4828"/>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8pt;height:5in" o:ole="">
            <v:imagedata r:id="rId197" o:title=""/>
          </v:shape>
          <o:OLEObject Type="Embed" ProgID="Visio.Drawing.11" ShapeID="_x0000_i1115" DrawAspect="Content" ObjectID="_1618743796" r:id="rId198"/>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lastRenderedPageBreak/>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lastRenderedPageBreak/>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 in</w:t>
            </w:r>
            <w:r w:rsidR="00B13E94">
              <w:rPr>
                <w:rFonts w:eastAsiaTheme="minorEastAsia" w:hint="eastAsia"/>
                <w:lang w:eastAsia="zh-CN"/>
              </w:rPr>
              <w:t>i</w:t>
            </w:r>
            <w:r w:rsidRPr="00357143">
              <w:rPr>
                <w:rFonts w:eastAsia="SimSun" w:hint="eastAsia"/>
                <w:lang w:eastAsia="zh-CN"/>
              </w:rPr>
              <w:t>tial</w:t>
            </w:r>
            <w:r w:rsidRPr="00357143">
              <w:t xml:space="preserve"> back-off time</w:t>
            </w:r>
            <w:r w:rsidRPr="00357143">
              <w:rPr>
                <w:rFonts w:eastAsia="SimSun"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SimSun" w:hint="eastAsia"/>
                <w:lang w:eastAsia="zh-CN"/>
              </w:rPr>
              <w:t>n</w:t>
            </w:r>
            <w:r w:rsidRPr="00357143">
              <w:t xml:space="preserve"> </w:t>
            </w:r>
            <w:r w:rsidRPr="00357143">
              <w:rPr>
                <w:rFonts w:eastAsia="SimSun" w:hint="eastAsia"/>
                <w:lang w:eastAsia="zh-CN"/>
              </w:rPr>
              <w:t xml:space="preserve">additional </w:t>
            </w:r>
            <w:r w:rsidRPr="00357143">
              <w:t xml:space="preserve">back-off time </w:t>
            </w:r>
            <w:r w:rsidRPr="00357143">
              <w:rPr>
                <w:rFonts w:eastAsia="SimSun"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SimSun"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Heading2"/>
        <w:rPr>
          <w:i/>
        </w:rPr>
      </w:pPr>
      <w:bookmarkStart w:id="4829" w:name="_Toc445303089"/>
      <w:bookmarkStart w:id="4830" w:name="_Toc445390256"/>
      <w:bookmarkStart w:id="4831" w:name="_Toc447043341"/>
      <w:bookmarkStart w:id="4832" w:name="_Toc457494098"/>
      <w:bookmarkStart w:id="4833" w:name="_Toc459977197"/>
      <w:bookmarkStart w:id="4834" w:name="_Toc470164358"/>
      <w:bookmarkStart w:id="4835" w:name="_Toc470164940"/>
      <w:bookmarkStart w:id="4836" w:name="_Toc475715552"/>
      <w:bookmarkStart w:id="4837" w:name="_Toc479349350"/>
      <w:bookmarkStart w:id="4838" w:name="_Toc484070798"/>
      <w:bookmarkStart w:id="4839" w:name="_Toc8131183"/>
      <w:r w:rsidRPr="00357143">
        <w:lastRenderedPageBreak/>
        <w:t>D.12.</w:t>
      </w:r>
      <w:r w:rsidR="008E1C45" w:rsidRPr="00357143">
        <w:t>8</w:t>
      </w:r>
      <w:r w:rsidRPr="00357143">
        <w:tab/>
        <w:t xml:space="preserve">Resource </w:t>
      </w:r>
      <w:r w:rsidRPr="00357143">
        <w:rPr>
          <w:i/>
        </w:rPr>
        <w:t>cmdhBuffer</w:t>
      </w:r>
      <w:bookmarkEnd w:id="4829"/>
      <w:bookmarkEnd w:id="4830"/>
      <w:bookmarkEnd w:id="4831"/>
      <w:bookmarkEnd w:id="4832"/>
      <w:bookmarkEnd w:id="4833"/>
      <w:bookmarkEnd w:id="4834"/>
      <w:bookmarkEnd w:id="4835"/>
      <w:bookmarkEnd w:id="4836"/>
      <w:bookmarkEnd w:id="4837"/>
      <w:bookmarkEnd w:id="4838"/>
      <w:bookmarkEnd w:id="4839"/>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4pt;height:259.2pt" o:ole="">
            <v:imagedata r:id="rId199" o:title=""/>
          </v:shape>
          <o:OLEObject Type="Embed" ProgID="Visio.Drawing.11" ShapeID="_x0000_i1116" DrawAspect="Content" ObjectID="_1618743797" r:id="rId200"/>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lastRenderedPageBreak/>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lastRenderedPageBreak/>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77777777" w:rsidR="00340FF7" w:rsidRPr="00357143" w:rsidRDefault="009D55D9" w:rsidP="00F13B1D">
      <w:pPr>
        <w:pStyle w:val="Heading8"/>
      </w:pPr>
      <w:r w:rsidRPr="00357143">
        <w:br w:type="page"/>
      </w:r>
      <w:bookmarkStart w:id="4840" w:name="_Toc445303090"/>
      <w:bookmarkStart w:id="4841" w:name="_Toc445390257"/>
      <w:bookmarkStart w:id="4842" w:name="_Toc447043342"/>
      <w:bookmarkStart w:id="4843" w:name="_Toc457494099"/>
      <w:bookmarkStart w:id="4844" w:name="_Toc459977198"/>
      <w:bookmarkStart w:id="4845" w:name="_Toc470164359"/>
      <w:bookmarkStart w:id="4846" w:name="_Toc470164941"/>
      <w:bookmarkStart w:id="4847" w:name="_Toc475715553"/>
      <w:bookmarkStart w:id="4848" w:name="_Toc479349351"/>
      <w:bookmarkStart w:id="4849" w:name="_Toc484070799"/>
      <w:bookmarkStart w:id="4850" w:name="_Toc8131184"/>
      <w:r w:rsidR="00340FF7" w:rsidRPr="00357143">
        <w:lastRenderedPageBreak/>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40"/>
      <w:bookmarkEnd w:id="4841"/>
      <w:bookmarkEnd w:id="4842"/>
      <w:bookmarkEnd w:id="4843"/>
      <w:bookmarkEnd w:id="4844"/>
      <w:bookmarkEnd w:id="4845"/>
      <w:bookmarkEnd w:id="4846"/>
      <w:bookmarkEnd w:id="4847"/>
      <w:bookmarkEnd w:id="4848"/>
      <w:bookmarkEnd w:id="4849"/>
      <w:bookmarkEnd w:id="4850"/>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Heading8"/>
      </w:pPr>
      <w:r w:rsidRPr="00357143">
        <w:br w:type="page"/>
      </w:r>
      <w:bookmarkStart w:id="4851" w:name="_Toc445303091"/>
      <w:bookmarkStart w:id="4852" w:name="_Toc445390258"/>
      <w:bookmarkStart w:id="4853" w:name="_Toc447043343"/>
      <w:bookmarkStart w:id="4854" w:name="_Toc457494100"/>
      <w:bookmarkStart w:id="4855" w:name="_Toc459977199"/>
      <w:bookmarkStart w:id="4856" w:name="_Toc470164360"/>
      <w:bookmarkStart w:id="4857" w:name="_Toc470164942"/>
      <w:bookmarkStart w:id="4858" w:name="_Toc475715554"/>
      <w:bookmarkStart w:id="4859" w:name="_Toc479349352"/>
      <w:bookmarkStart w:id="4860" w:name="_Toc484070800"/>
      <w:bookmarkStart w:id="4861" w:name="_Toc8131185"/>
      <w:r w:rsidR="00DC3FA1" w:rsidRPr="00357143">
        <w:lastRenderedPageBreak/>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51"/>
      <w:bookmarkEnd w:id="4852"/>
      <w:bookmarkEnd w:id="4853"/>
      <w:bookmarkEnd w:id="4854"/>
      <w:bookmarkEnd w:id="4855"/>
      <w:bookmarkEnd w:id="4856"/>
      <w:bookmarkEnd w:id="4857"/>
      <w:bookmarkEnd w:id="4858"/>
      <w:bookmarkEnd w:id="4859"/>
      <w:bookmarkEnd w:id="4860"/>
      <w:bookmarkEnd w:id="4861"/>
    </w:p>
    <w:p w14:paraId="01788BC5" w14:textId="77777777" w:rsidR="008D6502" w:rsidRPr="00357143" w:rsidRDefault="00DC3FA1" w:rsidP="00024EA3">
      <w:pPr>
        <w:pStyle w:val="Heading1"/>
      </w:pPr>
      <w:bookmarkStart w:id="4862" w:name="_Toc445303092"/>
      <w:bookmarkStart w:id="4863" w:name="_Toc445390259"/>
      <w:bookmarkStart w:id="4864" w:name="_Toc447043344"/>
      <w:bookmarkStart w:id="4865" w:name="_Toc457494101"/>
      <w:bookmarkStart w:id="4866" w:name="_Toc459977200"/>
      <w:bookmarkStart w:id="4867" w:name="_Toc470164361"/>
      <w:bookmarkStart w:id="4868" w:name="_Toc470164943"/>
      <w:bookmarkStart w:id="4869" w:name="_Toc475715555"/>
      <w:bookmarkStart w:id="4870" w:name="_Toc479349353"/>
      <w:bookmarkStart w:id="4871" w:name="_Toc484070801"/>
      <w:bookmarkStart w:id="4872" w:name="_Toc8131186"/>
      <w:r w:rsidRPr="00357143">
        <w:t>F</w:t>
      </w:r>
      <w:r w:rsidR="008D6502" w:rsidRPr="00357143">
        <w:t>.1</w:t>
      </w:r>
      <w:r w:rsidR="009E4400" w:rsidRPr="00357143">
        <w:tab/>
      </w:r>
      <w:r w:rsidR="008D6502" w:rsidRPr="00357143">
        <w:t>Introduction</w:t>
      </w:r>
      <w:bookmarkEnd w:id="4862"/>
      <w:bookmarkEnd w:id="4863"/>
      <w:bookmarkEnd w:id="4864"/>
      <w:bookmarkEnd w:id="4865"/>
      <w:bookmarkEnd w:id="4866"/>
      <w:bookmarkEnd w:id="4867"/>
      <w:bookmarkEnd w:id="4868"/>
      <w:bookmarkEnd w:id="4869"/>
      <w:bookmarkEnd w:id="4870"/>
      <w:bookmarkEnd w:id="4871"/>
      <w:bookmarkEnd w:id="4872"/>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SimSun"/>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SimSun" w:hint="eastAsia"/>
          <w:lang w:eastAsia="zh-CN"/>
        </w:rPr>
        <w:t>.</w:t>
      </w:r>
    </w:p>
    <w:p w14:paraId="4CF20F7C" w14:textId="77777777" w:rsidR="008D6502" w:rsidRPr="00357143" w:rsidRDefault="00DC3FA1" w:rsidP="00024EA3">
      <w:pPr>
        <w:pStyle w:val="Heading1"/>
      </w:pPr>
      <w:bookmarkStart w:id="4873" w:name="_Toc445303093"/>
      <w:bookmarkStart w:id="4874" w:name="_Toc445390260"/>
      <w:bookmarkStart w:id="4875" w:name="_Toc447043345"/>
      <w:bookmarkStart w:id="4876" w:name="_Toc457494102"/>
      <w:bookmarkStart w:id="4877" w:name="_Toc459977201"/>
      <w:bookmarkStart w:id="4878" w:name="_Toc470164362"/>
      <w:bookmarkStart w:id="4879" w:name="_Toc470164944"/>
      <w:bookmarkStart w:id="4880" w:name="_Toc475715556"/>
      <w:bookmarkStart w:id="4881" w:name="_Toc479349354"/>
      <w:bookmarkStart w:id="4882" w:name="_Toc484070802"/>
      <w:bookmarkStart w:id="4883" w:name="_Toc8131187"/>
      <w:r w:rsidRPr="00357143">
        <w:t>F</w:t>
      </w:r>
      <w:r w:rsidR="008D6502" w:rsidRPr="00357143">
        <w:t>.2</w:t>
      </w:r>
      <w:r w:rsidR="009E4400" w:rsidRPr="00357143">
        <w:tab/>
      </w:r>
      <w:r w:rsidR="008D6502" w:rsidRPr="00357143">
        <w:t>Interworking with non-oneM2M solutions through specialized interworking applications</w:t>
      </w:r>
      <w:bookmarkEnd w:id="4873"/>
      <w:bookmarkEnd w:id="4874"/>
      <w:bookmarkEnd w:id="4875"/>
      <w:bookmarkEnd w:id="4876"/>
      <w:bookmarkEnd w:id="4877"/>
      <w:bookmarkEnd w:id="4878"/>
      <w:bookmarkEnd w:id="4879"/>
      <w:bookmarkEnd w:id="4880"/>
      <w:bookmarkEnd w:id="4881"/>
      <w:bookmarkEnd w:id="4882"/>
      <w:bookmarkEnd w:id="4883"/>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156F80" w:rsidRDefault="00156F80"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156F80" w:rsidRDefault="00156F80"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156F80" w:rsidRDefault="00156F80"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156F80" w:rsidRDefault="00156F80"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156F80" w:rsidRDefault="00156F80"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156F80" w:rsidRDefault="00156F80"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156F80" w:rsidRDefault="00156F80"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156F80" w:rsidRDefault="00156F80"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156F80" w:rsidRDefault="00156F80"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156F80" w:rsidRDefault="00156F80"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156F80" w:rsidRDefault="00156F80"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v1XwYAANN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pzHmF8z6TF1VA3pk9nmZ208hc7s5V3P&#10;f1tUFq1+OMAw6etHJk4x6d12G7xox3y0GMgMscVE7yZ6h+i93Qgv2kiAi+5g18wQW/YK8obYUjOU&#10;qse/vhmxBbc16/d7z44yQ2wxvsz4MvBlrdF+0b4MHuzu+jJDbNlVVYwreyKu7JDYwp4AsQUx5hzw&#10;sFquANBbAkNvqd5hAlzgx7xbYQ+z6ry5QdMw9CsTzuGfCkNrScXQ0i8O0ZfXbzlRrybZ/67P372L&#10;5eI/AA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7VSr9V8GAADT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CF080C2" w14:textId="77777777" w:rsidR="00156F80" w:rsidRDefault="00156F80"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371F900" w14:textId="77777777" w:rsidR="00156F80" w:rsidRDefault="00156F80"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6B7B7084" w14:textId="77777777" w:rsidR="00156F80" w:rsidRDefault="00156F80"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" filled="f" stroked="f">
                  <v:textbox style="mso-fit-shape-to-text:t" inset="0,0,0,0">
                    <w:txbxContent>
                      <w:p w14:paraId="6871B1D9" w14:textId="77777777" w:rsidR="00156F80" w:rsidRDefault="00156F80"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738EF24" w14:textId="77777777" w:rsidR="00156F80" w:rsidRDefault="00156F80"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" strokecolor="#4a7ebb" strokeweight=".5pt"/>
                <v:rect id="Rectangle 1666" o:spid="_x0000_s108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74E6288" w14:textId="77777777" w:rsidR="00156F80" w:rsidRDefault="00156F80"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" strokecolor="#4a7ebb" strokeweight=".5pt"/>
                <v:line id="Line 1668" o:spid="_x0000_s1091" style="position:absolute;flip:y;visibility:visible;mso-wrap-style:square" from="7543,0" to="754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" strokeweight=".5pt"/>
                <v:line id="Line 1669" o:spid="_x0000_s1092" style="position:absolute;flip:y;visibility:visible;mso-wrap-style:square" from="7543,16300" to="7550,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" strokeweight=".5pt"/>
                <v:rect id="Rectangle 1670" o:spid="_x0000_s1093" style="position:absolute;left:10414;top:2425;width:10121;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D796770" w14:textId="77777777" w:rsidR="00156F80" w:rsidRDefault="00156F80"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A8437D2" w14:textId="77777777" w:rsidR="00156F80" w:rsidRDefault="00156F80"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" filled="f" strokecolor="#385d8a" strokeweight="1.5pt"/>
                <v:rect id="Rectangle 1673" o:spid="_x0000_s1096" style="position:absolute;left:6648;top:8166;width: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9063707" w14:textId="77777777" w:rsidR="00156F80" w:rsidRDefault="00156F80" w:rsidP="001669C4"/>
                    </w:txbxContent>
                  </v:textbox>
                </v:rect>
                <v:rect id="Rectangle 1674" o:spid="_x0000_s1097" style="position:absolute;left:5562;top:12700;width:4344;height:3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338B03F" w14:textId="77777777" w:rsidR="00156F80" w:rsidRDefault="00156F80"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" strokecolor="#4a7ebb" strokeweight=".5pt"/>
                <v:rect id="Rectangle 1676" o:spid="_x0000_s1099" style="position:absolute;left:9906;top:16986;width:3124;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7F9A654" w14:textId="77777777" w:rsidR="00156F80" w:rsidRDefault="00156F80"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" strokecolor="#4a7ebb" strokeweight=".5pt"/>
                <v:line id="Line 1678" o:spid="_x0000_s1101" style="position:absolute;flip:y;visibility:visible;mso-wrap-style:square" from="7543,177" to="755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SimSun"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156F80"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156F80" w:rsidRPr="00873158" w:rsidRDefault="00156F80"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156F80" w:rsidRPr="00873158" w:rsidRDefault="00156F80"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" filled="f" fillcolor="#4f81bd" strokecolor="#385d8a" strokeweight="2pt">
                  <v:textbox inset="1.72719mm,.86361mm,1.72719mm,.86361mm">
                    <w:txbxContent>
                      <w:p w14:paraId="78CB40BC"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" filled="f" fillcolor="#4f81bd" strokecolor="#385d8a" strokeweight="2pt">
                  <v:textbox inset="1.72719mm,.86361mm,1.72719mm,.86361mm">
                    <w:txbxContent>
                      <w:p w14:paraId="37FA0449"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shape id="TextBox 20" o:spid="_x0000_s1107" type="#_x0000_t202" style="position:absolute;left:15633;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" filled="f" stroked="f" strokeweight="2pt">
                  <v:textbox inset="1.72719mm,.86361mm,1.72719mm,.86361mm">
                    <w:txbxContent>
                      <w:p w14:paraId="7C5E5F39"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" strokecolor="#4a7ebb"/>
                <v:shape id="TextBox 22" o:spid="_x0000_s1109" type="#_x0000_t202" style="position:absolute;left:27095;top:11379;width:3772;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" filled="f" stroked="f" strokeweight="2pt">
                  <v:textbox inset="1.72719mm,.86361mm,1.72719mm,.86361mm">
                    <w:txbxContent>
                      <w:p w14:paraId="57D45427"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" filled="f" fillcolor="#4f81bd" strokecolor="#385d8a" strokeweight="2pt">
                  <v:textbox inset="1.72719mm,.86361mm,1.72719mm,.86361mm">
                    <w:txbxContent>
                      <w:p w14:paraId="1B1D5AFA"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Straight Connector 21" o:spid="_x0000_s1112" style="position:absolute;visibility:visible;mso-wrap-style:square" from="20866,16440" to="21844,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" strokecolor="#4a7ebb"/>
                <v:shape id="TextBox 22" o:spid="_x0000_s1113" type="#_x0000_t202" style="position:absolute;left:21634;top:13804;width:641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" filled="f" stroked="f" strokeweight="2pt">
                  <v:textbox inset="1.72719mm,.86361mm,1.72719mm,.86361mm">
                    <w:txbxContent>
                      <w:p w14:paraId="0EAE4BDF" w14:textId="77777777" w:rsidR="00156F80"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156F80" w:rsidRPr="00873158" w:rsidRDefault="00156F80"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" strokecolor="#4a7ebb"/>
                <v:line id="Straight Connector 14" o:spid="_x0000_s1115" style="position:absolute;flip:y;visibility:visible;mso-wrap-style:square" from="19278,3651" to="19284,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rect id="Rectangle 13" o:spid="_x0000_s1116" style="position:absolute;left:3124;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" filled="f" fillcolor="#4f81bd" strokecolor="#385d8a" strokeweight="2pt">
                  <v:textbox inset="1.72719mm,.86361mm,1.72719mm,.86361mm">
                    <w:txbxContent>
                      <w:p w14:paraId="188D3025"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"/>
                <v:shape id="TextBox 20" o:spid="_x0000_s1118" type="#_x0000_t202" style="position:absolute;top:4019;width:734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" filled="f" stroked="f" strokeweight="2pt">
                  <v:textbox inset="1.72719mm,.86361mm,1.72719mm,.86361mm">
                    <w:txbxContent>
                      <w:p w14:paraId="783B59D3"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" strokecolor="#4a7ebb"/>
                <v:shape id="TextBox 22" o:spid="_x0000_s1120" type="#_x0000_t202" style="position:absolute;left:12604;top:11379;width:3480;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" filled="f" stroked="f" strokeweight="2pt">
                  <v:textbox inset="1.72719mm,.86361mm,1.72719mm,.86361mm">
                    <w:txbxContent>
                      <w:p w14:paraId="3498932C"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" strokecolor="#4a7ebb"/>
                <v:line id="Straight Connector 14" o:spid="_x0000_s1122" style="position:absolute;flip:y;visibility:visible;mso-wrap-style:square" from="4686,3651" to="468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1700" o:spid="_x0000_s1123" style="position:absolute;visibility:visible;mso-wrap-style:square" from="4686,18764" to="4686,2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">
                  <v:stroke dashstyle="dash"/>
                  <v:shadow color="#eeece1"/>
                </v:line>
                <v:rect id="Rectangle 13" o:spid="_x0000_s1124" style="position:absolute;left:32308;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" filled="f" fillcolor="#4f81bd" strokecolor="#385d8a" strokeweight="2pt">
                  <v:textbox inset="1.72719mm,.86361mm,1.72719mm,.86361mm">
                    <w:txbxContent>
                      <w:p w14:paraId="71FE80B1"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" filled="f" stroked="f" strokeweight="2pt">
                  <v:textbox inset="1.72719mm,.86361mm,1.72719mm,.86361mm">
                    <w:txbxContent>
                      <w:p w14:paraId="39AFCBAF"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" filled="f" fillcolor="#4f81bd" strokecolor="#385d8a" strokeweight="2pt">
                  <v:textbox inset="1.72719mm,.86361mm,1.72719mm,.86361mm">
                    <w:txbxContent>
                      <w:p w14:paraId="4F450FD3" w14:textId="77777777" w:rsidR="00156F80" w:rsidRPr="00873158" w:rsidRDefault="00156F80"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Straight Connector 21" o:spid="_x0000_s1128" style="position:absolute;visibility:visible;mso-wrap-style:square" from="35458,16440" to="36436,1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" strokecolor="#4a7ebb"/>
                <v:shape id="TextBox 22" o:spid="_x0000_s1129" type="#_x0000_t202" style="position:absolute;left:35845;top:13900;width:640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" filled="f" stroked="f" strokeweight="2pt">
                  <v:textbox inset="1.72719mm,.86361mm,1.72719mm,.86361mm">
                    <w:txbxContent>
                      <w:p w14:paraId="7EC1EE2D"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" strokecolor="#4a7ebb"/>
                <v:line id="Straight Connector 14" o:spid="_x0000_s1131" style="position:absolute;flip:y;visibility:visible;mso-wrap-style:square" from="33870,3651" to="33877,8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rect id="Rectangle 13" o:spid="_x0000_s1132" style="position:absolute;left:45129;width:11468;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" filled="f" fillcolor="#4f81bd" strokecolor="#385d8a" strokeweight="2pt">
                  <v:textbox inset="1.72719mm,.86361mm,1.72719mm,.86361mm">
                    <w:txbxContent>
                      <w:p w14:paraId="21489BE8" w14:textId="77777777" w:rsidR="00156F80" w:rsidRPr="00873158" w:rsidRDefault="00156F80"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Straight Connector 21" o:spid="_x0000_s1134" style="position:absolute;visibility:visible;mso-wrap-style:square" from="50196,12204" to="51174,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" strokecolor="#4a7ebb"/>
                <v:shape id="TextBox 22" o:spid="_x0000_s1135" type="#_x0000_t202" style="position:absolute;left:51562;top:11188;width:394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" filled="f" stroked="f" strokeweight="2pt">
                  <v:textbox inset="1.72719mm,.86361mm,1.72719mm,.86361mm">
                    <w:txbxContent>
                      <w:p w14:paraId="6854D437" w14:textId="77777777" w:rsidR="00156F80" w:rsidRPr="00873158" w:rsidRDefault="00156F80"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lastRenderedPageBreak/>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156F80" w:rsidRPr="008B56EB" w:rsidRDefault="00156F80"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156F80" w:rsidRPr="008B56EB" w:rsidRDefault="00156F80"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156F80" w:rsidRPr="008B56EB" w:rsidRDefault="00156F80"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156F80" w:rsidRPr="008B56EB" w:rsidRDefault="00156F80"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156F80" w:rsidRPr="008B56EB" w:rsidRDefault="00156F80"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156F80" w:rsidRPr="00E4559F" w:rsidRDefault="00156F80" w:rsidP="001C13B4">
                              <w:pPr>
                                <w:spacing w:after="0"/>
                                <w:rPr>
                                  <w:rFonts w:ascii="Calibri" w:hAnsi="Calibri" w:cs="Calibri"/>
                                  <w:color w:val="000000"/>
                                </w:rPr>
                              </w:pPr>
                              <w:r>
                                <w:rPr>
                                  <w:rFonts w:ascii="Calibri" w:hAnsi="Calibri" w:cs="Calibri"/>
                                  <w:color w:val="000000"/>
                                </w:rPr>
                                <w:t>specific</w:t>
                              </w:r>
                            </w:p>
                            <w:p w14:paraId="1C396CB5"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" filled="f" fillcolor="#4f81bd" strokecolor="#385d8a" strokeweight="2pt">
                  <v:textbox inset="1.82881mm,.91439mm,1.82881mm,.91439mm">
                    <w:txbxContent>
                      <w:p w14:paraId="4E7469E3" w14:textId="77777777" w:rsidR="00156F80" w:rsidRPr="008B56EB" w:rsidRDefault="00156F80"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" filled="f" fillcolor="#4f81bd" strokecolor="#385d8a" strokeweight="2pt">
                  <v:textbox inset="1.82881mm,.91439mm,1.82881mm,.91439mm">
                    <w:txbxContent>
                      <w:p w14:paraId="5157E082" w14:textId="77777777" w:rsidR="00156F80" w:rsidRPr="008B56EB" w:rsidRDefault="00156F80"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" filled="f" stroked="f" strokeweight="2pt">
                  <v:textbox inset="1.82881mm,.91439mm,1.82881mm,.91439mm">
                    <w:txbxContent>
                      <w:p w14:paraId="220D105E"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" filled="f" fillcolor="#4f81bd" strokecolor="#385d8a" strokeweight="2pt">
                  <v:textbox inset="1.82881mm,.91439mm,1.82881mm,.91439mm">
                    <w:txbxContent>
                      <w:p w14:paraId="3E8823A4"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Straight Connector 21" o:spid="_x0000_s1143" style="position:absolute;visibility:visible;mso-wrap-style:square" from="3879,15570" to="4914,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" strokecolor="#4a7ebb"/>
                <v:shape id="TextBox 22" o:spid="_x0000_s1144" type="#_x0000_t202" style="position:absolute;left:5511;top:14325;width:677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" filled="f" stroked="f" strokeweight="2pt">
                  <v:textbox inset="1.82881mm,.91439mm,1.82881mm,.91439mm">
                    <w:txbxContent>
                      <w:p w14:paraId="78579834"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" strokecolor="#4a7ebb"/>
                <v:line id="Straight Connector 14" o:spid="_x0000_s1146" style="position:absolute;flip:y;visibility:visible;mso-wrap-style:square" from="2203,3860" to="2203,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Rectangle 13" o:spid="_x0000_s1147" style="position:absolute;left:42995;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" filled="f" fillcolor="#4f81bd" strokecolor="#385d8a" strokeweight="2pt">
                  <v:textbox inset="1.82881mm,.91439mm,1.82881mm,.91439mm">
                    <w:txbxContent>
                      <w:p w14:paraId="149C857A" w14:textId="77777777" w:rsidR="00156F80" w:rsidRPr="008B56EB" w:rsidRDefault="00156F80"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Straight Connector 21" o:spid="_x0000_s1149" style="position:absolute;visibility:visible;mso-wrap-style:square" from="47955,12814" to="48983,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" strokecolor="#4a7ebb"/>
                <v:shape id="TextBox 22" o:spid="_x0000_s1150" type="#_x0000_t202" style="position:absolute;left:49091;top:11944;width:363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" filled="f" stroked="f" strokeweight="2pt">
                  <v:textbox inset="1.82881mm,.91439mm,1.82881mm,.91439mm">
                    <w:txbxContent>
                      <w:p w14:paraId="0687A280"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">
                  <v:shadow color="#eeece1"/>
                </v:line>
                <v:line id="Straight Connector 14" o:spid="_x0000_s1152" style="position:absolute;flip:x y;visibility:visible;mso-wrap-style:square" from="14325,17081" to="14331,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rect id="Rectangle 13" o:spid="_x0000_s1153" style="position:absolute;left:15982;width:121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" filled="f" fillcolor="#4f81bd" strokecolor="#385d8a" strokeweight="2pt">
                  <v:textbox inset="1.82881mm,.91439mm,1.82881mm,.91439mm">
                    <w:txbxContent>
                      <w:p w14:paraId="53AC8753" w14:textId="77777777" w:rsidR="00156F80" w:rsidRPr="008B56EB" w:rsidRDefault="00156F80"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" filled="f" stroked="f" strokeweight="2pt">
                  <v:textbox inset="1.82881mm,.91439mm,1.82881mm,.91439mm">
                    <w:txbxContent>
                      <w:p w14:paraId="029260D5"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SKvgAAANsAAAAPAAAAZHJzL2Rvd25yZXYueG1sRE/LisIw&#10;FN0P+A/hCu7GVB1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GZZpIq+AAAA2wAAAA8AAAAAAAAA&#10;AAAAAAAABwIAAGRycy9kb3ducmV2LnhtbFBLBQYAAAAAAwADALcAAADyAgAAAAA=&#10;" filled="f" fillcolor="#4f81bd" strokecolor="#385d8a" strokeweight="2pt">
                  <v:textbox inset="1.82881mm,.91439mm,1.82881mm,.91439mm">
                    <w:txbxContent>
                      <w:p w14:paraId="508D3EC2"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156F80" w:rsidRPr="008B56EB" w:rsidRDefault="00156F80"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Straight Connector 21" o:spid="_x0000_s1157" style="position:absolute;visibility:visible;mso-wrap-style:square" from="19316,15570" to="20345,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" strokecolor="#4a7ebb"/>
                <v:shape id="TextBox 22" o:spid="_x0000_s1158" type="#_x0000_t202" style="position:absolute;left:19729;top:14693;width:676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" filled="f" stroked="f" strokeweight="2pt">
                  <v:textbox inset="1.82881mm,.91439mm,1.82881mm,.91439mm">
                    <w:txbxContent>
                      <w:p w14:paraId="0BE41DD1"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" strokecolor="#4a7ebb"/>
                <v:line id="Straight Connector 14" o:spid="_x0000_s1160" style="position:absolute;flip:y;visibility:visible;mso-wrap-style:square" from="17640,3860" to="17640,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739" o:spid="_x0000_s1161" style="position:absolute;visibility:visible;mso-wrap-style:square" from="4413,17640" to="10477,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">
                  <v:shadow color="#eeece1"/>
                </v:line>
                <v:line id="Straight Connector 14" o:spid="_x0000_s1162" style="position:absolute;flip:y;visibility:visible;mso-wrap-style:square" from="10477,17640" to="10477,1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rect id="Rectangle 1741" o:spid="_x0000_s1163" style="position:absolute;top:8813;width:24250;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" filled="f" fillcolor="#4f81bd">
                  <v:shadow color="#eeece1"/>
                </v:rect>
                <v:shape id="TextBox 22" o:spid="_x0000_s1164" type="#_x0000_t202" style="position:absolute;top:21526;width:758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" filled="f" stroked="f" strokeweight="2pt">
                  <v:textbox inset="1.82881mm,.91439mm,1.82881mm,.91439mm">
                    <w:txbxContent>
                      <w:p w14:paraId="661F4E4B"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" filled="f" fillcolor="#4f81bd" strokecolor="#385d8a" strokeweight="2pt">
                  <v:textbox inset="1.82881mm,.91439mm,1.82881mm,.91439mm">
                    <w:txbxContent>
                      <w:p w14:paraId="0752C967" w14:textId="77777777" w:rsidR="00156F80" w:rsidRPr="008B56EB" w:rsidRDefault="00156F80"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" filled="f" stroked="f" strokeweight="2pt">
                  <v:textbox inset="1.82881mm,.91439mm,1.82881mm,.91439mm">
                    <w:txbxContent>
                      <w:p w14:paraId="791733FF"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" filled="f" fillcolor="#4f81bd">
                  <v:shadow color="#eeece1"/>
                </v:rect>
                <v:shape id="TextBox 22" o:spid="_x0000_s1168" type="#_x0000_t202" style="position:absolute;left:40595;top:23126;width:801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" filled="f" stroked="f" strokeweight="2pt">
                  <v:textbox inset="1.82881mm,.91439mm,1.82881mm,.91439mm">
                    <w:txbxContent>
                      <w:p w14:paraId="54CF93B3" w14:textId="77777777" w:rsidR="00156F80" w:rsidRPr="008B56EB" w:rsidRDefault="00156F80"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">
                  <v:shadow color="#eeece1"/>
                </v:line>
                <v:oval id="Oval 1748" o:spid="_x0000_s1170" style="position:absolute;left:28663;top:11023;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" filled="f" fillcolor="#4f81bd">
                  <v:shadow color="#eeece1"/>
                </v:oval>
                <v:shape id="Text Box 1749" o:spid="_x0000_s1171" type="#_x0000_t202" style="position:absolute;left:29883;top:11944;width:9518;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" filled="f" fillcolor="#4f81bd" stroked="f">
                  <v:textbox inset="1.82881mm,.91439mm,1.82881mm,.91439mm">
                    <w:txbxContent>
                      <w:p w14:paraId="623EBF30" w14:textId="77777777" w:rsidR="00156F80" w:rsidRPr="00E4559F" w:rsidRDefault="00156F80" w:rsidP="001C13B4">
                        <w:pPr>
                          <w:spacing w:after="0"/>
                          <w:rPr>
                            <w:rFonts w:ascii="Calibri" w:hAnsi="Calibri" w:cs="Calibri"/>
                            <w:color w:val="000000"/>
                          </w:rPr>
                        </w:pPr>
                        <w:r>
                          <w:rPr>
                            <w:rFonts w:ascii="Calibri" w:hAnsi="Calibri" w:cs="Calibri"/>
                            <w:color w:val="000000"/>
                          </w:rPr>
                          <w:t>specific</w:t>
                        </w:r>
                      </w:p>
                      <w:p w14:paraId="1C396CB5"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">
                  <v:stroke dashstyle="dashDot" endarrow="block"/>
                  <v:shadow color="#eeece1"/>
                </v:line>
                <v:line id="Line 1751" o:spid="_x0000_s1173" style="position:absolute;flip:x y;visibility:visible;mso-wrap-style:square" from="23704,11023" to="29216,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">
                  <v:stroke dashstyle="dashDot" endarrow="block"/>
                  <v:shadow color="#eeece1"/>
                </v:line>
                <v:line id="Line 1752" o:spid="_x0000_s1174" style="position:absolute;flip:y;visibility:visible;mso-wrap-style:square" from="38030,2755" to="42989,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">
                  <v:stroke dashstyle="dashDot" endarrow="block"/>
                  <v:shadow color="#eeece1"/>
                </v:line>
                <v:oval id="Oval 1753" o:spid="_x0000_s1175" style="position:absolute;left:28663;top:1098;width:9919;height:8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" filled="f" fillcolor="#4f81bd">
                  <v:shadow color="#eeece1"/>
                </v:oval>
                <v:shape id="Text Box 1754" o:spid="_x0000_s1176" type="#_x0000_t202" style="position:absolute;left:29921;top:2089;width:9518;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" filled="f" fillcolor="#4f81bd" stroked="f">
                  <v:textbox inset="1.82881mm,.91439mm,1.82881mm,.91439mm">
                    <w:txbxContent>
                      <w:p w14:paraId="34B646BB"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156F80" w:rsidRPr="00E4559F" w:rsidRDefault="00156F80"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">
                  <v:stroke dashstyle="dashDot" endarrow="block"/>
                  <v:shadow color="#eeece1"/>
                </v:line>
                <v:line id="Line 1756" o:spid="_x0000_s1178" style="position:absolute;flip:x;visibility:visible;mso-wrap-style:square" from="7162,4959" to="28663,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SimSun"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SimSun"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SimSun"/>
          <w:lang w:eastAsia="zh-CN"/>
        </w:rPr>
      </w:pPr>
      <w:r w:rsidRPr="00357143">
        <w:t>This is typically supported via gateway system which is capable to map operations on oneM2M world into non-oneM2M world</w:t>
      </w:r>
      <w:r w:rsidRPr="00357143">
        <w:rPr>
          <w:rFonts w:eastAsia="SimSun" w:hint="eastAsia"/>
          <w:lang w:eastAsia="zh-CN"/>
        </w:rPr>
        <w:t>.</w:t>
      </w:r>
    </w:p>
    <w:p w14:paraId="7204ED6A" w14:textId="77777777" w:rsidR="006D39BC" w:rsidRPr="00357143" w:rsidRDefault="006D39BC" w:rsidP="006D39BC">
      <w:pPr>
        <w:pStyle w:val="BN"/>
        <w:numPr>
          <w:ilvl w:val="0"/>
          <w:numId w:val="0"/>
        </w:numPr>
        <w:ind w:left="737"/>
        <w:rPr>
          <w:rFonts w:eastAsia="SimSun"/>
          <w:lang w:eastAsia="zh-CN"/>
        </w:rPr>
      </w:pPr>
      <w:r w:rsidRPr="00357143">
        <w:lastRenderedPageBreak/>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Heading1"/>
      </w:pPr>
      <w:bookmarkStart w:id="4884" w:name="_Toc445303094"/>
      <w:bookmarkStart w:id="4885" w:name="_Toc445390261"/>
      <w:bookmarkStart w:id="4886" w:name="_Toc447043346"/>
      <w:bookmarkStart w:id="4887" w:name="_Toc457494103"/>
      <w:bookmarkStart w:id="4888" w:name="_Toc459977202"/>
      <w:bookmarkStart w:id="4889" w:name="_Toc470164363"/>
      <w:bookmarkStart w:id="4890" w:name="_Toc470164945"/>
      <w:bookmarkStart w:id="4891" w:name="_Toc475715557"/>
      <w:bookmarkStart w:id="4892" w:name="_Toc479349355"/>
      <w:bookmarkStart w:id="4893" w:name="_Toc484070803"/>
      <w:bookmarkStart w:id="4894" w:name="_Toc8131188"/>
      <w:r w:rsidRPr="00357143">
        <w:t>F</w:t>
      </w:r>
      <w:r w:rsidR="004B08FC" w:rsidRPr="00357143">
        <w:t>.3</w:t>
      </w:r>
      <w:r w:rsidR="009E4400" w:rsidRPr="00357143">
        <w:tab/>
      </w:r>
      <w:r w:rsidR="004B08FC" w:rsidRPr="00357143">
        <w:t>Interworking versus integration of non-oneM2M solutions</w:t>
      </w:r>
      <w:bookmarkEnd w:id="4884"/>
      <w:bookmarkEnd w:id="4885"/>
      <w:bookmarkEnd w:id="4886"/>
      <w:bookmarkEnd w:id="4887"/>
      <w:bookmarkEnd w:id="4888"/>
      <w:bookmarkEnd w:id="4889"/>
      <w:bookmarkEnd w:id="4890"/>
      <w:bookmarkEnd w:id="4891"/>
      <w:bookmarkEnd w:id="4892"/>
      <w:bookmarkEnd w:id="4893"/>
      <w:bookmarkEnd w:id="4894"/>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Heading1"/>
      </w:pPr>
      <w:bookmarkStart w:id="4895" w:name="_Toc445303095"/>
      <w:bookmarkStart w:id="4896" w:name="_Toc445390262"/>
      <w:bookmarkStart w:id="4897" w:name="_Toc447043347"/>
      <w:bookmarkStart w:id="4898" w:name="_Toc457494104"/>
      <w:bookmarkStart w:id="4899" w:name="_Toc459977203"/>
      <w:bookmarkStart w:id="4900" w:name="_Toc470164364"/>
      <w:bookmarkStart w:id="4901" w:name="_Toc470164946"/>
      <w:bookmarkStart w:id="4902" w:name="_Toc475715558"/>
      <w:bookmarkStart w:id="4903" w:name="_Toc479349356"/>
      <w:bookmarkStart w:id="4904" w:name="_Toc484070804"/>
      <w:bookmarkStart w:id="4905" w:name="_Toc8131189"/>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5"/>
      <w:bookmarkEnd w:id="4896"/>
      <w:bookmarkEnd w:id="4897"/>
      <w:bookmarkEnd w:id="4898"/>
      <w:bookmarkEnd w:id="4899"/>
      <w:bookmarkEnd w:id="4900"/>
      <w:bookmarkEnd w:id="4901"/>
      <w:bookmarkEnd w:id="4902"/>
      <w:bookmarkEnd w:id="4903"/>
      <w:bookmarkEnd w:id="4904"/>
      <w:bookmarkEnd w:id="4905"/>
    </w:p>
    <w:p w14:paraId="4C33FF5C" w14:textId="77777777" w:rsidR="00DA7DEE" w:rsidRPr="00357143" w:rsidRDefault="00DA7DEE" w:rsidP="00DA7DEE">
      <w:pPr>
        <w:pStyle w:val="Heading2"/>
      </w:pPr>
      <w:bookmarkStart w:id="4906" w:name="_Toc447043348"/>
      <w:bookmarkStart w:id="4907" w:name="_Toc457494105"/>
      <w:bookmarkStart w:id="4908" w:name="_Toc459977204"/>
      <w:bookmarkStart w:id="4909" w:name="_Toc470164365"/>
      <w:bookmarkStart w:id="4910" w:name="_Toc470164947"/>
      <w:bookmarkStart w:id="4911" w:name="_Toc475715559"/>
      <w:bookmarkStart w:id="4912" w:name="_Toc479349357"/>
      <w:bookmarkStart w:id="4913" w:name="_Toc484070805"/>
      <w:bookmarkStart w:id="4914" w:name="_Toc8131190"/>
      <w:r w:rsidRPr="00357143">
        <w:rPr>
          <w:rFonts w:hint="eastAsia"/>
        </w:rPr>
        <w:t>F.4.0</w:t>
      </w:r>
      <w:r w:rsidRPr="00357143">
        <w:rPr>
          <w:rFonts w:hint="eastAsia"/>
        </w:rPr>
        <w:tab/>
        <w:t>Overview</w:t>
      </w:r>
      <w:bookmarkEnd w:id="4906"/>
      <w:bookmarkEnd w:id="4907"/>
      <w:bookmarkEnd w:id="4908"/>
      <w:bookmarkEnd w:id="4909"/>
      <w:bookmarkEnd w:id="4910"/>
      <w:bookmarkEnd w:id="4911"/>
      <w:bookmarkEnd w:id="4912"/>
      <w:bookmarkEnd w:id="4913"/>
      <w:bookmarkEnd w:id="4914"/>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SimSun"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w:lastRenderedPageBreak/>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156F80" w:rsidRPr="002B1E32" w:rsidRDefault="00156F80"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156F80" w:rsidRPr="002B1E32" w:rsidRDefault="00156F80"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" fillcolor="#ff9">
                  <v:stroke joinstyle="round"/>
                  <v:textbox inset="0,0,0,0">
                    <w:txbxContent>
                      <w:p w14:paraId="3DE4F2D8" w14:textId="77777777" w:rsidR="00156F80" w:rsidRPr="002B1E32" w:rsidRDefault="00156F80"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">
                  <v:stroke joinstyle="round"/>
                  <v:textbox inset="0,0,0,0">
                    <w:txbxContent>
                      <w:p w14:paraId="5FE88F5C" w14:textId="77777777" w:rsidR="00156F80" w:rsidRPr="002B1E32" w:rsidRDefault="00156F80"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" filled="f" stroked="f">
                  <v:textbox inset="1.74881mm,0,1.74881mm,0">
                    <w:txbxContent>
                      <w:p w14:paraId="1943ACF4"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" filled="f" stroked="f">
                  <v:textbox inset="1.74881mm,0,1.74881mm,0">
                    <w:txbxContent>
                      <w:p w14:paraId="6CFC0742"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">
                  <v:stroke joinstyle="round"/>
                  <v:textbox inset="0,2.0655mm,0,0">
                    <w:txbxContent>
                      <w:p w14:paraId="2FFEFADD"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">
                  <v:stroke joinstyle="round"/>
                  <v:textbox inset="0,0,0,0">
                    <w:txbxContent>
                      <w:p w14:paraId="3CC713EF"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">
                  <v:stroke joinstyle="round"/>
                  <v:textbox inset="0,0,0,0">
                    <w:txbxContent>
                      <w:p w14:paraId="11B8ABB4"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">
                  <v:stroke joinstyle="round"/>
                  <v:textbox inset="0,0,0,0">
                    <w:txbxContent>
                      <w:p w14:paraId="315435B6"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">
                  <v:stroke joinstyle="round"/>
                  <v:textbox inset="0,0,0,0">
                    <w:txbxContent>
                      <w:p w14:paraId="5AA99632" w14:textId="77777777" w:rsidR="00156F80" w:rsidRPr="002B1E32" w:rsidRDefault="00156F80"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" filled="f" stroked="f">
                  <v:textbox inset="1.74881mm,0,1.74881mm,0">
                    <w:txbxContent>
                      <w:p w14:paraId="48004103"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" filled="f" stroked="f">
                  <v:textbox inset="1.74881mm,0,1.74881mm,0">
                    <w:txbxContent>
                      <w:p w14:paraId="222CED41"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" filled="f" stroked="f">
                  <v:textbox inset="1.74881mm,0,1.74881mm,0">
                    <w:txbxContent>
                      <w:p w14:paraId="2979318D"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" filled="f" stroked="f">
                  <v:textbox inset="1.74881mm,0,1.74881mm,0">
                    <w:txbxContent>
                      <w:p w14:paraId="29D8F87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" filled="f" stroked="f">
                  <v:textbox inset="1.74881mm,0,1.74881mm,0">
                    <w:txbxContent>
                      <w:p w14:paraId="052631CF"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" filled="f" stroked="f">
                  <v:textbox inset="1.74881mm,0,1.74881mm,0">
                    <w:txbxContent>
                      <w:p w14:paraId="5BDAA36D"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" filled="f" stroked="f">
                  <v:textbox inset="1.74881mm,0,1.74881mm,0">
                    <w:txbxContent>
                      <w:p w14:paraId="0C91997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" filled="f" stroked="f">
                  <v:textbox inset="1.74881mm,0,1.74881mm,0">
                    <w:txbxContent>
                      <w:p w14:paraId="67B47640"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" filled="f" stroked="f">
                  <v:textbox inset="1.74881mm,0,1.74881mm,0">
                    <w:txbxContent>
                      <w:p w14:paraId="5E9036EF"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" filled="f" stroked="f">
                  <v:textbox inset="1.74881mm,0,1.74881mm,0">
                    <w:txbxContent>
                      <w:p w14:paraId="56ADCD39" w14:textId="77777777" w:rsidR="00156F80" w:rsidRPr="002B1E32" w:rsidRDefault="00156F80"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SimSun"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Heading2"/>
      </w:pPr>
      <w:bookmarkStart w:id="4915" w:name="_Toc445303096"/>
      <w:bookmarkStart w:id="4916" w:name="_Toc445390263"/>
      <w:bookmarkStart w:id="4917" w:name="_Toc447043349"/>
      <w:bookmarkStart w:id="4918" w:name="_Toc457494106"/>
      <w:bookmarkStart w:id="4919" w:name="_Toc459977205"/>
      <w:bookmarkStart w:id="4920" w:name="_Toc470164366"/>
      <w:bookmarkStart w:id="4921" w:name="_Toc470164948"/>
      <w:bookmarkStart w:id="4922" w:name="_Toc475715560"/>
      <w:bookmarkStart w:id="4923" w:name="_Toc479349358"/>
      <w:bookmarkStart w:id="4924" w:name="_Toc484070806"/>
      <w:bookmarkStart w:id="4925" w:name="_Toc8131191"/>
      <w:r w:rsidRPr="00357143">
        <w:t>F</w:t>
      </w:r>
      <w:r w:rsidR="00DC3FA1" w:rsidRPr="00357143">
        <w:t>.4.1</w:t>
      </w:r>
      <w:r w:rsidR="009E4400" w:rsidRPr="00357143">
        <w:tab/>
      </w:r>
      <w:r w:rsidR="00DC3FA1" w:rsidRPr="00357143">
        <w:t>Responsibilities of Interworking Proxy Application Entity (IPE)</w:t>
      </w:r>
      <w:bookmarkEnd w:id="4915"/>
      <w:bookmarkEnd w:id="4916"/>
      <w:bookmarkEnd w:id="4917"/>
      <w:bookmarkEnd w:id="4918"/>
      <w:bookmarkEnd w:id="4919"/>
      <w:bookmarkEnd w:id="4920"/>
      <w:bookmarkEnd w:id="4921"/>
      <w:bookmarkEnd w:id="4922"/>
      <w:bookmarkEnd w:id="4923"/>
      <w:bookmarkEnd w:id="4924"/>
      <w:bookmarkEnd w:id="4925"/>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Heading8"/>
      </w:pPr>
      <w:r w:rsidRPr="00357143">
        <w:br w:type="page"/>
      </w:r>
    </w:p>
    <w:p w14:paraId="5C9DE9B8" w14:textId="77777777" w:rsidR="003B1B55" w:rsidRDefault="0003797C">
      <w:pPr>
        <w:pStyle w:val="Heading8"/>
      </w:pPr>
      <w:bookmarkStart w:id="4926" w:name="_Toc445303097"/>
      <w:bookmarkStart w:id="4927" w:name="_Toc445390264"/>
      <w:bookmarkStart w:id="4928" w:name="_Toc447043350"/>
      <w:bookmarkStart w:id="4929" w:name="_Toc457494107"/>
      <w:bookmarkStart w:id="4930" w:name="_Toc459977206"/>
      <w:bookmarkStart w:id="4931" w:name="_Toc470164367"/>
      <w:bookmarkStart w:id="4932" w:name="_Toc470164949"/>
      <w:bookmarkStart w:id="4933" w:name="_Toc475715561"/>
      <w:bookmarkStart w:id="4934" w:name="_Toc479349359"/>
      <w:bookmarkStart w:id="4935" w:name="_Toc484070807"/>
      <w:bookmarkStart w:id="4936" w:name="_Toc484072553"/>
      <w:bookmarkStart w:id="4937" w:name="_Toc8131192"/>
      <w:r w:rsidRPr="00357143">
        <w:lastRenderedPageBreak/>
        <w:t>Annex G:</w:t>
      </w:r>
      <w:r w:rsidRPr="00357143">
        <w:br/>
      </w:r>
      <w:r w:rsidRPr="00357143">
        <w:rPr>
          <w:rFonts w:hint="eastAsia"/>
        </w:rPr>
        <w:t>Void</w:t>
      </w:r>
      <w:bookmarkEnd w:id="4926"/>
      <w:bookmarkEnd w:id="4927"/>
      <w:bookmarkEnd w:id="4928"/>
      <w:bookmarkEnd w:id="4929"/>
      <w:bookmarkEnd w:id="4930"/>
      <w:bookmarkEnd w:id="4931"/>
      <w:bookmarkEnd w:id="4932"/>
      <w:bookmarkEnd w:id="4933"/>
      <w:bookmarkEnd w:id="4934"/>
      <w:bookmarkEnd w:id="4935"/>
      <w:bookmarkEnd w:id="4936"/>
      <w:bookmarkEnd w:id="4937"/>
      <w:r w:rsidR="00573E48" w:rsidRPr="00357143">
        <w:br/>
      </w:r>
    </w:p>
    <w:p w14:paraId="311C301B" w14:textId="77777777" w:rsidR="002E56F2" w:rsidRPr="00357143" w:rsidRDefault="006B3F01" w:rsidP="00DF4D9B">
      <w:pPr>
        <w:pStyle w:val="Heading8"/>
      </w:pPr>
      <w:r w:rsidRPr="00357143">
        <w:br w:type="page"/>
      </w:r>
      <w:bookmarkStart w:id="4938" w:name="_Toc445303098"/>
      <w:bookmarkStart w:id="4939" w:name="_Toc445390265"/>
      <w:bookmarkStart w:id="4940" w:name="_Toc447043351"/>
      <w:bookmarkStart w:id="4941" w:name="_Toc457494108"/>
      <w:bookmarkStart w:id="4942" w:name="_Toc459977207"/>
      <w:bookmarkStart w:id="4943" w:name="_Toc470164368"/>
      <w:bookmarkStart w:id="4944" w:name="_Toc470164950"/>
      <w:bookmarkStart w:id="4945" w:name="_Toc475715562"/>
      <w:bookmarkStart w:id="4946" w:name="_Toc479349360"/>
      <w:bookmarkStart w:id="4947" w:name="_Toc484070808"/>
      <w:bookmarkStart w:id="4948" w:name="_Toc8131193"/>
      <w:r w:rsidR="002E56F2" w:rsidRPr="00357143">
        <w:lastRenderedPageBreak/>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38"/>
      <w:bookmarkEnd w:id="4939"/>
      <w:bookmarkEnd w:id="4940"/>
      <w:bookmarkEnd w:id="4941"/>
      <w:bookmarkEnd w:id="4942"/>
      <w:bookmarkEnd w:id="4943"/>
      <w:bookmarkEnd w:id="4944"/>
      <w:bookmarkEnd w:id="4945"/>
      <w:bookmarkEnd w:id="4946"/>
      <w:bookmarkEnd w:id="4947"/>
      <w:bookmarkEnd w:id="4948"/>
    </w:p>
    <w:p w14:paraId="216E43BE" w14:textId="77777777" w:rsidR="002E56F2" w:rsidRPr="00357143" w:rsidRDefault="00340FF7" w:rsidP="00DF4D9B">
      <w:pPr>
        <w:pStyle w:val="Heading1"/>
      </w:pPr>
      <w:bookmarkStart w:id="4949" w:name="_Toc445303099"/>
      <w:bookmarkStart w:id="4950" w:name="_Toc445390266"/>
      <w:bookmarkStart w:id="4951" w:name="_Toc447043352"/>
      <w:bookmarkStart w:id="4952" w:name="_Toc457494109"/>
      <w:bookmarkStart w:id="4953" w:name="_Toc459977208"/>
      <w:bookmarkStart w:id="4954" w:name="_Toc470164369"/>
      <w:bookmarkStart w:id="4955" w:name="_Toc470164951"/>
      <w:bookmarkStart w:id="4956" w:name="_Toc475715563"/>
      <w:bookmarkStart w:id="4957" w:name="_Toc479349361"/>
      <w:bookmarkStart w:id="4958" w:name="_Toc484070809"/>
      <w:bookmarkStart w:id="4959" w:name="_Toc8131194"/>
      <w:r w:rsidRPr="00357143">
        <w:t>H</w:t>
      </w:r>
      <w:r w:rsidR="006B3F01" w:rsidRPr="00357143">
        <w:t>.1</w:t>
      </w:r>
      <w:r w:rsidR="002E56F2" w:rsidRPr="00357143">
        <w:tab/>
        <w:t>Overview of Object Identifier</w:t>
      </w:r>
      <w:bookmarkEnd w:id="4949"/>
      <w:bookmarkEnd w:id="4950"/>
      <w:bookmarkEnd w:id="4951"/>
      <w:bookmarkEnd w:id="4952"/>
      <w:bookmarkEnd w:id="4953"/>
      <w:bookmarkEnd w:id="4954"/>
      <w:bookmarkEnd w:id="4955"/>
      <w:bookmarkEnd w:id="4956"/>
      <w:bookmarkEnd w:id="4957"/>
      <w:bookmarkEnd w:id="4958"/>
      <w:bookmarkEnd w:id="4959"/>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6pt;height:201.6pt" o:ole="">
            <v:imagedata r:id="rId201" o:title=""/>
          </v:shape>
          <o:OLEObject Type="Embed" ProgID="Visio.Drawing.11" ShapeID="_x0000_i1117" DrawAspect="Content" ObjectID="_1618743798" r:id="rId202"/>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Heading1"/>
      </w:pPr>
      <w:bookmarkStart w:id="4960" w:name="_Toc445303100"/>
      <w:bookmarkStart w:id="4961" w:name="_Toc445390267"/>
      <w:bookmarkStart w:id="4962" w:name="_Toc447043353"/>
      <w:bookmarkStart w:id="4963" w:name="_Toc457494110"/>
      <w:bookmarkStart w:id="4964" w:name="_Toc459977209"/>
      <w:bookmarkStart w:id="4965" w:name="_Toc470164370"/>
      <w:bookmarkStart w:id="4966" w:name="_Toc470164952"/>
      <w:bookmarkStart w:id="4967" w:name="_Toc475715564"/>
      <w:bookmarkStart w:id="4968" w:name="_Toc479349362"/>
      <w:bookmarkStart w:id="4969" w:name="_Toc484070810"/>
      <w:bookmarkStart w:id="4970" w:name="_Toc8131195"/>
      <w:r w:rsidRPr="00357143">
        <w:t>H</w:t>
      </w:r>
      <w:r w:rsidR="002E56F2" w:rsidRPr="00357143">
        <w:t>.2</w:t>
      </w:r>
      <w:r w:rsidR="002E56F2" w:rsidRPr="00357143">
        <w:tab/>
        <w:t xml:space="preserve">OID </w:t>
      </w:r>
      <w:r w:rsidR="007F4B73" w:rsidRPr="00357143">
        <w:t>B</w:t>
      </w:r>
      <w:r w:rsidR="002E56F2" w:rsidRPr="00357143">
        <w:t>ased M2M Device Identifier</w:t>
      </w:r>
      <w:bookmarkEnd w:id="4960"/>
      <w:bookmarkEnd w:id="4961"/>
      <w:bookmarkEnd w:id="4962"/>
      <w:bookmarkEnd w:id="4963"/>
      <w:bookmarkEnd w:id="4964"/>
      <w:bookmarkEnd w:id="4965"/>
      <w:bookmarkEnd w:id="4966"/>
      <w:bookmarkEnd w:id="4967"/>
      <w:bookmarkEnd w:id="4968"/>
      <w:bookmarkEnd w:id="4969"/>
      <w:bookmarkEnd w:id="4970"/>
    </w:p>
    <w:p w14:paraId="0F92359D" w14:textId="77777777" w:rsidR="00DA7DEE" w:rsidRPr="00357143" w:rsidRDefault="00DA7DEE" w:rsidP="00DA7DEE">
      <w:pPr>
        <w:pStyle w:val="Heading2"/>
      </w:pPr>
      <w:bookmarkStart w:id="4971" w:name="_Toc447043354"/>
      <w:bookmarkStart w:id="4972" w:name="_Toc457494111"/>
      <w:bookmarkStart w:id="4973" w:name="_Toc459977210"/>
      <w:bookmarkStart w:id="4974" w:name="_Toc470164371"/>
      <w:bookmarkStart w:id="4975" w:name="_Toc470164953"/>
      <w:bookmarkStart w:id="4976" w:name="_Toc475715565"/>
      <w:bookmarkStart w:id="4977" w:name="_Toc479349363"/>
      <w:bookmarkStart w:id="4978" w:name="_Toc484070811"/>
      <w:bookmarkStart w:id="4979" w:name="_Toc8131196"/>
      <w:r w:rsidRPr="00357143">
        <w:rPr>
          <w:rFonts w:hint="eastAsia"/>
        </w:rPr>
        <w:t>H.2.0</w:t>
      </w:r>
      <w:r w:rsidRPr="00357143">
        <w:rPr>
          <w:rFonts w:hint="eastAsia"/>
        </w:rPr>
        <w:tab/>
        <w:t>Overview</w:t>
      </w:r>
      <w:bookmarkEnd w:id="4971"/>
      <w:bookmarkEnd w:id="4972"/>
      <w:bookmarkEnd w:id="4973"/>
      <w:bookmarkEnd w:id="4974"/>
      <w:bookmarkEnd w:id="4975"/>
      <w:bookmarkEnd w:id="4976"/>
      <w:bookmarkEnd w:id="4977"/>
      <w:bookmarkEnd w:id="4978"/>
      <w:bookmarkEnd w:id="4979"/>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lastRenderedPageBreak/>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SimSun"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6pt;height:86.4pt" o:ole="">
            <v:imagedata r:id="rId203" o:title=""/>
          </v:shape>
          <o:OLEObject Type="Embed" ProgID="Visio.Drawing.11" ShapeID="_x0000_i1118" DrawAspect="Content" ObjectID="_1618743799" r:id="rId204"/>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SimSun" w:hint="eastAsia"/>
          <w:lang w:eastAsia="zh-CN"/>
        </w:rPr>
        <w:t>.0</w:t>
      </w:r>
      <w:r w:rsidR="007A6AEA" w:rsidRPr="00357143">
        <w:t>-1: M2M Device ID</w:t>
      </w:r>
    </w:p>
    <w:p w14:paraId="33A7DDD7" w14:textId="77777777" w:rsidR="007A6AEA" w:rsidRPr="00357143" w:rsidRDefault="00340FF7" w:rsidP="00DF4D9B">
      <w:pPr>
        <w:pStyle w:val="Heading2"/>
      </w:pPr>
      <w:bookmarkStart w:id="4980" w:name="_Toc445303101"/>
      <w:bookmarkStart w:id="4981" w:name="_Toc445390268"/>
      <w:bookmarkStart w:id="4982" w:name="_Toc447043355"/>
      <w:bookmarkStart w:id="4983" w:name="_Toc457494112"/>
      <w:bookmarkStart w:id="4984" w:name="_Toc459977211"/>
      <w:bookmarkStart w:id="4985" w:name="_Toc470164372"/>
      <w:bookmarkStart w:id="4986" w:name="_Toc470164954"/>
      <w:bookmarkStart w:id="4987" w:name="_Toc475715566"/>
      <w:bookmarkStart w:id="4988" w:name="_Toc479349364"/>
      <w:bookmarkStart w:id="4989" w:name="_Toc484070812"/>
      <w:bookmarkStart w:id="4990" w:name="_Toc8131197"/>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0"/>
      <w:bookmarkEnd w:id="4981"/>
      <w:bookmarkEnd w:id="4982"/>
      <w:bookmarkEnd w:id="4983"/>
      <w:bookmarkEnd w:id="4984"/>
      <w:bookmarkEnd w:id="4985"/>
      <w:bookmarkEnd w:id="4986"/>
      <w:bookmarkEnd w:id="4987"/>
      <w:bookmarkEnd w:id="4988"/>
      <w:bookmarkEnd w:id="4989"/>
      <w:bookmarkEnd w:id="4990"/>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Heading2"/>
      </w:pPr>
      <w:bookmarkStart w:id="4991" w:name="_Toc445303102"/>
      <w:bookmarkStart w:id="4992" w:name="_Toc445390269"/>
      <w:bookmarkStart w:id="4993" w:name="_Toc447043356"/>
      <w:bookmarkStart w:id="4994" w:name="_Toc457494113"/>
      <w:bookmarkStart w:id="4995" w:name="_Toc459977212"/>
      <w:bookmarkStart w:id="4996" w:name="_Toc470164373"/>
      <w:bookmarkStart w:id="4997" w:name="_Toc470164955"/>
      <w:bookmarkStart w:id="4998" w:name="_Toc475715567"/>
      <w:bookmarkStart w:id="4999" w:name="_Toc479349365"/>
      <w:bookmarkStart w:id="5000" w:name="_Toc484070813"/>
      <w:bookmarkStart w:id="5001" w:name="_Toc8131198"/>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1"/>
      <w:bookmarkEnd w:id="4992"/>
      <w:bookmarkEnd w:id="4993"/>
      <w:bookmarkEnd w:id="4994"/>
      <w:bookmarkEnd w:id="4995"/>
      <w:bookmarkEnd w:id="4996"/>
      <w:bookmarkEnd w:id="4997"/>
      <w:bookmarkEnd w:id="4998"/>
      <w:bookmarkEnd w:id="4999"/>
      <w:bookmarkEnd w:id="5000"/>
      <w:bookmarkEnd w:id="5001"/>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Heading2"/>
      </w:pPr>
      <w:bookmarkStart w:id="5002" w:name="_Toc445303103"/>
      <w:bookmarkStart w:id="5003" w:name="_Toc445390270"/>
      <w:bookmarkStart w:id="5004" w:name="_Toc447043357"/>
      <w:bookmarkStart w:id="5005" w:name="_Toc457494114"/>
      <w:bookmarkStart w:id="5006" w:name="_Toc459977213"/>
      <w:bookmarkStart w:id="5007" w:name="_Toc470164374"/>
      <w:bookmarkStart w:id="5008" w:name="_Toc470164956"/>
      <w:bookmarkStart w:id="5009" w:name="_Toc475715568"/>
      <w:bookmarkStart w:id="5010" w:name="_Toc479349366"/>
      <w:bookmarkStart w:id="5011" w:name="_Toc484070814"/>
      <w:bookmarkStart w:id="5012" w:name="_Toc8131199"/>
      <w:r w:rsidRPr="00357143">
        <w:t>H</w:t>
      </w:r>
      <w:r w:rsidR="006B3F01" w:rsidRPr="00357143">
        <w:t>.2.3</w:t>
      </w:r>
      <w:r w:rsidR="007A6AEA" w:rsidRPr="00357143">
        <w:tab/>
        <w:t xml:space="preserve">Model ID </w:t>
      </w:r>
      <w:r w:rsidR="00DB546B" w:rsidRPr="00357143">
        <w:t>-</w:t>
      </w:r>
      <w:r w:rsidR="007A6AEA" w:rsidRPr="00357143">
        <w:t xml:space="preserve"> (y)</w:t>
      </w:r>
      <w:bookmarkEnd w:id="5002"/>
      <w:bookmarkEnd w:id="5003"/>
      <w:bookmarkEnd w:id="5004"/>
      <w:bookmarkEnd w:id="5005"/>
      <w:bookmarkEnd w:id="5006"/>
      <w:bookmarkEnd w:id="5007"/>
      <w:bookmarkEnd w:id="5008"/>
      <w:bookmarkEnd w:id="5009"/>
      <w:bookmarkEnd w:id="5010"/>
      <w:bookmarkEnd w:id="5011"/>
      <w:bookmarkEnd w:id="5012"/>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Heading2"/>
      </w:pPr>
      <w:bookmarkStart w:id="5013" w:name="_Toc445303104"/>
      <w:bookmarkStart w:id="5014" w:name="_Toc445390271"/>
      <w:bookmarkStart w:id="5015" w:name="_Toc447043358"/>
      <w:bookmarkStart w:id="5016" w:name="_Toc457494115"/>
      <w:bookmarkStart w:id="5017" w:name="_Toc459977214"/>
      <w:bookmarkStart w:id="5018" w:name="_Toc470164375"/>
      <w:bookmarkStart w:id="5019" w:name="_Toc470164957"/>
      <w:bookmarkStart w:id="5020" w:name="_Toc475715569"/>
      <w:bookmarkStart w:id="5021" w:name="_Toc479349367"/>
      <w:bookmarkStart w:id="5022" w:name="_Toc484070815"/>
      <w:bookmarkStart w:id="5023" w:name="_Toc8131200"/>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3"/>
      <w:bookmarkEnd w:id="5014"/>
      <w:bookmarkEnd w:id="5015"/>
      <w:bookmarkEnd w:id="5016"/>
      <w:bookmarkEnd w:id="5017"/>
      <w:bookmarkEnd w:id="5018"/>
      <w:bookmarkEnd w:id="5019"/>
      <w:bookmarkEnd w:id="5020"/>
      <w:bookmarkEnd w:id="5021"/>
      <w:bookmarkEnd w:id="5022"/>
      <w:bookmarkEnd w:id="5023"/>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Heading2"/>
      </w:pPr>
      <w:bookmarkStart w:id="5024" w:name="_Toc445303105"/>
      <w:bookmarkStart w:id="5025" w:name="_Toc445390272"/>
      <w:bookmarkStart w:id="5026" w:name="_Toc447043359"/>
      <w:bookmarkStart w:id="5027" w:name="_Toc457494116"/>
      <w:bookmarkStart w:id="5028" w:name="_Toc459977215"/>
      <w:bookmarkStart w:id="5029" w:name="_Toc470164376"/>
      <w:bookmarkStart w:id="5030" w:name="_Toc470164958"/>
      <w:bookmarkStart w:id="5031" w:name="_Toc475715570"/>
      <w:bookmarkStart w:id="5032" w:name="_Toc479349368"/>
      <w:bookmarkStart w:id="5033" w:name="_Toc484070816"/>
      <w:bookmarkStart w:id="5034" w:name="_Toc8131201"/>
      <w:r w:rsidRPr="00357143">
        <w:t>H</w:t>
      </w:r>
      <w:r w:rsidR="006B3F01" w:rsidRPr="00357143">
        <w:t>.2.5</w:t>
      </w:r>
      <w:r w:rsidR="007A6AEA" w:rsidRPr="00357143">
        <w:tab/>
        <w:t xml:space="preserve">Expanded ID </w:t>
      </w:r>
      <w:r w:rsidR="00DB546B" w:rsidRPr="00357143">
        <w:t>-</w:t>
      </w:r>
      <w:r w:rsidR="007A6AEA" w:rsidRPr="00357143">
        <w:t xml:space="preserve"> (a)</w:t>
      </w:r>
      <w:bookmarkEnd w:id="5024"/>
      <w:bookmarkEnd w:id="5025"/>
      <w:bookmarkEnd w:id="5026"/>
      <w:bookmarkEnd w:id="5027"/>
      <w:bookmarkEnd w:id="5028"/>
      <w:bookmarkEnd w:id="5029"/>
      <w:bookmarkEnd w:id="5030"/>
      <w:bookmarkEnd w:id="5031"/>
      <w:bookmarkEnd w:id="5032"/>
      <w:bookmarkEnd w:id="5033"/>
      <w:bookmarkEnd w:id="5034"/>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Heading1"/>
      </w:pPr>
      <w:bookmarkStart w:id="5035" w:name="_Toc445303106"/>
      <w:bookmarkStart w:id="5036" w:name="_Toc445390273"/>
      <w:bookmarkStart w:id="5037" w:name="_Toc447043360"/>
      <w:bookmarkStart w:id="5038" w:name="_Toc457494117"/>
      <w:bookmarkStart w:id="5039" w:name="_Toc459977216"/>
      <w:bookmarkStart w:id="5040" w:name="_Toc470164377"/>
      <w:bookmarkStart w:id="5041" w:name="_Toc470164959"/>
      <w:bookmarkStart w:id="5042" w:name="_Toc475715571"/>
      <w:bookmarkStart w:id="5043" w:name="_Toc479349369"/>
      <w:bookmarkStart w:id="5044" w:name="_Toc484070817"/>
      <w:bookmarkStart w:id="5045" w:name="_Toc8131202"/>
      <w:r w:rsidRPr="00357143">
        <w:lastRenderedPageBreak/>
        <w:t>H</w:t>
      </w:r>
      <w:r w:rsidR="006B3F01" w:rsidRPr="00357143">
        <w:t>.3</w:t>
      </w:r>
      <w:r w:rsidR="007A6AEA" w:rsidRPr="00357143">
        <w:tab/>
        <w:t>Example of M2M device ID based on OID</w:t>
      </w:r>
      <w:bookmarkEnd w:id="5035"/>
      <w:bookmarkEnd w:id="5036"/>
      <w:bookmarkEnd w:id="5037"/>
      <w:bookmarkEnd w:id="5038"/>
      <w:bookmarkEnd w:id="5039"/>
      <w:bookmarkEnd w:id="5040"/>
      <w:bookmarkEnd w:id="5041"/>
      <w:bookmarkEnd w:id="5042"/>
      <w:bookmarkEnd w:id="5043"/>
      <w:bookmarkEnd w:id="5044"/>
      <w:bookmarkEnd w:id="5045"/>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SimSun"/>
          <w:lang w:eastAsia="zh-CN"/>
        </w:rPr>
      </w:pPr>
    </w:p>
    <w:p w14:paraId="44E50314" w14:textId="00E1799E" w:rsidR="004F5C97" w:rsidRPr="00357143" w:rsidRDefault="004F5C97" w:rsidP="00E00E18">
      <w:pPr>
        <w:pStyle w:val="Heading8"/>
      </w:pPr>
      <w:r w:rsidRPr="00357143">
        <w:br w:type="page"/>
      </w:r>
      <w:bookmarkStart w:id="5046" w:name="_Toc445303107"/>
      <w:bookmarkStart w:id="5047" w:name="_Toc445390274"/>
      <w:bookmarkStart w:id="5048" w:name="_Toc447043361"/>
      <w:bookmarkStart w:id="5049" w:name="_Toc457494118"/>
      <w:bookmarkStart w:id="5050" w:name="_Toc459977217"/>
      <w:bookmarkStart w:id="5051" w:name="_Toc470164378"/>
      <w:bookmarkStart w:id="5052" w:name="_Toc470164960"/>
      <w:bookmarkStart w:id="5053" w:name="_Toc475715572"/>
      <w:bookmarkStart w:id="5054" w:name="_Toc479349370"/>
      <w:bookmarkStart w:id="5055" w:name="_Toc484070818"/>
      <w:bookmarkStart w:id="5056" w:name="_Toc8131203"/>
      <w:r w:rsidRPr="00357143">
        <w:lastRenderedPageBreak/>
        <w:t xml:space="preserve">Annex </w:t>
      </w:r>
      <w:r w:rsidRPr="00357143">
        <w:rPr>
          <w:rFonts w:eastAsia="SimSun" w:hint="eastAsia"/>
          <w:lang w:eastAsia="zh-CN"/>
        </w:rPr>
        <w:t>I</w:t>
      </w:r>
      <w:r w:rsidRPr="00357143">
        <w:t>:</w:t>
      </w:r>
      <w:r w:rsidRPr="00357143">
        <w:br/>
      </w:r>
      <w:r w:rsidR="00E40418">
        <w:t>Void</w:t>
      </w:r>
      <w:bookmarkEnd w:id="5046"/>
      <w:bookmarkEnd w:id="5047"/>
      <w:bookmarkEnd w:id="5048"/>
      <w:bookmarkEnd w:id="5049"/>
      <w:bookmarkEnd w:id="5050"/>
      <w:bookmarkEnd w:id="5051"/>
      <w:bookmarkEnd w:id="5052"/>
      <w:bookmarkEnd w:id="5053"/>
      <w:bookmarkEnd w:id="5054"/>
      <w:bookmarkEnd w:id="5055"/>
      <w:bookmarkEnd w:id="5056"/>
    </w:p>
    <w:p w14:paraId="760651CF" w14:textId="0287DC90" w:rsidR="00365FAD" w:rsidRPr="00357143" w:rsidRDefault="00365FAD" w:rsidP="00E00E18">
      <w:pPr>
        <w:pStyle w:val="Heading8"/>
      </w:pPr>
      <w:bookmarkStart w:id="5057" w:name="_Toc445303110"/>
      <w:bookmarkStart w:id="5058" w:name="_Toc445390277"/>
      <w:bookmarkStart w:id="5059" w:name="_Toc447043364"/>
      <w:bookmarkStart w:id="5060" w:name="_Toc457494121"/>
      <w:bookmarkStart w:id="5061" w:name="_Toc459977220"/>
      <w:bookmarkStart w:id="5062" w:name="_Toc470164381"/>
      <w:bookmarkStart w:id="5063" w:name="_Toc470164963"/>
      <w:bookmarkStart w:id="5064" w:name="_Toc475715575"/>
      <w:bookmarkStart w:id="5065" w:name="_Toc479349373"/>
      <w:bookmarkStart w:id="5066" w:name="_Toc484070821"/>
      <w:bookmarkStart w:id="5067" w:name="_Toc8131204"/>
      <w:r w:rsidRPr="00357143">
        <w:t xml:space="preserve">Annex </w:t>
      </w:r>
      <w:r w:rsidR="004F5C97" w:rsidRPr="00357143">
        <w:rPr>
          <w:rFonts w:eastAsia="SimSun" w:hint="eastAsia"/>
          <w:lang w:eastAsia="zh-CN"/>
        </w:rPr>
        <w:t>J</w:t>
      </w:r>
      <w:r w:rsidRPr="00357143">
        <w:t xml:space="preserve"> (informative):</w:t>
      </w:r>
      <w:r w:rsidRPr="00357143">
        <w:br/>
        <w:t>Bibliography</w:t>
      </w:r>
      <w:bookmarkEnd w:id="5057"/>
      <w:bookmarkEnd w:id="5058"/>
      <w:bookmarkEnd w:id="5059"/>
      <w:bookmarkEnd w:id="5060"/>
      <w:bookmarkEnd w:id="5061"/>
      <w:bookmarkEnd w:id="5062"/>
      <w:bookmarkEnd w:id="5063"/>
      <w:bookmarkEnd w:id="5064"/>
      <w:bookmarkEnd w:id="5065"/>
      <w:bookmarkEnd w:id="5066"/>
      <w:bookmarkEnd w:id="5067"/>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Heading8"/>
      </w:pPr>
      <w:r w:rsidRPr="00357143">
        <w:br w:type="page"/>
      </w:r>
      <w:bookmarkStart w:id="5068" w:name="_Toc445303111"/>
      <w:bookmarkStart w:id="5069" w:name="_Toc445390278"/>
      <w:bookmarkStart w:id="5070" w:name="_Toc447043365"/>
      <w:bookmarkStart w:id="5071" w:name="_Toc457494122"/>
      <w:bookmarkStart w:id="5072" w:name="_Toc459977221"/>
      <w:bookmarkStart w:id="5073" w:name="_Toc470164382"/>
      <w:bookmarkStart w:id="5074" w:name="_Toc470164964"/>
      <w:bookmarkStart w:id="5075" w:name="_Toc475715576"/>
      <w:bookmarkStart w:id="5076" w:name="_Toc479349374"/>
      <w:bookmarkStart w:id="5077" w:name="_Toc484070822"/>
      <w:bookmarkStart w:id="5078" w:name="_Toc8131205"/>
      <w:r w:rsidRPr="00357143">
        <w:lastRenderedPageBreak/>
        <w:t xml:space="preserve">Annex </w:t>
      </w:r>
      <w:r w:rsidR="009708A5" w:rsidRPr="00357143">
        <w:rPr>
          <w:rFonts w:eastAsia="SimSun" w:hint="eastAsia"/>
          <w:lang w:eastAsia="zh-CN"/>
        </w:rPr>
        <w:t>K</w:t>
      </w:r>
      <w:r w:rsidRPr="00357143">
        <w:t xml:space="preserve"> (Normative):</w:t>
      </w:r>
      <w:r w:rsidRPr="00357143">
        <w:br/>
        <w:t>Syntaxes for content based discovery of &lt;contentInstance&gt;</w:t>
      </w:r>
      <w:bookmarkEnd w:id="5068"/>
      <w:bookmarkEnd w:id="5069"/>
      <w:bookmarkEnd w:id="5070"/>
      <w:bookmarkEnd w:id="5071"/>
      <w:bookmarkEnd w:id="5072"/>
      <w:bookmarkEnd w:id="5073"/>
      <w:bookmarkEnd w:id="5074"/>
      <w:bookmarkEnd w:id="5075"/>
      <w:bookmarkEnd w:id="5076"/>
      <w:bookmarkEnd w:id="5077"/>
      <w:bookmarkEnd w:id="5078"/>
    </w:p>
    <w:p w14:paraId="1B885D5F" w14:textId="77777777" w:rsidR="00B769C3" w:rsidRPr="00357143" w:rsidRDefault="009708A5" w:rsidP="00E00E18">
      <w:pPr>
        <w:pStyle w:val="Heading1"/>
      </w:pPr>
      <w:bookmarkStart w:id="5079" w:name="_Toc445303112"/>
      <w:bookmarkStart w:id="5080" w:name="_Toc445390279"/>
      <w:bookmarkStart w:id="5081" w:name="_Toc447043366"/>
      <w:bookmarkStart w:id="5082" w:name="_Toc457494123"/>
      <w:bookmarkStart w:id="5083" w:name="_Toc459977222"/>
      <w:bookmarkStart w:id="5084" w:name="_Toc470164383"/>
      <w:bookmarkStart w:id="5085" w:name="_Toc470164965"/>
      <w:bookmarkStart w:id="5086" w:name="_Toc475715577"/>
      <w:bookmarkStart w:id="5087" w:name="_Toc479349375"/>
      <w:bookmarkStart w:id="5088" w:name="_Toc484070823"/>
      <w:bookmarkStart w:id="5089" w:name="_Toc8131206"/>
      <w:r w:rsidRPr="00357143">
        <w:rPr>
          <w:rFonts w:eastAsia="SimSun" w:hint="eastAsia"/>
          <w:lang w:eastAsia="zh-CN"/>
        </w:rPr>
        <w:t>K</w:t>
      </w:r>
      <w:r w:rsidR="00B769C3" w:rsidRPr="00357143">
        <w:t>.1</w:t>
      </w:r>
      <w:r w:rsidR="00B769C3" w:rsidRPr="00357143">
        <w:tab/>
        <w:t>Introduction</w:t>
      </w:r>
      <w:bookmarkEnd w:id="5079"/>
      <w:bookmarkEnd w:id="5080"/>
      <w:bookmarkEnd w:id="5081"/>
      <w:bookmarkEnd w:id="5082"/>
      <w:bookmarkEnd w:id="5083"/>
      <w:bookmarkEnd w:id="5084"/>
      <w:bookmarkEnd w:id="5085"/>
      <w:bookmarkEnd w:id="5086"/>
      <w:bookmarkEnd w:id="5087"/>
      <w:bookmarkEnd w:id="5088"/>
      <w:bookmarkEnd w:id="5089"/>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Heading1"/>
      </w:pPr>
      <w:bookmarkStart w:id="5090" w:name="_Toc445303113"/>
      <w:bookmarkStart w:id="5091" w:name="_Toc445390280"/>
      <w:bookmarkStart w:id="5092" w:name="_Toc447043367"/>
      <w:bookmarkStart w:id="5093" w:name="_Toc457494124"/>
      <w:bookmarkStart w:id="5094" w:name="_Toc459977223"/>
      <w:bookmarkStart w:id="5095" w:name="_Toc470164384"/>
      <w:bookmarkStart w:id="5096" w:name="_Toc470164966"/>
      <w:bookmarkStart w:id="5097" w:name="_Toc475715578"/>
      <w:bookmarkStart w:id="5098" w:name="_Toc479349376"/>
      <w:bookmarkStart w:id="5099" w:name="_Toc484070824"/>
      <w:bookmarkStart w:id="5100" w:name="_Toc8131207"/>
      <w:r w:rsidRPr="00357143">
        <w:rPr>
          <w:rFonts w:eastAsia="SimSun" w:hint="eastAsia"/>
          <w:lang w:eastAsia="zh-CN"/>
        </w:rPr>
        <w:t>K</w:t>
      </w:r>
      <w:r w:rsidR="00B769C3" w:rsidRPr="00357143">
        <w:t>.2</w:t>
      </w:r>
      <w:r w:rsidR="00B769C3" w:rsidRPr="00357143">
        <w:tab/>
        <w:t>'jsonpath' query syntax</w:t>
      </w:r>
      <w:bookmarkEnd w:id="5090"/>
      <w:bookmarkEnd w:id="5091"/>
      <w:bookmarkEnd w:id="5092"/>
      <w:bookmarkEnd w:id="5093"/>
      <w:bookmarkEnd w:id="5094"/>
      <w:bookmarkEnd w:id="5095"/>
      <w:bookmarkEnd w:id="5096"/>
      <w:bookmarkEnd w:id="5097"/>
      <w:bookmarkEnd w:id="5098"/>
      <w:bookmarkEnd w:id="5099"/>
      <w:bookmarkEnd w:id="5100"/>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SimSun"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Heading1"/>
      </w:pPr>
      <w:bookmarkStart w:id="5101" w:name="_Toc445303114"/>
      <w:r w:rsidRPr="00357143">
        <w:br w:type="page"/>
      </w:r>
      <w:bookmarkStart w:id="5102" w:name="_Toc445390281"/>
      <w:bookmarkStart w:id="5103" w:name="_Toc447043368"/>
      <w:bookmarkStart w:id="5104" w:name="_Toc457494125"/>
      <w:bookmarkStart w:id="5105" w:name="_Toc459977224"/>
      <w:bookmarkStart w:id="5106" w:name="_Toc470164385"/>
      <w:bookmarkStart w:id="5107" w:name="_Toc470164967"/>
      <w:bookmarkStart w:id="5108" w:name="_Toc475715579"/>
      <w:bookmarkStart w:id="5109" w:name="_Toc479349377"/>
      <w:bookmarkStart w:id="5110" w:name="_Toc484070825"/>
      <w:bookmarkStart w:id="5111" w:name="_Toc8131208"/>
      <w:r w:rsidR="00BB6418" w:rsidRPr="00357143">
        <w:lastRenderedPageBreak/>
        <w:t>History</w:t>
      </w:r>
      <w:bookmarkEnd w:id="5101"/>
      <w:bookmarkEnd w:id="5102"/>
      <w:bookmarkEnd w:id="5103"/>
      <w:bookmarkEnd w:id="5104"/>
      <w:bookmarkEnd w:id="5105"/>
      <w:bookmarkEnd w:id="5106"/>
      <w:bookmarkEnd w:id="5107"/>
      <w:bookmarkEnd w:id="5108"/>
      <w:bookmarkEnd w:id="5109"/>
      <w:bookmarkEnd w:id="5110"/>
      <w:bookmarkEnd w:id="511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529E601D" w:rsidR="00794F8C" w:rsidRPr="00357143" w:rsidRDefault="00AA23FD" w:rsidP="00794F8C">
            <w:pPr>
              <w:pStyle w:val="FP"/>
              <w:spacing w:before="80" w:after="80"/>
              <w:ind w:left="57"/>
            </w:pPr>
            <w:r>
              <w:t>V3.</w:t>
            </w:r>
            <w:r w:rsidR="00C72C04">
              <w:t>15</w:t>
            </w:r>
            <w:r>
              <w:t>.1</w:t>
            </w:r>
          </w:p>
        </w:tc>
        <w:tc>
          <w:tcPr>
            <w:tcW w:w="1588" w:type="dxa"/>
            <w:tcBorders>
              <w:top w:val="single" w:sz="6" w:space="0" w:color="auto"/>
              <w:left w:val="single" w:sz="6" w:space="0" w:color="auto"/>
              <w:bottom w:val="single" w:sz="6" w:space="0" w:color="auto"/>
              <w:right w:val="single" w:sz="6" w:space="0" w:color="auto"/>
            </w:tcBorders>
          </w:tcPr>
          <w:p w14:paraId="05AE6DF1" w14:textId="32E17517" w:rsidR="00794F8C" w:rsidRPr="00357143" w:rsidRDefault="00AA23FD" w:rsidP="00794F8C">
            <w:pPr>
              <w:pStyle w:val="FP"/>
              <w:spacing w:before="80" w:after="80"/>
              <w:ind w:left="57"/>
            </w:pPr>
            <w:r>
              <w:t>May 2019</w:t>
            </w:r>
          </w:p>
        </w:tc>
        <w:tc>
          <w:tcPr>
            <w:tcW w:w="6804" w:type="dxa"/>
            <w:tcBorders>
              <w:top w:val="single" w:sz="6" w:space="0" w:color="auto"/>
              <w:left w:val="nil"/>
              <w:bottom w:val="single" w:sz="6" w:space="0" w:color="auto"/>
              <w:right w:val="single" w:sz="6" w:space="0" w:color="auto"/>
            </w:tcBorders>
          </w:tcPr>
          <w:p w14:paraId="0FBC67DB" w14:textId="52619507" w:rsidR="00794F8C" w:rsidRPr="00357143" w:rsidRDefault="00AA23FD" w:rsidP="00794F8C">
            <w:pPr>
              <w:pStyle w:val="FP"/>
              <w:tabs>
                <w:tab w:val="left" w:pos="3261"/>
                <w:tab w:val="left" w:pos="4395"/>
              </w:tabs>
              <w:spacing w:before="80" w:after="80"/>
              <w:ind w:left="57"/>
            </w:pPr>
            <w:r>
              <w:t>Release 3 - Publication</w:t>
            </w: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r w:rsidR="00AA23FD" w:rsidRPr="00357143" w14:paraId="7DDD4EE5"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A3E98FE" w14:textId="77777777" w:rsidR="00AA23FD" w:rsidRPr="00357143" w:rsidRDefault="00AA23FD"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E802CE7" w14:textId="77777777" w:rsidR="00AA23FD" w:rsidRPr="00357143" w:rsidRDefault="00AA23FD"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6477197" w14:textId="77777777" w:rsidR="00AA23FD" w:rsidRPr="00357143" w:rsidRDefault="00AA23FD" w:rsidP="00794F8C">
            <w:pPr>
              <w:pStyle w:val="FP"/>
              <w:tabs>
                <w:tab w:val="left" w:pos="3261"/>
                <w:tab w:val="left" w:pos="4395"/>
              </w:tabs>
              <w:spacing w:before="80" w:after="80"/>
              <w:ind w:left="57"/>
            </w:pPr>
          </w:p>
        </w:tc>
      </w:tr>
      <w:tr w:rsidR="00AA23FD" w:rsidRPr="00357143" w14:paraId="2492394C"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62CB0351" w14:textId="77777777" w:rsidR="00AA23FD" w:rsidRPr="00357143" w:rsidRDefault="00AA23FD"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14B31B7" w14:textId="77777777" w:rsidR="00AA23FD" w:rsidRPr="00357143" w:rsidRDefault="00AA23FD"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CBEF38C" w14:textId="77777777" w:rsidR="00AA23FD" w:rsidRPr="00357143" w:rsidRDefault="00AA23FD" w:rsidP="00794F8C">
            <w:pPr>
              <w:pStyle w:val="FP"/>
              <w:tabs>
                <w:tab w:val="left" w:pos="3261"/>
                <w:tab w:val="left" w:pos="4395"/>
              </w:tabs>
              <w:spacing w:before="80" w:after="80"/>
              <w:ind w:left="57"/>
            </w:pPr>
          </w:p>
        </w:tc>
      </w:tr>
    </w:tbl>
    <w:p w14:paraId="03A84E87" w14:textId="77777777" w:rsidR="00644C08" w:rsidRPr="00357143" w:rsidRDefault="00644C08" w:rsidP="00644C08"/>
    <w:p w14:paraId="0B975403" w14:textId="20A75B71" w:rsidR="00147924" w:rsidRPr="00DD0F72" w:rsidRDefault="00147924" w:rsidP="00A45D48">
      <w:pPr>
        <w:tabs>
          <w:tab w:val="left" w:pos="3982"/>
        </w:tabs>
      </w:pPr>
    </w:p>
    <w:sectPr w:rsidR="00147924" w:rsidRPr="00DD0F72" w:rsidSect="00156F8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4DB10" w14:textId="77777777" w:rsidR="002B7B85" w:rsidRDefault="002B7B85">
      <w:r>
        <w:separator/>
      </w:r>
    </w:p>
  </w:endnote>
  <w:endnote w:type="continuationSeparator" w:id="0">
    <w:p w14:paraId="41BE7EA3" w14:textId="77777777" w:rsidR="002B7B85" w:rsidRDefault="002B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charset w:val="81"/>
    <w:family w:val="modern"/>
    <w:pitch w:val="fixed"/>
    <w:sig w:usb0="B00002AF" w:usb1="69D77CFB" w:usb2="00000030" w:usb3="00000000" w:csb0="0008009F" w:csb1="00000000"/>
  </w:font>
  <w:font w:name="Myriad Pro">
    <w:altName w:val="Corbel"/>
    <w:panose1 w:val="00000000000000000000"/>
    <w:charset w:val="00"/>
    <w:family w:val="swiss"/>
    <w:notTrueType/>
    <w:pitch w:val="variable"/>
    <w:sig w:usb0="00000001" w:usb1="5000204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8A669" w14:textId="508048B7" w:rsidR="00156F80" w:rsidRPr="00872482" w:rsidRDefault="00156F80" w:rsidP="00872482">
    <w:pPr>
      <w:pStyle w:val="Footer"/>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t>530</w:t>
    </w:r>
    <w:r>
      <w:fldChar w:fldCharType="end"/>
    </w:r>
    <w:r>
      <w:t xml:space="preserve"> of </w:t>
    </w:r>
    <w:r w:rsidRPr="009B572E">
      <w:rPr>
        <w:rFonts w:eastAsiaTheme="minorEastAsia" w:cs="Arial"/>
        <w:lang w:eastAsia="zh-CN"/>
      </w:rPr>
      <w:t>483</w:t>
    </w:r>
  </w:p>
  <w:p w14:paraId="7F24FF8E" w14:textId="77777777" w:rsidR="00156F80" w:rsidRPr="00424964" w:rsidRDefault="00156F80" w:rsidP="00872482">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156F80" w:rsidRPr="00872482" w:rsidRDefault="00156F80" w:rsidP="00872482">
    <w:pPr>
      <w:pStyle w:val="Footer"/>
      <w:tabs>
        <w:tab w:val="center" w:pos="4678"/>
        <w:tab w:val="left" w:pos="7284"/>
        <w:tab w:val="right" w:pos="9214"/>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EBA10" w14:textId="77777777" w:rsidR="002B7B85" w:rsidRDefault="002B7B85">
      <w:r>
        <w:separator/>
      </w:r>
    </w:p>
  </w:footnote>
  <w:footnote w:type="continuationSeparator" w:id="0">
    <w:p w14:paraId="644CAD9E" w14:textId="77777777" w:rsidR="002B7B85" w:rsidRDefault="002B7B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3"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B124C9"/>
    <w:multiLevelType w:val="hybridMultilevel"/>
    <w:tmpl w:val="CA14F2D0"/>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832F83"/>
    <w:multiLevelType w:val="hybridMultilevel"/>
    <w:tmpl w:val="D31C77BC"/>
    <w:lvl w:ilvl="0" w:tplc="B87AD36C">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 w15:restartNumberingAfterBreak="0">
    <w:nsid w:val="1D8B0A7D"/>
    <w:multiLevelType w:val="hybridMultilevel"/>
    <w:tmpl w:val="00AAEA54"/>
    <w:lvl w:ilvl="0" w:tplc="B87AD36C">
      <w:start w:val="1"/>
      <w:numFmt w:val="bullet"/>
      <w:lvlText w:val="•"/>
      <w:lvlJc w:val="left"/>
      <w:pPr>
        <w:ind w:left="420" w:hanging="420"/>
      </w:pPr>
      <w:rPr>
        <w:rFonts w:ascii="SimSun" w:hAnsi="SimSu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E33BB7"/>
    <w:multiLevelType w:val="hybridMultilevel"/>
    <w:tmpl w:val="3BBABC7E"/>
    <w:lvl w:ilvl="0" w:tplc="B87AD36C">
      <w:start w:val="1"/>
      <w:numFmt w:val="bullet"/>
      <w:lvlText w:val="•"/>
      <w:lvlJc w:val="left"/>
      <w:pPr>
        <w:ind w:left="420" w:hanging="420"/>
      </w:pPr>
      <w:rPr>
        <w:rFonts w:ascii="SimSun" w:eastAsia="Times New Roman" w:hAnsi="SimSun"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0"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3"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5"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8"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5"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9"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0"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3"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5"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6"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7"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0"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2"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3"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4"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5575E6"/>
    <w:multiLevelType w:val="hybridMultilevel"/>
    <w:tmpl w:val="AF44308E"/>
    <w:lvl w:ilvl="0" w:tplc="404E52EC">
      <w:start w:val="1"/>
      <w:numFmt w:val="decimal"/>
      <w:lvlText w:val="%1."/>
      <w:lvlJc w:val="left"/>
      <w:pPr>
        <w:ind w:left="504" w:hanging="360"/>
      </w:pPr>
      <w:rPr>
        <w:rFonts w:eastAsia="SimSun"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9"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3"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76"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7"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9"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77"/>
  </w:num>
  <w:num w:numId="3">
    <w:abstractNumId w:val="17"/>
  </w:num>
  <w:num w:numId="4">
    <w:abstractNumId w:val="51"/>
  </w:num>
  <w:num w:numId="5">
    <w:abstractNumId w:val="2"/>
  </w:num>
  <w:num w:numId="6">
    <w:abstractNumId w:val="1"/>
  </w:num>
  <w:num w:numId="7">
    <w:abstractNumId w:val="0"/>
  </w:num>
  <w:num w:numId="8">
    <w:abstractNumId w:val="41"/>
  </w:num>
  <w:num w:numId="9">
    <w:abstractNumId w:val="70"/>
  </w:num>
  <w:num w:numId="10">
    <w:abstractNumId w:val="78"/>
  </w:num>
  <w:num w:numId="11">
    <w:abstractNumId w:val="39"/>
  </w:num>
  <w:num w:numId="12">
    <w:abstractNumId w:val="39"/>
    <w:lvlOverride w:ilvl="0">
      <w:startOverride w:val="1"/>
    </w:lvlOverride>
  </w:num>
  <w:num w:numId="13">
    <w:abstractNumId w:val="39"/>
    <w:lvlOverride w:ilvl="0">
      <w:startOverride w:val="1"/>
    </w:lvlOverride>
  </w:num>
  <w:num w:numId="14">
    <w:abstractNumId w:val="39"/>
    <w:lvlOverride w:ilvl="0">
      <w:startOverride w:val="1"/>
    </w:lvlOverride>
  </w:num>
  <w:num w:numId="15">
    <w:abstractNumId w:val="39"/>
    <w:lvlOverride w:ilvl="0">
      <w:startOverride w:val="1"/>
    </w:lvlOverride>
  </w:num>
  <w:num w:numId="16">
    <w:abstractNumId w:val="80"/>
  </w:num>
  <w:num w:numId="17">
    <w:abstractNumId w:val="74"/>
  </w:num>
  <w:num w:numId="18">
    <w:abstractNumId w:val="40"/>
  </w:num>
  <w:num w:numId="19">
    <w:abstractNumId w:val="73"/>
  </w:num>
  <w:num w:numId="20">
    <w:abstractNumId w:val="64"/>
  </w:num>
  <w:num w:numId="21">
    <w:abstractNumId w:val="65"/>
  </w:num>
  <w:num w:numId="22">
    <w:abstractNumId w:val="46"/>
  </w:num>
  <w:num w:numId="23">
    <w:abstractNumId w:val="18"/>
  </w:num>
  <w:num w:numId="24">
    <w:abstractNumId w:val="27"/>
  </w:num>
  <w:num w:numId="25">
    <w:abstractNumId w:val="6"/>
  </w:num>
  <w:num w:numId="26">
    <w:abstractNumId w:val="43"/>
  </w:num>
  <w:num w:numId="27">
    <w:abstractNumId w:val="46"/>
  </w:num>
  <w:num w:numId="28">
    <w:abstractNumId w:val="61"/>
  </w:num>
  <w:num w:numId="29">
    <w:abstractNumId w:val="11"/>
  </w:num>
  <w:num w:numId="30">
    <w:abstractNumId w:val="8"/>
  </w:num>
  <w:num w:numId="31">
    <w:abstractNumId w:val="29"/>
  </w:num>
  <w:num w:numId="32">
    <w:abstractNumId w:val="51"/>
    <w:lvlOverride w:ilvl="0">
      <w:startOverride w:val="1"/>
    </w:lvlOverride>
  </w:num>
  <w:num w:numId="33">
    <w:abstractNumId w:val="51"/>
    <w:lvlOverride w:ilvl="0">
      <w:startOverride w:val="1"/>
    </w:lvlOverride>
  </w:num>
  <w:num w:numId="34">
    <w:abstractNumId w:val="54"/>
  </w:num>
  <w:num w:numId="35">
    <w:abstractNumId w:val="45"/>
  </w:num>
  <w:num w:numId="36">
    <w:abstractNumId w:val="22"/>
  </w:num>
  <w:num w:numId="37">
    <w:abstractNumId w:val="31"/>
  </w:num>
  <w:num w:numId="38">
    <w:abstractNumId w:val="42"/>
  </w:num>
  <w:num w:numId="39">
    <w:abstractNumId w:val="58"/>
  </w:num>
  <w:num w:numId="40">
    <w:abstractNumId w:val="71"/>
  </w:num>
  <w:num w:numId="41">
    <w:abstractNumId w:val="56"/>
  </w:num>
  <w:num w:numId="42">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num>
  <w:num w:numId="44">
    <w:abstractNumId w:val="34"/>
  </w:num>
  <w:num w:numId="45">
    <w:abstractNumId w:val="68"/>
  </w:num>
  <w:num w:numId="46">
    <w:abstractNumId w:val="39"/>
    <w:lvlOverride w:ilvl="0">
      <w:startOverride w:val="1"/>
    </w:lvlOverride>
  </w:num>
  <w:num w:numId="47">
    <w:abstractNumId w:val="39"/>
    <w:lvlOverride w:ilvl="0">
      <w:startOverride w:val="1"/>
    </w:lvlOverride>
  </w:num>
  <w:num w:numId="48">
    <w:abstractNumId w:val="39"/>
    <w:lvlOverride w:ilvl="0">
      <w:startOverride w:val="1"/>
    </w:lvlOverride>
  </w:num>
  <w:num w:numId="49">
    <w:abstractNumId w:val="39"/>
    <w:lvlOverride w:ilvl="0">
      <w:startOverride w:val="1"/>
    </w:lvlOverride>
  </w:num>
  <w:num w:numId="50">
    <w:abstractNumId w:val="39"/>
    <w:lvlOverride w:ilvl="0">
      <w:startOverride w:val="1"/>
    </w:lvlOverride>
  </w:num>
  <w:num w:numId="51">
    <w:abstractNumId w:val="39"/>
    <w:lvlOverride w:ilvl="0">
      <w:startOverride w:val="1"/>
    </w:lvlOverride>
  </w:num>
  <w:num w:numId="52">
    <w:abstractNumId w:val="39"/>
    <w:lvlOverride w:ilvl="0">
      <w:startOverride w:val="1"/>
    </w:lvlOverride>
  </w:num>
  <w:num w:numId="53">
    <w:abstractNumId w:val="39"/>
    <w:lvlOverride w:ilvl="0">
      <w:startOverride w:val="1"/>
    </w:lvlOverride>
  </w:num>
  <w:num w:numId="54">
    <w:abstractNumId w:val="39"/>
    <w:lvlOverride w:ilvl="0">
      <w:startOverride w:val="1"/>
    </w:lvlOverride>
  </w:num>
  <w:num w:numId="55">
    <w:abstractNumId w:val="46"/>
  </w:num>
  <w:num w:numId="56">
    <w:abstractNumId w:val="66"/>
  </w:num>
  <w:num w:numId="57">
    <w:abstractNumId w:val="49"/>
  </w:num>
  <w:num w:numId="58">
    <w:abstractNumId w:val="12"/>
  </w:num>
  <w:num w:numId="59">
    <w:abstractNumId w:val="48"/>
  </w:num>
  <w:num w:numId="60">
    <w:abstractNumId w:val="9"/>
  </w:num>
  <w:num w:numId="61">
    <w:abstractNumId w:val="24"/>
  </w:num>
  <w:num w:numId="62">
    <w:abstractNumId w:val="60"/>
  </w:num>
  <w:num w:numId="63">
    <w:abstractNumId w:val="16"/>
  </w:num>
  <w:num w:numId="64">
    <w:abstractNumId w:val="15"/>
  </w:num>
  <w:num w:numId="65">
    <w:abstractNumId w:val="36"/>
  </w:num>
  <w:num w:numId="66">
    <w:abstractNumId w:val="4"/>
  </w:num>
  <w:num w:numId="67">
    <w:abstractNumId w:val="25"/>
  </w:num>
  <w:num w:numId="68">
    <w:abstractNumId w:val="76"/>
  </w:num>
  <w:num w:numId="69">
    <w:abstractNumId w:val="20"/>
  </w:num>
  <w:num w:numId="70">
    <w:abstractNumId w:val="62"/>
  </w:num>
  <w:num w:numId="71">
    <w:abstractNumId w:val="5"/>
  </w:num>
  <w:num w:numId="72">
    <w:abstractNumId w:val="26"/>
  </w:num>
  <w:num w:numId="73">
    <w:abstractNumId w:val="33"/>
  </w:num>
  <w:num w:numId="74">
    <w:abstractNumId w:val="79"/>
  </w:num>
  <w:num w:numId="75">
    <w:abstractNumId w:val="53"/>
  </w:num>
  <w:num w:numId="76">
    <w:abstractNumId w:val="44"/>
  </w:num>
  <w:num w:numId="77">
    <w:abstractNumId w:val="35"/>
  </w:num>
  <w:num w:numId="78">
    <w:abstractNumId w:val="14"/>
  </w:num>
  <w:num w:numId="79">
    <w:abstractNumId w:val="81"/>
  </w:num>
  <w:num w:numId="80">
    <w:abstractNumId w:val="75"/>
  </w:num>
  <w:num w:numId="81">
    <w:abstractNumId w:val="21"/>
  </w:num>
  <w:num w:numId="82">
    <w:abstractNumId w:val="19"/>
  </w:num>
  <w:num w:numId="83">
    <w:abstractNumId w:val="47"/>
  </w:num>
  <w:num w:numId="84">
    <w:abstractNumId w:val="23"/>
  </w:num>
  <w:num w:numId="85">
    <w:abstractNumId w:val="10"/>
  </w:num>
  <w:num w:numId="86">
    <w:abstractNumId w:val="7"/>
  </w:num>
  <w:num w:numId="87">
    <w:abstractNumId w:val="52"/>
  </w:num>
  <w:num w:numId="88">
    <w:abstractNumId w:val="28"/>
  </w:num>
  <w:num w:numId="89">
    <w:abstractNumId w:val="72"/>
  </w:num>
  <w:num w:numId="90">
    <w:abstractNumId w:val="63"/>
  </w:num>
  <w:num w:numId="91">
    <w:abstractNumId w:val="37"/>
  </w:num>
  <w:num w:numId="92">
    <w:abstractNumId w:val="32"/>
  </w:num>
  <w:num w:numId="93">
    <w:abstractNumId w:val="67"/>
  </w:num>
  <w:num w:numId="94">
    <w:abstractNumId w:val="69"/>
  </w:num>
  <w:num w:numId="95">
    <w:abstractNumId w:val="13"/>
  </w:num>
  <w:num w:numId="96">
    <w:abstractNumId w:val="50"/>
  </w:num>
  <w:num w:numId="97">
    <w:abstractNumId w:val="38"/>
  </w:num>
  <w:num w:numId="98">
    <w:abstractNumId w:val="59"/>
  </w:num>
  <w:num w:numId="99">
    <w:abstractNumId w:val="5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6F80"/>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B8"/>
    <w:rsid w:val="00272FE2"/>
    <w:rsid w:val="002730FE"/>
    <w:rsid w:val="00273450"/>
    <w:rsid w:val="00273E7A"/>
    <w:rsid w:val="00274639"/>
    <w:rsid w:val="0027470E"/>
    <w:rsid w:val="00274811"/>
    <w:rsid w:val="00274C08"/>
    <w:rsid w:val="002757AD"/>
    <w:rsid w:val="002758D0"/>
    <w:rsid w:val="0027599B"/>
    <w:rsid w:val="00275A1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B85"/>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3B8B"/>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897"/>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3FD"/>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2C04"/>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642922"/>
    <w:pPr>
      <w:pBdr>
        <w:top w:val="none" w:sz="0" w:space="0" w:color="auto"/>
      </w:pBdr>
      <w:spacing w:before="180"/>
      <w:outlineLvl w:val="1"/>
    </w:pPr>
    <w:rPr>
      <w:sz w:val="32"/>
    </w:rPr>
  </w:style>
  <w:style w:type="paragraph" w:styleId="Heading3">
    <w:name w:val="heading 3"/>
    <w:basedOn w:val="Heading2"/>
    <w:next w:val="Normal"/>
    <w:link w:val="Heading3Char"/>
    <w:qFormat/>
    <w:rsid w:val="00642922"/>
    <w:pPr>
      <w:spacing w:before="120"/>
      <w:outlineLvl w:val="2"/>
    </w:pPr>
    <w:rPr>
      <w:sz w:val="28"/>
    </w:rPr>
  </w:style>
  <w:style w:type="paragraph" w:styleId="Heading4">
    <w:name w:val="heading 4"/>
    <w:basedOn w:val="Heading3"/>
    <w:next w:val="Normal"/>
    <w:link w:val="Heading4Char"/>
    <w:qFormat/>
    <w:rsid w:val="00642922"/>
    <w:pPr>
      <w:ind w:left="1418" w:hanging="1418"/>
      <w:outlineLvl w:val="3"/>
    </w:pPr>
    <w:rPr>
      <w:sz w:val="24"/>
    </w:rPr>
  </w:style>
  <w:style w:type="paragraph" w:styleId="Heading5">
    <w:name w:val="heading 5"/>
    <w:basedOn w:val="Heading4"/>
    <w:next w:val="Normal"/>
    <w:link w:val="Heading5Char"/>
    <w:qFormat/>
    <w:rsid w:val="00642922"/>
    <w:pPr>
      <w:ind w:left="1701" w:hanging="1701"/>
      <w:outlineLvl w:val="4"/>
    </w:pPr>
    <w:rPr>
      <w:sz w:val="22"/>
    </w:rPr>
  </w:style>
  <w:style w:type="paragraph" w:styleId="Heading6">
    <w:name w:val="heading 6"/>
    <w:basedOn w:val="H6"/>
    <w:next w:val="Normal"/>
    <w:qFormat/>
    <w:rsid w:val="00642922"/>
    <w:pPr>
      <w:outlineLvl w:val="5"/>
    </w:pPr>
  </w:style>
  <w:style w:type="paragraph" w:styleId="Heading7">
    <w:name w:val="heading 7"/>
    <w:basedOn w:val="H6"/>
    <w:next w:val="Normal"/>
    <w:qFormat/>
    <w:rsid w:val="00642922"/>
    <w:pPr>
      <w:outlineLvl w:val="6"/>
    </w:pPr>
  </w:style>
  <w:style w:type="paragraph" w:styleId="Heading8">
    <w:name w:val="heading 8"/>
    <w:basedOn w:val="Heading1"/>
    <w:next w:val="Normal"/>
    <w:link w:val="Heading8Char"/>
    <w:qFormat/>
    <w:rsid w:val="00642922"/>
    <w:pPr>
      <w:ind w:left="0" w:firstLine="0"/>
      <w:outlineLvl w:val="7"/>
    </w:pPr>
  </w:style>
  <w:style w:type="paragraph" w:styleId="Heading9">
    <w:name w:val="heading 9"/>
    <w:basedOn w:val="Heading8"/>
    <w:next w:val="Normal"/>
    <w:qFormat/>
    <w:rsid w:val="006429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eastAsia="Times New Roman" w:hAnsi="Arial"/>
      <w:sz w:val="32"/>
      <w:lang w:eastAsia="en-US"/>
    </w:rPr>
  </w:style>
  <w:style w:type="character" w:customStyle="1" w:styleId="Heading3Char">
    <w:name w:val="Heading 3 Char"/>
    <w:link w:val="Heading3"/>
    <w:rsid w:val="007C0A7B"/>
    <w:rPr>
      <w:rFonts w:ascii="Arial" w:eastAsia="Times New Roman" w:hAnsi="Arial"/>
      <w:sz w:val="28"/>
      <w:lang w:eastAsia="en-US"/>
    </w:rPr>
  </w:style>
  <w:style w:type="paragraph" w:customStyle="1" w:styleId="H6">
    <w:name w:val="H6"/>
    <w:basedOn w:val="Heading5"/>
    <w:next w:val="Normal"/>
    <w:rsid w:val="00642922"/>
    <w:pPr>
      <w:ind w:left="1985" w:hanging="1985"/>
      <w:outlineLvl w:val="9"/>
    </w:pPr>
    <w:rPr>
      <w:sz w:val="20"/>
    </w:rPr>
  </w:style>
  <w:style w:type="character" w:customStyle="1" w:styleId="Heading8Char">
    <w:name w:val="Heading 8 Char"/>
    <w:link w:val="Heading8"/>
    <w:rsid w:val="000F0D32"/>
    <w:rPr>
      <w:rFonts w:ascii="Arial" w:eastAsia="Times New Roman" w:hAnsi="Arial"/>
      <w:sz w:val="36"/>
      <w:lang w:eastAsia="en-US"/>
    </w:rPr>
  </w:style>
  <w:style w:type="paragraph" w:styleId="TOC9">
    <w:name w:val="toc 9"/>
    <w:basedOn w:val="TOC8"/>
    <w:uiPriority w:val="39"/>
    <w:rsid w:val="00642922"/>
    <w:pPr>
      <w:ind w:left="1418" w:hanging="1418"/>
    </w:pPr>
  </w:style>
  <w:style w:type="paragraph" w:styleId="TOC8">
    <w:name w:val="toc 8"/>
    <w:basedOn w:val="TOC1"/>
    <w:uiPriority w:val="39"/>
    <w:rsid w:val="00642922"/>
    <w:pPr>
      <w:spacing w:before="180"/>
      <w:ind w:left="2693" w:hanging="2693"/>
    </w:pPr>
    <w:rPr>
      <w:b/>
    </w:rPr>
  </w:style>
  <w:style w:type="paragraph" w:styleId="TOC1">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642922"/>
    <w:pPr>
      <w:keepLines/>
      <w:tabs>
        <w:tab w:val="center" w:pos="4536"/>
        <w:tab w:val="right" w:pos="9072"/>
      </w:tabs>
    </w:pPr>
    <w:rPr>
      <w:noProof/>
    </w:rPr>
  </w:style>
  <w:style w:type="character" w:customStyle="1" w:styleId="ZGSM">
    <w:name w:val="ZGSM"/>
    <w:rsid w:val="00642922"/>
  </w:style>
  <w:style w:type="paragraph" w:styleId="Header">
    <w:name w:val="header"/>
    <w:link w:val="Header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HeaderChar">
    <w:name w:val="Header Char"/>
    <w:link w:val="Header"/>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642922"/>
    <w:pPr>
      <w:ind w:left="1701" w:hanging="1701"/>
    </w:pPr>
  </w:style>
  <w:style w:type="paragraph" w:styleId="TOC4">
    <w:name w:val="toc 4"/>
    <w:basedOn w:val="TOC3"/>
    <w:uiPriority w:val="39"/>
    <w:rsid w:val="00642922"/>
    <w:pPr>
      <w:ind w:left="1418" w:hanging="1418"/>
    </w:pPr>
  </w:style>
  <w:style w:type="paragraph" w:styleId="TOC3">
    <w:name w:val="toc 3"/>
    <w:basedOn w:val="TOC2"/>
    <w:uiPriority w:val="39"/>
    <w:rsid w:val="00642922"/>
    <w:pPr>
      <w:ind w:left="1134" w:hanging="1134"/>
    </w:pPr>
  </w:style>
  <w:style w:type="paragraph" w:styleId="TOC2">
    <w:name w:val="toc 2"/>
    <w:basedOn w:val="TOC1"/>
    <w:uiPriority w:val="39"/>
    <w:rsid w:val="00642922"/>
    <w:pPr>
      <w:spacing w:before="0"/>
      <w:ind w:left="851" w:hanging="851"/>
    </w:pPr>
    <w:rPr>
      <w:sz w:val="20"/>
    </w:rPr>
  </w:style>
  <w:style w:type="paragraph" w:styleId="Index1">
    <w:name w:val="index 1"/>
    <w:basedOn w:val="Normal"/>
    <w:semiHidden/>
    <w:rsid w:val="00642922"/>
    <w:pPr>
      <w:keepLines/>
    </w:pPr>
  </w:style>
  <w:style w:type="paragraph" w:styleId="Index2">
    <w:name w:val="index 2"/>
    <w:basedOn w:val="Index1"/>
    <w:semiHidden/>
    <w:rsid w:val="00642922"/>
    <w:pPr>
      <w:ind w:left="284"/>
    </w:pPr>
  </w:style>
  <w:style w:type="paragraph" w:customStyle="1" w:styleId="TT">
    <w:name w:val="TT"/>
    <w:basedOn w:val="Heading1"/>
    <w:next w:val="Normal"/>
    <w:rsid w:val="00642922"/>
    <w:pPr>
      <w:outlineLvl w:val="9"/>
    </w:pPr>
  </w:style>
  <w:style w:type="paragraph" w:styleId="Footer">
    <w:name w:val="footer"/>
    <w:basedOn w:val="Header"/>
    <w:link w:val="FooterChar"/>
    <w:rsid w:val="00642922"/>
    <w:pPr>
      <w:jc w:val="center"/>
    </w:pPr>
    <w:rPr>
      <w:i/>
    </w:rPr>
  </w:style>
  <w:style w:type="character" w:customStyle="1" w:styleId="FooterChar">
    <w:name w:val="Footer Char"/>
    <w:link w:val="Footer"/>
    <w:rsid w:val="00BC33F7"/>
    <w:rPr>
      <w:rFonts w:ascii="Arial" w:eastAsia="Times New Roman" w:hAnsi="Arial"/>
      <w:b/>
      <w:i/>
      <w:noProof/>
      <w:sz w:val="18"/>
      <w:lang w:eastAsia="en-US"/>
    </w:rPr>
  </w:style>
  <w:style w:type="character" w:styleId="FootnoteReference">
    <w:name w:val="footnote reference"/>
    <w:semiHidden/>
    <w:rsid w:val="00642922"/>
    <w:rPr>
      <w:b/>
      <w:position w:val="6"/>
      <w:sz w:val="16"/>
    </w:rPr>
  </w:style>
  <w:style w:type="paragraph" w:styleId="FootnoteText">
    <w:name w:val="footnote text"/>
    <w:basedOn w:val="Normal"/>
    <w:link w:val="FootnoteTextChar"/>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Normal"/>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Normal"/>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ListNumber2">
    <w:name w:val="List Number 2"/>
    <w:basedOn w:val="ListNumber"/>
    <w:rsid w:val="00642922"/>
    <w:pPr>
      <w:ind w:left="851"/>
    </w:pPr>
  </w:style>
  <w:style w:type="paragraph" w:styleId="ListNumber">
    <w:name w:val="List Number"/>
    <w:basedOn w:val="List"/>
    <w:rsid w:val="00642922"/>
  </w:style>
  <w:style w:type="paragraph" w:styleId="List">
    <w:name w:val="List"/>
    <w:basedOn w:val="Normal"/>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ar"/>
    <w:rsid w:val="00642922"/>
    <w:pPr>
      <w:keepLines/>
      <w:ind w:left="1702" w:hanging="1418"/>
    </w:pPr>
  </w:style>
  <w:style w:type="paragraph" w:customStyle="1" w:styleId="FP">
    <w:name w:val="FP"/>
    <w:basedOn w:val="Normal"/>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List"/>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TOC6">
    <w:name w:val="toc 6"/>
    <w:basedOn w:val="TOC5"/>
    <w:next w:val="Normal"/>
    <w:uiPriority w:val="39"/>
    <w:rsid w:val="00642922"/>
    <w:pPr>
      <w:ind w:left="1985" w:hanging="1985"/>
    </w:pPr>
  </w:style>
  <w:style w:type="paragraph" w:styleId="TOC7">
    <w:name w:val="toc 7"/>
    <w:basedOn w:val="TOC6"/>
    <w:next w:val="Normal"/>
    <w:uiPriority w:val="39"/>
    <w:rsid w:val="00642922"/>
    <w:pPr>
      <w:ind w:left="2268" w:hanging="2268"/>
    </w:pPr>
  </w:style>
  <w:style w:type="paragraph" w:styleId="ListBullet2">
    <w:name w:val="List Bullet 2"/>
    <w:basedOn w:val="ListBullet"/>
    <w:rsid w:val="00642922"/>
    <w:pPr>
      <w:ind w:left="851"/>
    </w:pPr>
  </w:style>
  <w:style w:type="paragraph" w:styleId="ListBullet">
    <w:name w:val="List Bullet"/>
    <w:basedOn w:val="List"/>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Normal"/>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642922"/>
    <w:pPr>
      <w:ind w:left="1135"/>
    </w:pPr>
  </w:style>
  <w:style w:type="paragraph" w:styleId="List2">
    <w:name w:val="List 2"/>
    <w:basedOn w:val="List"/>
    <w:rsid w:val="00642922"/>
    <w:pPr>
      <w:ind w:left="851"/>
    </w:pPr>
  </w:style>
  <w:style w:type="paragraph" w:styleId="List3">
    <w:name w:val="List 3"/>
    <w:basedOn w:val="List2"/>
    <w:rsid w:val="00642922"/>
    <w:pPr>
      <w:ind w:left="1135"/>
    </w:pPr>
  </w:style>
  <w:style w:type="paragraph" w:styleId="List4">
    <w:name w:val="List 4"/>
    <w:basedOn w:val="List3"/>
    <w:rsid w:val="00642922"/>
    <w:pPr>
      <w:ind w:left="1418"/>
    </w:pPr>
  </w:style>
  <w:style w:type="paragraph" w:styleId="List5">
    <w:name w:val="List 5"/>
    <w:basedOn w:val="List4"/>
    <w:rsid w:val="00642922"/>
    <w:pPr>
      <w:ind w:left="1702"/>
    </w:pPr>
  </w:style>
  <w:style w:type="paragraph" w:styleId="ListBullet4">
    <w:name w:val="List Bullet 4"/>
    <w:basedOn w:val="ListBullet3"/>
    <w:rsid w:val="00642922"/>
    <w:pPr>
      <w:ind w:left="1418"/>
    </w:pPr>
  </w:style>
  <w:style w:type="paragraph" w:styleId="ListBullet5">
    <w:name w:val="List Bullet 5"/>
    <w:basedOn w:val="ListBullet4"/>
    <w:rsid w:val="00642922"/>
    <w:pPr>
      <w:ind w:left="1702"/>
    </w:pPr>
  </w:style>
  <w:style w:type="paragraph" w:customStyle="1" w:styleId="B20">
    <w:name w:val="B2"/>
    <w:basedOn w:val="List2"/>
    <w:rsid w:val="00642922"/>
    <w:pPr>
      <w:ind w:left="1191" w:hanging="454"/>
    </w:pPr>
  </w:style>
  <w:style w:type="paragraph" w:customStyle="1" w:styleId="B30">
    <w:name w:val="B3"/>
    <w:basedOn w:val="List3"/>
    <w:rsid w:val="00642922"/>
    <w:pPr>
      <w:ind w:left="1645" w:hanging="454"/>
    </w:pPr>
  </w:style>
  <w:style w:type="paragraph" w:customStyle="1" w:styleId="B4">
    <w:name w:val="B4"/>
    <w:basedOn w:val="List4"/>
    <w:rsid w:val="00642922"/>
    <w:pPr>
      <w:ind w:left="2098" w:hanging="454"/>
    </w:pPr>
  </w:style>
  <w:style w:type="paragraph" w:customStyle="1" w:styleId="B5">
    <w:name w:val="B5"/>
    <w:basedOn w:val="List5"/>
    <w:rsid w:val="00642922"/>
    <w:pPr>
      <w:ind w:left="2552" w:hanging="454"/>
    </w:pPr>
  </w:style>
  <w:style w:type="paragraph" w:customStyle="1" w:styleId="ZTD">
    <w:name w:val="ZTD"/>
    <w:basedOn w:val="ZB"/>
    <w:rsid w:val="00642922"/>
    <w:pPr>
      <w:framePr w:hRule="auto" w:wrap="notBeside" w:y="852"/>
    </w:pPr>
    <w:rPr>
      <w:i w:val="0"/>
      <w:sz w:val="40"/>
    </w:rPr>
  </w:style>
  <w:style w:type="paragraph" w:styleId="IndexHeading">
    <w:name w:val="index heading"/>
    <w:basedOn w:val="Normal"/>
    <w:next w:val="Normal"/>
    <w:semiHidden/>
    <w:rsid w:val="00FB3571"/>
    <w:pPr>
      <w:pBdr>
        <w:top w:val="single" w:sz="12" w:space="0" w:color="auto"/>
      </w:pBdr>
      <w:spacing w:before="360" w:after="240"/>
    </w:pPr>
    <w:rPr>
      <w:b/>
      <w:i/>
      <w:sz w:val="26"/>
    </w:rPr>
  </w:style>
  <w:style w:type="character" w:styleId="Hyperlink">
    <w:name w:val="Hyperlink"/>
    <w:uiPriority w:val="99"/>
    <w:rsid w:val="00FB3571"/>
    <w:rPr>
      <w:color w:val="0000FF"/>
      <w:u w:val="single"/>
    </w:rPr>
  </w:style>
  <w:style w:type="character" w:styleId="FollowedHyperlink">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uiPriority w:val="99"/>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Normal"/>
    <w:rsid w:val="00642922"/>
    <w:pPr>
      <w:numPr>
        <w:numId w:val="4"/>
      </w:numPr>
      <w:tabs>
        <w:tab w:val="left" w:pos="851"/>
      </w:tabs>
    </w:pPr>
  </w:style>
  <w:style w:type="paragraph" w:customStyle="1" w:styleId="BN">
    <w:name w:val="BN"/>
    <w:basedOn w:val="Normal"/>
    <w:rsid w:val="00642922"/>
    <w:pPr>
      <w:numPr>
        <w:numId w:val="11"/>
      </w:numPr>
    </w:pPr>
  </w:style>
  <w:style w:type="paragraph" w:styleId="BodyText">
    <w:name w:val="Body Text"/>
    <w:basedOn w:val="Normal"/>
    <w:rsid w:val="00FB3571"/>
    <w:pPr>
      <w:keepNext/>
      <w:spacing w:after="140"/>
    </w:pPr>
  </w:style>
  <w:style w:type="paragraph" w:styleId="BlockText">
    <w:name w:val="Block Text"/>
    <w:basedOn w:val="Normal"/>
    <w:rsid w:val="00FB3571"/>
    <w:pPr>
      <w:spacing w:after="120"/>
      <w:ind w:left="1440" w:right="1440"/>
    </w:pPr>
  </w:style>
  <w:style w:type="paragraph" w:styleId="BodyText2">
    <w:name w:val="Body Text 2"/>
    <w:basedOn w:val="Normal"/>
    <w:rsid w:val="00FB3571"/>
    <w:pPr>
      <w:spacing w:after="120" w:line="480" w:lineRule="auto"/>
    </w:pPr>
  </w:style>
  <w:style w:type="paragraph" w:styleId="BodyText3">
    <w:name w:val="Body Text 3"/>
    <w:basedOn w:val="Normal"/>
    <w:rsid w:val="00FB3571"/>
    <w:pPr>
      <w:spacing w:after="120"/>
    </w:pPr>
    <w:rPr>
      <w:sz w:val="16"/>
      <w:szCs w:val="16"/>
    </w:rPr>
  </w:style>
  <w:style w:type="paragraph" w:styleId="BodyTextFirstIndent">
    <w:name w:val="Body Text First Indent"/>
    <w:basedOn w:val="BodyText"/>
    <w:rsid w:val="00FB3571"/>
    <w:pPr>
      <w:keepNext w:val="0"/>
      <w:spacing w:after="120"/>
      <w:ind w:firstLine="210"/>
    </w:pPr>
  </w:style>
  <w:style w:type="paragraph" w:styleId="BodyTextIndent">
    <w:name w:val="Body Text Indent"/>
    <w:basedOn w:val="Normal"/>
    <w:rsid w:val="00FB3571"/>
    <w:pPr>
      <w:spacing w:after="120"/>
      <w:ind w:left="283"/>
    </w:pPr>
  </w:style>
  <w:style w:type="paragraph" w:styleId="BodyTextFirstIndent2">
    <w:name w:val="Body Text First Indent 2"/>
    <w:basedOn w:val="BodyTextIndent"/>
    <w:rsid w:val="00FB3571"/>
    <w:pPr>
      <w:ind w:firstLine="210"/>
    </w:pPr>
  </w:style>
  <w:style w:type="paragraph" w:styleId="BodyTextIndent2">
    <w:name w:val="Body Text Indent 2"/>
    <w:basedOn w:val="Normal"/>
    <w:rsid w:val="00FB3571"/>
    <w:pPr>
      <w:spacing w:after="120" w:line="480" w:lineRule="auto"/>
      <w:ind w:left="283"/>
    </w:pPr>
  </w:style>
  <w:style w:type="paragraph" w:styleId="BodyTextIndent3">
    <w:name w:val="Body Text Indent 3"/>
    <w:basedOn w:val="Normal"/>
    <w:rsid w:val="00FB3571"/>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rsid w:val="00FB3571"/>
    <w:pPr>
      <w:spacing w:before="120" w:after="120"/>
    </w:pPr>
    <w:rPr>
      <w:b/>
      <w:bCs/>
    </w:rPr>
  </w:style>
  <w:style w:type="paragraph" w:styleId="Closing">
    <w:name w:val="Closing"/>
    <w:basedOn w:val="Normal"/>
    <w:rsid w:val="00FB3571"/>
    <w:pPr>
      <w:ind w:left="4252"/>
    </w:pPr>
  </w:style>
  <w:style w:type="character" w:styleId="CommentReference">
    <w:name w:val="annotation reference"/>
    <w:uiPriority w:val="99"/>
    <w:rsid w:val="00FB3571"/>
    <w:rPr>
      <w:sz w:val="16"/>
      <w:szCs w:val="16"/>
    </w:rPr>
  </w:style>
  <w:style w:type="paragraph" w:styleId="CommentText">
    <w:name w:val="annotation text"/>
    <w:basedOn w:val="Normal"/>
    <w:link w:val="CommentTextChar2"/>
    <w:uiPriority w:val="99"/>
    <w:rsid w:val="00FB3571"/>
    <w:rPr>
      <w:rFonts w:eastAsia="MS Mincho"/>
    </w:rPr>
  </w:style>
  <w:style w:type="character" w:customStyle="1" w:styleId="CommentTextChar2">
    <w:name w:val="Comment Text Char2"/>
    <w:link w:val="CommentText"/>
    <w:locked/>
    <w:rsid w:val="00D94926"/>
    <w:rPr>
      <w:lang w:val="en-GB"/>
    </w:rPr>
  </w:style>
  <w:style w:type="paragraph" w:styleId="Date">
    <w:name w:val="Date"/>
    <w:basedOn w:val="Normal"/>
    <w:next w:val="Normal"/>
    <w:rsid w:val="00FB3571"/>
  </w:style>
  <w:style w:type="paragraph" w:styleId="DocumentMap">
    <w:name w:val="Document Map"/>
    <w:basedOn w:val="Normal"/>
    <w:semiHidden/>
    <w:rsid w:val="00FB3571"/>
    <w:pPr>
      <w:shd w:val="clear" w:color="auto" w:fill="000080"/>
    </w:pPr>
    <w:rPr>
      <w:rFonts w:ascii="Tahoma" w:hAnsi="Tahoma" w:cs="Tahoma"/>
    </w:rPr>
  </w:style>
  <w:style w:type="paragraph" w:styleId="E-mailSignature">
    <w:name w:val="E-mail Signature"/>
    <w:basedOn w:val="Normal"/>
    <w:rsid w:val="00FB3571"/>
  </w:style>
  <w:style w:type="character" w:styleId="Emphasis">
    <w:name w:val="Emphasis"/>
    <w:qFormat/>
    <w:rsid w:val="00FB3571"/>
    <w:rPr>
      <w:i/>
      <w:iCs/>
    </w:rPr>
  </w:style>
  <w:style w:type="character" w:styleId="EndnoteReference">
    <w:name w:val="endnote reference"/>
    <w:semiHidden/>
    <w:rsid w:val="00FB3571"/>
    <w:rPr>
      <w:vertAlign w:val="superscript"/>
    </w:rPr>
  </w:style>
  <w:style w:type="paragraph" w:styleId="EndnoteText">
    <w:name w:val="endnote text"/>
    <w:basedOn w:val="Normal"/>
    <w:semiHidden/>
    <w:rsid w:val="00FB3571"/>
  </w:style>
  <w:style w:type="paragraph" w:styleId="EnvelopeAddress">
    <w:name w:val="envelope address"/>
    <w:basedOn w:val="TAL"/>
    <w:rsid w:val="003775C3"/>
    <w:rPr>
      <w:rFonts w:eastAsia="Arial Unicode MS"/>
      <w:lang w:eastAsia="zh-CN"/>
    </w:rPr>
  </w:style>
  <w:style w:type="paragraph" w:styleId="EnvelopeReturn">
    <w:name w:val="envelope return"/>
    <w:basedOn w:val="Normal"/>
    <w:rsid w:val="00FB3571"/>
    <w:rPr>
      <w:rFonts w:ascii="Arial" w:hAnsi="Arial" w:cs="Arial"/>
    </w:rPr>
  </w:style>
  <w:style w:type="character" w:styleId="HTMLAcronym">
    <w:name w:val="HTML Acronym"/>
    <w:basedOn w:val="DefaultParagraphFont"/>
    <w:rsid w:val="00FB3571"/>
  </w:style>
  <w:style w:type="paragraph" w:styleId="HTMLAddress">
    <w:name w:val="HTML Address"/>
    <w:basedOn w:val="Normal"/>
    <w:rsid w:val="00FB3571"/>
    <w:rPr>
      <w:i/>
      <w:iCs/>
    </w:rPr>
  </w:style>
  <w:style w:type="character" w:styleId="HTMLCite">
    <w:name w:val="HTML Cite"/>
    <w:rsid w:val="00FB3571"/>
    <w:rPr>
      <w:i/>
      <w:iCs/>
    </w:rPr>
  </w:style>
  <w:style w:type="character" w:styleId="HTMLCode">
    <w:name w:val="HTML Code"/>
    <w:rsid w:val="00FB3571"/>
    <w:rPr>
      <w:rFonts w:ascii="Courier New" w:hAnsi="Courier New"/>
      <w:sz w:val="20"/>
      <w:szCs w:val="20"/>
    </w:rPr>
  </w:style>
  <w:style w:type="character" w:styleId="HTMLDefinition">
    <w:name w:val="HTML Definition"/>
    <w:rsid w:val="00FB3571"/>
    <w:rPr>
      <w:i/>
      <w:iCs/>
    </w:rPr>
  </w:style>
  <w:style w:type="character" w:styleId="HTMLKeyboard">
    <w:name w:val="HTML Keyboard"/>
    <w:rsid w:val="00FB3571"/>
    <w:rPr>
      <w:rFonts w:ascii="Courier New" w:hAnsi="Courier New"/>
      <w:sz w:val="20"/>
      <w:szCs w:val="20"/>
    </w:rPr>
  </w:style>
  <w:style w:type="paragraph" w:styleId="HTMLPreformatted">
    <w:name w:val="HTML Preformatted"/>
    <w:basedOn w:val="Normal"/>
    <w:rsid w:val="00FB3571"/>
    <w:rPr>
      <w:rFonts w:ascii="Courier New" w:hAnsi="Courier New" w:cs="Courier New"/>
    </w:rPr>
  </w:style>
  <w:style w:type="character" w:styleId="HTMLSample">
    <w:name w:val="HTML Sample"/>
    <w:rsid w:val="00FB3571"/>
    <w:rPr>
      <w:rFonts w:ascii="Courier New" w:hAnsi="Courier New"/>
    </w:rPr>
  </w:style>
  <w:style w:type="character" w:styleId="HTMLTypewriter">
    <w:name w:val="HTML Typewriter"/>
    <w:rsid w:val="00FB3571"/>
    <w:rPr>
      <w:rFonts w:ascii="Courier New" w:hAnsi="Courier New"/>
      <w:sz w:val="20"/>
      <w:szCs w:val="20"/>
    </w:rPr>
  </w:style>
  <w:style w:type="character" w:styleId="HTMLVariable">
    <w:name w:val="HTML Variable"/>
    <w:rsid w:val="00FB3571"/>
    <w:rPr>
      <w:i/>
      <w:iCs/>
    </w:rPr>
  </w:style>
  <w:style w:type="paragraph" w:styleId="Index3">
    <w:name w:val="index 3"/>
    <w:basedOn w:val="Normal"/>
    <w:next w:val="Normal"/>
    <w:autoRedefine/>
    <w:semiHidden/>
    <w:rsid w:val="00FB3571"/>
    <w:pPr>
      <w:ind w:left="600" w:hanging="200"/>
    </w:pPr>
  </w:style>
  <w:style w:type="paragraph" w:styleId="Index4">
    <w:name w:val="index 4"/>
    <w:basedOn w:val="Normal"/>
    <w:next w:val="Normal"/>
    <w:autoRedefine/>
    <w:semiHidden/>
    <w:rsid w:val="00FB3571"/>
    <w:pPr>
      <w:ind w:left="800" w:hanging="200"/>
    </w:pPr>
  </w:style>
  <w:style w:type="paragraph" w:styleId="Index5">
    <w:name w:val="index 5"/>
    <w:basedOn w:val="Normal"/>
    <w:next w:val="Normal"/>
    <w:autoRedefine/>
    <w:semiHidden/>
    <w:rsid w:val="00FB3571"/>
    <w:pPr>
      <w:ind w:left="1000" w:hanging="200"/>
    </w:pPr>
  </w:style>
  <w:style w:type="paragraph" w:styleId="Index6">
    <w:name w:val="index 6"/>
    <w:basedOn w:val="Normal"/>
    <w:next w:val="Normal"/>
    <w:autoRedefine/>
    <w:semiHidden/>
    <w:rsid w:val="00FB3571"/>
    <w:pPr>
      <w:ind w:left="1200" w:hanging="200"/>
    </w:pPr>
  </w:style>
  <w:style w:type="paragraph" w:styleId="Index7">
    <w:name w:val="index 7"/>
    <w:basedOn w:val="Normal"/>
    <w:next w:val="Normal"/>
    <w:autoRedefine/>
    <w:semiHidden/>
    <w:rsid w:val="00FB3571"/>
    <w:pPr>
      <w:ind w:left="1400" w:hanging="200"/>
    </w:pPr>
  </w:style>
  <w:style w:type="paragraph" w:styleId="Index8">
    <w:name w:val="index 8"/>
    <w:basedOn w:val="Normal"/>
    <w:next w:val="Normal"/>
    <w:autoRedefine/>
    <w:semiHidden/>
    <w:rsid w:val="00FB3571"/>
    <w:pPr>
      <w:ind w:left="1600" w:hanging="200"/>
    </w:pPr>
  </w:style>
  <w:style w:type="paragraph" w:styleId="Index9">
    <w:name w:val="index 9"/>
    <w:basedOn w:val="Normal"/>
    <w:next w:val="Normal"/>
    <w:autoRedefine/>
    <w:semiHidden/>
    <w:rsid w:val="00FB3571"/>
    <w:pPr>
      <w:ind w:left="1800" w:hanging="200"/>
    </w:pPr>
  </w:style>
  <w:style w:type="character" w:styleId="LineNumber">
    <w:name w:val="line number"/>
    <w:basedOn w:val="DefaultParagraphFont"/>
    <w:rsid w:val="00FB3571"/>
  </w:style>
  <w:style w:type="paragraph" w:styleId="ListContinue">
    <w:name w:val="List Continue"/>
    <w:basedOn w:val="Normal"/>
    <w:rsid w:val="00FB3571"/>
    <w:pPr>
      <w:spacing w:after="120"/>
      <w:ind w:left="283"/>
    </w:pPr>
  </w:style>
  <w:style w:type="paragraph" w:styleId="ListContinue2">
    <w:name w:val="List Continue 2"/>
    <w:basedOn w:val="Normal"/>
    <w:rsid w:val="00FB3571"/>
    <w:pPr>
      <w:spacing w:after="120"/>
      <w:ind w:left="566"/>
    </w:pPr>
  </w:style>
  <w:style w:type="paragraph" w:styleId="ListContinue3">
    <w:name w:val="List Continue 3"/>
    <w:basedOn w:val="Normal"/>
    <w:rsid w:val="00FB3571"/>
    <w:pPr>
      <w:spacing w:after="120"/>
      <w:ind w:left="849"/>
    </w:pPr>
  </w:style>
  <w:style w:type="paragraph" w:styleId="ListContinue4">
    <w:name w:val="List Continue 4"/>
    <w:basedOn w:val="Normal"/>
    <w:rsid w:val="00FB3571"/>
    <w:pPr>
      <w:spacing w:after="120"/>
      <w:ind w:left="1132"/>
    </w:pPr>
  </w:style>
  <w:style w:type="paragraph" w:styleId="ListContinue5">
    <w:name w:val="List Continue 5"/>
    <w:basedOn w:val="Normal"/>
    <w:rsid w:val="00FB3571"/>
    <w:pPr>
      <w:spacing w:after="120"/>
      <w:ind w:left="1415"/>
    </w:pPr>
  </w:style>
  <w:style w:type="paragraph" w:styleId="ListNumber3">
    <w:name w:val="List Number 3"/>
    <w:basedOn w:val="Normal"/>
    <w:rsid w:val="00FB3571"/>
    <w:pPr>
      <w:numPr>
        <w:numId w:val="5"/>
      </w:numPr>
    </w:pPr>
  </w:style>
  <w:style w:type="paragraph" w:styleId="ListNumber4">
    <w:name w:val="List Number 4"/>
    <w:basedOn w:val="Normal"/>
    <w:rsid w:val="00FB3571"/>
    <w:pPr>
      <w:numPr>
        <w:numId w:val="6"/>
      </w:numPr>
    </w:pPr>
  </w:style>
  <w:style w:type="paragraph" w:styleId="ListNumber5">
    <w:name w:val="List Number 5"/>
    <w:basedOn w:val="Normal"/>
    <w:rsid w:val="00FB3571"/>
    <w:pPr>
      <w:numPr>
        <w:numId w:val="7"/>
      </w:numPr>
    </w:pPr>
  </w:style>
  <w:style w:type="paragraph" w:styleId="MacroText">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MessageHeader">
    <w:name w:val="Message Header"/>
    <w:basedOn w:val="Normal"/>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FB3571"/>
    <w:rPr>
      <w:sz w:val="24"/>
      <w:szCs w:val="24"/>
    </w:rPr>
  </w:style>
  <w:style w:type="paragraph" w:styleId="NormalIndent">
    <w:name w:val="Normal Indent"/>
    <w:basedOn w:val="Normal"/>
    <w:rsid w:val="00FB3571"/>
    <w:pPr>
      <w:ind w:left="720"/>
    </w:pPr>
  </w:style>
  <w:style w:type="paragraph" w:styleId="NoteHeading">
    <w:name w:val="Note Heading"/>
    <w:basedOn w:val="Normal"/>
    <w:next w:val="Normal"/>
    <w:rsid w:val="00FB3571"/>
  </w:style>
  <w:style w:type="character" w:styleId="PageNumber">
    <w:name w:val="page number"/>
    <w:basedOn w:val="DefaultParagraphFont"/>
    <w:rsid w:val="00FB3571"/>
  </w:style>
  <w:style w:type="paragraph" w:styleId="PlainText">
    <w:name w:val="Plain Text"/>
    <w:basedOn w:val="Normal"/>
    <w:link w:val="PlainTextChar"/>
    <w:uiPriority w:val="99"/>
    <w:rsid w:val="00FB3571"/>
    <w:rPr>
      <w:rFonts w:ascii="Courier New" w:hAnsi="Courier New"/>
    </w:rPr>
  </w:style>
  <w:style w:type="paragraph" w:styleId="Salutation">
    <w:name w:val="Salutation"/>
    <w:basedOn w:val="Normal"/>
    <w:next w:val="Normal"/>
    <w:rsid w:val="00FB3571"/>
  </w:style>
  <w:style w:type="paragraph" w:styleId="Signature">
    <w:name w:val="Signature"/>
    <w:basedOn w:val="Normal"/>
    <w:rsid w:val="00FB3571"/>
    <w:pPr>
      <w:ind w:left="4252"/>
    </w:pPr>
  </w:style>
  <w:style w:type="character" w:styleId="Strong">
    <w:name w:val="Strong"/>
    <w:qFormat/>
    <w:rsid w:val="00FB3571"/>
    <w:rPr>
      <w:b/>
      <w:bCs/>
    </w:rPr>
  </w:style>
  <w:style w:type="paragraph" w:styleId="Subtitle">
    <w:name w:val="Subtitle"/>
    <w:basedOn w:val="Normal"/>
    <w:qFormat/>
    <w:rsid w:val="00FB357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B3571"/>
    <w:pPr>
      <w:ind w:left="200" w:hanging="200"/>
    </w:pPr>
  </w:style>
  <w:style w:type="paragraph" w:styleId="TableofFigures">
    <w:name w:val="table of figures"/>
    <w:basedOn w:val="Normal"/>
    <w:next w:val="Normal"/>
    <w:semiHidden/>
    <w:rsid w:val="00FB3571"/>
    <w:pPr>
      <w:ind w:left="400" w:hanging="400"/>
    </w:pPr>
  </w:style>
  <w:style w:type="paragraph" w:styleId="Title">
    <w:name w:val="Title"/>
    <w:basedOn w:val="Normal"/>
    <w:qFormat/>
    <w:rsid w:val="00FB357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B3571"/>
    <w:pPr>
      <w:spacing w:before="120"/>
    </w:pPr>
    <w:rPr>
      <w:rFonts w:ascii="Arial" w:hAnsi="Arial" w:cs="Arial"/>
      <w:b/>
      <w:bCs/>
      <w:sz w:val="24"/>
      <w:szCs w:val="24"/>
    </w:rPr>
  </w:style>
  <w:style w:type="paragraph" w:customStyle="1" w:styleId="TAJ">
    <w:name w:val="TAJ"/>
    <w:basedOn w:val="Normal"/>
    <w:rsid w:val="00642922"/>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eastAsia="MS Mincho"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TB1">
    <w:name w:val="TB1"/>
    <w:basedOn w:val="Normal"/>
    <w:qFormat/>
    <w:rsid w:val="00642922"/>
    <w:pPr>
      <w:keepNext/>
      <w:keepLines/>
      <w:numPr>
        <w:numId w:val="9"/>
      </w:numPr>
      <w:tabs>
        <w:tab w:val="left" w:pos="720"/>
      </w:tabs>
      <w:spacing w:after="0"/>
    </w:pPr>
    <w:rPr>
      <w:rFonts w:ascii="Arial" w:hAnsi="Arial"/>
      <w:sz w:val="18"/>
    </w:rPr>
  </w:style>
  <w:style w:type="table" w:styleId="TableGrid">
    <w:name w:val="Table Grid"/>
    <w:basedOn w:val="TableNormal"/>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CommentSubject">
    <w:name w:val="annotation subject"/>
    <w:basedOn w:val="CommentText"/>
    <w:next w:val="CommentText"/>
    <w:link w:val="CommentSubjectChar"/>
    <w:rsid w:val="0049618D"/>
    <w:rPr>
      <w:b/>
      <w:bCs/>
    </w:rPr>
  </w:style>
  <w:style w:type="character" w:customStyle="1" w:styleId="CommentSubjectChar">
    <w:name w:val="Comment Subject Char"/>
    <w:link w:val="CommentSubject"/>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Normal"/>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SimSun" w:hAnsi="Times New Roman"/>
      <w:lang w:val="en-GB" w:eastAsia="en-US"/>
    </w:rPr>
  </w:style>
  <w:style w:type="paragraph" w:styleId="Revision">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PlainTextChar">
    <w:name w:val="Plain Text Char"/>
    <w:link w:val="PlainText"/>
    <w:uiPriority w:val="99"/>
    <w:rsid w:val="00883E66"/>
    <w:rPr>
      <w:rFonts w:ascii="Courier New" w:eastAsia="Times New Roman" w:hAnsi="Courier New" w:cs="Courier New"/>
      <w:lang w:val="en-GB" w:eastAsia="en-US"/>
    </w:rPr>
  </w:style>
  <w:style w:type="paragraph" w:customStyle="1" w:styleId="IBL">
    <w:name w:val="IBL"/>
    <w:basedOn w:val="Normal"/>
    <w:rsid w:val="006D39BC"/>
    <w:pPr>
      <w:tabs>
        <w:tab w:val="left" w:pos="284"/>
        <w:tab w:val="num" w:pos="737"/>
      </w:tabs>
      <w:ind w:left="737" w:hanging="453"/>
    </w:pPr>
    <w:rPr>
      <w:rFonts w:eastAsia="MS Mincho"/>
    </w:rPr>
  </w:style>
  <w:style w:type="paragraph" w:styleId="ListParagraph">
    <w:name w:val="List Paragraph"/>
    <w:basedOn w:val="Normal"/>
    <w:uiPriority w:val="34"/>
    <w:qFormat/>
    <w:rsid w:val="00AD18B5"/>
    <w:pPr>
      <w:ind w:firstLineChars="200" w:firstLine="420"/>
    </w:pPr>
  </w:style>
  <w:style w:type="numbering" w:customStyle="1" w:styleId="LFO3">
    <w:name w:val="LFO3"/>
    <w:rsid w:val="00123A14"/>
    <w:pPr>
      <w:numPr>
        <w:numId w:val="39"/>
      </w:numPr>
    </w:pPr>
  </w:style>
  <w:style w:type="character" w:customStyle="1" w:styleId="Heading1Char">
    <w:name w:val="Heading 1 Char"/>
    <w:link w:val="Heading1"/>
    <w:rsid w:val="008C6FC3"/>
    <w:rPr>
      <w:rFonts w:ascii="Arial" w:eastAsia="Times New Roman" w:hAnsi="Arial"/>
      <w:sz w:val="36"/>
      <w:lang w:eastAsia="en-US"/>
    </w:rPr>
  </w:style>
  <w:style w:type="character" w:customStyle="1" w:styleId="Heading4Char">
    <w:name w:val="Heading 4 Char"/>
    <w:link w:val="Heading4"/>
    <w:rsid w:val="008F2794"/>
    <w:rPr>
      <w:rFonts w:ascii="Arial" w:eastAsia="Times New Roman" w:hAnsi="Arial"/>
      <w:sz w:val="24"/>
      <w:lang w:eastAsia="en-US"/>
    </w:rPr>
  </w:style>
  <w:style w:type="character" w:customStyle="1" w:styleId="Heading5Char">
    <w:name w:val="Heading 5 Char"/>
    <w:link w:val="Heading5"/>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List"/>
    <w:rsid w:val="00E74343"/>
    <w:rPr>
      <w:rFonts w:eastAsia="SimSun"/>
    </w:rPr>
  </w:style>
  <w:style w:type="paragraph" w:customStyle="1" w:styleId="I2">
    <w:name w:val="I2"/>
    <w:basedOn w:val="List2"/>
    <w:rsid w:val="00E74343"/>
    <w:rPr>
      <w:rFonts w:eastAsia="SimSun"/>
    </w:rPr>
  </w:style>
  <w:style w:type="paragraph" w:customStyle="1" w:styleId="I3">
    <w:name w:val="I3"/>
    <w:basedOn w:val="List3"/>
    <w:rsid w:val="00E74343"/>
    <w:rPr>
      <w:rFonts w:eastAsia="SimSun"/>
    </w:rPr>
  </w:style>
  <w:style w:type="paragraph" w:customStyle="1" w:styleId="IB3">
    <w:name w:val="IB3"/>
    <w:basedOn w:val="Normal"/>
    <w:rsid w:val="00E74343"/>
    <w:pPr>
      <w:tabs>
        <w:tab w:val="left" w:pos="851"/>
        <w:tab w:val="num" w:pos="1644"/>
      </w:tabs>
      <w:ind w:left="851" w:hanging="567"/>
    </w:pPr>
    <w:rPr>
      <w:rFonts w:eastAsia="SimSun"/>
    </w:rPr>
  </w:style>
  <w:style w:type="paragraph" w:customStyle="1" w:styleId="IB1">
    <w:name w:val="IB1"/>
    <w:basedOn w:val="Normal"/>
    <w:rsid w:val="00E74343"/>
    <w:pPr>
      <w:tabs>
        <w:tab w:val="left" w:pos="284"/>
        <w:tab w:val="num" w:pos="737"/>
      </w:tabs>
      <w:ind w:left="737" w:hanging="453"/>
    </w:pPr>
    <w:rPr>
      <w:rFonts w:eastAsia="SimSun"/>
    </w:rPr>
  </w:style>
  <w:style w:type="paragraph" w:customStyle="1" w:styleId="IB2">
    <w:name w:val="IB2"/>
    <w:basedOn w:val="Normal"/>
    <w:rsid w:val="00E74343"/>
    <w:pPr>
      <w:tabs>
        <w:tab w:val="left" w:pos="567"/>
        <w:tab w:val="num" w:pos="1191"/>
      </w:tabs>
      <w:ind w:left="568" w:hanging="284"/>
    </w:pPr>
    <w:rPr>
      <w:rFonts w:eastAsia="SimSun"/>
    </w:rPr>
  </w:style>
  <w:style w:type="paragraph" w:customStyle="1" w:styleId="IBN">
    <w:name w:val="IBN"/>
    <w:basedOn w:val="Normal"/>
    <w:rsid w:val="00E74343"/>
    <w:pPr>
      <w:tabs>
        <w:tab w:val="left" w:pos="567"/>
        <w:tab w:val="num" w:pos="737"/>
      </w:tabs>
      <w:ind w:left="568" w:hanging="284"/>
    </w:pPr>
    <w:rPr>
      <w:rFonts w:eastAsia="SimSun"/>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Normal"/>
    <w:rsid w:val="00E74343"/>
    <w:pPr>
      <w:tabs>
        <w:tab w:val="left" w:pos="284"/>
      </w:tabs>
      <w:overflowPunct/>
      <w:autoSpaceDE/>
      <w:autoSpaceDN/>
      <w:adjustRightInd/>
      <w:spacing w:before="120" w:after="0"/>
      <w:textAlignment w:val="auto"/>
    </w:pPr>
    <w:rPr>
      <w:rFonts w:ascii="Arial" w:eastAsia="SimSun" w:hAnsi="Arial"/>
      <w:sz w:val="24"/>
      <w:szCs w:val="24"/>
    </w:rPr>
  </w:style>
  <w:style w:type="paragraph" w:customStyle="1" w:styleId="oneM2M-PageHead">
    <w:name w:val="oneM2M-PageHead"/>
    <w:basedOn w:val="Header"/>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Normal"/>
    <w:qFormat/>
    <w:rsid w:val="00E74343"/>
    <w:pPr>
      <w:shd w:val="clear" w:color="auto" w:fill="B42025"/>
      <w:overflowPunct/>
      <w:autoSpaceDE/>
      <w:autoSpaceDN/>
      <w:adjustRightInd/>
      <w:spacing w:after="0"/>
      <w:ind w:left="1985" w:hanging="1985"/>
      <w:jc w:val="center"/>
      <w:textAlignment w:val="auto"/>
    </w:pPr>
    <w:rPr>
      <w:rFonts w:ascii="Calibri" w:eastAsia="SimSun" w:hAnsi="Calibri"/>
      <w:b/>
      <w:bCs/>
      <w:smallCaps/>
      <w:color w:val="FFFFFF"/>
      <w:spacing w:val="30"/>
      <w:sz w:val="40"/>
    </w:rPr>
  </w:style>
  <w:style w:type="paragraph" w:customStyle="1" w:styleId="oneM2M-CoverTableLeft">
    <w:name w:val="oneM2M-CoverTableLeft"/>
    <w:basedOn w:val="Normal"/>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Normal"/>
    <w:qFormat/>
    <w:rsid w:val="00E74343"/>
    <w:pPr>
      <w:tabs>
        <w:tab w:val="left" w:pos="284"/>
      </w:tabs>
      <w:overflowPunct/>
      <w:autoSpaceDE/>
      <w:autoSpaceDN/>
      <w:adjustRightInd/>
      <w:spacing w:before="120" w:after="0"/>
      <w:textAlignment w:val="auto"/>
    </w:pPr>
    <w:rPr>
      <w:rFonts w:ascii="Myriad Pro" w:eastAsia="SimSun"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
    <w:name w:val="批注文字 Char1"/>
    <w:rsid w:val="00E74343"/>
    <w:rPr>
      <w:lang w:val="en-GB" w:eastAsia="en-US"/>
    </w:rPr>
  </w:style>
  <w:style w:type="numbering" w:customStyle="1" w:styleId="1">
    <w:name w:val="无列表1"/>
    <w:next w:val="NoList"/>
    <w:uiPriority w:val="99"/>
    <w:semiHidden/>
    <w:unhideWhenUsed/>
    <w:rsid w:val="00E74343"/>
  </w:style>
  <w:style w:type="character" w:customStyle="1" w:styleId="FootnoteTextChar">
    <w:name w:val="Footnote Text Char"/>
    <w:basedOn w:val="DefaultParagraphFont"/>
    <w:link w:val="FootnoteText"/>
    <w:semiHidden/>
    <w:rsid w:val="00764FC4"/>
    <w:rPr>
      <w:rFonts w:eastAsia="Times New Roman"/>
      <w:sz w:val="16"/>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Normal"/>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51717171717171717171716.vsdx"/><Relationship Id="rId21" Type="http://schemas.openxmlformats.org/officeDocument/2006/relationships/image" Target="media/image8.emf"/><Relationship Id="rId42" Type="http://schemas.openxmlformats.org/officeDocument/2006/relationships/image" Target="media/image18.emf"/><Relationship Id="rId63" Type="http://schemas.openxmlformats.org/officeDocument/2006/relationships/image" Target="media/image29.emf"/><Relationship Id="rId84" Type="http://schemas.openxmlformats.org/officeDocument/2006/relationships/oleObject" Target="embeddings/Microsoft_Visio_2003-2010_Drawing282929292929292929292929.vsd"/><Relationship Id="rId138" Type="http://schemas.openxmlformats.org/officeDocument/2006/relationships/image" Target="media/image68.emf"/><Relationship Id="rId159" Type="http://schemas.openxmlformats.org/officeDocument/2006/relationships/image" Target="media/image79.emf"/><Relationship Id="rId170" Type="http://schemas.openxmlformats.org/officeDocument/2006/relationships/oleObject" Target="embeddings/Microsoft_Visio_2003-2010_Drawing505151515151515151515151.vsd"/><Relationship Id="rId191" Type="http://schemas.openxmlformats.org/officeDocument/2006/relationships/image" Target="media/image95.emf"/><Relationship Id="rId205" Type="http://schemas.openxmlformats.org/officeDocument/2006/relationships/fontTable" Target="fontTable.xml"/><Relationship Id="rId16" Type="http://schemas.openxmlformats.org/officeDocument/2006/relationships/oleObject" Target="embeddings/Microsoft_Visio_2003-2010_Drawing233333333333.vsd"/><Relationship Id="rId107" Type="http://schemas.openxmlformats.org/officeDocument/2006/relationships/package" Target="embeddings/Microsoft_Visio_Drawing111313131313131313131312.vsdx"/><Relationship Id="rId11" Type="http://schemas.openxmlformats.org/officeDocument/2006/relationships/oleObject" Target="embeddings/Microsoft_Visio_2003-2010_Drawing11111111111.vsd"/><Relationship Id="rId32" Type="http://schemas.openxmlformats.org/officeDocument/2006/relationships/image" Target="media/image13.emf"/><Relationship Id="rId37" Type="http://schemas.openxmlformats.org/officeDocument/2006/relationships/oleObject" Target="embeddings/Microsoft_Visio_2003-2010_Drawing121313131313131313131313.vsd"/><Relationship Id="rId53" Type="http://schemas.openxmlformats.org/officeDocument/2006/relationships/oleObject" Target="embeddings/Microsoft_Visio_2003-2010_Drawing171818181818181818181818.vsd"/><Relationship Id="rId58" Type="http://schemas.openxmlformats.org/officeDocument/2006/relationships/package" Target="embeddings/Microsoft_Visio_Drawing244444444444.vsdx"/><Relationship Id="rId74" Type="http://schemas.openxmlformats.org/officeDocument/2006/relationships/package" Target="embeddings/Microsoft_Visio_Drawing577777777776.vsdx"/><Relationship Id="rId79" Type="http://schemas.openxmlformats.org/officeDocument/2006/relationships/image" Target="media/image37.emf"/><Relationship Id="rId102" Type="http://schemas.openxmlformats.org/officeDocument/2006/relationships/image" Target="media/image49.emf"/><Relationship Id="rId123" Type="http://schemas.openxmlformats.org/officeDocument/2006/relationships/oleObject" Target="embeddings/Microsoft_Visio_2003-2010_Drawing343535353535353535353535.vsd"/><Relationship Id="rId128" Type="http://schemas.openxmlformats.org/officeDocument/2006/relationships/image" Target="media/image63.emf"/><Relationship Id="rId144" Type="http://schemas.openxmlformats.org/officeDocument/2006/relationships/image" Target="media/image71.emf"/><Relationship Id="rId149" Type="http://schemas.openxmlformats.org/officeDocument/2006/relationships/image" Target="media/image74.emf"/><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package" Target="embeddings/Microsoft_Visio_Drawing91111111111111111111110.vsdx"/><Relationship Id="rId160" Type="http://schemas.openxmlformats.org/officeDocument/2006/relationships/oleObject" Target="embeddings/Microsoft_Visio_2003-2010_Drawing464747474747474747474747.vsd"/><Relationship Id="rId165" Type="http://schemas.openxmlformats.org/officeDocument/2006/relationships/image" Target="media/image82.emf"/><Relationship Id="rId181" Type="http://schemas.openxmlformats.org/officeDocument/2006/relationships/image" Target="media/image90.emf"/><Relationship Id="rId186" Type="http://schemas.openxmlformats.org/officeDocument/2006/relationships/oleObject" Target="embeddings/Microsoft_Visio_2003-2010_Drawing585959595959595959595959.vsd"/><Relationship Id="rId22" Type="http://schemas.openxmlformats.org/officeDocument/2006/relationships/oleObject" Target="embeddings/Microsoft_Visio_2003-2010_Drawing566666666666.vsd"/><Relationship Id="rId27" Type="http://schemas.openxmlformats.org/officeDocument/2006/relationships/image" Target="media/image11.emf"/><Relationship Id="rId43" Type="http://schemas.openxmlformats.org/officeDocument/2006/relationships/oleObject" Target="embeddings/Microsoft_Visio_2003-2010_Drawing151616161616161616161616.vsd"/><Relationship Id="rId48" Type="http://schemas.openxmlformats.org/officeDocument/2006/relationships/image" Target="media/image21.emf"/><Relationship Id="rId64" Type="http://schemas.openxmlformats.org/officeDocument/2006/relationships/oleObject" Target="embeddings/Microsoft_Visio_2003-2010_Drawing192020202020202020202020.vsd"/><Relationship Id="rId69" Type="http://schemas.openxmlformats.org/officeDocument/2006/relationships/image" Target="media/image32.emf"/><Relationship Id="rId113" Type="http://schemas.openxmlformats.org/officeDocument/2006/relationships/package" Target="embeddings/Microsoft_Visio_Drawing131515151515151515151514.vsdx"/><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package" Target="embeddings/Microsoft_Visio_Drawing182020202020202020202019.vsdx"/><Relationship Id="rId80" Type="http://schemas.openxmlformats.org/officeDocument/2006/relationships/oleObject" Target="embeddings/Microsoft_Visio_2003-2010_Drawing262727272727272727272727.vsd"/><Relationship Id="rId85" Type="http://schemas.openxmlformats.org/officeDocument/2006/relationships/image" Target="media/image40.emf"/><Relationship Id="rId150" Type="http://schemas.openxmlformats.org/officeDocument/2006/relationships/oleObject" Target="embeddings/Microsoft_Visio_2003-2010_Drawing444545454545454545454545.vsd"/><Relationship Id="rId155" Type="http://schemas.openxmlformats.org/officeDocument/2006/relationships/image" Target="media/image77.emf"/><Relationship Id="rId171" Type="http://schemas.openxmlformats.org/officeDocument/2006/relationships/image" Target="media/image85.emf"/><Relationship Id="rId176" Type="http://schemas.openxmlformats.org/officeDocument/2006/relationships/oleObject" Target="embeddings/Microsoft_Visio_2003-2010_Drawing535454545454545454545454.vsd"/><Relationship Id="rId192" Type="http://schemas.openxmlformats.org/officeDocument/2006/relationships/oleObject" Target="embeddings/Microsoft_Visio_2003-2010_Drawing616262626262626262626262.vsd"/><Relationship Id="rId197" Type="http://schemas.openxmlformats.org/officeDocument/2006/relationships/image" Target="media/image98.emf"/><Relationship Id="rId206" Type="http://schemas.openxmlformats.org/officeDocument/2006/relationships/theme" Target="theme/theme1.xml"/><Relationship Id="rId201" Type="http://schemas.openxmlformats.org/officeDocument/2006/relationships/image" Target="media/image100.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Microsoft_Visio_2003-2010_Drawing101111111111111111111111.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image" Target="media/image50.wmf"/><Relationship Id="rId108" Type="http://schemas.openxmlformats.org/officeDocument/2006/relationships/image" Target="media/image53.emf"/><Relationship Id="rId124" Type="http://schemas.openxmlformats.org/officeDocument/2006/relationships/image" Target="media/image61.emf"/><Relationship Id="rId129" Type="http://schemas.openxmlformats.org/officeDocument/2006/relationships/oleObject" Target="embeddings/Microsoft_Visio_2003-2010_Drawing373838383838383838383838.vsd"/><Relationship Id="rId54" Type="http://schemas.openxmlformats.org/officeDocument/2006/relationships/image" Target="media/image24.emf"/><Relationship Id="rId70" Type="http://schemas.openxmlformats.org/officeDocument/2006/relationships/oleObject" Target="embeddings/Microsoft_Visio_2003-2010_Drawing222323232323232323232323.vsd"/><Relationship Id="rId75" Type="http://schemas.openxmlformats.org/officeDocument/2006/relationships/image" Target="media/image35.emf"/><Relationship Id="rId91" Type="http://schemas.openxmlformats.org/officeDocument/2006/relationships/package" Target="embeddings/Microsoft_Visio_Drawing799999999998.vsdx"/><Relationship Id="rId96" Type="http://schemas.openxmlformats.org/officeDocument/2006/relationships/image" Target="media/image46.emf"/><Relationship Id="rId140" Type="http://schemas.openxmlformats.org/officeDocument/2006/relationships/image" Target="media/image69.emf"/><Relationship Id="rId145" Type="http://schemas.openxmlformats.org/officeDocument/2006/relationships/oleObject" Target="embeddings/Microsoft_Visio_2003-2010_Drawing424343434343434343434343.vsd"/><Relationship Id="rId161" Type="http://schemas.openxmlformats.org/officeDocument/2006/relationships/image" Target="media/image80.emf"/><Relationship Id="rId166" Type="http://schemas.openxmlformats.org/officeDocument/2006/relationships/oleObject" Target="embeddings/Microsoft_Visio_2003-2010_Drawing484949494949494949494949.vsd"/><Relationship Id="rId182" Type="http://schemas.openxmlformats.org/officeDocument/2006/relationships/oleObject" Target="embeddings/Microsoft_Visio_2003-2010_Drawing565757575757575757575757.vsd"/><Relationship Id="rId187" Type="http://schemas.openxmlformats.org/officeDocument/2006/relationships/image" Target="media/image9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oleObject" Target="embeddings/Microsoft_Visio_2003-2010_Drawing899999999999.vsd"/><Relationship Id="rId49" Type="http://schemas.openxmlformats.org/officeDocument/2006/relationships/oleObject" Target="embeddings/Microsoft_Visio_2003-2010_Drawing161717171717171717171717.vsd"/><Relationship Id="rId114" Type="http://schemas.openxmlformats.org/officeDocument/2006/relationships/image" Target="media/image56.emf"/><Relationship Id="rId119" Type="http://schemas.openxmlformats.org/officeDocument/2006/relationships/package" Target="embeddings/Microsoft_Visio_Drawing161818181818181818181817.vsdx"/><Relationship Id="rId44" Type="http://schemas.openxmlformats.org/officeDocument/2006/relationships/image" Target="media/image19.emf"/><Relationship Id="rId60" Type="http://schemas.openxmlformats.org/officeDocument/2006/relationships/oleObject" Target="embeddings/oleObject1.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688888888887.vsdx"/><Relationship Id="rId130" Type="http://schemas.openxmlformats.org/officeDocument/2006/relationships/image" Target="media/image64.emf"/><Relationship Id="rId135" Type="http://schemas.openxmlformats.org/officeDocument/2006/relationships/oleObject" Target="embeddings/Microsoft_Visio_2003-2010_Drawing404141414141414141414141.vsd"/><Relationship Id="rId151" Type="http://schemas.openxmlformats.org/officeDocument/2006/relationships/image" Target="media/image75.emf"/><Relationship Id="rId156" Type="http://schemas.openxmlformats.org/officeDocument/2006/relationships/package" Target="embeddings/Microsoft_Visio_Drawing222424242424242424242423.vsdx"/><Relationship Id="rId177" Type="http://schemas.openxmlformats.org/officeDocument/2006/relationships/image" Target="media/image88.emf"/><Relationship Id="rId198" Type="http://schemas.openxmlformats.org/officeDocument/2006/relationships/oleObject" Target="embeddings/Microsoft_Visio_2003-2010_Drawing646565656565656565656565.vsd"/><Relationship Id="rId172" Type="http://schemas.openxmlformats.org/officeDocument/2006/relationships/oleObject" Target="embeddings/Microsoft_Visio_2003-2010_Drawing515252525252525252525252.vsd"/><Relationship Id="rId193" Type="http://schemas.openxmlformats.org/officeDocument/2006/relationships/image" Target="media/image96.emf"/><Relationship Id="rId202" Type="http://schemas.openxmlformats.org/officeDocument/2006/relationships/oleObject" Target="embeddings/Microsoft_Visio_2003-2010_Drawing666767676767676767676767.vsd"/><Relationship Id="rId13" Type="http://schemas.openxmlformats.org/officeDocument/2006/relationships/oleObject" Target="embeddings/Microsoft_Visio_2003-2010_Drawing122222222222.vsd"/><Relationship Id="rId18" Type="http://schemas.openxmlformats.org/officeDocument/2006/relationships/oleObject" Target="embeddings/Microsoft_Visio_2003-2010_Drawing344444444444.vsd"/><Relationship Id="rId39" Type="http://schemas.openxmlformats.org/officeDocument/2006/relationships/oleObject" Target="embeddings/Microsoft_Visio_2003-2010_Drawing131414141414141414141414.vsd"/><Relationship Id="rId109" Type="http://schemas.openxmlformats.org/officeDocument/2006/relationships/oleObject" Target="embeddings/Microsoft_Visio_2003-2010_Drawing333434343434343434343434.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81919191919191919191919.vsd"/><Relationship Id="rId76" Type="http://schemas.openxmlformats.org/officeDocument/2006/relationships/oleObject" Target="embeddings/Microsoft_Visio_2003-2010_Drawing242525252525252525252525.vsd"/><Relationship Id="rId97" Type="http://schemas.openxmlformats.org/officeDocument/2006/relationships/package" Target="embeddings/Microsoft_Visio_Drawing101212121212121212121211.vsdx"/><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oleObject" Target="embeddings/Microsoft_Visio_2003-2010_Drawing353636363636363636363636.vsd"/><Relationship Id="rId141" Type="http://schemas.openxmlformats.org/officeDocument/2006/relationships/package" Target="embeddings/Microsoft_Visio_Drawing192121212121212121212120.vsdx"/><Relationship Id="rId146" Type="http://schemas.openxmlformats.org/officeDocument/2006/relationships/image" Target="media/image72.emf"/><Relationship Id="rId167" Type="http://schemas.openxmlformats.org/officeDocument/2006/relationships/image" Target="media/image83.emf"/><Relationship Id="rId188" Type="http://schemas.openxmlformats.org/officeDocument/2006/relationships/oleObject" Target="embeddings/Microsoft_Visio_2003-2010_Drawing596060606060606060606060.vsd"/><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oleObject" Target="embeddings/Microsoft_Visio_2003-2010_Drawing474848484848484848484848.vsd"/><Relationship Id="rId183" Type="http://schemas.openxmlformats.org/officeDocument/2006/relationships/image" Target="media/image91.emf"/><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oleObject" Target="embeddings/Microsoft_Visio_2003-2010_Drawing677777777777.vsd"/><Relationship Id="rId40" Type="http://schemas.openxmlformats.org/officeDocument/2006/relationships/image" Target="media/image17.emf"/><Relationship Id="rId45" Type="http://schemas.openxmlformats.org/officeDocument/2006/relationships/package" Target="embeddings/Microsoft_Visio_Drawing11111111111.vsdx"/><Relationship Id="rId66" Type="http://schemas.openxmlformats.org/officeDocument/2006/relationships/oleObject" Target="embeddings/Microsoft_Visio_2003-2010_Drawing202121212121212121212121.vsd"/><Relationship Id="rId87" Type="http://schemas.openxmlformats.org/officeDocument/2006/relationships/image" Target="media/image41.emf"/><Relationship Id="rId110" Type="http://schemas.openxmlformats.org/officeDocument/2006/relationships/image" Target="media/image54.emf"/><Relationship Id="rId115" Type="http://schemas.openxmlformats.org/officeDocument/2006/relationships/package" Target="embeddings/Microsoft_Visio_Drawing141616161616161616161615.vsdx"/><Relationship Id="rId131" Type="http://schemas.openxmlformats.org/officeDocument/2006/relationships/oleObject" Target="embeddings/Microsoft_Visio_2003-2010_Drawing383939393939393939393939.vsd"/><Relationship Id="rId136" Type="http://schemas.openxmlformats.org/officeDocument/2006/relationships/image" Target="media/image67.emf"/><Relationship Id="rId157" Type="http://schemas.openxmlformats.org/officeDocument/2006/relationships/image" Target="media/image78.emf"/><Relationship Id="rId178" Type="http://schemas.openxmlformats.org/officeDocument/2006/relationships/oleObject" Target="embeddings/Microsoft_Visio_2003-2010_Drawing545555555555555555555555.vsd"/><Relationship Id="rId61" Type="http://schemas.openxmlformats.org/officeDocument/2006/relationships/image" Target="media/image28.emf"/><Relationship Id="rId82" Type="http://schemas.openxmlformats.org/officeDocument/2006/relationships/oleObject" Target="embeddings/Microsoft_Visio_2003-2010_Drawing272828282828282828282828.vsd"/><Relationship Id="rId152" Type="http://schemas.openxmlformats.org/officeDocument/2006/relationships/oleObject" Target="embeddings/Microsoft_Visio_2003-2010_Drawing454646464646464646464646.vsd"/><Relationship Id="rId173" Type="http://schemas.openxmlformats.org/officeDocument/2006/relationships/image" Target="media/image86.emf"/><Relationship Id="rId194" Type="http://schemas.openxmlformats.org/officeDocument/2006/relationships/oleObject" Target="embeddings/Microsoft_Visio_2003-2010_Drawing626363636363636363636363.vsd"/><Relationship Id="rId199" Type="http://schemas.openxmlformats.org/officeDocument/2006/relationships/image" Target="media/image99.emf"/><Relationship Id="rId203" Type="http://schemas.openxmlformats.org/officeDocument/2006/relationships/image" Target="media/image101.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2.emf"/><Relationship Id="rId35" Type="http://schemas.openxmlformats.org/officeDocument/2006/relationships/oleObject" Target="embeddings/Microsoft_Visio_2003-2010_Drawing111212121212121212121212.vsd"/><Relationship Id="rId56" Type="http://schemas.openxmlformats.org/officeDocument/2006/relationships/image" Target="media/image25.png"/><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Microsoft_Visio_2003-2010_Drawing323333333333333333333333.vsd"/><Relationship Id="rId126" Type="http://schemas.openxmlformats.org/officeDocument/2006/relationships/image" Target="media/image62.emf"/><Relationship Id="rId147" Type="http://schemas.openxmlformats.org/officeDocument/2006/relationships/image" Target="media/image73.emf"/><Relationship Id="rId168" Type="http://schemas.openxmlformats.org/officeDocument/2006/relationships/oleObject" Target="embeddings/Microsoft_Visio_2003-2010_Drawing495050505050505050505050.vsd"/><Relationship Id="rId8" Type="http://schemas.openxmlformats.org/officeDocument/2006/relationships/image" Target="media/image1.png"/><Relationship Id="rId51" Type="http://schemas.openxmlformats.org/officeDocument/2006/relationships/package" Target="embeddings/Microsoft_Word_Document.docx"/><Relationship Id="rId72" Type="http://schemas.openxmlformats.org/officeDocument/2006/relationships/oleObject" Target="embeddings/Microsoft_Visio_2003-2010_Drawing232424242424242424242424.vsd"/><Relationship Id="rId93" Type="http://schemas.openxmlformats.org/officeDocument/2006/relationships/package" Target="embeddings/Microsoft_Visio_Drawing8101010101010101010109.vsdx"/><Relationship Id="rId98" Type="http://schemas.openxmlformats.org/officeDocument/2006/relationships/image" Target="media/image47.emf"/><Relationship Id="rId121" Type="http://schemas.openxmlformats.org/officeDocument/2006/relationships/package" Target="embeddings/Microsoft_Visio_Drawing171919191919191919191918.vsdx"/><Relationship Id="rId142" Type="http://schemas.openxmlformats.org/officeDocument/2006/relationships/image" Target="media/image70.emf"/><Relationship Id="rId163" Type="http://schemas.openxmlformats.org/officeDocument/2006/relationships/image" Target="media/image81.wmf"/><Relationship Id="rId184" Type="http://schemas.openxmlformats.org/officeDocument/2006/relationships/oleObject" Target="embeddings/Microsoft_Visio_2003-2010_Drawing575858585858585858585858.vsd"/><Relationship Id="rId189" Type="http://schemas.openxmlformats.org/officeDocument/2006/relationships/image" Target="media/image94.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7.emf"/><Relationship Id="rId137" Type="http://schemas.openxmlformats.org/officeDocument/2006/relationships/oleObject" Target="embeddings/Microsoft_Visio_2003-2010_Drawing414242424242424242424242.vsd"/><Relationship Id="rId158" Type="http://schemas.openxmlformats.org/officeDocument/2006/relationships/package" Target="embeddings/Microsoft_Visio_Drawing232525252525252525252524.vsdx"/><Relationship Id="rId20" Type="http://schemas.openxmlformats.org/officeDocument/2006/relationships/oleObject" Target="embeddings/Microsoft_Visio_2003-2010_Drawing455555555555.vsd"/><Relationship Id="rId41" Type="http://schemas.openxmlformats.org/officeDocument/2006/relationships/oleObject" Target="embeddings/Microsoft_Visio_2003-2010_Drawing141515151515151515151515.vsd"/><Relationship Id="rId62" Type="http://schemas.openxmlformats.org/officeDocument/2006/relationships/package" Target="embeddings/Microsoft_Visio_Drawing466666666665.vsdx"/><Relationship Id="rId83" Type="http://schemas.openxmlformats.org/officeDocument/2006/relationships/image" Target="media/image39.emf"/><Relationship Id="rId88" Type="http://schemas.openxmlformats.org/officeDocument/2006/relationships/oleObject" Target="embeddings/Microsoft_Visio_2003-2010_Drawing293030303030303030303030.vsd"/><Relationship Id="rId111" Type="http://schemas.openxmlformats.org/officeDocument/2006/relationships/package" Target="embeddings/Microsoft_Visio_Drawing121414141414141414141413.vsdx"/><Relationship Id="rId132" Type="http://schemas.openxmlformats.org/officeDocument/2006/relationships/image" Target="media/image65.emf"/><Relationship Id="rId153" Type="http://schemas.openxmlformats.org/officeDocument/2006/relationships/image" Target="media/image76.emf"/><Relationship Id="rId174" Type="http://schemas.openxmlformats.org/officeDocument/2006/relationships/oleObject" Target="embeddings/Microsoft_Visio_2003-2010_Drawing525353535353535353535353.vsd"/><Relationship Id="rId179" Type="http://schemas.openxmlformats.org/officeDocument/2006/relationships/image" Target="media/image89.emf"/><Relationship Id="rId195" Type="http://schemas.openxmlformats.org/officeDocument/2006/relationships/image" Target="media/image97.emf"/><Relationship Id="rId190" Type="http://schemas.openxmlformats.org/officeDocument/2006/relationships/oleObject" Target="embeddings/Microsoft_Visio_2003-2010_Drawing606161616161616161616161.vsd"/><Relationship Id="rId204" Type="http://schemas.openxmlformats.org/officeDocument/2006/relationships/oleObject" Target="embeddings/Microsoft_Visio_2003-2010_Drawing676868686868686868686868.vsd"/><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oleObject" Target="embeddings/Microsoft_Visio_2003-2010_Drawing363737373737373737373737.vsd"/><Relationship Id="rId10" Type="http://schemas.openxmlformats.org/officeDocument/2006/relationships/image" Target="media/image2.emf"/><Relationship Id="rId31" Type="http://schemas.openxmlformats.org/officeDocument/2006/relationships/oleObject" Target="embeddings/Microsoft_Visio_2003-2010_Drawing91010101010101010101010.vsd"/><Relationship Id="rId52" Type="http://schemas.openxmlformats.org/officeDocument/2006/relationships/image" Target="media/image23.emf"/><Relationship Id="rId73" Type="http://schemas.openxmlformats.org/officeDocument/2006/relationships/image" Target="media/image34.emf"/><Relationship Id="rId78" Type="http://schemas.openxmlformats.org/officeDocument/2006/relationships/oleObject" Target="embeddings/Microsoft_Visio_2003-2010_Drawing252626262626262626262626.vsd"/><Relationship Id="rId94" Type="http://schemas.openxmlformats.org/officeDocument/2006/relationships/image" Target="media/image45.emf"/><Relationship Id="rId99" Type="http://schemas.openxmlformats.org/officeDocument/2006/relationships/oleObject" Target="embeddings/Microsoft_Visio_2003-2010_Drawing303131313131313131313131.vsd"/><Relationship Id="rId101" Type="http://schemas.openxmlformats.org/officeDocument/2006/relationships/oleObject" Target="embeddings/Microsoft_Visio_2003-2010_Drawing313232323232323232323232.vsd"/><Relationship Id="rId122" Type="http://schemas.openxmlformats.org/officeDocument/2006/relationships/image" Target="media/image60.emf"/><Relationship Id="rId143" Type="http://schemas.openxmlformats.org/officeDocument/2006/relationships/package" Target="embeddings/Microsoft_Visio_Drawing202222222222222222222221.vsdx"/><Relationship Id="rId148" Type="http://schemas.openxmlformats.org/officeDocument/2006/relationships/oleObject" Target="embeddings/Microsoft_Visio_2003-2010_Drawing434444444444444444444444.vsd"/><Relationship Id="rId164" Type="http://schemas.openxmlformats.org/officeDocument/2006/relationships/package" Target="embeddings/Microsoft_Word_Document1.docx"/><Relationship Id="rId169" Type="http://schemas.openxmlformats.org/officeDocument/2006/relationships/image" Target="media/image84.emf"/><Relationship Id="rId185"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oleObject" Target="embeddings/Microsoft_Visio_2003-2010_Drawing555656565656565656565656.vsd"/><Relationship Id="rId26" Type="http://schemas.openxmlformats.org/officeDocument/2006/relationships/oleObject" Target="embeddings/Microsoft_Visio_2003-2010_Drawing788888888888.vsd"/><Relationship Id="rId47" Type="http://schemas.openxmlformats.org/officeDocument/2006/relationships/package" Target="embeddings/Microsoft_Visio_Drawing122222222222.vsdx"/><Relationship Id="rId68" Type="http://schemas.openxmlformats.org/officeDocument/2006/relationships/oleObject" Target="embeddings/Microsoft_Visio_2003-2010_Drawing212222222222222222222222.vsd"/><Relationship Id="rId89" Type="http://schemas.openxmlformats.org/officeDocument/2006/relationships/image" Target="media/image42.emf"/><Relationship Id="rId112" Type="http://schemas.openxmlformats.org/officeDocument/2006/relationships/image" Target="media/image55.emf"/><Relationship Id="rId133" Type="http://schemas.openxmlformats.org/officeDocument/2006/relationships/oleObject" Target="embeddings/Microsoft_Visio_2003-2010_Drawing394040404040404040404040.vsd"/><Relationship Id="rId154" Type="http://schemas.openxmlformats.org/officeDocument/2006/relationships/package" Target="embeddings/Microsoft_Visio_Drawing212323232323232323232322.vsdx"/><Relationship Id="rId175" Type="http://schemas.openxmlformats.org/officeDocument/2006/relationships/image" Target="media/image87.emf"/><Relationship Id="rId196" Type="http://schemas.openxmlformats.org/officeDocument/2006/relationships/oleObject" Target="embeddings/Microsoft_Visio_2003-2010_Drawing636464646464646464646464.vsd"/><Relationship Id="rId200" Type="http://schemas.openxmlformats.org/officeDocument/2006/relationships/oleObject" Target="embeddings/Microsoft_Visio_2003-2010_Drawing656666666666666666666666.vsd"/></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F5094-04CC-4914-9A0A-854FC335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522</Pages>
  <Words>175496</Words>
  <Characters>1000330</Characters>
  <Application>Microsoft Office Word</Application>
  <DocSecurity>0</DocSecurity>
  <Lines>8336</Lines>
  <Paragraphs>2346</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1173480</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Karen Hughes</cp:lastModifiedBy>
  <cp:revision>3</cp:revision>
  <cp:lastPrinted>2016-08-26T14:37:00Z</cp:lastPrinted>
  <dcterms:created xsi:type="dcterms:W3CDTF">2019-05-07T12:08:00Z</dcterms:created>
  <dcterms:modified xsi:type="dcterms:W3CDTF">2019-05-07T12:09:00Z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