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XSpec="center" w:tblpY="325"/>
        <w:tblW w:w="0" w:type="auto"/>
        <w:tblLook w:val="04A0" w:firstRow="1" w:lastRow="0" w:firstColumn="1" w:lastColumn="0" w:noHBand="0" w:noVBand="1"/>
      </w:tblPr>
      <w:tblGrid>
        <w:gridCol w:w="1597"/>
      </w:tblGrid>
      <w:tr w:rsidR="00867EBE" w:rsidRPr="009743EA" w14:paraId="78367E61" w14:textId="77777777" w:rsidTr="00867EBE">
        <w:trPr>
          <w:trHeight w:val="738"/>
        </w:trPr>
        <w:tc>
          <w:tcPr>
            <w:tcW w:w="1597" w:type="dxa"/>
          </w:tcPr>
          <w:p w14:paraId="00953C49" w14:textId="77777777" w:rsidR="00867EBE" w:rsidRPr="005A2D7C" w:rsidRDefault="004D0B37" w:rsidP="00867EBE">
            <w:pPr>
              <w:tabs>
                <w:tab w:val="left" w:pos="284"/>
                <w:tab w:val="center" w:pos="4680"/>
                <w:tab w:val="right" w:pos="9360"/>
              </w:tabs>
              <w:overflowPunct/>
              <w:autoSpaceDE/>
              <w:autoSpaceDN/>
              <w:adjustRightInd/>
              <w:spacing w:after="0"/>
              <w:jc w:val="right"/>
              <w:textAlignment w:val="auto"/>
              <w:rPr>
                <w:rFonts w:ascii="Calibri" w:eastAsia="Calibri" w:hAnsi="Calibri"/>
                <w:sz w:val="22"/>
              </w:rPr>
            </w:pPr>
            <w:r>
              <w:rPr>
                <w:rFonts w:ascii="Calibri" w:eastAsia="Calibri" w:hAnsi="Calibri"/>
                <w:sz w:val="22"/>
              </w:rPr>
              <w:pict w14:anchorId="29F856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66.35pt;height:45.7pt;visibility:visible">
                  <v:imagedata r:id="rId8" o:title="oneM2M-Logo"/>
                </v:shape>
              </w:pict>
            </w:r>
          </w:p>
        </w:tc>
      </w:tr>
    </w:tbl>
    <w:p w14:paraId="5D9B427A" w14:textId="77777777" w:rsidR="00BC33F7" w:rsidRPr="005A2D7C" w:rsidRDefault="00BC33F7" w:rsidP="00867EBE">
      <w:pPr>
        <w:jc w:val="center"/>
      </w:pPr>
    </w:p>
    <w:p w14:paraId="285235A3" w14:textId="77777777" w:rsidR="00BC33F7" w:rsidRPr="005A2D7C" w:rsidRDefault="00BC33F7" w:rsidP="00BC33F7"/>
    <w:p w14:paraId="74E07698" w14:textId="77777777" w:rsidR="00BC33F7" w:rsidRPr="005A2D7C" w:rsidRDefault="00BC33F7" w:rsidP="00BC33F7"/>
    <w:p w14:paraId="623290E4" w14:textId="77777777" w:rsidR="00BC33F7" w:rsidRPr="005A2D7C" w:rsidRDefault="00BC33F7" w:rsidP="00BC33F7"/>
    <w:p w14:paraId="48ED556B" w14:textId="77777777" w:rsidR="00BC33F7" w:rsidRPr="005A2D7C" w:rsidRDefault="00BC33F7" w:rsidP="00BC33F7"/>
    <w:p w14:paraId="53F2B480" w14:textId="77777777" w:rsidR="00BC33F7" w:rsidRPr="009743EA"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424964" w:rsidRPr="009743EA" w14:paraId="5C4FA4FE" w14:textId="77777777" w:rsidTr="005A3CFF">
        <w:trPr>
          <w:trHeight w:val="302"/>
          <w:jc w:val="center"/>
        </w:trPr>
        <w:tc>
          <w:tcPr>
            <w:tcW w:w="9463" w:type="dxa"/>
            <w:gridSpan w:val="2"/>
            <w:shd w:val="clear" w:color="auto" w:fill="B42025"/>
          </w:tcPr>
          <w:p w14:paraId="2103690B" w14:textId="77777777" w:rsidR="00161159" w:rsidRPr="009743EA" w:rsidRDefault="000D253E"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bookmarkStart w:id="1" w:name="page2"/>
            <w:bookmarkEnd w:id="0"/>
            <w:r w:rsidRPr="009743EA">
              <w:rPr>
                <w:rFonts w:ascii="Myriad Pro" w:hAnsi="Myriad Pro" w:cs="Tahoma"/>
                <w:b/>
                <w:smallCaps/>
                <w:color w:val="FFFFFF"/>
                <w:spacing w:val="30"/>
                <w:sz w:val="36"/>
                <w:szCs w:val="24"/>
              </w:rPr>
              <w:t>oneM2M</w:t>
            </w:r>
          </w:p>
          <w:p w14:paraId="1AE19CF8" w14:textId="77777777" w:rsidR="00424964" w:rsidRPr="009743EA" w:rsidRDefault="00424964"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9743EA">
              <w:rPr>
                <w:rFonts w:ascii="Myriad Pro" w:hAnsi="Myriad Pro" w:cs="Tahoma"/>
                <w:b/>
                <w:smallCaps/>
                <w:color w:val="FFFFFF"/>
                <w:spacing w:val="30"/>
                <w:sz w:val="36"/>
                <w:szCs w:val="24"/>
              </w:rPr>
              <w:t>Technical Report</w:t>
            </w:r>
          </w:p>
        </w:tc>
      </w:tr>
      <w:tr w:rsidR="00424964" w:rsidRPr="009743EA" w14:paraId="39A5A5BD" w14:textId="77777777" w:rsidTr="005A3CFF">
        <w:trPr>
          <w:trHeight w:val="124"/>
          <w:jc w:val="center"/>
        </w:trPr>
        <w:tc>
          <w:tcPr>
            <w:tcW w:w="2512" w:type="dxa"/>
            <w:shd w:val="clear" w:color="auto" w:fill="A0A0A3"/>
          </w:tcPr>
          <w:p w14:paraId="76798860" w14:textId="77777777" w:rsidR="00424964" w:rsidRPr="009743EA" w:rsidRDefault="00424964" w:rsidP="00424964">
            <w:pPr>
              <w:overflowPunct/>
              <w:autoSpaceDE/>
              <w:autoSpaceDN/>
              <w:adjustRightInd/>
              <w:spacing w:after="0"/>
              <w:ind w:right="10"/>
              <w:textAlignment w:val="auto"/>
              <w:rPr>
                <w:rFonts w:ascii="Myriad Pro" w:hAnsi="Myriad Pro"/>
                <w:bCs/>
                <w:color w:val="FFFFFF"/>
                <w:sz w:val="24"/>
                <w:szCs w:val="24"/>
              </w:rPr>
            </w:pPr>
            <w:r w:rsidRPr="009743EA">
              <w:rPr>
                <w:rFonts w:ascii="Myriad Pro" w:hAnsi="Myriad Pro"/>
                <w:bCs/>
                <w:color w:val="FFFFFF"/>
                <w:sz w:val="24"/>
                <w:szCs w:val="24"/>
              </w:rPr>
              <w:t>Document Number</w:t>
            </w:r>
          </w:p>
        </w:tc>
        <w:tc>
          <w:tcPr>
            <w:tcW w:w="6951" w:type="dxa"/>
            <w:shd w:val="clear" w:color="auto" w:fill="FFFFFF"/>
          </w:tcPr>
          <w:p w14:paraId="2F71BE7E" w14:textId="2F59FEDA" w:rsidR="00424964" w:rsidRPr="005A2D7C" w:rsidRDefault="005E77DD" w:rsidP="00E363D2">
            <w:pPr>
              <w:keepNext/>
              <w:keepLines/>
              <w:overflowPunct/>
              <w:autoSpaceDE/>
              <w:autoSpaceDN/>
              <w:adjustRightInd/>
              <w:spacing w:before="60" w:after="60"/>
              <w:ind w:right="10"/>
              <w:textAlignment w:val="auto"/>
              <w:rPr>
                <w:rFonts w:ascii="Myriad Pro" w:eastAsia="Malgun Gothic" w:hAnsi="Myriad Pro"/>
                <w:sz w:val="22"/>
              </w:rPr>
            </w:pPr>
            <w:r w:rsidRPr="005A2D7C">
              <w:rPr>
                <w:rFonts w:ascii="Myriad Pro" w:eastAsia="BatangChe" w:hAnsi="Myriad Pro"/>
                <w:sz w:val="22"/>
              </w:rPr>
              <w:t>oneM2M-</w:t>
            </w:r>
            <w:r w:rsidR="006D5F3D" w:rsidRPr="005A2D7C">
              <w:rPr>
                <w:rFonts w:ascii="Myriad Pro" w:eastAsia="BatangChe" w:hAnsi="Myriad Pro"/>
                <w:sz w:val="22"/>
              </w:rPr>
              <w:t>TR-0051-V-</w:t>
            </w:r>
            <w:r w:rsidR="00DC4AC1">
              <w:rPr>
                <w:rFonts w:ascii="Myriad Pro" w:eastAsia="BatangChe" w:hAnsi="Myriad Pro"/>
                <w:sz w:val="22"/>
              </w:rPr>
              <w:t>3</w:t>
            </w:r>
            <w:r w:rsidR="006D5F3D" w:rsidRPr="005A2D7C">
              <w:rPr>
                <w:rFonts w:ascii="Myriad Pro" w:eastAsia="BatangChe" w:hAnsi="Myriad Pro"/>
                <w:sz w:val="22"/>
              </w:rPr>
              <w:t>.</w:t>
            </w:r>
            <w:r w:rsidR="000D6D95">
              <w:rPr>
                <w:rFonts w:ascii="Myriad Pro" w:hAnsi="Myriad Pro"/>
                <w:sz w:val="22"/>
              </w:rPr>
              <w:t>0</w:t>
            </w:r>
            <w:r w:rsidRPr="005A2D7C">
              <w:rPr>
                <w:rFonts w:ascii="Myriad Pro" w:eastAsia="BatangChe" w:hAnsi="Myriad Pro"/>
                <w:sz w:val="22"/>
              </w:rPr>
              <w:t>.</w:t>
            </w:r>
            <w:r w:rsidR="008244F8" w:rsidRPr="005A2D7C">
              <w:rPr>
                <w:rFonts w:ascii="Myriad Pro" w:eastAsia="BatangChe" w:hAnsi="Myriad Pro"/>
                <w:sz w:val="22"/>
              </w:rPr>
              <w:t>0</w:t>
            </w:r>
            <w:r w:rsidR="006B5A73">
              <w:rPr>
                <w:rFonts w:ascii="Myriad Pro" w:eastAsia="BatangChe" w:hAnsi="Myriad Pro"/>
                <w:sz w:val="22"/>
                <w:szCs w:val="24"/>
              </w:rPr>
              <w:t xml:space="preserve"> </w:t>
            </w:r>
          </w:p>
        </w:tc>
      </w:tr>
      <w:tr w:rsidR="00424964" w:rsidRPr="009743EA" w14:paraId="79F4959B" w14:textId="77777777" w:rsidTr="005A3CFF">
        <w:trPr>
          <w:trHeight w:val="116"/>
          <w:jc w:val="center"/>
        </w:trPr>
        <w:tc>
          <w:tcPr>
            <w:tcW w:w="2512" w:type="dxa"/>
            <w:shd w:val="clear" w:color="auto" w:fill="A0A0A3"/>
          </w:tcPr>
          <w:p w14:paraId="22D425D1" w14:textId="77777777" w:rsidR="00424964" w:rsidRPr="009743EA" w:rsidRDefault="00424964" w:rsidP="00424964">
            <w:pPr>
              <w:overflowPunct/>
              <w:autoSpaceDE/>
              <w:autoSpaceDN/>
              <w:adjustRightInd/>
              <w:spacing w:after="0"/>
              <w:ind w:right="10"/>
              <w:textAlignment w:val="auto"/>
              <w:rPr>
                <w:rFonts w:ascii="Myriad Pro" w:hAnsi="Myriad Pro"/>
                <w:bCs/>
                <w:color w:val="FFFFFF"/>
                <w:sz w:val="24"/>
                <w:szCs w:val="24"/>
              </w:rPr>
            </w:pPr>
            <w:r w:rsidRPr="009743EA">
              <w:rPr>
                <w:rFonts w:ascii="Myriad Pro" w:hAnsi="Myriad Pro"/>
                <w:bCs/>
                <w:color w:val="FFFFFF"/>
                <w:sz w:val="24"/>
                <w:szCs w:val="24"/>
              </w:rPr>
              <w:t>Document Name:</w:t>
            </w:r>
          </w:p>
        </w:tc>
        <w:tc>
          <w:tcPr>
            <w:tcW w:w="6951" w:type="dxa"/>
            <w:shd w:val="clear" w:color="auto" w:fill="FFFFFF"/>
          </w:tcPr>
          <w:p w14:paraId="3FBB9AD1" w14:textId="77777777" w:rsidR="00424964" w:rsidRPr="005A2D7C" w:rsidRDefault="006D5F3D" w:rsidP="00424964">
            <w:pPr>
              <w:keepNext/>
              <w:keepLines/>
              <w:overflowPunct/>
              <w:autoSpaceDE/>
              <w:autoSpaceDN/>
              <w:adjustRightInd/>
              <w:spacing w:before="60" w:after="60"/>
              <w:ind w:right="10"/>
              <w:textAlignment w:val="auto"/>
              <w:rPr>
                <w:rFonts w:ascii="Myriad Pro" w:eastAsia="Malgun Gothic" w:hAnsi="Myriad Pro"/>
                <w:sz w:val="22"/>
              </w:rPr>
            </w:pPr>
            <w:r w:rsidRPr="005A2D7C">
              <w:rPr>
                <w:rFonts w:ascii="Myriad Pro" w:eastAsia="BatangChe" w:hAnsi="Myriad Pro"/>
                <w:sz w:val="22"/>
              </w:rPr>
              <w:t>oneM2M API guide</w:t>
            </w:r>
          </w:p>
          <w:p w14:paraId="1B2F203D" w14:textId="77777777" w:rsidR="00424964" w:rsidRPr="005A2D7C" w:rsidRDefault="00424964" w:rsidP="00424964">
            <w:pPr>
              <w:keepNext/>
              <w:keepLines/>
              <w:overflowPunct/>
              <w:autoSpaceDE/>
              <w:autoSpaceDN/>
              <w:adjustRightInd/>
              <w:spacing w:before="60" w:after="60"/>
              <w:ind w:right="10"/>
              <w:textAlignment w:val="auto"/>
              <w:rPr>
                <w:rFonts w:ascii="Myriad Pro" w:eastAsia="BatangChe" w:hAnsi="Myriad Pro"/>
                <w:sz w:val="22"/>
              </w:rPr>
            </w:pPr>
          </w:p>
        </w:tc>
      </w:tr>
      <w:tr w:rsidR="00424964" w:rsidRPr="009743EA" w14:paraId="1C06FAA2" w14:textId="77777777" w:rsidTr="005A3CFF">
        <w:trPr>
          <w:trHeight w:val="124"/>
          <w:jc w:val="center"/>
        </w:trPr>
        <w:tc>
          <w:tcPr>
            <w:tcW w:w="2512" w:type="dxa"/>
            <w:shd w:val="clear" w:color="auto" w:fill="A0A0A3"/>
          </w:tcPr>
          <w:p w14:paraId="371C4628" w14:textId="77777777" w:rsidR="00424964" w:rsidRPr="009743EA" w:rsidRDefault="00424964" w:rsidP="00424964">
            <w:pPr>
              <w:overflowPunct/>
              <w:autoSpaceDE/>
              <w:autoSpaceDN/>
              <w:adjustRightInd/>
              <w:spacing w:after="0"/>
              <w:ind w:right="10"/>
              <w:textAlignment w:val="auto"/>
              <w:rPr>
                <w:rFonts w:ascii="Myriad Pro" w:hAnsi="Myriad Pro"/>
                <w:bCs/>
                <w:color w:val="FFFFFF"/>
                <w:sz w:val="24"/>
                <w:szCs w:val="24"/>
              </w:rPr>
            </w:pPr>
            <w:r w:rsidRPr="009743EA">
              <w:rPr>
                <w:rFonts w:ascii="Myriad Pro" w:hAnsi="Myriad Pro"/>
                <w:bCs/>
                <w:color w:val="FFFFFF"/>
                <w:sz w:val="24"/>
                <w:szCs w:val="24"/>
              </w:rPr>
              <w:t>Date:</w:t>
            </w:r>
          </w:p>
        </w:tc>
        <w:tc>
          <w:tcPr>
            <w:tcW w:w="6951" w:type="dxa"/>
            <w:shd w:val="clear" w:color="auto" w:fill="FFFFFF"/>
          </w:tcPr>
          <w:p w14:paraId="52BC4745" w14:textId="4DF6D753" w:rsidR="00424964" w:rsidRPr="005A2D7C" w:rsidRDefault="00DC4AC1" w:rsidP="00E363D2">
            <w:pPr>
              <w:keepNext/>
              <w:keepLines/>
              <w:overflowPunct/>
              <w:autoSpaceDE/>
              <w:autoSpaceDN/>
              <w:adjustRightInd/>
              <w:spacing w:before="60" w:after="60"/>
              <w:ind w:right="10"/>
              <w:textAlignment w:val="auto"/>
              <w:rPr>
                <w:rFonts w:ascii="Myriad Pro" w:eastAsia="Malgun Gothic" w:hAnsi="Myriad Pro"/>
                <w:sz w:val="22"/>
              </w:rPr>
            </w:pPr>
            <w:r w:rsidRPr="005A2D7C">
              <w:rPr>
                <w:rFonts w:ascii="Myriad Pro" w:eastAsia="BatangChe" w:hAnsi="Myriad Pro"/>
                <w:sz w:val="22"/>
              </w:rPr>
              <w:t>202</w:t>
            </w:r>
            <w:r>
              <w:rPr>
                <w:rFonts w:ascii="Myriad Pro" w:eastAsia="BatangChe" w:hAnsi="Myriad Pro"/>
                <w:sz w:val="22"/>
              </w:rPr>
              <w:t>1</w:t>
            </w:r>
            <w:r w:rsidR="00C40550" w:rsidRPr="005A2D7C">
              <w:rPr>
                <w:rFonts w:ascii="Myriad Pro" w:eastAsia="BatangChe" w:hAnsi="Myriad Pro"/>
                <w:sz w:val="22"/>
              </w:rPr>
              <w:t>-</w:t>
            </w:r>
            <w:r>
              <w:rPr>
                <w:rFonts w:ascii="Myriad Pro" w:eastAsia="BatangChe" w:hAnsi="Myriad Pro"/>
                <w:sz w:val="22"/>
              </w:rPr>
              <w:t>05</w:t>
            </w:r>
            <w:r w:rsidR="003175F6" w:rsidRPr="005A2D7C">
              <w:rPr>
                <w:rFonts w:ascii="Myriad Pro" w:hAnsi="Myriad Pro"/>
                <w:sz w:val="22"/>
              </w:rPr>
              <w:t>-</w:t>
            </w:r>
            <w:r>
              <w:rPr>
                <w:rFonts w:ascii="Myriad Pro" w:eastAsia="BatangChe" w:hAnsi="Myriad Pro"/>
                <w:sz w:val="22"/>
              </w:rPr>
              <w:t>12</w:t>
            </w:r>
          </w:p>
        </w:tc>
      </w:tr>
      <w:tr w:rsidR="00424964" w:rsidRPr="009743EA" w14:paraId="1F4413B0" w14:textId="77777777" w:rsidTr="005A3CFF">
        <w:trPr>
          <w:trHeight w:val="937"/>
          <w:jc w:val="center"/>
        </w:trPr>
        <w:tc>
          <w:tcPr>
            <w:tcW w:w="2512" w:type="dxa"/>
            <w:shd w:val="clear" w:color="auto" w:fill="A0A0A3"/>
          </w:tcPr>
          <w:p w14:paraId="52C9E727" w14:textId="77777777" w:rsidR="00424964" w:rsidRPr="009743EA" w:rsidRDefault="00424964" w:rsidP="00424964">
            <w:pPr>
              <w:overflowPunct/>
              <w:autoSpaceDE/>
              <w:autoSpaceDN/>
              <w:adjustRightInd/>
              <w:spacing w:after="0"/>
              <w:ind w:right="10"/>
              <w:textAlignment w:val="auto"/>
              <w:rPr>
                <w:rFonts w:ascii="Myriad Pro" w:hAnsi="Myriad Pro"/>
                <w:bCs/>
                <w:color w:val="FFFFFF"/>
                <w:sz w:val="24"/>
                <w:szCs w:val="24"/>
              </w:rPr>
            </w:pPr>
            <w:r w:rsidRPr="009743EA">
              <w:rPr>
                <w:rFonts w:ascii="Myriad Pro" w:hAnsi="Myriad Pro"/>
                <w:bCs/>
                <w:color w:val="FFFFFF"/>
                <w:sz w:val="24"/>
                <w:szCs w:val="24"/>
              </w:rPr>
              <w:t>Abstract</w:t>
            </w:r>
            <w:r w:rsidR="00C40550" w:rsidRPr="009743EA">
              <w:rPr>
                <w:rFonts w:ascii="Myriad Pro" w:hAnsi="Myriad Pro"/>
                <w:bCs/>
                <w:color w:val="FFFFFF"/>
                <w:sz w:val="24"/>
                <w:szCs w:val="24"/>
              </w:rPr>
              <w:t>:</w:t>
            </w:r>
          </w:p>
        </w:tc>
        <w:tc>
          <w:tcPr>
            <w:tcW w:w="6951" w:type="dxa"/>
            <w:shd w:val="clear" w:color="auto" w:fill="FFFFFF"/>
          </w:tcPr>
          <w:p w14:paraId="26B595E4" w14:textId="77777777" w:rsidR="00424964" w:rsidRPr="005A2D7C" w:rsidRDefault="006D5F3D" w:rsidP="00424964">
            <w:pPr>
              <w:keepNext/>
              <w:keepLines/>
              <w:overflowPunct/>
              <w:autoSpaceDE/>
              <w:autoSpaceDN/>
              <w:adjustRightInd/>
              <w:spacing w:before="60" w:after="60"/>
              <w:ind w:right="10"/>
              <w:textAlignment w:val="auto"/>
              <w:rPr>
                <w:rFonts w:ascii="Arial" w:eastAsia="Malgun Gothic" w:hAnsi="Arial"/>
                <w:sz w:val="22"/>
              </w:rPr>
            </w:pPr>
            <w:r w:rsidRPr="005A2D7C">
              <w:rPr>
                <w:rFonts w:ascii="Myriad Pro" w:eastAsia="BatangChe" w:hAnsi="Myriad Pro"/>
                <w:sz w:val="22"/>
              </w:rPr>
              <w:t>Provides a collection of oneM2M API for guiding developers to develop applications using functionalities provided by a o</w:t>
            </w:r>
            <w:r w:rsidRPr="005A2D7C">
              <w:rPr>
                <w:rFonts w:ascii="Arial" w:hAnsi="Arial"/>
                <w:sz w:val="22"/>
              </w:rPr>
              <w:t>neM2M service platform</w:t>
            </w:r>
          </w:p>
        </w:tc>
      </w:tr>
      <w:tr w:rsidR="005A3CFF" w:rsidRPr="009743EA" w14:paraId="41B71960" w14:textId="77777777" w:rsidTr="005A3CFF">
        <w:tblPrEx>
          <w:tblLook w:val="04A0" w:firstRow="1" w:lastRow="0" w:firstColumn="1" w:lastColumn="0" w:noHBand="0" w:noVBand="1"/>
        </w:tblPrEx>
        <w:trPr>
          <w:trHeight w:val="373"/>
          <w:jc w:val="center"/>
        </w:trPr>
        <w:tc>
          <w:tcPr>
            <w:tcW w:w="9463"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11B401D6" w14:textId="77777777" w:rsidR="005A3CFF" w:rsidRPr="005A2D7C" w:rsidRDefault="005A3CFF" w:rsidP="00C851CA">
            <w:pPr>
              <w:pStyle w:val="oneM2M-CoverTableLeft"/>
              <w:tabs>
                <w:tab w:val="left" w:pos="6248"/>
              </w:tabs>
              <w:rPr>
                <w:sz w:val="16"/>
                <w:lang w:val="en-GB"/>
              </w:rPr>
            </w:pPr>
            <w:r w:rsidRPr="005A2D7C">
              <w:rPr>
                <w:sz w:val="16"/>
                <w:lang w:val="en-GB"/>
              </w:rPr>
              <w:t>Template Version:</w:t>
            </w:r>
            <w:r w:rsidR="00C851CA" w:rsidRPr="005A2D7C">
              <w:rPr>
                <w:sz w:val="16"/>
                <w:lang w:val="en-GB"/>
              </w:rPr>
              <w:t xml:space="preserve"> January</w:t>
            </w:r>
            <w:r w:rsidRPr="005A2D7C">
              <w:rPr>
                <w:sz w:val="16"/>
                <w:lang w:val="en-GB"/>
              </w:rPr>
              <w:t xml:space="preserve"> 201</w:t>
            </w:r>
            <w:r w:rsidR="00C851CA" w:rsidRPr="005A2D7C">
              <w:rPr>
                <w:sz w:val="16"/>
                <w:lang w:val="en-GB"/>
              </w:rPr>
              <w:t>7</w:t>
            </w:r>
            <w:r w:rsidRPr="005A2D7C">
              <w:rPr>
                <w:sz w:val="16"/>
                <w:lang w:val="en-GB"/>
              </w:rPr>
              <w:t xml:space="preserve"> (Do not modify)</w:t>
            </w:r>
          </w:p>
        </w:tc>
      </w:tr>
    </w:tbl>
    <w:p w14:paraId="28555F47" w14:textId="77777777" w:rsidR="00424964" w:rsidRPr="005A2D7C" w:rsidRDefault="00424964" w:rsidP="00424964">
      <w:pPr>
        <w:tabs>
          <w:tab w:val="left" w:pos="284"/>
        </w:tabs>
        <w:overflowPunct/>
        <w:autoSpaceDE/>
        <w:autoSpaceDN/>
        <w:adjustRightInd/>
        <w:spacing w:before="120" w:after="0"/>
        <w:textAlignment w:val="auto"/>
        <w:rPr>
          <w:rFonts w:ascii="Arial" w:hAnsi="Arial"/>
          <w:sz w:val="24"/>
        </w:rPr>
      </w:pPr>
    </w:p>
    <w:p w14:paraId="6E34F3BE" w14:textId="77777777" w:rsidR="00424964" w:rsidRPr="005A2D7C" w:rsidRDefault="00424964" w:rsidP="00424964">
      <w:pPr>
        <w:tabs>
          <w:tab w:val="left" w:pos="284"/>
        </w:tabs>
        <w:overflowPunct/>
        <w:autoSpaceDE/>
        <w:autoSpaceDN/>
        <w:adjustRightInd/>
        <w:spacing w:before="120" w:after="0"/>
        <w:textAlignment w:val="auto"/>
        <w:rPr>
          <w:rFonts w:ascii="Arial" w:hAnsi="Arial"/>
          <w:sz w:val="24"/>
        </w:rPr>
      </w:pPr>
    </w:p>
    <w:p w14:paraId="0077AEC6" w14:textId="77777777" w:rsidR="00424964" w:rsidRPr="005A2D7C" w:rsidRDefault="00424964" w:rsidP="00424964">
      <w:pPr>
        <w:tabs>
          <w:tab w:val="left" w:pos="284"/>
        </w:tabs>
        <w:overflowPunct/>
        <w:autoSpaceDE/>
        <w:autoSpaceDN/>
        <w:adjustRightInd/>
        <w:spacing w:before="120" w:after="0"/>
        <w:textAlignment w:val="auto"/>
        <w:rPr>
          <w:rFonts w:ascii="Arial" w:hAnsi="Arial"/>
          <w:sz w:val="24"/>
        </w:rPr>
      </w:pPr>
    </w:p>
    <w:p w14:paraId="0A788107" w14:textId="77777777" w:rsidR="003D63E8" w:rsidRPr="009743EA" w:rsidRDefault="003D63E8" w:rsidP="003D63E8">
      <w:pPr>
        <w:rPr>
          <w:rFonts w:eastAsia="Calibri"/>
          <w:color w:val="000000"/>
          <w:sz w:val="22"/>
          <w:szCs w:val="22"/>
        </w:rPr>
      </w:pPr>
    </w:p>
    <w:p w14:paraId="4BFAABA1" w14:textId="77777777" w:rsidR="003D63E8" w:rsidRPr="005A2D7C" w:rsidRDefault="003D63E8" w:rsidP="003D63E8">
      <w:pPr>
        <w:rPr>
          <w:rFonts w:eastAsia="Calibri"/>
          <w:color w:val="000000"/>
          <w:sz w:val="22"/>
        </w:rPr>
      </w:pPr>
    </w:p>
    <w:p w14:paraId="6A972CC5" w14:textId="0761BFE8" w:rsidR="003D63E8" w:rsidRPr="005A2D7C" w:rsidRDefault="00D20BFC" w:rsidP="003D63E8">
      <w:pPr>
        <w:rPr>
          <w:rFonts w:eastAsia="Malgun Gothic"/>
          <w:color w:val="000000"/>
          <w:sz w:val="22"/>
        </w:rPr>
      </w:pPr>
      <w:r w:rsidRPr="005A2D7C">
        <w:rPr>
          <w:rFonts w:eastAsia="Calibri"/>
          <w:color w:val="000000"/>
          <w:sz w:val="22"/>
        </w:rPr>
        <w:t>The present document</w:t>
      </w:r>
      <w:r w:rsidR="003D63E8" w:rsidRPr="005A2D7C">
        <w:rPr>
          <w:rFonts w:eastAsia="Calibri"/>
          <w:color w:val="000000"/>
          <w:sz w:val="22"/>
        </w:rPr>
        <w:t xml:space="preserve"> is provided for future development work within oneM2M only. The Partners accept no liability for any use of </w:t>
      </w:r>
      <w:r w:rsidR="000E3809">
        <w:rPr>
          <w:rFonts w:eastAsia="Calibri"/>
          <w:color w:val="000000"/>
          <w:sz w:val="22"/>
          <w:szCs w:val="22"/>
        </w:rPr>
        <w:t>the present document</w:t>
      </w:r>
      <w:r w:rsidR="003D63E8" w:rsidRPr="005A2D7C">
        <w:rPr>
          <w:color w:val="000000"/>
          <w:sz w:val="22"/>
        </w:rPr>
        <w:t>.</w:t>
      </w:r>
    </w:p>
    <w:p w14:paraId="449D6BAA" w14:textId="77777777" w:rsidR="00BC33F7" w:rsidRPr="009743EA" w:rsidRDefault="003D63E8" w:rsidP="003D63E8">
      <w:pPr>
        <w:rPr>
          <w:rFonts w:eastAsia="Malgun Gothic"/>
        </w:rPr>
      </w:pPr>
      <w:r w:rsidRPr="005A2D7C">
        <w:rPr>
          <w:rFonts w:eastAsia="Calibri"/>
          <w:color w:val="000000"/>
          <w:sz w:val="22"/>
        </w:rPr>
        <w:t>The present doc</w:t>
      </w:r>
      <w:r w:rsidRPr="005A2D7C">
        <w:rPr>
          <w:color w:val="000000"/>
          <w:sz w:val="22"/>
        </w:rPr>
        <w:t>ument has not been subject to any approval process by the oneM2M Partners Type 1.  Published oneM2M specifications and reports for implementation should be obtained via the oneM2M Partners' Publications Offices.</w:t>
      </w:r>
    </w:p>
    <w:p w14:paraId="66383A63" w14:textId="77777777" w:rsidR="00BC33F7" w:rsidRPr="009743EA" w:rsidRDefault="00BC33F7" w:rsidP="00BC33F7"/>
    <w:p w14:paraId="1624DBCF" w14:textId="77777777" w:rsidR="00BC33F7" w:rsidRPr="009743EA" w:rsidRDefault="00BC33F7" w:rsidP="00BC33F7"/>
    <w:bookmarkEnd w:id="1"/>
    <w:p w14:paraId="1F1140A2" w14:textId="77777777" w:rsidR="003D63E8" w:rsidRPr="005A2D7C" w:rsidRDefault="00787554" w:rsidP="003D63E8">
      <w:pPr>
        <w:spacing w:after="200"/>
        <w:ind w:left="720"/>
        <w:rPr>
          <w:rFonts w:eastAsia="Calibri"/>
          <w:sz w:val="22"/>
        </w:rPr>
      </w:pPr>
      <w:r w:rsidRPr="005A2D7C">
        <w:br w:type="page"/>
      </w:r>
      <w:r w:rsidR="003D63E8" w:rsidRPr="005A2D7C">
        <w:rPr>
          <w:rFonts w:eastAsia="Calibri"/>
          <w:sz w:val="22"/>
        </w:rPr>
        <w:lastRenderedPageBreak/>
        <w:t xml:space="preserve">About oneM2M </w:t>
      </w:r>
    </w:p>
    <w:p w14:paraId="73E955AC" w14:textId="77777777" w:rsidR="003D63E8" w:rsidRPr="005A2D7C" w:rsidRDefault="003D63E8" w:rsidP="003D63E8">
      <w:pPr>
        <w:tabs>
          <w:tab w:val="left" w:pos="810"/>
          <w:tab w:val="left" w:pos="1350"/>
        </w:tabs>
        <w:overflowPunct/>
        <w:autoSpaceDE/>
        <w:autoSpaceDN/>
        <w:adjustRightInd/>
        <w:spacing w:after="200"/>
        <w:ind w:left="1440"/>
        <w:textAlignment w:val="auto"/>
        <w:rPr>
          <w:rFonts w:eastAsia="Malgun Gothic"/>
          <w:sz w:val="22"/>
        </w:rPr>
      </w:pPr>
      <w:r w:rsidRPr="005A2D7C">
        <w:rPr>
          <w:rFonts w:eastAsia="Calibri"/>
          <w:sz w:val="22"/>
        </w:rPr>
        <w:t>The purpose and goal of oneM2M is to de</w:t>
      </w:r>
      <w:r w:rsidRPr="005A2D7C">
        <w:rPr>
          <w:sz w:val="22"/>
        </w:rPr>
        <w:t xml:space="preserve">velop technical specifications which address the need for a common M2M Service Layer that can be readily embedded within various hardware and software, and relied upon to connect the myriad of devices in the field with M2M application servers worldwide. </w:t>
      </w:r>
    </w:p>
    <w:p w14:paraId="5988AAFB" w14:textId="77777777" w:rsidR="003D63E8" w:rsidRPr="005A2D7C" w:rsidRDefault="003D63E8" w:rsidP="003D63E8">
      <w:pPr>
        <w:overflowPunct/>
        <w:autoSpaceDE/>
        <w:autoSpaceDN/>
        <w:adjustRightInd/>
        <w:spacing w:after="200"/>
        <w:ind w:left="1440"/>
        <w:textAlignment w:val="auto"/>
        <w:rPr>
          <w:rFonts w:eastAsia="Malgun Gothic"/>
          <w:sz w:val="22"/>
        </w:rPr>
      </w:pPr>
      <w:r w:rsidRPr="005A2D7C">
        <w:rPr>
          <w:rFonts w:eastAsia="Calibri"/>
          <w:sz w:val="22"/>
        </w:rPr>
        <w:t>More information about oneM2M may be found at:  http//www.oneM2M.org</w:t>
      </w:r>
    </w:p>
    <w:p w14:paraId="6B1456FE" w14:textId="77777777" w:rsidR="003D63E8" w:rsidRPr="005A2D7C" w:rsidRDefault="003D63E8" w:rsidP="003D63E8">
      <w:pPr>
        <w:overflowPunct/>
        <w:autoSpaceDE/>
        <w:autoSpaceDN/>
        <w:adjustRightInd/>
        <w:spacing w:after="200"/>
        <w:ind w:left="720"/>
        <w:textAlignment w:val="auto"/>
        <w:rPr>
          <w:rFonts w:eastAsia="Malgun Gothic"/>
          <w:sz w:val="22"/>
        </w:rPr>
      </w:pPr>
      <w:r w:rsidRPr="005A2D7C">
        <w:rPr>
          <w:rFonts w:eastAsia="Calibri"/>
          <w:sz w:val="22"/>
        </w:rPr>
        <w:t>Copyright Notification</w:t>
      </w:r>
    </w:p>
    <w:p w14:paraId="065A3920" w14:textId="7B66355E" w:rsidR="003D63E8" w:rsidRPr="005A2D7C" w:rsidRDefault="00C25189" w:rsidP="003D63E8">
      <w:pPr>
        <w:overflowPunct/>
        <w:autoSpaceDE/>
        <w:autoSpaceDN/>
        <w:adjustRightInd/>
        <w:spacing w:after="200"/>
        <w:ind w:left="1440"/>
        <w:textAlignment w:val="auto"/>
        <w:rPr>
          <w:rFonts w:eastAsia="Malgun Gothic"/>
          <w:sz w:val="22"/>
        </w:rPr>
      </w:pPr>
      <w:r w:rsidRPr="005A2D7C">
        <w:rPr>
          <w:rFonts w:eastAsia="Calibri"/>
          <w:sz w:val="22"/>
        </w:rPr>
        <w:t xml:space="preserve">© </w:t>
      </w:r>
      <w:r w:rsidR="00DC4AC1" w:rsidRPr="005A2D7C">
        <w:rPr>
          <w:rFonts w:eastAsia="Calibri"/>
          <w:sz w:val="22"/>
        </w:rPr>
        <w:t>202</w:t>
      </w:r>
      <w:r w:rsidR="00DC4AC1">
        <w:rPr>
          <w:rFonts w:eastAsia="Calibri"/>
          <w:sz w:val="22"/>
        </w:rPr>
        <w:t>1</w:t>
      </w:r>
      <w:r w:rsidR="003D63E8" w:rsidRPr="005A2D7C">
        <w:rPr>
          <w:sz w:val="22"/>
        </w:rPr>
        <w:t xml:space="preserve">, oneM2M Partners Type 1 (ARIB, ATIS, CCSA, ETSI, TIA, </w:t>
      </w:r>
      <w:r w:rsidR="00D20BFC" w:rsidRPr="005A2D7C">
        <w:rPr>
          <w:sz w:val="22"/>
        </w:rPr>
        <w:t xml:space="preserve">TSDSI, </w:t>
      </w:r>
      <w:r w:rsidR="003D63E8" w:rsidRPr="005A2D7C">
        <w:rPr>
          <w:sz w:val="22"/>
        </w:rPr>
        <w:t>TTA, TTC).</w:t>
      </w:r>
    </w:p>
    <w:p w14:paraId="4E4E3500" w14:textId="77777777" w:rsidR="003D63E8" w:rsidRPr="005A2D7C" w:rsidRDefault="003D63E8" w:rsidP="003D63E8">
      <w:pPr>
        <w:overflowPunct/>
        <w:autoSpaceDE/>
        <w:autoSpaceDN/>
        <w:adjustRightInd/>
        <w:spacing w:after="200"/>
        <w:ind w:left="1440"/>
        <w:textAlignment w:val="auto"/>
        <w:rPr>
          <w:rFonts w:eastAsia="Malgun Gothic"/>
          <w:sz w:val="22"/>
        </w:rPr>
      </w:pPr>
      <w:r w:rsidRPr="005A2D7C">
        <w:rPr>
          <w:rFonts w:eastAsia="Calibri"/>
          <w:sz w:val="22"/>
        </w:rPr>
        <w:t>All rights reserved.</w:t>
      </w:r>
    </w:p>
    <w:p w14:paraId="29541991" w14:textId="77777777" w:rsidR="00527205" w:rsidRPr="005A2D7C" w:rsidRDefault="00527205" w:rsidP="00527205">
      <w:pPr>
        <w:overflowPunct/>
        <w:autoSpaceDE/>
        <w:autoSpaceDN/>
        <w:adjustRightInd/>
        <w:spacing w:after="200"/>
        <w:ind w:left="1440"/>
        <w:textAlignment w:val="auto"/>
        <w:rPr>
          <w:rFonts w:eastAsia="Malgun Gothic"/>
          <w:sz w:val="22"/>
        </w:rPr>
      </w:pPr>
      <w:r w:rsidRPr="005A2D7C">
        <w:rPr>
          <w:rFonts w:eastAsia="Calibri"/>
          <w:sz w:val="22"/>
        </w:rPr>
        <w:t>The copyright and the foregoing restriction extend to reproductio</w:t>
      </w:r>
      <w:r w:rsidRPr="005A2D7C">
        <w:rPr>
          <w:sz w:val="22"/>
        </w:rPr>
        <w:t>n in all media.</w:t>
      </w:r>
    </w:p>
    <w:p w14:paraId="1A659DFA" w14:textId="77777777" w:rsidR="00527205" w:rsidRPr="005A2D7C" w:rsidRDefault="00527205" w:rsidP="003D63E8">
      <w:pPr>
        <w:overflowPunct/>
        <w:autoSpaceDE/>
        <w:autoSpaceDN/>
        <w:adjustRightInd/>
        <w:spacing w:after="200"/>
        <w:ind w:left="1440"/>
        <w:textAlignment w:val="auto"/>
        <w:rPr>
          <w:rFonts w:eastAsia="Calibri"/>
          <w:sz w:val="22"/>
        </w:rPr>
      </w:pPr>
    </w:p>
    <w:p w14:paraId="476A528B" w14:textId="77777777" w:rsidR="003D63E8" w:rsidRPr="005A2D7C" w:rsidRDefault="003D63E8" w:rsidP="003D63E8">
      <w:pPr>
        <w:overflowPunct/>
        <w:autoSpaceDE/>
        <w:autoSpaceDN/>
        <w:adjustRightInd/>
        <w:spacing w:after="200"/>
        <w:ind w:left="720"/>
        <w:textAlignment w:val="auto"/>
        <w:rPr>
          <w:rFonts w:eastAsia="Malgun Gothic"/>
          <w:sz w:val="22"/>
        </w:rPr>
      </w:pPr>
      <w:r w:rsidRPr="005A2D7C">
        <w:rPr>
          <w:rFonts w:eastAsia="Calibri"/>
          <w:sz w:val="22"/>
        </w:rPr>
        <w:t xml:space="preserve">Notice of Disclaimer &amp; Limitation of Liability </w:t>
      </w:r>
    </w:p>
    <w:p w14:paraId="54ED665A" w14:textId="77777777" w:rsidR="003D63E8" w:rsidRPr="005A2D7C" w:rsidRDefault="003D63E8" w:rsidP="003D63E8">
      <w:pPr>
        <w:overflowPunct/>
        <w:autoSpaceDE/>
        <w:autoSpaceDN/>
        <w:adjustRightInd/>
        <w:spacing w:after="200"/>
        <w:ind w:left="1440"/>
        <w:textAlignment w:val="auto"/>
        <w:rPr>
          <w:rFonts w:eastAsia="Malgun Gothic"/>
          <w:sz w:val="22"/>
        </w:rPr>
      </w:pPr>
      <w:r w:rsidRPr="005A2D7C">
        <w:rPr>
          <w:rFonts w:eastAsia="Calibri"/>
          <w:sz w:val="22"/>
        </w:rPr>
        <w:t xml:space="preserve">The information provided in this </w:t>
      </w:r>
      <w:r w:rsidRPr="005A2D7C">
        <w:rPr>
          <w:sz w:val="22"/>
        </w:rPr>
        <w:t xml:space="preserve">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327C6BF4" w14:textId="77777777" w:rsidR="003D63E8" w:rsidRPr="005A2D7C" w:rsidRDefault="003D63E8" w:rsidP="003D63E8">
      <w:pPr>
        <w:overflowPunct/>
        <w:autoSpaceDE/>
        <w:autoSpaceDN/>
        <w:adjustRightInd/>
        <w:spacing w:after="200"/>
        <w:ind w:left="1440"/>
        <w:textAlignment w:val="auto"/>
        <w:rPr>
          <w:rFonts w:eastAsia="Malgun Gothic"/>
          <w:sz w:val="22"/>
        </w:rPr>
      </w:pPr>
      <w:r w:rsidRPr="005A2D7C">
        <w:rPr>
          <w:rFonts w:eastAsia="Calibri"/>
          <w:sz w:val="22"/>
        </w:rPr>
        <w:t>NO REPRESENTATION OR WARRANTY IS MADE THAT THE INFORMATION IS TECHNICALLY ACCURATE OR</w:t>
      </w:r>
      <w:r w:rsidRPr="005A2D7C">
        <w:rPr>
          <w:sz w:val="22"/>
        </w:rPr>
        <w:t xml:space="preserve">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6A4640A3" w14:textId="77777777" w:rsidR="00BB6418" w:rsidRPr="009743EA" w:rsidRDefault="003D63E8" w:rsidP="005A2D7C">
      <w:pPr>
        <w:pStyle w:val="TT"/>
      </w:pPr>
      <w:r w:rsidRPr="005A2D7C">
        <w:br w:type="page"/>
      </w:r>
      <w:bookmarkStart w:id="2" w:name="_Toc49420686"/>
      <w:bookmarkStart w:id="3" w:name="_Toc49507497"/>
      <w:bookmarkStart w:id="4" w:name="_Toc532286316"/>
      <w:bookmarkStart w:id="5" w:name="_Toc532286452"/>
      <w:bookmarkStart w:id="6" w:name="_Toc46154355"/>
      <w:r w:rsidR="000B10F5" w:rsidRPr="009743EA">
        <w:rPr>
          <w:szCs w:val="36"/>
        </w:rPr>
        <w:lastRenderedPageBreak/>
        <w:t>C</w:t>
      </w:r>
      <w:r w:rsidR="00BB6418" w:rsidRPr="009743EA">
        <w:t>ontents</w:t>
      </w:r>
      <w:bookmarkEnd w:id="2"/>
      <w:bookmarkEnd w:id="3"/>
      <w:bookmarkEnd w:id="4"/>
      <w:bookmarkEnd w:id="5"/>
      <w:bookmarkEnd w:id="6"/>
    </w:p>
    <w:p w14:paraId="52CE7C82" w14:textId="2286AB0C" w:rsidR="00CA43B5" w:rsidRDefault="0063535F">
      <w:pPr>
        <w:pStyle w:val="TOC1"/>
        <w:rPr>
          <w:rFonts w:asciiTheme="minorHAnsi" w:eastAsiaTheme="minorEastAsia" w:hAnsiTheme="minorHAnsi" w:cstheme="minorBidi"/>
          <w:szCs w:val="22"/>
          <w:lang w:eastAsia="en-GB"/>
        </w:rPr>
      </w:pPr>
      <w:r>
        <w:fldChar w:fldCharType="begin"/>
      </w:r>
      <w:r>
        <w:instrText xml:space="preserve"> TOC \o \w "1-9"</w:instrText>
      </w:r>
      <w:r>
        <w:fldChar w:fldCharType="separate"/>
      </w:r>
      <w:r w:rsidR="00CA43B5">
        <w:t>1</w:t>
      </w:r>
      <w:r w:rsidR="00CA43B5">
        <w:tab/>
        <w:t>Scope</w:t>
      </w:r>
      <w:r w:rsidR="00CA43B5">
        <w:tab/>
      </w:r>
      <w:r w:rsidR="00CA43B5">
        <w:fldChar w:fldCharType="begin"/>
      </w:r>
      <w:r w:rsidR="00CA43B5">
        <w:instrText xml:space="preserve"> PAGEREF _Toc71708792 \h </w:instrText>
      </w:r>
      <w:r w:rsidR="00CA43B5">
        <w:fldChar w:fldCharType="separate"/>
      </w:r>
      <w:r w:rsidR="00CA43B5">
        <w:t>5</w:t>
      </w:r>
      <w:r w:rsidR="00CA43B5">
        <w:fldChar w:fldCharType="end"/>
      </w:r>
    </w:p>
    <w:p w14:paraId="568B7585" w14:textId="00B7D6F5" w:rsidR="00CA43B5" w:rsidRDefault="00CA43B5">
      <w:pPr>
        <w:pStyle w:val="TOC1"/>
        <w:rPr>
          <w:rFonts w:asciiTheme="minorHAnsi" w:eastAsiaTheme="minorEastAsia" w:hAnsiTheme="minorHAnsi" w:cstheme="minorBidi"/>
          <w:szCs w:val="22"/>
          <w:lang w:eastAsia="en-GB"/>
        </w:rPr>
      </w:pPr>
      <w:r>
        <w:t>2</w:t>
      </w:r>
      <w:r>
        <w:tab/>
        <w:t>References</w:t>
      </w:r>
      <w:r>
        <w:tab/>
      </w:r>
      <w:r>
        <w:fldChar w:fldCharType="begin"/>
      </w:r>
      <w:r>
        <w:instrText xml:space="preserve"> PAGEREF _Toc71708793 \h </w:instrText>
      </w:r>
      <w:r>
        <w:fldChar w:fldCharType="separate"/>
      </w:r>
      <w:r>
        <w:t>5</w:t>
      </w:r>
      <w:r>
        <w:fldChar w:fldCharType="end"/>
      </w:r>
    </w:p>
    <w:p w14:paraId="3F28578B" w14:textId="59AF7122" w:rsidR="00CA43B5" w:rsidRDefault="00CA43B5">
      <w:pPr>
        <w:pStyle w:val="TOC2"/>
        <w:rPr>
          <w:rFonts w:asciiTheme="minorHAnsi" w:eastAsiaTheme="minorEastAsia" w:hAnsiTheme="minorHAnsi" w:cstheme="minorBidi"/>
          <w:sz w:val="22"/>
          <w:szCs w:val="22"/>
          <w:lang w:eastAsia="en-GB"/>
        </w:rPr>
      </w:pPr>
      <w:r>
        <w:t>2.1</w:t>
      </w:r>
      <w:r>
        <w:tab/>
        <w:t>Normative references</w:t>
      </w:r>
      <w:r>
        <w:tab/>
      </w:r>
      <w:r>
        <w:fldChar w:fldCharType="begin"/>
      </w:r>
      <w:r>
        <w:instrText xml:space="preserve"> PAGEREF _Toc71708794 \h </w:instrText>
      </w:r>
      <w:r>
        <w:fldChar w:fldCharType="separate"/>
      </w:r>
      <w:r>
        <w:t>5</w:t>
      </w:r>
      <w:r>
        <w:fldChar w:fldCharType="end"/>
      </w:r>
    </w:p>
    <w:p w14:paraId="09B33C60" w14:textId="3C931ACE" w:rsidR="00CA43B5" w:rsidRDefault="00CA43B5">
      <w:pPr>
        <w:pStyle w:val="TOC2"/>
        <w:rPr>
          <w:rFonts w:asciiTheme="minorHAnsi" w:eastAsiaTheme="minorEastAsia" w:hAnsiTheme="minorHAnsi" w:cstheme="minorBidi"/>
          <w:sz w:val="22"/>
          <w:szCs w:val="22"/>
          <w:lang w:eastAsia="en-GB"/>
        </w:rPr>
      </w:pPr>
      <w:r>
        <w:t>2.2</w:t>
      </w:r>
      <w:r>
        <w:tab/>
        <w:t>Informative references</w:t>
      </w:r>
      <w:r>
        <w:tab/>
      </w:r>
      <w:r>
        <w:fldChar w:fldCharType="begin"/>
      </w:r>
      <w:r>
        <w:instrText xml:space="preserve"> PAGEREF _Toc71708795 \h </w:instrText>
      </w:r>
      <w:r>
        <w:fldChar w:fldCharType="separate"/>
      </w:r>
      <w:r>
        <w:t>5</w:t>
      </w:r>
      <w:r>
        <w:fldChar w:fldCharType="end"/>
      </w:r>
    </w:p>
    <w:p w14:paraId="3C1FF04A" w14:textId="4935F3ED" w:rsidR="00CA43B5" w:rsidRDefault="00CA43B5">
      <w:pPr>
        <w:pStyle w:val="TOC1"/>
        <w:rPr>
          <w:rFonts w:asciiTheme="minorHAnsi" w:eastAsiaTheme="minorEastAsia" w:hAnsiTheme="minorHAnsi" w:cstheme="minorBidi"/>
          <w:szCs w:val="22"/>
          <w:lang w:eastAsia="en-GB"/>
        </w:rPr>
      </w:pPr>
      <w:r>
        <w:t>3</w:t>
      </w:r>
      <w:r>
        <w:tab/>
        <w:t>Definition of terms, symbols and abbreviations</w:t>
      </w:r>
      <w:r>
        <w:tab/>
      </w:r>
      <w:r>
        <w:fldChar w:fldCharType="begin"/>
      </w:r>
      <w:r>
        <w:instrText xml:space="preserve"> PAGEREF _Toc71708796 \h </w:instrText>
      </w:r>
      <w:r>
        <w:fldChar w:fldCharType="separate"/>
      </w:r>
      <w:r>
        <w:t>5</w:t>
      </w:r>
      <w:r>
        <w:fldChar w:fldCharType="end"/>
      </w:r>
    </w:p>
    <w:p w14:paraId="30521050" w14:textId="73BBFD59" w:rsidR="00CA43B5" w:rsidRDefault="00CA43B5">
      <w:pPr>
        <w:pStyle w:val="TOC2"/>
        <w:rPr>
          <w:rFonts w:asciiTheme="minorHAnsi" w:eastAsiaTheme="minorEastAsia" w:hAnsiTheme="minorHAnsi" w:cstheme="minorBidi"/>
          <w:sz w:val="22"/>
          <w:szCs w:val="22"/>
          <w:lang w:eastAsia="en-GB"/>
        </w:rPr>
      </w:pPr>
      <w:r>
        <w:t>3.1</w:t>
      </w:r>
      <w:r>
        <w:tab/>
        <w:t>Terms</w:t>
      </w:r>
      <w:r>
        <w:tab/>
      </w:r>
      <w:r>
        <w:fldChar w:fldCharType="begin"/>
      </w:r>
      <w:r>
        <w:instrText xml:space="preserve"> PAGEREF _Toc71708797 \h </w:instrText>
      </w:r>
      <w:r>
        <w:fldChar w:fldCharType="separate"/>
      </w:r>
      <w:r>
        <w:t>5</w:t>
      </w:r>
      <w:r>
        <w:fldChar w:fldCharType="end"/>
      </w:r>
    </w:p>
    <w:p w14:paraId="5748A733" w14:textId="680DA77F" w:rsidR="00CA43B5" w:rsidRDefault="00CA43B5">
      <w:pPr>
        <w:pStyle w:val="TOC2"/>
        <w:rPr>
          <w:rFonts w:asciiTheme="minorHAnsi" w:eastAsiaTheme="minorEastAsia" w:hAnsiTheme="minorHAnsi" w:cstheme="minorBidi"/>
          <w:sz w:val="22"/>
          <w:szCs w:val="22"/>
          <w:lang w:eastAsia="en-GB"/>
        </w:rPr>
      </w:pPr>
      <w:r>
        <w:t>3.2</w:t>
      </w:r>
      <w:r>
        <w:tab/>
        <w:t>Symbols</w:t>
      </w:r>
      <w:r>
        <w:tab/>
      </w:r>
      <w:r>
        <w:fldChar w:fldCharType="begin"/>
      </w:r>
      <w:r>
        <w:instrText xml:space="preserve"> PAGEREF _Toc71708798 \h </w:instrText>
      </w:r>
      <w:r>
        <w:fldChar w:fldCharType="separate"/>
      </w:r>
      <w:r>
        <w:t>5</w:t>
      </w:r>
      <w:r>
        <w:fldChar w:fldCharType="end"/>
      </w:r>
    </w:p>
    <w:p w14:paraId="19433D13" w14:textId="5A88BA16" w:rsidR="00CA43B5" w:rsidRDefault="00CA43B5">
      <w:pPr>
        <w:pStyle w:val="TOC2"/>
        <w:rPr>
          <w:rFonts w:asciiTheme="minorHAnsi" w:eastAsiaTheme="minorEastAsia" w:hAnsiTheme="minorHAnsi" w:cstheme="minorBidi"/>
          <w:sz w:val="22"/>
          <w:szCs w:val="22"/>
          <w:lang w:eastAsia="en-GB"/>
        </w:rPr>
      </w:pPr>
      <w:r>
        <w:t>3.3</w:t>
      </w:r>
      <w:r>
        <w:tab/>
        <w:t>Abbreviations</w:t>
      </w:r>
      <w:r>
        <w:tab/>
      </w:r>
      <w:r>
        <w:fldChar w:fldCharType="begin"/>
      </w:r>
      <w:r>
        <w:instrText xml:space="preserve"> PAGEREF _Toc71708799 \h </w:instrText>
      </w:r>
      <w:r>
        <w:fldChar w:fldCharType="separate"/>
      </w:r>
      <w:r>
        <w:t>5</w:t>
      </w:r>
      <w:r>
        <w:fldChar w:fldCharType="end"/>
      </w:r>
    </w:p>
    <w:p w14:paraId="438ACACF" w14:textId="1A497D9D" w:rsidR="00CA43B5" w:rsidRDefault="00CA43B5">
      <w:pPr>
        <w:pStyle w:val="TOC1"/>
        <w:rPr>
          <w:rFonts w:asciiTheme="minorHAnsi" w:eastAsiaTheme="minorEastAsia" w:hAnsiTheme="minorHAnsi" w:cstheme="minorBidi"/>
          <w:szCs w:val="22"/>
          <w:lang w:eastAsia="en-GB"/>
        </w:rPr>
      </w:pPr>
      <w:r>
        <w:t>4</w:t>
      </w:r>
      <w:r>
        <w:tab/>
        <w:t>Conventions</w:t>
      </w:r>
      <w:r>
        <w:tab/>
      </w:r>
      <w:r>
        <w:fldChar w:fldCharType="begin"/>
      </w:r>
      <w:r>
        <w:instrText xml:space="preserve"> PAGEREF _Toc71708800 \h </w:instrText>
      </w:r>
      <w:r>
        <w:fldChar w:fldCharType="separate"/>
      </w:r>
      <w:r>
        <w:t>6</w:t>
      </w:r>
      <w:r>
        <w:fldChar w:fldCharType="end"/>
      </w:r>
    </w:p>
    <w:p w14:paraId="3E9336EC" w14:textId="3DEBF01E" w:rsidR="00CA43B5" w:rsidRDefault="00CA43B5">
      <w:pPr>
        <w:pStyle w:val="TOC1"/>
        <w:rPr>
          <w:rFonts w:asciiTheme="minorHAnsi" w:eastAsiaTheme="minorEastAsia" w:hAnsiTheme="minorHAnsi" w:cstheme="minorBidi"/>
          <w:szCs w:val="22"/>
          <w:lang w:eastAsia="en-GB"/>
        </w:rPr>
      </w:pPr>
      <w:r>
        <w:t>5</w:t>
      </w:r>
      <w:r>
        <w:tab/>
        <w:t>oneM2M REST APIs</w:t>
      </w:r>
      <w:r>
        <w:tab/>
      </w:r>
      <w:r>
        <w:fldChar w:fldCharType="begin"/>
      </w:r>
      <w:r>
        <w:instrText xml:space="preserve"> PAGEREF _Toc71708801 \h </w:instrText>
      </w:r>
      <w:r>
        <w:fldChar w:fldCharType="separate"/>
      </w:r>
      <w:r>
        <w:t>6</w:t>
      </w:r>
      <w:r>
        <w:fldChar w:fldCharType="end"/>
      </w:r>
    </w:p>
    <w:p w14:paraId="30AEDFC4" w14:textId="220F711A" w:rsidR="00CA43B5" w:rsidRDefault="00CA43B5">
      <w:pPr>
        <w:pStyle w:val="TOC2"/>
        <w:rPr>
          <w:rFonts w:asciiTheme="minorHAnsi" w:eastAsiaTheme="minorEastAsia" w:hAnsiTheme="minorHAnsi" w:cstheme="minorBidi"/>
          <w:sz w:val="22"/>
          <w:szCs w:val="22"/>
          <w:lang w:eastAsia="en-GB"/>
        </w:rPr>
      </w:pPr>
      <w:r>
        <w:t>5.1</w:t>
      </w:r>
      <w:r>
        <w:tab/>
        <w:t>Introduction</w:t>
      </w:r>
      <w:r>
        <w:tab/>
      </w:r>
      <w:r>
        <w:fldChar w:fldCharType="begin"/>
      </w:r>
      <w:r>
        <w:instrText xml:space="preserve"> PAGEREF _Toc71708802 \h </w:instrText>
      </w:r>
      <w:r>
        <w:fldChar w:fldCharType="separate"/>
      </w:r>
      <w:r>
        <w:t>6</w:t>
      </w:r>
      <w:r>
        <w:fldChar w:fldCharType="end"/>
      </w:r>
    </w:p>
    <w:p w14:paraId="3FCB287C" w14:textId="19ABEC44" w:rsidR="00CA43B5" w:rsidRDefault="00CA43B5">
      <w:pPr>
        <w:pStyle w:val="TOC2"/>
        <w:rPr>
          <w:rFonts w:asciiTheme="minorHAnsi" w:eastAsiaTheme="minorEastAsia" w:hAnsiTheme="minorHAnsi" w:cstheme="minorBidi"/>
          <w:sz w:val="22"/>
          <w:szCs w:val="22"/>
          <w:lang w:eastAsia="en-GB"/>
        </w:rPr>
      </w:pPr>
      <w:r>
        <w:t>5.2</w:t>
      </w:r>
      <w:r>
        <w:tab/>
        <w:t>Short name representation</w:t>
      </w:r>
      <w:r>
        <w:tab/>
      </w:r>
      <w:r>
        <w:fldChar w:fldCharType="begin"/>
      </w:r>
      <w:r>
        <w:instrText xml:space="preserve"> PAGEREF _Toc71708803 \h </w:instrText>
      </w:r>
      <w:r>
        <w:fldChar w:fldCharType="separate"/>
      </w:r>
      <w:r>
        <w:t>6</w:t>
      </w:r>
      <w:r>
        <w:fldChar w:fldCharType="end"/>
      </w:r>
    </w:p>
    <w:p w14:paraId="6FDD056B" w14:textId="38C24380" w:rsidR="00CA43B5" w:rsidRDefault="00CA43B5">
      <w:pPr>
        <w:pStyle w:val="TOC3"/>
        <w:rPr>
          <w:rFonts w:asciiTheme="minorHAnsi" w:eastAsiaTheme="minorEastAsia" w:hAnsiTheme="minorHAnsi" w:cstheme="minorBidi"/>
          <w:sz w:val="22"/>
          <w:szCs w:val="22"/>
          <w:lang w:eastAsia="en-GB"/>
        </w:rPr>
      </w:pPr>
      <w:r>
        <w:t>5.2.1</w:t>
      </w:r>
      <w:r>
        <w:tab/>
        <w:t>Introduction</w:t>
      </w:r>
      <w:r>
        <w:tab/>
      </w:r>
      <w:r>
        <w:fldChar w:fldCharType="begin"/>
      </w:r>
      <w:r>
        <w:instrText xml:space="preserve"> PAGEREF _Toc71708804 \h </w:instrText>
      </w:r>
      <w:r>
        <w:fldChar w:fldCharType="separate"/>
      </w:r>
      <w:r>
        <w:t>6</w:t>
      </w:r>
      <w:r>
        <w:fldChar w:fldCharType="end"/>
      </w:r>
    </w:p>
    <w:p w14:paraId="0D25DB0D" w14:textId="29DB9413" w:rsidR="00CA43B5" w:rsidRDefault="00CA43B5">
      <w:pPr>
        <w:pStyle w:val="TOC3"/>
        <w:rPr>
          <w:rFonts w:asciiTheme="minorHAnsi" w:eastAsiaTheme="minorEastAsia" w:hAnsiTheme="minorHAnsi" w:cstheme="minorBidi"/>
          <w:sz w:val="22"/>
          <w:szCs w:val="22"/>
          <w:lang w:eastAsia="en-GB"/>
        </w:rPr>
      </w:pPr>
      <w:r w:rsidRPr="00D21F3F">
        <w:rPr>
          <w:color w:val="000000"/>
        </w:rPr>
        <w:t>5.2.2</w:t>
      </w:r>
      <w:r w:rsidRPr="00D21F3F">
        <w:rPr>
          <w:color w:val="000000"/>
        </w:rPr>
        <w:tab/>
        <w:t>Resource type short names</w:t>
      </w:r>
      <w:r>
        <w:tab/>
      </w:r>
      <w:r>
        <w:fldChar w:fldCharType="begin"/>
      </w:r>
      <w:r>
        <w:instrText xml:space="preserve"> PAGEREF _Toc71708805 \h </w:instrText>
      </w:r>
      <w:r>
        <w:fldChar w:fldCharType="separate"/>
      </w:r>
      <w:r>
        <w:t>6</w:t>
      </w:r>
      <w:r>
        <w:fldChar w:fldCharType="end"/>
      </w:r>
    </w:p>
    <w:p w14:paraId="00513AE6" w14:textId="2183A572" w:rsidR="00CA43B5" w:rsidRDefault="00CA43B5">
      <w:pPr>
        <w:pStyle w:val="TOC3"/>
        <w:rPr>
          <w:rFonts w:asciiTheme="minorHAnsi" w:eastAsiaTheme="minorEastAsia" w:hAnsiTheme="minorHAnsi" w:cstheme="minorBidi"/>
          <w:sz w:val="22"/>
          <w:szCs w:val="22"/>
          <w:lang w:eastAsia="en-GB"/>
        </w:rPr>
      </w:pPr>
      <w:r>
        <w:t>5.2.3</w:t>
      </w:r>
      <w:r>
        <w:tab/>
        <w:t>Resource attribute short names</w:t>
      </w:r>
      <w:r>
        <w:tab/>
      </w:r>
      <w:r>
        <w:fldChar w:fldCharType="begin"/>
      </w:r>
      <w:r>
        <w:instrText xml:space="preserve"> PAGEREF _Toc71708806 \h </w:instrText>
      </w:r>
      <w:r>
        <w:fldChar w:fldCharType="separate"/>
      </w:r>
      <w:r>
        <w:t>7</w:t>
      </w:r>
      <w:r>
        <w:fldChar w:fldCharType="end"/>
      </w:r>
    </w:p>
    <w:p w14:paraId="474D2D5F" w14:textId="243E94E1" w:rsidR="00CA43B5" w:rsidRDefault="00CA43B5">
      <w:pPr>
        <w:pStyle w:val="TOC2"/>
        <w:rPr>
          <w:rFonts w:asciiTheme="minorHAnsi" w:eastAsiaTheme="minorEastAsia" w:hAnsiTheme="minorHAnsi" w:cstheme="minorBidi"/>
          <w:sz w:val="22"/>
          <w:szCs w:val="22"/>
          <w:lang w:eastAsia="en-GB"/>
        </w:rPr>
      </w:pPr>
      <w:r>
        <w:t>5.3</w:t>
      </w:r>
      <w:r>
        <w:tab/>
        <w:t>Enumeration data types</w:t>
      </w:r>
      <w:r>
        <w:tab/>
      </w:r>
      <w:r>
        <w:fldChar w:fldCharType="begin"/>
      </w:r>
      <w:r>
        <w:instrText xml:space="preserve"> PAGEREF _Toc71708807 \h </w:instrText>
      </w:r>
      <w:r>
        <w:fldChar w:fldCharType="separate"/>
      </w:r>
      <w:r>
        <w:t>9</w:t>
      </w:r>
      <w:r>
        <w:fldChar w:fldCharType="end"/>
      </w:r>
    </w:p>
    <w:p w14:paraId="76D2689B" w14:textId="4951DCF0" w:rsidR="00CA43B5" w:rsidRDefault="00CA43B5">
      <w:pPr>
        <w:pStyle w:val="TOC3"/>
        <w:rPr>
          <w:rFonts w:asciiTheme="minorHAnsi" w:eastAsiaTheme="minorEastAsia" w:hAnsiTheme="minorHAnsi" w:cstheme="minorBidi"/>
          <w:sz w:val="22"/>
          <w:szCs w:val="22"/>
          <w:lang w:eastAsia="en-GB"/>
        </w:rPr>
      </w:pPr>
      <w:r>
        <w:t>5.3.0</w:t>
      </w:r>
      <w:r>
        <w:tab/>
        <w:t>Introduction</w:t>
      </w:r>
      <w:r>
        <w:tab/>
      </w:r>
      <w:r>
        <w:fldChar w:fldCharType="begin"/>
      </w:r>
      <w:r>
        <w:instrText xml:space="preserve"> PAGEREF _Toc71708808 \h </w:instrText>
      </w:r>
      <w:r>
        <w:fldChar w:fldCharType="separate"/>
      </w:r>
      <w:r>
        <w:t>9</w:t>
      </w:r>
      <w:r>
        <w:fldChar w:fldCharType="end"/>
      </w:r>
    </w:p>
    <w:p w14:paraId="0103FB66" w14:textId="1905D597" w:rsidR="00CA43B5" w:rsidRDefault="00CA43B5">
      <w:pPr>
        <w:pStyle w:val="TOC3"/>
        <w:rPr>
          <w:rFonts w:asciiTheme="minorHAnsi" w:eastAsiaTheme="minorEastAsia" w:hAnsiTheme="minorHAnsi" w:cstheme="minorBidi"/>
          <w:sz w:val="22"/>
          <w:szCs w:val="22"/>
          <w:lang w:eastAsia="en-GB"/>
        </w:rPr>
      </w:pPr>
      <w:r>
        <w:t>5.3.1</w:t>
      </w:r>
      <w:r>
        <w:tab/>
        <w:t>m2m:resource Type</w:t>
      </w:r>
      <w:r>
        <w:tab/>
      </w:r>
      <w:r>
        <w:fldChar w:fldCharType="begin"/>
      </w:r>
      <w:r>
        <w:instrText xml:space="preserve"> PAGEREF _Toc71708809 \h </w:instrText>
      </w:r>
      <w:r>
        <w:fldChar w:fldCharType="separate"/>
      </w:r>
      <w:r>
        <w:t>9</w:t>
      </w:r>
      <w:r>
        <w:fldChar w:fldCharType="end"/>
      </w:r>
    </w:p>
    <w:p w14:paraId="10D0198D" w14:textId="0A31D8AA" w:rsidR="00CA43B5" w:rsidRDefault="00CA43B5">
      <w:pPr>
        <w:pStyle w:val="TOC3"/>
        <w:rPr>
          <w:rFonts w:asciiTheme="minorHAnsi" w:eastAsiaTheme="minorEastAsia" w:hAnsiTheme="minorHAnsi" w:cstheme="minorBidi"/>
          <w:sz w:val="22"/>
          <w:szCs w:val="22"/>
          <w:lang w:eastAsia="en-GB"/>
        </w:rPr>
      </w:pPr>
      <w:r>
        <w:rPr>
          <w:lang w:eastAsia="ja-JP"/>
        </w:rPr>
        <w:t>5.3.2</w:t>
      </w:r>
      <w:r>
        <w:rPr>
          <w:lang w:eastAsia="ja-JP"/>
        </w:rPr>
        <w:tab/>
        <w:t>m2m:result content</w:t>
      </w:r>
      <w:r>
        <w:tab/>
      </w:r>
      <w:r>
        <w:fldChar w:fldCharType="begin"/>
      </w:r>
      <w:r>
        <w:instrText xml:space="preserve"> PAGEREF _Toc71708810 \h </w:instrText>
      </w:r>
      <w:r>
        <w:fldChar w:fldCharType="separate"/>
      </w:r>
      <w:r>
        <w:t>9</w:t>
      </w:r>
      <w:r>
        <w:fldChar w:fldCharType="end"/>
      </w:r>
    </w:p>
    <w:p w14:paraId="1A70F11F" w14:textId="50304F2B" w:rsidR="00CA43B5" w:rsidRDefault="00CA43B5">
      <w:pPr>
        <w:pStyle w:val="TOC1"/>
        <w:rPr>
          <w:rFonts w:asciiTheme="minorHAnsi" w:eastAsiaTheme="minorEastAsia" w:hAnsiTheme="minorHAnsi" w:cstheme="minorBidi"/>
          <w:szCs w:val="22"/>
          <w:lang w:eastAsia="en-GB"/>
        </w:rPr>
      </w:pPr>
      <w:r>
        <w:t>6</w:t>
      </w:r>
      <w:r>
        <w:tab/>
        <w:t>Open API collection</w:t>
      </w:r>
      <w:r>
        <w:tab/>
      </w:r>
      <w:r>
        <w:fldChar w:fldCharType="begin"/>
      </w:r>
      <w:r>
        <w:instrText xml:space="preserve"> PAGEREF _Toc71708811 \h </w:instrText>
      </w:r>
      <w:r>
        <w:fldChar w:fldCharType="separate"/>
      </w:r>
      <w:r>
        <w:t>9</w:t>
      </w:r>
      <w:r>
        <w:fldChar w:fldCharType="end"/>
      </w:r>
    </w:p>
    <w:p w14:paraId="79DEE865" w14:textId="1214C36D" w:rsidR="00CA43B5" w:rsidRDefault="00CA43B5">
      <w:pPr>
        <w:pStyle w:val="TOC2"/>
        <w:rPr>
          <w:rFonts w:asciiTheme="minorHAnsi" w:eastAsiaTheme="minorEastAsia" w:hAnsiTheme="minorHAnsi" w:cstheme="minorBidi"/>
          <w:sz w:val="22"/>
          <w:szCs w:val="22"/>
          <w:lang w:eastAsia="en-GB"/>
        </w:rPr>
      </w:pPr>
      <w:r>
        <w:t>6.1</w:t>
      </w:r>
      <w:r>
        <w:tab/>
        <w:t>APIs list</w:t>
      </w:r>
      <w:r>
        <w:tab/>
      </w:r>
      <w:r>
        <w:fldChar w:fldCharType="begin"/>
      </w:r>
      <w:r>
        <w:instrText xml:space="preserve"> PAGEREF _Toc71708812 \h </w:instrText>
      </w:r>
      <w:r>
        <w:fldChar w:fldCharType="separate"/>
      </w:r>
      <w:r>
        <w:t>9</w:t>
      </w:r>
      <w:r>
        <w:fldChar w:fldCharType="end"/>
      </w:r>
    </w:p>
    <w:p w14:paraId="778660BD" w14:textId="28685B34" w:rsidR="00CA43B5" w:rsidRDefault="00CA43B5">
      <w:pPr>
        <w:pStyle w:val="TOC3"/>
        <w:rPr>
          <w:rFonts w:asciiTheme="minorHAnsi" w:eastAsiaTheme="minorEastAsia" w:hAnsiTheme="minorHAnsi" w:cstheme="minorBidi"/>
          <w:sz w:val="22"/>
          <w:szCs w:val="22"/>
          <w:lang w:eastAsia="en-GB"/>
        </w:rPr>
      </w:pPr>
      <w:r w:rsidRPr="00D21F3F">
        <w:rPr>
          <w:color w:val="000000"/>
        </w:rPr>
        <w:t>6.1.1</w:t>
      </w:r>
      <w:r w:rsidRPr="00D21F3F">
        <w:rPr>
          <w:color w:val="000000"/>
        </w:rPr>
        <w:tab/>
        <w:t>Introduction</w:t>
      </w:r>
      <w:r>
        <w:tab/>
      </w:r>
      <w:r>
        <w:fldChar w:fldCharType="begin"/>
      </w:r>
      <w:r>
        <w:instrText xml:space="preserve"> PAGEREF _Toc71708813 \h </w:instrText>
      </w:r>
      <w:r>
        <w:fldChar w:fldCharType="separate"/>
      </w:r>
      <w:r>
        <w:t>9</w:t>
      </w:r>
      <w:r>
        <w:fldChar w:fldCharType="end"/>
      </w:r>
    </w:p>
    <w:p w14:paraId="793A266C" w14:textId="33A00EAE" w:rsidR="00CA43B5" w:rsidRDefault="00CA43B5">
      <w:pPr>
        <w:pStyle w:val="TOC3"/>
        <w:rPr>
          <w:rFonts w:asciiTheme="minorHAnsi" w:eastAsiaTheme="minorEastAsia" w:hAnsiTheme="minorHAnsi" w:cstheme="minorBidi"/>
          <w:sz w:val="22"/>
          <w:szCs w:val="22"/>
          <w:lang w:eastAsia="en-GB"/>
        </w:rPr>
      </w:pPr>
      <w:r w:rsidRPr="00D21F3F">
        <w:rPr>
          <w:color w:val="000000"/>
        </w:rPr>
        <w:t>6.1.2</w:t>
      </w:r>
      <w:r w:rsidRPr="00D21F3F">
        <w:rPr>
          <w:color w:val="000000"/>
        </w:rPr>
        <w:tab/>
        <w:t>APIs list</w:t>
      </w:r>
      <w:r>
        <w:tab/>
      </w:r>
      <w:r>
        <w:fldChar w:fldCharType="begin"/>
      </w:r>
      <w:r>
        <w:instrText xml:space="preserve"> PAGEREF _Toc71708814 \h </w:instrText>
      </w:r>
      <w:r>
        <w:fldChar w:fldCharType="separate"/>
      </w:r>
      <w:r>
        <w:t>10</w:t>
      </w:r>
      <w:r>
        <w:fldChar w:fldCharType="end"/>
      </w:r>
    </w:p>
    <w:p w14:paraId="46E0EF80" w14:textId="4EF2DEF1" w:rsidR="00CA43B5" w:rsidRDefault="00CA43B5">
      <w:pPr>
        <w:pStyle w:val="TOC2"/>
        <w:rPr>
          <w:rFonts w:asciiTheme="minorHAnsi" w:eastAsiaTheme="minorEastAsia" w:hAnsiTheme="minorHAnsi" w:cstheme="minorBidi"/>
          <w:sz w:val="22"/>
          <w:szCs w:val="22"/>
          <w:lang w:eastAsia="en-GB"/>
        </w:rPr>
      </w:pPr>
      <w:r>
        <w:t>6.2</w:t>
      </w:r>
      <w:r>
        <w:tab/>
        <w:t>API details</w:t>
      </w:r>
      <w:r>
        <w:tab/>
      </w:r>
      <w:r>
        <w:fldChar w:fldCharType="begin"/>
      </w:r>
      <w:r>
        <w:instrText xml:space="preserve"> PAGEREF _Toc71708815 \h </w:instrText>
      </w:r>
      <w:r>
        <w:fldChar w:fldCharType="separate"/>
      </w:r>
      <w:r>
        <w:t>13</w:t>
      </w:r>
      <w:r>
        <w:fldChar w:fldCharType="end"/>
      </w:r>
    </w:p>
    <w:p w14:paraId="3E50DB7D" w14:textId="1B4C9ABB" w:rsidR="00CA43B5" w:rsidRDefault="00CA43B5">
      <w:pPr>
        <w:pStyle w:val="TOC3"/>
        <w:rPr>
          <w:rFonts w:asciiTheme="minorHAnsi" w:eastAsiaTheme="minorEastAsia" w:hAnsiTheme="minorHAnsi" w:cstheme="minorBidi"/>
          <w:sz w:val="22"/>
          <w:szCs w:val="22"/>
          <w:lang w:eastAsia="en-GB"/>
        </w:rPr>
      </w:pPr>
      <w:r w:rsidRPr="00D21F3F">
        <w:rPr>
          <w:color w:val="000000"/>
        </w:rPr>
        <w:t>6.2.1</w:t>
      </w:r>
      <w:r w:rsidRPr="00D21F3F">
        <w:rPr>
          <w:color w:val="000000"/>
        </w:rPr>
        <w:tab/>
        <w:t>Introduction</w:t>
      </w:r>
      <w:r>
        <w:tab/>
      </w:r>
      <w:r>
        <w:fldChar w:fldCharType="begin"/>
      </w:r>
      <w:r>
        <w:instrText xml:space="preserve"> PAGEREF _Toc71708816 \h </w:instrText>
      </w:r>
      <w:r>
        <w:fldChar w:fldCharType="separate"/>
      </w:r>
      <w:r>
        <w:t>13</w:t>
      </w:r>
      <w:r>
        <w:fldChar w:fldCharType="end"/>
      </w:r>
    </w:p>
    <w:p w14:paraId="3F012A05" w14:textId="767E39E9" w:rsidR="00CA43B5" w:rsidRDefault="00CA43B5">
      <w:pPr>
        <w:pStyle w:val="TOC3"/>
        <w:rPr>
          <w:rFonts w:asciiTheme="minorHAnsi" w:eastAsiaTheme="minorEastAsia" w:hAnsiTheme="minorHAnsi" w:cstheme="minorBidi"/>
          <w:sz w:val="22"/>
          <w:szCs w:val="22"/>
          <w:lang w:eastAsia="en-GB"/>
        </w:rPr>
      </w:pPr>
      <w:r w:rsidRPr="00D21F3F">
        <w:rPr>
          <w:color w:val="000000"/>
        </w:rPr>
        <w:t>6.2.2</w:t>
      </w:r>
      <w:r w:rsidRPr="00D21F3F">
        <w:rPr>
          <w:color w:val="000000"/>
        </w:rPr>
        <w:tab/>
        <w:t xml:space="preserve">Resource Type </w:t>
      </w:r>
      <w:r w:rsidRPr="00D21F3F">
        <w:rPr>
          <w:i/>
          <w:color w:val="000000"/>
        </w:rPr>
        <w:t>CSEBase</w:t>
      </w:r>
      <w:r>
        <w:tab/>
      </w:r>
      <w:r>
        <w:fldChar w:fldCharType="begin"/>
      </w:r>
      <w:r>
        <w:instrText xml:space="preserve"> PAGEREF _Toc71708817 \h </w:instrText>
      </w:r>
      <w:r>
        <w:fldChar w:fldCharType="separate"/>
      </w:r>
      <w:r>
        <w:t>13</w:t>
      </w:r>
      <w:r>
        <w:fldChar w:fldCharType="end"/>
      </w:r>
    </w:p>
    <w:p w14:paraId="2AB5D2F7" w14:textId="5491FAE8" w:rsidR="00CA43B5" w:rsidRDefault="00CA43B5">
      <w:pPr>
        <w:pStyle w:val="TOC4"/>
        <w:rPr>
          <w:rFonts w:asciiTheme="minorHAnsi" w:eastAsiaTheme="minorEastAsia" w:hAnsiTheme="minorHAnsi" w:cstheme="minorBidi"/>
          <w:sz w:val="22"/>
          <w:szCs w:val="22"/>
          <w:lang w:eastAsia="en-GB"/>
        </w:rPr>
      </w:pPr>
      <w:r>
        <w:t>6.2.2.0</w:t>
      </w:r>
      <w:r>
        <w:tab/>
        <w:t>Introduction</w:t>
      </w:r>
      <w:r>
        <w:tab/>
      </w:r>
      <w:r>
        <w:fldChar w:fldCharType="begin"/>
      </w:r>
      <w:r>
        <w:instrText xml:space="preserve"> PAGEREF _Toc71708818 \h </w:instrText>
      </w:r>
      <w:r>
        <w:fldChar w:fldCharType="separate"/>
      </w:r>
      <w:r>
        <w:t>13</w:t>
      </w:r>
      <w:r>
        <w:fldChar w:fldCharType="end"/>
      </w:r>
    </w:p>
    <w:p w14:paraId="1C6B1CB5" w14:textId="35E70AD0" w:rsidR="00CA43B5" w:rsidRDefault="00CA43B5">
      <w:pPr>
        <w:pStyle w:val="TOC4"/>
        <w:rPr>
          <w:rFonts w:asciiTheme="minorHAnsi" w:eastAsiaTheme="minorEastAsia" w:hAnsiTheme="minorHAnsi" w:cstheme="minorBidi"/>
          <w:sz w:val="22"/>
          <w:szCs w:val="22"/>
          <w:lang w:eastAsia="en-GB"/>
        </w:rPr>
      </w:pPr>
      <w:r>
        <w:t>6.2.2.1</w:t>
      </w:r>
      <w:r>
        <w:tab/>
        <w:t>API-CB-RET</w:t>
      </w:r>
      <w:r>
        <w:tab/>
      </w:r>
      <w:r>
        <w:fldChar w:fldCharType="begin"/>
      </w:r>
      <w:r>
        <w:instrText xml:space="preserve"> PAGEREF _Toc71708819 \h </w:instrText>
      </w:r>
      <w:r>
        <w:fldChar w:fldCharType="separate"/>
      </w:r>
      <w:r>
        <w:t>14</w:t>
      </w:r>
      <w:r>
        <w:fldChar w:fldCharType="end"/>
      </w:r>
    </w:p>
    <w:p w14:paraId="54391076" w14:textId="6A5DFFBB" w:rsidR="00CA43B5" w:rsidRDefault="00CA43B5">
      <w:pPr>
        <w:pStyle w:val="TOC3"/>
        <w:rPr>
          <w:rFonts w:asciiTheme="minorHAnsi" w:eastAsiaTheme="minorEastAsia" w:hAnsiTheme="minorHAnsi" w:cstheme="minorBidi"/>
          <w:sz w:val="22"/>
          <w:szCs w:val="22"/>
          <w:lang w:eastAsia="en-GB"/>
        </w:rPr>
      </w:pPr>
      <w:r w:rsidRPr="00D21F3F">
        <w:rPr>
          <w:color w:val="000000"/>
        </w:rPr>
        <w:t>6.2.3</w:t>
      </w:r>
      <w:r w:rsidRPr="00D21F3F">
        <w:rPr>
          <w:color w:val="000000"/>
        </w:rPr>
        <w:tab/>
        <w:t xml:space="preserve">Resource Type </w:t>
      </w:r>
      <w:r w:rsidRPr="00D21F3F">
        <w:rPr>
          <w:i/>
          <w:color w:val="000000"/>
        </w:rPr>
        <w:t>remoteCSE</w:t>
      </w:r>
      <w:r>
        <w:tab/>
      </w:r>
      <w:r>
        <w:fldChar w:fldCharType="begin"/>
      </w:r>
      <w:r>
        <w:instrText xml:space="preserve"> PAGEREF _Toc71708820 \h </w:instrText>
      </w:r>
      <w:r>
        <w:fldChar w:fldCharType="separate"/>
      </w:r>
      <w:r>
        <w:t>17</w:t>
      </w:r>
      <w:r>
        <w:fldChar w:fldCharType="end"/>
      </w:r>
    </w:p>
    <w:p w14:paraId="2C396E5D" w14:textId="5666F2BC" w:rsidR="00CA43B5" w:rsidRDefault="00CA43B5">
      <w:pPr>
        <w:pStyle w:val="TOC4"/>
        <w:rPr>
          <w:rFonts w:asciiTheme="minorHAnsi" w:eastAsiaTheme="minorEastAsia" w:hAnsiTheme="minorHAnsi" w:cstheme="minorBidi"/>
          <w:sz w:val="22"/>
          <w:szCs w:val="22"/>
          <w:lang w:eastAsia="en-GB"/>
        </w:rPr>
      </w:pPr>
      <w:r>
        <w:t>6.2.3.0</w:t>
      </w:r>
      <w:r>
        <w:tab/>
        <w:t>Introduction</w:t>
      </w:r>
      <w:r>
        <w:tab/>
      </w:r>
      <w:r>
        <w:fldChar w:fldCharType="begin"/>
      </w:r>
      <w:r>
        <w:instrText xml:space="preserve"> PAGEREF _Toc71708821 \h </w:instrText>
      </w:r>
      <w:r>
        <w:fldChar w:fldCharType="separate"/>
      </w:r>
      <w:r>
        <w:t>17</w:t>
      </w:r>
      <w:r>
        <w:fldChar w:fldCharType="end"/>
      </w:r>
    </w:p>
    <w:p w14:paraId="324BA40D" w14:textId="5DEBF645" w:rsidR="00CA43B5" w:rsidRDefault="00CA43B5">
      <w:pPr>
        <w:pStyle w:val="TOC4"/>
        <w:rPr>
          <w:rFonts w:asciiTheme="minorHAnsi" w:eastAsiaTheme="minorEastAsia" w:hAnsiTheme="minorHAnsi" w:cstheme="minorBidi"/>
          <w:sz w:val="22"/>
          <w:szCs w:val="22"/>
          <w:lang w:eastAsia="en-GB"/>
        </w:rPr>
      </w:pPr>
      <w:r>
        <w:t>6.2.3.1</w:t>
      </w:r>
      <w:r>
        <w:tab/>
        <w:t>API-CSR-CRE</w:t>
      </w:r>
      <w:r>
        <w:tab/>
      </w:r>
      <w:r>
        <w:fldChar w:fldCharType="begin"/>
      </w:r>
      <w:r>
        <w:instrText xml:space="preserve"> PAGEREF _Toc71708822 \h </w:instrText>
      </w:r>
      <w:r>
        <w:fldChar w:fldCharType="separate"/>
      </w:r>
      <w:r>
        <w:t>18</w:t>
      </w:r>
      <w:r>
        <w:fldChar w:fldCharType="end"/>
      </w:r>
    </w:p>
    <w:p w14:paraId="1AE15E64" w14:textId="28D7E86A" w:rsidR="00CA43B5" w:rsidRDefault="00CA43B5">
      <w:pPr>
        <w:pStyle w:val="TOC4"/>
        <w:rPr>
          <w:rFonts w:asciiTheme="minorHAnsi" w:eastAsiaTheme="minorEastAsia" w:hAnsiTheme="minorHAnsi" w:cstheme="minorBidi"/>
          <w:sz w:val="22"/>
          <w:szCs w:val="22"/>
          <w:lang w:eastAsia="en-GB"/>
        </w:rPr>
      </w:pPr>
      <w:r>
        <w:t>6.2.3.2</w:t>
      </w:r>
      <w:r>
        <w:tab/>
        <w:t>API-CSR-RET</w:t>
      </w:r>
      <w:r>
        <w:tab/>
      </w:r>
      <w:r>
        <w:fldChar w:fldCharType="begin"/>
      </w:r>
      <w:r>
        <w:instrText xml:space="preserve"> PAGEREF _Toc71708823 \h </w:instrText>
      </w:r>
      <w:r>
        <w:fldChar w:fldCharType="separate"/>
      </w:r>
      <w:r>
        <w:t>23</w:t>
      </w:r>
      <w:r>
        <w:fldChar w:fldCharType="end"/>
      </w:r>
    </w:p>
    <w:p w14:paraId="52EEE9BC" w14:textId="4E115BA4" w:rsidR="00CA43B5" w:rsidRDefault="00CA43B5">
      <w:pPr>
        <w:pStyle w:val="TOC4"/>
        <w:rPr>
          <w:rFonts w:asciiTheme="minorHAnsi" w:eastAsiaTheme="minorEastAsia" w:hAnsiTheme="minorHAnsi" w:cstheme="minorBidi"/>
          <w:sz w:val="22"/>
          <w:szCs w:val="22"/>
          <w:lang w:eastAsia="en-GB"/>
        </w:rPr>
      </w:pPr>
      <w:r>
        <w:t>6.2.3.3</w:t>
      </w:r>
      <w:r>
        <w:tab/>
        <w:t>API-CSR-UPD</w:t>
      </w:r>
      <w:r>
        <w:tab/>
      </w:r>
      <w:r>
        <w:fldChar w:fldCharType="begin"/>
      </w:r>
      <w:r>
        <w:instrText xml:space="preserve"> PAGEREF _Toc71708824 \h </w:instrText>
      </w:r>
      <w:r>
        <w:fldChar w:fldCharType="separate"/>
      </w:r>
      <w:r>
        <w:t>25</w:t>
      </w:r>
      <w:r>
        <w:fldChar w:fldCharType="end"/>
      </w:r>
    </w:p>
    <w:p w14:paraId="3289AF1C" w14:textId="244825CE" w:rsidR="00CA43B5" w:rsidRDefault="00CA43B5">
      <w:pPr>
        <w:pStyle w:val="TOC4"/>
        <w:rPr>
          <w:rFonts w:asciiTheme="minorHAnsi" w:eastAsiaTheme="minorEastAsia" w:hAnsiTheme="minorHAnsi" w:cstheme="minorBidi"/>
          <w:sz w:val="22"/>
          <w:szCs w:val="22"/>
          <w:lang w:eastAsia="en-GB"/>
        </w:rPr>
      </w:pPr>
      <w:r>
        <w:t>6.2.3.4</w:t>
      </w:r>
      <w:r>
        <w:tab/>
        <w:t>API-CSR-DEL</w:t>
      </w:r>
      <w:r>
        <w:tab/>
      </w:r>
      <w:r>
        <w:fldChar w:fldCharType="begin"/>
      </w:r>
      <w:r>
        <w:instrText xml:space="preserve"> PAGEREF _Toc71708825 \h </w:instrText>
      </w:r>
      <w:r>
        <w:fldChar w:fldCharType="separate"/>
      </w:r>
      <w:r>
        <w:t>27</w:t>
      </w:r>
      <w:r>
        <w:fldChar w:fldCharType="end"/>
      </w:r>
    </w:p>
    <w:p w14:paraId="670F8888" w14:textId="322E3B6A" w:rsidR="00CA43B5" w:rsidRDefault="00CA43B5">
      <w:pPr>
        <w:pStyle w:val="TOC3"/>
        <w:rPr>
          <w:rFonts w:asciiTheme="minorHAnsi" w:eastAsiaTheme="minorEastAsia" w:hAnsiTheme="minorHAnsi" w:cstheme="minorBidi"/>
          <w:sz w:val="22"/>
          <w:szCs w:val="22"/>
          <w:lang w:eastAsia="en-GB"/>
        </w:rPr>
      </w:pPr>
      <w:r w:rsidRPr="00D21F3F">
        <w:rPr>
          <w:color w:val="000000"/>
        </w:rPr>
        <w:t>6.2.4</w:t>
      </w:r>
      <w:r w:rsidRPr="00D21F3F">
        <w:rPr>
          <w:color w:val="000000"/>
        </w:rPr>
        <w:tab/>
        <w:t xml:space="preserve">Resource Type </w:t>
      </w:r>
      <w:r w:rsidRPr="00D21F3F">
        <w:rPr>
          <w:i/>
          <w:color w:val="000000"/>
        </w:rPr>
        <w:t>AE</w:t>
      </w:r>
      <w:r>
        <w:tab/>
      </w:r>
      <w:r>
        <w:fldChar w:fldCharType="begin"/>
      </w:r>
      <w:r>
        <w:instrText xml:space="preserve"> PAGEREF _Toc71708826 \h </w:instrText>
      </w:r>
      <w:r>
        <w:fldChar w:fldCharType="separate"/>
      </w:r>
      <w:r>
        <w:t>28</w:t>
      </w:r>
      <w:r>
        <w:fldChar w:fldCharType="end"/>
      </w:r>
    </w:p>
    <w:p w14:paraId="59F5AE8F" w14:textId="50A61429" w:rsidR="00CA43B5" w:rsidRPr="004D0B37" w:rsidRDefault="00CA43B5">
      <w:pPr>
        <w:pStyle w:val="TOC3"/>
        <w:rPr>
          <w:rFonts w:asciiTheme="minorHAnsi" w:eastAsiaTheme="minorEastAsia" w:hAnsiTheme="minorHAnsi" w:cstheme="minorBidi"/>
          <w:sz w:val="22"/>
          <w:szCs w:val="22"/>
          <w:lang w:val="fr-FR" w:eastAsia="en-GB"/>
        </w:rPr>
      </w:pPr>
      <w:r w:rsidRPr="004D0B37">
        <w:rPr>
          <w:color w:val="000000"/>
          <w:lang w:val="fr-FR"/>
        </w:rPr>
        <w:t>6.2.5</w:t>
      </w:r>
      <w:r w:rsidRPr="004D0B37">
        <w:rPr>
          <w:color w:val="000000"/>
          <w:lang w:val="fr-FR"/>
        </w:rPr>
        <w:tab/>
        <w:t xml:space="preserve">Resource Type </w:t>
      </w:r>
      <w:r w:rsidRPr="004D0B37">
        <w:rPr>
          <w:i/>
          <w:color w:val="000000"/>
          <w:lang w:val="fr-FR"/>
        </w:rPr>
        <w:t>container</w:t>
      </w:r>
      <w:r w:rsidRPr="004D0B37">
        <w:rPr>
          <w:lang w:val="fr-FR"/>
        </w:rPr>
        <w:tab/>
      </w:r>
      <w:r>
        <w:fldChar w:fldCharType="begin"/>
      </w:r>
      <w:r w:rsidRPr="004D0B37">
        <w:rPr>
          <w:lang w:val="fr-FR"/>
        </w:rPr>
        <w:instrText xml:space="preserve"> PAGEREF _Toc71708827 \h </w:instrText>
      </w:r>
      <w:r>
        <w:fldChar w:fldCharType="separate"/>
      </w:r>
      <w:r w:rsidRPr="004D0B37">
        <w:rPr>
          <w:lang w:val="fr-FR"/>
        </w:rPr>
        <w:t>34</w:t>
      </w:r>
      <w:r>
        <w:fldChar w:fldCharType="end"/>
      </w:r>
    </w:p>
    <w:p w14:paraId="41368608" w14:textId="05A3B08C" w:rsidR="00CA43B5" w:rsidRPr="004D0B37" w:rsidRDefault="00CA43B5">
      <w:pPr>
        <w:pStyle w:val="TOC4"/>
        <w:rPr>
          <w:rFonts w:asciiTheme="minorHAnsi" w:eastAsiaTheme="minorEastAsia" w:hAnsiTheme="minorHAnsi" w:cstheme="minorBidi"/>
          <w:sz w:val="22"/>
          <w:szCs w:val="22"/>
          <w:lang w:val="fr-FR" w:eastAsia="en-GB"/>
        </w:rPr>
      </w:pPr>
      <w:r w:rsidRPr="004D0B37">
        <w:rPr>
          <w:lang w:val="fr-FR"/>
        </w:rPr>
        <w:t>6.2.5.0</w:t>
      </w:r>
      <w:r w:rsidRPr="004D0B37">
        <w:rPr>
          <w:lang w:val="fr-FR"/>
        </w:rPr>
        <w:tab/>
        <w:t>Introduction</w:t>
      </w:r>
      <w:r w:rsidRPr="004D0B37">
        <w:rPr>
          <w:lang w:val="fr-FR"/>
        </w:rPr>
        <w:tab/>
      </w:r>
      <w:r>
        <w:fldChar w:fldCharType="begin"/>
      </w:r>
      <w:r w:rsidRPr="004D0B37">
        <w:rPr>
          <w:lang w:val="fr-FR"/>
        </w:rPr>
        <w:instrText xml:space="preserve"> PAGEREF _Toc71708828 \h </w:instrText>
      </w:r>
      <w:r>
        <w:fldChar w:fldCharType="separate"/>
      </w:r>
      <w:r w:rsidRPr="004D0B37">
        <w:rPr>
          <w:lang w:val="fr-FR"/>
        </w:rPr>
        <w:t>34</w:t>
      </w:r>
      <w:r>
        <w:fldChar w:fldCharType="end"/>
      </w:r>
    </w:p>
    <w:p w14:paraId="63C0B1D4" w14:textId="7083C1BB" w:rsidR="00CA43B5" w:rsidRPr="004D0B37" w:rsidRDefault="00CA43B5">
      <w:pPr>
        <w:pStyle w:val="TOC4"/>
        <w:rPr>
          <w:rFonts w:asciiTheme="minorHAnsi" w:eastAsiaTheme="minorEastAsia" w:hAnsiTheme="minorHAnsi" w:cstheme="minorBidi"/>
          <w:sz w:val="22"/>
          <w:szCs w:val="22"/>
          <w:lang w:val="fr-FR" w:eastAsia="en-GB"/>
        </w:rPr>
      </w:pPr>
      <w:r w:rsidRPr="004D0B37">
        <w:rPr>
          <w:lang w:val="fr-FR"/>
        </w:rPr>
        <w:t>6.2.5.1</w:t>
      </w:r>
      <w:r w:rsidRPr="004D0B37">
        <w:rPr>
          <w:lang w:val="fr-FR"/>
        </w:rPr>
        <w:tab/>
        <w:t>API-CONT-CRE</w:t>
      </w:r>
      <w:r w:rsidRPr="004D0B37">
        <w:rPr>
          <w:lang w:val="fr-FR"/>
        </w:rPr>
        <w:tab/>
      </w:r>
      <w:r>
        <w:fldChar w:fldCharType="begin"/>
      </w:r>
      <w:r w:rsidRPr="004D0B37">
        <w:rPr>
          <w:lang w:val="fr-FR"/>
        </w:rPr>
        <w:instrText xml:space="preserve"> PAGEREF _Toc71708829 \h </w:instrText>
      </w:r>
      <w:r>
        <w:fldChar w:fldCharType="separate"/>
      </w:r>
      <w:r w:rsidRPr="004D0B37">
        <w:rPr>
          <w:lang w:val="fr-FR"/>
        </w:rPr>
        <w:t>35</w:t>
      </w:r>
      <w:r>
        <w:fldChar w:fldCharType="end"/>
      </w:r>
    </w:p>
    <w:p w14:paraId="7272F272" w14:textId="6A2ED733" w:rsidR="00CA43B5" w:rsidRPr="004D0B37" w:rsidRDefault="00CA43B5">
      <w:pPr>
        <w:pStyle w:val="TOC4"/>
        <w:rPr>
          <w:rFonts w:asciiTheme="minorHAnsi" w:eastAsiaTheme="minorEastAsia" w:hAnsiTheme="minorHAnsi" w:cstheme="minorBidi"/>
          <w:sz w:val="22"/>
          <w:szCs w:val="22"/>
          <w:lang w:val="fr-FR" w:eastAsia="en-GB"/>
        </w:rPr>
      </w:pPr>
      <w:r w:rsidRPr="004D0B37">
        <w:rPr>
          <w:lang w:val="fr-FR"/>
        </w:rPr>
        <w:t>6.2.5.2</w:t>
      </w:r>
      <w:r w:rsidRPr="004D0B37">
        <w:rPr>
          <w:lang w:val="fr-FR"/>
        </w:rPr>
        <w:tab/>
        <w:t>API-CONT-RET</w:t>
      </w:r>
      <w:r w:rsidRPr="004D0B37">
        <w:rPr>
          <w:lang w:val="fr-FR"/>
        </w:rPr>
        <w:tab/>
      </w:r>
      <w:r>
        <w:fldChar w:fldCharType="begin"/>
      </w:r>
      <w:r w:rsidRPr="004D0B37">
        <w:rPr>
          <w:lang w:val="fr-FR"/>
        </w:rPr>
        <w:instrText xml:space="preserve"> PAGEREF _Toc71708830 \h </w:instrText>
      </w:r>
      <w:r>
        <w:fldChar w:fldCharType="separate"/>
      </w:r>
      <w:r w:rsidRPr="004D0B37">
        <w:rPr>
          <w:lang w:val="fr-FR"/>
        </w:rPr>
        <w:t>38</w:t>
      </w:r>
      <w:r>
        <w:fldChar w:fldCharType="end"/>
      </w:r>
    </w:p>
    <w:p w14:paraId="3ECBF6DA" w14:textId="2B9AE23A" w:rsidR="00CA43B5" w:rsidRPr="004D0B37" w:rsidRDefault="00CA43B5">
      <w:pPr>
        <w:pStyle w:val="TOC4"/>
        <w:rPr>
          <w:rFonts w:asciiTheme="minorHAnsi" w:eastAsiaTheme="minorEastAsia" w:hAnsiTheme="minorHAnsi" w:cstheme="minorBidi"/>
          <w:sz w:val="22"/>
          <w:szCs w:val="22"/>
          <w:lang w:val="fr-FR" w:eastAsia="en-GB"/>
        </w:rPr>
      </w:pPr>
      <w:r w:rsidRPr="004D0B37">
        <w:rPr>
          <w:lang w:val="fr-FR"/>
        </w:rPr>
        <w:t>6.2.5.3</w:t>
      </w:r>
      <w:r w:rsidRPr="004D0B37">
        <w:rPr>
          <w:lang w:val="fr-FR"/>
        </w:rPr>
        <w:tab/>
        <w:t>API-CONT-UPD</w:t>
      </w:r>
      <w:r w:rsidRPr="004D0B37">
        <w:rPr>
          <w:lang w:val="fr-FR"/>
        </w:rPr>
        <w:tab/>
      </w:r>
      <w:r>
        <w:fldChar w:fldCharType="begin"/>
      </w:r>
      <w:r w:rsidRPr="004D0B37">
        <w:rPr>
          <w:lang w:val="fr-FR"/>
        </w:rPr>
        <w:instrText xml:space="preserve"> PAGEREF _Toc71708831 \h </w:instrText>
      </w:r>
      <w:r>
        <w:fldChar w:fldCharType="separate"/>
      </w:r>
      <w:r w:rsidRPr="004D0B37">
        <w:rPr>
          <w:lang w:val="fr-FR"/>
        </w:rPr>
        <w:t>40</w:t>
      </w:r>
      <w:r>
        <w:fldChar w:fldCharType="end"/>
      </w:r>
    </w:p>
    <w:p w14:paraId="31C9D15A" w14:textId="1BA66680" w:rsidR="00CA43B5" w:rsidRPr="004D0B37" w:rsidRDefault="00CA43B5">
      <w:pPr>
        <w:pStyle w:val="TOC4"/>
        <w:rPr>
          <w:rFonts w:asciiTheme="minorHAnsi" w:eastAsiaTheme="minorEastAsia" w:hAnsiTheme="minorHAnsi" w:cstheme="minorBidi"/>
          <w:sz w:val="22"/>
          <w:szCs w:val="22"/>
          <w:lang w:val="fr-FR" w:eastAsia="en-GB"/>
        </w:rPr>
      </w:pPr>
      <w:r w:rsidRPr="004D0B37">
        <w:rPr>
          <w:lang w:val="fr-FR"/>
        </w:rPr>
        <w:t>6.2.5.4</w:t>
      </w:r>
      <w:r w:rsidRPr="004D0B37">
        <w:rPr>
          <w:lang w:val="fr-FR"/>
        </w:rPr>
        <w:tab/>
        <w:t>API-CONT-DEL</w:t>
      </w:r>
      <w:r w:rsidRPr="004D0B37">
        <w:rPr>
          <w:lang w:val="fr-FR"/>
        </w:rPr>
        <w:tab/>
      </w:r>
      <w:r>
        <w:fldChar w:fldCharType="begin"/>
      </w:r>
      <w:r w:rsidRPr="004D0B37">
        <w:rPr>
          <w:lang w:val="fr-FR"/>
        </w:rPr>
        <w:instrText xml:space="preserve"> PAGEREF _Toc71708832 \h </w:instrText>
      </w:r>
      <w:r>
        <w:fldChar w:fldCharType="separate"/>
      </w:r>
      <w:r w:rsidRPr="004D0B37">
        <w:rPr>
          <w:lang w:val="fr-FR"/>
        </w:rPr>
        <w:t>42</w:t>
      </w:r>
      <w:r>
        <w:fldChar w:fldCharType="end"/>
      </w:r>
    </w:p>
    <w:p w14:paraId="26714077" w14:textId="078C6D01" w:rsidR="00CA43B5" w:rsidRPr="004D0B37" w:rsidRDefault="00CA43B5">
      <w:pPr>
        <w:pStyle w:val="TOC3"/>
        <w:rPr>
          <w:rFonts w:asciiTheme="minorHAnsi" w:eastAsiaTheme="minorEastAsia" w:hAnsiTheme="minorHAnsi" w:cstheme="minorBidi"/>
          <w:sz w:val="22"/>
          <w:szCs w:val="22"/>
          <w:lang w:val="fr-FR" w:eastAsia="en-GB"/>
        </w:rPr>
      </w:pPr>
      <w:r w:rsidRPr="004D0B37">
        <w:rPr>
          <w:color w:val="000000"/>
          <w:lang w:val="fr-FR"/>
        </w:rPr>
        <w:t xml:space="preserve">6.2.6 </w:t>
      </w:r>
      <w:r w:rsidRPr="004D0B37">
        <w:rPr>
          <w:color w:val="000000"/>
          <w:lang w:val="fr-FR"/>
        </w:rPr>
        <w:tab/>
        <w:t xml:space="preserve">Resource Type </w:t>
      </w:r>
      <w:r w:rsidRPr="004D0B37">
        <w:rPr>
          <w:i/>
          <w:color w:val="000000"/>
          <w:lang w:val="fr-FR"/>
        </w:rPr>
        <w:t>contentInstance</w:t>
      </w:r>
      <w:r w:rsidRPr="004D0B37">
        <w:rPr>
          <w:lang w:val="fr-FR"/>
        </w:rPr>
        <w:tab/>
      </w:r>
      <w:r>
        <w:fldChar w:fldCharType="begin"/>
      </w:r>
      <w:r w:rsidRPr="004D0B37">
        <w:rPr>
          <w:lang w:val="fr-FR"/>
        </w:rPr>
        <w:instrText xml:space="preserve"> PAGEREF _Toc71708833 \h </w:instrText>
      </w:r>
      <w:r>
        <w:fldChar w:fldCharType="separate"/>
      </w:r>
      <w:r w:rsidRPr="004D0B37">
        <w:rPr>
          <w:lang w:val="fr-FR"/>
        </w:rPr>
        <w:t>43</w:t>
      </w:r>
      <w:r>
        <w:fldChar w:fldCharType="end"/>
      </w:r>
    </w:p>
    <w:p w14:paraId="61C2D5BE" w14:textId="73B833C8" w:rsidR="00CA43B5" w:rsidRPr="004D0B37" w:rsidRDefault="00CA43B5">
      <w:pPr>
        <w:pStyle w:val="TOC4"/>
        <w:rPr>
          <w:rFonts w:asciiTheme="minorHAnsi" w:eastAsiaTheme="minorEastAsia" w:hAnsiTheme="minorHAnsi" w:cstheme="minorBidi"/>
          <w:sz w:val="22"/>
          <w:szCs w:val="22"/>
          <w:lang w:val="fr-FR" w:eastAsia="en-GB"/>
        </w:rPr>
      </w:pPr>
      <w:r w:rsidRPr="004D0B37">
        <w:rPr>
          <w:lang w:val="fr-FR"/>
        </w:rPr>
        <w:t>6.2.6.0</w:t>
      </w:r>
      <w:r w:rsidRPr="004D0B37">
        <w:rPr>
          <w:lang w:val="fr-FR"/>
        </w:rPr>
        <w:tab/>
        <w:t>Introduction</w:t>
      </w:r>
      <w:r w:rsidRPr="004D0B37">
        <w:rPr>
          <w:lang w:val="fr-FR"/>
        </w:rPr>
        <w:tab/>
      </w:r>
      <w:r>
        <w:fldChar w:fldCharType="begin"/>
      </w:r>
      <w:r w:rsidRPr="004D0B37">
        <w:rPr>
          <w:lang w:val="fr-FR"/>
        </w:rPr>
        <w:instrText xml:space="preserve"> PAGEREF _Toc71708834 \h </w:instrText>
      </w:r>
      <w:r>
        <w:fldChar w:fldCharType="separate"/>
      </w:r>
      <w:r w:rsidRPr="004D0B37">
        <w:rPr>
          <w:lang w:val="fr-FR"/>
        </w:rPr>
        <w:t>43</w:t>
      </w:r>
      <w:r>
        <w:fldChar w:fldCharType="end"/>
      </w:r>
    </w:p>
    <w:p w14:paraId="0A8EC2ED" w14:textId="07EE34DA" w:rsidR="00CA43B5" w:rsidRPr="004D0B37" w:rsidRDefault="00CA43B5">
      <w:pPr>
        <w:pStyle w:val="TOC4"/>
        <w:rPr>
          <w:rFonts w:asciiTheme="minorHAnsi" w:eastAsiaTheme="minorEastAsia" w:hAnsiTheme="minorHAnsi" w:cstheme="minorBidi"/>
          <w:sz w:val="22"/>
          <w:szCs w:val="22"/>
          <w:lang w:val="fr-FR" w:eastAsia="en-GB"/>
        </w:rPr>
      </w:pPr>
      <w:r w:rsidRPr="004D0B37">
        <w:rPr>
          <w:lang w:val="fr-FR"/>
        </w:rPr>
        <w:t>6.2.6.1</w:t>
      </w:r>
      <w:r w:rsidRPr="004D0B37">
        <w:rPr>
          <w:lang w:val="fr-FR"/>
        </w:rPr>
        <w:tab/>
        <w:t>API-CI-CRE</w:t>
      </w:r>
      <w:r w:rsidRPr="004D0B37">
        <w:rPr>
          <w:lang w:val="fr-FR"/>
        </w:rPr>
        <w:tab/>
      </w:r>
      <w:r>
        <w:fldChar w:fldCharType="begin"/>
      </w:r>
      <w:r w:rsidRPr="004D0B37">
        <w:rPr>
          <w:lang w:val="fr-FR"/>
        </w:rPr>
        <w:instrText xml:space="preserve"> PAGEREF _Toc71708835 \h </w:instrText>
      </w:r>
      <w:r>
        <w:fldChar w:fldCharType="separate"/>
      </w:r>
      <w:r w:rsidRPr="004D0B37">
        <w:rPr>
          <w:lang w:val="fr-FR"/>
        </w:rPr>
        <w:t>44</w:t>
      </w:r>
      <w:r>
        <w:fldChar w:fldCharType="end"/>
      </w:r>
    </w:p>
    <w:p w14:paraId="21D8BCF7" w14:textId="06C836D9" w:rsidR="00CA43B5" w:rsidRPr="004D0B37" w:rsidRDefault="00CA43B5">
      <w:pPr>
        <w:pStyle w:val="TOC4"/>
        <w:rPr>
          <w:rFonts w:asciiTheme="minorHAnsi" w:eastAsiaTheme="minorEastAsia" w:hAnsiTheme="minorHAnsi" w:cstheme="minorBidi"/>
          <w:sz w:val="22"/>
          <w:szCs w:val="22"/>
          <w:lang w:val="fr-FR" w:eastAsia="en-GB"/>
        </w:rPr>
      </w:pPr>
      <w:r w:rsidRPr="004D0B37">
        <w:rPr>
          <w:lang w:val="fr-FR"/>
        </w:rPr>
        <w:t>6.2.6.2</w:t>
      </w:r>
      <w:r w:rsidRPr="004D0B37">
        <w:rPr>
          <w:lang w:val="fr-FR"/>
        </w:rPr>
        <w:tab/>
        <w:t>API-CI-RET</w:t>
      </w:r>
      <w:r w:rsidRPr="004D0B37">
        <w:rPr>
          <w:lang w:val="fr-FR"/>
        </w:rPr>
        <w:tab/>
      </w:r>
      <w:r>
        <w:fldChar w:fldCharType="begin"/>
      </w:r>
      <w:r w:rsidRPr="004D0B37">
        <w:rPr>
          <w:lang w:val="fr-FR"/>
        </w:rPr>
        <w:instrText xml:space="preserve"> PAGEREF _Toc71708836 \h </w:instrText>
      </w:r>
      <w:r>
        <w:fldChar w:fldCharType="separate"/>
      </w:r>
      <w:r w:rsidRPr="004D0B37">
        <w:rPr>
          <w:lang w:val="fr-FR"/>
        </w:rPr>
        <w:t>47</w:t>
      </w:r>
      <w:r>
        <w:fldChar w:fldCharType="end"/>
      </w:r>
    </w:p>
    <w:p w14:paraId="12D6126B" w14:textId="2A75AF7A" w:rsidR="00CA43B5" w:rsidRPr="004D0B37" w:rsidRDefault="00CA43B5">
      <w:pPr>
        <w:pStyle w:val="TOC4"/>
        <w:rPr>
          <w:rFonts w:asciiTheme="minorHAnsi" w:eastAsiaTheme="minorEastAsia" w:hAnsiTheme="minorHAnsi" w:cstheme="minorBidi"/>
          <w:sz w:val="22"/>
          <w:szCs w:val="22"/>
          <w:lang w:val="fr-FR" w:eastAsia="en-GB"/>
        </w:rPr>
      </w:pPr>
      <w:r w:rsidRPr="004D0B37">
        <w:rPr>
          <w:lang w:val="fr-FR"/>
        </w:rPr>
        <w:t>6.2.6.3</w:t>
      </w:r>
      <w:r w:rsidRPr="004D0B37">
        <w:rPr>
          <w:lang w:val="fr-FR"/>
        </w:rPr>
        <w:tab/>
        <w:t>API-CI-DEL</w:t>
      </w:r>
      <w:r w:rsidRPr="004D0B37">
        <w:rPr>
          <w:lang w:val="fr-FR"/>
        </w:rPr>
        <w:tab/>
      </w:r>
      <w:r>
        <w:fldChar w:fldCharType="begin"/>
      </w:r>
      <w:r w:rsidRPr="004D0B37">
        <w:rPr>
          <w:lang w:val="fr-FR"/>
        </w:rPr>
        <w:instrText xml:space="preserve"> PAGEREF _Toc71708837 \h </w:instrText>
      </w:r>
      <w:r>
        <w:fldChar w:fldCharType="separate"/>
      </w:r>
      <w:r w:rsidRPr="004D0B37">
        <w:rPr>
          <w:lang w:val="fr-FR"/>
        </w:rPr>
        <w:t>51</w:t>
      </w:r>
      <w:r>
        <w:fldChar w:fldCharType="end"/>
      </w:r>
    </w:p>
    <w:p w14:paraId="398D5FAC" w14:textId="7B8E53E3" w:rsidR="00CA43B5" w:rsidRPr="004D0B37" w:rsidRDefault="00CA43B5">
      <w:pPr>
        <w:pStyle w:val="TOC3"/>
        <w:rPr>
          <w:rFonts w:asciiTheme="minorHAnsi" w:eastAsiaTheme="minorEastAsia" w:hAnsiTheme="minorHAnsi" w:cstheme="minorBidi"/>
          <w:sz w:val="22"/>
          <w:szCs w:val="22"/>
          <w:lang w:val="fr-FR" w:eastAsia="en-GB"/>
        </w:rPr>
      </w:pPr>
      <w:r w:rsidRPr="004D0B37">
        <w:rPr>
          <w:color w:val="000000"/>
          <w:lang w:val="fr-FR"/>
        </w:rPr>
        <w:t>6.2.7</w:t>
      </w:r>
      <w:r w:rsidRPr="004D0B37">
        <w:rPr>
          <w:color w:val="000000"/>
          <w:lang w:val="fr-FR"/>
        </w:rPr>
        <w:tab/>
        <w:t xml:space="preserve">Resource Type </w:t>
      </w:r>
      <w:r w:rsidRPr="004D0B37">
        <w:rPr>
          <w:i/>
          <w:color w:val="000000"/>
          <w:lang w:val="fr-FR"/>
        </w:rPr>
        <w:t>semanticDescriptor</w:t>
      </w:r>
      <w:r w:rsidRPr="004D0B37">
        <w:rPr>
          <w:lang w:val="fr-FR"/>
        </w:rPr>
        <w:tab/>
      </w:r>
      <w:r>
        <w:fldChar w:fldCharType="begin"/>
      </w:r>
      <w:r w:rsidRPr="004D0B37">
        <w:rPr>
          <w:lang w:val="fr-FR"/>
        </w:rPr>
        <w:instrText xml:space="preserve"> PAGEREF _Toc71708838 \h </w:instrText>
      </w:r>
      <w:r>
        <w:fldChar w:fldCharType="separate"/>
      </w:r>
      <w:r w:rsidRPr="004D0B37">
        <w:rPr>
          <w:lang w:val="fr-FR"/>
        </w:rPr>
        <w:t>54</w:t>
      </w:r>
      <w:r>
        <w:fldChar w:fldCharType="end"/>
      </w:r>
    </w:p>
    <w:p w14:paraId="7F9C2A4A" w14:textId="14F2A77E" w:rsidR="00CA43B5" w:rsidRDefault="00CA43B5">
      <w:pPr>
        <w:pStyle w:val="TOC4"/>
        <w:rPr>
          <w:rFonts w:asciiTheme="minorHAnsi" w:eastAsiaTheme="minorEastAsia" w:hAnsiTheme="minorHAnsi" w:cstheme="minorBidi"/>
          <w:sz w:val="22"/>
          <w:szCs w:val="22"/>
          <w:lang w:eastAsia="en-GB"/>
        </w:rPr>
      </w:pPr>
      <w:r>
        <w:t>6.2.7.0</w:t>
      </w:r>
      <w:r>
        <w:tab/>
        <w:t>Introduction</w:t>
      </w:r>
      <w:r>
        <w:tab/>
      </w:r>
      <w:r>
        <w:fldChar w:fldCharType="begin"/>
      </w:r>
      <w:r>
        <w:instrText xml:space="preserve"> PAGEREF _Toc71708839 \h </w:instrText>
      </w:r>
      <w:r>
        <w:fldChar w:fldCharType="separate"/>
      </w:r>
      <w:r>
        <w:t>54</w:t>
      </w:r>
      <w:r>
        <w:fldChar w:fldCharType="end"/>
      </w:r>
    </w:p>
    <w:p w14:paraId="250F4CCD" w14:textId="281192EF" w:rsidR="00CA43B5" w:rsidRDefault="00CA43B5">
      <w:pPr>
        <w:pStyle w:val="TOC4"/>
        <w:rPr>
          <w:rFonts w:asciiTheme="minorHAnsi" w:eastAsiaTheme="minorEastAsia" w:hAnsiTheme="minorHAnsi" w:cstheme="minorBidi"/>
          <w:sz w:val="22"/>
          <w:szCs w:val="22"/>
          <w:lang w:eastAsia="en-GB"/>
        </w:rPr>
      </w:pPr>
      <w:r>
        <w:t>6.2.7.1</w:t>
      </w:r>
      <w:r>
        <w:tab/>
        <w:t>API-SMD-CRE</w:t>
      </w:r>
      <w:r>
        <w:tab/>
      </w:r>
      <w:r>
        <w:fldChar w:fldCharType="begin"/>
      </w:r>
      <w:r>
        <w:instrText xml:space="preserve"> PAGEREF _Toc71708840 \h </w:instrText>
      </w:r>
      <w:r>
        <w:fldChar w:fldCharType="separate"/>
      </w:r>
      <w:r>
        <w:t>55</w:t>
      </w:r>
      <w:r>
        <w:fldChar w:fldCharType="end"/>
      </w:r>
    </w:p>
    <w:p w14:paraId="570207F3" w14:textId="47F2365C" w:rsidR="00CA43B5" w:rsidRDefault="00CA43B5">
      <w:pPr>
        <w:pStyle w:val="TOC4"/>
        <w:rPr>
          <w:rFonts w:asciiTheme="minorHAnsi" w:eastAsiaTheme="minorEastAsia" w:hAnsiTheme="minorHAnsi" w:cstheme="minorBidi"/>
          <w:sz w:val="22"/>
          <w:szCs w:val="22"/>
          <w:lang w:eastAsia="en-GB"/>
        </w:rPr>
      </w:pPr>
      <w:r w:rsidRPr="004D0B37">
        <w:t>6.2.7.2</w:t>
      </w:r>
      <w:r w:rsidRPr="004D0B37">
        <w:tab/>
        <w:t>API-SMD-RET</w:t>
      </w:r>
      <w:r>
        <w:tab/>
      </w:r>
      <w:r>
        <w:fldChar w:fldCharType="begin"/>
      </w:r>
      <w:r>
        <w:instrText xml:space="preserve"> PAGEREF _Toc71708841 \h </w:instrText>
      </w:r>
      <w:r>
        <w:fldChar w:fldCharType="separate"/>
      </w:r>
      <w:r>
        <w:t>60</w:t>
      </w:r>
      <w:r>
        <w:fldChar w:fldCharType="end"/>
      </w:r>
    </w:p>
    <w:p w14:paraId="03F7C6F4" w14:textId="39883A82" w:rsidR="00CA43B5" w:rsidRDefault="00CA43B5">
      <w:pPr>
        <w:pStyle w:val="TOC4"/>
        <w:rPr>
          <w:rFonts w:asciiTheme="minorHAnsi" w:eastAsiaTheme="minorEastAsia" w:hAnsiTheme="minorHAnsi" w:cstheme="minorBidi"/>
          <w:sz w:val="22"/>
          <w:szCs w:val="22"/>
          <w:lang w:eastAsia="en-GB"/>
        </w:rPr>
      </w:pPr>
      <w:r>
        <w:t>6.2.7.3</w:t>
      </w:r>
      <w:r>
        <w:tab/>
        <w:t>API-SMD-UPD</w:t>
      </w:r>
      <w:r>
        <w:tab/>
      </w:r>
      <w:r>
        <w:fldChar w:fldCharType="begin"/>
      </w:r>
      <w:r>
        <w:instrText xml:space="preserve"> PAGEREF _Toc71708842 \h </w:instrText>
      </w:r>
      <w:r>
        <w:fldChar w:fldCharType="separate"/>
      </w:r>
      <w:r>
        <w:t>62</w:t>
      </w:r>
      <w:r>
        <w:fldChar w:fldCharType="end"/>
      </w:r>
    </w:p>
    <w:p w14:paraId="539831AA" w14:textId="5F535A8C" w:rsidR="00CA43B5" w:rsidRDefault="00CA43B5">
      <w:pPr>
        <w:pStyle w:val="TOC4"/>
        <w:rPr>
          <w:rFonts w:asciiTheme="minorHAnsi" w:eastAsiaTheme="minorEastAsia" w:hAnsiTheme="minorHAnsi" w:cstheme="minorBidi"/>
          <w:sz w:val="22"/>
          <w:szCs w:val="22"/>
          <w:lang w:eastAsia="en-GB"/>
        </w:rPr>
      </w:pPr>
      <w:r>
        <w:t>6.2.7.4</w:t>
      </w:r>
      <w:r>
        <w:tab/>
        <w:t>API-SMD-DEL</w:t>
      </w:r>
      <w:r>
        <w:tab/>
      </w:r>
      <w:r>
        <w:fldChar w:fldCharType="begin"/>
      </w:r>
      <w:r>
        <w:instrText xml:space="preserve"> PAGEREF _Toc71708843 \h </w:instrText>
      </w:r>
      <w:r>
        <w:fldChar w:fldCharType="separate"/>
      </w:r>
      <w:r>
        <w:t>65</w:t>
      </w:r>
      <w:r>
        <w:fldChar w:fldCharType="end"/>
      </w:r>
    </w:p>
    <w:p w14:paraId="10B63B59" w14:textId="2B9AC452" w:rsidR="00CA43B5" w:rsidRDefault="00CA43B5">
      <w:pPr>
        <w:pStyle w:val="TOC3"/>
        <w:rPr>
          <w:rFonts w:asciiTheme="minorHAnsi" w:eastAsiaTheme="minorEastAsia" w:hAnsiTheme="minorHAnsi" w:cstheme="minorBidi"/>
          <w:sz w:val="22"/>
          <w:szCs w:val="22"/>
          <w:lang w:eastAsia="en-GB"/>
        </w:rPr>
      </w:pPr>
      <w:r w:rsidRPr="00D21F3F">
        <w:rPr>
          <w:color w:val="000000"/>
        </w:rPr>
        <w:t>6.2.8</w:t>
      </w:r>
      <w:r w:rsidRPr="00D21F3F">
        <w:rPr>
          <w:color w:val="000000"/>
        </w:rPr>
        <w:tab/>
        <w:t>Resource discovery</w:t>
      </w:r>
      <w:r>
        <w:tab/>
      </w:r>
      <w:r>
        <w:fldChar w:fldCharType="begin"/>
      </w:r>
      <w:r>
        <w:instrText xml:space="preserve"> PAGEREF _Toc71708844 \h </w:instrText>
      </w:r>
      <w:r>
        <w:fldChar w:fldCharType="separate"/>
      </w:r>
      <w:r>
        <w:t>67</w:t>
      </w:r>
      <w:r>
        <w:fldChar w:fldCharType="end"/>
      </w:r>
    </w:p>
    <w:p w14:paraId="3A0F9116" w14:textId="517847AD" w:rsidR="00CA43B5" w:rsidRDefault="00CA43B5">
      <w:pPr>
        <w:pStyle w:val="TOC4"/>
        <w:rPr>
          <w:rFonts w:asciiTheme="minorHAnsi" w:eastAsiaTheme="minorEastAsia" w:hAnsiTheme="minorHAnsi" w:cstheme="minorBidi"/>
          <w:sz w:val="22"/>
          <w:szCs w:val="22"/>
          <w:lang w:eastAsia="en-GB"/>
        </w:rPr>
      </w:pPr>
      <w:r>
        <w:t>6.2.8.0</w:t>
      </w:r>
      <w:r>
        <w:tab/>
        <w:t>Introduction</w:t>
      </w:r>
      <w:r>
        <w:tab/>
      </w:r>
      <w:r>
        <w:fldChar w:fldCharType="begin"/>
      </w:r>
      <w:r>
        <w:instrText xml:space="preserve"> PAGEREF _Toc71708845 \h </w:instrText>
      </w:r>
      <w:r>
        <w:fldChar w:fldCharType="separate"/>
      </w:r>
      <w:r>
        <w:t>67</w:t>
      </w:r>
      <w:r>
        <w:fldChar w:fldCharType="end"/>
      </w:r>
    </w:p>
    <w:p w14:paraId="023DC4F9" w14:textId="0569350B" w:rsidR="00CA43B5" w:rsidRDefault="00CA43B5">
      <w:pPr>
        <w:pStyle w:val="TOC4"/>
        <w:rPr>
          <w:rFonts w:asciiTheme="minorHAnsi" w:eastAsiaTheme="minorEastAsia" w:hAnsiTheme="minorHAnsi" w:cstheme="minorBidi"/>
          <w:sz w:val="22"/>
          <w:szCs w:val="22"/>
          <w:lang w:eastAsia="en-GB"/>
        </w:rPr>
      </w:pPr>
      <w:r>
        <w:lastRenderedPageBreak/>
        <w:t>6.2.8.1</w:t>
      </w:r>
      <w:r>
        <w:tab/>
        <w:t>API-DIS-TY</w:t>
      </w:r>
      <w:r>
        <w:tab/>
      </w:r>
      <w:r>
        <w:fldChar w:fldCharType="begin"/>
      </w:r>
      <w:r>
        <w:instrText xml:space="preserve"> PAGEREF _Toc71708846 \h </w:instrText>
      </w:r>
      <w:r>
        <w:fldChar w:fldCharType="separate"/>
      </w:r>
      <w:r>
        <w:t>71</w:t>
      </w:r>
      <w:r>
        <w:fldChar w:fldCharType="end"/>
      </w:r>
    </w:p>
    <w:p w14:paraId="16BA3EFB" w14:textId="088046C3" w:rsidR="00CA43B5" w:rsidRDefault="00CA43B5">
      <w:pPr>
        <w:pStyle w:val="TOC4"/>
        <w:rPr>
          <w:rFonts w:asciiTheme="minorHAnsi" w:eastAsiaTheme="minorEastAsia" w:hAnsiTheme="minorHAnsi" w:cstheme="minorBidi"/>
          <w:sz w:val="22"/>
          <w:szCs w:val="22"/>
          <w:lang w:eastAsia="en-GB"/>
        </w:rPr>
      </w:pPr>
      <w:r>
        <w:t>6.2.8.2</w:t>
      </w:r>
      <w:r>
        <w:tab/>
        <w:t>API-DIS-LBL</w:t>
      </w:r>
      <w:r>
        <w:tab/>
      </w:r>
      <w:r>
        <w:fldChar w:fldCharType="begin"/>
      </w:r>
      <w:r>
        <w:instrText xml:space="preserve"> PAGEREF _Toc71708847 \h </w:instrText>
      </w:r>
      <w:r>
        <w:fldChar w:fldCharType="separate"/>
      </w:r>
      <w:r>
        <w:t>73</w:t>
      </w:r>
      <w:r>
        <w:fldChar w:fldCharType="end"/>
      </w:r>
    </w:p>
    <w:p w14:paraId="020ED159" w14:textId="116DE9D0" w:rsidR="00CA43B5" w:rsidRDefault="00CA43B5">
      <w:pPr>
        <w:pStyle w:val="TOC4"/>
        <w:rPr>
          <w:rFonts w:asciiTheme="minorHAnsi" w:eastAsiaTheme="minorEastAsia" w:hAnsiTheme="minorHAnsi" w:cstheme="minorBidi"/>
          <w:sz w:val="22"/>
          <w:szCs w:val="22"/>
          <w:lang w:eastAsia="en-GB"/>
        </w:rPr>
      </w:pPr>
      <w:r>
        <w:t>6.2.8.3</w:t>
      </w:r>
      <w:r>
        <w:tab/>
        <w:t>API-DIS-LVL</w:t>
      </w:r>
      <w:r>
        <w:tab/>
      </w:r>
      <w:r>
        <w:fldChar w:fldCharType="begin"/>
      </w:r>
      <w:r>
        <w:instrText xml:space="preserve"> PAGEREF _Toc71708848 \h </w:instrText>
      </w:r>
      <w:r>
        <w:fldChar w:fldCharType="separate"/>
      </w:r>
      <w:r>
        <w:t>75</w:t>
      </w:r>
      <w:r>
        <w:fldChar w:fldCharType="end"/>
      </w:r>
    </w:p>
    <w:p w14:paraId="0D81E341" w14:textId="753C2D52" w:rsidR="00CA43B5" w:rsidRDefault="00CA43B5">
      <w:pPr>
        <w:pStyle w:val="TOC4"/>
        <w:rPr>
          <w:rFonts w:asciiTheme="minorHAnsi" w:eastAsiaTheme="minorEastAsia" w:hAnsiTheme="minorHAnsi" w:cstheme="minorBidi"/>
          <w:sz w:val="22"/>
          <w:szCs w:val="22"/>
          <w:lang w:eastAsia="en-GB"/>
        </w:rPr>
      </w:pPr>
      <w:r w:rsidRPr="004D0B37">
        <w:t>6.2.8.4</w:t>
      </w:r>
      <w:r w:rsidRPr="004D0B37">
        <w:tab/>
        <w:t>API-DIS-CRB, API-DIS-CRA</w:t>
      </w:r>
      <w:r>
        <w:tab/>
      </w:r>
      <w:r>
        <w:fldChar w:fldCharType="begin"/>
      </w:r>
      <w:r>
        <w:instrText xml:space="preserve"> PAGEREF _Toc71708849 \h </w:instrText>
      </w:r>
      <w:r>
        <w:fldChar w:fldCharType="separate"/>
      </w:r>
      <w:r>
        <w:t>77</w:t>
      </w:r>
      <w:r>
        <w:fldChar w:fldCharType="end"/>
      </w:r>
    </w:p>
    <w:p w14:paraId="4AF7F6A1" w14:textId="3FFCC3F5" w:rsidR="00CA43B5" w:rsidRDefault="00CA43B5">
      <w:pPr>
        <w:pStyle w:val="TOC4"/>
        <w:rPr>
          <w:rFonts w:asciiTheme="minorHAnsi" w:eastAsiaTheme="minorEastAsia" w:hAnsiTheme="minorHAnsi" w:cstheme="minorBidi"/>
          <w:sz w:val="22"/>
          <w:szCs w:val="22"/>
          <w:lang w:eastAsia="en-GB"/>
        </w:rPr>
      </w:pPr>
      <w:r>
        <w:t>6.2.8.5</w:t>
      </w:r>
      <w:r>
        <w:tab/>
        <w:t>API-DIS-STB, API-DIS-STS</w:t>
      </w:r>
      <w:r>
        <w:tab/>
      </w:r>
      <w:r>
        <w:fldChar w:fldCharType="begin"/>
      </w:r>
      <w:r>
        <w:instrText xml:space="preserve"> PAGEREF _Toc71708850 \h </w:instrText>
      </w:r>
      <w:r>
        <w:fldChar w:fldCharType="separate"/>
      </w:r>
      <w:r>
        <w:t>79</w:t>
      </w:r>
      <w:r>
        <w:fldChar w:fldCharType="end"/>
      </w:r>
    </w:p>
    <w:p w14:paraId="25BD49F1" w14:textId="0DC62011" w:rsidR="00CA43B5" w:rsidRPr="004D0B37" w:rsidRDefault="00CA43B5">
      <w:pPr>
        <w:pStyle w:val="TOC4"/>
        <w:rPr>
          <w:rFonts w:asciiTheme="minorHAnsi" w:eastAsiaTheme="minorEastAsia" w:hAnsiTheme="minorHAnsi" w:cstheme="minorBidi"/>
          <w:sz w:val="22"/>
          <w:szCs w:val="22"/>
          <w:lang w:val="fr-FR" w:eastAsia="en-GB"/>
        </w:rPr>
      </w:pPr>
      <w:r w:rsidRPr="00D21F3F">
        <w:rPr>
          <w:lang w:val="fr-FR"/>
        </w:rPr>
        <w:t>6.2.8.6</w:t>
      </w:r>
      <w:r w:rsidRPr="00D21F3F">
        <w:rPr>
          <w:lang w:val="fr-FR"/>
        </w:rPr>
        <w:tab/>
        <w:t>API-DIS-SZB, API-DIS-SZA</w:t>
      </w:r>
      <w:r w:rsidRPr="004D0B37">
        <w:rPr>
          <w:lang w:val="fr-FR"/>
        </w:rPr>
        <w:tab/>
      </w:r>
      <w:r>
        <w:fldChar w:fldCharType="begin"/>
      </w:r>
      <w:r w:rsidRPr="004D0B37">
        <w:rPr>
          <w:lang w:val="fr-FR"/>
        </w:rPr>
        <w:instrText xml:space="preserve"> PAGEREF _Toc71708851 \h </w:instrText>
      </w:r>
      <w:r>
        <w:fldChar w:fldCharType="separate"/>
      </w:r>
      <w:r w:rsidRPr="004D0B37">
        <w:rPr>
          <w:lang w:val="fr-FR"/>
        </w:rPr>
        <w:t>81</w:t>
      </w:r>
      <w:r>
        <w:fldChar w:fldCharType="end"/>
      </w:r>
    </w:p>
    <w:p w14:paraId="69CA7904" w14:textId="7AE731ED" w:rsidR="00CA43B5" w:rsidRPr="004D0B37" w:rsidRDefault="00CA43B5">
      <w:pPr>
        <w:pStyle w:val="TOC4"/>
        <w:rPr>
          <w:rFonts w:asciiTheme="minorHAnsi" w:eastAsiaTheme="minorEastAsia" w:hAnsiTheme="minorHAnsi" w:cstheme="minorBidi"/>
          <w:sz w:val="22"/>
          <w:szCs w:val="22"/>
          <w:lang w:val="fr-FR" w:eastAsia="en-GB"/>
        </w:rPr>
      </w:pPr>
      <w:r w:rsidRPr="004D0B37">
        <w:rPr>
          <w:lang w:val="fr-FR"/>
        </w:rPr>
        <w:t>6.2.8.7</w:t>
      </w:r>
      <w:r w:rsidRPr="004D0B37">
        <w:rPr>
          <w:lang w:val="fr-FR"/>
        </w:rPr>
        <w:tab/>
        <w:t>API-DIS-US, API-DIS-MS</w:t>
      </w:r>
      <w:r w:rsidRPr="004D0B37">
        <w:rPr>
          <w:lang w:val="fr-FR"/>
        </w:rPr>
        <w:tab/>
      </w:r>
      <w:r>
        <w:fldChar w:fldCharType="begin"/>
      </w:r>
      <w:r w:rsidRPr="004D0B37">
        <w:rPr>
          <w:lang w:val="fr-FR"/>
        </w:rPr>
        <w:instrText xml:space="preserve"> PAGEREF _Toc71708852 \h </w:instrText>
      </w:r>
      <w:r>
        <w:fldChar w:fldCharType="separate"/>
      </w:r>
      <w:r w:rsidRPr="004D0B37">
        <w:rPr>
          <w:lang w:val="fr-FR"/>
        </w:rPr>
        <w:t>83</w:t>
      </w:r>
      <w:r>
        <w:fldChar w:fldCharType="end"/>
      </w:r>
    </w:p>
    <w:p w14:paraId="17917FD3" w14:textId="7FF065C0" w:rsidR="00CA43B5" w:rsidRPr="004D0B37" w:rsidRDefault="00CA43B5">
      <w:pPr>
        <w:pStyle w:val="TOC4"/>
        <w:rPr>
          <w:rFonts w:asciiTheme="minorHAnsi" w:eastAsiaTheme="minorEastAsia" w:hAnsiTheme="minorHAnsi" w:cstheme="minorBidi"/>
          <w:sz w:val="22"/>
          <w:szCs w:val="22"/>
          <w:lang w:val="fr-FR" w:eastAsia="en-GB"/>
        </w:rPr>
      </w:pPr>
      <w:r w:rsidRPr="00D21F3F">
        <w:rPr>
          <w:lang w:val="fr-FR"/>
        </w:rPr>
        <w:t>6.2.8.8</w:t>
      </w:r>
      <w:r w:rsidRPr="00D21F3F">
        <w:rPr>
          <w:lang w:val="fr-FR"/>
        </w:rPr>
        <w:tab/>
        <w:t>API-DIS-EXB, API-DIS-EXA</w:t>
      </w:r>
      <w:r w:rsidRPr="004D0B37">
        <w:rPr>
          <w:lang w:val="fr-FR"/>
        </w:rPr>
        <w:tab/>
      </w:r>
      <w:r>
        <w:fldChar w:fldCharType="begin"/>
      </w:r>
      <w:r w:rsidRPr="004D0B37">
        <w:rPr>
          <w:lang w:val="fr-FR"/>
        </w:rPr>
        <w:instrText xml:space="preserve"> PAGEREF _Toc71708853 \h </w:instrText>
      </w:r>
      <w:r>
        <w:fldChar w:fldCharType="separate"/>
      </w:r>
      <w:r w:rsidRPr="004D0B37">
        <w:rPr>
          <w:lang w:val="fr-FR"/>
        </w:rPr>
        <w:t>85</w:t>
      </w:r>
      <w:r>
        <w:fldChar w:fldCharType="end"/>
      </w:r>
    </w:p>
    <w:p w14:paraId="43E16E4F" w14:textId="1991E619" w:rsidR="00CA43B5" w:rsidRPr="004D0B37" w:rsidRDefault="00CA43B5">
      <w:pPr>
        <w:pStyle w:val="TOC3"/>
        <w:rPr>
          <w:rFonts w:asciiTheme="minorHAnsi" w:eastAsiaTheme="minorEastAsia" w:hAnsiTheme="minorHAnsi" w:cstheme="minorBidi"/>
          <w:sz w:val="22"/>
          <w:szCs w:val="22"/>
          <w:lang w:val="fr-FR" w:eastAsia="en-GB"/>
        </w:rPr>
      </w:pPr>
      <w:r w:rsidRPr="004D0B37">
        <w:rPr>
          <w:color w:val="000000"/>
          <w:lang w:val="fr-FR"/>
        </w:rPr>
        <w:t>6.2.9</w:t>
      </w:r>
      <w:r w:rsidRPr="004D0B37">
        <w:rPr>
          <w:color w:val="000000"/>
          <w:lang w:val="fr-FR"/>
        </w:rPr>
        <w:tab/>
        <w:t xml:space="preserve">Resource Type </w:t>
      </w:r>
      <w:r w:rsidRPr="004D0B37">
        <w:rPr>
          <w:i/>
          <w:color w:val="000000"/>
          <w:lang w:val="fr-FR"/>
        </w:rPr>
        <w:t>subscription</w:t>
      </w:r>
      <w:r w:rsidRPr="004D0B37">
        <w:rPr>
          <w:lang w:val="fr-FR"/>
        </w:rPr>
        <w:tab/>
      </w:r>
      <w:r>
        <w:fldChar w:fldCharType="begin"/>
      </w:r>
      <w:r w:rsidRPr="004D0B37">
        <w:rPr>
          <w:lang w:val="fr-FR"/>
        </w:rPr>
        <w:instrText xml:space="preserve"> PAGEREF _Toc71708854 \h </w:instrText>
      </w:r>
      <w:r>
        <w:fldChar w:fldCharType="separate"/>
      </w:r>
      <w:r w:rsidRPr="004D0B37">
        <w:rPr>
          <w:lang w:val="fr-FR"/>
        </w:rPr>
        <w:t>86</w:t>
      </w:r>
      <w:r>
        <w:fldChar w:fldCharType="end"/>
      </w:r>
    </w:p>
    <w:p w14:paraId="3A51B06E" w14:textId="2AF3BA08" w:rsidR="00CA43B5" w:rsidRPr="004D0B37" w:rsidRDefault="00CA43B5">
      <w:pPr>
        <w:pStyle w:val="TOC4"/>
        <w:rPr>
          <w:rFonts w:asciiTheme="minorHAnsi" w:eastAsiaTheme="minorEastAsia" w:hAnsiTheme="minorHAnsi" w:cstheme="minorBidi"/>
          <w:sz w:val="22"/>
          <w:szCs w:val="22"/>
          <w:lang w:val="fr-FR" w:eastAsia="en-GB"/>
        </w:rPr>
      </w:pPr>
      <w:r w:rsidRPr="004D0B37">
        <w:rPr>
          <w:lang w:val="fr-FR"/>
        </w:rPr>
        <w:t>6.2.9.0</w:t>
      </w:r>
      <w:r w:rsidRPr="004D0B37">
        <w:rPr>
          <w:lang w:val="fr-FR"/>
        </w:rPr>
        <w:tab/>
        <w:t>Introduction</w:t>
      </w:r>
      <w:r w:rsidRPr="004D0B37">
        <w:rPr>
          <w:lang w:val="fr-FR"/>
        </w:rPr>
        <w:tab/>
      </w:r>
      <w:r>
        <w:fldChar w:fldCharType="begin"/>
      </w:r>
      <w:r w:rsidRPr="004D0B37">
        <w:rPr>
          <w:lang w:val="fr-FR"/>
        </w:rPr>
        <w:instrText xml:space="preserve"> PAGEREF _Toc71708855 \h </w:instrText>
      </w:r>
      <w:r>
        <w:fldChar w:fldCharType="separate"/>
      </w:r>
      <w:r w:rsidRPr="004D0B37">
        <w:rPr>
          <w:lang w:val="fr-FR"/>
        </w:rPr>
        <w:t>86</w:t>
      </w:r>
      <w:r>
        <w:fldChar w:fldCharType="end"/>
      </w:r>
    </w:p>
    <w:p w14:paraId="6AEA3CBB" w14:textId="0A672028" w:rsidR="00CA43B5" w:rsidRPr="004D0B37" w:rsidRDefault="00CA43B5">
      <w:pPr>
        <w:pStyle w:val="TOC4"/>
        <w:rPr>
          <w:rFonts w:asciiTheme="minorHAnsi" w:eastAsiaTheme="minorEastAsia" w:hAnsiTheme="minorHAnsi" w:cstheme="minorBidi"/>
          <w:sz w:val="22"/>
          <w:szCs w:val="22"/>
          <w:lang w:val="fr-FR" w:eastAsia="en-GB"/>
        </w:rPr>
      </w:pPr>
      <w:r w:rsidRPr="004D0B37">
        <w:rPr>
          <w:lang w:val="fr-FR"/>
        </w:rPr>
        <w:t>6.2.9.1</w:t>
      </w:r>
      <w:r w:rsidRPr="004D0B37">
        <w:rPr>
          <w:lang w:val="fr-FR"/>
        </w:rPr>
        <w:tab/>
        <w:t>API-SUB-CRE</w:t>
      </w:r>
      <w:r w:rsidRPr="004D0B37">
        <w:rPr>
          <w:lang w:val="fr-FR"/>
        </w:rPr>
        <w:tab/>
      </w:r>
      <w:r>
        <w:fldChar w:fldCharType="begin"/>
      </w:r>
      <w:r w:rsidRPr="004D0B37">
        <w:rPr>
          <w:lang w:val="fr-FR"/>
        </w:rPr>
        <w:instrText xml:space="preserve"> PAGEREF _Toc71708856 \h </w:instrText>
      </w:r>
      <w:r>
        <w:fldChar w:fldCharType="separate"/>
      </w:r>
      <w:r w:rsidRPr="004D0B37">
        <w:rPr>
          <w:lang w:val="fr-FR"/>
        </w:rPr>
        <w:t>87</w:t>
      </w:r>
      <w:r>
        <w:fldChar w:fldCharType="end"/>
      </w:r>
    </w:p>
    <w:p w14:paraId="3728CACB" w14:textId="286EDED2" w:rsidR="00CA43B5" w:rsidRPr="004D0B37" w:rsidRDefault="00CA43B5">
      <w:pPr>
        <w:pStyle w:val="TOC4"/>
        <w:rPr>
          <w:rFonts w:asciiTheme="minorHAnsi" w:eastAsiaTheme="minorEastAsia" w:hAnsiTheme="minorHAnsi" w:cstheme="minorBidi"/>
          <w:sz w:val="22"/>
          <w:szCs w:val="22"/>
          <w:lang w:val="fr-FR" w:eastAsia="en-GB"/>
        </w:rPr>
      </w:pPr>
      <w:r w:rsidRPr="004D0B37">
        <w:rPr>
          <w:lang w:val="fr-FR"/>
        </w:rPr>
        <w:t>6.2.9.2</w:t>
      </w:r>
      <w:r w:rsidRPr="004D0B37">
        <w:rPr>
          <w:lang w:val="fr-FR"/>
        </w:rPr>
        <w:tab/>
        <w:t>API-SUB-RET</w:t>
      </w:r>
      <w:r w:rsidRPr="004D0B37">
        <w:rPr>
          <w:lang w:val="fr-FR"/>
        </w:rPr>
        <w:tab/>
      </w:r>
      <w:r>
        <w:fldChar w:fldCharType="begin"/>
      </w:r>
      <w:r w:rsidRPr="004D0B37">
        <w:rPr>
          <w:lang w:val="fr-FR"/>
        </w:rPr>
        <w:instrText xml:space="preserve"> PAGEREF _Toc71708857 \h </w:instrText>
      </w:r>
      <w:r>
        <w:fldChar w:fldCharType="separate"/>
      </w:r>
      <w:r w:rsidRPr="004D0B37">
        <w:rPr>
          <w:lang w:val="fr-FR"/>
        </w:rPr>
        <w:t>91</w:t>
      </w:r>
      <w:r>
        <w:fldChar w:fldCharType="end"/>
      </w:r>
    </w:p>
    <w:p w14:paraId="32F8A723" w14:textId="45D7E499" w:rsidR="00CA43B5" w:rsidRDefault="00CA43B5">
      <w:pPr>
        <w:pStyle w:val="TOC4"/>
        <w:rPr>
          <w:rFonts w:asciiTheme="minorHAnsi" w:eastAsiaTheme="minorEastAsia" w:hAnsiTheme="minorHAnsi" w:cstheme="minorBidi"/>
          <w:sz w:val="22"/>
          <w:szCs w:val="22"/>
          <w:lang w:eastAsia="en-GB"/>
        </w:rPr>
      </w:pPr>
      <w:r>
        <w:t>6.2.9.3</w:t>
      </w:r>
      <w:r>
        <w:tab/>
        <w:t>API-SUB-UPD</w:t>
      </w:r>
      <w:r>
        <w:tab/>
      </w:r>
      <w:r>
        <w:fldChar w:fldCharType="begin"/>
      </w:r>
      <w:r>
        <w:instrText xml:space="preserve"> PAGEREF _Toc71708858 \h </w:instrText>
      </w:r>
      <w:r>
        <w:fldChar w:fldCharType="separate"/>
      </w:r>
      <w:r>
        <w:t>92</w:t>
      </w:r>
      <w:r>
        <w:fldChar w:fldCharType="end"/>
      </w:r>
    </w:p>
    <w:p w14:paraId="0830B7F2" w14:textId="3C871FC5" w:rsidR="00CA43B5" w:rsidRDefault="00CA43B5">
      <w:pPr>
        <w:pStyle w:val="TOC4"/>
        <w:rPr>
          <w:rFonts w:asciiTheme="minorHAnsi" w:eastAsiaTheme="minorEastAsia" w:hAnsiTheme="minorHAnsi" w:cstheme="minorBidi"/>
          <w:sz w:val="22"/>
          <w:szCs w:val="22"/>
          <w:lang w:eastAsia="en-GB"/>
        </w:rPr>
      </w:pPr>
      <w:r>
        <w:t>6.2.9.4</w:t>
      </w:r>
      <w:r>
        <w:tab/>
        <w:t>API-SUB-DEL</w:t>
      </w:r>
      <w:r>
        <w:tab/>
      </w:r>
      <w:r>
        <w:fldChar w:fldCharType="begin"/>
      </w:r>
      <w:r>
        <w:instrText xml:space="preserve"> PAGEREF _Toc71708859 \h </w:instrText>
      </w:r>
      <w:r>
        <w:fldChar w:fldCharType="separate"/>
      </w:r>
      <w:r>
        <w:t>94</w:t>
      </w:r>
      <w:r>
        <w:fldChar w:fldCharType="end"/>
      </w:r>
    </w:p>
    <w:p w14:paraId="500D644D" w14:textId="49CEFEF3" w:rsidR="00CA43B5" w:rsidRDefault="00CA43B5">
      <w:pPr>
        <w:pStyle w:val="TOC3"/>
        <w:rPr>
          <w:rFonts w:asciiTheme="minorHAnsi" w:eastAsiaTheme="minorEastAsia" w:hAnsiTheme="minorHAnsi" w:cstheme="minorBidi"/>
          <w:sz w:val="22"/>
          <w:szCs w:val="22"/>
          <w:lang w:eastAsia="en-GB"/>
        </w:rPr>
      </w:pPr>
      <w:r w:rsidRPr="00D21F3F">
        <w:rPr>
          <w:color w:val="000000"/>
        </w:rPr>
        <w:t>6.2.10</w:t>
      </w:r>
      <w:r w:rsidRPr="00D21F3F">
        <w:rPr>
          <w:color w:val="000000"/>
        </w:rPr>
        <w:tab/>
        <w:t xml:space="preserve">Resource Type </w:t>
      </w:r>
      <w:r w:rsidRPr="00D21F3F">
        <w:rPr>
          <w:i/>
          <w:color w:val="000000"/>
        </w:rPr>
        <w:t>group</w:t>
      </w:r>
      <w:r>
        <w:tab/>
      </w:r>
      <w:r>
        <w:fldChar w:fldCharType="begin"/>
      </w:r>
      <w:r>
        <w:instrText xml:space="preserve"> PAGEREF _Toc71708860 \h </w:instrText>
      </w:r>
      <w:r>
        <w:fldChar w:fldCharType="separate"/>
      </w:r>
      <w:r>
        <w:t>95</w:t>
      </w:r>
      <w:r>
        <w:fldChar w:fldCharType="end"/>
      </w:r>
    </w:p>
    <w:p w14:paraId="2CCDD051" w14:textId="68F68F7D" w:rsidR="00CA43B5" w:rsidRDefault="00CA43B5">
      <w:pPr>
        <w:pStyle w:val="TOC4"/>
        <w:rPr>
          <w:rFonts w:asciiTheme="minorHAnsi" w:eastAsiaTheme="minorEastAsia" w:hAnsiTheme="minorHAnsi" w:cstheme="minorBidi"/>
          <w:sz w:val="22"/>
          <w:szCs w:val="22"/>
          <w:lang w:eastAsia="en-GB"/>
        </w:rPr>
      </w:pPr>
      <w:r>
        <w:t>6.2.10.0</w:t>
      </w:r>
      <w:r>
        <w:tab/>
        <w:t>Introduction</w:t>
      </w:r>
      <w:r>
        <w:tab/>
      </w:r>
      <w:r>
        <w:fldChar w:fldCharType="begin"/>
      </w:r>
      <w:r>
        <w:instrText xml:space="preserve"> PAGEREF _Toc71708861 \h </w:instrText>
      </w:r>
      <w:r>
        <w:fldChar w:fldCharType="separate"/>
      </w:r>
      <w:r>
        <w:t>95</w:t>
      </w:r>
      <w:r>
        <w:fldChar w:fldCharType="end"/>
      </w:r>
    </w:p>
    <w:p w14:paraId="6EBD6DF1" w14:textId="10C98967" w:rsidR="00CA43B5" w:rsidRDefault="00CA43B5">
      <w:pPr>
        <w:pStyle w:val="TOC4"/>
        <w:rPr>
          <w:rFonts w:asciiTheme="minorHAnsi" w:eastAsiaTheme="minorEastAsia" w:hAnsiTheme="minorHAnsi" w:cstheme="minorBidi"/>
          <w:sz w:val="22"/>
          <w:szCs w:val="22"/>
          <w:lang w:eastAsia="en-GB"/>
        </w:rPr>
      </w:pPr>
      <w:r>
        <w:t>6.2.10.1</w:t>
      </w:r>
      <w:r>
        <w:tab/>
        <w:t>API-GRP-CRE</w:t>
      </w:r>
      <w:r>
        <w:tab/>
      </w:r>
      <w:r>
        <w:fldChar w:fldCharType="begin"/>
      </w:r>
      <w:r>
        <w:instrText xml:space="preserve"> PAGEREF _Toc71708862 \h </w:instrText>
      </w:r>
      <w:r>
        <w:fldChar w:fldCharType="separate"/>
      </w:r>
      <w:r>
        <w:t>96</w:t>
      </w:r>
      <w:r>
        <w:fldChar w:fldCharType="end"/>
      </w:r>
    </w:p>
    <w:p w14:paraId="742FB16E" w14:textId="1AA6CEF4" w:rsidR="00CA43B5" w:rsidRDefault="00CA43B5">
      <w:pPr>
        <w:pStyle w:val="TOC4"/>
        <w:rPr>
          <w:rFonts w:asciiTheme="minorHAnsi" w:eastAsiaTheme="minorEastAsia" w:hAnsiTheme="minorHAnsi" w:cstheme="minorBidi"/>
          <w:sz w:val="22"/>
          <w:szCs w:val="22"/>
          <w:lang w:eastAsia="en-GB"/>
        </w:rPr>
      </w:pPr>
      <w:r>
        <w:t>6.2.10.2</w:t>
      </w:r>
      <w:r>
        <w:tab/>
        <w:t>API-GRP-RET</w:t>
      </w:r>
      <w:r>
        <w:tab/>
      </w:r>
      <w:r>
        <w:fldChar w:fldCharType="begin"/>
      </w:r>
      <w:r>
        <w:instrText xml:space="preserve"> PAGEREF _Toc71708863 \h </w:instrText>
      </w:r>
      <w:r>
        <w:fldChar w:fldCharType="separate"/>
      </w:r>
      <w:r>
        <w:t>100</w:t>
      </w:r>
      <w:r>
        <w:fldChar w:fldCharType="end"/>
      </w:r>
    </w:p>
    <w:p w14:paraId="64B6C4F7" w14:textId="77203ECD" w:rsidR="00CA43B5" w:rsidRDefault="00CA43B5">
      <w:pPr>
        <w:pStyle w:val="TOC4"/>
        <w:rPr>
          <w:rFonts w:asciiTheme="minorHAnsi" w:eastAsiaTheme="minorEastAsia" w:hAnsiTheme="minorHAnsi" w:cstheme="minorBidi"/>
          <w:sz w:val="22"/>
          <w:szCs w:val="22"/>
          <w:lang w:eastAsia="en-GB"/>
        </w:rPr>
      </w:pPr>
      <w:r>
        <w:t>6.2.10.3</w:t>
      </w:r>
      <w:r>
        <w:tab/>
        <w:t>API-GRP-UPD</w:t>
      </w:r>
      <w:r>
        <w:tab/>
      </w:r>
      <w:r>
        <w:fldChar w:fldCharType="begin"/>
      </w:r>
      <w:r>
        <w:instrText xml:space="preserve"> PAGEREF _Toc71708864 \h </w:instrText>
      </w:r>
      <w:r>
        <w:fldChar w:fldCharType="separate"/>
      </w:r>
      <w:r>
        <w:t>101</w:t>
      </w:r>
      <w:r>
        <w:fldChar w:fldCharType="end"/>
      </w:r>
    </w:p>
    <w:p w14:paraId="52AF293F" w14:textId="21715252" w:rsidR="00CA43B5" w:rsidRDefault="00CA43B5">
      <w:pPr>
        <w:pStyle w:val="TOC4"/>
        <w:rPr>
          <w:rFonts w:asciiTheme="minorHAnsi" w:eastAsiaTheme="minorEastAsia" w:hAnsiTheme="minorHAnsi" w:cstheme="minorBidi"/>
          <w:sz w:val="22"/>
          <w:szCs w:val="22"/>
          <w:lang w:eastAsia="en-GB"/>
        </w:rPr>
      </w:pPr>
      <w:r>
        <w:t>6.2.10.4</w:t>
      </w:r>
      <w:r>
        <w:tab/>
        <w:t>API-GRP-DEL</w:t>
      </w:r>
      <w:r>
        <w:tab/>
      </w:r>
      <w:r>
        <w:fldChar w:fldCharType="begin"/>
      </w:r>
      <w:r>
        <w:instrText xml:space="preserve"> PAGEREF _Toc71708865 \h </w:instrText>
      </w:r>
      <w:r>
        <w:fldChar w:fldCharType="separate"/>
      </w:r>
      <w:r>
        <w:t>103</w:t>
      </w:r>
      <w:r>
        <w:fldChar w:fldCharType="end"/>
      </w:r>
    </w:p>
    <w:p w14:paraId="24CE36D9" w14:textId="511B81FE" w:rsidR="00CA43B5" w:rsidRDefault="00CA43B5">
      <w:pPr>
        <w:pStyle w:val="TOC4"/>
        <w:rPr>
          <w:rFonts w:asciiTheme="minorHAnsi" w:eastAsiaTheme="minorEastAsia" w:hAnsiTheme="minorHAnsi" w:cstheme="minorBidi"/>
          <w:sz w:val="22"/>
          <w:szCs w:val="22"/>
          <w:lang w:eastAsia="en-GB"/>
        </w:rPr>
      </w:pPr>
      <w:r>
        <w:t>6.2.10.5</w:t>
      </w:r>
      <w:r>
        <w:tab/>
        <w:t>API-GRP-FOPT</w:t>
      </w:r>
      <w:r>
        <w:tab/>
      </w:r>
      <w:r>
        <w:fldChar w:fldCharType="begin"/>
      </w:r>
      <w:r>
        <w:instrText xml:space="preserve"> PAGEREF _Toc71708866 \h </w:instrText>
      </w:r>
      <w:r>
        <w:fldChar w:fldCharType="separate"/>
      </w:r>
      <w:r>
        <w:t>105</w:t>
      </w:r>
      <w:r>
        <w:fldChar w:fldCharType="end"/>
      </w:r>
    </w:p>
    <w:p w14:paraId="161AD7F6" w14:textId="08A41E34" w:rsidR="00CA43B5" w:rsidRDefault="00CA43B5">
      <w:pPr>
        <w:pStyle w:val="TOC3"/>
        <w:rPr>
          <w:rFonts w:asciiTheme="minorHAnsi" w:eastAsiaTheme="minorEastAsia" w:hAnsiTheme="minorHAnsi" w:cstheme="minorBidi"/>
          <w:sz w:val="22"/>
          <w:szCs w:val="22"/>
          <w:lang w:eastAsia="en-GB"/>
        </w:rPr>
      </w:pPr>
      <w:r w:rsidRPr="00D21F3F">
        <w:rPr>
          <w:color w:val="000000"/>
        </w:rPr>
        <w:t>6.2.11</w:t>
      </w:r>
      <w:r w:rsidRPr="00D21F3F">
        <w:rPr>
          <w:color w:val="000000"/>
        </w:rPr>
        <w:tab/>
        <w:t xml:space="preserve">Resource Type </w:t>
      </w:r>
      <w:r w:rsidRPr="00D21F3F">
        <w:rPr>
          <w:i/>
          <w:color w:val="000000"/>
        </w:rPr>
        <w:t>timeSeries</w:t>
      </w:r>
      <w:r>
        <w:tab/>
      </w:r>
      <w:r>
        <w:fldChar w:fldCharType="begin"/>
      </w:r>
      <w:r>
        <w:instrText xml:space="preserve"> PAGEREF _Toc71708867 \h </w:instrText>
      </w:r>
      <w:r>
        <w:fldChar w:fldCharType="separate"/>
      </w:r>
      <w:r>
        <w:t>106</w:t>
      </w:r>
      <w:r>
        <w:fldChar w:fldCharType="end"/>
      </w:r>
    </w:p>
    <w:p w14:paraId="1EDBA387" w14:textId="31E5305F" w:rsidR="00CA43B5" w:rsidRDefault="00CA43B5">
      <w:pPr>
        <w:pStyle w:val="TOC4"/>
        <w:rPr>
          <w:rFonts w:asciiTheme="minorHAnsi" w:eastAsiaTheme="minorEastAsia" w:hAnsiTheme="minorHAnsi" w:cstheme="minorBidi"/>
          <w:sz w:val="22"/>
          <w:szCs w:val="22"/>
          <w:lang w:eastAsia="en-GB"/>
        </w:rPr>
      </w:pPr>
      <w:r>
        <w:t>6.2.11.0</w:t>
      </w:r>
      <w:r>
        <w:tab/>
        <w:t>Introduction</w:t>
      </w:r>
      <w:r>
        <w:tab/>
      </w:r>
      <w:r>
        <w:fldChar w:fldCharType="begin"/>
      </w:r>
      <w:r>
        <w:instrText xml:space="preserve"> PAGEREF _Toc71708868 \h </w:instrText>
      </w:r>
      <w:r>
        <w:fldChar w:fldCharType="separate"/>
      </w:r>
      <w:r>
        <w:t>106</w:t>
      </w:r>
      <w:r>
        <w:fldChar w:fldCharType="end"/>
      </w:r>
    </w:p>
    <w:p w14:paraId="6B1D3D7E" w14:textId="02C8C4EC" w:rsidR="00CA43B5" w:rsidRDefault="00CA43B5">
      <w:pPr>
        <w:pStyle w:val="TOC4"/>
        <w:rPr>
          <w:rFonts w:asciiTheme="minorHAnsi" w:eastAsiaTheme="minorEastAsia" w:hAnsiTheme="minorHAnsi" w:cstheme="minorBidi"/>
          <w:sz w:val="22"/>
          <w:szCs w:val="22"/>
          <w:lang w:eastAsia="en-GB"/>
        </w:rPr>
      </w:pPr>
      <w:r>
        <w:t>6.2.11.1</w:t>
      </w:r>
      <w:r>
        <w:tab/>
        <w:t>API-TS-CRE</w:t>
      </w:r>
      <w:r>
        <w:tab/>
      </w:r>
      <w:r>
        <w:fldChar w:fldCharType="begin"/>
      </w:r>
      <w:r>
        <w:instrText xml:space="preserve"> PAGEREF _Toc71708869 \h </w:instrText>
      </w:r>
      <w:r>
        <w:fldChar w:fldCharType="separate"/>
      </w:r>
      <w:r>
        <w:t>107</w:t>
      </w:r>
      <w:r>
        <w:fldChar w:fldCharType="end"/>
      </w:r>
    </w:p>
    <w:p w14:paraId="5BCD079A" w14:textId="40C28341" w:rsidR="00CA43B5" w:rsidRDefault="00CA43B5">
      <w:pPr>
        <w:pStyle w:val="TOC4"/>
        <w:rPr>
          <w:rFonts w:asciiTheme="minorHAnsi" w:eastAsiaTheme="minorEastAsia" w:hAnsiTheme="minorHAnsi" w:cstheme="minorBidi"/>
          <w:sz w:val="22"/>
          <w:szCs w:val="22"/>
          <w:lang w:eastAsia="en-GB"/>
        </w:rPr>
      </w:pPr>
      <w:r>
        <w:t>6.2.11.2</w:t>
      </w:r>
      <w:r>
        <w:tab/>
        <w:t>API-TS-RET</w:t>
      </w:r>
      <w:r>
        <w:tab/>
      </w:r>
      <w:r>
        <w:fldChar w:fldCharType="begin"/>
      </w:r>
      <w:r>
        <w:instrText xml:space="preserve"> PAGEREF _Toc71708870 \h </w:instrText>
      </w:r>
      <w:r>
        <w:fldChar w:fldCharType="separate"/>
      </w:r>
      <w:r>
        <w:t>111</w:t>
      </w:r>
      <w:r>
        <w:fldChar w:fldCharType="end"/>
      </w:r>
    </w:p>
    <w:p w14:paraId="63A99076" w14:textId="294D1181" w:rsidR="00CA43B5" w:rsidRDefault="00CA43B5">
      <w:pPr>
        <w:pStyle w:val="TOC4"/>
        <w:rPr>
          <w:rFonts w:asciiTheme="minorHAnsi" w:eastAsiaTheme="minorEastAsia" w:hAnsiTheme="minorHAnsi" w:cstheme="minorBidi"/>
          <w:sz w:val="22"/>
          <w:szCs w:val="22"/>
          <w:lang w:eastAsia="en-GB"/>
        </w:rPr>
      </w:pPr>
      <w:r>
        <w:t>6.2.11.3</w:t>
      </w:r>
      <w:r>
        <w:tab/>
        <w:t>API-TS-UPD</w:t>
      </w:r>
      <w:r>
        <w:tab/>
      </w:r>
      <w:r>
        <w:fldChar w:fldCharType="begin"/>
      </w:r>
      <w:r>
        <w:instrText xml:space="preserve"> PAGEREF _Toc71708871 \h </w:instrText>
      </w:r>
      <w:r>
        <w:fldChar w:fldCharType="separate"/>
      </w:r>
      <w:r>
        <w:t>113</w:t>
      </w:r>
      <w:r>
        <w:fldChar w:fldCharType="end"/>
      </w:r>
    </w:p>
    <w:p w14:paraId="7B17DFD2" w14:textId="5FB34509" w:rsidR="00CA43B5" w:rsidRDefault="00CA43B5">
      <w:pPr>
        <w:pStyle w:val="TOC4"/>
        <w:rPr>
          <w:rFonts w:asciiTheme="minorHAnsi" w:eastAsiaTheme="minorEastAsia" w:hAnsiTheme="minorHAnsi" w:cstheme="minorBidi"/>
          <w:sz w:val="22"/>
          <w:szCs w:val="22"/>
          <w:lang w:eastAsia="en-GB"/>
        </w:rPr>
      </w:pPr>
      <w:r>
        <w:t>6.2.11.4</w:t>
      </w:r>
      <w:r>
        <w:tab/>
        <w:t>API-TS-DEL</w:t>
      </w:r>
      <w:r>
        <w:tab/>
      </w:r>
      <w:r>
        <w:fldChar w:fldCharType="begin"/>
      </w:r>
      <w:r>
        <w:instrText xml:space="preserve"> PAGEREF _Toc71708872 \h </w:instrText>
      </w:r>
      <w:r>
        <w:fldChar w:fldCharType="separate"/>
      </w:r>
      <w:r>
        <w:t>115</w:t>
      </w:r>
      <w:r>
        <w:fldChar w:fldCharType="end"/>
      </w:r>
    </w:p>
    <w:p w14:paraId="5DF27D23" w14:textId="630D111D" w:rsidR="00CA43B5" w:rsidRDefault="00CA43B5">
      <w:pPr>
        <w:pStyle w:val="TOC3"/>
        <w:rPr>
          <w:rFonts w:asciiTheme="minorHAnsi" w:eastAsiaTheme="minorEastAsia" w:hAnsiTheme="minorHAnsi" w:cstheme="minorBidi"/>
          <w:sz w:val="22"/>
          <w:szCs w:val="22"/>
          <w:lang w:eastAsia="en-GB"/>
        </w:rPr>
      </w:pPr>
      <w:r w:rsidRPr="00D21F3F">
        <w:rPr>
          <w:color w:val="000000"/>
        </w:rPr>
        <w:t>6.2.12</w:t>
      </w:r>
      <w:r w:rsidRPr="00D21F3F">
        <w:rPr>
          <w:color w:val="000000"/>
        </w:rPr>
        <w:tab/>
        <w:t xml:space="preserve">Resource Type </w:t>
      </w:r>
      <w:r w:rsidRPr="00D21F3F">
        <w:rPr>
          <w:i/>
          <w:color w:val="000000"/>
        </w:rPr>
        <w:t>timeSeriesInstance</w:t>
      </w:r>
      <w:r>
        <w:tab/>
      </w:r>
      <w:r>
        <w:fldChar w:fldCharType="begin"/>
      </w:r>
      <w:r>
        <w:instrText xml:space="preserve"> PAGEREF _Toc71708873 \h </w:instrText>
      </w:r>
      <w:r>
        <w:fldChar w:fldCharType="separate"/>
      </w:r>
      <w:r>
        <w:t>116</w:t>
      </w:r>
      <w:r>
        <w:fldChar w:fldCharType="end"/>
      </w:r>
    </w:p>
    <w:p w14:paraId="3AB79FAD" w14:textId="592DF0E7" w:rsidR="00CA43B5" w:rsidRDefault="00CA43B5">
      <w:pPr>
        <w:pStyle w:val="TOC4"/>
        <w:rPr>
          <w:rFonts w:asciiTheme="minorHAnsi" w:eastAsiaTheme="minorEastAsia" w:hAnsiTheme="minorHAnsi" w:cstheme="minorBidi"/>
          <w:sz w:val="22"/>
          <w:szCs w:val="22"/>
          <w:lang w:eastAsia="en-GB"/>
        </w:rPr>
      </w:pPr>
      <w:r>
        <w:t>6.2.12.0</w:t>
      </w:r>
      <w:r>
        <w:tab/>
        <w:t>Introduction</w:t>
      </w:r>
      <w:r>
        <w:tab/>
      </w:r>
      <w:r>
        <w:fldChar w:fldCharType="begin"/>
      </w:r>
      <w:r>
        <w:instrText xml:space="preserve"> PAGEREF _Toc71708874 \h </w:instrText>
      </w:r>
      <w:r>
        <w:fldChar w:fldCharType="separate"/>
      </w:r>
      <w:r>
        <w:t>116</w:t>
      </w:r>
      <w:r>
        <w:fldChar w:fldCharType="end"/>
      </w:r>
    </w:p>
    <w:p w14:paraId="31758245" w14:textId="2503315C" w:rsidR="00CA43B5" w:rsidRDefault="00CA43B5">
      <w:pPr>
        <w:pStyle w:val="TOC4"/>
        <w:rPr>
          <w:rFonts w:asciiTheme="minorHAnsi" w:eastAsiaTheme="minorEastAsia" w:hAnsiTheme="minorHAnsi" w:cstheme="minorBidi"/>
          <w:sz w:val="22"/>
          <w:szCs w:val="22"/>
          <w:lang w:eastAsia="en-GB"/>
        </w:rPr>
      </w:pPr>
      <w:r>
        <w:t>6.2.12.1</w:t>
      </w:r>
      <w:r>
        <w:tab/>
        <w:t>API-TSI-CRE</w:t>
      </w:r>
      <w:r>
        <w:tab/>
      </w:r>
      <w:r>
        <w:fldChar w:fldCharType="begin"/>
      </w:r>
      <w:r>
        <w:instrText xml:space="preserve"> PAGEREF _Toc71708875 \h </w:instrText>
      </w:r>
      <w:r>
        <w:fldChar w:fldCharType="separate"/>
      </w:r>
      <w:r>
        <w:t>117</w:t>
      </w:r>
      <w:r>
        <w:fldChar w:fldCharType="end"/>
      </w:r>
    </w:p>
    <w:p w14:paraId="0413636B" w14:textId="521CFB33" w:rsidR="00CA43B5" w:rsidRDefault="00CA43B5">
      <w:pPr>
        <w:pStyle w:val="TOC4"/>
        <w:rPr>
          <w:rFonts w:asciiTheme="minorHAnsi" w:eastAsiaTheme="minorEastAsia" w:hAnsiTheme="minorHAnsi" w:cstheme="minorBidi"/>
          <w:sz w:val="22"/>
          <w:szCs w:val="22"/>
          <w:lang w:eastAsia="en-GB"/>
        </w:rPr>
      </w:pPr>
      <w:r>
        <w:t>6.2.12.2</w:t>
      </w:r>
      <w:r>
        <w:tab/>
        <w:t>API-TSI-RET</w:t>
      </w:r>
      <w:r>
        <w:tab/>
      </w:r>
      <w:r>
        <w:fldChar w:fldCharType="begin"/>
      </w:r>
      <w:r>
        <w:instrText xml:space="preserve"> PAGEREF _Toc71708876 \h </w:instrText>
      </w:r>
      <w:r>
        <w:fldChar w:fldCharType="separate"/>
      </w:r>
      <w:r>
        <w:t>120</w:t>
      </w:r>
      <w:r>
        <w:fldChar w:fldCharType="end"/>
      </w:r>
    </w:p>
    <w:p w14:paraId="76D9A4E2" w14:textId="7E33324B" w:rsidR="00CA43B5" w:rsidRDefault="00CA43B5">
      <w:pPr>
        <w:pStyle w:val="TOC4"/>
        <w:rPr>
          <w:rFonts w:asciiTheme="minorHAnsi" w:eastAsiaTheme="minorEastAsia" w:hAnsiTheme="minorHAnsi" w:cstheme="minorBidi"/>
          <w:sz w:val="22"/>
          <w:szCs w:val="22"/>
          <w:lang w:eastAsia="en-GB"/>
        </w:rPr>
      </w:pPr>
      <w:r>
        <w:t>6.2.12.3</w:t>
      </w:r>
      <w:r>
        <w:tab/>
        <w:t>API-TSI-UPD</w:t>
      </w:r>
      <w:r>
        <w:tab/>
      </w:r>
      <w:r>
        <w:fldChar w:fldCharType="begin"/>
      </w:r>
      <w:r>
        <w:instrText xml:space="preserve"> PAGEREF _Toc71708877 \h </w:instrText>
      </w:r>
      <w:r>
        <w:fldChar w:fldCharType="separate"/>
      </w:r>
      <w:r>
        <w:t>121</w:t>
      </w:r>
      <w:r>
        <w:fldChar w:fldCharType="end"/>
      </w:r>
    </w:p>
    <w:p w14:paraId="169767F7" w14:textId="3912C340" w:rsidR="00CA43B5" w:rsidRDefault="00CA43B5">
      <w:pPr>
        <w:pStyle w:val="TOC4"/>
        <w:rPr>
          <w:rFonts w:asciiTheme="minorHAnsi" w:eastAsiaTheme="minorEastAsia" w:hAnsiTheme="minorHAnsi" w:cstheme="minorBidi"/>
          <w:sz w:val="22"/>
          <w:szCs w:val="22"/>
          <w:lang w:eastAsia="en-GB"/>
        </w:rPr>
      </w:pPr>
      <w:r>
        <w:t>6.2.12.4</w:t>
      </w:r>
      <w:r>
        <w:tab/>
        <w:t>API-TSI-DEL</w:t>
      </w:r>
      <w:r>
        <w:tab/>
      </w:r>
      <w:r>
        <w:fldChar w:fldCharType="begin"/>
      </w:r>
      <w:r>
        <w:instrText xml:space="preserve"> PAGEREF _Toc71708878 \h </w:instrText>
      </w:r>
      <w:r>
        <w:fldChar w:fldCharType="separate"/>
      </w:r>
      <w:r>
        <w:t>122</w:t>
      </w:r>
      <w:r>
        <w:fldChar w:fldCharType="end"/>
      </w:r>
    </w:p>
    <w:p w14:paraId="497C3DEE" w14:textId="7041AB45" w:rsidR="00CA43B5" w:rsidRDefault="00CA43B5">
      <w:pPr>
        <w:pStyle w:val="TOC3"/>
        <w:rPr>
          <w:rFonts w:asciiTheme="minorHAnsi" w:eastAsiaTheme="minorEastAsia" w:hAnsiTheme="minorHAnsi" w:cstheme="minorBidi"/>
          <w:sz w:val="22"/>
          <w:szCs w:val="22"/>
          <w:lang w:eastAsia="en-GB"/>
        </w:rPr>
      </w:pPr>
      <w:r w:rsidRPr="00D21F3F">
        <w:rPr>
          <w:color w:val="000000"/>
        </w:rPr>
        <w:t>6.2.13</w:t>
      </w:r>
      <w:r w:rsidRPr="00D21F3F">
        <w:rPr>
          <w:color w:val="000000"/>
        </w:rPr>
        <w:tab/>
        <w:t xml:space="preserve">Resource Type </w:t>
      </w:r>
      <w:r w:rsidRPr="00D21F3F">
        <w:rPr>
          <w:i/>
          <w:color w:val="000000"/>
        </w:rPr>
        <w:t>accessControlPolicy</w:t>
      </w:r>
      <w:r>
        <w:tab/>
      </w:r>
      <w:r>
        <w:fldChar w:fldCharType="begin"/>
      </w:r>
      <w:r>
        <w:instrText xml:space="preserve"> PAGEREF _Toc71708879 \h </w:instrText>
      </w:r>
      <w:r>
        <w:fldChar w:fldCharType="separate"/>
      </w:r>
      <w:r>
        <w:t>123</w:t>
      </w:r>
      <w:r>
        <w:fldChar w:fldCharType="end"/>
      </w:r>
    </w:p>
    <w:p w14:paraId="3E60AD13" w14:textId="2EA3FD79" w:rsidR="00CA43B5" w:rsidRDefault="00CA43B5">
      <w:pPr>
        <w:pStyle w:val="TOC4"/>
        <w:rPr>
          <w:rFonts w:asciiTheme="minorHAnsi" w:eastAsiaTheme="minorEastAsia" w:hAnsiTheme="minorHAnsi" w:cstheme="minorBidi"/>
          <w:sz w:val="22"/>
          <w:szCs w:val="22"/>
          <w:lang w:eastAsia="en-GB"/>
        </w:rPr>
      </w:pPr>
      <w:r>
        <w:t>6.2.13.0</w:t>
      </w:r>
      <w:r>
        <w:tab/>
        <w:t>Introduction</w:t>
      </w:r>
      <w:r>
        <w:tab/>
      </w:r>
      <w:r>
        <w:fldChar w:fldCharType="begin"/>
      </w:r>
      <w:r>
        <w:instrText xml:space="preserve"> PAGEREF _Toc71708880 \h </w:instrText>
      </w:r>
      <w:r>
        <w:fldChar w:fldCharType="separate"/>
      </w:r>
      <w:r>
        <w:t>123</w:t>
      </w:r>
      <w:r>
        <w:fldChar w:fldCharType="end"/>
      </w:r>
    </w:p>
    <w:p w14:paraId="1DDC9509" w14:textId="564519D4" w:rsidR="00CA43B5" w:rsidRDefault="00CA43B5">
      <w:pPr>
        <w:pStyle w:val="TOC4"/>
        <w:rPr>
          <w:rFonts w:asciiTheme="minorHAnsi" w:eastAsiaTheme="minorEastAsia" w:hAnsiTheme="minorHAnsi" w:cstheme="minorBidi"/>
          <w:sz w:val="22"/>
          <w:szCs w:val="22"/>
          <w:lang w:eastAsia="en-GB"/>
        </w:rPr>
      </w:pPr>
      <w:r>
        <w:t>6.2.13.1</w:t>
      </w:r>
      <w:r>
        <w:tab/>
        <w:t>API-ACP-CRE</w:t>
      </w:r>
      <w:r>
        <w:tab/>
      </w:r>
      <w:r>
        <w:fldChar w:fldCharType="begin"/>
      </w:r>
      <w:r>
        <w:instrText xml:space="preserve"> PAGEREF _Toc71708881 \h </w:instrText>
      </w:r>
      <w:r>
        <w:fldChar w:fldCharType="separate"/>
      </w:r>
      <w:r>
        <w:t>124</w:t>
      </w:r>
      <w:r>
        <w:fldChar w:fldCharType="end"/>
      </w:r>
    </w:p>
    <w:p w14:paraId="324E39A9" w14:textId="15004DFD" w:rsidR="00CA43B5" w:rsidRDefault="00CA43B5">
      <w:pPr>
        <w:pStyle w:val="TOC4"/>
        <w:rPr>
          <w:rFonts w:asciiTheme="minorHAnsi" w:eastAsiaTheme="minorEastAsia" w:hAnsiTheme="minorHAnsi" w:cstheme="minorBidi"/>
          <w:sz w:val="22"/>
          <w:szCs w:val="22"/>
          <w:lang w:eastAsia="en-GB"/>
        </w:rPr>
      </w:pPr>
      <w:r>
        <w:t>6.2.12.2</w:t>
      </w:r>
      <w:r>
        <w:tab/>
        <w:t>API-ACP-RET</w:t>
      </w:r>
      <w:r>
        <w:tab/>
      </w:r>
      <w:r>
        <w:fldChar w:fldCharType="begin"/>
      </w:r>
      <w:r>
        <w:instrText xml:space="preserve"> PAGEREF _Toc71708882 \h </w:instrText>
      </w:r>
      <w:r>
        <w:fldChar w:fldCharType="separate"/>
      </w:r>
      <w:r>
        <w:t>129</w:t>
      </w:r>
      <w:r>
        <w:fldChar w:fldCharType="end"/>
      </w:r>
    </w:p>
    <w:p w14:paraId="7E06D57E" w14:textId="6079C5F4" w:rsidR="00CA43B5" w:rsidRDefault="00CA43B5">
      <w:pPr>
        <w:pStyle w:val="TOC4"/>
        <w:rPr>
          <w:rFonts w:asciiTheme="minorHAnsi" w:eastAsiaTheme="minorEastAsia" w:hAnsiTheme="minorHAnsi" w:cstheme="minorBidi"/>
          <w:sz w:val="22"/>
          <w:szCs w:val="22"/>
          <w:lang w:eastAsia="en-GB"/>
        </w:rPr>
      </w:pPr>
      <w:r>
        <w:t>6.2.12.3</w:t>
      </w:r>
      <w:r>
        <w:tab/>
        <w:t>API-ACP-UPD</w:t>
      </w:r>
      <w:r>
        <w:tab/>
      </w:r>
      <w:r>
        <w:fldChar w:fldCharType="begin"/>
      </w:r>
      <w:r>
        <w:instrText xml:space="preserve"> PAGEREF _Toc71708883 \h </w:instrText>
      </w:r>
      <w:r>
        <w:fldChar w:fldCharType="separate"/>
      </w:r>
      <w:r>
        <w:t>131</w:t>
      </w:r>
      <w:r>
        <w:fldChar w:fldCharType="end"/>
      </w:r>
    </w:p>
    <w:p w14:paraId="67393F74" w14:textId="020B6574" w:rsidR="00CA43B5" w:rsidRDefault="00CA43B5">
      <w:pPr>
        <w:pStyle w:val="TOC4"/>
        <w:rPr>
          <w:rFonts w:asciiTheme="minorHAnsi" w:eastAsiaTheme="minorEastAsia" w:hAnsiTheme="minorHAnsi" w:cstheme="minorBidi"/>
          <w:sz w:val="22"/>
          <w:szCs w:val="22"/>
          <w:lang w:eastAsia="en-GB"/>
        </w:rPr>
      </w:pPr>
      <w:r>
        <w:t>6.2.12.4</w:t>
      </w:r>
      <w:r>
        <w:tab/>
        <w:t>API-ACP-DEL</w:t>
      </w:r>
      <w:r>
        <w:tab/>
      </w:r>
      <w:r>
        <w:fldChar w:fldCharType="begin"/>
      </w:r>
      <w:r>
        <w:instrText xml:space="preserve"> PAGEREF _Toc71708884 \h </w:instrText>
      </w:r>
      <w:r>
        <w:fldChar w:fldCharType="separate"/>
      </w:r>
      <w:r>
        <w:t>134</w:t>
      </w:r>
      <w:r>
        <w:fldChar w:fldCharType="end"/>
      </w:r>
    </w:p>
    <w:p w14:paraId="1A442893" w14:textId="4B38ECCC" w:rsidR="00CA43B5" w:rsidRDefault="00CA43B5">
      <w:pPr>
        <w:pStyle w:val="TOC3"/>
        <w:rPr>
          <w:rFonts w:asciiTheme="minorHAnsi" w:eastAsiaTheme="minorEastAsia" w:hAnsiTheme="minorHAnsi" w:cstheme="minorBidi"/>
          <w:sz w:val="22"/>
          <w:szCs w:val="22"/>
          <w:lang w:eastAsia="en-GB"/>
        </w:rPr>
      </w:pPr>
      <w:r w:rsidRPr="00D21F3F">
        <w:rPr>
          <w:color w:val="000000"/>
        </w:rPr>
        <w:t>6.2.</w:t>
      </w:r>
      <w:r w:rsidRPr="00D21F3F">
        <w:rPr>
          <w:color w:val="000000"/>
          <w:lang w:eastAsia="ko-KR"/>
        </w:rPr>
        <w:t>14</w:t>
      </w:r>
      <w:r w:rsidRPr="00D21F3F">
        <w:rPr>
          <w:color w:val="000000"/>
        </w:rPr>
        <w:tab/>
        <w:t xml:space="preserve">Resource Type </w:t>
      </w:r>
      <w:r w:rsidRPr="00D21F3F">
        <w:rPr>
          <w:i/>
          <w:color w:val="000000"/>
        </w:rPr>
        <w:t>flexContainer</w:t>
      </w:r>
      <w:r>
        <w:tab/>
      </w:r>
      <w:r>
        <w:fldChar w:fldCharType="begin"/>
      </w:r>
      <w:r>
        <w:instrText xml:space="preserve"> PAGEREF _Toc71708885 \h </w:instrText>
      </w:r>
      <w:r>
        <w:fldChar w:fldCharType="separate"/>
      </w:r>
      <w:r>
        <w:t>136</w:t>
      </w:r>
      <w:r>
        <w:fldChar w:fldCharType="end"/>
      </w:r>
    </w:p>
    <w:p w14:paraId="43D5444D" w14:textId="0535028C" w:rsidR="00CA43B5" w:rsidRDefault="00CA43B5">
      <w:pPr>
        <w:pStyle w:val="TOC4"/>
        <w:rPr>
          <w:rFonts w:asciiTheme="minorHAnsi" w:eastAsiaTheme="minorEastAsia" w:hAnsiTheme="minorHAnsi" w:cstheme="minorBidi"/>
          <w:sz w:val="22"/>
          <w:szCs w:val="22"/>
          <w:lang w:eastAsia="en-GB"/>
        </w:rPr>
      </w:pPr>
      <w:r>
        <w:t>6.2.14.0</w:t>
      </w:r>
      <w:r>
        <w:tab/>
        <w:t>Introduction</w:t>
      </w:r>
      <w:r>
        <w:tab/>
      </w:r>
      <w:r>
        <w:fldChar w:fldCharType="begin"/>
      </w:r>
      <w:r>
        <w:instrText xml:space="preserve"> PAGEREF _Toc71708886 \h </w:instrText>
      </w:r>
      <w:r>
        <w:fldChar w:fldCharType="separate"/>
      </w:r>
      <w:r>
        <w:t>136</w:t>
      </w:r>
      <w:r>
        <w:fldChar w:fldCharType="end"/>
      </w:r>
    </w:p>
    <w:p w14:paraId="67AA20F3" w14:textId="6B1C4DB7" w:rsidR="00CA43B5" w:rsidRDefault="00CA43B5">
      <w:pPr>
        <w:pStyle w:val="TOC4"/>
        <w:rPr>
          <w:rFonts w:asciiTheme="minorHAnsi" w:eastAsiaTheme="minorEastAsia" w:hAnsiTheme="minorHAnsi" w:cstheme="minorBidi"/>
          <w:sz w:val="22"/>
          <w:szCs w:val="22"/>
          <w:lang w:eastAsia="en-GB"/>
        </w:rPr>
      </w:pPr>
      <w:r>
        <w:t>6.2.14.1</w:t>
      </w:r>
      <w:r>
        <w:tab/>
        <w:t>API-FLX-CRE</w:t>
      </w:r>
      <w:r>
        <w:tab/>
      </w:r>
      <w:r>
        <w:fldChar w:fldCharType="begin"/>
      </w:r>
      <w:r>
        <w:instrText xml:space="preserve"> PAGEREF _Toc71708887 \h </w:instrText>
      </w:r>
      <w:r>
        <w:fldChar w:fldCharType="separate"/>
      </w:r>
      <w:r>
        <w:t>136</w:t>
      </w:r>
      <w:r>
        <w:fldChar w:fldCharType="end"/>
      </w:r>
    </w:p>
    <w:p w14:paraId="04BF0876" w14:textId="03F09DBE" w:rsidR="00CA43B5" w:rsidRDefault="00CA43B5">
      <w:pPr>
        <w:pStyle w:val="TOC4"/>
        <w:rPr>
          <w:rFonts w:asciiTheme="minorHAnsi" w:eastAsiaTheme="minorEastAsia" w:hAnsiTheme="minorHAnsi" w:cstheme="minorBidi"/>
          <w:sz w:val="22"/>
          <w:szCs w:val="22"/>
          <w:lang w:eastAsia="en-GB"/>
        </w:rPr>
      </w:pPr>
      <w:r>
        <w:t>6.2.14.2</w:t>
      </w:r>
      <w:r>
        <w:tab/>
        <w:t>API-FLX-RET</w:t>
      </w:r>
      <w:r>
        <w:tab/>
      </w:r>
      <w:r>
        <w:fldChar w:fldCharType="begin"/>
      </w:r>
      <w:r>
        <w:instrText xml:space="preserve"> PAGEREF _Toc71708888 \h </w:instrText>
      </w:r>
      <w:r>
        <w:fldChar w:fldCharType="separate"/>
      </w:r>
      <w:r>
        <w:t>140</w:t>
      </w:r>
      <w:r>
        <w:fldChar w:fldCharType="end"/>
      </w:r>
    </w:p>
    <w:p w14:paraId="2FB445D9" w14:textId="0127BF4F" w:rsidR="00CA43B5" w:rsidRDefault="00CA43B5">
      <w:pPr>
        <w:pStyle w:val="TOC4"/>
        <w:rPr>
          <w:rFonts w:asciiTheme="minorHAnsi" w:eastAsiaTheme="minorEastAsia" w:hAnsiTheme="minorHAnsi" w:cstheme="minorBidi"/>
          <w:sz w:val="22"/>
          <w:szCs w:val="22"/>
          <w:lang w:eastAsia="en-GB"/>
        </w:rPr>
      </w:pPr>
      <w:r>
        <w:t>6.2.14.3</w:t>
      </w:r>
      <w:r>
        <w:tab/>
        <w:t>API-FLX-UPD</w:t>
      </w:r>
      <w:r>
        <w:tab/>
      </w:r>
      <w:r>
        <w:fldChar w:fldCharType="begin"/>
      </w:r>
      <w:r>
        <w:instrText xml:space="preserve"> PAGEREF _Toc71708889 \h </w:instrText>
      </w:r>
      <w:r>
        <w:fldChar w:fldCharType="separate"/>
      </w:r>
      <w:r>
        <w:t>142</w:t>
      </w:r>
      <w:r>
        <w:fldChar w:fldCharType="end"/>
      </w:r>
    </w:p>
    <w:p w14:paraId="31E86B67" w14:textId="646A5B44" w:rsidR="00CA43B5" w:rsidRDefault="00CA43B5">
      <w:pPr>
        <w:pStyle w:val="TOC4"/>
        <w:rPr>
          <w:rFonts w:asciiTheme="minorHAnsi" w:eastAsiaTheme="minorEastAsia" w:hAnsiTheme="minorHAnsi" w:cstheme="minorBidi"/>
          <w:sz w:val="22"/>
          <w:szCs w:val="22"/>
          <w:lang w:eastAsia="en-GB"/>
        </w:rPr>
      </w:pPr>
      <w:r>
        <w:t>6.2.14.4</w:t>
      </w:r>
      <w:r>
        <w:tab/>
        <w:t>API-FLX-DEL</w:t>
      </w:r>
      <w:r>
        <w:tab/>
      </w:r>
      <w:r>
        <w:fldChar w:fldCharType="begin"/>
      </w:r>
      <w:r>
        <w:instrText xml:space="preserve"> PAGEREF _Toc71708890 \h </w:instrText>
      </w:r>
      <w:r>
        <w:fldChar w:fldCharType="separate"/>
      </w:r>
      <w:r>
        <w:t>144</w:t>
      </w:r>
      <w:r>
        <w:fldChar w:fldCharType="end"/>
      </w:r>
    </w:p>
    <w:p w14:paraId="3C6D1287" w14:textId="13424228" w:rsidR="00CA43B5" w:rsidRDefault="00CA43B5">
      <w:pPr>
        <w:pStyle w:val="TOC9"/>
        <w:rPr>
          <w:rFonts w:asciiTheme="minorHAnsi" w:eastAsiaTheme="minorEastAsia" w:hAnsiTheme="minorHAnsi" w:cstheme="minorBidi"/>
          <w:b w:val="0"/>
          <w:szCs w:val="22"/>
          <w:lang w:eastAsia="en-GB"/>
        </w:rPr>
      </w:pPr>
      <w:r>
        <w:t>Annex A: Example of notification</w:t>
      </w:r>
      <w:r>
        <w:tab/>
      </w:r>
      <w:r>
        <w:fldChar w:fldCharType="begin"/>
      </w:r>
      <w:r>
        <w:instrText xml:space="preserve"> PAGEREF _Toc71708891 \h </w:instrText>
      </w:r>
      <w:r>
        <w:fldChar w:fldCharType="separate"/>
      </w:r>
      <w:r>
        <w:t>146</w:t>
      </w:r>
      <w:r>
        <w:fldChar w:fldCharType="end"/>
      </w:r>
    </w:p>
    <w:p w14:paraId="3F6CA327" w14:textId="2106201A" w:rsidR="00CA43B5" w:rsidRPr="004D0B37" w:rsidRDefault="00CA43B5">
      <w:pPr>
        <w:pStyle w:val="TOC1"/>
        <w:rPr>
          <w:rFonts w:asciiTheme="minorHAnsi" w:eastAsiaTheme="minorEastAsia" w:hAnsiTheme="minorHAnsi" w:cstheme="minorBidi"/>
          <w:szCs w:val="22"/>
          <w:lang w:val="fr-FR" w:eastAsia="en-GB"/>
        </w:rPr>
      </w:pPr>
      <w:r w:rsidRPr="004D0B37">
        <w:rPr>
          <w:lang w:val="fr-FR"/>
        </w:rPr>
        <w:t>A.1</w:t>
      </w:r>
      <w:r w:rsidRPr="004D0B37">
        <w:rPr>
          <w:lang w:val="fr-FR"/>
        </w:rPr>
        <w:tab/>
        <w:t>Notification API</w:t>
      </w:r>
      <w:r w:rsidRPr="004D0B37">
        <w:rPr>
          <w:lang w:val="fr-FR"/>
        </w:rPr>
        <w:tab/>
      </w:r>
      <w:r>
        <w:fldChar w:fldCharType="begin"/>
      </w:r>
      <w:r w:rsidRPr="004D0B37">
        <w:rPr>
          <w:lang w:val="fr-FR"/>
        </w:rPr>
        <w:instrText xml:space="preserve"> PAGEREF _Toc71708892 \h </w:instrText>
      </w:r>
      <w:r>
        <w:fldChar w:fldCharType="separate"/>
      </w:r>
      <w:r w:rsidRPr="004D0B37">
        <w:rPr>
          <w:lang w:val="fr-FR"/>
        </w:rPr>
        <w:t>146</w:t>
      </w:r>
      <w:r>
        <w:fldChar w:fldCharType="end"/>
      </w:r>
    </w:p>
    <w:p w14:paraId="45BBEE67" w14:textId="4B28C94C" w:rsidR="00CA43B5" w:rsidRPr="004D0B37" w:rsidRDefault="00CA43B5">
      <w:pPr>
        <w:pStyle w:val="TOC2"/>
        <w:rPr>
          <w:rFonts w:asciiTheme="minorHAnsi" w:eastAsiaTheme="minorEastAsia" w:hAnsiTheme="minorHAnsi" w:cstheme="minorBidi"/>
          <w:sz w:val="22"/>
          <w:szCs w:val="22"/>
          <w:lang w:val="fr-FR" w:eastAsia="en-GB"/>
        </w:rPr>
      </w:pPr>
      <w:r w:rsidRPr="004D0B37">
        <w:rPr>
          <w:lang w:val="fr-FR"/>
        </w:rPr>
        <w:t>A.1.0</w:t>
      </w:r>
      <w:r w:rsidRPr="004D0B37">
        <w:rPr>
          <w:lang w:val="fr-FR"/>
        </w:rPr>
        <w:tab/>
        <w:t>Introduction</w:t>
      </w:r>
      <w:r w:rsidRPr="004D0B37">
        <w:rPr>
          <w:lang w:val="fr-FR"/>
        </w:rPr>
        <w:tab/>
      </w:r>
      <w:r>
        <w:fldChar w:fldCharType="begin"/>
      </w:r>
      <w:r w:rsidRPr="004D0B37">
        <w:rPr>
          <w:lang w:val="fr-FR"/>
        </w:rPr>
        <w:instrText xml:space="preserve"> PAGEREF _Toc71708893 \h </w:instrText>
      </w:r>
      <w:r>
        <w:fldChar w:fldCharType="separate"/>
      </w:r>
      <w:r w:rsidRPr="004D0B37">
        <w:rPr>
          <w:lang w:val="fr-FR"/>
        </w:rPr>
        <w:t>146</w:t>
      </w:r>
      <w:r>
        <w:fldChar w:fldCharType="end"/>
      </w:r>
    </w:p>
    <w:p w14:paraId="55B5BA16" w14:textId="4DAB0B53" w:rsidR="00CA43B5" w:rsidRPr="004D0B37" w:rsidRDefault="00CA43B5">
      <w:pPr>
        <w:pStyle w:val="TOC2"/>
        <w:rPr>
          <w:rFonts w:asciiTheme="minorHAnsi" w:eastAsiaTheme="minorEastAsia" w:hAnsiTheme="minorHAnsi" w:cstheme="minorBidi"/>
          <w:sz w:val="22"/>
          <w:szCs w:val="22"/>
          <w:lang w:val="fr-FR" w:eastAsia="en-GB"/>
        </w:rPr>
      </w:pPr>
      <w:r w:rsidRPr="004D0B37">
        <w:rPr>
          <w:lang w:val="fr-FR"/>
        </w:rPr>
        <w:t>A.1.1</w:t>
      </w:r>
      <w:r w:rsidRPr="004D0B37">
        <w:rPr>
          <w:lang w:val="fr-FR"/>
        </w:rPr>
        <w:tab/>
        <w:t>API-NOTI-NET1</w:t>
      </w:r>
      <w:r w:rsidRPr="004D0B37">
        <w:rPr>
          <w:lang w:val="fr-FR"/>
        </w:rPr>
        <w:tab/>
      </w:r>
      <w:r>
        <w:fldChar w:fldCharType="begin"/>
      </w:r>
      <w:r w:rsidRPr="004D0B37">
        <w:rPr>
          <w:lang w:val="fr-FR"/>
        </w:rPr>
        <w:instrText xml:space="preserve"> PAGEREF _Toc71708894 \h </w:instrText>
      </w:r>
      <w:r>
        <w:fldChar w:fldCharType="separate"/>
      </w:r>
      <w:r w:rsidRPr="004D0B37">
        <w:rPr>
          <w:lang w:val="fr-FR"/>
        </w:rPr>
        <w:t>147</w:t>
      </w:r>
      <w:r>
        <w:fldChar w:fldCharType="end"/>
      </w:r>
    </w:p>
    <w:p w14:paraId="37B0C193" w14:textId="71ADBBE9" w:rsidR="00CA43B5" w:rsidRPr="004D0B37" w:rsidRDefault="00CA43B5">
      <w:pPr>
        <w:pStyle w:val="TOC2"/>
        <w:rPr>
          <w:rFonts w:asciiTheme="minorHAnsi" w:eastAsiaTheme="minorEastAsia" w:hAnsiTheme="minorHAnsi" w:cstheme="minorBidi"/>
          <w:sz w:val="22"/>
          <w:szCs w:val="22"/>
          <w:lang w:val="fr-FR" w:eastAsia="en-GB"/>
        </w:rPr>
      </w:pPr>
      <w:r w:rsidRPr="004D0B37">
        <w:rPr>
          <w:lang w:val="fr-FR"/>
        </w:rPr>
        <w:t>A.1.2</w:t>
      </w:r>
      <w:r w:rsidRPr="004D0B37">
        <w:rPr>
          <w:lang w:val="fr-FR"/>
        </w:rPr>
        <w:tab/>
        <w:t>API-NOTI-NET2</w:t>
      </w:r>
      <w:r w:rsidRPr="004D0B37">
        <w:rPr>
          <w:lang w:val="fr-FR"/>
        </w:rPr>
        <w:tab/>
      </w:r>
      <w:r>
        <w:fldChar w:fldCharType="begin"/>
      </w:r>
      <w:r w:rsidRPr="004D0B37">
        <w:rPr>
          <w:lang w:val="fr-FR"/>
        </w:rPr>
        <w:instrText xml:space="preserve"> PAGEREF _Toc71708895 \h </w:instrText>
      </w:r>
      <w:r>
        <w:fldChar w:fldCharType="separate"/>
      </w:r>
      <w:r w:rsidRPr="004D0B37">
        <w:rPr>
          <w:lang w:val="fr-FR"/>
        </w:rPr>
        <w:t>152</w:t>
      </w:r>
      <w:r>
        <w:fldChar w:fldCharType="end"/>
      </w:r>
    </w:p>
    <w:p w14:paraId="12FEE73E" w14:textId="3F38501D" w:rsidR="00CA43B5" w:rsidRPr="004D0B37" w:rsidRDefault="00CA43B5">
      <w:pPr>
        <w:pStyle w:val="TOC2"/>
        <w:rPr>
          <w:rFonts w:asciiTheme="minorHAnsi" w:eastAsiaTheme="minorEastAsia" w:hAnsiTheme="minorHAnsi" w:cstheme="minorBidi"/>
          <w:sz w:val="22"/>
          <w:szCs w:val="22"/>
          <w:lang w:val="fr-FR" w:eastAsia="en-GB"/>
        </w:rPr>
      </w:pPr>
      <w:r w:rsidRPr="004D0B37">
        <w:rPr>
          <w:lang w:val="fr-FR"/>
        </w:rPr>
        <w:t>A.1.3</w:t>
      </w:r>
      <w:r w:rsidRPr="004D0B37">
        <w:rPr>
          <w:lang w:val="fr-FR"/>
        </w:rPr>
        <w:tab/>
        <w:t>API-NOTI-NET3</w:t>
      </w:r>
      <w:r w:rsidRPr="004D0B37">
        <w:rPr>
          <w:lang w:val="fr-FR"/>
        </w:rPr>
        <w:tab/>
      </w:r>
      <w:r>
        <w:fldChar w:fldCharType="begin"/>
      </w:r>
      <w:r w:rsidRPr="004D0B37">
        <w:rPr>
          <w:lang w:val="fr-FR"/>
        </w:rPr>
        <w:instrText xml:space="preserve"> PAGEREF _Toc71708896 \h </w:instrText>
      </w:r>
      <w:r>
        <w:fldChar w:fldCharType="separate"/>
      </w:r>
      <w:r w:rsidRPr="004D0B37">
        <w:rPr>
          <w:lang w:val="fr-FR"/>
        </w:rPr>
        <w:t>157</w:t>
      </w:r>
      <w:r>
        <w:fldChar w:fldCharType="end"/>
      </w:r>
    </w:p>
    <w:p w14:paraId="57F9E9E6" w14:textId="61623435" w:rsidR="00CA43B5" w:rsidRPr="004D0B37" w:rsidRDefault="00CA43B5">
      <w:pPr>
        <w:pStyle w:val="TOC2"/>
        <w:rPr>
          <w:rFonts w:asciiTheme="minorHAnsi" w:eastAsiaTheme="minorEastAsia" w:hAnsiTheme="minorHAnsi" w:cstheme="minorBidi"/>
          <w:sz w:val="22"/>
          <w:szCs w:val="22"/>
          <w:lang w:val="fr-FR" w:eastAsia="en-GB"/>
        </w:rPr>
      </w:pPr>
      <w:r w:rsidRPr="004D0B37">
        <w:rPr>
          <w:lang w:val="fr-FR"/>
        </w:rPr>
        <w:t>A.1.4</w:t>
      </w:r>
      <w:r w:rsidRPr="004D0B37">
        <w:rPr>
          <w:lang w:val="fr-FR"/>
        </w:rPr>
        <w:tab/>
        <w:t>API-NOTI-NET4</w:t>
      </w:r>
      <w:r w:rsidRPr="004D0B37">
        <w:rPr>
          <w:lang w:val="fr-FR"/>
        </w:rPr>
        <w:tab/>
      </w:r>
      <w:r>
        <w:fldChar w:fldCharType="begin"/>
      </w:r>
      <w:r w:rsidRPr="004D0B37">
        <w:rPr>
          <w:lang w:val="fr-FR"/>
        </w:rPr>
        <w:instrText xml:space="preserve"> PAGEREF _Toc71708897 \h </w:instrText>
      </w:r>
      <w:r>
        <w:fldChar w:fldCharType="separate"/>
      </w:r>
      <w:r w:rsidRPr="004D0B37">
        <w:rPr>
          <w:lang w:val="fr-FR"/>
        </w:rPr>
        <w:t>161</w:t>
      </w:r>
      <w:r>
        <w:fldChar w:fldCharType="end"/>
      </w:r>
    </w:p>
    <w:p w14:paraId="298EF51F" w14:textId="2A924B84" w:rsidR="00CA43B5" w:rsidRPr="004D0B37" w:rsidRDefault="00CA43B5">
      <w:pPr>
        <w:pStyle w:val="TOC9"/>
        <w:rPr>
          <w:rFonts w:asciiTheme="minorHAnsi" w:eastAsiaTheme="minorEastAsia" w:hAnsiTheme="minorHAnsi" w:cstheme="minorBidi"/>
          <w:b w:val="0"/>
          <w:szCs w:val="22"/>
          <w:lang w:val="fr-FR" w:eastAsia="en-GB"/>
        </w:rPr>
      </w:pPr>
      <w:r w:rsidRPr="004D0B37">
        <w:rPr>
          <w:lang w:val="fr-FR"/>
        </w:rPr>
        <w:t>Annex B: Bibliography</w:t>
      </w:r>
      <w:r w:rsidRPr="004D0B37">
        <w:rPr>
          <w:lang w:val="fr-FR"/>
        </w:rPr>
        <w:tab/>
      </w:r>
      <w:r>
        <w:fldChar w:fldCharType="begin"/>
      </w:r>
      <w:r w:rsidRPr="004D0B37">
        <w:rPr>
          <w:lang w:val="fr-FR"/>
        </w:rPr>
        <w:instrText xml:space="preserve"> PAGEREF _Toc71708898 \h </w:instrText>
      </w:r>
      <w:r>
        <w:fldChar w:fldCharType="separate"/>
      </w:r>
      <w:r w:rsidRPr="004D0B37">
        <w:rPr>
          <w:lang w:val="fr-FR"/>
        </w:rPr>
        <w:t>166</w:t>
      </w:r>
      <w:r>
        <w:fldChar w:fldCharType="end"/>
      </w:r>
    </w:p>
    <w:p w14:paraId="6C5E748F" w14:textId="444D8E32" w:rsidR="00CA43B5" w:rsidRDefault="00CA43B5">
      <w:pPr>
        <w:pStyle w:val="TOC1"/>
        <w:rPr>
          <w:rFonts w:asciiTheme="minorHAnsi" w:eastAsiaTheme="minorEastAsia" w:hAnsiTheme="minorHAnsi" w:cstheme="minorBidi"/>
          <w:szCs w:val="22"/>
          <w:lang w:eastAsia="en-GB"/>
        </w:rPr>
      </w:pPr>
      <w:r>
        <w:t>History</w:t>
      </w:r>
      <w:r>
        <w:tab/>
      </w:r>
      <w:r>
        <w:fldChar w:fldCharType="begin"/>
      </w:r>
      <w:r>
        <w:instrText xml:space="preserve"> PAGEREF _Toc71708899 \h </w:instrText>
      </w:r>
      <w:r>
        <w:fldChar w:fldCharType="separate"/>
      </w:r>
      <w:r>
        <w:t>167</w:t>
      </w:r>
      <w:r>
        <w:fldChar w:fldCharType="end"/>
      </w:r>
    </w:p>
    <w:p w14:paraId="60528F04" w14:textId="2E0AEA30" w:rsidR="00BB6418" w:rsidRPr="009743EA" w:rsidRDefault="0063535F">
      <w:r>
        <w:fldChar w:fldCharType="end"/>
      </w:r>
    </w:p>
    <w:p w14:paraId="5A458576" w14:textId="77777777" w:rsidR="00BB6418" w:rsidRPr="009743EA" w:rsidRDefault="00BB6418" w:rsidP="00C40550">
      <w:pPr>
        <w:pStyle w:val="Heading1"/>
      </w:pPr>
      <w:r w:rsidRPr="009743EA">
        <w:rPr>
          <w:szCs w:val="36"/>
        </w:rPr>
        <w:br w:type="page"/>
      </w:r>
      <w:bookmarkStart w:id="7" w:name="_Toc49420687"/>
      <w:bookmarkStart w:id="8" w:name="_Toc49507498"/>
      <w:bookmarkStart w:id="9" w:name="_Toc49507610"/>
      <w:bookmarkStart w:id="10" w:name="_Toc300919384"/>
      <w:bookmarkStart w:id="11" w:name="_Toc532286317"/>
      <w:bookmarkStart w:id="12" w:name="_Toc532286453"/>
      <w:bookmarkStart w:id="13" w:name="_Toc46154356"/>
      <w:bookmarkStart w:id="14" w:name="_Toc71708792"/>
      <w:r w:rsidRPr="009743EA">
        <w:lastRenderedPageBreak/>
        <w:t>1</w:t>
      </w:r>
      <w:r w:rsidRPr="009743EA">
        <w:tab/>
        <w:t>Scope</w:t>
      </w:r>
      <w:bookmarkEnd w:id="7"/>
      <w:bookmarkEnd w:id="8"/>
      <w:bookmarkEnd w:id="9"/>
      <w:bookmarkEnd w:id="10"/>
      <w:bookmarkEnd w:id="11"/>
      <w:bookmarkEnd w:id="12"/>
      <w:bookmarkEnd w:id="13"/>
      <w:bookmarkEnd w:id="14"/>
    </w:p>
    <w:p w14:paraId="381DE71F" w14:textId="7C168A31" w:rsidR="00B46A7D" w:rsidRPr="009743EA" w:rsidRDefault="00787554" w:rsidP="000B10F5">
      <w:r w:rsidRPr="009743EA">
        <w:t>The present documen</w:t>
      </w:r>
      <w:r w:rsidR="00B46A7D" w:rsidRPr="009743EA">
        <w:t xml:space="preserve">t is a collection of the CRUDN messages used for managing some of the main resources defined in </w:t>
      </w:r>
      <w:r w:rsidR="00715670">
        <w:t xml:space="preserve">oneM2M </w:t>
      </w:r>
      <w:r w:rsidR="00B46A7D" w:rsidRPr="009743EA">
        <w:t>TS-0001</w:t>
      </w:r>
      <w:r w:rsidR="00715670">
        <w:t xml:space="preserve"> [</w:t>
      </w:r>
      <w:r w:rsidR="00715670">
        <w:fldChar w:fldCharType="begin"/>
      </w:r>
      <w:r w:rsidR="00715670">
        <w:instrText xml:space="preserve">REF REF_ONEM2MTS_0001 \h </w:instrText>
      </w:r>
      <w:r w:rsidR="00715670">
        <w:fldChar w:fldCharType="separate"/>
      </w:r>
      <w:r w:rsidR="00715670">
        <w:t>i.</w:t>
      </w:r>
      <w:r w:rsidR="00715670">
        <w:rPr>
          <w:noProof/>
        </w:rPr>
        <w:t>2</w:t>
      </w:r>
      <w:r w:rsidR="00715670">
        <w:fldChar w:fldCharType="end"/>
      </w:r>
      <w:r w:rsidR="00715670">
        <w:t>]</w:t>
      </w:r>
      <w:r w:rsidR="00B46A7D" w:rsidRPr="009743EA">
        <w:t xml:space="preserve">. It </w:t>
      </w:r>
      <w:r w:rsidR="00F16D07" w:rsidRPr="009743EA">
        <w:t xml:space="preserve">also </w:t>
      </w:r>
      <w:r w:rsidR="00B46A7D" w:rsidRPr="009743EA">
        <w:t>provid</w:t>
      </w:r>
      <w:r w:rsidR="00F16D07" w:rsidRPr="009743EA">
        <w:t>es</w:t>
      </w:r>
      <w:r w:rsidR="00B46A7D" w:rsidRPr="009743EA">
        <w:t xml:space="preserve"> the description and associated flow in basic examples. It aims to use this list as a common sets of APIs to help developers to write applications that can run across different platforms and specific implementations.</w:t>
      </w:r>
    </w:p>
    <w:p w14:paraId="6E384F46" w14:textId="77777777" w:rsidR="00B46A7D" w:rsidRPr="004A2BF0" w:rsidRDefault="00B46A7D" w:rsidP="005A2D7C">
      <w:r w:rsidRPr="004A2BF0">
        <w:t>When an application developer would need to build software code for managing a specific resource, he could have an immediate access to the list of CRUDN message with description and its associated examples of requests to send and its expected responses. The REST API examples are sorted by resource type and CRUDN operations, which allows a quick and easy access to the information.</w:t>
      </w:r>
    </w:p>
    <w:p w14:paraId="0146276C" w14:textId="77777777" w:rsidR="000B10F5" w:rsidRPr="009743EA" w:rsidRDefault="000B10F5" w:rsidP="000B10F5">
      <w:pPr>
        <w:pStyle w:val="Heading1"/>
      </w:pPr>
      <w:bookmarkStart w:id="15" w:name="_Toc5186360"/>
      <w:bookmarkStart w:id="16" w:name="_Toc5189790"/>
      <w:bookmarkStart w:id="17" w:name="_Toc5960609"/>
      <w:bookmarkStart w:id="18" w:name="_Toc5960650"/>
      <w:bookmarkStart w:id="19" w:name="_Toc49507499"/>
      <w:bookmarkStart w:id="20" w:name="_Toc49507611"/>
      <w:bookmarkStart w:id="21" w:name="_Toc300919385"/>
      <w:bookmarkStart w:id="22" w:name="_Toc532286318"/>
      <w:bookmarkStart w:id="23" w:name="_Toc532286454"/>
      <w:bookmarkStart w:id="24" w:name="_Toc46154357"/>
      <w:bookmarkStart w:id="25" w:name="_Toc71708793"/>
      <w:r w:rsidRPr="009743EA">
        <w:t>2</w:t>
      </w:r>
      <w:r w:rsidRPr="009743EA">
        <w:tab/>
        <w:t>References</w:t>
      </w:r>
      <w:bookmarkEnd w:id="15"/>
      <w:bookmarkEnd w:id="16"/>
      <w:bookmarkEnd w:id="17"/>
      <w:bookmarkEnd w:id="18"/>
      <w:bookmarkEnd w:id="19"/>
      <w:bookmarkEnd w:id="20"/>
      <w:bookmarkEnd w:id="21"/>
      <w:bookmarkEnd w:id="22"/>
      <w:bookmarkEnd w:id="23"/>
      <w:bookmarkEnd w:id="24"/>
      <w:bookmarkEnd w:id="25"/>
    </w:p>
    <w:p w14:paraId="7B62F86D" w14:textId="77777777" w:rsidR="000B10F5" w:rsidRPr="009743EA" w:rsidRDefault="000B10F5" w:rsidP="000B10F5">
      <w:pPr>
        <w:pStyle w:val="Heading2"/>
      </w:pPr>
      <w:bookmarkStart w:id="26" w:name="_Toc5186361"/>
      <w:bookmarkStart w:id="27" w:name="_Toc5189791"/>
      <w:bookmarkStart w:id="28" w:name="_Toc5960610"/>
      <w:bookmarkStart w:id="29" w:name="_Toc5960651"/>
      <w:bookmarkStart w:id="30" w:name="_Toc49507500"/>
      <w:bookmarkStart w:id="31" w:name="_Toc49507612"/>
      <w:bookmarkStart w:id="32" w:name="_Toc71708794"/>
      <w:r w:rsidRPr="009743EA">
        <w:t>2.1</w:t>
      </w:r>
      <w:r w:rsidRPr="009743EA">
        <w:tab/>
        <w:t>Normative references</w:t>
      </w:r>
      <w:bookmarkEnd w:id="26"/>
      <w:bookmarkEnd w:id="27"/>
      <w:bookmarkEnd w:id="28"/>
      <w:bookmarkEnd w:id="29"/>
      <w:bookmarkEnd w:id="30"/>
      <w:bookmarkEnd w:id="31"/>
      <w:bookmarkEnd w:id="32"/>
    </w:p>
    <w:p w14:paraId="1EE17585" w14:textId="77777777" w:rsidR="000B10F5" w:rsidRPr="009743EA" w:rsidRDefault="000B10F5" w:rsidP="000B10F5">
      <w:r w:rsidRPr="009743EA">
        <w:t>Normative references are not applicable in the present document.</w:t>
      </w:r>
    </w:p>
    <w:p w14:paraId="4A66415D" w14:textId="77777777" w:rsidR="000B10F5" w:rsidRPr="009743EA" w:rsidRDefault="000B10F5" w:rsidP="000B10F5">
      <w:pPr>
        <w:pStyle w:val="Heading2"/>
        <w:keepNext w:val="0"/>
      </w:pPr>
      <w:bookmarkStart w:id="33" w:name="_Toc5186362"/>
      <w:bookmarkStart w:id="34" w:name="_Toc5189792"/>
      <w:bookmarkStart w:id="35" w:name="_Toc5960611"/>
      <w:bookmarkStart w:id="36" w:name="_Toc5960652"/>
      <w:bookmarkStart w:id="37" w:name="_Toc49507501"/>
      <w:bookmarkStart w:id="38" w:name="_Toc49507613"/>
      <w:bookmarkStart w:id="39" w:name="_Toc71708795"/>
      <w:r w:rsidRPr="009743EA">
        <w:t>2.2</w:t>
      </w:r>
      <w:r w:rsidRPr="009743EA">
        <w:tab/>
        <w:t>Informative references</w:t>
      </w:r>
      <w:bookmarkEnd w:id="33"/>
      <w:bookmarkEnd w:id="34"/>
      <w:bookmarkEnd w:id="35"/>
      <w:bookmarkEnd w:id="36"/>
      <w:bookmarkEnd w:id="37"/>
      <w:bookmarkEnd w:id="38"/>
      <w:bookmarkEnd w:id="39"/>
    </w:p>
    <w:p w14:paraId="4FE662A7" w14:textId="77777777" w:rsidR="000B10F5" w:rsidRPr="009743EA" w:rsidRDefault="000B10F5" w:rsidP="000B10F5">
      <w:r w:rsidRPr="009743EA">
        <w:t>References are either specific (identified by date of publication and/or edition number or version number) or non</w:t>
      </w:r>
      <w:r w:rsidRPr="009743EA">
        <w:noBreakHyphen/>
        <w:t>specific. For specific references, only the cited version applies. For non-specific references, the latest version of the referenced document (including any amendments) applies.</w:t>
      </w:r>
    </w:p>
    <w:p w14:paraId="546380A6" w14:textId="77777777" w:rsidR="000B10F5" w:rsidRPr="009743EA" w:rsidRDefault="000B10F5" w:rsidP="000B10F5">
      <w:pPr>
        <w:rPr>
          <w:lang w:eastAsia="en-GB"/>
        </w:rPr>
      </w:pPr>
      <w:r w:rsidRPr="009743EA">
        <w:rPr>
          <w:lang w:eastAsia="en-GB"/>
        </w:rPr>
        <w:t xml:space="preserve">The following referenced documents are </w:t>
      </w:r>
      <w:r w:rsidRPr="009743EA">
        <w:t>not necessary for the application of the present document but they assist the user with regard to a particular subject area</w:t>
      </w:r>
      <w:r w:rsidRPr="009743EA">
        <w:rPr>
          <w:lang w:eastAsia="en-GB"/>
        </w:rPr>
        <w:t>.</w:t>
      </w:r>
    </w:p>
    <w:p w14:paraId="084B544C" w14:textId="77777777" w:rsidR="000B10F5" w:rsidRPr="009743EA" w:rsidRDefault="00715670" w:rsidP="00715670">
      <w:pPr>
        <w:pStyle w:val="EX"/>
      </w:pPr>
      <w:r>
        <w:t>[</w:t>
      </w:r>
      <w:bookmarkStart w:id="40" w:name="REF_ONEM2MDRAFTINGRULES"/>
      <w:r>
        <w:t>i.</w:t>
      </w:r>
      <w:r>
        <w:fldChar w:fldCharType="begin"/>
      </w:r>
      <w:r>
        <w:instrText>SEQ REFI</w:instrText>
      </w:r>
      <w:r>
        <w:fldChar w:fldCharType="separate"/>
      </w:r>
      <w:r>
        <w:rPr>
          <w:noProof/>
        </w:rPr>
        <w:t>1</w:t>
      </w:r>
      <w:r>
        <w:fldChar w:fldCharType="end"/>
      </w:r>
      <w:bookmarkEnd w:id="40"/>
      <w:r>
        <w:t>]</w:t>
      </w:r>
      <w:r>
        <w:tab/>
      </w:r>
      <w:r w:rsidRPr="00FA4350">
        <w:t>oneM2M Drafting Rules.</w:t>
      </w:r>
    </w:p>
    <w:p w14:paraId="4CEDA1FA" w14:textId="77777777" w:rsidR="005E1047" w:rsidRPr="009743EA" w:rsidRDefault="000B10F5" w:rsidP="000B10F5">
      <w:pPr>
        <w:pStyle w:val="NO"/>
      </w:pPr>
      <w:r w:rsidRPr="009743EA">
        <w:t>NOTE:</w:t>
      </w:r>
      <w:r w:rsidRPr="009743EA">
        <w:tab/>
        <w:t xml:space="preserve">Available at </w:t>
      </w:r>
      <w:hyperlink r:id="rId9" w:history="1">
        <w:r w:rsidRPr="00FA4350">
          <w:rPr>
            <w:rStyle w:val="Hyperlink"/>
          </w:rPr>
          <w:t>http://www.onem2m.org/images/files/oneM2M-Drafting-Rules.pdf</w:t>
        </w:r>
      </w:hyperlink>
      <w:r w:rsidRPr="009743EA">
        <w:t>.</w:t>
      </w:r>
    </w:p>
    <w:p w14:paraId="536BE0C4" w14:textId="04F00610" w:rsidR="006D5F3D" w:rsidRPr="009743EA" w:rsidRDefault="00715670" w:rsidP="005A2D7C">
      <w:pPr>
        <w:pStyle w:val="EX"/>
      </w:pPr>
      <w:r>
        <w:t>[</w:t>
      </w:r>
      <w:bookmarkStart w:id="41" w:name="REF_ONEM2MTS_0001"/>
      <w:r>
        <w:t>i.</w:t>
      </w:r>
      <w:r>
        <w:fldChar w:fldCharType="begin"/>
      </w:r>
      <w:r>
        <w:instrText>SEQ REFI</w:instrText>
      </w:r>
      <w:r>
        <w:fldChar w:fldCharType="separate"/>
      </w:r>
      <w:r>
        <w:rPr>
          <w:noProof/>
        </w:rPr>
        <w:t>2</w:t>
      </w:r>
      <w:r>
        <w:fldChar w:fldCharType="end"/>
      </w:r>
      <w:bookmarkEnd w:id="41"/>
      <w:r>
        <w:t>]</w:t>
      </w:r>
      <w:r>
        <w:tab/>
      </w:r>
      <w:r w:rsidRPr="00FA4350">
        <w:t>oneM2M TS-0001</w:t>
      </w:r>
      <w:r>
        <w:t>: "Functional Architecture".</w:t>
      </w:r>
    </w:p>
    <w:p w14:paraId="6C9A9D16" w14:textId="1ED26CCE" w:rsidR="006D5F3D" w:rsidRPr="009743EA" w:rsidRDefault="00715670" w:rsidP="005A2D7C">
      <w:pPr>
        <w:pStyle w:val="EX"/>
      </w:pPr>
      <w:r>
        <w:t>[</w:t>
      </w:r>
      <w:bookmarkStart w:id="42" w:name="REF_ONEM2MTS_0004"/>
      <w:r>
        <w:t>i.</w:t>
      </w:r>
      <w:r>
        <w:fldChar w:fldCharType="begin"/>
      </w:r>
      <w:r>
        <w:instrText>SEQ REFI</w:instrText>
      </w:r>
      <w:r>
        <w:fldChar w:fldCharType="separate"/>
      </w:r>
      <w:r>
        <w:rPr>
          <w:noProof/>
        </w:rPr>
        <w:t>3</w:t>
      </w:r>
      <w:r>
        <w:fldChar w:fldCharType="end"/>
      </w:r>
      <w:bookmarkEnd w:id="42"/>
      <w:r>
        <w:t>]</w:t>
      </w:r>
      <w:r>
        <w:tab/>
      </w:r>
      <w:r w:rsidRPr="00FA4350">
        <w:t>oneM2M TS-0004</w:t>
      </w:r>
      <w:r>
        <w:t>: "Service Layer Core protocol Specification".</w:t>
      </w:r>
    </w:p>
    <w:p w14:paraId="028945B0" w14:textId="77777777" w:rsidR="00BB6418" w:rsidRPr="009743EA" w:rsidRDefault="00BB6418" w:rsidP="003E0D35">
      <w:pPr>
        <w:pStyle w:val="Heading1"/>
        <w:keepNext w:val="0"/>
      </w:pPr>
      <w:bookmarkStart w:id="43" w:name="_Toc49420691"/>
      <w:bookmarkStart w:id="44" w:name="_Toc49507502"/>
      <w:bookmarkStart w:id="45" w:name="_Toc49507614"/>
      <w:bookmarkStart w:id="46" w:name="_Toc71708796"/>
      <w:r w:rsidRPr="009743EA">
        <w:t>3</w:t>
      </w:r>
      <w:r w:rsidRPr="009743EA">
        <w:tab/>
      </w:r>
      <w:r w:rsidR="000B10F5" w:rsidRPr="009743EA">
        <w:t>Definition of terms, symbols and a</w:t>
      </w:r>
      <w:r w:rsidRPr="009743EA">
        <w:t>bbreviations</w:t>
      </w:r>
      <w:bookmarkEnd w:id="43"/>
      <w:bookmarkEnd w:id="44"/>
      <w:bookmarkEnd w:id="45"/>
      <w:bookmarkEnd w:id="46"/>
    </w:p>
    <w:p w14:paraId="67432B9B" w14:textId="77777777" w:rsidR="000B10F5" w:rsidRPr="009743EA" w:rsidRDefault="000B10F5" w:rsidP="003E0D35">
      <w:pPr>
        <w:pStyle w:val="Heading2"/>
        <w:keepNext w:val="0"/>
      </w:pPr>
      <w:bookmarkStart w:id="47" w:name="_Toc49507503"/>
      <w:bookmarkStart w:id="48" w:name="_Toc49507615"/>
      <w:bookmarkStart w:id="49" w:name="_Toc71708797"/>
      <w:r w:rsidRPr="009743EA">
        <w:t>3.1</w:t>
      </w:r>
      <w:r w:rsidRPr="009743EA">
        <w:tab/>
        <w:t>Terms</w:t>
      </w:r>
      <w:bookmarkEnd w:id="47"/>
      <w:bookmarkEnd w:id="48"/>
      <w:bookmarkEnd w:id="49"/>
    </w:p>
    <w:p w14:paraId="16ECBBC5" w14:textId="77777777" w:rsidR="000B10F5" w:rsidRPr="009743EA" w:rsidRDefault="000B10F5" w:rsidP="003E0D35">
      <w:r w:rsidRPr="009743EA">
        <w:t>Void.</w:t>
      </w:r>
    </w:p>
    <w:p w14:paraId="12EC329C" w14:textId="77777777" w:rsidR="000B10F5" w:rsidRPr="009743EA" w:rsidRDefault="000B10F5" w:rsidP="003E0D35">
      <w:pPr>
        <w:pStyle w:val="Heading2"/>
        <w:keepNext w:val="0"/>
      </w:pPr>
      <w:bookmarkStart w:id="50" w:name="_Toc49507504"/>
      <w:bookmarkStart w:id="51" w:name="_Toc49507616"/>
      <w:bookmarkStart w:id="52" w:name="_Toc71708798"/>
      <w:r w:rsidRPr="009743EA">
        <w:t>3.2</w:t>
      </w:r>
      <w:r w:rsidRPr="009743EA">
        <w:tab/>
        <w:t>Symbols</w:t>
      </w:r>
      <w:bookmarkEnd w:id="50"/>
      <w:bookmarkEnd w:id="51"/>
      <w:bookmarkEnd w:id="52"/>
    </w:p>
    <w:p w14:paraId="0A5E4D70" w14:textId="77777777" w:rsidR="000B10F5" w:rsidRPr="009743EA" w:rsidRDefault="000B10F5" w:rsidP="003E0D35">
      <w:r w:rsidRPr="009743EA">
        <w:t>Void.</w:t>
      </w:r>
    </w:p>
    <w:p w14:paraId="5ECD6F18" w14:textId="77777777" w:rsidR="000B10F5" w:rsidRPr="009743EA" w:rsidRDefault="000B10F5" w:rsidP="005A2D7C">
      <w:pPr>
        <w:pStyle w:val="Heading2"/>
      </w:pPr>
      <w:bookmarkStart w:id="53" w:name="_Toc49507505"/>
      <w:bookmarkStart w:id="54" w:name="_Toc49507617"/>
      <w:bookmarkStart w:id="55" w:name="_Toc71708799"/>
      <w:r w:rsidRPr="009743EA">
        <w:t>3.</w:t>
      </w:r>
      <w:bookmarkStart w:id="56" w:name="_Toc300919388"/>
      <w:bookmarkStart w:id="57" w:name="_Toc532286321"/>
      <w:bookmarkStart w:id="58" w:name="_Toc532286457"/>
      <w:bookmarkStart w:id="59" w:name="_Toc46154360"/>
      <w:r w:rsidRPr="009743EA">
        <w:t>3</w:t>
      </w:r>
      <w:r w:rsidRPr="009743EA">
        <w:tab/>
        <w:t>Abbreviations</w:t>
      </w:r>
      <w:bookmarkEnd w:id="53"/>
      <w:bookmarkEnd w:id="54"/>
      <w:bookmarkEnd w:id="55"/>
      <w:bookmarkEnd w:id="56"/>
      <w:bookmarkEnd w:id="57"/>
      <w:bookmarkEnd w:id="58"/>
      <w:bookmarkEnd w:id="59"/>
    </w:p>
    <w:p w14:paraId="0A2BC869" w14:textId="77777777" w:rsidR="00CB0EA5" w:rsidRPr="009743EA" w:rsidRDefault="00CB0EA5" w:rsidP="00CB0EA5">
      <w:pPr>
        <w:keepNext/>
      </w:pPr>
      <w:r w:rsidRPr="009743EA">
        <w:t>For the purposes of the present document, the following abbreviations apply:</w:t>
      </w:r>
    </w:p>
    <w:p w14:paraId="4CB40BB5" w14:textId="77777777" w:rsidR="000B10F5" w:rsidRPr="009743EA" w:rsidRDefault="000B10F5" w:rsidP="00CB0EA5">
      <w:pPr>
        <w:pStyle w:val="EW"/>
      </w:pPr>
      <w:r w:rsidRPr="009743EA">
        <w:t>ACP</w:t>
      </w:r>
      <w:r w:rsidRPr="009743EA">
        <w:tab/>
        <w:t>Access Control Policy</w:t>
      </w:r>
    </w:p>
    <w:p w14:paraId="3231F4FF" w14:textId="77777777" w:rsidR="000B10F5" w:rsidRPr="009743EA" w:rsidRDefault="000B10F5" w:rsidP="00CB0EA5">
      <w:pPr>
        <w:pStyle w:val="EW"/>
      </w:pPr>
      <w:r w:rsidRPr="009743EA">
        <w:t>AE</w:t>
      </w:r>
      <w:r w:rsidRPr="009743EA">
        <w:tab/>
        <w:t>Application Entity</w:t>
      </w:r>
    </w:p>
    <w:p w14:paraId="4190B719" w14:textId="77777777" w:rsidR="000B10F5" w:rsidRPr="009743EA" w:rsidRDefault="000B10F5" w:rsidP="00CB0EA5">
      <w:pPr>
        <w:pStyle w:val="EW"/>
      </w:pPr>
      <w:r w:rsidRPr="009743EA">
        <w:t>AE-ID</w:t>
      </w:r>
      <w:r w:rsidRPr="009743EA">
        <w:tab/>
        <w:t>Application Entity Identifier</w:t>
      </w:r>
    </w:p>
    <w:p w14:paraId="67CD1977" w14:textId="77777777" w:rsidR="000B10F5" w:rsidRPr="009743EA" w:rsidRDefault="000B10F5" w:rsidP="00CB0EA5">
      <w:pPr>
        <w:pStyle w:val="EW"/>
      </w:pPr>
      <w:r w:rsidRPr="009743EA">
        <w:lastRenderedPageBreak/>
        <w:t>API</w:t>
      </w:r>
      <w:r w:rsidRPr="009743EA">
        <w:tab/>
        <w:t>Application Programming Interface</w:t>
      </w:r>
    </w:p>
    <w:p w14:paraId="4256CCD6" w14:textId="77777777" w:rsidR="000B10F5" w:rsidRPr="009743EA" w:rsidRDefault="000B10F5" w:rsidP="00CB0EA5">
      <w:pPr>
        <w:pStyle w:val="EW"/>
      </w:pPr>
      <w:r w:rsidRPr="009743EA">
        <w:t xml:space="preserve">CBOR </w:t>
      </w:r>
      <w:r w:rsidRPr="009743EA">
        <w:tab/>
        <w:t>Concise Binary Object Representation</w:t>
      </w:r>
    </w:p>
    <w:p w14:paraId="16FD0915" w14:textId="77777777" w:rsidR="000B10F5" w:rsidRPr="009743EA" w:rsidRDefault="000B10F5" w:rsidP="00CB0EA5">
      <w:pPr>
        <w:pStyle w:val="EW"/>
      </w:pPr>
      <w:r w:rsidRPr="009743EA">
        <w:t>CRUDN</w:t>
      </w:r>
      <w:r w:rsidRPr="009743EA">
        <w:tab/>
        <w:t>Create, Retrieve, Update, Delete and Notify op</w:t>
      </w:r>
      <w:r w:rsidR="00062C7A">
        <w:t>e</w:t>
      </w:r>
      <w:r w:rsidRPr="009743EA">
        <w:t>rations for REST API</w:t>
      </w:r>
    </w:p>
    <w:p w14:paraId="04522E38" w14:textId="77777777" w:rsidR="000B10F5" w:rsidRPr="009743EA" w:rsidRDefault="000B10F5" w:rsidP="00CB0EA5">
      <w:pPr>
        <w:pStyle w:val="EW"/>
      </w:pPr>
      <w:r w:rsidRPr="009743EA">
        <w:t>CSE</w:t>
      </w:r>
      <w:r w:rsidRPr="009743EA">
        <w:tab/>
        <w:t>Common Services Entity</w:t>
      </w:r>
    </w:p>
    <w:p w14:paraId="5FC3C7AC" w14:textId="77777777" w:rsidR="000B10F5" w:rsidRPr="009743EA" w:rsidRDefault="000B10F5" w:rsidP="00CB0EA5">
      <w:pPr>
        <w:pStyle w:val="EW"/>
        <w:rPr>
          <w:lang w:eastAsia="ko-KR"/>
        </w:rPr>
      </w:pPr>
      <w:r w:rsidRPr="009743EA">
        <w:rPr>
          <w:lang w:eastAsia="ko-KR"/>
        </w:rPr>
        <w:t>HAIM</w:t>
      </w:r>
      <w:r w:rsidRPr="009743EA">
        <w:rPr>
          <w:lang w:eastAsia="ko-KR"/>
        </w:rPr>
        <w:tab/>
        <w:t>Home Appliances Information Model</w:t>
      </w:r>
    </w:p>
    <w:p w14:paraId="74D00D90" w14:textId="77777777" w:rsidR="000B10F5" w:rsidRPr="009743EA" w:rsidRDefault="000B10F5" w:rsidP="00CB0EA5">
      <w:pPr>
        <w:pStyle w:val="EW"/>
      </w:pPr>
      <w:r w:rsidRPr="009743EA">
        <w:t>HTTP</w:t>
      </w:r>
      <w:r w:rsidRPr="009743EA">
        <w:tab/>
        <w:t>HyperText Transfer Protocol</w:t>
      </w:r>
    </w:p>
    <w:p w14:paraId="6CA545B8" w14:textId="77777777" w:rsidR="000B10F5" w:rsidRPr="009743EA" w:rsidRDefault="000B10F5" w:rsidP="00CB0EA5">
      <w:pPr>
        <w:pStyle w:val="EW"/>
      </w:pPr>
      <w:r w:rsidRPr="009743EA">
        <w:t>JSON</w:t>
      </w:r>
      <w:r w:rsidRPr="009743EA">
        <w:tab/>
      </w:r>
      <w:r w:rsidRPr="009743EA">
        <w:rPr>
          <w:rStyle w:val="tgc"/>
        </w:rPr>
        <w:t>JavaScript Object Notation</w:t>
      </w:r>
    </w:p>
    <w:p w14:paraId="1B70A027" w14:textId="77777777" w:rsidR="000B10F5" w:rsidRPr="009743EA" w:rsidRDefault="000B10F5" w:rsidP="00CB0EA5">
      <w:pPr>
        <w:pStyle w:val="EW"/>
      </w:pPr>
      <w:r w:rsidRPr="009743EA">
        <w:t>RCN</w:t>
      </w:r>
      <w:r w:rsidRPr="009743EA">
        <w:tab/>
        <w:t>Result Content</w:t>
      </w:r>
    </w:p>
    <w:p w14:paraId="4ABCB8D5" w14:textId="77777777" w:rsidR="000B10F5" w:rsidRPr="009743EA" w:rsidRDefault="000B10F5" w:rsidP="00CB0EA5">
      <w:pPr>
        <w:pStyle w:val="EW"/>
      </w:pPr>
      <w:r w:rsidRPr="009743EA">
        <w:t>REST</w:t>
      </w:r>
      <w:r w:rsidRPr="009743EA">
        <w:tab/>
      </w:r>
      <w:r w:rsidRPr="009743EA">
        <w:rPr>
          <w:rStyle w:val="tgc"/>
        </w:rPr>
        <w:t>Representational State Transfer</w:t>
      </w:r>
    </w:p>
    <w:p w14:paraId="450B93DA" w14:textId="77777777" w:rsidR="000B10F5" w:rsidRPr="009743EA" w:rsidRDefault="000B10F5" w:rsidP="000B10F5">
      <w:pPr>
        <w:pStyle w:val="EX"/>
      </w:pPr>
      <w:r w:rsidRPr="009743EA">
        <w:t>XML</w:t>
      </w:r>
      <w:r w:rsidRPr="009743EA">
        <w:tab/>
        <w:t>eXtensible Markup Language</w:t>
      </w:r>
    </w:p>
    <w:p w14:paraId="6833EF2E" w14:textId="5751648A" w:rsidR="00DF3717" w:rsidRPr="009743EA" w:rsidRDefault="00DF3717" w:rsidP="00DF3717">
      <w:pPr>
        <w:pStyle w:val="Heading1"/>
      </w:pPr>
      <w:bookmarkStart w:id="60" w:name="_Toc49507506"/>
      <w:bookmarkStart w:id="61" w:name="_Toc49507618"/>
      <w:bookmarkStart w:id="62" w:name="_Toc532286325"/>
      <w:bookmarkStart w:id="63" w:name="_Toc532286461"/>
      <w:bookmarkStart w:id="64" w:name="_Toc46154361"/>
      <w:bookmarkStart w:id="65" w:name="_Toc71708800"/>
      <w:bookmarkStart w:id="66" w:name="_Toc49420692"/>
      <w:bookmarkStart w:id="67" w:name="_Toc300919392"/>
      <w:r w:rsidRPr="009743EA">
        <w:t>4</w:t>
      </w:r>
      <w:r w:rsidRPr="009743EA">
        <w:tab/>
        <w:t>Conventions</w:t>
      </w:r>
      <w:bookmarkEnd w:id="60"/>
      <w:bookmarkEnd w:id="61"/>
      <w:bookmarkEnd w:id="62"/>
      <w:bookmarkEnd w:id="63"/>
      <w:bookmarkEnd w:id="64"/>
      <w:bookmarkEnd w:id="65"/>
      <w:r w:rsidRPr="009743EA">
        <w:t xml:space="preserve"> </w:t>
      </w:r>
      <w:bookmarkEnd w:id="66"/>
    </w:p>
    <w:p w14:paraId="2B6BA183" w14:textId="13BAE3FB" w:rsidR="000B10F5" w:rsidRPr="009743EA" w:rsidRDefault="000B10F5" w:rsidP="000B10F5">
      <w:bookmarkStart w:id="68" w:name="_Toc49420693"/>
      <w:r w:rsidRPr="009743EA">
        <w:t>The key w</w:t>
      </w:r>
      <w:r w:rsidRPr="00D81928">
        <w:t>ords "Shall", "Shall not",</w:t>
      </w:r>
      <w:r w:rsidRPr="009743EA">
        <w:t xml:space="preserve"> "May", "Need not", "Should", "Should not" in </w:t>
      </w:r>
      <w:r w:rsidR="000E3809">
        <w:t>the present</w:t>
      </w:r>
      <w:r w:rsidR="000E3809" w:rsidRPr="009743EA">
        <w:t xml:space="preserve"> </w:t>
      </w:r>
      <w:r w:rsidRPr="009743EA">
        <w:t>document are to be interpreted as described in the oneM2M Drafting Rules</w:t>
      </w:r>
      <w:r w:rsidR="00715670">
        <w:t xml:space="preserve"> </w:t>
      </w:r>
      <w:r w:rsidR="00715670" w:rsidRPr="00FA4350">
        <w:t>[</w:t>
      </w:r>
      <w:r w:rsidR="00715670" w:rsidRPr="00FA4350">
        <w:fldChar w:fldCharType="begin"/>
      </w:r>
      <w:r w:rsidR="00715670" w:rsidRPr="00FA4350">
        <w:instrText xml:space="preserve">REF REF_ONEM2MDRAFTINGRULES \h </w:instrText>
      </w:r>
      <w:r w:rsidR="00715670" w:rsidRPr="00FA4350">
        <w:fldChar w:fldCharType="separate"/>
      </w:r>
      <w:r w:rsidR="00715670" w:rsidRPr="00FA4350">
        <w:t>i.</w:t>
      </w:r>
      <w:r w:rsidR="00715670" w:rsidRPr="00FA4350">
        <w:rPr>
          <w:noProof/>
        </w:rPr>
        <w:t>1</w:t>
      </w:r>
      <w:r w:rsidR="00715670" w:rsidRPr="00FA4350">
        <w:fldChar w:fldCharType="end"/>
      </w:r>
      <w:r w:rsidR="00715670" w:rsidRPr="00FA4350">
        <w:t>]</w:t>
      </w:r>
      <w:r w:rsidRPr="009743EA">
        <w:t>.</w:t>
      </w:r>
    </w:p>
    <w:p w14:paraId="5B1FE459" w14:textId="77777777" w:rsidR="00BB6418" w:rsidRPr="009743EA" w:rsidRDefault="00DF3717" w:rsidP="00E95952">
      <w:pPr>
        <w:pStyle w:val="Heading1"/>
      </w:pPr>
      <w:bookmarkStart w:id="69" w:name="_Toc49507507"/>
      <w:bookmarkStart w:id="70" w:name="_Toc49507619"/>
      <w:bookmarkStart w:id="71" w:name="_Toc532286326"/>
      <w:bookmarkStart w:id="72" w:name="_Toc532286462"/>
      <w:bookmarkStart w:id="73" w:name="_Toc46154362"/>
      <w:bookmarkStart w:id="74" w:name="_Toc71708801"/>
      <w:r w:rsidRPr="009743EA">
        <w:t>5</w:t>
      </w:r>
      <w:r w:rsidR="00BB6418" w:rsidRPr="009743EA">
        <w:tab/>
      </w:r>
      <w:bookmarkEnd w:id="67"/>
      <w:r w:rsidR="006D5F3D" w:rsidRPr="009743EA">
        <w:t>oneM2M REST APIs</w:t>
      </w:r>
      <w:bookmarkEnd w:id="68"/>
      <w:bookmarkEnd w:id="69"/>
      <w:bookmarkEnd w:id="70"/>
      <w:bookmarkEnd w:id="71"/>
      <w:bookmarkEnd w:id="72"/>
      <w:bookmarkEnd w:id="73"/>
      <w:bookmarkEnd w:id="74"/>
    </w:p>
    <w:p w14:paraId="7188084A" w14:textId="77777777" w:rsidR="006D5F3D" w:rsidRPr="009743EA" w:rsidRDefault="006D5F3D" w:rsidP="006D5F3D">
      <w:pPr>
        <w:pStyle w:val="Heading2"/>
      </w:pPr>
      <w:bookmarkStart w:id="75" w:name="_Toc49420694"/>
      <w:bookmarkStart w:id="76" w:name="_Toc49507508"/>
      <w:bookmarkStart w:id="77" w:name="_Toc49507620"/>
      <w:bookmarkStart w:id="78" w:name="_Toc501447250"/>
      <w:bookmarkStart w:id="79" w:name="_Toc532286327"/>
      <w:bookmarkStart w:id="80" w:name="_Toc532286463"/>
      <w:bookmarkStart w:id="81" w:name="_Toc46154363"/>
      <w:bookmarkStart w:id="82" w:name="_Toc71708802"/>
      <w:bookmarkStart w:id="83" w:name="_Toc300919394"/>
      <w:r w:rsidRPr="009743EA">
        <w:t>5.1</w:t>
      </w:r>
      <w:r w:rsidRPr="009743EA">
        <w:tab/>
        <w:t>Introduction</w:t>
      </w:r>
      <w:bookmarkEnd w:id="75"/>
      <w:bookmarkEnd w:id="76"/>
      <w:bookmarkEnd w:id="77"/>
      <w:bookmarkEnd w:id="78"/>
      <w:bookmarkEnd w:id="79"/>
      <w:bookmarkEnd w:id="80"/>
      <w:bookmarkEnd w:id="81"/>
      <w:bookmarkEnd w:id="82"/>
    </w:p>
    <w:p w14:paraId="0AB2F68C" w14:textId="48C8AE41" w:rsidR="00F41C4C" w:rsidRPr="009743EA" w:rsidRDefault="00F41C4C" w:rsidP="000B10F5">
      <w:pPr>
        <w:rPr>
          <w:lang w:eastAsia="ko-KR"/>
        </w:rPr>
      </w:pPr>
      <w:r w:rsidRPr="009743EA">
        <w:rPr>
          <w:lang w:eastAsia="ko-KR"/>
        </w:rPr>
        <w:t xml:space="preserve">The major objective of </w:t>
      </w:r>
      <w:r w:rsidR="006B2529" w:rsidRPr="009743EA">
        <w:rPr>
          <w:lang w:eastAsia="ko-KR"/>
        </w:rPr>
        <w:t xml:space="preserve">the present </w:t>
      </w:r>
      <w:r w:rsidRPr="009743EA">
        <w:rPr>
          <w:lang w:eastAsia="ko-KR"/>
        </w:rPr>
        <w:t xml:space="preserve">document is providing example sets of request and response. The REST APIs that are defined in </w:t>
      </w:r>
      <w:r w:rsidR="006B2529" w:rsidRPr="009743EA">
        <w:rPr>
          <w:lang w:eastAsia="ko-KR"/>
        </w:rPr>
        <w:t xml:space="preserve">the present </w:t>
      </w:r>
      <w:r w:rsidRPr="009743EA">
        <w:rPr>
          <w:lang w:eastAsia="ko-KR"/>
        </w:rPr>
        <w:t>document cover for resources Create, Retrieve, Update and Delete management, subscription/notification, data discovery</w:t>
      </w:r>
      <w:r w:rsidR="007038BC" w:rsidRPr="009743EA">
        <w:rPr>
          <w:lang w:eastAsia="ko-KR"/>
        </w:rPr>
        <w:t>,</w:t>
      </w:r>
      <w:r w:rsidRPr="009743EA">
        <w:rPr>
          <w:lang w:eastAsia="ko-KR"/>
        </w:rPr>
        <w:t xml:space="preserve"> etc. Sending the CRUD request to the CSE and getting the response may help user to learn oneM2M specification. </w:t>
      </w:r>
    </w:p>
    <w:p w14:paraId="0EA90F7C" w14:textId="77777777" w:rsidR="00F41C4C" w:rsidRPr="009743EA" w:rsidRDefault="00F41C4C" w:rsidP="000B10F5">
      <w:pPr>
        <w:rPr>
          <w:lang w:eastAsia="ko-KR"/>
        </w:rPr>
      </w:pPr>
      <w:r w:rsidRPr="009743EA">
        <w:rPr>
          <w:lang w:eastAsia="ko-KR"/>
        </w:rPr>
        <w:t>In the current guide, examples of API are written based on HTTP protocol binding and JSON format. The APIs are written based on release 2</w:t>
      </w:r>
      <w:r w:rsidR="00CB0EA5" w:rsidRPr="009743EA">
        <w:rPr>
          <w:lang w:eastAsia="ko-KR"/>
        </w:rPr>
        <w:t>a</w:t>
      </w:r>
      <w:r w:rsidRPr="009743EA">
        <w:rPr>
          <w:lang w:eastAsia="ko-KR"/>
        </w:rPr>
        <w:t xml:space="preserve"> version.</w:t>
      </w:r>
    </w:p>
    <w:p w14:paraId="06C3CB7C" w14:textId="77777777" w:rsidR="00F41C4C" w:rsidRPr="009743EA" w:rsidRDefault="00F41C4C" w:rsidP="000B10F5">
      <w:r w:rsidRPr="009743EA">
        <w:rPr>
          <w:lang w:eastAsia="ko-KR"/>
        </w:rPr>
        <w:t>For more references, please refer to clause 2.2.</w:t>
      </w:r>
    </w:p>
    <w:p w14:paraId="206219CF" w14:textId="77777777" w:rsidR="00F843AC" w:rsidRPr="009743EA" w:rsidRDefault="00F843AC" w:rsidP="00F843AC">
      <w:pPr>
        <w:pStyle w:val="Heading2"/>
      </w:pPr>
      <w:bookmarkStart w:id="84" w:name="_Toc49420695"/>
      <w:bookmarkStart w:id="85" w:name="_Toc49507509"/>
      <w:bookmarkStart w:id="86" w:name="_Toc49507621"/>
      <w:bookmarkStart w:id="87" w:name="_Toc525130565"/>
      <w:bookmarkStart w:id="88" w:name="_Toc46154364"/>
      <w:bookmarkStart w:id="89" w:name="_Toc71708803"/>
      <w:r w:rsidRPr="009743EA">
        <w:t>5.2</w:t>
      </w:r>
      <w:r w:rsidRPr="009743EA">
        <w:tab/>
        <w:t>Short name representation</w:t>
      </w:r>
      <w:bookmarkEnd w:id="84"/>
      <w:bookmarkEnd w:id="85"/>
      <w:bookmarkEnd w:id="86"/>
      <w:bookmarkEnd w:id="87"/>
      <w:bookmarkEnd w:id="88"/>
      <w:bookmarkEnd w:id="89"/>
    </w:p>
    <w:p w14:paraId="6E84D1CB" w14:textId="77777777" w:rsidR="00F843AC" w:rsidRPr="009743EA" w:rsidRDefault="00F843AC" w:rsidP="00F843AC">
      <w:pPr>
        <w:pStyle w:val="Heading3"/>
      </w:pPr>
      <w:bookmarkStart w:id="90" w:name="_Toc49420696"/>
      <w:bookmarkStart w:id="91" w:name="_Toc49507510"/>
      <w:bookmarkStart w:id="92" w:name="_Toc49507622"/>
      <w:bookmarkStart w:id="93" w:name="_Toc46154365"/>
      <w:bookmarkStart w:id="94" w:name="_Toc71708804"/>
      <w:r w:rsidRPr="009743EA">
        <w:rPr>
          <w:rFonts w:hint="eastAsia"/>
        </w:rPr>
        <w:t>5.2.1</w:t>
      </w:r>
      <w:r w:rsidR="00D530FB" w:rsidRPr="009743EA">
        <w:tab/>
      </w:r>
      <w:r w:rsidRPr="009743EA">
        <w:t>Introduction</w:t>
      </w:r>
      <w:bookmarkEnd w:id="90"/>
      <w:bookmarkEnd w:id="91"/>
      <w:bookmarkEnd w:id="92"/>
      <w:bookmarkEnd w:id="93"/>
      <w:bookmarkEnd w:id="94"/>
    </w:p>
    <w:p w14:paraId="78715067" w14:textId="77777777" w:rsidR="00F843AC" w:rsidRPr="009743EA" w:rsidRDefault="00F843AC" w:rsidP="000B10F5">
      <w:pPr>
        <w:rPr>
          <w:lang w:eastAsia="ko-KR"/>
        </w:rPr>
      </w:pPr>
      <w:r w:rsidRPr="009743EA">
        <w:rPr>
          <w:lang w:eastAsia="ko-KR"/>
        </w:rPr>
        <w:t>oneM2M defines short names for resources and attributes. To encode the message using XML, JSON and CBOR, short names are used. Request or response body which have been formed in short names can reduce the size of the message.</w:t>
      </w:r>
    </w:p>
    <w:p w14:paraId="2E2682C5" w14:textId="77777777" w:rsidR="00F843AC" w:rsidRPr="005A2D7C" w:rsidRDefault="00F843AC" w:rsidP="00F843AC">
      <w:pPr>
        <w:pStyle w:val="Heading3"/>
        <w:rPr>
          <w:color w:val="000000"/>
        </w:rPr>
      </w:pPr>
      <w:bookmarkStart w:id="95" w:name="_Toc49420697"/>
      <w:bookmarkStart w:id="96" w:name="_Toc49507511"/>
      <w:bookmarkStart w:id="97" w:name="_Toc49507623"/>
      <w:bookmarkStart w:id="98" w:name="_Toc46154366"/>
      <w:bookmarkStart w:id="99" w:name="_Toc71708805"/>
      <w:r w:rsidRPr="005A2D7C">
        <w:rPr>
          <w:color w:val="000000"/>
        </w:rPr>
        <w:t>5.2.2</w:t>
      </w:r>
      <w:r w:rsidR="00D530FB" w:rsidRPr="005A2D7C">
        <w:rPr>
          <w:color w:val="000000"/>
        </w:rPr>
        <w:tab/>
      </w:r>
      <w:r w:rsidRPr="005A2D7C">
        <w:rPr>
          <w:color w:val="000000"/>
        </w:rPr>
        <w:t>Resource type short names</w:t>
      </w:r>
      <w:bookmarkEnd w:id="95"/>
      <w:bookmarkEnd w:id="96"/>
      <w:bookmarkEnd w:id="97"/>
      <w:bookmarkEnd w:id="98"/>
      <w:bookmarkEnd w:id="99"/>
    </w:p>
    <w:p w14:paraId="16738314" w14:textId="4E9A39DB" w:rsidR="00F843AC" w:rsidRPr="009743EA" w:rsidRDefault="00F843AC" w:rsidP="00F843AC">
      <w:pPr>
        <w:rPr>
          <w:lang w:eastAsia="ko-KR"/>
        </w:rPr>
      </w:pPr>
      <w:r w:rsidRPr="009743EA">
        <w:rPr>
          <w:lang w:eastAsia="ko-KR"/>
        </w:rPr>
        <w:t xml:space="preserve">Table 5.2.2-1 shows shot names for the resource type. It includes resource types which are used in </w:t>
      </w:r>
      <w:r w:rsidR="007038BC" w:rsidRPr="009743EA">
        <w:rPr>
          <w:lang w:eastAsia="ko-KR"/>
        </w:rPr>
        <w:t xml:space="preserve">the present </w:t>
      </w:r>
      <w:r w:rsidRPr="009743EA">
        <w:rPr>
          <w:lang w:eastAsia="ko-KR"/>
        </w:rPr>
        <w:t xml:space="preserve">document. For more information please refer to </w:t>
      </w:r>
      <w:r w:rsidR="00715670">
        <w:rPr>
          <w:lang w:eastAsia="ko-KR"/>
        </w:rPr>
        <w:t>oneM2M</w:t>
      </w:r>
      <w:r w:rsidRPr="009743EA">
        <w:rPr>
          <w:lang w:eastAsia="ko-KR"/>
        </w:rPr>
        <w:t xml:space="preserve"> TS-0004</w:t>
      </w:r>
      <w:r w:rsidR="00715670">
        <w:rPr>
          <w:lang w:eastAsia="ko-KR"/>
        </w:rPr>
        <w:t xml:space="preserve"> </w:t>
      </w:r>
      <w:r w:rsidR="00715670" w:rsidRPr="00FA4350">
        <w:rPr>
          <w:lang w:eastAsia="ko-KR"/>
        </w:rPr>
        <w:t>[</w:t>
      </w:r>
      <w:r w:rsidR="00715670" w:rsidRPr="00FA4350">
        <w:rPr>
          <w:lang w:eastAsia="ko-KR"/>
        </w:rPr>
        <w:fldChar w:fldCharType="begin"/>
      </w:r>
      <w:r w:rsidR="00715670" w:rsidRPr="00FA4350">
        <w:rPr>
          <w:lang w:eastAsia="ko-KR"/>
        </w:rPr>
        <w:instrText xml:space="preserve">REF REF_ONEM2MTS_0001 \h </w:instrText>
      </w:r>
      <w:r w:rsidR="00715670" w:rsidRPr="00FA4350">
        <w:rPr>
          <w:lang w:eastAsia="ko-KR"/>
        </w:rPr>
      </w:r>
      <w:r w:rsidR="00715670" w:rsidRPr="00FA4350">
        <w:rPr>
          <w:lang w:eastAsia="ko-KR"/>
        </w:rPr>
        <w:fldChar w:fldCharType="separate"/>
      </w:r>
      <w:r w:rsidR="00715670" w:rsidRPr="00FA4350">
        <w:t>i.</w:t>
      </w:r>
      <w:r w:rsidR="00715670" w:rsidRPr="00FA4350">
        <w:rPr>
          <w:noProof/>
        </w:rPr>
        <w:t>2</w:t>
      </w:r>
      <w:r w:rsidR="00715670" w:rsidRPr="00FA4350">
        <w:rPr>
          <w:lang w:eastAsia="ko-KR"/>
        </w:rPr>
        <w:fldChar w:fldCharType="end"/>
      </w:r>
      <w:r w:rsidR="00715670" w:rsidRPr="00FA4350">
        <w:rPr>
          <w:lang w:eastAsia="ko-KR"/>
        </w:rPr>
        <w:t>]</w:t>
      </w:r>
      <w:r w:rsidRPr="009743EA">
        <w:rPr>
          <w:lang w:eastAsia="ko-KR"/>
        </w:rPr>
        <w:t>.</w:t>
      </w:r>
    </w:p>
    <w:p w14:paraId="687862FD" w14:textId="0DAA73F5" w:rsidR="00F843AC" w:rsidRPr="009743EA" w:rsidRDefault="00F843AC" w:rsidP="00F843AC">
      <w:pPr>
        <w:pStyle w:val="TH"/>
        <w:rPr>
          <w:rFonts w:eastAsia="SimSun"/>
        </w:rPr>
      </w:pPr>
      <w:bookmarkStart w:id="100" w:name="_Ref409966964"/>
      <w:bookmarkStart w:id="101" w:name="_Toc504120714"/>
      <w:bookmarkStart w:id="102" w:name="_Toc507681355"/>
      <w:bookmarkStart w:id="103" w:name="_Toc507683325"/>
      <w:bookmarkStart w:id="104" w:name="_Toc507684517"/>
      <w:bookmarkStart w:id="105" w:name="_Toc526958366"/>
      <w:r w:rsidRPr="009743EA">
        <w:lastRenderedPageBreak/>
        <w:t xml:space="preserve">Table </w:t>
      </w:r>
      <w:bookmarkEnd w:id="100"/>
      <w:r w:rsidRPr="009743EA">
        <w:t>5.2.2-1</w:t>
      </w:r>
      <w:r w:rsidRPr="009743EA">
        <w:rPr>
          <w:rFonts w:eastAsia="MS Mincho"/>
        </w:rPr>
        <w:t>:</w:t>
      </w:r>
      <w:r w:rsidRPr="009743EA">
        <w:rPr>
          <w:rFonts w:eastAsia="SimSun"/>
        </w:rPr>
        <w:t xml:space="preserve"> </w:t>
      </w:r>
      <w:bookmarkEnd w:id="101"/>
      <w:bookmarkEnd w:id="102"/>
      <w:bookmarkEnd w:id="103"/>
      <w:bookmarkEnd w:id="104"/>
      <w:bookmarkEnd w:id="105"/>
      <w:r w:rsidRPr="009743EA">
        <w:rPr>
          <w:rFonts w:eastAsia="SimSun"/>
        </w:rPr>
        <w:t>Resource type short names</w:t>
      </w:r>
    </w:p>
    <w:tbl>
      <w:tblPr>
        <w:tblW w:w="5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781"/>
        <w:gridCol w:w="1261"/>
      </w:tblGrid>
      <w:tr w:rsidR="00F843AC" w:rsidRPr="009743EA" w14:paraId="6132B0CB" w14:textId="77777777" w:rsidTr="001F364E">
        <w:trPr>
          <w:tblHeader/>
          <w:jc w:val="center"/>
        </w:trPr>
        <w:tc>
          <w:tcPr>
            <w:tcW w:w="3781" w:type="dxa"/>
          </w:tcPr>
          <w:p w14:paraId="6D7A841C" w14:textId="77777777" w:rsidR="00F843AC" w:rsidRPr="009743EA" w:rsidRDefault="00F843AC" w:rsidP="001F364E">
            <w:pPr>
              <w:pStyle w:val="TAH"/>
            </w:pPr>
            <w:r w:rsidRPr="009743EA">
              <w:t>Resource Type Name</w:t>
            </w:r>
          </w:p>
        </w:tc>
        <w:tc>
          <w:tcPr>
            <w:tcW w:w="1261" w:type="dxa"/>
          </w:tcPr>
          <w:p w14:paraId="102B1E36" w14:textId="77777777" w:rsidR="00F843AC" w:rsidRPr="009743EA" w:rsidRDefault="00F843AC" w:rsidP="001F364E">
            <w:pPr>
              <w:pStyle w:val="TAH"/>
            </w:pPr>
            <w:r w:rsidRPr="009743EA">
              <w:t>Short Name</w:t>
            </w:r>
          </w:p>
        </w:tc>
      </w:tr>
      <w:tr w:rsidR="00F843AC" w:rsidRPr="009743EA" w14:paraId="601C3055" w14:textId="77777777" w:rsidTr="001F364E">
        <w:trPr>
          <w:jc w:val="center"/>
        </w:trPr>
        <w:tc>
          <w:tcPr>
            <w:tcW w:w="3781" w:type="dxa"/>
          </w:tcPr>
          <w:p w14:paraId="70B537E8" w14:textId="77777777" w:rsidR="00F843AC" w:rsidRPr="009743EA" w:rsidRDefault="00F843AC" w:rsidP="001F364E">
            <w:pPr>
              <w:pStyle w:val="TAL"/>
            </w:pPr>
            <w:r w:rsidRPr="009743EA">
              <w:t>accessControlPolicy</w:t>
            </w:r>
          </w:p>
        </w:tc>
        <w:tc>
          <w:tcPr>
            <w:tcW w:w="1261" w:type="dxa"/>
          </w:tcPr>
          <w:p w14:paraId="732EA927" w14:textId="77777777" w:rsidR="00F843AC" w:rsidRPr="009743EA" w:rsidRDefault="00F843AC" w:rsidP="001F364E">
            <w:pPr>
              <w:pStyle w:val="TAL"/>
              <w:rPr>
                <w:b/>
                <w:i/>
              </w:rPr>
            </w:pPr>
            <w:r w:rsidRPr="009743EA">
              <w:rPr>
                <w:b/>
                <w:i/>
              </w:rPr>
              <w:t>acp</w:t>
            </w:r>
          </w:p>
        </w:tc>
      </w:tr>
      <w:tr w:rsidR="00F843AC" w:rsidRPr="009743EA" w14:paraId="00618D12" w14:textId="77777777" w:rsidTr="001F364E">
        <w:trPr>
          <w:jc w:val="center"/>
        </w:trPr>
        <w:tc>
          <w:tcPr>
            <w:tcW w:w="3781" w:type="dxa"/>
            <w:tcBorders>
              <w:top w:val="single" w:sz="4" w:space="0" w:color="auto"/>
              <w:left w:val="single" w:sz="4" w:space="0" w:color="auto"/>
              <w:bottom w:val="single" w:sz="4" w:space="0" w:color="auto"/>
              <w:right w:val="single" w:sz="4" w:space="0" w:color="auto"/>
            </w:tcBorders>
          </w:tcPr>
          <w:p w14:paraId="34770DC3" w14:textId="77777777" w:rsidR="00F843AC" w:rsidRPr="009743EA" w:rsidRDefault="00F843AC" w:rsidP="001F364E">
            <w:pPr>
              <w:pStyle w:val="TAL"/>
            </w:pPr>
            <w:r w:rsidRPr="009743EA">
              <w:t>AE</w:t>
            </w:r>
          </w:p>
        </w:tc>
        <w:tc>
          <w:tcPr>
            <w:tcW w:w="1261" w:type="dxa"/>
            <w:tcBorders>
              <w:top w:val="single" w:sz="4" w:space="0" w:color="auto"/>
              <w:left w:val="single" w:sz="4" w:space="0" w:color="auto"/>
              <w:bottom w:val="single" w:sz="4" w:space="0" w:color="auto"/>
              <w:right w:val="single" w:sz="4" w:space="0" w:color="auto"/>
            </w:tcBorders>
          </w:tcPr>
          <w:p w14:paraId="5657C65C" w14:textId="77777777" w:rsidR="00F843AC" w:rsidRPr="009743EA" w:rsidRDefault="00F843AC" w:rsidP="001F364E">
            <w:pPr>
              <w:pStyle w:val="TAL"/>
              <w:rPr>
                <w:b/>
                <w:i/>
              </w:rPr>
            </w:pPr>
            <w:r w:rsidRPr="009743EA">
              <w:rPr>
                <w:b/>
                <w:i/>
              </w:rPr>
              <w:t>ae</w:t>
            </w:r>
          </w:p>
        </w:tc>
      </w:tr>
      <w:tr w:rsidR="00F843AC" w:rsidRPr="009743EA" w14:paraId="3718ECF1" w14:textId="77777777" w:rsidTr="001F364E">
        <w:trPr>
          <w:jc w:val="center"/>
        </w:trPr>
        <w:tc>
          <w:tcPr>
            <w:tcW w:w="3781" w:type="dxa"/>
            <w:tcBorders>
              <w:top w:val="single" w:sz="4" w:space="0" w:color="auto"/>
              <w:left w:val="single" w:sz="4" w:space="0" w:color="auto"/>
              <w:bottom w:val="single" w:sz="4" w:space="0" w:color="auto"/>
              <w:right w:val="single" w:sz="4" w:space="0" w:color="auto"/>
            </w:tcBorders>
          </w:tcPr>
          <w:p w14:paraId="396D9041" w14:textId="77777777" w:rsidR="00F843AC" w:rsidRPr="009743EA" w:rsidRDefault="00F843AC" w:rsidP="001F364E">
            <w:pPr>
              <w:pStyle w:val="TAL"/>
            </w:pPr>
            <w:r w:rsidRPr="009743EA">
              <w:t>container</w:t>
            </w:r>
          </w:p>
        </w:tc>
        <w:tc>
          <w:tcPr>
            <w:tcW w:w="1261" w:type="dxa"/>
            <w:tcBorders>
              <w:top w:val="single" w:sz="4" w:space="0" w:color="auto"/>
              <w:left w:val="single" w:sz="4" w:space="0" w:color="auto"/>
              <w:bottom w:val="single" w:sz="4" w:space="0" w:color="auto"/>
              <w:right w:val="single" w:sz="4" w:space="0" w:color="auto"/>
            </w:tcBorders>
          </w:tcPr>
          <w:p w14:paraId="3B43E79B" w14:textId="77777777" w:rsidR="00F843AC" w:rsidRPr="009743EA" w:rsidRDefault="00F843AC" w:rsidP="001F364E">
            <w:pPr>
              <w:pStyle w:val="TAL"/>
              <w:rPr>
                <w:b/>
                <w:i/>
              </w:rPr>
            </w:pPr>
            <w:r w:rsidRPr="009743EA">
              <w:rPr>
                <w:b/>
                <w:i/>
              </w:rPr>
              <w:t>cnt</w:t>
            </w:r>
          </w:p>
        </w:tc>
      </w:tr>
      <w:tr w:rsidR="00F843AC" w:rsidRPr="009743EA" w14:paraId="63E1C611" w14:textId="77777777" w:rsidTr="001F364E">
        <w:trPr>
          <w:jc w:val="center"/>
        </w:trPr>
        <w:tc>
          <w:tcPr>
            <w:tcW w:w="3781" w:type="dxa"/>
            <w:tcBorders>
              <w:top w:val="single" w:sz="4" w:space="0" w:color="auto"/>
              <w:left w:val="single" w:sz="4" w:space="0" w:color="auto"/>
              <w:bottom w:val="single" w:sz="4" w:space="0" w:color="auto"/>
              <w:right w:val="single" w:sz="4" w:space="0" w:color="auto"/>
            </w:tcBorders>
          </w:tcPr>
          <w:p w14:paraId="5246A5E7" w14:textId="77777777" w:rsidR="00F843AC" w:rsidRPr="009743EA" w:rsidRDefault="00F843AC" w:rsidP="001F364E">
            <w:pPr>
              <w:pStyle w:val="TAL"/>
            </w:pPr>
            <w:r w:rsidRPr="009743EA">
              <w:t>contentInstance</w:t>
            </w:r>
          </w:p>
        </w:tc>
        <w:tc>
          <w:tcPr>
            <w:tcW w:w="1261" w:type="dxa"/>
            <w:tcBorders>
              <w:top w:val="single" w:sz="4" w:space="0" w:color="auto"/>
              <w:left w:val="single" w:sz="4" w:space="0" w:color="auto"/>
              <w:bottom w:val="single" w:sz="4" w:space="0" w:color="auto"/>
              <w:right w:val="single" w:sz="4" w:space="0" w:color="auto"/>
            </w:tcBorders>
          </w:tcPr>
          <w:p w14:paraId="7B576C46" w14:textId="77777777" w:rsidR="00F843AC" w:rsidRPr="009743EA" w:rsidRDefault="00F843AC" w:rsidP="001F364E">
            <w:pPr>
              <w:pStyle w:val="TAL"/>
              <w:rPr>
                <w:b/>
                <w:i/>
              </w:rPr>
            </w:pPr>
            <w:r w:rsidRPr="009743EA">
              <w:rPr>
                <w:b/>
                <w:i/>
              </w:rPr>
              <w:t>cin</w:t>
            </w:r>
          </w:p>
        </w:tc>
      </w:tr>
      <w:tr w:rsidR="00F843AC" w:rsidRPr="009743EA" w14:paraId="4CE4D750" w14:textId="77777777" w:rsidTr="001F364E">
        <w:trPr>
          <w:jc w:val="center"/>
        </w:trPr>
        <w:tc>
          <w:tcPr>
            <w:tcW w:w="3781" w:type="dxa"/>
            <w:tcBorders>
              <w:top w:val="single" w:sz="4" w:space="0" w:color="auto"/>
              <w:left w:val="single" w:sz="4" w:space="0" w:color="auto"/>
              <w:bottom w:val="single" w:sz="4" w:space="0" w:color="auto"/>
              <w:right w:val="single" w:sz="4" w:space="0" w:color="auto"/>
            </w:tcBorders>
          </w:tcPr>
          <w:p w14:paraId="67787821" w14:textId="77777777" w:rsidR="00F843AC" w:rsidRPr="009743EA" w:rsidRDefault="00F843AC" w:rsidP="001F364E">
            <w:pPr>
              <w:pStyle w:val="TAL"/>
            </w:pPr>
            <w:r w:rsidRPr="009743EA">
              <w:t>CSEBase</w:t>
            </w:r>
          </w:p>
        </w:tc>
        <w:tc>
          <w:tcPr>
            <w:tcW w:w="1261" w:type="dxa"/>
            <w:tcBorders>
              <w:top w:val="single" w:sz="4" w:space="0" w:color="auto"/>
              <w:left w:val="single" w:sz="4" w:space="0" w:color="auto"/>
              <w:bottom w:val="single" w:sz="4" w:space="0" w:color="auto"/>
              <w:right w:val="single" w:sz="4" w:space="0" w:color="auto"/>
            </w:tcBorders>
          </w:tcPr>
          <w:p w14:paraId="13A570CB" w14:textId="77777777" w:rsidR="00F843AC" w:rsidRPr="009743EA" w:rsidRDefault="00F843AC" w:rsidP="001F364E">
            <w:pPr>
              <w:pStyle w:val="TAL"/>
              <w:rPr>
                <w:b/>
                <w:i/>
              </w:rPr>
            </w:pPr>
            <w:r w:rsidRPr="009743EA">
              <w:rPr>
                <w:b/>
                <w:i/>
              </w:rPr>
              <w:t>cb</w:t>
            </w:r>
          </w:p>
        </w:tc>
      </w:tr>
      <w:tr w:rsidR="00F843AC" w:rsidRPr="009743EA" w14:paraId="74B6A59D" w14:textId="77777777" w:rsidTr="001F364E">
        <w:trPr>
          <w:jc w:val="center"/>
        </w:trPr>
        <w:tc>
          <w:tcPr>
            <w:tcW w:w="3781" w:type="dxa"/>
            <w:tcBorders>
              <w:top w:val="single" w:sz="4" w:space="0" w:color="auto"/>
              <w:left w:val="single" w:sz="4" w:space="0" w:color="auto"/>
              <w:bottom w:val="single" w:sz="4" w:space="0" w:color="auto"/>
              <w:right w:val="single" w:sz="4" w:space="0" w:color="auto"/>
            </w:tcBorders>
          </w:tcPr>
          <w:p w14:paraId="0225016A" w14:textId="77777777" w:rsidR="00F843AC" w:rsidRPr="009743EA" w:rsidRDefault="00F843AC" w:rsidP="001F364E">
            <w:pPr>
              <w:pStyle w:val="TAL"/>
            </w:pPr>
            <w:r w:rsidRPr="009743EA">
              <w:t>group</w:t>
            </w:r>
          </w:p>
        </w:tc>
        <w:tc>
          <w:tcPr>
            <w:tcW w:w="1261" w:type="dxa"/>
            <w:tcBorders>
              <w:top w:val="single" w:sz="4" w:space="0" w:color="auto"/>
              <w:left w:val="single" w:sz="4" w:space="0" w:color="auto"/>
              <w:bottom w:val="single" w:sz="4" w:space="0" w:color="auto"/>
              <w:right w:val="single" w:sz="4" w:space="0" w:color="auto"/>
            </w:tcBorders>
          </w:tcPr>
          <w:p w14:paraId="60B401D1" w14:textId="77777777" w:rsidR="00F843AC" w:rsidRPr="009743EA" w:rsidRDefault="00F843AC" w:rsidP="001F364E">
            <w:pPr>
              <w:pStyle w:val="TAL"/>
              <w:rPr>
                <w:b/>
                <w:i/>
              </w:rPr>
            </w:pPr>
            <w:r w:rsidRPr="009743EA">
              <w:rPr>
                <w:b/>
                <w:i/>
              </w:rPr>
              <w:t>grp</w:t>
            </w:r>
          </w:p>
        </w:tc>
      </w:tr>
      <w:tr w:rsidR="00F843AC" w:rsidRPr="009743EA" w14:paraId="565E61AB" w14:textId="77777777" w:rsidTr="001F364E">
        <w:trPr>
          <w:jc w:val="center"/>
        </w:trPr>
        <w:tc>
          <w:tcPr>
            <w:tcW w:w="3781" w:type="dxa"/>
            <w:tcBorders>
              <w:top w:val="single" w:sz="4" w:space="0" w:color="auto"/>
              <w:left w:val="single" w:sz="4" w:space="0" w:color="auto"/>
              <w:bottom w:val="single" w:sz="4" w:space="0" w:color="auto"/>
              <w:right w:val="single" w:sz="4" w:space="0" w:color="auto"/>
            </w:tcBorders>
          </w:tcPr>
          <w:p w14:paraId="1DFC5E17" w14:textId="77777777" w:rsidR="00F843AC" w:rsidRPr="009743EA" w:rsidRDefault="00F843AC" w:rsidP="001F364E">
            <w:pPr>
              <w:pStyle w:val="TAL"/>
            </w:pPr>
            <w:r w:rsidRPr="009743EA">
              <w:t>remoteCSE</w:t>
            </w:r>
          </w:p>
        </w:tc>
        <w:tc>
          <w:tcPr>
            <w:tcW w:w="1261" w:type="dxa"/>
            <w:tcBorders>
              <w:top w:val="single" w:sz="4" w:space="0" w:color="auto"/>
              <w:left w:val="single" w:sz="4" w:space="0" w:color="auto"/>
              <w:bottom w:val="single" w:sz="4" w:space="0" w:color="auto"/>
              <w:right w:val="single" w:sz="4" w:space="0" w:color="auto"/>
            </w:tcBorders>
          </w:tcPr>
          <w:p w14:paraId="75B25B1D" w14:textId="77777777" w:rsidR="00F843AC" w:rsidRPr="009743EA" w:rsidRDefault="00F843AC" w:rsidP="001F364E">
            <w:pPr>
              <w:pStyle w:val="TAL"/>
              <w:rPr>
                <w:b/>
                <w:i/>
              </w:rPr>
            </w:pPr>
            <w:r w:rsidRPr="009743EA">
              <w:rPr>
                <w:b/>
                <w:i/>
              </w:rPr>
              <w:t>csr</w:t>
            </w:r>
          </w:p>
        </w:tc>
      </w:tr>
      <w:tr w:rsidR="00F843AC" w:rsidRPr="009743EA" w14:paraId="753F5DCC" w14:textId="77777777" w:rsidTr="001F364E">
        <w:trPr>
          <w:jc w:val="center"/>
        </w:trPr>
        <w:tc>
          <w:tcPr>
            <w:tcW w:w="3781" w:type="dxa"/>
            <w:tcBorders>
              <w:top w:val="single" w:sz="4" w:space="0" w:color="auto"/>
              <w:left w:val="single" w:sz="4" w:space="0" w:color="auto"/>
              <w:bottom w:val="single" w:sz="4" w:space="0" w:color="auto"/>
              <w:right w:val="single" w:sz="4" w:space="0" w:color="auto"/>
            </w:tcBorders>
          </w:tcPr>
          <w:p w14:paraId="7DD5B9F4" w14:textId="77777777" w:rsidR="00F843AC" w:rsidRPr="009743EA" w:rsidRDefault="00F843AC" w:rsidP="001F364E">
            <w:pPr>
              <w:pStyle w:val="TAL"/>
            </w:pPr>
            <w:r w:rsidRPr="009743EA">
              <w:t>subscription</w:t>
            </w:r>
          </w:p>
        </w:tc>
        <w:tc>
          <w:tcPr>
            <w:tcW w:w="1261" w:type="dxa"/>
            <w:tcBorders>
              <w:top w:val="single" w:sz="4" w:space="0" w:color="auto"/>
              <w:left w:val="single" w:sz="4" w:space="0" w:color="auto"/>
              <w:bottom w:val="single" w:sz="4" w:space="0" w:color="auto"/>
              <w:right w:val="single" w:sz="4" w:space="0" w:color="auto"/>
            </w:tcBorders>
          </w:tcPr>
          <w:p w14:paraId="0B4BC7DF" w14:textId="77777777" w:rsidR="00F843AC" w:rsidRPr="009743EA" w:rsidRDefault="00F843AC" w:rsidP="001F364E">
            <w:pPr>
              <w:pStyle w:val="TAL"/>
              <w:rPr>
                <w:b/>
                <w:i/>
              </w:rPr>
            </w:pPr>
            <w:r w:rsidRPr="009743EA">
              <w:rPr>
                <w:b/>
                <w:i/>
              </w:rPr>
              <w:t>sub</w:t>
            </w:r>
          </w:p>
        </w:tc>
      </w:tr>
      <w:tr w:rsidR="00F843AC" w:rsidRPr="009743EA" w14:paraId="765FD326" w14:textId="77777777" w:rsidTr="001F364E">
        <w:trPr>
          <w:jc w:val="center"/>
        </w:trPr>
        <w:tc>
          <w:tcPr>
            <w:tcW w:w="3781" w:type="dxa"/>
            <w:tcBorders>
              <w:top w:val="single" w:sz="4" w:space="0" w:color="auto"/>
              <w:left w:val="single" w:sz="4" w:space="0" w:color="auto"/>
              <w:bottom w:val="single" w:sz="4" w:space="0" w:color="auto"/>
              <w:right w:val="single" w:sz="4" w:space="0" w:color="auto"/>
            </w:tcBorders>
          </w:tcPr>
          <w:p w14:paraId="1AFE4642" w14:textId="77777777" w:rsidR="00F843AC" w:rsidRPr="009743EA" w:rsidRDefault="00F843AC" w:rsidP="001F364E">
            <w:pPr>
              <w:pStyle w:val="TAL"/>
              <w:rPr>
                <w:rFonts w:eastAsia="MS Mincho"/>
              </w:rPr>
            </w:pPr>
            <w:r w:rsidRPr="009743EA">
              <w:rPr>
                <w:rFonts w:eastAsia="MS Mincho"/>
              </w:rPr>
              <w:t>semanticDescriptor</w:t>
            </w:r>
          </w:p>
        </w:tc>
        <w:tc>
          <w:tcPr>
            <w:tcW w:w="1261" w:type="dxa"/>
            <w:tcBorders>
              <w:top w:val="single" w:sz="4" w:space="0" w:color="auto"/>
              <w:left w:val="single" w:sz="4" w:space="0" w:color="auto"/>
              <w:bottom w:val="single" w:sz="4" w:space="0" w:color="auto"/>
              <w:right w:val="single" w:sz="4" w:space="0" w:color="auto"/>
            </w:tcBorders>
          </w:tcPr>
          <w:p w14:paraId="27DA223A" w14:textId="77777777" w:rsidR="00F843AC" w:rsidRPr="009743EA" w:rsidRDefault="00F843AC" w:rsidP="001F364E">
            <w:pPr>
              <w:pStyle w:val="TAL"/>
              <w:rPr>
                <w:b/>
                <w:i/>
              </w:rPr>
            </w:pPr>
            <w:r w:rsidRPr="009743EA">
              <w:rPr>
                <w:b/>
                <w:i/>
              </w:rPr>
              <w:t>smd</w:t>
            </w:r>
          </w:p>
        </w:tc>
      </w:tr>
      <w:tr w:rsidR="00F843AC" w:rsidRPr="009743EA" w14:paraId="1B4A5BF8" w14:textId="77777777" w:rsidTr="001F364E">
        <w:trPr>
          <w:jc w:val="center"/>
        </w:trPr>
        <w:tc>
          <w:tcPr>
            <w:tcW w:w="3781" w:type="dxa"/>
            <w:tcBorders>
              <w:top w:val="single" w:sz="4" w:space="0" w:color="auto"/>
              <w:left w:val="single" w:sz="4" w:space="0" w:color="auto"/>
              <w:bottom w:val="single" w:sz="4" w:space="0" w:color="auto"/>
              <w:right w:val="single" w:sz="4" w:space="0" w:color="auto"/>
            </w:tcBorders>
          </w:tcPr>
          <w:p w14:paraId="55344EF7" w14:textId="77777777" w:rsidR="00F843AC" w:rsidRPr="009743EA" w:rsidRDefault="00F843AC" w:rsidP="001F364E">
            <w:pPr>
              <w:pStyle w:val="TAL"/>
              <w:rPr>
                <w:rFonts w:eastAsia="MS Mincho"/>
              </w:rPr>
            </w:pPr>
            <w:r w:rsidRPr="009743EA">
              <w:rPr>
                <w:rFonts w:hint="eastAsia"/>
              </w:rPr>
              <w:t>timeSeries</w:t>
            </w:r>
          </w:p>
        </w:tc>
        <w:tc>
          <w:tcPr>
            <w:tcW w:w="1261" w:type="dxa"/>
            <w:tcBorders>
              <w:top w:val="single" w:sz="4" w:space="0" w:color="auto"/>
              <w:left w:val="single" w:sz="4" w:space="0" w:color="auto"/>
              <w:bottom w:val="single" w:sz="4" w:space="0" w:color="auto"/>
              <w:right w:val="single" w:sz="4" w:space="0" w:color="auto"/>
            </w:tcBorders>
          </w:tcPr>
          <w:p w14:paraId="52C644CD" w14:textId="77777777" w:rsidR="00F843AC" w:rsidRPr="009743EA" w:rsidRDefault="00F843AC" w:rsidP="001F364E">
            <w:pPr>
              <w:pStyle w:val="TAL"/>
              <w:rPr>
                <w:b/>
                <w:i/>
              </w:rPr>
            </w:pPr>
            <w:r w:rsidRPr="009743EA">
              <w:rPr>
                <w:rFonts w:hint="eastAsia"/>
                <w:b/>
                <w:i/>
                <w:lang w:eastAsia="zh-CN"/>
              </w:rPr>
              <w:t>ts</w:t>
            </w:r>
          </w:p>
        </w:tc>
      </w:tr>
      <w:tr w:rsidR="00F843AC" w:rsidRPr="009743EA" w14:paraId="52A5A5C3" w14:textId="77777777" w:rsidTr="001F364E">
        <w:trPr>
          <w:jc w:val="center"/>
        </w:trPr>
        <w:tc>
          <w:tcPr>
            <w:tcW w:w="3781" w:type="dxa"/>
            <w:tcBorders>
              <w:top w:val="single" w:sz="4" w:space="0" w:color="auto"/>
              <w:left w:val="single" w:sz="4" w:space="0" w:color="auto"/>
              <w:bottom w:val="single" w:sz="4" w:space="0" w:color="auto"/>
              <w:right w:val="single" w:sz="4" w:space="0" w:color="auto"/>
            </w:tcBorders>
          </w:tcPr>
          <w:p w14:paraId="0EB6F75D" w14:textId="77777777" w:rsidR="00F843AC" w:rsidRPr="009743EA" w:rsidRDefault="00F843AC" w:rsidP="001F364E">
            <w:pPr>
              <w:pStyle w:val="TAL"/>
              <w:rPr>
                <w:rFonts w:eastAsia="Arial"/>
                <w:lang w:eastAsia="zh-CN"/>
              </w:rPr>
            </w:pPr>
            <w:r w:rsidRPr="009743EA">
              <w:rPr>
                <w:rFonts w:hint="eastAsia"/>
                <w:lang w:eastAsia="zh-CN"/>
              </w:rPr>
              <w:t>timeSeriesInstance</w:t>
            </w:r>
          </w:p>
        </w:tc>
        <w:tc>
          <w:tcPr>
            <w:tcW w:w="1261" w:type="dxa"/>
            <w:tcBorders>
              <w:top w:val="single" w:sz="4" w:space="0" w:color="auto"/>
              <w:left w:val="single" w:sz="4" w:space="0" w:color="auto"/>
              <w:bottom w:val="single" w:sz="4" w:space="0" w:color="auto"/>
              <w:right w:val="single" w:sz="4" w:space="0" w:color="auto"/>
            </w:tcBorders>
          </w:tcPr>
          <w:p w14:paraId="1C3C5C17" w14:textId="77777777" w:rsidR="00F843AC" w:rsidRPr="009743EA" w:rsidRDefault="00F843AC" w:rsidP="001F364E">
            <w:pPr>
              <w:pStyle w:val="TAL"/>
              <w:rPr>
                <w:b/>
                <w:i/>
                <w:lang w:eastAsia="zh-CN"/>
              </w:rPr>
            </w:pPr>
            <w:r w:rsidRPr="009743EA">
              <w:rPr>
                <w:rFonts w:hint="eastAsia"/>
                <w:b/>
                <w:i/>
                <w:lang w:eastAsia="zh-CN"/>
              </w:rPr>
              <w:t>tsi</w:t>
            </w:r>
          </w:p>
        </w:tc>
      </w:tr>
    </w:tbl>
    <w:p w14:paraId="37D507A7" w14:textId="77777777" w:rsidR="00F843AC" w:rsidRPr="009743EA" w:rsidRDefault="00F843AC" w:rsidP="00F843AC">
      <w:pPr>
        <w:rPr>
          <w:lang w:eastAsia="ko-KR"/>
        </w:rPr>
      </w:pPr>
    </w:p>
    <w:p w14:paraId="02935508" w14:textId="77777777" w:rsidR="00F843AC" w:rsidRPr="009743EA" w:rsidRDefault="00F843AC" w:rsidP="00F843AC">
      <w:pPr>
        <w:pStyle w:val="Heading3"/>
      </w:pPr>
      <w:bookmarkStart w:id="106" w:name="_Toc49420698"/>
      <w:bookmarkStart w:id="107" w:name="_Toc49507512"/>
      <w:bookmarkStart w:id="108" w:name="_Toc49507624"/>
      <w:bookmarkStart w:id="109" w:name="_Toc46154367"/>
      <w:bookmarkStart w:id="110" w:name="_Toc71708806"/>
      <w:r w:rsidRPr="009743EA">
        <w:rPr>
          <w:rFonts w:hint="eastAsia"/>
        </w:rPr>
        <w:t>5.2.3</w:t>
      </w:r>
      <w:r w:rsidR="00D530FB" w:rsidRPr="009743EA">
        <w:rPr>
          <w:rFonts w:hint="eastAsia"/>
        </w:rPr>
        <w:tab/>
      </w:r>
      <w:r w:rsidRPr="009743EA">
        <w:t>Resource attribute short names</w:t>
      </w:r>
      <w:bookmarkEnd w:id="106"/>
      <w:bookmarkEnd w:id="107"/>
      <w:bookmarkEnd w:id="108"/>
      <w:bookmarkEnd w:id="109"/>
      <w:bookmarkEnd w:id="110"/>
    </w:p>
    <w:p w14:paraId="6931D2B2" w14:textId="5E785204" w:rsidR="00F843AC" w:rsidRPr="009743EA" w:rsidRDefault="00F843AC" w:rsidP="00F843AC">
      <w:pPr>
        <w:rPr>
          <w:lang w:eastAsia="ko-KR"/>
        </w:rPr>
      </w:pPr>
      <w:r w:rsidRPr="009743EA">
        <w:rPr>
          <w:lang w:eastAsia="ko-KR"/>
        </w:rPr>
        <w:t xml:space="preserve">Table 5.2.3-1 shows shot names for the resource attribute. It includes attributes which are used in </w:t>
      </w:r>
      <w:r w:rsidR="007038BC" w:rsidRPr="009743EA">
        <w:rPr>
          <w:lang w:eastAsia="ko-KR"/>
        </w:rPr>
        <w:t xml:space="preserve">the present </w:t>
      </w:r>
      <w:r w:rsidRPr="009743EA">
        <w:rPr>
          <w:lang w:eastAsia="ko-KR"/>
        </w:rPr>
        <w:t xml:space="preserve">document. For more information please refer to </w:t>
      </w:r>
      <w:r w:rsidR="00715670">
        <w:rPr>
          <w:lang w:eastAsia="ko-KR"/>
        </w:rPr>
        <w:t>oneM2M</w:t>
      </w:r>
      <w:r w:rsidRPr="009743EA">
        <w:rPr>
          <w:lang w:eastAsia="ko-KR"/>
        </w:rPr>
        <w:t xml:space="preserve"> TS-0004</w:t>
      </w:r>
      <w:r w:rsidR="00715670">
        <w:rPr>
          <w:lang w:eastAsia="ko-KR"/>
        </w:rPr>
        <w:t xml:space="preserve"> </w:t>
      </w:r>
      <w:r w:rsidR="00715670" w:rsidRPr="00FA4350">
        <w:rPr>
          <w:lang w:eastAsia="ko-KR"/>
        </w:rPr>
        <w:t>[</w:t>
      </w:r>
      <w:r w:rsidR="00715670" w:rsidRPr="00FA4350">
        <w:rPr>
          <w:lang w:eastAsia="ko-KR"/>
        </w:rPr>
        <w:fldChar w:fldCharType="begin"/>
      </w:r>
      <w:r w:rsidR="00715670" w:rsidRPr="00FA4350">
        <w:rPr>
          <w:lang w:eastAsia="ko-KR"/>
        </w:rPr>
        <w:instrText xml:space="preserve">REF REF_ONEM2MTS_0001 \h </w:instrText>
      </w:r>
      <w:r w:rsidR="00715670" w:rsidRPr="00FA4350">
        <w:rPr>
          <w:lang w:eastAsia="ko-KR"/>
        </w:rPr>
      </w:r>
      <w:r w:rsidR="00715670" w:rsidRPr="00FA4350">
        <w:rPr>
          <w:lang w:eastAsia="ko-KR"/>
        </w:rPr>
        <w:fldChar w:fldCharType="separate"/>
      </w:r>
      <w:r w:rsidR="00715670" w:rsidRPr="00FA4350">
        <w:t>i.</w:t>
      </w:r>
      <w:r w:rsidR="00715670" w:rsidRPr="00FA4350">
        <w:rPr>
          <w:noProof/>
        </w:rPr>
        <w:t>2</w:t>
      </w:r>
      <w:r w:rsidR="00715670" w:rsidRPr="00FA4350">
        <w:rPr>
          <w:lang w:eastAsia="ko-KR"/>
        </w:rPr>
        <w:fldChar w:fldCharType="end"/>
      </w:r>
      <w:r w:rsidR="00715670" w:rsidRPr="00FA4350">
        <w:rPr>
          <w:lang w:eastAsia="ko-KR"/>
        </w:rPr>
        <w:t>]</w:t>
      </w:r>
      <w:r w:rsidRPr="009743EA">
        <w:rPr>
          <w:lang w:eastAsia="ko-KR"/>
        </w:rPr>
        <w:t>.</w:t>
      </w:r>
    </w:p>
    <w:p w14:paraId="376CD8C0" w14:textId="48EF3A85" w:rsidR="00F843AC" w:rsidRPr="009743EA" w:rsidRDefault="00F843AC" w:rsidP="005A2D7C">
      <w:pPr>
        <w:pStyle w:val="TH"/>
        <w:keepNext w:val="0"/>
        <w:rPr>
          <w:rFonts w:eastAsia="SimSun"/>
        </w:rPr>
      </w:pPr>
      <w:r w:rsidRPr="009743EA">
        <w:t>Table 5.2.3-1</w:t>
      </w:r>
      <w:r w:rsidRPr="009743EA">
        <w:rPr>
          <w:rFonts w:eastAsia="MS Mincho"/>
        </w:rPr>
        <w:t>:</w:t>
      </w:r>
      <w:r w:rsidRPr="009743EA">
        <w:rPr>
          <w:rFonts w:eastAsia="SimSun"/>
        </w:rPr>
        <w:t xml:space="preserve"> Resource attribute short names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20"/>
        <w:gridCol w:w="5810"/>
        <w:gridCol w:w="1261"/>
      </w:tblGrid>
      <w:tr w:rsidR="00F843AC" w:rsidRPr="009743EA" w14:paraId="5E4F27DA" w14:textId="77777777" w:rsidTr="005A2D7C">
        <w:trPr>
          <w:tblHeader/>
          <w:jc w:val="center"/>
        </w:trPr>
        <w:tc>
          <w:tcPr>
            <w:tcW w:w="2820" w:type="dxa"/>
            <w:shd w:val="clear" w:color="auto" w:fill="auto"/>
          </w:tcPr>
          <w:p w14:paraId="65C3FF4F" w14:textId="77777777" w:rsidR="00F843AC" w:rsidRPr="009743EA" w:rsidRDefault="00F843AC" w:rsidP="005A2D7C">
            <w:pPr>
              <w:pStyle w:val="TAH"/>
              <w:keepNext w:val="0"/>
              <w:rPr>
                <w:rFonts w:eastAsia="MS Mincho"/>
              </w:rPr>
            </w:pPr>
            <w:r w:rsidRPr="009743EA">
              <w:t>Attribute Name</w:t>
            </w:r>
          </w:p>
        </w:tc>
        <w:tc>
          <w:tcPr>
            <w:tcW w:w="5810" w:type="dxa"/>
            <w:shd w:val="clear" w:color="auto" w:fill="auto"/>
          </w:tcPr>
          <w:p w14:paraId="2B26776E" w14:textId="77777777" w:rsidR="00F843AC" w:rsidRPr="009743EA" w:rsidRDefault="00F843AC" w:rsidP="005A2D7C">
            <w:pPr>
              <w:pStyle w:val="TAH"/>
              <w:keepNext w:val="0"/>
              <w:rPr>
                <w:rFonts w:eastAsia="MS Mincho"/>
              </w:rPr>
            </w:pPr>
            <w:r w:rsidRPr="009743EA">
              <w:t>Occurs in</w:t>
            </w:r>
          </w:p>
        </w:tc>
        <w:tc>
          <w:tcPr>
            <w:tcW w:w="1261" w:type="dxa"/>
            <w:shd w:val="clear" w:color="auto" w:fill="auto"/>
          </w:tcPr>
          <w:p w14:paraId="7DC088DB" w14:textId="77777777" w:rsidR="00F843AC" w:rsidRPr="009743EA" w:rsidRDefault="00F843AC" w:rsidP="005A2D7C">
            <w:pPr>
              <w:pStyle w:val="TAH"/>
              <w:keepNext w:val="0"/>
              <w:rPr>
                <w:rFonts w:eastAsia="MS Mincho"/>
              </w:rPr>
            </w:pPr>
            <w:r w:rsidRPr="009743EA">
              <w:t>Short Name</w:t>
            </w:r>
          </w:p>
        </w:tc>
      </w:tr>
      <w:tr w:rsidR="00F843AC" w:rsidRPr="009743EA" w14:paraId="30F6DAB5" w14:textId="77777777" w:rsidTr="005A2D7C">
        <w:trPr>
          <w:jc w:val="center"/>
        </w:trPr>
        <w:tc>
          <w:tcPr>
            <w:tcW w:w="2820" w:type="dxa"/>
            <w:shd w:val="clear" w:color="auto" w:fill="auto"/>
          </w:tcPr>
          <w:p w14:paraId="1DB8BE6C" w14:textId="77777777" w:rsidR="00F843AC" w:rsidRPr="009743EA" w:rsidRDefault="00F843AC" w:rsidP="005A2D7C">
            <w:pPr>
              <w:pStyle w:val="TAL"/>
              <w:keepNext w:val="0"/>
              <w:rPr>
                <w:rFonts w:eastAsia="MS Mincho"/>
                <w:i/>
              </w:rPr>
            </w:pPr>
            <w:r w:rsidRPr="009743EA">
              <w:rPr>
                <w:i/>
              </w:rPr>
              <w:t>accessControlPolicyIDs</w:t>
            </w:r>
          </w:p>
        </w:tc>
        <w:tc>
          <w:tcPr>
            <w:tcW w:w="5810" w:type="dxa"/>
            <w:shd w:val="clear" w:color="auto" w:fill="auto"/>
          </w:tcPr>
          <w:p w14:paraId="536E021C" w14:textId="77777777" w:rsidR="00F843AC" w:rsidRPr="009743EA" w:rsidRDefault="00F843AC" w:rsidP="005A2D7C">
            <w:pPr>
              <w:pStyle w:val="TAL"/>
              <w:keepNext w:val="0"/>
              <w:rPr>
                <w:rFonts w:eastAsia="MS Mincho"/>
              </w:rPr>
            </w:pPr>
            <w:r w:rsidRPr="009743EA">
              <w:t>All except accessControlPolicy, contentInstance</w:t>
            </w:r>
          </w:p>
        </w:tc>
        <w:tc>
          <w:tcPr>
            <w:tcW w:w="1261" w:type="dxa"/>
            <w:shd w:val="clear" w:color="auto" w:fill="auto"/>
          </w:tcPr>
          <w:p w14:paraId="3E53D3F3" w14:textId="77777777" w:rsidR="00F843AC" w:rsidRPr="009743EA" w:rsidRDefault="00F843AC" w:rsidP="005A2D7C">
            <w:pPr>
              <w:pStyle w:val="TAL"/>
              <w:keepNext w:val="0"/>
              <w:rPr>
                <w:rFonts w:eastAsia="MS Mincho"/>
                <w:b/>
                <w:i/>
              </w:rPr>
            </w:pPr>
            <w:r w:rsidRPr="009743EA">
              <w:rPr>
                <w:b/>
                <w:i/>
              </w:rPr>
              <w:t>acpi</w:t>
            </w:r>
          </w:p>
        </w:tc>
      </w:tr>
      <w:tr w:rsidR="00F843AC" w:rsidRPr="009743EA" w14:paraId="09AB1662" w14:textId="77777777" w:rsidTr="005A2D7C">
        <w:trPr>
          <w:jc w:val="center"/>
        </w:trPr>
        <w:tc>
          <w:tcPr>
            <w:tcW w:w="2820" w:type="dxa"/>
            <w:shd w:val="clear" w:color="auto" w:fill="auto"/>
          </w:tcPr>
          <w:p w14:paraId="09312BE5" w14:textId="77777777" w:rsidR="00F843AC" w:rsidRPr="009743EA" w:rsidRDefault="00F843AC" w:rsidP="005A2D7C">
            <w:pPr>
              <w:pStyle w:val="TAL"/>
              <w:keepNext w:val="0"/>
              <w:rPr>
                <w:rFonts w:eastAsia="MS Mincho"/>
                <w:i/>
                <w:sz w:val="24"/>
                <w:szCs w:val="24"/>
                <w:lang w:eastAsia="ja-JP"/>
              </w:rPr>
            </w:pPr>
            <w:r w:rsidRPr="009743EA">
              <w:rPr>
                <w:i/>
              </w:rPr>
              <w:t>announcedAttribute</w:t>
            </w:r>
          </w:p>
        </w:tc>
        <w:tc>
          <w:tcPr>
            <w:tcW w:w="5810" w:type="dxa"/>
            <w:shd w:val="clear" w:color="auto" w:fill="auto"/>
          </w:tcPr>
          <w:p w14:paraId="3E6DB760" w14:textId="77777777" w:rsidR="00F843AC" w:rsidRPr="009743EA" w:rsidRDefault="00F843AC" w:rsidP="005A2D7C">
            <w:pPr>
              <w:pStyle w:val="TAL"/>
              <w:keepNext w:val="0"/>
              <w:rPr>
                <w:rFonts w:eastAsia="MS Mincho"/>
                <w:sz w:val="24"/>
                <w:szCs w:val="24"/>
                <w:lang w:eastAsia="ja-JP"/>
              </w:rPr>
            </w:pPr>
            <w:r w:rsidRPr="009743EA">
              <w:t>accessControlPolicy, AE, container, contentInstance, group, locationPolicy, mgmtObj, node, remoteCSE, schedule, semanticDescriptor</w:t>
            </w:r>
            <w:r w:rsidRPr="009743EA">
              <w:rPr>
                <w:rFonts w:hint="eastAsia"/>
                <w:lang w:eastAsia="ja-JP"/>
              </w:rPr>
              <w:t>, trafficPattern</w:t>
            </w:r>
          </w:p>
        </w:tc>
        <w:tc>
          <w:tcPr>
            <w:tcW w:w="1261" w:type="dxa"/>
            <w:shd w:val="clear" w:color="auto" w:fill="auto"/>
          </w:tcPr>
          <w:p w14:paraId="1220A6C9" w14:textId="77777777" w:rsidR="00F843AC" w:rsidRPr="009743EA" w:rsidRDefault="00F843AC" w:rsidP="005A2D7C">
            <w:pPr>
              <w:pStyle w:val="TAL"/>
              <w:keepNext w:val="0"/>
              <w:rPr>
                <w:rFonts w:eastAsia="MS Mincho"/>
                <w:b/>
                <w:i/>
                <w:sz w:val="24"/>
                <w:szCs w:val="24"/>
                <w:lang w:eastAsia="ja-JP"/>
              </w:rPr>
            </w:pPr>
            <w:r w:rsidRPr="009743EA">
              <w:rPr>
                <w:b/>
                <w:i/>
              </w:rPr>
              <w:t>aa</w:t>
            </w:r>
          </w:p>
        </w:tc>
      </w:tr>
      <w:tr w:rsidR="00F843AC" w:rsidRPr="009743EA" w14:paraId="17AB5C92"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03866B46" w14:textId="77777777" w:rsidR="00F843AC" w:rsidRPr="009743EA" w:rsidRDefault="00F843AC" w:rsidP="005A2D7C">
            <w:pPr>
              <w:pStyle w:val="TAL"/>
              <w:keepNext w:val="0"/>
              <w:rPr>
                <w:rFonts w:eastAsia="MS Mincho"/>
                <w:i/>
                <w:sz w:val="24"/>
                <w:szCs w:val="24"/>
                <w:lang w:eastAsia="ja-JP"/>
              </w:rPr>
            </w:pPr>
            <w:r w:rsidRPr="009743EA">
              <w:rPr>
                <w:i/>
              </w:rPr>
              <w:t>announceTo</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56CDFC59" w14:textId="77777777" w:rsidR="00F843AC" w:rsidRPr="009743EA" w:rsidRDefault="00F843AC" w:rsidP="005A2D7C">
            <w:pPr>
              <w:pStyle w:val="TAL"/>
              <w:keepNext w:val="0"/>
              <w:rPr>
                <w:rFonts w:eastAsia="MS Mincho"/>
                <w:sz w:val="24"/>
                <w:szCs w:val="24"/>
                <w:lang w:eastAsia="ja-JP"/>
              </w:rPr>
            </w:pPr>
            <w:r w:rsidRPr="009743EA">
              <w:t>accessControlPolicy, AE, container, contentInstance, group, locationPolicy, mgmtObj, node, remoteCSE, schedule, semanticDescriptor</w:t>
            </w:r>
            <w:r w:rsidRPr="009743EA">
              <w:rPr>
                <w:rFonts w:hint="eastAsia"/>
                <w:lang w:eastAsia="ja-JP"/>
              </w:rPr>
              <w:t>, trafficPattern</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3756CAB5" w14:textId="77777777" w:rsidR="00F843AC" w:rsidRPr="009743EA" w:rsidRDefault="00F843AC" w:rsidP="005A2D7C">
            <w:pPr>
              <w:pStyle w:val="TAL"/>
              <w:keepNext w:val="0"/>
              <w:rPr>
                <w:rFonts w:eastAsia="MS Mincho"/>
                <w:b/>
                <w:i/>
                <w:sz w:val="24"/>
                <w:szCs w:val="24"/>
                <w:lang w:eastAsia="ja-JP"/>
              </w:rPr>
            </w:pPr>
            <w:r w:rsidRPr="009743EA">
              <w:rPr>
                <w:b/>
                <w:i/>
              </w:rPr>
              <w:t>at</w:t>
            </w:r>
          </w:p>
        </w:tc>
      </w:tr>
      <w:tr w:rsidR="00F843AC" w:rsidRPr="009743EA" w14:paraId="3A3F2D97"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240B0636" w14:textId="77777777" w:rsidR="00F843AC" w:rsidRPr="009743EA" w:rsidRDefault="00F843AC" w:rsidP="005A2D7C">
            <w:pPr>
              <w:pStyle w:val="TAL"/>
              <w:keepNext w:val="0"/>
              <w:rPr>
                <w:rFonts w:eastAsia="MS Mincho"/>
                <w:i/>
                <w:sz w:val="24"/>
                <w:szCs w:val="24"/>
                <w:lang w:eastAsia="ja-JP"/>
              </w:rPr>
            </w:pPr>
            <w:r w:rsidRPr="009743EA">
              <w:rPr>
                <w:i/>
              </w:rPr>
              <w:t>creationTime</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55FA0FCC" w14:textId="77777777" w:rsidR="00F843AC" w:rsidRPr="009743EA" w:rsidRDefault="00F843AC" w:rsidP="005A2D7C">
            <w:pPr>
              <w:pStyle w:val="TAL"/>
              <w:keepNext w:val="0"/>
              <w:rPr>
                <w:rFonts w:eastAsia="MS Mincho"/>
                <w:sz w:val="24"/>
                <w:szCs w:val="24"/>
                <w:lang w:eastAsia="ja-JP"/>
              </w:rPr>
            </w:pPr>
            <w:r w:rsidRPr="009743EA">
              <w:t>All</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753CD834" w14:textId="77777777" w:rsidR="00F843AC" w:rsidRPr="009743EA" w:rsidRDefault="00F843AC" w:rsidP="005A2D7C">
            <w:pPr>
              <w:pStyle w:val="TAL"/>
              <w:keepNext w:val="0"/>
              <w:rPr>
                <w:rFonts w:eastAsia="MS Mincho"/>
                <w:b/>
                <w:i/>
                <w:sz w:val="24"/>
                <w:szCs w:val="24"/>
                <w:lang w:eastAsia="ja-JP"/>
              </w:rPr>
            </w:pPr>
            <w:r w:rsidRPr="009743EA">
              <w:rPr>
                <w:b/>
                <w:i/>
              </w:rPr>
              <w:t>ct</w:t>
            </w:r>
          </w:p>
        </w:tc>
      </w:tr>
      <w:tr w:rsidR="00F843AC" w:rsidRPr="009743EA" w14:paraId="62A74A63"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24C4C682" w14:textId="77777777" w:rsidR="00F843AC" w:rsidRPr="009743EA" w:rsidRDefault="00F843AC" w:rsidP="005A2D7C">
            <w:pPr>
              <w:pStyle w:val="TAL"/>
              <w:keepNext w:val="0"/>
              <w:rPr>
                <w:rFonts w:eastAsia="MS Mincho"/>
                <w:i/>
                <w:sz w:val="24"/>
                <w:szCs w:val="24"/>
                <w:lang w:eastAsia="ja-JP"/>
              </w:rPr>
            </w:pPr>
            <w:r w:rsidRPr="009743EA">
              <w:rPr>
                <w:i/>
              </w:rPr>
              <w:t>expirationTime</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2C003C19" w14:textId="77777777" w:rsidR="00F843AC" w:rsidRPr="009743EA" w:rsidRDefault="00F843AC" w:rsidP="005A2D7C">
            <w:pPr>
              <w:pStyle w:val="TAL"/>
              <w:keepNext w:val="0"/>
              <w:rPr>
                <w:rFonts w:eastAsia="MS Mincho"/>
                <w:sz w:val="24"/>
                <w:szCs w:val="24"/>
                <w:lang w:eastAsia="ja-JP"/>
              </w:rPr>
            </w:pPr>
            <w:r w:rsidRPr="009743EA">
              <w:t>All except contentInstance, CSEBase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200E60E1" w14:textId="77777777" w:rsidR="00F843AC" w:rsidRPr="009743EA" w:rsidRDefault="00F843AC" w:rsidP="005A2D7C">
            <w:pPr>
              <w:pStyle w:val="TAL"/>
              <w:keepNext w:val="0"/>
              <w:rPr>
                <w:rFonts w:eastAsia="MS Mincho"/>
                <w:b/>
                <w:i/>
                <w:sz w:val="24"/>
                <w:szCs w:val="24"/>
                <w:lang w:eastAsia="ja-JP"/>
              </w:rPr>
            </w:pPr>
            <w:r w:rsidRPr="009743EA">
              <w:rPr>
                <w:b/>
                <w:i/>
              </w:rPr>
              <w:t>et</w:t>
            </w:r>
          </w:p>
        </w:tc>
      </w:tr>
      <w:tr w:rsidR="00F843AC" w:rsidRPr="009743EA" w14:paraId="5BA2968A" w14:textId="77777777" w:rsidTr="005A2D7C">
        <w:trPr>
          <w:jc w:val="center"/>
        </w:trPr>
        <w:tc>
          <w:tcPr>
            <w:tcW w:w="2820" w:type="dxa"/>
            <w:shd w:val="clear" w:color="auto" w:fill="auto"/>
          </w:tcPr>
          <w:p w14:paraId="46DDB013" w14:textId="77777777" w:rsidR="00F843AC" w:rsidRPr="009743EA" w:rsidRDefault="00F843AC" w:rsidP="005A2D7C">
            <w:pPr>
              <w:pStyle w:val="TAL"/>
              <w:keepNext w:val="0"/>
              <w:rPr>
                <w:rStyle w:val="oneM2M-primitive-parameter-name"/>
                <w:rFonts w:ascii="Times New Roman" w:hAnsi="Times New Roman"/>
                <w:b w:val="0"/>
                <w:sz w:val="20"/>
              </w:rPr>
            </w:pPr>
            <w:r w:rsidRPr="009743EA">
              <w:rPr>
                <w:rStyle w:val="oneM2M-primitive-parameter-name"/>
                <w:b w:val="0"/>
              </w:rPr>
              <w:t>labels</w:t>
            </w:r>
          </w:p>
        </w:tc>
        <w:tc>
          <w:tcPr>
            <w:tcW w:w="5810" w:type="dxa"/>
            <w:shd w:val="clear" w:color="auto" w:fill="auto"/>
          </w:tcPr>
          <w:p w14:paraId="41B8A943" w14:textId="77777777" w:rsidR="00F843AC" w:rsidRPr="009743EA" w:rsidRDefault="00F843AC" w:rsidP="005A2D7C">
            <w:pPr>
              <w:pStyle w:val="TAL"/>
              <w:keepNext w:val="0"/>
            </w:pPr>
            <w:r w:rsidRPr="009743EA">
              <w:t>All (optional)</w:t>
            </w:r>
          </w:p>
        </w:tc>
        <w:tc>
          <w:tcPr>
            <w:tcW w:w="1261" w:type="dxa"/>
            <w:shd w:val="clear" w:color="auto" w:fill="auto"/>
          </w:tcPr>
          <w:p w14:paraId="64423971" w14:textId="77777777" w:rsidR="00F843AC" w:rsidRPr="009743EA" w:rsidRDefault="00F843AC" w:rsidP="005A2D7C">
            <w:pPr>
              <w:pStyle w:val="TAL"/>
              <w:keepNext w:val="0"/>
              <w:rPr>
                <w:b/>
                <w:i/>
              </w:rPr>
            </w:pPr>
            <w:r w:rsidRPr="009743EA">
              <w:rPr>
                <w:b/>
                <w:i/>
              </w:rPr>
              <w:t>lb</w:t>
            </w:r>
            <w:r w:rsidRPr="005A2D7C">
              <w:rPr>
                <w:b/>
                <w:i/>
              </w:rPr>
              <w:t>l</w:t>
            </w:r>
          </w:p>
        </w:tc>
      </w:tr>
      <w:tr w:rsidR="00F843AC" w:rsidRPr="009743EA" w14:paraId="63D89A3C" w14:textId="77777777" w:rsidTr="005A2D7C">
        <w:trPr>
          <w:jc w:val="center"/>
        </w:trPr>
        <w:tc>
          <w:tcPr>
            <w:tcW w:w="2820" w:type="dxa"/>
            <w:shd w:val="clear" w:color="auto" w:fill="auto"/>
          </w:tcPr>
          <w:p w14:paraId="07761AF5" w14:textId="77777777" w:rsidR="00F843AC" w:rsidRPr="009743EA" w:rsidRDefault="00F843AC" w:rsidP="005A2D7C">
            <w:pPr>
              <w:pStyle w:val="TAL"/>
              <w:keepNext w:val="0"/>
              <w:rPr>
                <w:rFonts w:eastAsia="MS Mincho"/>
                <w:i/>
                <w:sz w:val="24"/>
                <w:szCs w:val="24"/>
                <w:lang w:eastAsia="ja-JP"/>
              </w:rPr>
            </w:pPr>
            <w:r w:rsidRPr="009743EA">
              <w:rPr>
                <w:i/>
              </w:rPr>
              <w:t>lastModifiedTime</w:t>
            </w:r>
          </w:p>
        </w:tc>
        <w:tc>
          <w:tcPr>
            <w:tcW w:w="5810" w:type="dxa"/>
            <w:shd w:val="clear" w:color="auto" w:fill="auto"/>
          </w:tcPr>
          <w:p w14:paraId="58F4CEEB" w14:textId="77777777" w:rsidR="00F843AC" w:rsidRPr="009743EA" w:rsidRDefault="00F843AC" w:rsidP="005A2D7C">
            <w:pPr>
              <w:pStyle w:val="TAL"/>
              <w:keepNext w:val="0"/>
              <w:rPr>
                <w:rFonts w:eastAsia="MS Mincho"/>
                <w:sz w:val="24"/>
                <w:szCs w:val="24"/>
                <w:lang w:eastAsia="ja-JP"/>
              </w:rPr>
            </w:pPr>
            <w:r w:rsidRPr="009743EA">
              <w:t>All</w:t>
            </w:r>
          </w:p>
        </w:tc>
        <w:tc>
          <w:tcPr>
            <w:tcW w:w="1261" w:type="dxa"/>
            <w:shd w:val="clear" w:color="auto" w:fill="auto"/>
          </w:tcPr>
          <w:p w14:paraId="42B2E3C3" w14:textId="77777777" w:rsidR="00F843AC" w:rsidRPr="009743EA" w:rsidRDefault="00F843AC" w:rsidP="005A2D7C">
            <w:pPr>
              <w:pStyle w:val="TAL"/>
              <w:keepNext w:val="0"/>
              <w:rPr>
                <w:rFonts w:eastAsia="MS Mincho"/>
                <w:b/>
                <w:i/>
                <w:sz w:val="24"/>
                <w:szCs w:val="24"/>
                <w:lang w:eastAsia="ja-JP"/>
              </w:rPr>
            </w:pPr>
            <w:r w:rsidRPr="009743EA">
              <w:rPr>
                <w:b/>
                <w:i/>
              </w:rPr>
              <w:t>lt</w:t>
            </w:r>
          </w:p>
        </w:tc>
      </w:tr>
      <w:tr w:rsidR="00F843AC" w:rsidRPr="009743EA" w14:paraId="591BA44D" w14:textId="77777777" w:rsidTr="005A2D7C">
        <w:trPr>
          <w:jc w:val="center"/>
        </w:trPr>
        <w:tc>
          <w:tcPr>
            <w:tcW w:w="2820" w:type="dxa"/>
            <w:shd w:val="clear" w:color="auto" w:fill="auto"/>
          </w:tcPr>
          <w:p w14:paraId="07A1ED4E" w14:textId="77777777" w:rsidR="00F843AC" w:rsidRPr="009743EA" w:rsidRDefault="00F843AC" w:rsidP="005A2D7C">
            <w:pPr>
              <w:pStyle w:val="TAL"/>
              <w:keepNext w:val="0"/>
              <w:rPr>
                <w:rFonts w:eastAsia="MS Mincho"/>
                <w:i/>
                <w:lang w:eastAsia="ja-JP"/>
              </w:rPr>
            </w:pPr>
            <w:r w:rsidRPr="009743EA">
              <w:rPr>
                <w:rFonts w:eastAsia="MS Mincho"/>
                <w:i/>
                <w:lang w:eastAsia="ja-JP"/>
              </w:rPr>
              <w:t>L</w:t>
            </w:r>
            <w:r w:rsidRPr="009743EA">
              <w:rPr>
                <w:rFonts w:eastAsia="MS Mincho" w:hint="eastAsia"/>
                <w:i/>
                <w:lang w:eastAsia="ja-JP"/>
              </w:rPr>
              <w:t>ink</w:t>
            </w:r>
          </w:p>
        </w:tc>
        <w:tc>
          <w:tcPr>
            <w:tcW w:w="5810" w:type="dxa"/>
            <w:shd w:val="clear" w:color="auto" w:fill="auto"/>
          </w:tcPr>
          <w:p w14:paraId="6A198653" w14:textId="77777777" w:rsidR="00F843AC" w:rsidRPr="009743EA" w:rsidRDefault="00F843AC" w:rsidP="005A2D7C">
            <w:pPr>
              <w:pStyle w:val="TAL"/>
              <w:keepNext w:val="0"/>
              <w:rPr>
                <w:rFonts w:eastAsia="MS Mincho"/>
                <w:lang w:eastAsia="ja-JP"/>
              </w:rPr>
            </w:pPr>
            <w:r w:rsidRPr="009743EA">
              <w:rPr>
                <w:rFonts w:eastAsia="MS Mincho" w:hint="eastAsia"/>
                <w:lang w:eastAsia="ja-JP"/>
              </w:rPr>
              <w:t>All</w:t>
            </w:r>
          </w:p>
        </w:tc>
        <w:tc>
          <w:tcPr>
            <w:tcW w:w="1261" w:type="dxa"/>
            <w:shd w:val="clear" w:color="auto" w:fill="auto"/>
          </w:tcPr>
          <w:p w14:paraId="704318CF" w14:textId="77777777" w:rsidR="00F843AC" w:rsidRPr="009743EA" w:rsidRDefault="00F843AC" w:rsidP="005A2D7C">
            <w:pPr>
              <w:pStyle w:val="TAL"/>
              <w:keepNext w:val="0"/>
              <w:rPr>
                <w:rFonts w:eastAsia="MS Mincho"/>
                <w:b/>
                <w:i/>
                <w:lang w:eastAsia="ja-JP"/>
              </w:rPr>
            </w:pPr>
            <w:r w:rsidRPr="009743EA">
              <w:rPr>
                <w:rFonts w:eastAsia="MS Mincho" w:hint="eastAsia"/>
                <w:b/>
                <w:i/>
                <w:lang w:eastAsia="ja-JP"/>
              </w:rPr>
              <w:t>lnk</w:t>
            </w:r>
          </w:p>
        </w:tc>
      </w:tr>
      <w:tr w:rsidR="00F843AC" w:rsidRPr="009743EA" w14:paraId="65148C2C" w14:textId="77777777" w:rsidTr="005A2D7C">
        <w:trPr>
          <w:jc w:val="center"/>
        </w:trPr>
        <w:tc>
          <w:tcPr>
            <w:tcW w:w="2820" w:type="dxa"/>
            <w:shd w:val="clear" w:color="auto" w:fill="auto"/>
          </w:tcPr>
          <w:p w14:paraId="147AF56B" w14:textId="77777777" w:rsidR="00F843AC" w:rsidRPr="009743EA" w:rsidRDefault="00F843AC" w:rsidP="005A2D7C">
            <w:pPr>
              <w:pStyle w:val="TAL"/>
              <w:keepNext w:val="0"/>
              <w:rPr>
                <w:rFonts w:eastAsia="MS Mincho"/>
                <w:i/>
                <w:sz w:val="24"/>
                <w:szCs w:val="24"/>
                <w:lang w:eastAsia="ja-JP"/>
              </w:rPr>
            </w:pPr>
            <w:r w:rsidRPr="009743EA">
              <w:rPr>
                <w:i/>
              </w:rPr>
              <w:t>parentID</w:t>
            </w:r>
          </w:p>
        </w:tc>
        <w:tc>
          <w:tcPr>
            <w:tcW w:w="5810" w:type="dxa"/>
            <w:shd w:val="clear" w:color="auto" w:fill="auto"/>
          </w:tcPr>
          <w:p w14:paraId="4C25BC5F" w14:textId="77777777" w:rsidR="00F843AC" w:rsidRPr="009743EA" w:rsidRDefault="00F843AC" w:rsidP="005A2D7C">
            <w:pPr>
              <w:pStyle w:val="TAL"/>
              <w:keepNext w:val="0"/>
              <w:rPr>
                <w:rFonts w:eastAsia="MS Mincho"/>
                <w:sz w:val="24"/>
                <w:szCs w:val="24"/>
                <w:lang w:eastAsia="ja-JP"/>
              </w:rPr>
            </w:pPr>
            <w:r w:rsidRPr="009743EA">
              <w:t>All</w:t>
            </w:r>
          </w:p>
        </w:tc>
        <w:tc>
          <w:tcPr>
            <w:tcW w:w="1261" w:type="dxa"/>
            <w:shd w:val="clear" w:color="auto" w:fill="auto"/>
          </w:tcPr>
          <w:p w14:paraId="5EB872AF" w14:textId="77777777" w:rsidR="00F843AC" w:rsidRPr="009743EA" w:rsidRDefault="00F843AC" w:rsidP="005A2D7C">
            <w:pPr>
              <w:pStyle w:val="TAL"/>
              <w:keepNext w:val="0"/>
              <w:rPr>
                <w:rFonts w:eastAsia="MS Mincho"/>
                <w:b/>
                <w:i/>
                <w:sz w:val="24"/>
                <w:szCs w:val="24"/>
                <w:lang w:eastAsia="ja-JP"/>
              </w:rPr>
            </w:pPr>
            <w:r w:rsidRPr="009743EA">
              <w:rPr>
                <w:b/>
                <w:i/>
              </w:rPr>
              <w:t>pi</w:t>
            </w:r>
          </w:p>
        </w:tc>
      </w:tr>
      <w:tr w:rsidR="00F843AC" w:rsidRPr="009743EA" w14:paraId="508A13EE" w14:textId="77777777" w:rsidTr="005A2D7C">
        <w:trPr>
          <w:jc w:val="center"/>
        </w:trPr>
        <w:tc>
          <w:tcPr>
            <w:tcW w:w="2820" w:type="dxa"/>
            <w:shd w:val="clear" w:color="auto" w:fill="auto"/>
          </w:tcPr>
          <w:p w14:paraId="605263B3" w14:textId="77777777" w:rsidR="00F843AC" w:rsidRPr="009743EA" w:rsidRDefault="00F843AC" w:rsidP="005A2D7C">
            <w:pPr>
              <w:pStyle w:val="TAL"/>
              <w:keepNext w:val="0"/>
              <w:rPr>
                <w:rFonts w:eastAsia="MS Mincho"/>
                <w:i/>
                <w:sz w:val="24"/>
                <w:szCs w:val="24"/>
                <w:lang w:eastAsia="ja-JP"/>
              </w:rPr>
            </w:pPr>
            <w:r w:rsidRPr="009743EA">
              <w:rPr>
                <w:i/>
              </w:rPr>
              <w:t>resourceID</w:t>
            </w:r>
          </w:p>
        </w:tc>
        <w:tc>
          <w:tcPr>
            <w:tcW w:w="5810" w:type="dxa"/>
            <w:shd w:val="clear" w:color="auto" w:fill="auto"/>
          </w:tcPr>
          <w:p w14:paraId="53C7C38F" w14:textId="77777777" w:rsidR="00F843AC" w:rsidRPr="009743EA" w:rsidRDefault="00F843AC" w:rsidP="005A2D7C">
            <w:pPr>
              <w:pStyle w:val="TAL"/>
              <w:keepNext w:val="0"/>
              <w:rPr>
                <w:rFonts w:eastAsia="MS Mincho"/>
                <w:sz w:val="24"/>
                <w:szCs w:val="24"/>
                <w:lang w:eastAsia="ja-JP"/>
              </w:rPr>
            </w:pPr>
            <w:r w:rsidRPr="009743EA">
              <w:t>All</w:t>
            </w:r>
          </w:p>
        </w:tc>
        <w:tc>
          <w:tcPr>
            <w:tcW w:w="1261" w:type="dxa"/>
            <w:shd w:val="clear" w:color="auto" w:fill="auto"/>
          </w:tcPr>
          <w:p w14:paraId="31A6369E" w14:textId="77777777" w:rsidR="00F843AC" w:rsidRPr="009743EA" w:rsidRDefault="00F843AC" w:rsidP="005A2D7C">
            <w:pPr>
              <w:pStyle w:val="TAL"/>
              <w:keepNext w:val="0"/>
              <w:rPr>
                <w:rFonts w:eastAsia="MS Mincho"/>
                <w:b/>
                <w:i/>
                <w:sz w:val="24"/>
                <w:szCs w:val="24"/>
                <w:lang w:eastAsia="ja-JP"/>
              </w:rPr>
            </w:pPr>
            <w:r w:rsidRPr="009743EA">
              <w:rPr>
                <w:b/>
                <w:i/>
              </w:rPr>
              <w:t>ri</w:t>
            </w:r>
          </w:p>
        </w:tc>
      </w:tr>
      <w:tr w:rsidR="00F843AC" w:rsidRPr="009743EA" w14:paraId="7915EA42" w14:textId="77777777" w:rsidTr="005A2D7C">
        <w:trPr>
          <w:jc w:val="center"/>
        </w:trPr>
        <w:tc>
          <w:tcPr>
            <w:tcW w:w="2820" w:type="dxa"/>
            <w:shd w:val="clear" w:color="auto" w:fill="auto"/>
          </w:tcPr>
          <w:p w14:paraId="5C2B64B4" w14:textId="77777777" w:rsidR="00F843AC" w:rsidRPr="009743EA" w:rsidRDefault="00F843AC" w:rsidP="005A2D7C">
            <w:pPr>
              <w:pStyle w:val="TAL"/>
              <w:keepNext w:val="0"/>
              <w:rPr>
                <w:rStyle w:val="oneM2M-primitive-parameter-name"/>
                <w:rFonts w:ascii="Times New Roman" w:hAnsi="Times New Roman"/>
                <w:b w:val="0"/>
                <w:sz w:val="20"/>
              </w:rPr>
            </w:pPr>
            <w:r w:rsidRPr="009743EA">
              <w:rPr>
                <w:rStyle w:val="oneM2M-primitive-parameter-name"/>
                <w:b w:val="0"/>
              </w:rPr>
              <w:t>resourceType</w:t>
            </w:r>
          </w:p>
        </w:tc>
        <w:tc>
          <w:tcPr>
            <w:tcW w:w="5810" w:type="dxa"/>
            <w:shd w:val="clear" w:color="auto" w:fill="auto"/>
          </w:tcPr>
          <w:p w14:paraId="07C34607" w14:textId="77777777" w:rsidR="00F843AC" w:rsidRPr="009743EA" w:rsidRDefault="00F843AC" w:rsidP="005A2D7C">
            <w:pPr>
              <w:pStyle w:val="TAL"/>
              <w:keepNext w:val="0"/>
            </w:pPr>
            <w:r w:rsidRPr="009743EA">
              <w:t>All</w:t>
            </w:r>
          </w:p>
        </w:tc>
        <w:tc>
          <w:tcPr>
            <w:tcW w:w="1261" w:type="dxa"/>
            <w:shd w:val="clear" w:color="auto" w:fill="auto"/>
          </w:tcPr>
          <w:p w14:paraId="69623EF3" w14:textId="77777777" w:rsidR="00F843AC" w:rsidRPr="009743EA" w:rsidRDefault="00F843AC" w:rsidP="005A2D7C">
            <w:pPr>
              <w:pStyle w:val="TAL"/>
              <w:keepNext w:val="0"/>
              <w:rPr>
                <w:b/>
                <w:i/>
              </w:rPr>
            </w:pPr>
            <w:r w:rsidRPr="009743EA">
              <w:rPr>
                <w:b/>
                <w:i/>
              </w:rPr>
              <w:t>ty</w:t>
            </w:r>
          </w:p>
        </w:tc>
      </w:tr>
      <w:tr w:rsidR="00F843AC" w:rsidRPr="009743EA" w14:paraId="6BFFB661" w14:textId="77777777" w:rsidTr="005A2D7C">
        <w:trPr>
          <w:jc w:val="center"/>
        </w:trPr>
        <w:tc>
          <w:tcPr>
            <w:tcW w:w="2820" w:type="dxa"/>
            <w:shd w:val="clear" w:color="auto" w:fill="auto"/>
          </w:tcPr>
          <w:p w14:paraId="58C8DB17" w14:textId="77777777" w:rsidR="00F843AC" w:rsidRPr="009743EA" w:rsidRDefault="00F843AC" w:rsidP="005A2D7C">
            <w:pPr>
              <w:pStyle w:val="TAL"/>
              <w:keepNext w:val="0"/>
              <w:rPr>
                <w:rFonts w:eastAsia="MS Mincho"/>
                <w:i/>
                <w:sz w:val="24"/>
                <w:szCs w:val="24"/>
                <w:lang w:eastAsia="ja-JP"/>
              </w:rPr>
            </w:pPr>
            <w:r w:rsidRPr="009743EA">
              <w:rPr>
                <w:i/>
              </w:rPr>
              <w:t>stateTag</w:t>
            </w:r>
          </w:p>
        </w:tc>
        <w:tc>
          <w:tcPr>
            <w:tcW w:w="5810" w:type="dxa"/>
            <w:shd w:val="clear" w:color="auto" w:fill="auto"/>
          </w:tcPr>
          <w:p w14:paraId="2C89D799" w14:textId="77777777" w:rsidR="00F843AC" w:rsidRPr="009743EA" w:rsidRDefault="00F843AC" w:rsidP="005A2D7C">
            <w:pPr>
              <w:pStyle w:val="TAL"/>
              <w:keepNext w:val="0"/>
              <w:rPr>
                <w:rFonts w:eastAsia="MS Mincho"/>
                <w:sz w:val="24"/>
                <w:szCs w:val="24"/>
                <w:lang w:eastAsia="ja-JP"/>
              </w:rPr>
            </w:pPr>
            <w:r w:rsidRPr="009743EA">
              <w:t>container, contentInstance, delivery, request</w:t>
            </w:r>
          </w:p>
        </w:tc>
        <w:tc>
          <w:tcPr>
            <w:tcW w:w="1261" w:type="dxa"/>
            <w:shd w:val="clear" w:color="auto" w:fill="auto"/>
          </w:tcPr>
          <w:p w14:paraId="3F20E50B" w14:textId="77777777" w:rsidR="00F843AC" w:rsidRPr="009743EA" w:rsidRDefault="00F843AC" w:rsidP="005A2D7C">
            <w:pPr>
              <w:pStyle w:val="TAL"/>
              <w:keepNext w:val="0"/>
              <w:rPr>
                <w:rFonts w:eastAsia="MS Mincho"/>
                <w:b/>
                <w:i/>
                <w:sz w:val="24"/>
                <w:szCs w:val="24"/>
                <w:lang w:eastAsia="ja-JP"/>
              </w:rPr>
            </w:pPr>
            <w:r w:rsidRPr="009743EA">
              <w:rPr>
                <w:b/>
                <w:i/>
              </w:rPr>
              <w:t>st</w:t>
            </w:r>
          </w:p>
        </w:tc>
      </w:tr>
      <w:tr w:rsidR="00F843AC" w:rsidRPr="009743EA" w14:paraId="2C7808B7"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4C0489D8" w14:textId="77777777" w:rsidR="00F843AC" w:rsidRPr="009743EA" w:rsidRDefault="00F843AC" w:rsidP="005A2D7C">
            <w:pPr>
              <w:pStyle w:val="TAL"/>
              <w:keepNext w:val="0"/>
              <w:rPr>
                <w:i/>
              </w:rPr>
            </w:pPr>
            <w:r w:rsidRPr="009743EA">
              <w:rPr>
                <w:rFonts w:eastAsia="SimSun" w:hint="eastAsia"/>
                <w:i/>
                <w:lang w:eastAsia="zh-CN"/>
              </w:rPr>
              <w:t>resourceName</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6528FECE" w14:textId="77777777" w:rsidR="00F843AC" w:rsidRPr="009743EA" w:rsidRDefault="00F843AC" w:rsidP="005A2D7C">
            <w:pPr>
              <w:pStyle w:val="TAL"/>
              <w:keepNext w:val="0"/>
            </w:pPr>
            <w:r w:rsidRPr="009743EA">
              <w:rPr>
                <w:rFonts w:eastAsia="SimSun" w:hint="eastAsia"/>
                <w:lang w:eastAsia="zh-CN"/>
              </w:rPr>
              <w:t>All</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70C40EC8" w14:textId="77777777" w:rsidR="00F843AC" w:rsidRPr="009743EA" w:rsidRDefault="00F843AC" w:rsidP="005A2D7C">
            <w:pPr>
              <w:pStyle w:val="TAL"/>
              <w:keepNext w:val="0"/>
              <w:rPr>
                <w:b/>
                <w:i/>
              </w:rPr>
            </w:pPr>
            <w:r w:rsidRPr="009743EA">
              <w:rPr>
                <w:rFonts w:eastAsia="SimSun" w:hint="eastAsia"/>
                <w:b/>
                <w:i/>
                <w:lang w:eastAsia="zh-CN"/>
              </w:rPr>
              <w:t>rn</w:t>
            </w:r>
          </w:p>
        </w:tc>
      </w:tr>
      <w:tr w:rsidR="00F843AC" w:rsidRPr="009743EA" w14:paraId="099A4855"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13F32A47" w14:textId="77777777" w:rsidR="00F843AC" w:rsidRPr="009743EA" w:rsidRDefault="00F843AC" w:rsidP="005A2D7C">
            <w:pPr>
              <w:pStyle w:val="TAL"/>
              <w:keepNext w:val="0"/>
              <w:rPr>
                <w:i/>
              </w:rPr>
            </w:pPr>
            <w:r w:rsidRPr="009743EA">
              <w:rPr>
                <w:i/>
              </w:rPr>
              <w:t>privileges</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72A99871" w14:textId="77777777" w:rsidR="00F843AC" w:rsidRPr="009743EA" w:rsidRDefault="00F843AC" w:rsidP="005A2D7C">
            <w:pPr>
              <w:pStyle w:val="TAL"/>
              <w:keepNext w:val="0"/>
            </w:pPr>
            <w:r w:rsidRPr="009743EA">
              <w:t>accessControlPolicy</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6F4A1F29" w14:textId="77777777" w:rsidR="00F843AC" w:rsidRPr="009743EA" w:rsidRDefault="00F843AC" w:rsidP="005A2D7C">
            <w:pPr>
              <w:pStyle w:val="TAL"/>
              <w:keepNext w:val="0"/>
              <w:rPr>
                <w:b/>
                <w:i/>
              </w:rPr>
            </w:pPr>
            <w:r w:rsidRPr="009743EA">
              <w:rPr>
                <w:b/>
                <w:i/>
              </w:rPr>
              <w:t>pv</w:t>
            </w:r>
          </w:p>
        </w:tc>
      </w:tr>
      <w:tr w:rsidR="00F843AC" w:rsidRPr="009743EA" w14:paraId="07D2B59A"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7ED58FA9" w14:textId="77777777" w:rsidR="00F843AC" w:rsidRPr="009743EA" w:rsidRDefault="00F843AC" w:rsidP="005A2D7C">
            <w:pPr>
              <w:pStyle w:val="TAL"/>
              <w:keepNext w:val="0"/>
              <w:rPr>
                <w:i/>
              </w:rPr>
            </w:pPr>
            <w:r w:rsidRPr="009743EA">
              <w:rPr>
                <w:i/>
              </w:rPr>
              <w:t>selfPrivileges</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61F53BBB" w14:textId="77777777" w:rsidR="00F843AC" w:rsidRPr="009743EA" w:rsidRDefault="00F843AC" w:rsidP="005A2D7C">
            <w:pPr>
              <w:pStyle w:val="TAL"/>
              <w:keepNext w:val="0"/>
            </w:pPr>
            <w:r w:rsidRPr="009743EA">
              <w:t>accessControlPolicy</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8016029" w14:textId="77777777" w:rsidR="00F843AC" w:rsidRPr="009743EA" w:rsidRDefault="00F843AC" w:rsidP="005A2D7C">
            <w:pPr>
              <w:pStyle w:val="TAL"/>
              <w:keepNext w:val="0"/>
              <w:rPr>
                <w:b/>
                <w:i/>
              </w:rPr>
            </w:pPr>
            <w:r w:rsidRPr="009743EA">
              <w:rPr>
                <w:b/>
                <w:i/>
              </w:rPr>
              <w:t>pvs</w:t>
            </w:r>
          </w:p>
        </w:tc>
      </w:tr>
      <w:tr w:rsidR="00F843AC" w:rsidRPr="009743EA" w14:paraId="79ABEC9A"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398D8AF8" w14:textId="77777777" w:rsidR="00F843AC" w:rsidRPr="009743EA" w:rsidRDefault="00F843AC" w:rsidP="005A2D7C">
            <w:pPr>
              <w:pStyle w:val="TAL"/>
              <w:keepNext w:val="0"/>
              <w:rPr>
                <w:i/>
              </w:rPr>
            </w:pPr>
            <w:r w:rsidRPr="009743EA">
              <w:rPr>
                <w:i/>
              </w:rPr>
              <w:t>App-ID</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06192483" w14:textId="77777777" w:rsidR="00F843AC" w:rsidRPr="009743EA" w:rsidRDefault="00F843AC" w:rsidP="005A2D7C">
            <w:pPr>
              <w:pStyle w:val="TAL"/>
              <w:keepNext w:val="0"/>
            </w:pPr>
            <w:r w:rsidRPr="009743EA">
              <w:t>AE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D9A75F5" w14:textId="77777777" w:rsidR="00F843AC" w:rsidRPr="009743EA" w:rsidRDefault="00F843AC" w:rsidP="005A2D7C">
            <w:pPr>
              <w:pStyle w:val="TAL"/>
              <w:keepNext w:val="0"/>
              <w:rPr>
                <w:b/>
                <w:i/>
              </w:rPr>
            </w:pPr>
            <w:r w:rsidRPr="009743EA">
              <w:rPr>
                <w:b/>
                <w:i/>
              </w:rPr>
              <w:t>api</w:t>
            </w:r>
          </w:p>
        </w:tc>
      </w:tr>
      <w:tr w:rsidR="00F843AC" w:rsidRPr="009743EA" w14:paraId="2801138B"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53A0BD6A" w14:textId="77777777" w:rsidR="00F843AC" w:rsidRPr="009743EA" w:rsidRDefault="00F843AC" w:rsidP="005A2D7C">
            <w:pPr>
              <w:pStyle w:val="TAL"/>
              <w:keepNext w:val="0"/>
              <w:rPr>
                <w:i/>
              </w:rPr>
            </w:pPr>
            <w:r w:rsidRPr="009743EA">
              <w:rPr>
                <w:i/>
              </w:rPr>
              <w:t>AE-ID</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588F73E2" w14:textId="77777777" w:rsidR="00F843AC" w:rsidRPr="009743EA" w:rsidRDefault="00F843AC" w:rsidP="005A2D7C">
            <w:pPr>
              <w:pStyle w:val="TAL"/>
              <w:keepNext w:val="0"/>
            </w:pPr>
            <w:r w:rsidRPr="009743EA">
              <w:t>AE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25D7FEB" w14:textId="77777777" w:rsidR="00F843AC" w:rsidRPr="009743EA" w:rsidRDefault="00F843AC" w:rsidP="005A2D7C">
            <w:pPr>
              <w:pStyle w:val="TAL"/>
              <w:keepNext w:val="0"/>
              <w:rPr>
                <w:b/>
                <w:i/>
              </w:rPr>
            </w:pPr>
            <w:r w:rsidRPr="009743EA">
              <w:rPr>
                <w:b/>
                <w:i/>
              </w:rPr>
              <w:t>aei</w:t>
            </w:r>
          </w:p>
        </w:tc>
      </w:tr>
      <w:tr w:rsidR="00F843AC" w:rsidRPr="009743EA" w14:paraId="2D22DBE7"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4C5785AD" w14:textId="77777777" w:rsidR="00F843AC" w:rsidRPr="009743EA" w:rsidRDefault="00F843AC" w:rsidP="005A2D7C">
            <w:pPr>
              <w:pStyle w:val="TAL"/>
              <w:keepNext w:val="0"/>
              <w:rPr>
                <w:i/>
              </w:rPr>
            </w:pPr>
            <w:r w:rsidRPr="009743EA">
              <w:rPr>
                <w:i/>
              </w:rPr>
              <w:t>appName</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54B010F1" w14:textId="77777777" w:rsidR="00F843AC" w:rsidRPr="009743EA" w:rsidRDefault="00F843AC" w:rsidP="005A2D7C">
            <w:pPr>
              <w:pStyle w:val="TAL"/>
              <w:keepNext w:val="0"/>
            </w:pPr>
            <w:r w:rsidRPr="009743EA">
              <w:t>AE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186D841" w14:textId="77777777" w:rsidR="00F843AC" w:rsidRPr="009743EA" w:rsidRDefault="00F843AC" w:rsidP="005A2D7C">
            <w:pPr>
              <w:pStyle w:val="TAL"/>
              <w:keepNext w:val="0"/>
              <w:rPr>
                <w:b/>
                <w:i/>
              </w:rPr>
            </w:pPr>
            <w:r w:rsidRPr="009743EA">
              <w:rPr>
                <w:b/>
                <w:i/>
              </w:rPr>
              <w:t>apn</w:t>
            </w:r>
          </w:p>
        </w:tc>
      </w:tr>
      <w:tr w:rsidR="00F843AC" w:rsidRPr="009743EA" w14:paraId="6CA148BF"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2D5AFFCB" w14:textId="77777777" w:rsidR="00F843AC" w:rsidRPr="009743EA" w:rsidRDefault="00F843AC" w:rsidP="005A2D7C">
            <w:pPr>
              <w:pStyle w:val="TAL"/>
              <w:keepNext w:val="0"/>
              <w:rPr>
                <w:i/>
              </w:rPr>
            </w:pPr>
            <w:r w:rsidRPr="009743EA">
              <w:rPr>
                <w:i/>
              </w:rPr>
              <w:t>pointOfAccess</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1713C9AE" w14:textId="77777777" w:rsidR="00F843AC" w:rsidRPr="009743EA" w:rsidRDefault="00F843AC" w:rsidP="005A2D7C">
            <w:pPr>
              <w:pStyle w:val="TAL"/>
              <w:keepNext w:val="0"/>
            </w:pPr>
            <w:r w:rsidRPr="009743EA">
              <w:t>AE, CSEBase, remoteCSE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6D2CD982" w14:textId="77777777" w:rsidR="00F843AC" w:rsidRPr="009743EA" w:rsidRDefault="00F843AC" w:rsidP="005A2D7C">
            <w:pPr>
              <w:pStyle w:val="TAL"/>
              <w:keepNext w:val="0"/>
              <w:rPr>
                <w:b/>
                <w:i/>
              </w:rPr>
            </w:pPr>
            <w:r w:rsidRPr="009743EA">
              <w:rPr>
                <w:b/>
                <w:i/>
              </w:rPr>
              <w:t>poa</w:t>
            </w:r>
          </w:p>
        </w:tc>
      </w:tr>
      <w:tr w:rsidR="00F843AC" w:rsidRPr="009743EA" w14:paraId="57F5F861"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0270BB01" w14:textId="77777777" w:rsidR="00F843AC" w:rsidRPr="009743EA" w:rsidRDefault="00F843AC" w:rsidP="005A2D7C">
            <w:pPr>
              <w:pStyle w:val="TAL"/>
              <w:keepNext w:val="0"/>
              <w:rPr>
                <w:i/>
              </w:rPr>
            </w:pPr>
            <w:r w:rsidRPr="009743EA">
              <w:rPr>
                <w:i/>
              </w:rPr>
              <w:t>ontologyRef</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39C2D354" w14:textId="77777777" w:rsidR="00F843AC" w:rsidRPr="009743EA" w:rsidRDefault="00F843AC" w:rsidP="005A2D7C">
            <w:pPr>
              <w:pStyle w:val="TAL"/>
              <w:keepNext w:val="0"/>
            </w:pPr>
            <w:r w:rsidRPr="009743EA">
              <w:t xml:space="preserve">AE, container, contentInstance, semanticDescriptor. flexContainer, </w:t>
            </w:r>
            <w:r w:rsidRPr="009743EA">
              <w:rPr>
                <w:rFonts w:hint="eastAsia"/>
                <w:lang w:eastAsia="zh-CN"/>
              </w:rPr>
              <w:t>timeSeries</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2321FAE" w14:textId="77777777" w:rsidR="00F843AC" w:rsidRPr="009743EA" w:rsidRDefault="00F843AC" w:rsidP="005A2D7C">
            <w:pPr>
              <w:pStyle w:val="TAL"/>
              <w:keepNext w:val="0"/>
              <w:rPr>
                <w:b/>
                <w:i/>
              </w:rPr>
            </w:pPr>
            <w:r w:rsidRPr="009743EA">
              <w:rPr>
                <w:b/>
                <w:i/>
              </w:rPr>
              <w:t>or</w:t>
            </w:r>
          </w:p>
        </w:tc>
      </w:tr>
      <w:tr w:rsidR="00F843AC" w:rsidRPr="009743EA" w14:paraId="3F66AD95"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1246747D" w14:textId="77777777" w:rsidR="00F843AC" w:rsidRPr="009743EA" w:rsidRDefault="00F843AC" w:rsidP="005A2D7C">
            <w:pPr>
              <w:pStyle w:val="TAL"/>
              <w:keepNext w:val="0"/>
              <w:rPr>
                <w:i/>
              </w:rPr>
            </w:pPr>
            <w:r w:rsidRPr="009743EA">
              <w:rPr>
                <w:i/>
              </w:rPr>
              <w:t>nodeLink</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33EFA252" w14:textId="77777777" w:rsidR="00F843AC" w:rsidRPr="009743EA" w:rsidRDefault="00F843AC" w:rsidP="005A2D7C">
            <w:pPr>
              <w:pStyle w:val="TAL"/>
              <w:keepNext w:val="0"/>
            </w:pPr>
            <w:r w:rsidRPr="009743EA">
              <w:t>AE, CSEBase, remoteCSE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B330580" w14:textId="77777777" w:rsidR="00F843AC" w:rsidRPr="009743EA" w:rsidRDefault="00F843AC" w:rsidP="005A2D7C">
            <w:pPr>
              <w:pStyle w:val="TAL"/>
              <w:keepNext w:val="0"/>
              <w:rPr>
                <w:b/>
                <w:i/>
              </w:rPr>
            </w:pPr>
            <w:r w:rsidRPr="009743EA">
              <w:rPr>
                <w:b/>
                <w:i/>
              </w:rPr>
              <w:t>nl</w:t>
            </w:r>
          </w:p>
        </w:tc>
      </w:tr>
      <w:tr w:rsidR="00F843AC" w:rsidRPr="009743EA" w14:paraId="2432703C"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611DFBCD" w14:textId="77777777" w:rsidR="00F843AC" w:rsidRPr="009743EA" w:rsidRDefault="00F843AC" w:rsidP="005A2D7C">
            <w:pPr>
              <w:pStyle w:val="TAL"/>
              <w:keepNext w:val="0"/>
              <w:rPr>
                <w:i/>
              </w:rPr>
            </w:pPr>
            <w:r w:rsidRPr="009743EA">
              <w:rPr>
                <w:rStyle w:val="oneM2M-resource-attribute"/>
              </w:rPr>
              <w:t>contentSerialization</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5651DD09" w14:textId="77777777" w:rsidR="00F843AC" w:rsidRPr="009743EA" w:rsidRDefault="00F843AC" w:rsidP="005A2D7C">
            <w:pPr>
              <w:pStyle w:val="TAL"/>
              <w:keepNext w:val="0"/>
            </w:pPr>
            <w:r w:rsidRPr="009743EA">
              <w:t>AE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D997BE3" w14:textId="77777777" w:rsidR="00F843AC" w:rsidRPr="009743EA" w:rsidRDefault="00F843AC" w:rsidP="005A2D7C">
            <w:pPr>
              <w:pStyle w:val="TAL"/>
              <w:keepNext w:val="0"/>
              <w:rPr>
                <w:b/>
                <w:i/>
              </w:rPr>
            </w:pPr>
            <w:r w:rsidRPr="009743EA">
              <w:rPr>
                <w:b/>
                <w:i/>
              </w:rPr>
              <w:t>csz</w:t>
            </w:r>
          </w:p>
        </w:tc>
      </w:tr>
      <w:tr w:rsidR="00F843AC" w:rsidRPr="009743EA" w14:paraId="196DA236"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3E086D30" w14:textId="77777777" w:rsidR="00F843AC" w:rsidRPr="009743EA" w:rsidRDefault="00F843AC" w:rsidP="005A2D7C">
            <w:pPr>
              <w:pStyle w:val="TAL"/>
              <w:keepNext w:val="0"/>
              <w:rPr>
                <w:i/>
              </w:rPr>
            </w:pPr>
            <w:r w:rsidRPr="009743EA">
              <w:rPr>
                <w:i/>
              </w:rPr>
              <w:t>creator</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64519789" w14:textId="77777777" w:rsidR="00F843AC" w:rsidRPr="009743EA" w:rsidRDefault="00F843AC" w:rsidP="005A2D7C">
            <w:pPr>
              <w:pStyle w:val="TAL"/>
              <w:keepNext w:val="0"/>
            </w:pPr>
            <w:r w:rsidRPr="009743EA">
              <w:t>container, contentInstance, eventConfig, group, pollingChannel, statsCollect, statsConfig, subscription, semanticDescriptor, notificationTargetPolicy, flexContainer, timeSeries</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292F5F74" w14:textId="77777777" w:rsidR="00F843AC" w:rsidRPr="009743EA" w:rsidRDefault="00F843AC" w:rsidP="005A2D7C">
            <w:pPr>
              <w:pStyle w:val="TAL"/>
              <w:keepNext w:val="0"/>
              <w:rPr>
                <w:b/>
                <w:i/>
              </w:rPr>
            </w:pPr>
            <w:r w:rsidRPr="009743EA">
              <w:rPr>
                <w:b/>
                <w:i/>
              </w:rPr>
              <w:t>cr</w:t>
            </w:r>
          </w:p>
        </w:tc>
      </w:tr>
      <w:tr w:rsidR="00F843AC" w:rsidRPr="009743EA" w14:paraId="7E6128EB"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1DF4A685" w14:textId="77777777" w:rsidR="00F843AC" w:rsidRPr="009743EA" w:rsidRDefault="00F843AC" w:rsidP="005A2D7C">
            <w:pPr>
              <w:pStyle w:val="TAL"/>
              <w:keepNext w:val="0"/>
              <w:rPr>
                <w:i/>
              </w:rPr>
            </w:pPr>
            <w:r w:rsidRPr="009743EA">
              <w:rPr>
                <w:i/>
              </w:rPr>
              <w:t>maxNrOfInstances</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4DA4F8EF" w14:textId="77777777" w:rsidR="00F843AC" w:rsidRPr="009743EA" w:rsidRDefault="00F843AC" w:rsidP="005A2D7C">
            <w:pPr>
              <w:pStyle w:val="TAL"/>
              <w:keepNext w:val="0"/>
            </w:pPr>
            <w:r w:rsidRPr="009743EA">
              <w:t xml:space="preserve">container, </w:t>
            </w:r>
            <w:r w:rsidRPr="009743EA">
              <w:rPr>
                <w:rFonts w:hint="eastAsia"/>
                <w:lang w:eastAsia="zh-CN"/>
              </w:rPr>
              <w:t>timeSeries</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4CEEC0A4" w14:textId="77777777" w:rsidR="00F843AC" w:rsidRPr="009743EA" w:rsidRDefault="00F843AC" w:rsidP="005A2D7C">
            <w:pPr>
              <w:pStyle w:val="TAL"/>
              <w:keepNext w:val="0"/>
              <w:rPr>
                <w:b/>
                <w:i/>
              </w:rPr>
            </w:pPr>
            <w:r w:rsidRPr="009743EA">
              <w:rPr>
                <w:b/>
                <w:i/>
              </w:rPr>
              <w:t>mni</w:t>
            </w:r>
          </w:p>
        </w:tc>
      </w:tr>
      <w:tr w:rsidR="00F843AC" w:rsidRPr="009743EA" w14:paraId="20ADA9A5"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706BBB4D" w14:textId="77777777" w:rsidR="00F843AC" w:rsidRPr="009743EA" w:rsidRDefault="00F843AC" w:rsidP="005A2D7C">
            <w:pPr>
              <w:pStyle w:val="TAL"/>
              <w:keepNext w:val="0"/>
              <w:rPr>
                <w:i/>
              </w:rPr>
            </w:pPr>
            <w:r w:rsidRPr="009743EA">
              <w:rPr>
                <w:i/>
              </w:rPr>
              <w:t>maxByteSize</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6FFD6398" w14:textId="77777777" w:rsidR="00F843AC" w:rsidRPr="009743EA" w:rsidRDefault="00F843AC" w:rsidP="005A2D7C">
            <w:pPr>
              <w:pStyle w:val="TAL"/>
              <w:keepNext w:val="0"/>
            </w:pPr>
            <w:r w:rsidRPr="009743EA">
              <w:t xml:space="preserve">container, </w:t>
            </w:r>
            <w:r w:rsidRPr="009743EA">
              <w:rPr>
                <w:rFonts w:hint="eastAsia"/>
                <w:lang w:eastAsia="zh-CN"/>
              </w:rPr>
              <w:t>timeSeries</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66E2AA57" w14:textId="77777777" w:rsidR="00F843AC" w:rsidRPr="009743EA" w:rsidRDefault="00F843AC" w:rsidP="005A2D7C">
            <w:pPr>
              <w:pStyle w:val="TAL"/>
              <w:keepNext w:val="0"/>
              <w:rPr>
                <w:b/>
                <w:i/>
              </w:rPr>
            </w:pPr>
            <w:r w:rsidRPr="009743EA">
              <w:rPr>
                <w:b/>
                <w:i/>
              </w:rPr>
              <w:t>mbs</w:t>
            </w:r>
          </w:p>
        </w:tc>
      </w:tr>
      <w:tr w:rsidR="00F843AC" w:rsidRPr="009743EA" w14:paraId="36185B6F"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4151D0D8" w14:textId="77777777" w:rsidR="00F843AC" w:rsidRPr="009743EA" w:rsidRDefault="00F843AC" w:rsidP="005A2D7C">
            <w:pPr>
              <w:pStyle w:val="TAL"/>
              <w:keepNext w:val="0"/>
              <w:rPr>
                <w:i/>
              </w:rPr>
            </w:pPr>
            <w:r w:rsidRPr="009743EA">
              <w:rPr>
                <w:i/>
              </w:rPr>
              <w:t>maxInstanceAge</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7AC5C741" w14:textId="77777777" w:rsidR="00F843AC" w:rsidRPr="009743EA" w:rsidRDefault="00F843AC" w:rsidP="005A2D7C">
            <w:pPr>
              <w:pStyle w:val="TAL"/>
              <w:keepNext w:val="0"/>
            </w:pPr>
            <w:r w:rsidRPr="009743EA">
              <w:t xml:space="preserve">container, </w:t>
            </w:r>
            <w:r w:rsidRPr="009743EA">
              <w:rPr>
                <w:rFonts w:hint="eastAsia"/>
                <w:lang w:eastAsia="zh-CN"/>
              </w:rPr>
              <w:t>timeSeries</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07A122F" w14:textId="77777777" w:rsidR="00F843AC" w:rsidRPr="009743EA" w:rsidRDefault="00F843AC" w:rsidP="005A2D7C">
            <w:pPr>
              <w:pStyle w:val="TAL"/>
              <w:keepNext w:val="0"/>
              <w:rPr>
                <w:b/>
                <w:i/>
              </w:rPr>
            </w:pPr>
            <w:r w:rsidRPr="009743EA">
              <w:rPr>
                <w:b/>
                <w:i/>
              </w:rPr>
              <w:t>mia</w:t>
            </w:r>
          </w:p>
        </w:tc>
      </w:tr>
      <w:tr w:rsidR="00F843AC" w:rsidRPr="009743EA" w14:paraId="25CC45CD"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5F787A4E" w14:textId="77777777" w:rsidR="00F843AC" w:rsidRPr="009743EA" w:rsidRDefault="00F843AC" w:rsidP="005A2D7C">
            <w:pPr>
              <w:pStyle w:val="TAL"/>
              <w:keepNext w:val="0"/>
              <w:rPr>
                <w:i/>
              </w:rPr>
            </w:pPr>
            <w:r w:rsidRPr="009743EA">
              <w:rPr>
                <w:i/>
              </w:rPr>
              <w:t>currentNrOfInstances</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2BF8D908" w14:textId="77777777" w:rsidR="00F843AC" w:rsidRPr="009743EA" w:rsidRDefault="00F843AC" w:rsidP="005A2D7C">
            <w:pPr>
              <w:pStyle w:val="TAL"/>
              <w:keepNext w:val="0"/>
            </w:pPr>
            <w:r w:rsidRPr="009743EA">
              <w:t>container,</w:t>
            </w:r>
            <w:r w:rsidRPr="009743EA">
              <w:rPr>
                <w:rFonts w:hint="eastAsia"/>
                <w:lang w:eastAsia="zh-CN"/>
              </w:rPr>
              <w:t xml:space="preserve"> timeSeries</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4AAC175" w14:textId="77777777" w:rsidR="00F843AC" w:rsidRPr="009743EA" w:rsidRDefault="00F843AC" w:rsidP="005A2D7C">
            <w:pPr>
              <w:pStyle w:val="TAL"/>
              <w:keepNext w:val="0"/>
              <w:rPr>
                <w:b/>
                <w:i/>
              </w:rPr>
            </w:pPr>
            <w:r w:rsidRPr="009743EA">
              <w:rPr>
                <w:b/>
                <w:i/>
              </w:rPr>
              <w:t>cni</w:t>
            </w:r>
          </w:p>
        </w:tc>
      </w:tr>
      <w:tr w:rsidR="00F843AC" w:rsidRPr="009743EA" w14:paraId="37FE9227"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289E87F7" w14:textId="77777777" w:rsidR="00F843AC" w:rsidRPr="009743EA" w:rsidRDefault="00F843AC" w:rsidP="005A2D7C">
            <w:pPr>
              <w:pStyle w:val="TAL"/>
              <w:keepNext w:val="0"/>
              <w:rPr>
                <w:i/>
              </w:rPr>
            </w:pPr>
            <w:r w:rsidRPr="009743EA">
              <w:rPr>
                <w:i/>
              </w:rPr>
              <w:t>currentByteSize</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64D2D4F0" w14:textId="77777777" w:rsidR="00F843AC" w:rsidRPr="009743EA" w:rsidRDefault="00F843AC" w:rsidP="005A2D7C">
            <w:pPr>
              <w:pStyle w:val="TAL"/>
              <w:keepNext w:val="0"/>
            </w:pPr>
            <w:r w:rsidRPr="009743EA">
              <w:t>container</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73FDC99" w14:textId="77777777" w:rsidR="00F843AC" w:rsidRPr="009743EA" w:rsidRDefault="00F843AC" w:rsidP="005A2D7C">
            <w:pPr>
              <w:pStyle w:val="TAL"/>
              <w:keepNext w:val="0"/>
              <w:rPr>
                <w:b/>
                <w:i/>
              </w:rPr>
            </w:pPr>
            <w:r w:rsidRPr="009743EA">
              <w:rPr>
                <w:b/>
                <w:i/>
              </w:rPr>
              <w:t>cbs</w:t>
            </w:r>
          </w:p>
        </w:tc>
      </w:tr>
      <w:tr w:rsidR="00F843AC" w:rsidRPr="009743EA" w14:paraId="15FFB60A"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3C39C154" w14:textId="77777777" w:rsidR="00F843AC" w:rsidRPr="009743EA" w:rsidRDefault="00F843AC" w:rsidP="005A2D7C">
            <w:pPr>
              <w:pStyle w:val="TAL"/>
              <w:keepNext w:val="0"/>
              <w:rPr>
                <w:i/>
              </w:rPr>
            </w:pPr>
            <w:r w:rsidRPr="009743EA">
              <w:rPr>
                <w:i/>
              </w:rPr>
              <w:t>locationID</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0EBA8138" w14:textId="77777777" w:rsidR="00F843AC" w:rsidRPr="009743EA" w:rsidRDefault="00F843AC" w:rsidP="005A2D7C">
            <w:pPr>
              <w:pStyle w:val="TAL"/>
              <w:keepNext w:val="0"/>
            </w:pPr>
            <w:r w:rsidRPr="009743EA">
              <w:t>container</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23FC02AF" w14:textId="77777777" w:rsidR="00F843AC" w:rsidRPr="009743EA" w:rsidRDefault="00F843AC" w:rsidP="005A2D7C">
            <w:pPr>
              <w:pStyle w:val="TAL"/>
              <w:keepNext w:val="0"/>
              <w:rPr>
                <w:b/>
                <w:i/>
              </w:rPr>
            </w:pPr>
            <w:r w:rsidRPr="009743EA">
              <w:rPr>
                <w:b/>
                <w:i/>
              </w:rPr>
              <w:t>li</w:t>
            </w:r>
          </w:p>
        </w:tc>
      </w:tr>
      <w:tr w:rsidR="00F843AC" w:rsidRPr="009743EA" w14:paraId="400A2D1C"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0DF75588" w14:textId="77777777" w:rsidR="00F843AC" w:rsidRPr="009743EA" w:rsidRDefault="00F843AC" w:rsidP="005A2D7C">
            <w:pPr>
              <w:pStyle w:val="TAL"/>
              <w:keepNext w:val="0"/>
              <w:rPr>
                <w:i/>
              </w:rPr>
            </w:pPr>
            <w:r w:rsidRPr="009743EA">
              <w:rPr>
                <w:rFonts w:hint="eastAsia"/>
                <w:i/>
                <w:lang w:eastAsia="ja-JP"/>
              </w:rPr>
              <w:t>disableRetrieval</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64990936" w14:textId="77777777" w:rsidR="00F843AC" w:rsidRPr="009743EA" w:rsidRDefault="00F843AC" w:rsidP="005A2D7C">
            <w:pPr>
              <w:pStyle w:val="TAL"/>
              <w:keepNext w:val="0"/>
            </w:pPr>
            <w:r w:rsidRPr="009743EA">
              <w:rPr>
                <w:lang w:eastAsia="ja-JP"/>
              </w:rPr>
              <w:t>c</w:t>
            </w:r>
            <w:r w:rsidRPr="009743EA">
              <w:rPr>
                <w:rFonts w:hint="eastAsia"/>
                <w:lang w:eastAsia="ja-JP"/>
              </w:rPr>
              <w:t>ontainer</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5E034F68" w14:textId="77777777" w:rsidR="00F843AC" w:rsidRPr="009743EA" w:rsidRDefault="00F843AC" w:rsidP="005A2D7C">
            <w:pPr>
              <w:pStyle w:val="TAL"/>
              <w:keepNext w:val="0"/>
              <w:rPr>
                <w:b/>
                <w:i/>
              </w:rPr>
            </w:pPr>
            <w:r w:rsidRPr="009743EA">
              <w:rPr>
                <w:rFonts w:hint="eastAsia"/>
                <w:b/>
                <w:i/>
                <w:lang w:eastAsia="ja-JP"/>
              </w:rPr>
              <w:t>disr</w:t>
            </w:r>
          </w:p>
        </w:tc>
      </w:tr>
      <w:tr w:rsidR="00F843AC" w:rsidRPr="009743EA" w14:paraId="27DE532B"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61716D54" w14:textId="77777777" w:rsidR="00F843AC" w:rsidRPr="009743EA" w:rsidRDefault="00F843AC" w:rsidP="005A2D7C">
            <w:pPr>
              <w:pStyle w:val="TAL"/>
              <w:keepNext w:val="0"/>
              <w:rPr>
                <w:i/>
                <w:lang w:eastAsia="ja-JP"/>
              </w:rPr>
            </w:pPr>
            <w:r w:rsidRPr="009743EA">
              <w:rPr>
                <w:i/>
              </w:rPr>
              <w:t>contentInfo</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577C0768" w14:textId="77777777" w:rsidR="00F843AC" w:rsidRPr="009743EA" w:rsidRDefault="00F843AC" w:rsidP="005A2D7C">
            <w:pPr>
              <w:pStyle w:val="TAL"/>
              <w:keepNext w:val="0"/>
              <w:rPr>
                <w:lang w:eastAsia="ja-JP"/>
              </w:rPr>
            </w:pPr>
            <w:r w:rsidRPr="009743EA">
              <w:t>contentInstance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4C34FD18" w14:textId="77777777" w:rsidR="00F843AC" w:rsidRPr="009743EA" w:rsidRDefault="00F843AC" w:rsidP="005A2D7C">
            <w:pPr>
              <w:pStyle w:val="TAL"/>
              <w:keepNext w:val="0"/>
              <w:rPr>
                <w:b/>
                <w:i/>
                <w:lang w:eastAsia="ja-JP"/>
              </w:rPr>
            </w:pPr>
            <w:r w:rsidRPr="009743EA">
              <w:rPr>
                <w:b/>
                <w:i/>
              </w:rPr>
              <w:t>cnf</w:t>
            </w:r>
          </w:p>
        </w:tc>
      </w:tr>
      <w:tr w:rsidR="00F843AC" w:rsidRPr="009743EA" w14:paraId="5EB55E1D"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17295D1C" w14:textId="77777777" w:rsidR="00F843AC" w:rsidRPr="009743EA" w:rsidRDefault="00F843AC" w:rsidP="005A2D7C">
            <w:pPr>
              <w:pStyle w:val="TAL"/>
              <w:keepNext w:val="0"/>
              <w:rPr>
                <w:i/>
              </w:rPr>
            </w:pPr>
            <w:r w:rsidRPr="009743EA">
              <w:rPr>
                <w:i/>
              </w:rPr>
              <w:t>contentSize</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28E5AF66" w14:textId="77777777" w:rsidR="00F843AC" w:rsidRPr="009743EA" w:rsidRDefault="00F843AC" w:rsidP="005A2D7C">
            <w:pPr>
              <w:pStyle w:val="TAL"/>
              <w:keepNext w:val="0"/>
            </w:pPr>
            <w:r w:rsidRPr="009743EA">
              <w:t>contentInstance, timeSeriesInstance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E86A6B0" w14:textId="77777777" w:rsidR="00F843AC" w:rsidRPr="009743EA" w:rsidRDefault="00F843AC" w:rsidP="005A2D7C">
            <w:pPr>
              <w:pStyle w:val="TAL"/>
              <w:keepNext w:val="0"/>
              <w:rPr>
                <w:b/>
                <w:i/>
              </w:rPr>
            </w:pPr>
            <w:r w:rsidRPr="009743EA">
              <w:rPr>
                <w:b/>
                <w:i/>
              </w:rPr>
              <w:t>cs</w:t>
            </w:r>
          </w:p>
        </w:tc>
      </w:tr>
      <w:tr w:rsidR="00F843AC" w:rsidRPr="009743EA" w14:paraId="1B3857E0"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6EE876DE" w14:textId="77777777" w:rsidR="00F843AC" w:rsidRPr="009743EA" w:rsidRDefault="00F843AC" w:rsidP="005A2D7C">
            <w:pPr>
              <w:pStyle w:val="TAL"/>
              <w:keepNext w:val="0"/>
              <w:rPr>
                <w:i/>
              </w:rPr>
            </w:pPr>
            <w:r w:rsidRPr="009743EA">
              <w:rPr>
                <w:i/>
              </w:rPr>
              <w:t>contentRef</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672517E9" w14:textId="77777777" w:rsidR="00F843AC" w:rsidRPr="009743EA" w:rsidRDefault="00F843AC" w:rsidP="005A2D7C">
            <w:pPr>
              <w:pStyle w:val="TAL"/>
              <w:keepNext w:val="0"/>
            </w:pPr>
            <w:r w:rsidRPr="009743EA">
              <w:t>contentInstance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51329D4" w14:textId="77777777" w:rsidR="00F843AC" w:rsidRPr="009743EA" w:rsidRDefault="00F843AC" w:rsidP="005A2D7C">
            <w:pPr>
              <w:pStyle w:val="TAL"/>
              <w:keepNext w:val="0"/>
              <w:rPr>
                <w:b/>
                <w:i/>
              </w:rPr>
            </w:pPr>
            <w:r w:rsidRPr="009743EA">
              <w:rPr>
                <w:b/>
                <w:i/>
              </w:rPr>
              <w:t>conr</w:t>
            </w:r>
          </w:p>
        </w:tc>
      </w:tr>
      <w:tr w:rsidR="00F843AC" w:rsidRPr="009743EA" w14:paraId="54973BE4"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5B8FE625" w14:textId="77777777" w:rsidR="00F843AC" w:rsidRPr="009743EA" w:rsidRDefault="00F843AC" w:rsidP="005A2D7C">
            <w:pPr>
              <w:pStyle w:val="TAL"/>
              <w:keepNext w:val="0"/>
              <w:rPr>
                <w:i/>
              </w:rPr>
            </w:pPr>
            <w:r w:rsidRPr="009743EA">
              <w:rPr>
                <w:i/>
              </w:rPr>
              <w:t>containerDefinition</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3A7CF501" w14:textId="77777777" w:rsidR="00F843AC" w:rsidRPr="009743EA" w:rsidRDefault="00F843AC" w:rsidP="005A2D7C">
            <w:pPr>
              <w:pStyle w:val="TAL"/>
              <w:keepNext w:val="0"/>
            </w:pPr>
            <w:r w:rsidRPr="009743EA">
              <w:t>flexContainer</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66CFFFDA" w14:textId="77777777" w:rsidR="00F843AC" w:rsidRPr="009743EA" w:rsidRDefault="00F843AC" w:rsidP="005A2D7C">
            <w:pPr>
              <w:pStyle w:val="TAL"/>
              <w:keepNext w:val="0"/>
              <w:rPr>
                <w:b/>
                <w:i/>
              </w:rPr>
            </w:pPr>
            <w:r w:rsidRPr="009743EA">
              <w:rPr>
                <w:b/>
                <w:i/>
              </w:rPr>
              <w:t>cnd</w:t>
            </w:r>
          </w:p>
        </w:tc>
      </w:tr>
      <w:tr w:rsidR="00F843AC" w:rsidRPr="009743EA" w14:paraId="3AF68DD4"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48E170AB" w14:textId="77777777" w:rsidR="00F843AC" w:rsidRPr="009743EA" w:rsidRDefault="00F843AC" w:rsidP="005A2D7C">
            <w:pPr>
              <w:pStyle w:val="TAL"/>
              <w:keepNext w:val="0"/>
              <w:rPr>
                <w:i/>
              </w:rPr>
            </w:pPr>
            <w:r w:rsidRPr="009743EA">
              <w:rPr>
                <w:rStyle w:val="oneM2M-primitive-parameter-name"/>
                <w:b w:val="0"/>
              </w:rPr>
              <w:lastRenderedPageBreak/>
              <w:t xml:space="preserve">primitiveContent </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0BAC3DF8" w14:textId="77777777" w:rsidR="00F843AC" w:rsidRPr="009743EA" w:rsidRDefault="00F843AC" w:rsidP="005A2D7C">
            <w:pPr>
              <w:pStyle w:val="TAL"/>
              <w:keepNext w:val="0"/>
            </w:pPr>
            <w:r w:rsidRPr="009743EA">
              <w:t>request</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69D21182" w14:textId="77777777" w:rsidR="00F843AC" w:rsidRPr="009743EA" w:rsidRDefault="00F843AC" w:rsidP="005A2D7C">
            <w:pPr>
              <w:pStyle w:val="TAL"/>
              <w:keepNext w:val="0"/>
              <w:rPr>
                <w:b/>
                <w:i/>
              </w:rPr>
            </w:pPr>
            <w:r w:rsidRPr="009743EA">
              <w:rPr>
                <w:b/>
                <w:i/>
              </w:rPr>
              <w:t>pc</w:t>
            </w:r>
          </w:p>
        </w:tc>
      </w:tr>
      <w:tr w:rsidR="00F843AC" w:rsidRPr="009743EA" w14:paraId="652D6A82"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1FABE38C" w14:textId="77777777" w:rsidR="00F843AC" w:rsidRPr="009743EA" w:rsidRDefault="00F843AC" w:rsidP="001F364E">
            <w:pPr>
              <w:pStyle w:val="TAL"/>
              <w:rPr>
                <w:rStyle w:val="oneM2M-primitive-parameter-name"/>
                <w:b w:val="0"/>
              </w:rPr>
            </w:pPr>
            <w:r w:rsidRPr="009743EA">
              <w:rPr>
                <w:i/>
              </w:rPr>
              <w:t>content</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20452A0F" w14:textId="77777777" w:rsidR="00F843AC" w:rsidRPr="009743EA" w:rsidRDefault="00F843AC" w:rsidP="001F364E">
            <w:pPr>
              <w:pStyle w:val="TAL"/>
            </w:pPr>
            <w:r w:rsidRPr="009743EA">
              <w:t xml:space="preserve">contentInstance, </w:t>
            </w:r>
            <w:r w:rsidRPr="009743EA">
              <w:rPr>
                <w:rFonts w:hint="eastAsia"/>
                <w:lang w:eastAsia="zh-CN"/>
              </w:rPr>
              <w:t>timeSeriesInstance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86B3DC5" w14:textId="77777777" w:rsidR="00F843AC" w:rsidRPr="009743EA" w:rsidRDefault="00F843AC" w:rsidP="001F364E">
            <w:pPr>
              <w:pStyle w:val="TAL"/>
              <w:rPr>
                <w:b/>
                <w:i/>
              </w:rPr>
            </w:pPr>
            <w:r w:rsidRPr="009743EA">
              <w:rPr>
                <w:b/>
                <w:i/>
              </w:rPr>
              <w:t>con</w:t>
            </w:r>
          </w:p>
        </w:tc>
      </w:tr>
      <w:tr w:rsidR="00F843AC" w:rsidRPr="009743EA" w14:paraId="38B2D760"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1A5BE30F" w14:textId="77777777" w:rsidR="00F843AC" w:rsidRPr="009743EA" w:rsidRDefault="00F843AC" w:rsidP="001F364E">
            <w:pPr>
              <w:pStyle w:val="TAL"/>
              <w:rPr>
                <w:i/>
              </w:rPr>
            </w:pPr>
            <w:r w:rsidRPr="009743EA">
              <w:rPr>
                <w:i/>
              </w:rPr>
              <w:t>cseType</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52226428" w14:textId="77777777" w:rsidR="00F843AC" w:rsidRPr="009743EA" w:rsidRDefault="00F843AC" w:rsidP="001F364E">
            <w:pPr>
              <w:pStyle w:val="TAL"/>
            </w:pPr>
            <w:r w:rsidRPr="009743EA">
              <w:t>CSEBase, remoteCSE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C6924BB" w14:textId="77777777" w:rsidR="00F843AC" w:rsidRPr="009743EA" w:rsidRDefault="00F843AC" w:rsidP="001F364E">
            <w:pPr>
              <w:pStyle w:val="TAL"/>
              <w:rPr>
                <w:b/>
                <w:i/>
              </w:rPr>
            </w:pPr>
            <w:r w:rsidRPr="009743EA">
              <w:rPr>
                <w:b/>
                <w:i/>
              </w:rPr>
              <w:t>cst</w:t>
            </w:r>
          </w:p>
        </w:tc>
      </w:tr>
      <w:tr w:rsidR="00F843AC" w:rsidRPr="009743EA" w14:paraId="06232493"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3FFD559E" w14:textId="77777777" w:rsidR="00F843AC" w:rsidRPr="009743EA" w:rsidRDefault="00F843AC" w:rsidP="001F364E">
            <w:pPr>
              <w:pStyle w:val="TAL"/>
              <w:rPr>
                <w:i/>
              </w:rPr>
            </w:pPr>
            <w:r w:rsidRPr="009743EA">
              <w:rPr>
                <w:i/>
              </w:rPr>
              <w:t>CSE-ID</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74CA5CC5" w14:textId="77777777" w:rsidR="00F843AC" w:rsidRPr="009743EA" w:rsidRDefault="00F843AC" w:rsidP="001F364E">
            <w:pPr>
              <w:pStyle w:val="TAL"/>
            </w:pPr>
            <w:r w:rsidRPr="009743EA">
              <w:t>CSEBase, remoteCSE, serviceSubscribedNode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255F19F" w14:textId="77777777" w:rsidR="00F843AC" w:rsidRPr="009743EA" w:rsidRDefault="00F843AC" w:rsidP="001F364E">
            <w:pPr>
              <w:pStyle w:val="TAL"/>
              <w:rPr>
                <w:b/>
                <w:i/>
              </w:rPr>
            </w:pPr>
            <w:r w:rsidRPr="009743EA">
              <w:rPr>
                <w:b/>
                <w:i/>
              </w:rPr>
              <w:t>csi</w:t>
            </w:r>
          </w:p>
        </w:tc>
      </w:tr>
      <w:tr w:rsidR="00F843AC" w:rsidRPr="009743EA" w14:paraId="4333C5F1"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0D3EDDA4" w14:textId="77777777" w:rsidR="00F843AC" w:rsidRPr="009743EA" w:rsidRDefault="00F843AC" w:rsidP="001F364E">
            <w:pPr>
              <w:pStyle w:val="TAL"/>
              <w:rPr>
                <w:i/>
              </w:rPr>
            </w:pPr>
            <w:r w:rsidRPr="009743EA">
              <w:rPr>
                <w:i/>
              </w:rPr>
              <w:t>supportedResourceType</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3FC9A5EF" w14:textId="77777777" w:rsidR="00F843AC" w:rsidRPr="009743EA" w:rsidRDefault="00F843AC" w:rsidP="001F364E">
            <w:pPr>
              <w:pStyle w:val="TAL"/>
            </w:pPr>
            <w:r w:rsidRPr="009743EA">
              <w:t>CSEBase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35EF94FF" w14:textId="77777777" w:rsidR="00F843AC" w:rsidRPr="009743EA" w:rsidRDefault="00F843AC" w:rsidP="001F364E">
            <w:pPr>
              <w:pStyle w:val="TAL"/>
              <w:rPr>
                <w:b/>
                <w:i/>
              </w:rPr>
            </w:pPr>
            <w:r w:rsidRPr="009743EA">
              <w:rPr>
                <w:b/>
                <w:i/>
              </w:rPr>
              <w:t>srt</w:t>
            </w:r>
          </w:p>
        </w:tc>
      </w:tr>
      <w:tr w:rsidR="00F843AC" w:rsidRPr="009743EA" w14:paraId="0E7EA6B8"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343D7715" w14:textId="77777777" w:rsidR="00F843AC" w:rsidRPr="009743EA" w:rsidRDefault="00F843AC" w:rsidP="001F364E">
            <w:pPr>
              <w:pStyle w:val="TAL"/>
              <w:rPr>
                <w:i/>
              </w:rPr>
            </w:pPr>
            <w:r w:rsidRPr="009743EA">
              <w:rPr>
                <w:i/>
              </w:rPr>
              <w:t>notificationCongestionPolicy</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350E33E0" w14:textId="77777777" w:rsidR="00F843AC" w:rsidRPr="009743EA" w:rsidRDefault="00F843AC" w:rsidP="001F364E">
            <w:pPr>
              <w:pStyle w:val="TAL"/>
            </w:pPr>
            <w:r w:rsidRPr="009743EA">
              <w:t>CSEBase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7CE8EAA5" w14:textId="77777777" w:rsidR="00F843AC" w:rsidRPr="009743EA" w:rsidRDefault="00F843AC" w:rsidP="001F364E">
            <w:pPr>
              <w:pStyle w:val="TAL"/>
              <w:rPr>
                <w:b/>
                <w:i/>
              </w:rPr>
            </w:pPr>
            <w:r w:rsidRPr="009743EA">
              <w:rPr>
                <w:b/>
                <w:i/>
              </w:rPr>
              <w:t>ncp</w:t>
            </w:r>
          </w:p>
        </w:tc>
      </w:tr>
      <w:tr w:rsidR="00F843AC" w:rsidRPr="009743EA" w14:paraId="1E3A8094"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2BCE8E2D" w14:textId="77777777" w:rsidR="00F843AC" w:rsidRPr="009743EA" w:rsidRDefault="00F843AC" w:rsidP="001F364E">
            <w:pPr>
              <w:pStyle w:val="TAL"/>
              <w:rPr>
                <w:i/>
              </w:rPr>
            </w:pPr>
            <w:r w:rsidRPr="009743EA">
              <w:rPr>
                <w:i/>
              </w:rPr>
              <w:t>memberType</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2E312A11" w14:textId="77777777" w:rsidR="00F843AC" w:rsidRPr="009743EA" w:rsidRDefault="00F843AC" w:rsidP="001F364E">
            <w:pPr>
              <w:pStyle w:val="TAL"/>
            </w:pPr>
            <w:r w:rsidRPr="009743EA">
              <w:t>group</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2F27A039" w14:textId="77777777" w:rsidR="00F843AC" w:rsidRPr="009743EA" w:rsidRDefault="00F843AC" w:rsidP="001F364E">
            <w:pPr>
              <w:pStyle w:val="TAL"/>
              <w:rPr>
                <w:b/>
                <w:i/>
              </w:rPr>
            </w:pPr>
            <w:r w:rsidRPr="009743EA">
              <w:rPr>
                <w:b/>
                <w:i/>
              </w:rPr>
              <w:t>mt</w:t>
            </w:r>
          </w:p>
        </w:tc>
      </w:tr>
      <w:tr w:rsidR="00F843AC" w:rsidRPr="009743EA" w14:paraId="71A2426F"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45636763" w14:textId="77777777" w:rsidR="00F843AC" w:rsidRPr="009743EA" w:rsidRDefault="00F843AC" w:rsidP="001F364E">
            <w:pPr>
              <w:pStyle w:val="TAL"/>
              <w:rPr>
                <w:i/>
              </w:rPr>
            </w:pPr>
            <w:r w:rsidRPr="009743EA">
              <w:rPr>
                <w:i/>
              </w:rPr>
              <w:t>currentNrOfMembers</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11820E98" w14:textId="77777777" w:rsidR="00F843AC" w:rsidRPr="009743EA" w:rsidRDefault="00F843AC" w:rsidP="001F364E">
            <w:pPr>
              <w:pStyle w:val="TAL"/>
            </w:pPr>
            <w:r w:rsidRPr="009743EA">
              <w:t>group</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45769796" w14:textId="77777777" w:rsidR="00F843AC" w:rsidRPr="009743EA" w:rsidRDefault="00F843AC" w:rsidP="001F364E">
            <w:pPr>
              <w:pStyle w:val="TAL"/>
              <w:rPr>
                <w:b/>
                <w:i/>
              </w:rPr>
            </w:pPr>
            <w:r w:rsidRPr="009743EA">
              <w:rPr>
                <w:b/>
                <w:i/>
              </w:rPr>
              <w:t>cnm</w:t>
            </w:r>
          </w:p>
        </w:tc>
      </w:tr>
      <w:tr w:rsidR="00F843AC" w:rsidRPr="009743EA" w14:paraId="3C67F6F3"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78DBA092" w14:textId="77777777" w:rsidR="00F843AC" w:rsidRPr="009743EA" w:rsidRDefault="00F843AC" w:rsidP="001F364E">
            <w:pPr>
              <w:pStyle w:val="TAL"/>
              <w:rPr>
                <w:i/>
              </w:rPr>
            </w:pPr>
            <w:r w:rsidRPr="009743EA">
              <w:rPr>
                <w:i/>
              </w:rPr>
              <w:t>maxNrOfMembers</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1CABF1CF" w14:textId="77777777" w:rsidR="00F843AC" w:rsidRPr="009743EA" w:rsidRDefault="00F843AC" w:rsidP="001F364E">
            <w:pPr>
              <w:pStyle w:val="TAL"/>
            </w:pPr>
            <w:r w:rsidRPr="009743EA">
              <w:t>group</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B6853EA" w14:textId="77777777" w:rsidR="00F843AC" w:rsidRPr="009743EA" w:rsidRDefault="00F843AC" w:rsidP="001F364E">
            <w:pPr>
              <w:pStyle w:val="TAL"/>
              <w:rPr>
                <w:b/>
                <w:i/>
              </w:rPr>
            </w:pPr>
            <w:r w:rsidRPr="009743EA">
              <w:rPr>
                <w:b/>
                <w:i/>
              </w:rPr>
              <w:t>mnm</w:t>
            </w:r>
          </w:p>
        </w:tc>
      </w:tr>
      <w:tr w:rsidR="00F843AC" w:rsidRPr="009743EA" w14:paraId="0490EA23"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7B7991EE" w14:textId="77777777" w:rsidR="00F843AC" w:rsidRPr="009743EA" w:rsidRDefault="00F843AC" w:rsidP="001F364E">
            <w:pPr>
              <w:pStyle w:val="TAL"/>
              <w:rPr>
                <w:i/>
              </w:rPr>
            </w:pPr>
            <w:r w:rsidRPr="009743EA">
              <w:rPr>
                <w:rFonts w:eastAsia="Arial"/>
                <w:i/>
              </w:rPr>
              <w:t>memberIDs</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01E04682" w14:textId="77777777" w:rsidR="00F843AC" w:rsidRPr="009743EA" w:rsidRDefault="00F843AC" w:rsidP="001F364E">
            <w:pPr>
              <w:pStyle w:val="TAL"/>
            </w:pPr>
            <w:r w:rsidRPr="009743EA">
              <w:t>group</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3FDA433" w14:textId="77777777" w:rsidR="00F843AC" w:rsidRPr="009743EA" w:rsidRDefault="00F843AC" w:rsidP="001F364E">
            <w:pPr>
              <w:pStyle w:val="TAL"/>
              <w:rPr>
                <w:b/>
                <w:i/>
              </w:rPr>
            </w:pPr>
            <w:r w:rsidRPr="009743EA">
              <w:rPr>
                <w:b/>
                <w:i/>
              </w:rPr>
              <w:t>mid</w:t>
            </w:r>
          </w:p>
        </w:tc>
      </w:tr>
      <w:tr w:rsidR="00F843AC" w:rsidRPr="009743EA" w14:paraId="1108888B"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4672EE45" w14:textId="77777777" w:rsidR="00F843AC" w:rsidRPr="009743EA" w:rsidRDefault="00F843AC" w:rsidP="001F364E">
            <w:pPr>
              <w:pStyle w:val="TAL"/>
              <w:rPr>
                <w:rFonts w:eastAsia="Arial"/>
                <w:i/>
              </w:rPr>
            </w:pPr>
            <w:r w:rsidRPr="009743EA">
              <w:rPr>
                <w:i/>
              </w:rPr>
              <w:t>membersAccessControlPolicyIDs</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422BB7B1" w14:textId="77777777" w:rsidR="00F843AC" w:rsidRPr="009743EA" w:rsidRDefault="00F843AC" w:rsidP="001F364E">
            <w:pPr>
              <w:pStyle w:val="TAL"/>
            </w:pPr>
            <w:r w:rsidRPr="009743EA">
              <w:t>group</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2232C6FC" w14:textId="77777777" w:rsidR="00F843AC" w:rsidRPr="009743EA" w:rsidRDefault="00F843AC" w:rsidP="001F364E">
            <w:pPr>
              <w:pStyle w:val="TAL"/>
              <w:rPr>
                <w:b/>
                <w:i/>
              </w:rPr>
            </w:pPr>
            <w:r w:rsidRPr="009743EA">
              <w:rPr>
                <w:b/>
                <w:i/>
              </w:rPr>
              <w:t>macp</w:t>
            </w:r>
          </w:p>
        </w:tc>
      </w:tr>
      <w:tr w:rsidR="00F843AC" w:rsidRPr="009743EA" w14:paraId="6262F780"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0F6AEB8E" w14:textId="77777777" w:rsidR="00F843AC" w:rsidRPr="009743EA" w:rsidRDefault="00F843AC" w:rsidP="001F364E">
            <w:pPr>
              <w:pStyle w:val="TAL"/>
              <w:rPr>
                <w:i/>
              </w:rPr>
            </w:pPr>
            <w:r w:rsidRPr="009743EA">
              <w:rPr>
                <w:i/>
              </w:rPr>
              <w:t>memberTypeValidated</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13DB5CC3" w14:textId="77777777" w:rsidR="00F843AC" w:rsidRPr="009743EA" w:rsidRDefault="00F843AC" w:rsidP="001F364E">
            <w:pPr>
              <w:pStyle w:val="TAL"/>
            </w:pPr>
            <w:r w:rsidRPr="009743EA">
              <w:t>group</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618264D4" w14:textId="77777777" w:rsidR="00F843AC" w:rsidRPr="009743EA" w:rsidRDefault="00F843AC" w:rsidP="001F364E">
            <w:pPr>
              <w:pStyle w:val="TAL"/>
              <w:rPr>
                <w:b/>
                <w:i/>
              </w:rPr>
            </w:pPr>
            <w:r w:rsidRPr="009743EA">
              <w:rPr>
                <w:b/>
                <w:i/>
              </w:rPr>
              <w:t>mtv</w:t>
            </w:r>
          </w:p>
        </w:tc>
      </w:tr>
      <w:tr w:rsidR="00F843AC" w:rsidRPr="009743EA" w14:paraId="2EA6D95F"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09BDC537" w14:textId="77777777" w:rsidR="00F843AC" w:rsidRPr="009743EA" w:rsidRDefault="00F843AC" w:rsidP="001F364E">
            <w:pPr>
              <w:pStyle w:val="TAL"/>
              <w:rPr>
                <w:i/>
              </w:rPr>
            </w:pPr>
            <w:r w:rsidRPr="009743EA">
              <w:rPr>
                <w:i/>
              </w:rPr>
              <w:t>consistencyStrategy</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50438F0B" w14:textId="77777777" w:rsidR="00F843AC" w:rsidRPr="009743EA" w:rsidRDefault="00F843AC" w:rsidP="001F364E">
            <w:pPr>
              <w:pStyle w:val="TAL"/>
            </w:pPr>
            <w:r w:rsidRPr="009743EA">
              <w:t>group</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4AD37E73" w14:textId="77777777" w:rsidR="00F843AC" w:rsidRPr="009743EA" w:rsidRDefault="00F843AC" w:rsidP="001F364E">
            <w:pPr>
              <w:pStyle w:val="TAL"/>
              <w:rPr>
                <w:b/>
                <w:i/>
              </w:rPr>
            </w:pPr>
            <w:r w:rsidRPr="009743EA">
              <w:rPr>
                <w:b/>
                <w:i/>
              </w:rPr>
              <w:t>csy</w:t>
            </w:r>
          </w:p>
        </w:tc>
      </w:tr>
      <w:tr w:rsidR="00F843AC" w:rsidRPr="009743EA" w14:paraId="24D0EF9F"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51EDD1F3" w14:textId="77777777" w:rsidR="00F843AC" w:rsidRPr="009743EA" w:rsidRDefault="00F843AC" w:rsidP="001F364E">
            <w:pPr>
              <w:pStyle w:val="TAL"/>
              <w:rPr>
                <w:i/>
              </w:rPr>
            </w:pPr>
            <w:r w:rsidRPr="009743EA">
              <w:rPr>
                <w:rFonts w:hint="eastAsia"/>
                <w:i/>
                <w:iCs/>
                <w:szCs w:val="18"/>
              </w:rPr>
              <w:t>semanticSupportIndicator</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2B9C3936" w14:textId="77777777" w:rsidR="00F843AC" w:rsidRPr="009743EA" w:rsidRDefault="00F843AC" w:rsidP="001F364E">
            <w:pPr>
              <w:pStyle w:val="TAL"/>
            </w:pPr>
            <w:r w:rsidRPr="009743EA">
              <w:rPr>
                <w:rFonts w:hint="eastAsia"/>
                <w:szCs w:val="18"/>
              </w:rPr>
              <w:t>group</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234B8F9B" w14:textId="77777777" w:rsidR="00F843AC" w:rsidRPr="009743EA" w:rsidRDefault="00F843AC" w:rsidP="001F364E">
            <w:pPr>
              <w:pStyle w:val="TAL"/>
              <w:rPr>
                <w:b/>
                <w:i/>
              </w:rPr>
            </w:pPr>
            <w:r w:rsidRPr="009743EA">
              <w:rPr>
                <w:rFonts w:hint="eastAsia"/>
                <w:b/>
                <w:bCs/>
                <w:i/>
                <w:iCs/>
                <w:szCs w:val="18"/>
              </w:rPr>
              <w:t>ssi</w:t>
            </w:r>
          </w:p>
        </w:tc>
      </w:tr>
      <w:tr w:rsidR="00F843AC" w:rsidRPr="009743EA" w14:paraId="2F5624BB"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7E857715" w14:textId="77777777" w:rsidR="00F843AC" w:rsidRPr="009743EA" w:rsidRDefault="00F843AC" w:rsidP="001F364E">
            <w:pPr>
              <w:pStyle w:val="TAL"/>
              <w:rPr>
                <w:i/>
                <w:iCs/>
                <w:szCs w:val="18"/>
              </w:rPr>
            </w:pPr>
            <w:r w:rsidRPr="009743EA">
              <w:rPr>
                <w:i/>
                <w:iCs/>
                <w:szCs w:val="18"/>
              </w:rPr>
              <w:t>notifyAggregation</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6136560A" w14:textId="77777777" w:rsidR="00F843AC" w:rsidRPr="009743EA" w:rsidRDefault="00F843AC" w:rsidP="001F364E">
            <w:pPr>
              <w:pStyle w:val="TAL"/>
              <w:rPr>
                <w:szCs w:val="18"/>
              </w:rPr>
            </w:pPr>
            <w:r w:rsidRPr="009743EA">
              <w:rPr>
                <w:rFonts w:hint="eastAsia"/>
                <w:szCs w:val="18"/>
                <w:lang w:eastAsia="ko-KR"/>
              </w:rPr>
              <w:t>group</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7C8FAFBF" w14:textId="77777777" w:rsidR="00F843AC" w:rsidRPr="009743EA" w:rsidRDefault="00F843AC" w:rsidP="001F364E">
            <w:pPr>
              <w:pStyle w:val="TAL"/>
              <w:rPr>
                <w:b/>
                <w:bCs/>
                <w:i/>
                <w:iCs/>
                <w:szCs w:val="18"/>
              </w:rPr>
            </w:pPr>
            <w:r w:rsidRPr="009743EA">
              <w:rPr>
                <w:rFonts w:hint="eastAsia"/>
                <w:b/>
                <w:bCs/>
                <w:i/>
                <w:iCs/>
                <w:szCs w:val="18"/>
                <w:lang w:eastAsia="ko-KR"/>
              </w:rPr>
              <w:t>nar</w:t>
            </w:r>
          </w:p>
        </w:tc>
      </w:tr>
      <w:tr w:rsidR="00F843AC" w:rsidRPr="009743EA" w14:paraId="76CB5A1D"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16CBD49B" w14:textId="77777777" w:rsidR="00F843AC" w:rsidRPr="009743EA" w:rsidRDefault="00F843AC" w:rsidP="001F364E">
            <w:pPr>
              <w:pStyle w:val="TAL"/>
              <w:rPr>
                <w:i/>
                <w:iCs/>
                <w:szCs w:val="18"/>
              </w:rPr>
            </w:pPr>
            <w:r w:rsidRPr="009743EA">
              <w:rPr>
                <w:i/>
              </w:rPr>
              <w:t>groupName</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24A7FA67" w14:textId="77777777" w:rsidR="00F843AC" w:rsidRPr="009743EA" w:rsidRDefault="00F843AC" w:rsidP="001F364E">
            <w:pPr>
              <w:pStyle w:val="TAL"/>
              <w:rPr>
                <w:szCs w:val="18"/>
                <w:lang w:eastAsia="ko-KR"/>
              </w:rPr>
            </w:pPr>
            <w:r w:rsidRPr="009743EA">
              <w:t>group, subscription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5B3E0ED1" w14:textId="77777777" w:rsidR="00F843AC" w:rsidRPr="009743EA" w:rsidRDefault="00F843AC" w:rsidP="001F364E">
            <w:pPr>
              <w:pStyle w:val="TAL"/>
              <w:rPr>
                <w:b/>
                <w:bCs/>
                <w:i/>
                <w:iCs/>
                <w:szCs w:val="18"/>
                <w:lang w:eastAsia="ko-KR"/>
              </w:rPr>
            </w:pPr>
            <w:r w:rsidRPr="009743EA">
              <w:rPr>
                <w:b/>
                <w:i/>
              </w:rPr>
              <w:t>gn</w:t>
            </w:r>
          </w:p>
        </w:tc>
      </w:tr>
      <w:tr w:rsidR="00F843AC" w:rsidRPr="009743EA" w14:paraId="36B59066"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724D03D7" w14:textId="77777777" w:rsidR="00F843AC" w:rsidRPr="009743EA" w:rsidRDefault="00F843AC" w:rsidP="001F364E">
            <w:pPr>
              <w:pStyle w:val="TAL"/>
              <w:rPr>
                <w:i/>
              </w:rPr>
            </w:pPr>
            <w:r w:rsidRPr="009743EA">
              <w:rPr>
                <w:i/>
              </w:rPr>
              <w:t>CSEBase</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0F99524F" w14:textId="77777777" w:rsidR="00F843AC" w:rsidRPr="009743EA" w:rsidRDefault="00F843AC" w:rsidP="001F364E">
            <w:pPr>
              <w:pStyle w:val="TAL"/>
            </w:pPr>
            <w:r w:rsidRPr="009743EA">
              <w:t>remoteCSE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7F75647" w14:textId="77777777" w:rsidR="00F843AC" w:rsidRPr="009743EA" w:rsidRDefault="00F843AC" w:rsidP="001F364E">
            <w:pPr>
              <w:pStyle w:val="TAL"/>
              <w:rPr>
                <w:b/>
                <w:i/>
              </w:rPr>
            </w:pPr>
            <w:r w:rsidRPr="009743EA">
              <w:rPr>
                <w:b/>
                <w:i/>
              </w:rPr>
              <w:t>cb</w:t>
            </w:r>
          </w:p>
        </w:tc>
      </w:tr>
      <w:tr w:rsidR="00F843AC" w:rsidRPr="009743EA" w14:paraId="6DEB400B"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6E717224" w14:textId="77777777" w:rsidR="00F843AC" w:rsidRPr="009743EA" w:rsidRDefault="00F843AC" w:rsidP="001F364E">
            <w:pPr>
              <w:pStyle w:val="TAL"/>
              <w:rPr>
                <w:i/>
              </w:rPr>
            </w:pPr>
            <w:r w:rsidRPr="009743EA">
              <w:rPr>
                <w:i/>
              </w:rPr>
              <w:t>M2M-Ext-ID</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1134CE29" w14:textId="77777777" w:rsidR="00F843AC" w:rsidRPr="009743EA" w:rsidRDefault="00F843AC" w:rsidP="001F364E">
            <w:pPr>
              <w:pStyle w:val="TAL"/>
            </w:pPr>
            <w:r w:rsidRPr="009743EA">
              <w:t>remoteCSE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31D5B0C5" w14:textId="77777777" w:rsidR="00F843AC" w:rsidRPr="009743EA" w:rsidRDefault="00F843AC" w:rsidP="001F364E">
            <w:pPr>
              <w:pStyle w:val="TAL"/>
              <w:rPr>
                <w:b/>
                <w:i/>
              </w:rPr>
            </w:pPr>
            <w:r w:rsidRPr="009743EA">
              <w:rPr>
                <w:b/>
                <w:i/>
              </w:rPr>
              <w:t>mei</w:t>
            </w:r>
          </w:p>
        </w:tc>
      </w:tr>
      <w:tr w:rsidR="00F843AC" w:rsidRPr="009743EA" w14:paraId="0ADFCDBA"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7504D4F6" w14:textId="77777777" w:rsidR="00F843AC" w:rsidRPr="009743EA" w:rsidRDefault="00F843AC" w:rsidP="001F364E">
            <w:pPr>
              <w:pStyle w:val="TAL"/>
              <w:rPr>
                <w:i/>
              </w:rPr>
            </w:pPr>
            <w:r w:rsidRPr="009743EA">
              <w:rPr>
                <w:i/>
              </w:rPr>
              <w:t>Trigger-Recipient-ID</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556AE205" w14:textId="77777777" w:rsidR="00F843AC" w:rsidRPr="009743EA" w:rsidRDefault="00F843AC" w:rsidP="001F364E">
            <w:pPr>
              <w:pStyle w:val="TAL"/>
            </w:pPr>
            <w:r w:rsidRPr="009743EA">
              <w:t>remoteCSE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06DAF04" w14:textId="77777777" w:rsidR="00F843AC" w:rsidRPr="009743EA" w:rsidRDefault="00F843AC" w:rsidP="001F364E">
            <w:pPr>
              <w:pStyle w:val="TAL"/>
              <w:rPr>
                <w:b/>
                <w:i/>
              </w:rPr>
            </w:pPr>
            <w:r w:rsidRPr="009743EA">
              <w:rPr>
                <w:b/>
                <w:i/>
              </w:rPr>
              <w:t>tri</w:t>
            </w:r>
          </w:p>
        </w:tc>
      </w:tr>
      <w:tr w:rsidR="00F843AC" w:rsidRPr="009743EA" w14:paraId="2D7D819F"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46E3FE8F" w14:textId="77777777" w:rsidR="00F843AC" w:rsidRPr="009743EA" w:rsidRDefault="00F843AC" w:rsidP="001F364E">
            <w:pPr>
              <w:pStyle w:val="TAL"/>
              <w:rPr>
                <w:i/>
              </w:rPr>
            </w:pPr>
            <w:r w:rsidRPr="009743EA">
              <w:rPr>
                <w:i/>
              </w:rPr>
              <w:t>requestReachability</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33A99CD0" w14:textId="77777777" w:rsidR="00F843AC" w:rsidRPr="009743EA" w:rsidRDefault="00F843AC" w:rsidP="001F364E">
            <w:pPr>
              <w:pStyle w:val="TAL"/>
            </w:pPr>
            <w:r w:rsidRPr="009743EA">
              <w:t>remoteCSE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CF1A617" w14:textId="77777777" w:rsidR="00F843AC" w:rsidRPr="009743EA" w:rsidRDefault="00F843AC" w:rsidP="001F364E">
            <w:pPr>
              <w:pStyle w:val="TAL"/>
              <w:rPr>
                <w:b/>
                <w:i/>
              </w:rPr>
            </w:pPr>
            <w:r w:rsidRPr="009743EA">
              <w:rPr>
                <w:b/>
                <w:i/>
              </w:rPr>
              <w:t>rr</w:t>
            </w:r>
          </w:p>
        </w:tc>
      </w:tr>
      <w:tr w:rsidR="00F843AC" w:rsidRPr="009743EA" w14:paraId="5E155E7C"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42E26C41" w14:textId="77777777" w:rsidR="00F843AC" w:rsidRPr="009743EA" w:rsidRDefault="00F843AC" w:rsidP="001F364E">
            <w:pPr>
              <w:pStyle w:val="TAL"/>
              <w:rPr>
                <w:i/>
              </w:rPr>
            </w:pPr>
            <w:r w:rsidRPr="009743EA">
              <w:rPr>
                <w:rFonts w:eastAsia="Arial" w:cs="Arial"/>
                <w:i/>
                <w:szCs w:val="18"/>
                <w:lang w:eastAsia="zh-CN"/>
              </w:rPr>
              <w:t>trigger</w:t>
            </w:r>
            <w:r w:rsidRPr="009743EA">
              <w:rPr>
                <w:rFonts w:eastAsia="Arial" w:cs="Arial" w:hint="eastAsia"/>
                <w:i/>
                <w:szCs w:val="18"/>
                <w:lang w:eastAsia="zh-CN"/>
              </w:rPr>
              <w:t>R</w:t>
            </w:r>
            <w:r w:rsidRPr="009743EA">
              <w:rPr>
                <w:rFonts w:eastAsia="Arial" w:cs="Arial"/>
                <w:i/>
                <w:szCs w:val="18"/>
                <w:lang w:eastAsia="zh-CN"/>
              </w:rPr>
              <w:t>eference</w:t>
            </w:r>
            <w:r w:rsidRPr="009743EA">
              <w:rPr>
                <w:rFonts w:eastAsia="Arial" w:cs="Arial" w:hint="eastAsia"/>
                <w:i/>
                <w:szCs w:val="18"/>
                <w:lang w:eastAsia="zh-CN"/>
              </w:rPr>
              <w:t>N</w:t>
            </w:r>
            <w:r w:rsidRPr="009743EA">
              <w:rPr>
                <w:rFonts w:eastAsia="Arial" w:cs="Arial"/>
                <w:i/>
                <w:szCs w:val="18"/>
                <w:lang w:eastAsia="zh-CN"/>
              </w:rPr>
              <w:t>umber</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035FDC00" w14:textId="77777777" w:rsidR="00F843AC" w:rsidRPr="009743EA" w:rsidRDefault="00F843AC" w:rsidP="001F364E">
            <w:pPr>
              <w:pStyle w:val="TAL"/>
            </w:pPr>
            <w:r w:rsidRPr="009743EA">
              <w:t>remoteCSE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F878C13" w14:textId="77777777" w:rsidR="00F843AC" w:rsidRPr="009743EA" w:rsidRDefault="00F843AC" w:rsidP="001F364E">
            <w:pPr>
              <w:pStyle w:val="TAL"/>
              <w:rPr>
                <w:b/>
                <w:i/>
              </w:rPr>
            </w:pPr>
            <w:r w:rsidRPr="009743EA">
              <w:rPr>
                <w:b/>
                <w:i/>
                <w:lang w:eastAsia="zh-CN"/>
              </w:rPr>
              <w:t>trn</w:t>
            </w:r>
          </w:p>
        </w:tc>
      </w:tr>
      <w:tr w:rsidR="00F843AC" w:rsidRPr="009743EA" w14:paraId="76816020"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74D6B3FA" w14:textId="77777777" w:rsidR="00F843AC" w:rsidRPr="009743EA" w:rsidRDefault="00F843AC" w:rsidP="001F364E">
            <w:pPr>
              <w:pStyle w:val="TAL"/>
              <w:rPr>
                <w:rFonts w:eastAsia="Arial" w:cs="Arial"/>
                <w:i/>
                <w:szCs w:val="18"/>
                <w:lang w:eastAsia="zh-CN"/>
              </w:rPr>
            </w:pPr>
            <w:r w:rsidRPr="009743EA">
              <w:rPr>
                <w:i/>
              </w:rPr>
              <w:t>eventNotificationCriteria</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6BC38477" w14:textId="77777777" w:rsidR="00F843AC" w:rsidRPr="009743EA" w:rsidRDefault="00F843AC" w:rsidP="001F364E">
            <w:pPr>
              <w:pStyle w:val="TAL"/>
            </w:pPr>
            <w:r w:rsidRPr="009743EA">
              <w:t>subscription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46BDB2CE" w14:textId="77777777" w:rsidR="00F843AC" w:rsidRPr="009743EA" w:rsidRDefault="00F843AC" w:rsidP="001F364E">
            <w:pPr>
              <w:pStyle w:val="TAL"/>
              <w:rPr>
                <w:b/>
                <w:i/>
                <w:lang w:eastAsia="zh-CN"/>
              </w:rPr>
            </w:pPr>
            <w:r w:rsidRPr="009743EA">
              <w:rPr>
                <w:b/>
                <w:i/>
              </w:rPr>
              <w:t>enc</w:t>
            </w:r>
          </w:p>
        </w:tc>
      </w:tr>
      <w:tr w:rsidR="00F843AC" w:rsidRPr="009743EA" w14:paraId="716CDE63"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5C519CEA" w14:textId="77777777" w:rsidR="00F843AC" w:rsidRPr="009743EA" w:rsidRDefault="00F843AC" w:rsidP="001F364E">
            <w:pPr>
              <w:pStyle w:val="TAL"/>
              <w:rPr>
                <w:i/>
              </w:rPr>
            </w:pPr>
            <w:r w:rsidRPr="009743EA">
              <w:rPr>
                <w:i/>
              </w:rPr>
              <w:t>expirationCounter</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41FDAF6C" w14:textId="77777777" w:rsidR="00F843AC" w:rsidRPr="009743EA" w:rsidRDefault="00F843AC" w:rsidP="001F364E">
            <w:pPr>
              <w:pStyle w:val="TAL"/>
            </w:pPr>
            <w:r w:rsidRPr="009743EA">
              <w:t>subscription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3C3FAA16" w14:textId="77777777" w:rsidR="00F843AC" w:rsidRPr="009743EA" w:rsidRDefault="00F843AC" w:rsidP="001F364E">
            <w:pPr>
              <w:pStyle w:val="TAL"/>
              <w:rPr>
                <w:b/>
                <w:i/>
              </w:rPr>
            </w:pPr>
            <w:r w:rsidRPr="009743EA">
              <w:rPr>
                <w:b/>
                <w:i/>
              </w:rPr>
              <w:t>exc</w:t>
            </w:r>
          </w:p>
        </w:tc>
      </w:tr>
      <w:tr w:rsidR="00F843AC" w:rsidRPr="009743EA" w14:paraId="257D25F9"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789C7858" w14:textId="77777777" w:rsidR="00F843AC" w:rsidRPr="009743EA" w:rsidRDefault="00F843AC" w:rsidP="001F364E">
            <w:pPr>
              <w:pStyle w:val="TAL"/>
              <w:rPr>
                <w:i/>
              </w:rPr>
            </w:pPr>
            <w:r w:rsidRPr="009743EA">
              <w:rPr>
                <w:i/>
              </w:rPr>
              <w:t>notificationURI</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25C1B5E4" w14:textId="77777777" w:rsidR="00F843AC" w:rsidRPr="009743EA" w:rsidRDefault="00F843AC" w:rsidP="001F364E">
            <w:pPr>
              <w:pStyle w:val="TAL"/>
            </w:pPr>
            <w:r w:rsidRPr="009743EA">
              <w:t>subscription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36BB14A" w14:textId="77777777" w:rsidR="00F843AC" w:rsidRPr="009743EA" w:rsidRDefault="00F843AC" w:rsidP="001F364E">
            <w:pPr>
              <w:pStyle w:val="TAL"/>
              <w:rPr>
                <w:b/>
                <w:i/>
              </w:rPr>
            </w:pPr>
            <w:r w:rsidRPr="009743EA">
              <w:rPr>
                <w:b/>
                <w:i/>
              </w:rPr>
              <w:t>nu</w:t>
            </w:r>
          </w:p>
        </w:tc>
      </w:tr>
      <w:tr w:rsidR="00F843AC" w:rsidRPr="009743EA" w14:paraId="55DE71C3"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4D267CE0" w14:textId="77777777" w:rsidR="00F843AC" w:rsidRPr="009743EA" w:rsidRDefault="00F843AC" w:rsidP="001F364E">
            <w:pPr>
              <w:pStyle w:val="TAL"/>
              <w:rPr>
                <w:i/>
              </w:rPr>
            </w:pPr>
            <w:r w:rsidRPr="009743EA">
              <w:rPr>
                <w:rStyle w:val="oneM2M-primitive-parameter-name"/>
                <w:b w:val="0"/>
              </w:rPr>
              <w:t>groupID</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589178C9" w14:textId="77777777" w:rsidR="00F843AC" w:rsidRPr="009743EA" w:rsidRDefault="00F843AC" w:rsidP="001F364E">
            <w:pPr>
              <w:pStyle w:val="TAL"/>
            </w:pPr>
            <w:r w:rsidRPr="009743EA">
              <w:t>subscription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5FD3A7EF" w14:textId="77777777" w:rsidR="00F843AC" w:rsidRPr="009743EA" w:rsidRDefault="00F843AC" w:rsidP="001F364E">
            <w:pPr>
              <w:pStyle w:val="TAL"/>
              <w:rPr>
                <w:b/>
                <w:i/>
              </w:rPr>
            </w:pPr>
            <w:r w:rsidRPr="009743EA">
              <w:rPr>
                <w:b/>
                <w:i/>
              </w:rPr>
              <w:t>gpi</w:t>
            </w:r>
          </w:p>
        </w:tc>
      </w:tr>
      <w:tr w:rsidR="00F843AC" w:rsidRPr="009743EA" w14:paraId="5F2B1FDC"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51BF1BEF" w14:textId="77777777" w:rsidR="00F843AC" w:rsidRPr="009743EA" w:rsidRDefault="00F843AC" w:rsidP="001F364E">
            <w:pPr>
              <w:pStyle w:val="TAL"/>
              <w:rPr>
                <w:rStyle w:val="oneM2M-primitive-parameter-name"/>
                <w:b w:val="0"/>
              </w:rPr>
            </w:pPr>
            <w:r w:rsidRPr="009743EA">
              <w:rPr>
                <w:i/>
              </w:rPr>
              <w:t>notificationForwardingURI</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2B9F6E5A" w14:textId="77777777" w:rsidR="00F843AC" w:rsidRPr="009743EA" w:rsidRDefault="00F843AC" w:rsidP="001F364E">
            <w:pPr>
              <w:pStyle w:val="TAL"/>
            </w:pPr>
            <w:r w:rsidRPr="009743EA">
              <w:t>subscription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E5933F6" w14:textId="77777777" w:rsidR="00F843AC" w:rsidRPr="009743EA" w:rsidRDefault="00F843AC" w:rsidP="001F364E">
            <w:pPr>
              <w:pStyle w:val="TAL"/>
              <w:rPr>
                <w:b/>
                <w:i/>
              </w:rPr>
            </w:pPr>
            <w:r w:rsidRPr="009743EA">
              <w:rPr>
                <w:b/>
                <w:i/>
              </w:rPr>
              <w:t>nfu</w:t>
            </w:r>
          </w:p>
        </w:tc>
      </w:tr>
      <w:tr w:rsidR="00F843AC" w:rsidRPr="009743EA" w14:paraId="1554B29A"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14721D4E" w14:textId="77777777" w:rsidR="00F843AC" w:rsidRPr="009743EA" w:rsidRDefault="00F843AC" w:rsidP="001F364E">
            <w:pPr>
              <w:pStyle w:val="TAL"/>
              <w:rPr>
                <w:i/>
              </w:rPr>
            </w:pPr>
            <w:r w:rsidRPr="009743EA">
              <w:rPr>
                <w:i/>
              </w:rPr>
              <w:t>batchNotify</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78DAFFC4" w14:textId="77777777" w:rsidR="00F843AC" w:rsidRPr="009743EA" w:rsidRDefault="00F843AC" w:rsidP="001F364E">
            <w:pPr>
              <w:pStyle w:val="TAL"/>
            </w:pPr>
            <w:r w:rsidRPr="009743EA">
              <w:t>subscription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492F885" w14:textId="77777777" w:rsidR="00F843AC" w:rsidRPr="009743EA" w:rsidRDefault="00F843AC" w:rsidP="001F364E">
            <w:pPr>
              <w:pStyle w:val="TAL"/>
              <w:rPr>
                <w:b/>
                <w:i/>
              </w:rPr>
            </w:pPr>
            <w:r w:rsidRPr="009743EA">
              <w:rPr>
                <w:b/>
                <w:i/>
              </w:rPr>
              <w:t>bn</w:t>
            </w:r>
          </w:p>
        </w:tc>
      </w:tr>
      <w:tr w:rsidR="00F843AC" w:rsidRPr="009743EA" w14:paraId="4BD2C6E0"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6D547ED5" w14:textId="77777777" w:rsidR="00F843AC" w:rsidRPr="009743EA" w:rsidRDefault="00F843AC" w:rsidP="001F364E">
            <w:pPr>
              <w:pStyle w:val="TAL"/>
              <w:rPr>
                <w:i/>
              </w:rPr>
            </w:pPr>
            <w:r w:rsidRPr="009743EA">
              <w:rPr>
                <w:i/>
              </w:rPr>
              <w:t>rateLimit</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5D9296C1" w14:textId="77777777" w:rsidR="00F843AC" w:rsidRPr="009743EA" w:rsidRDefault="00F843AC" w:rsidP="001F364E">
            <w:pPr>
              <w:pStyle w:val="TAL"/>
            </w:pPr>
            <w:r w:rsidRPr="009743EA">
              <w:t>subscription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5BAE612C" w14:textId="77777777" w:rsidR="00F843AC" w:rsidRPr="009743EA" w:rsidRDefault="00F843AC" w:rsidP="001F364E">
            <w:pPr>
              <w:pStyle w:val="TAL"/>
              <w:rPr>
                <w:b/>
                <w:i/>
              </w:rPr>
            </w:pPr>
            <w:r w:rsidRPr="009743EA">
              <w:rPr>
                <w:b/>
                <w:i/>
              </w:rPr>
              <w:t>rl</w:t>
            </w:r>
          </w:p>
        </w:tc>
      </w:tr>
      <w:tr w:rsidR="00F843AC" w:rsidRPr="009743EA" w14:paraId="273FBB26"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70245CCF" w14:textId="77777777" w:rsidR="00F843AC" w:rsidRPr="009743EA" w:rsidRDefault="00F843AC" w:rsidP="001F364E">
            <w:pPr>
              <w:pStyle w:val="TAL"/>
              <w:rPr>
                <w:i/>
              </w:rPr>
            </w:pPr>
            <w:r w:rsidRPr="009743EA">
              <w:rPr>
                <w:i/>
              </w:rPr>
              <w:t>preSubscriptionNotify</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3E095E72" w14:textId="77777777" w:rsidR="00F843AC" w:rsidRPr="009743EA" w:rsidRDefault="00F843AC" w:rsidP="001F364E">
            <w:pPr>
              <w:pStyle w:val="TAL"/>
            </w:pPr>
            <w:r w:rsidRPr="009743EA">
              <w:t>subscription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8790EF6" w14:textId="77777777" w:rsidR="00F843AC" w:rsidRPr="009743EA" w:rsidRDefault="00F843AC" w:rsidP="001F364E">
            <w:pPr>
              <w:pStyle w:val="TAL"/>
              <w:rPr>
                <w:b/>
                <w:i/>
              </w:rPr>
            </w:pPr>
            <w:r w:rsidRPr="009743EA">
              <w:rPr>
                <w:b/>
                <w:i/>
              </w:rPr>
              <w:t>psn</w:t>
            </w:r>
          </w:p>
        </w:tc>
      </w:tr>
      <w:tr w:rsidR="00F843AC" w:rsidRPr="009743EA" w14:paraId="52B06A0A"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52FB7B18" w14:textId="77777777" w:rsidR="00F843AC" w:rsidRPr="009743EA" w:rsidRDefault="00F843AC" w:rsidP="001F364E">
            <w:pPr>
              <w:pStyle w:val="TAL"/>
              <w:rPr>
                <w:i/>
              </w:rPr>
            </w:pPr>
            <w:r w:rsidRPr="009743EA">
              <w:rPr>
                <w:i/>
              </w:rPr>
              <w:t>pendingNotification</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14AE1CD7" w14:textId="77777777" w:rsidR="00F843AC" w:rsidRPr="009743EA" w:rsidRDefault="00F843AC" w:rsidP="001F364E">
            <w:pPr>
              <w:pStyle w:val="TAL"/>
            </w:pPr>
            <w:r w:rsidRPr="009743EA">
              <w:t>subscription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769524C4" w14:textId="77777777" w:rsidR="00F843AC" w:rsidRPr="009743EA" w:rsidRDefault="00F843AC" w:rsidP="001F364E">
            <w:pPr>
              <w:pStyle w:val="TAL"/>
              <w:rPr>
                <w:b/>
                <w:i/>
              </w:rPr>
            </w:pPr>
            <w:r w:rsidRPr="009743EA">
              <w:rPr>
                <w:b/>
                <w:i/>
              </w:rPr>
              <w:t>pn</w:t>
            </w:r>
          </w:p>
        </w:tc>
      </w:tr>
      <w:tr w:rsidR="00F843AC" w:rsidRPr="009743EA" w14:paraId="4BE0D5E2"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54E0DEC5" w14:textId="77777777" w:rsidR="00F843AC" w:rsidRPr="009743EA" w:rsidRDefault="00F843AC" w:rsidP="001F364E">
            <w:pPr>
              <w:pStyle w:val="TAL"/>
              <w:rPr>
                <w:i/>
              </w:rPr>
            </w:pPr>
            <w:r w:rsidRPr="009743EA">
              <w:rPr>
                <w:i/>
              </w:rPr>
              <w:t>notificationStoragePriority</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51CEFCF0" w14:textId="77777777" w:rsidR="00F843AC" w:rsidRPr="009743EA" w:rsidRDefault="00F843AC" w:rsidP="001F364E">
            <w:pPr>
              <w:pStyle w:val="TAL"/>
            </w:pPr>
            <w:r w:rsidRPr="009743EA">
              <w:t>subscription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CCA6712" w14:textId="77777777" w:rsidR="00F843AC" w:rsidRPr="009743EA" w:rsidRDefault="00F843AC" w:rsidP="001F364E">
            <w:pPr>
              <w:pStyle w:val="TAL"/>
              <w:rPr>
                <w:b/>
                <w:i/>
              </w:rPr>
            </w:pPr>
            <w:r w:rsidRPr="009743EA">
              <w:rPr>
                <w:b/>
                <w:i/>
              </w:rPr>
              <w:t>nsp</w:t>
            </w:r>
          </w:p>
        </w:tc>
      </w:tr>
      <w:tr w:rsidR="00F843AC" w:rsidRPr="009743EA" w14:paraId="384E3DF3"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0B7A2FB9" w14:textId="77777777" w:rsidR="00F843AC" w:rsidRPr="009743EA" w:rsidRDefault="00F843AC" w:rsidP="001F364E">
            <w:pPr>
              <w:pStyle w:val="TAL"/>
              <w:rPr>
                <w:i/>
              </w:rPr>
            </w:pPr>
            <w:r w:rsidRPr="009743EA">
              <w:rPr>
                <w:i/>
              </w:rPr>
              <w:t>latestNotify</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69857FE8" w14:textId="77777777" w:rsidR="00F843AC" w:rsidRPr="009743EA" w:rsidRDefault="00F843AC" w:rsidP="001F364E">
            <w:pPr>
              <w:pStyle w:val="TAL"/>
            </w:pPr>
            <w:r w:rsidRPr="009743EA">
              <w:t>subscription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4188CDDC" w14:textId="77777777" w:rsidR="00F843AC" w:rsidRPr="009743EA" w:rsidRDefault="00F843AC" w:rsidP="001F364E">
            <w:pPr>
              <w:pStyle w:val="TAL"/>
              <w:rPr>
                <w:b/>
                <w:i/>
              </w:rPr>
            </w:pPr>
            <w:r w:rsidRPr="009743EA">
              <w:rPr>
                <w:b/>
                <w:i/>
              </w:rPr>
              <w:t>ln</w:t>
            </w:r>
          </w:p>
        </w:tc>
      </w:tr>
      <w:tr w:rsidR="00F843AC" w:rsidRPr="009743EA" w14:paraId="2CC3F0CD"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2CAB62A1" w14:textId="77777777" w:rsidR="00F843AC" w:rsidRPr="009743EA" w:rsidRDefault="00F843AC" w:rsidP="001F364E">
            <w:pPr>
              <w:pStyle w:val="TAL"/>
              <w:rPr>
                <w:i/>
              </w:rPr>
            </w:pPr>
            <w:r w:rsidRPr="009743EA">
              <w:rPr>
                <w:i/>
              </w:rPr>
              <w:t>notificationContentType</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45F37BAD" w14:textId="77777777" w:rsidR="00F843AC" w:rsidRPr="009743EA" w:rsidRDefault="00F843AC" w:rsidP="001F364E">
            <w:pPr>
              <w:pStyle w:val="TAL"/>
            </w:pPr>
            <w:r w:rsidRPr="009743EA">
              <w:t>subscription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28DC76BD" w14:textId="77777777" w:rsidR="00F843AC" w:rsidRPr="009743EA" w:rsidRDefault="00F843AC" w:rsidP="001F364E">
            <w:pPr>
              <w:pStyle w:val="TAL"/>
              <w:rPr>
                <w:b/>
                <w:i/>
              </w:rPr>
            </w:pPr>
            <w:r w:rsidRPr="009743EA">
              <w:rPr>
                <w:b/>
                <w:i/>
              </w:rPr>
              <w:t>nct</w:t>
            </w:r>
          </w:p>
        </w:tc>
      </w:tr>
      <w:tr w:rsidR="00F843AC" w:rsidRPr="009743EA" w14:paraId="3B1F9160"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73F9AE87" w14:textId="77777777" w:rsidR="00F843AC" w:rsidRPr="009743EA" w:rsidRDefault="00F843AC" w:rsidP="001F364E">
            <w:pPr>
              <w:pStyle w:val="TAL"/>
              <w:rPr>
                <w:i/>
              </w:rPr>
            </w:pPr>
            <w:r w:rsidRPr="009743EA">
              <w:rPr>
                <w:i/>
              </w:rPr>
              <w:t>notificationEventCat</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4CA96AE0" w14:textId="77777777" w:rsidR="00F843AC" w:rsidRPr="009743EA" w:rsidRDefault="00F843AC" w:rsidP="001F364E">
            <w:pPr>
              <w:pStyle w:val="TAL"/>
            </w:pPr>
            <w:r w:rsidRPr="009743EA">
              <w:t>subscription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A75FAB4" w14:textId="77777777" w:rsidR="00F843AC" w:rsidRPr="009743EA" w:rsidRDefault="00F843AC" w:rsidP="001F364E">
            <w:pPr>
              <w:pStyle w:val="TAL"/>
              <w:rPr>
                <w:b/>
                <w:i/>
              </w:rPr>
            </w:pPr>
            <w:r w:rsidRPr="009743EA">
              <w:rPr>
                <w:b/>
                <w:i/>
              </w:rPr>
              <w:t>nec</w:t>
            </w:r>
          </w:p>
        </w:tc>
      </w:tr>
      <w:tr w:rsidR="00F843AC" w:rsidRPr="009743EA" w14:paraId="11060016"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4518DC60" w14:textId="77777777" w:rsidR="00F843AC" w:rsidRPr="009743EA" w:rsidRDefault="00F843AC" w:rsidP="001F364E">
            <w:pPr>
              <w:pStyle w:val="TAL"/>
              <w:rPr>
                <w:i/>
              </w:rPr>
            </w:pPr>
            <w:r w:rsidRPr="009743EA">
              <w:rPr>
                <w:i/>
              </w:rPr>
              <w:t>subscriberURI</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65CB3A2C" w14:textId="77777777" w:rsidR="00F843AC" w:rsidRPr="009743EA" w:rsidRDefault="00F843AC" w:rsidP="001F364E">
            <w:pPr>
              <w:pStyle w:val="TAL"/>
            </w:pPr>
            <w:r w:rsidRPr="009743EA">
              <w:t>subscription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40838805" w14:textId="77777777" w:rsidR="00F843AC" w:rsidRPr="009743EA" w:rsidRDefault="00F843AC" w:rsidP="001F364E">
            <w:pPr>
              <w:pStyle w:val="TAL"/>
              <w:rPr>
                <w:b/>
                <w:i/>
              </w:rPr>
            </w:pPr>
            <w:r w:rsidRPr="009743EA">
              <w:rPr>
                <w:b/>
                <w:i/>
              </w:rPr>
              <w:t>su</w:t>
            </w:r>
          </w:p>
        </w:tc>
      </w:tr>
      <w:tr w:rsidR="00F843AC" w:rsidRPr="009743EA" w14:paraId="2EB4961B"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2E3DFE6C" w14:textId="77777777" w:rsidR="00F843AC" w:rsidRPr="009743EA" w:rsidRDefault="00F843AC" w:rsidP="001F364E">
            <w:pPr>
              <w:pStyle w:val="TAL"/>
              <w:rPr>
                <w:i/>
              </w:rPr>
            </w:pPr>
            <w:r w:rsidRPr="009743EA">
              <w:rPr>
                <w:rFonts w:eastAsia="Arial"/>
                <w:i/>
              </w:rPr>
              <w:t>descriptorRepresentation</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1B563214" w14:textId="77777777" w:rsidR="00F843AC" w:rsidRPr="009743EA" w:rsidRDefault="00F843AC" w:rsidP="001F364E">
            <w:pPr>
              <w:pStyle w:val="TAL"/>
            </w:pPr>
            <w:r w:rsidRPr="009743EA">
              <w:t>semanticDescriptor</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54CBEF9F" w14:textId="77777777" w:rsidR="00F843AC" w:rsidRPr="009743EA" w:rsidRDefault="00F843AC" w:rsidP="001F364E">
            <w:pPr>
              <w:pStyle w:val="TAL"/>
              <w:rPr>
                <w:b/>
                <w:i/>
              </w:rPr>
            </w:pPr>
            <w:r w:rsidRPr="009743EA">
              <w:rPr>
                <w:rFonts w:eastAsia="MS Mincho"/>
                <w:b/>
                <w:i/>
                <w:lang w:eastAsia="ja-JP"/>
              </w:rPr>
              <w:t>dcrp</w:t>
            </w:r>
          </w:p>
        </w:tc>
      </w:tr>
      <w:tr w:rsidR="00F843AC" w:rsidRPr="009743EA" w14:paraId="2000B554"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60EF6080" w14:textId="77777777" w:rsidR="00F843AC" w:rsidRPr="009743EA" w:rsidRDefault="00F843AC" w:rsidP="001F364E">
            <w:pPr>
              <w:pStyle w:val="TAL"/>
              <w:rPr>
                <w:rFonts w:eastAsia="Arial"/>
                <w:i/>
              </w:rPr>
            </w:pPr>
            <w:r w:rsidRPr="009743EA">
              <w:rPr>
                <w:rFonts w:eastAsia="Arial"/>
                <w:i/>
              </w:rPr>
              <w:t>semanticOpExec</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5A55EE68" w14:textId="77777777" w:rsidR="00F843AC" w:rsidRPr="009743EA" w:rsidRDefault="00F843AC" w:rsidP="001F364E">
            <w:pPr>
              <w:pStyle w:val="TAL"/>
            </w:pPr>
            <w:r w:rsidRPr="009743EA">
              <w:t>semanticDescriptor</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2DA7F8CE" w14:textId="77777777" w:rsidR="00F843AC" w:rsidRPr="009743EA" w:rsidRDefault="00F843AC" w:rsidP="001F364E">
            <w:pPr>
              <w:pStyle w:val="TAL"/>
              <w:rPr>
                <w:rFonts w:eastAsia="MS Mincho"/>
                <w:b/>
                <w:i/>
                <w:lang w:eastAsia="ja-JP"/>
              </w:rPr>
            </w:pPr>
            <w:r w:rsidRPr="009743EA">
              <w:rPr>
                <w:rFonts w:eastAsia="MS Mincho"/>
                <w:b/>
                <w:i/>
                <w:lang w:eastAsia="ja-JP"/>
              </w:rPr>
              <w:t>soe</w:t>
            </w:r>
          </w:p>
        </w:tc>
      </w:tr>
      <w:tr w:rsidR="00F843AC" w:rsidRPr="009743EA" w14:paraId="45C13541"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56391DB9" w14:textId="77777777" w:rsidR="00F843AC" w:rsidRPr="009743EA" w:rsidRDefault="00F843AC" w:rsidP="001F364E">
            <w:pPr>
              <w:pStyle w:val="TAL"/>
              <w:rPr>
                <w:rFonts w:eastAsia="Arial"/>
                <w:i/>
              </w:rPr>
            </w:pPr>
            <w:r w:rsidRPr="009743EA">
              <w:rPr>
                <w:rFonts w:eastAsia="Arial"/>
                <w:i/>
              </w:rPr>
              <w:t>descriptor</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6836239D" w14:textId="77777777" w:rsidR="00F843AC" w:rsidRPr="009743EA" w:rsidRDefault="00F843AC" w:rsidP="001F364E">
            <w:pPr>
              <w:pStyle w:val="TAL"/>
            </w:pPr>
            <w:r w:rsidRPr="009743EA">
              <w:t>semanticDescriptor</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0011CF9" w14:textId="77777777" w:rsidR="00F843AC" w:rsidRPr="009743EA" w:rsidRDefault="00F843AC" w:rsidP="001F364E">
            <w:pPr>
              <w:pStyle w:val="TAL"/>
              <w:rPr>
                <w:rFonts w:eastAsia="MS Mincho"/>
                <w:b/>
                <w:i/>
                <w:lang w:eastAsia="ja-JP"/>
              </w:rPr>
            </w:pPr>
            <w:r w:rsidRPr="009743EA">
              <w:rPr>
                <w:rFonts w:eastAsia="MS Mincho"/>
                <w:b/>
                <w:i/>
                <w:lang w:eastAsia="ja-JP"/>
              </w:rPr>
              <w:t>dsp</w:t>
            </w:r>
          </w:p>
        </w:tc>
      </w:tr>
      <w:tr w:rsidR="00F843AC" w:rsidRPr="009743EA" w14:paraId="3233DACB"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2024CC51" w14:textId="77777777" w:rsidR="00F843AC" w:rsidRPr="009743EA" w:rsidRDefault="00F843AC" w:rsidP="001F364E">
            <w:pPr>
              <w:pStyle w:val="TAL"/>
              <w:rPr>
                <w:rFonts w:eastAsia="Arial"/>
                <w:i/>
              </w:rPr>
            </w:pPr>
            <w:r w:rsidRPr="009743EA">
              <w:rPr>
                <w:rFonts w:eastAsia="Arial"/>
                <w:i/>
              </w:rPr>
              <w:t>relatedSemantics</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3EBF0EA0" w14:textId="77777777" w:rsidR="00F843AC" w:rsidRPr="009743EA" w:rsidRDefault="00F843AC" w:rsidP="001F364E">
            <w:pPr>
              <w:pStyle w:val="TAL"/>
            </w:pPr>
            <w:r w:rsidRPr="009743EA">
              <w:t>semanticDescriptor</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42A0E9BD" w14:textId="77777777" w:rsidR="00F843AC" w:rsidRPr="009743EA" w:rsidRDefault="00F843AC" w:rsidP="001F364E">
            <w:pPr>
              <w:pStyle w:val="TAL"/>
              <w:rPr>
                <w:rFonts w:eastAsia="MS Mincho"/>
                <w:b/>
                <w:i/>
                <w:lang w:eastAsia="ja-JP"/>
              </w:rPr>
            </w:pPr>
            <w:r w:rsidRPr="009743EA">
              <w:rPr>
                <w:rFonts w:eastAsia="MS Mincho"/>
                <w:b/>
                <w:i/>
                <w:lang w:eastAsia="ja-JP"/>
              </w:rPr>
              <w:t>rels</w:t>
            </w:r>
          </w:p>
        </w:tc>
      </w:tr>
      <w:tr w:rsidR="00F843AC" w:rsidRPr="009743EA" w14:paraId="1BD529F5"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0A5D5D24" w14:textId="77777777" w:rsidR="00F843AC" w:rsidRPr="009743EA" w:rsidRDefault="00F843AC" w:rsidP="001F364E">
            <w:pPr>
              <w:pStyle w:val="TAL"/>
              <w:rPr>
                <w:rFonts w:eastAsia="Arial"/>
                <w:i/>
              </w:rPr>
            </w:pPr>
            <w:r w:rsidRPr="009743EA">
              <w:rPr>
                <w:rFonts w:eastAsia="Arial" w:cs="Arial" w:hint="eastAsia"/>
                <w:i/>
                <w:szCs w:val="18"/>
                <w:lang w:eastAsia="zh-CN"/>
              </w:rPr>
              <w:t>periodicInterval</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3ACAD4D1" w14:textId="77777777" w:rsidR="00F843AC" w:rsidRPr="009743EA" w:rsidRDefault="00F843AC" w:rsidP="001F364E">
            <w:pPr>
              <w:pStyle w:val="TAL"/>
            </w:pPr>
            <w:r w:rsidRPr="009743EA">
              <w:rPr>
                <w:rFonts w:hint="eastAsia"/>
                <w:lang w:eastAsia="zh-CN"/>
              </w:rPr>
              <w:t>timeSeries</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2532C3F" w14:textId="77777777" w:rsidR="00F843AC" w:rsidRPr="009743EA" w:rsidRDefault="00F843AC" w:rsidP="001F364E">
            <w:pPr>
              <w:pStyle w:val="TAL"/>
              <w:rPr>
                <w:rFonts w:eastAsia="MS Mincho"/>
                <w:b/>
                <w:i/>
                <w:lang w:eastAsia="ja-JP"/>
              </w:rPr>
            </w:pPr>
            <w:r w:rsidRPr="009743EA">
              <w:rPr>
                <w:rFonts w:hint="eastAsia"/>
                <w:b/>
                <w:i/>
                <w:lang w:eastAsia="zh-CN"/>
              </w:rPr>
              <w:t>pei</w:t>
            </w:r>
          </w:p>
        </w:tc>
      </w:tr>
      <w:tr w:rsidR="00F843AC" w:rsidRPr="009743EA" w14:paraId="5BE4D4DB"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5BB750E7" w14:textId="77777777" w:rsidR="00F843AC" w:rsidRPr="009743EA" w:rsidRDefault="00F843AC" w:rsidP="001F364E">
            <w:pPr>
              <w:pStyle w:val="TAL"/>
              <w:rPr>
                <w:rFonts w:eastAsia="Arial" w:cs="Arial"/>
                <w:i/>
                <w:szCs w:val="18"/>
                <w:lang w:eastAsia="zh-CN"/>
              </w:rPr>
            </w:pPr>
            <w:r w:rsidRPr="009743EA">
              <w:rPr>
                <w:rFonts w:eastAsia="Arial" w:cs="Arial" w:hint="eastAsia"/>
                <w:i/>
                <w:szCs w:val="18"/>
                <w:lang w:eastAsia="zh-CN"/>
              </w:rPr>
              <w:t>missingDataDetect</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22A790E6" w14:textId="77777777" w:rsidR="00F843AC" w:rsidRPr="009743EA" w:rsidRDefault="00F843AC" w:rsidP="001F364E">
            <w:pPr>
              <w:pStyle w:val="TAL"/>
              <w:rPr>
                <w:lang w:eastAsia="zh-CN"/>
              </w:rPr>
            </w:pPr>
            <w:r w:rsidRPr="009743EA">
              <w:rPr>
                <w:rFonts w:hint="eastAsia"/>
                <w:lang w:eastAsia="zh-CN"/>
              </w:rPr>
              <w:t>timeSeries</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16E9F60" w14:textId="77777777" w:rsidR="00F843AC" w:rsidRPr="009743EA" w:rsidRDefault="00F843AC" w:rsidP="001F364E">
            <w:pPr>
              <w:pStyle w:val="TAL"/>
              <w:rPr>
                <w:b/>
                <w:i/>
                <w:lang w:eastAsia="zh-CN"/>
              </w:rPr>
            </w:pPr>
            <w:r w:rsidRPr="009743EA">
              <w:rPr>
                <w:rFonts w:hint="eastAsia"/>
                <w:b/>
                <w:i/>
                <w:lang w:eastAsia="zh-CN"/>
              </w:rPr>
              <w:t>mdd</w:t>
            </w:r>
          </w:p>
        </w:tc>
      </w:tr>
      <w:tr w:rsidR="00F843AC" w:rsidRPr="009743EA" w14:paraId="742D5CE7"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74C6AB20" w14:textId="77777777" w:rsidR="00F843AC" w:rsidRPr="009743EA" w:rsidRDefault="00F843AC" w:rsidP="001F364E">
            <w:pPr>
              <w:pStyle w:val="TAL"/>
              <w:rPr>
                <w:rFonts w:eastAsia="Arial" w:cs="Arial"/>
                <w:i/>
                <w:szCs w:val="18"/>
                <w:lang w:eastAsia="zh-CN"/>
              </w:rPr>
            </w:pPr>
            <w:r w:rsidRPr="009743EA">
              <w:rPr>
                <w:rFonts w:eastAsia="Arial" w:cs="Arial"/>
                <w:i/>
                <w:szCs w:val="18"/>
                <w:lang w:eastAsia="zh-CN"/>
              </w:rPr>
              <w:t>missingDataMaxNr</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049FD51A" w14:textId="77777777" w:rsidR="00F843AC" w:rsidRPr="009743EA" w:rsidRDefault="00F843AC" w:rsidP="001F364E">
            <w:pPr>
              <w:pStyle w:val="TAL"/>
              <w:rPr>
                <w:lang w:eastAsia="zh-CN"/>
              </w:rPr>
            </w:pPr>
            <w:r w:rsidRPr="009743EA">
              <w:rPr>
                <w:rFonts w:hint="eastAsia"/>
                <w:lang w:eastAsia="zh-CN"/>
              </w:rPr>
              <w:t>timeSeries</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2BEFE45" w14:textId="77777777" w:rsidR="00F843AC" w:rsidRPr="009743EA" w:rsidRDefault="00F843AC" w:rsidP="001F364E">
            <w:pPr>
              <w:pStyle w:val="TAL"/>
              <w:rPr>
                <w:b/>
                <w:i/>
                <w:lang w:eastAsia="zh-CN"/>
              </w:rPr>
            </w:pPr>
            <w:r w:rsidRPr="009743EA">
              <w:rPr>
                <w:rFonts w:hint="eastAsia"/>
                <w:b/>
                <w:i/>
                <w:lang w:eastAsia="zh-CN"/>
              </w:rPr>
              <w:t>mdn</w:t>
            </w:r>
          </w:p>
        </w:tc>
      </w:tr>
      <w:tr w:rsidR="00F843AC" w:rsidRPr="009743EA" w14:paraId="17B6C980"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0B5200D6" w14:textId="77777777" w:rsidR="00F843AC" w:rsidRPr="009743EA" w:rsidRDefault="00F843AC" w:rsidP="001F364E">
            <w:pPr>
              <w:pStyle w:val="TAL"/>
              <w:rPr>
                <w:rFonts w:eastAsia="Arial" w:cs="Arial"/>
                <w:i/>
                <w:szCs w:val="18"/>
                <w:lang w:eastAsia="zh-CN"/>
              </w:rPr>
            </w:pPr>
            <w:r w:rsidRPr="009743EA">
              <w:rPr>
                <w:rFonts w:eastAsia="Arial" w:cs="Arial"/>
                <w:i/>
                <w:szCs w:val="18"/>
                <w:lang w:eastAsia="zh-CN"/>
              </w:rPr>
              <w:t>missingDataList</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63F6BFF9" w14:textId="77777777" w:rsidR="00F843AC" w:rsidRPr="009743EA" w:rsidRDefault="00F843AC" w:rsidP="001F364E">
            <w:pPr>
              <w:pStyle w:val="TAL"/>
              <w:rPr>
                <w:lang w:eastAsia="zh-CN"/>
              </w:rPr>
            </w:pPr>
            <w:r w:rsidRPr="009743EA">
              <w:rPr>
                <w:rFonts w:hint="eastAsia"/>
                <w:lang w:eastAsia="zh-CN"/>
              </w:rPr>
              <w:t>timeSeries</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C2F9012" w14:textId="77777777" w:rsidR="00F843AC" w:rsidRPr="009743EA" w:rsidRDefault="00F843AC" w:rsidP="001F364E">
            <w:pPr>
              <w:pStyle w:val="TAL"/>
              <w:rPr>
                <w:b/>
                <w:i/>
                <w:lang w:eastAsia="zh-CN"/>
              </w:rPr>
            </w:pPr>
            <w:r w:rsidRPr="009743EA">
              <w:rPr>
                <w:rFonts w:hint="eastAsia"/>
                <w:b/>
                <w:i/>
                <w:lang w:eastAsia="zh-CN"/>
              </w:rPr>
              <w:t>mdlt</w:t>
            </w:r>
          </w:p>
        </w:tc>
      </w:tr>
      <w:tr w:rsidR="00F843AC" w:rsidRPr="009743EA" w14:paraId="5D953FE7"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5A5CE780" w14:textId="77777777" w:rsidR="00F843AC" w:rsidRPr="009743EA" w:rsidRDefault="00F843AC" w:rsidP="001F364E">
            <w:pPr>
              <w:pStyle w:val="TAL"/>
              <w:rPr>
                <w:rFonts w:eastAsia="Arial" w:cs="Arial"/>
                <w:i/>
                <w:szCs w:val="18"/>
                <w:lang w:eastAsia="zh-CN"/>
              </w:rPr>
            </w:pPr>
            <w:r w:rsidRPr="009743EA">
              <w:rPr>
                <w:rFonts w:eastAsia="Arial" w:cs="Arial"/>
                <w:i/>
                <w:szCs w:val="18"/>
                <w:lang w:eastAsia="zh-CN"/>
              </w:rPr>
              <w:t>missingDataCurrentNr</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3929F596" w14:textId="77777777" w:rsidR="00F843AC" w:rsidRPr="009743EA" w:rsidRDefault="00F843AC" w:rsidP="001F364E">
            <w:pPr>
              <w:pStyle w:val="TAL"/>
              <w:rPr>
                <w:lang w:eastAsia="zh-CN"/>
              </w:rPr>
            </w:pPr>
            <w:r w:rsidRPr="009743EA">
              <w:rPr>
                <w:rFonts w:hint="eastAsia"/>
                <w:lang w:eastAsia="zh-CN"/>
              </w:rPr>
              <w:t>timeSeries</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9BF5E66" w14:textId="77777777" w:rsidR="00F843AC" w:rsidRPr="009743EA" w:rsidRDefault="00F843AC" w:rsidP="001F364E">
            <w:pPr>
              <w:pStyle w:val="TAL"/>
              <w:rPr>
                <w:b/>
                <w:i/>
                <w:lang w:eastAsia="zh-CN"/>
              </w:rPr>
            </w:pPr>
            <w:r w:rsidRPr="009743EA">
              <w:rPr>
                <w:rFonts w:hint="eastAsia"/>
                <w:b/>
                <w:i/>
                <w:lang w:eastAsia="zh-CN"/>
              </w:rPr>
              <w:t>mdc</w:t>
            </w:r>
          </w:p>
        </w:tc>
      </w:tr>
      <w:tr w:rsidR="00F843AC" w:rsidRPr="009743EA" w14:paraId="03440061"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41C15A62" w14:textId="77777777" w:rsidR="00F843AC" w:rsidRPr="009743EA" w:rsidRDefault="00F843AC" w:rsidP="001F364E">
            <w:pPr>
              <w:pStyle w:val="TAL"/>
              <w:rPr>
                <w:rFonts w:eastAsia="Arial" w:cs="Arial"/>
                <w:i/>
                <w:szCs w:val="18"/>
                <w:lang w:eastAsia="zh-CN"/>
              </w:rPr>
            </w:pPr>
            <w:r w:rsidRPr="009743EA">
              <w:rPr>
                <w:rFonts w:eastAsia="Arial" w:cs="Arial"/>
                <w:i/>
                <w:szCs w:val="18"/>
                <w:lang w:eastAsia="zh-CN"/>
              </w:rPr>
              <w:t>missingDataDetectTimer</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31B536CC" w14:textId="77777777" w:rsidR="00F843AC" w:rsidRPr="009743EA" w:rsidRDefault="00F843AC" w:rsidP="001F364E">
            <w:pPr>
              <w:pStyle w:val="TAL"/>
              <w:rPr>
                <w:lang w:eastAsia="zh-CN"/>
              </w:rPr>
            </w:pPr>
            <w:r w:rsidRPr="009743EA">
              <w:rPr>
                <w:rFonts w:hint="eastAsia"/>
                <w:lang w:eastAsia="zh-CN"/>
              </w:rPr>
              <w:t>timeSeries</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003F7BE" w14:textId="77777777" w:rsidR="00F843AC" w:rsidRPr="009743EA" w:rsidRDefault="00F843AC" w:rsidP="001F364E">
            <w:pPr>
              <w:pStyle w:val="TAL"/>
              <w:rPr>
                <w:b/>
                <w:i/>
                <w:lang w:eastAsia="zh-CN"/>
              </w:rPr>
            </w:pPr>
            <w:r w:rsidRPr="009743EA">
              <w:rPr>
                <w:rFonts w:hint="eastAsia"/>
                <w:b/>
                <w:i/>
                <w:lang w:eastAsia="zh-CN"/>
              </w:rPr>
              <w:t>mdt</w:t>
            </w:r>
          </w:p>
        </w:tc>
      </w:tr>
      <w:tr w:rsidR="00F843AC" w:rsidRPr="009743EA" w14:paraId="68F29500"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62CF403C" w14:textId="77777777" w:rsidR="00F843AC" w:rsidRPr="009743EA" w:rsidRDefault="00F843AC" w:rsidP="001F364E">
            <w:pPr>
              <w:pStyle w:val="TAL"/>
              <w:rPr>
                <w:rFonts w:eastAsia="Arial" w:cs="Arial"/>
                <w:i/>
                <w:szCs w:val="18"/>
                <w:lang w:eastAsia="zh-CN"/>
              </w:rPr>
            </w:pPr>
            <w:r w:rsidRPr="009743EA">
              <w:rPr>
                <w:rFonts w:eastAsia="Arial" w:hint="eastAsia"/>
                <w:i/>
                <w:iCs/>
                <w:color w:val="000000"/>
                <w:kern w:val="2"/>
                <w:szCs w:val="18"/>
                <w:lang w:eastAsia="zh-CN"/>
              </w:rPr>
              <w:t>dataGenerationTime</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43E02414" w14:textId="77777777" w:rsidR="00F843AC" w:rsidRPr="009743EA" w:rsidRDefault="00F843AC" w:rsidP="001F364E">
            <w:pPr>
              <w:pStyle w:val="TAL"/>
              <w:rPr>
                <w:lang w:eastAsia="zh-CN"/>
              </w:rPr>
            </w:pPr>
            <w:r w:rsidRPr="009743EA">
              <w:rPr>
                <w:rFonts w:hint="eastAsia"/>
                <w:lang w:eastAsia="zh-CN"/>
              </w:rPr>
              <w:t>timeSeriesInstance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8D4DB6D" w14:textId="77777777" w:rsidR="00F843AC" w:rsidRPr="009743EA" w:rsidRDefault="00F843AC" w:rsidP="001F364E">
            <w:pPr>
              <w:pStyle w:val="TAL"/>
              <w:rPr>
                <w:b/>
                <w:i/>
                <w:lang w:eastAsia="zh-CN"/>
              </w:rPr>
            </w:pPr>
            <w:r w:rsidRPr="009743EA">
              <w:rPr>
                <w:rFonts w:hint="eastAsia"/>
                <w:b/>
                <w:i/>
                <w:lang w:eastAsia="zh-CN"/>
              </w:rPr>
              <w:t>dgt</w:t>
            </w:r>
          </w:p>
        </w:tc>
      </w:tr>
      <w:tr w:rsidR="00F843AC" w:rsidRPr="009743EA" w14:paraId="2DAF9D16"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3D4B07E1" w14:textId="77777777" w:rsidR="00F843AC" w:rsidRPr="009743EA" w:rsidRDefault="00F843AC" w:rsidP="001F364E">
            <w:pPr>
              <w:pStyle w:val="TAL"/>
              <w:rPr>
                <w:rFonts w:eastAsia="Arial"/>
                <w:i/>
                <w:iCs/>
                <w:color w:val="000000"/>
                <w:kern w:val="2"/>
                <w:szCs w:val="18"/>
                <w:lang w:eastAsia="zh-CN"/>
              </w:rPr>
            </w:pPr>
            <w:r w:rsidRPr="009743EA">
              <w:rPr>
                <w:rFonts w:eastAsia="Arial" w:hint="eastAsia"/>
                <w:i/>
                <w:iCs/>
                <w:color w:val="000000"/>
                <w:kern w:val="2"/>
                <w:szCs w:val="18"/>
                <w:lang w:eastAsia="zh-CN"/>
              </w:rPr>
              <w:t>sequenceNr</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027A0547" w14:textId="77777777" w:rsidR="00F843AC" w:rsidRPr="009743EA" w:rsidRDefault="00F843AC" w:rsidP="001F364E">
            <w:pPr>
              <w:pStyle w:val="TAL"/>
              <w:rPr>
                <w:lang w:eastAsia="zh-CN"/>
              </w:rPr>
            </w:pPr>
            <w:r w:rsidRPr="009743EA">
              <w:rPr>
                <w:rFonts w:hint="eastAsia"/>
                <w:lang w:eastAsia="zh-CN"/>
              </w:rPr>
              <w:t>timeSeriesInstance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E2933A9" w14:textId="77777777" w:rsidR="00F843AC" w:rsidRPr="009743EA" w:rsidRDefault="00F843AC" w:rsidP="001F364E">
            <w:pPr>
              <w:pStyle w:val="TAL"/>
              <w:rPr>
                <w:b/>
                <w:i/>
                <w:lang w:eastAsia="zh-CN"/>
              </w:rPr>
            </w:pPr>
            <w:r w:rsidRPr="009743EA">
              <w:rPr>
                <w:rFonts w:hint="eastAsia"/>
                <w:b/>
                <w:i/>
                <w:lang w:eastAsia="zh-CN"/>
              </w:rPr>
              <w:t>snr</w:t>
            </w:r>
          </w:p>
        </w:tc>
      </w:tr>
      <w:tr w:rsidR="00F843AC" w:rsidRPr="009743EA" w14:paraId="582AD10F"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452A126F" w14:textId="77777777" w:rsidR="00F843AC" w:rsidRPr="009743EA" w:rsidRDefault="00F843AC" w:rsidP="001F364E">
            <w:pPr>
              <w:pStyle w:val="TAL"/>
              <w:rPr>
                <w:rFonts w:eastAsia="Arial"/>
                <w:i/>
                <w:iCs/>
                <w:color w:val="000000"/>
                <w:kern w:val="2"/>
                <w:szCs w:val="18"/>
                <w:lang w:eastAsia="zh-CN"/>
              </w:rPr>
            </w:pPr>
            <w:r w:rsidRPr="009743EA">
              <w:rPr>
                <w:rFonts w:eastAsia="MS Mincho"/>
                <w:i/>
                <w:lang w:eastAsia="ja-JP"/>
              </w:rPr>
              <w:t>e2eSecInfo</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7A120410" w14:textId="77777777" w:rsidR="00F843AC" w:rsidRPr="009743EA" w:rsidRDefault="00F843AC" w:rsidP="001F364E">
            <w:pPr>
              <w:pStyle w:val="TAL"/>
              <w:rPr>
                <w:lang w:eastAsia="zh-CN"/>
              </w:rPr>
            </w:pPr>
            <w:r w:rsidRPr="009743EA">
              <w:t>CSEBase, remoteCSE, AE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2032CE8E" w14:textId="77777777" w:rsidR="00F843AC" w:rsidRPr="009743EA" w:rsidRDefault="00F843AC" w:rsidP="001F364E">
            <w:pPr>
              <w:pStyle w:val="TAL"/>
              <w:rPr>
                <w:b/>
                <w:i/>
                <w:lang w:eastAsia="zh-CN"/>
              </w:rPr>
            </w:pPr>
            <w:r w:rsidRPr="009743EA">
              <w:rPr>
                <w:rFonts w:eastAsia="MS Mincho"/>
                <w:b/>
                <w:i/>
                <w:lang w:eastAsia="ja-JP"/>
              </w:rPr>
              <w:t>esi</w:t>
            </w:r>
          </w:p>
        </w:tc>
      </w:tr>
      <w:tr w:rsidR="00F843AC" w:rsidRPr="009743EA" w14:paraId="7F694CB4"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7DA3247B" w14:textId="77777777" w:rsidR="00F843AC" w:rsidRPr="009743EA" w:rsidRDefault="00F843AC" w:rsidP="001F364E">
            <w:pPr>
              <w:pStyle w:val="TAL"/>
              <w:rPr>
                <w:rFonts w:eastAsia="MS Mincho"/>
                <w:i/>
                <w:lang w:eastAsia="ja-JP"/>
              </w:rPr>
            </w:pPr>
            <w:r w:rsidRPr="009743EA">
              <w:rPr>
                <w:rFonts w:eastAsia="MS Mincho"/>
                <w:i/>
              </w:rPr>
              <w:t>supportedReleaseVersions</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76BB826F" w14:textId="77777777" w:rsidR="00F843AC" w:rsidRPr="009743EA" w:rsidRDefault="00F843AC" w:rsidP="001F364E">
            <w:pPr>
              <w:pStyle w:val="TAL"/>
            </w:pPr>
            <w:r w:rsidRPr="009743EA">
              <w:t>CSEBase, remoteCSE, AE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287D0FE" w14:textId="77777777" w:rsidR="00F843AC" w:rsidRPr="009743EA" w:rsidRDefault="00F843AC" w:rsidP="001F364E">
            <w:pPr>
              <w:pStyle w:val="TAL"/>
              <w:rPr>
                <w:rFonts w:eastAsia="MS Mincho"/>
                <w:b/>
                <w:i/>
                <w:lang w:eastAsia="ja-JP"/>
              </w:rPr>
            </w:pPr>
            <w:r w:rsidRPr="009743EA">
              <w:rPr>
                <w:rFonts w:eastAsia="MS Mincho"/>
                <w:b/>
                <w:i/>
                <w:lang w:eastAsia="ja-JP"/>
              </w:rPr>
              <w:t>srv</w:t>
            </w:r>
          </w:p>
        </w:tc>
      </w:tr>
      <w:tr w:rsidR="00F843AC" w:rsidRPr="009743EA" w14:paraId="6EF4D9C2"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05B08A95" w14:textId="77777777" w:rsidR="00F843AC" w:rsidRPr="009743EA" w:rsidRDefault="00F843AC" w:rsidP="001F364E">
            <w:pPr>
              <w:pStyle w:val="TAL"/>
              <w:rPr>
                <w:rFonts w:eastAsia="MS Mincho"/>
                <w:i/>
              </w:rPr>
            </w:pPr>
            <w:r w:rsidRPr="009743EA">
              <w:rPr>
                <w:rFonts w:eastAsia="Arial"/>
                <w:i/>
              </w:rPr>
              <w:t>descriptorRepresentation</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60C12CE6" w14:textId="77777777" w:rsidR="00F843AC" w:rsidRPr="009743EA" w:rsidRDefault="00F843AC" w:rsidP="001F364E">
            <w:pPr>
              <w:pStyle w:val="TAL"/>
            </w:pPr>
            <w:r w:rsidRPr="009743EA">
              <w:t>semanticDescriptor</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6DE46B4A" w14:textId="77777777" w:rsidR="00F843AC" w:rsidRPr="009743EA" w:rsidRDefault="00F843AC" w:rsidP="001F364E">
            <w:pPr>
              <w:pStyle w:val="TAL"/>
              <w:rPr>
                <w:rFonts w:eastAsia="MS Mincho"/>
                <w:b/>
                <w:i/>
                <w:lang w:eastAsia="ja-JP"/>
              </w:rPr>
            </w:pPr>
            <w:r w:rsidRPr="009743EA">
              <w:rPr>
                <w:rFonts w:eastAsia="MS Mincho"/>
                <w:b/>
                <w:i/>
                <w:lang w:eastAsia="ja-JP"/>
              </w:rPr>
              <w:t>dcrp</w:t>
            </w:r>
          </w:p>
        </w:tc>
      </w:tr>
      <w:tr w:rsidR="00F843AC" w:rsidRPr="009743EA" w14:paraId="4B28C946"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4252ECA0" w14:textId="77777777" w:rsidR="00F843AC" w:rsidRPr="009743EA" w:rsidRDefault="00F843AC" w:rsidP="001F364E">
            <w:pPr>
              <w:pStyle w:val="TAL"/>
              <w:rPr>
                <w:rFonts w:eastAsia="Arial"/>
                <w:i/>
              </w:rPr>
            </w:pPr>
            <w:r w:rsidRPr="009743EA">
              <w:rPr>
                <w:rFonts w:eastAsia="Arial"/>
                <w:i/>
              </w:rPr>
              <w:t>semanticOpExec</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024C876D" w14:textId="77777777" w:rsidR="00F843AC" w:rsidRPr="009743EA" w:rsidRDefault="00F843AC" w:rsidP="001F364E">
            <w:pPr>
              <w:pStyle w:val="TAL"/>
            </w:pPr>
            <w:r w:rsidRPr="009743EA">
              <w:t>semanticDescriptor</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4CF41725" w14:textId="77777777" w:rsidR="00F843AC" w:rsidRPr="009743EA" w:rsidRDefault="00F843AC" w:rsidP="001F364E">
            <w:pPr>
              <w:pStyle w:val="TAL"/>
              <w:rPr>
                <w:rFonts w:eastAsia="MS Mincho"/>
                <w:b/>
                <w:i/>
                <w:lang w:eastAsia="ja-JP"/>
              </w:rPr>
            </w:pPr>
            <w:r w:rsidRPr="009743EA">
              <w:rPr>
                <w:rFonts w:eastAsia="MS Mincho"/>
                <w:b/>
                <w:i/>
                <w:lang w:eastAsia="ja-JP"/>
              </w:rPr>
              <w:t>soe</w:t>
            </w:r>
          </w:p>
        </w:tc>
      </w:tr>
      <w:tr w:rsidR="00F843AC" w:rsidRPr="009743EA" w14:paraId="5EDF6402"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76BE634F" w14:textId="77777777" w:rsidR="00F843AC" w:rsidRPr="009743EA" w:rsidRDefault="00F843AC" w:rsidP="001F364E">
            <w:pPr>
              <w:pStyle w:val="TAL"/>
              <w:rPr>
                <w:rFonts w:eastAsia="Arial"/>
                <w:i/>
              </w:rPr>
            </w:pPr>
            <w:r w:rsidRPr="009743EA">
              <w:rPr>
                <w:rFonts w:eastAsia="Arial"/>
                <w:i/>
              </w:rPr>
              <w:t>descriptor</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00F4C896" w14:textId="77777777" w:rsidR="00F843AC" w:rsidRPr="009743EA" w:rsidRDefault="00F843AC" w:rsidP="001F364E">
            <w:pPr>
              <w:pStyle w:val="TAL"/>
            </w:pPr>
            <w:r w:rsidRPr="009743EA">
              <w:t>semanticDescriptor</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49BFD1C6" w14:textId="77777777" w:rsidR="00F843AC" w:rsidRPr="009743EA" w:rsidRDefault="00F843AC" w:rsidP="001F364E">
            <w:pPr>
              <w:pStyle w:val="TAL"/>
              <w:rPr>
                <w:rFonts w:eastAsia="MS Mincho"/>
                <w:b/>
                <w:i/>
                <w:lang w:eastAsia="ja-JP"/>
              </w:rPr>
            </w:pPr>
            <w:r w:rsidRPr="009743EA">
              <w:rPr>
                <w:rFonts w:eastAsia="MS Mincho"/>
                <w:b/>
                <w:i/>
                <w:lang w:eastAsia="ja-JP"/>
              </w:rPr>
              <w:t>dsp</w:t>
            </w:r>
          </w:p>
        </w:tc>
      </w:tr>
      <w:tr w:rsidR="00F843AC" w:rsidRPr="009743EA" w14:paraId="0DE477DD"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3B0C862E" w14:textId="77777777" w:rsidR="00F843AC" w:rsidRPr="009743EA" w:rsidRDefault="00F843AC" w:rsidP="001F364E">
            <w:pPr>
              <w:pStyle w:val="TAL"/>
              <w:rPr>
                <w:rFonts w:eastAsia="Arial"/>
                <w:i/>
              </w:rPr>
            </w:pPr>
            <w:r w:rsidRPr="009743EA">
              <w:rPr>
                <w:rFonts w:eastAsia="Arial"/>
                <w:i/>
              </w:rPr>
              <w:t>relatedSemantics</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6A846A4D" w14:textId="77777777" w:rsidR="00F843AC" w:rsidRPr="009743EA" w:rsidRDefault="00F843AC" w:rsidP="001F364E">
            <w:pPr>
              <w:pStyle w:val="TAL"/>
            </w:pPr>
            <w:r w:rsidRPr="009743EA">
              <w:t>semanticDescriptor</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74EEF2C5" w14:textId="77777777" w:rsidR="00F843AC" w:rsidRPr="009743EA" w:rsidRDefault="00F843AC" w:rsidP="001F364E">
            <w:pPr>
              <w:pStyle w:val="TAL"/>
              <w:rPr>
                <w:rFonts w:eastAsia="MS Mincho"/>
                <w:b/>
                <w:i/>
                <w:lang w:eastAsia="ja-JP"/>
              </w:rPr>
            </w:pPr>
            <w:r w:rsidRPr="009743EA">
              <w:rPr>
                <w:rFonts w:eastAsia="MS Mincho"/>
                <w:b/>
                <w:i/>
                <w:lang w:eastAsia="ja-JP"/>
              </w:rPr>
              <w:t>rels</w:t>
            </w:r>
          </w:p>
        </w:tc>
      </w:tr>
      <w:tr w:rsidR="00F843AC" w:rsidRPr="009743EA" w14:paraId="0312FD97"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10D71C59" w14:textId="77777777" w:rsidR="00F843AC" w:rsidRPr="009743EA" w:rsidRDefault="00F843AC" w:rsidP="001F364E">
            <w:pPr>
              <w:pStyle w:val="TAL"/>
              <w:rPr>
                <w:rFonts w:eastAsia="Arial"/>
                <w:i/>
              </w:rPr>
            </w:pPr>
            <w:r w:rsidRPr="009743EA">
              <w:rPr>
                <w:rFonts w:eastAsia="Arial" w:cs="Arial" w:hint="eastAsia"/>
                <w:i/>
                <w:szCs w:val="18"/>
                <w:lang w:eastAsia="zh-CN"/>
              </w:rPr>
              <w:t>periodicInterval</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27674B9D" w14:textId="77777777" w:rsidR="00F843AC" w:rsidRPr="009743EA" w:rsidRDefault="00F843AC" w:rsidP="001F364E">
            <w:pPr>
              <w:pStyle w:val="TAL"/>
            </w:pPr>
            <w:r w:rsidRPr="009743EA">
              <w:rPr>
                <w:rFonts w:hint="eastAsia"/>
                <w:lang w:eastAsia="zh-CN"/>
              </w:rPr>
              <w:t>timeSeries</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40CC923D" w14:textId="77777777" w:rsidR="00F843AC" w:rsidRPr="009743EA" w:rsidRDefault="00F843AC" w:rsidP="001F364E">
            <w:pPr>
              <w:pStyle w:val="TAL"/>
              <w:rPr>
                <w:rFonts w:eastAsia="MS Mincho"/>
                <w:b/>
                <w:i/>
                <w:lang w:eastAsia="ja-JP"/>
              </w:rPr>
            </w:pPr>
            <w:r w:rsidRPr="009743EA">
              <w:rPr>
                <w:rFonts w:hint="eastAsia"/>
                <w:b/>
                <w:i/>
                <w:lang w:eastAsia="zh-CN"/>
              </w:rPr>
              <w:t>pei</w:t>
            </w:r>
          </w:p>
        </w:tc>
      </w:tr>
      <w:tr w:rsidR="00F843AC" w:rsidRPr="009743EA" w14:paraId="353302B2"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0A972BA7" w14:textId="77777777" w:rsidR="00F843AC" w:rsidRPr="009743EA" w:rsidRDefault="00F843AC" w:rsidP="001F364E">
            <w:pPr>
              <w:pStyle w:val="TAL"/>
              <w:rPr>
                <w:rFonts w:eastAsia="Arial" w:cs="Arial"/>
                <w:i/>
                <w:szCs w:val="18"/>
                <w:lang w:eastAsia="zh-CN"/>
              </w:rPr>
            </w:pPr>
            <w:r w:rsidRPr="009743EA">
              <w:rPr>
                <w:rFonts w:eastAsia="Arial" w:cs="Arial" w:hint="eastAsia"/>
                <w:i/>
                <w:szCs w:val="18"/>
                <w:lang w:eastAsia="zh-CN"/>
              </w:rPr>
              <w:t>missingDataDetect</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64725612" w14:textId="77777777" w:rsidR="00F843AC" w:rsidRPr="009743EA" w:rsidRDefault="00F843AC" w:rsidP="001F364E">
            <w:pPr>
              <w:pStyle w:val="TAL"/>
              <w:rPr>
                <w:lang w:eastAsia="zh-CN"/>
              </w:rPr>
            </w:pPr>
            <w:r w:rsidRPr="009743EA">
              <w:rPr>
                <w:rFonts w:hint="eastAsia"/>
                <w:lang w:eastAsia="zh-CN"/>
              </w:rPr>
              <w:t>timeSeries</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15CEE6A" w14:textId="77777777" w:rsidR="00F843AC" w:rsidRPr="009743EA" w:rsidRDefault="00F843AC" w:rsidP="001F364E">
            <w:pPr>
              <w:pStyle w:val="TAL"/>
              <w:rPr>
                <w:b/>
                <w:i/>
                <w:lang w:eastAsia="zh-CN"/>
              </w:rPr>
            </w:pPr>
            <w:r w:rsidRPr="009743EA">
              <w:rPr>
                <w:rFonts w:hint="eastAsia"/>
                <w:b/>
                <w:i/>
                <w:lang w:eastAsia="zh-CN"/>
              </w:rPr>
              <w:t>mdd</w:t>
            </w:r>
          </w:p>
        </w:tc>
      </w:tr>
      <w:tr w:rsidR="00F843AC" w:rsidRPr="009743EA" w14:paraId="006B3525"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00FB2442" w14:textId="77777777" w:rsidR="00F843AC" w:rsidRPr="009743EA" w:rsidRDefault="00F843AC" w:rsidP="001F364E">
            <w:pPr>
              <w:pStyle w:val="TAL"/>
              <w:rPr>
                <w:rFonts w:eastAsia="Arial" w:cs="Arial"/>
                <w:i/>
                <w:szCs w:val="18"/>
                <w:lang w:eastAsia="zh-CN"/>
              </w:rPr>
            </w:pPr>
            <w:r w:rsidRPr="009743EA">
              <w:rPr>
                <w:rFonts w:eastAsia="Arial" w:cs="Arial"/>
                <w:i/>
                <w:szCs w:val="18"/>
                <w:lang w:eastAsia="zh-CN"/>
              </w:rPr>
              <w:t>missingDataMaxNr</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3DAAB74B" w14:textId="77777777" w:rsidR="00F843AC" w:rsidRPr="009743EA" w:rsidRDefault="00F843AC" w:rsidP="001F364E">
            <w:pPr>
              <w:pStyle w:val="TAL"/>
              <w:rPr>
                <w:lang w:eastAsia="zh-CN"/>
              </w:rPr>
            </w:pPr>
            <w:r w:rsidRPr="009743EA">
              <w:rPr>
                <w:rFonts w:hint="eastAsia"/>
                <w:lang w:eastAsia="zh-CN"/>
              </w:rPr>
              <w:t>timeSeries</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59467E61" w14:textId="77777777" w:rsidR="00F843AC" w:rsidRPr="009743EA" w:rsidRDefault="00F843AC" w:rsidP="001F364E">
            <w:pPr>
              <w:pStyle w:val="TAL"/>
              <w:rPr>
                <w:b/>
                <w:i/>
                <w:lang w:eastAsia="zh-CN"/>
              </w:rPr>
            </w:pPr>
            <w:r w:rsidRPr="009743EA">
              <w:rPr>
                <w:rFonts w:hint="eastAsia"/>
                <w:b/>
                <w:i/>
                <w:lang w:eastAsia="zh-CN"/>
              </w:rPr>
              <w:t>mdn</w:t>
            </w:r>
          </w:p>
        </w:tc>
      </w:tr>
      <w:tr w:rsidR="00F843AC" w:rsidRPr="009743EA" w14:paraId="4EB89295"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2BE2811E" w14:textId="77777777" w:rsidR="00F843AC" w:rsidRPr="009743EA" w:rsidRDefault="00F843AC" w:rsidP="001F364E">
            <w:pPr>
              <w:pStyle w:val="TAL"/>
              <w:rPr>
                <w:rFonts w:eastAsia="Arial" w:cs="Arial"/>
                <w:i/>
                <w:szCs w:val="18"/>
                <w:lang w:eastAsia="zh-CN"/>
              </w:rPr>
            </w:pPr>
            <w:r w:rsidRPr="009743EA">
              <w:rPr>
                <w:rFonts w:eastAsia="Arial" w:cs="Arial"/>
                <w:i/>
                <w:szCs w:val="18"/>
                <w:lang w:eastAsia="zh-CN"/>
              </w:rPr>
              <w:t>missingDataList</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2B8029FA" w14:textId="77777777" w:rsidR="00F843AC" w:rsidRPr="009743EA" w:rsidRDefault="00F843AC" w:rsidP="001F364E">
            <w:pPr>
              <w:pStyle w:val="TAL"/>
              <w:rPr>
                <w:lang w:eastAsia="zh-CN"/>
              </w:rPr>
            </w:pPr>
            <w:r w:rsidRPr="009743EA">
              <w:rPr>
                <w:rFonts w:hint="eastAsia"/>
                <w:lang w:eastAsia="zh-CN"/>
              </w:rPr>
              <w:t>timeSeries</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6ED72523" w14:textId="77777777" w:rsidR="00F843AC" w:rsidRPr="009743EA" w:rsidRDefault="00F843AC" w:rsidP="001F364E">
            <w:pPr>
              <w:pStyle w:val="TAL"/>
              <w:rPr>
                <w:b/>
                <w:i/>
                <w:lang w:eastAsia="zh-CN"/>
              </w:rPr>
            </w:pPr>
            <w:r w:rsidRPr="009743EA">
              <w:rPr>
                <w:rFonts w:hint="eastAsia"/>
                <w:b/>
                <w:i/>
                <w:lang w:eastAsia="zh-CN"/>
              </w:rPr>
              <w:t>mdlt</w:t>
            </w:r>
          </w:p>
        </w:tc>
      </w:tr>
      <w:tr w:rsidR="00F843AC" w:rsidRPr="009743EA" w14:paraId="4D7045B1"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19DC3EB7" w14:textId="77777777" w:rsidR="00F843AC" w:rsidRPr="009743EA" w:rsidRDefault="00F843AC" w:rsidP="001F364E">
            <w:pPr>
              <w:pStyle w:val="TAL"/>
              <w:rPr>
                <w:rFonts w:eastAsia="Arial" w:cs="Arial"/>
                <w:i/>
                <w:szCs w:val="18"/>
                <w:lang w:eastAsia="zh-CN"/>
              </w:rPr>
            </w:pPr>
            <w:r w:rsidRPr="009743EA">
              <w:rPr>
                <w:rFonts w:eastAsia="Arial" w:cs="Arial"/>
                <w:i/>
                <w:szCs w:val="18"/>
                <w:lang w:eastAsia="zh-CN"/>
              </w:rPr>
              <w:t>missingDataCurrentNr</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315EAB21" w14:textId="77777777" w:rsidR="00F843AC" w:rsidRPr="009743EA" w:rsidRDefault="00F843AC" w:rsidP="001F364E">
            <w:pPr>
              <w:pStyle w:val="TAL"/>
              <w:rPr>
                <w:lang w:eastAsia="zh-CN"/>
              </w:rPr>
            </w:pPr>
            <w:r w:rsidRPr="009743EA">
              <w:rPr>
                <w:rFonts w:hint="eastAsia"/>
                <w:lang w:eastAsia="zh-CN"/>
              </w:rPr>
              <w:t>timeSeries</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7D7D0C1" w14:textId="77777777" w:rsidR="00F843AC" w:rsidRPr="009743EA" w:rsidRDefault="00F843AC" w:rsidP="001F364E">
            <w:pPr>
              <w:pStyle w:val="TAL"/>
              <w:rPr>
                <w:b/>
                <w:i/>
                <w:lang w:eastAsia="zh-CN"/>
              </w:rPr>
            </w:pPr>
            <w:r w:rsidRPr="009743EA">
              <w:rPr>
                <w:rFonts w:hint="eastAsia"/>
                <w:b/>
                <w:i/>
                <w:lang w:eastAsia="zh-CN"/>
              </w:rPr>
              <w:t>mdc</w:t>
            </w:r>
          </w:p>
        </w:tc>
      </w:tr>
      <w:tr w:rsidR="00F843AC" w:rsidRPr="009743EA" w14:paraId="05C917E8"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672E7F60" w14:textId="77777777" w:rsidR="00F843AC" w:rsidRPr="009743EA" w:rsidRDefault="00F843AC" w:rsidP="001F364E">
            <w:pPr>
              <w:pStyle w:val="TAL"/>
              <w:rPr>
                <w:rFonts w:eastAsia="Arial" w:cs="Arial"/>
                <w:i/>
                <w:szCs w:val="18"/>
                <w:lang w:eastAsia="zh-CN"/>
              </w:rPr>
            </w:pPr>
            <w:r w:rsidRPr="009743EA">
              <w:rPr>
                <w:rFonts w:eastAsia="Arial" w:cs="Arial"/>
                <w:i/>
                <w:szCs w:val="18"/>
                <w:lang w:eastAsia="zh-CN"/>
              </w:rPr>
              <w:t>missingDataDetectTimer</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7DD96B2D" w14:textId="77777777" w:rsidR="00F843AC" w:rsidRPr="009743EA" w:rsidRDefault="00F843AC" w:rsidP="001F364E">
            <w:pPr>
              <w:pStyle w:val="TAL"/>
              <w:rPr>
                <w:lang w:eastAsia="zh-CN"/>
              </w:rPr>
            </w:pPr>
            <w:r w:rsidRPr="009743EA">
              <w:rPr>
                <w:rFonts w:hint="eastAsia"/>
                <w:lang w:eastAsia="zh-CN"/>
              </w:rPr>
              <w:t>timeSeries</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8F18D5E" w14:textId="77777777" w:rsidR="00F843AC" w:rsidRPr="009743EA" w:rsidRDefault="00F843AC" w:rsidP="001F364E">
            <w:pPr>
              <w:pStyle w:val="TAL"/>
              <w:rPr>
                <w:b/>
                <w:i/>
                <w:lang w:eastAsia="zh-CN"/>
              </w:rPr>
            </w:pPr>
            <w:r w:rsidRPr="009743EA">
              <w:rPr>
                <w:rFonts w:hint="eastAsia"/>
                <w:b/>
                <w:i/>
                <w:lang w:eastAsia="zh-CN"/>
              </w:rPr>
              <w:t>mdt</w:t>
            </w:r>
          </w:p>
        </w:tc>
      </w:tr>
      <w:tr w:rsidR="00F843AC" w:rsidRPr="009743EA" w14:paraId="37ECC01E"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0EA6E112" w14:textId="77777777" w:rsidR="00F843AC" w:rsidRPr="009743EA" w:rsidRDefault="00F843AC" w:rsidP="001F364E">
            <w:pPr>
              <w:pStyle w:val="TAL"/>
              <w:rPr>
                <w:rFonts w:eastAsia="Arial" w:cs="Arial"/>
                <w:i/>
                <w:szCs w:val="18"/>
                <w:lang w:eastAsia="zh-CN"/>
              </w:rPr>
            </w:pPr>
            <w:r w:rsidRPr="009743EA">
              <w:rPr>
                <w:rFonts w:eastAsia="Arial" w:hint="eastAsia"/>
                <w:i/>
                <w:iCs/>
                <w:color w:val="000000"/>
                <w:kern w:val="2"/>
                <w:szCs w:val="18"/>
                <w:lang w:eastAsia="zh-CN"/>
              </w:rPr>
              <w:t>dataGenerationTime</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33153573" w14:textId="77777777" w:rsidR="00F843AC" w:rsidRPr="009743EA" w:rsidRDefault="00F843AC" w:rsidP="001F364E">
            <w:pPr>
              <w:pStyle w:val="TAL"/>
              <w:rPr>
                <w:lang w:eastAsia="zh-CN"/>
              </w:rPr>
            </w:pPr>
            <w:r w:rsidRPr="009743EA">
              <w:rPr>
                <w:rFonts w:hint="eastAsia"/>
                <w:lang w:eastAsia="zh-CN"/>
              </w:rPr>
              <w:t>timeSeriesInstance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4FB0424F" w14:textId="77777777" w:rsidR="00F843AC" w:rsidRPr="009743EA" w:rsidRDefault="00F843AC" w:rsidP="001F364E">
            <w:pPr>
              <w:pStyle w:val="TAL"/>
              <w:rPr>
                <w:b/>
                <w:i/>
                <w:lang w:eastAsia="zh-CN"/>
              </w:rPr>
            </w:pPr>
            <w:r w:rsidRPr="009743EA">
              <w:rPr>
                <w:rFonts w:hint="eastAsia"/>
                <w:b/>
                <w:i/>
                <w:lang w:eastAsia="zh-CN"/>
              </w:rPr>
              <w:t>dgt</w:t>
            </w:r>
          </w:p>
        </w:tc>
      </w:tr>
      <w:tr w:rsidR="00F843AC" w:rsidRPr="009743EA" w14:paraId="7C5B59A1"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10931C90" w14:textId="77777777" w:rsidR="00F843AC" w:rsidRPr="009743EA" w:rsidRDefault="00F843AC" w:rsidP="001F364E">
            <w:pPr>
              <w:pStyle w:val="TAL"/>
              <w:rPr>
                <w:rFonts w:eastAsia="Arial"/>
                <w:i/>
                <w:iCs/>
                <w:color w:val="000000"/>
                <w:kern w:val="2"/>
                <w:szCs w:val="18"/>
                <w:lang w:eastAsia="zh-CN"/>
              </w:rPr>
            </w:pPr>
            <w:r w:rsidRPr="009743EA">
              <w:rPr>
                <w:rFonts w:eastAsia="Arial" w:hint="eastAsia"/>
                <w:i/>
                <w:iCs/>
                <w:color w:val="000000"/>
                <w:kern w:val="2"/>
                <w:szCs w:val="18"/>
                <w:lang w:eastAsia="zh-CN"/>
              </w:rPr>
              <w:t>sequenceNr</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76BB75BC" w14:textId="77777777" w:rsidR="00F843AC" w:rsidRPr="009743EA" w:rsidRDefault="00F843AC" w:rsidP="001F364E">
            <w:pPr>
              <w:pStyle w:val="TAL"/>
              <w:rPr>
                <w:lang w:eastAsia="zh-CN"/>
              </w:rPr>
            </w:pPr>
            <w:r w:rsidRPr="009743EA">
              <w:rPr>
                <w:rFonts w:hint="eastAsia"/>
                <w:lang w:eastAsia="zh-CN"/>
              </w:rPr>
              <w:t>timeSeriesInstance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0A09AB2" w14:textId="77777777" w:rsidR="00F843AC" w:rsidRPr="009743EA" w:rsidRDefault="00F843AC" w:rsidP="001F364E">
            <w:pPr>
              <w:pStyle w:val="TAL"/>
              <w:rPr>
                <w:b/>
                <w:i/>
                <w:lang w:eastAsia="zh-CN"/>
              </w:rPr>
            </w:pPr>
            <w:r w:rsidRPr="009743EA">
              <w:rPr>
                <w:rFonts w:hint="eastAsia"/>
                <w:b/>
                <w:i/>
                <w:lang w:eastAsia="zh-CN"/>
              </w:rPr>
              <w:t>snr</w:t>
            </w:r>
          </w:p>
        </w:tc>
      </w:tr>
      <w:tr w:rsidR="00F843AC" w:rsidRPr="009743EA" w14:paraId="0ECFCEEC"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578A73D1" w14:textId="77777777" w:rsidR="00F843AC" w:rsidRPr="009743EA" w:rsidRDefault="00F843AC" w:rsidP="001F364E">
            <w:pPr>
              <w:pStyle w:val="TAL"/>
              <w:rPr>
                <w:rFonts w:eastAsia="Arial"/>
                <w:i/>
                <w:iCs/>
                <w:color w:val="000000"/>
                <w:kern w:val="2"/>
                <w:szCs w:val="18"/>
                <w:lang w:eastAsia="zh-CN"/>
              </w:rPr>
            </w:pPr>
            <w:r w:rsidRPr="009743EA">
              <w:rPr>
                <w:rFonts w:eastAsia="MS Mincho"/>
                <w:i/>
                <w:lang w:eastAsia="ja-JP"/>
              </w:rPr>
              <w:t>e2eSecInfo</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7589FC5A" w14:textId="77777777" w:rsidR="00F843AC" w:rsidRPr="009743EA" w:rsidRDefault="00F843AC" w:rsidP="001F364E">
            <w:pPr>
              <w:pStyle w:val="TAL"/>
              <w:rPr>
                <w:lang w:eastAsia="zh-CN"/>
              </w:rPr>
            </w:pPr>
            <w:r w:rsidRPr="009743EA">
              <w:t>CSEBase, remoteCSE, AE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49A30A52" w14:textId="77777777" w:rsidR="00F843AC" w:rsidRPr="009743EA" w:rsidRDefault="00F843AC" w:rsidP="001F364E">
            <w:pPr>
              <w:pStyle w:val="TAL"/>
              <w:rPr>
                <w:b/>
                <w:i/>
                <w:lang w:eastAsia="zh-CN"/>
              </w:rPr>
            </w:pPr>
            <w:r w:rsidRPr="009743EA">
              <w:rPr>
                <w:rFonts w:eastAsia="MS Mincho"/>
                <w:b/>
                <w:i/>
                <w:lang w:eastAsia="ja-JP"/>
              </w:rPr>
              <w:t>esi</w:t>
            </w:r>
          </w:p>
        </w:tc>
      </w:tr>
      <w:tr w:rsidR="00F843AC" w:rsidRPr="009743EA" w14:paraId="2300BFE6" w14:textId="77777777" w:rsidTr="005A2D7C">
        <w:trPr>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14:paraId="5541F31F" w14:textId="77777777" w:rsidR="00F843AC" w:rsidRPr="009743EA" w:rsidRDefault="00F843AC" w:rsidP="001F364E">
            <w:pPr>
              <w:pStyle w:val="TAL"/>
              <w:rPr>
                <w:rFonts w:eastAsia="MS Mincho"/>
                <w:i/>
                <w:lang w:eastAsia="ja-JP"/>
              </w:rPr>
            </w:pPr>
            <w:r w:rsidRPr="009743EA">
              <w:rPr>
                <w:rFonts w:eastAsia="MS Mincho"/>
                <w:i/>
              </w:rPr>
              <w:t>supportedReleaseVersions</w:t>
            </w:r>
          </w:p>
        </w:tc>
        <w:tc>
          <w:tcPr>
            <w:tcW w:w="5810" w:type="dxa"/>
            <w:tcBorders>
              <w:top w:val="single" w:sz="4" w:space="0" w:color="auto"/>
              <w:left w:val="single" w:sz="4" w:space="0" w:color="auto"/>
              <w:bottom w:val="single" w:sz="4" w:space="0" w:color="auto"/>
              <w:right w:val="single" w:sz="4" w:space="0" w:color="auto"/>
            </w:tcBorders>
            <w:shd w:val="clear" w:color="auto" w:fill="auto"/>
          </w:tcPr>
          <w:p w14:paraId="5E18DFBA" w14:textId="77777777" w:rsidR="00F843AC" w:rsidRPr="009743EA" w:rsidRDefault="00F843AC" w:rsidP="001F364E">
            <w:pPr>
              <w:pStyle w:val="TAL"/>
            </w:pPr>
            <w:r w:rsidRPr="009743EA">
              <w:t>CSEBase, remoteCSE, AE</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7B4BB8E2" w14:textId="77777777" w:rsidR="00F843AC" w:rsidRPr="009743EA" w:rsidRDefault="00F843AC" w:rsidP="001F364E">
            <w:pPr>
              <w:pStyle w:val="TAL"/>
              <w:rPr>
                <w:rFonts w:eastAsia="MS Mincho"/>
                <w:b/>
                <w:i/>
                <w:lang w:eastAsia="ja-JP"/>
              </w:rPr>
            </w:pPr>
            <w:r w:rsidRPr="009743EA">
              <w:rPr>
                <w:rFonts w:eastAsia="MS Mincho"/>
                <w:b/>
                <w:i/>
                <w:lang w:eastAsia="ja-JP"/>
              </w:rPr>
              <w:t>srv</w:t>
            </w:r>
          </w:p>
        </w:tc>
      </w:tr>
    </w:tbl>
    <w:p w14:paraId="6ECE8F87" w14:textId="77777777" w:rsidR="00F843AC" w:rsidRPr="009743EA" w:rsidRDefault="00F843AC" w:rsidP="00F843AC"/>
    <w:p w14:paraId="056517FF" w14:textId="77777777" w:rsidR="00F843AC" w:rsidRPr="009743EA" w:rsidRDefault="00F843AC" w:rsidP="00F843AC">
      <w:pPr>
        <w:pStyle w:val="Heading2"/>
      </w:pPr>
      <w:bookmarkStart w:id="111" w:name="_Toc49507513"/>
      <w:bookmarkStart w:id="112" w:name="_Toc49507625"/>
      <w:bookmarkStart w:id="113" w:name="_Toc46154368"/>
      <w:bookmarkStart w:id="114" w:name="_Toc71708807"/>
      <w:bookmarkStart w:id="115" w:name="_Toc49420699"/>
      <w:r w:rsidRPr="009743EA">
        <w:rPr>
          <w:rFonts w:hint="eastAsia"/>
        </w:rPr>
        <w:lastRenderedPageBreak/>
        <w:t>5.</w:t>
      </w:r>
      <w:r w:rsidRPr="009743EA">
        <w:t>3</w:t>
      </w:r>
      <w:r w:rsidRPr="009743EA">
        <w:tab/>
        <w:t>Enumeration data types</w:t>
      </w:r>
      <w:bookmarkEnd w:id="111"/>
      <w:bookmarkEnd w:id="112"/>
      <w:bookmarkEnd w:id="113"/>
      <w:bookmarkEnd w:id="114"/>
      <w:r w:rsidRPr="009743EA">
        <w:t xml:space="preserve"> </w:t>
      </w:r>
      <w:bookmarkEnd w:id="115"/>
    </w:p>
    <w:p w14:paraId="12563F1F" w14:textId="77777777" w:rsidR="00D530FB" w:rsidRPr="009743EA" w:rsidRDefault="00D530FB" w:rsidP="00D530FB">
      <w:pPr>
        <w:pStyle w:val="Heading3"/>
      </w:pPr>
      <w:bookmarkStart w:id="116" w:name="_Toc49420700"/>
      <w:bookmarkStart w:id="117" w:name="_Toc49507514"/>
      <w:bookmarkStart w:id="118" w:name="_Toc49507626"/>
      <w:bookmarkStart w:id="119" w:name="_Toc46154369"/>
      <w:bookmarkStart w:id="120" w:name="_Toc71708808"/>
      <w:r w:rsidRPr="009743EA">
        <w:t>5.3.0</w:t>
      </w:r>
      <w:r w:rsidRPr="009743EA">
        <w:tab/>
        <w:t>Introduction</w:t>
      </w:r>
      <w:bookmarkEnd w:id="116"/>
      <w:bookmarkEnd w:id="117"/>
      <w:bookmarkEnd w:id="118"/>
      <w:bookmarkEnd w:id="119"/>
      <w:bookmarkEnd w:id="120"/>
    </w:p>
    <w:p w14:paraId="11C0458E" w14:textId="1CA4DCB5" w:rsidR="00F843AC" w:rsidRPr="005A2D7C" w:rsidRDefault="00F843AC" w:rsidP="00F843AC">
      <w:pPr>
        <w:rPr>
          <w:rFonts w:eastAsia="Malgun Gothic"/>
        </w:rPr>
      </w:pPr>
      <w:r w:rsidRPr="005A2D7C">
        <w:t xml:space="preserve">The oneM2M Enumeration Types are based on xs:integer, and the numeric values are interpreted as specified in </w:t>
      </w:r>
      <w:r w:rsidR="003E0D35">
        <w:rPr>
          <w:lang w:eastAsia="ko-KR"/>
        </w:rPr>
        <w:t>t</w:t>
      </w:r>
      <w:r w:rsidRPr="009743EA">
        <w:rPr>
          <w:lang w:eastAsia="ko-KR"/>
        </w:rPr>
        <w:t>able</w:t>
      </w:r>
      <w:r w:rsidR="00715670">
        <w:rPr>
          <w:lang w:eastAsia="ko-KR"/>
        </w:rPr>
        <w:t> </w:t>
      </w:r>
      <w:r w:rsidRPr="005A2D7C">
        <w:t>5.3.1-1.</w:t>
      </w:r>
    </w:p>
    <w:p w14:paraId="18392265" w14:textId="77777777" w:rsidR="00F843AC" w:rsidRPr="009743EA" w:rsidRDefault="00F843AC" w:rsidP="008F015D">
      <w:pPr>
        <w:pStyle w:val="Heading3"/>
      </w:pPr>
      <w:bookmarkStart w:id="121" w:name="_Toc49420701"/>
      <w:bookmarkStart w:id="122" w:name="_Toc49507515"/>
      <w:bookmarkStart w:id="123" w:name="_Toc49507627"/>
      <w:bookmarkStart w:id="124" w:name="_Toc46154370"/>
      <w:bookmarkStart w:id="125" w:name="_Toc71708809"/>
      <w:r w:rsidRPr="009743EA">
        <w:t>5.3.1</w:t>
      </w:r>
      <w:r w:rsidR="00D530FB" w:rsidRPr="009743EA">
        <w:tab/>
      </w:r>
      <w:r w:rsidRPr="009743EA">
        <w:t>m2m:resource Type</w:t>
      </w:r>
      <w:bookmarkEnd w:id="121"/>
      <w:bookmarkEnd w:id="122"/>
      <w:bookmarkEnd w:id="123"/>
      <w:bookmarkEnd w:id="124"/>
      <w:bookmarkEnd w:id="125"/>
    </w:p>
    <w:p w14:paraId="62E92CF2" w14:textId="4EEF655A" w:rsidR="00F843AC" w:rsidRPr="005A2D7C" w:rsidRDefault="00F843AC" w:rsidP="00F843AC">
      <w:pPr>
        <w:rPr>
          <w:rFonts w:eastAsia="Malgun Gothic"/>
        </w:rPr>
      </w:pPr>
      <w:r w:rsidRPr="005A2D7C">
        <w:t xml:space="preserve">The enumeration type of resource Type is used in the Content-Type in the HTTP header of request. Table 5.3.1-1 only has enumeration type for resource Type which are used in </w:t>
      </w:r>
      <w:r w:rsidR="006B2529" w:rsidRPr="009743EA">
        <w:rPr>
          <w:lang w:eastAsia="ko-KR"/>
        </w:rPr>
        <w:t>the present</w:t>
      </w:r>
      <w:r w:rsidR="006B2529" w:rsidRPr="005A2D7C">
        <w:t xml:space="preserve"> </w:t>
      </w:r>
      <w:r w:rsidRPr="005A2D7C">
        <w:t xml:space="preserve">document. More information can be found in </w:t>
      </w:r>
      <w:r w:rsidR="00715670">
        <w:rPr>
          <w:lang w:eastAsia="ko-KR"/>
        </w:rPr>
        <w:t>oneM2M</w:t>
      </w:r>
      <w:r w:rsidRPr="005A2D7C">
        <w:t xml:space="preserve"> TS-0004</w:t>
      </w:r>
      <w:r w:rsidR="00715670" w:rsidRPr="005A2D7C">
        <w:t xml:space="preserve"> </w:t>
      </w:r>
      <w:r w:rsidR="00715670" w:rsidRPr="00FA4350">
        <w:rPr>
          <w:lang w:eastAsia="ko-KR"/>
        </w:rPr>
        <w:t>[</w:t>
      </w:r>
      <w:r w:rsidR="00715670" w:rsidRPr="00FA4350">
        <w:rPr>
          <w:lang w:eastAsia="ko-KR"/>
        </w:rPr>
        <w:fldChar w:fldCharType="begin"/>
      </w:r>
      <w:r w:rsidR="00715670" w:rsidRPr="00FA4350">
        <w:rPr>
          <w:lang w:eastAsia="ko-KR"/>
        </w:rPr>
        <w:instrText xml:space="preserve">REF REF_ONEM2MTS_0001 \h </w:instrText>
      </w:r>
      <w:r w:rsidR="00715670" w:rsidRPr="00FA4350">
        <w:rPr>
          <w:lang w:eastAsia="ko-KR"/>
        </w:rPr>
      </w:r>
      <w:r w:rsidR="00715670" w:rsidRPr="00FA4350">
        <w:rPr>
          <w:lang w:eastAsia="ko-KR"/>
        </w:rPr>
        <w:fldChar w:fldCharType="separate"/>
      </w:r>
      <w:r w:rsidR="00715670" w:rsidRPr="00FA4350">
        <w:t>i.</w:t>
      </w:r>
      <w:r w:rsidR="00715670" w:rsidRPr="00FA4350">
        <w:rPr>
          <w:noProof/>
        </w:rPr>
        <w:t>2</w:t>
      </w:r>
      <w:r w:rsidR="00715670" w:rsidRPr="00FA4350">
        <w:rPr>
          <w:lang w:eastAsia="ko-KR"/>
        </w:rPr>
        <w:fldChar w:fldCharType="end"/>
      </w:r>
      <w:r w:rsidR="00715670" w:rsidRPr="00FA4350">
        <w:rPr>
          <w:lang w:eastAsia="ko-KR"/>
        </w:rPr>
        <w:t>]</w:t>
      </w:r>
      <w:r w:rsidR="000B10F5" w:rsidRPr="009743EA">
        <w:rPr>
          <w:lang w:eastAsia="ko-KR"/>
        </w:rPr>
        <w:t>.</w:t>
      </w:r>
    </w:p>
    <w:p w14:paraId="266E18DB" w14:textId="77777777" w:rsidR="00F843AC" w:rsidRPr="009743EA" w:rsidRDefault="00F843AC" w:rsidP="00F843AC">
      <w:pPr>
        <w:pStyle w:val="TH"/>
        <w:rPr>
          <w:rFonts w:eastAsia="MS Mincho"/>
        </w:rPr>
      </w:pPr>
      <w:r w:rsidRPr="009743EA">
        <w:rPr>
          <w:rFonts w:eastAsia="MS Mincho"/>
          <w:lang w:eastAsia="ja-JP"/>
        </w:rPr>
        <w:t xml:space="preserve">Table </w:t>
      </w:r>
      <w:r w:rsidRPr="009743EA">
        <w:t>5.3.1-</w:t>
      </w:r>
      <w:fldSimple w:instr=" SEQ Table \* ARABIC \s 5 ">
        <w:r w:rsidR="000B10F5" w:rsidRPr="009743EA">
          <w:t>1</w:t>
        </w:r>
      </w:fldSimple>
      <w:r w:rsidRPr="009743EA">
        <w:rPr>
          <w:rFonts w:eastAsia="MS Mincho"/>
        </w:rPr>
        <w:t xml:space="preserve">: Interpretation of resourceType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81"/>
        <w:gridCol w:w="5103"/>
        <w:gridCol w:w="2180"/>
      </w:tblGrid>
      <w:tr w:rsidR="00F843AC" w:rsidRPr="009743EA" w14:paraId="2DA9E3D6" w14:textId="77777777" w:rsidTr="001F364E">
        <w:trPr>
          <w:jc w:val="center"/>
        </w:trPr>
        <w:tc>
          <w:tcPr>
            <w:tcW w:w="2181" w:type="dxa"/>
            <w:shd w:val="clear" w:color="auto" w:fill="auto"/>
          </w:tcPr>
          <w:p w14:paraId="68BC5456" w14:textId="77777777" w:rsidR="00F843AC" w:rsidRPr="009743EA" w:rsidRDefault="00F843AC" w:rsidP="001F364E">
            <w:pPr>
              <w:keepNext/>
              <w:keepLines/>
              <w:spacing w:after="0"/>
              <w:jc w:val="center"/>
              <w:rPr>
                <w:rFonts w:ascii="Arial" w:eastAsia="MS Mincho" w:hAnsi="Arial"/>
                <w:b/>
                <w:sz w:val="18"/>
                <w:lang w:eastAsia="ja-JP"/>
              </w:rPr>
            </w:pPr>
            <w:r w:rsidRPr="009743EA">
              <w:rPr>
                <w:rFonts w:ascii="Arial" w:eastAsia="MS Mincho" w:hAnsi="Arial"/>
                <w:b/>
                <w:sz w:val="18"/>
                <w:lang w:eastAsia="ja-JP"/>
              </w:rPr>
              <w:t>Value</w:t>
            </w:r>
          </w:p>
        </w:tc>
        <w:tc>
          <w:tcPr>
            <w:tcW w:w="5103" w:type="dxa"/>
            <w:shd w:val="clear" w:color="auto" w:fill="auto"/>
          </w:tcPr>
          <w:p w14:paraId="1BFC4BB9" w14:textId="77777777" w:rsidR="00F843AC" w:rsidRPr="009743EA" w:rsidRDefault="00F843AC" w:rsidP="001F364E">
            <w:pPr>
              <w:keepNext/>
              <w:keepLines/>
              <w:spacing w:after="0"/>
              <w:jc w:val="center"/>
              <w:rPr>
                <w:rFonts w:ascii="Arial" w:eastAsia="MS Mincho" w:hAnsi="Arial"/>
                <w:b/>
                <w:sz w:val="18"/>
                <w:lang w:eastAsia="ja-JP"/>
              </w:rPr>
            </w:pPr>
            <w:r w:rsidRPr="009743EA">
              <w:rPr>
                <w:rFonts w:ascii="Arial" w:eastAsia="MS Mincho" w:hAnsi="Arial"/>
                <w:b/>
                <w:sz w:val="18"/>
                <w:lang w:eastAsia="ja-JP"/>
              </w:rPr>
              <w:t>Interpretation</w:t>
            </w:r>
          </w:p>
        </w:tc>
        <w:tc>
          <w:tcPr>
            <w:tcW w:w="2180" w:type="dxa"/>
            <w:shd w:val="clear" w:color="auto" w:fill="auto"/>
          </w:tcPr>
          <w:p w14:paraId="38F1C1F0" w14:textId="77777777" w:rsidR="00F843AC" w:rsidRPr="009743EA" w:rsidRDefault="00F843AC" w:rsidP="001F364E">
            <w:pPr>
              <w:keepNext/>
              <w:keepLines/>
              <w:spacing w:after="0"/>
              <w:jc w:val="center"/>
              <w:rPr>
                <w:rFonts w:ascii="Arial" w:eastAsia="MS Mincho" w:hAnsi="Arial"/>
                <w:b/>
                <w:sz w:val="18"/>
                <w:lang w:eastAsia="ja-JP"/>
              </w:rPr>
            </w:pPr>
            <w:r w:rsidRPr="009743EA">
              <w:rPr>
                <w:rFonts w:ascii="Arial" w:eastAsia="MS Mincho" w:hAnsi="Arial"/>
                <w:b/>
                <w:sz w:val="18"/>
                <w:lang w:eastAsia="ja-JP"/>
              </w:rPr>
              <w:t>Note</w:t>
            </w:r>
          </w:p>
        </w:tc>
      </w:tr>
      <w:tr w:rsidR="00F843AC" w:rsidRPr="009743EA" w14:paraId="2DC2093B" w14:textId="77777777" w:rsidTr="001F364E">
        <w:trPr>
          <w:jc w:val="center"/>
        </w:trPr>
        <w:tc>
          <w:tcPr>
            <w:tcW w:w="2181" w:type="dxa"/>
            <w:shd w:val="clear" w:color="auto" w:fill="auto"/>
          </w:tcPr>
          <w:p w14:paraId="699665CD" w14:textId="77777777" w:rsidR="00F843AC" w:rsidRPr="009743EA" w:rsidRDefault="00F843AC" w:rsidP="001F364E">
            <w:pPr>
              <w:keepNext/>
              <w:keepLines/>
              <w:spacing w:after="0"/>
              <w:jc w:val="center"/>
              <w:rPr>
                <w:rFonts w:ascii="Arial" w:eastAsia="MS Mincho" w:hAnsi="Arial"/>
                <w:sz w:val="18"/>
                <w:lang w:eastAsia="ja-JP"/>
              </w:rPr>
            </w:pPr>
            <w:r w:rsidRPr="009743EA">
              <w:rPr>
                <w:rFonts w:ascii="Arial" w:eastAsia="MS Mincho" w:hAnsi="Arial" w:hint="eastAsia"/>
                <w:sz w:val="18"/>
                <w:lang w:eastAsia="ja-JP"/>
              </w:rPr>
              <w:t>1</w:t>
            </w:r>
          </w:p>
        </w:tc>
        <w:tc>
          <w:tcPr>
            <w:tcW w:w="5103" w:type="dxa"/>
            <w:shd w:val="clear" w:color="auto" w:fill="auto"/>
          </w:tcPr>
          <w:p w14:paraId="49CC5A3D" w14:textId="77777777" w:rsidR="00F843AC" w:rsidRPr="009743EA" w:rsidRDefault="00F843AC" w:rsidP="001F364E">
            <w:pPr>
              <w:keepNext/>
              <w:keepLines/>
              <w:spacing w:after="0"/>
              <w:rPr>
                <w:rFonts w:ascii="Arial" w:eastAsia="MS Mincho" w:hAnsi="Arial"/>
                <w:sz w:val="18"/>
                <w:lang w:eastAsia="ja-JP"/>
              </w:rPr>
            </w:pPr>
            <w:r w:rsidRPr="009743EA">
              <w:rPr>
                <w:rFonts w:ascii="Arial" w:eastAsia="MS Mincho" w:hAnsi="Arial" w:hint="eastAsia"/>
                <w:sz w:val="18"/>
                <w:lang w:eastAsia="ja-JP"/>
              </w:rPr>
              <w:t>accessControlPolicy</w:t>
            </w:r>
          </w:p>
        </w:tc>
        <w:tc>
          <w:tcPr>
            <w:tcW w:w="2180" w:type="dxa"/>
            <w:shd w:val="clear" w:color="auto" w:fill="auto"/>
          </w:tcPr>
          <w:p w14:paraId="3FAEBE29" w14:textId="77777777" w:rsidR="00F843AC" w:rsidRPr="009743EA" w:rsidRDefault="00F843AC" w:rsidP="001F364E">
            <w:pPr>
              <w:keepNext/>
              <w:keepLines/>
              <w:spacing w:after="0"/>
              <w:rPr>
                <w:rFonts w:ascii="Arial" w:eastAsia="MS Mincho" w:hAnsi="Arial"/>
                <w:sz w:val="18"/>
                <w:lang w:eastAsia="ja-JP"/>
              </w:rPr>
            </w:pPr>
          </w:p>
        </w:tc>
      </w:tr>
      <w:tr w:rsidR="00F843AC" w:rsidRPr="009743EA" w14:paraId="2ED44A53" w14:textId="77777777" w:rsidTr="001F364E">
        <w:trPr>
          <w:jc w:val="center"/>
        </w:trPr>
        <w:tc>
          <w:tcPr>
            <w:tcW w:w="2181" w:type="dxa"/>
            <w:shd w:val="clear" w:color="auto" w:fill="auto"/>
          </w:tcPr>
          <w:p w14:paraId="07E8EA37" w14:textId="77777777" w:rsidR="00F843AC" w:rsidRPr="009743EA" w:rsidRDefault="00F843AC" w:rsidP="001F364E">
            <w:pPr>
              <w:keepNext/>
              <w:keepLines/>
              <w:spacing w:after="0"/>
              <w:jc w:val="center"/>
              <w:rPr>
                <w:rFonts w:ascii="Arial" w:eastAsia="MS Mincho" w:hAnsi="Arial"/>
                <w:sz w:val="18"/>
                <w:lang w:eastAsia="ja-JP"/>
              </w:rPr>
            </w:pPr>
            <w:r w:rsidRPr="009743EA">
              <w:rPr>
                <w:rFonts w:ascii="Arial" w:eastAsia="MS Mincho" w:hAnsi="Arial" w:hint="eastAsia"/>
                <w:sz w:val="18"/>
                <w:lang w:eastAsia="ja-JP"/>
              </w:rPr>
              <w:t>2</w:t>
            </w:r>
          </w:p>
        </w:tc>
        <w:tc>
          <w:tcPr>
            <w:tcW w:w="5103" w:type="dxa"/>
            <w:shd w:val="clear" w:color="auto" w:fill="auto"/>
          </w:tcPr>
          <w:p w14:paraId="0D6DE1ED" w14:textId="77777777" w:rsidR="00F843AC" w:rsidRPr="009743EA" w:rsidRDefault="00F843AC" w:rsidP="001F364E">
            <w:pPr>
              <w:keepNext/>
              <w:keepLines/>
              <w:spacing w:after="0"/>
              <w:rPr>
                <w:rFonts w:ascii="Arial" w:eastAsia="MS Mincho" w:hAnsi="Arial"/>
                <w:sz w:val="18"/>
                <w:lang w:eastAsia="ja-JP"/>
              </w:rPr>
            </w:pPr>
            <w:r w:rsidRPr="009743EA">
              <w:rPr>
                <w:rFonts w:ascii="Arial" w:eastAsia="MS Mincho" w:hAnsi="Arial" w:hint="eastAsia"/>
                <w:sz w:val="18"/>
                <w:lang w:eastAsia="ja-JP"/>
              </w:rPr>
              <w:t>AE</w:t>
            </w:r>
          </w:p>
        </w:tc>
        <w:tc>
          <w:tcPr>
            <w:tcW w:w="2180" w:type="dxa"/>
            <w:shd w:val="clear" w:color="auto" w:fill="auto"/>
          </w:tcPr>
          <w:p w14:paraId="4B80FF70" w14:textId="77777777" w:rsidR="00F843AC" w:rsidRPr="009743EA" w:rsidRDefault="00F843AC" w:rsidP="001F364E">
            <w:pPr>
              <w:keepNext/>
              <w:keepLines/>
              <w:spacing w:after="0"/>
              <w:rPr>
                <w:rFonts w:ascii="Arial" w:eastAsia="MS Mincho" w:hAnsi="Arial"/>
                <w:sz w:val="18"/>
                <w:lang w:eastAsia="ja-JP"/>
              </w:rPr>
            </w:pPr>
          </w:p>
        </w:tc>
      </w:tr>
      <w:tr w:rsidR="00F843AC" w:rsidRPr="009743EA" w14:paraId="08303A88" w14:textId="77777777" w:rsidTr="001F364E">
        <w:trPr>
          <w:jc w:val="center"/>
        </w:trPr>
        <w:tc>
          <w:tcPr>
            <w:tcW w:w="2181" w:type="dxa"/>
            <w:shd w:val="clear" w:color="auto" w:fill="auto"/>
          </w:tcPr>
          <w:p w14:paraId="21341571" w14:textId="77777777" w:rsidR="00F843AC" w:rsidRPr="009743EA" w:rsidRDefault="00F843AC" w:rsidP="001F364E">
            <w:pPr>
              <w:keepNext/>
              <w:keepLines/>
              <w:spacing w:after="0"/>
              <w:jc w:val="center"/>
              <w:rPr>
                <w:rFonts w:ascii="Arial" w:eastAsia="MS Mincho" w:hAnsi="Arial"/>
                <w:sz w:val="18"/>
                <w:lang w:eastAsia="ja-JP"/>
              </w:rPr>
            </w:pPr>
            <w:r w:rsidRPr="009743EA">
              <w:rPr>
                <w:rFonts w:ascii="Arial" w:eastAsia="MS Mincho" w:hAnsi="Arial" w:hint="eastAsia"/>
                <w:sz w:val="18"/>
                <w:lang w:eastAsia="ja-JP"/>
              </w:rPr>
              <w:t>3</w:t>
            </w:r>
          </w:p>
        </w:tc>
        <w:tc>
          <w:tcPr>
            <w:tcW w:w="5103" w:type="dxa"/>
            <w:shd w:val="clear" w:color="auto" w:fill="auto"/>
          </w:tcPr>
          <w:p w14:paraId="662747DF" w14:textId="77777777" w:rsidR="00F843AC" w:rsidRPr="009743EA" w:rsidRDefault="00F843AC" w:rsidP="001F364E">
            <w:pPr>
              <w:keepNext/>
              <w:keepLines/>
              <w:spacing w:after="0"/>
              <w:rPr>
                <w:rFonts w:ascii="Arial" w:eastAsia="MS Mincho" w:hAnsi="Arial"/>
                <w:sz w:val="18"/>
                <w:lang w:eastAsia="ja-JP"/>
              </w:rPr>
            </w:pPr>
            <w:r w:rsidRPr="009743EA">
              <w:rPr>
                <w:rFonts w:ascii="Arial" w:eastAsia="MS Mincho" w:hAnsi="Arial" w:hint="eastAsia"/>
                <w:sz w:val="18"/>
                <w:lang w:eastAsia="ja-JP"/>
              </w:rPr>
              <w:t>container</w:t>
            </w:r>
          </w:p>
        </w:tc>
        <w:tc>
          <w:tcPr>
            <w:tcW w:w="2180" w:type="dxa"/>
            <w:shd w:val="clear" w:color="auto" w:fill="auto"/>
          </w:tcPr>
          <w:p w14:paraId="0BFD1C38" w14:textId="77777777" w:rsidR="00F843AC" w:rsidRPr="009743EA" w:rsidRDefault="00F843AC" w:rsidP="001F364E">
            <w:pPr>
              <w:keepNext/>
              <w:keepLines/>
              <w:spacing w:after="0"/>
              <w:rPr>
                <w:rFonts w:ascii="Arial" w:eastAsia="MS Mincho" w:hAnsi="Arial"/>
                <w:sz w:val="18"/>
                <w:lang w:eastAsia="ja-JP"/>
              </w:rPr>
            </w:pPr>
          </w:p>
        </w:tc>
      </w:tr>
      <w:tr w:rsidR="00F843AC" w:rsidRPr="009743EA" w14:paraId="185CD964" w14:textId="77777777" w:rsidTr="001F364E">
        <w:trPr>
          <w:jc w:val="center"/>
        </w:trPr>
        <w:tc>
          <w:tcPr>
            <w:tcW w:w="2181" w:type="dxa"/>
            <w:shd w:val="clear" w:color="auto" w:fill="auto"/>
          </w:tcPr>
          <w:p w14:paraId="3D4230FF" w14:textId="77777777" w:rsidR="00F843AC" w:rsidRPr="009743EA" w:rsidRDefault="00F843AC" w:rsidP="001F364E">
            <w:pPr>
              <w:keepNext/>
              <w:keepLines/>
              <w:spacing w:after="0"/>
              <w:jc w:val="center"/>
              <w:rPr>
                <w:rFonts w:ascii="Arial" w:eastAsia="MS Mincho" w:hAnsi="Arial"/>
                <w:sz w:val="18"/>
                <w:lang w:eastAsia="ja-JP"/>
              </w:rPr>
            </w:pPr>
            <w:r w:rsidRPr="009743EA">
              <w:rPr>
                <w:rFonts w:ascii="Arial" w:eastAsia="MS Mincho" w:hAnsi="Arial" w:hint="eastAsia"/>
                <w:sz w:val="18"/>
                <w:lang w:eastAsia="ja-JP"/>
              </w:rPr>
              <w:t>4</w:t>
            </w:r>
          </w:p>
        </w:tc>
        <w:tc>
          <w:tcPr>
            <w:tcW w:w="5103" w:type="dxa"/>
            <w:shd w:val="clear" w:color="auto" w:fill="auto"/>
          </w:tcPr>
          <w:p w14:paraId="2F5E8C51" w14:textId="77777777" w:rsidR="00F843AC" w:rsidRPr="009743EA" w:rsidRDefault="00F843AC" w:rsidP="001F364E">
            <w:pPr>
              <w:keepNext/>
              <w:keepLines/>
              <w:spacing w:after="0"/>
              <w:rPr>
                <w:rFonts w:ascii="Arial" w:eastAsia="MS Mincho" w:hAnsi="Arial"/>
                <w:sz w:val="18"/>
                <w:lang w:eastAsia="ja-JP"/>
              </w:rPr>
            </w:pPr>
            <w:r w:rsidRPr="009743EA">
              <w:rPr>
                <w:rFonts w:ascii="Arial" w:eastAsia="MS Mincho" w:hAnsi="Arial" w:hint="eastAsia"/>
                <w:sz w:val="18"/>
                <w:lang w:eastAsia="ja-JP"/>
              </w:rPr>
              <w:t>contentInstance</w:t>
            </w:r>
          </w:p>
        </w:tc>
        <w:tc>
          <w:tcPr>
            <w:tcW w:w="2180" w:type="dxa"/>
            <w:shd w:val="clear" w:color="auto" w:fill="auto"/>
          </w:tcPr>
          <w:p w14:paraId="5939C58F" w14:textId="77777777" w:rsidR="00F843AC" w:rsidRPr="009743EA" w:rsidRDefault="00F843AC" w:rsidP="001F364E">
            <w:pPr>
              <w:keepNext/>
              <w:keepLines/>
              <w:spacing w:after="0"/>
              <w:rPr>
                <w:rFonts w:ascii="Arial" w:eastAsia="MS Mincho" w:hAnsi="Arial"/>
                <w:sz w:val="18"/>
                <w:lang w:eastAsia="ja-JP"/>
              </w:rPr>
            </w:pPr>
          </w:p>
        </w:tc>
      </w:tr>
      <w:tr w:rsidR="00F843AC" w:rsidRPr="009743EA" w14:paraId="02A14C91" w14:textId="77777777" w:rsidTr="001F364E">
        <w:trPr>
          <w:jc w:val="center"/>
        </w:trPr>
        <w:tc>
          <w:tcPr>
            <w:tcW w:w="2181" w:type="dxa"/>
            <w:shd w:val="clear" w:color="auto" w:fill="auto"/>
          </w:tcPr>
          <w:p w14:paraId="3D0C8E05" w14:textId="77777777" w:rsidR="00F843AC" w:rsidRPr="009743EA" w:rsidRDefault="00F843AC" w:rsidP="001F364E">
            <w:pPr>
              <w:keepNext/>
              <w:keepLines/>
              <w:spacing w:after="0"/>
              <w:jc w:val="center"/>
              <w:rPr>
                <w:rFonts w:ascii="Arial" w:eastAsia="MS Mincho" w:hAnsi="Arial"/>
                <w:sz w:val="18"/>
                <w:lang w:eastAsia="ja-JP"/>
              </w:rPr>
            </w:pPr>
            <w:r w:rsidRPr="009743EA">
              <w:rPr>
                <w:rFonts w:ascii="Arial" w:eastAsia="MS Mincho" w:hAnsi="Arial" w:hint="eastAsia"/>
                <w:sz w:val="18"/>
                <w:lang w:eastAsia="ja-JP"/>
              </w:rPr>
              <w:t>5</w:t>
            </w:r>
          </w:p>
        </w:tc>
        <w:tc>
          <w:tcPr>
            <w:tcW w:w="5103" w:type="dxa"/>
            <w:shd w:val="clear" w:color="auto" w:fill="auto"/>
          </w:tcPr>
          <w:p w14:paraId="25B1349A" w14:textId="77777777" w:rsidR="00F843AC" w:rsidRPr="009743EA" w:rsidRDefault="00F843AC" w:rsidP="001F364E">
            <w:pPr>
              <w:keepNext/>
              <w:keepLines/>
              <w:spacing w:after="0"/>
              <w:rPr>
                <w:rFonts w:ascii="Arial" w:eastAsia="MS Mincho" w:hAnsi="Arial"/>
                <w:sz w:val="18"/>
                <w:lang w:eastAsia="ja-JP"/>
              </w:rPr>
            </w:pPr>
            <w:r w:rsidRPr="009743EA">
              <w:rPr>
                <w:rFonts w:ascii="Arial" w:eastAsia="MS Mincho" w:hAnsi="Arial" w:hint="eastAsia"/>
                <w:sz w:val="18"/>
                <w:lang w:eastAsia="ja-JP"/>
              </w:rPr>
              <w:t>CSEBase</w:t>
            </w:r>
          </w:p>
        </w:tc>
        <w:tc>
          <w:tcPr>
            <w:tcW w:w="2180" w:type="dxa"/>
            <w:shd w:val="clear" w:color="auto" w:fill="auto"/>
          </w:tcPr>
          <w:p w14:paraId="1A3BC92C" w14:textId="77777777" w:rsidR="00F843AC" w:rsidRPr="009743EA" w:rsidRDefault="00F843AC" w:rsidP="001F364E">
            <w:pPr>
              <w:keepNext/>
              <w:keepLines/>
              <w:spacing w:after="0"/>
              <w:rPr>
                <w:rFonts w:ascii="Arial" w:eastAsia="MS Mincho" w:hAnsi="Arial"/>
                <w:sz w:val="18"/>
                <w:lang w:eastAsia="ja-JP"/>
              </w:rPr>
            </w:pPr>
          </w:p>
        </w:tc>
      </w:tr>
      <w:tr w:rsidR="00F843AC" w:rsidRPr="009743EA" w14:paraId="31ECF8AD" w14:textId="77777777" w:rsidTr="001F364E">
        <w:trPr>
          <w:jc w:val="center"/>
        </w:trPr>
        <w:tc>
          <w:tcPr>
            <w:tcW w:w="2181" w:type="dxa"/>
            <w:shd w:val="clear" w:color="auto" w:fill="auto"/>
          </w:tcPr>
          <w:p w14:paraId="01031745" w14:textId="77777777" w:rsidR="00F843AC" w:rsidRPr="009743EA" w:rsidRDefault="00F843AC" w:rsidP="001F364E">
            <w:pPr>
              <w:keepNext/>
              <w:keepLines/>
              <w:spacing w:after="0"/>
              <w:jc w:val="center"/>
              <w:rPr>
                <w:rFonts w:ascii="Arial" w:eastAsia="MS Mincho" w:hAnsi="Arial"/>
                <w:sz w:val="18"/>
                <w:lang w:eastAsia="ja-JP"/>
              </w:rPr>
            </w:pPr>
            <w:r w:rsidRPr="009743EA">
              <w:rPr>
                <w:rFonts w:ascii="Arial" w:eastAsia="MS Mincho" w:hAnsi="Arial"/>
                <w:sz w:val="18"/>
                <w:lang w:eastAsia="ja-JP"/>
              </w:rPr>
              <w:t>9</w:t>
            </w:r>
          </w:p>
        </w:tc>
        <w:tc>
          <w:tcPr>
            <w:tcW w:w="5103" w:type="dxa"/>
            <w:shd w:val="clear" w:color="auto" w:fill="auto"/>
          </w:tcPr>
          <w:p w14:paraId="6EA05535" w14:textId="77777777" w:rsidR="00F843AC" w:rsidRPr="009743EA" w:rsidRDefault="00F843AC" w:rsidP="001F364E">
            <w:pPr>
              <w:keepNext/>
              <w:keepLines/>
              <w:spacing w:after="0"/>
              <w:rPr>
                <w:rFonts w:ascii="Arial" w:eastAsia="MS Mincho" w:hAnsi="Arial"/>
                <w:sz w:val="18"/>
                <w:lang w:eastAsia="ja-JP"/>
              </w:rPr>
            </w:pPr>
            <w:r w:rsidRPr="009743EA">
              <w:rPr>
                <w:rFonts w:ascii="Arial" w:eastAsia="MS Mincho" w:hAnsi="Arial"/>
                <w:sz w:val="18"/>
                <w:lang w:eastAsia="ja-JP"/>
              </w:rPr>
              <w:t>g</w:t>
            </w:r>
            <w:r w:rsidRPr="009743EA">
              <w:rPr>
                <w:rFonts w:ascii="Arial" w:eastAsia="MS Mincho" w:hAnsi="Arial" w:hint="eastAsia"/>
                <w:sz w:val="18"/>
                <w:lang w:eastAsia="ja-JP"/>
              </w:rPr>
              <w:t>roup</w:t>
            </w:r>
          </w:p>
        </w:tc>
        <w:tc>
          <w:tcPr>
            <w:tcW w:w="2180" w:type="dxa"/>
            <w:shd w:val="clear" w:color="auto" w:fill="auto"/>
          </w:tcPr>
          <w:p w14:paraId="17F1CA5C" w14:textId="77777777" w:rsidR="00F843AC" w:rsidRPr="009743EA" w:rsidRDefault="00F843AC" w:rsidP="001F364E">
            <w:pPr>
              <w:keepNext/>
              <w:keepLines/>
              <w:spacing w:after="0"/>
              <w:rPr>
                <w:rFonts w:ascii="Arial" w:eastAsia="MS Mincho" w:hAnsi="Arial"/>
                <w:sz w:val="18"/>
                <w:lang w:eastAsia="ja-JP"/>
              </w:rPr>
            </w:pPr>
          </w:p>
        </w:tc>
      </w:tr>
      <w:tr w:rsidR="00F843AC" w:rsidRPr="009743EA" w14:paraId="78491946" w14:textId="77777777" w:rsidTr="001F364E">
        <w:trPr>
          <w:jc w:val="center"/>
        </w:trPr>
        <w:tc>
          <w:tcPr>
            <w:tcW w:w="2181" w:type="dxa"/>
            <w:shd w:val="clear" w:color="auto" w:fill="auto"/>
          </w:tcPr>
          <w:p w14:paraId="6B0CC2BC" w14:textId="77777777" w:rsidR="00F843AC" w:rsidRPr="009743EA" w:rsidRDefault="00F843AC" w:rsidP="001F364E">
            <w:pPr>
              <w:keepNext/>
              <w:keepLines/>
              <w:spacing w:after="0"/>
              <w:jc w:val="center"/>
              <w:rPr>
                <w:rFonts w:ascii="Arial" w:eastAsia="MS Mincho" w:hAnsi="Arial"/>
                <w:sz w:val="18"/>
                <w:lang w:eastAsia="ja-JP"/>
              </w:rPr>
            </w:pPr>
            <w:r w:rsidRPr="009743EA">
              <w:rPr>
                <w:rFonts w:ascii="Arial" w:eastAsia="MS Mincho" w:hAnsi="Arial"/>
                <w:sz w:val="18"/>
                <w:lang w:eastAsia="ja-JP"/>
              </w:rPr>
              <w:t>15</w:t>
            </w:r>
          </w:p>
        </w:tc>
        <w:tc>
          <w:tcPr>
            <w:tcW w:w="5103" w:type="dxa"/>
            <w:shd w:val="clear" w:color="auto" w:fill="auto"/>
          </w:tcPr>
          <w:p w14:paraId="6397A7D9" w14:textId="77777777" w:rsidR="00F843AC" w:rsidRPr="009743EA" w:rsidRDefault="00F843AC" w:rsidP="001F364E">
            <w:pPr>
              <w:keepNext/>
              <w:keepLines/>
              <w:spacing w:after="0"/>
              <w:rPr>
                <w:rFonts w:ascii="Arial" w:eastAsia="MS Mincho" w:hAnsi="Arial"/>
                <w:sz w:val="18"/>
                <w:lang w:eastAsia="ja-JP"/>
              </w:rPr>
            </w:pPr>
            <w:r w:rsidRPr="009743EA">
              <w:rPr>
                <w:rFonts w:ascii="Arial" w:eastAsia="MS Mincho" w:hAnsi="Arial" w:hint="eastAsia"/>
                <w:sz w:val="18"/>
                <w:lang w:eastAsia="ja-JP"/>
              </w:rPr>
              <w:t>pollingChannel</w:t>
            </w:r>
          </w:p>
        </w:tc>
        <w:tc>
          <w:tcPr>
            <w:tcW w:w="2180" w:type="dxa"/>
            <w:shd w:val="clear" w:color="auto" w:fill="auto"/>
          </w:tcPr>
          <w:p w14:paraId="4C0F0BEB" w14:textId="77777777" w:rsidR="00F843AC" w:rsidRPr="009743EA" w:rsidRDefault="00F843AC" w:rsidP="001F364E">
            <w:pPr>
              <w:keepNext/>
              <w:keepLines/>
              <w:spacing w:after="0"/>
              <w:rPr>
                <w:rFonts w:ascii="Arial" w:eastAsia="MS Mincho" w:hAnsi="Arial"/>
                <w:sz w:val="18"/>
                <w:lang w:eastAsia="ja-JP"/>
              </w:rPr>
            </w:pPr>
          </w:p>
        </w:tc>
      </w:tr>
      <w:tr w:rsidR="00F843AC" w:rsidRPr="009743EA" w14:paraId="7B8C7A78" w14:textId="77777777" w:rsidTr="001F364E">
        <w:trPr>
          <w:jc w:val="center"/>
        </w:trPr>
        <w:tc>
          <w:tcPr>
            <w:tcW w:w="2181" w:type="dxa"/>
            <w:shd w:val="clear" w:color="auto" w:fill="auto"/>
          </w:tcPr>
          <w:p w14:paraId="275B89A4" w14:textId="77777777" w:rsidR="00F843AC" w:rsidRPr="009743EA" w:rsidRDefault="00F843AC" w:rsidP="001F364E">
            <w:pPr>
              <w:keepNext/>
              <w:keepLines/>
              <w:spacing w:after="0"/>
              <w:jc w:val="center"/>
              <w:rPr>
                <w:rFonts w:ascii="Arial" w:eastAsia="MS Mincho" w:hAnsi="Arial"/>
                <w:sz w:val="18"/>
                <w:lang w:eastAsia="ja-JP"/>
              </w:rPr>
            </w:pPr>
            <w:r w:rsidRPr="009743EA">
              <w:rPr>
                <w:rFonts w:ascii="Arial" w:eastAsia="MS Mincho" w:hAnsi="Arial"/>
                <w:sz w:val="18"/>
                <w:lang w:eastAsia="ja-JP"/>
              </w:rPr>
              <w:t>16</w:t>
            </w:r>
          </w:p>
        </w:tc>
        <w:tc>
          <w:tcPr>
            <w:tcW w:w="5103" w:type="dxa"/>
            <w:shd w:val="clear" w:color="auto" w:fill="auto"/>
          </w:tcPr>
          <w:p w14:paraId="7DBC321D" w14:textId="77777777" w:rsidR="00F843AC" w:rsidRPr="009743EA" w:rsidRDefault="00F843AC" w:rsidP="001F364E">
            <w:pPr>
              <w:keepNext/>
              <w:keepLines/>
              <w:spacing w:after="0"/>
              <w:rPr>
                <w:rFonts w:ascii="Arial" w:eastAsia="MS Mincho" w:hAnsi="Arial"/>
                <w:sz w:val="18"/>
                <w:lang w:eastAsia="ja-JP"/>
              </w:rPr>
            </w:pPr>
            <w:r w:rsidRPr="009743EA">
              <w:rPr>
                <w:rFonts w:ascii="Arial" w:eastAsia="MS Mincho" w:hAnsi="Arial" w:hint="eastAsia"/>
                <w:sz w:val="18"/>
                <w:lang w:eastAsia="ja-JP"/>
              </w:rPr>
              <w:t>remoteCSE</w:t>
            </w:r>
          </w:p>
        </w:tc>
        <w:tc>
          <w:tcPr>
            <w:tcW w:w="2180" w:type="dxa"/>
            <w:shd w:val="clear" w:color="auto" w:fill="auto"/>
          </w:tcPr>
          <w:p w14:paraId="37DB8510" w14:textId="77777777" w:rsidR="00F843AC" w:rsidRPr="009743EA" w:rsidRDefault="00F843AC" w:rsidP="001F364E">
            <w:pPr>
              <w:keepNext/>
              <w:keepLines/>
              <w:spacing w:after="0"/>
              <w:rPr>
                <w:rFonts w:ascii="Arial" w:eastAsia="MS Mincho" w:hAnsi="Arial"/>
                <w:sz w:val="18"/>
                <w:lang w:eastAsia="ja-JP"/>
              </w:rPr>
            </w:pPr>
          </w:p>
        </w:tc>
      </w:tr>
      <w:tr w:rsidR="00F843AC" w:rsidRPr="009743EA" w14:paraId="4F3D6698" w14:textId="77777777" w:rsidTr="001F364E">
        <w:trPr>
          <w:jc w:val="center"/>
        </w:trPr>
        <w:tc>
          <w:tcPr>
            <w:tcW w:w="2181" w:type="dxa"/>
            <w:shd w:val="clear" w:color="auto" w:fill="auto"/>
          </w:tcPr>
          <w:p w14:paraId="57434E9F" w14:textId="77777777" w:rsidR="00F843AC" w:rsidRPr="009743EA" w:rsidRDefault="00F843AC" w:rsidP="001F364E">
            <w:pPr>
              <w:keepNext/>
              <w:keepLines/>
              <w:spacing w:after="0"/>
              <w:jc w:val="center"/>
              <w:rPr>
                <w:rFonts w:ascii="Arial" w:eastAsia="MS Mincho" w:hAnsi="Arial"/>
                <w:sz w:val="18"/>
                <w:lang w:eastAsia="ja-JP"/>
              </w:rPr>
            </w:pPr>
            <w:r w:rsidRPr="009743EA">
              <w:rPr>
                <w:rFonts w:ascii="Arial" w:eastAsia="MS Mincho" w:hAnsi="Arial" w:hint="eastAsia"/>
                <w:sz w:val="18"/>
                <w:lang w:eastAsia="ja-JP"/>
              </w:rPr>
              <w:t>23</w:t>
            </w:r>
          </w:p>
        </w:tc>
        <w:tc>
          <w:tcPr>
            <w:tcW w:w="5103" w:type="dxa"/>
            <w:shd w:val="clear" w:color="auto" w:fill="auto"/>
          </w:tcPr>
          <w:p w14:paraId="4C2BFB82" w14:textId="77777777" w:rsidR="00F843AC" w:rsidRPr="009743EA" w:rsidRDefault="00F843AC" w:rsidP="001F364E">
            <w:pPr>
              <w:keepNext/>
              <w:keepLines/>
              <w:spacing w:after="0"/>
              <w:rPr>
                <w:rFonts w:ascii="Arial" w:eastAsia="MS Mincho" w:hAnsi="Arial"/>
                <w:sz w:val="18"/>
                <w:lang w:eastAsia="ja-JP"/>
              </w:rPr>
            </w:pPr>
            <w:r w:rsidRPr="009743EA">
              <w:rPr>
                <w:rFonts w:ascii="Arial" w:eastAsia="MS Mincho" w:hAnsi="Arial"/>
                <w:sz w:val="18"/>
                <w:lang w:eastAsia="ja-JP"/>
              </w:rPr>
              <w:t>s</w:t>
            </w:r>
            <w:r w:rsidRPr="009743EA">
              <w:rPr>
                <w:rFonts w:ascii="Arial" w:eastAsia="MS Mincho" w:hAnsi="Arial" w:hint="eastAsia"/>
                <w:sz w:val="18"/>
                <w:lang w:eastAsia="ja-JP"/>
              </w:rPr>
              <w:t>ubscription</w:t>
            </w:r>
          </w:p>
        </w:tc>
        <w:tc>
          <w:tcPr>
            <w:tcW w:w="2180" w:type="dxa"/>
            <w:shd w:val="clear" w:color="auto" w:fill="auto"/>
          </w:tcPr>
          <w:p w14:paraId="4E5C8A95" w14:textId="77777777" w:rsidR="00F843AC" w:rsidRPr="009743EA" w:rsidRDefault="00F843AC" w:rsidP="001F364E">
            <w:pPr>
              <w:keepNext/>
              <w:keepLines/>
              <w:spacing w:after="0"/>
              <w:rPr>
                <w:rFonts w:ascii="Arial" w:eastAsia="MS Mincho" w:hAnsi="Arial"/>
                <w:sz w:val="18"/>
                <w:lang w:eastAsia="ja-JP"/>
              </w:rPr>
            </w:pPr>
          </w:p>
        </w:tc>
      </w:tr>
      <w:tr w:rsidR="00F843AC" w:rsidRPr="009743EA" w14:paraId="094D7D12" w14:textId="77777777" w:rsidTr="001F364E">
        <w:trPr>
          <w:jc w:val="center"/>
        </w:trPr>
        <w:tc>
          <w:tcPr>
            <w:tcW w:w="2181" w:type="dxa"/>
            <w:shd w:val="clear" w:color="auto" w:fill="auto"/>
          </w:tcPr>
          <w:p w14:paraId="0195C7B7" w14:textId="77777777" w:rsidR="00F843AC" w:rsidRPr="009743EA" w:rsidRDefault="00F843AC" w:rsidP="001F364E">
            <w:pPr>
              <w:keepNext/>
              <w:keepLines/>
              <w:spacing w:after="0"/>
              <w:jc w:val="center"/>
              <w:rPr>
                <w:rFonts w:ascii="Arial" w:eastAsia="MS Mincho" w:hAnsi="Arial"/>
                <w:sz w:val="18"/>
                <w:lang w:eastAsia="ja-JP"/>
              </w:rPr>
            </w:pPr>
            <w:r w:rsidRPr="009743EA">
              <w:rPr>
                <w:rFonts w:ascii="Arial" w:eastAsia="MS Mincho" w:hAnsi="Arial" w:hint="eastAsia"/>
                <w:sz w:val="18"/>
                <w:lang w:eastAsia="ja-JP"/>
              </w:rPr>
              <w:t>24</w:t>
            </w:r>
          </w:p>
        </w:tc>
        <w:tc>
          <w:tcPr>
            <w:tcW w:w="5103" w:type="dxa"/>
            <w:shd w:val="clear" w:color="auto" w:fill="auto"/>
          </w:tcPr>
          <w:p w14:paraId="6A1B5992" w14:textId="77777777" w:rsidR="00F843AC" w:rsidRPr="009743EA" w:rsidRDefault="00F843AC" w:rsidP="001F364E">
            <w:pPr>
              <w:keepNext/>
              <w:keepLines/>
              <w:spacing w:after="0"/>
              <w:rPr>
                <w:rFonts w:ascii="Arial" w:eastAsia="MS Mincho" w:hAnsi="Arial"/>
                <w:sz w:val="18"/>
                <w:lang w:eastAsia="ja-JP"/>
              </w:rPr>
            </w:pPr>
            <w:r w:rsidRPr="009743EA">
              <w:rPr>
                <w:rFonts w:ascii="Arial" w:eastAsia="MS Mincho" w:hAnsi="Arial" w:hint="eastAsia"/>
                <w:sz w:val="18"/>
                <w:lang w:eastAsia="ja-JP"/>
              </w:rPr>
              <w:t>semanticDescriptor</w:t>
            </w:r>
          </w:p>
        </w:tc>
        <w:tc>
          <w:tcPr>
            <w:tcW w:w="2180" w:type="dxa"/>
            <w:shd w:val="clear" w:color="auto" w:fill="auto"/>
          </w:tcPr>
          <w:p w14:paraId="364828AE" w14:textId="77777777" w:rsidR="00F843AC" w:rsidRPr="009743EA" w:rsidRDefault="00F843AC" w:rsidP="001F364E">
            <w:pPr>
              <w:keepNext/>
              <w:keepLines/>
              <w:spacing w:after="0"/>
              <w:rPr>
                <w:rFonts w:ascii="Arial" w:eastAsia="MS Mincho" w:hAnsi="Arial"/>
                <w:sz w:val="18"/>
                <w:lang w:eastAsia="ja-JP"/>
              </w:rPr>
            </w:pPr>
          </w:p>
        </w:tc>
      </w:tr>
      <w:tr w:rsidR="00F843AC" w:rsidRPr="009743EA" w14:paraId="08031DCD" w14:textId="77777777" w:rsidTr="001F364E">
        <w:trPr>
          <w:jc w:val="center"/>
        </w:trPr>
        <w:tc>
          <w:tcPr>
            <w:tcW w:w="2181" w:type="dxa"/>
            <w:shd w:val="clear" w:color="auto" w:fill="auto"/>
          </w:tcPr>
          <w:p w14:paraId="7CC3D78E" w14:textId="77777777" w:rsidR="00F843AC" w:rsidRPr="009743EA" w:rsidRDefault="00F843AC" w:rsidP="001F364E">
            <w:pPr>
              <w:keepNext/>
              <w:keepLines/>
              <w:spacing w:after="0"/>
              <w:jc w:val="center"/>
              <w:rPr>
                <w:rFonts w:ascii="Arial" w:eastAsia="MS Mincho" w:hAnsi="Arial"/>
                <w:sz w:val="18"/>
                <w:lang w:eastAsia="ja-JP"/>
              </w:rPr>
            </w:pPr>
            <w:r w:rsidRPr="009743EA">
              <w:rPr>
                <w:rFonts w:ascii="Arial" w:eastAsia="MS Mincho" w:hAnsi="Arial"/>
                <w:sz w:val="18"/>
                <w:lang w:eastAsia="ja-JP"/>
              </w:rPr>
              <w:t>28</w:t>
            </w:r>
          </w:p>
        </w:tc>
        <w:tc>
          <w:tcPr>
            <w:tcW w:w="5103" w:type="dxa"/>
            <w:shd w:val="clear" w:color="auto" w:fill="auto"/>
          </w:tcPr>
          <w:p w14:paraId="00314F63" w14:textId="77777777" w:rsidR="00F843AC" w:rsidRPr="009743EA" w:rsidRDefault="00F843AC" w:rsidP="001F364E">
            <w:pPr>
              <w:keepNext/>
              <w:keepLines/>
              <w:spacing w:after="0"/>
              <w:rPr>
                <w:rFonts w:ascii="Arial" w:eastAsia="MS Mincho" w:hAnsi="Arial"/>
                <w:sz w:val="18"/>
                <w:lang w:eastAsia="ja-JP"/>
              </w:rPr>
            </w:pPr>
            <w:r w:rsidRPr="009743EA">
              <w:rPr>
                <w:rFonts w:ascii="Arial" w:eastAsia="MS Mincho" w:hAnsi="Arial"/>
                <w:sz w:val="18"/>
                <w:lang w:eastAsia="ja-JP"/>
              </w:rPr>
              <w:t>flexContainer</w:t>
            </w:r>
          </w:p>
        </w:tc>
        <w:tc>
          <w:tcPr>
            <w:tcW w:w="2180" w:type="dxa"/>
            <w:shd w:val="clear" w:color="auto" w:fill="auto"/>
          </w:tcPr>
          <w:p w14:paraId="7EBF328C" w14:textId="77777777" w:rsidR="00F843AC" w:rsidRPr="009743EA" w:rsidRDefault="00F843AC" w:rsidP="001F364E">
            <w:pPr>
              <w:keepNext/>
              <w:keepLines/>
              <w:spacing w:after="0"/>
              <w:rPr>
                <w:rFonts w:ascii="Arial" w:eastAsia="MS Mincho" w:hAnsi="Arial"/>
                <w:sz w:val="18"/>
                <w:lang w:eastAsia="ja-JP"/>
              </w:rPr>
            </w:pPr>
          </w:p>
        </w:tc>
      </w:tr>
      <w:tr w:rsidR="00F843AC" w:rsidRPr="009743EA" w14:paraId="0F198CE7" w14:textId="77777777" w:rsidTr="001F364E">
        <w:trPr>
          <w:jc w:val="center"/>
        </w:trPr>
        <w:tc>
          <w:tcPr>
            <w:tcW w:w="2181" w:type="dxa"/>
            <w:shd w:val="clear" w:color="auto" w:fill="auto"/>
          </w:tcPr>
          <w:p w14:paraId="7A9AE369" w14:textId="77777777" w:rsidR="00F843AC" w:rsidRPr="009743EA" w:rsidRDefault="00F843AC" w:rsidP="001F364E">
            <w:pPr>
              <w:keepNext/>
              <w:keepLines/>
              <w:spacing w:after="0"/>
              <w:jc w:val="center"/>
              <w:rPr>
                <w:rFonts w:ascii="Arial" w:eastAsia="MS Mincho" w:hAnsi="Arial"/>
                <w:sz w:val="18"/>
                <w:lang w:eastAsia="ja-JP"/>
              </w:rPr>
            </w:pPr>
            <w:r w:rsidRPr="009743EA">
              <w:rPr>
                <w:rFonts w:ascii="Arial" w:eastAsia="MS Mincho" w:hAnsi="Arial"/>
                <w:sz w:val="18"/>
                <w:lang w:eastAsia="ja-JP"/>
              </w:rPr>
              <w:t>29</w:t>
            </w:r>
          </w:p>
        </w:tc>
        <w:tc>
          <w:tcPr>
            <w:tcW w:w="5103" w:type="dxa"/>
            <w:shd w:val="clear" w:color="auto" w:fill="auto"/>
          </w:tcPr>
          <w:p w14:paraId="23133E37" w14:textId="77777777" w:rsidR="00F843AC" w:rsidRPr="009743EA" w:rsidRDefault="00F843AC" w:rsidP="001F364E">
            <w:pPr>
              <w:keepNext/>
              <w:keepLines/>
              <w:spacing w:after="0"/>
              <w:rPr>
                <w:rFonts w:ascii="Arial" w:eastAsia="MS Mincho" w:hAnsi="Arial"/>
                <w:sz w:val="18"/>
                <w:lang w:eastAsia="ja-JP"/>
              </w:rPr>
            </w:pPr>
            <w:r w:rsidRPr="009743EA">
              <w:rPr>
                <w:rFonts w:ascii="Arial" w:eastAsia="MS Mincho" w:hAnsi="Arial"/>
                <w:sz w:val="18"/>
                <w:lang w:eastAsia="ja-JP"/>
              </w:rPr>
              <w:t>timeSeries</w:t>
            </w:r>
          </w:p>
        </w:tc>
        <w:tc>
          <w:tcPr>
            <w:tcW w:w="2180" w:type="dxa"/>
            <w:shd w:val="clear" w:color="auto" w:fill="auto"/>
          </w:tcPr>
          <w:p w14:paraId="34467C41" w14:textId="77777777" w:rsidR="00F843AC" w:rsidRPr="009743EA" w:rsidRDefault="00F843AC" w:rsidP="001F364E">
            <w:pPr>
              <w:keepNext/>
              <w:keepLines/>
              <w:spacing w:after="0"/>
              <w:rPr>
                <w:rFonts w:ascii="Arial" w:eastAsia="MS Mincho" w:hAnsi="Arial"/>
                <w:sz w:val="18"/>
                <w:lang w:eastAsia="ja-JP"/>
              </w:rPr>
            </w:pPr>
          </w:p>
        </w:tc>
      </w:tr>
      <w:tr w:rsidR="00F843AC" w:rsidRPr="009743EA" w14:paraId="02693256" w14:textId="77777777" w:rsidTr="001F364E">
        <w:trPr>
          <w:jc w:val="center"/>
        </w:trPr>
        <w:tc>
          <w:tcPr>
            <w:tcW w:w="2181" w:type="dxa"/>
            <w:shd w:val="clear" w:color="auto" w:fill="auto"/>
          </w:tcPr>
          <w:p w14:paraId="623F31BD" w14:textId="77777777" w:rsidR="00F843AC" w:rsidRPr="009743EA" w:rsidRDefault="00F843AC" w:rsidP="001F364E">
            <w:pPr>
              <w:keepNext/>
              <w:keepLines/>
              <w:spacing w:after="0"/>
              <w:jc w:val="center"/>
              <w:rPr>
                <w:rFonts w:ascii="Arial" w:eastAsia="MS Mincho" w:hAnsi="Arial"/>
                <w:sz w:val="18"/>
                <w:lang w:eastAsia="ja-JP"/>
              </w:rPr>
            </w:pPr>
            <w:r w:rsidRPr="009743EA">
              <w:rPr>
                <w:rFonts w:ascii="Arial" w:eastAsia="MS Mincho" w:hAnsi="Arial"/>
                <w:sz w:val="18"/>
                <w:lang w:eastAsia="ja-JP"/>
              </w:rPr>
              <w:t>30</w:t>
            </w:r>
          </w:p>
        </w:tc>
        <w:tc>
          <w:tcPr>
            <w:tcW w:w="5103" w:type="dxa"/>
            <w:shd w:val="clear" w:color="auto" w:fill="auto"/>
          </w:tcPr>
          <w:p w14:paraId="2D6405DD" w14:textId="77777777" w:rsidR="00F843AC" w:rsidRPr="009743EA" w:rsidRDefault="00F843AC" w:rsidP="001F364E">
            <w:pPr>
              <w:keepNext/>
              <w:keepLines/>
              <w:spacing w:after="0"/>
              <w:rPr>
                <w:rFonts w:ascii="Arial" w:eastAsia="MS Mincho" w:hAnsi="Arial"/>
                <w:sz w:val="18"/>
                <w:lang w:eastAsia="ja-JP"/>
              </w:rPr>
            </w:pPr>
            <w:r w:rsidRPr="009743EA">
              <w:rPr>
                <w:rFonts w:ascii="Arial" w:eastAsia="MS Mincho" w:hAnsi="Arial"/>
                <w:sz w:val="18"/>
                <w:lang w:eastAsia="ja-JP"/>
              </w:rPr>
              <w:t>timeSeriesInstance</w:t>
            </w:r>
          </w:p>
        </w:tc>
        <w:tc>
          <w:tcPr>
            <w:tcW w:w="2180" w:type="dxa"/>
            <w:shd w:val="clear" w:color="auto" w:fill="auto"/>
          </w:tcPr>
          <w:p w14:paraId="7141BFD5" w14:textId="77777777" w:rsidR="00F843AC" w:rsidRPr="009743EA" w:rsidRDefault="00F843AC" w:rsidP="001F364E">
            <w:pPr>
              <w:keepNext/>
              <w:keepLines/>
              <w:spacing w:after="0"/>
              <w:rPr>
                <w:rFonts w:ascii="Arial" w:eastAsia="MS Mincho" w:hAnsi="Arial"/>
                <w:sz w:val="18"/>
                <w:lang w:eastAsia="ja-JP"/>
              </w:rPr>
            </w:pPr>
          </w:p>
        </w:tc>
      </w:tr>
    </w:tbl>
    <w:p w14:paraId="18BCCCB6" w14:textId="77777777" w:rsidR="00F843AC" w:rsidRPr="009743EA" w:rsidRDefault="00F843AC" w:rsidP="005A2D7C"/>
    <w:p w14:paraId="1E060FD4" w14:textId="77777777" w:rsidR="00F843AC" w:rsidRPr="009743EA" w:rsidRDefault="00F843AC" w:rsidP="00F843AC">
      <w:pPr>
        <w:pStyle w:val="Heading3"/>
        <w:tabs>
          <w:tab w:val="left" w:pos="1140"/>
        </w:tabs>
        <w:ind w:left="1140" w:hanging="1140"/>
        <w:rPr>
          <w:lang w:eastAsia="ja-JP"/>
        </w:rPr>
      </w:pPr>
      <w:bookmarkStart w:id="126" w:name="_Toc49420702"/>
      <w:bookmarkStart w:id="127" w:name="_Toc49507516"/>
      <w:bookmarkStart w:id="128" w:name="_Toc49507628"/>
      <w:bookmarkStart w:id="129" w:name="_Toc46154371"/>
      <w:bookmarkStart w:id="130" w:name="_Toc71708810"/>
      <w:r w:rsidRPr="009743EA">
        <w:rPr>
          <w:lang w:eastAsia="ja-JP"/>
        </w:rPr>
        <w:t>5.3.2</w:t>
      </w:r>
      <w:r w:rsidR="00D530FB" w:rsidRPr="009743EA">
        <w:rPr>
          <w:lang w:eastAsia="ja-JP"/>
        </w:rPr>
        <w:tab/>
      </w:r>
      <w:r w:rsidRPr="009743EA">
        <w:rPr>
          <w:lang w:eastAsia="ja-JP"/>
        </w:rPr>
        <w:t>m2m:result content</w:t>
      </w:r>
      <w:bookmarkEnd w:id="126"/>
      <w:bookmarkEnd w:id="127"/>
      <w:bookmarkEnd w:id="128"/>
      <w:bookmarkEnd w:id="129"/>
      <w:bookmarkEnd w:id="130"/>
    </w:p>
    <w:p w14:paraId="6999FAD9" w14:textId="77777777" w:rsidR="00F843AC" w:rsidRPr="005A2D7C" w:rsidRDefault="00F843AC" w:rsidP="00F843AC">
      <w:pPr>
        <w:rPr>
          <w:rFonts w:eastAsia="Malgun Gothic"/>
        </w:rPr>
      </w:pPr>
      <w:bookmarkStart w:id="131" w:name="_Toc504120493"/>
      <w:bookmarkStart w:id="132" w:name="_Toc507681106"/>
      <w:bookmarkStart w:id="133" w:name="_Toc507683076"/>
      <w:bookmarkStart w:id="134" w:name="_Toc507684268"/>
      <w:bookmarkStart w:id="135" w:name="_Toc526958115"/>
      <w:r w:rsidRPr="005A2D7C">
        <w:t>The response format can be changed using resultContent (RCN) parameter. The oneM2M standard defines 8 different result content, but this API guide only deals with result content 0 to 3. Table 5.3</w:t>
      </w:r>
      <w:r w:rsidR="00062C7A">
        <w:rPr>
          <w:lang w:eastAsia="ko-KR"/>
        </w:rPr>
        <w:t>.2</w:t>
      </w:r>
      <w:r w:rsidRPr="005A2D7C">
        <w:t>-1 shows resultContent value and response format matches.</w:t>
      </w:r>
    </w:p>
    <w:p w14:paraId="533957EF" w14:textId="77777777" w:rsidR="00F843AC" w:rsidRPr="009743EA" w:rsidRDefault="00F843AC" w:rsidP="00F843AC">
      <w:pPr>
        <w:pStyle w:val="TH"/>
        <w:rPr>
          <w:rFonts w:eastAsia="MS Mincho"/>
        </w:rPr>
      </w:pPr>
      <w:r w:rsidRPr="009743EA">
        <w:rPr>
          <w:rFonts w:eastAsia="MS Mincho"/>
          <w:lang w:eastAsia="ja-JP"/>
        </w:rPr>
        <w:t xml:space="preserve">Table </w:t>
      </w:r>
      <w:r w:rsidRPr="009743EA">
        <w:t>5.3.2-</w:t>
      </w:r>
      <w:fldSimple w:instr=" SEQ Table \* ARABIC \s 5 ">
        <w:r w:rsidR="000B10F5" w:rsidRPr="009743EA">
          <w:t>1</w:t>
        </w:r>
      </w:fldSimple>
      <w:r w:rsidRPr="009743EA">
        <w:rPr>
          <w:rFonts w:eastAsia="MS Mincho"/>
        </w:rPr>
        <w:t>: Interpretation of resultContent</w:t>
      </w:r>
      <w:bookmarkEnd w:id="131"/>
      <w:bookmarkEnd w:id="132"/>
      <w:bookmarkEnd w:id="133"/>
      <w:bookmarkEnd w:id="134"/>
      <w:bookmarkEnd w:id="135"/>
      <w:r w:rsidRPr="009743EA">
        <w:rPr>
          <w:rFonts w:eastAsia="MS Mincho"/>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43"/>
        <w:gridCol w:w="3261"/>
        <w:gridCol w:w="3260"/>
      </w:tblGrid>
      <w:tr w:rsidR="00F843AC" w:rsidRPr="009743EA" w14:paraId="3153147A" w14:textId="77777777" w:rsidTr="001F364E">
        <w:trPr>
          <w:jc w:val="center"/>
        </w:trPr>
        <w:tc>
          <w:tcPr>
            <w:tcW w:w="2943" w:type="dxa"/>
            <w:shd w:val="clear" w:color="auto" w:fill="auto"/>
          </w:tcPr>
          <w:p w14:paraId="59EF4463" w14:textId="77777777" w:rsidR="00F843AC" w:rsidRPr="009743EA" w:rsidRDefault="00F843AC" w:rsidP="001F364E">
            <w:pPr>
              <w:keepNext/>
              <w:keepLines/>
              <w:spacing w:after="0"/>
              <w:jc w:val="center"/>
              <w:rPr>
                <w:rFonts w:ascii="Arial" w:eastAsia="MS Mincho" w:hAnsi="Arial"/>
                <w:b/>
                <w:sz w:val="18"/>
                <w:lang w:eastAsia="ja-JP"/>
              </w:rPr>
            </w:pPr>
            <w:r w:rsidRPr="009743EA">
              <w:rPr>
                <w:rFonts w:ascii="Arial" w:eastAsia="MS Mincho" w:hAnsi="Arial"/>
                <w:b/>
                <w:sz w:val="18"/>
                <w:lang w:eastAsia="ja-JP"/>
              </w:rPr>
              <w:t>Value</w:t>
            </w:r>
          </w:p>
        </w:tc>
        <w:tc>
          <w:tcPr>
            <w:tcW w:w="3261" w:type="dxa"/>
            <w:shd w:val="clear" w:color="auto" w:fill="auto"/>
          </w:tcPr>
          <w:p w14:paraId="4B1F7EA1" w14:textId="77777777" w:rsidR="00F843AC" w:rsidRPr="009743EA" w:rsidRDefault="00F843AC" w:rsidP="001F364E">
            <w:pPr>
              <w:keepNext/>
              <w:keepLines/>
              <w:spacing w:after="0"/>
              <w:jc w:val="center"/>
              <w:rPr>
                <w:rFonts w:ascii="Arial" w:eastAsia="MS Mincho" w:hAnsi="Arial"/>
                <w:b/>
                <w:sz w:val="18"/>
                <w:lang w:eastAsia="ja-JP"/>
              </w:rPr>
            </w:pPr>
            <w:r w:rsidRPr="009743EA">
              <w:rPr>
                <w:rFonts w:ascii="Arial" w:eastAsia="MS Mincho" w:hAnsi="Arial"/>
                <w:b/>
                <w:sz w:val="18"/>
                <w:lang w:eastAsia="ja-JP"/>
              </w:rPr>
              <w:t>Interpretation</w:t>
            </w:r>
          </w:p>
        </w:tc>
        <w:tc>
          <w:tcPr>
            <w:tcW w:w="3260" w:type="dxa"/>
            <w:shd w:val="clear" w:color="auto" w:fill="auto"/>
          </w:tcPr>
          <w:p w14:paraId="1249B936" w14:textId="77777777" w:rsidR="00F843AC" w:rsidRPr="009743EA" w:rsidRDefault="00F843AC" w:rsidP="001F364E">
            <w:pPr>
              <w:keepNext/>
              <w:keepLines/>
              <w:spacing w:after="0"/>
              <w:jc w:val="center"/>
              <w:rPr>
                <w:rFonts w:ascii="Arial" w:eastAsia="MS Mincho" w:hAnsi="Arial"/>
                <w:b/>
                <w:sz w:val="18"/>
                <w:lang w:eastAsia="ja-JP"/>
              </w:rPr>
            </w:pPr>
            <w:r w:rsidRPr="009743EA">
              <w:rPr>
                <w:rFonts w:ascii="Arial" w:eastAsia="MS Mincho" w:hAnsi="Arial"/>
                <w:b/>
                <w:sz w:val="18"/>
                <w:lang w:eastAsia="ja-JP"/>
              </w:rPr>
              <w:t>Note</w:t>
            </w:r>
          </w:p>
        </w:tc>
      </w:tr>
      <w:tr w:rsidR="00F843AC" w:rsidRPr="009743EA" w14:paraId="2405DEA9" w14:textId="77777777" w:rsidTr="001F364E">
        <w:trPr>
          <w:jc w:val="center"/>
        </w:trPr>
        <w:tc>
          <w:tcPr>
            <w:tcW w:w="2943" w:type="dxa"/>
            <w:shd w:val="clear" w:color="auto" w:fill="auto"/>
          </w:tcPr>
          <w:p w14:paraId="5B454736" w14:textId="77777777" w:rsidR="00F843AC" w:rsidRPr="009743EA" w:rsidRDefault="00F843AC" w:rsidP="001F364E">
            <w:pPr>
              <w:keepNext/>
              <w:keepLines/>
              <w:spacing w:after="0"/>
              <w:jc w:val="center"/>
              <w:rPr>
                <w:rFonts w:ascii="Arial" w:eastAsia="MS Mincho" w:hAnsi="Arial"/>
                <w:sz w:val="18"/>
                <w:lang w:eastAsia="ja-JP"/>
              </w:rPr>
            </w:pPr>
            <w:r w:rsidRPr="009743EA">
              <w:rPr>
                <w:rFonts w:ascii="Arial" w:eastAsia="MS Mincho" w:hAnsi="Arial"/>
                <w:sz w:val="18"/>
                <w:lang w:eastAsia="ja-JP"/>
              </w:rPr>
              <w:t>0</w:t>
            </w:r>
          </w:p>
        </w:tc>
        <w:tc>
          <w:tcPr>
            <w:tcW w:w="3261" w:type="dxa"/>
            <w:shd w:val="clear" w:color="auto" w:fill="auto"/>
          </w:tcPr>
          <w:p w14:paraId="0BC9D9FB" w14:textId="77777777" w:rsidR="00F843AC" w:rsidRPr="009743EA" w:rsidRDefault="00F843AC" w:rsidP="001F364E">
            <w:pPr>
              <w:keepNext/>
              <w:keepLines/>
              <w:spacing w:after="0"/>
              <w:rPr>
                <w:rFonts w:ascii="Arial" w:eastAsia="MS Mincho" w:hAnsi="Arial"/>
                <w:sz w:val="18"/>
                <w:lang w:eastAsia="x-none"/>
              </w:rPr>
            </w:pPr>
            <w:r w:rsidRPr="009743EA">
              <w:rPr>
                <w:rFonts w:ascii="Arial" w:eastAsia="MS Mincho" w:hAnsi="Arial"/>
                <w:sz w:val="18"/>
                <w:lang w:eastAsia="x-none"/>
              </w:rPr>
              <w:t>nothing</w:t>
            </w:r>
          </w:p>
        </w:tc>
        <w:tc>
          <w:tcPr>
            <w:tcW w:w="3260" w:type="dxa"/>
            <w:shd w:val="clear" w:color="auto" w:fill="auto"/>
          </w:tcPr>
          <w:p w14:paraId="59BC3338" w14:textId="77777777" w:rsidR="00F843AC" w:rsidRPr="009743EA" w:rsidRDefault="00F843AC" w:rsidP="001F364E">
            <w:pPr>
              <w:keepNext/>
              <w:keepLines/>
              <w:spacing w:after="0"/>
              <w:rPr>
                <w:rFonts w:ascii="Arial" w:eastAsia="MS Mincho" w:hAnsi="Arial"/>
                <w:sz w:val="18"/>
                <w:lang w:eastAsia="ja-JP"/>
              </w:rPr>
            </w:pPr>
          </w:p>
        </w:tc>
      </w:tr>
      <w:tr w:rsidR="00F843AC" w:rsidRPr="009743EA" w14:paraId="4E5E3C87" w14:textId="77777777" w:rsidTr="001F364E">
        <w:trPr>
          <w:jc w:val="center"/>
        </w:trPr>
        <w:tc>
          <w:tcPr>
            <w:tcW w:w="2943" w:type="dxa"/>
            <w:shd w:val="clear" w:color="auto" w:fill="auto"/>
          </w:tcPr>
          <w:p w14:paraId="103BC1C7" w14:textId="77777777" w:rsidR="00F843AC" w:rsidRPr="009743EA" w:rsidRDefault="00F843AC" w:rsidP="001F364E">
            <w:pPr>
              <w:keepNext/>
              <w:keepLines/>
              <w:spacing w:after="0"/>
              <w:jc w:val="center"/>
              <w:rPr>
                <w:rFonts w:ascii="Arial" w:eastAsia="MS Mincho" w:hAnsi="Arial"/>
                <w:sz w:val="18"/>
                <w:lang w:eastAsia="ja-JP"/>
              </w:rPr>
            </w:pPr>
            <w:r w:rsidRPr="009743EA">
              <w:rPr>
                <w:rFonts w:ascii="Arial" w:eastAsia="MS Mincho" w:hAnsi="Arial"/>
                <w:sz w:val="18"/>
                <w:lang w:eastAsia="ja-JP"/>
              </w:rPr>
              <w:t>1</w:t>
            </w:r>
          </w:p>
        </w:tc>
        <w:tc>
          <w:tcPr>
            <w:tcW w:w="3261" w:type="dxa"/>
            <w:shd w:val="clear" w:color="auto" w:fill="auto"/>
          </w:tcPr>
          <w:p w14:paraId="5F85B49A" w14:textId="77777777" w:rsidR="00F843AC" w:rsidRPr="009743EA" w:rsidRDefault="00F843AC" w:rsidP="001F364E">
            <w:pPr>
              <w:keepNext/>
              <w:keepLines/>
              <w:spacing w:after="0"/>
              <w:rPr>
                <w:rFonts w:ascii="Arial" w:eastAsia="MS Mincho" w:hAnsi="Arial"/>
                <w:sz w:val="18"/>
                <w:lang w:eastAsia="x-none"/>
              </w:rPr>
            </w:pPr>
            <w:r w:rsidRPr="009743EA">
              <w:rPr>
                <w:rFonts w:ascii="Arial" w:eastAsia="MS Mincho" w:hAnsi="Arial"/>
                <w:sz w:val="18"/>
                <w:lang w:eastAsia="x-none"/>
              </w:rPr>
              <w:t>attributes</w:t>
            </w:r>
          </w:p>
        </w:tc>
        <w:tc>
          <w:tcPr>
            <w:tcW w:w="3260" w:type="dxa"/>
            <w:shd w:val="clear" w:color="auto" w:fill="auto"/>
          </w:tcPr>
          <w:p w14:paraId="276E5276" w14:textId="77777777" w:rsidR="00F843AC" w:rsidRPr="009743EA" w:rsidRDefault="00F843AC" w:rsidP="001F364E">
            <w:pPr>
              <w:keepNext/>
              <w:keepLines/>
              <w:spacing w:after="0"/>
              <w:rPr>
                <w:rFonts w:ascii="Arial" w:eastAsia="MS Mincho" w:hAnsi="Arial"/>
                <w:sz w:val="18"/>
                <w:lang w:eastAsia="ja-JP"/>
              </w:rPr>
            </w:pPr>
          </w:p>
        </w:tc>
      </w:tr>
      <w:tr w:rsidR="00F843AC" w:rsidRPr="009743EA" w14:paraId="0DC3A23F" w14:textId="77777777" w:rsidTr="001F364E">
        <w:trPr>
          <w:jc w:val="center"/>
        </w:trPr>
        <w:tc>
          <w:tcPr>
            <w:tcW w:w="2943" w:type="dxa"/>
            <w:shd w:val="clear" w:color="auto" w:fill="auto"/>
          </w:tcPr>
          <w:p w14:paraId="1044E1B6" w14:textId="77777777" w:rsidR="00F843AC" w:rsidRPr="009743EA" w:rsidRDefault="00F843AC" w:rsidP="001F364E">
            <w:pPr>
              <w:keepNext/>
              <w:keepLines/>
              <w:spacing w:after="0"/>
              <w:jc w:val="center"/>
              <w:rPr>
                <w:rFonts w:ascii="Arial" w:hAnsi="Arial"/>
                <w:sz w:val="18"/>
                <w:lang w:eastAsia="ko-KR"/>
              </w:rPr>
            </w:pPr>
            <w:r w:rsidRPr="009743EA">
              <w:rPr>
                <w:rFonts w:ascii="Arial" w:hAnsi="Arial" w:hint="eastAsia"/>
                <w:sz w:val="18"/>
                <w:lang w:eastAsia="ko-KR"/>
              </w:rPr>
              <w:t>2</w:t>
            </w:r>
          </w:p>
        </w:tc>
        <w:tc>
          <w:tcPr>
            <w:tcW w:w="3261" w:type="dxa"/>
            <w:shd w:val="clear" w:color="auto" w:fill="auto"/>
          </w:tcPr>
          <w:p w14:paraId="3D93AE5A" w14:textId="77777777" w:rsidR="00F843AC" w:rsidRPr="009743EA" w:rsidRDefault="00F843AC" w:rsidP="001F364E">
            <w:pPr>
              <w:keepNext/>
              <w:keepLines/>
              <w:spacing w:after="0"/>
              <w:rPr>
                <w:rFonts w:ascii="Arial" w:hAnsi="Arial"/>
                <w:sz w:val="18"/>
                <w:lang w:eastAsia="ko-KR"/>
              </w:rPr>
            </w:pPr>
            <w:r w:rsidRPr="009743EA">
              <w:rPr>
                <w:rFonts w:ascii="Arial" w:hAnsi="Arial"/>
                <w:sz w:val="18"/>
                <w:lang w:eastAsia="ko-KR"/>
              </w:rPr>
              <w:t>h</w:t>
            </w:r>
            <w:r w:rsidRPr="009743EA">
              <w:rPr>
                <w:rFonts w:ascii="Arial" w:hAnsi="Arial" w:hint="eastAsia"/>
                <w:sz w:val="18"/>
                <w:lang w:eastAsia="ko-KR"/>
              </w:rPr>
              <w:t>ierarchical address</w:t>
            </w:r>
          </w:p>
        </w:tc>
        <w:tc>
          <w:tcPr>
            <w:tcW w:w="3260" w:type="dxa"/>
            <w:shd w:val="clear" w:color="auto" w:fill="auto"/>
          </w:tcPr>
          <w:p w14:paraId="6594851D" w14:textId="77777777" w:rsidR="00F843AC" w:rsidRPr="009743EA" w:rsidRDefault="00F843AC" w:rsidP="001F364E">
            <w:pPr>
              <w:keepNext/>
              <w:keepLines/>
              <w:spacing w:after="0"/>
              <w:rPr>
                <w:rFonts w:ascii="Arial" w:eastAsia="MS Mincho" w:hAnsi="Arial"/>
                <w:sz w:val="18"/>
                <w:lang w:eastAsia="ja-JP"/>
              </w:rPr>
            </w:pPr>
          </w:p>
        </w:tc>
      </w:tr>
      <w:tr w:rsidR="00F843AC" w:rsidRPr="009743EA" w14:paraId="4DA8CC19" w14:textId="77777777" w:rsidTr="001F364E">
        <w:trPr>
          <w:jc w:val="center"/>
        </w:trPr>
        <w:tc>
          <w:tcPr>
            <w:tcW w:w="2943" w:type="dxa"/>
            <w:shd w:val="clear" w:color="auto" w:fill="auto"/>
          </w:tcPr>
          <w:p w14:paraId="25341644" w14:textId="77777777" w:rsidR="00F843AC" w:rsidRPr="009743EA" w:rsidRDefault="00F843AC" w:rsidP="001F364E">
            <w:pPr>
              <w:keepNext/>
              <w:keepLines/>
              <w:spacing w:after="0"/>
              <w:jc w:val="center"/>
              <w:rPr>
                <w:rFonts w:ascii="Arial" w:hAnsi="Arial"/>
                <w:sz w:val="18"/>
                <w:lang w:eastAsia="ko-KR"/>
              </w:rPr>
            </w:pPr>
            <w:r w:rsidRPr="009743EA">
              <w:rPr>
                <w:rFonts w:ascii="Arial" w:hAnsi="Arial" w:hint="eastAsia"/>
                <w:sz w:val="18"/>
                <w:lang w:eastAsia="ko-KR"/>
              </w:rPr>
              <w:t>3</w:t>
            </w:r>
          </w:p>
        </w:tc>
        <w:tc>
          <w:tcPr>
            <w:tcW w:w="3261" w:type="dxa"/>
            <w:shd w:val="clear" w:color="auto" w:fill="auto"/>
          </w:tcPr>
          <w:p w14:paraId="5A46FE33" w14:textId="77777777" w:rsidR="00F843AC" w:rsidRPr="009743EA" w:rsidRDefault="00F843AC" w:rsidP="001F364E">
            <w:pPr>
              <w:keepNext/>
              <w:keepLines/>
              <w:spacing w:after="0"/>
              <w:rPr>
                <w:rFonts w:ascii="Arial" w:hAnsi="Arial"/>
                <w:sz w:val="18"/>
                <w:lang w:eastAsia="ko-KR"/>
              </w:rPr>
            </w:pPr>
            <w:r w:rsidRPr="009743EA">
              <w:rPr>
                <w:rFonts w:ascii="Arial" w:hAnsi="Arial"/>
                <w:sz w:val="18"/>
                <w:lang w:eastAsia="ko-KR"/>
              </w:rPr>
              <w:t>h</w:t>
            </w:r>
            <w:r w:rsidRPr="009743EA">
              <w:rPr>
                <w:rFonts w:ascii="Arial" w:hAnsi="Arial" w:hint="eastAsia"/>
                <w:sz w:val="18"/>
                <w:lang w:eastAsia="ko-KR"/>
              </w:rPr>
              <w:t>ierarchical address and attributes</w:t>
            </w:r>
          </w:p>
        </w:tc>
        <w:tc>
          <w:tcPr>
            <w:tcW w:w="3260" w:type="dxa"/>
            <w:shd w:val="clear" w:color="auto" w:fill="auto"/>
          </w:tcPr>
          <w:p w14:paraId="7092E003" w14:textId="77777777" w:rsidR="00F843AC" w:rsidRPr="009743EA" w:rsidRDefault="00F843AC" w:rsidP="001F364E">
            <w:pPr>
              <w:keepNext/>
              <w:keepLines/>
              <w:spacing w:after="0"/>
              <w:rPr>
                <w:rFonts w:ascii="Arial" w:eastAsia="MS Mincho" w:hAnsi="Arial"/>
                <w:sz w:val="18"/>
                <w:lang w:eastAsia="ja-JP"/>
              </w:rPr>
            </w:pPr>
          </w:p>
        </w:tc>
      </w:tr>
    </w:tbl>
    <w:p w14:paraId="5FAAC268" w14:textId="77777777" w:rsidR="006D5F3D" w:rsidRPr="005A2D7C" w:rsidRDefault="006D5F3D" w:rsidP="005A2D7C">
      <w:pPr>
        <w:rPr>
          <w:rFonts w:ascii="Arial" w:hAnsi="Arial"/>
          <w:i/>
          <w:sz w:val="16"/>
        </w:rPr>
      </w:pPr>
    </w:p>
    <w:p w14:paraId="34F0FC21" w14:textId="77777777" w:rsidR="006D5F3D" w:rsidRPr="009743EA" w:rsidRDefault="006D5F3D" w:rsidP="006D5F3D">
      <w:pPr>
        <w:pStyle w:val="Heading1"/>
      </w:pPr>
      <w:bookmarkStart w:id="136" w:name="_Toc49420703"/>
      <w:bookmarkStart w:id="137" w:name="_Toc49507517"/>
      <w:bookmarkStart w:id="138" w:name="_Toc49507629"/>
      <w:bookmarkStart w:id="139" w:name="_Toc501447254"/>
      <w:bookmarkStart w:id="140" w:name="_Toc532286331"/>
      <w:bookmarkStart w:id="141" w:name="_Toc532286467"/>
      <w:bookmarkStart w:id="142" w:name="_Toc46154372"/>
      <w:bookmarkStart w:id="143" w:name="_Toc71708811"/>
      <w:r w:rsidRPr="009743EA">
        <w:t>6</w:t>
      </w:r>
      <w:r w:rsidRPr="009743EA">
        <w:tab/>
        <w:t>Open API collection</w:t>
      </w:r>
      <w:bookmarkEnd w:id="136"/>
      <w:bookmarkEnd w:id="137"/>
      <w:bookmarkEnd w:id="138"/>
      <w:bookmarkEnd w:id="139"/>
      <w:bookmarkEnd w:id="140"/>
      <w:bookmarkEnd w:id="141"/>
      <w:bookmarkEnd w:id="142"/>
      <w:bookmarkEnd w:id="143"/>
    </w:p>
    <w:p w14:paraId="1C054A7E" w14:textId="77777777" w:rsidR="006D5F3D" w:rsidRPr="009743EA" w:rsidRDefault="006D5F3D" w:rsidP="006D5F3D">
      <w:pPr>
        <w:pStyle w:val="Heading2"/>
      </w:pPr>
      <w:bookmarkStart w:id="144" w:name="_Toc49507518"/>
      <w:bookmarkStart w:id="145" w:name="_Toc49507630"/>
      <w:bookmarkStart w:id="146" w:name="_Toc501447255"/>
      <w:bookmarkStart w:id="147" w:name="_Toc532286332"/>
      <w:bookmarkStart w:id="148" w:name="_Toc532286468"/>
      <w:bookmarkStart w:id="149" w:name="_Toc46154373"/>
      <w:bookmarkStart w:id="150" w:name="_Toc71708812"/>
      <w:bookmarkStart w:id="151" w:name="_Toc49420704"/>
      <w:r w:rsidRPr="009743EA">
        <w:t>6.1</w:t>
      </w:r>
      <w:r w:rsidRPr="009743EA">
        <w:tab/>
        <w:t>APIs list</w:t>
      </w:r>
      <w:bookmarkEnd w:id="144"/>
      <w:bookmarkEnd w:id="145"/>
      <w:bookmarkEnd w:id="146"/>
      <w:bookmarkEnd w:id="147"/>
      <w:bookmarkEnd w:id="148"/>
      <w:bookmarkEnd w:id="149"/>
      <w:bookmarkEnd w:id="150"/>
      <w:r w:rsidRPr="009743EA">
        <w:t xml:space="preserve"> </w:t>
      </w:r>
      <w:bookmarkEnd w:id="151"/>
    </w:p>
    <w:p w14:paraId="120788B6" w14:textId="510FFBC5" w:rsidR="00C47441" w:rsidRPr="009743EA" w:rsidRDefault="006D5F3D" w:rsidP="009D0537">
      <w:pPr>
        <w:pStyle w:val="Heading3"/>
        <w:rPr>
          <w:color w:val="000000"/>
        </w:rPr>
      </w:pPr>
      <w:bookmarkStart w:id="152" w:name="_Toc49420705"/>
      <w:bookmarkStart w:id="153" w:name="_Toc49507519"/>
      <w:bookmarkStart w:id="154" w:name="_Toc49507631"/>
      <w:bookmarkStart w:id="155" w:name="_Toc501447256"/>
      <w:bookmarkStart w:id="156" w:name="_Toc532286333"/>
      <w:bookmarkStart w:id="157" w:name="_Toc532286469"/>
      <w:bookmarkStart w:id="158" w:name="_Toc46154374"/>
      <w:bookmarkStart w:id="159" w:name="_Toc71708813"/>
      <w:r w:rsidRPr="009743EA">
        <w:rPr>
          <w:color w:val="000000"/>
        </w:rPr>
        <w:t>6.1.1</w:t>
      </w:r>
      <w:r w:rsidRPr="009743EA">
        <w:rPr>
          <w:color w:val="000000"/>
        </w:rPr>
        <w:tab/>
        <w:t>Introduction</w:t>
      </w:r>
      <w:bookmarkEnd w:id="152"/>
      <w:bookmarkEnd w:id="153"/>
      <w:bookmarkEnd w:id="154"/>
      <w:bookmarkEnd w:id="155"/>
      <w:bookmarkEnd w:id="156"/>
      <w:bookmarkEnd w:id="157"/>
      <w:bookmarkEnd w:id="158"/>
      <w:bookmarkEnd w:id="159"/>
    </w:p>
    <w:p w14:paraId="461465CA" w14:textId="77777777" w:rsidR="0002048D" w:rsidRPr="005A2D7C" w:rsidRDefault="0002048D" w:rsidP="0002048D">
      <w:pPr>
        <w:rPr>
          <w:rFonts w:eastAsia="Malgun Gothic"/>
        </w:rPr>
      </w:pPr>
      <w:r w:rsidRPr="005A2D7C">
        <w:t>The identifier of the API is constructed with the following format:</w:t>
      </w:r>
    </w:p>
    <w:p w14:paraId="1791CEA7" w14:textId="77777777" w:rsidR="0002048D" w:rsidRPr="005A2D7C" w:rsidRDefault="0002048D" w:rsidP="0002048D">
      <w:pPr>
        <w:rPr>
          <w:rFonts w:eastAsia="Malgun Gothic"/>
        </w:rPr>
      </w:pPr>
      <w:r w:rsidRPr="005A2D7C">
        <w:t>API/&lt;RESOURCE_TYPE&gt;/&lt;OPERATION_TYPE&gt;/&lt;NUMBER&gt;_&lt;PERMUTATION&gt;</w:t>
      </w:r>
    </w:p>
    <w:p w14:paraId="4FB18F18" w14:textId="6D3A98BE" w:rsidR="0002048D" w:rsidRPr="005A2D7C" w:rsidRDefault="0002048D" w:rsidP="0002048D">
      <w:pPr>
        <w:rPr>
          <w:rFonts w:eastAsia="Malgun Gothic"/>
        </w:rPr>
      </w:pPr>
      <w:r w:rsidRPr="005A2D7C">
        <w:t xml:space="preserve">Specific values are used in the format defined in </w:t>
      </w:r>
      <w:r w:rsidR="003E0D35">
        <w:rPr>
          <w:lang w:eastAsia="ko-KR"/>
        </w:rPr>
        <w:t>t</w:t>
      </w:r>
      <w:r w:rsidRPr="009743EA">
        <w:rPr>
          <w:lang w:eastAsia="ko-KR"/>
        </w:rPr>
        <w:t>able</w:t>
      </w:r>
      <w:r w:rsidRPr="005A2D7C">
        <w:t xml:space="preserve"> 6.1.1-1.</w:t>
      </w:r>
    </w:p>
    <w:p w14:paraId="69CB6EEC" w14:textId="77777777" w:rsidR="0002048D" w:rsidRPr="009743EA" w:rsidRDefault="0002048D" w:rsidP="0002048D">
      <w:pPr>
        <w:pStyle w:val="TH"/>
      </w:pPr>
      <w:r w:rsidRPr="009743EA">
        <w:lastRenderedPageBreak/>
        <w:t>Table 6.1.1-1: API Id Notation</w:t>
      </w:r>
    </w:p>
    <w:tbl>
      <w:tblPr>
        <w:tblW w:w="9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75"/>
        <w:gridCol w:w="3634"/>
        <w:gridCol w:w="3813"/>
      </w:tblGrid>
      <w:tr w:rsidR="0002048D" w:rsidRPr="009743EA" w14:paraId="7327EAA4" w14:textId="77777777" w:rsidTr="005A2D7C">
        <w:trPr>
          <w:tblHeader/>
          <w:jc w:val="center"/>
        </w:trPr>
        <w:tc>
          <w:tcPr>
            <w:tcW w:w="2175" w:type="dxa"/>
            <w:shd w:val="clear" w:color="auto" w:fill="E0E0E0"/>
          </w:tcPr>
          <w:p w14:paraId="3C6B4075" w14:textId="77777777" w:rsidR="0002048D" w:rsidRPr="005A2D7C" w:rsidRDefault="0002048D" w:rsidP="005A2D7C">
            <w:pPr>
              <w:pStyle w:val="TAH"/>
              <w:rPr>
                <w:b w:val="0"/>
              </w:rPr>
            </w:pPr>
            <w:r w:rsidRPr="005A2D7C">
              <w:t>Name</w:t>
            </w:r>
          </w:p>
        </w:tc>
        <w:tc>
          <w:tcPr>
            <w:tcW w:w="3634" w:type="dxa"/>
            <w:shd w:val="clear" w:color="auto" w:fill="E0E0E0"/>
          </w:tcPr>
          <w:p w14:paraId="7994917B" w14:textId="77777777" w:rsidR="0002048D" w:rsidRPr="005A2D7C" w:rsidRDefault="0002048D" w:rsidP="005A2D7C">
            <w:pPr>
              <w:pStyle w:val="TAH"/>
              <w:rPr>
                <w:b w:val="0"/>
              </w:rPr>
            </w:pPr>
            <w:r w:rsidRPr="005A2D7C">
              <w:t>Value</w:t>
            </w:r>
          </w:p>
        </w:tc>
        <w:tc>
          <w:tcPr>
            <w:tcW w:w="3813" w:type="dxa"/>
            <w:shd w:val="clear" w:color="auto" w:fill="E0E0E0"/>
          </w:tcPr>
          <w:p w14:paraId="539E18BD" w14:textId="77777777" w:rsidR="0002048D" w:rsidRPr="005A2D7C" w:rsidRDefault="0002048D" w:rsidP="005A2D7C">
            <w:pPr>
              <w:pStyle w:val="TAH"/>
              <w:rPr>
                <w:b w:val="0"/>
              </w:rPr>
            </w:pPr>
            <w:r w:rsidRPr="005A2D7C">
              <w:t>interpretation</w:t>
            </w:r>
          </w:p>
        </w:tc>
      </w:tr>
      <w:tr w:rsidR="009547E5" w:rsidRPr="009743EA" w14:paraId="205A5776" w14:textId="77777777" w:rsidTr="005A2D7C">
        <w:trPr>
          <w:jc w:val="center"/>
        </w:trPr>
        <w:tc>
          <w:tcPr>
            <w:tcW w:w="2175" w:type="dxa"/>
            <w:vMerge w:val="restart"/>
            <w:shd w:val="clear" w:color="auto" w:fill="auto"/>
          </w:tcPr>
          <w:p w14:paraId="5D618991" w14:textId="77777777" w:rsidR="009547E5" w:rsidRPr="009743EA" w:rsidRDefault="009547E5" w:rsidP="005A2D7C">
            <w:pPr>
              <w:pStyle w:val="TAC"/>
            </w:pPr>
            <w:r w:rsidRPr="009743EA">
              <w:t>&lt;RESOURCE_TYPE&gt;</w:t>
            </w:r>
          </w:p>
        </w:tc>
        <w:tc>
          <w:tcPr>
            <w:tcW w:w="3634" w:type="dxa"/>
            <w:shd w:val="clear" w:color="auto" w:fill="auto"/>
          </w:tcPr>
          <w:p w14:paraId="01E7606A" w14:textId="77777777" w:rsidR="009547E5" w:rsidRPr="009743EA" w:rsidRDefault="009547E5" w:rsidP="005A2D7C">
            <w:pPr>
              <w:pStyle w:val="TAL"/>
            </w:pPr>
            <w:r w:rsidRPr="009743EA">
              <w:t>CB</w:t>
            </w:r>
          </w:p>
        </w:tc>
        <w:tc>
          <w:tcPr>
            <w:tcW w:w="3813" w:type="dxa"/>
          </w:tcPr>
          <w:p w14:paraId="246A62BB" w14:textId="77777777" w:rsidR="009547E5" w:rsidRPr="009743EA" w:rsidRDefault="009547E5" w:rsidP="005A2D7C">
            <w:pPr>
              <w:pStyle w:val="TAL"/>
              <w:rPr>
                <w:lang w:eastAsia="ko-KR"/>
              </w:rPr>
            </w:pPr>
            <w:r w:rsidRPr="009743EA">
              <w:rPr>
                <w:lang w:eastAsia="ko-KR"/>
              </w:rPr>
              <w:t>CSEBase</w:t>
            </w:r>
          </w:p>
        </w:tc>
      </w:tr>
      <w:tr w:rsidR="009547E5" w:rsidRPr="009743EA" w14:paraId="35B342AC" w14:textId="77777777" w:rsidTr="005A2D7C">
        <w:trPr>
          <w:jc w:val="center"/>
        </w:trPr>
        <w:tc>
          <w:tcPr>
            <w:tcW w:w="2175" w:type="dxa"/>
            <w:vMerge/>
            <w:shd w:val="clear" w:color="auto" w:fill="auto"/>
          </w:tcPr>
          <w:p w14:paraId="44DA04D6" w14:textId="77777777" w:rsidR="009547E5" w:rsidRPr="009743EA" w:rsidRDefault="009547E5" w:rsidP="00E33A5A">
            <w:pPr>
              <w:jc w:val="both"/>
            </w:pPr>
          </w:p>
        </w:tc>
        <w:tc>
          <w:tcPr>
            <w:tcW w:w="3634" w:type="dxa"/>
            <w:shd w:val="clear" w:color="auto" w:fill="auto"/>
          </w:tcPr>
          <w:p w14:paraId="7AF85DB4" w14:textId="77777777" w:rsidR="009547E5" w:rsidRPr="009743EA" w:rsidRDefault="009547E5" w:rsidP="005A2D7C">
            <w:pPr>
              <w:pStyle w:val="TAL"/>
            </w:pPr>
            <w:r w:rsidRPr="009743EA">
              <w:t>CSR</w:t>
            </w:r>
          </w:p>
        </w:tc>
        <w:tc>
          <w:tcPr>
            <w:tcW w:w="3813" w:type="dxa"/>
          </w:tcPr>
          <w:p w14:paraId="252FCC09" w14:textId="77777777" w:rsidR="009547E5" w:rsidRPr="009743EA" w:rsidRDefault="009547E5" w:rsidP="005A2D7C">
            <w:pPr>
              <w:pStyle w:val="TAL"/>
            </w:pPr>
            <w:r w:rsidRPr="009743EA">
              <w:t>remoteCSE</w:t>
            </w:r>
          </w:p>
        </w:tc>
      </w:tr>
      <w:tr w:rsidR="009547E5" w:rsidRPr="009743EA" w14:paraId="61C08174" w14:textId="77777777" w:rsidTr="005A2D7C">
        <w:trPr>
          <w:jc w:val="center"/>
        </w:trPr>
        <w:tc>
          <w:tcPr>
            <w:tcW w:w="2175" w:type="dxa"/>
            <w:vMerge/>
            <w:shd w:val="clear" w:color="auto" w:fill="auto"/>
          </w:tcPr>
          <w:p w14:paraId="39118C50" w14:textId="77777777" w:rsidR="009547E5" w:rsidRPr="009743EA" w:rsidRDefault="009547E5" w:rsidP="00E33A5A">
            <w:pPr>
              <w:jc w:val="both"/>
            </w:pPr>
          </w:p>
        </w:tc>
        <w:tc>
          <w:tcPr>
            <w:tcW w:w="3634" w:type="dxa"/>
            <w:shd w:val="clear" w:color="auto" w:fill="auto"/>
          </w:tcPr>
          <w:p w14:paraId="7140AC01" w14:textId="77777777" w:rsidR="009547E5" w:rsidRPr="009743EA" w:rsidRDefault="009547E5" w:rsidP="005A2D7C">
            <w:pPr>
              <w:pStyle w:val="TAL"/>
            </w:pPr>
            <w:r w:rsidRPr="009743EA">
              <w:t>AE</w:t>
            </w:r>
          </w:p>
        </w:tc>
        <w:tc>
          <w:tcPr>
            <w:tcW w:w="3813" w:type="dxa"/>
          </w:tcPr>
          <w:p w14:paraId="5913A57D" w14:textId="77777777" w:rsidR="009547E5" w:rsidRPr="009743EA" w:rsidRDefault="009547E5" w:rsidP="005A2D7C">
            <w:pPr>
              <w:pStyle w:val="TAL"/>
            </w:pPr>
            <w:r w:rsidRPr="009743EA">
              <w:t>AE</w:t>
            </w:r>
          </w:p>
        </w:tc>
      </w:tr>
      <w:tr w:rsidR="009547E5" w:rsidRPr="009743EA" w14:paraId="244FD156" w14:textId="77777777" w:rsidTr="005A2D7C">
        <w:trPr>
          <w:jc w:val="center"/>
        </w:trPr>
        <w:tc>
          <w:tcPr>
            <w:tcW w:w="2175" w:type="dxa"/>
            <w:vMerge/>
            <w:shd w:val="clear" w:color="auto" w:fill="auto"/>
          </w:tcPr>
          <w:p w14:paraId="31331F33" w14:textId="77777777" w:rsidR="009547E5" w:rsidRPr="009743EA" w:rsidRDefault="009547E5" w:rsidP="00E33A5A">
            <w:pPr>
              <w:jc w:val="both"/>
            </w:pPr>
          </w:p>
        </w:tc>
        <w:tc>
          <w:tcPr>
            <w:tcW w:w="3634" w:type="dxa"/>
            <w:shd w:val="clear" w:color="auto" w:fill="auto"/>
          </w:tcPr>
          <w:p w14:paraId="1140BC20" w14:textId="77777777" w:rsidR="009547E5" w:rsidRPr="009743EA" w:rsidRDefault="009547E5" w:rsidP="005A2D7C">
            <w:pPr>
              <w:pStyle w:val="TAL"/>
            </w:pPr>
            <w:r w:rsidRPr="009743EA">
              <w:t>CONT</w:t>
            </w:r>
          </w:p>
        </w:tc>
        <w:tc>
          <w:tcPr>
            <w:tcW w:w="3813" w:type="dxa"/>
          </w:tcPr>
          <w:p w14:paraId="7B7DCDDF" w14:textId="77777777" w:rsidR="009547E5" w:rsidRPr="009743EA" w:rsidRDefault="009547E5" w:rsidP="005A2D7C">
            <w:pPr>
              <w:pStyle w:val="TAL"/>
            </w:pPr>
            <w:r w:rsidRPr="009743EA">
              <w:t>container</w:t>
            </w:r>
          </w:p>
        </w:tc>
      </w:tr>
      <w:tr w:rsidR="009547E5" w:rsidRPr="009743EA" w14:paraId="31B80FD1" w14:textId="77777777" w:rsidTr="005A2D7C">
        <w:trPr>
          <w:jc w:val="center"/>
        </w:trPr>
        <w:tc>
          <w:tcPr>
            <w:tcW w:w="2175" w:type="dxa"/>
            <w:vMerge/>
            <w:shd w:val="clear" w:color="auto" w:fill="auto"/>
          </w:tcPr>
          <w:p w14:paraId="251E8452" w14:textId="77777777" w:rsidR="009547E5" w:rsidRPr="009743EA" w:rsidRDefault="009547E5" w:rsidP="00E33A5A">
            <w:pPr>
              <w:jc w:val="both"/>
            </w:pPr>
          </w:p>
        </w:tc>
        <w:tc>
          <w:tcPr>
            <w:tcW w:w="3634" w:type="dxa"/>
            <w:shd w:val="clear" w:color="auto" w:fill="auto"/>
          </w:tcPr>
          <w:p w14:paraId="1EC6FA7C" w14:textId="77777777" w:rsidR="009547E5" w:rsidRPr="009743EA" w:rsidRDefault="009547E5" w:rsidP="005A2D7C">
            <w:pPr>
              <w:pStyle w:val="TAL"/>
            </w:pPr>
            <w:r w:rsidRPr="009743EA">
              <w:t>CI</w:t>
            </w:r>
          </w:p>
        </w:tc>
        <w:tc>
          <w:tcPr>
            <w:tcW w:w="3813" w:type="dxa"/>
          </w:tcPr>
          <w:p w14:paraId="52841F78" w14:textId="77777777" w:rsidR="009547E5" w:rsidRPr="009743EA" w:rsidRDefault="009547E5" w:rsidP="005A2D7C">
            <w:pPr>
              <w:pStyle w:val="TAL"/>
            </w:pPr>
            <w:r w:rsidRPr="009743EA">
              <w:t>contentInstance</w:t>
            </w:r>
          </w:p>
        </w:tc>
      </w:tr>
      <w:tr w:rsidR="009547E5" w:rsidRPr="009743EA" w14:paraId="7C99EA9F" w14:textId="77777777" w:rsidTr="005A2D7C">
        <w:trPr>
          <w:jc w:val="center"/>
        </w:trPr>
        <w:tc>
          <w:tcPr>
            <w:tcW w:w="2175" w:type="dxa"/>
            <w:vMerge/>
            <w:shd w:val="clear" w:color="auto" w:fill="auto"/>
          </w:tcPr>
          <w:p w14:paraId="7D439ADD" w14:textId="77777777" w:rsidR="009547E5" w:rsidRPr="009743EA" w:rsidRDefault="009547E5" w:rsidP="00E33A5A">
            <w:pPr>
              <w:jc w:val="both"/>
            </w:pPr>
          </w:p>
        </w:tc>
        <w:tc>
          <w:tcPr>
            <w:tcW w:w="3634" w:type="dxa"/>
            <w:shd w:val="clear" w:color="auto" w:fill="auto"/>
          </w:tcPr>
          <w:p w14:paraId="25991D9A" w14:textId="77777777" w:rsidR="009547E5" w:rsidRPr="009743EA" w:rsidRDefault="009547E5" w:rsidP="005A2D7C">
            <w:pPr>
              <w:pStyle w:val="TAL"/>
            </w:pPr>
            <w:r w:rsidRPr="009743EA">
              <w:t>SMD</w:t>
            </w:r>
          </w:p>
        </w:tc>
        <w:tc>
          <w:tcPr>
            <w:tcW w:w="3813" w:type="dxa"/>
          </w:tcPr>
          <w:p w14:paraId="7E116699" w14:textId="77777777" w:rsidR="009547E5" w:rsidRPr="009743EA" w:rsidRDefault="009547E5" w:rsidP="005A2D7C">
            <w:pPr>
              <w:pStyle w:val="TAL"/>
            </w:pPr>
            <w:r w:rsidRPr="009743EA">
              <w:t>semanticDescriptor</w:t>
            </w:r>
          </w:p>
        </w:tc>
      </w:tr>
      <w:tr w:rsidR="009547E5" w:rsidRPr="009743EA" w14:paraId="0AF71FBF" w14:textId="77777777" w:rsidTr="005A2D7C">
        <w:trPr>
          <w:jc w:val="center"/>
        </w:trPr>
        <w:tc>
          <w:tcPr>
            <w:tcW w:w="2175" w:type="dxa"/>
            <w:vMerge/>
            <w:shd w:val="clear" w:color="auto" w:fill="auto"/>
          </w:tcPr>
          <w:p w14:paraId="37CADD75" w14:textId="77777777" w:rsidR="009547E5" w:rsidRPr="009743EA" w:rsidRDefault="009547E5" w:rsidP="00E33A5A">
            <w:pPr>
              <w:jc w:val="both"/>
            </w:pPr>
          </w:p>
        </w:tc>
        <w:tc>
          <w:tcPr>
            <w:tcW w:w="3634" w:type="dxa"/>
            <w:shd w:val="clear" w:color="auto" w:fill="auto"/>
          </w:tcPr>
          <w:p w14:paraId="7C9EA98B" w14:textId="77777777" w:rsidR="009547E5" w:rsidRPr="009743EA" w:rsidRDefault="009547E5" w:rsidP="005A2D7C">
            <w:pPr>
              <w:pStyle w:val="TAL"/>
            </w:pPr>
            <w:r w:rsidRPr="009743EA">
              <w:t>DIS</w:t>
            </w:r>
          </w:p>
        </w:tc>
        <w:tc>
          <w:tcPr>
            <w:tcW w:w="3813" w:type="dxa"/>
          </w:tcPr>
          <w:p w14:paraId="6DDB23BE" w14:textId="77777777" w:rsidR="009547E5" w:rsidRPr="009743EA" w:rsidRDefault="009547E5" w:rsidP="005A2D7C">
            <w:pPr>
              <w:pStyle w:val="TAL"/>
            </w:pPr>
            <w:r w:rsidRPr="009743EA">
              <w:t>discovery</w:t>
            </w:r>
          </w:p>
        </w:tc>
      </w:tr>
      <w:tr w:rsidR="009547E5" w:rsidRPr="009743EA" w14:paraId="6DDD3F12" w14:textId="77777777" w:rsidTr="005A2D7C">
        <w:trPr>
          <w:jc w:val="center"/>
        </w:trPr>
        <w:tc>
          <w:tcPr>
            <w:tcW w:w="2175" w:type="dxa"/>
            <w:vMerge/>
            <w:shd w:val="clear" w:color="auto" w:fill="auto"/>
          </w:tcPr>
          <w:p w14:paraId="45898F45" w14:textId="77777777" w:rsidR="009547E5" w:rsidRPr="009743EA" w:rsidRDefault="009547E5" w:rsidP="00E33A5A">
            <w:pPr>
              <w:jc w:val="both"/>
            </w:pPr>
          </w:p>
        </w:tc>
        <w:tc>
          <w:tcPr>
            <w:tcW w:w="3634" w:type="dxa"/>
            <w:shd w:val="clear" w:color="auto" w:fill="auto"/>
          </w:tcPr>
          <w:p w14:paraId="494A1C56" w14:textId="77777777" w:rsidR="009547E5" w:rsidRPr="009743EA" w:rsidRDefault="009547E5" w:rsidP="005A2D7C">
            <w:pPr>
              <w:pStyle w:val="TAL"/>
            </w:pPr>
            <w:r w:rsidRPr="009743EA">
              <w:t>SUB</w:t>
            </w:r>
          </w:p>
        </w:tc>
        <w:tc>
          <w:tcPr>
            <w:tcW w:w="3813" w:type="dxa"/>
          </w:tcPr>
          <w:p w14:paraId="3B2DFA04" w14:textId="77777777" w:rsidR="009547E5" w:rsidRPr="009743EA" w:rsidRDefault="009547E5" w:rsidP="005A2D7C">
            <w:pPr>
              <w:pStyle w:val="TAL"/>
            </w:pPr>
            <w:r w:rsidRPr="009743EA">
              <w:t>subscription</w:t>
            </w:r>
          </w:p>
        </w:tc>
      </w:tr>
      <w:tr w:rsidR="009547E5" w:rsidRPr="009743EA" w14:paraId="77DBA430" w14:textId="77777777" w:rsidTr="005A2D7C">
        <w:trPr>
          <w:jc w:val="center"/>
        </w:trPr>
        <w:tc>
          <w:tcPr>
            <w:tcW w:w="2175" w:type="dxa"/>
            <w:vMerge/>
            <w:shd w:val="clear" w:color="auto" w:fill="auto"/>
          </w:tcPr>
          <w:p w14:paraId="5BC98AA7" w14:textId="77777777" w:rsidR="009547E5" w:rsidRPr="009743EA" w:rsidRDefault="009547E5" w:rsidP="00E33A5A">
            <w:pPr>
              <w:jc w:val="both"/>
            </w:pPr>
          </w:p>
        </w:tc>
        <w:tc>
          <w:tcPr>
            <w:tcW w:w="3634" w:type="dxa"/>
            <w:shd w:val="clear" w:color="auto" w:fill="auto"/>
          </w:tcPr>
          <w:p w14:paraId="5DD8FEE9" w14:textId="77777777" w:rsidR="009547E5" w:rsidRPr="009743EA" w:rsidRDefault="009547E5" w:rsidP="005A2D7C">
            <w:pPr>
              <w:pStyle w:val="TAL"/>
            </w:pPr>
            <w:r w:rsidRPr="009743EA">
              <w:t>GRP</w:t>
            </w:r>
          </w:p>
        </w:tc>
        <w:tc>
          <w:tcPr>
            <w:tcW w:w="3813" w:type="dxa"/>
          </w:tcPr>
          <w:p w14:paraId="68B80D1B" w14:textId="77777777" w:rsidR="009547E5" w:rsidRPr="009743EA" w:rsidRDefault="009547E5" w:rsidP="005A2D7C">
            <w:pPr>
              <w:pStyle w:val="TAL"/>
            </w:pPr>
            <w:r w:rsidRPr="009743EA">
              <w:t>group</w:t>
            </w:r>
          </w:p>
        </w:tc>
      </w:tr>
      <w:tr w:rsidR="009547E5" w:rsidRPr="009743EA" w14:paraId="79B3DF86" w14:textId="77777777" w:rsidTr="005A2D7C">
        <w:trPr>
          <w:jc w:val="center"/>
        </w:trPr>
        <w:tc>
          <w:tcPr>
            <w:tcW w:w="2175" w:type="dxa"/>
            <w:vMerge/>
            <w:shd w:val="clear" w:color="auto" w:fill="auto"/>
          </w:tcPr>
          <w:p w14:paraId="4036CE68" w14:textId="77777777" w:rsidR="009547E5" w:rsidRPr="009743EA" w:rsidRDefault="009547E5" w:rsidP="00E33A5A">
            <w:pPr>
              <w:jc w:val="both"/>
            </w:pPr>
          </w:p>
        </w:tc>
        <w:tc>
          <w:tcPr>
            <w:tcW w:w="3634" w:type="dxa"/>
            <w:shd w:val="clear" w:color="auto" w:fill="auto"/>
          </w:tcPr>
          <w:p w14:paraId="1199471F" w14:textId="77777777" w:rsidR="009547E5" w:rsidRPr="009743EA" w:rsidRDefault="009547E5" w:rsidP="005A2D7C">
            <w:pPr>
              <w:pStyle w:val="TAL"/>
            </w:pPr>
            <w:r w:rsidRPr="009743EA">
              <w:t>TS</w:t>
            </w:r>
          </w:p>
        </w:tc>
        <w:tc>
          <w:tcPr>
            <w:tcW w:w="3813" w:type="dxa"/>
          </w:tcPr>
          <w:p w14:paraId="404A33D9" w14:textId="77777777" w:rsidR="009547E5" w:rsidRPr="009743EA" w:rsidRDefault="009547E5" w:rsidP="005A2D7C">
            <w:pPr>
              <w:pStyle w:val="TAL"/>
            </w:pPr>
            <w:r w:rsidRPr="009743EA">
              <w:t>timeSeries</w:t>
            </w:r>
          </w:p>
        </w:tc>
      </w:tr>
      <w:tr w:rsidR="009547E5" w:rsidRPr="009743EA" w14:paraId="699607DC" w14:textId="77777777" w:rsidTr="005A2D7C">
        <w:trPr>
          <w:jc w:val="center"/>
        </w:trPr>
        <w:tc>
          <w:tcPr>
            <w:tcW w:w="2175" w:type="dxa"/>
            <w:vMerge/>
            <w:shd w:val="clear" w:color="auto" w:fill="auto"/>
          </w:tcPr>
          <w:p w14:paraId="049313C4" w14:textId="77777777" w:rsidR="009547E5" w:rsidRPr="009743EA" w:rsidRDefault="009547E5" w:rsidP="00E33A5A">
            <w:pPr>
              <w:jc w:val="both"/>
            </w:pPr>
          </w:p>
        </w:tc>
        <w:tc>
          <w:tcPr>
            <w:tcW w:w="3634" w:type="dxa"/>
            <w:shd w:val="clear" w:color="auto" w:fill="auto"/>
          </w:tcPr>
          <w:p w14:paraId="1969F1E4" w14:textId="77777777" w:rsidR="009547E5" w:rsidRPr="009743EA" w:rsidRDefault="009547E5" w:rsidP="005A2D7C">
            <w:pPr>
              <w:pStyle w:val="TAL"/>
            </w:pPr>
            <w:r w:rsidRPr="009743EA">
              <w:t>TSI</w:t>
            </w:r>
          </w:p>
        </w:tc>
        <w:tc>
          <w:tcPr>
            <w:tcW w:w="3813" w:type="dxa"/>
          </w:tcPr>
          <w:p w14:paraId="10716756" w14:textId="77777777" w:rsidR="009547E5" w:rsidRPr="009743EA" w:rsidRDefault="009547E5" w:rsidP="005A2D7C">
            <w:pPr>
              <w:pStyle w:val="TAL"/>
            </w:pPr>
            <w:r w:rsidRPr="009743EA">
              <w:t>timeSeriesInstance</w:t>
            </w:r>
          </w:p>
        </w:tc>
      </w:tr>
      <w:tr w:rsidR="009547E5" w:rsidRPr="009743EA" w14:paraId="2101BA2D" w14:textId="77777777" w:rsidTr="005A2D7C">
        <w:trPr>
          <w:jc w:val="center"/>
        </w:trPr>
        <w:tc>
          <w:tcPr>
            <w:tcW w:w="2175" w:type="dxa"/>
            <w:vMerge/>
            <w:shd w:val="clear" w:color="auto" w:fill="auto"/>
          </w:tcPr>
          <w:p w14:paraId="3BB876E9" w14:textId="77777777" w:rsidR="009547E5" w:rsidRPr="009743EA" w:rsidRDefault="009547E5" w:rsidP="00E33A5A">
            <w:pPr>
              <w:jc w:val="both"/>
            </w:pPr>
          </w:p>
        </w:tc>
        <w:tc>
          <w:tcPr>
            <w:tcW w:w="3634" w:type="dxa"/>
            <w:shd w:val="clear" w:color="auto" w:fill="auto"/>
          </w:tcPr>
          <w:p w14:paraId="2EB6A961" w14:textId="77777777" w:rsidR="009547E5" w:rsidRPr="009743EA" w:rsidRDefault="009547E5" w:rsidP="005A2D7C">
            <w:pPr>
              <w:pStyle w:val="TAL"/>
            </w:pPr>
            <w:r w:rsidRPr="009743EA">
              <w:t>ACP</w:t>
            </w:r>
          </w:p>
        </w:tc>
        <w:tc>
          <w:tcPr>
            <w:tcW w:w="3813" w:type="dxa"/>
          </w:tcPr>
          <w:p w14:paraId="308CB4D2" w14:textId="77777777" w:rsidR="009547E5" w:rsidRPr="009743EA" w:rsidRDefault="009547E5" w:rsidP="005A2D7C">
            <w:pPr>
              <w:pStyle w:val="TAL"/>
            </w:pPr>
            <w:r w:rsidRPr="009743EA">
              <w:t>accessControlPolicy</w:t>
            </w:r>
          </w:p>
        </w:tc>
      </w:tr>
      <w:tr w:rsidR="009547E5" w:rsidRPr="009743EA" w14:paraId="158EB491" w14:textId="77777777" w:rsidTr="005A2D7C">
        <w:trPr>
          <w:jc w:val="center"/>
        </w:trPr>
        <w:tc>
          <w:tcPr>
            <w:tcW w:w="2175" w:type="dxa"/>
            <w:vMerge/>
            <w:shd w:val="clear" w:color="auto" w:fill="auto"/>
          </w:tcPr>
          <w:p w14:paraId="5A501AAD" w14:textId="77777777" w:rsidR="009547E5" w:rsidRPr="009743EA" w:rsidRDefault="009547E5" w:rsidP="009547E5">
            <w:pPr>
              <w:jc w:val="both"/>
            </w:pPr>
          </w:p>
        </w:tc>
        <w:tc>
          <w:tcPr>
            <w:tcW w:w="3634" w:type="dxa"/>
            <w:shd w:val="clear" w:color="auto" w:fill="auto"/>
          </w:tcPr>
          <w:p w14:paraId="4E1C3FE1" w14:textId="77777777" w:rsidR="009547E5" w:rsidRPr="009743EA" w:rsidRDefault="009547E5" w:rsidP="005A2D7C">
            <w:pPr>
              <w:pStyle w:val="TAL"/>
            </w:pPr>
            <w:r w:rsidRPr="009743EA">
              <w:rPr>
                <w:lang w:eastAsia="ko-KR"/>
              </w:rPr>
              <w:t>FLX</w:t>
            </w:r>
          </w:p>
        </w:tc>
        <w:tc>
          <w:tcPr>
            <w:tcW w:w="3813" w:type="dxa"/>
          </w:tcPr>
          <w:p w14:paraId="2CCB7D32" w14:textId="77777777" w:rsidR="009547E5" w:rsidRPr="009743EA" w:rsidRDefault="009547E5" w:rsidP="005A2D7C">
            <w:pPr>
              <w:pStyle w:val="TAL"/>
            </w:pPr>
            <w:r w:rsidRPr="009743EA">
              <w:rPr>
                <w:lang w:eastAsia="ko-KR"/>
              </w:rPr>
              <w:t>flexContainer</w:t>
            </w:r>
          </w:p>
        </w:tc>
      </w:tr>
      <w:tr w:rsidR="0002048D" w:rsidRPr="009743EA" w14:paraId="15DBA044" w14:textId="77777777" w:rsidTr="005A2D7C">
        <w:trPr>
          <w:jc w:val="center"/>
        </w:trPr>
        <w:tc>
          <w:tcPr>
            <w:tcW w:w="2175" w:type="dxa"/>
            <w:vMerge w:val="restart"/>
            <w:shd w:val="clear" w:color="auto" w:fill="auto"/>
          </w:tcPr>
          <w:p w14:paraId="1EB1EA81" w14:textId="77777777" w:rsidR="0002048D" w:rsidRPr="009743EA" w:rsidRDefault="0002048D" w:rsidP="005A2D7C">
            <w:pPr>
              <w:pStyle w:val="TAC"/>
            </w:pPr>
            <w:r w:rsidRPr="009743EA">
              <w:t>&lt;OPERATION_TYPE&gt;</w:t>
            </w:r>
          </w:p>
        </w:tc>
        <w:tc>
          <w:tcPr>
            <w:tcW w:w="3634" w:type="dxa"/>
            <w:shd w:val="clear" w:color="auto" w:fill="auto"/>
          </w:tcPr>
          <w:p w14:paraId="2A7E29CF" w14:textId="77777777" w:rsidR="0002048D" w:rsidRPr="009743EA" w:rsidRDefault="0002048D" w:rsidP="005A2D7C">
            <w:pPr>
              <w:pStyle w:val="TAL"/>
            </w:pPr>
            <w:r w:rsidRPr="009743EA">
              <w:t>CRE</w:t>
            </w:r>
          </w:p>
        </w:tc>
        <w:tc>
          <w:tcPr>
            <w:tcW w:w="3813" w:type="dxa"/>
          </w:tcPr>
          <w:p w14:paraId="4516C6F6" w14:textId="77777777" w:rsidR="0002048D" w:rsidRPr="009743EA" w:rsidRDefault="0002048D" w:rsidP="005A2D7C">
            <w:pPr>
              <w:pStyle w:val="TAL"/>
            </w:pPr>
            <w:r w:rsidRPr="009743EA">
              <w:t>CREATE</w:t>
            </w:r>
          </w:p>
        </w:tc>
      </w:tr>
      <w:tr w:rsidR="0002048D" w:rsidRPr="009743EA" w14:paraId="5BC6FB9D" w14:textId="77777777" w:rsidTr="005A2D7C">
        <w:trPr>
          <w:jc w:val="center"/>
        </w:trPr>
        <w:tc>
          <w:tcPr>
            <w:tcW w:w="2175" w:type="dxa"/>
            <w:vMerge/>
            <w:shd w:val="clear" w:color="auto" w:fill="auto"/>
          </w:tcPr>
          <w:p w14:paraId="259FFC77" w14:textId="77777777" w:rsidR="0002048D" w:rsidRPr="009743EA" w:rsidRDefault="0002048D" w:rsidP="005A2D7C">
            <w:pPr>
              <w:pStyle w:val="TAC"/>
            </w:pPr>
          </w:p>
        </w:tc>
        <w:tc>
          <w:tcPr>
            <w:tcW w:w="3634" w:type="dxa"/>
            <w:shd w:val="clear" w:color="auto" w:fill="auto"/>
          </w:tcPr>
          <w:p w14:paraId="05A517B5" w14:textId="77777777" w:rsidR="0002048D" w:rsidRPr="009743EA" w:rsidRDefault="0002048D" w:rsidP="005A2D7C">
            <w:pPr>
              <w:pStyle w:val="TAL"/>
            </w:pPr>
            <w:r w:rsidRPr="009743EA">
              <w:t>RET</w:t>
            </w:r>
          </w:p>
        </w:tc>
        <w:tc>
          <w:tcPr>
            <w:tcW w:w="3813" w:type="dxa"/>
          </w:tcPr>
          <w:p w14:paraId="298B3041" w14:textId="77777777" w:rsidR="0002048D" w:rsidRPr="009743EA" w:rsidRDefault="0002048D" w:rsidP="005A2D7C">
            <w:pPr>
              <w:pStyle w:val="TAL"/>
            </w:pPr>
            <w:r w:rsidRPr="009743EA">
              <w:t>RETRIEVE</w:t>
            </w:r>
          </w:p>
        </w:tc>
      </w:tr>
      <w:tr w:rsidR="0002048D" w:rsidRPr="009743EA" w14:paraId="130F03F9" w14:textId="77777777" w:rsidTr="005A2D7C">
        <w:trPr>
          <w:jc w:val="center"/>
        </w:trPr>
        <w:tc>
          <w:tcPr>
            <w:tcW w:w="2175" w:type="dxa"/>
            <w:vMerge/>
            <w:shd w:val="clear" w:color="auto" w:fill="auto"/>
          </w:tcPr>
          <w:p w14:paraId="7BAF933E" w14:textId="77777777" w:rsidR="0002048D" w:rsidRPr="009743EA" w:rsidRDefault="0002048D" w:rsidP="005A2D7C">
            <w:pPr>
              <w:pStyle w:val="TAC"/>
            </w:pPr>
          </w:p>
        </w:tc>
        <w:tc>
          <w:tcPr>
            <w:tcW w:w="3634" w:type="dxa"/>
            <w:shd w:val="clear" w:color="auto" w:fill="auto"/>
          </w:tcPr>
          <w:p w14:paraId="19B0B03B" w14:textId="77777777" w:rsidR="0002048D" w:rsidRPr="009743EA" w:rsidRDefault="0002048D" w:rsidP="005A2D7C">
            <w:pPr>
              <w:pStyle w:val="TAL"/>
            </w:pPr>
            <w:r w:rsidRPr="009743EA">
              <w:t>UPD</w:t>
            </w:r>
          </w:p>
        </w:tc>
        <w:tc>
          <w:tcPr>
            <w:tcW w:w="3813" w:type="dxa"/>
          </w:tcPr>
          <w:p w14:paraId="2A6580E8" w14:textId="77777777" w:rsidR="0002048D" w:rsidRPr="009743EA" w:rsidRDefault="0002048D" w:rsidP="005A2D7C">
            <w:pPr>
              <w:pStyle w:val="TAL"/>
            </w:pPr>
            <w:r w:rsidRPr="009743EA">
              <w:t>UPDATE</w:t>
            </w:r>
          </w:p>
        </w:tc>
      </w:tr>
      <w:tr w:rsidR="0002048D" w:rsidRPr="009743EA" w14:paraId="76E4C339" w14:textId="77777777" w:rsidTr="005A2D7C">
        <w:trPr>
          <w:jc w:val="center"/>
        </w:trPr>
        <w:tc>
          <w:tcPr>
            <w:tcW w:w="2175" w:type="dxa"/>
            <w:vMerge/>
            <w:shd w:val="clear" w:color="auto" w:fill="auto"/>
          </w:tcPr>
          <w:p w14:paraId="42182A12" w14:textId="77777777" w:rsidR="0002048D" w:rsidRPr="009743EA" w:rsidRDefault="0002048D" w:rsidP="005A2D7C">
            <w:pPr>
              <w:pStyle w:val="TAC"/>
            </w:pPr>
          </w:p>
        </w:tc>
        <w:tc>
          <w:tcPr>
            <w:tcW w:w="3634" w:type="dxa"/>
            <w:shd w:val="clear" w:color="auto" w:fill="auto"/>
          </w:tcPr>
          <w:p w14:paraId="3412BA60" w14:textId="77777777" w:rsidR="0002048D" w:rsidRPr="009743EA" w:rsidRDefault="0002048D" w:rsidP="005A2D7C">
            <w:pPr>
              <w:pStyle w:val="TAL"/>
            </w:pPr>
            <w:r w:rsidRPr="009743EA">
              <w:t>DEL</w:t>
            </w:r>
          </w:p>
        </w:tc>
        <w:tc>
          <w:tcPr>
            <w:tcW w:w="3813" w:type="dxa"/>
          </w:tcPr>
          <w:p w14:paraId="4D84B371" w14:textId="77777777" w:rsidR="0002048D" w:rsidRPr="009743EA" w:rsidRDefault="0002048D" w:rsidP="005A2D7C">
            <w:pPr>
              <w:pStyle w:val="TAL"/>
            </w:pPr>
            <w:r w:rsidRPr="009743EA">
              <w:t>DELETE</w:t>
            </w:r>
          </w:p>
        </w:tc>
      </w:tr>
      <w:tr w:rsidR="0002048D" w:rsidRPr="009743EA" w14:paraId="1D5F005F" w14:textId="77777777" w:rsidTr="005A2D7C">
        <w:trPr>
          <w:jc w:val="center"/>
        </w:trPr>
        <w:tc>
          <w:tcPr>
            <w:tcW w:w="2175" w:type="dxa"/>
            <w:vMerge/>
            <w:shd w:val="clear" w:color="auto" w:fill="auto"/>
          </w:tcPr>
          <w:p w14:paraId="4122655B" w14:textId="77777777" w:rsidR="0002048D" w:rsidRPr="009743EA" w:rsidRDefault="0002048D" w:rsidP="005A2D7C">
            <w:pPr>
              <w:pStyle w:val="TAC"/>
            </w:pPr>
          </w:p>
        </w:tc>
        <w:tc>
          <w:tcPr>
            <w:tcW w:w="3634" w:type="dxa"/>
            <w:shd w:val="clear" w:color="auto" w:fill="auto"/>
          </w:tcPr>
          <w:p w14:paraId="5F973371" w14:textId="77777777" w:rsidR="0002048D" w:rsidRPr="009743EA" w:rsidRDefault="0002048D" w:rsidP="005A2D7C">
            <w:pPr>
              <w:pStyle w:val="TAL"/>
            </w:pPr>
            <w:r w:rsidRPr="009743EA">
              <w:t>DIS</w:t>
            </w:r>
          </w:p>
        </w:tc>
        <w:tc>
          <w:tcPr>
            <w:tcW w:w="3813" w:type="dxa"/>
          </w:tcPr>
          <w:p w14:paraId="469D58A8" w14:textId="77777777" w:rsidR="0002048D" w:rsidRPr="009743EA" w:rsidRDefault="0002048D" w:rsidP="005A2D7C">
            <w:pPr>
              <w:pStyle w:val="TAL"/>
            </w:pPr>
            <w:r w:rsidRPr="009743EA">
              <w:t>DISCOVERY</w:t>
            </w:r>
          </w:p>
        </w:tc>
      </w:tr>
      <w:tr w:rsidR="0002048D" w:rsidRPr="009743EA" w14:paraId="0B5EEF24" w14:textId="77777777" w:rsidTr="005A2D7C">
        <w:trPr>
          <w:jc w:val="center"/>
        </w:trPr>
        <w:tc>
          <w:tcPr>
            <w:tcW w:w="2175" w:type="dxa"/>
            <w:shd w:val="clear" w:color="auto" w:fill="auto"/>
          </w:tcPr>
          <w:p w14:paraId="609E0018" w14:textId="77777777" w:rsidR="0002048D" w:rsidRPr="009743EA" w:rsidRDefault="0002048D" w:rsidP="005A2D7C">
            <w:pPr>
              <w:pStyle w:val="TAC"/>
            </w:pPr>
            <w:r w:rsidRPr="009743EA">
              <w:t>&lt;NUMBER&gt;</w:t>
            </w:r>
          </w:p>
        </w:tc>
        <w:tc>
          <w:tcPr>
            <w:tcW w:w="3634" w:type="dxa"/>
            <w:shd w:val="clear" w:color="auto" w:fill="auto"/>
          </w:tcPr>
          <w:p w14:paraId="287692C7" w14:textId="77777777" w:rsidR="0002048D" w:rsidRPr="009743EA" w:rsidRDefault="0002048D" w:rsidP="005A2D7C">
            <w:pPr>
              <w:pStyle w:val="TAL"/>
            </w:pPr>
            <w:r w:rsidRPr="009743EA">
              <w:t>001</w:t>
            </w:r>
            <w:r w:rsidR="007038BC" w:rsidRPr="009743EA">
              <w:t xml:space="preserve"> </w:t>
            </w:r>
            <w:r w:rsidRPr="009743EA">
              <w:t>-</w:t>
            </w:r>
            <w:r w:rsidR="007038BC" w:rsidRPr="009743EA">
              <w:t xml:space="preserve"> </w:t>
            </w:r>
            <w:r w:rsidRPr="009743EA">
              <w:t>999</w:t>
            </w:r>
          </w:p>
        </w:tc>
        <w:tc>
          <w:tcPr>
            <w:tcW w:w="3813" w:type="dxa"/>
          </w:tcPr>
          <w:p w14:paraId="67E9B202" w14:textId="77777777" w:rsidR="0002048D" w:rsidRPr="009743EA" w:rsidRDefault="0002048D" w:rsidP="005A2D7C">
            <w:pPr>
              <w:pStyle w:val="TAL"/>
              <w:rPr>
                <w:lang w:eastAsia="ko-KR"/>
              </w:rPr>
            </w:pPr>
            <w:r w:rsidRPr="009743EA">
              <w:rPr>
                <w:lang w:eastAsia="ko-KR"/>
              </w:rPr>
              <w:t>-</w:t>
            </w:r>
          </w:p>
        </w:tc>
      </w:tr>
      <w:tr w:rsidR="0002048D" w:rsidRPr="00DC4AC1" w14:paraId="2D8FA101" w14:textId="77777777" w:rsidTr="005A2D7C">
        <w:trPr>
          <w:jc w:val="center"/>
        </w:trPr>
        <w:tc>
          <w:tcPr>
            <w:tcW w:w="2175" w:type="dxa"/>
            <w:shd w:val="clear" w:color="auto" w:fill="auto"/>
          </w:tcPr>
          <w:p w14:paraId="5408E795" w14:textId="77777777" w:rsidR="0002048D" w:rsidRPr="009743EA" w:rsidRDefault="0002048D" w:rsidP="005A2D7C">
            <w:pPr>
              <w:pStyle w:val="TAC"/>
            </w:pPr>
            <w:r w:rsidRPr="009743EA">
              <w:t>&lt;PERMUTATION&gt;</w:t>
            </w:r>
          </w:p>
        </w:tc>
        <w:tc>
          <w:tcPr>
            <w:tcW w:w="3634" w:type="dxa"/>
            <w:shd w:val="clear" w:color="auto" w:fill="auto"/>
          </w:tcPr>
          <w:p w14:paraId="74A91F1C" w14:textId="7C02AB9A" w:rsidR="0002048D" w:rsidRPr="009743EA" w:rsidRDefault="0002048D" w:rsidP="005A2D7C">
            <w:pPr>
              <w:pStyle w:val="TAL"/>
              <w:rPr>
                <w:lang w:eastAsia="ko-KR"/>
              </w:rPr>
            </w:pPr>
            <w:r w:rsidRPr="009743EA">
              <w:rPr>
                <w:lang w:eastAsia="ko-KR"/>
              </w:rPr>
              <w:t>short</w:t>
            </w:r>
            <w:r w:rsidR="007038BC" w:rsidRPr="009743EA">
              <w:rPr>
                <w:lang w:eastAsia="ko-KR"/>
              </w:rPr>
              <w:t xml:space="preserve"> </w:t>
            </w:r>
            <w:r w:rsidRPr="009743EA">
              <w:rPr>
                <w:lang w:eastAsia="ko-KR"/>
              </w:rPr>
              <w:t>name</w:t>
            </w:r>
            <w:r w:rsidR="007038BC" w:rsidRPr="009743EA">
              <w:rPr>
                <w:lang w:eastAsia="ko-KR"/>
              </w:rPr>
              <w:t xml:space="preserve"> </w:t>
            </w:r>
            <w:r w:rsidRPr="009743EA">
              <w:rPr>
                <w:lang w:eastAsia="ko-KR"/>
              </w:rPr>
              <w:t>of</w:t>
            </w:r>
            <w:r w:rsidR="007038BC" w:rsidRPr="009743EA">
              <w:rPr>
                <w:lang w:eastAsia="ko-KR"/>
              </w:rPr>
              <w:t xml:space="preserve"> </w:t>
            </w:r>
            <w:r w:rsidRPr="009743EA">
              <w:rPr>
                <w:lang w:eastAsia="ko-KR"/>
              </w:rPr>
              <w:t>attribute</w:t>
            </w:r>
            <w:r w:rsidR="007038BC" w:rsidRPr="009743EA">
              <w:rPr>
                <w:lang w:eastAsia="ko-KR"/>
              </w:rPr>
              <w:t xml:space="preserve"> </w:t>
            </w:r>
            <w:r w:rsidRPr="009743EA">
              <w:rPr>
                <w:lang w:eastAsia="ko-KR"/>
              </w:rPr>
              <w:t>or</w:t>
            </w:r>
            <w:r w:rsidR="007038BC" w:rsidRPr="009743EA">
              <w:rPr>
                <w:lang w:eastAsia="ko-KR"/>
              </w:rPr>
              <w:t xml:space="preserve"> </w:t>
            </w:r>
            <w:r w:rsidRPr="009743EA">
              <w:rPr>
                <w:lang w:eastAsia="ko-KR"/>
              </w:rPr>
              <w:t>resource</w:t>
            </w:r>
            <w:r w:rsidR="007038BC" w:rsidRPr="009743EA">
              <w:rPr>
                <w:lang w:eastAsia="ko-KR"/>
              </w:rPr>
              <w:t xml:space="preserve"> </w:t>
            </w:r>
            <w:r w:rsidRPr="009743EA">
              <w:rPr>
                <w:lang w:eastAsia="ko-KR"/>
              </w:rPr>
              <w:t>type</w:t>
            </w:r>
            <w:r w:rsidR="007038BC" w:rsidRPr="009743EA">
              <w:rPr>
                <w:lang w:eastAsia="ko-KR"/>
              </w:rPr>
              <w:t xml:space="preserve"> </w:t>
            </w:r>
            <w:r w:rsidRPr="009743EA">
              <w:rPr>
                <w:lang w:eastAsia="ko-KR"/>
              </w:rPr>
              <w:t>that</w:t>
            </w:r>
            <w:r w:rsidR="007038BC" w:rsidRPr="009743EA">
              <w:rPr>
                <w:lang w:eastAsia="ko-KR"/>
              </w:rPr>
              <w:t xml:space="preserve"> </w:t>
            </w:r>
            <w:r w:rsidRPr="009743EA">
              <w:rPr>
                <w:lang w:eastAsia="ko-KR"/>
              </w:rPr>
              <w:t>is</w:t>
            </w:r>
            <w:r w:rsidR="007038BC" w:rsidRPr="009743EA">
              <w:rPr>
                <w:lang w:eastAsia="ko-KR"/>
              </w:rPr>
              <w:t xml:space="preserve"> </w:t>
            </w:r>
            <w:r w:rsidRPr="009743EA">
              <w:rPr>
                <w:lang w:eastAsia="ko-KR"/>
              </w:rPr>
              <w:t>used</w:t>
            </w:r>
            <w:r w:rsidR="007038BC" w:rsidRPr="009743EA">
              <w:rPr>
                <w:lang w:eastAsia="ko-KR"/>
              </w:rPr>
              <w:t xml:space="preserve"> </w:t>
            </w:r>
            <w:r w:rsidRPr="009743EA">
              <w:rPr>
                <w:lang w:eastAsia="ko-KR"/>
              </w:rPr>
              <w:t>in</w:t>
            </w:r>
            <w:r w:rsidR="007038BC" w:rsidRPr="009743EA">
              <w:rPr>
                <w:lang w:eastAsia="ko-KR"/>
              </w:rPr>
              <w:t xml:space="preserve"> </w:t>
            </w:r>
            <w:r w:rsidRPr="009743EA">
              <w:rPr>
                <w:lang w:eastAsia="ko-KR"/>
              </w:rPr>
              <w:t>a</w:t>
            </w:r>
            <w:r w:rsidR="007038BC" w:rsidRPr="009743EA">
              <w:rPr>
                <w:lang w:eastAsia="ko-KR"/>
              </w:rPr>
              <w:t xml:space="preserve"> </w:t>
            </w:r>
            <w:r w:rsidRPr="009743EA">
              <w:rPr>
                <w:lang w:eastAsia="ko-KR"/>
              </w:rPr>
              <w:t>request</w:t>
            </w:r>
            <w:r w:rsidR="007038BC" w:rsidRPr="009743EA">
              <w:rPr>
                <w:lang w:eastAsia="ko-KR"/>
              </w:rPr>
              <w:t xml:space="preserve"> </w:t>
            </w:r>
            <w:r w:rsidRPr="009743EA">
              <w:rPr>
                <w:lang w:eastAsia="ko-KR"/>
              </w:rPr>
              <w:t>primitive.</w:t>
            </w:r>
          </w:p>
        </w:tc>
        <w:tc>
          <w:tcPr>
            <w:tcW w:w="3813" w:type="dxa"/>
          </w:tcPr>
          <w:p w14:paraId="171B692A" w14:textId="0D7E3972" w:rsidR="0002048D" w:rsidRPr="009743EA" w:rsidRDefault="0002048D" w:rsidP="005A2D7C">
            <w:pPr>
              <w:pStyle w:val="TAL"/>
            </w:pPr>
            <w:r w:rsidRPr="009743EA">
              <w:t>A</w:t>
            </w:r>
            <w:r w:rsidR="007038BC" w:rsidRPr="009743EA">
              <w:t xml:space="preserve"> </w:t>
            </w:r>
            <w:r w:rsidR="00984FEF" w:rsidRPr="009743EA">
              <w:t>resultContent</w:t>
            </w:r>
            <w:r w:rsidR="007038BC" w:rsidRPr="009743EA">
              <w:t xml:space="preserve"> </w:t>
            </w:r>
            <w:r w:rsidRPr="009743EA">
              <w:t>with</w:t>
            </w:r>
            <w:r w:rsidR="007038BC" w:rsidRPr="009743EA">
              <w:t xml:space="preserve"> </w:t>
            </w:r>
            <w:r w:rsidRPr="009743EA">
              <w:t>its</w:t>
            </w:r>
            <w:r w:rsidR="007038BC" w:rsidRPr="009743EA">
              <w:t xml:space="preserve"> </w:t>
            </w:r>
            <w:r w:rsidRPr="009743EA">
              <w:t>value</w:t>
            </w:r>
            <w:r w:rsidR="006B2529" w:rsidRPr="009743EA">
              <w:t xml:space="preserve"> </w:t>
            </w:r>
            <w:r w:rsidRPr="009743EA">
              <w:t>is</w:t>
            </w:r>
            <w:r w:rsidR="007038BC" w:rsidRPr="009743EA">
              <w:t xml:space="preserve"> </w:t>
            </w:r>
            <w:r w:rsidRPr="009743EA">
              <w:t>presented</w:t>
            </w:r>
            <w:r w:rsidR="007038BC" w:rsidRPr="009743EA">
              <w:t xml:space="preserve"> </w:t>
            </w:r>
            <w:r w:rsidRPr="009743EA">
              <w:t>as</w:t>
            </w:r>
            <w:r w:rsidR="007038BC" w:rsidRPr="009743EA">
              <w:t xml:space="preserve"> </w:t>
            </w:r>
            <w:r w:rsidRPr="009743EA">
              <w:t>a</w:t>
            </w:r>
            <w:r w:rsidR="007038BC" w:rsidRPr="009743EA">
              <w:t xml:space="preserve"> </w:t>
            </w:r>
            <w:r w:rsidRPr="009743EA">
              <w:t>&lt;PERMUTATION&gt;</w:t>
            </w:r>
          </w:p>
          <w:p w14:paraId="119E2AA1" w14:textId="3E6E7FB0" w:rsidR="0002048D" w:rsidRPr="009743EA" w:rsidRDefault="0002048D" w:rsidP="005A2D7C">
            <w:pPr>
              <w:pStyle w:val="TB2"/>
            </w:pPr>
            <w:r w:rsidRPr="009743EA">
              <w:t>RCN1,</w:t>
            </w:r>
            <w:r w:rsidR="007038BC" w:rsidRPr="009743EA">
              <w:t xml:space="preserve"> </w:t>
            </w:r>
            <w:r w:rsidRPr="009743EA">
              <w:t>RCN2,</w:t>
            </w:r>
            <w:r w:rsidR="007038BC" w:rsidRPr="009743EA">
              <w:t xml:space="preserve"> </w:t>
            </w:r>
            <w:r w:rsidRPr="009743EA">
              <w:t>RCN3,</w:t>
            </w:r>
            <w:r w:rsidR="007038BC" w:rsidRPr="009743EA">
              <w:t xml:space="preserve"> </w:t>
            </w:r>
            <w:r w:rsidRPr="009743EA">
              <w:t>RCN4</w:t>
            </w:r>
          </w:p>
          <w:p w14:paraId="7BD62911" w14:textId="30256266" w:rsidR="0002048D" w:rsidRPr="009743EA" w:rsidRDefault="0002048D" w:rsidP="005A2D7C">
            <w:pPr>
              <w:pStyle w:val="TAL"/>
              <w:rPr>
                <w:lang w:eastAsia="ko-KR"/>
              </w:rPr>
            </w:pPr>
            <w:r w:rsidRPr="009743EA">
              <w:rPr>
                <w:lang w:eastAsia="ko-KR"/>
              </w:rPr>
              <w:t>Filter</w:t>
            </w:r>
            <w:r w:rsidR="007038BC" w:rsidRPr="009743EA">
              <w:rPr>
                <w:lang w:eastAsia="ko-KR"/>
              </w:rPr>
              <w:t xml:space="preserve"> </w:t>
            </w:r>
            <w:r w:rsidRPr="009743EA">
              <w:rPr>
                <w:lang w:eastAsia="ko-KR"/>
              </w:rPr>
              <w:t>Criteria</w:t>
            </w:r>
            <w:r w:rsidR="007038BC" w:rsidRPr="009743EA">
              <w:rPr>
                <w:lang w:eastAsia="ko-KR"/>
              </w:rPr>
              <w:t xml:space="preserve"> </w:t>
            </w:r>
            <w:r w:rsidRPr="009743EA">
              <w:rPr>
                <w:lang w:eastAsia="ko-KR"/>
              </w:rPr>
              <w:t>parameter</w:t>
            </w:r>
            <w:r w:rsidR="007038BC" w:rsidRPr="009743EA">
              <w:rPr>
                <w:lang w:eastAsia="ko-KR"/>
              </w:rPr>
              <w:t xml:space="preserve"> </w:t>
            </w:r>
            <w:r w:rsidRPr="009743EA">
              <w:rPr>
                <w:lang w:eastAsia="ko-KR"/>
              </w:rPr>
              <w:t>used</w:t>
            </w:r>
            <w:r w:rsidR="007038BC" w:rsidRPr="009743EA">
              <w:rPr>
                <w:lang w:eastAsia="ko-KR"/>
              </w:rPr>
              <w:t xml:space="preserve"> </w:t>
            </w:r>
            <w:r w:rsidRPr="009743EA">
              <w:rPr>
                <w:lang w:eastAsia="ko-KR"/>
              </w:rPr>
              <w:t>in</w:t>
            </w:r>
            <w:r w:rsidR="007038BC" w:rsidRPr="009743EA">
              <w:rPr>
                <w:lang w:eastAsia="ko-KR"/>
              </w:rPr>
              <w:t xml:space="preserve"> </w:t>
            </w:r>
            <w:r w:rsidRPr="009743EA">
              <w:rPr>
                <w:lang w:eastAsia="ko-KR"/>
              </w:rPr>
              <w:t>discovery</w:t>
            </w:r>
            <w:r w:rsidR="007038BC" w:rsidRPr="009743EA">
              <w:rPr>
                <w:lang w:eastAsia="ko-KR"/>
              </w:rPr>
              <w:t xml:space="preserve"> </w:t>
            </w:r>
            <w:r w:rsidRPr="009743EA">
              <w:rPr>
                <w:lang w:eastAsia="ko-KR"/>
              </w:rPr>
              <w:t>clause</w:t>
            </w:r>
            <w:r w:rsidR="00934717">
              <w:rPr>
                <w:lang w:eastAsia="ko-KR"/>
              </w:rPr>
              <w:t xml:space="preserve"> </w:t>
            </w:r>
            <w:r w:rsidRPr="009743EA">
              <w:rPr>
                <w:lang w:eastAsia="ko-KR"/>
              </w:rPr>
              <w:t>is</w:t>
            </w:r>
            <w:r w:rsidR="007038BC" w:rsidRPr="009743EA">
              <w:rPr>
                <w:lang w:eastAsia="ko-KR"/>
              </w:rPr>
              <w:t xml:space="preserve"> </w:t>
            </w:r>
            <w:r w:rsidRPr="009743EA">
              <w:rPr>
                <w:lang w:eastAsia="ko-KR"/>
              </w:rPr>
              <w:t>presented</w:t>
            </w:r>
            <w:r w:rsidR="007038BC" w:rsidRPr="009743EA">
              <w:rPr>
                <w:lang w:eastAsia="ko-KR"/>
              </w:rPr>
              <w:t xml:space="preserve"> </w:t>
            </w:r>
            <w:r w:rsidRPr="009743EA">
              <w:rPr>
                <w:lang w:eastAsia="ko-KR"/>
              </w:rPr>
              <w:t>as</w:t>
            </w:r>
            <w:r w:rsidR="007038BC" w:rsidRPr="009743EA">
              <w:rPr>
                <w:lang w:eastAsia="ko-KR"/>
              </w:rPr>
              <w:t xml:space="preserve"> </w:t>
            </w:r>
            <w:r w:rsidRPr="009743EA">
              <w:rPr>
                <w:lang w:eastAsia="ko-KR"/>
              </w:rPr>
              <w:t>a</w:t>
            </w:r>
            <w:r w:rsidR="007038BC" w:rsidRPr="009743EA">
              <w:rPr>
                <w:lang w:eastAsia="ko-KR"/>
              </w:rPr>
              <w:t xml:space="preserve"> </w:t>
            </w:r>
            <w:r w:rsidRPr="009743EA">
              <w:rPr>
                <w:lang w:eastAsia="ko-KR"/>
              </w:rPr>
              <w:t>&lt;PERMUTATION&gt;</w:t>
            </w:r>
          </w:p>
          <w:p w14:paraId="61F2756C" w14:textId="253CA644" w:rsidR="0002048D" w:rsidRPr="00062C7A" w:rsidRDefault="0002048D" w:rsidP="005A2D7C">
            <w:pPr>
              <w:pStyle w:val="TB2"/>
              <w:rPr>
                <w:lang w:val="fr-FR" w:eastAsia="ko-KR"/>
              </w:rPr>
            </w:pPr>
            <w:r w:rsidRPr="00062C7A">
              <w:rPr>
                <w:lang w:val="fr-FR" w:eastAsia="ko-KR"/>
              </w:rPr>
              <w:t>TY,</w:t>
            </w:r>
            <w:r w:rsidR="007038BC" w:rsidRPr="00062C7A">
              <w:rPr>
                <w:lang w:val="fr-FR" w:eastAsia="ko-KR"/>
              </w:rPr>
              <w:t xml:space="preserve"> </w:t>
            </w:r>
            <w:r w:rsidRPr="00062C7A">
              <w:rPr>
                <w:lang w:val="fr-FR" w:eastAsia="ko-KR"/>
              </w:rPr>
              <w:t>LBL,</w:t>
            </w:r>
            <w:r w:rsidR="007038BC" w:rsidRPr="00062C7A">
              <w:rPr>
                <w:lang w:val="fr-FR" w:eastAsia="ko-KR"/>
              </w:rPr>
              <w:t xml:space="preserve"> </w:t>
            </w:r>
            <w:r w:rsidRPr="00062C7A">
              <w:rPr>
                <w:lang w:val="fr-FR" w:eastAsia="ko-KR"/>
              </w:rPr>
              <w:t>LVL,</w:t>
            </w:r>
            <w:r w:rsidR="007038BC" w:rsidRPr="00062C7A">
              <w:rPr>
                <w:lang w:val="fr-FR" w:eastAsia="ko-KR"/>
              </w:rPr>
              <w:t xml:space="preserve"> </w:t>
            </w:r>
            <w:r w:rsidRPr="00062C7A">
              <w:rPr>
                <w:lang w:val="fr-FR" w:eastAsia="ko-KR"/>
              </w:rPr>
              <w:t>CRB</w:t>
            </w:r>
            <w:r w:rsidR="007038BC" w:rsidRPr="00062C7A">
              <w:rPr>
                <w:lang w:val="fr-FR" w:eastAsia="ko-KR"/>
              </w:rPr>
              <w:t xml:space="preserve">, </w:t>
            </w:r>
            <w:r w:rsidRPr="00062C7A">
              <w:rPr>
                <w:lang w:val="fr-FR" w:eastAsia="ko-KR"/>
              </w:rPr>
              <w:t>etc.</w:t>
            </w:r>
          </w:p>
        </w:tc>
      </w:tr>
    </w:tbl>
    <w:p w14:paraId="7A2064FF" w14:textId="77777777" w:rsidR="0002048D" w:rsidRPr="00062C7A" w:rsidRDefault="0002048D" w:rsidP="0002048D">
      <w:pPr>
        <w:rPr>
          <w:lang w:val="fr-FR" w:eastAsia="ko-KR"/>
        </w:rPr>
      </w:pPr>
    </w:p>
    <w:p w14:paraId="2032DEF4" w14:textId="77777777" w:rsidR="0002048D" w:rsidRPr="005A2D7C" w:rsidRDefault="0002048D" w:rsidP="0002048D"/>
    <w:p w14:paraId="5A9FF92D" w14:textId="77777777" w:rsidR="006D5F3D" w:rsidRPr="009743EA" w:rsidRDefault="006D5F3D" w:rsidP="006D5F3D">
      <w:pPr>
        <w:pStyle w:val="Heading2"/>
      </w:pPr>
      <w:bookmarkStart w:id="160" w:name="_Toc49420707"/>
      <w:bookmarkStart w:id="161" w:name="_Toc49507521"/>
      <w:bookmarkStart w:id="162" w:name="_Toc49507633"/>
      <w:bookmarkStart w:id="163" w:name="_Toc501447257"/>
      <w:bookmarkStart w:id="164" w:name="_Toc532286335"/>
      <w:bookmarkStart w:id="165" w:name="_Toc532286471"/>
      <w:bookmarkStart w:id="166" w:name="_Toc46154376"/>
      <w:bookmarkStart w:id="167" w:name="_Toc71708815"/>
      <w:r w:rsidRPr="009743EA">
        <w:t>6.2</w:t>
      </w:r>
      <w:r w:rsidRPr="009743EA">
        <w:tab/>
        <w:t>API details</w:t>
      </w:r>
      <w:bookmarkEnd w:id="160"/>
      <w:bookmarkEnd w:id="161"/>
      <w:bookmarkEnd w:id="162"/>
      <w:bookmarkEnd w:id="163"/>
      <w:bookmarkEnd w:id="164"/>
      <w:bookmarkEnd w:id="165"/>
      <w:bookmarkEnd w:id="166"/>
      <w:bookmarkEnd w:id="167"/>
    </w:p>
    <w:p w14:paraId="46271893" w14:textId="3AC402B2" w:rsidR="000361F9" w:rsidRPr="009743EA" w:rsidRDefault="006D5F3D" w:rsidP="009D0537">
      <w:pPr>
        <w:pStyle w:val="Heading3"/>
        <w:rPr>
          <w:color w:val="000000"/>
        </w:rPr>
      </w:pPr>
      <w:bookmarkStart w:id="168" w:name="_Toc49420708"/>
      <w:bookmarkStart w:id="169" w:name="_Toc49507522"/>
      <w:bookmarkStart w:id="170" w:name="_Toc49507634"/>
      <w:bookmarkStart w:id="171" w:name="_Toc501447258"/>
      <w:bookmarkStart w:id="172" w:name="_Toc532286336"/>
      <w:bookmarkStart w:id="173" w:name="_Toc532286472"/>
      <w:bookmarkStart w:id="174" w:name="_Toc46154377"/>
      <w:bookmarkStart w:id="175" w:name="_Toc71708816"/>
      <w:r w:rsidRPr="009743EA">
        <w:rPr>
          <w:color w:val="000000"/>
        </w:rPr>
        <w:t>6.2.1</w:t>
      </w:r>
      <w:r w:rsidRPr="009743EA">
        <w:rPr>
          <w:color w:val="000000"/>
        </w:rPr>
        <w:tab/>
        <w:t>Introduction</w:t>
      </w:r>
      <w:bookmarkEnd w:id="168"/>
      <w:bookmarkEnd w:id="169"/>
      <w:bookmarkEnd w:id="170"/>
      <w:bookmarkEnd w:id="171"/>
      <w:bookmarkEnd w:id="172"/>
      <w:bookmarkEnd w:id="173"/>
      <w:bookmarkEnd w:id="174"/>
      <w:bookmarkEnd w:id="175"/>
    </w:p>
    <w:p w14:paraId="64E6A873" w14:textId="2C4C9738" w:rsidR="0002048D" w:rsidRPr="009743EA" w:rsidRDefault="0002048D" w:rsidP="0002048D">
      <w:pPr>
        <w:rPr>
          <w:lang w:eastAsia="ko-KR"/>
        </w:rPr>
      </w:pPr>
      <w:r w:rsidRPr="009743EA">
        <w:rPr>
          <w:lang w:eastAsia="ko-KR"/>
        </w:rPr>
        <w:t xml:space="preserve">This </w:t>
      </w:r>
      <w:r w:rsidR="00DE3584" w:rsidRPr="009743EA">
        <w:rPr>
          <w:lang w:eastAsia="ko-KR"/>
        </w:rPr>
        <w:t xml:space="preserve">clause </w:t>
      </w:r>
      <w:r w:rsidRPr="009743EA">
        <w:rPr>
          <w:lang w:eastAsia="ko-KR"/>
        </w:rPr>
        <w:t xml:space="preserve">introduces standard APIs to perform CRUD operations </w:t>
      </w:r>
      <w:r w:rsidRPr="009743EA">
        <w:rPr>
          <w:rFonts w:hint="eastAsia"/>
          <w:lang w:eastAsia="ko-KR"/>
        </w:rPr>
        <w:t xml:space="preserve">on </w:t>
      </w:r>
      <w:r w:rsidRPr="009743EA">
        <w:rPr>
          <w:lang w:eastAsia="ko-KR"/>
        </w:rPr>
        <w:t>the target resource. Each API</w:t>
      </w:r>
      <w:r w:rsidR="006B2529" w:rsidRPr="009743EA">
        <w:rPr>
          <w:lang w:eastAsia="ko-KR"/>
        </w:rPr>
        <w:t xml:space="preserve"> </w:t>
      </w:r>
      <w:r w:rsidRPr="009743EA">
        <w:rPr>
          <w:lang w:eastAsia="ko-KR"/>
        </w:rPr>
        <w:t xml:space="preserve">has request and response using </w:t>
      </w:r>
      <w:r w:rsidRPr="009743EA">
        <w:rPr>
          <w:rFonts w:hint="eastAsia"/>
          <w:lang w:eastAsia="ko-KR"/>
        </w:rPr>
        <w:t>H</w:t>
      </w:r>
      <w:r w:rsidRPr="009743EA">
        <w:rPr>
          <w:lang w:eastAsia="ko-KR"/>
        </w:rPr>
        <w:t>TTP binding and JSON serialization, but some resources do not have all CRUD APIs which means that the resource does not support all operations. A result content is only used from 0 to 3 in this clause.</w:t>
      </w:r>
    </w:p>
    <w:p w14:paraId="7FD936F0" w14:textId="11521344" w:rsidR="006D5F3D" w:rsidRPr="009743EA" w:rsidRDefault="006D5F3D" w:rsidP="006D5F3D">
      <w:pPr>
        <w:pStyle w:val="Heading3"/>
        <w:rPr>
          <w:color w:val="000000"/>
        </w:rPr>
      </w:pPr>
      <w:bookmarkStart w:id="176" w:name="_Toc49507523"/>
      <w:bookmarkStart w:id="177" w:name="_Toc49507635"/>
      <w:bookmarkStart w:id="178" w:name="_Toc532286337"/>
      <w:bookmarkStart w:id="179" w:name="_Toc532286473"/>
      <w:bookmarkStart w:id="180" w:name="_Toc46154378"/>
      <w:bookmarkStart w:id="181" w:name="_Toc71708817"/>
      <w:bookmarkStart w:id="182" w:name="_Toc49420709"/>
      <w:bookmarkStart w:id="183" w:name="_Toc501447259"/>
      <w:r w:rsidRPr="009743EA">
        <w:rPr>
          <w:color w:val="000000"/>
        </w:rPr>
        <w:t>6.2.2</w:t>
      </w:r>
      <w:r w:rsidRPr="009743EA">
        <w:rPr>
          <w:color w:val="000000"/>
        </w:rPr>
        <w:tab/>
      </w:r>
      <w:r w:rsidR="000F6DB0" w:rsidRPr="009743EA">
        <w:rPr>
          <w:color w:val="000000"/>
        </w:rPr>
        <w:t xml:space="preserve">Resource Type </w:t>
      </w:r>
      <w:r w:rsidRPr="009743EA">
        <w:rPr>
          <w:i/>
          <w:color w:val="000000"/>
        </w:rPr>
        <w:t>CSEBase</w:t>
      </w:r>
      <w:bookmarkEnd w:id="176"/>
      <w:bookmarkEnd w:id="177"/>
      <w:bookmarkEnd w:id="178"/>
      <w:bookmarkEnd w:id="179"/>
      <w:bookmarkEnd w:id="180"/>
      <w:bookmarkEnd w:id="181"/>
      <w:r w:rsidRPr="009743EA">
        <w:rPr>
          <w:color w:val="000000"/>
        </w:rPr>
        <w:t xml:space="preserve"> </w:t>
      </w:r>
      <w:bookmarkEnd w:id="182"/>
      <w:bookmarkEnd w:id="183"/>
    </w:p>
    <w:p w14:paraId="4B1D9C5C" w14:textId="77777777" w:rsidR="003C3949" w:rsidRPr="009743EA" w:rsidRDefault="003C3949" w:rsidP="003C3949">
      <w:pPr>
        <w:pStyle w:val="Heading4"/>
      </w:pPr>
      <w:bookmarkStart w:id="184" w:name="_Toc49420710"/>
      <w:bookmarkStart w:id="185" w:name="_Toc49507524"/>
      <w:bookmarkStart w:id="186" w:name="_Toc49507636"/>
      <w:bookmarkStart w:id="187" w:name="_Toc532286338"/>
      <w:bookmarkStart w:id="188" w:name="_Toc532286474"/>
      <w:bookmarkStart w:id="189" w:name="_Toc46154379"/>
      <w:bookmarkStart w:id="190" w:name="_Toc71708818"/>
      <w:r w:rsidRPr="009743EA">
        <w:t>6.2.2.0</w:t>
      </w:r>
      <w:r w:rsidRPr="009743EA">
        <w:tab/>
        <w:t>Introduction</w:t>
      </w:r>
      <w:bookmarkEnd w:id="184"/>
      <w:bookmarkEnd w:id="185"/>
      <w:bookmarkEnd w:id="186"/>
      <w:bookmarkEnd w:id="187"/>
      <w:bookmarkEnd w:id="188"/>
      <w:bookmarkEnd w:id="189"/>
      <w:bookmarkEnd w:id="190"/>
    </w:p>
    <w:p w14:paraId="4A0442F9" w14:textId="77777777" w:rsidR="003C3949" w:rsidRPr="004A2BF0" w:rsidRDefault="003C3949" w:rsidP="005A2D7C">
      <w:r w:rsidRPr="004A2BF0">
        <w:t>A &lt;</w:t>
      </w:r>
      <w:r w:rsidRPr="004A2BF0">
        <w:rPr>
          <w:i/>
        </w:rPr>
        <w:t>CSEBase</w:t>
      </w:r>
      <w:r w:rsidRPr="004A2BF0">
        <w:t>&gt; resource represents a CSE and it is the root for all resources that are residing in the CSE. The &lt;</w:t>
      </w:r>
      <w:r w:rsidRPr="004A2BF0">
        <w:rPr>
          <w:i/>
        </w:rPr>
        <w:t>CSEBase</w:t>
      </w:r>
      <w:r w:rsidRPr="004A2BF0">
        <w:t>&gt;resource does not support the creation, update, and delete operations via API but only supports retrieve operation.</w:t>
      </w:r>
    </w:p>
    <w:p w14:paraId="208A2439" w14:textId="77777777" w:rsidR="003C3949" w:rsidRPr="005A2D7C" w:rsidRDefault="003C3949" w:rsidP="003C3949">
      <w:pPr>
        <w:pStyle w:val="Heading4"/>
      </w:pPr>
      <w:bookmarkStart w:id="191" w:name="_Toc518296687"/>
      <w:bookmarkStart w:id="192" w:name="_Toc49420711"/>
      <w:bookmarkStart w:id="193" w:name="_Toc49507525"/>
      <w:bookmarkStart w:id="194" w:name="_Toc49507637"/>
      <w:bookmarkStart w:id="195" w:name="_Toc532286339"/>
      <w:bookmarkStart w:id="196" w:name="_Toc532286475"/>
      <w:bookmarkStart w:id="197" w:name="_Toc46154380"/>
      <w:bookmarkStart w:id="198" w:name="_Toc71708819"/>
      <w:r w:rsidRPr="009743EA">
        <w:lastRenderedPageBreak/>
        <w:t>6.2.</w:t>
      </w:r>
      <w:r w:rsidRPr="005A2D7C">
        <w:t>2</w:t>
      </w:r>
      <w:r w:rsidRPr="009743EA">
        <w:t>.1</w:t>
      </w:r>
      <w:r w:rsidRPr="009743EA">
        <w:tab/>
        <w:t>API-</w:t>
      </w:r>
      <w:r w:rsidRPr="005A2D7C">
        <w:t>CB</w:t>
      </w:r>
      <w:r w:rsidRPr="009743EA">
        <w:t>-</w:t>
      </w:r>
      <w:bookmarkEnd w:id="191"/>
      <w:r w:rsidRPr="005A2D7C">
        <w:t>RET</w:t>
      </w:r>
      <w:bookmarkEnd w:id="192"/>
      <w:bookmarkEnd w:id="193"/>
      <w:bookmarkEnd w:id="194"/>
      <w:bookmarkEnd w:id="195"/>
      <w:bookmarkEnd w:id="196"/>
      <w:bookmarkEnd w:id="197"/>
      <w:bookmarkEnd w:id="198"/>
    </w:p>
    <w:tbl>
      <w:tblPr>
        <w:tblW w:w="9659" w:type="dxa"/>
        <w:jc w:val="center"/>
        <w:tblLayout w:type="fixed"/>
        <w:tblCellMar>
          <w:left w:w="28" w:type="dxa"/>
        </w:tblCellMar>
        <w:tblLook w:val="0000" w:firstRow="0" w:lastRow="0" w:firstColumn="0" w:lastColumn="0" w:noHBand="0" w:noVBand="0"/>
      </w:tblPr>
      <w:tblGrid>
        <w:gridCol w:w="1286"/>
        <w:gridCol w:w="8373"/>
      </w:tblGrid>
      <w:tr w:rsidR="003C3949" w:rsidRPr="009743EA" w14:paraId="157E37FE" w14:textId="77777777" w:rsidTr="00637BE5">
        <w:trPr>
          <w:jc w:val="center"/>
        </w:trPr>
        <w:tc>
          <w:tcPr>
            <w:tcW w:w="1286" w:type="dxa"/>
            <w:tcBorders>
              <w:top w:val="single" w:sz="4" w:space="0" w:color="000000"/>
              <w:left w:val="single" w:sz="4" w:space="0" w:color="000000"/>
              <w:bottom w:val="single" w:sz="4" w:space="0" w:color="000000"/>
            </w:tcBorders>
            <w:shd w:val="clear" w:color="auto" w:fill="E7E6E6"/>
          </w:tcPr>
          <w:p w14:paraId="6E9C6968" w14:textId="77777777" w:rsidR="003C3949" w:rsidRPr="004A2BF0" w:rsidRDefault="003C3949" w:rsidP="005A2D7C">
            <w:pPr>
              <w:pStyle w:val="TAH"/>
            </w:pPr>
          </w:p>
          <w:p w14:paraId="0184BEA9" w14:textId="77777777" w:rsidR="003C3949" w:rsidRPr="004A2BF0" w:rsidRDefault="003C3949" w:rsidP="005A2D7C">
            <w:pPr>
              <w:pStyle w:val="TAH"/>
            </w:pPr>
          </w:p>
          <w:p w14:paraId="5C9300E1" w14:textId="77777777" w:rsidR="003C3949" w:rsidRPr="004A2BF0" w:rsidRDefault="003C3949" w:rsidP="005A2D7C">
            <w:pPr>
              <w:pStyle w:val="TAH"/>
            </w:pPr>
            <w:r w:rsidRPr="004A2BF0">
              <w:t>API</w:t>
            </w:r>
            <w:r w:rsidR="00637BE5" w:rsidRPr="004A2BF0">
              <w:t xml:space="preserve"> </w:t>
            </w:r>
            <w:r w:rsidRPr="004A2BF0">
              <w:t>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E95AD61" w14:textId="77777777" w:rsidR="003C3949" w:rsidRPr="005A2D7C" w:rsidRDefault="003C3949" w:rsidP="005A2D7C">
            <w:pPr>
              <w:pStyle w:val="TAL"/>
              <w:rPr>
                <w:rFonts w:eastAsia="Calibri Light"/>
              </w:rPr>
            </w:pPr>
            <w:r w:rsidRPr="005A2D7C">
              <w:rPr>
                <w:rFonts w:eastAsia="Calibri Light"/>
              </w:rPr>
              <w:t>API/CB/RET/001</w:t>
            </w:r>
          </w:p>
          <w:p w14:paraId="1F2927ED" w14:textId="77777777" w:rsidR="003C3949" w:rsidRPr="005A2D7C" w:rsidRDefault="003C3949" w:rsidP="005A2D7C">
            <w:pPr>
              <w:pStyle w:val="TAL"/>
              <w:rPr>
                <w:rFonts w:eastAsia="Calibri Light"/>
              </w:rPr>
            </w:pPr>
            <w:r w:rsidRPr="005A2D7C">
              <w:rPr>
                <w:rFonts w:eastAsia="Calibri Light"/>
              </w:rPr>
              <w:t>API/CB/RET/001_RCN1</w:t>
            </w:r>
            <w:r w:rsidR="00637BE5" w:rsidRPr="005A2D7C">
              <w:rPr>
                <w:rFonts w:eastAsia="Calibri Light"/>
              </w:rPr>
              <w:t xml:space="preserve"> </w:t>
            </w:r>
          </w:p>
          <w:p w14:paraId="08ED5FBB" w14:textId="77777777" w:rsidR="003C3949" w:rsidRPr="005A2D7C" w:rsidRDefault="003C3949" w:rsidP="005A2D7C">
            <w:pPr>
              <w:pStyle w:val="TAL"/>
            </w:pPr>
            <w:r w:rsidRPr="005A2D7C">
              <w:rPr>
                <w:rFonts w:eastAsia="Calibri Light"/>
              </w:rPr>
              <w:t>API/CB/RET/001_RCN4</w:t>
            </w:r>
          </w:p>
        </w:tc>
      </w:tr>
      <w:tr w:rsidR="003C3949" w:rsidRPr="009743EA" w14:paraId="54CAF5B0" w14:textId="77777777" w:rsidTr="00637BE5">
        <w:trPr>
          <w:jc w:val="center"/>
        </w:trPr>
        <w:tc>
          <w:tcPr>
            <w:tcW w:w="1286" w:type="dxa"/>
            <w:tcBorders>
              <w:top w:val="single" w:sz="4" w:space="0" w:color="000000"/>
              <w:left w:val="single" w:sz="4" w:space="0" w:color="000000"/>
              <w:bottom w:val="single" w:sz="4" w:space="0" w:color="000000"/>
            </w:tcBorders>
            <w:shd w:val="clear" w:color="auto" w:fill="E7E6E6"/>
          </w:tcPr>
          <w:p w14:paraId="2636C173" w14:textId="77777777" w:rsidR="003C3949" w:rsidRPr="004A2BF0" w:rsidRDefault="003C3949" w:rsidP="005A2D7C">
            <w:pPr>
              <w:pStyle w:val="TAH"/>
              <w:rPr>
                <w:kern w:val="1"/>
              </w:rPr>
            </w:pPr>
            <w:r w:rsidRPr="004A2BF0">
              <w:rPr>
                <w:kern w:val="1"/>
              </w:rPr>
              <w:t>API</w:t>
            </w:r>
            <w:r w:rsidR="00637BE5" w:rsidRPr="004A2BF0">
              <w:rPr>
                <w:kern w:val="1"/>
              </w:rPr>
              <w:t xml:space="preserve"> </w:t>
            </w:r>
            <w:r w:rsidRPr="004A2BF0">
              <w:rPr>
                <w:kern w:val="1"/>
              </w:rPr>
              <w:t>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A818C5" w14:textId="77777777" w:rsidR="003C3949" w:rsidRPr="005A2D7C" w:rsidRDefault="003C3949" w:rsidP="005A2D7C">
            <w:pPr>
              <w:pStyle w:val="TAL"/>
              <w:rPr>
                <w:rFonts w:eastAsia="Calibri Light"/>
              </w:rPr>
            </w:pPr>
            <w:r w:rsidRPr="005A2D7C">
              <w:rPr>
                <w:rFonts w:eastAsia="Calibri Light"/>
              </w:rPr>
              <w:t>CSEBase</w:t>
            </w:r>
            <w:r w:rsidR="00637BE5" w:rsidRPr="005A2D7C">
              <w:rPr>
                <w:rFonts w:eastAsia="Calibri Light"/>
              </w:rPr>
              <w:t xml:space="preserve"> </w:t>
            </w:r>
            <w:r w:rsidRPr="005A2D7C">
              <w:rPr>
                <w:rFonts w:eastAsia="Calibri Light"/>
              </w:rPr>
              <w:t>RETRIEVE</w:t>
            </w:r>
            <w:r w:rsidR="00637BE5" w:rsidRPr="005A2D7C">
              <w:rPr>
                <w:rFonts w:eastAsia="Calibri Light"/>
              </w:rPr>
              <w:t xml:space="preserve"> </w:t>
            </w:r>
            <w:r w:rsidRPr="005A2D7C">
              <w:rPr>
                <w:rFonts w:eastAsia="Calibri Light"/>
              </w:rPr>
              <w:t>with</w:t>
            </w:r>
            <w:r w:rsidR="00637BE5" w:rsidRPr="005A2D7C">
              <w:rPr>
                <w:rFonts w:eastAsia="Calibri Light"/>
              </w:rPr>
              <w:t xml:space="preserve"> </w:t>
            </w:r>
            <w:r w:rsidRPr="005A2D7C">
              <w:rPr>
                <w:rFonts w:eastAsia="Calibri Light"/>
              </w:rPr>
              <w:t>or</w:t>
            </w:r>
            <w:r w:rsidR="00637BE5" w:rsidRPr="005A2D7C">
              <w:rPr>
                <w:rFonts w:eastAsia="Calibri Light"/>
              </w:rPr>
              <w:t xml:space="preserve"> </w:t>
            </w:r>
            <w:r w:rsidRPr="005A2D7C">
              <w:rPr>
                <w:rFonts w:eastAsia="Calibri Light"/>
              </w:rPr>
              <w:t>without</w:t>
            </w:r>
            <w:r w:rsidR="00637BE5" w:rsidRPr="005A2D7C">
              <w:rPr>
                <w:rFonts w:eastAsia="Calibri Light"/>
              </w:rPr>
              <w:t xml:space="preserve"> </w:t>
            </w:r>
            <w:r w:rsidR="00984FEF" w:rsidRPr="005A2D7C">
              <w:rPr>
                <w:rFonts w:eastAsia="Calibri Light"/>
              </w:rPr>
              <w:t>resultContent</w:t>
            </w:r>
            <w:r w:rsidR="00637BE5" w:rsidRPr="005A2D7C">
              <w:rPr>
                <w:rFonts w:eastAsia="Calibri Light"/>
              </w:rPr>
              <w:t xml:space="preserve"> </w:t>
            </w:r>
            <w:r w:rsidRPr="005A2D7C">
              <w:rPr>
                <w:rFonts w:eastAsia="Calibri Light"/>
              </w:rPr>
              <w:t>parameter</w:t>
            </w:r>
          </w:p>
        </w:tc>
      </w:tr>
      <w:tr w:rsidR="003C3949" w:rsidRPr="009743EA" w14:paraId="0700F564"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09403CA7" w14:textId="77777777" w:rsidR="003C3949" w:rsidRPr="004A2BF0" w:rsidRDefault="003C3949" w:rsidP="005A2D7C">
            <w:pPr>
              <w:pStyle w:val="TAH"/>
              <w:rPr>
                <w:kern w:val="1"/>
              </w:rPr>
            </w:pPr>
            <w:r w:rsidRPr="004A2BF0">
              <w:rPr>
                <w:kern w:val="1"/>
              </w:rPr>
              <w:t>Target</w:t>
            </w:r>
            <w:r w:rsidR="00637BE5" w:rsidRPr="004A2BF0">
              <w:rPr>
                <w:kern w:val="1"/>
              </w:rPr>
              <w:t xml:space="preserve"> </w:t>
            </w:r>
            <w:r w:rsidRPr="004A2BF0">
              <w:rPr>
                <w:kern w:val="1"/>
              </w:rPr>
              <w:t>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06392BC" w14:textId="77777777" w:rsidR="003C3949" w:rsidRPr="005A2D7C" w:rsidRDefault="003C3949" w:rsidP="005A2D7C">
            <w:pPr>
              <w:pStyle w:val="TAL"/>
              <w:rPr>
                <w:rFonts w:eastAsia="Calibri Light"/>
              </w:rPr>
            </w:pPr>
            <w:r w:rsidRPr="005A2D7C">
              <w:rPr>
                <w:rFonts w:eastAsia="Calibri Light"/>
              </w:rPr>
              <w:t>&lt;CSEBase&gt;</w:t>
            </w:r>
            <w:r w:rsidR="00637BE5" w:rsidRPr="005A2D7C">
              <w:rPr>
                <w:rFonts w:eastAsia="Calibri Light"/>
              </w:rPr>
              <w:t xml:space="preserve"> </w:t>
            </w:r>
            <w:r w:rsidRPr="005A2D7C">
              <w:rPr>
                <w:rFonts w:eastAsia="Calibri Light"/>
              </w:rPr>
              <w:t>resource</w:t>
            </w:r>
            <w:r w:rsidR="00637BE5" w:rsidRPr="005A2D7C">
              <w:rPr>
                <w:rFonts w:eastAsia="Calibri Light"/>
              </w:rPr>
              <w:t xml:space="preserve"> </w:t>
            </w:r>
            <w:r w:rsidRPr="005A2D7C">
              <w:rPr>
                <w:rFonts w:eastAsia="Calibri Light"/>
              </w:rPr>
              <w:t>of</w:t>
            </w:r>
            <w:r w:rsidR="00637BE5" w:rsidRPr="005A2D7C">
              <w:rPr>
                <w:rFonts w:eastAsia="Calibri Light"/>
              </w:rPr>
              <w:t xml:space="preserve"> </w:t>
            </w:r>
            <w:r w:rsidRPr="005A2D7C">
              <w:rPr>
                <w:rFonts w:eastAsia="Calibri Light"/>
              </w:rPr>
              <w:t>the</w:t>
            </w:r>
            <w:r w:rsidR="00637BE5" w:rsidRPr="005A2D7C">
              <w:rPr>
                <w:rFonts w:eastAsia="Calibri Light"/>
              </w:rPr>
              <w:t xml:space="preserve"> </w:t>
            </w:r>
            <w:r w:rsidRPr="005A2D7C">
              <w:rPr>
                <w:rFonts w:eastAsia="Calibri Light"/>
              </w:rPr>
              <w:t>requested</w:t>
            </w:r>
            <w:r w:rsidR="00637BE5" w:rsidRPr="005A2D7C">
              <w:rPr>
                <w:rFonts w:eastAsia="Calibri Light"/>
              </w:rPr>
              <w:t xml:space="preserve"> </w:t>
            </w:r>
            <w:r w:rsidRPr="005A2D7C">
              <w:rPr>
                <w:rFonts w:eastAsia="Calibri Light"/>
              </w:rPr>
              <w:t>&lt;AE&gt;</w:t>
            </w:r>
            <w:r w:rsidR="00637BE5" w:rsidRPr="005A2D7C">
              <w:rPr>
                <w:rFonts w:eastAsia="Calibri Light"/>
              </w:rPr>
              <w:t xml:space="preserve"> </w:t>
            </w:r>
            <w:r w:rsidRPr="005A2D7C">
              <w:rPr>
                <w:rFonts w:eastAsia="Calibri Light"/>
              </w:rPr>
              <w:t>resource</w:t>
            </w:r>
          </w:p>
        </w:tc>
      </w:tr>
      <w:tr w:rsidR="003C3949" w:rsidRPr="009743EA" w14:paraId="0C49C35D" w14:textId="77777777" w:rsidTr="00637BE5">
        <w:trPr>
          <w:jc w:val="center"/>
        </w:trPr>
        <w:tc>
          <w:tcPr>
            <w:tcW w:w="1286" w:type="dxa"/>
            <w:tcBorders>
              <w:top w:val="single" w:sz="4" w:space="0" w:color="000000"/>
              <w:left w:val="single" w:sz="4" w:space="0" w:color="000000"/>
              <w:bottom w:val="single" w:sz="4" w:space="0" w:color="000000"/>
            </w:tcBorders>
            <w:shd w:val="clear" w:color="auto" w:fill="E7E6E6"/>
          </w:tcPr>
          <w:p w14:paraId="4AD2AE8F" w14:textId="77777777" w:rsidR="003C3949" w:rsidRPr="004A2BF0" w:rsidRDefault="003C3949" w:rsidP="005A2D7C">
            <w:pPr>
              <w:pStyle w:val="TAH"/>
              <w:rPr>
                <w:kern w:val="1"/>
              </w:rPr>
            </w:pPr>
          </w:p>
          <w:p w14:paraId="0F7F72C5" w14:textId="77777777" w:rsidR="003C3949" w:rsidRPr="004A2BF0" w:rsidRDefault="003C3949" w:rsidP="005A2D7C">
            <w:pPr>
              <w:pStyle w:val="TAH"/>
              <w:rPr>
                <w:kern w:val="1"/>
              </w:rPr>
            </w:pPr>
            <w:r w:rsidRPr="004A2BF0">
              <w:rPr>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762970E" w14:textId="77777777" w:rsidR="003C3949" w:rsidRPr="009743EA" w:rsidRDefault="003C3949" w:rsidP="005A2D7C">
            <w:pPr>
              <w:pStyle w:val="TAL"/>
            </w:pPr>
            <w:r w:rsidRPr="005A2D7C">
              <w:rPr>
                <w:rFonts w:eastAsia="Calibri Light"/>
              </w:rPr>
              <w:t>The</w:t>
            </w:r>
            <w:r w:rsidR="00637BE5" w:rsidRPr="005A2D7C">
              <w:rPr>
                <w:rFonts w:eastAsia="Calibri Light"/>
              </w:rPr>
              <w:t xml:space="preserve"> </w:t>
            </w:r>
            <w:r w:rsidRPr="005A2D7C">
              <w:rPr>
                <w:rFonts w:eastAsia="Calibri Light"/>
              </w:rPr>
              <w:t>interface</w:t>
            </w:r>
            <w:r w:rsidR="00637BE5" w:rsidRPr="005A2D7C">
              <w:rPr>
                <w:rFonts w:eastAsia="Calibri Light"/>
              </w:rPr>
              <w:t xml:space="preserve"> </w:t>
            </w:r>
            <w:r w:rsidRPr="005A2D7C">
              <w:rPr>
                <w:rFonts w:eastAsia="Calibri Light"/>
              </w:rPr>
              <w:t>is</w:t>
            </w:r>
            <w:r w:rsidR="00637BE5" w:rsidRPr="005A2D7C">
              <w:rPr>
                <w:rFonts w:eastAsia="Calibri Light"/>
              </w:rPr>
              <w:t xml:space="preserve"> </w:t>
            </w:r>
            <w:r w:rsidRPr="005A2D7C">
              <w:rPr>
                <w:rFonts w:eastAsia="Calibri Light"/>
              </w:rPr>
              <w:t>used</w:t>
            </w:r>
            <w:r w:rsidR="00637BE5" w:rsidRPr="005A2D7C">
              <w:rPr>
                <w:rFonts w:eastAsia="Calibri Light"/>
              </w:rPr>
              <w:t xml:space="preserve"> </w:t>
            </w:r>
            <w:r w:rsidRPr="005A2D7C">
              <w:rPr>
                <w:rFonts w:eastAsia="Calibri Light"/>
              </w:rPr>
              <w:t>to</w:t>
            </w:r>
            <w:r w:rsidR="00637BE5" w:rsidRPr="005A2D7C">
              <w:rPr>
                <w:rFonts w:eastAsia="Calibri Light"/>
              </w:rPr>
              <w:t xml:space="preserve"> </w:t>
            </w:r>
            <w:r w:rsidRPr="005A2D7C">
              <w:rPr>
                <w:rFonts w:eastAsia="Calibri Light"/>
              </w:rPr>
              <w:t>send</w:t>
            </w:r>
            <w:r w:rsidR="00637BE5" w:rsidRPr="005A2D7C">
              <w:rPr>
                <w:rFonts w:eastAsia="Calibri Light"/>
              </w:rPr>
              <w:t xml:space="preserve"> </w:t>
            </w:r>
            <w:r w:rsidRPr="005A2D7C">
              <w:rPr>
                <w:rFonts w:eastAsia="Calibri Light"/>
              </w:rPr>
              <w:t>a</w:t>
            </w:r>
            <w:r w:rsidR="00637BE5" w:rsidRPr="005A2D7C">
              <w:rPr>
                <w:rFonts w:eastAsia="Calibri Light"/>
              </w:rPr>
              <w:t xml:space="preserve"> </w:t>
            </w:r>
            <w:r w:rsidRPr="005A2D7C">
              <w:rPr>
                <w:rFonts w:eastAsia="Calibri Light"/>
              </w:rPr>
              <w:t>&lt;CSEBase&gt;</w:t>
            </w:r>
            <w:r w:rsidR="00637BE5" w:rsidRPr="005A2D7C">
              <w:rPr>
                <w:rFonts w:eastAsia="Calibri Light"/>
                <w:i/>
              </w:rPr>
              <w:t xml:space="preserve"> </w:t>
            </w:r>
            <w:r w:rsidRPr="005A2D7C">
              <w:rPr>
                <w:rFonts w:eastAsia="Calibri Light"/>
              </w:rPr>
              <w:t>resource</w:t>
            </w:r>
            <w:r w:rsidR="00637BE5" w:rsidRPr="005A2D7C">
              <w:rPr>
                <w:rFonts w:eastAsia="Calibri Light"/>
              </w:rPr>
              <w:t xml:space="preserve"> </w:t>
            </w:r>
            <w:r w:rsidRPr="005A2D7C">
              <w:rPr>
                <w:rFonts w:eastAsia="Calibri Light"/>
              </w:rPr>
              <w:t>RETRIEVE</w:t>
            </w:r>
            <w:r w:rsidR="00637BE5" w:rsidRPr="005A2D7C">
              <w:rPr>
                <w:rFonts w:eastAsia="Calibri Light"/>
              </w:rPr>
              <w:t xml:space="preserve"> </w:t>
            </w:r>
            <w:r w:rsidRPr="005A2D7C">
              <w:rPr>
                <w:rFonts w:eastAsia="Calibri Light"/>
              </w:rPr>
              <w:t>request</w:t>
            </w:r>
            <w:r w:rsidR="00637BE5" w:rsidRPr="005A2D7C">
              <w:rPr>
                <w:rFonts w:eastAsia="Calibri Light"/>
              </w:rPr>
              <w:t xml:space="preserve"> </w:t>
            </w:r>
            <w:r w:rsidRPr="005A2D7C">
              <w:rPr>
                <w:rFonts w:eastAsia="Calibri Light"/>
              </w:rPr>
              <w:t>to</w:t>
            </w:r>
            <w:r w:rsidR="00637BE5" w:rsidRPr="005A2D7C">
              <w:rPr>
                <w:rFonts w:eastAsia="Calibri Light"/>
              </w:rPr>
              <w:t xml:space="preserve"> </w:t>
            </w:r>
            <w:r w:rsidRPr="005A2D7C">
              <w:rPr>
                <w:rFonts w:eastAsia="Calibri Light"/>
              </w:rPr>
              <w:t>CSE,</w:t>
            </w:r>
            <w:r w:rsidR="00637BE5" w:rsidRPr="005A2D7C">
              <w:rPr>
                <w:rFonts w:eastAsia="Calibri Light"/>
              </w:rPr>
              <w:t xml:space="preserve"> </w:t>
            </w:r>
            <w:r w:rsidRPr="005A2D7C">
              <w:rPr>
                <w:rFonts w:eastAsia="Calibri Light"/>
              </w:rPr>
              <w:t>and</w:t>
            </w:r>
            <w:r w:rsidR="00637BE5" w:rsidRPr="005A2D7C">
              <w:rPr>
                <w:rFonts w:eastAsia="Calibri Light"/>
              </w:rPr>
              <w:t xml:space="preserve"> </w:t>
            </w:r>
            <w:r w:rsidRPr="005A2D7C">
              <w:rPr>
                <w:rFonts w:eastAsia="Calibri Light"/>
              </w:rPr>
              <w:t>receive</w:t>
            </w:r>
            <w:r w:rsidR="00637BE5" w:rsidRPr="005A2D7C">
              <w:rPr>
                <w:rFonts w:eastAsia="Calibri Light"/>
              </w:rPr>
              <w:t xml:space="preserve"> </w:t>
            </w:r>
            <w:r w:rsidRPr="005A2D7C">
              <w:rPr>
                <w:rFonts w:eastAsia="Calibri Light"/>
              </w:rPr>
              <w:t>response</w:t>
            </w:r>
            <w:r w:rsidR="00637BE5" w:rsidRPr="005A2D7C">
              <w:rPr>
                <w:rFonts w:eastAsia="Calibri Light"/>
              </w:rPr>
              <w:t xml:space="preserve"> </w:t>
            </w:r>
            <w:r w:rsidRPr="005A2D7C">
              <w:rPr>
                <w:rFonts w:eastAsia="Calibri Light"/>
              </w:rPr>
              <w:t>from</w:t>
            </w:r>
            <w:r w:rsidR="00637BE5" w:rsidRPr="005A2D7C">
              <w:rPr>
                <w:rFonts w:eastAsia="Calibri Light"/>
              </w:rPr>
              <w:t xml:space="preserve"> </w:t>
            </w:r>
            <w:r w:rsidRPr="005A2D7C">
              <w:rPr>
                <w:rFonts w:eastAsia="Calibri Light"/>
              </w:rPr>
              <w:t>the</w:t>
            </w:r>
            <w:r w:rsidR="00637BE5" w:rsidRPr="005A2D7C">
              <w:rPr>
                <w:rFonts w:eastAsia="Calibri Light"/>
              </w:rPr>
              <w:t xml:space="preserve"> </w:t>
            </w:r>
            <w:r w:rsidRPr="005A2D7C">
              <w:rPr>
                <w:rFonts w:eastAsia="Calibri Light"/>
              </w:rPr>
              <w:t>CSE</w:t>
            </w:r>
            <w:r w:rsidRPr="005A2D7C">
              <w:rPr>
                <w:rFonts w:eastAsia="Calibri Light"/>
                <w:i/>
              </w:rPr>
              <w:t>.</w:t>
            </w:r>
            <w:r w:rsidR="00637BE5" w:rsidRPr="005A2D7C">
              <w:rPr>
                <w:rFonts w:eastAsia="Calibri Light"/>
              </w:rPr>
              <w:t xml:space="preserve"> </w:t>
            </w:r>
          </w:p>
        </w:tc>
      </w:tr>
      <w:tr w:rsidR="003C3949" w:rsidRPr="009743EA" w14:paraId="34ACD712" w14:textId="77777777" w:rsidTr="00637BE5">
        <w:trPr>
          <w:jc w:val="center"/>
        </w:trPr>
        <w:tc>
          <w:tcPr>
            <w:tcW w:w="1286" w:type="dxa"/>
            <w:tcBorders>
              <w:top w:val="single" w:sz="4" w:space="0" w:color="000000"/>
              <w:left w:val="single" w:sz="4" w:space="0" w:color="000000"/>
              <w:bottom w:val="single" w:sz="4" w:space="0" w:color="000000"/>
            </w:tcBorders>
            <w:shd w:val="clear" w:color="auto" w:fill="E7E6E6"/>
          </w:tcPr>
          <w:p w14:paraId="04D88102" w14:textId="77777777" w:rsidR="003C3949" w:rsidRPr="004A2BF0" w:rsidRDefault="003C3949" w:rsidP="005A2D7C">
            <w:pPr>
              <w:pStyle w:val="TAH"/>
              <w:rPr>
                <w:kern w:val="1"/>
              </w:rPr>
            </w:pPr>
          </w:p>
          <w:p w14:paraId="00D9E260" w14:textId="77777777" w:rsidR="003C3949" w:rsidRPr="004A2BF0" w:rsidRDefault="003C3949" w:rsidP="005A2D7C">
            <w:pPr>
              <w:pStyle w:val="TAH"/>
              <w:rPr>
                <w:kern w:val="1"/>
              </w:rPr>
            </w:pPr>
            <w:r w:rsidRPr="004A2BF0">
              <w:rPr>
                <w:kern w:val="1"/>
              </w:rPr>
              <w:t>Resource</w:t>
            </w:r>
            <w:r w:rsidR="00637BE5" w:rsidRPr="004A2BF0">
              <w:rPr>
                <w:kern w:val="1"/>
              </w:rPr>
              <w:t xml:space="preserve"> </w:t>
            </w:r>
            <w:r w:rsidRPr="004A2BF0">
              <w:rPr>
                <w:kern w:val="1"/>
              </w:rPr>
              <w:t>Structure</w:t>
            </w:r>
          </w:p>
          <w:p w14:paraId="41CE3CA4" w14:textId="77777777" w:rsidR="00FD4AE8" w:rsidRPr="004A2BF0" w:rsidRDefault="00FD4AE8" w:rsidP="005A2D7C">
            <w:pPr>
              <w:pStyle w:val="TAH"/>
              <w:rPr>
                <w:kern w:val="1"/>
              </w:rPr>
            </w:pPr>
            <w:r w:rsidRPr="004A2BF0">
              <w:rPr>
                <w:kern w:val="1"/>
              </w:rPr>
              <w:t>before</w:t>
            </w:r>
            <w:r w:rsidR="00637BE5" w:rsidRPr="004A2BF0">
              <w:rPr>
                <w:kern w:val="1"/>
              </w:rPr>
              <w:t xml:space="preserve"> </w:t>
            </w:r>
            <w:r w:rsidRPr="004A2BF0">
              <w:rPr>
                <w:kern w:val="1"/>
              </w:rPr>
              <w:t>Sending</w:t>
            </w:r>
            <w:r w:rsidR="00637BE5" w:rsidRPr="004A2BF0">
              <w:rPr>
                <w:kern w:val="1"/>
              </w:rPr>
              <w:t xml:space="preserve"> </w:t>
            </w:r>
            <w:r w:rsidRPr="004A2BF0">
              <w:rPr>
                <w:kern w:val="1"/>
              </w:rPr>
              <w:t>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FF92929" w14:textId="14B9DBF7" w:rsidR="003C3949" w:rsidRPr="004A2BF0" w:rsidRDefault="00292EB6" w:rsidP="005A2D7C">
            <w:pPr>
              <w:pStyle w:val="FL"/>
            </w:pPr>
            <w:r w:rsidRPr="009743EA">
              <w:object w:dxaOrig="3150" w:dyaOrig="1845" w14:anchorId="371D1758">
                <v:shape id="_x0000_i1026" type="#_x0000_t75" style="width:96.4pt;height:32.55pt" o:ole="">
                  <v:imagedata r:id="rId10" o:title="" cropbottom="42067f" cropright="25662f"/>
                </v:shape>
                <o:OLEObject Type="Embed" ProgID="Visio.Drawing.15" ShapeID="_x0000_i1026" DrawAspect="Content" ObjectID="_1682321983" r:id="rId11"/>
              </w:object>
            </w:r>
          </w:p>
        </w:tc>
      </w:tr>
      <w:tr w:rsidR="003C3949" w:rsidRPr="009743EA" w14:paraId="49F4E9D3" w14:textId="77777777" w:rsidTr="00637BE5">
        <w:trPr>
          <w:jc w:val="center"/>
        </w:trPr>
        <w:tc>
          <w:tcPr>
            <w:tcW w:w="1286" w:type="dxa"/>
            <w:tcBorders>
              <w:top w:val="single" w:sz="4" w:space="0" w:color="000000"/>
              <w:left w:val="single" w:sz="4" w:space="0" w:color="000000"/>
              <w:bottom w:val="single" w:sz="4" w:space="0" w:color="000000"/>
            </w:tcBorders>
            <w:shd w:val="clear" w:color="auto" w:fill="E7E6E6"/>
          </w:tcPr>
          <w:p w14:paraId="65C3AAD3" w14:textId="77777777" w:rsidR="003C3949" w:rsidRPr="004A2BF0" w:rsidRDefault="003C3949" w:rsidP="005A2D7C">
            <w:pPr>
              <w:pStyle w:val="TAH"/>
              <w:rPr>
                <w:kern w:val="1"/>
              </w:rPr>
            </w:pPr>
          </w:p>
          <w:p w14:paraId="1E7D3FF7" w14:textId="77777777" w:rsidR="003C3949" w:rsidRPr="004A2BF0" w:rsidRDefault="003C3949" w:rsidP="005A2D7C">
            <w:pPr>
              <w:pStyle w:val="TAH"/>
              <w:rPr>
                <w:kern w:val="1"/>
              </w:rPr>
            </w:pPr>
          </w:p>
          <w:p w14:paraId="460B9C01" w14:textId="77777777" w:rsidR="003C3949" w:rsidRPr="004A2BF0" w:rsidRDefault="003C3949" w:rsidP="005A2D7C">
            <w:pPr>
              <w:pStyle w:val="TAH"/>
              <w:rPr>
                <w:kern w:val="1"/>
              </w:rPr>
            </w:pPr>
          </w:p>
          <w:p w14:paraId="466CB1D2" w14:textId="77777777" w:rsidR="003C3949" w:rsidRPr="004A2BF0" w:rsidRDefault="003C3949" w:rsidP="005A2D7C">
            <w:pPr>
              <w:pStyle w:val="TAH"/>
              <w:rPr>
                <w:kern w:val="1"/>
              </w:rPr>
            </w:pPr>
          </w:p>
          <w:p w14:paraId="52EEAEDD" w14:textId="77777777" w:rsidR="003C3949" w:rsidRPr="004A2BF0" w:rsidRDefault="003C3949" w:rsidP="005A2D7C">
            <w:pPr>
              <w:pStyle w:val="TAH"/>
              <w:rPr>
                <w:kern w:val="1"/>
              </w:rPr>
            </w:pPr>
          </w:p>
          <w:p w14:paraId="29B72B81" w14:textId="77777777" w:rsidR="003C3949" w:rsidRPr="004A2BF0" w:rsidRDefault="003C3949" w:rsidP="005A2D7C">
            <w:pPr>
              <w:pStyle w:val="TAH"/>
              <w:rPr>
                <w:kern w:val="1"/>
              </w:rPr>
            </w:pPr>
            <w:r w:rsidRPr="004A2BF0">
              <w:rPr>
                <w:kern w:val="1"/>
              </w:rPr>
              <w:t>Call</w:t>
            </w:r>
            <w:r w:rsidR="00637BE5" w:rsidRPr="004A2BF0">
              <w:rPr>
                <w:kern w:val="1"/>
              </w:rPr>
              <w:t xml:space="preserve"> </w:t>
            </w:r>
            <w:r w:rsidRPr="004A2BF0">
              <w:rPr>
                <w:kern w:val="1"/>
              </w:rPr>
              <w:t>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30CB7D2" w14:textId="663A50EB" w:rsidR="003C3949" w:rsidRPr="005A2D7C" w:rsidRDefault="003C3949" w:rsidP="005A2D7C">
            <w:pPr>
              <w:pStyle w:val="FL"/>
            </w:pPr>
            <w:r w:rsidRPr="009743EA">
              <w:rPr>
                <w:sz w:val="18"/>
              </w:rPr>
              <w:object w:dxaOrig="8385" w:dyaOrig="4320" w14:anchorId="3A1107A3">
                <v:shape id="_x0000_i1027" type="#_x0000_t75" style="width:263.6pt;height:135.25pt" o:ole="">
                  <v:imagedata r:id="rId12" o:title=""/>
                </v:shape>
                <o:OLEObject Type="Embed" ProgID="Visio.Drawing.15" ShapeID="_x0000_i1027" DrawAspect="Content" ObjectID="_1682321984" r:id="rId13"/>
              </w:object>
            </w:r>
          </w:p>
        </w:tc>
      </w:tr>
      <w:tr w:rsidR="003C3949" w:rsidRPr="009743EA" w14:paraId="338178CD" w14:textId="77777777" w:rsidTr="00637BE5">
        <w:trPr>
          <w:jc w:val="center"/>
        </w:trPr>
        <w:tc>
          <w:tcPr>
            <w:tcW w:w="1286" w:type="dxa"/>
            <w:tcBorders>
              <w:top w:val="single" w:sz="4" w:space="0" w:color="000000"/>
              <w:left w:val="single" w:sz="4" w:space="0" w:color="000000"/>
              <w:bottom w:val="single" w:sz="4" w:space="0" w:color="000000"/>
            </w:tcBorders>
            <w:shd w:val="clear" w:color="auto" w:fill="E7E6E6"/>
          </w:tcPr>
          <w:p w14:paraId="53BB2B47" w14:textId="77777777" w:rsidR="003C3949" w:rsidRPr="004A2BF0" w:rsidRDefault="003C3949" w:rsidP="005A2D7C">
            <w:pPr>
              <w:pStyle w:val="TAH"/>
              <w:rPr>
                <w:kern w:val="1"/>
              </w:rPr>
            </w:pPr>
          </w:p>
          <w:p w14:paraId="4E7824A6" w14:textId="77777777" w:rsidR="003C3949" w:rsidRPr="004A2BF0" w:rsidRDefault="003C3949" w:rsidP="005A2D7C">
            <w:pPr>
              <w:pStyle w:val="TAH"/>
              <w:rPr>
                <w:kern w:val="1"/>
              </w:rPr>
            </w:pPr>
          </w:p>
          <w:p w14:paraId="7222D6AF" w14:textId="77777777" w:rsidR="003C3949" w:rsidRPr="004A2BF0" w:rsidRDefault="003C3949" w:rsidP="005A2D7C">
            <w:pPr>
              <w:pStyle w:val="TAH"/>
              <w:rPr>
                <w:kern w:val="1"/>
              </w:rPr>
            </w:pPr>
          </w:p>
          <w:p w14:paraId="3D92E45F" w14:textId="77777777" w:rsidR="003C3949" w:rsidRPr="009743EA" w:rsidRDefault="003C3949" w:rsidP="009F506B">
            <w:pPr>
              <w:pStyle w:val="TAH"/>
              <w:rPr>
                <w:kern w:val="1"/>
              </w:rPr>
            </w:pPr>
            <w:r w:rsidRPr="004A2BF0">
              <w:rPr>
                <w:kern w:val="1"/>
              </w:rPr>
              <w:t>HTTP</w:t>
            </w:r>
            <w:r w:rsidR="00637BE5" w:rsidRPr="004A2BF0">
              <w:rPr>
                <w:kern w:val="1"/>
              </w:rPr>
              <w:t xml:space="preserve"> </w:t>
            </w:r>
            <w:r w:rsidRPr="004A2BF0">
              <w:rPr>
                <w:kern w:val="1"/>
              </w:rPr>
              <w:t>Header</w:t>
            </w:r>
            <w:r w:rsidR="00637BE5" w:rsidRPr="004A2BF0">
              <w:rPr>
                <w:kern w:val="1"/>
              </w:rPr>
              <w:t xml:space="preserve"> </w:t>
            </w:r>
            <w:r w:rsidRPr="004A2BF0">
              <w:rPr>
                <w:kern w:val="1"/>
              </w:rPr>
              <w:t>Information</w:t>
            </w:r>
          </w:p>
          <w:p w14:paraId="474FE076" w14:textId="77777777" w:rsidR="00FE3B5F" w:rsidRPr="004A2BF0" w:rsidRDefault="00FE3B5F" w:rsidP="005A2D7C">
            <w:pPr>
              <w:pStyle w:val="TAH"/>
              <w:rPr>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3C3949" w:rsidRPr="009743EA" w14:paraId="56A7C497" w14:textId="77777777" w:rsidTr="005A2D7C">
              <w:trPr>
                <w:jc w:val="center"/>
              </w:trPr>
              <w:tc>
                <w:tcPr>
                  <w:tcW w:w="1501" w:type="dxa"/>
                  <w:shd w:val="clear" w:color="auto" w:fill="9CC2E5"/>
                </w:tcPr>
                <w:p w14:paraId="5E62E170" w14:textId="77777777" w:rsidR="003C3949" w:rsidRPr="004A2BF0" w:rsidRDefault="003C3949" w:rsidP="005A2D7C">
                  <w:pPr>
                    <w:pStyle w:val="TAH"/>
                    <w:rPr>
                      <w:rFonts w:eastAsia="Calibri"/>
                    </w:rPr>
                  </w:pPr>
                  <w:r w:rsidRPr="004A2BF0">
                    <w:rPr>
                      <w:rFonts w:eastAsia="Calibri"/>
                    </w:rPr>
                    <w:t>Header</w:t>
                  </w:r>
                </w:p>
              </w:tc>
              <w:tc>
                <w:tcPr>
                  <w:tcW w:w="4359" w:type="dxa"/>
                  <w:shd w:val="clear" w:color="auto" w:fill="9CC2E5"/>
                </w:tcPr>
                <w:p w14:paraId="126F65F9" w14:textId="77777777" w:rsidR="003C3949" w:rsidRPr="009743EA" w:rsidRDefault="003C3949" w:rsidP="00763585">
                  <w:pPr>
                    <w:pStyle w:val="TAL"/>
                    <w:snapToGrid w:val="0"/>
                    <w:jc w:val="center"/>
                    <w:rPr>
                      <w:rFonts w:eastAsia="Calibri"/>
                      <w:b/>
                      <w:szCs w:val="22"/>
                    </w:rPr>
                  </w:pPr>
                  <w:r w:rsidRPr="009743EA">
                    <w:rPr>
                      <w:rFonts w:eastAsia="Calibri"/>
                      <w:b/>
                      <w:szCs w:val="22"/>
                    </w:rPr>
                    <w:t>Value</w:t>
                  </w:r>
                </w:p>
              </w:tc>
            </w:tr>
            <w:tr w:rsidR="003C3949" w:rsidRPr="009743EA" w14:paraId="1318F6CD" w14:textId="77777777" w:rsidTr="005A2D7C">
              <w:trPr>
                <w:jc w:val="center"/>
              </w:trPr>
              <w:tc>
                <w:tcPr>
                  <w:tcW w:w="1501" w:type="dxa"/>
                  <w:shd w:val="clear" w:color="auto" w:fill="DEEAF6"/>
                </w:tcPr>
                <w:p w14:paraId="7D2DCB77" w14:textId="77777777" w:rsidR="003C3949" w:rsidRPr="009743EA" w:rsidRDefault="003C3949" w:rsidP="005A2D7C">
                  <w:pPr>
                    <w:pStyle w:val="TAC"/>
                    <w:rPr>
                      <w:rFonts w:eastAsia="Calibri"/>
                    </w:rPr>
                  </w:pPr>
                  <w:r w:rsidRPr="009743EA">
                    <w:rPr>
                      <w:rFonts w:eastAsia="Calibri"/>
                    </w:rPr>
                    <w:t>Accept</w:t>
                  </w:r>
                </w:p>
              </w:tc>
              <w:tc>
                <w:tcPr>
                  <w:tcW w:w="4359" w:type="dxa"/>
                  <w:shd w:val="clear" w:color="auto" w:fill="auto"/>
                </w:tcPr>
                <w:p w14:paraId="60E382AC" w14:textId="77777777" w:rsidR="003C3949" w:rsidRPr="009743EA" w:rsidRDefault="003C3949" w:rsidP="005A2D7C">
                  <w:pPr>
                    <w:pStyle w:val="TAL"/>
                    <w:rPr>
                      <w:rFonts w:eastAsia="Calibri"/>
                    </w:rPr>
                  </w:pPr>
                  <w:r w:rsidRPr="009743EA">
                    <w:rPr>
                      <w:rFonts w:eastAsia="Calibri"/>
                    </w:rPr>
                    <w:t>application/</w:t>
                  </w:r>
                  <w:r w:rsidR="00637BE5" w:rsidRPr="009743EA">
                    <w:rPr>
                      <w:rFonts w:eastAsia="Calibri"/>
                    </w:rPr>
                    <w:t xml:space="preserve"> </w:t>
                  </w:r>
                  <w:r w:rsidRPr="009743EA">
                    <w:rPr>
                      <w:rFonts w:eastAsia="Calibri"/>
                    </w:rPr>
                    <w:t>json</w:t>
                  </w:r>
                </w:p>
              </w:tc>
            </w:tr>
            <w:tr w:rsidR="003C3949" w:rsidRPr="009743EA" w14:paraId="5BEA6445" w14:textId="77777777" w:rsidTr="005A2D7C">
              <w:trPr>
                <w:jc w:val="center"/>
              </w:trPr>
              <w:tc>
                <w:tcPr>
                  <w:tcW w:w="1501" w:type="dxa"/>
                  <w:shd w:val="clear" w:color="auto" w:fill="DEEAF6"/>
                </w:tcPr>
                <w:p w14:paraId="3FC0C2AE" w14:textId="77777777" w:rsidR="003C3949" w:rsidRPr="009743EA" w:rsidRDefault="003C3949" w:rsidP="005A2D7C">
                  <w:pPr>
                    <w:pStyle w:val="TAC"/>
                    <w:rPr>
                      <w:rFonts w:eastAsia="Calibri"/>
                    </w:rPr>
                  </w:pPr>
                  <w:r w:rsidRPr="009743EA">
                    <w:rPr>
                      <w:rFonts w:eastAsia="Calibri"/>
                    </w:rPr>
                    <w:t>X-M2M-RI</w:t>
                  </w:r>
                </w:p>
              </w:tc>
              <w:tc>
                <w:tcPr>
                  <w:tcW w:w="4359" w:type="dxa"/>
                  <w:shd w:val="clear" w:color="auto" w:fill="auto"/>
                </w:tcPr>
                <w:p w14:paraId="60F96D7E" w14:textId="77777777" w:rsidR="003C3949" w:rsidRPr="009743EA" w:rsidRDefault="003C3949" w:rsidP="005A2D7C">
                  <w:pPr>
                    <w:pStyle w:val="TAL"/>
                    <w:rPr>
                      <w:rFonts w:eastAsia="Calibri"/>
                    </w:rPr>
                  </w:pPr>
                  <w:r w:rsidRPr="009743EA">
                    <w:rPr>
                      <w:rFonts w:eastAsia="Calibri"/>
                    </w:rPr>
                    <w:t>Request</w:t>
                  </w:r>
                  <w:r w:rsidR="00637BE5" w:rsidRPr="009743EA">
                    <w:rPr>
                      <w:rFonts w:eastAsia="Calibri"/>
                    </w:rPr>
                    <w:t xml:space="preserve"> </w:t>
                  </w:r>
                  <w:r w:rsidRPr="009743EA">
                    <w:rPr>
                      <w:rFonts w:eastAsia="Calibri"/>
                    </w:rPr>
                    <w:t>ID</w:t>
                  </w:r>
                  <w:r w:rsidR="00637BE5" w:rsidRPr="009743EA">
                    <w:rPr>
                      <w:rFonts w:eastAsia="Calibri"/>
                    </w:rPr>
                    <w:t xml:space="preserve"> </w:t>
                  </w:r>
                </w:p>
              </w:tc>
            </w:tr>
            <w:tr w:rsidR="003C3949" w:rsidRPr="009743EA" w14:paraId="7E90050B" w14:textId="77777777" w:rsidTr="005A2D7C">
              <w:trPr>
                <w:jc w:val="center"/>
              </w:trPr>
              <w:tc>
                <w:tcPr>
                  <w:tcW w:w="1501" w:type="dxa"/>
                  <w:shd w:val="clear" w:color="auto" w:fill="DEEAF6"/>
                </w:tcPr>
                <w:p w14:paraId="4A15A1AD" w14:textId="77777777" w:rsidR="003C3949" w:rsidRPr="009743EA" w:rsidRDefault="003C3949" w:rsidP="005A2D7C">
                  <w:pPr>
                    <w:pStyle w:val="TAC"/>
                    <w:rPr>
                      <w:rFonts w:eastAsia="Calibri"/>
                    </w:rPr>
                  </w:pPr>
                  <w:r w:rsidRPr="009743EA">
                    <w:rPr>
                      <w:rFonts w:eastAsia="Calibri"/>
                    </w:rPr>
                    <w:t>X-M2M-Origin</w:t>
                  </w:r>
                </w:p>
              </w:tc>
              <w:tc>
                <w:tcPr>
                  <w:tcW w:w="4359" w:type="dxa"/>
                  <w:shd w:val="clear" w:color="auto" w:fill="auto"/>
                </w:tcPr>
                <w:p w14:paraId="3AE8584B" w14:textId="77777777" w:rsidR="003C3949" w:rsidRPr="009743EA" w:rsidRDefault="003C3949" w:rsidP="005A2D7C">
                  <w:pPr>
                    <w:pStyle w:val="TAL"/>
                    <w:rPr>
                      <w:rFonts w:eastAsia="Calibri"/>
                    </w:rPr>
                  </w:pPr>
                  <w:r w:rsidRPr="005A2D7C">
                    <w:rPr>
                      <w:rFonts w:eastAsia="Calibri"/>
                    </w:rPr>
                    <w:t>Entity</w:t>
                  </w:r>
                  <w:r w:rsidR="00637BE5" w:rsidRPr="005A2D7C">
                    <w:rPr>
                      <w:rFonts w:eastAsia="Calibri"/>
                    </w:rPr>
                    <w:t xml:space="preserve"> </w:t>
                  </w:r>
                  <w:r w:rsidRPr="005A2D7C">
                    <w:rPr>
                      <w:rFonts w:eastAsia="Calibri"/>
                    </w:rPr>
                    <w:t>ID</w:t>
                  </w:r>
                  <w:r w:rsidR="00637BE5" w:rsidRPr="005A2D7C">
                    <w:rPr>
                      <w:rFonts w:eastAsia="Calibri"/>
                    </w:rPr>
                    <w:t xml:space="preserve"> </w:t>
                  </w:r>
                  <w:r w:rsidRPr="005A2D7C">
                    <w:rPr>
                      <w:rFonts w:eastAsia="Calibri"/>
                    </w:rPr>
                    <w:t>of</w:t>
                  </w:r>
                  <w:r w:rsidR="00637BE5" w:rsidRPr="005A2D7C">
                    <w:rPr>
                      <w:rFonts w:eastAsia="Calibri"/>
                    </w:rPr>
                    <w:t xml:space="preserve"> </w:t>
                  </w:r>
                  <w:r w:rsidRPr="005A2D7C">
                    <w:rPr>
                      <w:rFonts w:eastAsia="Calibri"/>
                    </w:rPr>
                    <w:t>request</w:t>
                  </w:r>
                  <w:r w:rsidR="00637BE5" w:rsidRPr="005A2D7C">
                    <w:rPr>
                      <w:rFonts w:eastAsia="Calibri"/>
                    </w:rPr>
                    <w:t xml:space="preserve"> </w:t>
                  </w:r>
                  <w:r w:rsidRPr="005A2D7C">
                    <w:rPr>
                      <w:rFonts w:eastAsia="Calibri"/>
                    </w:rPr>
                    <w:t>originator</w:t>
                  </w:r>
                </w:p>
              </w:tc>
            </w:tr>
            <w:tr w:rsidR="00794606" w:rsidRPr="009743EA" w14:paraId="17F6BBF0" w14:textId="77777777" w:rsidTr="005A2D7C">
              <w:trPr>
                <w:jc w:val="center"/>
              </w:trPr>
              <w:tc>
                <w:tcPr>
                  <w:tcW w:w="1501" w:type="dxa"/>
                  <w:shd w:val="clear" w:color="auto" w:fill="DEEAF6"/>
                </w:tcPr>
                <w:p w14:paraId="761E61FE" w14:textId="77777777" w:rsidR="00794606" w:rsidRPr="009743EA" w:rsidRDefault="00794606" w:rsidP="005A2D7C">
                  <w:pPr>
                    <w:pStyle w:val="TAC"/>
                    <w:rPr>
                      <w:rFonts w:eastAsia="Calibri"/>
                    </w:rPr>
                  </w:pPr>
                  <w:r w:rsidRPr="009743EA">
                    <w:rPr>
                      <w:rFonts w:eastAsia="Calibri"/>
                    </w:rPr>
                    <w:t>X-M2M-RVI</w:t>
                  </w:r>
                </w:p>
              </w:tc>
              <w:tc>
                <w:tcPr>
                  <w:tcW w:w="4359" w:type="dxa"/>
                  <w:shd w:val="clear" w:color="auto" w:fill="auto"/>
                </w:tcPr>
                <w:p w14:paraId="06A235CD" w14:textId="77777777" w:rsidR="00794606" w:rsidRPr="009743EA" w:rsidRDefault="00794606" w:rsidP="005A2D7C">
                  <w:pPr>
                    <w:pStyle w:val="TAL"/>
                    <w:rPr>
                      <w:rFonts w:eastAsia="Calibri"/>
                    </w:rPr>
                  </w:pPr>
                  <w:r w:rsidRPr="009743EA">
                    <w:rPr>
                      <w:rFonts w:eastAsia="Calibri"/>
                    </w:rPr>
                    <w:t>Release</w:t>
                  </w:r>
                  <w:r w:rsidR="00637BE5" w:rsidRPr="009743EA">
                    <w:rPr>
                      <w:rFonts w:eastAsia="Calibri"/>
                    </w:rPr>
                    <w:t xml:space="preserve"> </w:t>
                  </w:r>
                  <w:r w:rsidR="0037667E" w:rsidRPr="009743EA">
                    <w:rPr>
                      <w:rFonts w:eastAsia="Calibri"/>
                    </w:rPr>
                    <w:t>V</w:t>
                  </w:r>
                  <w:r w:rsidRPr="009743EA">
                    <w:rPr>
                      <w:rFonts w:eastAsia="Calibri"/>
                    </w:rPr>
                    <w:t>ersion</w:t>
                  </w:r>
                  <w:r w:rsidR="00637BE5" w:rsidRPr="009743EA">
                    <w:rPr>
                      <w:rFonts w:eastAsia="Calibri"/>
                    </w:rPr>
                    <w:t xml:space="preserve"> </w:t>
                  </w:r>
                  <w:r w:rsidR="0037667E" w:rsidRPr="009743EA">
                    <w:rPr>
                      <w:rFonts w:eastAsia="Calibri"/>
                    </w:rPr>
                    <w:t>Indicator</w:t>
                  </w:r>
                </w:p>
              </w:tc>
            </w:tr>
          </w:tbl>
          <w:p w14:paraId="6F949E15" w14:textId="77777777" w:rsidR="003C3949" w:rsidRPr="009743EA" w:rsidRDefault="003C3949" w:rsidP="00763585">
            <w:pPr>
              <w:pStyle w:val="TAL"/>
              <w:snapToGrid w:val="0"/>
              <w:jc w:val="center"/>
            </w:pPr>
          </w:p>
        </w:tc>
      </w:tr>
      <w:tr w:rsidR="003C3949" w:rsidRPr="009743EA" w14:paraId="6DFAC4B8" w14:textId="77777777" w:rsidTr="00637BE5">
        <w:trPr>
          <w:jc w:val="center"/>
        </w:trPr>
        <w:tc>
          <w:tcPr>
            <w:tcW w:w="1286" w:type="dxa"/>
            <w:tcBorders>
              <w:top w:val="single" w:sz="4" w:space="0" w:color="000000"/>
              <w:left w:val="single" w:sz="4" w:space="0" w:color="000000"/>
              <w:bottom w:val="single" w:sz="4" w:space="0" w:color="000000"/>
            </w:tcBorders>
            <w:shd w:val="clear" w:color="auto" w:fill="E7E6E6"/>
          </w:tcPr>
          <w:p w14:paraId="09041CFA" w14:textId="77777777" w:rsidR="003C3949" w:rsidRPr="005A2D7C" w:rsidRDefault="003C3949" w:rsidP="005A2D7C">
            <w:pPr>
              <w:pStyle w:val="TAH"/>
              <w:rPr>
                <w:rFonts w:eastAsia="Malgun Gothic"/>
                <w:b w:val="0"/>
                <w:kern w:val="1"/>
              </w:rPr>
            </w:pPr>
          </w:p>
          <w:p w14:paraId="7DD867C0" w14:textId="77777777" w:rsidR="003C3949" w:rsidRPr="005A2D7C" w:rsidRDefault="003C3949" w:rsidP="005A2D7C">
            <w:pPr>
              <w:pStyle w:val="TAH"/>
              <w:rPr>
                <w:rFonts w:eastAsia="Malgun Gothic"/>
                <w:b w:val="0"/>
                <w:kern w:val="1"/>
              </w:rPr>
            </w:pPr>
          </w:p>
          <w:p w14:paraId="72113525" w14:textId="77777777" w:rsidR="003C3949" w:rsidRPr="005A2D7C" w:rsidRDefault="003C3949" w:rsidP="005A2D7C">
            <w:pPr>
              <w:pStyle w:val="TAH"/>
              <w:rPr>
                <w:rFonts w:eastAsia="Malgun Gothic"/>
                <w:b w:val="0"/>
                <w:kern w:val="1"/>
              </w:rPr>
            </w:pPr>
          </w:p>
          <w:p w14:paraId="1930CB26" w14:textId="77777777" w:rsidR="003C3949" w:rsidRPr="005A2D7C" w:rsidRDefault="003C3949" w:rsidP="005A2D7C">
            <w:pPr>
              <w:pStyle w:val="TAH"/>
              <w:rPr>
                <w:rFonts w:eastAsia="Malgun Gothic"/>
                <w:b w:val="0"/>
                <w:kern w:val="1"/>
              </w:rPr>
            </w:pPr>
          </w:p>
          <w:p w14:paraId="7FEE2A45" w14:textId="77777777" w:rsidR="003C3949" w:rsidRPr="005A2D7C" w:rsidRDefault="003C3949" w:rsidP="005A2D7C">
            <w:pPr>
              <w:pStyle w:val="TAH"/>
              <w:rPr>
                <w:rFonts w:eastAsia="Malgun Gothic"/>
                <w:b w:val="0"/>
                <w:kern w:val="1"/>
              </w:rPr>
            </w:pPr>
          </w:p>
          <w:p w14:paraId="6ED8A57B" w14:textId="77777777" w:rsidR="003C3949" w:rsidRPr="005A2D7C" w:rsidRDefault="003C3949" w:rsidP="005A2D7C">
            <w:pPr>
              <w:pStyle w:val="TAH"/>
              <w:rPr>
                <w:rFonts w:eastAsia="Malgun Gothic"/>
                <w:b w:val="0"/>
                <w:kern w:val="1"/>
              </w:rPr>
            </w:pPr>
          </w:p>
          <w:p w14:paraId="085148D0" w14:textId="77777777" w:rsidR="003C3949" w:rsidRPr="005A2D7C" w:rsidRDefault="003C3949" w:rsidP="005A2D7C">
            <w:pPr>
              <w:pStyle w:val="TAH"/>
              <w:rPr>
                <w:rFonts w:eastAsia="Malgun Gothic"/>
                <w:b w:val="0"/>
                <w:kern w:val="1"/>
              </w:rPr>
            </w:pPr>
            <w:r w:rsidRPr="005A2D7C">
              <w:rPr>
                <w:rFonts w:eastAsia="Malgun Gothic"/>
                <w:kern w:val="1"/>
              </w:rPr>
              <w:t>Example</w:t>
            </w:r>
            <w:r w:rsidR="00637BE5" w:rsidRPr="005A2D7C">
              <w:rPr>
                <w:rFonts w:eastAsia="Malgun Gothic"/>
                <w:kern w:val="1"/>
              </w:rPr>
              <w:t xml:space="preserve"> </w:t>
            </w:r>
            <w:r w:rsidRPr="005A2D7C">
              <w:rPr>
                <w:rFonts w:eastAsia="Malgun Gothic"/>
                <w:kern w:val="1"/>
              </w:rPr>
              <w:t>with</w:t>
            </w:r>
            <w:r w:rsidR="00637BE5" w:rsidRPr="005A2D7C">
              <w:rPr>
                <w:rFonts w:eastAsia="Malgun Gothic"/>
                <w:kern w:val="1"/>
              </w:rPr>
              <w:t xml:space="preserve"> </w:t>
            </w:r>
          </w:p>
          <w:p w14:paraId="3163010C" w14:textId="77777777" w:rsidR="003C3949" w:rsidRPr="004A2BF0" w:rsidRDefault="003C3949" w:rsidP="005A2D7C">
            <w:pPr>
              <w:pStyle w:val="TAH"/>
              <w:rPr>
                <w:kern w:val="1"/>
              </w:rPr>
            </w:pPr>
            <w:r w:rsidRPr="004A2BF0">
              <w:rPr>
                <w:kern w:val="1"/>
              </w:rPr>
              <w:t>RCN=1</w:t>
            </w:r>
          </w:p>
          <w:p w14:paraId="3E2BE6A7" w14:textId="77777777" w:rsidR="003C3949" w:rsidRPr="004A2BF0" w:rsidRDefault="003C3949" w:rsidP="005A2D7C">
            <w:pPr>
              <w:pStyle w:val="TAH"/>
              <w:rPr>
                <w:kern w:val="1"/>
              </w:rPr>
            </w:pPr>
            <w:r w:rsidRPr="004A2BF0">
              <w:rPr>
                <w:kern w:val="1"/>
              </w:rPr>
              <w:t>or</w:t>
            </w:r>
            <w:r w:rsidR="00637BE5" w:rsidRPr="004A2BF0">
              <w:rPr>
                <w:kern w:val="1"/>
              </w:rPr>
              <w:t xml:space="preserve"> </w:t>
            </w:r>
            <w:r w:rsidRPr="004A2BF0">
              <w:rPr>
                <w:kern w:val="1"/>
              </w:rPr>
              <w:t>No</w:t>
            </w:r>
            <w:r w:rsidR="00637BE5" w:rsidRPr="004A2BF0">
              <w:rPr>
                <w:kern w:val="1"/>
              </w:rPr>
              <w:t xml:space="preserve"> </w:t>
            </w:r>
            <w:r w:rsidRPr="004A2BF0">
              <w:rPr>
                <w:kern w:val="1"/>
              </w:rPr>
              <w:t>RCN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53C5E79" w14:textId="77777777" w:rsidR="003C3949" w:rsidRPr="009743EA" w:rsidRDefault="003C3949" w:rsidP="005A2D7C">
            <w:pPr>
              <w:pStyle w:val="TAL"/>
            </w:pPr>
          </w:p>
          <w:p w14:paraId="68011E92" w14:textId="77777777" w:rsidR="003C3949" w:rsidRPr="005A2D7C" w:rsidRDefault="00637BE5" w:rsidP="00763585">
            <w:pPr>
              <w:pStyle w:val="NoSpacing"/>
              <w:rPr>
                <w:rFonts w:ascii="Times New Roman" w:hAnsi="Times New Roman"/>
                <w:b/>
                <w:sz w:val="24"/>
                <w:lang w:val="en-GB"/>
              </w:rPr>
            </w:pPr>
            <w:r w:rsidRPr="005A2D7C">
              <w:rPr>
                <w:rFonts w:ascii="Times New Roman" w:hAnsi="Times New Roman"/>
                <w:lang w:val="en-GB"/>
              </w:rPr>
              <w:t xml:space="preserve">    </w:t>
            </w:r>
            <w:r w:rsidR="003C3949" w:rsidRPr="005A2D7C">
              <w:rPr>
                <w:rFonts w:ascii="Times New Roman" w:hAnsi="Times New Roman"/>
                <w:b/>
                <w:sz w:val="24"/>
                <w:lang w:val="en-GB"/>
              </w:rPr>
              <w:t>API/CB/RET/001</w:t>
            </w:r>
          </w:p>
          <w:p w14:paraId="0DFEC658" w14:textId="77777777" w:rsidR="003C3949" w:rsidRPr="005A2D7C" w:rsidRDefault="00637BE5" w:rsidP="00763585">
            <w:pPr>
              <w:pStyle w:val="NoSpacing"/>
              <w:rPr>
                <w:rFonts w:ascii="Times New Roman" w:hAnsi="Times New Roman"/>
                <w:b/>
                <w:sz w:val="24"/>
                <w:lang w:val="en-GB"/>
              </w:rPr>
            </w:pPr>
            <w:r w:rsidRPr="005A2D7C">
              <w:rPr>
                <w:rFonts w:ascii="Times New Roman" w:hAnsi="Times New Roman"/>
                <w:b/>
                <w:sz w:val="24"/>
                <w:lang w:val="en-GB"/>
              </w:rPr>
              <w:t xml:space="preserve">   </w:t>
            </w:r>
            <w:r w:rsidR="003C3949" w:rsidRPr="005A2D7C">
              <w:rPr>
                <w:rFonts w:ascii="Times New Roman" w:hAnsi="Times New Roman"/>
                <w:b/>
                <w:sz w:val="24"/>
                <w:lang w:val="en-GB"/>
              </w:rPr>
              <w:t>API/CB/RET/001_RCN1</w:t>
            </w:r>
          </w:p>
          <w:p w14:paraId="020BE8C0" w14:textId="77777777" w:rsidR="003C3949" w:rsidRPr="009743EA" w:rsidRDefault="003C3949" w:rsidP="00763585">
            <w:pPr>
              <w:widowControl w:val="0"/>
              <w:overflowPunct/>
              <w:spacing w:after="0"/>
              <w:ind w:left="284"/>
              <w:jc w:val="both"/>
              <w:textAlignment w:val="auto"/>
              <w:rPr>
                <w:rFonts w:ascii="Arial" w:hAnsi="Arial"/>
                <w:b/>
                <w:color w:val="0070C0"/>
                <w:sz w:val="18"/>
              </w:rPr>
            </w:pPr>
          </w:p>
          <w:p w14:paraId="1DECCBDE" w14:textId="77777777" w:rsidR="003C3949" w:rsidRPr="009743EA" w:rsidRDefault="003C3949" w:rsidP="00763585">
            <w:pPr>
              <w:widowControl w:val="0"/>
              <w:overflowPunct/>
              <w:spacing w:after="0"/>
              <w:ind w:left="284"/>
              <w:textAlignment w:val="auto"/>
              <w:rPr>
                <w:rFonts w:ascii="Arial" w:hAnsi="Arial"/>
                <w:color w:val="0070C0"/>
                <w:sz w:val="18"/>
              </w:rPr>
            </w:pPr>
          </w:p>
          <w:p w14:paraId="2055CD62" w14:textId="77777777" w:rsidR="003C3949" w:rsidRPr="009743EA" w:rsidRDefault="003C3949" w:rsidP="00763585">
            <w:pPr>
              <w:widowControl w:val="0"/>
              <w:overflowPunct/>
              <w:spacing w:after="0"/>
              <w:ind w:left="284"/>
              <w:textAlignment w:val="auto"/>
              <w:rPr>
                <w:rFonts w:ascii="Arial" w:hAnsi="Arial"/>
                <w:b/>
                <w:color w:val="0070C0"/>
                <w:sz w:val="18"/>
              </w:rPr>
            </w:pPr>
            <w:r w:rsidRPr="009743EA">
              <w:rPr>
                <w:rFonts w:ascii="Arial" w:hAnsi="Arial"/>
                <w:b/>
                <w:color w:val="0070C0"/>
                <w:sz w:val="18"/>
              </w:rPr>
              <w:t>HTTP</w:t>
            </w:r>
            <w:r w:rsidR="00637BE5" w:rsidRPr="009743EA">
              <w:rPr>
                <w:rFonts w:ascii="Arial" w:hAnsi="Arial"/>
                <w:b/>
                <w:color w:val="0070C0"/>
                <w:sz w:val="18"/>
              </w:rPr>
              <w:t xml:space="preserve"> </w:t>
            </w:r>
            <w:r w:rsidRPr="009743EA">
              <w:rPr>
                <w:rFonts w:ascii="Arial" w:hAnsi="Arial"/>
                <w:b/>
                <w:color w:val="0070C0"/>
                <w:sz w:val="18"/>
              </w:rPr>
              <w:t>Request:</w:t>
            </w:r>
          </w:p>
          <w:p w14:paraId="16B4E8E5" w14:textId="77777777" w:rsidR="003C3949" w:rsidRPr="009743EA" w:rsidRDefault="003C3949" w:rsidP="00763585">
            <w:pPr>
              <w:widowControl w:val="0"/>
              <w:overflowPunct/>
              <w:spacing w:after="0"/>
              <w:ind w:left="284"/>
              <w:textAlignment w:val="auto"/>
              <w:rPr>
                <w:rFonts w:ascii="Arial" w:hAnsi="Arial"/>
                <w:color w:val="0070C0"/>
                <w:sz w:val="18"/>
              </w:rPr>
            </w:pPr>
          </w:p>
          <w:p w14:paraId="355746D3"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GET</w:t>
            </w:r>
            <w:r w:rsidR="00637BE5" w:rsidRPr="009743EA">
              <w:rPr>
                <w:rFonts w:ascii="Arial" w:hAnsi="Arial"/>
                <w:color w:val="0070C0"/>
                <w:sz w:val="18"/>
              </w:rPr>
              <w:t xml:space="preserve"> </w:t>
            </w:r>
            <w:r w:rsidRPr="009743EA">
              <w:rPr>
                <w:rFonts w:ascii="Arial" w:hAnsi="Arial"/>
                <w:color w:val="0070C0"/>
                <w:sz w:val="18"/>
              </w:rPr>
              <w:t>/mn-name?rcn=1</w:t>
            </w:r>
            <w:r w:rsidR="00637BE5" w:rsidRPr="009743EA">
              <w:rPr>
                <w:rFonts w:ascii="Arial" w:hAnsi="Arial"/>
                <w:color w:val="0070C0"/>
                <w:sz w:val="18"/>
              </w:rPr>
              <w:t xml:space="preserve"> </w:t>
            </w:r>
            <w:r w:rsidRPr="009743EA">
              <w:rPr>
                <w:rFonts w:ascii="Arial" w:hAnsi="Arial"/>
                <w:color w:val="0070C0"/>
                <w:sz w:val="18"/>
              </w:rPr>
              <w:t>HTTP/1.1</w:t>
            </w:r>
          </w:p>
          <w:p w14:paraId="7044D7E1" w14:textId="77777777" w:rsidR="003C3949" w:rsidRPr="00062C7A" w:rsidRDefault="003C3949" w:rsidP="00763585">
            <w:pPr>
              <w:pStyle w:val="TAL"/>
              <w:snapToGrid w:val="0"/>
              <w:ind w:left="284"/>
              <w:jc w:val="both"/>
              <w:rPr>
                <w:color w:val="0070C0"/>
                <w:lang w:val="fr-FR"/>
              </w:rPr>
            </w:pPr>
            <w:r w:rsidRPr="00062C7A">
              <w:rPr>
                <w:color w:val="0070C0"/>
                <w:lang w:val="fr-FR"/>
              </w:rPr>
              <w:t>Host:</w:t>
            </w:r>
            <w:r w:rsidR="00637BE5" w:rsidRPr="00062C7A">
              <w:rPr>
                <w:color w:val="0070C0"/>
                <w:lang w:val="fr-FR"/>
              </w:rPr>
              <w:t xml:space="preserve"> </w:t>
            </w:r>
            <w:r w:rsidRPr="00062C7A">
              <w:rPr>
                <w:color w:val="0070C0"/>
                <w:lang w:val="fr-FR"/>
              </w:rPr>
              <w:t>192.168.0.10:8282</w:t>
            </w:r>
          </w:p>
          <w:p w14:paraId="1C1ABAAB" w14:textId="77777777" w:rsidR="003C3949" w:rsidRPr="00062C7A" w:rsidRDefault="003C3949" w:rsidP="00763585">
            <w:pPr>
              <w:pStyle w:val="TAL"/>
              <w:snapToGrid w:val="0"/>
              <w:ind w:left="284"/>
              <w:jc w:val="both"/>
              <w:rPr>
                <w:color w:val="0070C0"/>
                <w:lang w:val="fr-FR"/>
              </w:rPr>
            </w:pPr>
            <w:r w:rsidRPr="00062C7A">
              <w:rPr>
                <w:color w:val="0070C0"/>
                <w:lang w:val="fr-FR"/>
              </w:rPr>
              <w:t>Accept:</w:t>
            </w:r>
            <w:r w:rsidR="00637BE5" w:rsidRPr="00062C7A">
              <w:rPr>
                <w:color w:val="0070C0"/>
                <w:lang w:val="fr-FR"/>
              </w:rPr>
              <w:t xml:space="preserve"> </w:t>
            </w:r>
            <w:r w:rsidRPr="00062C7A">
              <w:rPr>
                <w:color w:val="0070C0"/>
                <w:lang w:val="fr-FR"/>
              </w:rPr>
              <w:t>application/json</w:t>
            </w:r>
          </w:p>
          <w:p w14:paraId="4877E333" w14:textId="77777777" w:rsidR="003C3949" w:rsidRPr="00062C7A" w:rsidRDefault="003C3949" w:rsidP="00763585">
            <w:pPr>
              <w:pStyle w:val="TAL"/>
              <w:snapToGrid w:val="0"/>
              <w:ind w:left="284"/>
              <w:jc w:val="both"/>
              <w:rPr>
                <w:color w:val="0070C0"/>
                <w:lang w:val="fr-FR"/>
              </w:rPr>
            </w:pPr>
            <w:r w:rsidRPr="00062C7A">
              <w:rPr>
                <w:color w:val="0070C0"/>
                <w:lang w:val="fr-FR"/>
              </w:rPr>
              <w:t>X-M2M-Origin:</w:t>
            </w:r>
            <w:r w:rsidR="00637BE5" w:rsidRPr="00062C7A">
              <w:rPr>
                <w:color w:val="0070C0"/>
                <w:lang w:val="fr-FR"/>
              </w:rPr>
              <w:t xml:space="preserve"> </w:t>
            </w:r>
            <w:r w:rsidRPr="00062C7A">
              <w:rPr>
                <w:color w:val="0070C0"/>
                <w:lang w:val="fr-FR"/>
              </w:rPr>
              <w:t>CAE0120180406T0846311405855351047680_cse01</w:t>
            </w:r>
          </w:p>
          <w:p w14:paraId="3A53F465" w14:textId="77777777" w:rsidR="003C3949" w:rsidRPr="00062C7A" w:rsidRDefault="003C3949" w:rsidP="00763585">
            <w:pPr>
              <w:pStyle w:val="TAL"/>
              <w:snapToGrid w:val="0"/>
              <w:ind w:left="284"/>
              <w:jc w:val="both"/>
              <w:rPr>
                <w:color w:val="0070C0"/>
                <w:lang w:val="fr-FR"/>
              </w:rPr>
            </w:pPr>
            <w:r w:rsidRPr="00062C7A">
              <w:rPr>
                <w:color w:val="0070C0"/>
                <w:lang w:val="fr-FR"/>
              </w:rPr>
              <w:t>X-M2M-RI:</w:t>
            </w:r>
            <w:r w:rsidR="00637BE5" w:rsidRPr="00062C7A">
              <w:rPr>
                <w:color w:val="0070C0"/>
                <w:lang w:val="fr-FR"/>
              </w:rPr>
              <w:t xml:space="preserve"> </w:t>
            </w:r>
            <w:r w:rsidRPr="00062C7A">
              <w:rPr>
                <w:color w:val="0070C0"/>
                <w:lang w:val="fr-FR"/>
              </w:rPr>
              <w:t>1234</w:t>
            </w:r>
          </w:p>
          <w:p w14:paraId="41D38A80" w14:textId="77777777" w:rsidR="00984819" w:rsidRPr="009743EA" w:rsidRDefault="00984819" w:rsidP="00984819">
            <w:pPr>
              <w:pStyle w:val="TAL"/>
              <w:snapToGrid w:val="0"/>
              <w:ind w:left="284"/>
              <w:jc w:val="both"/>
              <w:rPr>
                <w:color w:val="0070C0"/>
              </w:rPr>
            </w:pPr>
            <w:r w:rsidRPr="009743EA">
              <w:rPr>
                <w:color w:val="0070C0"/>
              </w:rPr>
              <w:t>X-M2M-RVI:</w:t>
            </w:r>
            <w:r w:rsidR="00637BE5" w:rsidRPr="009743EA">
              <w:rPr>
                <w:color w:val="0070C0"/>
              </w:rPr>
              <w:t xml:space="preserve"> </w:t>
            </w:r>
            <w:r w:rsidRPr="009743EA">
              <w:rPr>
                <w:color w:val="0070C0"/>
              </w:rPr>
              <w:t>2a</w:t>
            </w:r>
          </w:p>
          <w:p w14:paraId="6B753919" w14:textId="77777777" w:rsidR="00984819" w:rsidRPr="009743EA" w:rsidRDefault="00984819" w:rsidP="00763585">
            <w:pPr>
              <w:pStyle w:val="TAL"/>
              <w:snapToGrid w:val="0"/>
              <w:ind w:left="284"/>
              <w:jc w:val="both"/>
              <w:rPr>
                <w:color w:val="0070C0"/>
              </w:rPr>
            </w:pPr>
          </w:p>
          <w:p w14:paraId="0B1C63CE" w14:textId="77777777" w:rsidR="003C3949" w:rsidRPr="009743EA" w:rsidRDefault="003C3949" w:rsidP="00763585">
            <w:pPr>
              <w:widowControl w:val="0"/>
              <w:overflowPunct/>
              <w:spacing w:after="0"/>
              <w:ind w:left="284"/>
              <w:textAlignment w:val="auto"/>
              <w:rPr>
                <w:rFonts w:ascii="Arial" w:hAnsi="Arial"/>
                <w:color w:val="0070C0"/>
                <w:sz w:val="18"/>
              </w:rPr>
            </w:pPr>
          </w:p>
          <w:p w14:paraId="5B2D82B7" w14:textId="77777777" w:rsidR="003C3949" w:rsidRPr="009743EA" w:rsidRDefault="003C3949" w:rsidP="00763585">
            <w:pPr>
              <w:widowControl w:val="0"/>
              <w:overflowPunct/>
              <w:spacing w:after="0"/>
              <w:ind w:left="284"/>
              <w:textAlignment w:val="auto"/>
              <w:rPr>
                <w:rFonts w:ascii="Arial" w:hAnsi="Arial"/>
                <w:color w:val="0070C0"/>
                <w:sz w:val="18"/>
              </w:rPr>
            </w:pPr>
          </w:p>
          <w:p w14:paraId="7BFC9F1D" w14:textId="77777777" w:rsidR="003C3949" w:rsidRPr="009743EA" w:rsidRDefault="003C3949" w:rsidP="00763585">
            <w:pPr>
              <w:widowControl w:val="0"/>
              <w:overflowPunct/>
              <w:spacing w:after="0"/>
              <w:ind w:left="284"/>
              <w:textAlignment w:val="auto"/>
              <w:rPr>
                <w:rFonts w:ascii="Arial" w:hAnsi="Arial"/>
                <w:b/>
                <w:color w:val="0070C0"/>
                <w:sz w:val="18"/>
              </w:rPr>
            </w:pPr>
            <w:r w:rsidRPr="009743EA">
              <w:rPr>
                <w:rFonts w:ascii="Arial" w:hAnsi="Arial"/>
                <w:b/>
                <w:color w:val="0070C0"/>
                <w:sz w:val="18"/>
              </w:rPr>
              <w:t>HTTP</w:t>
            </w:r>
            <w:r w:rsidR="00637BE5" w:rsidRPr="009743EA">
              <w:rPr>
                <w:rFonts w:ascii="Arial" w:hAnsi="Arial"/>
                <w:b/>
                <w:color w:val="0070C0"/>
                <w:sz w:val="18"/>
              </w:rPr>
              <w:t xml:space="preserve"> </w:t>
            </w:r>
            <w:r w:rsidRPr="009743EA">
              <w:rPr>
                <w:rFonts w:ascii="Arial" w:hAnsi="Arial"/>
                <w:b/>
                <w:color w:val="0070C0"/>
                <w:sz w:val="18"/>
              </w:rPr>
              <w:t>Response:</w:t>
            </w:r>
          </w:p>
          <w:p w14:paraId="2571064F" w14:textId="77777777" w:rsidR="003C3949" w:rsidRPr="009743EA" w:rsidRDefault="003C3949" w:rsidP="00763585">
            <w:pPr>
              <w:widowControl w:val="0"/>
              <w:overflowPunct/>
              <w:spacing w:after="0"/>
              <w:ind w:left="284"/>
              <w:textAlignment w:val="auto"/>
              <w:rPr>
                <w:rFonts w:ascii="Arial" w:hAnsi="Arial"/>
                <w:color w:val="0070C0"/>
                <w:sz w:val="18"/>
              </w:rPr>
            </w:pPr>
          </w:p>
          <w:p w14:paraId="7C0BD864"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HTTP/1.1</w:t>
            </w:r>
            <w:r w:rsidR="00637BE5" w:rsidRPr="009743EA">
              <w:rPr>
                <w:rFonts w:ascii="Arial" w:hAnsi="Arial"/>
                <w:color w:val="0070C0"/>
                <w:sz w:val="18"/>
              </w:rPr>
              <w:t xml:space="preserve"> </w:t>
            </w:r>
            <w:r w:rsidRPr="009743EA">
              <w:rPr>
                <w:rFonts w:ascii="Arial" w:hAnsi="Arial"/>
                <w:color w:val="0070C0"/>
                <w:sz w:val="18"/>
              </w:rPr>
              <w:t>200</w:t>
            </w:r>
            <w:r w:rsidR="00637BE5" w:rsidRPr="009743EA">
              <w:rPr>
                <w:rFonts w:ascii="Arial" w:hAnsi="Arial"/>
                <w:color w:val="0070C0"/>
                <w:sz w:val="18"/>
              </w:rPr>
              <w:t xml:space="preserve"> </w:t>
            </w:r>
            <w:r w:rsidRPr="009743EA">
              <w:rPr>
                <w:rFonts w:ascii="Arial" w:hAnsi="Arial"/>
                <w:color w:val="0070C0"/>
                <w:sz w:val="18"/>
              </w:rPr>
              <w:t>OK</w:t>
            </w:r>
          </w:p>
          <w:p w14:paraId="6D797068"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X-M2M-RI:</w:t>
            </w:r>
            <w:r w:rsidR="00637BE5" w:rsidRPr="00062C7A">
              <w:rPr>
                <w:rFonts w:ascii="Arial" w:hAnsi="Arial"/>
                <w:color w:val="0070C0"/>
                <w:sz w:val="18"/>
                <w:lang w:val="fr-FR"/>
              </w:rPr>
              <w:t xml:space="preserve"> </w:t>
            </w:r>
            <w:r w:rsidRPr="00062C7A">
              <w:rPr>
                <w:rFonts w:ascii="Arial" w:hAnsi="Arial"/>
                <w:color w:val="0070C0"/>
                <w:sz w:val="18"/>
                <w:lang w:val="fr-FR"/>
              </w:rPr>
              <w:t>1234</w:t>
            </w:r>
          </w:p>
          <w:p w14:paraId="66DA3E30"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X-M2M-RSC:</w:t>
            </w:r>
            <w:r w:rsidR="00637BE5" w:rsidRPr="00062C7A">
              <w:rPr>
                <w:rFonts w:ascii="Arial" w:hAnsi="Arial"/>
                <w:color w:val="0070C0"/>
                <w:sz w:val="18"/>
                <w:lang w:val="fr-FR"/>
              </w:rPr>
              <w:t xml:space="preserve"> </w:t>
            </w:r>
            <w:r w:rsidRPr="00062C7A">
              <w:rPr>
                <w:rFonts w:ascii="Arial" w:hAnsi="Arial"/>
                <w:color w:val="0070C0"/>
                <w:sz w:val="18"/>
                <w:lang w:val="fr-FR"/>
              </w:rPr>
              <w:t>2000</w:t>
            </w:r>
          </w:p>
          <w:p w14:paraId="5D90B3BE"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Content-Length:344</w:t>
            </w:r>
          </w:p>
          <w:p w14:paraId="134C66FA"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Content-Type:application/json</w:t>
            </w:r>
          </w:p>
          <w:p w14:paraId="75174E52"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X-M2M-Origin:/mnID</w:t>
            </w:r>
          </w:p>
          <w:p w14:paraId="1A24A743" w14:textId="77777777" w:rsidR="00984819" w:rsidRPr="00062C7A" w:rsidRDefault="00984819" w:rsidP="00984819">
            <w:pPr>
              <w:pStyle w:val="TAL"/>
              <w:snapToGrid w:val="0"/>
              <w:ind w:left="284"/>
              <w:jc w:val="both"/>
              <w:rPr>
                <w:color w:val="0070C0"/>
                <w:lang w:val="fr-FR"/>
              </w:rPr>
            </w:pPr>
            <w:r w:rsidRPr="00062C7A">
              <w:rPr>
                <w:color w:val="0070C0"/>
                <w:lang w:val="fr-FR"/>
              </w:rPr>
              <w:t>X-M2M-RVI:</w:t>
            </w:r>
            <w:r w:rsidR="00637BE5" w:rsidRPr="00062C7A">
              <w:rPr>
                <w:color w:val="0070C0"/>
                <w:lang w:val="fr-FR"/>
              </w:rPr>
              <w:t xml:space="preserve"> </w:t>
            </w:r>
            <w:r w:rsidRPr="00062C7A">
              <w:rPr>
                <w:color w:val="0070C0"/>
                <w:lang w:val="fr-FR"/>
              </w:rPr>
              <w:t>2a</w:t>
            </w:r>
          </w:p>
          <w:p w14:paraId="0B317867" w14:textId="77777777" w:rsidR="00984819" w:rsidRPr="00062C7A" w:rsidRDefault="00984819" w:rsidP="00763585">
            <w:pPr>
              <w:widowControl w:val="0"/>
              <w:overflowPunct/>
              <w:spacing w:after="0"/>
              <w:ind w:left="284"/>
              <w:textAlignment w:val="auto"/>
              <w:rPr>
                <w:rFonts w:ascii="Arial" w:hAnsi="Arial"/>
                <w:color w:val="0070C0"/>
                <w:sz w:val="18"/>
                <w:lang w:val="fr-FR"/>
              </w:rPr>
            </w:pPr>
          </w:p>
          <w:p w14:paraId="03E4D0B4" w14:textId="77777777" w:rsidR="003C3949" w:rsidRPr="00062C7A" w:rsidRDefault="003C3949" w:rsidP="00763585">
            <w:pPr>
              <w:widowControl w:val="0"/>
              <w:overflowPunct/>
              <w:spacing w:after="0"/>
              <w:ind w:left="284"/>
              <w:textAlignment w:val="auto"/>
              <w:rPr>
                <w:rFonts w:ascii="Arial" w:hAnsi="Arial"/>
                <w:sz w:val="18"/>
                <w:lang w:val="fr-FR"/>
              </w:rPr>
            </w:pPr>
          </w:p>
          <w:p w14:paraId="7C272F3A" w14:textId="77777777" w:rsidR="003C3949" w:rsidRPr="00062C7A" w:rsidRDefault="003C3949" w:rsidP="00763585">
            <w:pPr>
              <w:pStyle w:val="TAL"/>
              <w:snapToGrid w:val="0"/>
              <w:ind w:left="284"/>
              <w:jc w:val="both"/>
              <w:rPr>
                <w:color w:val="0070C0"/>
                <w:lang w:val="fr-FR"/>
              </w:rPr>
            </w:pPr>
          </w:p>
          <w:p w14:paraId="064BB9DD" w14:textId="77777777" w:rsidR="003C3949" w:rsidRPr="00062C7A" w:rsidRDefault="003C3949" w:rsidP="00763585">
            <w:pPr>
              <w:pStyle w:val="TAL"/>
              <w:snapToGrid w:val="0"/>
              <w:ind w:left="284"/>
              <w:jc w:val="both"/>
              <w:rPr>
                <w:color w:val="0070C0"/>
                <w:lang w:val="fr-FR"/>
              </w:rPr>
            </w:pPr>
          </w:p>
          <w:p w14:paraId="2225F514" w14:textId="77777777" w:rsidR="003C3949" w:rsidRPr="00062C7A" w:rsidRDefault="003C3949" w:rsidP="00763585">
            <w:pPr>
              <w:pStyle w:val="TAL"/>
              <w:snapToGrid w:val="0"/>
              <w:ind w:left="284"/>
              <w:jc w:val="both"/>
              <w:rPr>
                <w:color w:val="0070C0"/>
                <w:lang w:val="fr-FR"/>
              </w:rPr>
            </w:pPr>
            <w:r w:rsidRPr="00062C7A">
              <w:rPr>
                <w:color w:val="0070C0"/>
                <w:lang w:val="fr-FR"/>
              </w:rPr>
              <w:t>{</w:t>
            </w:r>
          </w:p>
          <w:p w14:paraId="2537D709" w14:textId="77777777" w:rsidR="003C3949" w:rsidRPr="00062C7A" w:rsidRDefault="00637BE5" w:rsidP="00763585">
            <w:pPr>
              <w:pStyle w:val="TAL"/>
              <w:snapToGrid w:val="0"/>
              <w:ind w:left="284"/>
              <w:jc w:val="both"/>
              <w:rPr>
                <w:color w:val="0070C0"/>
                <w:lang w:val="fr-FR"/>
              </w:rPr>
            </w:pPr>
            <w:r w:rsidRPr="00062C7A">
              <w:rPr>
                <w:color w:val="0070C0"/>
                <w:lang w:val="fr-FR"/>
              </w:rPr>
              <w:t xml:space="preserve">    </w:t>
            </w:r>
            <w:r w:rsidR="003C3949" w:rsidRPr="00062C7A">
              <w:rPr>
                <w:color w:val="0070C0"/>
                <w:lang w:val="fr-FR"/>
              </w:rPr>
              <w:t>"m2m:cb":</w:t>
            </w:r>
            <w:r w:rsidRPr="00062C7A">
              <w:rPr>
                <w:color w:val="0070C0"/>
                <w:lang w:val="fr-FR"/>
              </w:rPr>
              <w:t xml:space="preserve"> </w:t>
            </w:r>
            <w:r w:rsidR="003C3949" w:rsidRPr="00062C7A">
              <w:rPr>
                <w:color w:val="0070C0"/>
                <w:lang w:val="fr-FR"/>
              </w:rPr>
              <w:t>{</w:t>
            </w:r>
          </w:p>
          <w:p w14:paraId="6A4134C8" w14:textId="77777777" w:rsidR="003C3949" w:rsidRPr="00062C7A" w:rsidRDefault="00637BE5" w:rsidP="00763585">
            <w:pPr>
              <w:pStyle w:val="TAL"/>
              <w:snapToGrid w:val="0"/>
              <w:ind w:left="284"/>
              <w:jc w:val="both"/>
              <w:rPr>
                <w:color w:val="0070C0"/>
                <w:lang w:val="fr-FR"/>
              </w:rPr>
            </w:pPr>
            <w:r w:rsidRPr="00062C7A">
              <w:rPr>
                <w:color w:val="0070C0"/>
                <w:lang w:val="fr-FR"/>
              </w:rPr>
              <w:lastRenderedPageBreak/>
              <w:t xml:space="preserve">        </w:t>
            </w:r>
            <w:r w:rsidR="003C3949" w:rsidRPr="00062C7A">
              <w:rPr>
                <w:color w:val="0070C0"/>
                <w:lang w:val="fr-FR"/>
              </w:rPr>
              <w:t>"acpi":</w:t>
            </w:r>
            <w:r w:rsidRPr="00062C7A">
              <w:rPr>
                <w:color w:val="0070C0"/>
                <w:lang w:val="fr-FR"/>
              </w:rPr>
              <w:t xml:space="preserve"> </w:t>
            </w:r>
            <w:r w:rsidR="003C3949" w:rsidRPr="00307E47">
              <w:rPr>
                <w:color w:val="0070C0"/>
                <w:lang w:val="fr-FR"/>
              </w:rPr>
              <w:t>[</w:t>
            </w:r>
          </w:p>
          <w:p w14:paraId="6292C58E" w14:textId="77777777" w:rsidR="003C3949" w:rsidRPr="00062C7A" w:rsidRDefault="00637BE5" w:rsidP="00763585">
            <w:pPr>
              <w:pStyle w:val="TAL"/>
              <w:snapToGrid w:val="0"/>
              <w:ind w:left="284"/>
              <w:jc w:val="both"/>
              <w:rPr>
                <w:color w:val="0070C0"/>
                <w:lang w:val="fr-FR"/>
              </w:rPr>
            </w:pPr>
            <w:r w:rsidRPr="00062C7A">
              <w:rPr>
                <w:color w:val="0070C0"/>
                <w:lang w:val="fr-FR"/>
              </w:rPr>
              <w:t xml:space="preserve">            </w:t>
            </w:r>
            <w:r w:rsidR="003C3949" w:rsidRPr="00062C7A">
              <w:rPr>
                <w:color w:val="0070C0"/>
                <w:lang w:val="fr-FR"/>
              </w:rPr>
              <w:t>"mnIDAcp"</w:t>
            </w:r>
          </w:p>
          <w:p w14:paraId="33B1BDD1" w14:textId="77777777" w:rsidR="003C3949" w:rsidRPr="00062C7A" w:rsidRDefault="00637BE5" w:rsidP="00763585">
            <w:pPr>
              <w:pStyle w:val="TAL"/>
              <w:snapToGrid w:val="0"/>
              <w:ind w:left="284"/>
              <w:jc w:val="both"/>
              <w:rPr>
                <w:color w:val="0070C0"/>
                <w:lang w:val="fr-FR"/>
              </w:rPr>
            </w:pPr>
            <w:r w:rsidRPr="00062C7A">
              <w:rPr>
                <w:color w:val="0070C0"/>
                <w:lang w:val="fr-FR"/>
              </w:rPr>
              <w:t xml:space="preserve">        </w:t>
            </w:r>
            <w:r w:rsidR="003C3949" w:rsidRPr="00062C7A">
              <w:rPr>
                <w:color w:val="0070C0"/>
                <w:lang w:val="fr-FR"/>
              </w:rPr>
              <w:t>],</w:t>
            </w:r>
          </w:p>
          <w:p w14:paraId="44CBBD9D" w14:textId="77777777" w:rsidR="003C3949" w:rsidRPr="00062C7A" w:rsidRDefault="00637BE5" w:rsidP="00763585">
            <w:pPr>
              <w:pStyle w:val="TAL"/>
              <w:snapToGrid w:val="0"/>
              <w:ind w:left="284"/>
              <w:jc w:val="both"/>
              <w:rPr>
                <w:color w:val="0070C0"/>
                <w:lang w:val="fr-FR"/>
              </w:rPr>
            </w:pPr>
            <w:r w:rsidRPr="00062C7A">
              <w:rPr>
                <w:color w:val="0070C0"/>
                <w:lang w:val="fr-FR"/>
              </w:rPr>
              <w:t xml:space="preserve">        </w:t>
            </w:r>
            <w:r w:rsidR="003C3949" w:rsidRPr="00062C7A">
              <w:rPr>
                <w:color w:val="0070C0"/>
                <w:lang w:val="fr-FR"/>
              </w:rPr>
              <w:t>"csi":</w:t>
            </w:r>
            <w:r w:rsidRPr="00062C7A">
              <w:rPr>
                <w:color w:val="0070C0"/>
                <w:lang w:val="fr-FR"/>
              </w:rPr>
              <w:t xml:space="preserve"> </w:t>
            </w:r>
            <w:r w:rsidR="003C3949" w:rsidRPr="00062C7A">
              <w:rPr>
                <w:color w:val="0070C0"/>
                <w:lang w:val="fr-FR"/>
              </w:rPr>
              <w:t>"/mnID",</w:t>
            </w:r>
          </w:p>
          <w:p w14:paraId="5735FCD6" w14:textId="77777777" w:rsidR="003C3949" w:rsidRPr="00062C7A" w:rsidRDefault="00637BE5" w:rsidP="00763585">
            <w:pPr>
              <w:pStyle w:val="TAL"/>
              <w:snapToGrid w:val="0"/>
              <w:ind w:left="284"/>
              <w:jc w:val="both"/>
              <w:rPr>
                <w:color w:val="0070C0"/>
                <w:lang w:val="fr-FR"/>
              </w:rPr>
            </w:pPr>
            <w:r w:rsidRPr="00062C7A">
              <w:rPr>
                <w:color w:val="0070C0"/>
                <w:lang w:val="fr-FR"/>
              </w:rPr>
              <w:t xml:space="preserve">        </w:t>
            </w:r>
            <w:r w:rsidR="003C3949" w:rsidRPr="00062C7A">
              <w:rPr>
                <w:color w:val="0070C0"/>
                <w:lang w:val="fr-FR"/>
              </w:rPr>
              <w:t>"cst":</w:t>
            </w:r>
            <w:r w:rsidRPr="00062C7A">
              <w:rPr>
                <w:color w:val="0070C0"/>
                <w:lang w:val="fr-FR"/>
              </w:rPr>
              <w:t xml:space="preserve"> </w:t>
            </w:r>
            <w:r w:rsidR="003C3949" w:rsidRPr="00062C7A">
              <w:rPr>
                <w:color w:val="0070C0"/>
                <w:lang w:val="fr-FR"/>
              </w:rPr>
              <w:t>2,</w:t>
            </w:r>
          </w:p>
          <w:p w14:paraId="4D317E8D" w14:textId="77777777" w:rsidR="003C3949" w:rsidRPr="00062C7A" w:rsidRDefault="00637BE5" w:rsidP="00763585">
            <w:pPr>
              <w:pStyle w:val="TAL"/>
              <w:snapToGrid w:val="0"/>
              <w:ind w:left="284"/>
              <w:jc w:val="both"/>
              <w:rPr>
                <w:color w:val="0070C0"/>
                <w:lang w:val="fr-FR"/>
              </w:rPr>
            </w:pPr>
            <w:r w:rsidRPr="00062C7A">
              <w:rPr>
                <w:color w:val="0070C0"/>
                <w:lang w:val="fr-FR"/>
              </w:rPr>
              <w:t xml:space="preserve">        </w:t>
            </w:r>
            <w:r w:rsidR="003C3949" w:rsidRPr="00062C7A">
              <w:rPr>
                <w:color w:val="0070C0"/>
                <w:lang w:val="fr-FR"/>
              </w:rPr>
              <w:t>"csz":</w:t>
            </w:r>
            <w:r w:rsidRPr="00062C7A">
              <w:rPr>
                <w:color w:val="0070C0"/>
                <w:lang w:val="fr-FR"/>
              </w:rPr>
              <w:t xml:space="preserve"> </w:t>
            </w:r>
            <w:r w:rsidR="003C3949" w:rsidRPr="00307E47">
              <w:rPr>
                <w:color w:val="0070C0"/>
                <w:lang w:val="fr-FR"/>
              </w:rPr>
              <w:t>[</w:t>
            </w:r>
          </w:p>
          <w:p w14:paraId="7ED0B4C5" w14:textId="77777777" w:rsidR="003C3949" w:rsidRPr="00062C7A" w:rsidRDefault="00637BE5" w:rsidP="00763585">
            <w:pPr>
              <w:pStyle w:val="TAL"/>
              <w:snapToGrid w:val="0"/>
              <w:ind w:left="284"/>
              <w:jc w:val="both"/>
              <w:rPr>
                <w:color w:val="0070C0"/>
                <w:lang w:val="fr-FR"/>
              </w:rPr>
            </w:pPr>
            <w:r w:rsidRPr="00062C7A">
              <w:rPr>
                <w:color w:val="0070C0"/>
                <w:lang w:val="fr-FR"/>
              </w:rPr>
              <w:t xml:space="preserve">            </w:t>
            </w:r>
            <w:r w:rsidR="003C3949" w:rsidRPr="00062C7A">
              <w:rPr>
                <w:color w:val="0070C0"/>
                <w:lang w:val="fr-FR"/>
              </w:rPr>
              <w:t>"application/xml",</w:t>
            </w:r>
          </w:p>
          <w:p w14:paraId="27B3E9B2" w14:textId="77777777" w:rsidR="003C3949" w:rsidRPr="00062C7A" w:rsidRDefault="00637BE5" w:rsidP="00763585">
            <w:pPr>
              <w:pStyle w:val="TAL"/>
              <w:snapToGrid w:val="0"/>
              <w:ind w:left="284"/>
              <w:jc w:val="both"/>
              <w:rPr>
                <w:color w:val="0070C0"/>
                <w:lang w:val="fr-FR"/>
              </w:rPr>
            </w:pPr>
            <w:r w:rsidRPr="00062C7A">
              <w:rPr>
                <w:color w:val="0070C0"/>
                <w:lang w:val="fr-FR"/>
              </w:rPr>
              <w:t xml:space="preserve">            </w:t>
            </w:r>
            <w:r w:rsidR="003C3949" w:rsidRPr="00062C7A">
              <w:rPr>
                <w:color w:val="0070C0"/>
                <w:lang w:val="fr-FR"/>
              </w:rPr>
              <w:t>"application/json"</w:t>
            </w:r>
          </w:p>
          <w:p w14:paraId="3C191C85" w14:textId="77777777" w:rsidR="003C3949" w:rsidRPr="00062C7A" w:rsidRDefault="00637BE5" w:rsidP="00763585">
            <w:pPr>
              <w:pStyle w:val="TAL"/>
              <w:snapToGrid w:val="0"/>
              <w:ind w:left="284"/>
              <w:jc w:val="both"/>
              <w:rPr>
                <w:color w:val="0070C0"/>
                <w:lang w:val="fr-FR"/>
              </w:rPr>
            </w:pPr>
            <w:r w:rsidRPr="00062C7A">
              <w:rPr>
                <w:color w:val="0070C0"/>
                <w:lang w:val="fr-FR"/>
              </w:rPr>
              <w:t xml:space="preserve">        </w:t>
            </w:r>
            <w:r w:rsidR="003C3949" w:rsidRPr="00062C7A">
              <w:rPr>
                <w:color w:val="0070C0"/>
                <w:lang w:val="fr-FR"/>
              </w:rPr>
              <w:t>],</w:t>
            </w:r>
          </w:p>
          <w:p w14:paraId="2A67DF67" w14:textId="77777777" w:rsidR="003C3949" w:rsidRPr="00062C7A" w:rsidRDefault="00637BE5" w:rsidP="00763585">
            <w:pPr>
              <w:pStyle w:val="TAL"/>
              <w:snapToGrid w:val="0"/>
              <w:ind w:left="284"/>
              <w:jc w:val="both"/>
              <w:rPr>
                <w:color w:val="0070C0"/>
                <w:lang w:val="fr-FR"/>
              </w:rPr>
            </w:pPr>
            <w:r w:rsidRPr="00062C7A">
              <w:rPr>
                <w:color w:val="0070C0"/>
                <w:lang w:val="fr-FR"/>
              </w:rPr>
              <w:t xml:space="preserve">        </w:t>
            </w:r>
            <w:r w:rsidR="003C3949" w:rsidRPr="00062C7A">
              <w:rPr>
                <w:color w:val="0070C0"/>
                <w:lang w:val="fr-FR"/>
              </w:rPr>
              <w:t>"ct":</w:t>
            </w:r>
            <w:r w:rsidRPr="00062C7A">
              <w:rPr>
                <w:color w:val="0070C0"/>
                <w:lang w:val="fr-FR"/>
              </w:rPr>
              <w:t xml:space="preserve"> </w:t>
            </w:r>
            <w:r w:rsidR="003C3949" w:rsidRPr="00062C7A">
              <w:rPr>
                <w:color w:val="0070C0"/>
                <w:lang w:val="fr-FR"/>
              </w:rPr>
              <w:t>"20180727T135221",</w:t>
            </w:r>
          </w:p>
          <w:p w14:paraId="6DF23806" w14:textId="77777777" w:rsidR="003C3949" w:rsidRPr="00062C7A" w:rsidRDefault="00637BE5" w:rsidP="00763585">
            <w:pPr>
              <w:pStyle w:val="TAL"/>
              <w:snapToGrid w:val="0"/>
              <w:ind w:left="284"/>
              <w:jc w:val="both"/>
              <w:rPr>
                <w:color w:val="0070C0"/>
                <w:lang w:val="fr-FR"/>
              </w:rPr>
            </w:pPr>
            <w:r w:rsidRPr="00062C7A">
              <w:rPr>
                <w:color w:val="0070C0"/>
                <w:lang w:val="fr-FR"/>
              </w:rPr>
              <w:t xml:space="preserve">        </w:t>
            </w:r>
            <w:r w:rsidR="003C3949" w:rsidRPr="00062C7A">
              <w:rPr>
                <w:color w:val="0070C0"/>
                <w:lang w:val="fr-FR"/>
              </w:rPr>
              <w:t>"lbl":</w:t>
            </w:r>
            <w:r w:rsidRPr="00062C7A">
              <w:rPr>
                <w:color w:val="0070C0"/>
                <w:lang w:val="fr-FR"/>
              </w:rPr>
              <w:t xml:space="preserve"> </w:t>
            </w:r>
            <w:r w:rsidR="003C3949" w:rsidRPr="00307E47">
              <w:rPr>
                <w:color w:val="0070C0"/>
                <w:lang w:val="fr-FR"/>
              </w:rPr>
              <w:t>[</w:t>
            </w:r>
          </w:p>
          <w:p w14:paraId="005C3492" w14:textId="77777777" w:rsidR="003C3949" w:rsidRPr="00062C7A" w:rsidRDefault="00637BE5" w:rsidP="00763585">
            <w:pPr>
              <w:pStyle w:val="TAL"/>
              <w:snapToGrid w:val="0"/>
              <w:ind w:left="284"/>
              <w:jc w:val="both"/>
              <w:rPr>
                <w:color w:val="0070C0"/>
                <w:lang w:val="fr-FR"/>
              </w:rPr>
            </w:pPr>
            <w:r w:rsidRPr="00062C7A">
              <w:rPr>
                <w:color w:val="0070C0"/>
                <w:lang w:val="fr-FR"/>
              </w:rPr>
              <w:t xml:space="preserve">            </w:t>
            </w:r>
            <w:r w:rsidR="003C3949" w:rsidRPr="00062C7A">
              <w:rPr>
                <w:color w:val="0070C0"/>
                <w:lang w:val="fr-FR"/>
              </w:rPr>
              <w:t>"17.0.0+",</w:t>
            </w:r>
          </w:p>
          <w:p w14:paraId="6C597836" w14:textId="77777777" w:rsidR="003C3949" w:rsidRPr="00062C7A" w:rsidRDefault="00637BE5" w:rsidP="00763585">
            <w:pPr>
              <w:pStyle w:val="TAL"/>
              <w:snapToGrid w:val="0"/>
              <w:ind w:left="284"/>
              <w:jc w:val="both"/>
              <w:rPr>
                <w:color w:val="0070C0"/>
                <w:lang w:val="fr-FR"/>
              </w:rPr>
            </w:pPr>
            <w:r w:rsidRPr="00062C7A">
              <w:rPr>
                <w:color w:val="0070C0"/>
                <w:lang w:val="fr-FR"/>
              </w:rPr>
              <w:t xml:space="preserve">            </w:t>
            </w:r>
            <w:r w:rsidR="003C3949" w:rsidRPr="00062C7A">
              <w:rPr>
                <w:color w:val="0070C0"/>
                <w:lang w:val="fr-FR"/>
              </w:rPr>
              <w:t>"ID-CSE-01"</w:t>
            </w:r>
          </w:p>
          <w:p w14:paraId="3F65B225" w14:textId="77777777" w:rsidR="003C3949" w:rsidRPr="00062C7A" w:rsidRDefault="00637BE5" w:rsidP="00763585">
            <w:pPr>
              <w:pStyle w:val="TAL"/>
              <w:snapToGrid w:val="0"/>
              <w:ind w:left="284"/>
              <w:jc w:val="both"/>
              <w:rPr>
                <w:color w:val="0070C0"/>
                <w:lang w:val="fr-FR"/>
              </w:rPr>
            </w:pPr>
            <w:r w:rsidRPr="00062C7A">
              <w:rPr>
                <w:color w:val="0070C0"/>
                <w:lang w:val="fr-FR"/>
              </w:rPr>
              <w:t xml:space="preserve">        </w:t>
            </w:r>
            <w:r w:rsidR="003C3949" w:rsidRPr="00062C7A">
              <w:rPr>
                <w:color w:val="0070C0"/>
                <w:lang w:val="fr-FR"/>
              </w:rPr>
              <w:t>],</w:t>
            </w:r>
          </w:p>
          <w:p w14:paraId="3B700757" w14:textId="77777777" w:rsidR="003C3949" w:rsidRPr="00062C7A" w:rsidRDefault="00637BE5" w:rsidP="00763585">
            <w:pPr>
              <w:pStyle w:val="TAL"/>
              <w:snapToGrid w:val="0"/>
              <w:ind w:left="284"/>
              <w:jc w:val="both"/>
              <w:rPr>
                <w:color w:val="0070C0"/>
                <w:lang w:val="fr-FR"/>
              </w:rPr>
            </w:pPr>
            <w:r w:rsidRPr="00062C7A">
              <w:rPr>
                <w:color w:val="0070C0"/>
                <w:lang w:val="fr-FR"/>
              </w:rPr>
              <w:t xml:space="preserve">        </w:t>
            </w:r>
            <w:r w:rsidR="003C3949" w:rsidRPr="00062C7A">
              <w:rPr>
                <w:color w:val="0070C0"/>
                <w:lang w:val="fr-FR"/>
              </w:rPr>
              <w:t>"lt":</w:t>
            </w:r>
            <w:r w:rsidRPr="00062C7A">
              <w:rPr>
                <w:color w:val="0070C0"/>
                <w:lang w:val="fr-FR"/>
              </w:rPr>
              <w:t xml:space="preserve"> </w:t>
            </w:r>
            <w:r w:rsidR="003C3949" w:rsidRPr="00062C7A">
              <w:rPr>
                <w:color w:val="0070C0"/>
                <w:lang w:val="fr-FR"/>
              </w:rPr>
              <w:t>"20180727T135221",</w:t>
            </w:r>
          </w:p>
          <w:p w14:paraId="53D65C89" w14:textId="77777777" w:rsidR="003C3949" w:rsidRPr="00062C7A" w:rsidRDefault="00637BE5" w:rsidP="00763585">
            <w:pPr>
              <w:pStyle w:val="TAL"/>
              <w:snapToGrid w:val="0"/>
              <w:ind w:left="284"/>
              <w:jc w:val="both"/>
              <w:rPr>
                <w:color w:val="0070C0"/>
                <w:lang w:val="fr-FR"/>
              </w:rPr>
            </w:pPr>
            <w:r w:rsidRPr="00062C7A">
              <w:rPr>
                <w:color w:val="0070C0"/>
                <w:lang w:val="fr-FR"/>
              </w:rPr>
              <w:t xml:space="preserve">        </w:t>
            </w:r>
            <w:r w:rsidR="003C3949" w:rsidRPr="00062C7A">
              <w:rPr>
                <w:color w:val="0070C0"/>
                <w:lang w:val="fr-FR"/>
              </w:rPr>
              <w:t>"pi":</w:t>
            </w:r>
            <w:r w:rsidRPr="00062C7A">
              <w:rPr>
                <w:color w:val="0070C0"/>
                <w:lang w:val="fr-FR"/>
              </w:rPr>
              <w:t xml:space="preserve"> </w:t>
            </w:r>
            <w:r w:rsidR="003C3949" w:rsidRPr="00062C7A">
              <w:rPr>
                <w:color w:val="0070C0"/>
                <w:lang w:val="fr-FR"/>
              </w:rPr>
              <w:t>null,</w:t>
            </w:r>
          </w:p>
          <w:p w14:paraId="61A8DBFE" w14:textId="77777777" w:rsidR="003C3949" w:rsidRPr="00062C7A" w:rsidRDefault="00637BE5" w:rsidP="00763585">
            <w:pPr>
              <w:pStyle w:val="TAL"/>
              <w:snapToGrid w:val="0"/>
              <w:ind w:left="284"/>
              <w:jc w:val="both"/>
              <w:rPr>
                <w:color w:val="0070C0"/>
                <w:lang w:val="fr-FR"/>
              </w:rPr>
            </w:pPr>
            <w:r w:rsidRPr="00062C7A">
              <w:rPr>
                <w:color w:val="0070C0"/>
                <w:lang w:val="fr-FR"/>
              </w:rPr>
              <w:t xml:space="preserve">        </w:t>
            </w:r>
            <w:r w:rsidR="003C3949" w:rsidRPr="00062C7A">
              <w:rPr>
                <w:color w:val="0070C0"/>
                <w:lang w:val="fr-FR"/>
              </w:rPr>
              <w:t>"poa":</w:t>
            </w:r>
            <w:r w:rsidRPr="00062C7A">
              <w:rPr>
                <w:color w:val="0070C0"/>
                <w:lang w:val="fr-FR"/>
              </w:rPr>
              <w:t xml:space="preserve"> </w:t>
            </w:r>
            <w:r w:rsidR="003C3949" w:rsidRPr="00307E47">
              <w:rPr>
                <w:color w:val="0070C0"/>
                <w:lang w:val="fr-FR"/>
              </w:rPr>
              <w:t>[</w:t>
            </w:r>
          </w:p>
          <w:p w14:paraId="260C9284" w14:textId="77777777" w:rsidR="003C3949" w:rsidRPr="000D6D95" w:rsidRDefault="00637BE5" w:rsidP="00763585">
            <w:pPr>
              <w:pStyle w:val="TAL"/>
              <w:snapToGrid w:val="0"/>
              <w:ind w:left="284"/>
              <w:jc w:val="both"/>
              <w:rPr>
                <w:color w:val="0070C0"/>
              </w:rPr>
            </w:pPr>
            <w:r w:rsidRPr="00062C7A">
              <w:rPr>
                <w:color w:val="0070C0"/>
                <w:lang w:val="fr-FR"/>
              </w:rPr>
              <w:t xml:space="preserve">            </w:t>
            </w:r>
            <w:r w:rsidR="003C3949" w:rsidRPr="000D6D95">
              <w:rPr>
                <w:color w:val="0070C0"/>
              </w:rPr>
              <w:t>"http://192.168.0.10:8282"</w:t>
            </w:r>
          </w:p>
          <w:p w14:paraId="4B5D935D"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w:t>
            </w:r>
          </w:p>
          <w:p w14:paraId="5FEB4694"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"ri":</w:t>
            </w:r>
            <w:r w:rsidRPr="000D6D95">
              <w:rPr>
                <w:color w:val="0070C0"/>
              </w:rPr>
              <w:t xml:space="preserve"> </w:t>
            </w:r>
            <w:r w:rsidR="003C3949" w:rsidRPr="000D6D95">
              <w:rPr>
                <w:color w:val="0070C0"/>
              </w:rPr>
              <w:t>"mnID",</w:t>
            </w:r>
          </w:p>
          <w:p w14:paraId="5FFF75E7"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"rn":</w:t>
            </w:r>
            <w:r w:rsidRPr="000D6D95">
              <w:rPr>
                <w:color w:val="0070C0"/>
              </w:rPr>
              <w:t xml:space="preserve"> </w:t>
            </w:r>
            <w:r w:rsidR="003C3949" w:rsidRPr="000D6D95">
              <w:rPr>
                <w:color w:val="0070C0"/>
              </w:rPr>
              <w:t>"mn-name",</w:t>
            </w:r>
          </w:p>
          <w:p w14:paraId="665B0C76"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"srt":</w:t>
            </w:r>
            <w:r w:rsidRPr="000D6D95">
              <w:rPr>
                <w:color w:val="0070C0"/>
              </w:rPr>
              <w:t xml:space="preserve"> </w:t>
            </w:r>
            <w:r w:rsidR="003C3949" w:rsidRPr="000D6D95">
              <w:rPr>
                <w:color w:val="0070C0"/>
              </w:rPr>
              <w:t>[</w:t>
            </w:r>
          </w:p>
          <w:p w14:paraId="4DF9FA23"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1,</w:t>
            </w:r>
          </w:p>
          <w:p w14:paraId="09FDE071"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2,</w:t>
            </w:r>
          </w:p>
          <w:p w14:paraId="6B980CB7"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3,</w:t>
            </w:r>
          </w:p>
          <w:p w14:paraId="432CB520"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4,</w:t>
            </w:r>
          </w:p>
          <w:p w14:paraId="252D7527"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5,</w:t>
            </w:r>
          </w:p>
          <w:p w14:paraId="5BF41B8E"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9,</w:t>
            </w:r>
          </w:p>
          <w:p w14:paraId="3ED1EDE1"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12,</w:t>
            </w:r>
          </w:p>
          <w:p w14:paraId="169F9BAB"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13,</w:t>
            </w:r>
          </w:p>
          <w:p w14:paraId="0423BB2D"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14,</w:t>
            </w:r>
          </w:p>
          <w:p w14:paraId="69D06ED5"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15,</w:t>
            </w:r>
          </w:p>
          <w:p w14:paraId="7C38D823"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16,</w:t>
            </w:r>
          </w:p>
          <w:p w14:paraId="2BC8B319"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18,</w:t>
            </w:r>
          </w:p>
          <w:p w14:paraId="4D8B8DA3"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23,</w:t>
            </w:r>
          </w:p>
          <w:p w14:paraId="7DC591F5"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17,</w:t>
            </w:r>
          </w:p>
          <w:p w14:paraId="1F7D6BDA"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11,</w:t>
            </w:r>
          </w:p>
          <w:p w14:paraId="299F49D0"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20,</w:t>
            </w:r>
          </w:p>
          <w:p w14:paraId="5EDF6C34"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19,</w:t>
            </w:r>
          </w:p>
          <w:p w14:paraId="3C46F735"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28,</w:t>
            </w:r>
          </w:p>
          <w:p w14:paraId="098690D0"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22,</w:t>
            </w:r>
          </w:p>
          <w:p w14:paraId="0A6E25E7"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7,</w:t>
            </w:r>
          </w:p>
          <w:p w14:paraId="3EB0B415"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21,</w:t>
            </w:r>
          </w:p>
          <w:p w14:paraId="1BF96711"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24,</w:t>
            </w:r>
          </w:p>
          <w:p w14:paraId="49F3BE0F"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100,</w:t>
            </w:r>
          </w:p>
          <w:p w14:paraId="26CF18D9"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8,</w:t>
            </w:r>
          </w:p>
          <w:p w14:paraId="71F8F6AD"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10</w:t>
            </w:r>
          </w:p>
          <w:p w14:paraId="771C2D60"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w:t>
            </w:r>
          </w:p>
          <w:p w14:paraId="0F05B6B0"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"srv":</w:t>
            </w:r>
            <w:r w:rsidRPr="000D6D95">
              <w:rPr>
                <w:color w:val="0070C0"/>
              </w:rPr>
              <w:t xml:space="preserve"> </w:t>
            </w:r>
            <w:r w:rsidR="003C3949" w:rsidRPr="000D6D95">
              <w:rPr>
                <w:color w:val="0070C0"/>
              </w:rPr>
              <w:t>[</w:t>
            </w:r>
          </w:p>
          <w:p w14:paraId="693E2652"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"2a"</w:t>
            </w:r>
          </w:p>
          <w:p w14:paraId="10511453"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w:t>
            </w:r>
          </w:p>
          <w:p w14:paraId="11856349" w14:textId="77777777" w:rsidR="003C3949" w:rsidRPr="000D6D95" w:rsidRDefault="00637BE5" w:rsidP="00763585">
            <w:pPr>
              <w:pStyle w:val="TAL"/>
              <w:snapToGrid w:val="0"/>
              <w:ind w:left="284"/>
              <w:jc w:val="both"/>
              <w:rPr>
                <w:color w:val="0070C0"/>
              </w:rPr>
            </w:pPr>
            <w:r w:rsidRPr="000D6D95">
              <w:rPr>
                <w:color w:val="0070C0"/>
              </w:rPr>
              <w:t xml:space="preserve">        </w:t>
            </w:r>
            <w:r w:rsidR="003C3949" w:rsidRPr="000D6D95">
              <w:rPr>
                <w:color w:val="0070C0"/>
              </w:rPr>
              <w:t>"ty":</w:t>
            </w:r>
            <w:r w:rsidRPr="000D6D95">
              <w:rPr>
                <w:color w:val="0070C0"/>
              </w:rPr>
              <w:t xml:space="preserve"> </w:t>
            </w:r>
            <w:r w:rsidR="003C3949" w:rsidRPr="000D6D95">
              <w:rPr>
                <w:color w:val="0070C0"/>
              </w:rPr>
              <w:t>5</w:t>
            </w:r>
            <w:r w:rsidR="00984819" w:rsidRPr="000D6D95">
              <w:rPr>
                <w:color w:val="0070C0"/>
              </w:rPr>
              <w:t>,</w:t>
            </w:r>
          </w:p>
          <w:p w14:paraId="453EA4A9" w14:textId="77777777" w:rsidR="00984819" w:rsidRPr="000D6D95" w:rsidRDefault="00637BE5" w:rsidP="00984819">
            <w:pPr>
              <w:pStyle w:val="TAL"/>
              <w:snapToGrid w:val="0"/>
              <w:ind w:left="284"/>
              <w:jc w:val="both"/>
              <w:rPr>
                <w:color w:val="0070C0"/>
              </w:rPr>
            </w:pPr>
            <w:r w:rsidRPr="000D6D95">
              <w:rPr>
                <w:color w:val="0070C0"/>
              </w:rPr>
              <w:t xml:space="preserve">        </w:t>
            </w:r>
            <w:r w:rsidR="00984819" w:rsidRPr="000D6D95">
              <w:rPr>
                <w:color w:val="0070C0"/>
              </w:rPr>
              <w:t>"srv":</w:t>
            </w:r>
            <w:r w:rsidRPr="000D6D95">
              <w:rPr>
                <w:color w:val="0070C0"/>
              </w:rPr>
              <w:t xml:space="preserve"> </w:t>
            </w:r>
            <w:r w:rsidR="00984819" w:rsidRPr="000D6D95">
              <w:rPr>
                <w:color w:val="0070C0"/>
              </w:rPr>
              <w:t>[</w:t>
            </w:r>
          </w:p>
          <w:p w14:paraId="0F3FC9A1" w14:textId="77777777" w:rsidR="00984819" w:rsidRPr="005A2D7C" w:rsidRDefault="00637BE5" w:rsidP="00984819">
            <w:pPr>
              <w:pStyle w:val="TAL"/>
              <w:snapToGrid w:val="0"/>
              <w:ind w:left="284"/>
              <w:jc w:val="both"/>
              <w:rPr>
                <w:color w:val="0070C0"/>
                <w:lang w:val="fr-FR"/>
              </w:rPr>
            </w:pPr>
            <w:r w:rsidRPr="000D6D95">
              <w:rPr>
                <w:color w:val="0070C0"/>
              </w:rPr>
              <w:t xml:space="preserve">            </w:t>
            </w:r>
            <w:r w:rsidR="00984819" w:rsidRPr="005A2D7C">
              <w:rPr>
                <w:color w:val="0070C0"/>
                <w:lang w:val="fr-FR"/>
              </w:rPr>
              <w:t>"1",</w:t>
            </w:r>
          </w:p>
          <w:p w14:paraId="1D26DDFD" w14:textId="77777777" w:rsidR="00984819" w:rsidRPr="005A2D7C" w:rsidRDefault="00637BE5" w:rsidP="00984819">
            <w:pPr>
              <w:pStyle w:val="TAL"/>
              <w:snapToGrid w:val="0"/>
              <w:ind w:left="284"/>
              <w:jc w:val="both"/>
              <w:rPr>
                <w:color w:val="0070C0"/>
                <w:lang w:val="fr-FR"/>
              </w:rPr>
            </w:pPr>
            <w:r w:rsidRPr="005A2D7C">
              <w:rPr>
                <w:color w:val="0070C0"/>
                <w:lang w:val="fr-FR"/>
              </w:rPr>
              <w:t xml:space="preserve">            </w:t>
            </w:r>
            <w:r w:rsidR="00984819" w:rsidRPr="005A2D7C">
              <w:rPr>
                <w:color w:val="0070C0"/>
                <w:lang w:val="fr-FR"/>
              </w:rPr>
              <w:t>"2",</w:t>
            </w:r>
          </w:p>
          <w:p w14:paraId="771EE4BC" w14:textId="77777777" w:rsidR="00984819" w:rsidRPr="005A2D7C" w:rsidRDefault="00637BE5" w:rsidP="00984819">
            <w:pPr>
              <w:pStyle w:val="TAL"/>
              <w:snapToGrid w:val="0"/>
              <w:ind w:left="284"/>
              <w:jc w:val="both"/>
              <w:rPr>
                <w:color w:val="0070C0"/>
                <w:lang w:val="fr-FR"/>
              </w:rPr>
            </w:pPr>
            <w:r w:rsidRPr="005A2D7C">
              <w:rPr>
                <w:color w:val="0070C0"/>
                <w:lang w:val="fr-FR"/>
              </w:rPr>
              <w:t xml:space="preserve">            </w:t>
            </w:r>
            <w:r w:rsidR="00984819" w:rsidRPr="005A2D7C">
              <w:rPr>
                <w:color w:val="0070C0"/>
                <w:lang w:val="fr-FR"/>
              </w:rPr>
              <w:t>"2a"</w:t>
            </w:r>
          </w:p>
          <w:p w14:paraId="7739F87B" w14:textId="77777777" w:rsidR="00984819" w:rsidRPr="005A2D7C" w:rsidRDefault="00637BE5" w:rsidP="00984819">
            <w:pPr>
              <w:pStyle w:val="TAL"/>
              <w:snapToGrid w:val="0"/>
              <w:ind w:left="284"/>
              <w:jc w:val="both"/>
              <w:rPr>
                <w:color w:val="0070C0"/>
                <w:lang w:val="fr-FR"/>
              </w:rPr>
            </w:pPr>
            <w:r w:rsidRPr="005A2D7C">
              <w:rPr>
                <w:color w:val="0070C0"/>
                <w:lang w:val="fr-FR"/>
              </w:rPr>
              <w:t xml:space="preserve">        </w:t>
            </w:r>
            <w:r w:rsidR="00984819" w:rsidRPr="005A2D7C">
              <w:rPr>
                <w:color w:val="0070C0"/>
                <w:lang w:val="fr-FR"/>
              </w:rPr>
              <w:t>]</w:t>
            </w:r>
          </w:p>
          <w:p w14:paraId="05FE6E03" w14:textId="77777777" w:rsidR="00984819" w:rsidRPr="005A2D7C" w:rsidRDefault="00984819" w:rsidP="00763585">
            <w:pPr>
              <w:pStyle w:val="TAL"/>
              <w:snapToGrid w:val="0"/>
              <w:ind w:left="284"/>
              <w:jc w:val="both"/>
              <w:rPr>
                <w:color w:val="0070C0"/>
                <w:lang w:val="fr-FR"/>
              </w:rPr>
            </w:pPr>
          </w:p>
          <w:p w14:paraId="0CCF2F27" w14:textId="77777777" w:rsidR="003C3949" w:rsidRPr="005A2D7C" w:rsidRDefault="00637BE5" w:rsidP="00763585">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w:t>
            </w:r>
          </w:p>
          <w:p w14:paraId="03509847" w14:textId="77777777" w:rsidR="003C3949" w:rsidRPr="005A2D7C" w:rsidRDefault="003C3949" w:rsidP="00763585">
            <w:pPr>
              <w:pStyle w:val="TAL"/>
              <w:snapToGrid w:val="0"/>
              <w:ind w:left="284"/>
              <w:jc w:val="both"/>
              <w:rPr>
                <w:color w:val="0070C0"/>
                <w:lang w:val="fr-FR"/>
              </w:rPr>
            </w:pPr>
            <w:r w:rsidRPr="005A2D7C">
              <w:rPr>
                <w:color w:val="0070C0"/>
                <w:lang w:val="fr-FR"/>
              </w:rPr>
              <w:t>}</w:t>
            </w:r>
          </w:p>
          <w:p w14:paraId="45EE9C9B" w14:textId="77777777" w:rsidR="003C3949" w:rsidRPr="009743EA" w:rsidRDefault="003C3949" w:rsidP="00763585">
            <w:pPr>
              <w:pStyle w:val="TAL"/>
              <w:snapToGrid w:val="0"/>
              <w:ind w:left="284"/>
              <w:jc w:val="both"/>
            </w:pPr>
          </w:p>
        </w:tc>
      </w:tr>
      <w:tr w:rsidR="003C3949" w:rsidRPr="009743EA" w14:paraId="59620493" w14:textId="77777777" w:rsidTr="005A2D7C">
        <w:trPr>
          <w:cantSplit/>
          <w:jc w:val="center"/>
        </w:trPr>
        <w:tc>
          <w:tcPr>
            <w:tcW w:w="1286" w:type="dxa"/>
            <w:tcBorders>
              <w:top w:val="single" w:sz="4" w:space="0" w:color="000000"/>
              <w:left w:val="single" w:sz="4" w:space="0" w:color="000000"/>
              <w:bottom w:val="single" w:sz="4" w:space="0" w:color="000000"/>
            </w:tcBorders>
            <w:shd w:val="clear" w:color="auto" w:fill="E7E6E6"/>
          </w:tcPr>
          <w:p w14:paraId="4859B297" w14:textId="77777777" w:rsidR="003C3949" w:rsidRPr="005A2D7C" w:rsidRDefault="003C3949" w:rsidP="005A2D7C">
            <w:pPr>
              <w:pStyle w:val="TAH"/>
              <w:rPr>
                <w:rFonts w:eastAsia="Malgun Gothic"/>
                <w:b w:val="0"/>
                <w:kern w:val="1"/>
              </w:rPr>
            </w:pPr>
          </w:p>
          <w:p w14:paraId="34252C7D" w14:textId="77777777" w:rsidR="003C3949" w:rsidRPr="005A2D7C" w:rsidRDefault="003C3949" w:rsidP="005A2D7C">
            <w:pPr>
              <w:pStyle w:val="TAH"/>
              <w:rPr>
                <w:rFonts w:eastAsia="Malgun Gothic"/>
                <w:b w:val="0"/>
                <w:kern w:val="1"/>
              </w:rPr>
            </w:pPr>
          </w:p>
          <w:p w14:paraId="112884E4" w14:textId="77777777" w:rsidR="003C3949" w:rsidRPr="005A2D7C" w:rsidRDefault="003C3949" w:rsidP="005A2D7C">
            <w:pPr>
              <w:pStyle w:val="TAH"/>
              <w:rPr>
                <w:rFonts w:eastAsia="Malgun Gothic"/>
                <w:b w:val="0"/>
                <w:kern w:val="1"/>
              </w:rPr>
            </w:pPr>
          </w:p>
          <w:p w14:paraId="5A7ECB42" w14:textId="77777777" w:rsidR="003C3949" w:rsidRPr="005A2D7C" w:rsidRDefault="003C3949" w:rsidP="005A2D7C">
            <w:pPr>
              <w:pStyle w:val="TAH"/>
              <w:rPr>
                <w:rFonts w:eastAsia="Malgun Gothic"/>
                <w:b w:val="0"/>
                <w:kern w:val="1"/>
              </w:rPr>
            </w:pPr>
          </w:p>
          <w:p w14:paraId="4D48982A" w14:textId="77777777" w:rsidR="003C3949" w:rsidRPr="005A2D7C" w:rsidRDefault="003C3949" w:rsidP="005A2D7C">
            <w:pPr>
              <w:pStyle w:val="TAH"/>
              <w:rPr>
                <w:rFonts w:eastAsia="Malgun Gothic"/>
                <w:b w:val="0"/>
                <w:kern w:val="1"/>
              </w:rPr>
            </w:pPr>
          </w:p>
          <w:p w14:paraId="75026064" w14:textId="77777777" w:rsidR="003C3949" w:rsidRPr="005A2D7C" w:rsidRDefault="003C3949" w:rsidP="005A2D7C">
            <w:pPr>
              <w:pStyle w:val="TAH"/>
              <w:rPr>
                <w:rFonts w:eastAsia="Malgun Gothic"/>
                <w:b w:val="0"/>
                <w:kern w:val="1"/>
              </w:rPr>
            </w:pPr>
          </w:p>
          <w:p w14:paraId="7738D40F" w14:textId="77777777" w:rsidR="003C3949" w:rsidRPr="005A2D7C" w:rsidRDefault="003C3949" w:rsidP="005A2D7C">
            <w:pPr>
              <w:pStyle w:val="TAH"/>
              <w:rPr>
                <w:rFonts w:eastAsia="Malgun Gothic"/>
                <w:b w:val="0"/>
                <w:kern w:val="1"/>
              </w:rPr>
            </w:pPr>
            <w:r w:rsidRPr="005A2D7C">
              <w:rPr>
                <w:rFonts w:eastAsia="Malgun Gothic"/>
                <w:kern w:val="1"/>
              </w:rPr>
              <w:t>Example</w:t>
            </w:r>
            <w:r w:rsidR="00637BE5" w:rsidRPr="005A2D7C">
              <w:rPr>
                <w:rFonts w:eastAsia="Malgun Gothic"/>
                <w:kern w:val="1"/>
              </w:rPr>
              <w:t xml:space="preserve"> </w:t>
            </w:r>
            <w:r w:rsidRPr="005A2D7C">
              <w:rPr>
                <w:rFonts w:eastAsia="Malgun Gothic"/>
                <w:kern w:val="1"/>
              </w:rPr>
              <w:t>with</w:t>
            </w:r>
            <w:r w:rsidR="00637BE5" w:rsidRPr="005A2D7C">
              <w:rPr>
                <w:rFonts w:eastAsia="Malgun Gothic"/>
                <w:kern w:val="1"/>
              </w:rPr>
              <w:t xml:space="preserve"> </w:t>
            </w:r>
          </w:p>
          <w:p w14:paraId="5A2C4DD7" w14:textId="77777777" w:rsidR="003C3949" w:rsidRPr="004A2BF0" w:rsidRDefault="003C3949" w:rsidP="005A2D7C">
            <w:pPr>
              <w:pStyle w:val="TAH"/>
              <w:rPr>
                <w:kern w:val="1"/>
              </w:rPr>
            </w:pPr>
            <w:r w:rsidRPr="004A2BF0">
              <w:rPr>
                <w:kern w:val="1"/>
              </w:rPr>
              <w:t>RCN=4</w:t>
            </w:r>
          </w:p>
          <w:p w14:paraId="70B31DD3" w14:textId="77777777" w:rsidR="003C3949" w:rsidRPr="004A2BF0" w:rsidRDefault="003C3949" w:rsidP="005A2D7C">
            <w:pPr>
              <w:pStyle w:val="TAH"/>
              <w:rPr>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28C16FF" w14:textId="77777777" w:rsidR="003C3949" w:rsidRPr="009743EA" w:rsidRDefault="003C3949" w:rsidP="00763585">
            <w:pPr>
              <w:widowControl w:val="0"/>
              <w:overflowPunct/>
              <w:spacing w:after="0"/>
              <w:ind w:left="284"/>
              <w:textAlignment w:val="auto"/>
              <w:rPr>
                <w:rFonts w:ascii="Arial" w:hAnsi="Arial"/>
                <w:color w:val="0070C0"/>
                <w:sz w:val="18"/>
              </w:rPr>
            </w:pPr>
          </w:p>
          <w:p w14:paraId="735B0B7A" w14:textId="77777777" w:rsidR="003C3949" w:rsidRPr="005A2D7C" w:rsidRDefault="00637BE5" w:rsidP="00763585">
            <w:pPr>
              <w:pStyle w:val="NoSpacing"/>
              <w:rPr>
                <w:rFonts w:ascii="Times New Roman" w:hAnsi="Times New Roman"/>
                <w:b/>
                <w:sz w:val="24"/>
                <w:lang w:val="en-GB"/>
              </w:rPr>
            </w:pPr>
            <w:r w:rsidRPr="005A2D7C">
              <w:rPr>
                <w:rFonts w:ascii="Times New Roman" w:hAnsi="Times New Roman"/>
                <w:b/>
                <w:sz w:val="24"/>
                <w:lang w:val="en-GB"/>
              </w:rPr>
              <w:t xml:space="preserve">   </w:t>
            </w:r>
            <w:r w:rsidR="003C3949" w:rsidRPr="005A2D7C">
              <w:rPr>
                <w:rFonts w:ascii="Times New Roman" w:hAnsi="Times New Roman"/>
                <w:b/>
                <w:sz w:val="24"/>
                <w:lang w:val="en-GB"/>
              </w:rPr>
              <w:t>API/CB/RET/001_RCN4</w:t>
            </w:r>
          </w:p>
          <w:p w14:paraId="06D4352B" w14:textId="77777777" w:rsidR="003C3949" w:rsidRPr="009743EA" w:rsidRDefault="003C3949" w:rsidP="00763585">
            <w:pPr>
              <w:widowControl w:val="0"/>
              <w:overflowPunct/>
              <w:spacing w:after="0"/>
              <w:ind w:left="284"/>
              <w:textAlignment w:val="auto"/>
              <w:rPr>
                <w:rFonts w:ascii="Arial" w:hAnsi="Arial"/>
                <w:color w:val="0070C0"/>
                <w:sz w:val="18"/>
              </w:rPr>
            </w:pPr>
          </w:p>
          <w:p w14:paraId="16087130" w14:textId="77777777" w:rsidR="003C3949" w:rsidRPr="009743EA" w:rsidRDefault="003C3949" w:rsidP="00763585">
            <w:pPr>
              <w:widowControl w:val="0"/>
              <w:overflowPunct/>
              <w:spacing w:after="0"/>
              <w:ind w:left="284"/>
              <w:textAlignment w:val="auto"/>
              <w:rPr>
                <w:rFonts w:ascii="Arial" w:hAnsi="Arial"/>
                <w:color w:val="0070C0"/>
                <w:sz w:val="18"/>
              </w:rPr>
            </w:pPr>
          </w:p>
          <w:p w14:paraId="5CEB0B9D" w14:textId="77777777" w:rsidR="003C3949" w:rsidRPr="009743EA" w:rsidRDefault="003C3949" w:rsidP="00763585">
            <w:pPr>
              <w:widowControl w:val="0"/>
              <w:overflowPunct/>
              <w:spacing w:after="0"/>
              <w:ind w:left="284"/>
              <w:textAlignment w:val="auto"/>
              <w:rPr>
                <w:rFonts w:ascii="Arial" w:hAnsi="Arial"/>
                <w:b/>
                <w:color w:val="0070C0"/>
                <w:sz w:val="18"/>
              </w:rPr>
            </w:pPr>
            <w:r w:rsidRPr="009743EA">
              <w:rPr>
                <w:rFonts w:ascii="Arial" w:hAnsi="Arial"/>
                <w:b/>
                <w:color w:val="0070C0"/>
                <w:sz w:val="18"/>
              </w:rPr>
              <w:t>HTTP</w:t>
            </w:r>
            <w:r w:rsidR="00637BE5" w:rsidRPr="009743EA">
              <w:rPr>
                <w:rFonts w:ascii="Arial" w:hAnsi="Arial"/>
                <w:b/>
                <w:color w:val="0070C0"/>
                <w:sz w:val="18"/>
              </w:rPr>
              <w:t xml:space="preserve"> </w:t>
            </w:r>
            <w:r w:rsidRPr="009743EA">
              <w:rPr>
                <w:rFonts w:ascii="Arial" w:hAnsi="Arial"/>
                <w:b/>
                <w:color w:val="0070C0"/>
                <w:sz w:val="18"/>
              </w:rPr>
              <w:t>Request:</w:t>
            </w:r>
          </w:p>
          <w:p w14:paraId="40296352" w14:textId="77777777" w:rsidR="003C3949" w:rsidRPr="009743EA" w:rsidRDefault="003C3949" w:rsidP="00763585">
            <w:pPr>
              <w:widowControl w:val="0"/>
              <w:overflowPunct/>
              <w:spacing w:after="0"/>
              <w:ind w:left="284"/>
              <w:textAlignment w:val="auto"/>
              <w:rPr>
                <w:rFonts w:ascii="Arial" w:hAnsi="Arial"/>
                <w:color w:val="0070C0"/>
                <w:sz w:val="18"/>
              </w:rPr>
            </w:pPr>
          </w:p>
          <w:p w14:paraId="0ED4201A"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GET</w:t>
            </w:r>
            <w:r w:rsidR="00637BE5" w:rsidRPr="009743EA">
              <w:rPr>
                <w:rFonts w:ascii="Arial" w:hAnsi="Arial"/>
                <w:color w:val="0070C0"/>
                <w:sz w:val="18"/>
              </w:rPr>
              <w:t xml:space="preserve"> </w:t>
            </w:r>
            <w:r w:rsidRPr="009743EA">
              <w:rPr>
                <w:rFonts w:ascii="Arial" w:hAnsi="Arial"/>
                <w:color w:val="0070C0"/>
                <w:sz w:val="18"/>
              </w:rPr>
              <w:t>/mn-name?rcn=4</w:t>
            </w:r>
            <w:r w:rsidR="00637BE5" w:rsidRPr="009743EA">
              <w:rPr>
                <w:rFonts w:ascii="Arial" w:hAnsi="Arial"/>
                <w:color w:val="0070C0"/>
                <w:sz w:val="18"/>
              </w:rPr>
              <w:t xml:space="preserve"> </w:t>
            </w:r>
            <w:r w:rsidRPr="009743EA">
              <w:rPr>
                <w:rFonts w:ascii="Arial" w:hAnsi="Arial"/>
                <w:color w:val="0070C0"/>
                <w:sz w:val="18"/>
              </w:rPr>
              <w:t>HTTP/1.1</w:t>
            </w:r>
          </w:p>
          <w:p w14:paraId="7AE03AB7"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Host:</w:t>
            </w:r>
            <w:r w:rsidR="00637BE5" w:rsidRPr="00062C7A">
              <w:rPr>
                <w:rFonts w:ascii="Arial" w:hAnsi="Arial"/>
                <w:color w:val="0070C0"/>
                <w:sz w:val="18"/>
                <w:lang w:val="fr-FR"/>
              </w:rPr>
              <w:t xml:space="preserve"> </w:t>
            </w:r>
            <w:r w:rsidRPr="00062C7A">
              <w:rPr>
                <w:rFonts w:ascii="Arial" w:hAnsi="Arial"/>
                <w:color w:val="0070C0"/>
                <w:sz w:val="18"/>
                <w:lang w:val="fr-FR"/>
              </w:rPr>
              <w:t>192.168.0.10:8282</w:t>
            </w:r>
          </w:p>
          <w:p w14:paraId="0739844E" w14:textId="77777777" w:rsidR="003C3949" w:rsidRPr="00307E47"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Accept:</w:t>
            </w:r>
            <w:r w:rsidR="00637BE5" w:rsidRPr="00062C7A">
              <w:rPr>
                <w:rFonts w:ascii="Arial" w:hAnsi="Arial"/>
                <w:color w:val="0070C0"/>
                <w:sz w:val="18"/>
                <w:lang w:val="fr-FR"/>
              </w:rPr>
              <w:t xml:space="preserve"> </w:t>
            </w:r>
            <w:r w:rsidRPr="00062C7A">
              <w:rPr>
                <w:rFonts w:ascii="Arial" w:hAnsi="Arial"/>
                <w:color w:val="0070C0"/>
                <w:sz w:val="18"/>
                <w:lang w:val="fr-FR"/>
              </w:rPr>
              <w:t>ap</w:t>
            </w:r>
            <w:r w:rsidRPr="00307E47">
              <w:rPr>
                <w:rFonts w:ascii="Arial" w:hAnsi="Arial"/>
                <w:color w:val="0070C0"/>
                <w:sz w:val="18"/>
                <w:lang w:val="fr-FR"/>
              </w:rPr>
              <w:t>plication/json</w:t>
            </w:r>
          </w:p>
          <w:p w14:paraId="449567B2"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307E47">
              <w:rPr>
                <w:rFonts w:ascii="Arial" w:hAnsi="Arial"/>
                <w:color w:val="0070C0"/>
                <w:sz w:val="18"/>
                <w:lang w:val="fr-FR"/>
              </w:rPr>
              <w:t>X-M2M-Origin:</w:t>
            </w:r>
            <w:r w:rsidR="00637BE5" w:rsidRPr="00307E47">
              <w:rPr>
                <w:rFonts w:ascii="Arial" w:hAnsi="Arial"/>
                <w:color w:val="0070C0"/>
                <w:sz w:val="18"/>
                <w:lang w:val="fr-FR"/>
              </w:rPr>
              <w:t xml:space="preserve"> </w:t>
            </w:r>
            <w:r w:rsidRPr="00307E47">
              <w:rPr>
                <w:rFonts w:ascii="Arial" w:hAnsi="Arial"/>
                <w:color w:val="0070C0"/>
                <w:sz w:val="18"/>
                <w:lang w:val="fr-FR"/>
              </w:rPr>
              <w:t>C</w:t>
            </w:r>
            <w:r w:rsidRPr="00062C7A">
              <w:rPr>
                <w:rFonts w:ascii="Arial" w:hAnsi="Arial"/>
                <w:color w:val="0070C0"/>
                <w:sz w:val="18"/>
                <w:lang w:val="fr-FR"/>
              </w:rPr>
              <w:t>AE0120180406T0846311405855351047680_cse01</w:t>
            </w:r>
          </w:p>
          <w:p w14:paraId="32B7FCD2"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X-M2M-RI:</w:t>
            </w:r>
            <w:r w:rsidR="00637BE5" w:rsidRPr="00062C7A">
              <w:rPr>
                <w:rFonts w:ascii="Arial" w:hAnsi="Arial"/>
                <w:color w:val="0070C0"/>
                <w:sz w:val="18"/>
                <w:lang w:val="fr-FR"/>
              </w:rPr>
              <w:t xml:space="preserve"> </w:t>
            </w:r>
            <w:r w:rsidRPr="00062C7A">
              <w:rPr>
                <w:rFonts w:ascii="Arial" w:hAnsi="Arial"/>
                <w:color w:val="0070C0"/>
                <w:sz w:val="18"/>
                <w:lang w:val="fr-FR"/>
              </w:rPr>
              <w:t>1234</w:t>
            </w:r>
          </w:p>
          <w:p w14:paraId="576AC001" w14:textId="77777777" w:rsidR="00984819" w:rsidRPr="009743EA" w:rsidRDefault="00984819" w:rsidP="00984819">
            <w:pPr>
              <w:pStyle w:val="TAL"/>
              <w:snapToGrid w:val="0"/>
              <w:ind w:left="284"/>
              <w:jc w:val="both"/>
              <w:rPr>
                <w:color w:val="0070C0"/>
              </w:rPr>
            </w:pPr>
            <w:r w:rsidRPr="009743EA">
              <w:rPr>
                <w:color w:val="0070C0"/>
              </w:rPr>
              <w:t>X-M2M-RVI:</w:t>
            </w:r>
            <w:r w:rsidR="00637BE5" w:rsidRPr="009743EA">
              <w:rPr>
                <w:color w:val="0070C0"/>
              </w:rPr>
              <w:t xml:space="preserve"> </w:t>
            </w:r>
            <w:r w:rsidRPr="009743EA">
              <w:rPr>
                <w:color w:val="0070C0"/>
              </w:rPr>
              <w:t>2a</w:t>
            </w:r>
          </w:p>
          <w:p w14:paraId="3554DDA6" w14:textId="77777777" w:rsidR="003C3949" w:rsidRPr="009743EA" w:rsidRDefault="003C3949" w:rsidP="00763585">
            <w:pPr>
              <w:widowControl w:val="0"/>
              <w:overflowPunct/>
              <w:spacing w:after="0"/>
              <w:ind w:left="284"/>
              <w:textAlignment w:val="auto"/>
              <w:rPr>
                <w:rFonts w:ascii="Arial" w:hAnsi="Arial"/>
                <w:color w:val="0070C0"/>
                <w:sz w:val="18"/>
              </w:rPr>
            </w:pPr>
          </w:p>
          <w:p w14:paraId="13C809BE" w14:textId="77777777" w:rsidR="003C3949" w:rsidRPr="009743EA" w:rsidRDefault="003C3949" w:rsidP="00763585">
            <w:pPr>
              <w:widowControl w:val="0"/>
              <w:overflowPunct/>
              <w:spacing w:after="0"/>
              <w:ind w:left="284"/>
              <w:textAlignment w:val="auto"/>
              <w:rPr>
                <w:rFonts w:ascii="Arial" w:hAnsi="Arial"/>
                <w:color w:val="0070C0"/>
                <w:sz w:val="18"/>
              </w:rPr>
            </w:pPr>
          </w:p>
          <w:p w14:paraId="7C2A68BB" w14:textId="77777777" w:rsidR="003C3949" w:rsidRPr="009743EA" w:rsidRDefault="003C3949" w:rsidP="00763585">
            <w:pPr>
              <w:widowControl w:val="0"/>
              <w:overflowPunct/>
              <w:spacing w:after="0"/>
              <w:ind w:left="284"/>
              <w:textAlignment w:val="auto"/>
              <w:rPr>
                <w:rFonts w:ascii="Arial" w:hAnsi="Arial"/>
                <w:color w:val="0070C0"/>
                <w:sz w:val="18"/>
              </w:rPr>
            </w:pPr>
          </w:p>
          <w:p w14:paraId="0200BC4F" w14:textId="77777777" w:rsidR="003C3949" w:rsidRPr="009743EA" w:rsidRDefault="003C3949" w:rsidP="00763585">
            <w:pPr>
              <w:widowControl w:val="0"/>
              <w:overflowPunct/>
              <w:spacing w:after="0"/>
              <w:ind w:left="284"/>
              <w:textAlignment w:val="auto"/>
              <w:rPr>
                <w:rFonts w:ascii="Arial" w:hAnsi="Arial"/>
                <w:b/>
                <w:color w:val="0070C0"/>
                <w:sz w:val="18"/>
              </w:rPr>
            </w:pPr>
            <w:r w:rsidRPr="009743EA">
              <w:rPr>
                <w:rFonts w:ascii="Arial" w:hAnsi="Arial"/>
                <w:b/>
                <w:color w:val="0070C0"/>
                <w:sz w:val="18"/>
              </w:rPr>
              <w:t>HTTP</w:t>
            </w:r>
            <w:r w:rsidR="00637BE5" w:rsidRPr="009743EA">
              <w:rPr>
                <w:rFonts w:ascii="Arial" w:hAnsi="Arial"/>
                <w:b/>
                <w:color w:val="0070C0"/>
                <w:sz w:val="18"/>
              </w:rPr>
              <w:t xml:space="preserve"> </w:t>
            </w:r>
            <w:r w:rsidRPr="009743EA">
              <w:rPr>
                <w:rFonts w:ascii="Arial" w:hAnsi="Arial"/>
                <w:b/>
                <w:color w:val="0070C0"/>
                <w:sz w:val="18"/>
              </w:rPr>
              <w:t>Response:</w:t>
            </w:r>
          </w:p>
          <w:p w14:paraId="7144C53D" w14:textId="77777777" w:rsidR="003C3949" w:rsidRPr="009743EA" w:rsidRDefault="003C3949" w:rsidP="00763585">
            <w:pPr>
              <w:widowControl w:val="0"/>
              <w:overflowPunct/>
              <w:spacing w:after="0"/>
              <w:ind w:left="284"/>
              <w:textAlignment w:val="auto"/>
              <w:rPr>
                <w:rFonts w:ascii="Arial" w:hAnsi="Arial"/>
                <w:color w:val="0070C0"/>
                <w:sz w:val="18"/>
              </w:rPr>
            </w:pPr>
          </w:p>
          <w:p w14:paraId="764FAB3F"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HTTP/1.1</w:t>
            </w:r>
            <w:r w:rsidR="00637BE5" w:rsidRPr="009743EA">
              <w:rPr>
                <w:rFonts w:ascii="Arial" w:hAnsi="Arial"/>
                <w:color w:val="0070C0"/>
                <w:sz w:val="18"/>
              </w:rPr>
              <w:t xml:space="preserve"> </w:t>
            </w:r>
            <w:r w:rsidRPr="009743EA">
              <w:rPr>
                <w:rFonts w:ascii="Arial" w:hAnsi="Arial"/>
                <w:color w:val="0070C0"/>
                <w:sz w:val="18"/>
              </w:rPr>
              <w:t>200</w:t>
            </w:r>
            <w:r w:rsidR="00637BE5" w:rsidRPr="009743EA">
              <w:rPr>
                <w:rFonts w:ascii="Arial" w:hAnsi="Arial"/>
                <w:color w:val="0070C0"/>
                <w:sz w:val="18"/>
              </w:rPr>
              <w:t xml:space="preserve"> </w:t>
            </w:r>
            <w:r w:rsidRPr="009743EA">
              <w:rPr>
                <w:rFonts w:ascii="Arial" w:hAnsi="Arial"/>
                <w:color w:val="0070C0"/>
                <w:sz w:val="18"/>
              </w:rPr>
              <w:t>OK</w:t>
            </w:r>
          </w:p>
          <w:p w14:paraId="69698AFE"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X-M2M-RI:</w:t>
            </w:r>
            <w:r w:rsidR="00637BE5" w:rsidRPr="00062C7A">
              <w:rPr>
                <w:rFonts w:ascii="Arial" w:hAnsi="Arial"/>
                <w:color w:val="0070C0"/>
                <w:sz w:val="18"/>
                <w:lang w:val="fr-FR"/>
              </w:rPr>
              <w:t xml:space="preserve"> </w:t>
            </w:r>
            <w:r w:rsidRPr="00062C7A">
              <w:rPr>
                <w:rFonts w:ascii="Arial" w:hAnsi="Arial"/>
                <w:color w:val="0070C0"/>
                <w:sz w:val="18"/>
                <w:lang w:val="fr-FR"/>
              </w:rPr>
              <w:t>1234</w:t>
            </w:r>
          </w:p>
          <w:p w14:paraId="11061CE6"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X-M2M-RSC:</w:t>
            </w:r>
            <w:r w:rsidR="00637BE5" w:rsidRPr="00062C7A">
              <w:rPr>
                <w:rFonts w:ascii="Arial" w:hAnsi="Arial"/>
                <w:color w:val="0070C0"/>
                <w:sz w:val="18"/>
                <w:lang w:val="fr-FR"/>
              </w:rPr>
              <w:t xml:space="preserve"> </w:t>
            </w:r>
            <w:r w:rsidRPr="00062C7A">
              <w:rPr>
                <w:rFonts w:ascii="Arial" w:hAnsi="Arial"/>
                <w:color w:val="0070C0"/>
                <w:sz w:val="18"/>
                <w:lang w:val="fr-FR"/>
              </w:rPr>
              <w:t>2000</w:t>
            </w:r>
          </w:p>
          <w:p w14:paraId="328F693D"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Content-Length:</w:t>
            </w:r>
            <w:r w:rsidR="00637BE5" w:rsidRPr="00062C7A">
              <w:rPr>
                <w:rFonts w:ascii="Arial" w:hAnsi="Arial"/>
                <w:color w:val="0070C0"/>
                <w:sz w:val="18"/>
                <w:lang w:val="fr-FR"/>
              </w:rPr>
              <w:t xml:space="preserve"> </w:t>
            </w:r>
            <w:r w:rsidRPr="00062C7A">
              <w:rPr>
                <w:rFonts w:ascii="Arial" w:hAnsi="Arial"/>
                <w:color w:val="0070C0"/>
                <w:sz w:val="18"/>
                <w:lang w:val="fr-FR"/>
              </w:rPr>
              <w:t>1009</w:t>
            </w:r>
          </w:p>
          <w:p w14:paraId="42C52027"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Content-Type:application/json</w:t>
            </w:r>
          </w:p>
          <w:p w14:paraId="1F6F4D97"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X-M2M-Origin:/mnID</w:t>
            </w:r>
          </w:p>
          <w:p w14:paraId="0C005008" w14:textId="77777777" w:rsidR="00984819" w:rsidRPr="00062C7A" w:rsidRDefault="00984819" w:rsidP="00984819">
            <w:pPr>
              <w:pStyle w:val="TAL"/>
              <w:snapToGrid w:val="0"/>
              <w:ind w:left="284"/>
              <w:jc w:val="both"/>
              <w:rPr>
                <w:color w:val="0070C0"/>
                <w:lang w:val="fr-FR"/>
              </w:rPr>
            </w:pPr>
            <w:r w:rsidRPr="00062C7A">
              <w:rPr>
                <w:color w:val="0070C0"/>
                <w:lang w:val="fr-FR"/>
              </w:rPr>
              <w:t>X-M2M-RVI:</w:t>
            </w:r>
            <w:r w:rsidR="00637BE5" w:rsidRPr="00062C7A">
              <w:rPr>
                <w:color w:val="0070C0"/>
                <w:lang w:val="fr-FR"/>
              </w:rPr>
              <w:t xml:space="preserve"> </w:t>
            </w:r>
            <w:r w:rsidRPr="00062C7A">
              <w:rPr>
                <w:color w:val="0070C0"/>
                <w:lang w:val="fr-FR"/>
              </w:rPr>
              <w:t>2a</w:t>
            </w:r>
          </w:p>
          <w:p w14:paraId="030B02E6" w14:textId="77777777" w:rsidR="003C3949" w:rsidRPr="00062C7A" w:rsidRDefault="003C3949" w:rsidP="00763585">
            <w:pPr>
              <w:widowControl w:val="0"/>
              <w:overflowPunct/>
              <w:spacing w:after="0"/>
              <w:ind w:left="284"/>
              <w:textAlignment w:val="auto"/>
              <w:rPr>
                <w:rFonts w:ascii="Arial" w:hAnsi="Arial"/>
                <w:color w:val="0070C0"/>
                <w:sz w:val="18"/>
                <w:lang w:val="fr-FR"/>
              </w:rPr>
            </w:pPr>
          </w:p>
          <w:p w14:paraId="587AE9AD" w14:textId="77777777" w:rsidR="003C3949" w:rsidRPr="00062C7A" w:rsidRDefault="003C3949" w:rsidP="00763585">
            <w:pPr>
              <w:widowControl w:val="0"/>
              <w:overflowPunct/>
              <w:spacing w:after="0"/>
              <w:ind w:left="284"/>
              <w:textAlignment w:val="auto"/>
              <w:rPr>
                <w:rFonts w:ascii="Arial" w:hAnsi="Arial"/>
                <w:color w:val="0070C0"/>
                <w:sz w:val="18"/>
                <w:lang w:val="fr-FR"/>
              </w:rPr>
            </w:pPr>
          </w:p>
          <w:p w14:paraId="7E636D8F"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w:t>
            </w:r>
          </w:p>
          <w:p w14:paraId="476F0461"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"m2m:cb":</w:t>
            </w:r>
            <w:r w:rsidRPr="00062C7A">
              <w:rPr>
                <w:rFonts w:ascii="Arial" w:hAnsi="Arial"/>
                <w:color w:val="0070C0"/>
                <w:sz w:val="18"/>
                <w:lang w:val="fr-FR"/>
              </w:rPr>
              <w:t xml:space="preserve"> </w:t>
            </w:r>
            <w:r w:rsidR="003C3949" w:rsidRPr="00062C7A">
              <w:rPr>
                <w:rFonts w:ascii="Arial" w:hAnsi="Arial"/>
                <w:color w:val="0070C0"/>
                <w:sz w:val="18"/>
                <w:lang w:val="fr-FR"/>
              </w:rPr>
              <w:t>{</w:t>
            </w:r>
          </w:p>
          <w:p w14:paraId="0907D9C7"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"acpi":</w:t>
            </w:r>
            <w:r w:rsidRPr="00062C7A">
              <w:rPr>
                <w:rFonts w:ascii="Arial" w:hAnsi="Arial"/>
                <w:color w:val="0070C0"/>
                <w:sz w:val="18"/>
                <w:lang w:val="fr-FR"/>
              </w:rPr>
              <w:t xml:space="preserve"> </w:t>
            </w:r>
            <w:r w:rsidR="003C3949" w:rsidRPr="00307E47">
              <w:rPr>
                <w:rFonts w:ascii="Arial" w:hAnsi="Arial"/>
                <w:color w:val="0070C0"/>
                <w:sz w:val="18"/>
                <w:lang w:val="fr-FR"/>
              </w:rPr>
              <w:t>[</w:t>
            </w:r>
          </w:p>
          <w:p w14:paraId="0D3A6749"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"mnIDAcp"</w:t>
            </w:r>
          </w:p>
          <w:p w14:paraId="149913A5"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w:t>
            </w:r>
          </w:p>
          <w:p w14:paraId="4F93564A"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"csi":</w:t>
            </w:r>
            <w:r w:rsidRPr="00062C7A">
              <w:rPr>
                <w:rFonts w:ascii="Arial" w:hAnsi="Arial"/>
                <w:color w:val="0070C0"/>
                <w:sz w:val="18"/>
                <w:lang w:val="fr-FR"/>
              </w:rPr>
              <w:t xml:space="preserve"> </w:t>
            </w:r>
            <w:r w:rsidR="003C3949" w:rsidRPr="00062C7A">
              <w:rPr>
                <w:rFonts w:ascii="Arial" w:hAnsi="Arial"/>
                <w:color w:val="0070C0"/>
                <w:sz w:val="18"/>
                <w:lang w:val="fr-FR"/>
              </w:rPr>
              <w:t>"/mnID",</w:t>
            </w:r>
          </w:p>
          <w:p w14:paraId="62623B4F"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"cst":</w:t>
            </w:r>
            <w:r w:rsidRPr="00062C7A">
              <w:rPr>
                <w:rFonts w:ascii="Arial" w:hAnsi="Arial"/>
                <w:color w:val="0070C0"/>
                <w:sz w:val="18"/>
                <w:lang w:val="fr-FR"/>
              </w:rPr>
              <w:t xml:space="preserve"> </w:t>
            </w:r>
            <w:r w:rsidR="003C3949" w:rsidRPr="00062C7A">
              <w:rPr>
                <w:rFonts w:ascii="Arial" w:hAnsi="Arial"/>
                <w:color w:val="0070C0"/>
                <w:sz w:val="18"/>
                <w:lang w:val="fr-FR"/>
              </w:rPr>
              <w:t>2,</w:t>
            </w:r>
          </w:p>
          <w:p w14:paraId="6D8A2B26"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"csz":</w:t>
            </w:r>
            <w:r w:rsidRPr="00062C7A">
              <w:rPr>
                <w:rFonts w:ascii="Arial" w:hAnsi="Arial"/>
                <w:color w:val="0070C0"/>
                <w:sz w:val="18"/>
                <w:lang w:val="fr-FR"/>
              </w:rPr>
              <w:t xml:space="preserve"> </w:t>
            </w:r>
            <w:r w:rsidR="003C3949" w:rsidRPr="00307E47">
              <w:rPr>
                <w:rFonts w:ascii="Arial" w:hAnsi="Arial"/>
                <w:color w:val="0070C0"/>
                <w:sz w:val="18"/>
                <w:lang w:val="fr-FR"/>
              </w:rPr>
              <w:t>[</w:t>
            </w:r>
          </w:p>
          <w:p w14:paraId="68A64EC2"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"application/xml",</w:t>
            </w:r>
          </w:p>
          <w:p w14:paraId="4F284F5A"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"application/json"</w:t>
            </w:r>
          </w:p>
          <w:p w14:paraId="58791898"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w:t>
            </w:r>
          </w:p>
          <w:p w14:paraId="38B16473"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"ct":</w:t>
            </w:r>
            <w:r w:rsidRPr="00062C7A">
              <w:rPr>
                <w:rFonts w:ascii="Arial" w:hAnsi="Arial"/>
                <w:color w:val="0070C0"/>
                <w:sz w:val="18"/>
                <w:lang w:val="fr-FR"/>
              </w:rPr>
              <w:t xml:space="preserve"> </w:t>
            </w:r>
            <w:r w:rsidR="003C3949" w:rsidRPr="00062C7A">
              <w:rPr>
                <w:rFonts w:ascii="Arial" w:hAnsi="Arial"/>
                <w:color w:val="0070C0"/>
                <w:sz w:val="18"/>
                <w:lang w:val="fr-FR"/>
              </w:rPr>
              <w:t>"20180727T135221",</w:t>
            </w:r>
          </w:p>
          <w:p w14:paraId="08675278"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"lbl":</w:t>
            </w:r>
            <w:r w:rsidRPr="00062C7A">
              <w:rPr>
                <w:rFonts w:ascii="Arial" w:hAnsi="Arial"/>
                <w:color w:val="0070C0"/>
                <w:sz w:val="18"/>
                <w:lang w:val="fr-FR"/>
              </w:rPr>
              <w:t xml:space="preserve"> </w:t>
            </w:r>
            <w:r w:rsidR="003C3949" w:rsidRPr="00307E47">
              <w:rPr>
                <w:rFonts w:ascii="Arial" w:hAnsi="Arial"/>
                <w:color w:val="0070C0"/>
                <w:sz w:val="18"/>
                <w:lang w:val="fr-FR"/>
              </w:rPr>
              <w:t>[</w:t>
            </w:r>
          </w:p>
          <w:p w14:paraId="7ED36C07"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"17.0.0+",</w:t>
            </w:r>
          </w:p>
          <w:p w14:paraId="0FE44FB8"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"ID-CSE-01"</w:t>
            </w:r>
          </w:p>
          <w:p w14:paraId="44D2ED08"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w:t>
            </w:r>
          </w:p>
          <w:p w14:paraId="6ADC25AB"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"lt":</w:t>
            </w:r>
            <w:r w:rsidRPr="00062C7A">
              <w:rPr>
                <w:rFonts w:ascii="Arial" w:hAnsi="Arial"/>
                <w:color w:val="0070C0"/>
                <w:sz w:val="18"/>
                <w:lang w:val="fr-FR"/>
              </w:rPr>
              <w:t xml:space="preserve"> </w:t>
            </w:r>
            <w:r w:rsidR="003C3949" w:rsidRPr="00062C7A">
              <w:rPr>
                <w:rFonts w:ascii="Arial" w:hAnsi="Arial"/>
                <w:color w:val="0070C0"/>
                <w:sz w:val="18"/>
                <w:lang w:val="fr-FR"/>
              </w:rPr>
              <w:t>"20180727T135221",</w:t>
            </w:r>
          </w:p>
          <w:p w14:paraId="1A9E0231"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"m2m:acp":</w:t>
            </w:r>
            <w:r w:rsidRPr="00062C7A">
              <w:rPr>
                <w:rFonts w:ascii="Arial" w:hAnsi="Arial"/>
                <w:color w:val="0070C0"/>
                <w:sz w:val="18"/>
                <w:lang w:val="fr-FR"/>
              </w:rPr>
              <w:t xml:space="preserve"> </w:t>
            </w:r>
            <w:r w:rsidR="003C3949" w:rsidRPr="00307E47">
              <w:rPr>
                <w:rFonts w:ascii="Arial" w:hAnsi="Arial"/>
                <w:color w:val="0070C0"/>
                <w:sz w:val="18"/>
                <w:lang w:val="fr-FR"/>
              </w:rPr>
              <w:t>[</w:t>
            </w:r>
          </w:p>
          <w:p w14:paraId="3AC6C906"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w:t>
            </w:r>
          </w:p>
          <w:p w14:paraId="771ABFFF"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"ct":</w:t>
            </w:r>
            <w:r w:rsidRPr="00062C7A">
              <w:rPr>
                <w:rFonts w:ascii="Arial" w:hAnsi="Arial"/>
                <w:color w:val="0070C0"/>
                <w:sz w:val="18"/>
                <w:lang w:val="fr-FR"/>
              </w:rPr>
              <w:t xml:space="preserve"> </w:t>
            </w:r>
            <w:r w:rsidR="003C3949" w:rsidRPr="00062C7A">
              <w:rPr>
                <w:rFonts w:ascii="Arial" w:hAnsi="Arial"/>
                <w:color w:val="0070C0"/>
                <w:sz w:val="18"/>
                <w:lang w:val="fr-FR"/>
              </w:rPr>
              <w:t>"20180723T141039",</w:t>
            </w:r>
          </w:p>
          <w:p w14:paraId="58448B27"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"et":</w:t>
            </w:r>
            <w:r w:rsidRPr="00062C7A">
              <w:rPr>
                <w:rFonts w:ascii="Arial" w:hAnsi="Arial"/>
                <w:color w:val="0070C0"/>
                <w:sz w:val="18"/>
                <w:lang w:val="fr-FR"/>
              </w:rPr>
              <w:t xml:space="preserve"> </w:t>
            </w:r>
            <w:r w:rsidR="003C3949" w:rsidRPr="00062C7A">
              <w:rPr>
                <w:rFonts w:ascii="Arial" w:hAnsi="Arial"/>
                <w:color w:val="0070C0"/>
                <w:sz w:val="18"/>
                <w:lang w:val="fr-FR"/>
              </w:rPr>
              <w:t>"99991231T235959",</w:t>
            </w:r>
          </w:p>
          <w:p w14:paraId="589B3833"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"lbl":</w:t>
            </w:r>
            <w:r w:rsidRPr="00062C7A">
              <w:rPr>
                <w:rFonts w:ascii="Arial" w:hAnsi="Arial"/>
                <w:color w:val="0070C0"/>
                <w:sz w:val="18"/>
                <w:lang w:val="fr-FR"/>
              </w:rPr>
              <w:t xml:space="preserve"> </w:t>
            </w:r>
            <w:r w:rsidR="003C3949" w:rsidRPr="00307E47">
              <w:rPr>
                <w:rFonts w:ascii="Arial" w:hAnsi="Arial"/>
                <w:color w:val="0070C0"/>
                <w:sz w:val="18"/>
                <w:lang w:val="fr-FR"/>
              </w:rPr>
              <w:t>[</w:t>
            </w:r>
          </w:p>
          <w:p w14:paraId="55C7DEFB"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"cseAcp"</w:t>
            </w:r>
          </w:p>
          <w:p w14:paraId="6FC236F2"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w:t>
            </w:r>
          </w:p>
          <w:p w14:paraId="08C2D41C"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"lt":</w:t>
            </w:r>
            <w:r w:rsidRPr="00062C7A">
              <w:rPr>
                <w:rFonts w:ascii="Arial" w:hAnsi="Arial"/>
                <w:color w:val="0070C0"/>
                <w:sz w:val="18"/>
                <w:lang w:val="fr-FR"/>
              </w:rPr>
              <w:t xml:space="preserve"> </w:t>
            </w:r>
            <w:r w:rsidR="003C3949" w:rsidRPr="00062C7A">
              <w:rPr>
                <w:rFonts w:ascii="Arial" w:hAnsi="Arial"/>
                <w:color w:val="0070C0"/>
                <w:sz w:val="18"/>
                <w:lang w:val="fr-FR"/>
              </w:rPr>
              <w:t>"20180723T141039",</w:t>
            </w:r>
          </w:p>
          <w:p w14:paraId="354FE2C1" w14:textId="77777777" w:rsidR="003C3949" w:rsidRPr="000D6D95" w:rsidRDefault="00637BE5" w:rsidP="00763585">
            <w:pPr>
              <w:widowControl w:val="0"/>
              <w:overflowPunct/>
              <w:spacing w:after="0"/>
              <w:ind w:left="284"/>
              <w:textAlignment w:val="auto"/>
              <w:rPr>
                <w:rFonts w:ascii="Arial" w:hAnsi="Arial"/>
                <w:color w:val="0070C0"/>
                <w:sz w:val="18"/>
              </w:rPr>
            </w:pPr>
            <w:r w:rsidRPr="00062C7A">
              <w:rPr>
                <w:rFonts w:ascii="Arial" w:hAnsi="Arial"/>
                <w:color w:val="0070C0"/>
                <w:sz w:val="18"/>
                <w:lang w:val="fr-FR"/>
              </w:rPr>
              <w:t xml:space="preserve">                </w:t>
            </w:r>
            <w:r w:rsidR="003C3949" w:rsidRPr="000D6D95">
              <w:rPr>
                <w:rFonts w:ascii="Arial" w:hAnsi="Arial"/>
                <w:color w:val="0070C0"/>
                <w:sz w:val="18"/>
              </w:rPr>
              <w:t>"pi":</w:t>
            </w:r>
            <w:r w:rsidRPr="000D6D95">
              <w:rPr>
                <w:rFonts w:ascii="Arial" w:hAnsi="Arial"/>
                <w:color w:val="0070C0"/>
                <w:sz w:val="18"/>
              </w:rPr>
              <w:t xml:space="preserve"> </w:t>
            </w:r>
            <w:r w:rsidR="003C3949" w:rsidRPr="000D6D95">
              <w:rPr>
                <w:rFonts w:ascii="Arial" w:hAnsi="Arial"/>
                <w:color w:val="0070C0"/>
                <w:sz w:val="18"/>
              </w:rPr>
              <w:t>"mnID",</w:t>
            </w:r>
          </w:p>
          <w:p w14:paraId="54BAE2E0"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"pv":</w:t>
            </w:r>
            <w:r w:rsidRPr="000D6D95">
              <w:rPr>
                <w:rFonts w:ascii="Arial" w:hAnsi="Arial"/>
                <w:color w:val="0070C0"/>
                <w:sz w:val="18"/>
              </w:rPr>
              <w:t xml:space="preserve"> </w:t>
            </w:r>
            <w:r w:rsidR="003C3949" w:rsidRPr="000D6D95">
              <w:rPr>
                <w:rFonts w:ascii="Arial" w:hAnsi="Arial"/>
                <w:color w:val="0070C0"/>
                <w:sz w:val="18"/>
              </w:rPr>
              <w:t>{</w:t>
            </w:r>
          </w:p>
          <w:p w14:paraId="209E8045"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"acr":</w:t>
            </w:r>
            <w:r w:rsidRPr="000D6D95">
              <w:rPr>
                <w:rFonts w:ascii="Arial" w:hAnsi="Arial"/>
                <w:color w:val="0070C0"/>
                <w:sz w:val="18"/>
              </w:rPr>
              <w:t xml:space="preserve"> </w:t>
            </w:r>
            <w:r w:rsidR="003C3949" w:rsidRPr="000D6D95">
              <w:rPr>
                <w:rFonts w:ascii="Arial" w:hAnsi="Arial"/>
                <w:color w:val="0070C0"/>
                <w:sz w:val="18"/>
              </w:rPr>
              <w:t>[</w:t>
            </w:r>
          </w:p>
          <w:p w14:paraId="7BABA92F"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w:t>
            </w:r>
          </w:p>
          <w:p w14:paraId="03867347"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"acco":</w:t>
            </w:r>
            <w:r w:rsidRPr="000D6D95">
              <w:rPr>
                <w:rFonts w:ascii="Arial" w:hAnsi="Arial"/>
                <w:color w:val="0070C0"/>
                <w:sz w:val="18"/>
              </w:rPr>
              <w:t xml:space="preserve"> </w:t>
            </w:r>
            <w:r w:rsidR="003C3949" w:rsidRPr="000D6D95">
              <w:rPr>
                <w:rFonts w:ascii="Arial" w:hAnsi="Arial"/>
                <w:color w:val="0070C0"/>
                <w:sz w:val="18"/>
              </w:rPr>
              <w:t>{</w:t>
            </w:r>
          </w:p>
          <w:p w14:paraId="5801205E"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"acip":</w:t>
            </w:r>
            <w:r w:rsidRPr="000D6D95">
              <w:rPr>
                <w:rFonts w:ascii="Arial" w:hAnsi="Arial"/>
                <w:color w:val="0070C0"/>
                <w:sz w:val="18"/>
              </w:rPr>
              <w:t xml:space="preserve"> </w:t>
            </w:r>
            <w:r w:rsidR="003C3949" w:rsidRPr="000D6D95">
              <w:rPr>
                <w:rFonts w:ascii="Arial" w:hAnsi="Arial"/>
                <w:color w:val="0070C0"/>
                <w:sz w:val="18"/>
              </w:rPr>
              <w:t>{</w:t>
            </w:r>
          </w:p>
          <w:p w14:paraId="3E438B1E"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"ipv4":</w:t>
            </w:r>
            <w:r w:rsidRPr="000D6D95">
              <w:rPr>
                <w:rFonts w:ascii="Arial" w:hAnsi="Arial"/>
                <w:color w:val="0070C0"/>
                <w:sz w:val="18"/>
              </w:rPr>
              <w:t xml:space="preserve"> </w:t>
            </w:r>
            <w:r w:rsidR="003C3949" w:rsidRPr="000D6D95">
              <w:rPr>
                <w:rFonts w:ascii="Arial" w:hAnsi="Arial"/>
                <w:color w:val="0070C0"/>
                <w:sz w:val="18"/>
              </w:rPr>
              <w:t>[</w:t>
            </w:r>
          </w:p>
          <w:p w14:paraId="403CD6FD"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"127.0.0.1/0"</w:t>
            </w:r>
          </w:p>
          <w:p w14:paraId="7910809F"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w:t>
            </w:r>
          </w:p>
          <w:p w14:paraId="0923565E"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w:t>
            </w:r>
          </w:p>
          <w:p w14:paraId="2BB4F857"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"actw":</w:t>
            </w:r>
            <w:r w:rsidRPr="000D6D95">
              <w:rPr>
                <w:rFonts w:ascii="Arial" w:hAnsi="Arial"/>
                <w:color w:val="0070C0"/>
                <w:sz w:val="18"/>
              </w:rPr>
              <w:t xml:space="preserve"> </w:t>
            </w:r>
            <w:r w:rsidR="003C3949" w:rsidRPr="000D6D95">
              <w:rPr>
                <w:rFonts w:ascii="Arial" w:hAnsi="Arial"/>
                <w:color w:val="0070C0"/>
                <w:sz w:val="18"/>
              </w:rPr>
              <w:t>[</w:t>
            </w:r>
          </w:p>
          <w:p w14:paraId="58A7F12E"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w:t>
            </w:r>
            <w:r w:rsidRPr="000D6D95">
              <w:rPr>
                <w:rFonts w:ascii="Arial" w:hAnsi="Arial"/>
                <w:color w:val="0070C0"/>
                <w:sz w:val="18"/>
              </w:rPr>
              <w:t xml:space="preserve"> </w:t>
            </w:r>
            <w:r w:rsidR="003C3949" w:rsidRPr="000D6D95">
              <w:rPr>
                <w:rFonts w:ascii="Arial" w:hAnsi="Arial"/>
                <w:color w:val="0070C0"/>
                <w:sz w:val="18"/>
              </w:rPr>
              <w:t>*</w:t>
            </w:r>
            <w:r w:rsidRPr="000D6D95">
              <w:rPr>
                <w:rFonts w:ascii="Arial" w:hAnsi="Arial"/>
                <w:color w:val="0070C0"/>
                <w:sz w:val="18"/>
              </w:rPr>
              <w:t xml:space="preserve"> </w:t>
            </w:r>
            <w:r w:rsidR="003C3949" w:rsidRPr="000D6D95">
              <w:rPr>
                <w:rFonts w:ascii="Arial" w:hAnsi="Arial"/>
                <w:color w:val="0070C0"/>
                <w:sz w:val="18"/>
              </w:rPr>
              <w:t>*</w:t>
            </w:r>
            <w:r w:rsidRPr="000D6D95">
              <w:rPr>
                <w:rFonts w:ascii="Arial" w:hAnsi="Arial"/>
                <w:color w:val="0070C0"/>
                <w:sz w:val="18"/>
              </w:rPr>
              <w:t xml:space="preserve"> </w:t>
            </w:r>
            <w:r w:rsidR="003C3949" w:rsidRPr="000D6D95">
              <w:rPr>
                <w:rFonts w:ascii="Arial" w:hAnsi="Arial"/>
                <w:color w:val="0070C0"/>
                <w:sz w:val="18"/>
              </w:rPr>
              <w:t>*</w:t>
            </w:r>
            <w:r w:rsidRPr="000D6D95">
              <w:rPr>
                <w:rFonts w:ascii="Arial" w:hAnsi="Arial"/>
                <w:color w:val="0070C0"/>
                <w:sz w:val="18"/>
              </w:rPr>
              <w:t xml:space="preserve"> </w:t>
            </w:r>
            <w:r w:rsidR="003C3949" w:rsidRPr="000D6D95">
              <w:rPr>
                <w:rFonts w:ascii="Arial" w:hAnsi="Arial"/>
                <w:color w:val="0070C0"/>
                <w:sz w:val="18"/>
              </w:rPr>
              <w:t>*</w:t>
            </w:r>
            <w:r w:rsidRPr="000D6D95">
              <w:rPr>
                <w:rFonts w:ascii="Arial" w:hAnsi="Arial"/>
                <w:color w:val="0070C0"/>
                <w:sz w:val="18"/>
              </w:rPr>
              <w:t xml:space="preserve"> </w:t>
            </w:r>
            <w:r w:rsidR="003C3949" w:rsidRPr="000D6D95">
              <w:rPr>
                <w:rFonts w:ascii="Arial" w:hAnsi="Arial"/>
                <w:color w:val="0070C0"/>
                <w:sz w:val="18"/>
              </w:rPr>
              <w:t>*"</w:t>
            </w:r>
          </w:p>
          <w:p w14:paraId="3DDC47CE"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w:t>
            </w:r>
          </w:p>
          <w:p w14:paraId="46BB785C"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w:t>
            </w:r>
          </w:p>
          <w:p w14:paraId="2105490D"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"acop":</w:t>
            </w:r>
            <w:r w:rsidRPr="000D6D95">
              <w:rPr>
                <w:rFonts w:ascii="Arial" w:hAnsi="Arial"/>
                <w:color w:val="0070C0"/>
                <w:sz w:val="18"/>
              </w:rPr>
              <w:t xml:space="preserve"> </w:t>
            </w:r>
            <w:r w:rsidR="003C3949" w:rsidRPr="000D6D95">
              <w:rPr>
                <w:rFonts w:ascii="Arial" w:hAnsi="Arial"/>
                <w:color w:val="0070C0"/>
                <w:sz w:val="18"/>
              </w:rPr>
              <w:t>63,</w:t>
            </w:r>
          </w:p>
          <w:p w14:paraId="62D03337"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"acor":</w:t>
            </w:r>
            <w:r w:rsidRPr="000D6D95">
              <w:rPr>
                <w:rFonts w:ascii="Arial" w:hAnsi="Arial"/>
                <w:color w:val="0070C0"/>
                <w:sz w:val="18"/>
              </w:rPr>
              <w:t xml:space="preserve"> </w:t>
            </w:r>
            <w:r w:rsidR="003C3949" w:rsidRPr="000D6D95">
              <w:rPr>
                <w:rFonts w:ascii="Arial" w:hAnsi="Arial"/>
                <w:color w:val="0070C0"/>
                <w:sz w:val="18"/>
              </w:rPr>
              <w:t>[</w:t>
            </w:r>
          </w:p>
          <w:p w14:paraId="6849A75C"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w:t>
            </w:r>
          </w:p>
          <w:p w14:paraId="6CA66137"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w:t>
            </w:r>
          </w:p>
          <w:p w14:paraId="45EC714B"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w:t>
            </w:r>
          </w:p>
          <w:p w14:paraId="1AC31CE5"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w:t>
            </w:r>
          </w:p>
          <w:p w14:paraId="4A383E14"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w:t>
            </w:r>
          </w:p>
          <w:p w14:paraId="6AB26AA4"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"pvs":</w:t>
            </w:r>
            <w:r w:rsidRPr="000D6D95">
              <w:rPr>
                <w:rFonts w:ascii="Arial" w:hAnsi="Arial"/>
                <w:color w:val="0070C0"/>
                <w:sz w:val="18"/>
              </w:rPr>
              <w:t xml:space="preserve"> </w:t>
            </w:r>
            <w:r w:rsidR="003C3949" w:rsidRPr="000D6D95">
              <w:rPr>
                <w:rFonts w:ascii="Arial" w:hAnsi="Arial"/>
                <w:color w:val="0070C0"/>
                <w:sz w:val="18"/>
              </w:rPr>
              <w:t>{</w:t>
            </w:r>
          </w:p>
          <w:p w14:paraId="59B20C90" w14:textId="77777777" w:rsidR="003C3949" w:rsidRPr="005A2D7C"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"acr":</w:t>
            </w:r>
            <w:r w:rsidRPr="000D6D95">
              <w:rPr>
                <w:rFonts w:ascii="Arial" w:hAnsi="Arial"/>
                <w:color w:val="0070C0"/>
                <w:sz w:val="18"/>
              </w:rPr>
              <w:t xml:space="preserve"> </w:t>
            </w:r>
            <w:r w:rsidR="003C3949" w:rsidRPr="000D6D95">
              <w:rPr>
                <w:rFonts w:ascii="Arial" w:hAnsi="Arial"/>
                <w:color w:val="0070C0"/>
                <w:sz w:val="18"/>
              </w:rPr>
              <w:t>[</w:t>
            </w:r>
          </w:p>
          <w:p w14:paraId="1E98DB3D" w14:textId="77777777" w:rsidR="003C3949" w:rsidRPr="009743EA" w:rsidRDefault="00637BE5"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3C3949" w:rsidRPr="009743EA">
              <w:rPr>
                <w:rFonts w:ascii="Arial" w:hAnsi="Arial"/>
                <w:color w:val="0070C0"/>
                <w:sz w:val="18"/>
              </w:rPr>
              <w:t>{</w:t>
            </w:r>
          </w:p>
          <w:p w14:paraId="691F6E5A" w14:textId="77777777" w:rsidR="003C3949" w:rsidRPr="009743EA" w:rsidRDefault="00637BE5"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3C3949" w:rsidRPr="009743EA">
              <w:rPr>
                <w:rFonts w:ascii="Arial" w:hAnsi="Arial"/>
                <w:color w:val="0070C0"/>
                <w:sz w:val="18"/>
              </w:rPr>
              <w:t>"acco":</w:t>
            </w:r>
            <w:r w:rsidRPr="009743EA">
              <w:rPr>
                <w:rFonts w:ascii="Arial" w:hAnsi="Arial"/>
                <w:color w:val="0070C0"/>
                <w:sz w:val="18"/>
              </w:rPr>
              <w:t xml:space="preserve"> </w:t>
            </w:r>
            <w:r w:rsidR="003C3949" w:rsidRPr="009743EA">
              <w:rPr>
                <w:rFonts w:ascii="Arial" w:hAnsi="Arial"/>
                <w:color w:val="0070C0"/>
                <w:sz w:val="18"/>
              </w:rPr>
              <w:t>{</w:t>
            </w:r>
          </w:p>
          <w:p w14:paraId="75D95F90" w14:textId="77777777" w:rsidR="003C3949" w:rsidRPr="009743EA" w:rsidRDefault="00637BE5"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3C3949" w:rsidRPr="009743EA">
              <w:rPr>
                <w:rFonts w:ascii="Arial" w:hAnsi="Arial"/>
                <w:color w:val="0070C0"/>
                <w:sz w:val="18"/>
              </w:rPr>
              <w:t>"acip":</w:t>
            </w:r>
            <w:r w:rsidRPr="009743EA">
              <w:rPr>
                <w:rFonts w:ascii="Arial" w:hAnsi="Arial"/>
                <w:color w:val="0070C0"/>
                <w:sz w:val="18"/>
              </w:rPr>
              <w:t xml:space="preserve"> </w:t>
            </w:r>
            <w:r w:rsidR="003C3949" w:rsidRPr="009743EA">
              <w:rPr>
                <w:rFonts w:ascii="Arial" w:hAnsi="Arial"/>
                <w:color w:val="0070C0"/>
                <w:sz w:val="18"/>
              </w:rPr>
              <w:t>{</w:t>
            </w:r>
          </w:p>
          <w:p w14:paraId="2F341498" w14:textId="77777777" w:rsidR="003C3949" w:rsidRPr="000D6D95" w:rsidRDefault="00637BE5" w:rsidP="005A2D7C">
            <w:pPr>
              <w:pStyle w:val="TAL"/>
              <w:snapToGrid w:val="0"/>
              <w:ind w:left="284"/>
              <w:jc w:val="both"/>
              <w:rPr>
                <w:color w:val="0070C0"/>
              </w:rPr>
            </w:pPr>
            <w:r w:rsidRPr="004A2BF0">
              <w:rPr>
                <w:color w:val="0070C0"/>
              </w:rPr>
              <w:t xml:space="preserve">                                    </w:t>
            </w:r>
            <w:r w:rsidR="003C3949" w:rsidRPr="004A2BF0">
              <w:rPr>
                <w:color w:val="0070C0"/>
              </w:rPr>
              <w:t>"i</w:t>
            </w:r>
            <w:r w:rsidR="003C3949" w:rsidRPr="000D6D95">
              <w:rPr>
                <w:color w:val="0070C0"/>
              </w:rPr>
              <w:t>pv4":</w:t>
            </w:r>
            <w:r w:rsidRPr="000D6D95">
              <w:rPr>
                <w:color w:val="0070C0"/>
              </w:rPr>
              <w:t xml:space="preserve"> </w:t>
            </w:r>
            <w:r w:rsidR="003C3949" w:rsidRPr="000D6D95">
              <w:rPr>
                <w:color w:val="0070C0"/>
              </w:rPr>
              <w:t>[</w:t>
            </w:r>
          </w:p>
          <w:p w14:paraId="7C06D9AA"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"127.0.0.1/0",</w:t>
            </w:r>
          </w:p>
          <w:p w14:paraId="2DD955C8"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"127.0.0.1/1"</w:t>
            </w:r>
          </w:p>
          <w:p w14:paraId="05BC996D"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w:t>
            </w:r>
          </w:p>
          <w:p w14:paraId="2F568DD1"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w:t>
            </w:r>
          </w:p>
          <w:p w14:paraId="268B4CA4"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"actw":</w:t>
            </w:r>
            <w:r w:rsidRPr="005A2D7C">
              <w:rPr>
                <w:color w:val="0070C0"/>
              </w:rPr>
              <w:t xml:space="preserve"> </w:t>
            </w:r>
            <w:r w:rsidR="003C3949" w:rsidRPr="005A2D7C">
              <w:rPr>
                <w:color w:val="0070C0"/>
              </w:rPr>
              <w:t>[</w:t>
            </w:r>
          </w:p>
          <w:p w14:paraId="4907EE85"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w:t>
            </w:r>
            <w:r w:rsidRPr="005A2D7C">
              <w:rPr>
                <w:color w:val="0070C0"/>
              </w:rPr>
              <w:t xml:space="preserve"> </w:t>
            </w:r>
            <w:r w:rsidR="003C3949" w:rsidRPr="005A2D7C">
              <w:rPr>
                <w:color w:val="0070C0"/>
              </w:rPr>
              <w:t>*</w:t>
            </w:r>
            <w:r w:rsidRPr="005A2D7C">
              <w:rPr>
                <w:color w:val="0070C0"/>
              </w:rPr>
              <w:t xml:space="preserve"> </w:t>
            </w:r>
            <w:r w:rsidR="003C3949" w:rsidRPr="005A2D7C">
              <w:rPr>
                <w:color w:val="0070C0"/>
              </w:rPr>
              <w:t>*</w:t>
            </w:r>
            <w:r w:rsidRPr="005A2D7C">
              <w:rPr>
                <w:color w:val="0070C0"/>
              </w:rPr>
              <w:t xml:space="preserve"> </w:t>
            </w:r>
            <w:r w:rsidR="003C3949" w:rsidRPr="005A2D7C">
              <w:rPr>
                <w:color w:val="0070C0"/>
              </w:rPr>
              <w:t>*</w:t>
            </w:r>
            <w:r w:rsidRPr="005A2D7C">
              <w:rPr>
                <w:color w:val="0070C0"/>
              </w:rPr>
              <w:t xml:space="preserve"> </w:t>
            </w:r>
            <w:r w:rsidR="003C3949" w:rsidRPr="005A2D7C">
              <w:rPr>
                <w:color w:val="0070C0"/>
              </w:rPr>
              <w:t>*</w:t>
            </w:r>
            <w:r w:rsidRPr="005A2D7C">
              <w:rPr>
                <w:color w:val="0070C0"/>
              </w:rPr>
              <w:t xml:space="preserve"> </w:t>
            </w:r>
            <w:r w:rsidR="003C3949" w:rsidRPr="005A2D7C">
              <w:rPr>
                <w:color w:val="0070C0"/>
              </w:rPr>
              <w:t>*"</w:t>
            </w:r>
          </w:p>
          <w:p w14:paraId="50562DF8"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w:t>
            </w:r>
          </w:p>
          <w:p w14:paraId="152E7224"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w:t>
            </w:r>
          </w:p>
          <w:p w14:paraId="31DD89E6"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"acop":</w:t>
            </w:r>
            <w:r w:rsidRPr="005A2D7C">
              <w:rPr>
                <w:color w:val="0070C0"/>
              </w:rPr>
              <w:t xml:space="preserve"> </w:t>
            </w:r>
            <w:r w:rsidR="003C3949" w:rsidRPr="005A2D7C">
              <w:rPr>
                <w:color w:val="0070C0"/>
              </w:rPr>
              <w:t>63,</w:t>
            </w:r>
          </w:p>
          <w:p w14:paraId="1B000696"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"acor":</w:t>
            </w:r>
            <w:r w:rsidRPr="005A2D7C">
              <w:rPr>
                <w:color w:val="0070C0"/>
              </w:rPr>
              <w:t xml:space="preserve"> </w:t>
            </w:r>
            <w:r w:rsidR="003C3949" w:rsidRPr="005A2D7C">
              <w:rPr>
                <w:color w:val="0070C0"/>
              </w:rPr>
              <w:t>[</w:t>
            </w:r>
          </w:p>
          <w:p w14:paraId="6B096DA6"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w:t>
            </w:r>
          </w:p>
          <w:p w14:paraId="63C06C3E"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w:t>
            </w:r>
          </w:p>
          <w:p w14:paraId="680578F0"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w:t>
            </w:r>
          </w:p>
          <w:p w14:paraId="34FD770A"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w:t>
            </w:r>
          </w:p>
          <w:p w14:paraId="7ACC8B07"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w:t>
            </w:r>
          </w:p>
          <w:p w14:paraId="13FE87ED" w14:textId="77777777" w:rsidR="003C3949" w:rsidRPr="000D6D95" w:rsidRDefault="00637BE5" w:rsidP="005A2D7C">
            <w:pPr>
              <w:pStyle w:val="TAL"/>
              <w:snapToGrid w:val="0"/>
              <w:ind w:left="284"/>
              <w:jc w:val="both"/>
              <w:rPr>
                <w:color w:val="0070C0"/>
              </w:rPr>
            </w:pPr>
            <w:r w:rsidRPr="00910EF7">
              <w:rPr>
                <w:color w:val="0070C0"/>
              </w:rPr>
              <w:t xml:space="preserve">              </w:t>
            </w:r>
            <w:r w:rsidRPr="005A2D7C">
              <w:rPr>
                <w:color w:val="0070C0"/>
              </w:rPr>
              <w:t xml:space="preserve">  </w:t>
            </w:r>
            <w:r w:rsidR="003C3949" w:rsidRPr="005A2D7C">
              <w:rPr>
                <w:color w:val="0070C0"/>
              </w:rPr>
              <w:t>"ri":</w:t>
            </w:r>
            <w:r w:rsidRPr="005A2D7C">
              <w:rPr>
                <w:color w:val="0070C0"/>
              </w:rPr>
              <w:t xml:space="preserve"> </w:t>
            </w:r>
            <w:r w:rsidR="003C3949" w:rsidRPr="005A2D7C">
              <w:rPr>
                <w:color w:val="0070C0"/>
              </w:rPr>
              <w:t>"mnIDAcp",</w:t>
            </w:r>
          </w:p>
          <w:p w14:paraId="26B156A8"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"rn":</w:t>
            </w:r>
            <w:r w:rsidRPr="005A2D7C">
              <w:rPr>
                <w:color w:val="0070C0"/>
              </w:rPr>
              <w:t xml:space="preserve"> </w:t>
            </w:r>
            <w:r w:rsidR="003C3949" w:rsidRPr="005A2D7C">
              <w:rPr>
                <w:color w:val="0070C0"/>
              </w:rPr>
              <w:t>"mn-nameAcp",</w:t>
            </w:r>
          </w:p>
          <w:p w14:paraId="7C563069"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"ty":</w:t>
            </w:r>
            <w:r w:rsidRPr="005A2D7C">
              <w:rPr>
                <w:color w:val="0070C0"/>
              </w:rPr>
              <w:t xml:space="preserve"> </w:t>
            </w:r>
            <w:r w:rsidR="003C3949" w:rsidRPr="005A2D7C">
              <w:rPr>
                <w:color w:val="0070C0"/>
              </w:rPr>
              <w:t>1</w:t>
            </w:r>
          </w:p>
          <w:p w14:paraId="118C33FE"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w:t>
            </w:r>
          </w:p>
          <w:p w14:paraId="4AB356E3"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w:t>
            </w:r>
          </w:p>
          <w:p w14:paraId="5D192478"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"m2m:ae":</w:t>
            </w:r>
            <w:r w:rsidRPr="005A2D7C">
              <w:rPr>
                <w:color w:val="0070C0"/>
              </w:rPr>
              <w:t xml:space="preserve"> </w:t>
            </w:r>
            <w:r w:rsidR="003C3949" w:rsidRPr="005A2D7C">
              <w:rPr>
                <w:color w:val="0070C0"/>
              </w:rPr>
              <w:t>[</w:t>
            </w:r>
          </w:p>
          <w:p w14:paraId="2898FFEA" w14:textId="77777777" w:rsidR="003C3949" w:rsidRPr="004A2BF0" w:rsidRDefault="00637BE5" w:rsidP="005A2D7C">
            <w:pPr>
              <w:pStyle w:val="TAL"/>
              <w:snapToGrid w:val="0"/>
              <w:ind w:left="284"/>
              <w:jc w:val="both"/>
              <w:rPr>
                <w:color w:val="0070C0"/>
                <w:lang w:val="fr-FR"/>
              </w:rPr>
            </w:pPr>
            <w:r w:rsidRPr="00910EF7">
              <w:rPr>
                <w:color w:val="0070C0"/>
              </w:rPr>
              <w:t xml:space="preserve">            </w:t>
            </w:r>
            <w:r w:rsidR="003C3949" w:rsidRPr="004A2BF0">
              <w:rPr>
                <w:color w:val="0070C0"/>
                <w:lang w:val="fr-FR"/>
              </w:rPr>
              <w:t>{</w:t>
            </w:r>
          </w:p>
          <w:p w14:paraId="109E7234" w14:textId="77777777" w:rsidR="003C3949" w:rsidRPr="004A2BF0" w:rsidRDefault="00637BE5" w:rsidP="005A2D7C">
            <w:pPr>
              <w:pStyle w:val="TAL"/>
              <w:snapToGrid w:val="0"/>
              <w:ind w:left="284"/>
              <w:jc w:val="both"/>
              <w:rPr>
                <w:color w:val="0070C0"/>
                <w:lang w:val="fr-FR"/>
              </w:rPr>
            </w:pPr>
            <w:r w:rsidRPr="004A2BF0">
              <w:rPr>
                <w:color w:val="0070C0"/>
                <w:lang w:val="fr-FR"/>
              </w:rPr>
              <w:t xml:space="preserve">                </w:t>
            </w:r>
            <w:r w:rsidR="003C3949" w:rsidRPr="004A2BF0">
              <w:rPr>
                <w:color w:val="0070C0"/>
                <w:lang w:val="fr-FR"/>
              </w:rPr>
              <w:t>"aei":</w:t>
            </w:r>
            <w:r w:rsidRPr="004A2BF0">
              <w:rPr>
                <w:color w:val="0070C0"/>
                <w:lang w:val="fr-FR"/>
              </w:rPr>
              <w:t xml:space="preserve"> </w:t>
            </w:r>
            <w:r w:rsidR="003C3949" w:rsidRPr="004A2BF0">
              <w:rPr>
                <w:color w:val="0070C0"/>
                <w:lang w:val="fr-FR"/>
              </w:rPr>
              <w:t>"CAE0120180723T1415351396520173012480_cse01",</w:t>
            </w:r>
          </w:p>
          <w:p w14:paraId="298FDF3A" w14:textId="77777777" w:rsidR="003C3949" w:rsidRPr="004A2BF0" w:rsidRDefault="00637BE5" w:rsidP="005A2D7C">
            <w:pPr>
              <w:pStyle w:val="TAL"/>
              <w:snapToGrid w:val="0"/>
              <w:ind w:left="284"/>
              <w:jc w:val="both"/>
              <w:rPr>
                <w:color w:val="0070C0"/>
                <w:lang w:val="fr-FR"/>
              </w:rPr>
            </w:pPr>
            <w:r w:rsidRPr="004A2BF0">
              <w:rPr>
                <w:color w:val="0070C0"/>
                <w:lang w:val="fr-FR"/>
              </w:rPr>
              <w:t xml:space="preserve">                </w:t>
            </w:r>
            <w:r w:rsidR="003C3949" w:rsidRPr="004A2BF0">
              <w:rPr>
                <w:color w:val="0070C0"/>
                <w:lang w:val="fr-FR"/>
              </w:rPr>
              <w:t>"api":</w:t>
            </w:r>
            <w:r w:rsidRPr="004A2BF0">
              <w:rPr>
                <w:color w:val="0070C0"/>
                <w:lang w:val="fr-FR"/>
              </w:rPr>
              <w:t xml:space="preserve"> </w:t>
            </w:r>
            <w:r w:rsidR="003C3949" w:rsidRPr="004A2BF0">
              <w:rPr>
                <w:color w:val="0070C0"/>
                <w:lang w:val="fr-FR"/>
              </w:rPr>
              <w:t>"A01.com.company.Temp",</w:t>
            </w:r>
          </w:p>
          <w:p w14:paraId="0F737F9A" w14:textId="77777777" w:rsidR="003C3949" w:rsidRPr="004A2BF0" w:rsidRDefault="00637BE5" w:rsidP="005A2D7C">
            <w:pPr>
              <w:pStyle w:val="TAL"/>
              <w:snapToGrid w:val="0"/>
              <w:ind w:left="284"/>
              <w:jc w:val="both"/>
              <w:rPr>
                <w:color w:val="0070C0"/>
                <w:lang w:val="fr-FR"/>
              </w:rPr>
            </w:pPr>
            <w:r w:rsidRPr="004A2BF0">
              <w:rPr>
                <w:color w:val="0070C0"/>
                <w:lang w:val="fr-FR"/>
              </w:rPr>
              <w:t xml:space="preserve">                </w:t>
            </w:r>
            <w:r w:rsidR="003C3949" w:rsidRPr="004A2BF0">
              <w:rPr>
                <w:color w:val="0070C0"/>
                <w:lang w:val="fr-FR"/>
              </w:rPr>
              <w:t>"ct":</w:t>
            </w:r>
            <w:r w:rsidRPr="004A2BF0">
              <w:rPr>
                <w:color w:val="0070C0"/>
                <w:lang w:val="fr-FR"/>
              </w:rPr>
              <w:t xml:space="preserve"> </w:t>
            </w:r>
            <w:r w:rsidR="003C3949" w:rsidRPr="004A2BF0">
              <w:rPr>
                <w:color w:val="0070C0"/>
                <w:lang w:val="fr-FR"/>
              </w:rPr>
              <w:t>"20180723T141535",</w:t>
            </w:r>
          </w:p>
          <w:p w14:paraId="5CF2EE04" w14:textId="77777777" w:rsidR="003C3949" w:rsidRPr="004A2BF0" w:rsidRDefault="00637BE5" w:rsidP="005A2D7C">
            <w:pPr>
              <w:pStyle w:val="TAL"/>
              <w:snapToGrid w:val="0"/>
              <w:ind w:left="284"/>
              <w:jc w:val="both"/>
              <w:rPr>
                <w:color w:val="0070C0"/>
                <w:lang w:val="fr-FR"/>
              </w:rPr>
            </w:pPr>
            <w:r w:rsidRPr="004A2BF0">
              <w:rPr>
                <w:color w:val="0070C0"/>
                <w:lang w:val="fr-FR"/>
              </w:rPr>
              <w:t xml:space="preserve">                </w:t>
            </w:r>
            <w:r w:rsidR="003C3949" w:rsidRPr="004A2BF0">
              <w:rPr>
                <w:color w:val="0070C0"/>
                <w:lang w:val="fr-FR"/>
              </w:rPr>
              <w:t>"et":</w:t>
            </w:r>
            <w:r w:rsidRPr="004A2BF0">
              <w:rPr>
                <w:color w:val="0070C0"/>
                <w:lang w:val="fr-FR"/>
              </w:rPr>
              <w:t xml:space="preserve"> </w:t>
            </w:r>
            <w:r w:rsidR="003C3949" w:rsidRPr="004A2BF0">
              <w:rPr>
                <w:color w:val="0070C0"/>
                <w:lang w:val="fr-FR"/>
              </w:rPr>
              <w:t>"99991231T235959",</w:t>
            </w:r>
          </w:p>
          <w:p w14:paraId="6EA1FCB2" w14:textId="77777777" w:rsidR="003C3949" w:rsidRPr="004A2BF0" w:rsidRDefault="00637BE5" w:rsidP="005A2D7C">
            <w:pPr>
              <w:pStyle w:val="TAL"/>
              <w:snapToGrid w:val="0"/>
              <w:ind w:left="284"/>
              <w:jc w:val="both"/>
              <w:rPr>
                <w:color w:val="0070C0"/>
                <w:lang w:val="fr-FR"/>
              </w:rPr>
            </w:pPr>
            <w:r w:rsidRPr="004A2BF0">
              <w:rPr>
                <w:color w:val="0070C0"/>
                <w:lang w:val="fr-FR"/>
              </w:rPr>
              <w:t xml:space="preserve">                </w:t>
            </w:r>
            <w:r w:rsidR="003C3949" w:rsidRPr="004A2BF0">
              <w:rPr>
                <w:color w:val="0070C0"/>
                <w:lang w:val="fr-FR"/>
              </w:rPr>
              <w:t>"lbl":</w:t>
            </w:r>
            <w:r w:rsidRPr="004A2BF0">
              <w:rPr>
                <w:color w:val="0070C0"/>
                <w:lang w:val="fr-FR"/>
              </w:rPr>
              <w:t xml:space="preserve"> </w:t>
            </w:r>
            <w:r w:rsidR="003C3949" w:rsidRPr="004A2BF0">
              <w:rPr>
                <w:color w:val="0070C0"/>
                <w:lang w:val="fr-FR"/>
              </w:rPr>
              <w:t>[</w:t>
            </w:r>
          </w:p>
          <w:p w14:paraId="5768326C" w14:textId="77777777" w:rsidR="003C3949" w:rsidRPr="004A2BF0" w:rsidRDefault="00637BE5" w:rsidP="005A2D7C">
            <w:pPr>
              <w:pStyle w:val="TAL"/>
              <w:snapToGrid w:val="0"/>
              <w:ind w:left="284"/>
              <w:jc w:val="both"/>
              <w:rPr>
                <w:color w:val="0070C0"/>
                <w:lang w:val="fr-FR"/>
              </w:rPr>
            </w:pPr>
            <w:r w:rsidRPr="004A2BF0">
              <w:rPr>
                <w:color w:val="0070C0"/>
                <w:lang w:val="fr-FR"/>
              </w:rPr>
              <w:t xml:space="preserve">                    </w:t>
            </w:r>
            <w:r w:rsidR="003C3949" w:rsidRPr="004A2BF0">
              <w:rPr>
                <w:color w:val="0070C0"/>
                <w:lang w:val="fr-FR"/>
              </w:rPr>
              <w:t>"indoor_temp",</w:t>
            </w:r>
          </w:p>
          <w:p w14:paraId="53633984" w14:textId="77777777" w:rsidR="003C3949" w:rsidRPr="000D6D95" w:rsidRDefault="00637BE5" w:rsidP="005A2D7C">
            <w:pPr>
              <w:pStyle w:val="TAL"/>
              <w:snapToGrid w:val="0"/>
              <w:ind w:left="284"/>
              <w:jc w:val="both"/>
              <w:rPr>
                <w:color w:val="0070C0"/>
              </w:rPr>
            </w:pPr>
            <w:r w:rsidRPr="004A2BF0">
              <w:rPr>
                <w:color w:val="0070C0"/>
                <w:lang w:val="fr-FR"/>
              </w:rPr>
              <w:t xml:space="preserve">                    </w:t>
            </w:r>
            <w:r w:rsidR="003C3949" w:rsidRPr="000D6D95">
              <w:rPr>
                <w:color w:val="0070C0"/>
              </w:rPr>
              <w:t>"room_1"</w:t>
            </w:r>
          </w:p>
          <w:p w14:paraId="20A26674"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w:t>
            </w:r>
          </w:p>
          <w:p w14:paraId="11414064"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"lt":</w:t>
            </w:r>
            <w:r w:rsidRPr="005A2D7C">
              <w:rPr>
                <w:color w:val="0070C0"/>
              </w:rPr>
              <w:t xml:space="preserve"> </w:t>
            </w:r>
            <w:r w:rsidR="003C3949" w:rsidRPr="005A2D7C">
              <w:rPr>
                <w:color w:val="0070C0"/>
              </w:rPr>
              <w:t>"20180723T142022",</w:t>
            </w:r>
          </w:p>
          <w:p w14:paraId="0F50046A" w14:textId="77777777" w:rsidR="003C3949" w:rsidRPr="000D6D95" w:rsidRDefault="00637BE5" w:rsidP="005A2D7C">
            <w:pPr>
              <w:pStyle w:val="TAL"/>
              <w:snapToGrid w:val="0"/>
              <w:ind w:left="284"/>
              <w:jc w:val="both"/>
              <w:rPr>
                <w:color w:val="0070C0"/>
              </w:rPr>
            </w:pPr>
            <w:r w:rsidRPr="00910EF7">
              <w:rPr>
                <w:color w:val="0070C0"/>
              </w:rPr>
              <w:t xml:space="preserve"> </w:t>
            </w:r>
            <w:r w:rsidRPr="005A2D7C">
              <w:rPr>
                <w:color w:val="0070C0"/>
              </w:rPr>
              <w:t xml:space="preserve">               </w:t>
            </w:r>
            <w:r w:rsidR="003C3949" w:rsidRPr="005A2D7C">
              <w:rPr>
                <w:color w:val="0070C0"/>
              </w:rPr>
              <w:t>"pi":</w:t>
            </w:r>
            <w:r w:rsidRPr="005A2D7C">
              <w:rPr>
                <w:color w:val="0070C0"/>
              </w:rPr>
              <w:t xml:space="preserve"> </w:t>
            </w:r>
            <w:r w:rsidR="003C3949" w:rsidRPr="005A2D7C">
              <w:rPr>
                <w:color w:val="0070C0"/>
              </w:rPr>
              <w:t>"mnID",</w:t>
            </w:r>
          </w:p>
          <w:p w14:paraId="0BC5FFF2" w14:textId="77777777" w:rsidR="003C3949" w:rsidRPr="004A2BF0" w:rsidRDefault="00637BE5" w:rsidP="005A2D7C">
            <w:pPr>
              <w:pStyle w:val="TAL"/>
              <w:snapToGrid w:val="0"/>
              <w:ind w:left="284"/>
              <w:jc w:val="both"/>
              <w:rPr>
                <w:color w:val="0070C0"/>
                <w:lang w:val="fr-FR"/>
              </w:rPr>
            </w:pPr>
            <w:r w:rsidRPr="00910EF7">
              <w:rPr>
                <w:color w:val="0070C0"/>
              </w:rPr>
              <w:t xml:space="preserve">                </w:t>
            </w:r>
            <w:r w:rsidR="003C3949" w:rsidRPr="004A2BF0">
              <w:rPr>
                <w:color w:val="0070C0"/>
                <w:lang w:val="fr-FR"/>
              </w:rPr>
              <w:t>"ri":</w:t>
            </w:r>
            <w:r w:rsidRPr="004A2BF0">
              <w:rPr>
                <w:color w:val="0070C0"/>
                <w:lang w:val="fr-FR"/>
              </w:rPr>
              <w:t xml:space="preserve"> </w:t>
            </w:r>
            <w:r w:rsidR="003C3949" w:rsidRPr="004A2BF0">
              <w:rPr>
                <w:color w:val="0070C0"/>
                <w:lang w:val="fr-FR"/>
              </w:rPr>
              <w:t>"CAE0120180723T1415351396520173012480_cse01",</w:t>
            </w:r>
          </w:p>
          <w:p w14:paraId="45F8AB8C" w14:textId="77777777" w:rsidR="003C3949" w:rsidRPr="004A2BF0" w:rsidRDefault="00637BE5" w:rsidP="005A2D7C">
            <w:pPr>
              <w:pStyle w:val="TAL"/>
              <w:snapToGrid w:val="0"/>
              <w:ind w:left="284"/>
              <w:jc w:val="both"/>
              <w:rPr>
                <w:color w:val="0070C0"/>
                <w:lang w:val="fr-FR"/>
              </w:rPr>
            </w:pPr>
            <w:r w:rsidRPr="004A2BF0">
              <w:rPr>
                <w:color w:val="0070C0"/>
                <w:lang w:val="fr-FR"/>
              </w:rPr>
              <w:t xml:space="preserve">                </w:t>
            </w:r>
            <w:r w:rsidR="003C3949" w:rsidRPr="004A2BF0">
              <w:rPr>
                <w:color w:val="0070C0"/>
                <w:lang w:val="fr-FR"/>
              </w:rPr>
              <w:t>"rn":</w:t>
            </w:r>
            <w:r w:rsidRPr="004A2BF0">
              <w:rPr>
                <w:color w:val="0070C0"/>
                <w:lang w:val="fr-FR"/>
              </w:rPr>
              <w:t xml:space="preserve"> </w:t>
            </w:r>
            <w:r w:rsidR="003C3949" w:rsidRPr="004A2BF0">
              <w:rPr>
                <w:color w:val="0070C0"/>
                <w:lang w:val="fr-FR"/>
              </w:rPr>
              <w:t>"ae_sensor",</w:t>
            </w:r>
          </w:p>
          <w:p w14:paraId="6FDA0262" w14:textId="77777777" w:rsidR="003C3949" w:rsidRPr="000D6D95" w:rsidRDefault="00637BE5" w:rsidP="005A2D7C">
            <w:pPr>
              <w:pStyle w:val="TAL"/>
              <w:snapToGrid w:val="0"/>
              <w:ind w:left="284"/>
              <w:jc w:val="both"/>
              <w:rPr>
                <w:color w:val="0070C0"/>
              </w:rPr>
            </w:pPr>
            <w:r w:rsidRPr="004A2BF0">
              <w:rPr>
                <w:color w:val="0070C0"/>
                <w:lang w:val="fr-FR"/>
              </w:rPr>
              <w:t xml:space="preserve">                </w:t>
            </w:r>
            <w:r w:rsidR="003C3949" w:rsidRPr="000D6D95">
              <w:rPr>
                <w:color w:val="0070C0"/>
              </w:rPr>
              <w:t>"rr":</w:t>
            </w:r>
            <w:r w:rsidRPr="000D6D95">
              <w:rPr>
                <w:color w:val="0070C0"/>
              </w:rPr>
              <w:t xml:space="preserve"> </w:t>
            </w:r>
            <w:r w:rsidR="003C3949" w:rsidRPr="000D6D95">
              <w:rPr>
                <w:color w:val="0070C0"/>
              </w:rPr>
              <w:t>false,</w:t>
            </w:r>
          </w:p>
          <w:p w14:paraId="199A525B"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"ty":</w:t>
            </w:r>
            <w:r w:rsidRPr="005A2D7C">
              <w:rPr>
                <w:color w:val="0070C0"/>
              </w:rPr>
              <w:t xml:space="preserve"> </w:t>
            </w:r>
            <w:r w:rsidR="003C3949" w:rsidRPr="005A2D7C">
              <w:rPr>
                <w:color w:val="0070C0"/>
              </w:rPr>
              <w:t>2</w:t>
            </w:r>
          </w:p>
          <w:p w14:paraId="50561E23"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w:t>
            </w:r>
          </w:p>
          <w:p w14:paraId="12CEFD95"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w:t>
            </w:r>
          </w:p>
          <w:p w14:paraId="29E300F1"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"pi":</w:t>
            </w:r>
            <w:r w:rsidRPr="005A2D7C">
              <w:rPr>
                <w:color w:val="0070C0"/>
              </w:rPr>
              <w:t xml:space="preserve"> </w:t>
            </w:r>
            <w:r w:rsidR="003C3949" w:rsidRPr="005A2D7C">
              <w:rPr>
                <w:color w:val="0070C0"/>
              </w:rPr>
              <w:t>null,</w:t>
            </w:r>
          </w:p>
          <w:p w14:paraId="04A7DFCB"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"poa":</w:t>
            </w:r>
            <w:r w:rsidRPr="005A2D7C">
              <w:rPr>
                <w:color w:val="0070C0"/>
              </w:rPr>
              <w:t xml:space="preserve"> </w:t>
            </w:r>
            <w:r w:rsidR="003C3949" w:rsidRPr="005A2D7C">
              <w:rPr>
                <w:color w:val="0070C0"/>
              </w:rPr>
              <w:t>[</w:t>
            </w:r>
          </w:p>
          <w:p w14:paraId="374111BD"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"http://192.168.0.10:8282"</w:t>
            </w:r>
          </w:p>
          <w:p w14:paraId="565252D4"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w:t>
            </w:r>
          </w:p>
          <w:p w14:paraId="2F4080AF"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"ri":</w:t>
            </w:r>
            <w:r w:rsidRPr="005A2D7C">
              <w:rPr>
                <w:color w:val="0070C0"/>
              </w:rPr>
              <w:t xml:space="preserve"> </w:t>
            </w:r>
            <w:r w:rsidR="003C3949" w:rsidRPr="005A2D7C">
              <w:rPr>
                <w:color w:val="0070C0"/>
              </w:rPr>
              <w:t>"mnID",</w:t>
            </w:r>
          </w:p>
          <w:p w14:paraId="5895821B" w14:textId="77777777" w:rsidR="003C3949" w:rsidRPr="000D6D95" w:rsidRDefault="00637BE5" w:rsidP="005A2D7C">
            <w:pPr>
              <w:pStyle w:val="TAL"/>
              <w:snapToGrid w:val="0"/>
              <w:ind w:left="284"/>
              <w:jc w:val="both"/>
              <w:rPr>
                <w:color w:val="0070C0"/>
              </w:rPr>
            </w:pPr>
            <w:r w:rsidRPr="00910EF7">
              <w:rPr>
                <w:color w:val="0070C0"/>
              </w:rPr>
              <w:t xml:space="preserve">        </w:t>
            </w:r>
            <w:r w:rsidR="003C3949" w:rsidRPr="005A2D7C">
              <w:rPr>
                <w:color w:val="0070C0"/>
              </w:rPr>
              <w:t>"rn":</w:t>
            </w:r>
            <w:r w:rsidRPr="005A2D7C">
              <w:rPr>
                <w:color w:val="0070C0"/>
              </w:rPr>
              <w:t xml:space="preserve"> </w:t>
            </w:r>
            <w:r w:rsidR="003C3949" w:rsidRPr="005A2D7C">
              <w:rPr>
                <w:color w:val="0070C0"/>
              </w:rPr>
              <w:t>"mn-name",</w:t>
            </w:r>
          </w:p>
          <w:p w14:paraId="7AAD190D" w14:textId="77777777" w:rsidR="003C3949" w:rsidRPr="005A2D7C" w:rsidRDefault="00637BE5" w:rsidP="005A2D7C">
            <w:pPr>
              <w:pStyle w:val="TAL"/>
              <w:snapToGrid w:val="0"/>
              <w:ind w:left="284"/>
              <w:jc w:val="both"/>
              <w:rPr>
                <w:color w:val="0070C0"/>
                <w:lang w:val="fr-FR"/>
              </w:rPr>
            </w:pPr>
            <w:r w:rsidRPr="00910EF7">
              <w:rPr>
                <w:color w:val="0070C0"/>
              </w:rPr>
              <w:t xml:space="preserve">        </w:t>
            </w:r>
            <w:r w:rsidR="003C3949" w:rsidRPr="005A2D7C">
              <w:rPr>
                <w:color w:val="0070C0"/>
                <w:lang w:val="fr-FR"/>
              </w:rPr>
              <w:t>"srt":</w:t>
            </w:r>
            <w:r w:rsidRPr="005A2D7C">
              <w:rPr>
                <w:color w:val="0070C0"/>
                <w:lang w:val="fr-FR"/>
              </w:rPr>
              <w:t xml:space="preserve"> </w:t>
            </w:r>
            <w:r w:rsidR="003C3949" w:rsidRPr="005A2D7C">
              <w:rPr>
                <w:color w:val="0070C0"/>
                <w:lang w:val="fr-FR"/>
              </w:rPr>
              <w:t>[</w:t>
            </w:r>
          </w:p>
          <w:p w14:paraId="5DA7005B"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1,</w:t>
            </w:r>
          </w:p>
          <w:p w14:paraId="6AC58DFB"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2,</w:t>
            </w:r>
          </w:p>
          <w:p w14:paraId="37E4B7BE"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3,</w:t>
            </w:r>
          </w:p>
          <w:p w14:paraId="5C69BAAE"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4,</w:t>
            </w:r>
          </w:p>
          <w:p w14:paraId="5F2B8A10"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5,</w:t>
            </w:r>
          </w:p>
          <w:p w14:paraId="245C7463"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9,</w:t>
            </w:r>
          </w:p>
          <w:p w14:paraId="09E9B503"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12,</w:t>
            </w:r>
          </w:p>
          <w:p w14:paraId="65D1ECA9"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13,</w:t>
            </w:r>
          </w:p>
          <w:p w14:paraId="4170EE8E"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14,</w:t>
            </w:r>
          </w:p>
          <w:p w14:paraId="247C8B4A"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15,</w:t>
            </w:r>
          </w:p>
          <w:p w14:paraId="58F85738"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16,</w:t>
            </w:r>
          </w:p>
          <w:p w14:paraId="4A36E82B"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18,</w:t>
            </w:r>
          </w:p>
          <w:p w14:paraId="377597E2"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23,</w:t>
            </w:r>
          </w:p>
          <w:p w14:paraId="35507FE9"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17,</w:t>
            </w:r>
          </w:p>
          <w:p w14:paraId="6C47DA12"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11,</w:t>
            </w:r>
          </w:p>
          <w:p w14:paraId="1B85C8DF"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20,</w:t>
            </w:r>
          </w:p>
          <w:p w14:paraId="7677CEE0"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19,</w:t>
            </w:r>
          </w:p>
          <w:p w14:paraId="6D486C98"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28,</w:t>
            </w:r>
          </w:p>
          <w:p w14:paraId="0E7B01ED"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22,</w:t>
            </w:r>
          </w:p>
          <w:p w14:paraId="20059A92"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7,</w:t>
            </w:r>
          </w:p>
          <w:p w14:paraId="120792BB"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21,</w:t>
            </w:r>
          </w:p>
          <w:p w14:paraId="4794D28B"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24,</w:t>
            </w:r>
          </w:p>
          <w:p w14:paraId="335E0AB2"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100,</w:t>
            </w:r>
          </w:p>
          <w:p w14:paraId="39CD0D3B"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8,</w:t>
            </w:r>
          </w:p>
          <w:p w14:paraId="0A815D9D"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10</w:t>
            </w:r>
          </w:p>
          <w:p w14:paraId="1FF106F6"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w:t>
            </w:r>
          </w:p>
          <w:p w14:paraId="7CA4C44F" w14:textId="77777777" w:rsidR="00FD4AE8" w:rsidRPr="005A2D7C" w:rsidRDefault="00637BE5" w:rsidP="00FD4AE8">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"ty":</w:t>
            </w:r>
            <w:r w:rsidRPr="005A2D7C">
              <w:rPr>
                <w:color w:val="0070C0"/>
                <w:lang w:val="fr-FR"/>
              </w:rPr>
              <w:t xml:space="preserve"> </w:t>
            </w:r>
            <w:r w:rsidR="003C3949" w:rsidRPr="005A2D7C">
              <w:rPr>
                <w:color w:val="0070C0"/>
                <w:lang w:val="fr-FR"/>
              </w:rPr>
              <w:t>5</w:t>
            </w:r>
            <w:r w:rsidR="00FD4AE8" w:rsidRPr="005A2D7C">
              <w:rPr>
                <w:color w:val="0070C0"/>
                <w:lang w:val="fr-FR"/>
              </w:rPr>
              <w:t>,</w:t>
            </w:r>
          </w:p>
          <w:p w14:paraId="580C0CB3" w14:textId="77777777" w:rsidR="00FD4AE8" w:rsidRPr="005A2D7C" w:rsidRDefault="00637BE5" w:rsidP="00FD4AE8">
            <w:pPr>
              <w:pStyle w:val="TAL"/>
              <w:snapToGrid w:val="0"/>
              <w:ind w:left="284"/>
              <w:jc w:val="both"/>
              <w:rPr>
                <w:color w:val="0070C0"/>
                <w:lang w:val="fr-FR"/>
              </w:rPr>
            </w:pPr>
            <w:r w:rsidRPr="005A2D7C">
              <w:rPr>
                <w:color w:val="0070C0"/>
                <w:lang w:val="fr-FR"/>
              </w:rPr>
              <w:t xml:space="preserve">        </w:t>
            </w:r>
            <w:r w:rsidR="00FD4AE8" w:rsidRPr="005A2D7C">
              <w:rPr>
                <w:color w:val="0070C0"/>
                <w:lang w:val="fr-FR"/>
              </w:rPr>
              <w:t>"srv":</w:t>
            </w:r>
            <w:r w:rsidRPr="005A2D7C">
              <w:rPr>
                <w:color w:val="0070C0"/>
                <w:lang w:val="fr-FR"/>
              </w:rPr>
              <w:t xml:space="preserve"> </w:t>
            </w:r>
            <w:r w:rsidR="00FD4AE8" w:rsidRPr="005A2D7C">
              <w:rPr>
                <w:color w:val="0070C0"/>
                <w:lang w:val="fr-FR"/>
              </w:rPr>
              <w:t>[</w:t>
            </w:r>
          </w:p>
          <w:p w14:paraId="61500E8F" w14:textId="77777777" w:rsidR="00FD4AE8" w:rsidRPr="005A2D7C" w:rsidRDefault="00637BE5" w:rsidP="00FD4AE8">
            <w:pPr>
              <w:pStyle w:val="TAL"/>
              <w:snapToGrid w:val="0"/>
              <w:ind w:left="284"/>
              <w:jc w:val="both"/>
              <w:rPr>
                <w:color w:val="0070C0"/>
                <w:lang w:val="fr-FR"/>
              </w:rPr>
            </w:pPr>
            <w:r w:rsidRPr="005A2D7C">
              <w:rPr>
                <w:color w:val="0070C0"/>
                <w:lang w:val="fr-FR"/>
              </w:rPr>
              <w:t xml:space="preserve">            </w:t>
            </w:r>
            <w:r w:rsidR="00FD4AE8" w:rsidRPr="005A2D7C">
              <w:rPr>
                <w:color w:val="0070C0"/>
                <w:lang w:val="fr-FR"/>
              </w:rPr>
              <w:t>"1",</w:t>
            </w:r>
          </w:p>
          <w:p w14:paraId="574B747E" w14:textId="77777777" w:rsidR="00FD4AE8" w:rsidRPr="005A2D7C" w:rsidRDefault="00637BE5" w:rsidP="00FD4AE8">
            <w:pPr>
              <w:pStyle w:val="TAL"/>
              <w:snapToGrid w:val="0"/>
              <w:ind w:left="284"/>
              <w:jc w:val="both"/>
              <w:rPr>
                <w:color w:val="0070C0"/>
                <w:lang w:val="fr-FR"/>
              </w:rPr>
            </w:pPr>
            <w:r w:rsidRPr="005A2D7C">
              <w:rPr>
                <w:color w:val="0070C0"/>
                <w:lang w:val="fr-FR"/>
              </w:rPr>
              <w:t xml:space="preserve">            </w:t>
            </w:r>
            <w:r w:rsidR="00FD4AE8" w:rsidRPr="005A2D7C">
              <w:rPr>
                <w:color w:val="0070C0"/>
                <w:lang w:val="fr-FR"/>
              </w:rPr>
              <w:t>"2",</w:t>
            </w:r>
          </w:p>
          <w:p w14:paraId="04C0D8DF" w14:textId="77777777" w:rsidR="00FD4AE8" w:rsidRPr="005A2D7C" w:rsidRDefault="00637BE5" w:rsidP="00FD4AE8">
            <w:pPr>
              <w:pStyle w:val="TAL"/>
              <w:snapToGrid w:val="0"/>
              <w:ind w:left="284"/>
              <w:jc w:val="both"/>
              <w:rPr>
                <w:color w:val="0070C0"/>
                <w:lang w:val="fr-FR"/>
              </w:rPr>
            </w:pPr>
            <w:r w:rsidRPr="005A2D7C">
              <w:rPr>
                <w:color w:val="0070C0"/>
                <w:lang w:val="fr-FR"/>
              </w:rPr>
              <w:t xml:space="preserve">            </w:t>
            </w:r>
            <w:r w:rsidR="00FD4AE8" w:rsidRPr="005A2D7C">
              <w:rPr>
                <w:color w:val="0070C0"/>
                <w:lang w:val="fr-FR"/>
              </w:rPr>
              <w:t>"2a"</w:t>
            </w:r>
          </w:p>
          <w:p w14:paraId="754CA758" w14:textId="77777777" w:rsidR="00FD4AE8" w:rsidRPr="005A2D7C" w:rsidRDefault="00637BE5" w:rsidP="00FD4AE8">
            <w:pPr>
              <w:pStyle w:val="TAL"/>
              <w:snapToGrid w:val="0"/>
              <w:ind w:left="284"/>
              <w:jc w:val="both"/>
              <w:rPr>
                <w:color w:val="0070C0"/>
                <w:lang w:val="fr-FR"/>
              </w:rPr>
            </w:pPr>
            <w:r w:rsidRPr="005A2D7C">
              <w:rPr>
                <w:color w:val="0070C0"/>
                <w:lang w:val="fr-FR"/>
              </w:rPr>
              <w:t xml:space="preserve">        </w:t>
            </w:r>
            <w:r w:rsidR="00FD4AE8" w:rsidRPr="005A2D7C">
              <w:rPr>
                <w:color w:val="0070C0"/>
                <w:lang w:val="fr-FR"/>
              </w:rPr>
              <w:t>]</w:t>
            </w:r>
          </w:p>
          <w:p w14:paraId="18BCCDFD" w14:textId="77777777" w:rsidR="003C3949" w:rsidRPr="005A2D7C" w:rsidRDefault="003C3949" w:rsidP="005A2D7C">
            <w:pPr>
              <w:pStyle w:val="TAL"/>
              <w:snapToGrid w:val="0"/>
              <w:ind w:left="284"/>
              <w:jc w:val="both"/>
              <w:rPr>
                <w:color w:val="0070C0"/>
                <w:lang w:val="fr-FR"/>
              </w:rPr>
            </w:pPr>
          </w:p>
          <w:p w14:paraId="1E370F7F" w14:textId="77777777" w:rsidR="003C3949" w:rsidRPr="005A2D7C" w:rsidRDefault="00637BE5" w:rsidP="005A2D7C">
            <w:pPr>
              <w:pStyle w:val="TAL"/>
              <w:snapToGrid w:val="0"/>
              <w:ind w:left="284"/>
              <w:jc w:val="both"/>
              <w:rPr>
                <w:color w:val="0070C0"/>
                <w:lang w:val="fr-FR"/>
              </w:rPr>
            </w:pPr>
            <w:r w:rsidRPr="005A2D7C">
              <w:rPr>
                <w:color w:val="0070C0"/>
                <w:lang w:val="fr-FR"/>
              </w:rPr>
              <w:t xml:space="preserve">    </w:t>
            </w:r>
            <w:r w:rsidR="003C3949" w:rsidRPr="005A2D7C">
              <w:rPr>
                <w:color w:val="0070C0"/>
                <w:lang w:val="fr-FR"/>
              </w:rPr>
              <w:t>}</w:t>
            </w:r>
          </w:p>
          <w:p w14:paraId="415A3189" w14:textId="77777777" w:rsidR="003C3949" w:rsidRPr="005A2D7C" w:rsidRDefault="003C3949" w:rsidP="005A2D7C">
            <w:pPr>
              <w:pStyle w:val="TAL"/>
              <w:snapToGrid w:val="0"/>
              <w:ind w:left="284"/>
              <w:jc w:val="both"/>
              <w:rPr>
                <w:color w:val="0070C0"/>
                <w:lang w:val="fr-FR"/>
              </w:rPr>
            </w:pPr>
            <w:r w:rsidRPr="005A2D7C">
              <w:rPr>
                <w:color w:val="0070C0"/>
                <w:lang w:val="fr-FR"/>
              </w:rPr>
              <w:t>}</w:t>
            </w:r>
          </w:p>
          <w:p w14:paraId="3C2B29AA" w14:textId="77777777" w:rsidR="003C3949" w:rsidRPr="005A2D7C" w:rsidRDefault="003C3949" w:rsidP="005A2D7C">
            <w:pPr>
              <w:pStyle w:val="TAL"/>
              <w:snapToGrid w:val="0"/>
              <w:ind w:left="284"/>
              <w:jc w:val="both"/>
              <w:rPr>
                <w:color w:val="0070C0"/>
                <w:lang w:val="fr-FR"/>
              </w:rPr>
            </w:pPr>
          </w:p>
          <w:p w14:paraId="5EEA30E1" w14:textId="77777777" w:rsidR="003C3949" w:rsidRPr="009743EA" w:rsidRDefault="003C3949" w:rsidP="00763585">
            <w:pPr>
              <w:widowControl w:val="0"/>
              <w:overflowPunct/>
              <w:spacing w:after="0"/>
              <w:ind w:left="284"/>
              <w:textAlignment w:val="auto"/>
              <w:rPr>
                <w:rFonts w:ascii="Arial" w:hAnsi="Arial"/>
                <w:color w:val="0070C0"/>
                <w:sz w:val="18"/>
              </w:rPr>
            </w:pPr>
          </w:p>
        </w:tc>
      </w:tr>
    </w:tbl>
    <w:p w14:paraId="20565744" w14:textId="663F23E8" w:rsidR="006D5F3D" w:rsidRPr="009743EA" w:rsidRDefault="006D5F3D" w:rsidP="006D5F3D">
      <w:pPr>
        <w:pStyle w:val="Heading3"/>
        <w:rPr>
          <w:i/>
          <w:color w:val="000000"/>
        </w:rPr>
      </w:pPr>
      <w:bookmarkStart w:id="199" w:name="_Toc49420712"/>
      <w:bookmarkStart w:id="200" w:name="_Toc49507526"/>
      <w:bookmarkStart w:id="201" w:name="_Toc49507638"/>
      <w:bookmarkStart w:id="202" w:name="_Toc501447260"/>
      <w:bookmarkStart w:id="203" w:name="_Toc532286340"/>
      <w:bookmarkStart w:id="204" w:name="_Toc532286476"/>
      <w:bookmarkStart w:id="205" w:name="_Toc46154381"/>
      <w:bookmarkStart w:id="206" w:name="_Toc71708820"/>
      <w:r w:rsidRPr="009743EA">
        <w:rPr>
          <w:color w:val="000000"/>
        </w:rPr>
        <w:lastRenderedPageBreak/>
        <w:t>6.2.3</w:t>
      </w:r>
      <w:r w:rsidRPr="009743EA">
        <w:rPr>
          <w:color w:val="000000"/>
        </w:rPr>
        <w:tab/>
      </w:r>
      <w:r w:rsidR="000F6DB0" w:rsidRPr="009743EA">
        <w:rPr>
          <w:color w:val="000000"/>
        </w:rPr>
        <w:t xml:space="preserve">Resource Type </w:t>
      </w:r>
      <w:r w:rsidRPr="009743EA">
        <w:rPr>
          <w:i/>
          <w:color w:val="000000"/>
        </w:rPr>
        <w:t>remoteCSE</w:t>
      </w:r>
      <w:bookmarkEnd w:id="199"/>
      <w:bookmarkEnd w:id="200"/>
      <w:bookmarkEnd w:id="201"/>
      <w:bookmarkEnd w:id="202"/>
      <w:bookmarkEnd w:id="203"/>
      <w:bookmarkEnd w:id="204"/>
      <w:bookmarkEnd w:id="205"/>
      <w:bookmarkEnd w:id="206"/>
    </w:p>
    <w:p w14:paraId="2B5E99B4" w14:textId="77777777" w:rsidR="003C3949" w:rsidRPr="009743EA" w:rsidRDefault="003C3949" w:rsidP="003C3949">
      <w:pPr>
        <w:pStyle w:val="Heading4"/>
      </w:pPr>
      <w:bookmarkStart w:id="207" w:name="_Toc49420713"/>
      <w:bookmarkStart w:id="208" w:name="_Toc49507527"/>
      <w:bookmarkStart w:id="209" w:name="_Toc49507639"/>
      <w:bookmarkStart w:id="210" w:name="_Toc532286341"/>
      <w:bookmarkStart w:id="211" w:name="_Toc532286477"/>
      <w:bookmarkStart w:id="212" w:name="_Toc46154382"/>
      <w:bookmarkStart w:id="213" w:name="_Toc71708821"/>
      <w:r w:rsidRPr="009743EA">
        <w:t>6.2.3.0</w:t>
      </w:r>
      <w:r w:rsidRPr="009743EA">
        <w:tab/>
        <w:t>Introduction</w:t>
      </w:r>
      <w:bookmarkEnd w:id="207"/>
      <w:bookmarkEnd w:id="208"/>
      <w:bookmarkEnd w:id="209"/>
      <w:bookmarkEnd w:id="210"/>
      <w:bookmarkEnd w:id="211"/>
      <w:bookmarkEnd w:id="212"/>
      <w:bookmarkEnd w:id="213"/>
    </w:p>
    <w:p w14:paraId="673B6B99" w14:textId="77777777" w:rsidR="003C3949" w:rsidRPr="004A2BF0" w:rsidRDefault="003C3949" w:rsidP="005A2D7C">
      <w:r w:rsidRPr="004A2BF0">
        <w:t>The &lt;remoteCSE&gt; resource represents a Registree CSE that is registered into a Registrar CSE, and &lt;remoteCSE&gt; locates directly under the &lt;CSEBase&gt; of the Registrar CSE. Similarly, one &lt;remoteCSE&gt; resource will also be created under the &lt;CSEBase&gt; of the Registree CSE to represent the Registrar CSE when the Registree CSE is successfully registered into the Registrar CSE.</w:t>
      </w:r>
    </w:p>
    <w:p w14:paraId="6D9BCB49" w14:textId="77777777" w:rsidR="003C3949" w:rsidRPr="005A2D7C" w:rsidRDefault="003C3949" w:rsidP="003C3949">
      <w:pPr>
        <w:pStyle w:val="Heading4"/>
      </w:pPr>
      <w:bookmarkStart w:id="214" w:name="_Toc49420714"/>
      <w:bookmarkStart w:id="215" w:name="_Toc49507528"/>
      <w:bookmarkStart w:id="216" w:name="_Toc49507640"/>
      <w:bookmarkStart w:id="217" w:name="_Toc532286342"/>
      <w:bookmarkStart w:id="218" w:name="_Toc532286478"/>
      <w:bookmarkStart w:id="219" w:name="_Toc46154383"/>
      <w:bookmarkStart w:id="220" w:name="_Toc71708822"/>
      <w:r w:rsidRPr="009743EA">
        <w:lastRenderedPageBreak/>
        <w:t>6.2.</w:t>
      </w:r>
      <w:r w:rsidRPr="005A2D7C">
        <w:t>3</w:t>
      </w:r>
      <w:r w:rsidRPr="009743EA">
        <w:t>.1</w:t>
      </w:r>
      <w:r w:rsidRPr="009743EA">
        <w:tab/>
        <w:t>API-</w:t>
      </w:r>
      <w:r w:rsidRPr="005A2D7C">
        <w:t>CSR</w:t>
      </w:r>
      <w:r w:rsidRPr="009743EA">
        <w:t>-</w:t>
      </w:r>
      <w:r w:rsidRPr="005A2D7C">
        <w:t>CRE</w:t>
      </w:r>
      <w:bookmarkEnd w:id="214"/>
      <w:bookmarkEnd w:id="215"/>
      <w:bookmarkEnd w:id="216"/>
      <w:bookmarkEnd w:id="217"/>
      <w:bookmarkEnd w:id="218"/>
      <w:bookmarkEnd w:id="219"/>
      <w:bookmarkEnd w:id="220"/>
    </w:p>
    <w:tbl>
      <w:tblPr>
        <w:tblW w:w="9659" w:type="dxa"/>
        <w:jc w:val="center"/>
        <w:tblLayout w:type="fixed"/>
        <w:tblCellMar>
          <w:left w:w="28" w:type="dxa"/>
        </w:tblCellMar>
        <w:tblLook w:val="0000" w:firstRow="0" w:lastRow="0" w:firstColumn="0" w:lastColumn="0" w:noHBand="0" w:noVBand="0"/>
      </w:tblPr>
      <w:tblGrid>
        <w:gridCol w:w="1286"/>
        <w:gridCol w:w="8373"/>
      </w:tblGrid>
      <w:tr w:rsidR="003C3949" w:rsidRPr="009743EA" w14:paraId="2224CAE7" w14:textId="77777777" w:rsidTr="00637BE5">
        <w:trPr>
          <w:jc w:val="center"/>
        </w:trPr>
        <w:tc>
          <w:tcPr>
            <w:tcW w:w="1286" w:type="dxa"/>
            <w:tcBorders>
              <w:top w:val="single" w:sz="4" w:space="0" w:color="000000"/>
              <w:left w:val="single" w:sz="4" w:space="0" w:color="000000"/>
              <w:bottom w:val="single" w:sz="4" w:space="0" w:color="000000"/>
            </w:tcBorders>
            <w:shd w:val="clear" w:color="auto" w:fill="E7E6E6"/>
          </w:tcPr>
          <w:p w14:paraId="0CD28F48" w14:textId="77777777" w:rsidR="003C3949" w:rsidRPr="004A2BF0" w:rsidRDefault="003C3949" w:rsidP="005A2D7C">
            <w:pPr>
              <w:pStyle w:val="TAH"/>
            </w:pPr>
          </w:p>
          <w:p w14:paraId="04CF7608" w14:textId="77777777" w:rsidR="003C3949" w:rsidRPr="004A2BF0" w:rsidRDefault="003C3949" w:rsidP="005A2D7C">
            <w:pPr>
              <w:pStyle w:val="TAH"/>
            </w:pPr>
          </w:p>
          <w:p w14:paraId="25EFBF37" w14:textId="77777777" w:rsidR="003C3949" w:rsidRPr="004A2BF0" w:rsidRDefault="003C3949" w:rsidP="005A2D7C">
            <w:pPr>
              <w:pStyle w:val="TAH"/>
            </w:pPr>
            <w:r w:rsidRPr="004A2BF0">
              <w:t>API</w:t>
            </w:r>
            <w:r w:rsidR="00637BE5" w:rsidRPr="004A2BF0">
              <w:t xml:space="preserve"> </w:t>
            </w:r>
            <w:r w:rsidRPr="004A2BF0">
              <w:t>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9875E32" w14:textId="77777777" w:rsidR="003C3949" w:rsidRPr="005A2D7C" w:rsidRDefault="003C3949" w:rsidP="005A2D7C">
            <w:pPr>
              <w:pStyle w:val="TAL"/>
              <w:rPr>
                <w:rFonts w:eastAsia="Calibri Light"/>
              </w:rPr>
            </w:pPr>
            <w:r w:rsidRPr="005A2D7C">
              <w:rPr>
                <w:rFonts w:eastAsia="Calibri Light"/>
              </w:rPr>
              <w:t>API/CSR/CRE/001</w:t>
            </w:r>
          </w:p>
          <w:p w14:paraId="59358D5D" w14:textId="77777777" w:rsidR="003C3949" w:rsidRPr="005A2D7C" w:rsidRDefault="003C3949" w:rsidP="005A2D7C">
            <w:pPr>
              <w:pStyle w:val="TAL"/>
              <w:rPr>
                <w:rFonts w:eastAsia="Calibri Light"/>
              </w:rPr>
            </w:pPr>
            <w:r w:rsidRPr="005A2D7C">
              <w:rPr>
                <w:rFonts w:eastAsia="Calibri Light"/>
              </w:rPr>
              <w:t>API/CSR/CRE/001_RCN1</w:t>
            </w:r>
            <w:r w:rsidR="00637BE5" w:rsidRPr="005A2D7C">
              <w:rPr>
                <w:rFonts w:eastAsia="Calibri Light"/>
              </w:rPr>
              <w:t xml:space="preserve"> </w:t>
            </w:r>
          </w:p>
          <w:p w14:paraId="767D0385" w14:textId="77777777" w:rsidR="003C3949" w:rsidRPr="005A2D7C" w:rsidRDefault="003C3949" w:rsidP="005A2D7C">
            <w:pPr>
              <w:pStyle w:val="TAL"/>
              <w:rPr>
                <w:rFonts w:eastAsia="Calibri Light"/>
              </w:rPr>
            </w:pPr>
            <w:r w:rsidRPr="005A2D7C">
              <w:rPr>
                <w:rFonts w:eastAsia="Calibri Light"/>
              </w:rPr>
              <w:t>API/CSR/CRE/001_RCN2</w:t>
            </w:r>
          </w:p>
          <w:p w14:paraId="34FD043F" w14:textId="77777777" w:rsidR="003C3949" w:rsidRPr="005A2D7C" w:rsidRDefault="003C3949" w:rsidP="005A2D7C">
            <w:pPr>
              <w:pStyle w:val="TAL"/>
              <w:rPr>
                <w:rFonts w:eastAsia="Calibri Light"/>
              </w:rPr>
            </w:pPr>
            <w:r w:rsidRPr="005A2D7C">
              <w:rPr>
                <w:rFonts w:eastAsia="Calibri Light"/>
              </w:rPr>
              <w:t>API/CSR/CRE/001_RCN3</w:t>
            </w:r>
            <w:r w:rsidR="00637BE5" w:rsidRPr="005A2D7C">
              <w:rPr>
                <w:rFonts w:eastAsia="Calibri Light"/>
              </w:rPr>
              <w:t xml:space="preserve"> </w:t>
            </w:r>
          </w:p>
          <w:p w14:paraId="6998B356" w14:textId="77777777" w:rsidR="003C3949" w:rsidRPr="005A2D7C" w:rsidRDefault="003C3949" w:rsidP="005A2D7C">
            <w:pPr>
              <w:pStyle w:val="TAL"/>
            </w:pPr>
            <w:r w:rsidRPr="005A2D7C">
              <w:rPr>
                <w:rFonts w:eastAsia="Calibri Light"/>
              </w:rPr>
              <w:t>API/CSR/CRE/001_RCN4</w:t>
            </w:r>
          </w:p>
        </w:tc>
      </w:tr>
      <w:tr w:rsidR="003C3949" w:rsidRPr="009743EA" w14:paraId="7F84FA75" w14:textId="77777777" w:rsidTr="00637BE5">
        <w:trPr>
          <w:jc w:val="center"/>
        </w:trPr>
        <w:tc>
          <w:tcPr>
            <w:tcW w:w="1286" w:type="dxa"/>
            <w:tcBorders>
              <w:top w:val="single" w:sz="4" w:space="0" w:color="000000"/>
              <w:left w:val="single" w:sz="4" w:space="0" w:color="000000"/>
              <w:bottom w:val="single" w:sz="4" w:space="0" w:color="000000"/>
            </w:tcBorders>
            <w:shd w:val="clear" w:color="auto" w:fill="E7E6E6"/>
          </w:tcPr>
          <w:p w14:paraId="7888BF87" w14:textId="77777777" w:rsidR="003C3949" w:rsidRPr="004A2BF0" w:rsidRDefault="003C3949" w:rsidP="005A2D7C">
            <w:pPr>
              <w:pStyle w:val="TAH"/>
              <w:rPr>
                <w:kern w:val="1"/>
              </w:rPr>
            </w:pPr>
            <w:r w:rsidRPr="004A2BF0">
              <w:rPr>
                <w:kern w:val="1"/>
              </w:rPr>
              <w:t>API</w:t>
            </w:r>
            <w:r w:rsidR="00637BE5" w:rsidRPr="004A2BF0">
              <w:rPr>
                <w:kern w:val="1"/>
              </w:rPr>
              <w:t xml:space="preserve"> </w:t>
            </w:r>
            <w:r w:rsidRPr="004A2BF0">
              <w:rPr>
                <w:kern w:val="1"/>
              </w:rPr>
              <w:t>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28A66A" w14:textId="77777777" w:rsidR="003C3949" w:rsidRPr="005A2D7C" w:rsidRDefault="003C3949" w:rsidP="005A2D7C">
            <w:pPr>
              <w:pStyle w:val="TAL"/>
              <w:rPr>
                <w:rFonts w:eastAsia="Calibri Light"/>
              </w:rPr>
            </w:pPr>
            <w:r w:rsidRPr="005A2D7C">
              <w:rPr>
                <w:rFonts w:eastAsia="Calibri Light"/>
              </w:rPr>
              <w:t>remoteCSE</w:t>
            </w:r>
            <w:r w:rsidR="00637BE5" w:rsidRPr="005A2D7C">
              <w:rPr>
                <w:rFonts w:eastAsia="Calibri Light"/>
              </w:rPr>
              <w:t xml:space="preserve"> </w:t>
            </w:r>
            <w:r w:rsidRPr="005A2D7C">
              <w:rPr>
                <w:rFonts w:eastAsia="Calibri Light"/>
              </w:rPr>
              <w:t>CREATE</w:t>
            </w:r>
            <w:r w:rsidR="00637BE5" w:rsidRPr="005A2D7C">
              <w:rPr>
                <w:rFonts w:eastAsia="Calibri Light"/>
              </w:rPr>
              <w:t xml:space="preserve"> </w:t>
            </w:r>
            <w:r w:rsidRPr="005A2D7C">
              <w:rPr>
                <w:rFonts w:eastAsia="Calibri Light"/>
              </w:rPr>
              <w:t>with</w:t>
            </w:r>
            <w:r w:rsidR="00637BE5" w:rsidRPr="005A2D7C">
              <w:rPr>
                <w:rFonts w:eastAsia="Calibri Light"/>
              </w:rPr>
              <w:t xml:space="preserve"> </w:t>
            </w:r>
            <w:r w:rsidRPr="005A2D7C">
              <w:rPr>
                <w:rFonts w:eastAsia="Calibri Light"/>
              </w:rPr>
              <w:t>or</w:t>
            </w:r>
            <w:r w:rsidR="00637BE5" w:rsidRPr="005A2D7C">
              <w:rPr>
                <w:rFonts w:eastAsia="Calibri Light"/>
              </w:rPr>
              <w:t xml:space="preserve"> </w:t>
            </w:r>
            <w:r w:rsidRPr="005A2D7C">
              <w:rPr>
                <w:rFonts w:eastAsia="Calibri Light"/>
              </w:rPr>
              <w:t>without</w:t>
            </w:r>
            <w:r w:rsidR="00637BE5" w:rsidRPr="005A2D7C">
              <w:rPr>
                <w:rFonts w:eastAsia="Calibri Light"/>
              </w:rPr>
              <w:t xml:space="preserve"> </w:t>
            </w:r>
            <w:r w:rsidR="00984FEF" w:rsidRPr="005A2D7C">
              <w:rPr>
                <w:rFonts w:eastAsia="Calibri Light"/>
              </w:rPr>
              <w:t>resultContent</w:t>
            </w:r>
            <w:r w:rsidR="00637BE5" w:rsidRPr="005A2D7C">
              <w:rPr>
                <w:rFonts w:eastAsia="Calibri Light"/>
              </w:rPr>
              <w:t xml:space="preserve"> </w:t>
            </w:r>
            <w:r w:rsidRPr="005A2D7C">
              <w:rPr>
                <w:rFonts w:eastAsia="Calibri Light"/>
              </w:rPr>
              <w:t>parameter</w:t>
            </w:r>
          </w:p>
        </w:tc>
      </w:tr>
      <w:tr w:rsidR="003C3949" w:rsidRPr="009743EA" w14:paraId="3C0A4C18"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2B89656C" w14:textId="77777777" w:rsidR="003C3949" w:rsidRPr="004A2BF0" w:rsidRDefault="003C3949" w:rsidP="005A2D7C">
            <w:pPr>
              <w:pStyle w:val="TAH"/>
              <w:rPr>
                <w:kern w:val="1"/>
              </w:rPr>
            </w:pPr>
            <w:r w:rsidRPr="004A2BF0">
              <w:rPr>
                <w:kern w:val="1"/>
              </w:rPr>
              <w:t>Target</w:t>
            </w:r>
            <w:r w:rsidR="00637BE5" w:rsidRPr="004A2BF0">
              <w:rPr>
                <w:kern w:val="1"/>
              </w:rPr>
              <w:t xml:space="preserve"> </w:t>
            </w:r>
            <w:r w:rsidRPr="004A2BF0">
              <w:rPr>
                <w:kern w:val="1"/>
              </w:rPr>
              <w:t>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104B115" w14:textId="77777777" w:rsidR="003C3949" w:rsidRPr="005A2D7C" w:rsidRDefault="003C3949" w:rsidP="005A2D7C">
            <w:pPr>
              <w:pStyle w:val="TAL"/>
              <w:rPr>
                <w:rFonts w:eastAsia="Calibri Light"/>
              </w:rPr>
            </w:pPr>
            <w:r w:rsidRPr="005A2D7C">
              <w:rPr>
                <w:rFonts w:eastAsia="Calibri Light"/>
              </w:rPr>
              <w:t>&lt;remoteCSE&gt;</w:t>
            </w:r>
            <w:r w:rsidR="00637BE5" w:rsidRPr="005A2D7C">
              <w:rPr>
                <w:rFonts w:eastAsia="Calibri Light"/>
              </w:rPr>
              <w:t xml:space="preserve"> </w:t>
            </w:r>
            <w:r w:rsidRPr="005A2D7C">
              <w:rPr>
                <w:rFonts w:eastAsia="Calibri Light"/>
              </w:rPr>
              <w:t>resource</w:t>
            </w:r>
          </w:p>
        </w:tc>
      </w:tr>
      <w:tr w:rsidR="003C3949" w:rsidRPr="009743EA" w14:paraId="335CCFD3" w14:textId="77777777" w:rsidTr="00637BE5">
        <w:trPr>
          <w:jc w:val="center"/>
        </w:trPr>
        <w:tc>
          <w:tcPr>
            <w:tcW w:w="1286" w:type="dxa"/>
            <w:tcBorders>
              <w:top w:val="single" w:sz="4" w:space="0" w:color="000000"/>
              <w:left w:val="single" w:sz="4" w:space="0" w:color="000000"/>
              <w:bottom w:val="single" w:sz="4" w:space="0" w:color="000000"/>
            </w:tcBorders>
            <w:shd w:val="clear" w:color="auto" w:fill="E7E6E6"/>
          </w:tcPr>
          <w:p w14:paraId="721609E9" w14:textId="77777777" w:rsidR="003C3949" w:rsidRPr="004A2BF0" w:rsidRDefault="003C3949" w:rsidP="005A2D7C">
            <w:pPr>
              <w:pStyle w:val="TAH"/>
              <w:rPr>
                <w:kern w:val="1"/>
              </w:rPr>
            </w:pPr>
          </w:p>
          <w:p w14:paraId="52871DA3" w14:textId="77777777" w:rsidR="003C3949" w:rsidRPr="004A2BF0" w:rsidRDefault="003C3949" w:rsidP="005A2D7C">
            <w:pPr>
              <w:pStyle w:val="TAH"/>
              <w:rPr>
                <w:kern w:val="1"/>
              </w:rPr>
            </w:pPr>
            <w:r w:rsidRPr="004A2BF0">
              <w:rPr>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488E8EF" w14:textId="77777777" w:rsidR="003C3949" w:rsidRPr="009743EA" w:rsidRDefault="003C3949" w:rsidP="005A2D7C">
            <w:pPr>
              <w:pStyle w:val="TAL"/>
            </w:pPr>
            <w:r w:rsidRPr="005A2D7C">
              <w:rPr>
                <w:rFonts w:eastAsia="Calibri Light"/>
              </w:rPr>
              <w:t>The</w:t>
            </w:r>
            <w:r w:rsidR="00637BE5" w:rsidRPr="005A2D7C">
              <w:rPr>
                <w:rFonts w:eastAsia="Calibri Light"/>
              </w:rPr>
              <w:t xml:space="preserve"> </w:t>
            </w:r>
            <w:r w:rsidRPr="005A2D7C">
              <w:rPr>
                <w:rFonts w:eastAsia="Calibri Light"/>
              </w:rPr>
              <w:t>interface</w:t>
            </w:r>
            <w:r w:rsidR="00637BE5" w:rsidRPr="005A2D7C">
              <w:rPr>
                <w:rFonts w:eastAsia="Calibri Light"/>
              </w:rPr>
              <w:t xml:space="preserve"> </w:t>
            </w:r>
            <w:r w:rsidRPr="005A2D7C">
              <w:rPr>
                <w:rFonts w:eastAsia="Calibri Light"/>
              </w:rPr>
              <w:t>is</w:t>
            </w:r>
            <w:r w:rsidR="00637BE5" w:rsidRPr="005A2D7C">
              <w:rPr>
                <w:rFonts w:eastAsia="Calibri Light"/>
              </w:rPr>
              <w:t xml:space="preserve"> </w:t>
            </w:r>
            <w:r w:rsidRPr="005A2D7C">
              <w:rPr>
                <w:rFonts w:eastAsia="Calibri Light"/>
              </w:rPr>
              <w:t>used</w:t>
            </w:r>
            <w:r w:rsidR="00637BE5" w:rsidRPr="005A2D7C">
              <w:rPr>
                <w:rFonts w:eastAsia="Calibri Light"/>
              </w:rPr>
              <w:t xml:space="preserve"> </w:t>
            </w:r>
            <w:r w:rsidRPr="005A2D7C">
              <w:rPr>
                <w:rFonts w:eastAsia="Calibri Light"/>
              </w:rPr>
              <w:t>to</w:t>
            </w:r>
            <w:r w:rsidR="00637BE5" w:rsidRPr="005A2D7C">
              <w:rPr>
                <w:rFonts w:eastAsia="Calibri Light"/>
              </w:rPr>
              <w:t xml:space="preserve"> </w:t>
            </w:r>
            <w:r w:rsidRPr="005A2D7C">
              <w:rPr>
                <w:rFonts w:eastAsia="Calibri Light"/>
              </w:rPr>
              <w:t>send</w:t>
            </w:r>
            <w:r w:rsidR="00637BE5" w:rsidRPr="005A2D7C">
              <w:rPr>
                <w:rFonts w:eastAsia="Calibri Light"/>
              </w:rPr>
              <w:t xml:space="preserve"> </w:t>
            </w:r>
            <w:r w:rsidRPr="005A2D7C">
              <w:rPr>
                <w:rFonts w:eastAsia="Calibri Light"/>
              </w:rPr>
              <w:t>a</w:t>
            </w:r>
            <w:r w:rsidR="00637BE5" w:rsidRPr="005A2D7C">
              <w:rPr>
                <w:rFonts w:eastAsia="Calibri Light"/>
              </w:rPr>
              <w:t xml:space="preserve"> </w:t>
            </w:r>
            <w:r w:rsidRPr="005A2D7C">
              <w:rPr>
                <w:rFonts w:eastAsia="Calibri Light"/>
              </w:rPr>
              <w:t>&lt;remoteCSE&gt;</w:t>
            </w:r>
            <w:r w:rsidR="00637BE5" w:rsidRPr="005A2D7C">
              <w:rPr>
                <w:rFonts w:eastAsia="Calibri Light"/>
                <w:i/>
              </w:rPr>
              <w:t xml:space="preserve"> </w:t>
            </w:r>
            <w:r w:rsidRPr="005A2D7C">
              <w:rPr>
                <w:rFonts w:eastAsia="Calibri Light"/>
              </w:rPr>
              <w:t>resource</w:t>
            </w:r>
            <w:r w:rsidR="00637BE5" w:rsidRPr="005A2D7C">
              <w:rPr>
                <w:rFonts w:eastAsia="Calibri Light"/>
              </w:rPr>
              <w:t xml:space="preserve"> </w:t>
            </w:r>
            <w:r w:rsidRPr="005A2D7C">
              <w:rPr>
                <w:rFonts w:eastAsia="Calibri Light"/>
              </w:rPr>
              <w:t>CREATE</w:t>
            </w:r>
            <w:r w:rsidR="00637BE5" w:rsidRPr="005A2D7C">
              <w:rPr>
                <w:rFonts w:eastAsia="Calibri Light"/>
              </w:rPr>
              <w:t xml:space="preserve"> </w:t>
            </w:r>
            <w:r w:rsidRPr="005A2D7C">
              <w:rPr>
                <w:rFonts w:eastAsia="Calibri Light"/>
              </w:rPr>
              <w:t>request</w:t>
            </w:r>
            <w:r w:rsidR="00637BE5" w:rsidRPr="005A2D7C">
              <w:rPr>
                <w:rFonts w:eastAsia="Calibri Light"/>
              </w:rPr>
              <w:t xml:space="preserve"> </w:t>
            </w:r>
            <w:r w:rsidRPr="005A2D7C">
              <w:rPr>
                <w:rFonts w:eastAsia="Calibri Light"/>
              </w:rPr>
              <w:t>to</w:t>
            </w:r>
            <w:r w:rsidR="00637BE5" w:rsidRPr="005A2D7C">
              <w:rPr>
                <w:rFonts w:eastAsia="Calibri Light"/>
              </w:rPr>
              <w:t xml:space="preserve"> </w:t>
            </w:r>
            <w:r w:rsidRPr="005A2D7C">
              <w:rPr>
                <w:rFonts w:eastAsia="Calibri Light"/>
              </w:rPr>
              <w:t>CSE,</w:t>
            </w:r>
            <w:r w:rsidR="00637BE5" w:rsidRPr="005A2D7C">
              <w:rPr>
                <w:rFonts w:eastAsia="Calibri Light"/>
              </w:rPr>
              <w:t xml:space="preserve"> </w:t>
            </w:r>
            <w:r w:rsidRPr="005A2D7C">
              <w:rPr>
                <w:rFonts w:eastAsia="Calibri Light"/>
              </w:rPr>
              <w:t>and</w:t>
            </w:r>
            <w:r w:rsidR="00637BE5" w:rsidRPr="005A2D7C">
              <w:rPr>
                <w:rFonts w:eastAsia="Calibri Light"/>
              </w:rPr>
              <w:t xml:space="preserve"> </w:t>
            </w:r>
            <w:r w:rsidRPr="005A2D7C">
              <w:rPr>
                <w:rFonts w:eastAsia="Calibri Light"/>
              </w:rPr>
              <w:t>receive</w:t>
            </w:r>
            <w:r w:rsidR="00637BE5" w:rsidRPr="005A2D7C">
              <w:rPr>
                <w:rFonts w:eastAsia="Calibri Light"/>
              </w:rPr>
              <w:t xml:space="preserve"> </w:t>
            </w:r>
            <w:r w:rsidRPr="005A2D7C">
              <w:rPr>
                <w:rFonts w:eastAsia="Calibri Light"/>
              </w:rPr>
              <w:t>response</w:t>
            </w:r>
            <w:r w:rsidR="00637BE5" w:rsidRPr="005A2D7C">
              <w:rPr>
                <w:rFonts w:eastAsia="Calibri Light"/>
              </w:rPr>
              <w:t xml:space="preserve"> </w:t>
            </w:r>
            <w:r w:rsidRPr="005A2D7C">
              <w:rPr>
                <w:rFonts w:eastAsia="Calibri Light"/>
              </w:rPr>
              <w:t>from</w:t>
            </w:r>
            <w:r w:rsidR="00637BE5" w:rsidRPr="005A2D7C">
              <w:rPr>
                <w:rFonts w:eastAsia="Calibri Light"/>
              </w:rPr>
              <w:t xml:space="preserve"> </w:t>
            </w:r>
            <w:r w:rsidRPr="005A2D7C">
              <w:rPr>
                <w:rFonts w:eastAsia="Calibri Light"/>
              </w:rPr>
              <w:t>the</w:t>
            </w:r>
            <w:r w:rsidR="00637BE5" w:rsidRPr="005A2D7C">
              <w:rPr>
                <w:rFonts w:eastAsia="Calibri Light"/>
              </w:rPr>
              <w:t xml:space="preserve"> </w:t>
            </w:r>
            <w:r w:rsidRPr="005A2D7C">
              <w:rPr>
                <w:rFonts w:eastAsia="Calibri Light"/>
              </w:rPr>
              <w:t>CSE</w:t>
            </w:r>
            <w:r w:rsidRPr="005A2D7C">
              <w:rPr>
                <w:rFonts w:eastAsia="Calibri Light"/>
                <w:i/>
              </w:rPr>
              <w:t>.</w:t>
            </w:r>
            <w:r w:rsidR="00637BE5" w:rsidRPr="005A2D7C">
              <w:rPr>
                <w:rFonts w:eastAsia="Calibri Light"/>
              </w:rPr>
              <w:t xml:space="preserve"> </w:t>
            </w:r>
          </w:p>
        </w:tc>
      </w:tr>
      <w:tr w:rsidR="003C3949" w:rsidRPr="009743EA" w14:paraId="4469ED0B" w14:textId="77777777" w:rsidTr="00637BE5">
        <w:trPr>
          <w:jc w:val="center"/>
        </w:trPr>
        <w:tc>
          <w:tcPr>
            <w:tcW w:w="1286" w:type="dxa"/>
            <w:tcBorders>
              <w:top w:val="single" w:sz="4" w:space="0" w:color="000000"/>
              <w:left w:val="single" w:sz="4" w:space="0" w:color="000000"/>
              <w:bottom w:val="single" w:sz="4" w:space="0" w:color="000000"/>
            </w:tcBorders>
            <w:shd w:val="clear" w:color="auto" w:fill="E7E6E6"/>
          </w:tcPr>
          <w:p w14:paraId="0A9D9192" w14:textId="77777777" w:rsidR="003C3949" w:rsidRPr="004A2BF0" w:rsidRDefault="003C3949" w:rsidP="005A2D7C">
            <w:pPr>
              <w:pStyle w:val="TAH"/>
              <w:rPr>
                <w:kern w:val="1"/>
              </w:rPr>
            </w:pPr>
          </w:p>
          <w:p w14:paraId="59E63F31" w14:textId="77777777" w:rsidR="00325791" w:rsidRPr="004A2BF0" w:rsidRDefault="00325791" w:rsidP="005A2D7C">
            <w:pPr>
              <w:pStyle w:val="TAH"/>
              <w:rPr>
                <w:kern w:val="1"/>
              </w:rPr>
            </w:pPr>
          </w:p>
          <w:p w14:paraId="71131AA2" w14:textId="77777777" w:rsidR="003C3949" w:rsidRPr="004A2BF0" w:rsidRDefault="003C3949" w:rsidP="005A2D7C">
            <w:pPr>
              <w:pStyle w:val="TAH"/>
              <w:rPr>
                <w:kern w:val="1"/>
              </w:rPr>
            </w:pPr>
            <w:r w:rsidRPr="004A2BF0">
              <w:rPr>
                <w:kern w:val="1"/>
              </w:rPr>
              <w:t>Resource</w:t>
            </w:r>
            <w:r w:rsidR="00637BE5" w:rsidRPr="004A2BF0">
              <w:rPr>
                <w:kern w:val="1"/>
              </w:rPr>
              <w:t xml:space="preserve"> </w:t>
            </w:r>
            <w:r w:rsidRPr="004A2BF0">
              <w:rPr>
                <w:kern w:val="1"/>
              </w:rPr>
              <w:t>Structure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4F19EE8" w14:textId="1F5161A3" w:rsidR="003C3949" w:rsidRPr="004A2BF0" w:rsidRDefault="00307E47" w:rsidP="005A2D7C">
            <w:pPr>
              <w:pStyle w:val="FL"/>
            </w:pPr>
            <w:r w:rsidRPr="009743EA">
              <w:object w:dxaOrig="3150" w:dyaOrig="1845" w14:anchorId="646DA095">
                <v:shape id="_x0000_i1028" type="#_x0000_t75" style="width:157.75pt;height:63.85pt" o:ole="">
                  <v:imagedata r:id="rId14" o:title="" cropbottom="20127f"/>
                </v:shape>
                <o:OLEObject Type="Embed" ProgID="Visio.Drawing.15" ShapeID="_x0000_i1028" DrawAspect="Content" ObjectID="_1682321985" r:id="rId15"/>
              </w:object>
            </w:r>
          </w:p>
        </w:tc>
      </w:tr>
      <w:tr w:rsidR="003C3949" w:rsidRPr="009743EA" w14:paraId="48340A30" w14:textId="77777777" w:rsidTr="00637BE5">
        <w:trPr>
          <w:jc w:val="center"/>
        </w:trPr>
        <w:tc>
          <w:tcPr>
            <w:tcW w:w="1286" w:type="dxa"/>
            <w:tcBorders>
              <w:top w:val="single" w:sz="4" w:space="0" w:color="000000"/>
              <w:left w:val="single" w:sz="4" w:space="0" w:color="000000"/>
              <w:bottom w:val="single" w:sz="4" w:space="0" w:color="000000"/>
            </w:tcBorders>
            <w:shd w:val="clear" w:color="auto" w:fill="E7E6E6"/>
          </w:tcPr>
          <w:p w14:paraId="2EB792C4" w14:textId="77777777" w:rsidR="003C3949" w:rsidRPr="004A2BF0" w:rsidRDefault="003C3949" w:rsidP="005A2D7C">
            <w:pPr>
              <w:pStyle w:val="TAH"/>
              <w:rPr>
                <w:kern w:val="1"/>
              </w:rPr>
            </w:pPr>
          </w:p>
          <w:p w14:paraId="538645E3" w14:textId="77777777" w:rsidR="003C3949" w:rsidRPr="004A2BF0" w:rsidRDefault="003C3949" w:rsidP="005A2D7C">
            <w:pPr>
              <w:pStyle w:val="TAH"/>
              <w:rPr>
                <w:kern w:val="1"/>
              </w:rPr>
            </w:pPr>
          </w:p>
          <w:p w14:paraId="613409C0" w14:textId="77777777" w:rsidR="003C3949" w:rsidRPr="004A2BF0" w:rsidRDefault="003C3949" w:rsidP="005A2D7C">
            <w:pPr>
              <w:pStyle w:val="TAH"/>
              <w:rPr>
                <w:kern w:val="1"/>
              </w:rPr>
            </w:pPr>
          </w:p>
          <w:p w14:paraId="2467075C" w14:textId="77777777" w:rsidR="003C3949" w:rsidRPr="004A2BF0" w:rsidRDefault="003C3949" w:rsidP="005A2D7C">
            <w:pPr>
              <w:pStyle w:val="TAH"/>
              <w:rPr>
                <w:kern w:val="1"/>
              </w:rPr>
            </w:pPr>
          </w:p>
          <w:p w14:paraId="1F920A86" w14:textId="77777777" w:rsidR="003C3949" w:rsidRPr="004A2BF0" w:rsidRDefault="003C3949" w:rsidP="005A2D7C">
            <w:pPr>
              <w:pStyle w:val="TAH"/>
              <w:rPr>
                <w:kern w:val="1"/>
              </w:rPr>
            </w:pPr>
          </w:p>
          <w:p w14:paraId="40AA6FB3" w14:textId="77777777" w:rsidR="003C3949" w:rsidRPr="004A2BF0" w:rsidRDefault="003C3949" w:rsidP="005A2D7C">
            <w:pPr>
              <w:pStyle w:val="TAH"/>
              <w:rPr>
                <w:kern w:val="1"/>
              </w:rPr>
            </w:pPr>
            <w:r w:rsidRPr="004A2BF0">
              <w:rPr>
                <w:kern w:val="1"/>
              </w:rPr>
              <w:t>Call</w:t>
            </w:r>
            <w:r w:rsidR="00637BE5" w:rsidRPr="004A2BF0">
              <w:rPr>
                <w:kern w:val="1"/>
              </w:rPr>
              <w:t xml:space="preserve"> </w:t>
            </w:r>
            <w:r w:rsidRPr="004A2BF0">
              <w:rPr>
                <w:kern w:val="1"/>
              </w:rPr>
              <w:t>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58C08A2" w14:textId="40996F11" w:rsidR="003C3949" w:rsidRPr="005A2D7C" w:rsidRDefault="003C3949" w:rsidP="005A2D7C">
            <w:pPr>
              <w:pStyle w:val="FL"/>
            </w:pPr>
            <w:r w:rsidRPr="009743EA">
              <w:rPr>
                <w:sz w:val="18"/>
              </w:rPr>
              <w:object w:dxaOrig="8385" w:dyaOrig="4321" w14:anchorId="5A2D2581">
                <v:shape id="_x0000_i1029" type="#_x0000_t75" style="width:263.6pt;height:135.85pt" o:ole="">
                  <v:imagedata r:id="rId16" o:title=""/>
                </v:shape>
                <o:OLEObject Type="Embed" ProgID="Visio.Drawing.15" ShapeID="_x0000_i1029" DrawAspect="Content" ObjectID="_1682321986" r:id="rId17"/>
              </w:object>
            </w:r>
          </w:p>
        </w:tc>
      </w:tr>
      <w:tr w:rsidR="003C3949" w:rsidRPr="009743EA" w14:paraId="679CC0D1" w14:textId="77777777" w:rsidTr="00637BE5">
        <w:trPr>
          <w:jc w:val="center"/>
        </w:trPr>
        <w:tc>
          <w:tcPr>
            <w:tcW w:w="1286" w:type="dxa"/>
            <w:tcBorders>
              <w:top w:val="single" w:sz="4" w:space="0" w:color="000000"/>
              <w:left w:val="single" w:sz="4" w:space="0" w:color="000000"/>
              <w:bottom w:val="single" w:sz="4" w:space="0" w:color="000000"/>
            </w:tcBorders>
            <w:shd w:val="clear" w:color="auto" w:fill="E7E6E6"/>
          </w:tcPr>
          <w:p w14:paraId="0F77BD64" w14:textId="77777777" w:rsidR="003C3949" w:rsidRPr="004A2BF0" w:rsidRDefault="003C3949" w:rsidP="005A2D7C">
            <w:pPr>
              <w:pStyle w:val="TAH"/>
              <w:rPr>
                <w:kern w:val="1"/>
              </w:rPr>
            </w:pPr>
          </w:p>
          <w:p w14:paraId="7FA952A8" w14:textId="77777777" w:rsidR="003C3949" w:rsidRPr="004A2BF0" w:rsidRDefault="003C3949" w:rsidP="005A2D7C">
            <w:pPr>
              <w:pStyle w:val="TAH"/>
              <w:rPr>
                <w:kern w:val="1"/>
              </w:rPr>
            </w:pPr>
          </w:p>
          <w:p w14:paraId="1DD4F31D" w14:textId="77777777" w:rsidR="003C3949" w:rsidRPr="004A2BF0" w:rsidRDefault="003C3949" w:rsidP="005A2D7C">
            <w:pPr>
              <w:pStyle w:val="TAH"/>
              <w:rPr>
                <w:kern w:val="1"/>
              </w:rPr>
            </w:pPr>
          </w:p>
          <w:p w14:paraId="0D7F7196" w14:textId="77777777" w:rsidR="003C3949" w:rsidRPr="009743EA" w:rsidRDefault="003C3949" w:rsidP="00637BE5">
            <w:pPr>
              <w:pStyle w:val="TAH"/>
              <w:rPr>
                <w:kern w:val="1"/>
              </w:rPr>
            </w:pPr>
            <w:r w:rsidRPr="004A2BF0">
              <w:rPr>
                <w:kern w:val="1"/>
              </w:rPr>
              <w:t>HTTP</w:t>
            </w:r>
            <w:r w:rsidR="00637BE5" w:rsidRPr="004A2BF0">
              <w:rPr>
                <w:kern w:val="1"/>
              </w:rPr>
              <w:t xml:space="preserve"> </w:t>
            </w:r>
            <w:r w:rsidRPr="004A2BF0">
              <w:rPr>
                <w:kern w:val="1"/>
              </w:rPr>
              <w:t>Header</w:t>
            </w:r>
            <w:r w:rsidR="00637BE5" w:rsidRPr="004A2BF0">
              <w:rPr>
                <w:kern w:val="1"/>
              </w:rPr>
              <w:t xml:space="preserve"> </w:t>
            </w:r>
            <w:r w:rsidRPr="004A2BF0">
              <w:rPr>
                <w:kern w:val="1"/>
              </w:rPr>
              <w:t>Information</w:t>
            </w:r>
          </w:p>
          <w:p w14:paraId="6D3536FF" w14:textId="77777777" w:rsidR="00FE3B5F" w:rsidRPr="004A2BF0" w:rsidRDefault="00FE3B5F" w:rsidP="005A2D7C">
            <w:pPr>
              <w:pStyle w:val="TAH"/>
              <w:rPr>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3C3949" w:rsidRPr="009743EA" w14:paraId="19E76792" w14:textId="77777777" w:rsidTr="005A2D7C">
              <w:trPr>
                <w:jc w:val="center"/>
              </w:trPr>
              <w:tc>
                <w:tcPr>
                  <w:tcW w:w="1501" w:type="dxa"/>
                  <w:shd w:val="clear" w:color="auto" w:fill="9CC2E5"/>
                </w:tcPr>
                <w:p w14:paraId="2D8BB49F" w14:textId="77777777" w:rsidR="003C3949" w:rsidRPr="009743EA" w:rsidRDefault="003C3949" w:rsidP="00763585">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639D0576" w14:textId="77777777" w:rsidR="003C3949" w:rsidRPr="009743EA" w:rsidRDefault="003C3949" w:rsidP="00763585">
                  <w:pPr>
                    <w:pStyle w:val="TAL"/>
                    <w:snapToGrid w:val="0"/>
                    <w:jc w:val="center"/>
                    <w:rPr>
                      <w:rFonts w:eastAsia="Calibri"/>
                      <w:b/>
                      <w:szCs w:val="22"/>
                    </w:rPr>
                  </w:pPr>
                  <w:r w:rsidRPr="009743EA">
                    <w:rPr>
                      <w:rFonts w:eastAsia="Calibri"/>
                      <w:b/>
                      <w:szCs w:val="22"/>
                    </w:rPr>
                    <w:t>Value</w:t>
                  </w:r>
                </w:p>
              </w:tc>
            </w:tr>
            <w:tr w:rsidR="003C3949" w:rsidRPr="009743EA" w14:paraId="641C59A5" w14:textId="77777777" w:rsidTr="005A2D7C">
              <w:trPr>
                <w:jc w:val="center"/>
              </w:trPr>
              <w:tc>
                <w:tcPr>
                  <w:tcW w:w="1501" w:type="dxa"/>
                  <w:shd w:val="clear" w:color="auto" w:fill="DEEAF6"/>
                </w:tcPr>
                <w:p w14:paraId="5D7D0E80" w14:textId="77777777" w:rsidR="003C3949" w:rsidRPr="009743EA" w:rsidRDefault="003C3949" w:rsidP="00763585">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21A222C3" w14:textId="77777777" w:rsidR="003C3949" w:rsidRPr="009743EA" w:rsidRDefault="003C3949" w:rsidP="00763585">
                  <w:pPr>
                    <w:pStyle w:val="TAL"/>
                    <w:snapToGrid w:val="0"/>
                    <w:rPr>
                      <w:rFonts w:eastAsia="Calibri"/>
                      <w:szCs w:val="22"/>
                    </w:rPr>
                  </w:pPr>
                  <w:r w:rsidRPr="009743EA">
                    <w:rPr>
                      <w:rFonts w:eastAsia="Calibri"/>
                      <w:szCs w:val="22"/>
                    </w:rPr>
                    <w:t>Request</w:t>
                  </w:r>
                  <w:r w:rsidR="00637BE5" w:rsidRPr="009743EA">
                    <w:rPr>
                      <w:rFonts w:eastAsia="Calibri"/>
                      <w:szCs w:val="22"/>
                    </w:rPr>
                    <w:t xml:space="preserve"> </w:t>
                  </w:r>
                  <w:r w:rsidRPr="009743EA">
                    <w:rPr>
                      <w:rFonts w:eastAsia="Calibri"/>
                      <w:szCs w:val="22"/>
                    </w:rPr>
                    <w:t>ID</w:t>
                  </w:r>
                  <w:r w:rsidR="00637BE5" w:rsidRPr="009743EA">
                    <w:rPr>
                      <w:rFonts w:eastAsia="Calibri"/>
                      <w:szCs w:val="22"/>
                    </w:rPr>
                    <w:t xml:space="preserve"> </w:t>
                  </w:r>
                </w:p>
              </w:tc>
            </w:tr>
            <w:tr w:rsidR="003C3949" w:rsidRPr="009743EA" w14:paraId="7555B77E" w14:textId="77777777" w:rsidTr="005A2D7C">
              <w:trPr>
                <w:jc w:val="center"/>
              </w:trPr>
              <w:tc>
                <w:tcPr>
                  <w:tcW w:w="1501" w:type="dxa"/>
                  <w:shd w:val="clear" w:color="auto" w:fill="DEEAF6"/>
                </w:tcPr>
                <w:p w14:paraId="2EA801BC" w14:textId="77777777" w:rsidR="003C3949" w:rsidRPr="009743EA" w:rsidRDefault="003C3949" w:rsidP="00763585">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7E574742" w14:textId="77777777" w:rsidR="003C3949" w:rsidRPr="009743EA" w:rsidRDefault="003C3949" w:rsidP="00763585">
                  <w:pPr>
                    <w:pStyle w:val="TAL"/>
                    <w:snapToGrid w:val="0"/>
                    <w:rPr>
                      <w:rFonts w:eastAsia="Calibri"/>
                      <w:szCs w:val="22"/>
                    </w:rPr>
                  </w:pPr>
                  <w:r w:rsidRPr="005A2D7C">
                    <w:rPr>
                      <w:rFonts w:eastAsia="Calibri"/>
                    </w:rPr>
                    <w:t>Entity</w:t>
                  </w:r>
                  <w:r w:rsidR="00637BE5" w:rsidRPr="005A2D7C">
                    <w:rPr>
                      <w:rFonts w:eastAsia="Calibri"/>
                    </w:rPr>
                    <w:t xml:space="preserve"> </w:t>
                  </w:r>
                  <w:r w:rsidRPr="005A2D7C">
                    <w:rPr>
                      <w:rFonts w:eastAsia="Calibri"/>
                    </w:rPr>
                    <w:t>ID</w:t>
                  </w:r>
                  <w:r w:rsidR="00637BE5" w:rsidRPr="005A2D7C">
                    <w:rPr>
                      <w:rFonts w:eastAsia="Calibri"/>
                    </w:rPr>
                    <w:t xml:space="preserve"> </w:t>
                  </w:r>
                  <w:r w:rsidRPr="005A2D7C">
                    <w:rPr>
                      <w:rFonts w:eastAsia="Calibri"/>
                    </w:rPr>
                    <w:t>of</w:t>
                  </w:r>
                  <w:r w:rsidR="00637BE5" w:rsidRPr="005A2D7C">
                    <w:rPr>
                      <w:rFonts w:eastAsia="Calibri"/>
                    </w:rPr>
                    <w:t xml:space="preserve"> </w:t>
                  </w:r>
                  <w:r w:rsidRPr="005A2D7C">
                    <w:rPr>
                      <w:rFonts w:eastAsia="Calibri"/>
                    </w:rPr>
                    <w:t>request</w:t>
                  </w:r>
                  <w:r w:rsidR="00637BE5" w:rsidRPr="005A2D7C">
                    <w:rPr>
                      <w:rFonts w:eastAsia="Calibri"/>
                    </w:rPr>
                    <w:t xml:space="preserve"> </w:t>
                  </w:r>
                  <w:r w:rsidRPr="005A2D7C">
                    <w:rPr>
                      <w:rFonts w:eastAsia="Calibri"/>
                    </w:rPr>
                    <w:t>originator</w:t>
                  </w:r>
                </w:p>
              </w:tc>
            </w:tr>
            <w:tr w:rsidR="003C3949" w:rsidRPr="009743EA" w14:paraId="674611BB" w14:textId="77777777" w:rsidTr="005A2D7C">
              <w:trPr>
                <w:jc w:val="center"/>
              </w:trPr>
              <w:tc>
                <w:tcPr>
                  <w:tcW w:w="1501" w:type="dxa"/>
                  <w:shd w:val="clear" w:color="auto" w:fill="DEEAF6"/>
                </w:tcPr>
                <w:p w14:paraId="746D5B2D" w14:textId="77777777" w:rsidR="003C3949" w:rsidRPr="009743EA" w:rsidRDefault="003C3949" w:rsidP="00763585">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224FB7AC" w14:textId="77777777" w:rsidR="003C3949" w:rsidRPr="009743EA" w:rsidRDefault="003C3949" w:rsidP="00763585">
                  <w:pPr>
                    <w:pStyle w:val="TAL"/>
                    <w:snapToGrid w:val="0"/>
                    <w:rPr>
                      <w:rFonts w:eastAsia="Calibri"/>
                      <w:szCs w:val="22"/>
                    </w:rPr>
                  </w:pPr>
                  <w:r w:rsidRPr="009743EA">
                    <w:rPr>
                      <w:rFonts w:eastAsia="Calibri"/>
                      <w:szCs w:val="22"/>
                    </w:rPr>
                    <w:t>application/json;</w:t>
                  </w:r>
                  <w:r w:rsidRPr="009743EA">
                    <w:rPr>
                      <w:rFonts w:eastAsia="Calibri"/>
                      <w:b/>
                      <w:szCs w:val="22"/>
                    </w:rPr>
                    <w:t>ty=16</w:t>
                  </w:r>
                </w:p>
              </w:tc>
            </w:tr>
            <w:tr w:rsidR="008D070A" w:rsidRPr="009743EA" w14:paraId="63258244" w14:textId="77777777" w:rsidTr="005A2D7C">
              <w:trPr>
                <w:jc w:val="center"/>
              </w:trPr>
              <w:tc>
                <w:tcPr>
                  <w:tcW w:w="1501" w:type="dxa"/>
                  <w:shd w:val="clear" w:color="auto" w:fill="DEEAF6"/>
                </w:tcPr>
                <w:p w14:paraId="06232162" w14:textId="77777777" w:rsidR="008D070A" w:rsidRPr="009743EA" w:rsidRDefault="008D070A" w:rsidP="008D070A">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0CC4560A" w14:textId="77777777" w:rsidR="008D070A" w:rsidRPr="009743EA" w:rsidRDefault="008D070A" w:rsidP="008D070A">
                  <w:pPr>
                    <w:pStyle w:val="TAL"/>
                    <w:snapToGrid w:val="0"/>
                    <w:rPr>
                      <w:rFonts w:eastAsia="Calibri"/>
                      <w:szCs w:val="22"/>
                    </w:rPr>
                  </w:pPr>
                  <w:r w:rsidRPr="009743EA">
                    <w:rPr>
                      <w:rFonts w:eastAsia="Calibri"/>
                      <w:szCs w:val="22"/>
                    </w:rPr>
                    <w:t>Release</w:t>
                  </w:r>
                  <w:r w:rsidR="00637BE5" w:rsidRPr="009743EA">
                    <w:rPr>
                      <w:rFonts w:eastAsia="Calibri"/>
                      <w:szCs w:val="22"/>
                    </w:rPr>
                    <w:t xml:space="preserve"> </w:t>
                  </w:r>
                  <w:r w:rsidRPr="009743EA">
                    <w:rPr>
                      <w:rFonts w:eastAsia="Calibri"/>
                      <w:szCs w:val="22"/>
                    </w:rPr>
                    <w:t>Version</w:t>
                  </w:r>
                  <w:r w:rsidR="00637BE5" w:rsidRPr="009743EA">
                    <w:rPr>
                      <w:rFonts w:eastAsia="Calibri"/>
                      <w:szCs w:val="22"/>
                    </w:rPr>
                    <w:t xml:space="preserve"> </w:t>
                  </w:r>
                  <w:r w:rsidRPr="009743EA">
                    <w:rPr>
                      <w:rFonts w:eastAsia="Calibri"/>
                      <w:szCs w:val="22"/>
                    </w:rPr>
                    <w:t>Indicator</w:t>
                  </w:r>
                </w:p>
              </w:tc>
            </w:tr>
          </w:tbl>
          <w:p w14:paraId="3103533B" w14:textId="77777777" w:rsidR="003C3949" w:rsidRPr="009743EA" w:rsidRDefault="003C3949" w:rsidP="00763585">
            <w:pPr>
              <w:pStyle w:val="TAL"/>
              <w:snapToGrid w:val="0"/>
              <w:jc w:val="center"/>
            </w:pPr>
          </w:p>
        </w:tc>
      </w:tr>
      <w:tr w:rsidR="004078E0" w:rsidRPr="009743EA" w14:paraId="62444003" w14:textId="77777777" w:rsidTr="00637BE5">
        <w:trPr>
          <w:jc w:val="center"/>
        </w:trPr>
        <w:tc>
          <w:tcPr>
            <w:tcW w:w="1286" w:type="dxa"/>
            <w:tcBorders>
              <w:top w:val="single" w:sz="4" w:space="0" w:color="000000"/>
              <w:left w:val="single" w:sz="4" w:space="0" w:color="000000"/>
              <w:bottom w:val="single" w:sz="4" w:space="0" w:color="000000"/>
            </w:tcBorders>
            <w:shd w:val="clear" w:color="auto" w:fill="E7E6E6"/>
          </w:tcPr>
          <w:p w14:paraId="039E0F96" w14:textId="77777777" w:rsidR="004078E0" w:rsidRPr="005A2D7C" w:rsidRDefault="004078E0" w:rsidP="005A2D7C">
            <w:pPr>
              <w:pStyle w:val="TAH"/>
              <w:rPr>
                <w:rFonts w:eastAsia="Malgun Gothic"/>
                <w:b w:val="0"/>
                <w:kern w:val="1"/>
              </w:rPr>
            </w:pPr>
          </w:p>
          <w:p w14:paraId="61C8920E" w14:textId="77777777" w:rsidR="004078E0" w:rsidRPr="005A2D7C" w:rsidRDefault="004078E0" w:rsidP="005A2D7C">
            <w:pPr>
              <w:pStyle w:val="TAH"/>
              <w:rPr>
                <w:rFonts w:eastAsia="Malgun Gothic"/>
                <w:b w:val="0"/>
                <w:kern w:val="1"/>
              </w:rPr>
            </w:pPr>
          </w:p>
          <w:p w14:paraId="66981580" w14:textId="77777777" w:rsidR="004078E0" w:rsidRPr="005A2D7C" w:rsidRDefault="004078E0" w:rsidP="005A2D7C">
            <w:pPr>
              <w:pStyle w:val="TAH"/>
              <w:rPr>
                <w:rFonts w:eastAsia="Malgun Gothic"/>
                <w:b w:val="0"/>
                <w:kern w:val="1"/>
              </w:rPr>
            </w:pPr>
          </w:p>
          <w:p w14:paraId="737DB759" w14:textId="77777777" w:rsidR="004078E0" w:rsidRPr="005A2D7C" w:rsidRDefault="004078E0" w:rsidP="005A2D7C">
            <w:pPr>
              <w:pStyle w:val="TAH"/>
              <w:rPr>
                <w:rFonts w:eastAsia="Malgun Gothic"/>
                <w:b w:val="0"/>
                <w:kern w:val="1"/>
              </w:rPr>
            </w:pPr>
          </w:p>
          <w:p w14:paraId="38EFC818" w14:textId="77777777" w:rsidR="004078E0" w:rsidRPr="005A2D7C" w:rsidRDefault="004078E0" w:rsidP="005A2D7C">
            <w:pPr>
              <w:pStyle w:val="TAH"/>
              <w:rPr>
                <w:rFonts w:eastAsia="Malgun Gothic"/>
                <w:b w:val="0"/>
                <w:kern w:val="1"/>
              </w:rPr>
            </w:pPr>
          </w:p>
          <w:p w14:paraId="61DC16CF" w14:textId="77777777" w:rsidR="004078E0" w:rsidRPr="005A2D7C" w:rsidRDefault="004078E0" w:rsidP="005A2D7C">
            <w:pPr>
              <w:pStyle w:val="TAH"/>
              <w:rPr>
                <w:rFonts w:eastAsia="Malgun Gothic"/>
                <w:b w:val="0"/>
                <w:kern w:val="1"/>
              </w:rPr>
            </w:pPr>
          </w:p>
          <w:p w14:paraId="5363F816" w14:textId="77777777" w:rsidR="004078E0" w:rsidRPr="005A2D7C" w:rsidRDefault="004078E0" w:rsidP="005A2D7C">
            <w:pPr>
              <w:pStyle w:val="TAH"/>
              <w:rPr>
                <w:rFonts w:eastAsia="Malgun Gothic"/>
                <w:b w:val="0"/>
                <w:kern w:val="1"/>
              </w:rPr>
            </w:pPr>
            <w:r w:rsidRPr="005A2D7C">
              <w:rPr>
                <w:rFonts w:eastAsia="Malgun Gothic"/>
                <w:kern w:val="1"/>
              </w:rPr>
              <w:t>Example</w:t>
            </w:r>
            <w:r w:rsidR="00637BE5" w:rsidRPr="005A2D7C">
              <w:rPr>
                <w:rFonts w:eastAsia="Malgun Gothic"/>
                <w:kern w:val="1"/>
              </w:rPr>
              <w:t xml:space="preserve"> </w:t>
            </w:r>
            <w:r w:rsidRPr="005A2D7C">
              <w:rPr>
                <w:rFonts w:eastAsia="Malgun Gothic"/>
                <w:kern w:val="1"/>
              </w:rPr>
              <w:t>with</w:t>
            </w:r>
            <w:r w:rsidR="00637BE5" w:rsidRPr="005A2D7C">
              <w:rPr>
                <w:rFonts w:eastAsia="Malgun Gothic"/>
                <w:kern w:val="1"/>
              </w:rPr>
              <w:t xml:space="preserve"> </w:t>
            </w:r>
          </w:p>
          <w:p w14:paraId="3D314B9E" w14:textId="77777777" w:rsidR="004078E0" w:rsidRPr="004A2BF0" w:rsidRDefault="004078E0" w:rsidP="005A2D7C">
            <w:pPr>
              <w:pStyle w:val="TAH"/>
              <w:rPr>
                <w:kern w:val="1"/>
              </w:rPr>
            </w:pPr>
            <w:r w:rsidRPr="004A2BF0">
              <w:rPr>
                <w:kern w:val="1"/>
              </w:rPr>
              <w:t>RCN=0</w:t>
            </w:r>
          </w:p>
          <w:p w14:paraId="272ECE42" w14:textId="77777777" w:rsidR="004078E0" w:rsidRPr="004A2BF0" w:rsidRDefault="004078E0" w:rsidP="005A2D7C">
            <w:pPr>
              <w:pStyle w:val="TAH"/>
              <w:rPr>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9AB75FE" w14:textId="77777777" w:rsidR="004078E0" w:rsidRPr="009743EA" w:rsidRDefault="004078E0" w:rsidP="00CE497E">
            <w:pPr>
              <w:pStyle w:val="TAL"/>
              <w:snapToGrid w:val="0"/>
              <w:ind w:left="284"/>
            </w:pPr>
          </w:p>
          <w:p w14:paraId="51DA7E12" w14:textId="77777777" w:rsidR="004078E0" w:rsidRPr="005A2D7C" w:rsidRDefault="00637BE5" w:rsidP="00CE497E">
            <w:pPr>
              <w:pStyle w:val="NoSpacing"/>
              <w:rPr>
                <w:rFonts w:ascii="Times New Roman" w:hAnsi="Times New Roman"/>
                <w:b/>
                <w:sz w:val="24"/>
                <w:lang w:val="en-GB"/>
              </w:rPr>
            </w:pPr>
            <w:r w:rsidRPr="005A2D7C">
              <w:rPr>
                <w:rFonts w:ascii="Times New Roman" w:hAnsi="Times New Roman"/>
                <w:b/>
                <w:sz w:val="24"/>
                <w:lang w:val="en-GB"/>
              </w:rPr>
              <w:t xml:space="preserve">   </w:t>
            </w:r>
            <w:r w:rsidR="004078E0" w:rsidRPr="005A2D7C">
              <w:rPr>
                <w:rFonts w:ascii="Times New Roman" w:hAnsi="Times New Roman"/>
                <w:b/>
                <w:sz w:val="24"/>
                <w:lang w:val="en-GB"/>
              </w:rPr>
              <w:t>API/CSR/CRE/001_RCN0</w:t>
            </w:r>
          </w:p>
          <w:p w14:paraId="4623487D" w14:textId="77777777" w:rsidR="004078E0" w:rsidRPr="009743EA" w:rsidRDefault="004078E0" w:rsidP="00CE497E">
            <w:pPr>
              <w:widowControl w:val="0"/>
              <w:overflowPunct/>
              <w:spacing w:after="0"/>
              <w:ind w:left="284"/>
              <w:jc w:val="both"/>
              <w:textAlignment w:val="auto"/>
              <w:rPr>
                <w:rFonts w:ascii="Arial" w:hAnsi="Arial"/>
                <w:b/>
                <w:color w:val="0070C0"/>
                <w:sz w:val="18"/>
              </w:rPr>
            </w:pPr>
          </w:p>
          <w:p w14:paraId="52A0B5FB" w14:textId="77777777" w:rsidR="004078E0" w:rsidRPr="009743EA" w:rsidRDefault="004078E0" w:rsidP="00CE497E">
            <w:pPr>
              <w:widowControl w:val="0"/>
              <w:overflowPunct/>
              <w:spacing w:after="0"/>
              <w:ind w:left="284"/>
              <w:textAlignment w:val="auto"/>
              <w:rPr>
                <w:rFonts w:ascii="Arial" w:hAnsi="Arial"/>
                <w:color w:val="0070C0"/>
                <w:sz w:val="18"/>
              </w:rPr>
            </w:pPr>
          </w:p>
          <w:p w14:paraId="7A723E77" w14:textId="77777777" w:rsidR="004078E0" w:rsidRPr="009743EA" w:rsidRDefault="004078E0" w:rsidP="00CE497E">
            <w:pPr>
              <w:widowControl w:val="0"/>
              <w:overflowPunct/>
              <w:spacing w:after="0"/>
              <w:ind w:left="284"/>
              <w:textAlignment w:val="auto"/>
              <w:rPr>
                <w:rFonts w:ascii="Arial" w:hAnsi="Arial"/>
                <w:b/>
                <w:color w:val="0070C0"/>
                <w:sz w:val="18"/>
              </w:rPr>
            </w:pPr>
            <w:r w:rsidRPr="009743EA">
              <w:rPr>
                <w:rFonts w:ascii="Arial" w:hAnsi="Arial"/>
                <w:b/>
                <w:color w:val="0070C0"/>
                <w:sz w:val="18"/>
              </w:rPr>
              <w:t>HTTP</w:t>
            </w:r>
            <w:r w:rsidR="00637BE5" w:rsidRPr="009743EA">
              <w:rPr>
                <w:rFonts w:ascii="Arial" w:hAnsi="Arial"/>
                <w:b/>
                <w:color w:val="0070C0"/>
                <w:sz w:val="18"/>
              </w:rPr>
              <w:t xml:space="preserve"> </w:t>
            </w:r>
            <w:r w:rsidRPr="009743EA">
              <w:rPr>
                <w:rFonts w:ascii="Arial" w:hAnsi="Arial"/>
                <w:b/>
                <w:color w:val="0070C0"/>
                <w:sz w:val="18"/>
              </w:rPr>
              <w:t>Request:</w:t>
            </w:r>
          </w:p>
          <w:p w14:paraId="0BD344BC" w14:textId="77777777" w:rsidR="004078E0" w:rsidRPr="009743EA" w:rsidRDefault="004078E0" w:rsidP="00CE497E">
            <w:pPr>
              <w:widowControl w:val="0"/>
              <w:overflowPunct/>
              <w:spacing w:after="0"/>
              <w:ind w:left="284"/>
              <w:textAlignment w:val="auto"/>
              <w:rPr>
                <w:rFonts w:ascii="Arial" w:hAnsi="Arial"/>
                <w:color w:val="0070C0"/>
                <w:sz w:val="18"/>
              </w:rPr>
            </w:pPr>
          </w:p>
          <w:p w14:paraId="43008A2F" w14:textId="77777777" w:rsidR="004078E0" w:rsidRPr="009743EA" w:rsidRDefault="00006470" w:rsidP="00CE497E">
            <w:pPr>
              <w:widowControl w:val="0"/>
              <w:overflowPunct/>
              <w:spacing w:after="0"/>
              <w:ind w:left="284"/>
              <w:textAlignment w:val="auto"/>
              <w:rPr>
                <w:rFonts w:ascii="Arial" w:hAnsi="Arial"/>
                <w:color w:val="0070C0"/>
                <w:sz w:val="18"/>
              </w:rPr>
            </w:pPr>
            <w:r w:rsidRPr="009743EA">
              <w:rPr>
                <w:rFonts w:ascii="Arial" w:hAnsi="Arial"/>
                <w:color w:val="0070C0"/>
                <w:sz w:val="18"/>
              </w:rPr>
              <w:t>POST</w:t>
            </w:r>
            <w:r w:rsidR="00637BE5" w:rsidRPr="009743EA">
              <w:rPr>
                <w:rFonts w:ascii="Arial" w:hAnsi="Arial"/>
                <w:color w:val="0070C0"/>
                <w:sz w:val="18"/>
              </w:rPr>
              <w:t xml:space="preserve"> </w:t>
            </w:r>
            <w:r w:rsidR="004078E0" w:rsidRPr="009743EA">
              <w:rPr>
                <w:rFonts w:ascii="Arial" w:hAnsi="Arial"/>
                <w:color w:val="0070C0"/>
                <w:sz w:val="18"/>
              </w:rPr>
              <w:t>/cse-name?rcn=0</w:t>
            </w:r>
            <w:r w:rsidR="00637BE5" w:rsidRPr="009743EA">
              <w:rPr>
                <w:rFonts w:ascii="Arial" w:hAnsi="Arial"/>
                <w:color w:val="0070C0"/>
                <w:sz w:val="18"/>
              </w:rPr>
              <w:t xml:space="preserve"> </w:t>
            </w:r>
            <w:r w:rsidR="004078E0" w:rsidRPr="009743EA">
              <w:rPr>
                <w:rFonts w:ascii="Arial" w:hAnsi="Arial"/>
                <w:color w:val="0070C0"/>
                <w:sz w:val="18"/>
              </w:rPr>
              <w:t>HTTP/1.1</w:t>
            </w:r>
          </w:p>
          <w:p w14:paraId="06C1F529" w14:textId="77777777" w:rsidR="004078E0" w:rsidRPr="009743EA" w:rsidRDefault="004078E0" w:rsidP="00CE497E">
            <w:pPr>
              <w:pStyle w:val="TAL"/>
              <w:snapToGrid w:val="0"/>
              <w:ind w:left="284"/>
              <w:jc w:val="both"/>
              <w:rPr>
                <w:color w:val="0070C0"/>
              </w:rPr>
            </w:pPr>
            <w:r w:rsidRPr="009743EA">
              <w:rPr>
                <w:color w:val="0070C0"/>
              </w:rPr>
              <w:t>Host:</w:t>
            </w:r>
            <w:r w:rsidR="00637BE5" w:rsidRPr="009743EA">
              <w:rPr>
                <w:color w:val="0070C0"/>
              </w:rPr>
              <w:t xml:space="preserve"> </w:t>
            </w:r>
            <w:r w:rsidRPr="009743EA">
              <w:rPr>
                <w:color w:val="0070C0"/>
              </w:rPr>
              <w:t>192.168.56.102:9011</w:t>
            </w:r>
          </w:p>
          <w:p w14:paraId="59E6CF54" w14:textId="77777777" w:rsidR="006C74D0" w:rsidRPr="009743EA" w:rsidRDefault="006C74D0" w:rsidP="00CE497E">
            <w:pPr>
              <w:pStyle w:val="TAL"/>
              <w:snapToGrid w:val="0"/>
              <w:ind w:left="284"/>
              <w:jc w:val="both"/>
              <w:rPr>
                <w:color w:val="0070C0"/>
              </w:rPr>
            </w:pPr>
            <w:r w:rsidRPr="009743EA">
              <w:rPr>
                <w:color w:val="0070C0"/>
              </w:rPr>
              <w:t>Content-Type:application/json;ty=16</w:t>
            </w:r>
          </w:p>
          <w:p w14:paraId="06ACB484" w14:textId="77777777" w:rsidR="004078E0" w:rsidRPr="009743EA" w:rsidRDefault="004078E0" w:rsidP="00CE497E">
            <w:pPr>
              <w:pStyle w:val="TAL"/>
              <w:snapToGrid w:val="0"/>
              <w:ind w:left="284"/>
              <w:jc w:val="both"/>
              <w:rPr>
                <w:color w:val="0070C0"/>
              </w:rPr>
            </w:pPr>
            <w:r w:rsidRPr="009743EA">
              <w:rPr>
                <w:color w:val="0070C0"/>
              </w:rPr>
              <w:t>X-M2M-Origin:</w:t>
            </w:r>
            <w:r w:rsidR="00637BE5" w:rsidRPr="009743EA">
              <w:rPr>
                <w:color w:val="0070C0"/>
              </w:rPr>
              <w:t xml:space="preserve"> </w:t>
            </w:r>
            <w:r w:rsidRPr="009743EA">
              <w:rPr>
                <w:color w:val="0070C0"/>
              </w:rPr>
              <w:t>C0120180406T0846311405855351047680_cse01</w:t>
            </w:r>
          </w:p>
          <w:p w14:paraId="2A95EE1E" w14:textId="77777777" w:rsidR="004078E0" w:rsidRPr="009743EA" w:rsidRDefault="004078E0" w:rsidP="00CE497E">
            <w:pPr>
              <w:pStyle w:val="TAL"/>
              <w:snapToGrid w:val="0"/>
              <w:ind w:left="284"/>
              <w:jc w:val="both"/>
              <w:rPr>
                <w:color w:val="0070C0"/>
              </w:rPr>
            </w:pPr>
            <w:r w:rsidRPr="009743EA">
              <w:rPr>
                <w:color w:val="0070C0"/>
              </w:rPr>
              <w:t>X-M2M-RI:</w:t>
            </w:r>
            <w:r w:rsidR="00637BE5" w:rsidRPr="009743EA">
              <w:rPr>
                <w:color w:val="0070C0"/>
              </w:rPr>
              <w:t xml:space="preserve"> </w:t>
            </w:r>
            <w:r w:rsidRPr="009743EA">
              <w:rPr>
                <w:color w:val="0070C0"/>
              </w:rPr>
              <w:t>1234</w:t>
            </w:r>
          </w:p>
          <w:p w14:paraId="54DCB749" w14:textId="77777777" w:rsidR="004078E0" w:rsidRPr="009743EA" w:rsidRDefault="004078E0" w:rsidP="00CE497E">
            <w:pPr>
              <w:pStyle w:val="TAL"/>
              <w:snapToGrid w:val="0"/>
              <w:ind w:left="284"/>
              <w:jc w:val="both"/>
              <w:rPr>
                <w:color w:val="0070C0"/>
              </w:rPr>
            </w:pPr>
            <w:r w:rsidRPr="009743EA">
              <w:rPr>
                <w:color w:val="0070C0"/>
              </w:rPr>
              <w:t>X-M2M-RVI:</w:t>
            </w:r>
            <w:r w:rsidR="00637BE5" w:rsidRPr="009743EA">
              <w:rPr>
                <w:color w:val="0070C0"/>
              </w:rPr>
              <w:t xml:space="preserve"> </w:t>
            </w:r>
            <w:r w:rsidRPr="009743EA">
              <w:rPr>
                <w:color w:val="0070C0"/>
              </w:rPr>
              <w:t>2a</w:t>
            </w:r>
          </w:p>
          <w:p w14:paraId="327042D0" w14:textId="77777777" w:rsidR="004078E0" w:rsidRPr="009743EA" w:rsidRDefault="004078E0" w:rsidP="00CE497E">
            <w:pPr>
              <w:pStyle w:val="TAL"/>
              <w:snapToGrid w:val="0"/>
              <w:ind w:left="284"/>
              <w:jc w:val="both"/>
              <w:rPr>
                <w:color w:val="0070C0"/>
              </w:rPr>
            </w:pPr>
          </w:p>
          <w:p w14:paraId="17BFF07E" w14:textId="77777777" w:rsidR="00313082" w:rsidRPr="009743EA" w:rsidRDefault="00313082" w:rsidP="00313082">
            <w:pPr>
              <w:pStyle w:val="TAL"/>
              <w:snapToGrid w:val="0"/>
              <w:ind w:left="284"/>
              <w:jc w:val="both"/>
              <w:rPr>
                <w:color w:val="0070C0"/>
              </w:rPr>
            </w:pPr>
            <w:r w:rsidRPr="009743EA">
              <w:rPr>
                <w:color w:val="0070C0"/>
              </w:rPr>
              <w:t>{</w:t>
            </w:r>
          </w:p>
          <w:p w14:paraId="3979DDD4" w14:textId="77777777" w:rsidR="00313082" w:rsidRPr="009743EA" w:rsidRDefault="00637BE5" w:rsidP="00313082">
            <w:pPr>
              <w:pStyle w:val="TAL"/>
              <w:snapToGrid w:val="0"/>
              <w:ind w:left="284"/>
              <w:jc w:val="both"/>
              <w:rPr>
                <w:color w:val="0070C0"/>
              </w:rPr>
            </w:pPr>
            <w:r w:rsidRPr="009743EA">
              <w:rPr>
                <w:color w:val="0070C0"/>
              </w:rPr>
              <w:t xml:space="preserve">   </w:t>
            </w:r>
          </w:p>
          <w:p w14:paraId="133FCF82" w14:textId="77777777" w:rsidR="00313082" w:rsidRPr="009743EA" w:rsidRDefault="00637BE5" w:rsidP="00313082">
            <w:pPr>
              <w:pStyle w:val="TAL"/>
              <w:snapToGrid w:val="0"/>
              <w:ind w:left="284"/>
              <w:jc w:val="both"/>
              <w:rPr>
                <w:color w:val="0070C0"/>
              </w:rPr>
            </w:pPr>
            <w:r w:rsidRPr="009743EA">
              <w:rPr>
                <w:color w:val="0070C0"/>
              </w:rPr>
              <w:t xml:space="preserve">        </w:t>
            </w:r>
            <w:r w:rsidR="00313082" w:rsidRPr="009743EA">
              <w:rPr>
                <w:color w:val="0070C0"/>
              </w:rPr>
              <w:t>"m2m:csr":</w:t>
            </w:r>
            <w:r w:rsidRPr="009743EA">
              <w:rPr>
                <w:color w:val="0070C0"/>
              </w:rPr>
              <w:t xml:space="preserve"> </w:t>
            </w:r>
            <w:r w:rsidR="00313082" w:rsidRPr="009743EA">
              <w:rPr>
                <w:color w:val="0070C0"/>
              </w:rPr>
              <w:t>{</w:t>
            </w:r>
          </w:p>
          <w:p w14:paraId="12085844" w14:textId="77777777" w:rsidR="00313082" w:rsidRPr="009743EA" w:rsidRDefault="00637BE5" w:rsidP="00313082">
            <w:pPr>
              <w:pStyle w:val="TAL"/>
              <w:snapToGrid w:val="0"/>
              <w:ind w:left="284"/>
              <w:jc w:val="both"/>
              <w:rPr>
                <w:color w:val="0070C0"/>
              </w:rPr>
            </w:pPr>
            <w:r w:rsidRPr="009743EA">
              <w:rPr>
                <w:color w:val="0070C0"/>
              </w:rPr>
              <w:t xml:space="preserve">            </w:t>
            </w:r>
            <w:r w:rsidR="00313082" w:rsidRPr="009743EA">
              <w:rPr>
                <w:color w:val="0070C0"/>
              </w:rPr>
              <w:t>"cb":</w:t>
            </w:r>
            <w:r w:rsidRPr="009743EA">
              <w:rPr>
                <w:color w:val="0070C0"/>
              </w:rPr>
              <w:t xml:space="preserve"> </w:t>
            </w:r>
            <w:r w:rsidR="00313082" w:rsidRPr="009743EA">
              <w:rPr>
                <w:color w:val="0070C0"/>
              </w:rPr>
              <w:t>"//192.168.0.50:8080/cse-name2",</w:t>
            </w:r>
          </w:p>
          <w:p w14:paraId="652ED85B" w14:textId="77777777" w:rsidR="00313082" w:rsidRPr="009743EA" w:rsidRDefault="00637BE5" w:rsidP="00313082">
            <w:pPr>
              <w:pStyle w:val="TAL"/>
              <w:snapToGrid w:val="0"/>
              <w:ind w:left="284"/>
              <w:jc w:val="both"/>
              <w:rPr>
                <w:color w:val="0070C0"/>
              </w:rPr>
            </w:pPr>
            <w:r w:rsidRPr="009743EA">
              <w:rPr>
                <w:color w:val="0070C0"/>
              </w:rPr>
              <w:t xml:space="preserve">            </w:t>
            </w:r>
            <w:r w:rsidR="00313082" w:rsidRPr="009743EA">
              <w:rPr>
                <w:color w:val="0070C0"/>
              </w:rPr>
              <w:t>"csi":</w:t>
            </w:r>
            <w:r w:rsidRPr="009743EA">
              <w:rPr>
                <w:color w:val="0070C0"/>
              </w:rPr>
              <w:t xml:space="preserve"> </w:t>
            </w:r>
            <w:r w:rsidR="00313082" w:rsidRPr="009743EA">
              <w:rPr>
                <w:color w:val="0070C0"/>
              </w:rPr>
              <w:t>"/cse2ID",</w:t>
            </w:r>
          </w:p>
          <w:p w14:paraId="512F08FA" w14:textId="77777777" w:rsidR="00313082" w:rsidRPr="009743EA" w:rsidRDefault="00637BE5" w:rsidP="00313082">
            <w:pPr>
              <w:pStyle w:val="TAL"/>
              <w:snapToGrid w:val="0"/>
              <w:ind w:left="284"/>
              <w:jc w:val="both"/>
              <w:rPr>
                <w:color w:val="0070C0"/>
              </w:rPr>
            </w:pPr>
            <w:r w:rsidRPr="009743EA">
              <w:rPr>
                <w:color w:val="0070C0"/>
              </w:rPr>
              <w:t xml:space="preserve">            </w:t>
            </w:r>
            <w:r w:rsidR="00313082" w:rsidRPr="009743EA">
              <w:rPr>
                <w:color w:val="0070C0"/>
              </w:rPr>
              <w:t>"rn":</w:t>
            </w:r>
            <w:r w:rsidRPr="009743EA">
              <w:rPr>
                <w:color w:val="0070C0"/>
              </w:rPr>
              <w:t xml:space="preserve"> </w:t>
            </w:r>
            <w:r w:rsidR="00313082" w:rsidRPr="009743EA">
              <w:rPr>
                <w:color w:val="0070C0"/>
              </w:rPr>
              <w:t>"cse-name2",</w:t>
            </w:r>
          </w:p>
          <w:p w14:paraId="14784A92" w14:textId="77777777" w:rsidR="00313082" w:rsidRPr="009743EA" w:rsidRDefault="00637BE5" w:rsidP="00313082">
            <w:pPr>
              <w:pStyle w:val="TAL"/>
              <w:snapToGrid w:val="0"/>
              <w:ind w:left="284"/>
              <w:jc w:val="both"/>
              <w:rPr>
                <w:color w:val="0070C0"/>
              </w:rPr>
            </w:pPr>
            <w:r w:rsidRPr="009743EA">
              <w:rPr>
                <w:color w:val="0070C0"/>
              </w:rPr>
              <w:t xml:space="preserve">            </w:t>
            </w:r>
            <w:r w:rsidR="00313082" w:rsidRPr="009743EA">
              <w:rPr>
                <w:color w:val="0070C0"/>
              </w:rPr>
              <w:t>"rr":</w:t>
            </w:r>
            <w:r w:rsidRPr="009743EA">
              <w:rPr>
                <w:color w:val="0070C0"/>
              </w:rPr>
              <w:t xml:space="preserve"> </w:t>
            </w:r>
            <w:r w:rsidR="00313082" w:rsidRPr="009743EA">
              <w:rPr>
                <w:color w:val="0070C0"/>
              </w:rPr>
              <w:t>true</w:t>
            </w:r>
          </w:p>
          <w:p w14:paraId="65D17E28" w14:textId="77777777" w:rsidR="00313082" w:rsidRPr="009743EA" w:rsidRDefault="00637BE5" w:rsidP="00313082">
            <w:pPr>
              <w:pStyle w:val="TAL"/>
              <w:snapToGrid w:val="0"/>
              <w:ind w:left="284"/>
              <w:jc w:val="both"/>
              <w:rPr>
                <w:color w:val="0070C0"/>
              </w:rPr>
            </w:pPr>
            <w:r w:rsidRPr="009743EA">
              <w:rPr>
                <w:color w:val="0070C0"/>
              </w:rPr>
              <w:t xml:space="preserve">              </w:t>
            </w:r>
          </w:p>
          <w:p w14:paraId="30E1AA6F" w14:textId="77777777" w:rsidR="00313082" w:rsidRPr="009743EA" w:rsidRDefault="00637BE5" w:rsidP="00313082">
            <w:pPr>
              <w:pStyle w:val="TAL"/>
              <w:snapToGrid w:val="0"/>
              <w:ind w:left="284"/>
              <w:jc w:val="both"/>
              <w:rPr>
                <w:color w:val="0070C0"/>
              </w:rPr>
            </w:pPr>
            <w:r w:rsidRPr="009743EA">
              <w:rPr>
                <w:color w:val="0070C0"/>
              </w:rPr>
              <w:t xml:space="preserve">        </w:t>
            </w:r>
            <w:r w:rsidR="00313082" w:rsidRPr="009743EA">
              <w:rPr>
                <w:color w:val="0070C0"/>
              </w:rPr>
              <w:t>}</w:t>
            </w:r>
          </w:p>
          <w:p w14:paraId="5C543F5C" w14:textId="77777777" w:rsidR="00313082" w:rsidRPr="009743EA" w:rsidRDefault="00637BE5" w:rsidP="00313082">
            <w:pPr>
              <w:pStyle w:val="TAL"/>
              <w:snapToGrid w:val="0"/>
              <w:ind w:left="284"/>
              <w:jc w:val="both"/>
              <w:rPr>
                <w:color w:val="0070C0"/>
              </w:rPr>
            </w:pPr>
            <w:r w:rsidRPr="009743EA">
              <w:rPr>
                <w:color w:val="0070C0"/>
              </w:rPr>
              <w:t xml:space="preserve">   </w:t>
            </w:r>
          </w:p>
          <w:p w14:paraId="270FA0DD" w14:textId="77777777" w:rsidR="00313082" w:rsidRPr="009743EA" w:rsidRDefault="00313082" w:rsidP="00313082">
            <w:pPr>
              <w:pStyle w:val="TAL"/>
              <w:snapToGrid w:val="0"/>
              <w:ind w:left="284"/>
              <w:jc w:val="both"/>
              <w:rPr>
                <w:color w:val="0070C0"/>
              </w:rPr>
            </w:pPr>
            <w:r w:rsidRPr="009743EA">
              <w:rPr>
                <w:color w:val="0070C0"/>
              </w:rPr>
              <w:t>}</w:t>
            </w:r>
          </w:p>
          <w:p w14:paraId="1D9AFC1A" w14:textId="77777777" w:rsidR="004078E0" w:rsidRPr="009743EA" w:rsidRDefault="004078E0" w:rsidP="00CE497E">
            <w:pPr>
              <w:widowControl w:val="0"/>
              <w:overflowPunct/>
              <w:spacing w:after="0"/>
              <w:ind w:left="284"/>
              <w:textAlignment w:val="auto"/>
              <w:rPr>
                <w:rFonts w:ascii="Arial" w:hAnsi="Arial"/>
                <w:color w:val="0070C0"/>
                <w:sz w:val="18"/>
              </w:rPr>
            </w:pPr>
          </w:p>
          <w:p w14:paraId="5DC645AA" w14:textId="77777777" w:rsidR="004078E0" w:rsidRPr="009743EA" w:rsidRDefault="004078E0" w:rsidP="00CE497E">
            <w:pPr>
              <w:widowControl w:val="0"/>
              <w:overflowPunct/>
              <w:spacing w:after="0"/>
              <w:ind w:left="284"/>
              <w:textAlignment w:val="auto"/>
              <w:rPr>
                <w:rFonts w:ascii="Arial" w:hAnsi="Arial"/>
                <w:color w:val="0070C0"/>
                <w:sz w:val="18"/>
              </w:rPr>
            </w:pPr>
          </w:p>
          <w:p w14:paraId="1A6B6AE5" w14:textId="77777777" w:rsidR="004078E0" w:rsidRPr="009743EA" w:rsidRDefault="004078E0" w:rsidP="00CE497E">
            <w:pPr>
              <w:widowControl w:val="0"/>
              <w:overflowPunct/>
              <w:spacing w:after="0"/>
              <w:ind w:left="284"/>
              <w:textAlignment w:val="auto"/>
              <w:rPr>
                <w:rFonts w:ascii="Arial" w:hAnsi="Arial"/>
                <w:b/>
                <w:color w:val="0070C0"/>
                <w:sz w:val="18"/>
              </w:rPr>
            </w:pPr>
            <w:r w:rsidRPr="009743EA">
              <w:rPr>
                <w:rFonts w:ascii="Arial" w:hAnsi="Arial"/>
                <w:b/>
                <w:color w:val="0070C0"/>
                <w:sz w:val="18"/>
              </w:rPr>
              <w:t>HTTP</w:t>
            </w:r>
            <w:r w:rsidR="00637BE5" w:rsidRPr="009743EA">
              <w:rPr>
                <w:rFonts w:ascii="Arial" w:hAnsi="Arial"/>
                <w:b/>
                <w:color w:val="0070C0"/>
                <w:sz w:val="18"/>
              </w:rPr>
              <w:t xml:space="preserve"> </w:t>
            </w:r>
            <w:r w:rsidRPr="009743EA">
              <w:rPr>
                <w:rFonts w:ascii="Arial" w:hAnsi="Arial"/>
                <w:b/>
                <w:color w:val="0070C0"/>
                <w:sz w:val="18"/>
              </w:rPr>
              <w:t>Response:</w:t>
            </w:r>
          </w:p>
          <w:p w14:paraId="25F08864" w14:textId="77777777" w:rsidR="004078E0" w:rsidRPr="009743EA" w:rsidRDefault="004078E0" w:rsidP="00CE497E">
            <w:pPr>
              <w:widowControl w:val="0"/>
              <w:overflowPunct/>
              <w:spacing w:after="0"/>
              <w:ind w:left="284"/>
              <w:textAlignment w:val="auto"/>
              <w:rPr>
                <w:rFonts w:ascii="Arial" w:hAnsi="Arial"/>
                <w:color w:val="0070C0"/>
                <w:sz w:val="18"/>
              </w:rPr>
            </w:pPr>
          </w:p>
          <w:p w14:paraId="17AD3CD2" w14:textId="77777777" w:rsidR="004078E0" w:rsidRPr="009743EA" w:rsidRDefault="004078E0" w:rsidP="00CE497E">
            <w:pPr>
              <w:widowControl w:val="0"/>
              <w:overflowPunct/>
              <w:spacing w:after="0"/>
              <w:ind w:left="284"/>
              <w:textAlignment w:val="auto"/>
              <w:rPr>
                <w:rFonts w:ascii="Arial" w:hAnsi="Arial"/>
                <w:color w:val="0070C0"/>
                <w:sz w:val="18"/>
              </w:rPr>
            </w:pPr>
            <w:r w:rsidRPr="009743EA">
              <w:rPr>
                <w:rFonts w:ascii="Arial" w:hAnsi="Arial"/>
                <w:color w:val="0070C0"/>
                <w:sz w:val="18"/>
              </w:rPr>
              <w:lastRenderedPageBreak/>
              <w:t>HTTP/1.1</w:t>
            </w:r>
            <w:r w:rsidR="00637BE5" w:rsidRPr="009743EA">
              <w:rPr>
                <w:rFonts w:ascii="Arial" w:hAnsi="Arial"/>
                <w:color w:val="0070C0"/>
                <w:sz w:val="18"/>
              </w:rPr>
              <w:t xml:space="preserve"> </w:t>
            </w:r>
            <w:r w:rsidRPr="009743EA">
              <w:rPr>
                <w:rFonts w:ascii="Arial" w:hAnsi="Arial"/>
                <w:color w:val="0070C0"/>
                <w:sz w:val="18"/>
              </w:rPr>
              <w:t>201</w:t>
            </w:r>
            <w:r w:rsidR="00637BE5" w:rsidRPr="009743EA">
              <w:rPr>
                <w:rFonts w:ascii="Arial" w:hAnsi="Arial"/>
                <w:color w:val="0070C0"/>
                <w:sz w:val="18"/>
              </w:rPr>
              <w:t xml:space="preserve"> </w:t>
            </w:r>
            <w:r w:rsidRPr="009743EA">
              <w:rPr>
                <w:rFonts w:ascii="Arial" w:hAnsi="Arial"/>
                <w:color w:val="0070C0"/>
                <w:sz w:val="18"/>
              </w:rPr>
              <w:t>Created</w:t>
            </w:r>
          </w:p>
          <w:p w14:paraId="6C030B9E" w14:textId="77777777" w:rsidR="004078E0" w:rsidRPr="009743EA" w:rsidRDefault="004078E0" w:rsidP="00CE497E">
            <w:pPr>
              <w:widowControl w:val="0"/>
              <w:overflowPunct/>
              <w:spacing w:after="0"/>
              <w:ind w:left="284"/>
              <w:textAlignment w:val="auto"/>
              <w:rPr>
                <w:rFonts w:ascii="Arial" w:hAnsi="Arial"/>
                <w:color w:val="0070C0"/>
                <w:sz w:val="18"/>
              </w:rPr>
            </w:pPr>
            <w:r w:rsidRPr="009743EA">
              <w:rPr>
                <w:rFonts w:ascii="Arial" w:hAnsi="Arial"/>
                <w:color w:val="0070C0"/>
                <w:sz w:val="18"/>
              </w:rPr>
              <w:t>X-M2M-RI:</w:t>
            </w:r>
            <w:r w:rsidR="00637BE5" w:rsidRPr="009743EA">
              <w:rPr>
                <w:rFonts w:ascii="Arial" w:hAnsi="Arial"/>
                <w:color w:val="0070C0"/>
                <w:sz w:val="18"/>
              </w:rPr>
              <w:t xml:space="preserve"> </w:t>
            </w:r>
            <w:r w:rsidRPr="009743EA">
              <w:rPr>
                <w:rFonts w:ascii="Arial" w:hAnsi="Arial"/>
                <w:color w:val="0070C0"/>
                <w:sz w:val="18"/>
              </w:rPr>
              <w:t>1234</w:t>
            </w:r>
          </w:p>
          <w:p w14:paraId="4BE1A99A" w14:textId="77777777" w:rsidR="004078E0" w:rsidRPr="009743EA" w:rsidRDefault="004078E0" w:rsidP="00CE497E">
            <w:pPr>
              <w:pStyle w:val="TAL"/>
              <w:snapToGrid w:val="0"/>
              <w:ind w:left="284"/>
              <w:jc w:val="both"/>
              <w:rPr>
                <w:color w:val="0070C0"/>
              </w:rPr>
            </w:pPr>
            <w:r w:rsidRPr="009743EA">
              <w:rPr>
                <w:color w:val="0070C0"/>
              </w:rPr>
              <w:t>X-M2M-RVI:</w:t>
            </w:r>
            <w:r w:rsidR="00637BE5" w:rsidRPr="009743EA">
              <w:rPr>
                <w:color w:val="0070C0"/>
              </w:rPr>
              <w:t xml:space="preserve"> </w:t>
            </w:r>
            <w:r w:rsidRPr="009743EA">
              <w:rPr>
                <w:color w:val="0070C0"/>
              </w:rPr>
              <w:t>2a</w:t>
            </w:r>
          </w:p>
          <w:p w14:paraId="2B3466DE" w14:textId="77777777" w:rsidR="004078E0" w:rsidRPr="009743EA" w:rsidRDefault="004078E0" w:rsidP="00CE497E">
            <w:pPr>
              <w:widowControl w:val="0"/>
              <w:overflowPunct/>
              <w:spacing w:after="0"/>
              <w:ind w:left="284"/>
              <w:textAlignment w:val="auto"/>
              <w:rPr>
                <w:rFonts w:ascii="Arial" w:hAnsi="Arial"/>
                <w:color w:val="0070C0"/>
                <w:sz w:val="18"/>
              </w:rPr>
            </w:pPr>
          </w:p>
          <w:p w14:paraId="145B1809" w14:textId="77777777" w:rsidR="004078E0" w:rsidRPr="009743EA" w:rsidRDefault="004078E0" w:rsidP="00CE497E">
            <w:pPr>
              <w:widowControl w:val="0"/>
              <w:overflowPunct/>
              <w:spacing w:after="0"/>
              <w:ind w:left="284"/>
              <w:textAlignment w:val="auto"/>
              <w:rPr>
                <w:rFonts w:ascii="Arial" w:hAnsi="Arial"/>
                <w:color w:val="0070C0"/>
                <w:sz w:val="18"/>
              </w:rPr>
            </w:pPr>
            <w:r w:rsidRPr="009743EA">
              <w:rPr>
                <w:rFonts w:ascii="Arial" w:hAnsi="Arial"/>
                <w:color w:val="0070C0"/>
                <w:sz w:val="18"/>
              </w:rPr>
              <w:t>Content-Length:0</w:t>
            </w:r>
          </w:p>
          <w:p w14:paraId="05B5CC64" w14:textId="77777777" w:rsidR="004078E0" w:rsidRPr="009743EA" w:rsidRDefault="004078E0" w:rsidP="00CE497E">
            <w:pPr>
              <w:widowControl w:val="0"/>
              <w:overflowPunct/>
              <w:spacing w:after="0"/>
              <w:ind w:left="284"/>
              <w:textAlignment w:val="auto"/>
              <w:rPr>
                <w:rFonts w:ascii="Arial" w:hAnsi="Arial"/>
                <w:color w:val="0070C0"/>
                <w:sz w:val="18"/>
              </w:rPr>
            </w:pPr>
            <w:r w:rsidRPr="009743EA">
              <w:rPr>
                <w:rFonts w:ascii="Arial" w:hAnsi="Arial"/>
                <w:color w:val="0070C0"/>
                <w:sz w:val="18"/>
              </w:rPr>
              <w:t>Content-Type:application/json</w:t>
            </w:r>
          </w:p>
          <w:p w14:paraId="2A6ED7DE" w14:textId="77777777" w:rsidR="004078E0" w:rsidRPr="009743EA" w:rsidRDefault="004078E0" w:rsidP="00CE497E">
            <w:pPr>
              <w:widowControl w:val="0"/>
              <w:overflowPunct/>
              <w:spacing w:after="0"/>
              <w:ind w:left="284"/>
              <w:textAlignment w:val="auto"/>
              <w:rPr>
                <w:rFonts w:ascii="Arial" w:hAnsi="Arial"/>
                <w:color w:val="0070C0"/>
                <w:sz w:val="18"/>
              </w:rPr>
            </w:pPr>
            <w:r w:rsidRPr="009743EA">
              <w:rPr>
                <w:rFonts w:ascii="Arial" w:hAnsi="Arial"/>
                <w:color w:val="0070C0"/>
                <w:sz w:val="18"/>
              </w:rPr>
              <w:t>Content-Location:</w:t>
            </w:r>
            <w:r w:rsidR="00637BE5" w:rsidRPr="009743EA">
              <w:rPr>
                <w:rFonts w:ascii="Arial" w:hAnsi="Arial"/>
                <w:color w:val="0070C0"/>
                <w:sz w:val="18"/>
              </w:rPr>
              <w:t xml:space="preserve"> </w:t>
            </w:r>
            <w:r w:rsidRPr="009743EA">
              <w:rPr>
                <w:rFonts w:ascii="Arial" w:hAnsi="Arial" w:cs="Arial"/>
                <w:sz w:val="18"/>
                <w:szCs w:val="18"/>
                <w:lang w:eastAsia="en-GB"/>
              </w:rPr>
              <w:t>/</w:t>
            </w:r>
            <w:r w:rsidRPr="009743EA">
              <w:rPr>
                <w:rFonts w:ascii="Arial" w:hAnsi="Arial"/>
                <w:color w:val="0070C0"/>
                <w:sz w:val="18"/>
              </w:rPr>
              <w:t>cseID/cse2ID</w:t>
            </w:r>
          </w:p>
          <w:p w14:paraId="795C3AAF" w14:textId="77777777" w:rsidR="004078E0" w:rsidRPr="009743EA" w:rsidRDefault="004078E0" w:rsidP="00062C7A">
            <w:pPr>
              <w:pStyle w:val="TAL"/>
              <w:snapToGrid w:val="0"/>
              <w:ind w:left="284"/>
              <w:jc w:val="both"/>
            </w:pPr>
          </w:p>
        </w:tc>
      </w:tr>
      <w:tr w:rsidR="003C3949" w:rsidRPr="009743EA" w14:paraId="49BA870C" w14:textId="77777777" w:rsidTr="00637BE5">
        <w:trPr>
          <w:jc w:val="center"/>
        </w:trPr>
        <w:tc>
          <w:tcPr>
            <w:tcW w:w="1286" w:type="dxa"/>
            <w:tcBorders>
              <w:top w:val="single" w:sz="4" w:space="0" w:color="000000"/>
              <w:left w:val="single" w:sz="4" w:space="0" w:color="000000"/>
              <w:bottom w:val="single" w:sz="4" w:space="0" w:color="000000"/>
            </w:tcBorders>
            <w:shd w:val="clear" w:color="auto" w:fill="E7E6E6"/>
          </w:tcPr>
          <w:p w14:paraId="6F58976B" w14:textId="77777777" w:rsidR="003C3949" w:rsidRPr="005A2D7C" w:rsidRDefault="003C3949" w:rsidP="005A2D7C">
            <w:pPr>
              <w:pStyle w:val="TAH"/>
              <w:rPr>
                <w:rFonts w:eastAsia="Malgun Gothic"/>
                <w:b w:val="0"/>
                <w:kern w:val="1"/>
              </w:rPr>
            </w:pPr>
          </w:p>
          <w:p w14:paraId="34B5C607" w14:textId="77777777" w:rsidR="003C3949" w:rsidRPr="005A2D7C" w:rsidRDefault="003C3949" w:rsidP="005A2D7C">
            <w:pPr>
              <w:pStyle w:val="TAH"/>
              <w:rPr>
                <w:rFonts w:eastAsia="Malgun Gothic"/>
                <w:b w:val="0"/>
                <w:kern w:val="1"/>
              </w:rPr>
            </w:pPr>
          </w:p>
          <w:p w14:paraId="3C7AD296" w14:textId="77777777" w:rsidR="003C3949" w:rsidRPr="005A2D7C" w:rsidRDefault="003C3949" w:rsidP="005A2D7C">
            <w:pPr>
              <w:pStyle w:val="TAH"/>
              <w:rPr>
                <w:rFonts w:eastAsia="Malgun Gothic"/>
                <w:b w:val="0"/>
                <w:kern w:val="1"/>
              </w:rPr>
            </w:pPr>
          </w:p>
          <w:p w14:paraId="4EED8860" w14:textId="77777777" w:rsidR="003C3949" w:rsidRPr="005A2D7C" w:rsidRDefault="003C3949" w:rsidP="005A2D7C">
            <w:pPr>
              <w:pStyle w:val="TAH"/>
              <w:rPr>
                <w:rFonts w:eastAsia="Malgun Gothic"/>
                <w:b w:val="0"/>
                <w:kern w:val="1"/>
              </w:rPr>
            </w:pPr>
          </w:p>
          <w:p w14:paraId="0995BA72" w14:textId="77777777" w:rsidR="003C3949" w:rsidRPr="005A2D7C" w:rsidRDefault="003C3949" w:rsidP="005A2D7C">
            <w:pPr>
              <w:pStyle w:val="TAH"/>
              <w:rPr>
                <w:rFonts w:eastAsia="Malgun Gothic"/>
                <w:b w:val="0"/>
                <w:kern w:val="1"/>
              </w:rPr>
            </w:pPr>
          </w:p>
          <w:p w14:paraId="501E6CA6" w14:textId="77777777" w:rsidR="003C3949" w:rsidRPr="005A2D7C" w:rsidRDefault="003C3949" w:rsidP="005A2D7C">
            <w:pPr>
              <w:pStyle w:val="TAH"/>
              <w:rPr>
                <w:rFonts w:eastAsia="Malgun Gothic"/>
                <w:b w:val="0"/>
                <w:kern w:val="1"/>
              </w:rPr>
            </w:pPr>
          </w:p>
          <w:p w14:paraId="3A3AEFDA" w14:textId="77777777" w:rsidR="003C3949" w:rsidRPr="005A2D7C" w:rsidRDefault="003C3949" w:rsidP="005A2D7C">
            <w:pPr>
              <w:pStyle w:val="TAH"/>
              <w:rPr>
                <w:rFonts w:eastAsia="Malgun Gothic"/>
                <w:b w:val="0"/>
                <w:kern w:val="1"/>
              </w:rPr>
            </w:pPr>
            <w:r w:rsidRPr="005A2D7C">
              <w:rPr>
                <w:rFonts w:eastAsia="Malgun Gothic"/>
                <w:kern w:val="1"/>
              </w:rPr>
              <w:t>Example</w:t>
            </w:r>
            <w:r w:rsidR="00637BE5" w:rsidRPr="005A2D7C">
              <w:rPr>
                <w:rFonts w:eastAsia="Malgun Gothic"/>
                <w:kern w:val="1"/>
              </w:rPr>
              <w:t xml:space="preserve"> </w:t>
            </w:r>
            <w:r w:rsidRPr="005A2D7C">
              <w:rPr>
                <w:rFonts w:eastAsia="Malgun Gothic"/>
                <w:kern w:val="1"/>
              </w:rPr>
              <w:t>with</w:t>
            </w:r>
            <w:r w:rsidR="00637BE5" w:rsidRPr="005A2D7C">
              <w:rPr>
                <w:rFonts w:eastAsia="Malgun Gothic"/>
                <w:kern w:val="1"/>
              </w:rPr>
              <w:t xml:space="preserve"> </w:t>
            </w:r>
          </w:p>
          <w:p w14:paraId="021045FB" w14:textId="77777777" w:rsidR="003C3949" w:rsidRPr="004A2BF0" w:rsidRDefault="003C3949" w:rsidP="005A2D7C">
            <w:pPr>
              <w:pStyle w:val="TAH"/>
              <w:rPr>
                <w:kern w:val="1"/>
              </w:rPr>
            </w:pPr>
            <w:r w:rsidRPr="004A2BF0">
              <w:rPr>
                <w:kern w:val="1"/>
              </w:rPr>
              <w:t>RCN=1</w:t>
            </w:r>
          </w:p>
          <w:p w14:paraId="4559621C" w14:textId="77777777" w:rsidR="003C3949" w:rsidRPr="004A2BF0" w:rsidRDefault="003C3949" w:rsidP="005A2D7C">
            <w:pPr>
              <w:pStyle w:val="TAH"/>
              <w:rPr>
                <w:kern w:val="1"/>
              </w:rPr>
            </w:pPr>
            <w:r w:rsidRPr="004A2BF0">
              <w:rPr>
                <w:kern w:val="1"/>
              </w:rPr>
              <w:t>or</w:t>
            </w:r>
            <w:r w:rsidR="00637BE5" w:rsidRPr="004A2BF0">
              <w:rPr>
                <w:kern w:val="1"/>
              </w:rPr>
              <w:t xml:space="preserve"> </w:t>
            </w:r>
            <w:r w:rsidRPr="004A2BF0">
              <w:rPr>
                <w:kern w:val="1"/>
              </w:rPr>
              <w:t>No</w:t>
            </w:r>
            <w:r w:rsidR="00637BE5" w:rsidRPr="004A2BF0">
              <w:rPr>
                <w:kern w:val="1"/>
              </w:rPr>
              <w:t xml:space="preserve"> </w:t>
            </w:r>
            <w:r w:rsidRPr="004A2BF0">
              <w:rPr>
                <w:kern w:val="1"/>
              </w:rPr>
              <w:t>RCN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115A14C" w14:textId="77777777" w:rsidR="003C3949" w:rsidRPr="009743EA" w:rsidRDefault="003C3949" w:rsidP="00CA59CA">
            <w:pPr>
              <w:pStyle w:val="TAL"/>
              <w:snapToGrid w:val="0"/>
              <w:ind w:left="284"/>
              <w:jc w:val="both"/>
              <w:rPr>
                <w:color w:val="0070C0"/>
              </w:rPr>
            </w:pPr>
          </w:p>
          <w:p w14:paraId="05D991EB" w14:textId="77777777" w:rsidR="003C3949" w:rsidRPr="009743EA" w:rsidRDefault="00637BE5" w:rsidP="00A40BC8">
            <w:pPr>
              <w:pStyle w:val="NoSpacing"/>
              <w:rPr>
                <w:rFonts w:ascii="Arial" w:hAnsi="Arial"/>
                <w:color w:val="0070C0"/>
                <w:kern w:val="0"/>
                <w:sz w:val="18"/>
                <w:szCs w:val="20"/>
                <w:lang w:val="en-GB" w:eastAsia="en-US"/>
              </w:rPr>
            </w:pPr>
            <w:r w:rsidRPr="009743EA">
              <w:rPr>
                <w:rFonts w:ascii="Arial" w:hAnsi="Arial"/>
                <w:color w:val="0070C0"/>
                <w:kern w:val="0"/>
                <w:sz w:val="18"/>
                <w:szCs w:val="20"/>
                <w:lang w:val="en-GB" w:eastAsia="en-US"/>
              </w:rPr>
              <w:t xml:space="preserve">    </w:t>
            </w:r>
            <w:r w:rsidR="003C3949" w:rsidRPr="009743EA">
              <w:rPr>
                <w:rFonts w:ascii="Arial" w:hAnsi="Arial"/>
                <w:color w:val="0070C0"/>
                <w:kern w:val="0"/>
                <w:sz w:val="18"/>
                <w:szCs w:val="20"/>
                <w:lang w:val="en-GB" w:eastAsia="en-US"/>
              </w:rPr>
              <w:t>API/CSR/CRE/001</w:t>
            </w:r>
          </w:p>
          <w:p w14:paraId="06BF856B" w14:textId="77777777" w:rsidR="003C3949" w:rsidRPr="009743EA" w:rsidRDefault="00637BE5" w:rsidP="00212748">
            <w:pPr>
              <w:pStyle w:val="NoSpacing"/>
              <w:rPr>
                <w:rFonts w:ascii="Arial" w:hAnsi="Arial"/>
                <w:color w:val="0070C0"/>
                <w:kern w:val="0"/>
                <w:sz w:val="18"/>
                <w:szCs w:val="20"/>
                <w:lang w:val="en-GB" w:eastAsia="en-US"/>
              </w:rPr>
            </w:pPr>
            <w:r w:rsidRPr="009743EA">
              <w:rPr>
                <w:rFonts w:ascii="Arial" w:hAnsi="Arial"/>
                <w:color w:val="0070C0"/>
                <w:kern w:val="0"/>
                <w:sz w:val="18"/>
                <w:szCs w:val="20"/>
                <w:lang w:val="en-GB" w:eastAsia="en-US"/>
              </w:rPr>
              <w:t xml:space="preserve">   </w:t>
            </w:r>
            <w:r w:rsidR="003C3949" w:rsidRPr="009743EA">
              <w:rPr>
                <w:rFonts w:ascii="Arial" w:hAnsi="Arial"/>
                <w:color w:val="0070C0"/>
                <w:kern w:val="0"/>
                <w:sz w:val="18"/>
                <w:szCs w:val="20"/>
                <w:lang w:val="en-GB" w:eastAsia="en-US"/>
              </w:rPr>
              <w:t>API/CSR/CRE/001_RCN1</w:t>
            </w:r>
          </w:p>
          <w:p w14:paraId="7C6E1151" w14:textId="77777777" w:rsidR="003C3949" w:rsidRPr="009743EA" w:rsidRDefault="003C3949" w:rsidP="00212748">
            <w:pPr>
              <w:widowControl w:val="0"/>
              <w:overflowPunct/>
              <w:spacing w:after="0"/>
              <w:ind w:left="284"/>
              <w:jc w:val="both"/>
              <w:textAlignment w:val="auto"/>
              <w:rPr>
                <w:rFonts w:ascii="Arial" w:hAnsi="Arial"/>
                <w:color w:val="0070C0"/>
                <w:sz w:val="18"/>
              </w:rPr>
            </w:pPr>
          </w:p>
          <w:p w14:paraId="259B3A27" w14:textId="77777777" w:rsidR="003C3949" w:rsidRPr="009743EA" w:rsidRDefault="003C3949" w:rsidP="00CA59CA">
            <w:pPr>
              <w:widowControl w:val="0"/>
              <w:overflowPunct/>
              <w:spacing w:after="0"/>
              <w:ind w:left="284"/>
              <w:jc w:val="both"/>
              <w:textAlignment w:val="auto"/>
              <w:rPr>
                <w:rFonts w:ascii="Arial" w:hAnsi="Arial"/>
                <w:color w:val="0070C0"/>
                <w:sz w:val="18"/>
              </w:rPr>
            </w:pPr>
          </w:p>
          <w:p w14:paraId="4F12A908" w14:textId="77777777" w:rsidR="003C3949" w:rsidRPr="009743EA" w:rsidRDefault="003C3949" w:rsidP="00CA59CA">
            <w:pPr>
              <w:widowControl w:val="0"/>
              <w:overflowPunct/>
              <w:spacing w:after="0"/>
              <w:ind w:left="284"/>
              <w:jc w:val="both"/>
              <w:textAlignment w:val="auto"/>
              <w:rPr>
                <w:rFonts w:ascii="Arial" w:hAnsi="Arial"/>
                <w:color w:val="0070C0"/>
                <w:sz w:val="18"/>
              </w:rPr>
            </w:pPr>
            <w:r w:rsidRPr="009743EA">
              <w:rPr>
                <w:rFonts w:ascii="Arial" w:hAnsi="Arial"/>
                <w:color w:val="0070C0"/>
                <w:sz w:val="18"/>
              </w:rPr>
              <w:t>HTTP</w:t>
            </w:r>
            <w:r w:rsidR="00637BE5" w:rsidRPr="009743EA">
              <w:rPr>
                <w:rFonts w:ascii="Arial" w:hAnsi="Arial"/>
                <w:color w:val="0070C0"/>
                <w:sz w:val="18"/>
              </w:rPr>
              <w:t xml:space="preserve"> </w:t>
            </w:r>
            <w:r w:rsidRPr="009743EA">
              <w:rPr>
                <w:rFonts w:ascii="Arial" w:hAnsi="Arial"/>
                <w:color w:val="0070C0"/>
                <w:sz w:val="18"/>
              </w:rPr>
              <w:t>Request:</w:t>
            </w:r>
          </w:p>
          <w:p w14:paraId="19EB80F5" w14:textId="77777777" w:rsidR="003C3949" w:rsidRPr="009743EA" w:rsidRDefault="003C3949" w:rsidP="00CA59CA">
            <w:pPr>
              <w:widowControl w:val="0"/>
              <w:overflowPunct/>
              <w:spacing w:after="0"/>
              <w:ind w:left="284"/>
              <w:jc w:val="both"/>
              <w:textAlignment w:val="auto"/>
              <w:rPr>
                <w:rFonts w:ascii="Arial" w:hAnsi="Arial"/>
                <w:color w:val="0070C0"/>
                <w:sz w:val="18"/>
              </w:rPr>
            </w:pPr>
          </w:p>
          <w:p w14:paraId="7ABF03CD" w14:textId="77777777" w:rsidR="003C3949" w:rsidRPr="009743EA" w:rsidRDefault="00006470" w:rsidP="00CA59CA">
            <w:pPr>
              <w:widowControl w:val="0"/>
              <w:overflowPunct/>
              <w:spacing w:after="0"/>
              <w:ind w:left="284"/>
              <w:jc w:val="both"/>
              <w:textAlignment w:val="auto"/>
              <w:rPr>
                <w:rFonts w:ascii="Arial" w:hAnsi="Arial"/>
                <w:color w:val="0070C0"/>
                <w:sz w:val="18"/>
              </w:rPr>
            </w:pPr>
            <w:r w:rsidRPr="009743EA">
              <w:rPr>
                <w:rFonts w:ascii="Arial" w:hAnsi="Arial"/>
                <w:color w:val="0070C0"/>
                <w:sz w:val="18"/>
              </w:rPr>
              <w:t>POST</w:t>
            </w:r>
            <w:r w:rsidR="00637BE5" w:rsidRPr="009743EA">
              <w:rPr>
                <w:rFonts w:ascii="Arial" w:hAnsi="Arial"/>
                <w:color w:val="0070C0"/>
                <w:sz w:val="18"/>
              </w:rPr>
              <w:t xml:space="preserve"> </w:t>
            </w:r>
            <w:r w:rsidR="003C3949" w:rsidRPr="009743EA">
              <w:rPr>
                <w:rFonts w:ascii="Arial" w:hAnsi="Arial"/>
                <w:color w:val="0070C0"/>
                <w:sz w:val="18"/>
              </w:rPr>
              <w:t>/cse-name?rcn=1</w:t>
            </w:r>
            <w:r w:rsidR="00637BE5" w:rsidRPr="009743EA">
              <w:rPr>
                <w:rFonts w:ascii="Arial" w:hAnsi="Arial"/>
                <w:color w:val="0070C0"/>
                <w:sz w:val="18"/>
              </w:rPr>
              <w:t xml:space="preserve"> </w:t>
            </w:r>
            <w:r w:rsidR="003C3949" w:rsidRPr="009743EA">
              <w:rPr>
                <w:rFonts w:ascii="Arial" w:hAnsi="Arial"/>
                <w:color w:val="0070C0"/>
                <w:sz w:val="18"/>
              </w:rPr>
              <w:t>HTTP/1.1</w:t>
            </w:r>
          </w:p>
          <w:p w14:paraId="0D01D6A6" w14:textId="77777777" w:rsidR="003C3949" w:rsidRPr="009743EA" w:rsidRDefault="003C3949" w:rsidP="00A40BC8">
            <w:pPr>
              <w:pStyle w:val="TAL"/>
              <w:snapToGrid w:val="0"/>
              <w:ind w:left="284"/>
              <w:jc w:val="both"/>
              <w:rPr>
                <w:color w:val="0070C0"/>
              </w:rPr>
            </w:pPr>
            <w:r w:rsidRPr="009743EA">
              <w:rPr>
                <w:color w:val="0070C0"/>
              </w:rPr>
              <w:t>Host:</w:t>
            </w:r>
            <w:r w:rsidR="00637BE5" w:rsidRPr="009743EA">
              <w:rPr>
                <w:color w:val="0070C0"/>
              </w:rPr>
              <w:t xml:space="preserve"> </w:t>
            </w:r>
            <w:r w:rsidRPr="009743EA">
              <w:rPr>
                <w:color w:val="0070C0"/>
              </w:rPr>
              <w:t>192.168.56.102:9011</w:t>
            </w:r>
          </w:p>
          <w:p w14:paraId="1A94457F" w14:textId="77777777" w:rsidR="00006470" w:rsidRPr="009743EA" w:rsidRDefault="00006470" w:rsidP="00212748">
            <w:pPr>
              <w:pStyle w:val="TAL"/>
              <w:snapToGrid w:val="0"/>
              <w:ind w:left="284"/>
              <w:jc w:val="both"/>
              <w:rPr>
                <w:color w:val="0070C0"/>
              </w:rPr>
            </w:pPr>
            <w:r w:rsidRPr="009743EA">
              <w:rPr>
                <w:color w:val="0070C0"/>
              </w:rPr>
              <w:t>Content-Type:application/json;ty=16</w:t>
            </w:r>
          </w:p>
          <w:p w14:paraId="453ACC8A" w14:textId="77777777" w:rsidR="003C3949" w:rsidRPr="009743EA" w:rsidRDefault="003C3949" w:rsidP="00FB122C">
            <w:pPr>
              <w:pStyle w:val="TAL"/>
              <w:snapToGrid w:val="0"/>
              <w:ind w:left="284"/>
              <w:jc w:val="both"/>
              <w:rPr>
                <w:color w:val="0070C0"/>
              </w:rPr>
            </w:pPr>
            <w:r w:rsidRPr="009743EA">
              <w:rPr>
                <w:color w:val="0070C0"/>
              </w:rPr>
              <w:t>X-M2M-Origin:</w:t>
            </w:r>
            <w:r w:rsidR="00637BE5" w:rsidRPr="009743EA">
              <w:rPr>
                <w:color w:val="0070C0"/>
              </w:rPr>
              <w:t xml:space="preserve"> </w:t>
            </w:r>
            <w:r w:rsidRPr="009743EA">
              <w:rPr>
                <w:color w:val="0070C0"/>
              </w:rPr>
              <w:t>C0120180406T0846311405855351047680_cse01</w:t>
            </w:r>
          </w:p>
          <w:p w14:paraId="7BC594D5" w14:textId="77777777" w:rsidR="003C3949" w:rsidRPr="009743EA" w:rsidRDefault="003C3949" w:rsidP="00FB122C">
            <w:pPr>
              <w:pStyle w:val="TAL"/>
              <w:snapToGrid w:val="0"/>
              <w:ind w:left="284"/>
              <w:jc w:val="both"/>
              <w:rPr>
                <w:color w:val="0070C0"/>
              </w:rPr>
            </w:pPr>
            <w:r w:rsidRPr="009743EA">
              <w:rPr>
                <w:color w:val="0070C0"/>
              </w:rPr>
              <w:t>X-M2M-RI:</w:t>
            </w:r>
            <w:r w:rsidR="00637BE5" w:rsidRPr="009743EA">
              <w:rPr>
                <w:color w:val="0070C0"/>
              </w:rPr>
              <w:t xml:space="preserve"> </w:t>
            </w:r>
            <w:r w:rsidRPr="009743EA">
              <w:rPr>
                <w:color w:val="0070C0"/>
              </w:rPr>
              <w:t>1234</w:t>
            </w:r>
          </w:p>
          <w:p w14:paraId="65EBB340" w14:textId="77777777" w:rsidR="001577D1" w:rsidRPr="009743EA" w:rsidRDefault="001577D1" w:rsidP="00FB122C">
            <w:pPr>
              <w:pStyle w:val="TAL"/>
              <w:snapToGrid w:val="0"/>
              <w:ind w:left="284"/>
              <w:jc w:val="both"/>
              <w:rPr>
                <w:color w:val="0070C0"/>
              </w:rPr>
            </w:pPr>
            <w:r w:rsidRPr="009743EA">
              <w:rPr>
                <w:color w:val="0070C0"/>
              </w:rPr>
              <w:t>X-M2M-RVI:</w:t>
            </w:r>
            <w:r w:rsidR="00637BE5" w:rsidRPr="009743EA">
              <w:rPr>
                <w:color w:val="0070C0"/>
              </w:rPr>
              <w:t xml:space="preserve"> </w:t>
            </w:r>
            <w:r w:rsidRPr="009743EA">
              <w:rPr>
                <w:color w:val="0070C0"/>
              </w:rPr>
              <w:t>2a</w:t>
            </w:r>
          </w:p>
          <w:p w14:paraId="1E489277" w14:textId="77777777" w:rsidR="00744F10" w:rsidRPr="009743EA" w:rsidRDefault="00744F10" w:rsidP="00FB122C">
            <w:pPr>
              <w:pStyle w:val="TAL"/>
              <w:snapToGrid w:val="0"/>
              <w:ind w:left="284"/>
              <w:jc w:val="both"/>
              <w:rPr>
                <w:color w:val="0070C0"/>
              </w:rPr>
            </w:pPr>
          </w:p>
          <w:p w14:paraId="6127AE81" w14:textId="77777777" w:rsidR="00744F10" w:rsidRPr="009743EA" w:rsidRDefault="00744F10" w:rsidP="00FB122C">
            <w:pPr>
              <w:pStyle w:val="TAL"/>
              <w:snapToGrid w:val="0"/>
              <w:ind w:left="284"/>
              <w:jc w:val="both"/>
              <w:rPr>
                <w:color w:val="0070C0"/>
              </w:rPr>
            </w:pPr>
            <w:r w:rsidRPr="009743EA">
              <w:rPr>
                <w:color w:val="0070C0"/>
              </w:rPr>
              <w:t>{</w:t>
            </w:r>
          </w:p>
          <w:p w14:paraId="4A5E6B72" w14:textId="77777777" w:rsidR="00744F10" w:rsidRPr="009743EA" w:rsidRDefault="00637BE5" w:rsidP="00FB122C">
            <w:pPr>
              <w:pStyle w:val="TAL"/>
              <w:snapToGrid w:val="0"/>
              <w:ind w:left="284"/>
              <w:jc w:val="both"/>
              <w:rPr>
                <w:color w:val="0070C0"/>
              </w:rPr>
            </w:pPr>
            <w:r w:rsidRPr="009743EA">
              <w:rPr>
                <w:color w:val="0070C0"/>
              </w:rPr>
              <w:t xml:space="preserve">   </w:t>
            </w:r>
          </w:p>
          <w:p w14:paraId="234CD36D" w14:textId="77777777" w:rsidR="00744F10" w:rsidRPr="009743EA" w:rsidRDefault="00637BE5" w:rsidP="00FB122C">
            <w:pPr>
              <w:pStyle w:val="TAL"/>
              <w:snapToGrid w:val="0"/>
              <w:ind w:left="284"/>
              <w:jc w:val="both"/>
              <w:rPr>
                <w:color w:val="0070C0"/>
              </w:rPr>
            </w:pPr>
            <w:r w:rsidRPr="009743EA">
              <w:rPr>
                <w:color w:val="0070C0"/>
              </w:rPr>
              <w:t xml:space="preserve">        </w:t>
            </w:r>
            <w:r w:rsidR="00744F10" w:rsidRPr="009743EA">
              <w:rPr>
                <w:color w:val="0070C0"/>
              </w:rPr>
              <w:t>"m2m:csr":</w:t>
            </w:r>
            <w:r w:rsidRPr="009743EA">
              <w:rPr>
                <w:color w:val="0070C0"/>
              </w:rPr>
              <w:t xml:space="preserve"> </w:t>
            </w:r>
            <w:r w:rsidR="00744F10" w:rsidRPr="009743EA">
              <w:rPr>
                <w:color w:val="0070C0"/>
              </w:rPr>
              <w:t>{</w:t>
            </w:r>
          </w:p>
          <w:p w14:paraId="5557BC5C" w14:textId="77777777" w:rsidR="00744F10" w:rsidRPr="009743EA" w:rsidRDefault="00637BE5" w:rsidP="00FB122C">
            <w:pPr>
              <w:pStyle w:val="TAL"/>
              <w:snapToGrid w:val="0"/>
              <w:ind w:left="284"/>
              <w:jc w:val="both"/>
              <w:rPr>
                <w:color w:val="0070C0"/>
              </w:rPr>
            </w:pPr>
            <w:r w:rsidRPr="009743EA">
              <w:rPr>
                <w:color w:val="0070C0"/>
              </w:rPr>
              <w:t xml:space="preserve">            </w:t>
            </w:r>
            <w:r w:rsidR="00744F10" w:rsidRPr="009743EA">
              <w:rPr>
                <w:color w:val="0070C0"/>
              </w:rPr>
              <w:t>"cb":</w:t>
            </w:r>
            <w:r w:rsidRPr="009743EA">
              <w:rPr>
                <w:color w:val="0070C0"/>
              </w:rPr>
              <w:t xml:space="preserve"> </w:t>
            </w:r>
            <w:r w:rsidR="00744F10" w:rsidRPr="009743EA">
              <w:rPr>
                <w:color w:val="0070C0"/>
              </w:rPr>
              <w:t>"//192.168.56.50:8080/cse-name2",</w:t>
            </w:r>
          </w:p>
          <w:p w14:paraId="21E2055E" w14:textId="77777777" w:rsidR="00744F10" w:rsidRPr="009743EA" w:rsidRDefault="00637BE5" w:rsidP="00FB122C">
            <w:pPr>
              <w:pStyle w:val="TAL"/>
              <w:snapToGrid w:val="0"/>
              <w:ind w:left="284"/>
              <w:jc w:val="both"/>
              <w:rPr>
                <w:color w:val="0070C0"/>
              </w:rPr>
            </w:pPr>
            <w:r w:rsidRPr="009743EA">
              <w:rPr>
                <w:color w:val="0070C0"/>
              </w:rPr>
              <w:t xml:space="preserve">            </w:t>
            </w:r>
            <w:r w:rsidR="00744F10" w:rsidRPr="009743EA">
              <w:rPr>
                <w:color w:val="0070C0"/>
              </w:rPr>
              <w:t>"csi":</w:t>
            </w:r>
            <w:r w:rsidRPr="009743EA">
              <w:rPr>
                <w:color w:val="0070C0"/>
              </w:rPr>
              <w:t xml:space="preserve"> </w:t>
            </w:r>
            <w:r w:rsidR="00744F10" w:rsidRPr="009743EA">
              <w:rPr>
                <w:color w:val="0070C0"/>
              </w:rPr>
              <w:t>"/cse2ID",</w:t>
            </w:r>
          </w:p>
          <w:p w14:paraId="76F4A8DC" w14:textId="77777777" w:rsidR="00744F10" w:rsidRPr="009743EA" w:rsidRDefault="00637BE5" w:rsidP="00FB122C">
            <w:pPr>
              <w:pStyle w:val="TAL"/>
              <w:snapToGrid w:val="0"/>
              <w:ind w:left="284"/>
              <w:jc w:val="both"/>
              <w:rPr>
                <w:color w:val="0070C0"/>
              </w:rPr>
            </w:pPr>
            <w:r w:rsidRPr="009743EA">
              <w:rPr>
                <w:color w:val="0070C0"/>
              </w:rPr>
              <w:t xml:space="preserve">            </w:t>
            </w:r>
            <w:r w:rsidR="00744F10" w:rsidRPr="009743EA">
              <w:rPr>
                <w:color w:val="0070C0"/>
              </w:rPr>
              <w:t>"rn":</w:t>
            </w:r>
            <w:r w:rsidRPr="009743EA">
              <w:rPr>
                <w:color w:val="0070C0"/>
              </w:rPr>
              <w:t xml:space="preserve"> </w:t>
            </w:r>
            <w:r w:rsidR="00744F10" w:rsidRPr="009743EA">
              <w:rPr>
                <w:color w:val="0070C0"/>
              </w:rPr>
              <w:t>"cse-name2",</w:t>
            </w:r>
          </w:p>
          <w:p w14:paraId="22FEE53A" w14:textId="77777777" w:rsidR="00744F10" w:rsidRPr="009743EA" w:rsidRDefault="00637BE5" w:rsidP="00FB122C">
            <w:pPr>
              <w:pStyle w:val="TAL"/>
              <w:snapToGrid w:val="0"/>
              <w:ind w:left="284"/>
              <w:jc w:val="both"/>
              <w:rPr>
                <w:color w:val="0070C0"/>
              </w:rPr>
            </w:pPr>
            <w:r w:rsidRPr="009743EA">
              <w:rPr>
                <w:color w:val="0070C0"/>
              </w:rPr>
              <w:t xml:space="preserve">            </w:t>
            </w:r>
            <w:r w:rsidR="00744F10" w:rsidRPr="009743EA">
              <w:rPr>
                <w:color w:val="0070C0"/>
              </w:rPr>
              <w:t>"rr":</w:t>
            </w:r>
            <w:r w:rsidRPr="009743EA">
              <w:rPr>
                <w:color w:val="0070C0"/>
              </w:rPr>
              <w:t xml:space="preserve"> </w:t>
            </w:r>
            <w:r w:rsidR="00744F10" w:rsidRPr="009743EA">
              <w:rPr>
                <w:color w:val="0070C0"/>
              </w:rPr>
              <w:t>true</w:t>
            </w:r>
          </w:p>
          <w:p w14:paraId="27ACABBA" w14:textId="77777777" w:rsidR="00744F10" w:rsidRPr="009743EA" w:rsidRDefault="00637BE5" w:rsidP="00FB122C">
            <w:pPr>
              <w:pStyle w:val="TAL"/>
              <w:snapToGrid w:val="0"/>
              <w:ind w:left="284"/>
              <w:jc w:val="both"/>
              <w:rPr>
                <w:color w:val="0070C0"/>
              </w:rPr>
            </w:pPr>
            <w:r w:rsidRPr="009743EA">
              <w:rPr>
                <w:color w:val="0070C0"/>
              </w:rPr>
              <w:t xml:space="preserve">              </w:t>
            </w:r>
          </w:p>
          <w:p w14:paraId="2644C741" w14:textId="77777777" w:rsidR="00744F10" w:rsidRPr="009743EA" w:rsidRDefault="00637BE5" w:rsidP="00012232">
            <w:pPr>
              <w:pStyle w:val="TAL"/>
              <w:snapToGrid w:val="0"/>
              <w:ind w:left="284"/>
              <w:jc w:val="both"/>
              <w:rPr>
                <w:color w:val="0070C0"/>
              </w:rPr>
            </w:pPr>
            <w:r w:rsidRPr="009743EA">
              <w:rPr>
                <w:color w:val="0070C0"/>
              </w:rPr>
              <w:t xml:space="preserve">        </w:t>
            </w:r>
            <w:r w:rsidR="00744F10" w:rsidRPr="009743EA">
              <w:rPr>
                <w:color w:val="0070C0"/>
              </w:rPr>
              <w:t>}</w:t>
            </w:r>
          </w:p>
          <w:p w14:paraId="379CC36F" w14:textId="77777777" w:rsidR="00744F10" w:rsidRPr="009743EA" w:rsidRDefault="00637BE5" w:rsidP="00B556A2">
            <w:pPr>
              <w:pStyle w:val="TAL"/>
              <w:snapToGrid w:val="0"/>
              <w:ind w:left="284"/>
              <w:jc w:val="both"/>
              <w:rPr>
                <w:color w:val="0070C0"/>
              </w:rPr>
            </w:pPr>
            <w:r w:rsidRPr="009743EA">
              <w:rPr>
                <w:color w:val="0070C0"/>
              </w:rPr>
              <w:t xml:space="preserve">   </w:t>
            </w:r>
          </w:p>
          <w:p w14:paraId="1402435B" w14:textId="77777777" w:rsidR="00744F10" w:rsidRPr="009743EA" w:rsidRDefault="00744F10" w:rsidP="00B53823">
            <w:pPr>
              <w:pStyle w:val="TAL"/>
              <w:snapToGrid w:val="0"/>
              <w:ind w:left="284"/>
              <w:jc w:val="both"/>
              <w:rPr>
                <w:color w:val="0070C0"/>
              </w:rPr>
            </w:pPr>
            <w:r w:rsidRPr="009743EA">
              <w:rPr>
                <w:color w:val="0070C0"/>
              </w:rPr>
              <w:t>}</w:t>
            </w:r>
          </w:p>
          <w:p w14:paraId="35DEBF38" w14:textId="77777777" w:rsidR="003C3949" w:rsidRPr="009743EA" w:rsidRDefault="003C3949" w:rsidP="00CA59CA">
            <w:pPr>
              <w:widowControl w:val="0"/>
              <w:overflowPunct/>
              <w:spacing w:after="0"/>
              <w:ind w:left="284"/>
              <w:jc w:val="both"/>
              <w:textAlignment w:val="auto"/>
              <w:rPr>
                <w:rFonts w:ascii="Arial" w:hAnsi="Arial"/>
                <w:color w:val="0070C0"/>
                <w:sz w:val="18"/>
              </w:rPr>
            </w:pPr>
          </w:p>
          <w:p w14:paraId="3D5A93EC" w14:textId="77777777" w:rsidR="003C3949" w:rsidRPr="009743EA" w:rsidRDefault="003C3949" w:rsidP="00CA59CA">
            <w:pPr>
              <w:widowControl w:val="0"/>
              <w:overflowPunct/>
              <w:spacing w:after="0"/>
              <w:ind w:left="284"/>
              <w:jc w:val="both"/>
              <w:textAlignment w:val="auto"/>
              <w:rPr>
                <w:rFonts w:ascii="Arial" w:hAnsi="Arial"/>
                <w:color w:val="0070C0"/>
                <w:sz w:val="18"/>
              </w:rPr>
            </w:pPr>
          </w:p>
          <w:p w14:paraId="56E990A3" w14:textId="77777777" w:rsidR="003C3949" w:rsidRPr="009743EA" w:rsidRDefault="003C3949" w:rsidP="00CA59CA">
            <w:pPr>
              <w:widowControl w:val="0"/>
              <w:overflowPunct/>
              <w:spacing w:after="0"/>
              <w:ind w:left="284"/>
              <w:jc w:val="both"/>
              <w:textAlignment w:val="auto"/>
              <w:rPr>
                <w:rFonts w:ascii="Arial" w:hAnsi="Arial"/>
                <w:color w:val="0070C0"/>
                <w:sz w:val="18"/>
              </w:rPr>
            </w:pPr>
            <w:r w:rsidRPr="009743EA">
              <w:rPr>
                <w:rFonts w:ascii="Arial" w:hAnsi="Arial"/>
                <w:color w:val="0070C0"/>
                <w:sz w:val="18"/>
              </w:rPr>
              <w:t>HTTP</w:t>
            </w:r>
            <w:r w:rsidR="00637BE5" w:rsidRPr="009743EA">
              <w:rPr>
                <w:rFonts w:ascii="Arial" w:hAnsi="Arial"/>
                <w:color w:val="0070C0"/>
                <w:sz w:val="18"/>
              </w:rPr>
              <w:t xml:space="preserve"> </w:t>
            </w:r>
            <w:r w:rsidRPr="009743EA">
              <w:rPr>
                <w:rFonts w:ascii="Arial" w:hAnsi="Arial"/>
                <w:color w:val="0070C0"/>
                <w:sz w:val="18"/>
              </w:rPr>
              <w:t>Response:</w:t>
            </w:r>
          </w:p>
          <w:p w14:paraId="595E9721" w14:textId="77777777" w:rsidR="003C3949" w:rsidRPr="009743EA" w:rsidRDefault="003C3949" w:rsidP="00CA59CA">
            <w:pPr>
              <w:widowControl w:val="0"/>
              <w:overflowPunct/>
              <w:spacing w:after="0"/>
              <w:ind w:left="284"/>
              <w:jc w:val="both"/>
              <w:textAlignment w:val="auto"/>
              <w:rPr>
                <w:rFonts w:ascii="Arial" w:hAnsi="Arial"/>
                <w:color w:val="0070C0"/>
                <w:sz w:val="18"/>
              </w:rPr>
            </w:pPr>
          </w:p>
          <w:p w14:paraId="1CD8A5A2" w14:textId="77777777" w:rsidR="003C3949" w:rsidRPr="009743EA" w:rsidRDefault="003C3949" w:rsidP="00CA59CA">
            <w:pPr>
              <w:widowControl w:val="0"/>
              <w:overflowPunct/>
              <w:spacing w:after="0"/>
              <w:ind w:left="284"/>
              <w:jc w:val="both"/>
              <w:textAlignment w:val="auto"/>
              <w:rPr>
                <w:rFonts w:ascii="Arial" w:hAnsi="Arial"/>
                <w:color w:val="0070C0"/>
                <w:sz w:val="18"/>
              </w:rPr>
            </w:pPr>
            <w:r w:rsidRPr="009743EA">
              <w:rPr>
                <w:rFonts w:ascii="Arial" w:hAnsi="Arial"/>
                <w:color w:val="0070C0"/>
                <w:sz w:val="18"/>
              </w:rPr>
              <w:t>HTTP/1.1</w:t>
            </w:r>
            <w:r w:rsidR="00637BE5" w:rsidRPr="009743EA">
              <w:rPr>
                <w:rFonts w:ascii="Arial" w:hAnsi="Arial"/>
                <w:color w:val="0070C0"/>
                <w:sz w:val="18"/>
              </w:rPr>
              <w:t xml:space="preserve"> </w:t>
            </w:r>
            <w:r w:rsidRPr="009743EA">
              <w:rPr>
                <w:rFonts w:ascii="Arial" w:hAnsi="Arial"/>
                <w:color w:val="0070C0"/>
                <w:sz w:val="18"/>
              </w:rPr>
              <w:t>201</w:t>
            </w:r>
            <w:r w:rsidR="00637BE5" w:rsidRPr="009743EA">
              <w:rPr>
                <w:rFonts w:ascii="Arial" w:hAnsi="Arial"/>
                <w:color w:val="0070C0"/>
                <w:sz w:val="18"/>
              </w:rPr>
              <w:t xml:space="preserve"> </w:t>
            </w:r>
            <w:r w:rsidRPr="009743EA">
              <w:rPr>
                <w:rFonts w:ascii="Arial" w:hAnsi="Arial"/>
                <w:color w:val="0070C0"/>
                <w:sz w:val="18"/>
              </w:rPr>
              <w:t>Created</w:t>
            </w:r>
          </w:p>
          <w:p w14:paraId="3E56E6C2" w14:textId="77777777" w:rsidR="003C3949" w:rsidRPr="009743EA" w:rsidRDefault="003C3949" w:rsidP="00CA59CA">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X-M2M-RI:</w:t>
            </w:r>
            <w:r w:rsidR="00637BE5" w:rsidRPr="009743EA">
              <w:rPr>
                <w:rFonts w:ascii="Arial" w:hAnsi="Arial"/>
                <w:color w:val="0070C0"/>
                <w:sz w:val="18"/>
              </w:rPr>
              <w:t xml:space="preserve"> </w:t>
            </w:r>
            <w:r w:rsidRPr="009743EA">
              <w:rPr>
                <w:rFonts w:ascii="Arial" w:hAnsi="Arial"/>
                <w:color w:val="0070C0"/>
                <w:sz w:val="18"/>
              </w:rPr>
              <w:t>1234</w:t>
            </w:r>
          </w:p>
          <w:p w14:paraId="26DF6F14" w14:textId="77777777" w:rsidR="003C3949" w:rsidRPr="009743EA" w:rsidRDefault="003C3949" w:rsidP="00CA59CA">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X-M2M-RSC:</w:t>
            </w:r>
            <w:r w:rsidR="00637BE5" w:rsidRPr="009743EA">
              <w:rPr>
                <w:rFonts w:ascii="Arial" w:hAnsi="Arial"/>
                <w:color w:val="0070C0"/>
                <w:sz w:val="18"/>
              </w:rPr>
              <w:t xml:space="preserve"> </w:t>
            </w:r>
            <w:r w:rsidRPr="009743EA">
              <w:rPr>
                <w:rFonts w:ascii="Arial" w:hAnsi="Arial"/>
                <w:color w:val="0070C0"/>
                <w:sz w:val="18"/>
              </w:rPr>
              <w:t>2001</w:t>
            </w:r>
          </w:p>
          <w:p w14:paraId="64B51A7F" w14:textId="77777777" w:rsidR="00FD4AE8" w:rsidRPr="009743EA" w:rsidRDefault="00FD4AE8" w:rsidP="00A40BC8">
            <w:pPr>
              <w:pStyle w:val="TAL"/>
              <w:snapToGrid w:val="0"/>
              <w:ind w:left="284"/>
              <w:jc w:val="both"/>
              <w:rPr>
                <w:color w:val="0070C0"/>
              </w:rPr>
            </w:pPr>
            <w:r w:rsidRPr="009743EA">
              <w:rPr>
                <w:color w:val="0070C0"/>
              </w:rPr>
              <w:t>X-M2M-RVI:</w:t>
            </w:r>
            <w:r w:rsidR="00637BE5" w:rsidRPr="009743EA">
              <w:rPr>
                <w:color w:val="0070C0"/>
              </w:rPr>
              <w:t xml:space="preserve"> </w:t>
            </w:r>
            <w:r w:rsidRPr="009743EA">
              <w:rPr>
                <w:color w:val="0070C0"/>
              </w:rPr>
              <w:t>2a</w:t>
            </w:r>
          </w:p>
          <w:p w14:paraId="12C657E0" w14:textId="77777777" w:rsidR="003C3949" w:rsidRPr="00062C7A" w:rsidRDefault="003C3949" w:rsidP="00CA59CA">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Content-Length:</w:t>
            </w:r>
            <w:r w:rsidR="00744F10" w:rsidRPr="00062C7A">
              <w:rPr>
                <w:rFonts w:ascii="Arial" w:hAnsi="Arial"/>
                <w:color w:val="0070C0"/>
                <w:sz w:val="18"/>
                <w:lang w:val="fr-FR"/>
              </w:rPr>
              <w:t>216</w:t>
            </w:r>
          </w:p>
          <w:p w14:paraId="5E25E8C4" w14:textId="77777777" w:rsidR="003C3949" w:rsidRPr="00062C7A" w:rsidRDefault="003C3949" w:rsidP="00CA59CA">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Content-Type:application/json</w:t>
            </w:r>
          </w:p>
          <w:p w14:paraId="6F5F907A" w14:textId="77777777" w:rsidR="003C3949" w:rsidRPr="00062C7A" w:rsidRDefault="003C3949" w:rsidP="00CA59CA">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Content-Location:</w:t>
            </w:r>
            <w:r w:rsidR="00637BE5" w:rsidRPr="00062C7A">
              <w:rPr>
                <w:rFonts w:ascii="Arial" w:hAnsi="Arial"/>
                <w:color w:val="0070C0"/>
                <w:sz w:val="18"/>
                <w:lang w:val="fr-FR"/>
              </w:rPr>
              <w:t xml:space="preserve"> </w:t>
            </w:r>
            <w:r w:rsidRPr="00062C7A">
              <w:rPr>
                <w:rFonts w:ascii="Arial" w:hAnsi="Arial"/>
                <w:color w:val="0070C0"/>
                <w:sz w:val="18"/>
                <w:lang w:val="fr-FR"/>
              </w:rPr>
              <w:t>/cseID/cse2ID</w:t>
            </w:r>
          </w:p>
          <w:p w14:paraId="40367A07" w14:textId="77777777" w:rsidR="003C3949" w:rsidRPr="00062C7A" w:rsidRDefault="003C3949" w:rsidP="00CA59CA">
            <w:pPr>
              <w:widowControl w:val="0"/>
              <w:overflowPunct/>
              <w:spacing w:after="0"/>
              <w:ind w:left="284"/>
              <w:jc w:val="both"/>
              <w:textAlignment w:val="auto"/>
              <w:rPr>
                <w:rFonts w:ascii="Arial" w:hAnsi="Arial"/>
                <w:color w:val="0070C0"/>
                <w:sz w:val="18"/>
                <w:lang w:val="fr-FR"/>
              </w:rPr>
            </w:pPr>
          </w:p>
          <w:p w14:paraId="04F432FE" w14:textId="77777777" w:rsidR="003C3949" w:rsidRPr="00062C7A" w:rsidRDefault="003C3949" w:rsidP="00CA59CA">
            <w:pPr>
              <w:widowControl w:val="0"/>
              <w:overflowPunct/>
              <w:spacing w:after="0"/>
              <w:ind w:left="284"/>
              <w:jc w:val="both"/>
              <w:textAlignment w:val="auto"/>
              <w:rPr>
                <w:rFonts w:ascii="Arial" w:hAnsi="Arial"/>
                <w:color w:val="0070C0"/>
                <w:sz w:val="18"/>
                <w:lang w:val="fr-FR"/>
              </w:rPr>
            </w:pPr>
          </w:p>
          <w:p w14:paraId="2754E296" w14:textId="77777777" w:rsidR="003C3949" w:rsidRPr="00062C7A" w:rsidRDefault="003C3949" w:rsidP="00A40BC8">
            <w:pPr>
              <w:pStyle w:val="TAL"/>
              <w:snapToGrid w:val="0"/>
              <w:ind w:left="284"/>
              <w:jc w:val="both"/>
              <w:rPr>
                <w:color w:val="0070C0"/>
                <w:lang w:val="fr-FR"/>
              </w:rPr>
            </w:pPr>
          </w:p>
          <w:p w14:paraId="7E8563B0" w14:textId="77777777" w:rsidR="00744F10" w:rsidRPr="00062C7A" w:rsidRDefault="00744F10" w:rsidP="00CA59CA">
            <w:pPr>
              <w:shd w:val="clear" w:color="auto" w:fill="FFFFFE"/>
              <w:overflowPunct/>
              <w:autoSpaceDE/>
              <w:autoSpaceDN/>
              <w:adjustRightInd/>
              <w:spacing w:after="0" w:line="240" w:lineRule="atLeast"/>
              <w:jc w:val="both"/>
              <w:textAlignment w:val="auto"/>
              <w:rPr>
                <w:rFonts w:ascii="Arial" w:hAnsi="Arial"/>
                <w:color w:val="0070C0"/>
                <w:sz w:val="18"/>
                <w:lang w:val="fr-FR"/>
              </w:rPr>
            </w:pPr>
            <w:r w:rsidRPr="00062C7A">
              <w:rPr>
                <w:rFonts w:ascii="Arial" w:hAnsi="Arial"/>
                <w:color w:val="0070C0"/>
                <w:sz w:val="18"/>
                <w:lang w:val="fr-FR"/>
              </w:rPr>
              <w:t>{</w:t>
            </w:r>
          </w:p>
          <w:p w14:paraId="5E4E56EA" w14:textId="0AF22C15" w:rsidR="00744F10" w:rsidRPr="00062C7A" w:rsidRDefault="00637BE5" w:rsidP="00CA59CA">
            <w:pPr>
              <w:shd w:val="clear" w:color="auto" w:fill="FFFFFE"/>
              <w:overflowPunct/>
              <w:autoSpaceDE/>
              <w:autoSpaceDN/>
              <w:adjustRightInd/>
              <w:spacing w:after="0" w:line="240" w:lineRule="atLeast"/>
              <w:jc w:val="both"/>
              <w:textAlignment w:val="auto"/>
              <w:rPr>
                <w:rFonts w:ascii="Arial" w:hAnsi="Arial"/>
                <w:color w:val="0070C0"/>
                <w:sz w:val="18"/>
                <w:lang w:val="fr-FR"/>
              </w:rPr>
            </w:pPr>
            <w:r w:rsidRPr="00062C7A">
              <w:rPr>
                <w:rFonts w:ascii="Arial" w:hAnsi="Arial"/>
                <w:color w:val="0070C0"/>
                <w:sz w:val="18"/>
                <w:lang w:val="fr-FR"/>
              </w:rPr>
              <w:t xml:space="preserve">    </w:t>
            </w:r>
            <w:r w:rsidR="00744F10" w:rsidRPr="00062C7A">
              <w:rPr>
                <w:rFonts w:ascii="Arial" w:hAnsi="Arial"/>
                <w:color w:val="0070C0"/>
                <w:sz w:val="18"/>
                <w:lang w:val="fr-FR"/>
              </w:rPr>
              <w:t>"m2m:csr":</w:t>
            </w:r>
            <w:r w:rsidRPr="00062C7A">
              <w:rPr>
                <w:rFonts w:ascii="Arial" w:hAnsi="Arial"/>
                <w:color w:val="0070C0"/>
                <w:sz w:val="18"/>
                <w:lang w:val="fr-FR"/>
              </w:rPr>
              <w:t xml:space="preserve"> </w:t>
            </w:r>
            <w:r w:rsidR="00744F10" w:rsidRPr="00062C7A">
              <w:rPr>
                <w:rFonts w:ascii="Arial" w:hAnsi="Arial"/>
                <w:color w:val="0070C0"/>
                <w:sz w:val="18"/>
                <w:lang w:val="fr-FR"/>
              </w:rPr>
              <w:t>{</w:t>
            </w:r>
          </w:p>
          <w:p w14:paraId="7E693222" w14:textId="029A881C" w:rsidR="00744F10" w:rsidRPr="00062C7A" w:rsidRDefault="00637BE5" w:rsidP="00CA59CA">
            <w:pPr>
              <w:shd w:val="clear" w:color="auto" w:fill="FFFFFE"/>
              <w:overflowPunct/>
              <w:autoSpaceDE/>
              <w:autoSpaceDN/>
              <w:adjustRightInd/>
              <w:spacing w:after="0" w:line="240" w:lineRule="atLeast"/>
              <w:jc w:val="both"/>
              <w:textAlignment w:val="auto"/>
              <w:rPr>
                <w:rFonts w:ascii="Arial" w:hAnsi="Arial"/>
                <w:color w:val="0070C0"/>
                <w:sz w:val="18"/>
                <w:lang w:val="fr-FR"/>
              </w:rPr>
            </w:pPr>
            <w:r w:rsidRPr="00062C7A">
              <w:rPr>
                <w:rFonts w:ascii="Arial" w:hAnsi="Arial"/>
                <w:color w:val="0070C0"/>
                <w:sz w:val="18"/>
                <w:lang w:val="fr-FR"/>
              </w:rPr>
              <w:t xml:space="preserve">        </w:t>
            </w:r>
            <w:r w:rsidR="00744F10" w:rsidRPr="00062C7A">
              <w:rPr>
                <w:rFonts w:ascii="Arial" w:hAnsi="Arial"/>
                <w:color w:val="0070C0"/>
                <w:sz w:val="18"/>
                <w:lang w:val="fr-FR"/>
              </w:rPr>
              <w:t>"cb":</w:t>
            </w:r>
            <w:r w:rsidRPr="00062C7A">
              <w:rPr>
                <w:rFonts w:ascii="Arial" w:hAnsi="Arial"/>
                <w:color w:val="0070C0"/>
                <w:sz w:val="18"/>
                <w:lang w:val="fr-FR"/>
              </w:rPr>
              <w:t xml:space="preserve"> </w:t>
            </w:r>
            <w:r w:rsidR="00744F10" w:rsidRPr="00062C7A">
              <w:rPr>
                <w:rFonts w:ascii="Arial" w:hAnsi="Arial"/>
                <w:color w:val="0070C0"/>
                <w:sz w:val="18"/>
                <w:lang w:val="fr-FR"/>
              </w:rPr>
              <w:t>"//192.168.0.50:8080/cse-name2",</w:t>
            </w:r>
          </w:p>
          <w:p w14:paraId="24B54E78" w14:textId="0E56B036" w:rsidR="00744F10" w:rsidRPr="00062C7A" w:rsidRDefault="00637BE5" w:rsidP="00CA59CA">
            <w:pPr>
              <w:shd w:val="clear" w:color="auto" w:fill="FFFFFE"/>
              <w:overflowPunct/>
              <w:autoSpaceDE/>
              <w:autoSpaceDN/>
              <w:adjustRightInd/>
              <w:spacing w:after="0" w:line="240" w:lineRule="atLeast"/>
              <w:jc w:val="both"/>
              <w:textAlignment w:val="auto"/>
              <w:rPr>
                <w:rFonts w:ascii="Arial" w:hAnsi="Arial"/>
                <w:color w:val="0070C0"/>
                <w:sz w:val="18"/>
                <w:lang w:val="fr-FR"/>
              </w:rPr>
            </w:pPr>
            <w:r w:rsidRPr="00062C7A">
              <w:rPr>
                <w:rFonts w:ascii="Arial" w:hAnsi="Arial"/>
                <w:color w:val="0070C0"/>
                <w:sz w:val="18"/>
                <w:lang w:val="fr-FR"/>
              </w:rPr>
              <w:t xml:space="preserve">        </w:t>
            </w:r>
            <w:r w:rsidR="00744F10" w:rsidRPr="00062C7A">
              <w:rPr>
                <w:rFonts w:ascii="Arial" w:hAnsi="Arial"/>
                <w:color w:val="0070C0"/>
                <w:sz w:val="18"/>
                <w:lang w:val="fr-FR"/>
              </w:rPr>
              <w:t>"csi":</w:t>
            </w:r>
            <w:r w:rsidRPr="00062C7A">
              <w:rPr>
                <w:rFonts w:ascii="Arial" w:hAnsi="Arial"/>
                <w:color w:val="0070C0"/>
                <w:sz w:val="18"/>
                <w:lang w:val="fr-FR"/>
              </w:rPr>
              <w:t xml:space="preserve"> </w:t>
            </w:r>
            <w:r w:rsidR="00744F10" w:rsidRPr="00062C7A">
              <w:rPr>
                <w:rFonts w:ascii="Arial" w:hAnsi="Arial"/>
                <w:color w:val="0070C0"/>
                <w:sz w:val="18"/>
                <w:lang w:val="fr-FR"/>
              </w:rPr>
              <w:t>"/cse2ID",</w:t>
            </w:r>
          </w:p>
          <w:p w14:paraId="5A901ED8" w14:textId="1BC5C21D" w:rsidR="00744F10" w:rsidRPr="00062C7A" w:rsidRDefault="00637BE5" w:rsidP="00CA59CA">
            <w:pPr>
              <w:shd w:val="clear" w:color="auto" w:fill="FFFFFE"/>
              <w:overflowPunct/>
              <w:autoSpaceDE/>
              <w:autoSpaceDN/>
              <w:adjustRightInd/>
              <w:spacing w:after="0" w:line="240" w:lineRule="atLeast"/>
              <w:jc w:val="both"/>
              <w:textAlignment w:val="auto"/>
              <w:rPr>
                <w:rFonts w:ascii="Arial" w:hAnsi="Arial"/>
                <w:color w:val="0070C0"/>
                <w:sz w:val="18"/>
                <w:lang w:val="fr-FR"/>
              </w:rPr>
            </w:pPr>
            <w:r w:rsidRPr="00062C7A">
              <w:rPr>
                <w:rFonts w:ascii="Arial" w:hAnsi="Arial"/>
                <w:color w:val="0070C0"/>
                <w:sz w:val="18"/>
                <w:lang w:val="fr-FR"/>
              </w:rPr>
              <w:t xml:space="preserve">        </w:t>
            </w:r>
            <w:r w:rsidR="00744F10" w:rsidRPr="00062C7A">
              <w:rPr>
                <w:rFonts w:ascii="Arial" w:hAnsi="Arial"/>
                <w:color w:val="0070C0"/>
                <w:sz w:val="18"/>
                <w:lang w:val="fr-FR"/>
              </w:rPr>
              <w:t>"ct":</w:t>
            </w:r>
            <w:r w:rsidRPr="00062C7A">
              <w:rPr>
                <w:rFonts w:ascii="Arial" w:hAnsi="Arial"/>
                <w:color w:val="0070C0"/>
                <w:sz w:val="18"/>
                <w:lang w:val="fr-FR"/>
              </w:rPr>
              <w:t xml:space="preserve"> </w:t>
            </w:r>
            <w:r w:rsidR="00744F10" w:rsidRPr="00062C7A">
              <w:rPr>
                <w:rFonts w:ascii="Arial" w:hAnsi="Arial"/>
                <w:color w:val="0070C0"/>
                <w:sz w:val="18"/>
                <w:lang w:val="fr-FR"/>
              </w:rPr>
              <w:t>"20200604T123044,616218",</w:t>
            </w:r>
          </w:p>
          <w:p w14:paraId="65FC28B9" w14:textId="08460792" w:rsidR="00744F10" w:rsidRPr="00062C7A" w:rsidRDefault="00637BE5" w:rsidP="00CA59CA">
            <w:pPr>
              <w:shd w:val="clear" w:color="auto" w:fill="FFFFFE"/>
              <w:overflowPunct/>
              <w:autoSpaceDE/>
              <w:autoSpaceDN/>
              <w:adjustRightInd/>
              <w:spacing w:after="0" w:line="240" w:lineRule="atLeast"/>
              <w:jc w:val="both"/>
              <w:textAlignment w:val="auto"/>
              <w:rPr>
                <w:rFonts w:ascii="Arial" w:hAnsi="Arial"/>
                <w:color w:val="0070C0"/>
                <w:sz w:val="18"/>
                <w:lang w:val="fr-FR"/>
              </w:rPr>
            </w:pPr>
            <w:r w:rsidRPr="00062C7A">
              <w:rPr>
                <w:rFonts w:ascii="Arial" w:hAnsi="Arial"/>
                <w:color w:val="0070C0"/>
                <w:sz w:val="18"/>
                <w:lang w:val="fr-FR"/>
              </w:rPr>
              <w:t xml:space="preserve">        </w:t>
            </w:r>
            <w:r w:rsidR="00744F10" w:rsidRPr="00062C7A">
              <w:rPr>
                <w:rFonts w:ascii="Arial" w:hAnsi="Arial"/>
                <w:color w:val="0070C0"/>
                <w:sz w:val="18"/>
                <w:lang w:val="fr-FR"/>
              </w:rPr>
              <w:t>"et":</w:t>
            </w:r>
            <w:r w:rsidRPr="00062C7A">
              <w:rPr>
                <w:rFonts w:ascii="Arial" w:hAnsi="Arial"/>
                <w:color w:val="0070C0"/>
                <w:sz w:val="18"/>
                <w:lang w:val="fr-FR"/>
              </w:rPr>
              <w:t xml:space="preserve"> </w:t>
            </w:r>
            <w:r w:rsidR="00744F10" w:rsidRPr="00062C7A">
              <w:rPr>
                <w:rFonts w:ascii="Arial" w:hAnsi="Arial"/>
                <w:color w:val="0070C0"/>
                <w:sz w:val="18"/>
                <w:lang w:val="fr-FR"/>
              </w:rPr>
              <w:t>"99991231T235959",</w:t>
            </w:r>
          </w:p>
          <w:p w14:paraId="15B31C66" w14:textId="046FD563" w:rsidR="00744F10" w:rsidRPr="00062C7A" w:rsidRDefault="00637BE5" w:rsidP="00CA59CA">
            <w:pPr>
              <w:shd w:val="clear" w:color="auto" w:fill="FFFFFE"/>
              <w:overflowPunct/>
              <w:autoSpaceDE/>
              <w:autoSpaceDN/>
              <w:adjustRightInd/>
              <w:spacing w:after="0" w:line="240" w:lineRule="atLeast"/>
              <w:jc w:val="both"/>
              <w:textAlignment w:val="auto"/>
              <w:rPr>
                <w:rFonts w:ascii="Arial" w:hAnsi="Arial"/>
                <w:color w:val="0070C0"/>
                <w:sz w:val="18"/>
                <w:lang w:val="fr-FR"/>
              </w:rPr>
            </w:pPr>
            <w:r w:rsidRPr="00062C7A">
              <w:rPr>
                <w:rFonts w:ascii="Arial" w:hAnsi="Arial"/>
                <w:color w:val="0070C0"/>
                <w:sz w:val="18"/>
                <w:lang w:val="fr-FR"/>
              </w:rPr>
              <w:t xml:space="preserve">        </w:t>
            </w:r>
            <w:r w:rsidR="00744F10" w:rsidRPr="00062C7A">
              <w:rPr>
                <w:rFonts w:ascii="Arial" w:hAnsi="Arial"/>
                <w:color w:val="0070C0"/>
                <w:sz w:val="18"/>
                <w:lang w:val="fr-FR"/>
              </w:rPr>
              <w:t>"lt":</w:t>
            </w:r>
            <w:r w:rsidRPr="00062C7A">
              <w:rPr>
                <w:rFonts w:ascii="Arial" w:hAnsi="Arial"/>
                <w:color w:val="0070C0"/>
                <w:sz w:val="18"/>
                <w:lang w:val="fr-FR"/>
              </w:rPr>
              <w:t xml:space="preserve"> </w:t>
            </w:r>
            <w:r w:rsidR="00744F10" w:rsidRPr="00062C7A">
              <w:rPr>
                <w:rFonts w:ascii="Arial" w:hAnsi="Arial"/>
                <w:color w:val="0070C0"/>
                <w:sz w:val="18"/>
                <w:lang w:val="fr-FR"/>
              </w:rPr>
              <w:t>"20200604T123044,616218",</w:t>
            </w:r>
          </w:p>
          <w:p w14:paraId="13552AB5" w14:textId="015B9009" w:rsidR="00744F10" w:rsidRPr="00062C7A" w:rsidRDefault="00637BE5" w:rsidP="00CA59CA">
            <w:pPr>
              <w:shd w:val="clear" w:color="auto" w:fill="FFFFFE"/>
              <w:overflowPunct/>
              <w:autoSpaceDE/>
              <w:autoSpaceDN/>
              <w:adjustRightInd/>
              <w:spacing w:after="0" w:line="240" w:lineRule="atLeast"/>
              <w:jc w:val="both"/>
              <w:textAlignment w:val="auto"/>
              <w:rPr>
                <w:rFonts w:ascii="Arial" w:hAnsi="Arial"/>
                <w:color w:val="0070C0"/>
                <w:sz w:val="18"/>
                <w:lang w:val="fr-FR"/>
              </w:rPr>
            </w:pPr>
            <w:r w:rsidRPr="00062C7A">
              <w:rPr>
                <w:rFonts w:ascii="Arial" w:hAnsi="Arial"/>
                <w:color w:val="0070C0"/>
                <w:sz w:val="18"/>
                <w:lang w:val="fr-FR"/>
              </w:rPr>
              <w:t xml:space="preserve">        </w:t>
            </w:r>
            <w:r w:rsidR="00744F10" w:rsidRPr="00062C7A">
              <w:rPr>
                <w:rFonts w:ascii="Arial" w:hAnsi="Arial"/>
                <w:color w:val="0070C0"/>
                <w:sz w:val="18"/>
                <w:lang w:val="fr-FR"/>
              </w:rPr>
              <w:t>"pi":</w:t>
            </w:r>
            <w:r w:rsidRPr="00062C7A">
              <w:rPr>
                <w:rFonts w:ascii="Arial" w:hAnsi="Arial"/>
                <w:color w:val="0070C0"/>
                <w:sz w:val="18"/>
                <w:lang w:val="fr-FR"/>
              </w:rPr>
              <w:t xml:space="preserve"> </w:t>
            </w:r>
            <w:r w:rsidR="00744F10" w:rsidRPr="00062C7A">
              <w:rPr>
                <w:rFonts w:ascii="Arial" w:hAnsi="Arial"/>
                <w:color w:val="0070C0"/>
                <w:sz w:val="18"/>
                <w:lang w:val="fr-FR"/>
              </w:rPr>
              <w:t>"ID-CSE-01",</w:t>
            </w:r>
          </w:p>
          <w:p w14:paraId="45541754" w14:textId="1D62B288" w:rsidR="00744F10" w:rsidRPr="009743EA" w:rsidRDefault="00637BE5" w:rsidP="00CA59CA">
            <w:pPr>
              <w:shd w:val="clear" w:color="auto" w:fill="FFFFFE"/>
              <w:overflowPunct/>
              <w:autoSpaceDE/>
              <w:autoSpaceDN/>
              <w:adjustRightInd/>
              <w:spacing w:after="0" w:line="240" w:lineRule="atLeast"/>
              <w:jc w:val="both"/>
              <w:textAlignment w:val="auto"/>
              <w:rPr>
                <w:rFonts w:ascii="Arial" w:hAnsi="Arial"/>
                <w:color w:val="0070C0"/>
                <w:sz w:val="18"/>
              </w:rPr>
            </w:pPr>
            <w:r w:rsidRPr="004D0B37">
              <w:rPr>
                <w:rFonts w:ascii="Arial" w:hAnsi="Arial"/>
                <w:color w:val="0070C0"/>
                <w:sz w:val="18"/>
                <w:lang w:val="fr-FR"/>
              </w:rPr>
              <w:t xml:space="preserve">        </w:t>
            </w:r>
            <w:r w:rsidR="00744F10" w:rsidRPr="009743EA">
              <w:rPr>
                <w:rFonts w:ascii="Arial" w:hAnsi="Arial"/>
                <w:color w:val="0070C0"/>
                <w:sz w:val="18"/>
              </w:rPr>
              <w:t>"ri":</w:t>
            </w:r>
            <w:r w:rsidRPr="009743EA">
              <w:rPr>
                <w:rFonts w:ascii="Arial" w:hAnsi="Arial"/>
                <w:color w:val="0070C0"/>
                <w:sz w:val="18"/>
              </w:rPr>
              <w:t xml:space="preserve"> </w:t>
            </w:r>
            <w:r w:rsidR="00744F10" w:rsidRPr="009743EA">
              <w:rPr>
                <w:rFonts w:ascii="Arial" w:hAnsi="Arial"/>
                <w:color w:val="0070C0"/>
                <w:sz w:val="18"/>
              </w:rPr>
              <w:t>"cse2ID",</w:t>
            </w:r>
          </w:p>
          <w:p w14:paraId="460FC67C" w14:textId="1DC37DD3" w:rsidR="00744F10" w:rsidRPr="009743EA" w:rsidRDefault="00637BE5" w:rsidP="00CA59CA">
            <w:pPr>
              <w:shd w:val="clear" w:color="auto" w:fill="FFFFFE"/>
              <w:overflowPunct/>
              <w:autoSpaceDE/>
              <w:autoSpaceDN/>
              <w:adjustRightInd/>
              <w:spacing w:after="0" w:line="240" w:lineRule="atLeast"/>
              <w:jc w:val="both"/>
              <w:textAlignment w:val="auto"/>
              <w:rPr>
                <w:rFonts w:ascii="Arial" w:hAnsi="Arial"/>
                <w:color w:val="0070C0"/>
                <w:sz w:val="18"/>
              </w:rPr>
            </w:pPr>
            <w:r w:rsidRPr="009743EA">
              <w:rPr>
                <w:rFonts w:ascii="Arial" w:hAnsi="Arial"/>
                <w:color w:val="0070C0"/>
                <w:sz w:val="18"/>
              </w:rPr>
              <w:t xml:space="preserve">        </w:t>
            </w:r>
            <w:r w:rsidR="00744F10" w:rsidRPr="009743EA">
              <w:rPr>
                <w:rFonts w:ascii="Arial" w:hAnsi="Arial"/>
                <w:color w:val="0070C0"/>
                <w:sz w:val="18"/>
              </w:rPr>
              <w:t>"rn":</w:t>
            </w:r>
            <w:r w:rsidRPr="009743EA">
              <w:rPr>
                <w:rFonts w:ascii="Arial" w:hAnsi="Arial"/>
                <w:color w:val="0070C0"/>
                <w:sz w:val="18"/>
              </w:rPr>
              <w:t xml:space="preserve"> </w:t>
            </w:r>
            <w:r w:rsidR="00744F10" w:rsidRPr="009743EA">
              <w:rPr>
                <w:rFonts w:ascii="Arial" w:hAnsi="Arial"/>
                <w:color w:val="0070C0"/>
                <w:sz w:val="18"/>
              </w:rPr>
              <w:t>"cse-name2",</w:t>
            </w:r>
          </w:p>
          <w:p w14:paraId="663E5C22" w14:textId="02713A6C" w:rsidR="00744F10" w:rsidRPr="009743EA" w:rsidRDefault="00637BE5" w:rsidP="00CA59CA">
            <w:pPr>
              <w:shd w:val="clear" w:color="auto" w:fill="FFFFFE"/>
              <w:overflowPunct/>
              <w:autoSpaceDE/>
              <w:autoSpaceDN/>
              <w:adjustRightInd/>
              <w:spacing w:after="0" w:line="240" w:lineRule="atLeast"/>
              <w:jc w:val="both"/>
              <w:textAlignment w:val="auto"/>
              <w:rPr>
                <w:rFonts w:ascii="Arial" w:hAnsi="Arial"/>
                <w:color w:val="0070C0"/>
                <w:sz w:val="18"/>
              </w:rPr>
            </w:pPr>
            <w:r w:rsidRPr="009743EA">
              <w:rPr>
                <w:rFonts w:ascii="Arial" w:hAnsi="Arial"/>
                <w:color w:val="0070C0"/>
                <w:sz w:val="18"/>
              </w:rPr>
              <w:t xml:space="preserve">        </w:t>
            </w:r>
            <w:r w:rsidR="00744F10" w:rsidRPr="009743EA">
              <w:rPr>
                <w:rFonts w:ascii="Arial" w:hAnsi="Arial"/>
                <w:color w:val="0070C0"/>
                <w:sz w:val="18"/>
              </w:rPr>
              <w:t>"rr":</w:t>
            </w:r>
            <w:r w:rsidRPr="009743EA">
              <w:rPr>
                <w:rFonts w:ascii="Arial" w:hAnsi="Arial"/>
                <w:color w:val="0070C0"/>
                <w:sz w:val="18"/>
              </w:rPr>
              <w:t xml:space="preserve"> </w:t>
            </w:r>
            <w:r w:rsidR="00744F10" w:rsidRPr="009743EA">
              <w:rPr>
                <w:rFonts w:ascii="Arial" w:hAnsi="Arial"/>
                <w:color w:val="0070C0"/>
                <w:sz w:val="18"/>
              </w:rPr>
              <w:t>false,</w:t>
            </w:r>
          </w:p>
          <w:p w14:paraId="0161836F" w14:textId="096E9ED3" w:rsidR="00744F10" w:rsidRPr="009743EA" w:rsidRDefault="00637BE5" w:rsidP="00CA59CA">
            <w:pPr>
              <w:shd w:val="clear" w:color="auto" w:fill="FFFFFE"/>
              <w:overflowPunct/>
              <w:autoSpaceDE/>
              <w:autoSpaceDN/>
              <w:adjustRightInd/>
              <w:spacing w:after="0" w:line="240" w:lineRule="atLeast"/>
              <w:jc w:val="both"/>
              <w:textAlignment w:val="auto"/>
              <w:rPr>
                <w:rFonts w:ascii="Arial" w:hAnsi="Arial"/>
                <w:color w:val="0070C0"/>
                <w:sz w:val="18"/>
              </w:rPr>
            </w:pPr>
            <w:r w:rsidRPr="009743EA">
              <w:rPr>
                <w:rFonts w:ascii="Arial" w:hAnsi="Arial"/>
                <w:color w:val="0070C0"/>
                <w:sz w:val="18"/>
              </w:rPr>
              <w:t xml:space="preserve">        </w:t>
            </w:r>
            <w:r w:rsidR="00744F10" w:rsidRPr="009743EA">
              <w:rPr>
                <w:rFonts w:ascii="Arial" w:hAnsi="Arial"/>
                <w:color w:val="0070C0"/>
                <w:sz w:val="18"/>
              </w:rPr>
              <w:t>"ty":</w:t>
            </w:r>
            <w:r w:rsidRPr="009743EA">
              <w:rPr>
                <w:rFonts w:ascii="Arial" w:hAnsi="Arial"/>
                <w:color w:val="0070C0"/>
                <w:sz w:val="18"/>
              </w:rPr>
              <w:t xml:space="preserve"> </w:t>
            </w:r>
            <w:r w:rsidR="00744F10" w:rsidRPr="009743EA">
              <w:rPr>
                <w:rFonts w:ascii="Arial" w:hAnsi="Arial"/>
                <w:color w:val="0070C0"/>
                <w:sz w:val="18"/>
              </w:rPr>
              <w:t>16</w:t>
            </w:r>
          </w:p>
          <w:p w14:paraId="14FBEF33" w14:textId="73CFCC48" w:rsidR="00744F10" w:rsidRPr="009743EA" w:rsidRDefault="00637BE5" w:rsidP="00CA59CA">
            <w:pPr>
              <w:shd w:val="clear" w:color="auto" w:fill="FFFFFE"/>
              <w:overflowPunct/>
              <w:autoSpaceDE/>
              <w:autoSpaceDN/>
              <w:adjustRightInd/>
              <w:spacing w:after="0" w:line="240" w:lineRule="atLeast"/>
              <w:jc w:val="both"/>
              <w:textAlignment w:val="auto"/>
              <w:rPr>
                <w:rFonts w:ascii="Arial" w:hAnsi="Arial"/>
                <w:color w:val="0070C0"/>
                <w:sz w:val="18"/>
              </w:rPr>
            </w:pPr>
            <w:r w:rsidRPr="009743EA">
              <w:rPr>
                <w:rFonts w:ascii="Arial" w:hAnsi="Arial"/>
                <w:color w:val="0070C0"/>
                <w:sz w:val="18"/>
              </w:rPr>
              <w:t xml:space="preserve">    </w:t>
            </w:r>
            <w:r w:rsidR="00744F10" w:rsidRPr="009743EA">
              <w:rPr>
                <w:rFonts w:ascii="Arial" w:hAnsi="Arial"/>
                <w:color w:val="0070C0"/>
                <w:sz w:val="18"/>
              </w:rPr>
              <w:t>}</w:t>
            </w:r>
          </w:p>
          <w:p w14:paraId="20144202" w14:textId="77777777" w:rsidR="00744F10" w:rsidRPr="009743EA" w:rsidRDefault="00744F10" w:rsidP="00CA59CA">
            <w:pPr>
              <w:shd w:val="clear" w:color="auto" w:fill="FFFFFE"/>
              <w:overflowPunct/>
              <w:autoSpaceDE/>
              <w:autoSpaceDN/>
              <w:adjustRightInd/>
              <w:spacing w:after="0" w:line="240" w:lineRule="atLeast"/>
              <w:jc w:val="both"/>
              <w:textAlignment w:val="auto"/>
              <w:rPr>
                <w:rFonts w:ascii="Arial" w:hAnsi="Arial"/>
                <w:color w:val="0070C0"/>
                <w:sz w:val="18"/>
              </w:rPr>
            </w:pPr>
            <w:r w:rsidRPr="009743EA">
              <w:rPr>
                <w:rFonts w:ascii="Arial" w:hAnsi="Arial"/>
                <w:color w:val="0070C0"/>
                <w:sz w:val="18"/>
              </w:rPr>
              <w:t>}</w:t>
            </w:r>
          </w:p>
          <w:p w14:paraId="44351AD5" w14:textId="77777777" w:rsidR="003C3949" w:rsidRPr="009743EA" w:rsidRDefault="003C3949" w:rsidP="00A40BC8">
            <w:pPr>
              <w:pStyle w:val="TAL"/>
              <w:snapToGrid w:val="0"/>
              <w:ind w:left="284"/>
              <w:jc w:val="both"/>
              <w:rPr>
                <w:color w:val="0070C0"/>
              </w:rPr>
            </w:pPr>
          </w:p>
          <w:p w14:paraId="4453463E" w14:textId="77777777" w:rsidR="00012232" w:rsidRPr="009743EA" w:rsidRDefault="00012232" w:rsidP="00A40BC8">
            <w:pPr>
              <w:pStyle w:val="TAL"/>
              <w:snapToGrid w:val="0"/>
              <w:ind w:left="284"/>
              <w:jc w:val="both"/>
              <w:rPr>
                <w:color w:val="0070C0"/>
              </w:rPr>
            </w:pPr>
          </w:p>
        </w:tc>
      </w:tr>
      <w:tr w:rsidR="003C3949" w:rsidRPr="009743EA" w14:paraId="28737C51" w14:textId="77777777" w:rsidTr="00637BE5">
        <w:trPr>
          <w:jc w:val="center"/>
        </w:trPr>
        <w:tc>
          <w:tcPr>
            <w:tcW w:w="1286" w:type="dxa"/>
            <w:tcBorders>
              <w:top w:val="single" w:sz="4" w:space="0" w:color="000000"/>
              <w:left w:val="single" w:sz="4" w:space="0" w:color="000000"/>
              <w:bottom w:val="single" w:sz="4" w:space="0" w:color="000000"/>
            </w:tcBorders>
            <w:shd w:val="clear" w:color="auto" w:fill="E7E6E6"/>
          </w:tcPr>
          <w:p w14:paraId="13DBBEFD" w14:textId="77777777" w:rsidR="003C3949" w:rsidRPr="005A2D7C" w:rsidRDefault="003C3949" w:rsidP="005A2D7C">
            <w:pPr>
              <w:pStyle w:val="TAH"/>
              <w:rPr>
                <w:rFonts w:eastAsia="Malgun Gothic"/>
                <w:b w:val="0"/>
                <w:kern w:val="1"/>
              </w:rPr>
            </w:pPr>
          </w:p>
          <w:p w14:paraId="703AAB67" w14:textId="77777777" w:rsidR="003C3949" w:rsidRPr="005A2D7C" w:rsidRDefault="003C3949" w:rsidP="005A2D7C">
            <w:pPr>
              <w:pStyle w:val="TAH"/>
              <w:rPr>
                <w:rFonts w:eastAsia="Malgun Gothic"/>
                <w:b w:val="0"/>
                <w:kern w:val="1"/>
              </w:rPr>
            </w:pPr>
          </w:p>
          <w:p w14:paraId="15CE70CD" w14:textId="77777777" w:rsidR="003C3949" w:rsidRPr="005A2D7C" w:rsidRDefault="003C3949" w:rsidP="005A2D7C">
            <w:pPr>
              <w:pStyle w:val="TAH"/>
              <w:rPr>
                <w:rFonts w:eastAsia="Malgun Gothic"/>
                <w:b w:val="0"/>
                <w:kern w:val="1"/>
              </w:rPr>
            </w:pPr>
          </w:p>
          <w:p w14:paraId="2BCA2EFB" w14:textId="77777777" w:rsidR="003C3949" w:rsidRPr="005A2D7C" w:rsidRDefault="003C3949" w:rsidP="005A2D7C">
            <w:pPr>
              <w:pStyle w:val="TAH"/>
              <w:rPr>
                <w:rFonts w:eastAsia="Malgun Gothic"/>
                <w:b w:val="0"/>
                <w:kern w:val="1"/>
              </w:rPr>
            </w:pPr>
          </w:p>
          <w:p w14:paraId="06792A1B" w14:textId="77777777" w:rsidR="003C3949" w:rsidRPr="005A2D7C" w:rsidRDefault="003C3949" w:rsidP="005A2D7C">
            <w:pPr>
              <w:pStyle w:val="TAH"/>
              <w:rPr>
                <w:rFonts w:eastAsia="Malgun Gothic"/>
                <w:b w:val="0"/>
                <w:kern w:val="1"/>
              </w:rPr>
            </w:pPr>
          </w:p>
          <w:p w14:paraId="7150F5E4" w14:textId="77777777" w:rsidR="003C3949" w:rsidRPr="005A2D7C" w:rsidRDefault="003C3949" w:rsidP="005A2D7C">
            <w:pPr>
              <w:pStyle w:val="TAH"/>
              <w:rPr>
                <w:rFonts w:eastAsia="Malgun Gothic"/>
                <w:b w:val="0"/>
                <w:kern w:val="1"/>
              </w:rPr>
            </w:pPr>
          </w:p>
          <w:p w14:paraId="49F632D9" w14:textId="77777777" w:rsidR="003C3949" w:rsidRPr="005A2D7C" w:rsidRDefault="003C3949" w:rsidP="005A2D7C">
            <w:pPr>
              <w:pStyle w:val="TAH"/>
              <w:rPr>
                <w:rFonts w:eastAsia="Malgun Gothic"/>
                <w:b w:val="0"/>
                <w:kern w:val="1"/>
              </w:rPr>
            </w:pPr>
            <w:r w:rsidRPr="005A2D7C">
              <w:rPr>
                <w:rFonts w:eastAsia="Malgun Gothic"/>
                <w:kern w:val="1"/>
              </w:rPr>
              <w:t>Example</w:t>
            </w:r>
            <w:r w:rsidR="00637BE5" w:rsidRPr="005A2D7C">
              <w:rPr>
                <w:rFonts w:eastAsia="Malgun Gothic"/>
                <w:kern w:val="1"/>
              </w:rPr>
              <w:t xml:space="preserve"> </w:t>
            </w:r>
            <w:r w:rsidRPr="005A2D7C">
              <w:rPr>
                <w:rFonts w:eastAsia="Malgun Gothic"/>
                <w:kern w:val="1"/>
              </w:rPr>
              <w:t>with</w:t>
            </w:r>
            <w:r w:rsidR="00637BE5" w:rsidRPr="005A2D7C">
              <w:rPr>
                <w:rFonts w:eastAsia="Malgun Gothic"/>
                <w:kern w:val="1"/>
              </w:rPr>
              <w:t xml:space="preserve"> </w:t>
            </w:r>
          </w:p>
          <w:p w14:paraId="050994F7" w14:textId="77777777" w:rsidR="003C3949" w:rsidRPr="004A2BF0" w:rsidRDefault="003C3949" w:rsidP="005A2D7C">
            <w:pPr>
              <w:pStyle w:val="TAH"/>
              <w:rPr>
                <w:kern w:val="1"/>
              </w:rPr>
            </w:pPr>
            <w:r w:rsidRPr="004A2BF0">
              <w:rPr>
                <w:kern w:val="1"/>
              </w:rPr>
              <w:t>RCN=2</w:t>
            </w:r>
          </w:p>
          <w:p w14:paraId="5BA46AF2" w14:textId="77777777" w:rsidR="003C3949" w:rsidRPr="004A2BF0" w:rsidRDefault="003C3949" w:rsidP="005A2D7C">
            <w:pPr>
              <w:pStyle w:val="TAH"/>
              <w:rPr>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DA7ADFD" w14:textId="77777777" w:rsidR="003C3949" w:rsidRPr="009743EA" w:rsidRDefault="003C3949" w:rsidP="00763585">
            <w:pPr>
              <w:pStyle w:val="TAL"/>
              <w:snapToGrid w:val="0"/>
              <w:ind w:left="284"/>
            </w:pPr>
          </w:p>
          <w:p w14:paraId="34CAA837" w14:textId="77777777" w:rsidR="003C3949" w:rsidRPr="005A2D7C" w:rsidRDefault="00637BE5" w:rsidP="00763585">
            <w:pPr>
              <w:pStyle w:val="NoSpacing"/>
              <w:rPr>
                <w:rFonts w:ascii="Times New Roman" w:hAnsi="Times New Roman"/>
                <w:b/>
                <w:sz w:val="24"/>
                <w:lang w:val="en-GB"/>
              </w:rPr>
            </w:pPr>
            <w:r w:rsidRPr="005A2D7C">
              <w:rPr>
                <w:rFonts w:ascii="Times New Roman" w:hAnsi="Times New Roman"/>
                <w:b/>
                <w:sz w:val="24"/>
                <w:lang w:val="en-GB"/>
              </w:rPr>
              <w:t xml:space="preserve">   </w:t>
            </w:r>
            <w:r w:rsidR="003C3949" w:rsidRPr="005A2D7C">
              <w:rPr>
                <w:rFonts w:ascii="Times New Roman" w:hAnsi="Times New Roman"/>
                <w:b/>
                <w:sz w:val="24"/>
                <w:lang w:val="en-GB"/>
              </w:rPr>
              <w:t>API/CSR/CRE/001_RCN2</w:t>
            </w:r>
          </w:p>
          <w:p w14:paraId="5DA40FA2" w14:textId="77777777" w:rsidR="003C3949" w:rsidRPr="009743EA" w:rsidRDefault="003C3949" w:rsidP="00763585">
            <w:pPr>
              <w:widowControl w:val="0"/>
              <w:overflowPunct/>
              <w:spacing w:after="0"/>
              <w:ind w:left="284"/>
              <w:jc w:val="both"/>
              <w:textAlignment w:val="auto"/>
              <w:rPr>
                <w:rFonts w:ascii="Arial" w:hAnsi="Arial"/>
                <w:b/>
                <w:color w:val="0070C0"/>
                <w:sz w:val="18"/>
              </w:rPr>
            </w:pPr>
          </w:p>
          <w:p w14:paraId="79F8A8E4" w14:textId="77777777" w:rsidR="003C3949" w:rsidRPr="009743EA" w:rsidRDefault="003C3949" w:rsidP="00763585">
            <w:pPr>
              <w:widowControl w:val="0"/>
              <w:overflowPunct/>
              <w:spacing w:after="0"/>
              <w:ind w:left="284"/>
              <w:textAlignment w:val="auto"/>
              <w:rPr>
                <w:rFonts w:ascii="Arial" w:hAnsi="Arial"/>
                <w:color w:val="0070C0"/>
                <w:sz w:val="18"/>
              </w:rPr>
            </w:pPr>
          </w:p>
          <w:p w14:paraId="53743A5F" w14:textId="77777777" w:rsidR="003C3949" w:rsidRPr="009743EA" w:rsidRDefault="003C3949" w:rsidP="00763585">
            <w:pPr>
              <w:widowControl w:val="0"/>
              <w:overflowPunct/>
              <w:spacing w:after="0"/>
              <w:ind w:left="284"/>
              <w:textAlignment w:val="auto"/>
              <w:rPr>
                <w:rFonts w:ascii="Arial" w:hAnsi="Arial"/>
                <w:b/>
                <w:color w:val="0070C0"/>
                <w:sz w:val="18"/>
              </w:rPr>
            </w:pPr>
            <w:r w:rsidRPr="009743EA">
              <w:rPr>
                <w:rFonts w:ascii="Arial" w:hAnsi="Arial"/>
                <w:b/>
                <w:color w:val="0070C0"/>
                <w:sz w:val="18"/>
              </w:rPr>
              <w:t>HTTP</w:t>
            </w:r>
            <w:r w:rsidR="00637BE5" w:rsidRPr="009743EA">
              <w:rPr>
                <w:rFonts w:ascii="Arial" w:hAnsi="Arial"/>
                <w:b/>
                <w:color w:val="0070C0"/>
                <w:sz w:val="18"/>
              </w:rPr>
              <w:t xml:space="preserve"> </w:t>
            </w:r>
            <w:r w:rsidRPr="009743EA">
              <w:rPr>
                <w:rFonts w:ascii="Arial" w:hAnsi="Arial"/>
                <w:b/>
                <w:color w:val="0070C0"/>
                <w:sz w:val="18"/>
              </w:rPr>
              <w:t>Request:</w:t>
            </w:r>
          </w:p>
          <w:p w14:paraId="2CF03EFB" w14:textId="77777777" w:rsidR="003C3949" w:rsidRPr="009743EA" w:rsidRDefault="003C3949" w:rsidP="00763585">
            <w:pPr>
              <w:widowControl w:val="0"/>
              <w:overflowPunct/>
              <w:spacing w:after="0"/>
              <w:ind w:left="284"/>
              <w:textAlignment w:val="auto"/>
              <w:rPr>
                <w:rFonts w:ascii="Arial" w:hAnsi="Arial"/>
                <w:color w:val="0070C0"/>
                <w:sz w:val="18"/>
              </w:rPr>
            </w:pPr>
          </w:p>
          <w:p w14:paraId="17ACEF50" w14:textId="77777777" w:rsidR="003C3949" w:rsidRPr="009743EA" w:rsidRDefault="00006470"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POST</w:t>
            </w:r>
            <w:r w:rsidR="00637BE5" w:rsidRPr="009743EA">
              <w:rPr>
                <w:rFonts w:ascii="Arial" w:hAnsi="Arial"/>
                <w:color w:val="0070C0"/>
                <w:sz w:val="18"/>
              </w:rPr>
              <w:t xml:space="preserve"> </w:t>
            </w:r>
            <w:r w:rsidR="003C3949" w:rsidRPr="009743EA">
              <w:rPr>
                <w:rFonts w:ascii="Arial" w:hAnsi="Arial"/>
                <w:color w:val="0070C0"/>
                <w:sz w:val="18"/>
              </w:rPr>
              <w:t>/cse-name?rcn=2</w:t>
            </w:r>
            <w:r w:rsidR="00637BE5" w:rsidRPr="009743EA">
              <w:rPr>
                <w:rFonts w:ascii="Arial" w:hAnsi="Arial"/>
                <w:color w:val="0070C0"/>
                <w:sz w:val="18"/>
              </w:rPr>
              <w:t xml:space="preserve"> </w:t>
            </w:r>
            <w:r w:rsidR="003C3949" w:rsidRPr="009743EA">
              <w:rPr>
                <w:rFonts w:ascii="Arial" w:hAnsi="Arial"/>
                <w:color w:val="0070C0"/>
                <w:sz w:val="18"/>
              </w:rPr>
              <w:t>HTTP/1.1</w:t>
            </w:r>
          </w:p>
          <w:p w14:paraId="60659884" w14:textId="77777777" w:rsidR="003C3949" w:rsidRPr="009743EA" w:rsidRDefault="003C3949" w:rsidP="00763585">
            <w:pPr>
              <w:pStyle w:val="TAL"/>
              <w:snapToGrid w:val="0"/>
              <w:ind w:left="284"/>
              <w:jc w:val="both"/>
              <w:rPr>
                <w:color w:val="0070C0"/>
              </w:rPr>
            </w:pPr>
            <w:r w:rsidRPr="009743EA">
              <w:rPr>
                <w:color w:val="0070C0"/>
              </w:rPr>
              <w:t>Host:</w:t>
            </w:r>
            <w:r w:rsidR="00637BE5" w:rsidRPr="009743EA">
              <w:rPr>
                <w:color w:val="0070C0"/>
              </w:rPr>
              <w:t xml:space="preserve"> </w:t>
            </w:r>
            <w:r w:rsidRPr="009743EA">
              <w:rPr>
                <w:color w:val="0070C0"/>
              </w:rPr>
              <w:t>192.168.56.102:9011</w:t>
            </w:r>
          </w:p>
          <w:p w14:paraId="3498F298" w14:textId="77777777" w:rsidR="00006470" w:rsidRPr="009743EA" w:rsidRDefault="00006470" w:rsidP="00006470">
            <w:pPr>
              <w:pStyle w:val="TAL"/>
              <w:snapToGrid w:val="0"/>
              <w:ind w:left="284"/>
              <w:jc w:val="both"/>
              <w:rPr>
                <w:color w:val="0070C0"/>
              </w:rPr>
            </w:pPr>
            <w:r w:rsidRPr="009743EA">
              <w:rPr>
                <w:color w:val="0070C0"/>
              </w:rPr>
              <w:t>Content-Type:application/json;ty=16</w:t>
            </w:r>
          </w:p>
          <w:p w14:paraId="6A9F879C" w14:textId="77777777" w:rsidR="003C3949" w:rsidRPr="009743EA" w:rsidRDefault="003C3949" w:rsidP="00763585">
            <w:pPr>
              <w:pStyle w:val="TAL"/>
              <w:snapToGrid w:val="0"/>
              <w:ind w:left="284"/>
              <w:jc w:val="both"/>
              <w:rPr>
                <w:color w:val="0070C0"/>
              </w:rPr>
            </w:pPr>
            <w:r w:rsidRPr="009743EA">
              <w:rPr>
                <w:color w:val="0070C0"/>
              </w:rPr>
              <w:t>X-M2M-Origin:</w:t>
            </w:r>
            <w:r w:rsidR="00637BE5" w:rsidRPr="009743EA">
              <w:rPr>
                <w:color w:val="0070C0"/>
              </w:rPr>
              <w:t xml:space="preserve"> </w:t>
            </w:r>
            <w:r w:rsidRPr="009743EA">
              <w:rPr>
                <w:color w:val="0070C0"/>
              </w:rPr>
              <w:t>C0120180406T0846311405855351047680_cse01</w:t>
            </w:r>
          </w:p>
          <w:p w14:paraId="05225613" w14:textId="77777777" w:rsidR="003C3949" w:rsidRPr="009743EA" w:rsidRDefault="003C3949" w:rsidP="00763585">
            <w:pPr>
              <w:pStyle w:val="TAL"/>
              <w:snapToGrid w:val="0"/>
              <w:ind w:left="284"/>
              <w:jc w:val="both"/>
              <w:rPr>
                <w:color w:val="0070C0"/>
              </w:rPr>
            </w:pPr>
            <w:r w:rsidRPr="009743EA">
              <w:rPr>
                <w:color w:val="0070C0"/>
              </w:rPr>
              <w:t>X-M2M-RI:</w:t>
            </w:r>
            <w:r w:rsidR="00637BE5" w:rsidRPr="009743EA">
              <w:rPr>
                <w:color w:val="0070C0"/>
              </w:rPr>
              <w:t xml:space="preserve"> </w:t>
            </w:r>
            <w:r w:rsidRPr="009743EA">
              <w:rPr>
                <w:color w:val="0070C0"/>
              </w:rPr>
              <w:t>1234</w:t>
            </w:r>
          </w:p>
          <w:p w14:paraId="114CC7AF" w14:textId="77777777" w:rsidR="00FD4AE8" w:rsidRPr="009743EA" w:rsidRDefault="00FD4AE8" w:rsidP="00FD4AE8">
            <w:pPr>
              <w:pStyle w:val="TAL"/>
              <w:snapToGrid w:val="0"/>
              <w:ind w:left="284"/>
              <w:jc w:val="both"/>
              <w:rPr>
                <w:color w:val="0070C0"/>
              </w:rPr>
            </w:pPr>
            <w:r w:rsidRPr="009743EA">
              <w:rPr>
                <w:color w:val="0070C0"/>
              </w:rPr>
              <w:lastRenderedPageBreak/>
              <w:t>X-M2M-RVI:</w:t>
            </w:r>
            <w:r w:rsidR="00637BE5" w:rsidRPr="009743EA">
              <w:rPr>
                <w:color w:val="0070C0"/>
              </w:rPr>
              <w:t xml:space="preserve"> </w:t>
            </w:r>
            <w:r w:rsidRPr="009743EA">
              <w:rPr>
                <w:color w:val="0070C0"/>
              </w:rPr>
              <w:t>2a</w:t>
            </w:r>
          </w:p>
          <w:p w14:paraId="49954191" w14:textId="77777777" w:rsidR="00FD4AE8" w:rsidRPr="009743EA" w:rsidRDefault="00FD4AE8" w:rsidP="00763585">
            <w:pPr>
              <w:pStyle w:val="TAL"/>
              <w:snapToGrid w:val="0"/>
              <w:ind w:left="284"/>
              <w:jc w:val="both"/>
              <w:rPr>
                <w:color w:val="0070C0"/>
              </w:rPr>
            </w:pPr>
          </w:p>
          <w:p w14:paraId="7E012BF7" w14:textId="77777777" w:rsidR="00FB122C" w:rsidRPr="009743EA" w:rsidRDefault="00FB122C" w:rsidP="00FB122C">
            <w:pPr>
              <w:pStyle w:val="TAL"/>
              <w:snapToGrid w:val="0"/>
              <w:ind w:left="284"/>
              <w:jc w:val="both"/>
              <w:rPr>
                <w:color w:val="0070C0"/>
              </w:rPr>
            </w:pPr>
            <w:r w:rsidRPr="009743EA">
              <w:rPr>
                <w:color w:val="0070C0"/>
              </w:rPr>
              <w:t>{</w:t>
            </w:r>
          </w:p>
          <w:p w14:paraId="0E00B033" w14:textId="77777777" w:rsidR="00FB122C" w:rsidRPr="009743EA" w:rsidRDefault="00637BE5" w:rsidP="00FB122C">
            <w:pPr>
              <w:pStyle w:val="TAL"/>
              <w:snapToGrid w:val="0"/>
              <w:ind w:left="284"/>
              <w:jc w:val="both"/>
              <w:rPr>
                <w:color w:val="0070C0"/>
              </w:rPr>
            </w:pPr>
            <w:r w:rsidRPr="009743EA">
              <w:rPr>
                <w:color w:val="0070C0"/>
              </w:rPr>
              <w:t xml:space="preserve">   </w:t>
            </w:r>
          </w:p>
          <w:p w14:paraId="4B74459B" w14:textId="77777777" w:rsidR="00FB122C" w:rsidRPr="009743EA" w:rsidRDefault="00637BE5" w:rsidP="00FB122C">
            <w:pPr>
              <w:pStyle w:val="TAL"/>
              <w:snapToGrid w:val="0"/>
              <w:ind w:left="284"/>
              <w:jc w:val="both"/>
              <w:rPr>
                <w:color w:val="0070C0"/>
              </w:rPr>
            </w:pPr>
            <w:r w:rsidRPr="009743EA">
              <w:rPr>
                <w:color w:val="0070C0"/>
              </w:rPr>
              <w:t xml:space="preserve">        </w:t>
            </w:r>
            <w:r w:rsidR="00FB122C" w:rsidRPr="009743EA">
              <w:rPr>
                <w:color w:val="0070C0"/>
              </w:rPr>
              <w:t>"m2m:csr":</w:t>
            </w:r>
            <w:r w:rsidRPr="009743EA">
              <w:rPr>
                <w:color w:val="0070C0"/>
              </w:rPr>
              <w:t xml:space="preserve"> </w:t>
            </w:r>
            <w:r w:rsidR="00FB122C" w:rsidRPr="009743EA">
              <w:rPr>
                <w:color w:val="0070C0"/>
              </w:rPr>
              <w:t>{</w:t>
            </w:r>
          </w:p>
          <w:p w14:paraId="469F242C" w14:textId="77777777" w:rsidR="00FB122C" w:rsidRPr="009743EA" w:rsidRDefault="00637BE5" w:rsidP="00FB122C">
            <w:pPr>
              <w:pStyle w:val="TAL"/>
              <w:snapToGrid w:val="0"/>
              <w:ind w:left="284"/>
              <w:jc w:val="both"/>
              <w:rPr>
                <w:color w:val="0070C0"/>
              </w:rPr>
            </w:pPr>
            <w:r w:rsidRPr="009743EA">
              <w:rPr>
                <w:color w:val="0070C0"/>
              </w:rPr>
              <w:t xml:space="preserve">            </w:t>
            </w:r>
            <w:r w:rsidR="00FB122C" w:rsidRPr="009743EA">
              <w:rPr>
                <w:color w:val="0070C0"/>
              </w:rPr>
              <w:t>"cb":</w:t>
            </w:r>
            <w:r w:rsidRPr="009743EA">
              <w:rPr>
                <w:color w:val="0070C0"/>
              </w:rPr>
              <w:t xml:space="preserve"> </w:t>
            </w:r>
            <w:r w:rsidR="00FB122C" w:rsidRPr="009743EA">
              <w:rPr>
                <w:color w:val="0070C0"/>
              </w:rPr>
              <w:t>"//192.168.0.50:8080/cse-name2",</w:t>
            </w:r>
          </w:p>
          <w:p w14:paraId="623B9628" w14:textId="77777777" w:rsidR="00FB122C" w:rsidRPr="009743EA" w:rsidRDefault="00637BE5" w:rsidP="00FB122C">
            <w:pPr>
              <w:pStyle w:val="TAL"/>
              <w:snapToGrid w:val="0"/>
              <w:ind w:left="284"/>
              <w:jc w:val="both"/>
              <w:rPr>
                <w:color w:val="0070C0"/>
              </w:rPr>
            </w:pPr>
            <w:r w:rsidRPr="009743EA">
              <w:rPr>
                <w:color w:val="0070C0"/>
              </w:rPr>
              <w:t xml:space="preserve">            </w:t>
            </w:r>
            <w:r w:rsidR="00FB122C" w:rsidRPr="009743EA">
              <w:rPr>
                <w:color w:val="0070C0"/>
              </w:rPr>
              <w:t>"csi":</w:t>
            </w:r>
            <w:r w:rsidRPr="009743EA">
              <w:rPr>
                <w:color w:val="0070C0"/>
              </w:rPr>
              <w:t xml:space="preserve"> </w:t>
            </w:r>
            <w:r w:rsidR="00FB122C" w:rsidRPr="009743EA">
              <w:rPr>
                <w:color w:val="0070C0"/>
              </w:rPr>
              <w:t>"/cse2ID",</w:t>
            </w:r>
          </w:p>
          <w:p w14:paraId="22FC6522" w14:textId="77777777" w:rsidR="00FB122C" w:rsidRPr="009743EA" w:rsidRDefault="00637BE5" w:rsidP="00FB122C">
            <w:pPr>
              <w:pStyle w:val="TAL"/>
              <w:snapToGrid w:val="0"/>
              <w:ind w:left="284"/>
              <w:jc w:val="both"/>
              <w:rPr>
                <w:color w:val="0070C0"/>
              </w:rPr>
            </w:pPr>
            <w:r w:rsidRPr="009743EA">
              <w:rPr>
                <w:color w:val="0070C0"/>
              </w:rPr>
              <w:t xml:space="preserve">            </w:t>
            </w:r>
            <w:r w:rsidR="00FB122C" w:rsidRPr="009743EA">
              <w:rPr>
                <w:color w:val="0070C0"/>
              </w:rPr>
              <w:t>"rn":</w:t>
            </w:r>
            <w:r w:rsidRPr="009743EA">
              <w:rPr>
                <w:color w:val="0070C0"/>
              </w:rPr>
              <w:t xml:space="preserve"> </w:t>
            </w:r>
            <w:r w:rsidR="00FB122C" w:rsidRPr="009743EA">
              <w:rPr>
                <w:color w:val="0070C0"/>
              </w:rPr>
              <w:t>"cse-name2",</w:t>
            </w:r>
          </w:p>
          <w:p w14:paraId="47C092B5" w14:textId="77777777" w:rsidR="00FB122C" w:rsidRPr="009743EA" w:rsidRDefault="00637BE5" w:rsidP="00FB122C">
            <w:pPr>
              <w:pStyle w:val="TAL"/>
              <w:snapToGrid w:val="0"/>
              <w:ind w:left="284"/>
              <w:jc w:val="both"/>
              <w:rPr>
                <w:color w:val="0070C0"/>
              </w:rPr>
            </w:pPr>
            <w:r w:rsidRPr="009743EA">
              <w:rPr>
                <w:color w:val="0070C0"/>
              </w:rPr>
              <w:t xml:space="preserve">            </w:t>
            </w:r>
            <w:r w:rsidR="00FB122C" w:rsidRPr="009743EA">
              <w:rPr>
                <w:color w:val="0070C0"/>
              </w:rPr>
              <w:t>"rr":</w:t>
            </w:r>
            <w:r w:rsidRPr="009743EA">
              <w:rPr>
                <w:color w:val="0070C0"/>
              </w:rPr>
              <w:t xml:space="preserve"> </w:t>
            </w:r>
            <w:r w:rsidR="00FB122C" w:rsidRPr="009743EA">
              <w:rPr>
                <w:color w:val="0070C0"/>
              </w:rPr>
              <w:t>true</w:t>
            </w:r>
          </w:p>
          <w:p w14:paraId="41C8FCED" w14:textId="77777777" w:rsidR="00FB122C" w:rsidRPr="009743EA" w:rsidRDefault="00637BE5" w:rsidP="00FB122C">
            <w:pPr>
              <w:pStyle w:val="TAL"/>
              <w:snapToGrid w:val="0"/>
              <w:ind w:left="284"/>
              <w:jc w:val="both"/>
              <w:rPr>
                <w:color w:val="0070C0"/>
              </w:rPr>
            </w:pPr>
            <w:r w:rsidRPr="009743EA">
              <w:rPr>
                <w:color w:val="0070C0"/>
              </w:rPr>
              <w:t xml:space="preserve">              </w:t>
            </w:r>
          </w:p>
          <w:p w14:paraId="569BDB66" w14:textId="77777777" w:rsidR="00FB122C" w:rsidRPr="009743EA" w:rsidRDefault="00637BE5" w:rsidP="00FB122C">
            <w:pPr>
              <w:pStyle w:val="TAL"/>
              <w:snapToGrid w:val="0"/>
              <w:ind w:left="284"/>
              <w:jc w:val="both"/>
              <w:rPr>
                <w:color w:val="0070C0"/>
              </w:rPr>
            </w:pPr>
            <w:r w:rsidRPr="009743EA">
              <w:rPr>
                <w:color w:val="0070C0"/>
              </w:rPr>
              <w:t xml:space="preserve">        </w:t>
            </w:r>
            <w:r w:rsidR="00FB122C" w:rsidRPr="009743EA">
              <w:rPr>
                <w:color w:val="0070C0"/>
              </w:rPr>
              <w:t>}</w:t>
            </w:r>
          </w:p>
          <w:p w14:paraId="343CC6F3" w14:textId="77777777" w:rsidR="00FB122C" w:rsidRPr="009743EA" w:rsidRDefault="00637BE5" w:rsidP="00FB122C">
            <w:pPr>
              <w:pStyle w:val="TAL"/>
              <w:snapToGrid w:val="0"/>
              <w:ind w:left="284"/>
              <w:jc w:val="both"/>
              <w:rPr>
                <w:color w:val="0070C0"/>
              </w:rPr>
            </w:pPr>
            <w:r w:rsidRPr="009743EA">
              <w:rPr>
                <w:color w:val="0070C0"/>
              </w:rPr>
              <w:t xml:space="preserve">   </w:t>
            </w:r>
          </w:p>
          <w:p w14:paraId="1AA92B86" w14:textId="77777777" w:rsidR="003C3949" w:rsidRPr="009743EA" w:rsidRDefault="00FB122C" w:rsidP="00FB122C">
            <w:pPr>
              <w:widowControl w:val="0"/>
              <w:overflowPunct/>
              <w:spacing w:after="0"/>
              <w:ind w:left="284"/>
              <w:textAlignment w:val="auto"/>
              <w:rPr>
                <w:rFonts w:ascii="Arial" w:hAnsi="Arial"/>
                <w:color w:val="0070C0"/>
                <w:sz w:val="18"/>
              </w:rPr>
            </w:pPr>
            <w:r w:rsidRPr="009743EA">
              <w:rPr>
                <w:color w:val="0070C0"/>
              </w:rPr>
              <w:t>}</w:t>
            </w:r>
          </w:p>
          <w:p w14:paraId="66F785F3" w14:textId="77777777" w:rsidR="003C3949" w:rsidRPr="009743EA" w:rsidRDefault="003C3949" w:rsidP="00763585">
            <w:pPr>
              <w:widowControl w:val="0"/>
              <w:overflowPunct/>
              <w:spacing w:after="0"/>
              <w:ind w:left="284"/>
              <w:textAlignment w:val="auto"/>
              <w:rPr>
                <w:rFonts w:ascii="Arial" w:hAnsi="Arial"/>
                <w:color w:val="0070C0"/>
                <w:sz w:val="18"/>
              </w:rPr>
            </w:pPr>
          </w:p>
          <w:p w14:paraId="40DAA60D" w14:textId="77777777" w:rsidR="003C3949" w:rsidRPr="009743EA" w:rsidRDefault="003C3949" w:rsidP="00763585">
            <w:pPr>
              <w:widowControl w:val="0"/>
              <w:overflowPunct/>
              <w:spacing w:after="0"/>
              <w:ind w:left="284"/>
              <w:textAlignment w:val="auto"/>
              <w:rPr>
                <w:rFonts w:ascii="Arial" w:hAnsi="Arial"/>
                <w:b/>
                <w:color w:val="0070C0"/>
                <w:sz w:val="18"/>
              </w:rPr>
            </w:pPr>
            <w:r w:rsidRPr="009743EA">
              <w:rPr>
                <w:rFonts w:ascii="Arial" w:hAnsi="Arial"/>
                <w:b/>
                <w:color w:val="0070C0"/>
                <w:sz w:val="18"/>
              </w:rPr>
              <w:t>HTTP</w:t>
            </w:r>
            <w:r w:rsidR="00637BE5" w:rsidRPr="009743EA">
              <w:rPr>
                <w:rFonts w:ascii="Arial" w:hAnsi="Arial"/>
                <w:b/>
                <w:color w:val="0070C0"/>
                <w:sz w:val="18"/>
              </w:rPr>
              <w:t xml:space="preserve"> </w:t>
            </w:r>
            <w:r w:rsidRPr="009743EA">
              <w:rPr>
                <w:rFonts w:ascii="Arial" w:hAnsi="Arial"/>
                <w:b/>
                <w:color w:val="0070C0"/>
                <w:sz w:val="18"/>
              </w:rPr>
              <w:t>Response:</w:t>
            </w:r>
          </w:p>
          <w:p w14:paraId="1F211458" w14:textId="77777777" w:rsidR="003C3949" w:rsidRPr="009743EA" w:rsidRDefault="003C3949" w:rsidP="00763585">
            <w:pPr>
              <w:widowControl w:val="0"/>
              <w:overflowPunct/>
              <w:spacing w:after="0"/>
              <w:ind w:left="284"/>
              <w:textAlignment w:val="auto"/>
              <w:rPr>
                <w:rFonts w:ascii="Arial" w:hAnsi="Arial"/>
                <w:color w:val="0070C0"/>
                <w:sz w:val="18"/>
              </w:rPr>
            </w:pPr>
          </w:p>
          <w:p w14:paraId="531642B8"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HTTP/1.1</w:t>
            </w:r>
            <w:r w:rsidR="00637BE5" w:rsidRPr="009743EA">
              <w:rPr>
                <w:rFonts w:ascii="Arial" w:hAnsi="Arial"/>
                <w:color w:val="0070C0"/>
                <w:sz w:val="18"/>
              </w:rPr>
              <w:t xml:space="preserve"> </w:t>
            </w:r>
            <w:r w:rsidRPr="009743EA">
              <w:rPr>
                <w:rFonts w:ascii="Arial" w:hAnsi="Arial"/>
                <w:color w:val="0070C0"/>
                <w:sz w:val="18"/>
              </w:rPr>
              <w:t>201</w:t>
            </w:r>
            <w:r w:rsidR="00637BE5" w:rsidRPr="009743EA">
              <w:rPr>
                <w:rFonts w:ascii="Arial" w:hAnsi="Arial"/>
                <w:color w:val="0070C0"/>
                <w:sz w:val="18"/>
              </w:rPr>
              <w:t xml:space="preserve"> </w:t>
            </w:r>
            <w:r w:rsidRPr="009743EA">
              <w:rPr>
                <w:rFonts w:ascii="Arial" w:hAnsi="Arial"/>
                <w:color w:val="0070C0"/>
                <w:sz w:val="18"/>
              </w:rPr>
              <w:t>Created</w:t>
            </w:r>
          </w:p>
          <w:p w14:paraId="180A6304"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X-M2M-RI:</w:t>
            </w:r>
            <w:r w:rsidR="00637BE5" w:rsidRPr="009743EA">
              <w:rPr>
                <w:rFonts w:ascii="Arial" w:hAnsi="Arial"/>
                <w:color w:val="0070C0"/>
                <w:sz w:val="18"/>
              </w:rPr>
              <w:t xml:space="preserve"> </w:t>
            </w:r>
            <w:r w:rsidRPr="009743EA">
              <w:rPr>
                <w:rFonts w:ascii="Arial" w:hAnsi="Arial"/>
                <w:color w:val="0070C0"/>
                <w:sz w:val="18"/>
              </w:rPr>
              <w:t>1234</w:t>
            </w:r>
          </w:p>
          <w:p w14:paraId="61853F95"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X-M2M-RSC:</w:t>
            </w:r>
            <w:r w:rsidR="00637BE5" w:rsidRPr="009743EA">
              <w:rPr>
                <w:rFonts w:ascii="Arial" w:hAnsi="Arial"/>
                <w:color w:val="0070C0"/>
                <w:sz w:val="18"/>
              </w:rPr>
              <w:t xml:space="preserve"> </w:t>
            </w:r>
            <w:r w:rsidRPr="009743EA">
              <w:rPr>
                <w:rFonts w:ascii="Arial" w:hAnsi="Arial"/>
                <w:color w:val="0070C0"/>
                <w:sz w:val="18"/>
              </w:rPr>
              <w:t>2001</w:t>
            </w:r>
          </w:p>
          <w:p w14:paraId="4FE51AA2" w14:textId="77777777" w:rsidR="00FD4AE8" w:rsidRPr="009743EA" w:rsidRDefault="00FD4AE8" w:rsidP="00FD4AE8">
            <w:pPr>
              <w:pStyle w:val="TAL"/>
              <w:snapToGrid w:val="0"/>
              <w:ind w:left="284"/>
              <w:jc w:val="both"/>
              <w:rPr>
                <w:color w:val="0070C0"/>
              </w:rPr>
            </w:pPr>
            <w:r w:rsidRPr="009743EA">
              <w:rPr>
                <w:color w:val="0070C0"/>
              </w:rPr>
              <w:t>X-M2M-RVI:</w:t>
            </w:r>
            <w:r w:rsidR="00637BE5" w:rsidRPr="009743EA">
              <w:rPr>
                <w:color w:val="0070C0"/>
              </w:rPr>
              <w:t xml:space="preserve"> </w:t>
            </w:r>
            <w:r w:rsidRPr="009743EA">
              <w:rPr>
                <w:color w:val="0070C0"/>
              </w:rPr>
              <w:t>2a</w:t>
            </w:r>
          </w:p>
          <w:p w14:paraId="233B9B16" w14:textId="77777777" w:rsidR="003C3949" w:rsidRPr="005A2D7C" w:rsidRDefault="003C3949" w:rsidP="00763585">
            <w:pPr>
              <w:widowControl w:val="0"/>
              <w:overflowPunct/>
              <w:spacing w:after="0"/>
              <w:ind w:left="284"/>
              <w:textAlignment w:val="auto"/>
              <w:rPr>
                <w:rFonts w:ascii="Arial" w:eastAsia="Malgun Gothic" w:hAnsi="Arial"/>
                <w:color w:val="0070C0"/>
                <w:sz w:val="18"/>
              </w:rPr>
            </w:pPr>
            <w:r w:rsidRPr="005A2D7C">
              <w:rPr>
                <w:rFonts w:ascii="Arial" w:hAnsi="Arial"/>
                <w:color w:val="0070C0"/>
                <w:sz w:val="18"/>
              </w:rPr>
              <w:t>Content-Length:30</w:t>
            </w:r>
          </w:p>
          <w:p w14:paraId="40B9537D" w14:textId="77777777" w:rsidR="003C3949" w:rsidRPr="005A2D7C" w:rsidRDefault="003C3949" w:rsidP="00763585">
            <w:pPr>
              <w:widowControl w:val="0"/>
              <w:overflowPunct/>
              <w:spacing w:after="0"/>
              <w:ind w:left="284"/>
              <w:textAlignment w:val="auto"/>
              <w:rPr>
                <w:rFonts w:ascii="Arial" w:eastAsia="Malgun Gothic" w:hAnsi="Arial"/>
                <w:color w:val="0070C0"/>
                <w:sz w:val="18"/>
              </w:rPr>
            </w:pPr>
            <w:r w:rsidRPr="005A2D7C">
              <w:rPr>
                <w:rFonts w:ascii="Arial" w:hAnsi="Arial"/>
                <w:color w:val="0070C0"/>
                <w:sz w:val="18"/>
              </w:rPr>
              <w:t>Content-Type:application/json</w:t>
            </w:r>
          </w:p>
          <w:p w14:paraId="20C4BA9A" w14:textId="77777777" w:rsidR="003C3949" w:rsidRPr="005A2D7C" w:rsidRDefault="003C3949" w:rsidP="00763585">
            <w:pPr>
              <w:widowControl w:val="0"/>
              <w:overflowPunct/>
              <w:spacing w:after="0"/>
              <w:ind w:left="284"/>
              <w:textAlignment w:val="auto"/>
              <w:rPr>
                <w:rFonts w:ascii="Arial" w:eastAsia="Malgun Gothic" w:hAnsi="Arial"/>
                <w:color w:val="0070C0"/>
                <w:sz w:val="18"/>
              </w:rPr>
            </w:pPr>
            <w:r w:rsidRPr="005A2D7C">
              <w:rPr>
                <w:rFonts w:ascii="Arial" w:hAnsi="Arial"/>
                <w:color w:val="0070C0"/>
                <w:sz w:val="18"/>
              </w:rPr>
              <w:t>Content-Location:</w:t>
            </w:r>
            <w:r w:rsidR="00637BE5" w:rsidRPr="005A2D7C">
              <w:rPr>
                <w:rFonts w:ascii="Arial" w:hAnsi="Arial"/>
                <w:color w:val="0070C0"/>
                <w:sz w:val="18"/>
              </w:rPr>
              <w:t xml:space="preserve"> </w:t>
            </w:r>
            <w:r w:rsidRPr="005A2D7C">
              <w:rPr>
                <w:rFonts w:ascii="Arial" w:hAnsi="Arial"/>
                <w:color w:val="0070C0"/>
                <w:sz w:val="18"/>
              </w:rPr>
              <w:t>/cseID/cse2ID</w:t>
            </w:r>
          </w:p>
          <w:p w14:paraId="363777C5" w14:textId="77777777" w:rsidR="003C3949" w:rsidRPr="005A2D7C" w:rsidRDefault="003C3949" w:rsidP="00763585">
            <w:pPr>
              <w:widowControl w:val="0"/>
              <w:overflowPunct/>
              <w:spacing w:after="0"/>
              <w:ind w:left="284"/>
              <w:textAlignment w:val="auto"/>
              <w:rPr>
                <w:rFonts w:ascii="Arial" w:hAnsi="Arial"/>
                <w:sz w:val="18"/>
              </w:rPr>
            </w:pPr>
          </w:p>
          <w:p w14:paraId="08FA8188" w14:textId="77777777" w:rsidR="003C3949" w:rsidRPr="005A2D7C" w:rsidRDefault="003C3949" w:rsidP="00763585">
            <w:pPr>
              <w:widowControl w:val="0"/>
              <w:overflowPunct/>
              <w:spacing w:after="0"/>
              <w:ind w:left="284"/>
              <w:textAlignment w:val="auto"/>
              <w:rPr>
                <w:rFonts w:ascii="Arial" w:eastAsia="Malgun Gothic" w:hAnsi="Arial"/>
                <w:color w:val="0070C0"/>
                <w:sz w:val="18"/>
              </w:rPr>
            </w:pPr>
            <w:r w:rsidRPr="005A2D7C">
              <w:rPr>
                <w:rFonts w:ascii="Arial" w:hAnsi="Arial"/>
                <w:color w:val="0070C0"/>
                <w:sz w:val="18"/>
              </w:rPr>
              <w:t>{"m2m:uri":"cse-name/cse-name2"}</w:t>
            </w:r>
          </w:p>
          <w:p w14:paraId="0D480465" w14:textId="77777777" w:rsidR="003C3949" w:rsidRPr="005A2D7C" w:rsidRDefault="003C3949" w:rsidP="00763585">
            <w:pPr>
              <w:pStyle w:val="TAL"/>
              <w:snapToGrid w:val="0"/>
              <w:ind w:left="284"/>
              <w:jc w:val="both"/>
              <w:rPr>
                <w:color w:val="0070C0"/>
              </w:rPr>
            </w:pPr>
          </w:p>
          <w:p w14:paraId="1EDD3CD5" w14:textId="77777777" w:rsidR="003C3949" w:rsidRPr="005A2D7C" w:rsidRDefault="003C3949" w:rsidP="00763585">
            <w:pPr>
              <w:pStyle w:val="TAL"/>
              <w:snapToGrid w:val="0"/>
              <w:ind w:left="284"/>
              <w:jc w:val="both"/>
            </w:pPr>
          </w:p>
        </w:tc>
      </w:tr>
      <w:tr w:rsidR="003C3949" w:rsidRPr="009743EA" w14:paraId="116F9813" w14:textId="77777777" w:rsidTr="00637BE5">
        <w:trPr>
          <w:jc w:val="center"/>
        </w:trPr>
        <w:tc>
          <w:tcPr>
            <w:tcW w:w="1286" w:type="dxa"/>
            <w:tcBorders>
              <w:top w:val="single" w:sz="4" w:space="0" w:color="000000"/>
              <w:left w:val="single" w:sz="4" w:space="0" w:color="000000"/>
              <w:bottom w:val="single" w:sz="4" w:space="0" w:color="000000"/>
            </w:tcBorders>
            <w:shd w:val="clear" w:color="auto" w:fill="E7E6E6"/>
          </w:tcPr>
          <w:p w14:paraId="7174E718" w14:textId="77777777" w:rsidR="003C3949" w:rsidRPr="005A2D7C" w:rsidRDefault="003C3949" w:rsidP="005A2D7C">
            <w:pPr>
              <w:pStyle w:val="TAH"/>
              <w:rPr>
                <w:rFonts w:eastAsia="Malgun Gothic"/>
                <w:b w:val="0"/>
                <w:kern w:val="1"/>
              </w:rPr>
            </w:pPr>
          </w:p>
          <w:p w14:paraId="2CD28259" w14:textId="77777777" w:rsidR="003C3949" w:rsidRPr="005A2D7C" w:rsidRDefault="003C3949" w:rsidP="005A2D7C">
            <w:pPr>
              <w:pStyle w:val="TAH"/>
              <w:rPr>
                <w:rFonts w:eastAsia="Malgun Gothic"/>
                <w:b w:val="0"/>
                <w:kern w:val="1"/>
              </w:rPr>
            </w:pPr>
          </w:p>
          <w:p w14:paraId="22DF6946" w14:textId="77777777" w:rsidR="003C3949" w:rsidRPr="005A2D7C" w:rsidRDefault="003C3949" w:rsidP="005A2D7C">
            <w:pPr>
              <w:pStyle w:val="TAH"/>
              <w:rPr>
                <w:rFonts w:eastAsia="Malgun Gothic"/>
                <w:b w:val="0"/>
                <w:kern w:val="1"/>
              </w:rPr>
            </w:pPr>
          </w:p>
          <w:p w14:paraId="6FD66D35" w14:textId="77777777" w:rsidR="003C3949" w:rsidRPr="005A2D7C" w:rsidRDefault="003C3949" w:rsidP="005A2D7C">
            <w:pPr>
              <w:pStyle w:val="TAH"/>
              <w:rPr>
                <w:rFonts w:eastAsia="Malgun Gothic"/>
                <w:b w:val="0"/>
                <w:kern w:val="1"/>
              </w:rPr>
            </w:pPr>
          </w:p>
          <w:p w14:paraId="10286EBC" w14:textId="77777777" w:rsidR="003C3949" w:rsidRPr="005A2D7C" w:rsidRDefault="003C3949" w:rsidP="005A2D7C">
            <w:pPr>
              <w:pStyle w:val="TAH"/>
              <w:rPr>
                <w:rFonts w:eastAsia="Malgun Gothic"/>
                <w:b w:val="0"/>
                <w:kern w:val="1"/>
              </w:rPr>
            </w:pPr>
          </w:p>
          <w:p w14:paraId="7A2CEC19" w14:textId="77777777" w:rsidR="003C3949" w:rsidRPr="005A2D7C" w:rsidRDefault="003C3949" w:rsidP="005A2D7C">
            <w:pPr>
              <w:pStyle w:val="TAH"/>
              <w:rPr>
                <w:rFonts w:eastAsia="Malgun Gothic"/>
                <w:b w:val="0"/>
                <w:kern w:val="1"/>
              </w:rPr>
            </w:pPr>
          </w:p>
          <w:p w14:paraId="286A7810" w14:textId="77777777" w:rsidR="003C3949" w:rsidRPr="005A2D7C" w:rsidRDefault="003C3949" w:rsidP="005A2D7C">
            <w:pPr>
              <w:pStyle w:val="TAH"/>
              <w:rPr>
                <w:rFonts w:eastAsia="Malgun Gothic"/>
                <w:b w:val="0"/>
                <w:kern w:val="1"/>
              </w:rPr>
            </w:pPr>
            <w:r w:rsidRPr="005A2D7C">
              <w:rPr>
                <w:rFonts w:eastAsia="Malgun Gothic"/>
                <w:kern w:val="1"/>
              </w:rPr>
              <w:t>Example</w:t>
            </w:r>
            <w:r w:rsidR="00637BE5" w:rsidRPr="005A2D7C">
              <w:rPr>
                <w:rFonts w:eastAsia="Malgun Gothic"/>
                <w:kern w:val="1"/>
              </w:rPr>
              <w:t xml:space="preserve"> </w:t>
            </w:r>
            <w:r w:rsidRPr="005A2D7C">
              <w:rPr>
                <w:rFonts w:eastAsia="Malgun Gothic"/>
                <w:kern w:val="1"/>
              </w:rPr>
              <w:t>with</w:t>
            </w:r>
            <w:r w:rsidR="00637BE5" w:rsidRPr="005A2D7C">
              <w:rPr>
                <w:rFonts w:eastAsia="Malgun Gothic"/>
                <w:kern w:val="1"/>
              </w:rPr>
              <w:t xml:space="preserve"> </w:t>
            </w:r>
          </w:p>
          <w:p w14:paraId="178CD6C1" w14:textId="77777777" w:rsidR="003C3949" w:rsidRPr="004A2BF0" w:rsidRDefault="003C3949" w:rsidP="005A2D7C">
            <w:pPr>
              <w:pStyle w:val="TAH"/>
              <w:rPr>
                <w:kern w:val="1"/>
              </w:rPr>
            </w:pPr>
            <w:r w:rsidRPr="004A2BF0">
              <w:rPr>
                <w:kern w:val="1"/>
              </w:rPr>
              <w:t>RCN=3</w:t>
            </w:r>
          </w:p>
          <w:p w14:paraId="111774E5" w14:textId="77777777" w:rsidR="003C3949" w:rsidRPr="004A2BF0" w:rsidRDefault="003C3949" w:rsidP="005A2D7C">
            <w:pPr>
              <w:pStyle w:val="TAH"/>
              <w:rPr>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BEC334E" w14:textId="77777777" w:rsidR="003C3949" w:rsidRPr="009743EA" w:rsidRDefault="003C3949" w:rsidP="005A2D7C">
            <w:pPr>
              <w:pStyle w:val="TAL"/>
            </w:pPr>
          </w:p>
          <w:p w14:paraId="3F79276E" w14:textId="77777777" w:rsidR="003C3949" w:rsidRPr="005A2D7C" w:rsidRDefault="00637BE5" w:rsidP="00763585">
            <w:pPr>
              <w:pStyle w:val="NoSpacing"/>
              <w:tabs>
                <w:tab w:val="left" w:pos="3110"/>
              </w:tabs>
              <w:rPr>
                <w:rFonts w:ascii="Times New Roman" w:hAnsi="Times New Roman"/>
                <w:b/>
                <w:sz w:val="24"/>
                <w:lang w:val="en-GB"/>
              </w:rPr>
            </w:pPr>
            <w:r w:rsidRPr="005A2D7C">
              <w:rPr>
                <w:rFonts w:ascii="Times New Roman" w:hAnsi="Times New Roman"/>
                <w:b/>
                <w:sz w:val="24"/>
                <w:lang w:val="en-GB"/>
              </w:rPr>
              <w:t xml:space="preserve">   </w:t>
            </w:r>
            <w:r w:rsidR="003C3949" w:rsidRPr="005A2D7C">
              <w:rPr>
                <w:rFonts w:ascii="Times New Roman" w:hAnsi="Times New Roman"/>
                <w:b/>
                <w:sz w:val="24"/>
                <w:lang w:val="en-GB"/>
              </w:rPr>
              <w:t>API/CSR/CRE/001_RCN3</w:t>
            </w:r>
            <w:r w:rsidR="003C3949" w:rsidRPr="005A2D7C">
              <w:rPr>
                <w:rFonts w:ascii="Times New Roman" w:hAnsi="Times New Roman"/>
                <w:b/>
                <w:sz w:val="24"/>
                <w:lang w:val="en-GB"/>
              </w:rPr>
              <w:tab/>
            </w:r>
          </w:p>
          <w:p w14:paraId="25EA769D" w14:textId="77777777" w:rsidR="003C3949" w:rsidRPr="009743EA" w:rsidRDefault="003C3949" w:rsidP="00763585">
            <w:pPr>
              <w:widowControl w:val="0"/>
              <w:overflowPunct/>
              <w:spacing w:after="0"/>
              <w:ind w:left="284"/>
              <w:jc w:val="both"/>
              <w:textAlignment w:val="auto"/>
              <w:rPr>
                <w:rFonts w:ascii="Arial" w:hAnsi="Arial"/>
                <w:b/>
                <w:color w:val="0070C0"/>
                <w:sz w:val="18"/>
              </w:rPr>
            </w:pPr>
          </w:p>
          <w:p w14:paraId="2ED51BBC" w14:textId="77777777" w:rsidR="003C3949" w:rsidRPr="009743EA" w:rsidRDefault="003C3949" w:rsidP="00763585">
            <w:pPr>
              <w:widowControl w:val="0"/>
              <w:overflowPunct/>
              <w:spacing w:after="0"/>
              <w:ind w:left="284"/>
              <w:textAlignment w:val="auto"/>
              <w:rPr>
                <w:rFonts w:ascii="Arial" w:hAnsi="Arial"/>
                <w:color w:val="0070C0"/>
                <w:sz w:val="18"/>
              </w:rPr>
            </w:pPr>
          </w:p>
          <w:p w14:paraId="4095C5B3" w14:textId="77777777" w:rsidR="003C3949" w:rsidRPr="009743EA" w:rsidRDefault="003C3949" w:rsidP="00763585">
            <w:pPr>
              <w:widowControl w:val="0"/>
              <w:overflowPunct/>
              <w:spacing w:after="0"/>
              <w:ind w:left="284"/>
              <w:textAlignment w:val="auto"/>
              <w:rPr>
                <w:rFonts w:ascii="Arial" w:hAnsi="Arial"/>
                <w:b/>
                <w:color w:val="0070C0"/>
                <w:sz w:val="18"/>
              </w:rPr>
            </w:pPr>
            <w:r w:rsidRPr="009743EA">
              <w:rPr>
                <w:rFonts w:ascii="Arial" w:hAnsi="Arial"/>
                <w:b/>
                <w:color w:val="0070C0"/>
                <w:sz w:val="18"/>
              </w:rPr>
              <w:t>HTTP</w:t>
            </w:r>
            <w:r w:rsidR="00637BE5" w:rsidRPr="009743EA">
              <w:rPr>
                <w:rFonts w:ascii="Arial" w:hAnsi="Arial"/>
                <w:b/>
                <w:color w:val="0070C0"/>
                <w:sz w:val="18"/>
              </w:rPr>
              <w:t xml:space="preserve"> </w:t>
            </w:r>
            <w:r w:rsidRPr="009743EA">
              <w:rPr>
                <w:rFonts w:ascii="Arial" w:hAnsi="Arial"/>
                <w:b/>
                <w:color w:val="0070C0"/>
                <w:sz w:val="18"/>
              </w:rPr>
              <w:t>Request:</w:t>
            </w:r>
          </w:p>
          <w:p w14:paraId="4CCE4C07" w14:textId="77777777" w:rsidR="003C3949" w:rsidRPr="009743EA" w:rsidRDefault="003C3949" w:rsidP="00763585">
            <w:pPr>
              <w:widowControl w:val="0"/>
              <w:overflowPunct/>
              <w:spacing w:after="0"/>
              <w:ind w:left="284"/>
              <w:textAlignment w:val="auto"/>
              <w:rPr>
                <w:rFonts w:ascii="Arial" w:hAnsi="Arial"/>
                <w:color w:val="0070C0"/>
                <w:sz w:val="18"/>
              </w:rPr>
            </w:pPr>
          </w:p>
          <w:p w14:paraId="214786E1" w14:textId="77777777" w:rsidR="003C3949" w:rsidRPr="009743EA" w:rsidRDefault="00647F0F"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POST</w:t>
            </w:r>
            <w:r w:rsidR="00637BE5" w:rsidRPr="009743EA">
              <w:rPr>
                <w:rFonts w:ascii="Arial" w:hAnsi="Arial"/>
                <w:color w:val="0070C0"/>
                <w:sz w:val="18"/>
              </w:rPr>
              <w:t xml:space="preserve"> </w:t>
            </w:r>
            <w:r w:rsidR="003C3949" w:rsidRPr="009743EA">
              <w:rPr>
                <w:rFonts w:ascii="Arial" w:hAnsi="Arial"/>
                <w:color w:val="0070C0"/>
                <w:sz w:val="18"/>
              </w:rPr>
              <w:t>/cse-name?rcn=3</w:t>
            </w:r>
            <w:r w:rsidR="00637BE5" w:rsidRPr="009743EA">
              <w:rPr>
                <w:rFonts w:ascii="Arial" w:hAnsi="Arial"/>
                <w:color w:val="0070C0"/>
                <w:sz w:val="18"/>
              </w:rPr>
              <w:t xml:space="preserve"> </w:t>
            </w:r>
            <w:r w:rsidR="003C3949" w:rsidRPr="009743EA">
              <w:rPr>
                <w:rFonts w:ascii="Arial" w:hAnsi="Arial"/>
                <w:color w:val="0070C0"/>
                <w:sz w:val="18"/>
              </w:rPr>
              <w:t>HTTP/1.1</w:t>
            </w:r>
          </w:p>
          <w:p w14:paraId="500E3383" w14:textId="77777777" w:rsidR="003C3949" w:rsidRPr="009743EA" w:rsidRDefault="003C3949" w:rsidP="00763585">
            <w:pPr>
              <w:pStyle w:val="TAL"/>
              <w:snapToGrid w:val="0"/>
              <w:ind w:left="284"/>
              <w:jc w:val="both"/>
              <w:rPr>
                <w:color w:val="0070C0"/>
              </w:rPr>
            </w:pPr>
            <w:r w:rsidRPr="009743EA">
              <w:rPr>
                <w:color w:val="0070C0"/>
              </w:rPr>
              <w:t>Host:</w:t>
            </w:r>
            <w:r w:rsidR="00637BE5" w:rsidRPr="009743EA">
              <w:rPr>
                <w:color w:val="0070C0"/>
              </w:rPr>
              <w:t xml:space="preserve"> </w:t>
            </w:r>
            <w:r w:rsidRPr="009743EA">
              <w:rPr>
                <w:color w:val="0070C0"/>
              </w:rPr>
              <w:t>192.168.56.102:9011</w:t>
            </w:r>
          </w:p>
          <w:p w14:paraId="4BDB1742" w14:textId="77777777" w:rsidR="00006470" w:rsidRPr="009743EA" w:rsidRDefault="00006470" w:rsidP="00006470">
            <w:pPr>
              <w:pStyle w:val="TAL"/>
              <w:snapToGrid w:val="0"/>
              <w:ind w:left="284"/>
              <w:jc w:val="both"/>
              <w:rPr>
                <w:color w:val="0070C0"/>
              </w:rPr>
            </w:pPr>
            <w:r w:rsidRPr="009743EA">
              <w:rPr>
                <w:color w:val="0070C0"/>
              </w:rPr>
              <w:t>Content-Type:application/json;ty=16</w:t>
            </w:r>
          </w:p>
          <w:p w14:paraId="2F1823AE" w14:textId="77777777" w:rsidR="003C3949" w:rsidRPr="009743EA" w:rsidRDefault="003C3949" w:rsidP="00763585">
            <w:pPr>
              <w:pStyle w:val="TAL"/>
              <w:snapToGrid w:val="0"/>
              <w:ind w:left="284"/>
              <w:jc w:val="both"/>
              <w:rPr>
                <w:color w:val="0070C0"/>
              </w:rPr>
            </w:pPr>
            <w:r w:rsidRPr="009743EA">
              <w:rPr>
                <w:color w:val="0070C0"/>
              </w:rPr>
              <w:t>X-M2M-Origin:</w:t>
            </w:r>
            <w:r w:rsidR="00637BE5" w:rsidRPr="009743EA">
              <w:rPr>
                <w:color w:val="0070C0"/>
              </w:rPr>
              <w:t xml:space="preserve"> </w:t>
            </w:r>
            <w:r w:rsidRPr="009743EA">
              <w:rPr>
                <w:color w:val="0070C0"/>
              </w:rPr>
              <w:t>C0120180406T0846311405855351047680_cse01</w:t>
            </w:r>
          </w:p>
          <w:p w14:paraId="4C1DA8D8" w14:textId="77777777" w:rsidR="003C3949" w:rsidRPr="009743EA" w:rsidRDefault="003C3949" w:rsidP="00763585">
            <w:pPr>
              <w:pStyle w:val="TAL"/>
              <w:snapToGrid w:val="0"/>
              <w:ind w:left="284"/>
              <w:jc w:val="both"/>
              <w:rPr>
                <w:color w:val="0070C0"/>
              </w:rPr>
            </w:pPr>
            <w:r w:rsidRPr="009743EA">
              <w:rPr>
                <w:color w:val="0070C0"/>
              </w:rPr>
              <w:t>X-M2M-RI:</w:t>
            </w:r>
            <w:r w:rsidR="00637BE5" w:rsidRPr="009743EA">
              <w:rPr>
                <w:color w:val="0070C0"/>
              </w:rPr>
              <w:t xml:space="preserve"> </w:t>
            </w:r>
            <w:r w:rsidRPr="009743EA">
              <w:rPr>
                <w:color w:val="0070C0"/>
              </w:rPr>
              <w:t>1234</w:t>
            </w:r>
          </w:p>
          <w:p w14:paraId="28E3501F" w14:textId="77777777" w:rsidR="00FD4AE8" w:rsidRPr="009743EA" w:rsidRDefault="00FD4AE8" w:rsidP="00FD4AE8">
            <w:pPr>
              <w:pStyle w:val="TAL"/>
              <w:snapToGrid w:val="0"/>
              <w:ind w:left="284"/>
              <w:jc w:val="both"/>
              <w:rPr>
                <w:color w:val="0070C0"/>
              </w:rPr>
            </w:pPr>
            <w:r w:rsidRPr="009743EA">
              <w:rPr>
                <w:color w:val="0070C0"/>
              </w:rPr>
              <w:t>X-M2M-RVI:</w:t>
            </w:r>
            <w:r w:rsidR="00637BE5" w:rsidRPr="009743EA">
              <w:rPr>
                <w:color w:val="0070C0"/>
              </w:rPr>
              <w:t xml:space="preserve"> </w:t>
            </w:r>
            <w:r w:rsidRPr="009743EA">
              <w:rPr>
                <w:color w:val="0070C0"/>
              </w:rPr>
              <w:t>2a</w:t>
            </w:r>
          </w:p>
          <w:p w14:paraId="33856D16" w14:textId="77777777" w:rsidR="00FD4AE8" w:rsidRPr="009743EA" w:rsidRDefault="00FD4AE8" w:rsidP="00763585">
            <w:pPr>
              <w:pStyle w:val="TAL"/>
              <w:snapToGrid w:val="0"/>
              <w:ind w:left="284"/>
              <w:jc w:val="both"/>
              <w:rPr>
                <w:color w:val="0070C0"/>
              </w:rPr>
            </w:pPr>
          </w:p>
          <w:p w14:paraId="20B6A4D5" w14:textId="77777777" w:rsidR="00FB122C" w:rsidRPr="009743EA" w:rsidRDefault="00FB122C" w:rsidP="00FB122C">
            <w:pPr>
              <w:pStyle w:val="TAL"/>
              <w:snapToGrid w:val="0"/>
              <w:ind w:left="284"/>
              <w:jc w:val="both"/>
              <w:rPr>
                <w:color w:val="0070C0"/>
              </w:rPr>
            </w:pPr>
            <w:r w:rsidRPr="009743EA">
              <w:rPr>
                <w:color w:val="0070C0"/>
              </w:rPr>
              <w:t>{</w:t>
            </w:r>
          </w:p>
          <w:p w14:paraId="19DE4FEE" w14:textId="77777777" w:rsidR="00FB122C" w:rsidRPr="009743EA" w:rsidRDefault="00637BE5" w:rsidP="00FB122C">
            <w:pPr>
              <w:pStyle w:val="TAL"/>
              <w:snapToGrid w:val="0"/>
              <w:ind w:left="284"/>
              <w:jc w:val="both"/>
              <w:rPr>
                <w:color w:val="0070C0"/>
              </w:rPr>
            </w:pPr>
            <w:r w:rsidRPr="009743EA">
              <w:rPr>
                <w:color w:val="0070C0"/>
              </w:rPr>
              <w:t xml:space="preserve">   </w:t>
            </w:r>
          </w:p>
          <w:p w14:paraId="00AD1B0E" w14:textId="77777777" w:rsidR="00FB122C" w:rsidRPr="009743EA" w:rsidRDefault="00637BE5" w:rsidP="00FB122C">
            <w:pPr>
              <w:pStyle w:val="TAL"/>
              <w:snapToGrid w:val="0"/>
              <w:ind w:left="284"/>
              <w:jc w:val="both"/>
              <w:rPr>
                <w:color w:val="0070C0"/>
              </w:rPr>
            </w:pPr>
            <w:r w:rsidRPr="009743EA">
              <w:rPr>
                <w:color w:val="0070C0"/>
              </w:rPr>
              <w:t xml:space="preserve">        </w:t>
            </w:r>
            <w:r w:rsidR="00FB122C" w:rsidRPr="009743EA">
              <w:rPr>
                <w:color w:val="0070C0"/>
              </w:rPr>
              <w:t>"m2m:csr":</w:t>
            </w:r>
            <w:r w:rsidRPr="009743EA">
              <w:rPr>
                <w:color w:val="0070C0"/>
              </w:rPr>
              <w:t xml:space="preserve"> </w:t>
            </w:r>
            <w:r w:rsidR="00FB122C" w:rsidRPr="009743EA">
              <w:rPr>
                <w:color w:val="0070C0"/>
              </w:rPr>
              <w:t>{</w:t>
            </w:r>
          </w:p>
          <w:p w14:paraId="0BF3A767" w14:textId="77777777" w:rsidR="00FB122C" w:rsidRPr="009743EA" w:rsidRDefault="00637BE5" w:rsidP="00FB122C">
            <w:pPr>
              <w:pStyle w:val="TAL"/>
              <w:snapToGrid w:val="0"/>
              <w:ind w:left="284"/>
              <w:jc w:val="both"/>
              <w:rPr>
                <w:color w:val="0070C0"/>
              </w:rPr>
            </w:pPr>
            <w:r w:rsidRPr="009743EA">
              <w:rPr>
                <w:color w:val="0070C0"/>
              </w:rPr>
              <w:t xml:space="preserve">            </w:t>
            </w:r>
            <w:r w:rsidR="00FB122C" w:rsidRPr="009743EA">
              <w:rPr>
                <w:color w:val="0070C0"/>
              </w:rPr>
              <w:t>"cb":</w:t>
            </w:r>
            <w:r w:rsidRPr="009743EA">
              <w:rPr>
                <w:color w:val="0070C0"/>
              </w:rPr>
              <w:t xml:space="preserve"> </w:t>
            </w:r>
            <w:r w:rsidR="00FB122C" w:rsidRPr="009743EA">
              <w:rPr>
                <w:color w:val="0070C0"/>
              </w:rPr>
              <w:t>"//192.168.0.50:8080/cse-name2",</w:t>
            </w:r>
          </w:p>
          <w:p w14:paraId="1D69E08E" w14:textId="77777777" w:rsidR="00FB122C" w:rsidRPr="009743EA" w:rsidRDefault="00637BE5" w:rsidP="00FB122C">
            <w:pPr>
              <w:pStyle w:val="TAL"/>
              <w:snapToGrid w:val="0"/>
              <w:ind w:left="284"/>
              <w:jc w:val="both"/>
              <w:rPr>
                <w:color w:val="0070C0"/>
              </w:rPr>
            </w:pPr>
            <w:r w:rsidRPr="009743EA">
              <w:rPr>
                <w:color w:val="0070C0"/>
              </w:rPr>
              <w:t xml:space="preserve">            </w:t>
            </w:r>
            <w:r w:rsidR="00FB122C" w:rsidRPr="009743EA">
              <w:rPr>
                <w:color w:val="0070C0"/>
              </w:rPr>
              <w:t>"csi":</w:t>
            </w:r>
            <w:r w:rsidRPr="009743EA">
              <w:rPr>
                <w:color w:val="0070C0"/>
              </w:rPr>
              <w:t xml:space="preserve"> </w:t>
            </w:r>
            <w:r w:rsidR="00FB122C" w:rsidRPr="009743EA">
              <w:rPr>
                <w:color w:val="0070C0"/>
              </w:rPr>
              <w:t>"/cse2ID",</w:t>
            </w:r>
          </w:p>
          <w:p w14:paraId="01D8672B" w14:textId="77777777" w:rsidR="00FB122C" w:rsidRPr="009743EA" w:rsidRDefault="00637BE5" w:rsidP="00FB122C">
            <w:pPr>
              <w:pStyle w:val="TAL"/>
              <w:snapToGrid w:val="0"/>
              <w:ind w:left="284"/>
              <w:jc w:val="both"/>
              <w:rPr>
                <w:color w:val="0070C0"/>
              </w:rPr>
            </w:pPr>
            <w:r w:rsidRPr="009743EA">
              <w:rPr>
                <w:color w:val="0070C0"/>
              </w:rPr>
              <w:t xml:space="preserve">            </w:t>
            </w:r>
            <w:r w:rsidR="00FB122C" w:rsidRPr="009743EA">
              <w:rPr>
                <w:color w:val="0070C0"/>
              </w:rPr>
              <w:t>"rn":</w:t>
            </w:r>
            <w:r w:rsidRPr="009743EA">
              <w:rPr>
                <w:color w:val="0070C0"/>
              </w:rPr>
              <w:t xml:space="preserve"> </w:t>
            </w:r>
            <w:r w:rsidR="00FB122C" w:rsidRPr="009743EA">
              <w:rPr>
                <w:color w:val="0070C0"/>
              </w:rPr>
              <w:t>"cse-name2",</w:t>
            </w:r>
          </w:p>
          <w:p w14:paraId="65FA8199" w14:textId="77777777" w:rsidR="00FB122C" w:rsidRPr="009743EA" w:rsidRDefault="00637BE5" w:rsidP="00FB122C">
            <w:pPr>
              <w:pStyle w:val="TAL"/>
              <w:snapToGrid w:val="0"/>
              <w:ind w:left="284"/>
              <w:jc w:val="both"/>
              <w:rPr>
                <w:color w:val="0070C0"/>
              </w:rPr>
            </w:pPr>
            <w:r w:rsidRPr="009743EA">
              <w:rPr>
                <w:color w:val="0070C0"/>
              </w:rPr>
              <w:t xml:space="preserve">            </w:t>
            </w:r>
            <w:r w:rsidR="00FB122C" w:rsidRPr="009743EA">
              <w:rPr>
                <w:color w:val="0070C0"/>
              </w:rPr>
              <w:t>"rr":</w:t>
            </w:r>
            <w:r w:rsidRPr="009743EA">
              <w:rPr>
                <w:color w:val="0070C0"/>
              </w:rPr>
              <w:t xml:space="preserve"> </w:t>
            </w:r>
            <w:r w:rsidR="00FB122C" w:rsidRPr="009743EA">
              <w:rPr>
                <w:color w:val="0070C0"/>
              </w:rPr>
              <w:t>true</w:t>
            </w:r>
          </w:p>
          <w:p w14:paraId="564AA9C8" w14:textId="77777777" w:rsidR="00FB122C" w:rsidRPr="009743EA" w:rsidRDefault="00637BE5" w:rsidP="00FB122C">
            <w:pPr>
              <w:pStyle w:val="TAL"/>
              <w:snapToGrid w:val="0"/>
              <w:ind w:left="284"/>
              <w:jc w:val="both"/>
              <w:rPr>
                <w:color w:val="0070C0"/>
              </w:rPr>
            </w:pPr>
            <w:r w:rsidRPr="009743EA">
              <w:rPr>
                <w:color w:val="0070C0"/>
              </w:rPr>
              <w:t xml:space="preserve">              </w:t>
            </w:r>
          </w:p>
          <w:p w14:paraId="096032A1" w14:textId="77777777" w:rsidR="00FB122C" w:rsidRPr="009743EA" w:rsidRDefault="00637BE5" w:rsidP="00FB122C">
            <w:pPr>
              <w:pStyle w:val="TAL"/>
              <w:snapToGrid w:val="0"/>
              <w:ind w:left="284"/>
              <w:jc w:val="both"/>
              <w:rPr>
                <w:color w:val="0070C0"/>
              </w:rPr>
            </w:pPr>
            <w:r w:rsidRPr="009743EA">
              <w:rPr>
                <w:color w:val="0070C0"/>
              </w:rPr>
              <w:t xml:space="preserve">        </w:t>
            </w:r>
            <w:r w:rsidR="00FB122C" w:rsidRPr="009743EA">
              <w:rPr>
                <w:color w:val="0070C0"/>
              </w:rPr>
              <w:t>}</w:t>
            </w:r>
          </w:p>
          <w:p w14:paraId="4A82FD37" w14:textId="77777777" w:rsidR="00FB122C" w:rsidRPr="009743EA" w:rsidRDefault="00637BE5" w:rsidP="00FB122C">
            <w:pPr>
              <w:pStyle w:val="TAL"/>
              <w:snapToGrid w:val="0"/>
              <w:ind w:left="284"/>
              <w:jc w:val="both"/>
              <w:rPr>
                <w:color w:val="0070C0"/>
              </w:rPr>
            </w:pPr>
            <w:r w:rsidRPr="009743EA">
              <w:rPr>
                <w:color w:val="0070C0"/>
              </w:rPr>
              <w:t xml:space="preserve">   </w:t>
            </w:r>
          </w:p>
          <w:p w14:paraId="1E38FFB3" w14:textId="77777777" w:rsidR="003C3949" w:rsidRPr="009743EA" w:rsidRDefault="00FB122C" w:rsidP="00FB122C">
            <w:pPr>
              <w:widowControl w:val="0"/>
              <w:overflowPunct/>
              <w:spacing w:after="0"/>
              <w:ind w:left="284"/>
              <w:textAlignment w:val="auto"/>
              <w:rPr>
                <w:rFonts w:ascii="Arial" w:hAnsi="Arial"/>
                <w:color w:val="0070C0"/>
                <w:sz w:val="18"/>
              </w:rPr>
            </w:pPr>
            <w:r w:rsidRPr="009743EA">
              <w:rPr>
                <w:color w:val="0070C0"/>
              </w:rPr>
              <w:t>}</w:t>
            </w:r>
          </w:p>
          <w:p w14:paraId="0BB62BE8" w14:textId="77777777" w:rsidR="003C3949" w:rsidRPr="009743EA" w:rsidRDefault="003C3949" w:rsidP="00763585">
            <w:pPr>
              <w:widowControl w:val="0"/>
              <w:overflowPunct/>
              <w:spacing w:after="0"/>
              <w:ind w:left="284"/>
              <w:textAlignment w:val="auto"/>
              <w:rPr>
                <w:rFonts w:ascii="Arial" w:hAnsi="Arial"/>
                <w:color w:val="0070C0"/>
                <w:sz w:val="18"/>
              </w:rPr>
            </w:pPr>
          </w:p>
          <w:p w14:paraId="66BF0765" w14:textId="77777777" w:rsidR="003C3949" w:rsidRPr="009743EA" w:rsidRDefault="003C3949" w:rsidP="00763585">
            <w:pPr>
              <w:widowControl w:val="0"/>
              <w:overflowPunct/>
              <w:spacing w:after="0"/>
              <w:ind w:left="284"/>
              <w:textAlignment w:val="auto"/>
              <w:rPr>
                <w:rFonts w:ascii="Arial" w:hAnsi="Arial"/>
                <w:b/>
                <w:color w:val="0070C0"/>
                <w:sz w:val="18"/>
              </w:rPr>
            </w:pPr>
            <w:r w:rsidRPr="009743EA">
              <w:rPr>
                <w:rFonts w:ascii="Arial" w:hAnsi="Arial"/>
                <w:b/>
                <w:color w:val="0070C0"/>
                <w:sz w:val="18"/>
              </w:rPr>
              <w:t>HTTP</w:t>
            </w:r>
            <w:r w:rsidR="00637BE5" w:rsidRPr="009743EA">
              <w:rPr>
                <w:rFonts w:ascii="Arial" w:hAnsi="Arial"/>
                <w:b/>
                <w:color w:val="0070C0"/>
                <w:sz w:val="18"/>
              </w:rPr>
              <w:t xml:space="preserve"> </w:t>
            </w:r>
            <w:r w:rsidRPr="009743EA">
              <w:rPr>
                <w:rFonts w:ascii="Arial" w:hAnsi="Arial"/>
                <w:b/>
                <w:color w:val="0070C0"/>
                <w:sz w:val="18"/>
              </w:rPr>
              <w:t>Response:</w:t>
            </w:r>
          </w:p>
          <w:p w14:paraId="498B9CA9" w14:textId="77777777" w:rsidR="003C3949" w:rsidRPr="009743EA" w:rsidRDefault="003C3949" w:rsidP="00763585">
            <w:pPr>
              <w:widowControl w:val="0"/>
              <w:overflowPunct/>
              <w:spacing w:after="0"/>
              <w:ind w:left="284"/>
              <w:textAlignment w:val="auto"/>
              <w:rPr>
                <w:rFonts w:ascii="Arial" w:hAnsi="Arial"/>
                <w:color w:val="0070C0"/>
                <w:sz w:val="18"/>
              </w:rPr>
            </w:pPr>
          </w:p>
          <w:p w14:paraId="0C05D99D"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HTTP/1.1</w:t>
            </w:r>
            <w:r w:rsidR="00637BE5" w:rsidRPr="009743EA">
              <w:rPr>
                <w:rFonts w:ascii="Arial" w:hAnsi="Arial"/>
                <w:color w:val="0070C0"/>
                <w:sz w:val="18"/>
              </w:rPr>
              <w:t xml:space="preserve"> </w:t>
            </w:r>
            <w:r w:rsidRPr="009743EA">
              <w:rPr>
                <w:rFonts w:ascii="Arial" w:hAnsi="Arial"/>
                <w:color w:val="0070C0"/>
                <w:sz w:val="18"/>
              </w:rPr>
              <w:t>201</w:t>
            </w:r>
            <w:r w:rsidR="00637BE5" w:rsidRPr="009743EA">
              <w:rPr>
                <w:rFonts w:ascii="Arial" w:hAnsi="Arial"/>
                <w:color w:val="0070C0"/>
                <w:sz w:val="18"/>
              </w:rPr>
              <w:t xml:space="preserve"> </w:t>
            </w:r>
            <w:r w:rsidRPr="009743EA">
              <w:rPr>
                <w:rFonts w:ascii="Arial" w:hAnsi="Arial"/>
                <w:color w:val="0070C0"/>
                <w:sz w:val="18"/>
              </w:rPr>
              <w:t>Created</w:t>
            </w:r>
          </w:p>
          <w:p w14:paraId="577A03D2"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X-M2M-RI:</w:t>
            </w:r>
            <w:r w:rsidR="00637BE5" w:rsidRPr="009743EA">
              <w:rPr>
                <w:rFonts w:ascii="Arial" w:hAnsi="Arial"/>
                <w:color w:val="0070C0"/>
                <w:sz w:val="18"/>
              </w:rPr>
              <w:t xml:space="preserve"> </w:t>
            </w:r>
            <w:r w:rsidRPr="009743EA">
              <w:rPr>
                <w:rFonts w:ascii="Arial" w:hAnsi="Arial"/>
                <w:color w:val="0070C0"/>
                <w:sz w:val="18"/>
              </w:rPr>
              <w:t>1234</w:t>
            </w:r>
          </w:p>
          <w:p w14:paraId="7EF17A6F"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X-M2M-RSC:</w:t>
            </w:r>
            <w:r w:rsidR="00637BE5" w:rsidRPr="009743EA">
              <w:rPr>
                <w:rFonts w:ascii="Arial" w:hAnsi="Arial"/>
                <w:color w:val="0070C0"/>
                <w:sz w:val="18"/>
              </w:rPr>
              <w:t xml:space="preserve"> </w:t>
            </w:r>
            <w:r w:rsidRPr="009743EA">
              <w:rPr>
                <w:rFonts w:ascii="Arial" w:hAnsi="Arial"/>
                <w:color w:val="0070C0"/>
                <w:sz w:val="18"/>
              </w:rPr>
              <w:t>2001</w:t>
            </w:r>
          </w:p>
          <w:p w14:paraId="10F2EACA" w14:textId="77777777" w:rsidR="00FD4AE8" w:rsidRPr="009743EA" w:rsidRDefault="00FD4AE8" w:rsidP="00FD4AE8">
            <w:pPr>
              <w:pStyle w:val="TAL"/>
              <w:snapToGrid w:val="0"/>
              <w:ind w:left="284"/>
              <w:jc w:val="both"/>
              <w:rPr>
                <w:color w:val="0070C0"/>
              </w:rPr>
            </w:pPr>
            <w:r w:rsidRPr="009743EA">
              <w:rPr>
                <w:color w:val="0070C0"/>
              </w:rPr>
              <w:t>X-M2M-RVI:</w:t>
            </w:r>
            <w:r w:rsidR="00637BE5" w:rsidRPr="009743EA">
              <w:rPr>
                <w:color w:val="0070C0"/>
              </w:rPr>
              <w:t xml:space="preserve"> </w:t>
            </w:r>
            <w:r w:rsidRPr="009743EA">
              <w:rPr>
                <w:color w:val="0070C0"/>
              </w:rPr>
              <w:t>2a</w:t>
            </w:r>
          </w:p>
          <w:p w14:paraId="5226019A"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Content-Length:264</w:t>
            </w:r>
          </w:p>
          <w:p w14:paraId="17184FF5"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Content-Type:application/json</w:t>
            </w:r>
          </w:p>
          <w:p w14:paraId="1AC029C5"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Content-Location:</w:t>
            </w:r>
            <w:r w:rsidR="00637BE5" w:rsidRPr="009743EA">
              <w:rPr>
                <w:rFonts w:ascii="Arial" w:hAnsi="Arial"/>
                <w:color w:val="0070C0"/>
                <w:sz w:val="18"/>
              </w:rPr>
              <w:t xml:space="preserve"> </w:t>
            </w:r>
            <w:r w:rsidRPr="009743EA">
              <w:rPr>
                <w:rFonts w:ascii="Arial" w:hAnsi="Arial" w:cs="Arial"/>
                <w:sz w:val="18"/>
                <w:szCs w:val="18"/>
                <w:lang w:eastAsia="en-GB"/>
              </w:rPr>
              <w:t>/</w:t>
            </w:r>
            <w:r w:rsidRPr="009743EA">
              <w:rPr>
                <w:rFonts w:ascii="Arial" w:hAnsi="Arial"/>
                <w:color w:val="0070C0"/>
                <w:sz w:val="18"/>
              </w:rPr>
              <w:t>cseID/cse2ID</w:t>
            </w:r>
          </w:p>
          <w:p w14:paraId="590F3425" w14:textId="77777777" w:rsidR="003C3949" w:rsidRPr="009743EA" w:rsidRDefault="003C3949" w:rsidP="00763585">
            <w:pPr>
              <w:widowControl w:val="0"/>
              <w:overflowPunct/>
              <w:spacing w:after="0"/>
              <w:ind w:left="284"/>
              <w:textAlignment w:val="auto"/>
              <w:rPr>
                <w:rFonts w:ascii="Arial" w:hAnsi="Arial"/>
                <w:sz w:val="18"/>
              </w:rPr>
            </w:pPr>
          </w:p>
          <w:p w14:paraId="37505785"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w:t>
            </w:r>
          </w:p>
          <w:p w14:paraId="203A4842" w14:textId="77777777" w:rsidR="003C3949" w:rsidRPr="009743EA" w:rsidRDefault="00637BE5"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3C3949" w:rsidRPr="009743EA">
              <w:rPr>
                <w:rFonts w:ascii="Arial" w:hAnsi="Arial"/>
                <w:color w:val="0070C0"/>
                <w:sz w:val="18"/>
              </w:rPr>
              <w:t>"m2m:rce":</w:t>
            </w:r>
            <w:r w:rsidRPr="009743EA">
              <w:rPr>
                <w:rFonts w:ascii="Arial" w:hAnsi="Arial"/>
                <w:color w:val="0070C0"/>
                <w:sz w:val="18"/>
              </w:rPr>
              <w:t xml:space="preserve"> </w:t>
            </w:r>
            <w:r w:rsidR="003C3949" w:rsidRPr="009743EA">
              <w:rPr>
                <w:rFonts w:ascii="Arial" w:hAnsi="Arial"/>
                <w:color w:val="0070C0"/>
                <w:sz w:val="18"/>
              </w:rPr>
              <w:t>{</w:t>
            </w:r>
          </w:p>
          <w:p w14:paraId="76F2D5A1" w14:textId="77777777" w:rsidR="003C3949" w:rsidRPr="009743EA" w:rsidRDefault="00637BE5"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3C3949" w:rsidRPr="009743EA">
              <w:rPr>
                <w:rFonts w:ascii="Arial" w:hAnsi="Arial"/>
                <w:color w:val="0070C0"/>
                <w:sz w:val="18"/>
              </w:rPr>
              <w:t>"m2m:csr":</w:t>
            </w:r>
            <w:r w:rsidRPr="009743EA">
              <w:rPr>
                <w:rFonts w:ascii="Arial" w:hAnsi="Arial"/>
                <w:color w:val="0070C0"/>
                <w:sz w:val="18"/>
              </w:rPr>
              <w:t xml:space="preserve"> </w:t>
            </w:r>
            <w:r w:rsidR="003C3949" w:rsidRPr="009743EA">
              <w:rPr>
                <w:rFonts w:ascii="Arial" w:hAnsi="Arial"/>
                <w:color w:val="0070C0"/>
                <w:sz w:val="18"/>
              </w:rPr>
              <w:t>{</w:t>
            </w:r>
          </w:p>
          <w:p w14:paraId="5CFA7088" w14:textId="77777777" w:rsidR="003C3949" w:rsidRPr="009743EA" w:rsidRDefault="00637BE5"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3C3949" w:rsidRPr="009743EA">
              <w:rPr>
                <w:rFonts w:ascii="Arial" w:hAnsi="Arial"/>
                <w:color w:val="0070C0"/>
                <w:sz w:val="18"/>
              </w:rPr>
              <w:t>"cb":</w:t>
            </w:r>
            <w:r w:rsidRPr="009743EA">
              <w:rPr>
                <w:rFonts w:ascii="Arial" w:hAnsi="Arial"/>
                <w:color w:val="0070C0"/>
                <w:sz w:val="18"/>
              </w:rPr>
              <w:t xml:space="preserve"> </w:t>
            </w:r>
            <w:r w:rsidR="003C3949" w:rsidRPr="009743EA">
              <w:rPr>
                <w:rFonts w:ascii="Arial" w:hAnsi="Arial"/>
                <w:color w:val="0070C0"/>
                <w:sz w:val="18"/>
              </w:rPr>
              <w:t>"//192.168.56.2:8282/cse-name2",</w:t>
            </w:r>
          </w:p>
          <w:p w14:paraId="0EBBF2BE" w14:textId="77777777" w:rsidR="003C3949" w:rsidRPr="009743EA" w:rsidRDefault="00637BE5"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3C3949" w:rsidRPr="009743EA">
              <w:rPr>
                <w:rFonts w:ascii="Arial" w:hAnsi="Arial"/>
                <w:color w:val="0070C0"/>
                <w:sz w:val="18"/>
              </w:rPr>
              <w:t>"csi":</w:t>
            </w:r>
            <w:r w:rsidRPr="009743EA">
              <w:rPr>
                <w:rFonts w:ascii="Arial" w:hAnsi="Arial"/>
                <w:color w:val="0070C0"/>
                <w:sz w:val="18"/>
              </w:rPr>
              <w:t xml:space="preserve"> </w:t>
            </w:r>
            <w:r w:rsidR="003C3949" w:rsidRPr="009743EA">
              <w:rPr>
                <w:rFonts w:ascii="Arial" w:hAnsi="Arial"/>
                <w:color w:val="0070C0"/>
                <w:sz w:val="18"/>
              </w:rPr>
              <w:t>"/cse2ID",</w:t>
            </w:r>
          </w:p>
          <w:p w14:paraId="5B5C14A0" w14:textId="77777777" w:rsidR="003C3949" w:rsidRPr="009743EA" w:rsidRDefault="00637BE5"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3C3949" w:rsidRPr="009743EA">
              <w:rPr>
                <w:rFonts w:ascii="Arial" w:hAnsi="Arial"/>
                <w:color w:val="0070C0"/>
                <w:sz w:val="18"/>
              </w:rPr>
              <w:t>"ct":</w:t>
            </w:r>
            <w:r w:rsidRPr="009743EA">
              <w:rPr>
                <w:rFonts w:ascii="Arial" w:hAnsi="Arial"/>
                <w:color w:val="0070C0"/>
                <w:sz w:val="18"/>
              </w:rPr>
              <w:t xml:space="preserve"> </w:t>
            </w:r>
            <w:r w:rsidR="003C3949" w:rsidRPr="009743EA">
              <w:rPr>
                <w:rFonts w:ascii="Arial" w:hAnsi="Arial"/>
                <w:color w:val="0070C0"/>
                <w:sz w:val="18"/>
              </w:rPr>
              <w:t>"20180801T093501",</w:t>
            </w:r>
          </w:p>
          <w:p w14:paraId="76902167"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9743EA">
              <w:rPr>
                <w:rFonts w:ascii="Arial" w:hAnsi="Arial"/>
                <w:color w:val="0070C0"/>
                <w:sz w:val="18"/>
              </w:rPr>
              <w:lastRenderedPageBreak/>
              <w:t xml:space="preserve">            </w:t>
            </w:r>
            <w:r w:rsidR="003C3949" w:rsidRPr="00062C7A">
              <w:rPr>
                <w:rFonts w:ascii="Arial" w:hAnsi="Arial"/>
                <w:color w:val="0070C0"/>
                <w:sz w:val="18"/>
                <w:lang w:val="fr-FR"/>
              </w:rPr>
              <w:t>"et":</w:t>
            </w:r>
            <w:r w:rsidRPr="00062C7A">
              <w:rPr>
                <w:rFonts w:ascii="Arial" w:hAnsi="Arial"/>
                <w:color w:val="0070C0"/>
                <w:sz w:val="18"/>
                <w:lang w:val="fr-FR"/>
              </w:rPr>
              <w:t xml:space="preserve"> </w:t>
            </w:r>
            <w:r w:rsidR="003C3949" w:rsidRPr="00062C7A">
              <w:rPr>
                <w:rFonts w:ascii="Arial" w:hAnsi="Arial"/>
                <w:color w:val="0070C0"/>
                <w:sz w:val="18"/>
                <w:lang w:val="fr-FR"/>
              </w:rPr>
              <w:t>"99991231T235959",</w:t>
            </w:r>
          </w:p>
          <w:p w14:paraId="125E601C" w14:textId="77777777" w:rsidR="003C3949" w:rsidRPr="00062C7A"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"lt":</w:t>
            </w:r>
            <w:r w:rsidRPr="00062C7A">
              <w:rPr>
                <w:rFonts w:ascii="Arial" w:hAnsi="Arial"/>
                <w:color w:val="0070C0"/>
                <w:sz w:val="18"/>
                <w:lang w:val="fr-FR"/>
              </w:rPr>
              <w:t xml:space="preserve"> </w:t>
            </w:r>
            <w:r w:rsidR="003C3949" w:rsidRPr="00062C7A">
              <w:rPr>
                <w:rFonts w:ascii="Arial" w:hAnsi="Arial"/>
                <w:color w:val="0070C0"/>
                <w:sz w:val="18"/>
                <w:lang w:val="fr-FR"/>
              </w:rPr>
              <w:t>"20180801T093501",</w:t>
            </w:r>
          </w:p>
          <w:p w14:paraId="4999D708" w14:textId="77777777" w:rsidR="003C3949" w:rsidRPr="000D6D95" w:rsidRDefault="00637BE5"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"pi":</w:t>
            </w:r>
            <w:r w:rsidRPr="000D6D95">
              <w:rPr>
                <w:rFonts w:ascii="Arial" w:hAnsi="Arial"/>
                <w:color w:val="0070C0"/>
                <w:sz w:val="18"/>
                <w:lang w:val="fr-FR"/>
              </w:rPr>
              <w:t xml:space="preserve"> </w:t>
            </w:r>
            <w:r w:rsidR="003C3949" w:rsidRPr="000D6D95">
              <w:rPr>
                <w:rFonts w:ascii="Arial" w:hAnsi="Arial"/>
                <w:color w:val="0070C0"/>
                <w:sz w:val="18"/>
                <w:lang w:val="fr-FR"/>
              </w:rPr>
              <w:t>"cseID",</w:t>
            </w:r>
          </w:p>
          <w:p w14:paraId="2DDB24F9" w14:textId="77777777" w:rsidR="003C3949" w:rsidRPr="009743EA" w:rsidRDefault="00637BE5"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lang w:val="fr-FR"/>
              </w:rPr>
              <w:t xml:space="preserve">            </w:t>
            </w:r>
            <w:r w:rsidR="003C3949" w:rsidRPr="009743EA">
              <w:rPr>
                <w:rFonts w:ascii="Arial" w:hAnsi="Arial"/>
                <w:color w:val="0070C0"/>
                <w:sz w:val="18"/>
              </w:rPr>
              <w:t>"poa":</w:t>
            </w:r>
            <w:r w:rsidRPr="009743EA">
              <w:rPr>
                <w:rFonts w:ascii="Arial" w:hAnsi="Arial"/>
                <w:color w:val="0070C0"/>
                <w:sz w:val="18"/>
              </w:rPr>
              <w:t xml:space="preserve"> </w:t>
            </w:r>
            <w:r w:rsidR="003C3949" w:rsidRPr="00307E47">
              <w:rPr>
                <w:rFonts w:ascii="Arial" w:hAnsi="Arial"/>
                <w:color w:val="0070C0"/>
                <w:sz w:val="18"/>
              </w:rPr>
              <w:t>[</w:t>
            </w:r>
          </w:p>
          <w:p w14:paraId="4B2640D8" w14:textId="77777777" w:rsidR="003C3949" w:rsidRPr="009743EA" w:rsidRDefault="00637BE5"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3C3949" w:rsidRPr="009743EA">
              <w:rPr>
                <w:rFonts w:ascii="Arial" w:hAnsi="Arial"/>
                <w:color w:val="0070C0"/>
                <w:sz w:val="18"/>
              </w:rPr>
              <w:t>"http://192.168.56.2:8282"</w:t>
            </w:r>
          </w:p>
          <w:p w14:paraId="159276E3" w14:textId="77777777" w:rsidR="003C3949" w:rsidRPr="009743EA" w:rsidRDefault="00637BE5"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3C3949" w:rsidRPr="009743EA">
              <w:rPr>
                <w:rFonts w:ascii="Arial" w:hAnsi="Arial"/>
                <w:color w:val="0070C0"/>
                <w:sz w:val="18"/>
              </w:rPr>
              <w:t>],</w:t>
            </w:r>
          </w:p>
          <w:p w14:paraId="2EE7A2D4" w14:textId="77777777" w:rsidR="003C3949" w:rsidRPr="009743EA" w:rsidRDefault="00637BE5"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3C3949" w:rsidRPr="009743EA">
              <w:rPr>
                <w:rFonts w:ascii="Arial" w:hAnsi="Arial"/>
                <w:color w:val="0070C0"/>
                <w:sz w:val="18"/>
              </w:rPr>
              <w:t>"ri":</w:t>
            </w:r>
            <w:r w:rsidRPr="009743EA">
              <w:rPr>
                <w:rFonts w:ascii="Arial" w:hAnsi="Arial"/>
                <w:color w:val="0070C0"/>
                <w:sz w:val="18"/>
              </w:rPr>
              <w:t xml:space="preserve"> </w:t>
            </w:r>
            <w:r w:rsidR="003C3949" w:rsidRPr="009743EA">
              <w:rPr>
                <w:rFonts w:ascii="Arial" w:hAnsi="Arial"/>
                <w:color w:val="0070C0"/>
                <w:sz w:val="18"/>
              </w:rPr>
              <w:t>"cse2ID",</w:t>
            </w:r>
          </w:p>
          <w:p w14:paraId="075E79FB" w14:textId="77777777" w:rsidR="003C3949" w:rsidRPr="009743EA" w:rsidRDefault="00637BE5"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3C3949" w:rsidRPr="009743EA">
              <w:rPr>
                <w:rFonts w:ascii="Arial" w:hAnsi="Arial"/>
                <w:color w:val="0070C0"/>
                <w:sz w:val="18"/>
              </w:rPr>
              <w:t>"rn":</w:t>
            </w:r>
            <w:r w:rsidRPr="009743EA">
              <w:rPr>
                <w:rFonts w:ascii="Arial" w:hAnsi="Arial"/>
                <w:color w:val="0070C0"/>
                <w:sz w:val="18"/>
              </w:rPr>
              <w:t xml:space="preserve"> </w:t>
            </w:r>
            <w:r w:rsidR="003C3949" w:rsidRPr="009743EA">
              <w:rPr>
                <w:rFonts w:ascii="Arial" w:hAnsi="Arial"/>
                <w:color w:val="0070C0"/>
                <w:sz w:val="18"/>
              </w:rPr>
              <w:t>"cse-name2",</w:t>
            </w:r>
          </w:p>
          <w:p w14:paraId="4E7A594A" w14:textId="77777777" w:rsidR="003C3949" w:rsidRPr="009743EA" w:rsidRDefault="00637BE5"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3C3949" w:rsidRPr="009743EA">
              <w:rPr>
                <w:rFonts w:ascii="Arial" w:hAnsi="Arial"/>
                <w:color w:val="0070C0"/>
                <w:sz w:val="18"/>
              </w:rPr>
              <w:t>"rr":</w:t>
            </w:r>
            <w:r w:rsidRPr="009743EA">
              <w:rPr>
                <w:rFonts w:ascii="Arial" w:hAnsi="Arial"/>
                <w:color w:val="0070C0"/>
                <w:sz w:val="18"/>
              </w:rPr>
              <w:t xml:space="preserve"> </w:t>
            </w:r>
            <w:r w:rsidR="003C3949" w:rsidRPr="009743EA">
              <w:rPr>
                <w:rFonts w:ascii="Arial" w:hAnsi="Arial"/>
                <w:color w:val="0070C0"/>
                <w:sz w:val="18"/>
              </w:rPr>
              <w:t>true,</w:t>
            </w:r>
          </w:p>
          <w:p w14:paraId="46C0542F" w14:textId="77777777" w:rsidR="00FD4AE8" w:rsidRPr="009743EA" w:rsidRDefault="00637BE5" w:rsidP="00FD4AE8">
            <w:pPr>
              <w:pStyle w:val="TAL"/>
              <w:snapToGrid w:val="0"/>
              <w:ind w:left="284"/>
              <w:jc w:val="both"/>
              <w:rPr>
                <w:color w:val="0070C0"/>
              </w:rPr>
            </w:pPr>
            <w:r w:rsidRPr="009743EA">
              <w:rPr>
                <w:color w:val="0070C0"/>
              </w:rPr>
              <w:t xml:space="preserve">            </w:t>
            </w:r>
            <w:r w:rsidR="003C3949" w:rsidRPr="009743EA">
              <w:rPr>
                <w:color w:val="0070C0"/>
              </w:rPr>
              <w:t>"ty":</w:t>
            </w:r>
            <w:r w:rsidRPr="009743EA">
              <w:rPr>
                <w:color w:val="0070C0"/>
              </w:rPr>
              <w:t xml:space="preserve"> </w:t>
            </w:r>
            <w:r w:rsidR="003C3949" w:rsidRPr="009743EA">
              <w:rPr>
                <w:color w:val="0070C0"/>
              </w:rPr>
              <w:t>16</w:t>
            </w:r>
            <w:r w:rsidR="00FD4AE8" w:rsidRPr="009743EA">
              <w:rPr>
                <w:color w:val="0070C0"/>
              </w:rPr>
              <w:t>,</w:t>
            </w:r>
          </w:p>
          <w:p w14:paraId="5B6A62EB" w14:textId="77777777" w:rsidR="00FD4AE8" w:rsidRPr="009743EA" w:rsidRDefault="00637BE5" w:rsidP="00FD4AE8">
            <w:pPr>
              <w:pStyle w:val="TAL"/>
              <w:snapToGrid w:val="0"/>
              <w:ind w:left="284"/>
              <w:jc w:val="both"/>
              <w:rPr>
                <w:color w:val="0070C0"/>
              </w:rPr>
            </w:pPr>
            <w:r w:rsidRPr="009743EA">
              <w:rPr>
                <w:color w:val="0070C0"/>
              </w:rPr>
              <w:t xml:space="preserve">        </w:t>
            </w:r>
            <w:r w:rsidR="00FD4AE8" w:rsidRPr="009743EA">
              <w:rPr>
                <w:color w:val="0070C0"/>
              </w:rPr>
              <w:t>"srv":</w:t>
            </w:r>
            <w:r w:rsidRPr="009743EA">
              <w:rPr>
                <w:color w:val="0070C0"/>
              </w:rPr>
              <w:t xml:space="preserve"> </w:t>
            </w:r>
            <w:r w:rsidR="00FD4AE8" w:rsidRPr="00307E47">
              <w:rPr>
                <w:color w:val="0070C0"/>
              </w:rPr>
              <w:t>[</w:t>
            </w:r>
          </w:p>
          <w:p w14:paraId="1B61B507" w14:textId="77777777" w:rsidR="00FD4AE8" w:rsidRPr="009743EA" w:rsidRDefault="00637BE5" w:rsidP="00FD4AE8">
            <w:pPr>
              <w:pStyle w:val="TAL"/>
              <w:snapToGrid w:val="0"/>
              <w:ind w:left="284"/>
              <w:jc w:val="both"/>
              <w:rPr>
                <w:color w:val="0070C0"/>
              </w:rPr>
            </w:pPr>
            <w:r w:rsidRPr="009743EA">
              <w:rPr>
                <w:color w:val="0070C0"/>
              </w:rPr>
              <w:t xml:space="preserve">            </w:t>
            </w:r>
            <w:r w:rsidR="00FD4AE8" w:rsidRPr="009743EA">
              <w:rPr>
                <w:color w:val="0070C0"/>
              </w:rPr>
              <w:t>"1",</w:t>
            </w:r>
          </w:p>
          <w:p w14:paraId="0E6A975A" w14:textId="77777777" w:rsidR="00FD4AE8" w:rsidRPr="009743EA" w:rsidRDefault="00637BE5" w:rsidP="00FD4AE8">
            <w:pPr>
              <w:pStyle w:val="TAL"/>
              <w:snapToGrid w:val="0"/>
              <w:ind w:left="284"/>
              <w:jc w:val="both"/>
              <w:rPr>
                <w:color w:val="0070C0"/>
              </w:rPr>
            </w:pPr>
            <w:r w:rsidRPr="009743EA">
              <w:rPr>
                <w:color w:val="0070C0"/>
              </w:rPr>
              <w:t xml:space="preserve">            </w:t>
            </w:r>
            <w:r w:rsidR="00FD4AE8" w:rsidRPr="009743EA">
              <w:rPr>
                <w:color w:val="0070C0"/>
              </w:rPr>
              <w:t>"2",</w:t>
            </w:r>
          </w:p>
          <w:p w14:paraId="2A3D07F3" w14:textId="77777777" w:rsidR="00FD4AE8" w:rsidRPr="009743EA" w:rsidRDefault="00637BE5" w:rsidP="00FD4AE8">
            <w:pPr>
              <w:pStyle w:val="TAL"/>
              <w:snapToGrid w:val="0"/>
              <w:ind w:left="284"/>
              <w:jc w:val="both"/>
              <w:rPr>
                <w:color w:val="0070C0"/>
              </w:rPr>
            </w:pPr>
            <w:r w:rsidRPr="009743EA">
              <w:rPr>
                <w:color w:val="0070C0"/>
              </w:rPr>
              <w:t xml:space="preserve">            </w:t>
            </w:r>
            <w:r w:rsidR="00FD4AE8" w:rsidRPr="009743EA">
              <w:rPr>
                <w:color w:val="0070C0"/>
              </w:rPr>
              <w:t>"2a"</w:t>
            </w:r>
          </w:p>
          <w:p w14:paraId="0266CE39" w14:textId="77777777" w:rsidR="00FD4AE8" w:rsidRPr="009743EA" w:rsidRDefault="00637BE5" w:rsidP="00FD4AE8">
            <w:pPr>
              <w:pStyle w:val="TAL"/>
              <w:snapToGrid w:val="0"/>
              <w:ind w:left="284"/>
              <w:jc w:val="both"/>
              <w:rPr>
                <w:color w:val="0070C0"/>
              </w:rPr>
            </w:pPr>
            <w:r w:rsidRPr="009743EA">
              <w:rPr>
                <w:color w:val="0070C0"/>
              </w:rPr>
              <w:t xml:space="preserve">        </w:t>
            </w:r>
            <w:r w:rsidR="00FD4AE8" w:rsidRPr="009743EA">
              <w:rPr>
                <w:color w:val="0070C0"/>
              </w:rPr>
              <w:t>]</w:t>
            </w:r>
          </w:p>
          <w:p w14:paraId="3D02051F" w14:textId="77777777" w:rsidR="003C3949" w:rsidRPr="009743EA" w:rsidRDefault="003C3949" w:rsidP="00763585">
            <w:pPr>
              <w:widowControl w:val="0"/>
              <w:overflowPunct/>
              <w:spacing w:after="0"/>
              <w:ind w:left="284"/>
              <w:textAlignment w:val="auto"/>
              <w:rPr>
                <w:rFonts w:ascii="Arial" w:hAnsi="Arial"/>
                <w:color w:val="0070C0"/>
                <w:sz w:val="18"/>
              </w:rPr>
            </w:pPr>
          </w:p>
          <w:p w14:paraId="118B5ABF" w14:textId="77777777" w:rsidR="003C3949" w:rsidRPr="009743EA" w:rsidRDefault="00637BE5"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3C3949" w:rsidRPr="009743EA">
              <w:rPr>
                <w:rFonts w:ascii="Arial" w:hAnsi="Arial"/>
                <w:color w:val="0070C0"/>
                <w:sz w:val="18"/>
              </w:rPr>
              <w:t>},</w:t>
            </w:r>
          </w:p>
          <w:p w14:paraId="2A250BC2" w14:textId="77777777" w:rsidR="003C3949" w:rsidRPr="009743EA" w:rsidRDefault="00637BE5"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3C3949" w:rsidRPr="009743EA">
              <w:rPr>
                <w:rFonts w:ascii="Arial" w:hAnsi="Arial"/>
                <w:color w:val="0070C0"/>
                <w:sz w:val="18"/>
              </w:rPr>
              <w:t>"uri":</w:t>
            </w:r>
            <w:r w:rsidRPr="009743EA">
              <w:rPr>
                <w:rFonts w:ascii="Arial" w:hAnsi="Arial"/>
                <w:color w:val="0070C0"/>
                <w:sz w:val="18"/>
              </w:rPr>
              <w:t xml:space="preserve"> </w:t>
            </w:r>
            <w:r w:rsidR="003C3949" w:rsidRPr="009743EA">
              <w:rPr>
                <w:rFonts w:ascii="Arial" w:hAnsi="Arial"/>
                <w:color w:val="0070C0"/>
                <w:sz w:val="18"/>
              </w:rPr>
              <w:t>"cse-name/cse-name2"</w:t>
            </w:r>
          </w:p>
          <w:p w14:paraId="6A40D80F" w14:textId="77777777" w:rsidR="003C3949" w:rsidRPr="009743EA" w:rsidRDefault="00637BE5"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3C3949" w:rsidRPr="009743EA">
              <w:rPr>
                <w:rFonts w:ascii="Arial" w:hAnsi="Arial"/>
                <w:color w:val="0070C0"/>
                <w:sz w:val="18"/>
              </w:rPr>
              <w:t>}</w:t>
            </w:r>
          </w:p>
          <w:p w14:paraId="54AD9555" w14:textId="77777777" w:rsidR="003C3949" w:rsidRPr="009743EA" w:rsidRDefault="003C3949" w:rsidP="00763585">
            <w:pPr>
              <w:pStyle w:val="TAL"/>
              <w:snapToGrid w:val="0"/>
              <w:ind w:left="284"/>
              <w:jc w:val="both"/>
              <w:rPr>
                <w:color w:val="0070C0"/>
              </w:rPr>
            </w:pPr>
            <w:r w:rsidRPr="009743EA">
              <w:rPr>
                <w:color w:val="0070C0"/>
              </w:rPr>
              <w:t>}</w:t>
            </w:r>
          </w:p>
          <w:p w14:paraId="2246CE93" w14:textId="77777777" w:rsidR="003C3949" w:rsidRPr="009743EA" w:rsidRDefault="003C3949" w:rsidP="00763585">
            <w:pPr>
              <w:pStyle w:val="TAL"/>
              <w:snapToGrid w:val="0"/>
              <w:ind w:left="284"/>
              <w:jc w:val="both"/>
            </w:pPr>
          </w:p>
        </w:tc>
      </w:tr>
    </w:tbl>
    <w:p w14:paraId="0129CD00" w14:textId="77777777" w:rsidR="003C3949" w:rsidRPr="004A2BF0" w:rsidRDefault="003C3949" w:rsidP="005A2D7C"/>
    <w:p w14:paraId="3BAA200A" w14:textId="77777777" w:rsidR="003C3949" w:rsidRPr="005A2D7C" w:rsidRDefault="003C3949" w:rsidP="003C3949">
      <w:pPr>
        <w:pStyle w:val="Heading4"/>
      </w:pPr>
      <w:bookmarkStart w:id="221" w:name="_Toc49420715"/>
      <w:bookmarkStart w:id="222" w:name="_Toc49507529"/>
      <w:bookmarkStart w:id="223" w:name="_Toc49507641"/>
      <w:bookmarkStart w:id="224" w:name="_Toc532286343"/>
      <w:bookmarkStart w:id="225" w:name="_Toc532286479"/>
      <w:bookmarkStart w:id="226" w:name="_Toc46154384"/>
      <w:bookmarkStart w:id="227" w:name="_Toc71708823"/>
      <w:r w:rsidRPr="009743EA">
        <w:lastRenderedPageBreak/>
        <w:t>6.2.</w:t>
      </w:r>
      <w:r w:rsidRPr="005A2D7C">
        <w:t>3</w:t>
      </w:r>
      <w:r w:rsidRPr="009743EA">
        <w:t>.</w:t>
      </w:r>
      <w:r w:rsidRPr="005A2D7C">
        <w:t>2</w:t>
      </w:r>
      <w:r w:rsidRPr="009743EA">
        <w:tab/>
        <w:t>API-</w:t>
      </w:r>
      <w:r w:rsidRPr="005A2D7C">
        <w:t>CSR</w:t>
      </w:r>
      <w:r w:rsidRPr="009743EA">
        <w:t>-</w:t>
      </w:r>
      <w:r w:rsidRPr="005A2D7C">
        <w:t>RET</w:t>
      </w:r>
      <w:bookmarkEnd w:id="221"/>
      <w:bookmarkEnd w:id="222"/>
      <w:bookmarkEnd w:id="223"/>
      <w:bookmarkEnd w:id="224"/>
      <w:bookmarkEnd w:id="225"/>
      <w:bookmarkEnd w:id="226"/>
      <w:bookmarkEnd w:id="227"/>
    </w:p>
    <w:tbl>
      <w:tblPr>
        <w:tblW w:w="9659" w:type="dxa"/>
        <w:jc w:val="center"/>
        <w:tblLayout w:type="fixed"/>
        <w:tblCellMar>
          <w:left w:w="28" w:type="dxa"/>
        </w:tblCellMar>
        <w:tblLook w:val="0000" w:firstRow="0" w:lastRow="0" w:firstColumn="0" w:lastColumn="0" w:noHBand="0" w:noVBand="0"/>
      </w:tblPr>
      <w:tblGrid>
        <w:gridCol w:w="1286"/>
        <w:gridCol w:w="8373"/>
      </w:tblGrid>
      <w:tr w:rsidR="003C3949" w:rsidRPr="009743EA" w14:paraId="4DC94681" w14:textId="77777777" w:rsidTr="00763585">
        <w:trPr>
          <w:jc w:val="center"/>
        </w:trPr>
        <w:tc>
          <w:tcPr>
            <w:tcW w:w="1286" w:type="dxa"/>
            <w:tcBorders>
              <w:top w:val="single" w:sz="4" w:space="0" w:color="000000"/>
              <w:left w:val="single" w:sz="4" w:space="0" w:color="000000"/>
              <w:bottom w:val="single" w:sz="4" w:space="0" w:color="000000"/>
            </w:tcBorders>
            <w:shd w:val="clear" w:color="auto" w:fill="E7E6E6"/>
          </w:tcPr>
          <w:p w14:paraId="089BEB77" w14:textId="77777777" w:rsidR="003C3949" w:rsidRPr="009743EA" w:rsidRDefault="003C3949" w:rsidP="005A38A8">
            <w:pPr>
              <w:pStyle w:val="TAL"/>
              <w:snapToGrid w:val="0"/>
              <w:rPr>
                <w:b/>
              </w:rPr>
            </w:pPr>
          </w:p>
          <w:p w14:paraId="60A4EC46" w14:textId="77777777" w:rsidR="003C3949" w:rsidRPr="009743EA" w:rsidRDefault="003C3949" w:rsidP="00763585">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209348A" w14:textId="77777777" w:rsidR="003C3949" w:rsidRPr="005A2D7C" w:rsidRDefault="003C3949" w:rsidP="005A2D7C">
            <w:pPr>
              <w:pStyle w:val="TAL"/>
              <w:rPr>
                <w:rFonts w:eastAsia="Calibri Light"/>
              </w:rPr>
            </w:pPr>
            <w:r w:rsidRPr="005A2D7C">
              <w:rPr>
                <w:rFonts w:eastAsia="Calibri Light"/>
              </w:rPr>
              <w:t>API/CSR/RET/001</w:t>
            </w:r>
          </w:p>
          <w:p w14:paraId="26315652" w14:textId="77777777" w:rsidR="003C3949" w:rsidRPr="005A2D7C" w:rsidRDefault="003C3949" w:rsidP="005A2D7C">
            <w:pPr>
              <w:pStyle w:val="TAL"/>
            </w:pPr>
            <w:r w:rsidRPr="005A2D7C">
              <w:rPr>
                <w:rFonts w:eastAsia="Calibri Light"/>
              </w:rPr>
              <w:t xml:space="preserve">API/CSR/RET/001_RCN1 </w:t>
            </w:r>
          </w:p>
        </w:tc>
      </w:tr>
      <w:tr w:rsidR="003C3949" w:rsidRPr="009743EA" w14:paraId="092B8259" w14:textId="77777777" w:rsidTr="00763585">
        <w:trPr>
          <w:jc w:val="center"/>
        </w:trPr>
        <w:tc>
          <w:tcPr>
            <w:tcW w:w="1286" w:type="dxa"/>
            <w:tcBorders>
              <w:top w:val="single" w:sz="4" w:space="0" w:color="000000"/>
              <w:left w:val="single" w:sz="4" w:space="0" w:color="000000"/>
              <w:bottom w:val="single" w:sz="4" w:space="0" w:color="000000"/>
            </w:tcBorders>
            <w:shd w:val="clear" w:color="auto" w:fill="E7E6E6"/>
          </w:tcPr>
          <w:p w14:paraId="3DA29DFA" w14:textId="77777777" w:rsidR="003C3949" w:rsidRPr="009743EA" w:rsidRDefault="003C3949" w:rsidP="00763585">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9354DE" w14:textId="77777777" w:rsidR="003C3949" w:rsidRPr="005A2D7C" w:rsidRDefault="003C3949" w:rsidP="005A2D7C">
            <w:pPr>
              <w:pStyle w:val="TAL"/>
              <w:rPr>
                <w:rFonts w:eastAsia="Calibri Light"/>
              </w:rPr>
            </w:pPr>
            <w:r w:rsidRPr="005A2D7C">
              <w:rPr>
                <w:rFonts w:eastAsia="Calibri Light"/>
              </w:rPr>
              <w:t xml:space="preserve">remoteCSE RETRIEVE with or without </w:t>
            </w:r>
            <w:r w:rsidR="00984FEF" w:rsidRPr="005A2D7C">
              <w:rPr>
                <w:rFonts w:eastAsia="Calibri Light"/>
              </w:rPr>
              <w:t>resultContent</w:t>
            </w:r>
            <w:r w:rsidRPr="005A2D7C">
              <w:rPr>
                <w:rFonts w:eastAsia="Calibri Light"/>
              </w:rPr>
              <w:t xml:space="preserve"> parameter</w:t>
            </w:r>
          </w:p>
        </w:tc>
      </w:tr>
      <w:tr w:rsidR="003C3949" w:rsidRPr="009743EA" w14:paraId="5D1DA90E"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65343E90" w14:textId="77777777" w:rsidR="003C3949" w:rsidRPr="009743EA" w:rsidRDefault="003C3949" w:rsidP="00763585">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050F6ED" w14:textId="77777777" w:rsidR="003C3949" w:rsidRPr="005A2D7C" w:rsidRDefault="003C3949" w:rsidP="005A2D7C">
            <w:pPr>
              <w:pStyle w:val="TAL"/>
              <w:rPr>
                <w:rFonts w:eastAsia="Calibri Light"/>
              </w:rPr>
            </w:pPr>
            <w:r w:rsidRPr="005A2D7C">
              <w:rPr>
                <w:rFonts w:eastAsia="Calibri Light"/>
              </w:rPr>
              <w:t>&lt;remoteCSE&gt; resource located under &lt;CSEBase&gt; of the hosting CSE</w:t>
            </w:r>
          </w:p>
        </w:tc>
      </w:tr>
      <w:tr w:rsidR="003C3949" w:rsidRPr="009743EA" w14:paraId="505D55C5" w14:textId="77777777" w:rsidTr="00763585">
        <w:trPr>
          <w:jc w:val="center"/>
        </w:trPr>
        <w:tc>
          <w:tcPr>
            <w:tcW w:w="1286" w:type="dxa"/>
            <w:tcBorders>
              <w:top w:val="single" w:sz="4" w:space="0" w:color="000000"/>
              <w:left w:val="single" w:sz="4" w:space="0" w:color="000000"/>
              <w:bottom w:val="single" w:sz="4" w:space="0" w:color="000000"/>
            </w:tcBorders>
            <w:shd w:val="clear" w:color="auto" w:fill="E7E6E6"/>
          </w:tcPr>
          <w:p w14:paraId="55EB5873" w14:textId="77777777" w:rsidR="003C3949" w:rsidRPr="009743EA" w:rsidRDefault="003C3949" w:rsidP="00763585">
            <w:pPr>
              <w:pStyle w:val="TAL"/>
              <w:snapToGrid w:val="0"/>
              <w:jc w:val="center"/>
              <w:rPr>
                <w:b/>
                <w:kern w:val="1"/>
              </w:rPr>
            </w:pPr>
          </w:p>
          <w:p w14:paraId="40AD0FDD" w14:textId="77777777" w:rsidR="003C3949" w:rsidRPr="009743EA" w:rsidRDefault="003C3949" w:rsidP="00763585">
            <w:pPr>
              <w:pStyle w:val="TAL"/>
              <w:snapToGrid w:val="0"/>
              <w:jc w:val="center"/>
              <w:rPr>
                <w:b/>
                <w:kern w:val="1"/>
              </w:rPr>
            </w:pPr>
          </w:p>
          <w:p w14:paraId="4A467431" w14:textId="77777777" w:rsidR="003C3949" w:rsidRPr="009743EA" w:rsidRDefault="003C3949" w:rsidP="00763585">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BE44CA7" w14:textId="77777777" w:rsidR="003C3949" w:rsidRPr="005A2D7C" w:rsidRDefault="003C3949" w:rsidP="005A2D7C">
            <w:pPr>
              <w:pStyle w:val="TAL"/>
              <w:rPr>
                <w:rFonts w:eastAsia="Malgun Gothic"/>
              </w:rPr>
            </w:pPr>
            <w:r w:rsidRPr="005A2D7C">
              <w:rPr>
                <w:rFonts w:eastAsia="Calibri Light"/>
              </w:rPr>
              <w:t xml:space="preserve">The interface is used to send a &lt;remoteCSE&gt; RETRIEVE request attached with </w:t>
            </w:r>
            <w:r w:rsidR="00984FEF" w:rsidRPr="005A2D7C">
              <w:rPr>
                <w:rFonts w:eastAsia="Calibri Light"/>
              </w:rPr>
              <w:t>resultContent</w:t>
            </w:r>
            <w:r w:rsidRPr="005A2D7C">
              <w:rPr>
                <w:rFonts w:eastAsia="Calibri Light"/>
              </w:rPr>
              <w:t xml:space="preserve"> to a hosting CSE, and the hosting CSE will send back a response containing attributes of the requested &lt;remoteCSE&gt; resource.</w:t>
            </w:r>
          </w:p>
        </w:tc>
      </w:tr>
      <w:tr w:rsidR="003C3949" w:rsidRPr="009743EA" w14:paraId="782C510F" w14:textId="77777777" w:rsidTr="00763585">
        <w:trPr>
          <w:jc w:val="center"/>
        </w:trPr>
        <w:tc>
          <w:tcPr>
            <w:tcW w:w="1286" w:type="dxa"/>
            <w:tcBorders>
              <w:top w:val="single" w:sz="4" w:space="0" w:color="000000"/>
              <w:left w:val="single" w:sz="4" w:space="0" w:color="000000"/>
              <w:bottom w:val="single" w:sz="4" w:space="0" w:color="000000"/>
            </w:tcBorders>
            <w:shd w:val="clear" w:color="auto" w:fill="E7E6E6"/>
          </w:tcPr>
          <w:p w14:paraId="27B03BC3" w14:textId="77777777" w:rsidR="003C3949" w:rsidRPr="009743EA" w:rsidRDefault="003C3949" w:rsidP="00763585">
            <w:pPr>
              <w:pStyle w:val="TAL"/>
              <w:snapToGrid w:val="0"/>
              <w:jc w:val="center"/>
              <w:rPr>
                <w:b/>
                <w:kern w:val="1"/>
              </w:rPr>
            </w:pPr>
          </w:p>
          <w:p w14:paraId="2EF16F79" w14:textId="77777777" w:rsidR="003C3949" w:rsidRPr="009743EA" w:rsidRDefault="003C3949" w:rsidP="00763585">
            <w:pPr>
              <w:pStyle w:val="TAL"/>
              <w:snapToGrid w:val="0"/>
              <w:jc w:val="center"/>
              <w:rPr>
                <w:b/>
                <w:kern w:val="1"/>
              </w:rPr>
            </w:pPr>
            <w:r w:rsidRPr="009743EA">
              <w:rPr>
                <w:b/>
                <w:kern w:val="1"/>
              </w:rPr>
              <w:t>Resource Structure</w:t>
            </w:r>
            <w:r w:rsidR="00FD4AE8" w:rsidRPr="009743EA">
              <w:rPr>
                <w:b/>
                <w:kern w:val="1"/>
              </w:rPr>
              <w:t xml:space="preserv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F4E414E" w14:textId="05DCD8E0" w:rsidR="003C3949" w:rsidRPr="004A2BF0" w:rsidRDefault="00307E47" w:rsidP="005A2D7C">
            <w:pPr>
              <w:pStyle w:val="FL"/>
            </w:pPr>
            <w:r w:rsidRPr="009743EA">
              <w:object w:dxaOrig="3150" w:dyaOrig="1845" w14:anchorId="7B3B795E">
                <v:shape id="_x0000_i1030" type="#_x0000_t75" style="width:157.75pt;height:62.6pt" o:ole="">
                  <v:imagedata r:id="rId18" o:title="" cropbottom="20731f"/>
                </v:shape>
                <o:OLEObject Type="Embed" ProgID="Visio.Drawing.15" ShapeID="_x0000_i1030" DrawAspect="Content" ObjectID="_1682321987" r:id="rId19"/>
              </w:object>
            </w:r>
          </w:p>
        </w:tc>
      </w:tr>
      <w:tr w:rsidR="003C3949" w:rsidRPr="009743EA" w14:paraId="189042B7" w14:textId="77777777" w:rsidTr="00763585">
        <w:trPr>
          <w:jc w:val="center"/>
        </w:trPr>
        <w:tc>
          <w:tcPr>
            <w:tcW w:w="1286" w:type="dxa"/>
            <w:tcBorders>
              <w:top w:val="single" w:sz="4" w:space="0" w:color="000000"/>
              <w:left w:val="single" w:sz="4" w:space="0" w:color="000000"/>
              <w:bottom w:val="single" w:sz="4" w:space="0" w:color="000000"/>
            </w:tcBorders>
            <w:shd w:val="clear" w:color="auto" w:fill="E7E6E6"/>
          </w:tcPr>
          <w:p w14:paraId="572E92E0" w14:textId="77777777" w:rsidR="003C3949" w:rsidRPr="009743EA" w:rsidRDefault="003C3949" w:rsidP="00763585">
            <w:pPr>
              <w:pStyle w:val="TAL"/>
              <w:snapToGrid w:val="0"/>
              <w:jc w:val="center"/>
              <w:rPr>
                <w:b/>
                <w:kern w:val="1"/>
              </w:rPr>
            </w:pPr>
          </w:p>
          <w:p w14:paraId="30C580E7" w14:textId="77777777" w:rsidR="003C3949" w:rsidRPr="009743EA" w:rsidRDefault="003C3949" w:rsidP="00763585">
            <w:pPr>
              <w:pStyle w:val="TAL"/>
              <w:snapToGrid w:val="0"/>
              <w:jc w:val="center"/>
              <w:rPr>
                <w:b/>
                <w:kern w:val="1"/>
              </w:rPr>
            </w:pPr>
          </w:p>
          <w:p w14:paraId="23EEFC7B" w14:textId="77777777" w:rsidR="003C3949" w:rsidRPr="009743EA" w:rsidRDefault="003C3949" w:rsidP="00763585">
            <w:pPr>
              <w:pStyle w:val="TAL"/>
              <w:snapToGrid w:val="0"/>
              <w:jc w:val="center"/>
              <w:rPr>
                <w:b/>
                <w:kern w:val="1"/>
              </w:rPr>
            </w:pPr>
          </w:p>
          <w:p w14:paraId="2258B701" w14:textId="77777777" w:rsidR="003C3949" w:rsidRPr="009743EA" w:rsidRDefault="003C3949" w:rsidP="00763585">
            <w:pPr>
              <w:pStyle w:val="TAL"/>
              <w:snapToGrid w:val="0"/>
              <w:jc w:val="center"/>
              <w:rPr>
                <w:b/>
                <w:kern w:val="1"/>
              </w:rPr>
            </w:pPr>
          </w:p>
          <w:p w14:paraId="40715D4E" w14:textId="77777777" w:rsidR="003C3949" w:rsidRPr="009743EA" w:rsidRDefault="003C3949" w:rsidP="00763585">
            <w:pPr>
              <w:pStyle w:val="TAL"/>
              <w:snapToGrid w:val="0"/>
              <w:jc w:val="center"/>
              <w:rPr>
                <w:b/>
                <w:kern w:val="1"/>
              </w:rPr>
            </w:pPr>
          </w:p>
          <w:p w14:paraId="58155F2A" w14:textId="77777777" w:rsidR="003C3949" w:rsidRPr="009743EA" w:rsidRDefault="003C3949" w:rsidP="00763585">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6F0A254" w14:textId="51E7A0CA" w:rsidR="003C3949" w:rsidRPr="005A2D7C" w:rsidRDefault="003C3949" w:rsidP="005A2D7C">
            <w:pPr>
              <w:pStyle w:val="FL"/>
            </w:pPr>
            <w:r w:rsidRPr="009743EA">
              <w:rPr>
                <w:sz w:val="18"/>
              </w:rPr>
              <w:object w:dxaOrig="8385" w:dyaOrig="4320" w14:anchorId="69171AA2">
                <v:shape id="_x0000_i1031" type="#_x0000_t75" style="width:263.6pt;height:135.25pt" o:ole="">
                  <v:imagedata r:id="rId20" o:title=""/>
                </v:shape>
                <o:OLEObject Type="Embed" ProgID="Visio.Drawing.15" ShapeID="_x0000_i1031" DrawAspect="Content" ObjectID="_1682321988" r:id="rId21"/>
              </w:object>
            </w:r>
          </w:p>
        </w:tc>
      </w:tr>
      <w:tr w:rsidR="003C3949" w:rsidRPr="009743EA" w14:paraId="2D86BE58" w14:textId="77777777" w:rsidTr="00763585">
        <w:trPr>
          <w:jc w:val="center"/>
        </w:trPr>
        <w:tc>
          <w:tcPr>
            <w:tcW w:w="1286" w:type="dxa"/>
            <w:tcBorders>
              <w:top w:val="single" w:sz="4" w:space="0" w:color="000000"/>
              <w:left w:val="single" w:sz="4" w:space="0" w:color="000000"/>
              <w:bottom w:val="single" w:sz="4" w:space="0" w:color="000000"/>
            </w:tcBorders>
            <w:shd w:val="clear" w:color="auto" w:fill="E7E6E6"/>
          </w:tcPr>
          <w:p w14:paraId="715C23EB" w14:textId="77777777" w:rsidR="003C3949" w:rsidRPr="009743EA" w:rsidRDefault="003C3949" w:rsidP="00763585">
            <w:pPr>
              <w:pStyle w:val="TAL"/>
              <w:snapToGrid w:val="0"/>
              <w:jc w:val="center"/>
              <w:rPr>
                <w:b/>
                <w:kern w:val="1"/>
              </w:rPr>
            </w:pPr>
          </w:p>
          <w:p w14:paraId="76DAEC79" w14:textId="77777777" w:rsidR="003C3949" w:rsidRPr="009743EA" w:rsidRDefault="003C3949" w:rsidP="00763585">
            <w:pPr>
              <w:pStyle w:val="TAL"/>
              <w:snapToGrid w:val="0"/>
              <w:jc w:val="center"/>
              <w:rPr>
                <w:b/>
                <w:kern w:val="1"/>
              </w:rPr>
            </w:pPr>
          </w:p>
          <w:p w14:paraId="47AED2C5" w14:textId="77777777" w:rsidR="003C3949" w:rsidRPr="009743EA" w:rsidRDefault="003C3949" w:rsidP="00763585">
            <w:pPr>
              <w:pStyle w:val="TAL"/>
              <w:snapToGrid w:val="0"/>
              <w:jc w:val="center"/>
              <w:rPr>
                <w:b/>
                <w:kern w:val="1"/>
              </w:rPr>
            </w:pPr>
          </w:p>
          <w:p w14:paraId="18D8B04D" w14:textId="77777777" w:rsidR="003C3949" w:rsidRPr="009743EA" w:rsidRDefault="003C3949" w:rsidP="00763585">
            <w:pPr>
              <w:pStyle w:val="TAL"/>
              <w:snapToGrid w:val="0"/>
              <w:jc w:val="center"/>
              <w:rPr>
                <w:b/>
                <w:kern w:val="1"/>
              </w:rPr>
            </w:pPr>
            <w:r w:rsidRPr="009743EA">
              <w:rPr>
                <w:b/>
                <w:kern w:val="1"/>
              </w:rPr>
              <w:t>HTTP Header Information</w:t>
            </w:r>
          </w:p>
          <w:p w14:paraId="4BF0408E" w14:textId="77777777" w:rsidR="00FE3B5F" w:rsidRPr="009743EA" w:rsidRDefault="00FE3B5F" w:rsidP="00763585">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3C3949" w:rsidRPr="009743EA" w14:paraId="182CDA8E" w14:textId="77777777" w:rsidTr="005A2D7C">
              <w:trPr>
                <w:jc w:val="center"/>
              </w:trPr>
              <w:tc>
                <w:tcPr>
                  <w:tcW w:w="1501" w:type="dxa"/>
                  <w:shd w:val="clear" w:color="auto" w:fill="9CC2E5"/>
                </w:tcPr>
                <w:p w14:paraId="5AE96578" w14:textId="77777777" w:rsidR="003C3949" w:rsidRPr="009743EA" w:rsidRDefault="003C3949" w:rsidP="00763585">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46E69D49" w14:textId="77777777" w:rsidR="003C3949" w:rsidRPr="009743EA" w:rsidRDefault="003C3949" w:rsidP="00763585">
                  <w:pPr>
                    <w:pStyle w:val="TAL"/>
                    <w:snapToGrid w:val="0"/>
                    <w:jc w:val="center"/>
                    <w:rPr>
                      <w:rFonts w:eastAsia="Calibri"/>
                      <w:b/>
                      <w:szCs w:val="22"/>
                    </w:rPr>
                  </w:pPr>
                  <w:r w:rsidRPr="009743EA">
                    <w:rPr>
                      <w:rFonts w:eastAsia="Calibri"/>
                      <w:b/>
                      <w:szCs w:val="22"/>
                    </w:rPr>
                    <w:t>Value</w:t>
                  </w:r>
                </w:p>
              </w:tc>
            </w:tr>
            <w:tr w:rsidR="003C3949" w:rsidRPr="009743EA" w14:paraId="159F4FDE" w14:textId="77777777" w:rsidTr="005A2D7C">
              <w:trPr>
                <w:jc w:val="center"/>
              </w:trPr>
              <w:tc>
                <w:tcPr>
                  <w:tcW w:w="1501" w:type="dxa"/>
                  <w:shd w:val="clear" w:color="auto" w:fill="DEEAF6"/>
                </w:tcPr>
                <w:p w14:paraId="0BC935AF" w14:textId="77777777" w:rsidR="003C3949" w:rsidRPr="009743EA" w:rsidRDefault="003C3949" w:rsidP="00763585">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411D219D" w14:textId="77777777" w:rsidR="003C3949" w:rsidRPr="009743EA" w:rsidRDefault="003C3949" w:rsidP="00763585">
                  <w:pPr>
                    <w:pStyle w:val="TAL"/>
                    <w:snapToGrid w:val="0"/>
                    <w:rPr>
                      <w:rFonts w:eastAsia="Calibri"/>
                      <w:szCs w:val="22"/>
                    </w:rPr>
                  </w:pPr>
                  <w:r w:rsidRPr="009743EA">
                    <w:rPr>
                      <w:rFonts w:eastAsia="Calibri"/>
                      <w:szCs w:val="22"/>
                    </w:rPr>
                    <w:t>application/</w:t>
                  </w:r>
                  <w:r w:rsidR="009F506B" w:rsidRPr="009743EA">
                    <w:rPr>
                      <w:rFonts w:eastAsia="Calibri"/>
                      <w:szCs w:val="22"/>
                    </w:rPr>
                    <w:t xml:space="preserve"> </w:t>
                  </w:r>
                  <w:r w:rsidRPr="009743EA">
                    <w:rPr>
                      <w:rFonts w:eastAsia="Calibri"/>
                      <w:szCs w:val="22"/>
                    </w:rPr>
                    <w:t>json</w:t>
                  </w:r>
                </w:p>
              </w:tc>
            </w:tr>
            <w:tr w:rsidR="003C3949" w:rsidRPr="009743EA" w14:paraId="3A827B0F" w14:textId="77777777" w:rsidTr="005A2D7C">
              <w:trPr>
                <w:jc w:val="center"/>
              </w:trPr>
              <w:tc>
                <w:tcPr>
                  <w:tcW w:w="1501" w:type="dxa"/>
                  <w:shd w:val="clear" w:color="auto" w:fill="DEEAF6"/>
                </w:tcPr>
                <w:p w14:paraId="1BC7A43C" w14:textId="77777777" w:rsidR="003C3949" w:rsidRPr="009743EA" w:rsidRDefault="003C3949" w:rsidP="00763585">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54F44832" w14:textId="77777777" w:rsidR="003C3949" w:rsidRPr="009743EA" w:rsidRDefault="003C3949" w:rsidP="00763585">
                  <w:pPr>
                    <w:pStyle w:val="TAL"/>
                    <w:snapToGrid w:val="0"/>
                    <w:rPr>
                      <w:rFonts w:eastAsia="Calibri"/>
                      <w:szCs w:val="22"/>
                    </w:rPr>
                  </w:pPr>
                  <w:r w:rsidRPr="009743EA">
                    <w:rPr>
                      <w:rFonts w:eastAsia="Calibri"/>
                      <w:szCs w:val="22"/>
                    </w:rPr>
                    <w:t>Request</w:t>
                  </w:r>
                  <w:r w:rsidR="009F506B" w:rsidRPr="009743EA">
                    <w:rPr>
                      <w:rFonts w:eastAsia="Calibri"/>
                      <w:szCs w:val="22"/>
                    </w:rPr>
                    <w:t xml:space="preserve"> </w:t>
                  </w:r>
                  <w:r w:rsidRPr="009743EA">
                    <w:rPr>
                      <w:rFonts w:eastAsia="Calibri"/>
                      <w:szCs w:val="22"/>
                    </w:rPr>
                    <w:t>ID</w:t>
                  </w:r>
                  <w:r w:rsidR="009F506B" w:rsidRPr="009743EA">
                    <w:rPr>
                      <w:rFonts w:eastAsia="Calibri"/>
                      <w:szCs w:val="22"/>
                    </w:rPr>
                    <w:t xml:space="preserve"> </w:t>
                  </w:r>
                </w:p>
              </w:tc>
            </w:tr>
            <w:tr w:rsidR="003C3949" w:rsidRPr="009743EA" w14:paraId="21E0D63D" w14:textId="77777777" w:rsidTr="005A2D7C">
              <w:trPr>
                <w:jc w:val="center"/>
              </w:trPr>
              <w:tc>
                <w:tcPr>
                  <w:tcW w:w="1501" w:type="dxa"/>
                  <w:shd w:val="clear" w:color="auto" w:fill="DEEAF6"/>
                </w:tcPr>
                <w:p w14:paraId="3AB7C092" w14:textId="77777777" w:rsidR="003C3949" w:rsidRPr="009743EA" w:rsidRDefault="003C3949" w:rsidP="00763585">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36637DE0" w14:textId="77777777" w:rsidR="003C3949" w:rsidRPr="009743EA" w:rsidRDefault="003C3949" w:rsidP="00763585">
                  <w:pPr>
                    <w:pStyle w:val="TAL"/>
                    <w:snapToGrid w:val="0"/>
                    <w:rPr>
                      <w:rFonts w:eastAsia="Calibri" w:cs="Arial"/>
                      <w:szCs w:val="22"/>
                    </w:rPr>
                  </w:pPr>
                  <w:r w:rsidRPr="005A2D7C">
                    <w:t>Entity</w:t>
                  </w:r>
                  <w:r w:rsidR="009F506B" w:rsidRPr="005A2D7C">
                    <w:t xml:space="preserve"> </w:t>
                  </w:r>
                  <w:r w:rsidRPr="005A2D7C">
                    <w:t>ID</w:t>
                  </w:r>
                  <w:r w:rsidR="009F506B" w:rsidRPr="005A2D7C">
                    <w:t xml:space="preserve"> </w:t>
                  </w:r>
                  <w:r w:rsidRPr="005A2D7C">
                    <w:t>of</w:t>
                  </w:r>
                  <w:r w:rsidR="009F506B" w:rsidRPr="005A2D7C">
                    <w:t xml:space="preserve"> </w:t>
                  </w:r>
                  <w:r w:rsidRPr="005A2D7C">
                    <w:t>request</w:t>
                  </w:r>
                  <w:r w:rsidR="009F506B" w:rsidRPr="005A2D7C">
                    <w:t xml:space="preserve"> </w:t>
                  </w:r>
                  <w:r w:rsidRPr="005A2D7C">
                    <w:t>originator</w:t>
                  </w:r>
                </w:p>
              </w:tc>
            </w:tr>
            <w:tr w:rsidR="008D070A" w:rsidRPr="009743EA" w14:paraId="7BBDCE25" w14:textId="77777777" w:rsidTr="005A2D7C">
              <w:trPr>
                <w:jc w:val="center"/>
              </w:trPr>
              <w:tc>
                <w:tcPr>
                  <w:tcW w:w="1501" w:type="dxa"/>
                  <w:shd w:val="clear" w:color="auto" w:fill="DEEAF6"/>
                </w:tcPr>
                <w:p w14:paraId="4987B029" w14:textId="77777777" w:rsidR="008D070A" w:rsidRPr="009743EA" w:rsidRDefault="008D070A" w:rsidP="008D070A">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757DF21A" w14:textId="77777777" w:rsidR="008D070A" w:rsidRPr="009743EA" w:rsidRDefault="008D070A" w:rsidP="008D070A">
                  <w:pPr>
                    <w:pStyle w:val="TAL"/>
                    <w:snapToGrid w:val="0"/>
                    <w:rPr>
                      <w:rFonts w:eastAsia="Calibri"/>
                      <w:szCs w:val="22"/>
                    </w:rPr>
                  </w:pPr>
                  <w:r w:rsidRPr="009743EA">
                    <w:rPr>
                      <w:rFonts w:eastAsia="Calibri"/>
                      <w:szCs w:val="22"/>
                    </w:rPr>
                    <w:t>Release</w:t>
                  </w:r>
                  <w:r w:rsidR="009F506B" w:rsidRPr="009743EA">
                    <w:rPr>
                      <w:rFonts w:eastAsia="Calibri"/>
                      <w:szCs w:val="22"/>
                    </w:rPr>
                    <w:t xml:space="preserve"> </w:t>
                  </w:r>
                  <w:r w:rsidRPr="009743EA">
                    <w:rPr>
                      <w:rFonts w:eastAsia="Calibri"/>
                      <w:szCs w:val="22"/>
                    </w:rPr>
                    <w:t>Version</w:t>
                  </w:r>
                  <w:r w:rsidR="009F506B" w:rsidRPr="009743EA">
                    <w:rPr>
                      <w:rFonts w:eastAsia="Calibri"/>
                      <w:szCs w:val="22"/>
                    </w:rPr>
                    <w:t xml:space="preserve"> </w:t>
                  </w:r>
                  <w:r w:rsidRPr="009743EA">
                    <w:rPr>
                      <w:rFonts w:eastAsia="Calibri"/>
                      <w:szCs w:val="22"/>
                    </w:rPr>
                    <w:t>Indicator</w:t>
                  </w:r>
                </w:p>
              </w:tc>
            </w:tr>
          </w:tbl>
          <w:p w14:paraId="3B9A67A3" w14:textId="77777777" w:rsidR="003C3949" w:rsidRPr="009743EA" w:rsidRDefault="003C3949" w:rsidP="00763585">
            <w:pPr>
              <w:pStyle w:val="TAL"/>
              <w:snapToGrid w:val="0"/>
              <w:jc w:val="center"/>
            </w:pPr>
          </w:p>
        </w:tc>
      </w:tr>
      <w:tr w:rsidR="003C3949" w:rsidRPr="009743EA" w14:paraId="71E080E8" w14:textId="77777777" w:rsidTr="005A2D7C">
        <w:trPr>
          <w:cantSplit/>
          <w:jc w:val="center"/>
        </w:trPr>
        <w:tc>
          <w:tcPr>
            <w:tcW w:w="1286" w:type="dxa"/>
            <w:tcBorders>
              <w:top w:val="single" w:sz="4" w:space="0" w:color="000000"/>
              <w:left w:val="single" w:sz="4" w:space="0" w:color="000000"/>
              <w:bottom w:val="single" w:sz="4" w:space="0" w:color="000000"/>
            </w:tcBorders>
            <w:shd w:val="clear" w:color="auto" w:fill="E7E6E6"/>
          </w:tcPr>
          <w:p w14:paraId="2540FF8D" w14:textId="77777777" w:rsidR="003C3949" w:rsidRPr="009743EA" w:rsidRDefault="003C3949" w:rsidP="00763585">
            <w:pPr>
              <w:pStyle w:val="Default"/>
              <w:jc w:val="center"/>
              <w:rPr>
                <w:rFonts w:ascii="Arial" w:eastAsia="Malgun Gothic" w:hAnsi="Arial"/>
                <w:b/>
                <w:color w:val="auto"/>
                <w:kern w:val="1"/>
                <w:sz w:val="18"/>
                <w:szCs w:val="20"/>
              </w:rPr>
            </w:pPr>
          </w:p>
          <w:p w14:paraId="499885EF" w14:textId="77777777" w:rsidR="003C3949" w:rsidRPr="009743EA" w:rsidRDefault="003C3949" w:rsidP="00763585">
            <w:pPr>
              <w:pStyle w:val="Default"/>
              <w:jc w:val="center"/>
              <w:rPr>
                <w:rFonts w:ascii="Arial" w:eastAsia="Malgun Gothic" w:hAnsi="Arial"/>
                <w:b/>
                <w:color w:val="auto"/>
                <w:kern w:val="1"/>
                <w:sz w:val="18"/>
                <w:szCs w:val="20"/>
              </w:rPr>
            </w:pPr>
          </w:p>
          <w:p w14:paraId="7B570720" w14:textId="77777777" w:rsidR="003C3949" w:rsidRPr="009743EA" w:rsidRDefault="003C3949" w:rsidP="00763585">
            <w:pPr>
              <w:pStyle w:val="Default"/>
              <w:jc w:val="center"/>
              <w:rPr>
                <w:rFonts w:ascii="Arial" w:eastAsia="Malgun Gothic" w:hAnsi="Arial"/>
                <w:b/>
                <w:color w:val="auto"/>
                <w:kern w:val="1"/>
                <w:sz w:val="18"/>
                <w:szCs w:val="20"/>
              </w:rPr>
            </w:pPr>
          </w:p>
          <w:p w14:paraId="54B946A4" w14:textId="77777777" w:rsidR="003C3949" w:rsidRPr="009743EA" w:rsidRDefault="003C3949" w:rsidP="00763585">
            <w:pPr>
              <w:pStyle w:val="Default"/>
              <w:jc w:val="center"/>
              <w:rPr>
                <w:rFonts w:ascii="Arial" w:eastAsia="Malgun Gothic" w:hAnsi="Arial"/>
                <w:b/>
                <w:color w:val="auto"/>
                <w:kern w:val="1"/>
                <w:sz w:val="18"/>
                <w:szCs w:val="20"/>
              </w:rPr>
            </w:pPr>
          </w:p>
          <w:p w14:paraId="62D7F0B2" w14:textId="77777777" w:rsidR="003C3949" w:rsidRPr="009743EA" w:rsidRDefault="003C3949" w:rsidP="00763585">
            <w:pPr>
              <w:pStyle w:val="Default"/>
              <w:jc w:val="center"/>
              <w:rPr>
                <w:rFonts w:ascii="Arial" w:eastAsia="Malgun Gothic" w:hAnsi="Arial"/>
                <w:b/>
                <w:color w:val="auto"/>
                <w:kern w:val="1"/>
                <w:sz w:val="18"/>
                <w:szCs w:val="20"/>
              </w:rPr>
            </w:pPr>
          </w:p>
          <w:p w14:paraId="1139C4D1" w14:textId="77777777" w:rsidR="003C3949" w:rsidRPr="009743EA" w:rsidRDefault="003C3949" w:rsidP="00763585">
            <w:pPr>
              <w:pStyle w:val="Default"/>
              <w:jc w:val="center"/>
              <w:rPr>
                <w:rFonts w:ascii="Arial" w:eastAsia="Malgun Gothic" w:hAnsi="Arial"/>
                <w:b/>
                <w:color w:val="auto"/>
                <w:kern w:val="1"/>
                <w:sz w:val="18"/>
                <w:szCs w:val="20"/>
              </w:rPr>
            </w:pPr>
          </w:p>
          <w:p w14:paraId="70404BD5" w14:textId="77777777" w:rsidR="003C3949" w:rsidRPr="009743EA" w:rsidRDefault="003C3949" w:rsidP="00763585">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6DAA1646" w14:textId="77777777" w:rsidR="003C3949" w:rsidRPr="009743EA" w:rsidRDefault="003C3949" w:rsidP="00763585">
            <w:pPr>
              <w:pStyle w:val="TAL"/>
              <w:snapToGrid w:val="0"/>
              <w:jc w:val="center"/>
              <w:rPr>
                <w:b/>
                <w:kern w:val="1"/>
              </w:rPr>
            </w:pPr>
            <w:r w:rsidRPr="009743EA">
              <w:rPr>
                <w:b/>
                <w:kern w:val="1"/>
              </w:rPr>
              <w:t>RCN=1</w:t>
            </w:r>
          </w:p>
          <w:p w14:paraId="31256AD9" w14:textId="77777777" w:rsidR="003C3949" w:rsidRPr="009743EA" w:rsidRDefault="003C3949" w:rsidP="00763585">
            <w:pPr>
              <w:pStyle w:val="TAL"/>
              <w:snapToGrid w:val="0"/>
              <w:jc w:val="center"/>
              <w:rPr>
                <w:b/>
                <w:kern w:val="1"/>
              </w:rPr>
            </w:pPr>
            <w:r w:rsidRPr="009743EA">
              <w:rPr>
                <w:b/>
                <w:kern w:val="1"/>
              </w:rPr>
              <w:t>or No RCN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380E492" w14:textId="77777777" w:rsidR="003C3949" w:rsidRPr="009743EA" w:rsidRDefault="003C3949" w:rsidP="00763585">
            <w:pPr>
              <w:pStyle w:val="TAL"/>
              <w:snapToGrid w:val="0"/>
              <w:ind w:left="284"/>
            </w:pPr>
          </w:p>
          <w:p w14:paraId="02CD716F" w14:textId="77777777" w:rsidR="003C3949" w:rsidRPr="005A2D7C" w:rsidRDefault="003C3949" w:rsidP="00763585">
            <w:pPr>
              <w:pStyle w:val="NoSpacing"/>
              <w:rPr>
                <w:rFonts w:ascii="Times New Roman" w:hAnsi="Times New Roman"/>
                <w:b/>
                <w:sz w:val="24"/>
                <w:lang w:val="en-GB"/>
              </w:rPr>
            </w:pPr>
            <w:r w:rsidRPr="005A2D7C">
              <w:rPr>
                <w:rFonts w:ascii="Times New Roman" w:hAnsi="Times New Roman"/>
                <w:lang w:val="en-GB"/>
              </w:rPr>
              <w:t xml:space="preserve">    </w:t>
            </w:r>
            <w:r w:rsidRPr="005A2D7C">
              <w:rPr>
                <w:rFonts w:ascii="Times New Roman" w:hAnsi="Times New Roman"/>
                <w:b/>
                <w:sz w:val="24"/>
                <w:lang w:val="en-GB"/>
              </w:rPr>
              <w:t>API/CSR/RET/001</w:t>
            </w:r>
          </w:p>
          <w:p w14:paraId="1E85723D" w14:textId="77777777" w:rsidR="003C3949" w:rsidRPr="005A2D7C" w:rsidRDefault="003C3949" w:rsidP="00763585">
            <w:pPr>
              <w:pStyle w:val="NoSpacing"/>
              <w:rPr>
                <w:rFonts w:ascii="Times New Roman" w:hAnsi="Times New Roman"/>
                <w:b/>
                <w:sz w:val="24"/>
                <w:lang w:val="en-GB"/>
              </w:rPr>
            </w:pPr>
            <w:r w:rsidRPr="005A2D7C">
              <w:rPr>
                <w:rFonts w:ascii="Times New Roman" w:hAnsi="Times New Roman"/>
                <w:b/>
                <w:sz w:val="24"/>
                <w:lang w:val="en-GB"/>
              </w:rPr>
              <w:t xml:space="preserve">   API/CSR/RET/001_RCN1</w:t>
            </w:r>
          </w:p>
          <w:p w14:paraId="007C4983" w14:textId="77777777" w:rsidR="003C3949" w:rsidRPr="009743EA" w:rsidRDefault="003C3949" w:rsidP="00763585">
            <w:pPr>
              <w:widowControl w:val="0"/>
              <w:overflowPunct/>
              <w:spacing w:after="0"/>
              <w:ind w:left="284"/>
              <w:jc w:val="both"/>
              <w:textAlignment w:val="auto"/>
              <w:rPr>
                <w:rFonts w:ascii="Arial" w:hAnsi="Arial"/>
                <w:b/>
                <w:color w:val="0070C0"/>
                <w:sz w:val="18"/>
              </w:rPr>
            </w:pPr>
          </w:p>
          <w:p w14:paraId="3B1CC550" w14:textId="77777777" w:rsidR="003C3949" w:rsidRPr="009743EA" w:rsidRDefault="003C3949" w:rsidP="00763585">
            <w:pPr>
              <w:widowControl w:val="0"/>
              <w:overflowPunct/>
              <w:spacing w:after="0"/>
              <w:ind w:left="284"/>
              <w:textAlignment w:val="auto"/>
              <w:rPr>
                <w:rFonts w:ascii="Arial" w:hAnsi="Arial"/>
                <w:color w:val="0070C0"/>
                <w:sz w:val="18"/>
              </w:rPr>
            </w:pPr>
          </w:p>
          <w:p w14:paraId="59CA53AC" w14:textId="77777777" w:rsidR="003C3949" w:rsidRPr="009743EA" w:rsidRDefault="003C3949" w:rsidP="00763585">
            <w:pPr>
              <w:widowControl w:val="0"/>
              <w:overflowPunct/>
              <w:spacing w:after="0"/>
              <w:ind w:left="284"/>
              <w:textAlignment w:val="auto"/>
              <w:rPr>
                <w:rFonts w:ascii="Arial" w:hAnsi="Arial"/>
                <w:b/>
                <w:color w:val="0070C0"/>
                <w:sz w:val="18"/>
              </w:rPr>
            </w:pPr>
            <w:r w:rsidRPr="009743EA">
              <w:rPr>
                <w:rFonts w:ascii="Arial" w:hAnsi="Arial"/>
                <w:b/>
                <w:color w:val="0070C0"/>
                <w:sz w:val="18"/>
              </w:rPr>
              <w:t>HTTP Request:</w:t>
            </w:r>
          </w:p>
          <w:p w14:paraId="41F8C8F9" w14:textId="77777777" w:rsidR="003C3949" w:rsidRPr="009743EA" w:rsidRDefault="003C3949" w:rsidP="00763585">
            <w:pPr>
              <w:widowControl w:val="0"/>
              <w:overflowPunct/>
              <w:spacing w:after="0"/>
              <w:ind w:left="284"/>
              <w:textAlignment w:val="auto"/>
              <w:rPr>
                <w:rFonts w:ascii="Arial" w:hAnsi="Arial"/>
                <w:color w:val="0070C0"/>
                <w:sz w:val="18"/>
              </w:rPr>
            </w:pPr>
          </w:p>
          <w:p w14:paraId="0042C9FC"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GET /cse-name/cse-name2?rcn=1 HTTP/1.1</w:t>
            </w:r>
          </w:p>
          <w:p w14:paraId="1D4B6DA4" w14:textId="77777777" w:rsidR="003C3949" w:rsidRPr="00062C7A" w:rsidRDefault="003C3949" w:rsidP="00763585">
            <w:pPr>
              <w:pStyle w:val="TAL"/>
              <w:snapToGrid w:val="0"/>
              <w:ind w:left="284"/>
              <w:jc w:val="both"/>
              <w:rPr>
                <w:color w:val="0070C0"/>
                <w:lang w:val="fr-FR"/>
              </w:rPr>
            </w:pPr>
            <w:r w:rsidRPr="00062C7A">
              <w:rPr>
                <w:color w:val="0070C0"/>
                <w:lang w:val="fr-FR"/>
              </w:rPr>
              <w:t>Host: 192.168.56.102:9011</w:t>
            </w:r>
          </w:p>
          <w:p w14:paraId="71B9DCAE" w14:textId="77777777" w:rsidR="003C3949" w:rsidRPr="00062C7A" w:rsidRDefault="003C3949" w:rsidP="00763585">
            <w:pPr>
              <w:pStyle w:val="TAL"/>
              <w:snapToGrid w:val="0"/>
              <w:ind w:left="284"/>
              <w:jc w:val="both"/>
              <w:rPr>
                <w:color w:val="0070C0"/>
                <w:lang w:val="fr-FR"/>
              </w:rPr>
            </w:pPr>
            <w:r w:rsidRPr="00062C7A">
              <w:rPr>
                <w:color w:val="0070C0"/>
                <w:lang w:val="fr-FR"/>
              </w:rPr>
              <w:t>Accept: application/json</w:t>
            </w:r>
          </w:p>
          <w:p w14:paraId="0253FEF8" w14:textId="77777777" w:rsidR="003C3949" w:rsidRPr="00062C7A" w:rsidRDefault="003C3949" w:rsidP="00763585">
            <w:pPr>
              <w:pStyle w:val="TAL"/>
              <w:snapToGrid w:val="0"/>
              <w:ind w:left="284"/>
              <w:jc w:val="both"/>
              <w:rPr>
                <w:color w:val="0070C0"/>
                <w:lang w:val="fr-FR"/>
              </w:rPr>
            </w:pPr>
            <w:r w:rsidRPr="00062C7A">
              <w:rPr>
                <w:color w:val="0070C0"/>
                <w:lang w:val="fr-FR"/>
              </w:rPr>
              <w:t>X-M2M-Origin: C0120180406T0846311405855351047680_cse01</w:t>
            </w:r>
          </w:p>
          <w:p w14:paraId="6B691807" w14:textId="77777777" w:rsidR="003C3949" w:rsidRPr="00062C7A" w:rsidRDefault="003C3949" w:rsidP="00763585">
            <w:pPr>
              <w:pStyle w:val="TAL"/>
              <w:snapToGrid w:val="0"/>
              <w:ind w:left="284"/>
              <w:jc w:val="both"/>
              <w:rPr>
                <w:color w:val="0070C0"/>
                <w:lang w:val="fr-FR"/>
              </w:rPr>
            </w:pPr>
            <w:r w:rsidRPr="00062C7A">
              <w:rPr>
                <w:color w:val="0070C0"/>
                <w:lang w:val="fr-FR"/>
              </w:rPr>
              <w:t>X-M2M-RI: 1234</w:t>
            </w:r>
          </w:p>
          <w:p w14:paraId="39CBBDA1" w14:textId="77777777" w:rsidR="00FD4AE8" w:rsidRPr="009743EA" w:rsidRDefault="00FD4AE8" w:rsidP="00FD4AE8">
            <w:pPr>
              <w:pStyle w:val="TAL"/>
              <w:snapToGrid w:val="0"/>
              <w:ind w:left="284"/>
              <w:jc w:val="both"/>
              <w:rPr>
                <w:color w:val="0070C0"/>
              </w:rPr>
            </w:pPr>
            <w:r w:rsidRPr="009743EA">
              <w:rPr>
                <w:color w:val="0070C0"/>
              </w:rPr>
              <w:t>X-M2M-RVI: 2a</w:t>
            </w:r>
          </w:p>
          <w:p w14:paraId="5836A86C" w14:textId="77777777" w:rsidR="00FD4AE8" w:rsidRPr="009743EA" w:rsidRDefault="00FD4AE8" w:rsidP="00763585">
            <w:pPr>
              <w:pStyle w:val="TAL"/>
              <w:snapToGrid w:val="0"/>
              <w:ind w:left="284"/>
              <w:jc w:val="both"/>
              <w:rPr>
                <w:color w:val="0070C0"/>
              </w:rPr>
            </w:pPr>
          </w:p>
          <w:p w14:paraId="43E81665" w14:textId="77777777" w:rsidR="003C3949" w:rsidRPr="009743EA" w:rsidRDefault="003C3949" w:rsidP="00763585">
            <w:pPr>
              <w:widowControl w:val="0"/>
              <w:overflowPunct/>
              <w:spacing w:after="0"/>
              <w:ind w:left="284"/>
              <w:textAlignment w:val="auto"/>
              <w:rPr>
                <w:rFonts w:ascii="Arial" w:hAnsi="Arial"/>
                <w:color w:val="0070C0"/>
                <w:sz w:val="18"/>
              </w:rPr>
            </w:pPr>
          </w:p>
          <w:p w14:paraId="39AFEE65" w14:textId="77777777" w:rsidR="003C3949" w:rsidRPr="009743EA" w:rsidRDefault="003C3949" w:rsidP="00763585">
            <w:pPr>
              <w:widowControl w:val="0"/>
              <w:overflowPunct/>
              <w:spacing w:after="0"/>
              <w:ind w:left="284"/>
              <w:textAlignment w:val="auto"/>
              <w:rPr>
                <w:rFonts w:ascii="Arial" w:hAnsi="Arial"/>
                <w:color w:val="0070C0"/>
                <w:sz w:val="18"/>
              </w:rPr>
            </w:pPr>
          </w:p>
          <w:p w14:paraId="2D595A08" w14:textId="77777777" w:rsidR="003C3949" w:rsidRPr="009743EA" w:rsidRDefault="003C3949" w:rsidP="00763585">
            <w:pPr>
              <w:widowControl w:val="0"/>
              <w:overflowPunct/>
              <w:spacing w:after="0"/>
              <w:ind w:left="284"/>
              <w:textAlignment w:val="auto"/>
              <w:rPr>
                <w:rFonts w:ascii="Arial" w:hAnsi="Arial"/>
                <w:b/>
                <w:color w:val="0070C0"/>
                <w:sz w:val="18"/>
              </w:rPr>
            </w:pPr>
            <w:r w:rsidRPr="009743EA">
              <w:rPr>
                <w:rFonts w:ascii="Arial" w:hAnsi="Arial"/>
                <w:b/>
                <w:color w:val="0070C0"/>
                <w:sz w:val="18"/>
              </w:rPr>
              <w:t>HTTP Response:</w:t>
            </w:r>
          </w:p>
          <w:p w14:paraId="57DFA75E" w14:textId="77777777" w:rsidR="003C3949" w:rsidRPr="009743EA" w:rsidRDefault="003C3949" w:rsidP="00763585">
            <w:pPr>
              <w:widowControl w:val="0"/>
              <w:overflowPunct/>
              <w:spacing w:after="0"/>
              <w:ind w:left="284"/>
              <w:textAlignment w:val="auto"/>
              <w:rPr>
                <w:rFonts w:ascii="Arial" w:hAnsi="Arial"/>
                <w:color w:val="0070C0"/>
                <w:sz w:val="18"/>
              </w:rPr>
            </w:pPr>
          </w:p>
          <w:p w14:paraId="3A249F69"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HTTP/1.1 200 OK</w:t>
            </w:r>
          </w:p>
          <w:p w14:paraId="2A0445F4"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X-M2M-RI: 1234</w:t>
            </w:r>
          </w:p>
          <w:p w14:paraId="00FC6E12"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X-M2M-RSC: 2000</w:t>
            </w:r>
          </w:p>
          <w:p w14:paraId="6F176681" w14:textId="77777777" w:rsidR="00FD4AE8" w:rsidRPr="00062C7A" w:rsidRDefault="00FD4AE8" w:rsidP="00FD4AE8">
            <w:pPr>
              <w:pStyle w:val="TAL"/>
              <w:snapToGrid w:val="0"/>
              <w:ind w:left="284"/>
              <w:jc w:val="both"/>
              <w:rPr>
                <w:color w:val="0070C0"/>
                <w:lang w:val="fr-FR"/>
              </w:rPr>
            </w:pPr>
            <w:r w:rsidRPr="00062C7A">
              <w:rPr>
                <w:color w:val="0070C0"/>
                <w:lang w:val="fr-FR"/>
              </w:rPr>
              <w:t>X-M2M-RVI: 2a</w:t>
            </w:r>
          </w:p>
          <w:p w14:paraId="6FC44505"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Content-Length:227</w:t>
            </w:r>
          </w:p>
          <w:p w14:paraId="5798B43F"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Content-Type:application/json</w:t>
            </w:r>
          </w:p>
          <w:p w14:paraId="1847B03A" w14:textId="77777777" w:rsidR="003C3949" w:rsidRPr="00062C7A" w:rsidRDefault="003C3949" w:rsidP="00763585">
            <w:pPr>
              <w:widowControl w:val="0"/>
              <w:overflowPunct/>
              <w:spacing w:after="0"/>
              <w:ind w:left="284"/>
              <w:textAlignment w:val="auto"/>
              <w:rPr>
                <w:rFonts w:ascii="Arial" w:hAnsi="Arial"/>
                <w:sz w:val="18"/>
                <w:lang w:val="fr-FR"/>
              </w:rPr>
            </w:pPr>
          </w:p>
          <w:p w14:paraId="114064A9" w14:textId="77777777" w:rsidR="003C3949" w:rsidRPr="00062C7A" w:rsidRDefault="003C3949" w:rsidP="00763585">
            <w:pPr>
              <w:widowControl w:val="0"/>
              <w:overflowPunct/>
              <w:spacing w:after="0"/>
              <w:ind w:left="284"/>
              <w:textAlignment w:val="auto"/>
              <w:rPr>
                <w:rFonts w:ascii="Arial" w:hAnsi="Arial"/>
                <w:sz w:val="18"/>
                <w:lang w:val="fr-FR"/>
              </w:rPr>
            </w:pPr>
          </w:p>
          <w:p w14:paraId="6E6254B9" w14:textId="77777777" w:rsidR="003C3949" w:rsidRPr="00062C7A" w:rsidRDefault="003C3949" w:rsidP="00763585">
            <w:pPr>
              <w:pStyle w:val="TAL"/>
              <w:snapToGrid w:val="0"/>
              <w:ind w:left="284"/>
              <w:jc w:val="both"/>
              <w:rPr>
                <w:color w:val="0070C0"/>
                <w:lang w:val="fr-FR"/>
              </w:rPr>
            </w:pPr>
          </w:p>
          <w:p w14:paraId="4D59394A" w14:textId="77777777" w:rsidR="003C3949" w:rsidRPr="00062C7A" w:rsidRDefault="003C3949" w:rsidP="00763585">
            <w:pPr>
              <w:pStyle w:val="TAL"/>
              <w:snapToGrid w:val="0"/>
              <w:ind w:left="284"/>
              <w:jc w:val="both"/>
              <w:rPr>
                <w:color w:val="0070C0"/>
                <w:lang w:val="fr-FR"/>
              </w:rPr>
            </w:pPr>
            <w:r w:rsidRPr="00062C7A">
              <w:rPr>
                <w:color w:val="0070C0"/>
                <w:lang w:val="fr-FR"/>
              </w:rPr>
              <w:t>{</w:t>
            </w:r>
          </w:p>
          <w:p w14:paraId="72F79DED" w14:textId="77777777" w:rsidR="003C3949" w:rsidRPr="00062C7A" w:rsidRDefault="003C3949" w:rsidP="00763585">
            <w:pPr>
              <w:pStyle w:val="TAL"/>
              <w:snapToGrid w:val="0"/>
              <w:ind w:left="284"/>
              <w:jc w:val="both"/>
              <w:rPr>
                <w:color w:val="0070C0"/>
                <w:lang w:val="fr-FR"/>
              </w:rPr>
            </w:pPr>
            <w:r w:rsidRPr="00062C7A">
              <w:rPr>
                <w:color w:val="0070C0"/>
                <w:lang w:val="fr-FR"/>
              </w:rPr>
              <w:t xml:space="preserve">    "m2m:csr": {</w:t>
            </w:r>
          </w:p>
          <w:p w14:paraId="20728955" w14:textId="77777777" w:rsidR="003C3949" w:rsidRPr="00062C7A" w:rsidRDefault="003C3949" w:rsidP="00763585">
            <w:pPr>
              <w:pStyle w:val="TAL"/>
              <w:snapToGrid w:val="0"/>
              <w:ind w:left="284"/>
              <w:jc w:val="both"/>
              <w:rPr>
                <w:color w:val="0070C0"/>
                <w:lang w:val="fr-FR"/>
              </w:rPr>
            </w:pPr>
            <w:r w:rsidRPr="00062C7A">
              <w:rPr>
                <w:color w:val="0070C0"/>
                <w:lang w:val="fr-FR"/>
              </w:rPr>
              <w:t xml:space="preserve">        "cb": "//192.168.56.2:8282/cse-name2",</w:t>
            </w:r>
          </w:p>
          <w:p w14:paraId="650B3BA6" w14:textId="77777777" w:rsidR="003C3949" w:rsidRPr="00062C7A" w:rsidRDefault="003C3949" w:rsidP="00763585">
            <w:pPr>
              <w:pStyle w:val="TAL"/>
              <w:snapToGrid w:val="0"/>
              <w:ind w:left="284"/>
              <w:jc w:val="both"/>
              <w:rPr>
                <w:color w:val="0070C0"/>
                <w:lang w:val="fr-FR"/>
              </w:rPr>
            </w:pPr>
            <w:r w:rsidRPr="00062C7A">
              <w:rPr>
                <w:color w:val="0070C0"/>
                <w:lang w:val="fr-FR"/>
              </w:rPr>
              <w:t xml:space="preserve">        "csi": "/cse2ID",</w:t>
            </w:r>
          </w:p>
          <w:p w14:paraId="7AFC2ADD" w14:textId="77777777" w:rsidR="003C3949" w:rsidRPr="00062C7A" w:rsidRDefault="003C3949" w:rsidP="00763585">
            <w:pPr>
              <w:pStyle w:val="TAL"/>
              <w:snapToGrid w:val="0"/>
              <w:ind w:left="284"/>
              <w:jc w:val="both"/>
              <w:rPr>
                <w:color w:val="0070C0"/>
                <w:lang w:val="fr-FR"/>
              </w:rPr>
            </w:pPr>
            <w:r w:rsidRPr="00062C7A">
              <w:rPr>
                <w:color w:val="0070C0"/>
                <w:lang w:val="fr-FR"/>
              </w:rPr>
              <w:t xml:space="preserve">        "ct": "20180801T093501",</w:t>
            </w:r>
          </w:p>
          <w:p w14:paraId="37055F24" w14:textId="77777777" w:rsidR="003C3949" w:rsidRPr="00062C7A" w:rsidRDefault="003C3949" w:rsidP="00763585">
            <w:pPr>
              <w:pStyle w:val="TAL"/>
              <w:snapToGrid w:val="0"/>
              <w:ind w:left="284"/>
              <w:jc w:val="both"/>
              <w:rPr>
                <w:color w:val="0070C0"/>
                <w:lang w:val="fr-FR"/>
              </w:rPr>
            </w:pPr>
            <w:r w:rsidRPr="00062C7A">
              <w:rPr>
                <w:color w:val="0070C0"/>
                <w:lang w:val="fr-FR"/>
              </w:rPr>
              <w:t xml:space="preserve">        "et": "99991231T235959",</w:t>
            </w:r>
          </w:p>
          <w:p w14:paraId="641FAF7C" w14:textId="77777777" w:rsidR="003C3949" w:rsidRPr="00062C7A" w:rsidRDefault="003C3949" w:rsidP="00763585">
            <w:pPr>
              <w:pStyle w:val="TAL"/>
              <w:snapToGrid w:val="0"/>
              <w:ind w:left="284"/>
              <w:jc w:val="both"/>
              <w:rPr>
                <w:color w:val="0070C0"/>
                <w:lang w:val="fr-FR"/>
              </w:rPr>
            </w:pPr>
            <w:r w:rsidRPr="00062C7A">
              <w:rPr>
                <w:color w:val="0070C0"/>
                <w:lang w:val="fr-FR"/>
              </w:rPr>
              <w:t xml:space="preserve">        "lt": "20180801T093501",</w:t>
            </w:r>
          </w:p>
          <w:p w14:paraId="2E9C05DC" w14:textId="77777777" w:rsidR="003C3949" w:rsidRPr="000D6D95" w:rsidRDefault="003C3949" w:rsidP="005A2D7C">
            <w:pPr>
              <w:widowControl w:val="0"/>
              <w:overflowPunct/>
              <w:spacing w:after="0"/>
              <w:ind w:left="284"/>
              <w:textAlignment w:val="auto"/>
              <w:rPr>
                <w:color w:val="0070C0"/>
                <w:lang w:val="fr-FR"/>
              </w:rPr>
            </w:pPr>
            <w:r w:rsidRPr="00062C7A">
              <w:rPr>
                <w:color w:val="0070C0"/>
                <w:lang w:val="fr-FR"/>
              </w:rPr>
              <w:t xml:space="preserve">        "</w:t>
            </w:r>
            <w:r w:rsidRPr="000D6D95">
              <w:rPr>
                <w:rFonts w:ascii="Arial" w:hAnsi="Arial"/>
                <w:color w:val="0070C0"/>
                <w:sz w:val="18"/>
                <w:lang w:val="fr-FR"/>
              </w:rPr>
              <w:t>pi": "cseID",</w:t>
            </w:r>
          </w:p>
          <w:p w14:paraId="32998C49" w14:textId="77777777" w:rsidR="003C3949" w:rsidRPr="000D6D95" w:rsidRDefault="003C3949" w:rsidP="005A2D7C">
            <w:pPr>
              <w:widowControl w:val="0"/>
              <w:overflowPunct/>
              <w:spacing w:after="0"/>
              <w:ind w:left="284"/>
              <w:textAlignment w:val="auto"/>
              <w:rPr>
                <w:color w:val="0070C0"/>
                <w:lang w:val="fr-FR"/>
              </w:rPr>
            </w:pPr>
            <w:r w:rsidRPr="000D6D95">
              <w:rPr>
                <w:rFonts w:ascii="Arial" w:hAnsi="Arial"/>
                <w:color w:val="0070C0"/>
                <w:sz w:val="18"/>
                <w:lang w:val="fr-FR"/>
              </w:rPr>
              <w:t xml:space="preserve">        "poa": [</w:t>
            </w:r>
          </w:p>
          <w:p w14:paraId="47A78B4F" w14:textId="77777777" w:rsidR="003C3949" w:rsidRPr="00307E47" w:rsidRDefault="003C3949" w:rsidP="005A2D7C">
            <w:pPr>
              <w:widowControl w:val="0"/>
              <w:overflowPunct/>
              <w:spacing w:after="0"/>
              <w:ind w:left="284"/>
              <w:textAlignment w:val="auto"/>
              <w:rPr>
                <w:color w:val="0070C0"/>
              </w:rPr>
            </w:pPr>
            <w:r w:rsidRPr="000D6D95">
              <w:rPr>
                <w:rFonts w:ascii="Arial" w:hAnsi="Arial"/>
                <w:color w:val="0070C0"/>
                <w:sz w:val="18"/>
                <w:lang w:val="fr-FR"/>
              </w:rPr>
              <w:t xml:space="preserve">            </w:t>
            </w:r>
            <w:r w:rsidRPr="00307E47">
              <w:rPr>
                <w:rFonts w:ascii="Arial" w:hAnsi="Arial"/>
                <w:color w:val="0070C0"/>
                <w:sz w:val="18"/>
              </w:rPr>
              <w:t>"http://192.168.56.2:8282"</w:t>
            </w:r>
          </w:p>
          <w:p w14:paraId="019837C9" w14:textId="77777777" w:rsidR="003C3949" w:rsidRPr="00307E47" w:rsidRDefault="003C3949" w:rsidP="005A2D7C">
            <w:pPr>
              <w:widowControl w:val="0"/>
              <w:overflowPunct/>
              <w:spacing w:after="0"/>
              <w:ind w:left="284"/>
              <w:textAlignment w:val="auto"/>
              <w:rPr>
                <w:color w:val="0070C0"/>
              </w:rPr>
            </w:pPr>
            <w:r w:rsidRPr="00307E47">
              <w:rPr>
                <w:rFonts w:ascii="Arial" w:hAnsi="Arial"/>
                <w:color w:val="0070C0"/>
                <w:sz w:val="18"/>
              </w:rPr>
              <w:t xml:space="preserve">        ],</w:t>
            </w:r>
          </w:p>
          <w:p w14:paraId="47A0C494" w14:textId="77777777" w:rsidR="003C3949" w:rsidRPr="00307E47" w:rsidRDefault="003C3949" w:rsidP="005A2D7C">
            <w:pPr>
              <w:widowControl w:val="0"/>
              <w:overflowPunct/>
              <w:spacing w:after="0"/>
              <w:ind w:left="284"/>
              <w:textAlignment w:val="auto"/>
              <w:rPr>
                <w:color w:val="0070C0"/>
              </w:rPr>
            </w:pPr>
            <w:r w:rsidRPr="00307E47">
              <w:rPr>
                <w:rFonts w:ascii="Arial" w:hAnsi="Arial"/>
                <w:color w:val="0070C0"/>
                <w:sz w:val="18"/>
              </w:rPr>
              <w:t xml:space="preserve">        "ri": "cse2ID",</w:t>
            </w:r>
          </w:p>
          <w:p w14:paraId="7DA24232" w14:textId="77777777" w:rsidR="003C3949" w:rsidRPr="00307E47" w:rsidRDefault="003C3949" w:rsidP="005A2D7C">
            <w:pPr>
              <w:widowControl w:val="0"/>
              <w:overflowPunct/>
              <w:spacing w:after="0"/>
              <w:ind w:left="284"/>
              <w:textAlignment w:val="auto"/>
              <w:rPr>
                <w:color w:val="0070C0"/>
              </w:rPr>
            </w:pPr>
            <w:r w:rsidRPr="00307E47">
              <w:rPr>
                <w:rFonts w:ascii="Arial" w:hAnsi="Arial"/>
                <w:color w:val="0070C0"/>
                <w:sz w:val="18"/>
              </w:rPr>
              <w:t xml:space="preserve">        "rn": "cse-name2",</w:t>
            </w:r>
          </w:p>
          <w:p w14:paraId="54D27B10" w14:textId="77777777" w:rsidR="003C3949" w:rsidRPr="00307E47" w:rsidRDefault="003C3949" w:rsidP="005A2D7C">
            <w:pPr>
              <w:widowControl w:val="0"/>
              <w:overflowPunct/>
              <w:spacing w:after="0"/>
              <w:ind w:left="284"/>
              <w:textAlignment w:val="auto"/>
              <w:rPr>
                <w:color w:val="0070C0"/>
              </w:rPr>
            </w:pPr>
            <w:r w:rsidRPr="00307E47">
              <w:rPr>
                <w:rFonts w:ascii="Arial" w:hAnsi="Arial"/>
                <w:color w:val="0070C0"/>
                <w:sz w:val="18"/>
              </w:rPr>
              <w:t xml:space="preserve">        "rr": true,</w:t>
            </w:r>
          </w:p>
          <w:p w14:paraId="29C7FB3E" w14:textId="77777777" w:rsidR="00FD4AE8" w:rsidRPr="00307E47" w:rsidRDefault="003C3949" w:rsidP="005A2D7C">
            <w:pPr>
              <w:widowControl w:val="0"/>
              <w:overflowPunct/>
              <w:spacing w:after="0"/>
              <w:ind w:left="284"/>
              <w:textAlignment w:val="auto"/>
              <w:rPr>
                <w:color w:val="0070C0"/>
              </w:rPr>
            </w:pPr>
            <w:r w:rsidRPr="00307E47">
              <w:rPr>
                <w:rFonts w:ascii="Arial" w:hAnsi="Arial"/>
                <w:color w:val="0070C0"/>
                <w:sz w:val="18"/>
              </w:rPr>
              <w:t xml:space="preserve">        "ty": 16</w:t>
            </w:r>
            <w:r w:rsidR="00FD4AE8" w:rsidRPr="00307E47">
              <w:rPr>
                <w:rFonts w:ascii="Arial" w:hAnsi="Arial"/>
                <w:color w:val="0070C0"/>
                <w:sz w:val="18"/>
              </w:rPr>
              <w:t>,</w:t>
            </w:r>
          </w:p>
          <w:p w14:paraId="77FE389C" w14:textId="77777777" w:rsidR="00FD4AE8" w:rsidRPr="00307E47" w:rsidRDefault="00FD4AE8" w:rsidP="005A2D7C">
            <w:pPr>
              <w:widowControl w:val="0"/>
              <w:overflowPunct/>
              <w:spacing w:after="0"/>
              <w:ind w:left="284"/>
              <w:textAlignment w:val="auto"/>
              <w:rPr>
                <w:color w:val="0070C0"/>
              </w:rPr>
            </w:pPr>
            <w:r w:rsidRPr="00307E47">
              <w:rPr>
                <w:rFonts w:ascii="Arial" w:hAnsi="Arial"/>
                <w:color w:val="0070C0"/>
                <w:sz w:val="18"/>
              </w:rPr>
              <w:t xml:space="preserve">        "srv": [</w:t>
            </w:r>
          </w:p>
          <w:p w14:paraId="6ECEB6A0" w14:textId="77777777" w:rsidR="00FD4AE8" w:rsidRPr="00307E47" w:rsidRDefault="00FD4AE8" w:rsidP="005A2D7C">
            <w:pPr>
              <w:widowControl w:val="0"/>
              <w:overflowPunct/>
              <w:spacing w:after="0"/>
              <w:ind w:left="284"/>
              <w:textAlignment w:val="auto"/>
              <w:rPr>
                <w:color w:val="0070C0"/>
              </w:rPr>
            </w:pPr>
            <w:r w:rsidRPr="00307E47">
              <w:rPr>
                <w:rFonts w:ascii="Arial" w:hAnsi="Arial"/>
                <w:color w:val="0070C0"/>
                <w:sz w:val="18"/>
              </w:rPr>
              <w:t xml:space="preserve">            "1",</w:t>
            </w:r>
          </w:p>
          <w:p w14:paraId="0B40FF01" w14:textId="77777777" w:rsidR="00FD4AE8" w:rsidRPr="00307E47" w:rsidRDefault="00FD4AE8" w:rsidP="005A2D7C">
            <w:pPr>
              <w:widowControl w:val="0"/>
              <w:overflowPunct/>
              <w:spacing w:after="0"/>
              <w:ind w:left="284"/>
              <w:textAlignment w:val="auto"/>
              <w:rPr>
                <w:color w:val="0070C0"/>
              </w:rPr>
            </w:pPr>
            <w:r w:rsidRPr="00307E47">
              <w:rPr>
                <w:rFonts w:ascii="Arial" w:hAnsi="Arial"/>
                <w:color w:val="0070C0"/>
                <w:sz w:val="18"/>
              </w:rPr>
              <w:t xml:space="preserve">            "2",</w:t>
            </w:r>
          </w:p>
          <w:p w14:paraId="57838BF9" w14:textId="77777777" w:rsidR="00FD4AE8" w:rsidRPr="009743EA" w:rsidRDefault="00FD4AE8" w:rsidP="00FD4AE8">
            <w:pPr>
              <w:pStyle w:val="TAL"/>
              <w:snapToGrid w:val="0"/>
              <w:ind w:left="284"/>
              <w:jc w:val="both"/>
              <w:rPr>
                <w:color w:val="0070C0"/>
              </w:rPr>
            </w:pPr>
            <w:r w:rsidRPr="009743EA">
              <w:rPr>
                <w:color w:val="0070C0"/>
              </w:rPr>
              <w:t xml:space="preserve">            "2a"</w:t>
            </w:r>
          </w:p>
          <w:p w14:paraId="6C9DBBA7" w14:textId="77777777" w:rsidR="00FD4AE8" w:rsidRPr="009743EA" w:rsidRDefault="00FD4AE8" w:rsidP="00FD4AE8">
            <w:pPr>
              <w:pStyle w:val="TAL"/>
              <w:snapToGrid w:val="0"/>
              <w:ind w:left="284"/>
              <w:jc w:val="both"/>
              <w:rPr>
                <w:color w:val="0070C0"/>
              </w:rPr>
            </w:pPr>
            <w:r w:rsidRPr="009743EA">
              <w:rPr>
                <w:color w:val="0070C0"/>
              </w:rPr>
              <w:t xml:space="preserve">        ]</w:t>
            </w:r>
          </w:p>
          <w:p w14:paraId="7A34DA98" w14:textId="77777777" w:rsidR="003C3949" w:rsidRPr="009743EA" w:rsidRDefault="003C3949" w:rsidP="00763585">
            <w:pPr>
              <w:pStyle w:val="TAL"/>
              <w:snapToGrid w:val="0"/>
              <w:ind w:left="284"/>
              <w:jc w:val="both"/>
              <w:rPr>
                <w:color w:val="0070C0"/>
              </w:rPr>
            </w:pPr>
          </w:p>
          <w:p w14:paraId="58B2ECD5" w14:textId="77777777" w:rsidR="003C3949" w:rsidRPr="009743EA" w:rsidRDefault="003C3949" w:rsidP="00763585">
            <w:pPr>
              <w:pStyle w:val="TAL"/>
              <w:snapToGrid w:val="0"/>
              <w:ind w:left="284"/>
              <w:jc w:val="both"/>
              <w:rPr>
                <w:color w:val="0070C0"/>
              </w:rPr>
            </w:pPr>
            <w:r w:rsidRPr="009743EA">
              <w:rPr>
                <w:color w:val="0070C0"/>
              </w:rPr>
              <w:t xml:space="preserve">    }</w:t>
            </w:r>
          </w:p>
          <w:p w14:paraId="63348BB5" w14:textId="77777777" w:rsidR="003C3949" w:rsidRPr="009743EA" w:rsidRDefault="003C3949" w:rsidP="00763585">
            <w:pPr>
              <w:pStyle w:val="TAL"/>
              <w:snapToGrid w:val="0"/>
              <w:ind w:left="284"/>
              <w:jc w:val="both"/>
            </w:pPr>
            <w:r w:rsidRPr="009743EA">
              <w:rPr>
                <w:color w:val="0070C0"/>
              </w:rPr>
              <w:t>}</w:t>
            </w:r>
          </w:p>
        </w:tc>
      </w:tr>
    </w:tbl>
    <w:p w14:paraId="4CBE4289" w14:textId="77777777" w:rsidR="003C3949" w:rsidRPr="009743EA" w:rsidRDefault="003C3949" w:rsidP="003C3949"/>
    <w:p w14:paraId="3A0B5E28" w14:textId="77777777" w:rsidR="003C3949" w:rsidRPr="005A2D7C" w:rsidRDefault="003C3949" w:rsidP="003C3949">
      <w:pPr>
        <w:pStyle w:val="Heading4"/>
      </w:pPr>
      <w:bookmarkStart w:id="228" w:name="_Toc49420716"/>
      <w:bookmarkStart w:id="229" w:name="_Toc49507530"/>
      <w:bookmarkStart w:id="230" w:name="_Toc49507642"/>
      <w:bookmarkStart w:id="231" w:name="_Toc532286344"/>
      <w:bookmarkStart w:id="232" w:name="_Toc532286480"/>
      <w:bookmarkStart w:id="233" w:name="_Toc46154385"/>
      <w:bookmarkStart w:id="234" w:name="_Toc71708824"/>
      <w:r w:rsidRPr="009743EA">
        <w:lastRenderedPageBreak/>
        <w:t>6.2.</w:t>
      </w:r>
      <w:r w:rsidRPr="005A2D7C">
        <w:t>3</w:t>
      </w:r>
      <w:r w:rsidRPr="009743EA">
        <w:t>.</w:t>
      </w:r>
      <w:r w:rsidRPr="005A2D7C">
        <w:t>3</w:t>
      </w:r>
      <w:r w:rsidRPr="009743EA">
        <w:tab/>
        <w:t>API-</w:t>
      </w:r>
      <w:r w:rsidRPr="005A2D7C">
        <w:t>CSR</w:t>
      </w:r>
      <w:r w:rsidRPr="009743EA">
        <w:t>-</w:t>
      </w:r>
      <w:r w:rsidRPr="005A2D7C">
        <w:t>UPD</w:t>
      </w:r>
      <w:bookmarkEnd w:id="228"/>
      <w:bookmarkEnd w:id="229"/>
      <w:bookmarkEnd w:id="230"/>
      <w:bookmarkEnd w:id="231"/>
      <w:bookmarkEnd w:id="232"/>
      <w:bookmarkEnd w:id="233"/>
      <w:bookmarkEnd w:id="234"/>
    </w:p>
    <w:tbl>
      <w:tblPr>
        <w:tblW w:w="9659" w:type="dxa"/>
        <w:jc w:val="center"/>
        <w:tblLayout w:type="fixed"/>
        <w:tblCellMar>
          <w:left w:w="28" w:type="dxa"/>
        </w:tblCellMar>
        <w:tblLook w:val="0000" w:firstRow="0" w:lastRow="0" w:firstColumn="0" w:lastColumn="0" w:noHBand="0" w:noVBand="0"/>
      </w:tblPr>
      <w:tblGrid>
        <w:gridCol w:w="1286"/>
        <w:gridCol w:w="8373"/>
      </w:tblGrid>
      <w:tr w:rsidR="003C3949" w:rsidRPr="009743EA" w14:paraId="522B3FBB" w14:textId="77777777" w:rsidTr="009F506B">
        <w:trPr>
          <w:jc w:val="center"/>
        </w:trPr>
        <w:tc>
          <w:tcPr>
            <w:tcW w:w="1286" w:type="dxa"/>
            <w:tcBorders>
              <w:top w:val="single" w:sz="4" w:space="0" w:color="000000"/>
              <w:left w:val="single" w:sz="4" w:space="0" w:color="000000"/>
              <w:bottom w:val="single" w:sz="4" w:space="0" w:color="000000"/>
            </w:tcBorders>
            <w:shd w:val="clear" w:color="auto" w:fill="E7E6E6"/>
          </w:tcPr>
          <w:p w14:paraId="6127FCF2" w14:textId="77777777" w:rsidR="003C3949" w:rsidRPr="009743EA" w:rsidRDefault="003C3949" w:rsidP="005A38A8">
            <w:pPr>
              <w:pStyle w:val="TAL"/>
              <w:snapToGrid w:val="0"/>
              <w:rPr>
                <w:b/>
              </w:rPr>
            </w:pPr>
          </w:p>
          <w:p w14:paraId="561FB6A4" w14:textId="77777777" w:rsidR="003C3949" w:rsidRPr="009743EA" w:rsidRDefault="003C3949" w:rsidP="00763585">
            <w:pPr>
              <w:pStyle w:val="TAL"/>
              <w:snapToGrid w:val="0"/>
              <w:jc w:val="center"/>
              <w:rPr>
                <w:b/>
              </w:rPr>
            </w:pPr>
            <w:r w:rsidRPr="009743EA">
              <w:rPr>
                <w:b/>
              </w:rPr>
              <w:t>API</w:t>
            </w:r>
            <w:r w:rsidR="009F506B" w:rsidRPr="009743EA">
              <w:rPr>
                <w:b/>
              </w:rPr>
              <w:t xml:space="preserve"> </w:t>
            </w:r>
            <w:r w:rsidRPr="009743EA">
              <w:rPr>
                <w:b/>
              </w:rPr>
              <w:t>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9AE8C8B" w14:textId="77777777" w:rsidR="003C3949" w:rsidRPr="005A2D7C" w:rsidRDefault="003C3949" w:rsidP="005A2D7C">
            <w:pPr>
              <w:pStyle w:val="TAL"/>
              <w:rPr>
                <w:rFonts w:eastAsia="Calibri Light"/>
              </w:rPr>
            </w:pPr>
            <w:r w:rsidRPr="005A2D7C">
              <w:rPr>
                <w:rFonts w:eastAsia="Calibri Light"/>
              </w:rPr>
              <w:t>API/CSR/UPD/001</w:t>
            </w:r>
          </w:p>
          <w:p w14:paraId="5852779A" w14:textId="77777777" w:rsidR="003C3949" w:rsidRPr="005A2D7C" w:rsidRDefault="003C3949" w:rsidP="005A2D7C">
            <w:pPr>
              <w:pStyle w:val="TAL"/>
              <w:rPr>
                <w:rFonts w:eastAsia="Calibri Light"/>
              </w:rPr>
            </w:pPr>
            <w:r w:rsidRPr="005A2D7C">
              <w:rPr>
                <w:rFonts w:eastAsia="Calibri Light"/>
              </w:rPr>
              <w:t>API/CSR/UPD/001_RCN0</w:t>
            </w:r>
            <w:r w:rsidR="009F506B" w:rsidRPr="005A2D7C">
              <w:rPr>
                <w:rFonts w:eastAsia="Calibri Light"/>
              </w:rPr>
              <w:t xml:space="preserve"> </w:t>
            </w:r>
          </w:p>
          <w:p w14:paraId="6EC3373E" w14:textId="77777777" w:rsidR="003C3949" w:rsidRPr="005A2D7C" w:rsidRDefault="003C3949" w:rsidP="005A2D7C">
            <w:pPr>
              <w:pStyle w:val="TAL"/>
            </w:pPr>
            <w:r w:rsidRPr="005A2D7C">
              <w:rPr>
                <w:rFonts w:eastAsia="Calibri Light"/>
              </w:rPr>
              <w:t>API/CSR/UPD/001_RCN1</w:t>
            </w:r>
          </w:p>
        </w:tc>
      </w:tr>
      <w:tr w:rsidR="003C3949" w:rsidRPr="009743EA" w14:paraId="563A41E7" w14:textId="77777777" w:rsidTr="009F506B">
        <w:trPr>
          <w:jc w:val="center"/>
        </w:trPr>
        <w:tc>
          <w:tcPr>
            <w:tcW w:w="1286" w:type="dxa"/>
            <w:tcBorders>
              <w:top w:val="single" w:sz="4" w:space="0" w:color="000000"/>
              <w:left w:val="single" w:sz="4" w:space="0" w:color="000000"/>
              <w:bottom w:val="single" w:sz="4" w:space="0" w:color="000000"/>
            </w:tcBorders>
            <w:shd w:val="clear" w:color="auto" w:fill="E7E6E6"/>
          </w:tcPr>
          <w:p w14:paraId="6038CCA9" w14:textId="77777777" w:rsidR="003C3949" w:rsidRPr="009743EA" w:rsidRDefault="003C3949" w:rsidP="00763585">
            <w:pPr>
              <w:pStyle w:val="TAL"/>
              <w:snapToGrid w:val="0"/>
              <w:jc w:val="center"/>
              <w:rPr>
                <w:b/>
                <w:kern w:val="1"/>
              </w:rPr>
            </w:pPr>
            <w:r w:rsidRPr="009743EA">
              <w:rPr>
                <w:b/>
                <w:kern w:val="1"/>
              </w:rPr>
              <w:t>API</w:t>
            </w:r>
            <w:r w:rsidR="009F506B" w:rsidRPr="009743EA">
              <w:rPr>
                <w:b/>
                <w:kern w:val="1"/>
              </w:rPr>
              <w:t xml:space="preserve"> </w:t>
            </w:r>
            <w:r w:rsidRPr="009743EA">
              <w:rPr>
                <w:b/>
                <w:kern w:val="1"/>
              </w:rPr>
              <w:t>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106687" w14:textId="77777777" w:rsidR="003C3949" w:rsidRPr="005A2D7C" w:rsidRDefault="003C3949" w:rsidP="005A2D7C">
            <w:pPr>
              <w:pStyle w:val="TAL"/>
              <w:rPr>
                <w:rFonts w:eastAsia="Calibri Light"/>
              </w:rPr>
            </w:pPr>
            <w:r w:rsidRPr="005A2D7C">
              <w:rPr>
                <w:rFonts w:eastAsia="Calibri Light"/>
              </w:rPr>
              <w:t>remoteCSE</w:t>
            </w:r>
            <w:r w:rsidR="009F506B" w:rsidRPr="005A2D7C">
              <w:rPr>
                <w:rFonts w:eastAsia="Calibri Light"/>
              </w:rPr>
              <w:t xml:space="preserve"> </w:t>
            </w:r>
            <w:r w:rsidRPr="005A2D7C">
              <w:rPr>
                <w:rFonts w:eastAsia="Calibri Light"/>
              </w:rPr>
              <w:t>UPDATE</w:t>
            </w:r>
            <w:r w:rsidR="009F506B" w:rsidRPr="005A2D7C">
              <w:rPr>
                <w:rFonts w:eastAsia="Calibri Light"/>
              </w:rPr>
              <w:t xml:space="preserve"> </w:t>
            </w:r>
            <w:r w:rsidRPr="005A2D7C">
              <w:rPr>
                <w:rFonts w:eastAsia="Calibri Light"/>
              </w:rPr>
              <w:t>with</w:t>
            </w:r>
            <w:r w:rsidR="009F506B" w:rsidRPr="005A2D7C">
              <w:rPr>
                <w:rFonts w:eastAsia="Calibri Light"/>
              </w:rPr>
              <w:t xml:space="preserve"> </w:t>
            </w:r>
            <w:r w:rsidRPr="005A2D7C">
              <w:rPr>
                <w:rFonts w:eastAsia="Calibri Light"/>
              </w:rPr>
              <w:t>or</w:t>
            </w:r>
            <w:r w:rsidR="009F506B" w:rsidRPr="005A2D7C">
              <w:rPr>
                <w:rFonts w:eastAsia="Calibri Light"/>
              </w:rPr>
              <w:t xml:space="preserve"> </w:t>
            </w:r>
            <w:r w:rsidRPr="005A2D7C">
              <w:rPr>
                <w:rFonts w:eastAsia="Calibri Light"/>
              </w:rPr>
              <w:t>without</w:t>
            </w:r>
            <w:r w:rsidR="009F506B" w:rsidRPr="005A2D7C">
              <w:rPr>
                <w:rFonts w:eastAsia="Calibri Light"/>
              </w:rPr>
              <w:t xml:space="preserve"> </w:t>
            </w:r>
            <w:r w:rsidR="00984FEF" w:rsidRPr="005A2D7C">
              <w:rPr>
                <w:rFonts w:eastAsia="Calibri Light"/>
              </w:rPr>
              <w:t>resultContent</w:t>
            </w:r>
            <w:r w:rsidR="009F506B" w:rsidRPr="005A2D7C">
              <w:rPr>
                <w:rFonts w:eastAsia="Calibri Light"/>
              </w:rPr>
              <w:t xml:space="preserve"> </w:t>
            </w:r>
            <w:r w:rsidRPr="005A2D7C">
              <w:rPr>
                <w:rFonts w:eastAsia="Calibri Light"/>
              </w:rPr>
              <w:t>parameter</w:t>
            </w:r>
          </w:p>
        </w:tc>
      </w:tr>
      <w:tr w:rsidR="003C3949" w:rsidRPr="009743EA" w14:paraId="0C8697DB"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13FF144F" w14:textId="77777777" w:rsidR="003C3949" w:rsidRPr="009743EA" w:rsidRDefault="003C3949" w:rsidP="00763585">
            <w:pPr>
              <w:pStyle w:val="TAL"/>
              <w:snapToGrid w:val="0"/>
              <w:jc w:val="center"/>
              <w:rPr>
                <w:b/>
                <w:kern w:val="1"/>
              </w:rPr>
            </w:pPr>
            <w:r w:rsidRPr="009743EA">
              <w:rPr>
                <w:b/>
                <w:kern w:val="1"/>
              </w:rPr>
              <w:t>Target</w:t>
            </w:r>
            <w:r w:rsidR="009F506B" w:rsidRPr="009743EA">
              <w:rPr>
                <w:b/>
                <w:kern w:val="1"/>
              </w:rPr>
              <w:t xml:space="preserve"> </w:t>
            </w:r>
            <w:r w:rsidRPr="009743EA">
              <w:rPr>
                <w:b/>
                <w:kern w:val="1"/>
              </w:rPr>
              <w:t>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BBAE8ED" w14:textId="77777777" w:rsidR="003C3949" w:rsidRPr="005A2D7C" w:rsidRDefault="003C3949" w:rsidP="005A2D7C">
            <w:pPr>
              <w:pStyle w:val="TAL"/>
              <w:rPr>
                <w:rFonts w:eastAsia="Calibri Light"/>
              </w:rPr>
            </w:pPr>
            <w:r w:rsidRPr="005A2D7C">
              <w:rPr>
                <w:rFonts w:eastAsia="Calibri Light"/>
              </w:rPr>
              <w:t>&lt;remoteCSE&gt;</w:t>
            </w:r>
            <w:r w:rsidR="009F506B" w:rsidRPr="005A2D7C">
              <w:rPr>
                <w:rFonts w:eastAsia="Calibri Light"/>
              </w:rPr>
              <w:t xml:space="preserve"> </w:t>
            </w:r>
            <w:r w:rsidRPr="005A2D7C">
              <w:rPr>
                <w:rFonts w:eastAsia="Calibri Light"/>
              </w:rPr>
              <w:t>resource</w:t>
            </w:r>
            <w:r w:rsidR="009F506B" w:rsidRPr="005A2D7C">
              <w:rPr>
                <w:rFonts w:eastAsia="Calibri Light"/>
              </w:rPr>
              <w:t xml:space="preserve"> </w:t>
            </w:r>
            <w:r w:rsidRPr="005A2D7C">
              <w:rPr>
                <w:rFonts w:eastAsia="Calibri Light"/>
              </w:rPr>
              <w:t>located</w:t>
            </w:r>
            <w:r w:rsidR="009F506B" w:rsidRPr="005A2D7C">
              <w:rPr>
                <w:rFonts w:eastAsia="Calibri Light"/>
              </w:rPr>
              <w:t xml:space="preserve"> </w:t>
            </w:r>
            <w:r w:rsidRPr="005A2D7C">
              <w:rPr>
                <w:rFonts w:eastAsia="Calibri Light"/>
              </w:rPr>
              <w:t>under</w:t>
            </w:r>
            <w:r w:rsidR="009F506B" w:rsidRPr="005A2D7C">
              <w:rPr>
                <w:rFonts w:eastAsia="Calibri Light"/>
              </w:rPr>
              <w:t xml:space="preserve"> </w:t>
            </w:r>
            <w:r w:rsidRPr="005A2D7C">
              <w:rPr>
                <w:rFonts w:eastAsia="Calibri Light"/>
              </w:rPr>
              <w:t>&lt;CSEBase&gt;</w:t>
            </w:r>
            <w:r w:rsidR="009F506B" w:rsidRPr="005A2D7C">
              <w:rPr>
                <w:rFonts w:eastAsia="Calibri Light"/>
              </w:rPr>
              <w:t xml:space="preserve"> </w:t>
            </w:r>
            <w:r w:rsidRPr="005A2D7C">
              <w:rPr>
                <w:rFonts w:eastAsia="Calibri Light"/>
              </w:rPr>
              <w:t>of</w:t>
            </w:r>
            <w:r w:rsidR="009F506B" w:rsidRPr="005A2D7C">
              <w:rPr>
                <w:rFonts w:eastAsia="Calibri Light"/>
              </w:rPr>
              <w:t xml:space="preserve"> </w:t>
            </w:r>
            <w:r w:rsidRPr="005A2D7C">
              <w:rPr>
                <w:rFonts w:eastAsia="Calibri Light"/>
              </w:rPr>
              <w:t>the</w:t>
            </w:r>
            <w:r w:rsidR="009F506B" w:rsidRPr="005A2D7C">
              <w:rPr>
                <w:rFonts w:eastAsia="Calibri Light"/>
              </w:rPr>
              <w:t xml:space="preserve"> </w:t>
            </w:r>
            <w:r w:rsidRPr="005A2D7C">
              <w:rPr>
                <w:rFonts w:eastAsia="Calibri Light"/>
              </w:rPr>
              <w:t>hosting</w:t>
            </w:r>
            <w:r w:rsidR="009F506B" w:rsidRPr="005A2D7C">
              <w:rPr>
                <w:rFonts w:eastAsia="Calibri Light"/>
              </w:rPr>
              <w:t xml:space="preserve"> </w:t>
            </w:r>
            <w:r w:rsidRPr="005A2D7C">
              <w:rPr>
                <w:rFonts w:eastAsia="Calibri Light"/>
              </w:rPr>
              <w:t>CSE</w:t>
            </w:r>
          </w:p>
        </w:tc>
      </w:tr>
      <w:tr w:rsidR="003C3949" w:rsidRPr="009743EA" w14:paraId="5EE72E43" w14:textId="77777777" w:rsidTr="009F506B">
        <w:trPr>
          <w:jc w:val="center"/>
        </w:trPr>
        <w:tc>
          <w:tcPr>
            <w:tcW w:w="1286" w:type="dxa"/>
            <w:tcBorders>
              <w:top w:val="single" w:sz="4" w:space="0" w:color="000000"/>
              <w:left w:val="single" w:sz="4" w:space="0" w:color="000000"/>
              <w:bottom w:val="single" w:sz="4" w:space="0" w:color="000000"/>
            </w:tcBorders>
            <w:shd w:val="clear" w:color="auto" w:fill="E7E6E6"/>
          </w:tcPr>
          <w:p w14:paraId="227C522D" w14:textId="77777777" w:rsidR="003C3949" w:rsidRPr="009743EA" w:rsidRDefault="003C3949" w:rsidP="00763585">
            <w:pPr>
              <w:pStyle w:val="TAL"/>
              <w:snapToGrid w:val="0"/>
              <w:jc w:val="center"/>
              <w:rPr>
                <w:b/>
                <w:kern w:val="1"/>
              </w:rPr>
            </w:pPr>
          </w:p>
          <w:p w14:paraId="166942DF" w14:textId="77777777" w:rsidR="003C3949" w:rsidRPr="009743EA" w:rsidRDefault="003C3949" w:rsidP="00763585">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F37132A" w14:textId="114A9464" w:rsidR="003C3949" w:rsidRPr="005A2D7C" w:rsidRDefault="003C3949" w:rsidP="005A2D7C">
            <w:pPr>
              <w:pStyle w:val="TAL"/>
              <w:rPr>
                <w:rFonts w:eastAsia="Calibri Light"/>
              </w:rPr>
            </w:pPr>
            <w:r w:rsidRPr="000D6D95">
              <w:t>The</w:t>
            </w:r>
            <w:r w:rsidR="009F506B" w:rsidRPr="000D6D95">
              <w:t xml:space="preserve"> </w:t>
            </w:r>
            <w:r w:rsidRPr="000D6D95">
              <w:t>interface</w:t>
            </w:r>
            <w:r w:rsidR="009F506B" w:rsidRPr="000D6D95">
              <w:t xml:space="preserve"> </w:t>
            </w:r>
            <w:r w:rsidRPr="000D6D95">
              <w:t>is</w:t>
            </w:r>
            <w:r w:rsidR="009F506B" w:rsidRPr="000D6D95">
              <w:t xml:space="preserve"> </w:t>
            </w:r>
            <w:r w:rsidRPr="000D6D95">
              <w:t>used</w:t>
            </w:r>
            <w:r w:rsidR="009F506B" w:rsidRPr="009743EA">
              <w:t xml:space="preserve"> </w:t>
            </w:r>
            <w:r w:rsidRPr="009743EA">
              <w:t>to</w:t>
            </w:r>
            <w:r w:rsidR="009F506B" w:rsidRPr="009743EA">
              <w:t xml:space="preserve"> </w:t>
            </w:r>
            <w:r w:rsidRPr="009743EA">
              <w:t>send</w:t>
            </w:r>
            <w:r w:rsidR="009F506B" w:rsidRPr="009743EA">
              <w:t xml:space="preserve"> </w:t>
            </w:r>
            <w:r w:rsidRPr="009743EA">
              <w:t>a</w:t>
            </w:r>
            <w:r w:rsidR="009F506B" w:rsidRPr="009743EA">
              <w:t xml:space="preserve"> </w:t>
            </w:r>
            <w:r w:rsidRPr="009743EA">
              <w:rPr>
                <w:i/>
              </w:rPr>
              <w:t>&lt;</w:t>
            </w:r>
            <w:r w:rsidRPr="009743EA">
              <w:t>remoteCSE</w:t>
            </w:r>
            <w:r w:rsidRPr="009743EA">
              <w:rPr>
                <w:i/>
              </w:rPr>
              <w:t>&gt;</w:t>
            </w:r>
            <w:r w:rsidR="009F506B" w:rsidRPr="009743EA">
              <w:rPr>
                <w:i/>
              </w:rPr>
              <w:t xml:space="preserve"> </w:t>
            </w:r>
            <w:r w:rsidRPr="009743EA">
              <w:t>UPDATE</w:t>
            </w:r>
            <w:r w:rsidR="009F506B" w:rsidRPr="009743EA">
              <w:t xml:space="preserve"> </w:t>
            </w:r>
            <w:r w:rsidRPr="009743EA">
              <w:t>request</w:t>
            </w:r>
            <w:r w:rsidR="009F506B" w:rsidRPr="009743EA">
              <w:t xml:space="preserve"> </w:t>
            </w:r>
            <w:r w:rsidRPr="009743EA">
              <w:t>attached</w:t>
            </w:r>
            <w:r w:rsidR="009F506B" w:rsidRPr="009743EA">
              <w:t xml:space="preserve"> </w:t>
            </w:r>
            <w:r w:rsidRPr="009743EA">
              <w:t>with</w:t>
            </w:r>
            <w:r w:rsidR="009F506B" w:rsidRPr="009743EA">
              <w:t xml:space="preserve"> </w:t>
            </w:r>
            <w:r w:rsidR="00984FEF" w:rsidRPr="009743EA">
              <w:t>resultContent</w:t>
            </w:r>
            <w:r w:rsidR="009F506B" w:rsidRPr="009743EA">
              <w:rPr>
                <w:i/>
              </w:rPr>
              <w:t xml:space="preserve"> </w:t>
            </w:r>
            <w:r w:rsidRPr="009743EA">
              <w:t>to</w:t>
            </w:r>
            <w:r w:rsidR="009F506B" w:rsidRPr="009743EA">
              <w:t xml:space="preserve"> </w:t>
            </w:r>
            <w:r w:rsidRPr="009743EA">
              <w:t>a</w:t>
            </w:r>
            <w:r w:rsidR="009F506B" w:rsidRPr="009743EA">
              <w:t xml:space="preserve"> </w:t>
            </w:r>
            <w:r w:rsidRPr="009743EA">
              <w:t>hosting</w:t>
            </w:r>
            <w:r w:rsidR="009F506B" w:rsidRPr="009743EA">
              <w:t xml:space="preserve"> </w:t>
            </w:r>
            <w:r w:rsidRPr="009743EA">
              <w:t>CSE,</w:t>
            </w:r>
            <w:r w:rsidR="009F506B" w:rsidRPr="009743EA">
              <w:t xml:space="preserve"> </w:t>
            </w:r>
            <w:r w:rsidRPr="009743EA">
              <w:t>and</w:t>
            </w:r>
            <w:r w:rsidR="009F506B" w:rsidRPr="009743EA">
              <w:t xml:space="preserve"> </w:t>
            </w:r>
            <w:r w:rsidRPr="009743EA">
              <w:t>the</w:t>
            </w:r>
            <w:r w:rsidR="009F506B" w:rsidRPr="009743EA">
              <w:t xml:space="preserve"> </w:t>
            </w:r>
            <w:r w:rsidRPr="009743EA">
              <w:t>hosting</w:t>
            </w:r>
            <w:r w:rsidR="009F506B" w:rsidRPr="009743EA">
              <w:t xml:space="preserve"> </w:t>
            </w:r>
            <w:r w:rsidRPr="009743EA">
              <w:t>CSE</w:t>
            </w:r>
            <w:r w:rsidR="009F506B" w:rsidRPr="009743EA">
              <w:t xml:space="preserve"> </w:t>
            </w:r>
            <w:r w:rsidRPr="009743EA">
              <w:t>will</w:t>
            </w:r>
            <w:r w:rsidR="009F506B" w:rsidRPr="009743EA">
              <w:t xml:space="preserve"> </w:t>
            </w:r>
            <w:r w:rsidRPr="009743EA">
              <w:t>send</w:t>
            </w:r>
            <w:r w:rsidR="009F506B" w:rsidRPr="009743EA">
              <w:t xml:space="preserve"> </w:t>
            </w:r>
            <w:r w:rsidRPr="009743EA">
              <w:t>back</w:t>
            </w:r>
            <w:r w:rsidR="009F506B" w:rsidRPr="009743EA">
              <w:t xml:space="preserve"> </w:t>
            </w:r>
            <w:r w:rsidRPr="009743EA">
              <w:t>a</w:t>
            </w:r>
            <w:r w:rsidR="009F506B" w:rsidRPr="009743EA">
              <w:t xml:space="preserve"> </w:t>
            </w:r>
            <w:r w:rsidRPr="009743EA">
              <w:t>response</w:t>
            </w:r>
            <w:r w:rsidR="009F506B" w:rsidRPr="009743EA">
              <w:t xml:space="preserve"> </w:t>
            </w:r>
            <w:r w:rsidR="00984FEF" w:rsidRPr="009743EA">
              <w:t>resultContent.</w:t>
            </w:r>
          </w:p>
        </w:tc>
      </w:tr>
      <w:tr w:rsidR="003C3949" w:rsidRPr="009743EA" w14:paraId="46F2DE5F" w14:textId="77777777" w:rsidTr="009F506B">
        <w:trPr>
          <w:jc w:val="center"/>
        </w:trPr>
        <w:tc>
          <w:tcPr>
            <w:tcW w:w="1286" w:type="dxa"/>
            <w:tcBorders>
              <w:top w:val="single" w:sz="4" w:space="0" w:color="000000"/>
              <w:left w:val="single" w:sz="4" w:space="0" w:color="000000"/>
              <w:bottom w:val="single" w:sz="4" w:space="0" w:color="000000"/>
            </w:tcBorders>
            <w:shd w:val="clear" w:color="auto" w:fill="E7E6E6"/>
          </w:tcPr>
          <w:p w14:paraId="65E6B1C7" w14:textId="77777777" w:rsidR="003C3949" w:rsidRPr="009743EA" w:rsidRDefault="003C3949" w:rsidP="00763585">
            <w:pPr>
              <w:pStyle w:val="TAL"/>
              <w:snapToGrid w:val="0"/>
              <w:jc w:val="center"/>
              <w:rPr>
                <w:b/>
                <w:kern w:val="1"/>
              </w:rPr>
            </w:pPr>
          </w:p>
          <w:p w14:paraId="5E3F1FA5" w14:textId="77777777" w:rsidR="003C3949" w:rsidRPr="009743EA" w:rsidRDefault="003C3949" w:rsidP="00763585">
            <w:pPr>
              <w:pStyle w:val="TAL"/>
              <w:snapToGrid w:val="0"/>
              <w:jc w:val="center"/>
              <w:rPr>
                <w:b/>
                <w:kern w:val="1"/>
              </w:rPr>
            </w:pPr>
            <w:r w:rsidRPr="009743EA">
              <w:rPr>
                <w:b/>
                <w:kern w:val="1"/>
              </w:rPr>
              <w:t>Resource</w:t>
            </w:r>
            <w:r w:rsidR="009F506B" w:rsidRPr="009743EA">
              <w:rPr>
                <w:b/>
                <w:kern w:val="1"/>
              </w:rPr>
              <w:t xml:space="preserve"> </w:t>
            </w:r>
            <w:r w:rsidRPr="009743EA">
              <w:rPr>
                <w:b/>
                <w:kern w:val="1"/>
              </w:rPr>
              <w:t>Structure</w:t>
            </w:r>
            <w:r w:rsidR="009F506B" w:rsidRPr="009743EA">
              <w:rPr>
                <w:b/>
                <w:kern w:val="1"/>
              </w:rPr>
              <w:t xml:space="preserve"> </w:t>
            </w:r>
            <w:r w:rsidR="00FD4AE8" w:rsidRPr="009743EA">
              <w:rPr>
                <w:b/>
                <w:kern w:val="1"/>
              </w:rPr>
              <w:t>before</w:t>
            </w:r>
            <w:r w:rsidR="009F506B" w:rsidRPr="009743EA">
              <w:rPr>
                <w:b/>
                <w:kern w:val="1"/>
              </w:rPr>
              <w:t xml:space="preserve"> </w:t>
            </w:r>
            <w:r w:rsidR="00FD4AE8" w:rsidRPr="009743EA">
              <w:rPr>
                <w:b/>
                <w:kern w:val="1"/>
              </w:rPr>
              <w:t>Sending</w:t>
            </w:r>
            <w:r w:rsidR="009F506B" w:rsidRPr="009743EA">
              <w:rPr>
                <w:b/>
                <w:kern w:val="1"/>
              </w:rPr>
              <w:t xml:space="preserve"> </w:t>
            </w:r>
            <w:r w:rsidR="00FD4AE8" w:rsidRPr="009743EA">
              <w:rPr>
                <w:b/>
                <w:kern w:val="1"/>
              </w:rPr>
              <w:t>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6ADDC8D" w14:textId="752B6E55" w:rsidR="003C3949" w:rsidRPr="004A2BF0" w:rsidRDefault="00307E47" w:rsidP="005A2D7C">
            <w:pPr>
              <w:pStyle w:val="FL"/>
            </w:pPr>
            <w:r w:rsidRPr="009743EA">
              <w:object w:dxaOrig="3150" w:dyaOrig="1845" w14:anchorId="72743990">
                <v:shape id="_x0000_i1032" type="#_x0000_t75" style="width:157.75pt;height:62.6pt" o:ole="">
                  <v:imagedata r:id="rId18" o:title="" cropbottom="21051f"/>
                </v:shape>
                <o:OLEObject Type="Embed" ProgID="Visio.Drawing.15" ShapeID="_x0000_i1032" DrawAspect="Content" ObjectID="_1682321989" r:id="rId22"/>
              </w:object>
            </w:r>
          </w:p>
        </w:tc>
      </w:tr>
      <w:tr w:rsidR="003C3949" w:rsidRPr="009743EA" w14:paraId="02A1B7ED" w14:textId="77777777" w:rsidTr="009F506B">
        <w:trPr>
          <w:jc w:val="center"/>
        </w:trPr>
        <w:tc>
          <w:tcPr>
            <w:tcW w:w="1286" w:type="dxa"/>
            <w:tcBorders>
              <w:top w:val="single" w:sz="4" w:space="0" w:color="000000"/>
              <w:left w:val="single" w:sz="4" w:space="0" w:color="000000"/>
              <w:bottom w:val="single" w:sz="4" w:space="0" w:color="000000"/>
            </w:tcBorders>
            <w:shd w:val="clear" w:color="auto" w:fill="E7E6E6"/>
          </w:tcPr>
          <w:p w14:paraId="6E49B17C" w14:textId="77777777" w:rsidR="003C3949" w:rsidRPr="009743EA" w:rsidRDefault="003C3949" w:rsidP="00763585">
            <w:pPr>
              <w:pStyle w:val="TAL"/>
              <w:snapToGrid w:val="0"/>
              <w:jc w:val="center"/>
              <w:rPr>
                <w:b/>
                <w:kern w:val="1"/>
              </w:rPr>
            </w:pPr>
          </w:p>
          <w:p w14:paraId="1C2ACD1F" w14:textId="77777777" w:rsidR="003C3949" w:rsidRPr="009743EA" w:rsidRDefault="003C3949" w:rsidP="00763585">
            <w:pPr>
              <w:pStyle w:val="TAL"/>
              <w:snapToGrid w:val="0"/>
              <w:jc w:val="center"/>
              <w:rPr>
                <w:b/>
                <w:kern w:val="1"/>
              </w:rPr>
            </w:pPr>
          </w:p>
          <w:p w14:paraId="310BE778" w14:textId="77777777" w:rsidR="003C3949" w:rsidRPr="009743EA" w:rsidRDefault="003C3949" w:rsidP="00763585">
            <w:pPr>
              <w:pStyle w:val="TAL"/>
              <w:snapToGrid w:val="0"/>
              <w:jc w:val="center"/>
              <w:rPr>
                <w:b/>
                <w:kern w:val="1"/>
              </w:rPr>
            </w:pPr>
          </w:p>
          <w:p w14:paraId="30BBABD4" w14:textId="77777777" w:rsidR="003C3949" w:rsidRPr="009743EA" w:rsidRDefault="003C3949" w:rsidP="00763585">
            <w:pPr>
              <w:pStyle w:val="TAL"/>
              <w:snapToGrid w:val="0"/>
              <w:jc w:val="center"/>
              <w:rPr>
                <w:b/>
                <w:kern w:val="1"/>
              </w:rPr>
            </w:pPr>
          </w:p>
          <w:p w14:paraId="2ABBB790" w14:textId="77777777" w:rsidR="003C3949" w:rsidRPr="009743EA" w:rsidRDefault="003C3949" w:rsidP="00763585">
            <w:pPr>
              <w:pStyle w:val="TAL"/>
              <w:snapToGrid w:val="0"/>
              <w:jc w:val="center"/>
              <w:rPr>
                <w:b/>
                <w:kern w:val="1"/>
              </w:rPr>
            </w:pPr>
          </w:p>
          <w:p w14:paraId="7E7DD717" w14:textId="77777777" w:rsidR="003C3949" w:rsidRPr="009743EA" w:rsidRDefault="003C3949" w:rsidP="00763585">
            <w:pPr>
              <w:pStyle w:val="TAL"/>
              <w:snapToGrid w:val="0"/>
              <w:jc w:val="center"/>
              <w:rPr>
                <w:b/>
                <w:kern w:val="1"/>
              </w:rPr>
            </w:pPr>
            <w:r w:rsidRPr="009743EA">
              <w:rPr>
                <w:b/>
                <w:kern w:val="1"/>
              </w:rPr>
              <w:t>Call</w:t>
            </w:r>
            <w:r w:rsidR="009F506B" w:rsidRPr="009743EA">
              <w:rPr>
                <w:b/>
                <w:kern w:val="1"/>
              </w:rPr>
              <w:t xml:space="preserve"> </w:t>
            </w:r>
            <w:r w:rsidRPr="009743EA">
              <w:rPr>
                <w:b/>
                <w:kern w:val="1"/>
              </w:rPr>
              <w:t>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CB18E02" w14:textId="3C896FB1" w:rsidR="003C3949" w:rsidRPr="005A2D7C" w:rsidRDefault="003C3949" w:rsidP="005A2D7C">
            <w:pPr>
              <w:pStyle w:val="FL"/>
            </w:pPr>
            <w:r w:rsidRPr="009743EA">
              <w:rPr>
                <w:sz w:val="18"/>
              </w:rPr>
              <w:object w:dxaOrig="8385" w:dyaOrig="4320" w14:anchorId="4B06BE63">
                <v:shape id="_x0000_i1033" type="#_x0000_t75" style="width:263.6pt;height:135.25pt" o:ole="">
                  <v:imagedata r:id="rId23" o:title=""/>
                </v:shape>
                <o:OLEObject Type="Embed" ProgID="Visio.Drawing.15" ShapeID="_x0000_i1033" DrawAspect="Content" ObjectID="_1682321990" r:id="rId24"/>
              </w:object>
            </w:r>
          </w:p>
        </w:tc>
      </w:tr>
      <w:tr w:rsidR="003C3949" w:rsidRPr="009743EA" w14:paraId="25196E69" w14:textId="77777777" w:rsidTr="009F506B">
        <w:trPr>
          <w:jc w:val="center"/>
        </w:trPr>
        <w:tc>
          <w:tcPr>
            <w:tcW w:w="1286" w:type="dxa"/>
            <w:tcBorders>
              <w:top w:val="single" w:sz="4" w:space="0" w:color="000000"/>
              <w:left w:val="single" w:sz="4" w:space="0" w:color="000000"/>
              <w:bottom w:val="single" w:sz="4" w:space="0" w:color="000000"/>
            </w:tcBorders>
            <w:shd w:val="clear" w:color="auto" w:fill="E7E6E6"/>
          </w:tcPr>
          <w:p w14:paraId="1119A05E" w14:textId="77777777" w:rsidR="003C3949" w:rsidRPr="009743EA" w:rsidRDefault="003C3949" w:rsidP="00763585">
            <w:pPr>
              <w:pStyle w:val="TAL"/>
              <w:snapToGrid w:val="0"/>
              <w:jc w:val="center"/>
              <w:rPr>
                <w:b/>
                <w:kern w:val="1"/>
              </w:rPr>
            </w:pPr>
          </w:p>
          <w:p w14:paraId="1F2A0281" w14:textId="77777777" w:rsidR="003C3949" w:rsidRPr="009743EA" w:rsidRDefault="003C3949" w:rsidP="00763585">
            <w:pPr>
              <w:pStyle w:val="TAL"/>
              <w:snapToGrid w:val="0"/>
              <w:jc w:val="center"/>
              <w:rPr>
                <w:b/>
                <w:kern w:val="1"/>
              </w:rPr>
            </w:pPr>
          </w:p>
          <w:p w14:paraId="29AEDCDE" w14:textId="77777777" w:rsidR="003C3949" w:rsidRPr="009743EA" w:rsidRDefault="003C3949" w:rsidP="00763585">
            <w:pPr>
              <w:pStyle w:val="TAL"/>
              <w:snapToGrid w:val="0"/>
              <w:jc w:val="center"/>
              <w:rPr>
                <w:b/>
                <w:kern w:val="1"/>
              </w:rPr>
            </w:pPr>
          </w:p>
          <w:p w14:paraId="345BE77F" w14:textId="77777777" w:rsidR="003C3949" w:rsidRPr="009743EA" w:rsidRDefault="003C3949" w:rsidP="00763585">
            <w:pPr>
              <w:pStyle w:val="TAL"/>
              <w:snapToGrid w:val="0"/>
              <w:jc w:val="center"/>
              <w:rPr>
                <w:b/>
                <w:kern w:val="1"/>
              </w:rPr>
            </w:pPr>
            <w:r w:rsidRPr="009743EA">
              <w:rPr>
                <w:b/>
                <w:kern w:val="1"/>
              </w:rPr>
              <w:t>HTTP</w:t>
            </w:r>
            <w:r w:rsidR="009F506B" w:rsidRPr="009743EA">
              <w:rPr>
                <w:b/>
                <w:kern w:val="1"/>
              </w:rPr>
              <w:t xml:space="preserve"> </w:t>
            </w:r>
            <w:r w:rsidRPr="009743EA">
              <w:rPr>
                <w:b/>
                <w:kern w:val="1"/>
              </w:rPr>
              <w:t>Header</w:t>
            </w:r>
            <w:r w:rsidR="009F506B" w:rsidRPr="009743EA">
              <w:rPr>
                <w:b/>
                <w:kern w:val="1"/>
              </w:rPr>
              <w:t xml:space="preserve"> </w:t>
            </w:r>
            <w:r w:rsidRPr="009743EA">
              <w:rPr>
                <w:b/>
                <w:kern w:val="1"/>
              </w:rPr>
              <w:t>Information</w:t>
            </w:r>
          </w:p>
          <w:p w14:paraId="44CCCB7A" w14:textId="77777777" w:rsidR="00FE3B5F" w:rsidRPr="009743EA" w:rsidRDefault="00FE3B5F" w:rsidP="00763585">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3C3949" w:rsidRPr="009743EA" w14:paraId="16684881" w14:textId="77777777" w:rsidTr="005A2D7C">
              <w:trPr>
                <w:jc w:val="center"/>
              </w:trPr>
              <w:tc>
                <w:tcPr>
                  <w:tcW w:w="1501" w:type="dxa"/>
                  <w:shd w:val="clear" w:color="auto" w:fill="9CC2E5"/>
                </w:tcPr>
                <w:p w14:paraId="7FA6E713" w14:textId="77777777" w:rsidR="003C3949" w:rsidRPr="009743EA" w:rsidRDefault="003C3949" w:rsidP="00763585">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40FBC95A" w14:textId="77777777" w:rsidR="003C3949" w:rsidRPr="009743EA" w:rsidRDefault="003C3949" w:rsidP="00763585">
                  <w:pPr>
                    <w:pStyle w:val="TAL"/>
                    <w:snapToGrid w:val="0"/>
                    <w:jc w:val="center"/>
                    <w:rPr>
                      <w:rFonts w:eastAsia="Calibri"/>
                      <w:b/>
                      <w:szCs w:val="22"/>
                    </w:rPr>
                  </w:pPr>
                  <w:r w:rsidRPr="009743EA">
                    <w:rPr>
                      <w:rFonts w:eastAsia="Calibri"/>
                      <w:b/>
                      <w:szCs w:val="22"/>
                    </w:rPr>
                    <w:t>Value</w:t>
                  </w:r>
                </w:p>
              </w:tc>
            </w:tr>
            <w:tr w:rsidR="003C3949" w:rsidRPr="009743EA" w14:paraId="65ED79C5" w14:textId="77777777" w:rsidTr="005A2D7C">
              <w:trPr>
                <w:jc w:val="center"/>
              </w:trPr>
              <w:tc>
                <w:tcPr>
                  <w:tcW w:w="1501" w:type="dxa"/>
                  <w:shd w:val="clear" w:color="auto" w:fill="DEEAF6"/>
                </w:tcPr>
                <w:p w14:paraId="39B2494A" w14:textId="77777777" w:rsidR="003C3949" w:rsidRPr="009743EA" w:rsidRDefault="00D511E4" w:rsidP="00763585">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07B28037" w14:textId="77777777" w:rsidR="003C3949" w:rsidRPr="009743EA" w:rsidRDefault="003C3949" w:rsidP="00763585">
                  <w:pPr>
                    <w:pStyle w:val="TAL"/>
                    <w:snapToGrid w:val="0"/>
                    <w:rPr>
                      <w:rFonts w:eastAsia="Calibri"/>
                      <w:szCs w:val="22"/>
                    </w:rPr>
                  </w:pPr>
                  <w:r w:rsidRPr="009743EA">
                    <w:rPr>
                      <w:rFonts w:eastAsia="Calibri"/>
                      <w:szCs w:val="22"/>
                    </w:rPr>
                    <w:t>application/</w:t>
                  </w:r>
                  <w:r w:rsidR="009F506B" w:rsidRPr="009743EA">
                    <w:rPr>
                      <w:rFonts w:eastAsia="Calibri"/>
                      <w:szCs w:val="22"/>
                    </w:rPr>
                    <w:t xml:space="preserve"> </w:t>
                  </w:r>
                  <w:r w:rsidRPr="009743EA">
                    <w:rPr>
                      <w:rFonts w:eastAsia="Calibri"/>
                      <w:szCs w:val="22"/>
                    </w:rPr>
                    <w:t>json</w:t>
                  </w:r>
                </w:p>
              </w:tc>
            </w:tr>
            <w:tr w:rsidR="003C3949" w:rsidRPr="009743EA" w14:paraId="41F9A164" w14:textId="77777777" w:rsidTr="005A2D7C">
              <w:trPr>
                <w:jc w:val="center"/>
              </w:trPr>
              <w:tc>
                <w:tcPr>
                  <w:tcW w:w="1501" w:type="dxa"/>
                  <w:shd w:val="clear" w:color="auto" w:fill="DEEAF6"/>
                </w:tcPr>
                <w:p w14:paraId="626578D2" w14:textId="77777777" w:rsidR="003C3949" w:rsidRPr="009743EA" w:rsidRDefault="003C3949" w:rsidP="00763585">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69D8EC99" w14:textId="77777777" w:rsidR="003C3949" w:rsidRPr="009743EA" w:rsidRDefault="003C3949" w:rsidP="00763585">
                  <w:pPr>
                    <w:pStyle w:val="TAL"/>
                    <w:snapToGrid w:val="0"/>
                    <w:rPr>
                      <w:rFonts w:eastAsia="Calibri"/>
                      <w:szCs w:val="22"/>
                    </w:rPr>
                  </w:pPr>
                  <w:r w:rsidRPr="009743EA">
                    <w:rPr>
                      <w:rFonts w:eastAsia="Calibri"/>
                      <w:szCs w:val="22"/>
                    </w:rPr>
                    <w:t>Request</w:t>
                  </w:r>
                  <w:r w:rsidR="009F506B" w:rsidRPr="009743EA">
                    <w:rPr>
                      <w:rFonts w:eastAsia="Calibri"/>
                      <w:szCs w:val="22"/>
                    </w:rPr>
                    <w:t xml:space="preserve"> </w:t>
                  </w:r>
                  <w:r w:rsidRPr="009743EA">
                    <w:rPr>
                      <w:rFonts w:eastAsia="Calibri"/>
                      <w:szCs w:val="22"/>
                    </w:rPr>
                    <w:t>ID</w:t>
                  </w:r>
                  <w:r w:rsidR="009F506B" w:rsidRPr="009743EA">
                    <w:rPr>
                      <w:rFonts w:eastAsia="Calibri"/>
                      <w:szCs w:val="22"/>
                    </w:rPr>
                    <w:t xml:space="preserve"> </w:t>
                  </w:r>
                </w:p>
              </w:tc>
            </w:tr>
            <w:tr w:rsidR="003C3949" w:rsidRPr="009743EA" w14:paraId="17FA7DD2" w14:textId="77777777" w:rsidTr="005A2D7C">
              <w:trPr>
                <w:jc w:val="center"/>
              </w:trPr>
              <w:tc>
                <w:tcPr>
                  <w:tcW w:w="1501" w:type="dxa"/>
                  <w:shd w:val="clear" w:color="auto" w:fill="DEEAF6"/>
                </w:tcPr>
                <w:p w14:paraId="20B1642E" w14:textId="77777777" w:rsidR="003C3949" w:rsidRPr="009743EA" w:rsidRDefault="003C3949" w:rsidP="00763585">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505CECEF" w14:textId="77777777" w:rsidR="003C3949" w:rsidRPr="009743EA" w:rsidRDefault="003C3949" w:rsidP="00763585">
                  <w:pPr>
                    <w:pStyle w:val="TAL"/>
                    <w:snapToGrid w:val="0"/>
                    <w:rPr>
                      <w:rFonts w:eastAsia="Calibri"/>
                      <w:szCs w:val="22"/>
                    </w:rPr>
                  </w:pPr>
                  <w:r w:rsidRPr="005A2D7C">
                    <w:rPr>
                      <w:rFonts w:eastAsia="Calibri"/>
                    </w:rPr>
                    <w:t>CSE-ID</w:t>
                  </w:r>
                  <w:r w:rsidR="009F506B" w:rsidRPr="005A2D7C">
                    <w:rPr>
                      <w:rFonts w:eastAsia="Calibri"/>
                    </w:rPr>
                    <w:t xml:space="preserve"> </w:t>
                  </w:r>
                  <w:r w:rsidRPr="005A2D7C">
                    <w:rPr>
                      <w:rFonts w:eastAsia="Calibri"/>
                    </w:rPr>
                    <w:t>of</w:t>
                  </w:r>
                  <w:r w:rsidR="009F506B" w:rsidRPr="005A2D7C">
                    <w:rPr>
                      <w:rFonts w:eastAsia="Calibri"/>
                    </w:rPr>
                    <w:t xml:space="preserve"> </w:t>
                  </w:r>
                  <w:r w:rsidRPr="005A2D7C">
                    <w:rPr>
                      <w:rFonts w:eastAsia="Calibri"/>
                    </w:rPr>
                    <w:t>request</w:t>
                  </w:r>
                  <w:r w:rsidR="009F506B" w:rsidRPr="005A2D7C">
                    <w:rPr>
                      <w:rFonts w:eastAsia="Calibri"/>
                    </w:rPr>
                    <w:t xml:space="preserve"> </w:t>
                  </w:r>
                  <w:r w:rsidRPr="005A2D7C">
                    <w:rPr>
                      <w:rFonts w:eastAsia="Calibri"/>
                    </w:rPr>
                    <w:t>originator</w:t>
                  </w:r>
                </w:p>
              </w:tc>
            </w:tr>
            <w:tr w:rsidR="008D070A" w:rsidRPr="009743EA" w14:paraId="7F80DBB9" w14:textId="77777777" w:rsidTr="005A2D7C">
              <w:trPr>
                <w:jc w:val="center"/>
              </w:trPr>
              <w:tc>
                <w:tcPr>
                  <w:tcW w:w="1501" w:type="dxa"/>
                  <w:shd w:val="clear" w:color="auto" w:fill="DEEAF6"/>
                </w:tcPr>
                <w:p w14:paraId="7FB99177" w14:textId="77777777" w:rsidR="008D070A" w:rsidRPr="009743EA" w:rsidRDefault="008D070A" w:rsidP="008D070A">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0D0E7A92" w14:textId="77777777" w:rsidR="008D070A" w:rsidRPr="009743EA" w:rsidRDefault="008D070A" w:rsidP="008D070A">
                  <w:pPr>
                    <w:pStyle w:val="TAL"/>
                    <w:snapToGrid w:val="0"/>
                    <w:rPr>
                      <w:rFonts w:eastAsia="Calibri"/>
                      <w:szCs w:val="22"/>
                    </w:rPr>
                  </w:pPr>
                  <w:r w:rsidRPr="009743EA">
                    <w:rPr>
                      <w:rFonts w:eastAsia="Calibri"/>
                      <w:szCs w:val="22"/>
                    </w:rPr>
                    <w:t>Release</w:t>
                  </w:r>
                  <w:r w:rsidR="009F506B" w:rsidRPr="009743EA">
                    <w:rPr>
                      <w:rFonts w:eastAsia="Calibri"/>
                      <w:szCs w:val="22"/>
                    </w:rPr>
                    <w:t xml:space="preserve"> </w:t>
                  </w:r>
                  <w:r w:rsidRPr="009743EA">
                    <w:rPr>
                      <w:rFonts w:eastAsia="Calibri"/>
                      <w:szCs w:val="22"/>
                    </w:rPr>
                    <w:t>Version</w:t>
                  </w:r>
                  <w:r w:rsidR="009F506B" w:rsidRPr="009743EA">
                    <w:rPr>
                      <w:rFonts w:eastAsia="Calibri"/>
                      <w:szCs w:val="22"/>
                    </w:rPr>
                    <w:t xml:space="preserve"> </w:t>
                  </w:r>
                  <w:r w:rsidRPr="009743EA">
                    <w:rPr>
                      <w:rFonts w:eastAsia="Calibri"/>
                      <w:szCs w:val="22"/>
                    </w:rPr>
                    <w:t>Indicator</w:t>
                  </w:r>
                </w:p>
              </w:tc>
            </w:tr>
          </w:tbl>
          <w:p w14:paraId="0D7A3A40" w14:textId="77777777" w:rsidR="003C3949" w:rsidRPr="009743EA" w:rsidRDefault="003C3949" w:rsidP="00763585">
            <w:pPr>
              <w:pStyle w:val="TAL"/>
              <w:snapToGrid w:val="0"/>
              <w:jc w:val="center"/>
            </w:pPr>
          </w:p>
        </w:tc>
      </w:tr>
      <w:tr w:rsidR="004078E0" w:rsidRPr="009743EA" w14:paraId="6347D893" w14:textId="77777777" w:rsidTr="009F506B">
        <w:trPr>
          <w:jc w:val="center"/>
        </w:trPr>
        <w:tc>
          <w:tcPr>
            <w:tcW w:w="1286" w:type="dxa"/>
            <w:tcBorders>
              <w:top w:val="single" w:sz="4" w:space="0" w:color="000000"/>
              <w:left w:val="single" w:sz="4" w:space="0" w:color="000000"/>
              <w:bottom w:val="single" w:sz="4" w:space="0" w:color="000000"/>
            </w:tcBorders>
            <w:shd w:val="clear" w:color="auto" w:fill="E7E6E6"/>
          </w:tcPr>
          <w:p w14:paraId="5BAD7EB8" w14:textId="77777777" w:rsidR="004078E0" w:rsidRPr="009743EA" w:rsidRDefault="004078E0" w:rsidP="00CE497E">
            <w:pPr>
              <w:pStyle w:val="Default"/>
              <w:jc w:val="center"/>
              <w:rPr>
                <w:rFonts w:ascii="Arial" w:eastAsia="Malgun Gothic" w:hAnsi="Arial"/>
                <w:b/>
                <w:color w:val="auto"/>
                <w:kern w:val="1"/>
                <w:sz w:val="18"/>
                <w:szCs w:val="20"/>
              </w:rPr>
            </w:pPr>
          </w:p>
          <w:p w14:paraId="29E34B1C" w14:textId="77777777" w:rsidR="004078E0" w:rsidRPr="009743EA" w:rsidRDefault="004078E0" w:rsidP="00CE497E">
            <w:pPr>
              <w:pStyle w:val="Default"/>
              <w:jc w:val="center"/>
              <w:rPr>
                <w:rFonts w:ascii="Arial" w:eastAsia="Malgun Gothic" w:hAnsi="Arial"/>
                <w:b/>
                <w:color w:val="auto"/>
                <w:kern w:val="1"/>
                <w:sz w:val="18"/>
                <w:szCs w:val="20"/>
              </w:rPr>
            </w:pPr>
          </w:p>
          <w:p w14:paraId="0FC54B17" w14:textId="77777777" w:rsidR="004078E0" w:rsidRPr="009743EA" w:rsidRDefault="004078E0" w:rsidP="00CE497E">
            <w:pPr>
              <w:pStyle w:val="Default"/>
              <w:jc w:val="center"/>
              <w:rPr>
                <w:rFonts w:ascii="Arial" w:eastAsia="Malgun Gothic" w:hAnsi="Arial"/>
                <w:b/>
                <w:color w:val="auto"/>
                <w:kern w:val="1"/>
                <w:sz w:val="18"/>
                <w:szCs w:val="20"/>
              </w:rPr>
            </w:pPr>
          </w:p>
          <w:p w14:paraId="1EDE63A2" w14:textId="77777777" w:rsidR="004078E0" w:rsidRPr="009743EA" w:rsidRDefault="004078E0" w:rsidP="00CE497E">
            <w:pPr>
              <w:pStyle w:val="Default"/>
              <w:jc w:val="center"/>
              <w:rPr>
                <w:rFonts w:ascii="Arial" w:eastAsia="Malgun Gothic" w:hAnsi="Arial"/>
                <w:b/>
                <w:color w:val="auto"/>
                <w:kern w:val="1"/>
                <w:sz w:val="18"/>
                <w:szCs w:val="20"/>
              </w:rPr>
            </w:pPr>
          </w:p>
          <w:p w14:paraId="54A1131E" w14:textId="77777777" w:rsidR="004078E0" w:rsidRPr="009743EA" w:rsidRDefault="004078E0" w:rsidP="00CE497E">
            <w:pPr>
              <w:pStyle w:val="Default"/>
              <w:jc w:val="center"/>
              <w:rPr>
                <w:rFonts w:ascii="Arial" w:eastAsia="Malgun Gothic" w:hAnsi="Arial"/>
                <w:b/>
                <w:color w:val="auto"/>
                <w:kern w:val="1"/>
                <w:sz w:val="18"/>
                <w:szCs w:val="20"/>
              </w:rPr>
            </w:pPr>
          </w:p>
          <w:p w14:paraId="42675ADD" w14:textId="77777777" w:rsidR="004078E0" w:rsidRPr="009743EA" w:rsidRDefault="004078E0" w:rsidP="00CE497E">
            <w:pPr>
              <w:pStyle w:val="Default"/>
              <w:jc w:val="center"/>
              <w:rPr>
                <w:rFonts w:ascii="Arial" w:eastAsia="Malgun Gothic" w:hAnsi="Arial"/>
                <w:b/>
                <w:color w:val="auto"/>
                <w:kern w:val="1"/>
                <w:sz w:val="18"/>
                <w:szCs w:val="20"/>
              </w:rPr>
            </w:pPr>
          </w:p>
          <w:p w14:paraId="12159885" w14:textId="77777777" w:rsidR="004078E0" w:rsidRPr="009743EA" w:rsidRDefault="004078E0" w:rsidP="00CE497E">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Example</w:t>
            </w:r>
            <w:r w:rsidR="009F506B" w:rsidRPr="009743EA">
              <w:rPr>
                <w:rFonts w:ascii="Arial" w:eastAsia="Malgun Gothic" w:hAnsi="Arial"/>
                <w:b/>
                <w:color w:val="auto"/>
                <w:kern w:val="1"/>
                <w:sz w:val="18"/>
                <w:szCs w:val="20"/>
              </w:rPr>
              <w:t xml:space="preserve"> </w:t>
            </w:r>
            <w:r w:rsidRPr="009743EA">
              <w:rPr>
                <w:rFonts w:ascii="Arial" w:eastAsia="Malgun Gothic" w:hAnsi="Arial"/>
                <w:b/>
                <w:color w:val="auto"/>
                <w:kern w:val="1"/>
                <w:sz w:val="18"/>
                <w:szCs w:val="20"/>
              </w:rPr>
              <w:t>with</w:t>
            </w:r>
            <w:r w:rsidR="009F506B" w:rsidRPr="009743EA">
              <w:rPr>
                <w:rFonts w:ascii="Arial" w:eastAsia="Malgun Gothic" w:hAnsi="Arial"/>
                <w:b/>
                <w:color w:val="auto"/>
                <w:kern w:val="1"/>
                <w:sz w:val="18"/>
                <w:szCs w:val="20"/>
              </w:rPr>
              <w:t xml:space="preserve"> </w:t>
            </w:r>
          </w:p>
          <w:p w14:paraId="6188DDB0" w14:textId="77777777" w:rsidR="004078E0" w:rsidRPr="009743EA" w:rsidRDefault="004078E0" w:rsidP="00CE497E">
            <w:pPr>
              <w:pStyle w:val="TAL"/>
              <w:snapToGrid w:val="0"/>
              <w:jc w:val="center"/>
              <w:rPr>
                <w:b/>
                <w:kern w:val="1"/>
              </w:rPr>
            </w:pPr>
            <w:r w:rsidRPr="009743EA">
              <w:rPr>
                <w:b/>
                <w:kern w:val="1"/>
              </w:rPr>
              <w:t>RCN=0</w:t>
            </w:r>
          </w:p>
          <w:p w14:paraId="5AAD8BB1" w14:textId="77777777" w:rsidR="004078E0" w:rsidRPr="009743EA" w:rsidRDefault="004078E0" w:rsidP="00CE497E">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ED4EE93" w14:textId="77777777" w:rsidR="004078E0" w:rsidRPr="009743EA" w:rsidRDefault="004078E0" w:rsidP="00CE497E">
            <w:pPr>
              <w:pStyle w:val="TAL"/>
              <w:snapToGrid w:val="0"/>
              <w:ind w:left="284"/>
            </w:pPr>
          </w:p>
          <w:p w14:paraId="59D15F1C" w14:textId="77777777" w:rsidR="004078E0" w:rsidRPr="005A2D7C" w:rsidRDefault="009F506B" w:rsidP="00CE497E">
            <w:pPr>
              <w:pStyle w:val="NoSpacing"/>
              <w:rPr>
                <w:rFonts w:ascii="Times New Roman" w:hAnsi="Times New Roman"/>
                <w:b/>
                <w:sz w:val="24"/>
                <w:lang w:val="en-GB"/>
              </w:rPr>
            </w:pPr>
            <w:r w:rsidRPr="005A2D7C">
              <w:rPr>
                <w:rFonts w:ascii="Times New Roman" w:hAnsi="Times New Roman"/>
                <w:lang w:val="en-GB"/>
              </w:rPr>
              <w:t xml:space="preserve">    </w:t>
            </w:r>
            <w:r w:rsidR="004078E0" w:rsidRPr="005A2D7C">
              <w:rPr>
                <w:rFonts w:ascii="Times New Roman" w:hAnsi="Times New Roman"/>
                <w:b/>
                <w:sz w:val="24"/>
                <w:lang w:val="en-GB"/>
              </w:rPr>
              <w:t>API/CSR/UPD/001_RCN0</w:t>
            </w:r>
          </w:p>
          <w:p w14:paraId="503A899E" w14:textId="77777777" w:rsidR="004078E0" w:rsidRPr="009743EA" w:rsidRDefault="004078E0" w:rsidP="00CE497E">
            <w:pPr>
              <w:widowControl w:val="0"/>
              <w:overflowPunct/>
              <w:spacing w:after="0"/>
              <w:ind w:left="284"/>
              <w:jc w:val="both"/>
              <w:textAlignment w:val="auto"/>
              <w:rPr>
                <w:rFonts w:ascii="Arial" w:hAnsi="Arial"/>
                <w:b/>
                <w:color w:val="0070C0"/>
                <w:sz w:val="18"/>
              </w:rPr>
            </w:pPr>
          </w:p>
          <w:p w14:paraId="70BE4112" w14:textId="7F8EBBD4" w:rsidR="004078E0" w:rsidRPr="005A2D7C" w:rsidRDefault="004078E0" w:rsidP="005A2D7C">
            <w:pPr>
              <w:pStyle w:val="EX"/>
              <w:rPr>
                <w:rFonts w:eastAsia="Calibri Light"/>
              </w:rPr>
            </w:pPr>
            <w:r w:rsidRPr="009743EA">
              <w:rPr>
                <w:rFonts w:eastAsia="Calibri Light"/>
              </w:rPr>
              <w:t>E</w:t>
            </w:r>
            <w:r w:rsidR="006B2529" w:rsidRPr="009743EA">
              <w:rPr>
                <w:rFonts w:eastAsia="Calibri Light"/>
              </w:rPr>
              <w:t>XAMPLE</w:t>
            </w:r>
            <w:r w:rsidRPr="009743EA">
              <w:rPr>
                <w:rFonts w:eastAsia="Calibri Light"/>
              </w:rPr>
              <w:t>:</w:t>
            </w:r>
            <w:r w:rsidR="006B2529" w:rsidRPr="009743EA">
              <w:rPr>
                <w:rFonts w:eastAsia="Calibri Light"/>
              </w:rPr>
              <w:tab/>
            </w:r>
            <w:r w:rsidRPr="005A2D7C">
              <w:rPr>
                <w:rFonts w:eastAsia="Calibri Light"/>
              </w:rPr>
              <w:t>Demonstrate</w:t>
            </w:r>
            <w:r w:rsidR="009F506B" w:rsidRPr="005A2D7C">
              <w:rPr>
                <w:rFonts w:eastAsia="Calibri Light"/>
              </w:rPr>
              <w:t xml:space="preserve"> </w:t>
            </w:r>
            <w:r w:rsidRPr="005A2D7C">
              <w:rPr>
                <w:rFonts w:eastAsia="Calibri Light"/>
              </w:rPr>
              <w:t>the</w:t>
            </w:r>
            <w:r w:rsidR="009F506B" w:rsidRPr="005A2D7C">
              <w:rPr>
                <w:rFonts w:eastAsia="Calibri Light"/>
              </w:rPr>
              <w:t xml:space="preserve"> </w:t>
            </w:r>
            <w:r w:rsidRPr="005A2D7C">
              <w:rPr>
                <w:rFonts w:eastAsia="Calibri Light"/>
              </w:rPr>
              <w:t>update</w:t>
            </w:r>
            <w:r w:rsidR="009F506B" w:rsidRPr="005A2D7C">
              <w:rPr>
                <w:rFonts w:eastAsia="Calibri Light"/>
              </w:rPr>
              <w:t xml:space="preserve"> </w:t>
            </w:r>
            <w:r w:rsidRPr="005A2D7C">
              <w:rPr>
                <w:rFonts w:eastAsia="Calibri Light"/>
              </w:rPr>
              <w:t>of</w:t>
            </w:r>
            <w:r w:rsidR="009F506B" w:rsidRPr="005A2D7C">
              <w:rPr>
                <w:rFonts w:eastAsia="Calibri Light"/>
              </w:rPr>
              <w:t xml:space="preserve"> </w:t>
            </w:r>
            <w:r w:rsidRPr="005A2D7C">
              <w:rPr>
                <w:rFonts w:eastAsia="Calibri Light"/>
              </w:rPr>
              <w:t>the</w:t>
            </w:r>
            <w:r w:rsidR="009F506B" w:rsidRPr="005A2D7C">
              <w:rPr>
                <w:rFonts w:eastAsia="Calibri Light"/>
              </w:rPr>
              <w:t xml:space="preserve"> </w:t>
            </w:r>
            <w:r w:rsidRPr="005A2D7C">
              <w:rPr>
                <w:rFonts w:eastAsia="Calibri Light"/>
              </w:rPr>
              <w:t>&lt;pointOfAccess&gt;</w:t>
            </w:r>
            <w:r w:rsidR="009F506B" w:rsidRPr="005A2D7C">
              <w:rPr>
                <w:rFonts w:eastAsia="Calibri Light"/>
              </w:rPr>
              <w:t xml:space="preserve"> </w:t>
            </w:r>
            <w:r w:rsidRPr="005A2D7C">
              <w:rPr>
                <w:rFonts w:eastAsia="Calibri Light"/>
              </w:rPr>
              <w:t>attribute</w:t>
            </w:r>
            <w:r w:rsidR="009F506B" w:rsidRPr="005A2D7C">
              <w:rPr>
                <w:rFonts w:eastAsia="Calibri Light"/>
              </w:rPr>
              <w:t xml:space="preserve"> </w:t>
            </w:r>
            <w:r w:rsidRPr="005A2D7C">
              <w:rPr>
                <w:rFonts w:eastAsia="Calibri Light"/>
              </w:rPr>
              <w:t>of</w:t>
            </w:r>
            <w:r w:rsidR="009F506B" w:rsidRPr="005A2D7C">
              <w:rPr>
                <w:rFonts w:eastAsia="Calibri Light"/>
              </w:rPr>
              <w:t xml:space="preserve"> </w:t>
            </w:r>
            <w:r w:rsidRPr="005A2D7C">
              <w:rPr>
                <w:rFonts w:eastAsia="Calibri Light"/>
              </w:rPr>
              <w:t>&lt;remoteCSE&gt;</w:t>
            </w:r>
            <w:r w:rsidR="009F506B" w:rsidRPr="005A2D7C">
              <w:rPr>
                <w:rFonts w:eastAsia="Calibri Light"/>
              </w:rPr>
              <w:t xml:space="preserve"> </w:t>
            </w:r>
            <w:r w:rsidRPr="005A2D7C">
              <w:rPr>
                <w:rFonts w:eastAsia="Calibri Light"/>
              </w:rPr>
              <w:t>resource.</w:t>
            </w:r>
          </w:p>
          <w:p w14:paraId="4DD3451A" w14:textId="77777777" w:rsidR="004078E0" w:rsidRPr="005A2D7C" w:rsidRDefault="004078E0" w:rsidP="00CE497E">
            <w:pPr>
              <w:widowControl w:val="0"/>
              <w:overflowPunct/>
              <w:spacing w:after="0"/>
              <w:ind w:left="284"/>
              <w:jc w:val="both"/>
              <w:textAlignment w:val="auto"/>
              <w:rPr>
                <w:rFonts w:ascii="Arial" w:hAnsi="Arial"/>
                <w:b/>
                <w:color w:val="0070C0"/>
                <w:sz w:val="18"/>
              </w:rPr>
            </w:pPr>
          </w:p>
          <w:p w14:paraId="3D0ED023" w14:textId="77777777" w:rsidR="004078E0" w:rsidRPr="009743EA" w:rsidRDefault="004078E0" w:rsidP="00CE497E">
            <w:pPr>
              <w:widowControl w:val="0"/>
              <w:overflowPunct/>
              <w:spacing w:after="0"/>
              <w:ind w:left="284"/>
              <w:textAlignment w:val="auto"/>
              <w:rPr>
                <w:rFonts w:ascii="Arial" w:hAnsi="Arial"/>
                <w:color w:val="0070C0"/>
                <w:sz w:val="18"/>
              </w:rPr>
            </w:pPr>
          </w:p>
          <w:p w14:paraId="7C539272" w14:textId="77777777" w:rsidR="004078E0" w:rsidRPr="009743EA" w:rsidRDefault="004078E0" w:rsidP="00CE497E">
            <w:pPr>
              <w:widowControl w:val="0"/>
              <w:overflowPunct/>
              <w:spacing w:after="0"/>
              <w:ind w:left="284"/>
              <w:textAlignment w:val="auto"/>
              <w:rPr>
                <w:rFonts w:ascii="Arial" w:hAnsi="Arial"/>
                <w:b/>
                <w:color w:val="0070C0"/>
                <w:sz w:val="18"/>
              </w:rPr>
            </w:pPr>
            <w:r w:rsidRPr="009743EA">
              <w:rPr>
                <w:rFonts w:ascii="Arial" w:hAnsi="Arial"/>
                <w:b/>
                <w:color w:val="0070C0"/>
                <w:sz w:val="18"/>
              </w:rPr>
              <w:t>HTTP</w:t>
            </w:r>
            <w:r w:rsidR="009F506B" w:rsidRPr="009743EA">
              <w:rPr>
                <w:rFonts w:ascii="Arial" w:hAnsi="Arial"/>
                <w:b/>
                <w:color w:val="0070C0"/>
                <w:sz w:val="18"/>
              </w:rPr>
              <w:t xml:space="preserve"> </w:t>
            </w:r>
            <w:r w:rsidRPr="009743EA">
              <w:rPr>
                <w:rFonts w:ascii="Arial" w:hAnsi="Arial"/>
                <w:b/>
                <w:color w:val="0070C0"/>
                <w:sz w:val="18"/>
              </w:rPr>
              <w:t>Request:</w:t>
            </w:r>
          </w:p>
          <w:p w14:paraId="2D262769" w14:textId="77777777" w:rsidR="004078E0" w:rsidRPr="009743EA" w:rsidRDefault="004078E0" w:rsidP="00CE497E">
            <w:pPr>
              <w:widowControl w:val="0"/>
              <w:overflowPunct/>
              <w:spacing w:after="0"/>
              <w:ind w:left="284"/>
              <w:textAlignment w:val="auto"/>
              <w:rPr>
                <w:rFonts w:ascii="Arial" w:hAnsi="Arial"/>
                <w:color w:val="0070C0"/>
                <w:sz w:val="18"/>
              </w:rPr>
            </w:pPr>
          </w:p>
          <w:p w14:paraId="2BC2B4B2" w14:textId="77777777" w:rsidR="004078E0" w:rsidRPr="009743EA" w:rsidRDefault="004078E0" w:rsidP="00CE497E">
            <w:pPr>
              <w:widowControl w:val="0"/>
              <w:overflowPunct/>
              <w:spacing w:after="0"/>
              <w:ind w:left="284"/>
              <w:textAlignment w:val="auto"/>
              <w:rPr>
                <w:rFonts w:ascii="Arial" w:hAnsi="Arial"/>
                <w:color w:val="0070C0"/>
                <w:sz w:val="18"/>
              </w:rPr>
            </w:pPr>
            <w:r w:rsidRPr="009743EA">
              <w:rPr>
                <w:rFonts w:ascii="Arial" w:hAnsi="Arial"/>
                <w:color w:val="0070C0"/>
                <w:sz w:val="18"/>
              </w:rPr>
              <w:t>PUT</w:t>
            </w:r>
            <w:r w:rsidR="009F506B" w:rsidRPr="009743EA">
              <w:rPr>
                <w:rFonts w:ascii="Arial" w:hAnsi="Arial"/>
                <w:color w:val="0070C0"/>
                <w:sz w:val="18"/>
              </w:rPr>
              <w:t xml:space="preserve"> </w:t>
            </w:r>
            <w:r w:rsidRPr="009743EA">
              <w:rPr>
                <w:rFonts w:ascii="Arial" w:hAnsi="Arial"/>
                <w:color w:val="0070C0"/>
                <w:sz w:val="18"/>
              </w:rPr>
              <w:t>/cse-name/cse-name2?rcn=0</w:t>
            </w:r>
            <w:r w:rsidR="009F506B" w:rsidRPr="009743EA">
              <w:rPr>
                <w:rFonts w:ascii="Arial" w:hAnsi="Arial"/>
                <w:color w:val="0070C0"/>
                <w:sz w:val="18"/>
              </w:rPr>
              <w:t xml:space="preserve"> </w:t>
            </w:r>
            <w:r w:rsidRPr="009743EA">
              <w:rPr>
                <w:rFonts w:ascii="Arial" w:hAnsi="Arial"/>
                <w:color w:val="0070C0"/>
                <w:sz w:val="18"/>
              </w:rPr>
              <w:t>HTTP/1.1</w:t>
            </w:r>
          </w:p>
          <w:p w14:paraId="679AEA6D" w14:textId="77777777" w:rsidR="004078E0" w:rsidRPr="00062C7A" w:rsidRDefault="004078E0" w:rsidP="00CE497E">
            <w:pPr>
              <w:pStyle w:val="TAL"/>
              <w:snapToGrid w:val="0"/>
              <w:ind w:left="284"/>
              <w:jc w:val="both"/>
              <w:rPr>
                <w:color w:val="0070C0"/>
                <w:lang w:val="fr-FR"/>
              </w:rPr>
            </w:pPr>
            <w:r w:rsidRPr="00062C7A">
              <w:rPr>
                <w:color w:val="0070C0"/>
                <w:lang w:val="fr-FR"/>
              </w:rPr>
              <w:t>Host:</w:t>
            </w:r>
            <w:r w:rsidR="009F506B" w:rsidRPr="00062C7A">
              <w:rPr>
                <w:color w:val="0070C0"/>
                <w:lang w:val="fr-FR"/>
              </w:rPr>
              <w:t xml:space="preserve"> </w:t>
            </w:r>
            <w:r w:rsidRPr="00062C7A">
              <w:rPr>
                <w:color w:val="0070C0"/>
                <w:lang w:val="fr-FR"/>
              </w:rPr>
              <w:t>192.168.56.102:9011</w:t>
            </w:r>
          </w:p>
          <w:p w14:paraId="3D2048AA" w14:textId="77777777" w:rsidR="004078E0" w:rsidRPr="00062C7A" w:rsidRDefault="00D511E4" w:rsidP="00CE497E">
            <w:pPr>
              <w:pStyle w:val="TAL"/>
              <w:snapToGrid w:val="0"/>
              <w:ind w:left="284"/>
              <w:jc w:val="both"/>
              <w:rPr>
                <w:color w:val="0070C0"/>
                <w:lang w:val="fr-FR"/>
              </w:rPr>
            </w:pPr>
            <w:r w:rsidRPr="00062C7A">
              <w:rPr>
                <w:color w:val="0070C0"/>
                <w:lang w:val="fr-FR"/>
              </w:rPr>
              <w:t>Content-Type</w:t>
            </w:r>
            <w:r w:rsidR="004078E0" w:rsidRPr="00062C7A">
              <w:rPr>
                <w:color w:val="0070C0"/>
                <w:lang w:val="fr-FR"/>
              </w:rPr>
              <w:t>:</w:t>
            </w:r>
            <w:r w:rsidR="009F506B" w:rsidRPr="00062C7A">
              <w:rPr>
                <w:color w:val="0070C0"/>
                <w:lang w:val="fr-FR"/>
              </w:rPr>
              <w:t xml:space="preserve"> </w:t>
            </w:r>
            <w:r w:rsidR="004078E0" w:rsidRPr="00062C7A">
              <w:rPr>
                <w:color w:val="0070C0"/>
                <w:lang w:val="fr-FR"/>
              </w:rPr>
              <w:t>application/json</w:t>
            </w:r>
          </w:p>
          <w:p w14:paraId="1A907F45" w14:textId="77777777" w:rsidR="004078E0" w:rsidRPr="00062C7A" w:rsidRDefault="004078E0" w:rsidP="00CE497E">
            <w:pPr>
              <w:pStyle w:val="TAL"/>
              <w:snapToGrid w:val="0"/>
              <w:ind w:left="284"/>
              <w:jc w:val="both"/>
              <w:rPr>
                <w:color w:val="0070C0"/>
                <w:lang w:val="fr-FR"/>
              </w:rPr>
            </w:pPr>
            <w:r w:rsidRPr="00062C7A">
              <w:rPr>
                <w:color w:val="0070C0"/>
                <w:lang w:val="fr-FR"/>
              </w:rPr>
              <w:t>X-M2M-Origin:</w:t>
            </w:r>
            <w:r w:rsidR="009F506B" w:rsidRPr="00062C7A">
              <w:rPr>
                <w:color w:val="0070C0"/>
                <w:lang w:val="fr-FR"/>
              </w:rPr>
              <w:t xml:space="preserve"> </w:t>
            </w:r>
            <w:r w:rsidRPr="00062C7A">
              <w:rPr>
                <w:color w:val="0070C0"/>
                <w:lang w:val="fr-FR"/>
              </w:rPr>
              <w:t>C0120180406T0846311405855351047680_cse01</w:t>
            </w:r>
          </w:p>
          <w:p w14:paraId="346F47EB" w14:textId="77777777" w:rsidR="004078E0" w:rsidRPr="009743EA" w:rsidRDefault="004078E0" w:rsidP="00CE497E">
            <w:pPr>
              <w:pStyle w:val="TAL"/>
              <w:snapToGrid w:val="0"/>
              <w:ind w:left="284"/>
              <w:jc w:val="both"/>
              <w:rPr>
                <w:color w:val="0070C0"/>
              </w:rPr>
            </w:pPr>
            <w:r w:rsidRPr="009743EA">
              <w:rPr>
                <w:color w:val="0070C0"/>
              </w:rPr>
              <w:t>X-M2M-RI:</w:t>
            </w:r>
            <w:r w:rsidR="009F506B" w:rsidRPr="009743EA">
              <w:rPr>
                <w:color w:val="0070C0"/>
              </w:rPr>
              <w:t xml:space="preserve"> </w:t>
            </w:r>
            <w:r w:rsidRPr="009743EA">
              <w:rPr>
                <w:color w:val="0070C0"/>
              </w:rPr>
              <w:t>1234</w:t>
            </w:r>
          </w:p>
          <w:p w14:paraId="2C26D1A6" w14:textId="77777777" w:rsidR="004078E0" w:rsidRPr="009743EA" w:rsidRDefault="004078E0" w:rsidP="00CE497E">
            <w:pPr>
              <w:pStyle w:val="TAL"/>
              <w:snapToGrid w:val="0"/>
              <w:ind w:left="284"/>
              <w:jc w:val="both"/>
              <w:rPr>
                <w:color w:val="0070C0"/>
              </w:rPr>
            </w:pPr>
            <w:r w:rsidRPr="009743EA">
              <w:rPr>
                <w:color w:val="0070C0"/>
              </w:rPr>
              <w:t>X-M2M-RVI:</w:t>
            </w:r>
            <w:r w:rsidR="009F506B" w:rsidRPr="009743EA">
              <w:rPr>
                <w:color w:val="0070C0"/>
              </w:rPr>
              <w:t xml:space="preserve"> </w:t>
            </w:r>
            <w:r w:rsidRPr="009743EA">
              <w:rPr>
                <w:color w:val="0070C0"/>
              </w:rPr>
              <w:t>2a</w:t>
            </w:r>
          </w:p>
          <w:p w14:paraId="68458786" w14:textId="77777777" w:rsidR="004078E0" w:rsidRPr="009743EA" w:rsidRDefault="004078E0" w:rsidP="00CE497E">
            <w:pPr>
              <w:pStyle w:val="TAL"/>
              <w:snapToGrid w:val="0"/>
              <w:ind w:left="284"/>
              <w:jc w:val="both"/>
              <w:rPr>
                <w:color w:val="0070C0"/>
              </w:rPr>
            </w:pPr>
          </w:p>
          <w:p w14:paraId="4E6CFEB0" w14:textId="77777777" w:rsidR="004078E0" w:rsidRPr="009743EA" w:rsidRDefault="004078E0" w:rsidP="00CE497E">
            <w:pPr>
              <w:pStyle w:val="TAL"/>
              <w:snapToGrid w:val="0"/>
              <w:ind w:left="284"/>
              <w:jc w:val="both"/>
              <w:rPr>
                <w:color w:val="0070C0"/>
              </w:rPr>
            </w:pPr>
          </w:p>
          <w:p w14:paraId="46738C11" w14:textId="77777777" w:rsidR="004078E0" w:rsidRPr="009743EA" w:rsidRDefault="004078E0" w:rsidP="00CE497E">
            <w:pPr>
              <w:widowControl w:val="0"/>
              <w:overflowPunct/>
              <w:spacing w:after="0"/>
              <w:ind w:left="284"/>
              <w:textAlignment w:val="auto"/>
              <w:rPr>
                <w:rFonts w:ascii="Arial" w:hAnsi="Arial"/>
                <w:color w:val="0070C0"/>
                <w:sz w:val="18"/>
              </w:rPr>
            </w:pPr>
            <w:r w:rsidRPr="009743EA">
              <w:rPr>
                <w:rFonts w:ascii="Arial" w:hAnsi="Arial"/>
                <w:color w:val="0070C0"/>
                <w:sz w:val="18"/>
              </w:rPr>
              <w:t>{</w:t>
            </w:r>
          </w:p>
          <w:p w14:paraId="59D131C1" w14:textId="77777777" w:rsidR="004078E0" w:rsidRPr="009743EA" w:rsidRDefault="009F506B" w:rsidP="00CE497E">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4078E0" w:rsidRPr="009743EA">
              <w:rPr>
                <w:rFonts w:ascii="Arial" w:hAnsi="Arial"/>
                <w:color w:val="0070C0"/>
                <w:sz w:val="18"/>
              </w:rPr>
              <w:t>"m2m:csr":</w:t>
            </w:r>
            <w:r w:rsidRPr="009743EA">
              <w:rPr>
                <w:rFonts w:ascii="Arial" w:hAnsi="Arial"/>
                <w:color w:val="0070C0"/>
                <w:sz w:val="18"/>
              </w:rPr>
              <w:t xml:space="preserve"> </w:t>
            </w:r>
            <w:r w:rsidR="004078E0" w:rsidRPr="009743EA">
              <w:rPr>
                <w:rFonts w:ascii="Arial" w:hAnsi="Arial"/>
                <w:color w:val="0070C0"/>
                <w:sz w:val="18"/>
              </w:rPr>
              <w:t>{</w:t>
            </w:r>
          </w:p>
          <w:p w14:paraId="496EA130" w14:textId="77777777" w:rsidR="004078E0" w:rsidRPr="009743EA" w:rsidRDefault="009F506B" w:rsidP="00CE497E">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4078E0" w:rsidRPr="009743EA">
              <w:rPr>
                <w:rFonts w:ascii="Arial" w:hAnsi="Arial"/>
                <w:color w:val="0070C0"/>
                <w:sz w:val="18"/>
              </w:rPr>
              <w:t>"poa":</w:t>
            </w:r>
            <w:r w:rsidRPr="009743EA">
              <w:rPr>
                <w:rFonts w:ascii="Arial" w:hAnsi="Arial"/>
                <w:color w:val="0070C0"/>
                <w:sz w:val="18"/>
              </w:rPr>
              <w:t xml:space="preserve"> </w:t>
            </w:r>
            <w:r w:rsidR="004078E0" w:rsidRPr="009743EA">
              <w:rPr>
                <w:rFonts w:ascii="Arial" w:hAnsi="Arial"/>
                <w:color w:val="0070C0"/>
                <w:sz w:val="18"/>
              </w:rPr>
              <w:t>["http://192.168.0.101:8282"]</w:t>
            </w:r>
          </w:p>
          <w:p w14:paraId="342A93BE" w14:textId="77777777" w:rsidR="004078E0" w:rsidRPr="009743EA" w:rsidRDefault="009F506B" w:rsidP="00CE497E">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4078E0" w:rsidRPr="009743EA">
              <w:rPr>
                <w:rFonts w:ascii="Arial" w:hAnsi="Arial"/>
                <w:color w:val="0070C0"/>
                <w:sz w:val="18"/>
              </w:rPr>
              <w:t>}</w:t>
            </w:r>
          </w:p>
          <w:p w14:paraId="6072A9AD" w14:textId="77777777" w:rsidR="004078E0" w:rsidRPr="009743EA" w:rsidRDefault="004078E0" w:rsidP="00CE497E">
            <w:pPr>
              <w:widowControl w:val="0"/>
              <w:overflowPunct/>
              <w:spacing w:after="0"/>
              <w:ind w:left="284"/>
              <w:textAlignment w:val="auto"/>
              <w:rPr>
                <w:rFonts w:ascii="Arial" w:hAnsi="Arial"/>
                <w:color w:val="0070C0"/>
                <w:sz w:val="18"/>
              </w:rPr>
            </w:pPr>
            <w:r w:rsidRPr="009743EA">
              <w:rPr>
                <w:rFonts w:ascii="Arial" w:hAnsi="Arial"/>
                <w:color w:val="0070C0"/>
                <w:sz w:val="18"/>
              </w:rPr>
              <w:t>}</w:t>
            </w:r>
          </w:p>
          <w:p w14:paraId="29E440E5" w14:textId="77777777" w:rsidR="004078E0" w:rsidRPr="009743EA" w:rsidRDefault="004078E0" w:rsidP="00CE497E">
            <w:pPr>
              <w:widowControl w:val="0"/>
              <w:overflowPunct/>
              <w:spacing w:after="0"/>
              <w:ind w:left="284"/>
              <w:textAlignment w:val="auto"/>
              <w:rPr>
                <w:rFonts w:ascii="Arial" w:hAnsi="Arial"/>
                <w:color w:val="0070C0"/>
                <w:sz w:val="18"/>
              </w:rPr>
            </w:pPr>
          </w:p>
          <w:p w14:paraId="349A4C03" w14:textId="77777777" w:rsidR="004078E0" w:rsidRPr="009743EA" w:rsidRDefault="004078E0" w:rsidP="00CE497E">
            <w:pPr>
              <w:widowControl w:val="0"/>
              <w:overflowPunct/>
              <w:spacing w:after="0"/>
              <w:ind w:left="284"/>
              <w:textAlignment w:val="auto"/>
              <w:rPr>
                <w:rFonts w:ascii="Arial" w:hAnsi="Arial"/>
                <w:b/>
                <w:color w:val="0070C0"/>
                <w:sz w:val="18"/>
              </w:rPr>
            </w:pPr>
            <w:r w:rsidRPr="009743EA">
              <w:rPr>
                <w:rFonts w:ascii="Arial" w:hAnsi="Arial"/>
                <w:b/>
                <w:color w:val="0070C0"/>
                <w:sz w:val="18"/>
              </w:rPr>
              <w:t>HTTP</w:t>
            </w:r>
            <w:r w:rsidR="009F506B" w:rsidRPr="009743EA">
              <w:rPr>
                <w:rFonts w:ascii="Arial" w:hAnsi="Arial"/>
                <w:b/>
                <w:color w:val="0070C0"/>
                <w:sz w:val="18"/>
              </w:rPr>
              <w:t xml:space="preserve"> </w:t>
            </w:r>
            <w:r w:rsidRPr="009743EA">
              <w:rPr>
                <w:rFonts w:ascii="Arial" w:hAnsi="Arial"/>
                <w:b/>
                <w:color w:val="0070C0"/>
                <w:sz w:val="18"/>
              </w:rPr>
              <w:t>Response:</w:t>
            </w:r>
          </w:p>
          <w:p w14:paraId="1E62D91F" w14:textId="77777777" w:rsidR="004078E0" w:rsidRPr="009743EA" w:rsidRDefault="004078E0" w:rsidP="00CE497E">
            <w:pPr>
              <w:widowControl w:val="0"/>
              <w:overflowPunct/>
              <w:spacing w:after="0"/>
              <w:ind w:left="284"/>
              <w:textAlignment w:val="auto"/>
              <w:rPr>
                <w:rFonts w:ascii="Arial" w:hAnsi="Arial"/>
                <w:color w:val="0070C0"/>
                <w:sz w:val="18"/>
              </w:rPr>
            </w:pPr>
          </w:p>
          <w:p w14:paraId="51303F6B" w14:textId="77777777" w:rsidR="004078E0" w:rsidRPr="009743EA" w:rsidRDefault="004078E0" w:rsidP="00CE497E">
            <w:pPr>
              <w:widowControl w:val="0"/>
              <w:overflowPunct/>
              <w:spacing w:after="0"/>
              <w:ind w:left="284"/>
              <w:textAlignment w:val="auto"/>
              <w:rPr>
                <w:rFonts w:ascii="Arial" w:hAnsi="Arial"/>
                <w:color w:val="0070C0"/>
                <w:sz w:val="18"/>
              </w:rPr>
            </w:pPr>
            <w:r w:rsidRPr="009743EA">
              <w:rPr>
                <w:rFonts w:ascii="Arial" w:hAnsi="Arial"/>
                <w:color w:val="0070C0"/>
                <w:sz w:val="18"/>
              </w:rPr>
              <w:t>HTTP/1.1</w:t>
            </w:r>
            <w:r w:rsidR="009F506B" w:rsidRPr="009743EA">
              <w:rPr>
                <w:rFonts w:ascii="Arial" w:hAnsi="Arial"/>
                <w:color w:val="0070C0"/>
                <w:sz w:val="18"/>
              </w:rPr>
              <w:t xml:space="preserve"> </w:t>
            </w:r>
            <w:r w:rsidRPr="009743EA">
              <w:rPr>
                <w:rFonts w:ascii="Arial" w:hAnsi="Arial"/>
                <w:color w:val="0070C0"/>
                <w:sz w:val="18"/>
              </w:rPr>
              <w:t>200</w:t>
            </w:r>
            <w:r w:rsidR="009F506B" w:rsidRPr="009743EA">
              <w:rPr>
                <w:rFonts w:ascii="Arial" w:hAnsi="Arial"/>
                <w:color w:val="0070C0"/>
                <w:sz w:val="18"/>
              </w:rPr>
              <w:t xml:space="preserve"> </w:t>
            </w:r>
            <w:r w:rsidRPr="009743EA">
              <w:rPr>
                <w:rFonts w:ascii="Arial" w:hAnsi="Arial"/>
                <w:color w:val="0070C0"/>
                <w:sz w:val="18"/>
              </w:rPr>
              <w:t>OK</w:t>
            </w:r>
          </w:p>
          <w:p w14:paraId="42FDDED0" w14:textId="77777777" w:rsidR="004078E0" w:rsidRPr="00062C7A" w:rsidRDefault="004078E0" w:rsidP="00CE497E">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X-M2M-RI:</w:t>
            </w:r>
            <w:r w:rsidR="009F506B" w:rsidRPr="00062C7A">
              <w:rPr>
                <w:rFonts w:ascii="Arial" w:hAnsi="Arial"/>
                <w:color w:val="0070C0"/>
                <w:sz w:val="18"/>
                <w:lang w:val="fr-FR"/>
              </w:rPr>
              <w:t xml:space="preserve"> </w:t>
            </w:r>
            <w:r w:rsidRPr="00062C7A">
              <w:rPr>
                <w:rFonts w:ascii="Arial" w:hAnsi="Arial"/>
                <w:color w:val="0070C0"/>
                <w:sz w:val="18"/>
                <w:lang w:val="fr-FR"/>
              </w:rPr>
              <w:t>1234</w:t>
            </w:r>
          </w:p>
          <w:p w14:paraId="20599D78" w14:textId="77777777" w:rsidR="004078E0" w:rsidRPr="00062C7A" w:rsidRDefault="004078E0" w:rsidP="00CE497E">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X-M2M-RSC:</w:t>
            </w:r>
            <w:r w:rsidR="009F506B" w:rsidRPr="00062C7A">
              <w:rPr>
                <w:rFonts w:ascii="Arial" w:hAnsi="Arial"/>
                <w:color w:val="0070C0"/>
                <w:sz w:val="18"/>
                <w:lang w:val="fr-FR"/>
              </w:rPr>
              <w:t xml:space="preserve"> </w:t>
            </w:r>
            <w:r w:rsidRPr="00062C7A">
              <w:rPr>
                <w:rFonts w:ascii="Arial" w:hAnsi="Arial"/>
                <w:color w:val="0070C0"/>
                <w:sz w:val="18"/>
                <w:lang w:val="fr-FR"/>
              </w:rPr>
              <w:t>2004</w:t>
            </w:r>
          </w:p>
          <w:p w14:paraId="28FAB825" w14:textId="77777777" w:rsidR="004078E0" w:rsidRPr="009743EA" w:rsidRDefault="004078E0" w:rsidP="00CE497E">
            <w:pPr>
              <w:pStyle w:val="TAL"/>
              <w:snapToGrid w:val="0"/>
              <w:ind w:left="284"/>
              <w:jc w:val="both"/>
              <w:rPr>
                <w:color w:val="0070C0"/>
              </w:rPr>
            </w:pPr>
            <w:r w:rsidRPr="009743EA">
              <w:rPr>
                <w:color w:val="0070C0"/>
              </w:rPr>
              <w:t>X-M2M-RVI:</w:t>
            </w:r>
            <w:r w:rsidR="009F506B" w:rsidRPr="009743EA">
              <w:rPr>
                <w:color w:val="0070C0"/>
              </w:rPr>
              <w:t xml:space="preserve"> </w:t>
            </w:r>
            <w:r w:rsidRPr="009743EA">
              <w:rPr>
                <w:color w:val="0070C0"/>
              </w:rPr>
              <w:t>2a</w:t>
            </w:r>
          </w:p>
          <w:p w14:paraId="35773C15" w14:textId="77777777" w:rsidR="004078E0" w:rsidRPr="005A2D7C" w:rsidRDefault="004078E0" w:rsidP="00CE497E">
            <w:pPr>
              <w:widowControl w:val="0"/>
              <w:overflowPunct/>
              <w:spacing w:after="0"/>
              <w:ind w:left="284"/>
              <w:textAlignment w:val="auto"/>
              <w:rPr>
                <w:rFonts w:ascii="Arial" w:eastAsia="Malgun Gothic" w:hAnsi="Arial"/>
                <w:color w:val="0070C0"/>
                <w:sz w:val="18"/>
              </w:rPr>
            </w:pPr>
            <w:r w:rsidRPr="005A2D7C">
              <w:rPr>
                <w:rFonts w:ascii="Arial" w:hAnsi="Arial"/>
                <w:color w:val="0070C0"/>
                <w:sz w:val="18"/>
              </w:rPr>
              <w:lastRenderedPageBreak/>
              <w:t>Content-Length:0</w:t>
            </w:r>
          </w:p>
          <w:p w14:paraId="3A48C6E6" w14:textId="77777777" w:rsidR="004078E0" w:rsidRPr="005A2D7C" w:rsidRDefault="004078E0" w:rsidP="00CE497E">
            <w:pPr>
              <w:widowControl w:val="0"/>
              <w:overflowPunct/>
              <w:spacing w:after="0"/>
              <w:ind w:left="284"/>
              <w:textAlignment w:val="auto"/>
              <w:rPr>
                <w:rFonts w:ascii="Arial" w:hAnsi="Arial"/>
                <w:sz w:val="18"/>
              </w:rPr>
            </w:pPr>
          </w:p>
          <w:p w14:paraId="15033428" w14:textId="77777777" w:rsidR="004078E0" w:rsidRPr="005A2D7C" w:rsidRDefault="004078E0" w:rsidP="00CE497E">
            <w:pPr>
              <w:pStyle w:val="TAL"/>
              <w:snapToGrid w:val="0"/>
              <w:ind w:left="284"/>
              <w:jc w:val="both"/>
              <w:rPr>
                <w:color w:val="0070C0"/>
              </w:rPr>
            </w:pPr>
          </w:p>
          <w:p w14:paraId="36F4AAC3" w14:textId="77777777" w:rsidR="004078E0" w:rsidRPr="009743EA" w:rsidRDefault="004078E0" w:rsidP="00CE497E">
            <w:pPr>
              <w:pStyle w:val="TAL"/>
              <w:snapToGrid w:val="0"/>
              <w:ind w:left="284"/>
              <w:jc w:val="both"/>
            </w:pPr>
          </w:p>
        </w:tc>
      </w:tr>
      <w:tr w:rsidR="003C3949" w:rsidRPr="009743EA" w14:paraId="1D6D59BB" w14:textId="77777777" w:rsidTr="009F506B">
        <w:trPr>
          <w:jc w:val="center"/>
        </w:trPr>
        <w:tc>
          <w:tcPr>
            <w:tcW w:w="1286" w:type="dxa"/>
            <w:tcBorders>
              <w:top w:val="single" w:sz="4" w:space="0" w:color="000000"/>
              <w:left w:val="single" w:sz="4" w:space="0" w:color="000000"/>
              <w:bottom w:val="single" w:sz="4" w:space="0" w:color="000000"/>
            </w:tcBorders>
            <w:shd w:val="clear" w:color="auto" w:fill="E7E6E6"/>
          </w:tcPr>
          <w:p w14:paraId="564C6228" w14:textId="77777777" w:rsidR="003C3949" w:rsidRPr="009743EA" w:rsidRDefault="003C3949" w:rsidP="00763585">
            <w:pPr>
              <w:pStyle w:val="Default"/>
              <w:jc w:val="center"/>
              <w:rPr>
                <w:rFonts w:ascii="Arial" w:eastAsia="Malgun Gothic" w:hAnsi="Arial"/>
                <w:b/>
                <w:color w:val="auto"/>
                <w:kern w:val="1"/>
                <w:sz w:val="18"/>
                <w:szCs w:val="20"/>
              </w:rPr>
            </w:pPr>
          </w:p>
          <w:p w14:paraId="4B5E81CE" w14:textId="77777777" w:rsidR="003C3949" w:rsidRPr="009743EA" w:rsidRDefault="003C3949" w:rsidP="00763585">
            <w:pPr>
              <w:pStyle w:val="Default"/>
              <w:jc w:val="center"/>
              <w:rPr>
                <w:rFonts w:ascii="Arial" w:eastAsia="Malgun Gothic" w:hAnsi="Arial"/>
                <w:b/>
                <w:color w:val="auto"/>
                <w:kern w:val="1"/>
                <w:sz w:val="18"/>
                <w:szCs w:val="20"/>
              </w:rPr>
            </w:pPr>
          </w:p>
          <w:p w14:paraId="03A69D8C" w14:textId="77777777" w:rsidR="003C3949" w:rsidRPr="009743EA" w:rsidRDefault="003C3949" w:rsidP="00763585">
            <w:pPr>
              <w:pStyle w:val="Default"/>
              <w:jc w:val="center"/>
              <w:rPr>
                <w:rFonts w:ascii="Arial" w:eastAsia="Malgun Gothic" w:hAnsi="Arial"/>
                <w:b/>
                <w:color w:val="auto"/>
                <w:kern w:val="1"/>
                <w:sz w:val="18"/>
                <w:szCs w:val="20"/>
              </w:rPr>
            </w:pPr>
          </w:p>
          <w:p w14:paraId="29F6B1F1" w14:textId="77777777" w:rsidR="003C3949" w:rsidRPr="009743EA" w:rsidRDefault="003C3949" w:rsidP="00763585">
            <w:pPr>
              <w:pStyle w:val="Default"/>
              <w:jc w:val="center"/>
              <w:rPr>
                <w:rFonts w:ascii="Arial" w:eastAsia="Malgun Gothic" w:hAnsi="Arial"/>
                <w:b/>
                <w:color w:val="auto"/>
                <w:kern w:val="1"/>
                <w:sz w:val="18"/>
                <w:szCs w:val="20"/>
              </w:rPr>
            </w:pPr>
          </w:p>
          <w:p w14:paraId="78153939" w14:textId="77777777" w:rsidR="003C3949" w:rsidRPr="009743EA" w:rsidRDefault="003C3949" w:rsidP="00763585">
            <w:pPr>
              <w:pStyle w:val="Default"/>
              <w:jc w:val="center"/>
              <w:rPr>
                <w:rFonts w:ascii="Arial" w:eastAsia="Malgun Gothic" w:hAnsi="Arial"/>
                <w:b/>
                <w:color w:val="auto"/>
                <w:kern w:val="1"/>
                <w:sz w:val="18"/>
                <w:szCs w:val="20"/>
              </w:rPr>
            </w:pPr>
          </w:p>
          <w:p w14:paraId="61413545" w14:textId="77777777" w:rsidR="003C3949" w:rsidRPr="009743EA" w:rsidRDefault="003C3949" w:rsidP="00763585">
            <w:pPr>
              <w:pStyle w:val="Default"/>
              <w:jc w:val="center"/>
              <w:rPr>
                <w:rFonts w:ascii="Arial" w:eastAsia="Malgun Gothic" w:hAnsi="Arial"/>
                <w:b/>
                <w:color w:val="auto"/>
                <w:kern w:val="1"/>
                <w:sz w:val="18"/>
                <w:szCs w:val="20"/>
              </w:rPr>
            </w:pPr>
          </w:p>
          <w:p w14:paraId="1DA571C2" w14:textId="77777777" w:rsidR="003C3949" w:rsidRPr="009743EA" w:rsidRDefault="003C3949" w:rsidP="00763585">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Example</w:t>
            </w:r>
            <w:r w:rsidR="009F506B" w:rsidRPr="009743EA">
              <w:rPr>
                <w:rFonts w:ascii="Arial" w:eastAsia="Malgun Gothic" w:hAnsi="Arial"/>
                <w:b/>
                <w:color w:val="auto"/>
                <w:kern w:val="1"/>
                <w:sz w:val="18"/>
                <w:szCs w:val="20"/>
              </w:rPr>
              <w:t xml:space="preserve"> </w:t>
            </w:r>
            <w:r w:rsidRPr="009743EA">
              <w:rPr>
                <w:rFonts w:ascii="Arial" w:eastAsia="Malgun Gothic" w:hAnsi="Arial"/>
                <w:b/>
                <w:color w:val="auto"/>
                <w:kern w:val="1"/>
                <w:sz w:val="18"/>
                <w:szCs w:val="20"/>
              </w:rPr>
              <w:t>with</w:t>
            </w:r>
            <w:r w:rsidR="009F506B" w:rsidRPr="009743EA">
              <w:rPr>
                <w:rFonts w:ascii="Arial" w:eastAsia="Malgun Gothic" w:hAnsi="Arial"/>
                <w:b/>
                <w:color w:val="auto"/>
                <w:kern w:val="1"/>
                <w:sz w:val="18"/>
                <w:szCs w:val="20"/>
              </w:rPr>
              <w:t xml:space="preserve"> </w:t>
            </w:r>
          </w:p>
          <w:p w14:paraId="6F09E336" w14:textId="77777777" w:rsidR="003C3949" w:rsidRPr="009743EA" w:rsidRDefault="003C3949" w:rsidP="00763585">
            <w:pPr>
              <w:pStyle w:val="TAL"/>
              <w:snapToGrid w:val="0"/>
              <w:jc w:val="center"/>
              <w:rPr>
                <w:b/>
                <w:kern w:val="1"/>
              </w:rPr>
            </w:pPr>
            <w:r w:rsidRPr="009743EA">
              <w:rPr>
                <w:b/>
                <w:kern w:val="1"/>
              </w:rPr>
              <w:t>RCN=1</w:t>
            </w:r>
          </w:p>
          <w:p w14:paraId="695E703F" w14:textId="77777777" w:rsidR="003C3949" w:rsidRPr="009743EA" w:rsidRDefault="003C3949" w:rsidP="00763585">
            <w:pPr>
              <w:pStyle w:val="TAL"/>
              <w:snapToGrid w:val="0"/>
              <w:jc w:val="center"/>
              <w:rPr>
                <w:b/>
                <w:kern w:val="1"/>
              </w:rPr>
            </w:pPr>
            <w:r w:rsidRPr="009743EA">
              <w:rPr>
                <w:b/>
                <w:kern w:val="1"/>
              </w:rPr>
              <w:t>or</w:t>
            </w:r>
            <w:r w:rsidR="009F506B" w:rsidRPr="009743EA">
              <w:rPr>
                <w:b/>
                <w:kern w:val="1"/>
              </w:rPr>
              <w:t xml:space="preserve"> </w:t>
            </w:r>
            <w:r w:rsidRPr="009743EA">
              <w:rPr>
                <w:b/>
                <w:kern w:val="1"/>
              </w:rPr>
              <w:t>No</w:t>
            </w:r>
            <w:r w:rsidR="009F506B" w:rsidRPr="009743EA">
              <w:rPr>
                <w:b/>
                <w:kern w:val="1"/>
              </w:rPr>
              <w:t xml:space="preserve"> </w:t>
            </w:r>
            <w:r w:rsidRPr="009743EA">
              <w:rPr>
                <w:b/>
                <w:kern w:val="1"/>
              </w:rPr>
              <w:t>RCN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70514CC" w14:textId="77777777" w:rsidR="003C3949" w:rsidRPr="009743EA" w:rsidRDefault="003C3949" w:rsidP="00763585">
            <w:pPr>
              <w:pStyle w:val="TAL"/>
              <w:snapToGrid w:val="0"/>
              <w:ind w:left="284"/>
            </w:pPr>
          </w:p>
          <w:p w14:paraId="48FBD63D" w14:textId="77777777" w:rsidR="003C3949" w:rsidRPr="005A2D7C" w:rsidRDefault="009F506B" w:rsidP="00763585">
            <w:pPr>
              <w:pStyle w:val="NoSpacing"/>
              <w:rPr>
                <w:rFonts w:ascii="Times New Roman" w:hAnsi="Times New Roman"/>
                <w:b/>
                <w:sz w:val="24"/>
                <w:lang w:val="en-GB"/>
              </w:rPr>
            </w:pPr>
            <w:r w:rsidRPr="005A2D7C">
              <w:rPr>
                <w:rFonts w:ascii="Times New Roman" w:hAnsi="Times New Roman"/>
                <w:lang w:val="en-GB"/>
              </w:rPr>
              <w:t xml:space="preserve">    </w:t>
            </w:r>
            <w:r w:rsidR="003C3949" w:rsidRPr="005A2D7C">
              <w:rPr>
                <w:rFonts w:ascii="Times New Roman" w:hAnsi="Times New Roman"/>
                <w:b/>
                <w:sz w:val="24"/>
                <w:lang w:val="en-GB"/>
              </w:rPr>
              <w:t>API/CSR/UPD/001</w:t>
            </w:r>
          </w:p>
          <w:p w14:paraId="0056ACDE" w14:textId="77777777" w:rsidR="003C3949" w:rsidRPr="005A2D7C" w:rsidRDefault="009F506B" w:rsidP="00763585">
            <w:pPr>
              <w:pStyle w:val="NoSpacing"/>
              <w:rPr>
                <w:rFonts w:ascii="Times New Roman" w:hAnsi="Times New Roman"/>
                <w:b/>
                <w:sz w:val="24"/>
                <w:lang w:val="en-GB"/>
              </w:rPr>
            </w:pPr>
            <w:r w:rsidRPr="005A2D7C">
              <w:rPr>
                <w:rFonts w:ascii="Times New Roman" w:hAnsi="Times New Roman"/>
                <w:b/>
                <w:sz w:val="24"/>
                <w:lang w:val="en-GB"/>
              </w:rPr>
              <w:t xml:space="preserve">   </w:t>
            </w:r>
            <w:r w:rsidR="003C3949" w:rsidRPr="005A2D7C">
              <w:rPr>
                <w:rFonts w:ascii="Times New Roman" w:hAnsi="Times New Roman"/>
                <w:b/>
                <w:sz w:val="24"/>
                <w:lang w:val="en-GB"/>
              </w:rPr>
              <w:t>API/CSR/UPD/001_RCN1</w:t>
            </w:r>
          </w:p>
          <w:p w14:paraId="183277CC" w14:textId="77777777" w:rsidR="003C3949" w:rsidRPr="009743EA" w:rsidRDefault="003C3949" w:rsidP="00763585">
            <w:pPr>
              <w:widowControl w:val="0"/>
              <w:overflowPunct/>
              <w:spacing w:after="0"/>
              <w:ind w:left="284"/>
              <w:jc w:val="both"/>
              <w:textAlignment w:val="auto"/>
              <w:rPr>
                <w:rFonts w:ascii="Arial" w:hAnsi="Arial"/>
                <w:b/>
                <w:color w:val="0070C0"/>
                <w:sz w:val="18"/>
              </w:rPr>
            </w:pPr>
          </w:p>
          <w:p w14:paraId="632A9AF6" w14:textId="21C8AEC0" w:rsidR="003C3949" w:rsidRPr="005A2D7C" w:rsidRDefault="003C3949" w:rsidP="005A2D7C">
            <w:pPr>
              <w:pStyle w:val="EX"/>
              <w:rPr>
                <w:rFonts w:ascii="Arial" w:eastAsia="Calibri Light" w:hAnsi="Arial"/>
              </w:rPr>
            </w:pPr>
            <w:r w:rsidRPr="009743EA">
              <w:rPr>
                <w:rFonts w:ascii="Arial" w:eastAsia="Calibri Light" w:hAnsi="Arial" w:cs="Arial"/>
              </w:rPr>
              <w:t>E</w:t>
            </w:r>
            <w:r w:rsidR="009F506B" w:rsidRPr="009743EA">
              <w:rPr>
                <w:rFonts w:ascii="Arial" w:eastAsia="Calibri Light" w:hAnsi="Arial" w:cs="Arial"/>
              </w:rPr>
              <w:t>XAMPLE</w:t>
            </w:r>
            <w:r w:rsidRPr="009743EA">
              <w:rPr>
                <w:rFonts w:ascii="Arial" w:eastAsia="Calibri Light" w:hAnsi="Arial" w:cs="Arial"/>
              </w:rPr>
              <w:t>:</w:t>
            </w:r>
            <w:r w:rsidR="009F506B" w:rsidRPr="009743EA">
              <w:rPr>
                <w:rFonts w:ascii="Arial" w:eastAsia="Calibri Light" w:hAnsi="Arial" w:cs="Arial"/>
              </w:rPr>
              <w:tab/>
            </w:r>
            <w:r w:rsidRPr="005A2D7C">
              <w:rPr>
                <w:rFonts w:ascii="Arial" w:eastAsia="Calibri Light" w:hAnsi="Arial"/>
              </w:rPr>
              <w:t>Demonstrate</w:t>
            </w:r>
            <w:r w:rsidR="009F506B" w:rsidRPr="005A2D7C">
              <w:rPr>
                <w:rFonts w:ascii="Arial" w:eastAsia="Calibri Light" w:hAnsi="Arial"/>
              </w:rPr>
              <w:t xml:space="preserve"> </w:t>
            </w:r>
            <w:r w:rsidRPr="005A2D7C">
              <w:rPr>
                <w:rFonts w:ascii="Arial" w:eastAsia="Calibri Light" w:hAnsi="Arial"/>
              </w:rPr>
              <w:t>the</w:t>
            </w:r>
            <w:r w:rsidR="009F506B" w:rsidRPr="005A2D7C">
              <w:rPr>
                <w:rFonts w:ascii="Arial" w:eastAsia="Calibri Light" w:hAnsi="Arial"/>
              </w:rPr>
              <w:t xml:space="preserve"> </w:t>
            </w:r>
            <w:r w:rsidRPr="005A2D7C">
              <w:rPr>
                <w:rFonts w:ascii="Arial" w:eastAsia="Calibri Light" w:hAnsi="Arial"/>
              </w:rPr>
              <w:t>update</w:t>
            </w:r>
            <w:r w:rsidR="009F506B" w:rsidRPr="005A2D7C">
              <w:rPr>
                <w:rFonts w:ascii="Arial" w:eastAsia="Calibri Light" w:hAnsi="Arial"/>
              </w:rPr>
              <w:t xml:space="preserve"> </w:t>
            </w:r>
            <w:r w:rsidRPr="005A2D7C">
              <w:rPr>
                <w:rFonts w:ascii="Arial" w:eastAsia="Calibri Light" w:hAnsi="Arial"/>
              </w:rPr>
              <w:t>of</w:t>
            </w:r>
            <w:r w:rsidR="009F506B" w:rsidRPr="005A2D7C">
              <w:rPr>
                <w:rFonts w:ascii="Arial" w:eastAsia="Calibri Light" w:hAnsi="Arial"/>
              </w:rPr>
              <w:t xml:space="preserve"> </w:t>
            </w:r>
            <w:r w:rsidRPr="005A2D7C">
              <w:rPr>
                <w:rFonts w:ascii="Arial" w:eastAsia="Calibri Light" w:hAnsi="Arial"/>
              </w:rPr>
              <w:t>the</w:t>
            </w:r>
            <w:r w:rsidR="009F506B" w:rsidRPr="005A2D7C">
              <w:rPr>
                <w:rFonts w:ascii="Arial" w:eastAsia="Calibri Light" w:hAnsi="Arial"/>
              </w:rPr>
              <w:t xml:space="preserve"> </w:t>
            </w:r>
            <w:r w:rsidRPr="005A2D7C">
              <w:rPr>
                <w:rFonts w:ascii="Arial" w:eastAsia="Calibri Light" w:hAnsi="Arial"/>
              </w:rPr>
              <w:t>&lt;pointOfAccess&gt;</w:t>
            </w:r>
            <w:r w:rsidR="009F506B" w:rsidRPr="005A2D7C">
              <w:rPr>
                <w:rFonts w:ascii="Arial" w:eastAsia="Calibri Light" w:hAnsi="Arial"/>
              </w:rPr>
              <w:t xml:space="preserve"> </w:t>
            </w:r>
            <w:r w:rsidRPr="005A2D7C">
              <w:rPr>
                <w:rFonts w:ascii="Arial" w:eastAsia="Calibri Light" w:hAnsi="Arial"/>
              </w:rPr>
              <w:t>attribute</w:t>
            </w:r>
            <w:r w:rsidR="009F506B" w:rsidRPr="005A2D7C">
              <w:rPr>
                <w:rFonts w:ascii="Arial" w:eastAsia="Calibri Light" w:hAnsi="Arial"/>
              </w:rPr>
              <w:t xml:space="preserve"> </w:t>
            </w:r>
            <w:r w:rsidRPr="005A2D7C">
              <w:rPr>
                <w:rFonts w:ascii="Arial" w:eastAsia="Calibri Light" w:hAnsi="Arial"/>
              </w:rPr>
              <w:t>of</w:t>
            </w:r>
            <w:r w:rsidR="009F506B" w:rsidRPr="005A2D7C">
              <w:rPr>
                <w:rFonts w:ascii="Arial" w:eastAsia="Calibri Light" w:hAnsi="Arial"/>
              </w:rPr>
              <w:t xml:space="preserve"> </w:t>
            </w:r>
            <w:r w:rsidRPr="005A2D7C">
              <w:rPr>
                <w:rFonts w:ascii="Arial" w:eastAsia="Calibri Light" w:hAnsi="Arial"/>
              </w:rPr>
              <w:t>&lt;remoteCSE&gt;</w:t>
            </w:r>
            <w:r w:rsidR="009F506B" w:rsidRPr="005A2D7C">
              <w:rPr>
                <w:rFonts w:ascii="Arial" w:eastAsia="Calibri Light" w:hAnsi="Arial"/>
              </w:rPr>
              <w:t xml:space="preserve"> </w:t>
            </w:r>
            <w:r w:rsidRPr="005A2D7C">
              <w:rPr>
                <w:rFonts w:ascii="Arial" w:eastAsia="Calibri Light" w:hAnsi="Arial"/>
              </w:rPr>
              <w:t>resource.</w:t>
            </w:r>
          </w:p>
          <w:p w14:paraId="7487AD02" w14:textId="77777777" w:rsidR="003C3949" w:rsidRPr="005A2D7C" w:rsidRDefault="003C3949" w:rsidP="00763585">
            <w:pPr>
              <w:widowControl w:val="0"/>
              <w:overflowPunct/>
              <w:spacing w:after="0"/>
              <w:ind w:left="284"/>
              <w:jc w:val="both"/>
              <w:textAlignment w:val="auto"/>
              <w:rPr>
                <w:rFonts w:ascii="Arial" w:hAnsi="Arial"/>
                <w:b/>
                <w:color w:val="0070C0"/>
                <w:sz w:val="18"/>
              </w:rPr>
            </w:pPr>
          </w:p>
          <w:p w14:paraId="14050962" w14:textId="77777777" w:rsidR="003C3949" w:rsidRPr="009743EA" w:rsidRDefault="003C3949" w:rsidP="00763585">
            <w:pPr>
              <w:widowControl w:val="0"/>
              <w:overflowPunct/>
              <w:spacing w:after="0"/>
              <w:ind w:left="284"/>
              <w:textAlignment w:val="auto"/>
              <w:rPr>
                <w:rFonts w:ascii="Arial" w:hAnsi="Arial"/>
                <w:color w:val="0070C0"/>
                <w:sz w:val="18"/>
              </w:rPr>
            </w:pPr>
          </w:p>
          <w:p w14:paraId="2045BE8F" w14:textId="77777777" w:rsidR="003C3949" w:rsidRPr="009743EA" w:rsidRDefault="003C3949" w:rsidP="00763585">
            <w:pPr>
              <w:widowControl w:val="0"/>
              <w:overflowPunct/>
              <w:spacing w:after="0"/>
              <w:ind w:left="284"/>
              <w:textAlignment w:val="auto"/>
              <w:rPr>
                <w:rFonts w:ascii="Arial" w:hAnsi="Arial"/>
                <w:b/>
                <w:color w:val="0070C0"/>
                <w:sz w:val="18"/>
              </w:rPr>
            </w:pPr>
            <w:r w:rsidRPr="009743EA">
              <w:rPr>
                <w:rFonts w:ascii="Arial" w:hAnsi="Arial"/>
                <w:b/>
                <w:color w:val="0070C0"/>
                <w:sz w:val="18"/>
              </w:rPr>
              <w:t>HTTP</w:t>
            </w:r>
            <w:r w:rsidR="009F506B" w:rsidRPr="009743EA">
              <w:rPr>
                <w:rFonts w:ascii="Arial" w:hAnsi="Arial"/>
                <w:b/>
                <w:color w:val="0070C0"/>
                <w:sz w:val="18"/>
              </w:rPr>
              <w:t xml:space="preserve"> </w:t>
            </w:r>
            <w:r w:rsidRPr="009743EA">
              <w:rPr>
                <w:rFonts w:ascii="Arial" w:hAnsi="Arial"/>
                <w:b/>
                <w:color w:val="0070C0"/>
                <w:sz w:val="18"/>
              </w:rPr>
              <w:t>Request:</w:t>
            </w:r>
          </w:p>
          <w:p w14:paraId="2EAC3224" w14:textId="77777777" w:rsidR="003C3949" w:rsidRPr="009743EA" w:rsidRDefault="003C3949" w:rsidP="00763585">
            <w:pPr>
              <w:widowControl w:val="0"/>
              <w:overflowPunct/>
              <w:spacing w:after="0"/>
              <w:ind w:left="284"/>
              <w:textAlignment w:val="auto"/>
              <w:rPr>
                <w:rFonts w:ascii="Arial" w:hAnsi="Arial"/>
                <w:color w:val="0070C0"/>
                <w:sz w:val="18"/>
              </w:rPr>
            </w:pPr>
          </w:p>
          <w:p w14:paraId="1F0C5FC7"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PUT</w:t>
            </w:r>
            <w:r w:rsidR="009F506B" w:rsidRPr="009743EA">
              <w:rPr>
                <w:rFonts w:ascii="Arial" w:hAnsi="Arial"/>
                <w:color w:val="0070C0"/>
                <w:sz w:val="18"/>
              </w:rPr>
              <w:t xml:space="preserve"> </w:t>
            </w:r>
            <w:r w:rsidRPr="009743EA">
              <w:rPr>
                <w:rFonts w:ascii="Arial" w:hAnsi="Arial"/>
                <w:color w:val="0070C0"/>
                <w:sz w:val="18"/>
              </w:rPr>
              <w:t>/cse-name/cse-name2?rcn=1</w:t>
            </w:r>
            <w:r w:rsidR="009F506B" w:rsidRPr="009743EA">
              <w:rPr>
                <w:rFonts w:ascii="Arial" w:hAnsi="Arial"/>
                <w:color w:val="0070C0"/>
                <w:sz w:val="18"/>
              </w:rPr>
              <w:t xml:space="preserve"> </w:t>
            </w:r>
            <w:r w:rsidRPr="009743EA">
              <w:rPr>
                <w:rFonts w:ascii="Arial" w:hAnsi="Arial"/>
                <w:color w:val="0070C0"/>
                <w:sz w:val="18"/>
              </w:rPr>
              <w:t>HTTP/1.1</w:t>
            </w:r>
          </w:p>
          <w:p w14:paraId="38C320D2" w14:textId="77777777" w:rsidR="003C3949" w:rsidRPr="00062C7A" w:rsidRDefault="003C3949" w:rsidP="00763585">
            <w:pPr>
              <w:pStyle w:val="TAL"/>
              <w:snapToGrid w:val="0"/>
              <w:ind w:left="284"/>
              <w:jc w:val="both"/>
              <w:rPr>
                <w:color w:val="0070C0"/>
                <w:lang w:val="fr-FR"/>
              </w:rPr>
            </w:pPr>
            <w:r w:rsidRPr="00062C7A">
              <w:rPr>
                <w:color w:val="0070C0"/>
                <w:lang w:val="fr-FR"/>
              </w:rPr>
              <w:t>Host:</w:t>
            </w:r>
            <w:r w:rsidR="009F506B" w:rsidRPr="00062C7A">
              <w:rPr>
                <w:color w:val="0070C0"/>
                <w:lang w:val="fr-FR"/>
              </w:rPr>
              <w:t xml:space="preserve"> </w:t>
            </w:r>
            <w:r w:rsidRPr="00062C7A">
              <w:rPr>
                <w:color w:val="0070C0"/>
                <w:lang w:val="fr-FR"/>
              </w:rPr>
              <w:t>192.168.56.102:9011</w:t>
            </w:r>
          </w:p>
          <w:p w14:paraId="30CEF5BA" w14:textId="77777777" w:rsidR="003C3949" w:rsidRPr="00062C7A" w:rsidRDefault="003C3949" w:rsidP="00763585">
            <w:pPr>
              <w:pStyle w:val="TAL"/>
              <w:snapToGrid w:val="0"/>
              <w:ind w:left="284"/>
              <w:jc w:val="both"/>
              <w:rPr>
                <w:color w:val="0070C0"/>
                <w:lang w:val="fr-FR"/>
              </w:rPr>
            </w:pPr>
            <w:r w:rsidRPr="00062C7A">
              <w:rPr>
                <w:color w:val="0070C0"/>
                <w:lang w:val="fr-FR"/>
              </w:rPr>
              <w:t>Accept:</w:t>
            </w:r>
            <w:r w:rsidR="009F506B" w:rsidRPr="00062C7A">
              <w:rPr>
                <w:color w:val="0070C0"/>
                <w:lang w:val="fr-FR"/>
              </w:rPr>
              <w:t xml:space="preserve"> </w:t>
            </w:r>
            <w:r w:rsidRPr="00062C7A">
              <w:rPr>
                <w:color w:val="0070C0"/>
                <w:lang w:val="fr-FR"/>
              </w:rPr>
              <w:t>application/json</w:t>
            </w:r>
          </w:p>
          <w:p w14:paraId="0EB5A775" w14:textId="77777777" w:rsidR="003C3949" w:rsidRPr="00062C7A" w:rsidRDefault="003C3949" w:rsidP="00763585">
            <w:pPr>
              <w:pStyle w:val="TAL"/>
              <w:snapToGrid w:val="0"/>
              <w:ind w:left="284"/>
              <w:jc w:val="both"/>
              <w:rPr>
                <w:color w:val="0070C0"/>
                <w:lang w:val="fr-FR"/>
              </w:rPr>
            </w:pPr>
            <w:r w:rsidRPr="00062C7A">
              <w:rPr>
                <w:color w:val="0070C0"/>
                <w:lang w:val="fr-FR"/>
              </w:rPr>
              <w:t>X-M2M-Origin:</w:t>
            </w:r>
            <w:r w:rsidR="009F506B" w:rsidRPr="00062C7A">
              <w:rPr>
                <w:color w:val="0070C0"/>
                <w:lang w:val="fr-FR"/>
              </w:rPr>
              <w:t xml:space="preserve"> </w:t>
            </w:r>
            <w:r w:rsidRPr="00062C7A">
              <w:rPr>
                <w:color w:val="0070C0"/>
                <w:lang w:val="fr-FR"/>
              </w:rPr>
              <w:t>C0120180406T0846311405855351047680_cse01</w:t>
            </w:r>
          </w:p>
          <w:p w14:paraId="69E5E089" w14:textId="77777777" w:rsidR="003C3949" w:rsidRPr="00062C7A" w:rsidRDefault="003C3949" w:rsidP="00763585">
            <w:pPr>
              <w:pStyle w:val="TAL"/>
              <w:snapToGrid w:val="0"/>
              <w:ind w:left="284"/>
              <w:jc w:val="both"/>
              <w:rPr>
                <w:color w:val="0070C0"/>
                <w:lang w:val="fr-FR"/>
              </w:rPr>
            </w:pPr>
            <w:r w:rsidRPr="00062C7A">
              <w:rPr>
                <w:color w:val="0070C0"/>
                <w:lang w:val="fr-FR"/>
              </w:rPr>
              <w:t>X-M2M-RI:</w:t>
            </w:r>
            <w:r w:rsidR="009F506B" w:rsidRPr="00062C7A">
              <w:rPr>
                <w:color w:val="0070C0"/>
                <w:lang w:val="fr-FR"/>
              </w:rPr>
              <w:t xml:space="preserve"> </w:t>
            </w:r>
            <w:r w:rsidRPr="00062C7A">
              <w:rPr>
                <w:color w:val="0070C0"/>
                <w:lang w:val="fr-FR"/>
              </w:rPr>
              <w:t>1234</w:t>
            </w:r>
          </w:p>
          <w:p w14:paraId="32E3C7FB" w14:textId="77777777" w:rsidR="00FD4AE8" w:rsidRPr="009743EA" w:rsidRDefault="00FD4AE8" w:rsidP="00FD4AE8">
            <w:pPr>
              <w:pStyle w:val="TAL"/>
              <w:snapToGrid w:val="0"/>
              <w:ind w:left="284"/>
              <w:jc w:val="both"/>
              <w:rPr>
                <w:color w:val="0070C0"/>
              </w:rPr>
            </w:pPr>
            <w:r w:rsidRPr="009743EA">
              <w:rPr>
                <w:color w:val="0070C0"/>
              </w:rPr>
              <w:t>X-M2M-RVI:</w:t>
            </w:r>
            <w:r w:rsidR="009F506B" w:rsidRPr="009743EA">
              <w:rPr>
                <w:color w:val="0070C0"/>
              </w:rPr>
              <w:t xml:space="preserve"> </w:t>
            </w:r>
            <w:r w:rsidRPr="009743EA">
              <w:rPr>
                <w:color w:val="0070C0"/>
              </w:rPr>
              <w:t>2a</w:t>
            </w:r>
          </w:p>
          <w:p w14:paraId="677BA459" w14:textId="77777777" w:rsidR="003C3949" w:rsidRPr="009743EA" w:rsidRDefault="003C3949" w:rsidP="00763585">
            <w:pPr>
              <w:pStyle w:val="TAL"/>
              <w:snapToGrid w:val="0"/>
              <w:ind w:left="284"/>
              <w:jc w:val="both"/>
              <w:rPr>
                <w:color w:val="0070C0"/>
              </w:rPr>
            </w:pPr>
          </w:p>
          <w:p w14:paraId="0D5CE511"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w:t>
            </w:r>
          </w:p>
          <w:p w14:paraId="3FCC84E2" w14:textId="77777777" w:rsidR="003C3949" w:rsidRPr="009743EA" w:rsidRDefault="009F506B"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3C3949" w:rsidRPr="009743EA">
              <w:rPr>
                <w:rFonts w:ascii="Arial" w:hAnsi="Arial"/>
                <w:color w:val="0070C0"/>
                <w:sz w:val="18"/>
              </w:rPr>
              <w:t>"m2m:csr":</w:t>
            </w:r>
            <w:r w:rsidRPr="009743EA">
              <w:rPr>
                <w:rFonts w:ascii="Arial" w:hAnsi="Arial"/>
                <w:color w:val="0070C0"/>
                <w:sz w:val="18"/>
              </w:rPr>
              <w:t xml:space="preserve"> </w:t>
            </w:r>
            <w:r w:rsidR="003C3949" w:rsidRPr="009743EA">
              <w:rPr>
                <w:rFonts w:ascii="Arial" w:hAnsi="Arial"/>
                <w:color w:val="0070C0"/>
                <w:sz w:val="18"/>
              </w:rPr>
              <w:t>{</w:t>
            </w:r>
          </w:p>
          <w:p w14:paraId="2412A56D" w14:textId="77777777" w:rsidR="003C3949" w:rsidRPr="009743EA" w:rsidRDefault="009F506B"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3C3949" w:rsidRPr="009743EA">
              <w:rPr>
                <w:rFonts w:ascii="Arial" w:hAnsi="Arial"/>
                <w:color w:val="0070C0"/>
                <w:sz w:val="18"/>
              </w:rPr>
              <w:t>"poa":</w:t>
            </w:r>
            <w:r w:rsidRPr="009743EA">
              <w:rPr>
                <w:rFonts w:ascii="Arial" w:hAnsi="Arial"/>
                <w:color w:val="0070C0"/>
                <w:sz w:val="18"/>
              </w:rPr>
              <w:t xml:space="preserve"> </w:t>
            </w:r>
            <w:r w:rsidR="003C3949" w:rsidRPr="009743EA">
              <w:rPr>
                <w:rFonts w:ascii="Arial" w:hAnsi="Arial"/>
                <w:color w:val="0070C0"/>
                <w:sz w:val="18"/>
              </w:rPr>
              <w:t>["http://192.168.0.100:8282"]</w:t>
            </w:r>
          </w:p>
          <w:p w14:paraId="7A60F979" w14:textId="77777777" w:rsidR="003C3949" w:rsidRPr="009743EA" w:rsidRDefault="009F506B"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3C3949" w:rsidRPr="009743EA">
              <w:rPr>
                <w:rFonts w:ascii="Arial" w:hAnsi="Arial"/>
                <w:color w:val="0070C0"/>
                <w:sz w:val="18"/>
              </w:rPr>
              <w:t>}</w:t>
            </w:r>
          </w:p>
          <w:p w14:paraId="754F7D9B"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w:t>
            </w:r>
          </w:p>
          <w:p w14:paraId="05929DD2" w14:textId="77777777" w:rsidR="003C3949" w:rsidRPr="009743EA" w:rsidRDefault="003C3949" w:rsidP="00763585">
            <w:pPr>
              <w:widowControl w:val="0"/>
              <w:overflowPunct/>
              <w:spacing w:after="0"/>
              <w:ind w:left="284"/>
              <w:textAlignment w:val="auto"/>
              <w:rPr>
                <w:rFonts w:ascii="Arial" w:hAnsi="Arial"/>
                <w:color w:val="0070C0"/>
                <w:sz w:val="18"/>
              </w:rPr>
            </w:pPr>
          </w:p>
          <w:p w14:paraId="64BD342A" w14:textId="77777777" w:rsidR="00EB14D5" w:rsidRPr="009743EA" w:rsidRDefault="00EB14D5" w:rsidP="00763585">
            <w:pPr>
              <w:widowControl w:val="0"/>
              <w:overflowPunct/>
              <w:spacing w:after="0"/>
              <w:ind w:left="284"/>
              <w:textAlignment w:val="auto"/>
              <w:rPr>
                <w:rFonts w:ascii="Arial" w:hAnsi="Arial"/>
                <w:color w:val="0070C0"/>
                <w:sz w:val="18"/>
              </w:rPr>
            </w:pPr>
          </w:p>
          <w:p w14:paraId="498715E9" w14:textId="77777777" w:rsidR="003C3949" w:rsidRPr="009743EA" w:rsidRDefault="003C3949" w:rsidP="00763585">
            <w:pPr>
              <w:widowControl w:val="0"/>
              <w:overflowPunct/>
              <w:spacing w:after="0"/>
              <w:ind w:left="284"/>
              <w:textAlignment w:val="auto"/>
              <w:rPr>
                <w:rFonts w:ascii="Arial" w:hAnsi="Arial"/>
                <w:b/>
                <w:color w:val="0070C0"/>
                <w:sz w:val="18"/>
              </w:rPr>
            </w:pPr>
            <w:r w:rsidRPr="009743EA">
              <w:rPr>
                <w:rFonts w:ascii="Arial" w:hAnsi="Arial"/>
                <w:b/>
                <w:color w:val="0070C0"/>
                <w:sz w:val="18"/>
              </w:rPr>
              <w:t>HTTP</w:t>
            </w:r>
            <w:r w:rsidR="009F506B" w:rsidRPr="009743EA">
              <w:rPr>
                <w:rFonts w:ascii="Arial" w:hAnsi="Arial"/>
                <w:b/>
                <w:color w:val="0070C0"/>
                <w:sz w:val="18"/>
              </w:rPr>
              <w:t xml:space="preserve"> </w:t>
            </w:r>
            <w:r w:rsidRPr="009743EA">
              <w:rPr>
                <w:rFonts w:ascii="Arial" w:hAnsi="Arial"/>
                <w:b/>
                <w:color w:val="0070C0"/>
                <w:sz w:val="18"/>
              </w:rPr>
              <w:t>Response:</w:t>
            </w:r>
          </w:p>
          <w:p w14:paraId="5E605FA3" w14:textId="77777777" w:rsidR="003C3949" w:rsidRPr="009743EA" w:rsidRDefault="003C3949" w:rsidP="00763585">
            <w:pPr>
              <w:widowControl w:val="0"/>
              <w:overflowPunct/>
              <w:spacing w:after="0"/>
              <w:ind w:left="284"/>
              <w:textAlignment w:val="auto"/>
              <w:rPr>
                <w:rFonts w:ascii="Arial" w:hAnsi="Arial"/>
                <w:color w:val="0070C0"/>
                <w:sz w:val="18"/>
              </w:rPr>
            </w:pPr>
          </w:p>
          <w:p w14:paraId="3241E1CF"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HTTP/1.1</w:t>
            </w:r>
            <w:r w:rsidR="009F506B" w:rsidRPr="009743EA">
              <w:rPr>
                <w:rFonts w:ascii="Arial" w:hAnsi="Arial"/>
                <w:color w:val="0070C0"/>
                <w:sz w:val="18"/>
              </w:rPr>
              <w:t xml:space="preserve"> </w:t>
            </w:r>
            <w:r w:rsidRPr="009743EA">
              <w:rPr>
                <w:rFonts w:ascii="Arial" w:hAnsi="Arial"/>
                <w:color w:val="0070C0"/>
                <w:sz w:val="18"/>
              </w:rPr>
              <w:t>200</w:t>
            </w:r>
            <w:r w:rsidR="009F506B" w:rsidRPr="009743EA">
              <w:rPr>
                <w:rFonts w:ascii="Arial" w:hAnsi="Arial"/>
                <w:color w:val="0070C0"/>
                <w:sz w:val="18"/>
              </w:rPr>
              <w:t xml:space="preserve"> </w:t>
            </w:r>
            <w:r w:rsidRPr="009743EA">
              <w:rPr>
                <w:rFonts w:ascii="Arial" w:hAnsi="Arial"/>
                <w:color w:val="0070C0"/>
                <w:sz w:val="18"/>
              </w:rPr>
              <w:t>OK</w:t>
            </w:r>
          </w:p>
          <w:p w14:paraId="248083C3"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X-M2M-RI:</w:t>
            </w:r>
            <w:r w:rsidR="009F506B" w:rsidRPr="00062C7A">
              <w:rPr>
                <w:rFonts w:ascii="Arial" w:hAnsi="Arial"/>
                <w:color w:val="0070C0"/>
                <w:sz w:val="18"/>
                <w:lang w:val="fr-FR"/>
              </w:rPr>
              <w:t xml:space="preserve"> </w:t>
            </w:r>
            <w:r w:rsidRPr="00062C7A">
              <w:rPr>
                <w:rFonts w:ascii="Arial" w:hAnsi="Arial"/>
                <w:color w:val="0070C0"/>
                <w:sz w:val="18"/>
                <w:lang w:val="fr-FR"/>
              </w:rPr>
              <w:t>1234</w:t>
            </w:r>
          </w:p>
          <w:p w14:paraId="714BA734"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X-M2M-RSC:</w:t>
            </w:r>
            <w:r w:rsidR="009F506B" w:rsidRPr="00062C7A">
              <w:rPr>
                <w:rFonts w:ascii="Arial" w:hAnsi="Arial"/>
                <w:color w:val="0070C0"/>
                <w:sz w:val="18"/>
                <w:lang w:val="fr-FR"/>
              </w:rPr>
              <w:t xml:space="preserve"> </w:t>
            </w:r>
            <w:r w:rsidRPr="00062C7A">
              <w:rPr>
                <w:rFonts w:ascii="Arial" w:hAnsi="Arial"/>
                <w:color w:val="0070C0"/>
                <w:sz w:val="18"/>
                <w:lang w:val="fr-FR"/>
              </w:rPr>
              <w:t>2004</w:t>
            </w:r>
          </w:p>
          <w:p w14:paraId="7E5A6E26" w14:textId="77777777" w:rsidR="00FD4AE8" w:rsidRPr="00062C7A" w:rsidRDefault="00FD4AE8" w:rsidP="00FD4AE8">
            <w:pPr>
              <w:pStyle w:val="TAL"/>
              <w:snapToGrid w:val="0"/>
              <w:ind w:left="284"/>
              <w:jc w:val="both"/>
              <w:rPr>
                <w:color w:val="0070C0"/>
                <w:lang w:val="fr-FR"/>
              </w:rPr>
            </w:pPr>
            <w:r w:rsidRPr="00062C7A">
              <w:rPr>
                <w:color w:val="0070C0"/>
                <w:lang w:val="fr-FR"/>
              </w:rPr>
              <w:t>X-M2M-RVI:</w:t>
            </w:r>
            <w:r w:rsidR="009F506B" w:rsidRPr="00062C7A">
              <w:rPr>
                <w:color w:val="0070C0"/>
                <w:lang w:val="fr-FR"/>
              </w:rPr>
              <w:t xml:space="preserve"> </w:t>
            </w:r>
            <w:r w:rsidRPr="00062C7A">
              <w:rPr>
                <w:color w:val="0070C0"/>
                <w:lang w:val="fr-FR"/>
              </w:rPr>
              <w:t>2a</w:t>
            </w:r>
          </w:p>
          <w:p w14:paraId="6E40962C"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Content-Length:</w:t>
            </w:r>
            <w:r w:rsidR="00DD1186" w:rsidRPr="00062C7A">
              <w:rPr>
                <w:rFonts w:ascii="Arial" w:hAnsi="Arial"/>
                <w:color w:val="0070C0"/>
                <w:sz w:val="18"/>
                <w:lang w:val="fr-FR"/>
              </w:rPr>
              <w:t>251</w:t>
            </w:r>
          </w:p>
          <w:p w14:paraId="3ECE0541"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Content-Type:application/json</w:t>
            </w:r>
          </w:p>
          <w:p w14:paraId="00AC5E6B" w14:textId="77777777" w:rsidR="003C3949" w:rsidRPr="00062C7A" w:rsidRDefault="003C3949" w:rsidP="00763585">
            <w:pPr>
              <w:widowControl w:val="0"/>
              <w:overflowPunct/>
              <w:spacing w:after="0"/>
              <w:ind w:left="284"/>
              <w:textAlignment w:val="auto"/>
              <w:rPr>
                <w:rFonts w:ascii="Arial" w:hAnsi="Arial"/>
                <w:sz w:val="18"/>
                <w:lang w:val="fr-FR"/>
              </w:rPr>
            </w:pPr>
          </w:p>
          <w:p w14:paraId="6FAECD24"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w:t>
            </w:r>
          </w:p>
          <w:p w14:paraId="2000C69B" w14:textId="77777777" w:rsidR="003C3949" w:rsidRPr="00062C7A" w:rsidRDefault="009F506B"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"m2m:csr":</w:t>
            </w:r>
            <w:r w:rsidRPr="00062C7A">
              <w:rPr>
                <w:rFonts w:ascii="Arial" w:hAnsi="Arial"/>
                <w:color w:val="0070C0"/>
                <w:sz w:val="18"/>
                <w:lang w:val="fr-FR"/>
              </w:rPr>
              <w:t xml:space="preserve"> </w:t>
            </w:r>
            <w:r w:rsidR="003C3949" w:rsidRPr="00062C7A">
              <w:rPr>
                <w:rFonts w:ascii="Arial" w:hAnsi="Arial"/>
                <w:color w:val="0070C0"/>
                <w:sz w:val="18"/>
                <w:lang w:val="fr-FR"/>
              </w:rPr>
              <w:t>{</w:t>
            </w:r>
          </w:p>
          <w:p w14:paraId="58CFF64F" w14:textId="77777777" w:rsidR="003C3949" w:rsidRPr="00062C7A" w:rsidRDefault="009F506B"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"cb":</w:t>
            </w:r>
            <w:r w:rsidRPr="00062C7A">
              <w:rPr>
                <w:rFonts w:ascii="Arial" w:hAnsi="Arial"/>
                <w:color w:val="0070C0"/>
                <w:sz w:val="18"/>
                <w:lang w:val="fr-FR"/>
              </w:rPr>
              <w:t xml:space="preserve"> </w:t>
            </w:r>
            <w:r w:rsidR="003C3949" w:rsidRPr="00062C7A">
              <w:rPr>
                <w:rFonts w:ascii="Arial" w:hAnsi="Arial"/>
                <w:color w:val="0070C0"/>
                <w:sz w:val="18"/>
                <w:lang w:val="fr-FR"/>
              </w:rPr>
              <w:t>"//192.168.56.2:8282/cse-name2",</w:t>
            </w:r>
          </w:p>
          <w:p w14:paraId="3D2911E9" w14:textId="77777777" w:rsidR="003C3949" w:rsidRPr="00062C7A" w:rsidRDefault="009F506B"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"csi":</w:t>
            </w:r>
            <w:r w:rsidRPr="00062C7A">
              <w:rPr>
                <w:rFonts w:ascii="Arial" w:hAnsi="Arial"/>
                <w:color w:val="0070C0"/>
                <w:sz w:val="18"/>
                <w:lang w:val="fr-FR"/>
              </w:rPr>
              <w:t xml:space="preserve"> </w:t>
            </w:r>
            <w:r w:rsidR="003C3949" w:rsidRPr="00062C7A">
              <w:rPr>
                <w:rFonts w:ascii="Arial" w:hAnsi="Arial"/>
                <w:color w:val="0070C0"/>
                <w:sz w:val="18"/>
                <w:lang w:val="fr-FR"/>
              </w:rPr>
              <w:t>"/cse2ID",</w:t>
            </w:r>
          </w:p>
          <w:p w14:paraId="6BA0EFFC" w14:textId="77777777" w:rsidR="003C3949" w:rsidRPr="00062C7A" w:rsidRDefault="009F506B"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"ct":</w:t>
            </w:r>
            <w:r w:rsidRPr="00062C7A">
              <w:rPr>
                <w:rFonts w:ascii="Arial" w:hAnsi="Arial"/>
                <w:color w:val="0070C0"/>
                <w:sz w:val="18"/>
                <w:lang w:val="fr-FR"/>
              </w:rPr>
              <w:t xml:space="preserve"> </w:t>
            </w:r>
            <w:r w:rsidR="003C3949" w:rsidRPr="00062C7A">
              <w:rPr>
                <w:rFonts w:ascii="Arial" w:hAnsi="Arial"/>
                <w:color w:val="0070C0"/>
                <w:sz w:val="18"/>
                <w:lang w:val="fr-FR"/>
              </w:rPr>
              <w:t>"20180801T093501",</w:t>
            </w:r>
          </w:p>
          <w:p w14:paraId="1823764F" w14:textId="77777777" w:rsidR="003C3949" w:rsidRPr="00062C7A" w:rsidRDefault="009F506B"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"et":</w:t>
            </w:r>
            <w:r w:rsidRPr="00062C7A">
              <w:rPr>
                <w:rFonts w:ascii="Arial" w:hAnsi="Arial"/>
                <w:color w:val="0070C0"/>
                <w:sz w:val="18"/>
                <w:lang w:val="fr-FR"/>
              </w:rPr>
              <w:t xml:space="preserve"> </w:t>
            </w:r>
            <w:r w:rsidR="003C3949" w:rsidRPr="00062C7A">
              <w:rPr>
                <w:rFonts w:ascii="Arial" w:hAnsi="Arial"/>
                <w:color w:val="0070C0"/>
                <w:sz w:val="18"/>
                <w:lang w:val="fr-FR"/>
              </w:rPr>
              <w:t>"99991231T235959",</w:t>
            </w:r>
          </w:p>
          <w:p w14:paraId="237E6D92" w14:textId="77777777" w:rsidR="003C3949" w:rsidRPr="00062C7A" w:rsidRDefault="009F506B"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"lt":</w:t>
            </w:r>
            <w:r w:rsidRPr="00062C7A">
              <w:rPr>
                <w:rFonts w:ascii="Arial" w:hAnsi="Arial"/>
                <w:color w:val="0070C0"/>
                <w:sz w:val="18"/>
                <w:lang w:val="fr-FR"/>
              </w:rPr>
              <w:t xml:space="preserve"> </w:t>
            </w:r>
            <w:r w:rsidR="003C3949" w:rsidRPr="00062C7A">
              <w:rPr>
                <w:rFonts w:ascii="Arial" w:hAnsi="Arial"/>
                <w:color w:val="0070C0"/>
                <w:sz w:val="18"/>
                <w:lang w:val="fr-FR"/>
              </w:rPr>
              <w:t>"20180801T095839",</w:t>
            </w:r>
          </w:p>
          <w:p w14:paraId="443E4EB5" w14:textId="77777777" w:rsidR="003C3949" w:rsidRPr="00062C7A" w:rsidRDefault="009F506B"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"pi":</w:t>
            </w:r>
            <w:r w:rsidRPr="00062C7A">
              <w:rPr>
                <w:rFonts w:ascii="Arial" w:hAnsi="Arial"/>
                <w:color w:val="0070C0"/>
                <w:sz w:val="18"/>
                <w:lang w:val="fr-FR"/>
              </w:rPr>
              <w:t xml:space="preserve"> </w:t>
            </w:r>
            <w:r w:rsidR="003C3949" w:rsidRPr="00062C7A">
              <w:rPr>
                <w:rFonts w:ascii="Arial" w:hAnsi="Arial"/>
                <w:color w:val="0070C0"/>
                <w:sz w:val="18"/>
                <w:lang w:val="fr-FR"/>
              </w:rPr>
              <w:t>"cseID",</w:t>
            </w:r>
          </w:p>
          <w:p w14:paraId="255E5956" w14:textId="77777777" w:rsidR="003C3949" w:rsidRPr="00062C7A" w:rsidRDefault="009F506B"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w:t>
            </w:r>
            <w:r w:rsidR="003C3949" w:rsidRPr="00062C7A">
              <w:rPr>
                <w:rFonts w:ascii="Arial" w:hAnsi="Arial"/>
                <w:color w:val="0070C0"/>
                <w:sz w:val="18"/>
                <w:lang w:val="fr-FR"/>
              </w:rPr>
              <w:t>"poa":</w:t>
            </w:r>
            <w:r w:rsidRPr="00062C7A">
              <w:rPr>
                <w:rFonts w:ascii="Arial" w:hAnsi="Arial"/>
                <w:color w:val="0070C0"/>
                <w:sz w:val="18"/>
                <w:lang w:val="fr-FR"/>
              </w:rPr>
              <w:t xml:space="preserve"> </w:t>
            </w:r>
            <w:r w:rsidR="003C3949" w:rsidRPr="00325791">
              <w:rPr>
                <w:rFonts w:ascii="Arial" w:hAnsi="Arial"/>
                <w:color w:val="0070C0"/>
                <w:sz w:val="18"/>
                <w:lang w:val="fr-FR"/>
              </w:rPr>
              <w:t>[</w:t>
            </w:r>
          </w:p>
          <w:p w14:paraId="2F95FB14" w14:textId="77777777" w:rsidR="003C3949" w:rsidRPr="000D6D95" w:rsidRDefault="009F506B" w:rsidP="00763585">
            <w:pPr>
              <w:widowControl w:val="0"/>
              <w:overflowPunct/>
              <w:spacing w:after="0"/>
              <w:ind w:left="284"/>
              <w:textAlignment w:val="auto"/>
              <w:rPr>
                <w:rFonts w:ascii="Arial" w:hAnsi="Arial"/>
                <w:color w:val="0070C0"/>
                <w:sz w:val="18"/>
              </w:rPr>
            </w:pPr>
            <w:r w:rsidRPr="00062C7A">
              <w:rPr>
                <w:rFonts w:ascii="Arial" w:hAnsi="Arial"/>
                <w:color w:val="0070C0"/>
                <w:sz w:val="18"/>
                <w:lang w:val="fr-FR"/>
              </w:rPr>
              <w:t xml:space="preserve">            </w:t>
            </w:r>
            <w:r w:rsidR="003C3949" w:rsidRPr="000D6D95">
              <w:rPr>
                <w:rFonts w:ascii="Arial" w:hAnsi="Arial"/>
                <w:color w:val="0070C0"/>
                <w:sz w:val="18"/>
              </w:rPr>
              <w:t>"http://192.168.0.100:8282"</w:t>
            </w:r>
          </w:p>
          <w:p w14:paraId="27CE0901" w14:textId="77777777" w:rsidR="003C3949" w:rsidRPr="005A2D7C" w:rsidRDefault="009F506B"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w:t>
            </w:r>
          </w:p>
          <w:p w14:paraId="263C43EE" w14:textId="77777777" w:rsidR="003C3949" w:rsidRPr="005A2D7C" w:rsidRDefault="009F506B"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"ri":</w:t>
            </w:r>
            <w:r w:rsidRPr="000D6D95">
              <w:rPr>
                <w:rFonts w:ascii="Arial" w:hAnsi="Arial"/>
                <w:color w:val="0070C0"/>
                <w:sz w:val="18"/>
              </w:rPr>
              <w:t xml:space="preserve"> </w:t>
            </w:r>
            <w:r w:rsidR="003C3949" w:rsidRPr="000D6D95">
              <w:rPr>
                <w:rFonts w:ascii="Arial" w:hAnsi="Arial"/>
                <w:color w:val="0070C0"/>
                <w:sz w:val="18"/>
              </w:rPr>
              <w:t>"cse2ID",</w:t>
            </w:r>
          </w:p>
          <w:p w14:paraId="7106CFC2" w14:textId="77777777" w:rsidR="003C3949" w:rsidRPr="005A2D7C" w:rsidRDefault="009F506B"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"rn":</w:t>
            </w:r>
            <w:r w:rsidRPr="000D6D95">
              <w:rPr>
                <w:rFonts w:ascii="Arial" w:hAnsi="Arial"/>
                <w:color w:val="0070C0"/>
                <w:sz w:val="18"/>
              </w:rPr>
              <w:t xml:space="preserve"> </w:t>
            </w:r>
            <w:r w:rsidR="003C3949" w:rsidRPr="000D6D95">
              <w:rPr>
                <w:rFonts w:ascii="Arial" w:hAnsi="Arial"/>
                <w:color w:val="0070C0"/>
                <w:sz w:val="18"/>
              </w:rPr>
              <w:t>"cse-name2",</w:t>
            </w:r>
          </w:p>
          <w:p w14:paraId="2D5D3E90" w14:textId="77777777" w:rsidR="003C3949" w:rsidRPr="005A2D7C" w:rsidRDefault="009F506B" w:rsidP="00763585">
            <w:pPr>
              <w:widowControl w:val="0"/>
              <w:overflowPunct/>
              <w:spacing w:after="0"/>
              <w:ind w:left="284"/>
              <w:textAlignment w:val="auto"/>
              <w:rPr>
                <w:rFonts w:ascii="Arial" w:eastAsia="Malgun Gothic" w:hAnsi="Arial"/>
                <w:color w:val="0070C0"/>
                <w:sz w:val="18"/>
              </w:rPr>
            </w:pPr>
            <w:r w:rsidRPr="000D6D95">
              <w:rPr>
                <w:rFonts w:ascii="Arial" w:hAnsi="Arial"/>
                <w:color w:val="0070C0"/>
                <w:sz w:val="18"/>
              </w:rPr>
              <w:t xml:space="preserve">        </w:t>
            </w:r>
            <w:r w:rsidR="003C3949" w:rsidRPr="000D6D95">
              <w:rPr>
                <w:rFonts w:ascii="Arial" w:hAnsi="Arial"/>
                <w:color w:val="0070C0"/>
                <w:sz w:val="18"/>
              </w:rPr>
              <w:t>"rr":</w:t>
            </w:r>
            <w:r w:rsidRPr="000D6D95">
              <w:rPr>
                <w:rFonts w:ascii="Arial" w:hAnsi="Arial"/>
                <w:color w:val="0070C0"/>
                <w:sz w:val="18"/>
              </w:rPr>
              <w:t xml:space="preserve"> </w:t>
            </w:r>
            <w:r w:rsidR="003C3949" w:rsidRPr="000D6D95">
              <w:rPr>
                <w:rFonts w:ascii="Arial" w:hAnsi="Arial"/>
                <w:color w:val="0070C0"/>
                <w:sz w:val="18"/>
              </w:rPr>
              <w:t>true,</w:t>
            </w:r>
          </w:p>
          <w:p w14:paraId="6D35E22B" w14:textId="77777777" w:rsidR="00FD4AE8" w:rsidRPr="000D6D95" w:rsidRDefault="009F506B" w:rsidP="005A2D7C">
            <w:pPr>
              <w:widowControl w:val="0"/>
              <w:overflowPunct/>
              <w:spacing w:after="0"/>
              <w:ind w:left="284"/>
              <w:textAlignment w:val="auto"/>
              <w:rPr>
                <w:color w:val="0070C0"/>
              </w:rPr>
            </w:pPr>
            <w:r w:rsidRPr="000D6D95">
              <w:rPr>
                <w:rFonts w:ascii="Arial" w:hAnsi="Arial"/>
                <w:color w:val="0070C0"/>
                <w:sz w:val="18"/>
              </w:rPr>
              <w:t xml:space="preserve">        </w:t>
            </w:r>
            <w:r w:rsidR="003C3949" w:rsidRPr="000D6D95">
              <w:rPr>
                <w:rFonts w:ascii="Arial" w:hAnsi="Arial"/>
                <w:color w:val="0070C0"/>
                <w:sz w:val="18"/>
              </w:rPr>
              <w:t>"ty":</w:t>
            </w:r>
            <w:r w:rsidRPr="000D6D95">
              <w:rPr>
                <w:rFonts w:ascii="Arial" w:hAnsi="Arial"/>
                <w:color w:val="0070C0"/>
                <w:sz w:val="18"/>
              </w:rPr>
              <w:t xml:space="preserve"> </w:t>
            </w:r>
            <w:r w:rsidR="003C3949" w:rsidRPr="000D6D95">
              <w:rPr>
                <w:rFonts w:ascii="Arial" w:hAnsi="Arial"/>
                <w:color w:val="0070C0"/>
                <w:sz w:val="18"/>
              </w:rPr>
              <w:t>16</w:t>
            </w:r>
          </w:p>
          <w:p w14:paraId="47326CE1" w14:textId="77777777" w:rsidR="00FD4AE8" w:rsidRPr="000D6D95" w:rsidRDefault="009F506B" w:rsidP="005A2D7C">
            <w:pPr>
              <w:widowControl w:val="0"/>
              <w:overflowPunct/>
              <w:spacing w:after="0"/>
              <w:ind w:left="284"/>
              <w:textAlignment w:val="auto"/>
              <w:rPr>
                <w:color w:val="0070C0"/>
              </w:rPr>
            </w:pPr>
            <w:r w:rsidRPr="000D6D95">
              <w:rPr>
                <w:rFonts w:ascii="Arial" w:hAnsi="Arial"/>
                <w:color w:val="0070C0"/>
                <w:sz w:val="18"/>
              </w:rPr>
              <w:t xml:space="preserve">        </w:t>
            </w:r>
            <w:r w:rsidR="00FD4AE8" w:rsidRPr="000D6D95">
              <w:rPr>
                <w:rFonts w:ascii="Arial" w:hAnsi="Arial"/>
                <w:color w:val="0070C0"/>
                <w:sz w:val="18"/>
              </w:rPr>
              <w:t>"srv":</w:t>
            </w:r>
            <w:r w:rsidRPr="000D6D95">
              <w:rPr>
                <w:rFonts w:ascii="Arial" w:hAnsi="Arial"/>
                <w:color w:val="0070C0"/>
                <w:sz w:val="18"/>
              </w:rPr>
              <w:t xml:space="preserve"> </w:t>
            </w:r>
            <w:r w:rsidR="00FD4AE8" w:rsidRPr="000D6D95">
              <w:rPr>
                <w:rFonts w:ascii="Arial" w:hAnsi="Arial"/>
                <w:color w:val="0070C0"/>
                <w:sz w:val="18"/>
              </w:rPr>
              <w:t>[</w:t>
            </w:r>
          </w:p>
          <w:p w14:paraId="7487C4E2" w14:textId="77777777" w:rsidR="00FD4AE8" w:rsidRPr="000D6D95" w:rsidRDefault="009F506B" w:rsidP="005A2D7C">
            <w:pPr>
              <w:widowControl w:val="0"/>
              <w:overflowPunct/>
              <w:spacing w:after="0"/>
              <w:ind w:left="284"/>
              <w:textAlignment w:val="auto"/>
              <w:rPr>
                <w:color w:val="0070C0"/>
              </w:rPr>
            </w:pPr>
            <w:r w:rsidRPr="000D6D95">
              <w:rPr>
                <w:rFonts w:ascii="Arial" w:hAnsi="Arial"/>
                <w:color w:val="0070C0"/>
                <w:sz w:val="18"/>
              </w:rPr>
              <w:t xml:space="preserve">            </w:t>
            </w:r>
            <w:r w:rsidR="00FD4AE8" w:rsidRPr="000D6D95">
              <w:rPr>
                <w:rFonts w:ascii="Arial" w:hAnsi="Arial"/>
                <w:color w:val="0070C0"/>
                <w:sz w:val="18"/>
              </w:rPr>
              <w:t>"1",</w:t>
            </w:r>
          </w:p>
          <w:p w14:paraId="17990771" w14:textId="77777777" w:rsidR="00FD4AE8" w:rsidRPr="009743EA" w:rsidRDefault="009F506B" w:rsidP="005A2D7C">
            <w:pPr>
              <w:widowControl w:val="0"/>
              <w:overflowPunct/>
              <w:spacing w:after="0"/>
              <w:ind w:left="284"/>
              <w:textAlignment w:val="auto"/>
              <w:rPr>
                <w:color w:val="0070C0"/>
              </w:rPr>
            </w:pPr>
            <w:r w:rsidRPr="000D6D95">
              <w:rPr>
                <w:rFonts w:ascii="Arial" w:hAnsi="Arial"/>
                <w:color w:val="0070C0"/>
                <w:sz w:val="18"/>
              </w:rPr>
              <w:t xml:space="preserve">            </w:t>
            </w:r>
            <w:r w:rsidR="00FD4AE8" w:rsidRPr="000D6D95">
              <w:rPr>
                <w:rFonts w:ascii="Arial" w:hAnsi="Arial"/>
                <w:color w:val="0070C0"/>
                <w:sz w:val="18"/>
              </w:rPr>
              <w:t>"2</w:t>
            </w:r>
            <w:r w:rsidR="00FD4AE8" w:rsidRPr="009743EA">
              <w:rPr>
                <w:color w:val="0070C0"/>
              </w:rPr>
              <w:t>",</w:t>
            </w:r>
          </w:p>
          <w:p w14:paraId="64BF3EE8" w14:textId="77777777" w:rsidR="00FD4AE8" w:rsidRPr="009743EA" w:rsidRDefault="009F506B" w:rsidP="00FB122C">
            <w:pPr>
              <w:pStyle w:val="TAL"/>
              <w:snapToGrid w:val="0"/>
              <w:ind w:left="284"/>
              <w:jc w:val="both"/>
              <w:rPr>
                <w:color w:val="0070C0"/>
              </w:rPr>
            </w:pPr>
            <w:r w:rsidRPr="009743EA">
              <w:rPr>
                <w:color w:val="0070C0"/>
              </w:rPr>
              <w:t xml:space="preserve">            </w:t>
            </w:r>
            <w:r w:rsidR="00FD4AE8" w:rsidRPr="009743EA">
              <w:rPr>
                <w:color w:val="0070C0"/>
              </w:rPr>
              <w:t>"2a"</w:t>
            </w:r>
          </w:p>
          <w:p w14:paraId="17DD47B7" w14:textId="77777777" w:rsidR="00FD4AE8" w:rsidRPr="009743EA" w:rsidRDefault="009F506B" w:rsidP="00FD4AE8">
            <w:pPr>
              <w:pStyle w:val="TAL"/>
              <w:snapToGrid w:val="0"/>
              <w:ind w:left="284"/>
              <w:jc w:val="both"/>
              <w:rPr>
                <w:color w:val="0070C0"/>
              </w:rPr>
            </w:pPr>
            <w:r w:rsidRPr="009743EA">
              <w:rPr>
                <w:color w:val="0070C0"/>
              </w:rPr>
              <w:t xml:space="preserve">        </w:t>
            </w:r>
            <w:r w:rsidR="00FD4AE8" w:rsidRPr="009743EA">
              <w:rPr>
                <w:color w:val="0070C0"/>
              </w:rPr>
              <w:t>]</w:t>
            </w:r>
          </w:p>
          <w:p w14:paraId="1F14ED82" w14:textId="77777777" w:rsidR="003C3949" w:rsidRPr="009743EA" w:rsidRDefault="003C3949" w:rsidP="00763585">
            <w:pPr>
              <w:widowControl w:val="0"/>
              <w:overflowPunct/>
              <w:spacing w:after="0"/>
              <w:ind w:left="284"/>
              <w:textAlignment w:val="auto"/>
              <w:rPr>
                <w:rFonts w:ascii="Arial" w:hAnsi="Arial"/>
                <w:color w:val="0070C0"/>
                <w:sz w:val="18"/>
              </w:rPr>
            </w:pPr>
          </w:p>
          <w:p w14:paraId="00E84648" w14:textId="77777777" w:rsidR="003C3949" w:rsidRPr="009743EA" w:rsidRDefault="009F506B"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3C3949" w:rsidRPr="009743EA">
              <w:rPr>
                <w:rFonts w:ascii="Arial" w:hAnsi="Arial"/>
                <w:color w:val="0070C0"/>
                <w:sz w:val="18"/>
              </w:rPr>
              <w:t>}</w:t>
            </w:r>
          </w:p>
          <w:p w14:paraId="69DCF884"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w:t>
            </w:r>
          </w:p>
          <w:p w14:paraId="5D36E147" w14:textId="77777777" w:rsidR="003C3949" w:rsidRPr="009743EA" w:rsidRDefault="003C3949" w:rsidP="00763585">
            <w:pPr>
              <w:pStyle w:val="TAL"/>
              <w:snapToGrid w:val="0"/>
              <w:ind w:left="284"/>
              <w:jc w:val="both"/>
            </w:pPr>
          </w:p>
        </w:tc>
      </w:tr>
    </w:tbl>
    <w:p w14:paraId="071814DB" w14:textId="77777777" w:rsidR="003C3949" w:rsidRPr="009743EA" w:rsidRDefault="003C3949" w:rsidP="003C3949"/>
    <w:p w14:paraId="41E4D8B2" w14:textId="77777777" w:rsidR="003C3949" w:rsidRPr="005A2D7C" w:rsidRDefault="003C3949" w:rsidP="003C3949">
      <w:pPr>
        <w:pStyle w:val="Heading4"/>
      </w:pPr>
      <w:bookmarkStart w:id="235" w:name="_Toc49420717"/>
      <w:bookmarkStart w:id="236" w:name="_Toc49507531"/>
      <w:bookmarkStart w:id="237" w:name="_Toc49507643"/>
      <w:bookmarkStart w:id="238" w:name="_Toc532286345"/>
      <w:bookmarkStart w:id="239" w:name="_Toc532286481"/>
      <w:bookmarkStart w:id="240" w:name="_Toc46154386"/>
      <w:bookmarkStart w:id="241" w:name="_Toc71708825"/>
      <w:r w:rsidRPr="009743EA">
        <w:lastRenderedPageBreak/>
        <w:t>6.2.</w:t>
      </w:r>
      <w:r w:rsidRPr="005A2D7C">
        <w:t>3</w:t>
      </w:r>
      <w:r w:rsidRPr="009743EA">
        <w:t>.</w:t>
      </w:r>
      <w:r w:rsidRPr="005A2D7C">
        <w:t>4</w:t>
      </w:r>
      <w:r w:rsidRPr="009743EA">
        <w:tab/>
        <w:t>API-</w:t>
      </w:r>
      <w:r w:rsidRPr="005A2D7C">
        <w:t>CSR</w:t>
      </w:r>
      <w:r w:rsidRPr="009743EA">
        <w:t>-</w:t>
      </w:r>
      <w:r w:rsidRPr="005A2D7C">
        <w:t>DEL</w:t>
      </w:r>
      <w:bookmarkEnd w:id="235"/>
      <w:bookmarkEnd w:id="236"/>
      <w:bookmarkEnd w:id="237"/>
      <w:bookmarkEnd w:id="238"/>
      <w:bookmarkEnd w:id="239"/>
      <w:bookmarkEnd w:id="240"/>
      <w:bookmarkEnd w:id="241"/>
    </w:p>
    <w:tbl>
      <w:tblPr>
        <w:tblW w:w="9659" w:type="dxa"/>
        <w:jc w:val="center"/>
        <w:tblLayout w:type="fixed"/>
        <w:tblCellMar>
          <w:left w:w="28" w:type="dxa"/>
        </w:tblCellMar>
        <w:tblLook w:val="0000" w:firstRow="0" w:lastRow="0" w:firstColumn="0" w:lastColumn="0" w:noHBand="0" w:noVBand="0"/>
      </w:tblPr>
      <w:tblGrid>
        <w:gridCol w:w="1286"/>
        <w:gridCol w:w="8373"/>
      </w:tblGrid>
      <w:tr w:rsidR="003C3949" w:rsidRPr="009743EA" w14:paraId="190A9F13" w14:textId="77777777" w:rsidTr="00763585">
        <w:trPr>
          <w:jc w:val="center"/>
        </w:trPr>
        <w:tc>
          <w:tcPr>
            <w:tcW w:w="1286" w:type="dxa"/>
            <w:tcBorders>
              <w:top w:val="single" w:sz="4" w:space="0" w:color="000000"/>
              <w:left w:val="single" w:sz="4" w:space="0" w:color="000000"/>
              <w:bottom w:val="single" w:sz="4" w:space="0" w:color="000000"/>
            </w:tcBorders>
            <w:shd w:val="clear" w:color="auto" w:fill="E7E6E6"/>
          </w:tcPr>
          <w:p w14:paraId="0359F4EB" w14:textId="77777777" w:rsidR="003C3949" w:rsidRPr="009743EA" w:rsidRDefault="003C3949" w:rsidP="00763585">
            <w:pPr>
              <w:pStyle w:val="TAL"/>
              <w:snapToGrid w:val="0"/>
              <w:jc w:val="center"/>
              <w:rPr>
                <w:b/>
              </w:rPr>
            </w:pPr>
          </w:p>
          <w:p w14:paraId="2D157D17" w14:textId="77777777" w:rsidR="003C3949" w:rsidRPr="009743EA" w:rsidRDefault="003C3949" w:rsidP="00763585">
            <w:pPr>
              <w:pStyle w:val="TAL"/>
              <w:snapToGrid w:val="0"/>
              <w:jc w:val="center"/>
              <w:rPr>
                <w:b/>
              </w:rPr>
            </w:pPr>
          </w:p>
          <w:p w14:paraId="2C6CAB28" w14:textId="77777777" w:rsidR="003C3949" w:rsidRPr="009743EA" w:rsidRDefault="003C3949" w:rsidP="00763585">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FEEE22A" w14:textId="77777777" w:rsidR="003C3949" w:rsidRPr="005A2D7C" w:rsidRDefault="003C3949" w:rsidP="005A2D7C">
            <w:pPr>
              <w:pStyle w:val="TAL"/>
              <w:rPr>
                <w:rFonts w:eastAsia="Calibri Light"/>
              </w:rPr>
            </w:pPr>
            <w:r w:rsidRPr="005A2D7C">
              <w:rPr>
                <w:rFonts w:eastAsia="Calibri Light"/>
              </w:rPr>
              <w:t>API/CSR/DEL/001</w:t>
            </w:r>
          </w:p>
          <w:p w14:paraId="6A674DC8" w14:textId="77777777" w:rsidR="003C3949" w:rsidRPr="005A2D7C" w:rsidRDefault="003C3949" w:rsidP="005A2D7C">
            <w:pPr>
              <w:pStyle w:val="TAL"/>
              <w:rPr>
                <w:rFonts w:eastAsia="Calibri Light"/>
              </w:rPr>
            </w:pPr>
            <w:r w:rsidRPr="005A2D7C">
              <w:rPr>
                <w:rFonts w:eastAsia="Calibri Light"/>
              </w:rPr>
              <w:t xml:space="preserve">API/CSR/DEL/001_RCN0 </w:t>
            </w:r>
          </w:p>
          <w:p w14:paraId="181FDA69" w14:textId="77777777" w:rsidR="003C3949" w:rsidRPr="005A2D7C" w:rsidRDefault="003C3949" w:rsidP="005A2D7C">
            <w:pPr>
              <w:pStyle w:val="TAL"/>
            </w:pPr>
            <w:r w:rsidRPr="005A2D7C">
              <w:rPr>
                <w:rFonts w:eastAsia="Calibri Light"/>
              </w:rPr>
              <w:t>API/CSR/DEL/001_RCN1</w:t>
            </w:r>
          </w:p>
        </w:tc>
      </w:tr>
      <w:tr w:rsidR="003C3949" w:rsidRPr="009743EA" w14:paraId="5B90F4CF" w14:textId="77777777" w:rsidTr="00763585">
        <w:trPr>
          <w:jc w:val="center"/>
        </w:trPr>
        <w:tc>
          <w:tcPr>
            <w:tcW w:w="1286" w:type="dxa"/>
            <w:tcBorders>
              <w:top w:val="single" w:sz="4" w:space="0" w:color="000000"/>
              <w:left w:val="single" w:sz="4" w:space="0" w:color="000000"/>
              <w:bottom w:val="single" w:sz="4" w:space="0" w:color="000000"/>
            </w:tcBorders>
            <w:shd w:val="clear" w:color="auto" w:fill="E7E6E6"/>
          </w:tcPr>
          <w:p w14:paraId="478566D5" w14:textId="77777777" w:rsidR="003C3949" w:rsidRPr="009743EA" w:rsidRDefault="003C3949" w:rsidP="00763585">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C6C56E" w14:textId="77777777" w:rsidR="003C3949" w:rsidRPr="005A2D7C" w:rsidRDefault="003C3949" w:rsidP="005A2D7C">
            <w:pPr>
              <w:pStyle w:val="TAL"/>
              <w:rPr>
                <w:rFonts w:eastAsia="Calibri Light"/>
              </w:rPr>
            </w:pPr>
            <w:r w:rsidRPr="005A2D7C">
              <w:rPr>
                <w:rFonts w:eastAsia="Calibri Light"/>
              </w:rPr>
              <w:t xml:space="preserve">remoteCSE DELETE with or without </w:t>
            </w:r>
            <w:r w:rsidR="00984FEF" w:rsidRPr="005A2D7C">
              <w:rPr>
                <w:rFonts w:eastAsia="Calibri Light"/>
              </w:rPr>
              <w:t>resultContent</w:t>
            </w:r>
            <w:r w:rsidRPr="005A2D7C">
              <w:rPr>
                <w:rFonts w:eastAsia="Calibri Light"/>
              </w:rPr>
              <w:t xml:space="preserve"> parameter</w:t>
            </w:r>
          </w:p>
        </w:tc>
      </w:tr>
      <w:tr w:rsidR="003C3949" w:rsidRPr="009743EA" w14:paraId="14077B86"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630C9FF5" w14:textId="77777777" w:rsidR="003C3949" w:rsidRPr="009743EA" w:rsidRDefault="003C3949" w:rsidP="00763585">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6617662" w14:textId="77777777" w:rsidR="003C3949" w:rsidRPr="005A2D7C" w:rsidRDefault="003C3949" w:rsidP="005A2D7C">
            <w:pPr>
              <w:pStyle w:val="TAL"/>
              <w:rPr>
                <w:rFonts w:eastAsia="Calibri Light"/>
              </w:rPr>
            </w:pPr>
            <w:r w:rsidRPr="005A2D7C">
              <w:rPr>
                <w:rFonts w:eastAsia="Calibri Light"/>
              </w:rPr>
              <w:t>&lt;remoteCSE&gt; resource located under &lt;CSEBase&gt; of the hosting CSE</w:t>
            </w:r>
          </w:p>
        </w:tc>
      </w:tr>
      <w:tr w:rsidR="003C3949" w:rsidRPr="009743EA" w14:paraId="06376AD9" w14:textId="77777777" w:rsidTr="00763585">
        <w:trPr>
          <w:jc w:val="center"/>
        </w:trPr>
        <w:tc>
          <w:tcPr>
            <w:tcW w:w="1286" w:type="dxa"/>
            <w:tcBorders>
              <w:top w:val="single" w:sz="4" w:space="0" w:color="000000"/>
              <w:left w:val="single" w:sz="4" w:space="0" w:color="000000"/>
              <w:bottom w:val="single" w:sz="4" w:space="0" w:color="000000"/>
            </w:tcBorders>
            <w:shd w:val="clear" w:color="auto" w:fill="E7E6E6"/>
          </w:tcPr>
          <w:p w14:paraId="7E1A8922" w14:textId="77777777" w:rsidR="003C3949" w:rsidRPr="009743EA" w:rsidRDefault="003C3949" w:rsidP="00763585">
            <w:pPr>
              <w:pStyle w:val="TAL"/>
              <w:snapToGrid w:val="0"/>
              <w:jc w:val="center"/>
              <w:rPr>
                <w:b/>
                <w:kern w:val="1"/>
              </w:rPr>
            </w:pPr>
          </w:p>
          <w:p w14:paraId="5B0BEC2A" w14:textId="77777777" w:rsidR="003C3949" w:rsidRPr="009743EA" w:rsidRDefault="003C3949" w:rsidP="00763585">
            <w:pPr>
              <w:pStyle w:val="TAL"/>
              <w:snapToGrid w:val="0"/>
              <w:jc w:val="center"/>
              <w:rPr>
                <w:b/>
                <w:kern w:val="1"/>
              </w:rPr>
            </w:pPr>
          </w:p>
          <w:p w14:paraId="736FE930" w14:textId="77777777" w:rsidR="003C3949" w:rsidRPr="009743EA" w:rsidRDefault="003C3949" w:rsidP="00763585">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751BFCA" w14:textId="2530F291" w:rsidR="003C3949" w:rsidRPr="005A2D7C" w:rsidRDefault="003C3949" w:rsidP="005A2D7C">
            <w:pPr>
              <w:pStyle w:val="TAL"/>
              <w:rPr>
                <w:rFonts w:eastAsia="Calibri Light"/>
              </w:rPr>
            </w:pPr>
            <w:r w:rsidRPr="000D6D95">
              <w:t xml:space="preserve">The interface is used to send a &lt;remoteCSE&gt; DELETE request attached with </w:t>
            </w:r>
            <w:r w:rsidR="00984FEF" w:rsidRPr="000D6D95">
              <w:t>resultContent</w:t>
            </w:r>
            <w:r w:rsidRPr="000D6D95">
              <w:t xml:space="preserve"> set to 0 to the hosting CSE, and the hosting CSE will delete the &lt;remoteCSE&gt; resource and send back a response containing the response status code of the DELETE operatio</w:t>
            </w:r>
            <w:r w:rsidRPr="009743EA">
              <w:t>n.</w:t>
            </w:r>
          </w:p>
        </w:tc>
      </w:tr>
      <w:tr w:rsidR="003C3949" w:rsidRPr="009743EA" w14:paraId="30A4131C" w14:textId="77777777" w:rsidTr="00763585">
        <w:trPr>
          <w:jc w:val="center"/>
        </w:trPr>
        <w:tc>
          <w:tcPr>
            <w:tcW w:w="1286" w:type="dxa"/>
            <w:tcBorders>
              <w:top w:val="single" w:sz="4" w:space="0" w:color="000000"/>
              <w:left w:val="single" w:sz="4" w:space="0" w:color="000000"/>
              <w:bottom w:val="single" w:sz="4" w:space="0" w:color="000000"/>
            </w:tcBorders>
            <w:shd w:val="clear" w:color="auto" w:fill="E7E6E6"/>
          </w:tcPr>
          <w:p w14:paraId="170ABEBB" w14:textId="77777777" w:rsidR="003C3949" w:rsidRPr="009743EA" w:rsidRDefault="003C3949" w:rsidP="00763585">
            <w:pPr>
              <w:pStyle w:val="TAL"/>
              <w:snapToGrid w:val="0"/>
              <w:jc w:val="center"/>
              <w:rPr>
                <w:b/>
                <w:kern w:val="1"/>
              </w:rPr>
            </w:pPr>
          </w:p>
          <w:p w14:paraId="1243D2BE" w14:textId="77777777" w:rsidR="003C3949" w:rsidRPr="009743EA" w:rsidRDefault="003C3949" w:rsidP="00763585">
            <w:pPr>
              <w:pStyle w:val="TAL"/>
              <w:snapToGrid w:val="0"/>
              <w:jc w:val="center"/>
              <w:rPr>
                <w:b/>
                <w:kern w:val="1"/>
              </w:rPr>
            </w:pPr>
            <w:r w:rsidRPr="009743EA">
              <w:rPr>
                <w:b/>
                <w:kern w:val="1"/>
              </w:rPr>
              <w:t>Resource Structure</w:t>
            </w:r>
            <w:r w:rsidR="00FD4AE8" w:rsidRPr="009743EA">
              <w:rPr>
                <w:b/>
                <w:kern w:val="1"/>
              </w:rPr>
              <w:t xml:space="preserv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EF88F73" w14:textId="61D675AC" w:rsidR="003C3949" w:rsidRPr="004A2BF0" w:rsidRDefault="00325791" w:rsidP="005A2D7C">
            <w:pPr>
              <w:pStyle w:val="FL"/>
            </w:pPr>
            <w:r w:rsidRPr="009743EA">
              <w:object w:dxaOrig="3150" w:dyaOrig="1845" w14:anchorId="34F36F71">
                <v:shape id="_x0000_i1034" type="#_x0000_t75" style="width:157.75pt;height:68.25pt" o:ole="">
                  <v:imagedata r:id="rId18" o:title="" cropbottom="17069f"/>
                </v:shape>
                <o:OLEObject Type="Embed" ProgID="Visio.Drawing.15" ShapeID="_x0000_i1034" DrawAspect="Content" ObjectID="_1682321991" r:id="rId25"/>
              </w:object>
            </w:r>
          </w:p>
        </w:tc>
      </w:tr>
      <w:tr w:rsidR="003C3949" w:rsidRPr="009743EA" w14:paraId="60380B5B" w14:textId="77777777" w:rsidTr="00763585">
        <w:trPr>
          <w:jc w:val="center"/>
        </w:trPr>
        <w:tc>
          <w:tcPr>
            <w:tcW w:w="1286" w:type="dxa"/>
            <w:tcBorders>
              <w:top w:val="single" w:sz="4" w:space="0" w:color="000000"/>
              <w:left w:val="single" w:sz="4" w:space="0" w:color="000000"/>
              <w:bottom w:val="single" w:sz="4" w:space="0" w:color="000000"/>
            </w:tcBorders>
            <w:shd w:val="clear" w:color="auto" w:fill="E7E6E6"/>
          </w:tcPr>
          <w:p w14:paraId="217DD4F8" w14:textId="77777777" w:rsidR="003C3949" w:rsidRPr="009743EA" w:rsidRDefault="003C3949" w:rsidP="00763585">
            <w:pPr>
              <w:pStyle w:val="TAL"/>
              <w:snapToGrid w:val="0"/>
              <w:jc w:val="center"/>
              <w:rPr>
                <w:b/>
                <w:kern w:val="1"/>
              </w:rPr>
            </w:pPr>
          </w:p>
          <w:p w14:paraId="735FDF9E" w14:textId="77777777" w:rsidR="003C3949" w:rsidRPr="009743EA" w:rsidRDefault="003C3949" w:rsidP="00763585">
            <w:pPr>
              <w:pStyle w:val="TAL"/>
              <w:snapToGrid w:val="0"/>
              <w:jc w:val="center"/>
              <w:rPr>
                <w:b/>
                <w:kern w:val="1"/>
              </w:rPr>
            </w:pPr>
          </w:p>
          <w:p w14:paraId="4012B313" w14:textId="77777777" w:rsidR="003C3949" w:rsidRPr="009743EA" w:rsidRDefault="003C3949" w:rsidP="00763585">
            <w:pPr>
              <w:pStyle w:val="TAL"/>
              <w:snapToGrid w:val="0"/>
              <w:jc w:val="center"/>
              <w:rPr>
                <w:b/>
                <w:kern w:val="1"/>
              </w:rPr>
            </w:pPr>
          </w:p>
          <w:p w14:paraId="286CB15A" w14:textId="77777777" w:rsidR="003C3949" w:rsidRPr="009743EA" w:rsidRDefault="003C3949" w:rsidP="00763585">
            <w:pPr>
              <w:pStyle w:val="TAL"/>
              <w:snapToGrid w:val="0"/>
              <w:jc w:val="center"/>
              <w:rPr>
                <w:b/>
                <w:kern w:val="1"/>
              </w:rPr>
            </w:pPr>
          </w:p>
          <w:p w14:paraId="6CDC8E2D" w14:textId="77777777" w:rsidR="003C3949" w:rsidRPr="009743EA" w:rsidRDefault="003C3949" w:rsidP="00763585">
            <w:pPr>
              <w:pStyle w:val="TAL"/>
              <w:snapToGrid w:val="0"/>
              <w:jc w:val="center"/>
              <w:rPr>
                <w:b/>
                <w:kern w:val="1"/>
              </w:rPr>
            </w:pPr>
          </w:p>
          <w:p w14:paraId="6447554C" w14:textId="77777777" w:rsidR="003C3949" w:rsidRPr="009743EA" w:rsidRDefault="003C3949" w:rsidP="00763585">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FA035AE" w14:textId="43D3DC54" w:rsidR="003C3949" w:rsidRPr="005A2D7C" w:rsidRDefault="003C3949" w:rsidP="005A2D7C">
            <w:pPr>
              <w:pStyle w:val="FL"/>
            </w:pPr>
            <w:r w:rsidRPr="009743EA">
              <w:rPr>
                <w:sz w:val="18"/>
              </w:rPr>
              <w:object w:dxaOrig="8385" w:dyaOrig="4320" w14:anchorId="7992BBDD">
                <v:shape id="_x0000_i1035" type="#_x0000_t75" style="width:263.6pt;height:135.25pt" o:ole="">
                  <v:imagedata r:id="rId26" o:title=""/>
                </v:shape>
                <o:OLEObject Type="Embed" ProgID="Visio.Drawing.15" ShapeID="_x0000_i1035" DrawAspect="Content" ObjectID="_1682321992" r:id="rId27"/>
              </w:object>
            </w:r>
          </w:p>
        </w:tc>
      </w:tr>
      <w:tr w:rsidR="003C3949" w:rsidRPr="009743EA" w14:paraId="2148C4EB" w14:textId="77777777" w:rsidTr="00763585">
        <w:trPr>
          <w:jc w:val="center"/>
        </w:trPr>
        <w:tc>
          <w:tcPr>
            <w:tcW w:w="1286" w:type="dxa"/>
            <w:tcBorders>
              <w:top w:val="single" w:sz="4" w:space="0" w:color="000000"/>
              <w:left w:val="single" w:sz="4" w:space="0" w:color="000000"/>
              <w:bottom w:val="single" w:sz="4" w:space="0" w:color="000000"/>
            </w:tcBorders>
            <w:shd w:val="clear" w:color="auto" w:fill="E7E6E6"/>
          </w:tcPr>
          <w:p w14:paraId="61189645" w14:textId="77777777" w:rsidR="003C3949" w:rsidRPr="009743EA" w:rsidRDefault="003C3949" w:rsidP="00763585">
            <w:pPr>
              <w:pStyle w:val="TAL"/>
              <w:snapToGrid w:val="0"/>
              <w:jc w:val="center"/>
              <w:rPr>
                <w:b/>
                <w:kern w:val="1"/>
              </w:rPr>
            </w:pPr>
          </w:p>
          <w:p w14:paraId="0749CAB5" w14:textId="77777777" w:rsidR="003C3949" w:rsidRPr="009743EA" w:rsidRDefault="003C3949" w:rsidP="00763585">
            <w:pPr>
              <w:pStyle w:val="TAL"/>
              <w:snapToGrid w:val="0"/>
              <w:jc w:val="center"/>
              <w:rPr>
                <w:b/>
                <w:kern w:val="1"/>
              </w:rPr>
            </w:pPr>
          </w:p>
          <w:p w14:paraId="34F23BF9" w14:textId="77777777" w:rsidR="003C3949" w:rsidRPr="009743EA" w:rsidRDefault="003C3949" w:rsidP="00763585">
            <w:pPr>
              <w:pStyle w:val="TAL"/>
              <w:snapToGrid w:val="0"/>
              <w:jc w:val="center"/>
              <w:rPr>
                <w:b/>
                <w:kern w:val="1"/>
              </w:rPr>
            </w:pPr>
          </w:p>
          <w:p w14:paraId="4BF39E77" w14:textId="77777777" w:rsidR="003C3949" w:rsidRPr="009743EA" w:rsidRDefault="003C3949" w:rsidP="00763585">
            <w:pPr>
              <w:pStyle w:val="TAL"/>
              <w:snapToGrid w:val="0"/>
              <w:jc w:val="center"/>
              <w:rPr>
                <w:b/>
                <w:kern w:val="1"/>
              </w:rPr>
            </w:pPr>
            <w:r w:rsidRPr="009743EA">
              <w:rPr>
                <w:b/>
                <w:kern w:val="1"/>
              </w:rPr>
              <w:t>HTTP Header Information</w:t>
            </w:r>
          </w:p>
          <w:p w14:paraId="5C13215B" w14:textId="77777777" w:rsidR="00FE3B5F" w:rsidRPr="009743EA" w:rsidRDefault="00FE3B5F" w:rsidP="00763585">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3C3949" w:rsidRPr="009743EA" w14:paraId="5DBC1634" w14:textId="77777777" w:rsidTr="005A2D7C">
              <w:trPr>
                <w:jc w:val="center"/>
              </w:trPr>
              <w:tc>
                <w:tcPr>
                  <w:tcW w:w="1501" w:type="dxa"/>
                  <w:shd w:val="clear" w:color="auto" w:fill="9CC2E5"/>
                </w:tcPr>
                <w:p w14:paraId="64F39000" w14:textId="77777777" w:rsidR="003C3949" w:rsidRPr="009743EA" w:rsidRDefault="003C3949" w:rsidP="00763585">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6EE83813" w14:textId="77777777" w:rsidR="003C3949" w:rsidRPr="009743EA" w:rsidRDefault="003C3949" w:rsidP="00763585">
                  <w:pPr>
                    <w:pStyle w:val="TAL"/>
                    <w:snapToGrid w:val="0"/>
                    <w:jc w:val="center"/>
                    <w:rPr>
                      <w:rFonts w:eastAsia="Calibri"/>
                      <w:b/>
                      <w:szCs w:val="22"/>
                    </w:rPr>
                  </w:pPr>
                  <w:r w:rsidRPr="009743EA">
                    <w:rPr>
                      <w:rFonts w:eastAsia="Calibri"/>
                      <w:b/>
                      <w:szCs w:val="22"/>
                    </w:rPr>
                    <w:t>Value</w:t>
                  </w:r>
                </w:p>
              </w:tc>
            </w:tr>
            <w:tr w:rsidR="003C3949" w:rsidRPr="009743EA" w14:paraId="4E73D055" w14:textId="77777777" w:rsidTr="005A2D7C">
              <w:trPr>
                <w:jc w:val="center"/>
              </w:trPr>
              <w:tc>
                <w:tcPr>
                  <w:tcW w:w="1501" w:type="dxa"/>
                  <w:shd w:val="clear" w:color="auto" w:fill="DEEAF6"/>
                </w:tcPr>
                <w:p w14:paraId="13ACB8E9" w14:textId="77777777" w:rsidR="003C3949" w:rsidRPr="009743EA" w:rsidRDefault="003C3949" w:rsidP="00763585">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643E8B53" w14:textId="77777777" w:rsidR="003C3949" w:rsidRPr="009743EA" w:rsidRDefault="003C3949" w:rsidP="00763585">
                  <w:pPr>
                    <w:pStyle w:val="TAL"/>
                    <w:snapToGrid w:val="0"/>
                    <w:rPr>
                      <w:rFonts w:eastAsia="Calibri"/>
                      <w:szCs w:val="22"/>
                    </w:rPr>
                  </w:pPr>
                  <w:r w:rsidRPr="009743EA">
                    <w:rPr>
                      <w:rFonts w:eastAsia="Calibri"/>
                      <w:szCs w:val="22"/>
                    </w:rPr>
                    <w:t>application/</w:t>
                  </w:r>
                  <w:r w:rsidR="009F506B" w:rsidRPr="009743EA">
                    <w:rPr>
                      <w:rFonts w:eastAsia="Calibri"/>
                      <w:szCs w:val="22"/>
                    </w:rPr>
                    <w:t xml:space="preserve"> </w:t>
                  </w:r>
                  <w:r w:rsidRPr="009743EA">
                    <w:rPr>
                      <w:rFonts w:eastAsia="Calibri"/>
                      <w:szCs w:val="22"/>
                    </w:rPr>
                    <w:t>json</w:t>
                  </w:r>
                </w:p>
              </w:tc>
            </w:tr>
            <w:tr w:rsidR="003C3949" w:rsidRPr="009743EA" w14:paraId="28074C6F" w14:textId="77777777" w:rsidTr="005A2D7C">
              <w:trPr>
                <w:jc w:val="center"/>
              </w:trPr>
              <w:tc>
                <w:tcPr>
                  <w:tcW w:w="1501" w:type="dxa"/>
                  <w:shd w:val="clear" w:color="auto" w:fill="DEEAF6"/>
                </w:tcPr>
                <w:p w14:paraId="4C0C3D45" w14:textId="77777777" w:rsidR="003C3949" w:rsidRPr="009743EA" w:rsidRDefault="003C3949" w:rsidP="00763585">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0C976B98" w14:textId="77777777" w:rsidR="003C3949" w:rsidRPr="009743EA" w:rsidRDefault="003C3949" w:rsidP="00763585">
                  <w:pPr>
                    <w:pStyle w:val="TAL"/>
                    <w:snapToGrid w:val="0"/>
                    <w:rPr>
                      <w:rFonts w:eastAsia="Calibri"/>
                      <w:szCs w:val="22"/>
                    </w:rPr>
                  </w:pPr>
                  <w:r w:rsidRPr="009743EA">
                    <w:rPr>
                      <w:rFonts w:eastAsia="Calibri"/>
                      <w:szCs w:val="22"/>
                    </w:rPr>
                    <w:t>Request</w:t>
                  </w:r>
                  <w:r w:rsidR="009F506B" w:rsidRPr="009743EA">
                    <w:rPr>
                      <w:rFonts w:eastAsia="Calibri"/>
                      <w:szCs w:val="22"/>
                    </w:rPr>
                    <w:t xml:space="preserve"> </w:t>
                  </w:r>
                  <w:r w:rsidRPr="009743EA">
                    <w:rPr>
                      <w:rFonts w:eastAsia="Calibri"/>
                      <w:szCs w:val="22"/>
                    </w:rPr>
                    <w:t>ID</w:t>
                  </w:r>
                  <w:r w:rsidR="009F506B" w:rsidRPr="009743EA">
                    <w:rPr>
                      <w:rFonts w:eastAsia="Calibri"/>
                      <w:szCs w:val="22"/>
                    </w:rPr>
                    <w:t xml:space="preserve"> </w:t>
                  </w:r>
                </w:p>
              </w:tc>
            </w:tr>
            <w:tr w:rsidR="003C3949" w:rsidRPr="009743EA" w14:paraId="5A579830" w14:textId="77777777" w:rsidTr="005A2D7C">
              <w:trPr>
                <w:jc w:val="center"/>
              </w:trPr>
              <w:tc>
                <w:tcPr>
                  <w:tcW w:w="1501" w:type="dxa"/>
                  <w:shd w:val="clear" w:color="auto" w:fill="DEEAF6"/>
                </w:tcPr>
                <w:p w14:paraId="3B0C0A3A" w14:textId="77777777" w:rsidR="003C3949" w:rsidRPr="009743EA" w:rsidRDefault="003C3949" w:rsidP="00763585">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57F12CFC" w14:textId="77777777" w:rsidR="003C3949" w:rsidRPr="009743EA" w:rsidRDefault="003C3949" w:rsidP="00763585">
                  <w:pPr>
                    <w:pStyle w:val="TAL"/>
                    <w:snapToGrid w:val="0"/>
                    <w:rPr>
                      <w:rFonts w:eastAsia="Calibri"/>
                      <w:szCs w:val="22"/>
                    </w:rPr>
                  </w:pPr>
                  <w:r w:rsidRPr="005A2D7C">
                    <w:rPr>
                      <w:rFonts w:eastAsia="Calibri"/>
                    </w:rPr>
                    <w:t>CSE-ID</w:t>
                  </w:r>
                  <w:r w:rsidR="009F506B" w:rsidRPr="005A2D7C">
                    <w:rPr>
                      <w:rFonts w:eastAsia="Calibri"/>
                    </w:rPr>
                    <w:t xml:space="preserve"> </w:t>
                  </w:r>
                  <w:r w:rsidRPr="005A2D7C">
                    <w:rPr>
                      <w:rFonts w:eastAsia="Calibri"/>
                    </w:rPr>
                    <w:t>of</w:t>
                  </w:r>
                  <w:r w:rsidR="009F506B" w:rsidRPr="005A2D7C">
                    <w:rPr>
                      <w:rFonts w:eastAsia="Calibri"/>
                    </w:rPr>
                    <w:t xml:space="preserve"> </w:t>
                  </w:r>
                  <w:r w:rsidRPr="005A2D7C">
                    <w:rPr>
                      <w:rFonts w:eastAsia="Calibri"/>
                    </w:rPr>
                    <w:t>request</w:t>
                  </w:r>
                  <w:r w:rsidR="009F506B" w:rsidRPr="005A2D7C">
                    <w:rPr>
                      <w:rFonts w:eastAsia="Calibri"/>
                    </w:rPr>
                    <w:t xml:space="preserve"> </w:t>
                  </w:r>
                  <w:r w:rsidRPr="005A2D7C">
                    <w:rPr>
                      <w:rFonts w:eastAsia="Calibri"/>
                    </w:rPr>
                    <w:t>originator</w:t>
                  </w:r>
                </w:p>
              </w:tc>
            </w:tr>
            <w:tr w:rsidR="00004633" w:rsidRPr="009743EA" w14:paraId="658C8F5D" w14:textId="77777777" w:rsidTr="005A2D7C">
              <w:trPr>
                <w:jc w:val="center"/>
              </w:trPr>
              <w:tc>
                <w:tcPr>
                  <w:tcW w:w="1501" w:type="dxa"/>
                  <w:shd w:val="clear" w:color="auto" w:fill="DEEAF6"/>
                </w:tcPr>
                <w:p w14:paraId="6D763EB4" w14:textId="77777777" w:rsidR="00004633" w:rsidRPr="009743EA" w:rsidRDefault="00004633" w:rsidP="00004633">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6C50745A" w14:textId="77777777" w:rsidR="00004633" w:rsidRPr="009743EA" w:rsidRDefault="00004633" w:rsidP="00004633">
                  <w:pPr>
                    <w:pStyle w:val="TAL"/>
                    <w:snapToGrid w:val="0"/>
                    <w:rPr>
                      <w:rFonts w:eastAsia="Calibri"/>
                      <w:szCs w:val="22"/>
                    </w:rPr>
                  </w:pPr>
                  <w:r w:rsidRPr="009743EA">
                    <w:rPr>
                      <w:rFonts w:eastAsia="Calibri"/>
                      <w:szCs w:val="22"/>
                    </w:rPr>
                    <w:t>Release</w:t>
                  </w:r>
                  <w:r w:rsidR="009F506B" w:rsidRPr="009743EA">
                    <w:rPr>
                      <w:rFonts w:eastAsia="Calibri"/>
                      <w:szCs w:val="22"/>
                    </w:rPr>
                    <w:t xml:space="preserve"> </w:t>
                  </w:r>
                  <w:r w:rsidRPr="009743EA">
                    <w:rPr>
                      <w:rFonts w:eastAsia="Calibri"/>
                      <w:szCs w:val="22"/>
                    </w:rPr>
                    <w:t>Version</w:t>
                  </w:r>
                  <w:r w:rsidR="009F506B" w:rsidRPr="009743EA">
                    <w:rPr>
                      <w:rFonts w:eastAsia="Calibri"/>
                      <w:szCs w:val="22"/>
                    </w:rPr>
                    <w:t xml:space="preserve"> </w:t>
                  </w:r>
                  <w:r w:rsidRPr="009743EA">
                    <w:rPr>
                      <w:rFonts w:eastAsia="Calibri"/>
                      <w:szCs w:val="22"/>
                    </w:rPr>
                    <w:t>Indicator</w:t>
                  </w:r>
                </w:p>
              </w:tc>
            </w:tr>
          </w:tbl>
          <w:p w14:paraId="5C64C790" w14:textId="77777777" w:rsidR="003C3949" w:rsidRPr="009743EA" w:rsidRDefault="003C3949" w:rsidP="00763585">
            <w:pPr>
              <w:pStyle w:val="TAL"/>
              <w:snapToGrid w:val="0"/>
              <w:jc w:val="center"/>
            </w:pPr>
          </w:p>
        </w:tc>
      </w:tr>
      <w:tr w:rsidR="004078E0" w:rsidRPr="009743EA" w14:paraId="0712AA2C" w14:textId="77777777" w:rsidTr="00CE497E">
        <w:trPr>
          <w:jc w:val="center"/>
        </w:trPr>
        <w:tc>
          <w:tcPr>
            <w:tcW w:w="1286" w:type="dxa"/>
            <w:tcBorders>
              <w:top w:val="single" w:sz="4" w:space="0" w:color="000000"/>
              <w:left w:val="single" w:sz="4" w:space="0" w:color="000000"/>
              <w:bottom w:val="single" w:sz="4" w:space="0" w:color="000000"/>
            </w:tcBorders>
            <w:shd w:val="clear" w:color="auto" w:fill="E7E6E6"/>
          </w:tcPr>
          <w:p w14:paraId="7FB72A88" w14:textId="77777777" w:rsidR="004078E0" w:rsidRPr="009743EA" w:rsidRDefault="004078E0" w:rsidP="00C072AF">
            <w:pPr>
              <w:pStyle w:val="Default"/>
              <w:jc w:val="center"/>
              <w:rPr>
                <w:rFonts w:ascii="Arial" w:eastAsia="Malgun Gothic" w:hAnsi="Arial"/>
                <w:b/>
                <w:color w:val="auto"/>
                <w:kern w:val="1"/>
                <w:sz w:val="18"/>
                <w:szCs w:val="20"/>
              </w:rPr>
            </w:pPr>
          </w:p>
          <w:p w14:paraId="30E7A855" w14:textId="77777777" w:rsidR="004078E0" w:rsidRPr="009743EA" w:rsidRDefault="004078E0" w:rsidP="00C072AF">
            <w:pPr>
              <w:pStyle w:val="Default"/>
              <w:jc w:val="center"/>
              <w:rPr>
                <w:rFonts w:ascii="Arial" w:eastAsia="Malgun Gothic" w:hAnsi="Arial"/>
                <w:b/>
                <w:color w:val="auto"/>
                <w:kern w:val="1"/>
                <w:sz w:val="18"/>
                <w:szCs w:val="20"/>
              </w:rPr>
            </w:pPr>
          </w:p>
          <w:p w14:paraId="42318159" w14:textId="77777777" w:rsidR="004078E0" w:rsidRPr="009743EA" w:rsidRDefault="004078E0" w:rsidP="00C072AF">
            <w:pPr>
              <w:pStyle w:val="Default"/>
              <w:jc w:val="center"/>
              <w:rPr>
                <w:rFonts w:ascii="Arial" w:eastAsia="Malgun Gothic" w:hAnsi="Arial"/>
                <w:b/>
                <w:color w:val="auto"/>
                <w:kern w:val="1"/>
                <w:sz w:val="18"/>
                <w:szCs w:val="20"/>
              </w:rPr>
            </w:pPr>
          </w:p>
          <w:p w14:paraId="003BFD37" w14:textId="77777777" w:rsidR="004078E0" w:rsidRPr="009743EA" w:rsidRDefault="004078E0" w:rsidP="00C072AF">
            <w:pPr>
              <w:pStyle w:val="Default"/>
              <w:jc w:val="center"/>
              <w:rPr>
                <w:rFonts w:ascii="Arial" w:eastAsia="Malgun Gothic" w:hAnsi="Arial"/>
                <w:b/>
                <w:color w:val="auto"/>
                <w:kern w:val="1"/>
                <w:sz w:val="18"/>
                <w:szCs w:val="20"/>
              </w:rPr>
            </w:pPr>
          </w:p>
          <w:p w14:paraId="186DDE35" w14:textId="77777777" w:rsidR="004078E0" w:rsidRPr="009743EA" w:rsidRDefault="004078E0" w:rsidP="00C072AF">
            <w:pPr>
              <w:pStyle w:val="Default"/>
              <w:jc w:val="center"/>
              <w:rPr>
                <w:rFonts w:ascii="Arial" w:eastAsia="Malgun Gothic" w:hAnsi="Arial"/>
                <w:b/>
                <w:color w:val="auto"/>
                <w:kern w:val="1"/>
                <w:sz w:val="18"/>
                <w:szCs w:val="20"/>
              </w:rPr>
            </w:pPr>
          </w:p>
          <w:p w14:paraId="49F245B6" w14:textId="77777777" w:rsidR="004078E0" w:rsidRPr="009743EA" w:rsidRDefault="004078E0" w:rsidP="00C072AF">
            <w:pPr>
              <w:pStyle w:val="Default"/>
              <w:jc w:val="center"/>
              <w:rPr>
                <w:rFonts w:ascii="Arial" w:eastAsia="Malgun Gothic" w:hAnsi="Arial"/>
                <w:b/>
                <w:color w:val="auto"/>
                <w:kern w:val="1"/>
                <w:sz w:val="18"/>
                <w:szCs w:val="20"/>
              </w:rPr>
            </w:pPr>
          </w:p>
          <w:p w14:paraId="6E6930A3" w14:textId="77777777" w:rsidR="004078E0" w:rsidRPr="009743EA" w:rsidRDefault="004078E0" w:rsidP="00C072AF">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547BC13E" w14:textId="77777777" w:rsidR="004078E0" w:rsidRPr="009743EA" w:rsidRDefault="004078E0" w:rsidP="005A2D7C">
            <w:pPr>
              <w:pStyle w:val="TAL"/>
              <w:keepNext w:val="0"/>
              <w:snapToGrid w:val="0"/>
              <w:jc w:val="center"/>
              <w:rPr>
                <w:b/>
                <w:kern w:val="1"/>
              </w:rPr>
            </w:pPr>
            <w:r w:rsidRPr="009743EA">
              <w:rPr>
                <w:b/>
                <w:kern w:val="1"/>
              </w:rPr>
              <w:t>RCN=0</w:t>
            </w:r>
          </w:p>
          <w:p w14:paraId="2AB1543F" w14:textId="77777777" w:rsidR="004078E0" w:rsidRPr="009743EA" w:rsidRDefault="004078E0" w:rsidP="005A2D7C">
            <w:pPr>
              <w:pStyle w:val="TAL"/>
              <w:keepNext w:val="0"/>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FF9BDDD" w14:textId="77777777" w:rsidR="004078E0" w:rsidRPr="009743EA" w:rsidRDefault="004078E0" w:rsidP="005A2D7C">
            <w:pPr>
              <w:pStyle w:val="TAL"/>
              <w:keepNext w:val="0"/>
              <w:snapToGrid w:val="0"/>
              <w:ind w:left="284"/>
            </w:pPr>
          </w:p>
          <w:p w14:paraId="5AF5C457" w14:textId="77777777" w:rsidR="004078E0" w:rsidRPr="005A2D7C" w:rsidRDefault="004078E0" w:rsidP="005A2D7C">
            <w:pPr>
              <w:pStyle w:val="NoSpacing"/>
              <w:wordWrap/>
              <w:rPr>
                <w:rFonts w:ascii="Times New Roman" w:hAnsi="Times New Roman"/>
                <w:b/>
                <w:sz w:val="24"/>
                <w:lang w:val="en-GB"/>
              </w:rPr>
            </w:pPr>
            <w:r w:rsidRPr="005A2D7C">
              <w:rPr>
                <w:rFonts w:ascii="Times New Roman" w:hAnsi="Times New Roman"/>
                <w:lang w:val="en-GB"/>
              </w:rPr>
              <w:t xml:space="preserve">    </w:t>
            </w:r>
            <w:r w:rsidRPr="005A2D7C">
              <w:rPr>
                <w:rFonts w:ascii="Times New Roman" w:hAnsi="Times New Roman"/>
                <w:b/>
                <w:sz w:val="24"/>
                <w:lang w:val="en-GB"/>
              </w:rPr>
              <w:t>API/CSR/DEL/001_RCN0</w:t>
            </w:r>
          </w:p>
          <w:p w14:paraId="217A1D97" w14:textId="77777777" w:rsidR="004078E0" w:rsidRPr="009743EA" w:rsidRDefault="004078E0" w:rsidP="00C072AF">
            <w:pPr>
              <w:widowControl w:val="0"/>
              <w:overflowPunct/>
              <w:spacing w:after="0"/>
              <w:ind w:left="284"/>
              <w:jc w:val="both"/>
              <w:textAlignment w:val="auto"/>
              <w:rPr>
                <w:rFonts w:ascii="Arial" w:hAnsi="Arial"/>
                <w:b/>
                <w:color w:val="0070C0"/>
                <w:sz w:val="18"/>
              </w:rPr>
            </w:pPr>
          </w:p>
          <w:p w14:paraId="64CDF77B" w14:textId="77777777" w:rsidR="004078E0" w:rsidRPr="005A2D7C" w:rsidRDefault="004078E0" w:rsidP="00C072AF">
            <w:pPr>
              <w:widowControl w:val="0"/>
              <w:overflowPunct/>
              <w:spacing w:after="0"/>
              <w:ind w:left="284"/>
              <w:jc w:val="both"/>
              <w:textAlignment w:val="auto"/>
              <w:rPr>
                <w:rFonts w:ascii="Arial" w:hAnsi="Arial"/>
                <w:b/>
                <w:color w:val="0070C0"/>
                <w:sz w:val="18"/>
              </w:rPr>
            </w:pPr>
          </w:p>
          <w:p w14:paraId="4C9C0A6A" w14:textId="77777777" w:rsidR="004078E0" w:rsidRPr="009743EA" w:rsidRDefault="004078E0" w:rsidP="00C072AF">
            <w:pPr>
              <w:widowControl w:val="0"/>
              <w:overflowPunct/>
              <w:spacing w:after="0"/>
              <w:ind w:left="284"/>
              <w:textAlignment w:val="auto"/>
              <w:rPr>
                <w:rFonts w:ascii="Arial" w:hAnsi="Arial"/>
                <w:color w:val="0070C0"/>
                <w:sz w:val="18"/>
              </w:rPr>
            </w:pPr>
          </w:p>
          <w:p w14:paraId="19487175" w14:textId="77777777" w:rsidR="004078E0" w:rsidRPr="009743EA" w:rsidRDefault="004078E0" w:rsidP="00C072AF">
            <w:pPr>
              <w:widowControl w:val="0"/>
              <w:overflowPunct/>
              <w:spacing w:after="0"/>
              <w:ind w:left="284"/>
              <w:textAlignment w:val="auto"/>
              <w:rPr>
                <w:rFonts w:ascii="Arial" w:hAnsi="Arial"/>
                <w:b/>
                <w:color w:val="0070C0"/>
                <w:sz w:val="18"/>
              </w:rPr>
            </w:pPr>
            <w:r w:rsidRPr="009743EA">
              <w:rPr>
                <w:rFonts w:ascii="Arial" w:hAnsi="Arial"/>
                <w:b/>
                <w:color w:val="0070C0"/>
                <w:sz w:val="18"/>
              </w:rPr>
              <w:t>HTTP Request:</w:t>
            </w:r>
          </w:p>
          <w:p w14:paraId="0B354D08" w14:textId="77777777" w:rsidR="004078E0" w:rsidRPr="009743EA" w:rsidRDefault="004078E0" w:rsidP="00C072AF">
            <w:pPr>
              <w:widowControl w:val="0"/>
              <w:overflowPunct/>
              <w:spacing w:after="0"/>
              <w:ind w:left="284"/>
              <w:textAlignment w:val="auto"/>
              <w:rPr>
                <w:rFonts w:ascii="Arial" w:hAnsi="Arial"/>
                <w:color w:val="0070C0"/>
                <w:sz w:val="18"/>
              </w:rPr>
            </w:pPr>
          </w:p>
          <w:p w14:paraId="16D8CFE0" w14:textId="77777777" w:rsidR="004078E0" w:rsidRPr="009743EA" w:rsidRDefault="001153A6" w:rsidP="00C072AF">
            <w:pPr>
              <w:widowControl w:val="0"/>
              <w:overflowPunct/>
              <w:spacing w:after="0"/>
              <w:ind w:left="284"/>
              <w:textAlignment w:val="auto"/>
              <w:rPr>
                <w:rFonts w:ascii="Arial" w:hAnsi="Arial"/>
                <w:color w:val="0070C0"/>
                <w:sz w:val="18"/>
              </w:rPr>
            </w:pPr>
            <w:r w:rsidRPr="009743EA">
              <w:rPr>
                <w:rFonts w:ascii="Arial" w:hAnsi="Arial"/>
                <w:color w:val="0070C0"/>
                <w:sz w:val="18"/>
              </w:rPr>
              <w:t>DEL</w:t>
            </w:r>
            <w:r w:rsidR="002E4A68" w:rsidRPr="009743EA">
              <w:rPr>
                <w:rFonts w:ascii="Arial" w:hAnsi="Arial"/>
                <w:color w:val="0070C0"/>
                <w:sz w:val="18"/>
              </w:rPr>
              <w:t xml:space="preserve">ETE </w:t>
            </w:r>
            <w:r w:rsidR="004078E0" w:rsidRPr="009743EA">
              <w:rPr>
                <w:rFonts w:ascii="Arial" w:hAnsi="Arial"/>
                <w:color w:val="0070C0"/>
                <w:sz w:val="18"/>
              </w:rPr>
              <w:t>/cse-name/cse-name2?rcn=0 HTTP/1.1</w:t>
            </w:r>
          </w:p>
          <w:p w14:paraId="16AB7F0C" w14:textId="77777777" w:rsidR="004078E0" w:rsidRPr="00062C7A" w:rsidRDefault="004078E0" w:rsidP="005A2D7C">
            <w:pPr>
              <w:pStyle w:val="TAL"/>
              <w:keepNext w:val="0"/>
              <w:snapToGrid w:val="0"/>
              <w:ind w:left="284"/>
              <w:jc w:val="both"/>
              <w:rPr>
                <w:color w:val="0070C0"/>
                <w:lang w:val="fr-FR"/>
              </w:rPr>
            </w:pPr>
            <w:r w:rsidRPr="00062C7A">
              <w:rPr>
                <w:color w:val="0070C0"/>
                <w:lang w:val="fr-FR"/>
              </w:rPr>
              <w:t>Host: 192.168.56.102:9011</w:t>
            </w:r>
          </w:p>
          <w:p w14:paraId="4C35AB74" w14:textId="77777777" w:rsidR="004078E0" w:rsidRPr="00062C7A" w:rsidRDefault="004078E0" w:rsidP="005A2D7C">
            <w:pPr>
              <w:pStyle w:val="TAL"/>
              <w:keepNext w:val="0"/>
              <w:snapToGrid w:val="0"/>
              <w:ind w:left="284"/>
              <w:jc w:val="both"/>
              <w:rPr>
                <w:color w:val="0070C0"/>
                <w:lang w:val="fr-FR"/>
              </w:rPr>
            </w:pPr>
            <w:r w:rsidRPr="00062C7A">
              <w:rPr>
                <w:color w:val="0070C0"/>
                <w:lang w:val="fr-FR"/>
              </w:rPr>
              <w:t>Accept: application/json</w:t>
            </w:r>
          </w:p>
          <w:p w14:paraId="41FF4E8B" w14:textId="77777777" w:rsidR="004078E0" w:rsidRPr="00062C7A" w:rsidRDefault="004078E0" w:rsidP="005A2D7C">
            <w:pPr>
              <w:pStyle w:val="TAL"/>
              <w:keepNext w:val="0"/>
              <w:snapToGrid w:val="0"/>
              <w:ind w:left="284"/>
              <w:jc w:val="both"/>
              <w:rPr>
                <w:color w:val="0070C0"/>
                <w:lang w:val="fr-FR"/>
              </w:rPr>
            </w:pPr>
            <w:r w:rsidRPr="00062C7A">
              <w:rPr>
                <w:color w:val="0070C0"/>
                <w:lang w:val="fr-FR"/>
              </w:rPr>
              <w:t>X-M2M-Origin: C0120180406T0846311405855351047680_cse01</w:t>
            </w:r>
          </w:p>
          <w:p w14:paraId="7A74F652" w14:textId="77777777" w:rsidR="004078E0" w:rsidRPr="00062C7A" w:rsidRDefault="004078E0" w:rsidP="005A2D7C">
            <w:pPr>
              <w:pStyle w:val="TAL"/>
              <w:keepNext w:val="0"/>
              <w:snapToGrid w:val="0"/>
              <w:ind w:left="284"/>
              <w:jc w:val="both"/>
              <w:rPr>
                <w:color w:val="0070C0"/>
                <w:lang w:val="fr-FR"/>
              </w:rPr>
            </w:pPr>
            <w:r w:rsidRPr="00062C7A">
              <w:rPr>
                <w:color w:val="0070C0"/>
                <w:lang w:val="fr-FR"/>
              </w:rPr>
              <w:t>X-M2M-RI: 1234</w:t>
            </w:r>
          </w:p>
          <w:p w14:paraId="741AA118" w14:textId="77777777" w:rsidR="004078E0" w:rsidRPr="009743EA" w:rsidRDefault="004078E0" w:rsidP="005A2D7C">
            <w:pPr>
              <w:pStyle w:val="TAL"/>
              <w:keepNext w:val="0"/>
              <w:snapToGrid w:val="0"/>
              <w:ind w:left="284"/>
              <w:jc w:val="both"/>
              <w:rPr>
                <w:color w:val="0070C0"/>
              </w:rPr>
            </w:pPr>
            <w:r w:rsidRPr="009743EA">
              <w:rPr>
                <w:color w:val="0070C0"/>
              </w:rPr>
              <w:t>X-M2M-RVI: 2a</w:t>
            </w:r>
          </w:p>
          <w:p w14:paraId="3CA318EB" w14:textId="77777777" w:rsidR="004078E0" w:rsidRPr="009743EA" w:rsidRDefault="004078E0" w:rsidP="005A2D7C">
            <w:pPr>
              <w:pStyle w:val="TAL"/>
              <w:keepNext w:val="0"/>
              <w:snapToGrid w:val="0"/>
              <w:ind w:left="284"/>
              <w:jc w:val="both"/>
              <w:rPr>
                <w:color w:val="0070C0"/>
              </w:rPr>
            </w:pPr>
          </w:p>
          <w:p w14:paraId="57FFCB4F" w14:textId="77777777" w:rsidR="004078E0" w:rsidRPr="009743EA" w:rsidRDefault="004078E0" w:rsidP="005A2D7C">
            <w:pPr>
              <w:pStyle w:val="TAL"/>
              <w:keepNext w:val="0"/>
              <w:snapToGrid w:val="0"/>
              <w:ind w:left="284"/>
              <w:jc w:val="both"/>
              <w:rPr>
                <w:color w:val="0070C0"/>
              </w:rPr>
            </w:pPr>
          </w:p>
          <w:p w14:paraId="0B276AAC" w14:textId="77777777" w:rsidR="004078E0" w:rsidRPr="009743EA" w:rsidRDefault="004078E0" w:rsidP="00C072AF">
            <w:pPr>
              <w:widowControl w:val="0"/>
              <w:overflowPunct/>
              <w:spacing w:after="0"/>
              <w:ind w:left="284"/>
              <w:textAlignment w:val="auto"/>
              <w:rPr>
                <w:rFonts w:ascii="Arial" w:hAnsi="Arial"/>
                <w:color w:val="0070C0"/>
                <w:sz w:val="18"/>
              </w:rPr>
            </w:pPr>
          </w:p>
          <w:p w14:paraId="0233FB37" w14:textId="77777777" w:rsidR="004078E0" w:rsidRPr="009743EA" w:rsidRDefault="004078E0" w:rsidP="00C072AF">
            <w:pPr>
              <w:widowControl w:val="0"/>
              <w:overflowPunct/>
              <w:spacing w:after="0"/>
              <w:ind w:left="284"/>
              <w:textAlignment w:val="auto"/>
              <w:rPr>
                <w:rFonts w:ascii="Arial" w:hAnsi="Arial"/>
                <w:b/>
                <w:color w:val="0070C0"/>
                <w:sz w:val="18"/>
              </w:rPr>
            </w:pPr>
            <w:r w:rsidRPr="009743EA">
              <w:rPr>
                <w:rFonts w:ascii="Arial" w:hAnsi="Arial"/>
                <w:b/>
                <w:color w:val="0070C0"/>
                <w:sz w:val="18"/>
              </w:rPr>
              <w:t>HTTP Response:</w:t>
            </w:r>
          </w:p>
          <w:p w14:paraId="1F391F56" w14:textId="77777777" w:rsidR="004078E0" w:rsidRPr="009743EA" w:rsidRDefault="004078E0" w:rsidP="00C072AF">
            <w:pPr>
              <w:widowControl w:val="0"/>
              <w:overflowPunct/>
              <w:spacing w:after="0"/>
              <w:ind w:left="284"/>
              <w:textAlignment w:val="auto"/>
              <w:rPr>
                <w:rFonts w:ascii="Arial" w:hAnsi="Arial"/>
                <w:color w:val="0070C0"/>
                <w:sz w:val="18"/>
              </w:rPr>
            </w:pPr>
          </w:p>
          <w:p w14:paraId="6D73DC1E" w14:textId="77777777" w:rsidR="004078E0" w:rsidRPr="009743EA" w:rsidRDefault="004078E0" w:rsidP="00C072AF">
            <w:pPr>
              <w:widowControl w:val="0"/>
              <w:overflowPunct/>
              <w:spacing w:after="0"/>
              <w:ind w:left="284"/>
              <w:textAlignment w:val="auto"/>
              <w:rPr>
                <w:rFonts w:ascii="Arial" w:hAnsi="Arial"/>
                <w:color w:val="0070C0"/>
                <w:sz w:val="18"/>
              </w:rPr>
            </w:pPr>
            <w:r w:rsidRPr="009743EA">
              <w:rPr>
                <w:rFonts w:ascii="Arial" w:hAnsi="Arial"/>
                <w:color w:val="0070C0"/>
                <w:sz w:val="18"/>
              </w:rPr>
              <w:t>HTTP/1.1 200 OK</w:t>
            </w:r>
          </w:p>
          <w:p w14:paraId="10D04C62" w14:textId="77777777" w:rsidR="004078E0" w:rsidRPr="00062C7A" w:rsidRDefault="004078E0" w:rsidP="00C072AF">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X-M2M-RI: 1234</w:t>
            </w:r>
          </w:p>
          <w:p w14:paraId="220F0B38" w14:textId="77777777" w:rsidR="004078E0" w:rsidRPr="00062C7A" w:rsidRDefault="004078E0" w:rsidP="00C072AF">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X-M2M-RSC: 2002</w:t>
            </w:r>
          </w:p>
          <w:p w14:paraId="362E1EFD" w14:textId="77777777" w:rsidR="004078E0" w:rsidRPr="009743EA" w:rsidRDefault="004078E0" w:rsidP="005A2D7C">
            <w:pPr>
              <w:pStyle w:val="TAL"/>
              <w:keepNext w:val="0"/>
              <w:snapToGrid w:val="0"/>
              <w:ind w:left="284"/>
              <w:jc w:val="both"/>
              <w:rPr>
                <w:color w:val="0070C0"/>
              </w:rPr>
            </w:pPr>
            <w:r w:rsidRPr="009743EA">
              <w:rPr>
                <w:color w:val="0070C0"/>
              </w:rPr>
              <w:t>X-M2M-RVI: 2a</w:t>
            </w:r>
          </w:p>
          <w:p w14:paraId="226799DE" w14:textId="77777777" w:rsidR="004078E0" w:rsidRPr="005A2D7C" w:rsidRDefault="004078E0" w:rsidP="00C072AF">
            <w:pPr>
              <w:widowControl w:val="0"/>
              <w:overflowPunct/>
              <w:spacing w:after="0"/>
              <w:ind w:left="284"/>
              <w:textAlignment w:val="auto"/>
              <w:rPr>
                <w:rFonts w:ascii="Arial" w:eastAsia="Malgun Gothic" w:hAnsi="Arial"/>
                <w:color w:val="0070C0"/>
                <w:sz w:val="18"/>
              </w:rPr>
            </w:pPr>
            <w:r w:rsidRPr="005A2D7C">
              <w:rPr>
                <w:rFonts w:ascii="Arial" w:hAnsi="Arial"/>
                <w:color w:val="0070C0"/>
                <w:sz w:val="18"/>
              </w:rPr>
              <w:t>Content-Length:0</w:t>
            </w:r>
          </w:p>
          <w:p w14:paraId="7B8697D6" w14:textId="77777777" w:rsidR="004078E0" w:rsidRPr="005A2D7C" w:rsidRDefault="004078E0" w:rsidP="00C072AF">
            <w:pPr>
              <w:widowControl w:val="0"/>
              <w:overflowPunct/>
              <w:spacing w:after="0"/>
              <w:ind w:left="284"/>
              <w:textAlignment w:val="auto"/>
              <w:rPr>
                <w:rFonts w:ascii="Arial" w:hAnsi="Arial"/>
                <w:sz w:val="18"/>
              </w:rPr>
            </w:pPr>
          </w:p>
          <w:p w14:paraId="757BE3CD" w14:textId="77777777" w:rsidR="004078E0" w:rsidRPr="005A2D7C" w:rsidRDefault="004078E0" w:rsidP="005A2D7C">
            <w:pPr>
              <w:pStyle w:val="TAL"/>
              <w:keepNext w:val="0"/>
              <w:snapToGrid w:val="0"/>
              <w:ind w:left="284"/>
              <w:jc w:val="both"/>
              <w:rPr>
                <w:color w:val="0070C0"/>
              </w:rPr>
            </w:pPr>
          </w:p>
          <w:p w14:paraId="2CDF2171" w14:textId="77777777" w:rsidR="004078E0" w:rsidRPr="009743EA" w:rsidRDefault="004078E0" w:rsidP="005A2D7C">
            <w:pPr>
              <w:pStyle w:val="TAL"/>
              <w:keepNext w:val="0"/>
              <w:snapToGrid w:val="0"/>
              <w:ind w:left="284"/>
              <w:jc w:val="both"/>
            </w:pPr>
          </w:p>
        </w:tc>
      </w:tr>
      <w:tr w:rsidR="003C3949" w:rsidRPr="009743EA" w14:paraId="7E88E07A" w14:textId="77777777" w:rsidTr="005A2D7C">
        <w:trPr>
          <w:cantSplit/>
          <w:jc w:val="center"/>
        </w:trPr>
        <w:tc>
          <w:tcPr>
            <w:tcW w:w="1286" w:type="dxa"/>
            <w:tcBorders>
              <w:top w:val="single" w:sz="4" w:space="0" w:color="000000"/>
              <w:left w:val="single" w:sz="4" w:space="0" w:color="000000"/>
              <w:bottom w:val="single" w:sz="4" w:space="0" w:color="000000"/>
            </w:tcBorders>
            <w:shd w:val="clear" w:color="auto" w:fill="E7E6E6"/>
          </w:tcPr>
          <w:p w14:paraId="7216FD59" w14:textId="77777777" w:rsidR="003C3949" w:rsidRPr="009743EA" w:rsidRDefault="003C3949" w:rsidP="00763585">
            <w:pPr>
              <w:pStyle w:val="Default"/>
              <w:jc w:val="center"/>
              <w:rPr>
                <w:rFonts w:ascii="Arial" w:eastAsia="Malgun Gothic" w:hAnsi="Arial"/>
                <w:b/>
                <w:color w:val="auto"/>
                <w:kern w:val="1"/>
                <w:sz w:val="18"/>
                <w:szCs w:val="20"/>
              </w:rPr>
            </w:pPr>
          </w:p>
          <w:p w14:paraId="77023557" w14:textId="77777777" w:rsidR="003C3949" w:rsidRPr="009743EA" w:rsidRDefault="003C3949" w:rsidP="00763585">
            <w:pPr>
              <w:pStyle w:val="Default"/>
              <w:jc w:val="center"/>
              <w:rPr>
                <w:rFonts w:ascii="Arial" w:eastAsia="Malgun Gothic" w:hAnsi="Arial"/>
                <w:b/>
                <w:color w:val="auto"/>
                <w:kern w:val="1"/>
                <w:sz w:val="18"/>
                <w:szCs w:val="20"/>
              </w:rPr>
            </w:pPr>
          </w:p>
          <w:p w14:paraId="2AC54E1B" w14:textId="77777777" w:rsidR="003C3949" w:rsidRPr="009743EA" w:rsidRDefault="003C3949" w:rsidP="00763585">
            <w:pPr>
              <w:pStyle w:val="Default"/>
              <w:jc w:val="center"/>
              <w:rPr>
                <w:rFonts w:ascii="Arial" w:eastAsia="Malgun Gothic" w:hAnsi="Arial"/>
                <w:b/>
                <w:color w:val="auto"/>
                <w:kern w:val="1"/>
                <w:sz w:val="18"/>
                <w:szCs w:val="20"/>
              </w:rPr>
            </w:pPr>
          </w:p>
          <w:p w14:paraId="6E523341" w14:textId="77777777" w:rsidR="003C3949" w:rsidRPr="009743EA" w:rsidRDefault="003C3949" w:rsidP="00763585">
            <w:pPr>
              <w:pStyle w:val="Default"/>
              <w:jc w:val="center"/>
              <w:rPr>
                <w:rFonts w:ascii="Arial" w:eastAsia="Malgun Gothic" w:hAnsi="Arial"/>
                <w:b/>
                <w:color w:val="auto"/>
                <w:kern w:val="1"/>
                <w:sz w:val="18"/>
                <w:szCs w:val="20"/>
              </w:rPr>
            </w:pPr>
          </w:p>
          <w:p w14:paraId="62852F76" w14:textId="77777777" w:rsidR="003C3949" w:rsidRPr="009743EA" w:rsidRDefault="003C3949" w:rsidP="00763585">
            <w:pPr>
              <w:pStyle w:val="Default"/>
              <w:jc w:val="center"/>
              <w:rPr>
                <w:rFonts w:ascii="Arial" w:eastAsia="Malgun Gothic" w:hAnsi="Arial"/>
                <w:b/>
                <w:color w:val="auto"/>
                <w:kern w:val="1"/>
                <w:sz w:val="18"/>
                <w:szCs w:val="20"/>
              </w:rPr>
            </w:pPr>
          </w:p>
          <w:p w14:paraId="2A7A9C9B" w14:textId="77777777" w:rsidR="003C3949" w:rsidRPr="009743EA" w:rsidRDefault="003C3949" w:rsidP="00763585">
            <w:pPr>
              <w:pStyle w:val="Default"/>
              <w:jc w:val="center"/>
              <w:rPr>
                <w:rFonts w:ascii="Arial" w:eastAsia="Malgun Gothic" w:hAnsi="Arial"/>
                <w:b/>
                <w:color w:val="auto"/>
                <w:kern w:val="1"/>
                <w:sz w:val="18"/>
                <w:szCs w:val="20"/>
              </w:rPr>
            </w:pPr>
          </w:p>
          <w:p w14:paraId="3CD6BEE0" w14:textId="77777777" w:rsidR="003C3949" w:rsidRPr="009743EA" w:rsidRDefault="003C3949" w:rsidP="00763585">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156565AE" w14:textId="77777777" w:rsidR="003C3949" w:rsidRPr="009743EA" w:rsidRDefault="003C3949" w:rsidP="00763585">
            <w:pPr>
              <w:pStyle w:val="TAL"/>
              <w:snapToGrid w:val="0"/>
              <w:jc w:val="center"/>
              <w:rPr>
                <w:b/>
                <w:kern w:val="1"/>
              </w:rPr>
            </w:pPr>
            <w:r w:rsidRPr="009743EA">
              <w:rPr>
                <w:b/>
                <w:kern w:val="1"/>
              </w:rPr>
              <w:t>RCN=1</w:t>
            </w:r>
          </w:p>
          <w:p w14:paraId="6DFA7091" w14:textId="77777777" w:rsidR="003C3949" w:rsidRPr="009743EA" w:rsidRDefault="003C3949" w:rsidP="00763585">
            <w:pPr>
              <w:pStyle w:val="TAL"/>
              <w:snapToGrid w:val="0"/>
              <w:jc w:val="center"/>
              <w:rPr>
                <w:b/>
                <w:kern w:val="1"/>
              </w:rPr>
            </w:pPr>
            <w:r w:rsidRPr="009743EA">
              <w:rPr>
                <w:b/>
                <w:kern w:val="1"/>
              </w:rPr>
              <w:t>or No RCN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BBD58E5" w14:textId="77777777" w:rsidR="003C3949" w:rsidRPr="009743EA" w:rsidRDefault="003C3949" w:rsidP="00763585">
            <w:pPr>
              <w:pStyle w:val="TAL"/>
              <w:snapToGrid w:val="0"/>
              <w:ind w:left="284"/>
            </w:pPr>
          </w:p>
          <w:p w14:paraId="6A082A85" w14:textId="77777777" w:rsidR="003C3949" w:rsidRPr="005A2D7C" w:rsidRDefault="003C3949" w:rsidP="00763585">
            <w:pPr>
              <w:pStyle w:val="NoSpacing"/>
              <w:rPr>
                <w:rFonts w:ascii="Times New Roman" w:hAnsi="Times New Roman"/>
                <w:b/>
                <w:sz w:val="24"/>
                <w:lang w:val="en-GB"/>
              </w:rPr>
            </w:pPr>
            <w:r w:rsidRPr="005A2D7C">
              <w:rPr>
                <w:rFonts w:ascii="Times New Roman" w:hAnsi="Times New Roman"/>
                <w:lang w:val="en-GB"/>
              </w:rPr>
              <w:t xml:space="preserve">    </w:t>
            </w:r>
            <w:r w:rsidRPr="005A2D7C">
              <w:rPr>
                <w:rFonts w:ascii="Times New Roman" w:hAnsi="Times New Roman"/>
                <w:b/>
                <w:sz w:val="24"/>
                <w:lang w:val="en-GB"/>
              </w:rPr>
              <w:t>API/CSR/DEL/001</w:t>
            </w:r>
          </w:p>
          <w:p w14:paraId="56542EA5" w14:textId="77777777" w:rsidR="003C3949" w:rsidRPr="005A2D7C" w:rsidRDefault="003C3949" w:rsidP="00763585">
            <w:pPr>
              <w:pStyle w:val="NoSpacing"/>
              <w:rPr>
                <w:rFonts w:ascii="Times New Roman" w:hAnsi="Times New Roman"/>
                <w:b/>
                <w:sz w:val="24"/>
                <w:lang w:val="en-GB"/>
              </w:rPr>
            </w:pPr>
            <w:r w:rsidRPr="005A2D7C">
              <w:rPr>
                <w:rFonts w:ascii="Times New Roman" w:hAnsi="Times New Roman"/>
                <w:b/>
                <w:sz w:val="24"/>
                <w:lang w:val="en-GB"/>
              </w:rPr>
              <w:t xml:space="preserve">   API/CSR/DEL/001_RCN1</w:t>
            </w:r>
          </w:p>
          <w:p w14:paraId="768E5338" w14:textId="77777777" w:rsidR="003C3949" w:rsidRPr="009743EA" w:rsidRDefault="003C3949" w:rsidP="00763585">
            <w:pPr>
              <w:widowControl w:val="0"/>
              <w:overflowPunct/>
              <w:spacing w:after="0"/>
              <w:ind w:left="284"/>
              <w:jc w:val="both"/>
              <w:textAlignment w:val="auto"/>
              <w:rPr>
                <w:rFonts w:ascii="Arial" w:hAnsi="Arial"/>
                <w:b/>
                <w:color w:val="0070C0"/>
                <w:sz w:val="18"/>
              </w:rPr>
            </w:pPr>
          </w:p>
          <w:p w14:paraId="4D1B7F08" w14:textId="77777777" w:rsidR="003C3949" w:rsidRPr="005A2D7C" w:rsidRDefault="003C3949" w:rsidP="00763585">
            <w:pPr>
              <w:widowControl w:val="0"/>
              <w:overflowPunct/>
              <w:spacing w:after="0"/>
              <w:ind w:left="284"/>
              <w:jc w:val="both"/>
              <w:textAlignment w:val="auto"/>
              <w:rPr>
                <w:rFonts w:ascii="Arial" w:hAnsi="Arial"/>
                <w:b/>
                <w:color w:val="0070C0"/>
                <w:sz w:val="18"/>
              </w:rPr>
            </w:pPr>
          </w:p>
          <w:p w14:paraId="32E54121" w14:textId="77777777" w:rsidR="003C3949" w:rsidRPr="009743EA" w:rsidRDefault="003C3949" w:rsidP="00763585">
            <w:pPr>
              <w:widowControl w:val="0"/>
              <w:overflowPunct/>
              <w:spacing w:after="0"/>
              <w:ind w:left="284"/>
              <w:textAlignment w:val="auto"/>
              <w:rPr>
                <w:rFonts w:ascii="Arial" w:hAnsi="Arial"/>
                <w:color w:val="0070C0"/>
                <w:sz w:val="18"/>
              </w:rPr>
            </w:pPr>
          </w:p>
          <w:p w14:paraId="2000660F" w14:textId="77777777" w:rsidR="003C3949" w:rsidRPr="009743EA" w:rsidRDefault="003C3949" w:rsidP="00763585">
            <w:pPr>
              <w:widowControl w:val="0"/>
              <w:overflowPunct/>
              <w:spacing w:after="0"/>
              <w:ind w:left="284"/>
              <w:textAlignment w:val="auto"/>
              <w:rPr>
                <w:rFonts w:ascii="Arial" w:hAnsi="Arial"/>
                <w:b/>
                <w:color w:val="0070C0"/>
                <w:sz w:val="18"/>
              </w:rPr>
            </w:pPr>
            <w:r w:rsidRPr="009743EA">
              <w:rPr>
                <w:rFonts w:ascii="Arial" w:hAnsi="Arial"/>
                <w:b/>
                <w:color w:val="0070C0"/>
                <w:sz w:val="18"/>
              </w:rPr>
              <w:t>HTTP Request:</w:t>
            </w:r>
          </w:p>
          <w:p w14:paraId="4A580379" w14:textId="77777777" w:rsidR="003C3949" w:rsidRPr="009743EA" w:rsidRDefault="003C3949" w:rsidP="00763585">
            <w:pPr>
              <w:widowControl w:val="0"/>
              <w:overflowPunct/>
              <w:spacing w:after="0"/>
              <w:ind w:left="284"/>
              <w:textAlignment w:val="auto"/>
              <w:rPr>
                <w:rFonts w:ascii="Arial" w:hAnsi="Arial"/>
                <w:color w:val="0070C0"/>
                <w:sz w:val="18"/>
              </w:rPr>
            </w:pPr>
          </w:p>
          <w:p w14:paraId="2D8A1160" w14:textId="77777777" w:rsidR="003C3949" w:rsidRPr="009743EA" w:rsidRDefault="001153A6"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DEL</w:t>
            </w:r>
            <w:r w:rsidR="002E4A68" w:rsidRPr="009743EA">
              <w:rPr>
                <w:rFonts w:ascii="Arial" w:hAnsi="Arial"/>
                <w:color w:val="0070C0"/>
                <w:sz w:val="18"/>
              </w:rPr>
              <w:t>ETE</w:t>
            </w:r>
            <w:r w:rsidRPr="009743EA">
              <w:rPr>
                <w:rFonts w:ascii="Arial" w:hAnsi="Arial"/>
                <w:color w:val="0070C0"/>
                <w:sz w:val="18"/>
              </w:rPr>
              <w:t xml:space="preserve"> </w:t>
            </w:r>
            <w:r w:rsidR="003C3949" w:rsidRPr="009743EA">
              <w:rPr>
                <w:rFonts w:ascii="Arial" w:hAnsi="Arial"/>
                <w:color w:val="0070C0"/>
                <w:sz w:val="18"/>
              </w:rPr>
              <w:t>/cse-name/cse-name2</w:t>
            </w:r>
            <w:r w:rsidRPr="009743EA">
              <w:rPr>
                <w:rFonts w:ascii="Arial" w:hAnsi="Arial"/>
                <w:color w:val="0070C0"/>
                <w:sz w:val="18"/>
              </w:rPr>
              <w:t xml:space="preserve"> </w:t>
            </w:r>
            <w:r w:rsidR="003C3949" w:rsidRPr="009743EA">
              <w:rPr>
                <w:rFonts w:ascii="Arial" w:hAnsi="Arial"/>
                <w:color w:val="0070C0"/>
                <w:sz w:val="18"/>
              </w:rPr>
              <w:t>HTTP/1.1</w:t>
            </w:r>
          </w:p>
          <w:p w14:paraId="24C9503E" w14:textId="77777777" w:rsidR="003C3949" w:rsidRPr="00062C7A" w:rsidRDefault="003C3949" w:rsidP="00763585">
            <w:pPr>
              <w:pStyle w:val="TAL"/>
              <w:snapToGrid w:val="0"/>
              <w:ind w:left="284"/>
              <w:jc w:val="both"/>
              <w:rPr>
                <w:color w:val="0070C0"/>
                <w:lang w:val="fr-FR"/>
              </w:rPr>
            </w:pPr>
            <w:r w:rsidRPr="00062C7A">
              <w:rPr>
                <w:color w:val="0070C0"/>
                <w:lang w:val="fr-FR"/>
              </w:rPr>
              <w:t>Host: 192.168.56.102:9011</w:t>
            </w:r>
          </w:p>
          <w:p w14:paraId="5A180F1F" w14:textId="77777777" w:rsidR="003C3949" w:rsidRPr="00062C7A" w:rsidRDefault="003C3949" w:rsidP="00763585">
            <w:pPr>
              <w:pStyle w:val="TAL"/>
              <w:snapToGrid w:val="0"/>
              <w:ind w:left="284"/>
              <w:jc w:val="both"/>
              <w:rPr>
                <w:color w:val="0070C0"/>
                <w:lang w:val="fr-FR"/>
              </w:rPr>
            </w:pPr>
            <w:r w:rsidRPr="00062C7A">
              <w:rPr>
                <w:color w:val="0070C0"/>
                <w:lang w:val="fr-FR"/>
              </w:rPr>
              <w:t>Accept: application/json</w:t>
            </w:r>
          </w:p>
          <w:p w14:paraId="680905BB" w14:textId="77777777" w:rsidR="003C3949" w:rsidRPr="00062C7A" w:rsidRDefault="003C3949" w:rsidP="00763585">
            <w:pPr>
              <w:pStyle w:val="TAL"/>
              <w:snapToGrid w:val="0"/>
              <w:ind w:left="284"/>
              <w:jc w:val="both"/>
              <w:rPr>
                <w:color w:val="0070C0"/>
                <w:lang w:val="fr-FR"/>
              </w:rPr>
            </w:pPr>
            <w:r w:rsidRPr="00062C7A">
              <w:rPr>
                <w:color w:val="0070C0"/>
                <w:lang w:val="fr-FR"/>
              </w:rPr>
              <w:t>X-M2M-Origin: C0120180406T0846311405855351047680_cse01</w:t>
            </w:r>
          </w:p>
          <w:p w14:paraId="3D2DBF3C" w14:textId="77777777" w:rsidR="003C3949" w:rsidRPr="00062C7A" w:rsidRDefault="003C3949" w:rsidP="00763585">
            <w:pPr>
              <w:pStyle w:val="TAL"/>
              <w:snapToGrid w:val="0"/>
              <w:ind w:left="284"/>
              <w:jc w:val="both"/>
              <w:rPr>
                <w:color w:val="0070C0"/>
                <w:lang w:val="fr-FR"/>
              </w:rPr>
            </w:pPr>
            <w:r w:rsidRPr="00062C7A">
              <w:rPr>
                <w:color w:val="0070C0"/>
                <w:lang w:val="fr-FR"/>
              </w:rPr>
              <w:t>X-M2M-RI: 1234</w:t>
            </w:r>
          </w:p>
          <w:p w14:paraId="1F0E34A5" w14:textId="77777777" w:rsidR="00FD4AE8" w:rsidRPr="009743EA" w:rsidRDefault="00FD4AE8" w:rsidP="00FD4AE8">
            <w:pPr>
              <w:pStyle w:val="TAL"/>
              <w:snapToGrid w:val="0"/>
              <w:ind w:left="284"/>
              <w:jc w:val="both"/>
              <w:rPr>
                <w:color w:val="0070C0"/>
              </w:rPr>
            </w:pPr>
            <w:r w:rsidRPr="009743EA">
              <w:rPr>
                <w:color w:val="0070C0"/>
              </w:rPr>
              <w:t>X-M2M-RVI: 2a</w:t>
            </w:r>
          </w:p>
          <w:p w14:paraId="7F065B3B" w14:textId="77777777" w:rsidR="00FD4AE8" w:rsidRPr="009743EA" w:rsidRDefault="00FD4AE8" w:rsidP="00763585">
            <w:pPr>
              <w:pStyle w:val="TAL"/>
              <w:snapToGrid w:val="0"/>
              <w:ind w:left="284"/>
              <w:jc w:val="both"/>
              <w:rPr>
                <w:color w:val="0070C0"/>
              </w:rPr>
            </w:pPr>
          </w:p>
          <w:p w14:paraId="31E6D69A" w14:textId="77777777" w:rsidR="003C3949" w:rsidRPr="009743EA" w:rsidRDefault="003C3949" w:rsidP="00763585">
            <w:pPr>
              <w:widowControl w:val="0"/>
              <w:overflowPunct/>
              <w:spacing w:after="0"/>
              <w:ind w:left="284"/>
              <w:textAlignment w:val="auto"/>
              <w:rPr>
                <w:rFonts w:ascii="Arial" w:hAnsi="Arial"/>
                <w:color w:val="0070C0"/>
                <w:sz w:val="18"/>
              </w:rPr>
            </w:pPr>
          </w:p>
          <w:p w14:paraId="7FC3A8A2" w14:textId="77777777" w:rsidR="003C3949" w:rsidRPr="009743EA" w:rsidRDefault="003C3949" w:rsidP="00763585">
            <w:pPr>
              <w:widowControl w:val="0"/>
              <w:overflowPunct/>
              <w:spacing w:after="0"/>
              <w:ind w:left="284"/>
              <w:textAlignment w:val="auto"/>
              <w:rPr>
                <w:rFonts w:ascii="Arial" w:hAnsi="Arial"/>
                <w:b/>
                <w:color w:val="0070C0"/>
                <w:sz w:val="18"/>
              </w:rPr>
            </w:pPr>
            <w:r w:rsidRPr="009743EA">
              <w:rPr>
                <w:rFonts w:ascii="Arial" w:hAnsi="Arial"/>
                <w:b/>
                <w:color w:val="0070C0"/>
                <w:sz w:val="18"/>
              </w:rPr>
              <w:t>HTTP Response:</w:t>
            </w:r>
          </w:p>
          <w:p w14:paraId="10295520" w14:textId="77777777" w:rsidR="003C3949" w:rsidRPr="009743EA" w:rsidRDefault="003C3949" w:rsidP="00763585">
            <w:pPr>
              <w:widowControl w:val="0"/>
              <w:overflowPunct/>
              <w:spacing w:after="0"/>
              <w:ind w:left="284"/>
              <w:textAlignment w:val="auto"/>
              <w:rPr>
                <w:rFonts w:ascii="Arial" w:hAnsi="Arial"/>
                <w:color w:val="0070C0"/>
                <w:sz w:val="18"/>
              </w:rPr>
            </w:pPr>
          </w:p>
          <w:p w14:paraId="1CB37349" w14:textId="77777777" w:rsidR="003C3949" w:rsidRPr="009743EA" w:rsidRDefault="003C3949" w:rsidP="00763585">
            <w:pPr>
              <w:widowControl w:val="0"/>
              <w:overflowPunct/>
              <w:spacing w:after="0"/>
              <w:ind w:left="284"/>
              <w:textAlignment w:val="auto"/>
              <w:rPr>
                <w:rFonts w:ascii="Arial" w:hAnsi="Arial"/>
                <w:color w:val="0070C0"/>
                <w:sz w:val="18"/>
              </w:rPr>
            </w:pPr>
            <w:r w:rsidRPr="009743EA">
              <w:rPr>
                <w:rFonts w:ascii="Arial" w:hAnsi="Arial"/>
                <w:color w:val="0070C0"/>
                <w:sz w:val="18"/>
              </w:rPr>
              <w:t>HTTP/1.1 200 OK</w:t>
            </w:r>
          </w:p>
          <w:p w14:paraId="2B5A7603"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X-M2M-RI: 1234</w:t>
            </w:r>
          </w:p>
          <w:p w14:paraId="486E174C"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X-M2M-RSC: 2004</w:t>
            </w:r>
          </w:p>
          <w:p w14:paraId="4280A004" w14:textId="77777777" w:rsidR="00FD4AE8" w:rsidRPr="00062C7A" w:rsidRDefault="00FD4AE8" w:rsidP="00FD4AE8">
            <w:pPr>
              <w:pStyle w:val="TAL"/>
              <w:snapToGrid w:val="0"/>
              <w:ind w:left="284"/>
              <w:jc w:val="both"/>
              <w:rPr>
                <w:color w:val="0070C0"/>
                <w:lang w:val="fr-FR"/>
              </w:rPr>
            </w:pPr>
            <w:r w:rsidRPr="00062C7A">
              <w:rPr>
                <w:color w:val="0070C0"/>
                <w:lang w:val="fr-FR"/>
              </w:rPr>
              <w:t>X-M2M-RVI: 2a</w:t>
            </w:r>
          </w:p>
          <w:p w14:paraId="5B879863"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Content-Length:228</w:t>
            </w:r>
          </w:p>
          <w:p w14:paraId="7BEDED1F"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Content-Type:application/json</w:t>
            </w:r>
          </w:p>
          <w:p w14:paraId="71AEB253" w14:textId="77777777" w:rsidR="003C3949" w:rsidRPr="00062C7A" w:rsidRDefault="003C3949" w:rsidP="00763585">
            <w:pPr>
              <w:widowControl w:val="0"/>
              <w:overflowPunct/>
              <w:spacing w:after="0"/>
              <w:ind w:left="284"/>
              <w:textAlignment w:val="auto"/>
              <w:rPr>
                <w:rFonts w:ascii="Arial" w:hAnsi="Arial"/>
                <w:sz w:val="18"/>
                <w:lang w:val="fr-FR"/>
              </w:rPr>
            </w:pPr>
          </w:p>
          <w:p w14:paraId="55FC01ED"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w:t>
            </w:r>
          </w:p>
          <w:p w14:paraId="3FE2D0F7"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"m2m:csr": {</w:t>
            </w:r>
          </w:p>
          <w:p w14:paraId="7B7774D6"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"cb": "//192.168.56.2:8282/cse-name2",</w:t>
            </w:r>
          </w:p>
          <w:p w14:paraId="30CA1F2B"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"csi": "/cse2ID",</w:t>
            </w:r>
          </w:p>
          <w:p w14:paraId="551A7DFA"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"ct": "20180801T093501",</w:t>
            </w:r>
          </w:p>
          <w:p w14:paraId="745FB2FD"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"et": "99991231T235959",</w:t>
            </w:r>
          </w:p>
          <w:p w14:paraId="16628594"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"lt": "20180801T100431",</w:t>
            </w:r>
          </w:p>
          <w:p w14:paraId="5CAB475F" w14:textId="77777777" w:rsidR="003C3949" w:rsidRPr="00062C7A" w:rsidRDefault="003C3949" w:rsidP="00763585">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"pi": "cseID",</w:t>
            </w:r>
          </w:p>
          <w:p w14:paraId="31DDE1BA" w14:textId="77777777" w:rsidR="003C3949" w:rsidRPr="004A2BF0" w:rsidRDefault="003C3949" w:rsidP="005A2D7C">
            <w:pPr>
              <w:pStyle w:val="TAL"/>
              <w:snapToGrid w:val="0"/>
              <w:ind w:left="284"/>
              <w:jc w:val="both"/>
              <w:rPr>
                <w:color w:val="0070C0"/>
                <w:lang w:val="fr-FR"/>
              </w:rPr>
            </w:pPr>
            <w:r w:rsidRPr="004A2BF0">
              <w:rPr>
                <w:color w:val="0070C0"/>
                <w:lang w:val="fr-FR"/>
              </w:rPr>
              <w:t xml:space="preserve">        "poa": [</w:t>
            </w:r>
          </w:p>
          <w:p w14:paraId="28296AB9" w14:textId="77777777" w:rsidR="003C3949" w:rsidRPr="000D6D95" w:rsidRDefault="003C3949" w:rsidP="005A2D7C">
            <w:pPr>
              <w:pStyle w:val="TAL"/>
              <w:snapToGrid w:val="0"/>
              <w:ind w:left="284"/>
              <w:jc w:val="both"/>
              <w:rPr>
                <w:color w:val="0070C0"/>
              </w:rPr>
            </w:pPr>
            <w:r w:rsidRPr="004A2BF0">
              <w:rPr>
                <w:color w:val="0070C0"/>
                <w:lang w:val="fr-FR"/>
              </w:rPr>
              <w:t xml:space="preserve">            </w:t>
            </w:r>
            <w:r w:rsidRPr="000D6D95">
              <w:rPr>
                <w:color w:val="0070C0"/>
              </w:rPr>
              <w:t>"http://192.168.0.101:8282"</w:t>
            </w:r>
          </w:p>
          <w:p w14:paraId="57EFFFFD" w14:textId="77777777" w:rsidR="003C3949" w:rsidRPr="000D6D95" w:rsidRDefault="003C3949" w:rsidP="005A2D7C">
            <w:pPr>
              <w:pStyle w:val="TAL"/>
              <w:snapToGrid w:val="0"/>
              <w:ind w:left="284"/>
              <w:jc w:val="both"/>
              <w:rPr>
                <w:color w:val="0070C0"/>
              </w:rPr>
            </w:pPr>
            <w:r w:rsidRPr="00910EF7">
              <w:rPr>
                <w:color w:val="0070C0"/>
              </w:rPr>
              <w:t xml:space="preserve">        ],</w:t>
            </w:r>
          </w:p>
          <w:p w14:paraId="2D3C8360" w14:textId="77777777" w:rsidR="003C3949" w:rsidRPr="000D6D95" w:rsidRDefault="003C3949" w:rsidP="005A2D7C">
            <w:pPr>
              <w:pStyle w:val="TAL"/>
              <w:snapToGrid w:val="0"/>
              <w:ind w:left="284"/>
              <w:jc w:val="both"/>
              <w:rPr>
                <w:color w:val="0070C0"/>
              </w:rPr>
            </w:pPr>
            <w:r w:rsidRPr="00910EF7">
              <w:rPr>
                <w:color w:val="0070C0"/>
              </w:rPr>
              <w:t xml:space="preserve">        "ri": "cse2ID",</w:t>
            </w:r>
          </w:p>
          <w:p w14:paraId="0588B406" w14:textId="77777777" w:rsidR="003C3949" w:rsidRPr="000D6D95" w:rsidRDefault="003C3949" w:rsidP="005A2D7C">
            <w:pPr>
              <w:pStyle w:val="TAL"/>
              <w:snapToGrid w:val="0"/>
              <w:ind w:left="284"/>
              <w:jc w:val="both"/>
              <w:rPr>
                <w:color w:val="0070C0"/>
              </w:rPr>
            </w:pPr>
            <w:r w:rsidRPr="00910EF7">
              <w:rPr>
                <w:color w:val="0070C0"/>
              </w:rPr>
              <w:t xml:space="preserve">        "rn": "cse-name2",</w:t>
            </w:r>
          </w:p>
          <w:p w14:paraId="686EFBDB" w14:textId="77777777" w:rsidR="003C3949" w:rsidRPr="000D6D95" w:rsidRDefault="003C3949" w:rsidP="005A2D7C">
            <w:pPr>
              <w:pStyle w:val="TAL"/>
              <w:snapToGrid w:val="0"/>
              <w:ind w:left="284"/>
              <w:jc w:val="both"/>
              <w:rPr>
                <w:color w:val="0070C0"/>
              </w:rPr>
            </w:pPr>
            <w:r w:rsidRPr="00910EF7">
              <w:rPr>
                <w:color w:val="0070C0"/>
              </w:rPr>
              <w:t xml:space="preserve">        "rr": true,</w:t>
            </w:r>
          </w:p>
          <w:p w14:paraId="04C0EAD0" w14:textId="77777777" w:rsidR="00FD4AE8" w:rsidRPr="000D6D95" w:rsidRDefault="003C3949" w:rsidP="00FD4AE8">
            <w:pPr>
              <w:pStyle w:val="TAL"/>
              <w:snapToGrid w:val="0"/>
              <w:ind w:left="284"/>
              <w:jc w:val="both"/>
              <w:rPr>
                <w:color w:val="0070C0"/>
              </w:rPr>
            </w:pPr>
            <w:r w:rsidRPr="000D6D95">
              <w:rPr>
                <w:color w:val="0070C0"/>
              </w:rPr>
              <w:t xml:space="preserve">        "ty": 16</w:t>
            </w:r>
            <w:r w:rsidR="00FD4AE8" w:rsidRPr="000D6D95">
              <w:rPr>
                <w:color w:val="0070C0"/>
              </w:rPr>
              <w:t>,</w:t>
            </w:r>
          </w:p>
          <w:p w14:paraId="77FCD067" w14:textId="77777777" w:rsidR="00FD4AE8" w:rsidRPr="000D6D95" w:rsidRDefault="00FD4AE8" w:rsidP="00FD4AE8">
            <w:pPr>
              <w:pStyle w:val="TAL"/>
              <w:snapToGrid w:val="0"/>
              <w:ind w:left="284"/>
              <w:jc w:val="both"/>
              <w:rPr>
                <w:color w:val="0070C0"/>
              </w:rPr>
            </w:pPr>
            <w:r w:rsidRPr="000D6D95">
              <w:rPr>
                <w:color w:val="0070C0"/>
              </w:rPr>
              <w:t xml:space="preserve">        "srv": [</w:t>
            </w:r>
          </w:p>
          <w:p w14:paraId="38D3EB04" w14:textId="77777777" w:rsidR="00FD4AE8" w:rsidRPr="000D6D95" w:rsidRDefault="00FD4AE8" w:rsidP="00FD4AE8">
            <w:pPr>
              <w:pStyle w:val="TAL"/>
              <w:snapToGrid w:val="0"/>
              <w:ind w:left="284"/>
              <w:jc w:val="both"/>
              <w:rPr>
                <w:color w:val="0070C0"/>
              </w:rPr>
            </w:pPr>
            <w:r w:rsidRPr="000D6D95">
              <w:rPr>
                <w:color w:val="0070C0"/>
              </w:rPr>
              <w:t xml:space="preserve">            "1",</w:t>
            </w:r>
          </w:p>
          <w:p w14:paraId="34EBCC00" w14:textId="77777777" w:rsidR="00FD4AE8" w:rsidRPr="000D6D95" w:rsidRDefault="00FD4AE8" w:rsidP="00FD4AE8">
            <w:pPr>
              <w:pStyle w:val="TAL"/>
              <w:snapToGrid w:val="0"/>
              <w:ind w:left="284"/>
              <w:jc w:val="both"/>
              <w:rPr>
                <w:color w:val="0070C0"/>
              </w:rPr>
            </w:pPr>
            <w:r w:rsidRPr="000D6D95">
              <w:rPr>
                <w:color w:val="0070C0"/>
              </w:rPr>
              <w:t xml:space="preserve">            "2",</w:t>
            </w:r>
          </w:p>
          <w:p w14:paraId="54FDE3C8" w14:textId="77777777" w:rsidR="00FD4AE8" w:rsidRPr="009743EA" w:rsidRDefault="00FD4AE8" w:rsidP="00FD4AE8">
            <w:pPr>
              <w:pStyle w:val="TAL"/>
              <w:snapToGrid w:val="0"/>
              <w:ind w:left="284"/>
              <w:jc w:val="both"/>
              <w:rPr>
                <w:color w:val="0070C0"/>
              </w:rPr>
            </w:pPr>
            <w:r w:rsidRPr="009743EA">
              <w:rPr>
                <w:color w:val="0070C0"/>
              </w:rPr>
              <w:t xml:space="preserve">            "2a"</w:t>
            </w:r>
          </w:p>
          <w:p w14:paraId="2B1849F2" w14:textId="77777777" w:rsidR="00FD4AE8" w:rsidRPr="005A2D7C" w:rsidRDefault="00FD4AE8" w:rsidP="00FD4AE8">
            <w:pPr>
              <w:pStyle w:val="TAL"/>
              <w:snapToGrid w:val="0"/>
              <w:ind w:left="284"/>
              <w:jc w:val="both"/>
              <w:rPr>
                <w:color w:val="0070C0"/>
              </w:rPr>
            </w:pPr>
            <w:r w:rsidRPr="009743EA">
              <w:rPr>
                <w:color w:val="0070C0"/>
              </w:rPr>
              <w:t xml:space="preserve">        </w:t>
            </w:r>
            <w:r w:rsidRPr="005A2D7C">
              <w:rPr>
                <w:color w:val="0070C0"/>
              </w:rPr>
              <w:t>]</w:t>
            </w:r>
          </w:p>
          <w:p w14:paraId="5DD99E08" w14:textId="77777777" w:rsidR="003C3949" w:rsidRPr="005A2D7C" w:rsidRDefault="003C3949" w:rsidP="00763585">
            <w:pPr>
              <w:widowControl w:val="0"/>
              <w:overflowPunct/>
              <w:spacing w:after="0"/>
              <w:ind w:left="284"/>
              <w:textAlignment w:val="auto"/>
              <w:rPr>
                <w:rFonts w:ascii="Arial" w:hAnsi="Arial"/>
                <w:color w:val="0070C0"/>
                <w:sz w:val="18"/>
              </w:rPr>
            </w:pPr>
          </w:p>
          <w:p w14:paraId="00907FF0" w14:textId="77777777" w:rsidR="003C3949" w:rsidRPr="005A2D7C" w:rsidRDefault="003C3949" w:rsidP="00763585">
            <w:pPr>
              <w:widowControl w:val="0"/>
              <w:overflowPunct/>
              <w:spacing w:after="0"/>
              <w:ind w:left="284"/>
              <w:textAlignment w:val="auto"/>
              <w:rPr>
                <w:rFonts w:ascii="Arial" w:eastAsia="Malgun Gothic" w:hAnsi="Arial"/>
                <w:color w:val="0070C0"/>
                <w:sz w:val="18"/>
              </w:rPr>
            </w:pPr>
            <w:r w:rsidRPr="005A2D7C">
              <w:rPr>
                <w:rFonts w:ascii="Arial" w:hAnsi="Arial"/>
                <w:color w:val="0070C0"/>
                <w:sz w:val="18"/>
              </w:rPr>
              <w:t xml:space="preserve">    }</w:t>
            </w:r>
          </w:p>
          <w:p w14:paraId="4288C44C" w14:textId="77777777" w:rsidR="003C3949" w:rsidRPr="005A2D7C" w:rsidRDefault="003C3949" w:rsidP="00763585">
            <w:pPr>
              <w:pStyle w:val="TAL"/>
              <w:snapToGrid w:val="0"/>
              <w:ind w:left="284"/>
              <w:jc w:val="both"/>
              <w:rPr>
                <w:color w:val="0070C0"/>
              </w:rPr>
            </w:pPr>
            <w:r w:rsidRPr="005A2D7C">
              <w:rPr>
                <w:color w:val="0070C0"/>
              </w:rPr>
              <w:t>}</w:t>
            </w:r>
          </w:p>
          <w:p w14:paraId="13DF7499" w14:textId="77777777" w:rsidR="003C3949" w:rsidRPr="005A2D7C" w:rsidRDefault="003C3949" w:rsidP="00763585">
            <w:pPr>
              <w:pStyle w:val="TAL"/>
              <w:snapToGrid w:val="0"/>
              <w:ind w:left="284"/>
              <w:jc w:val="both"/>
            </w:pPr>
          </w:p>
        </w:tc>
      </w:tr>
    </w:tbl>
    <w:p w14:paraId="6418B2C9" w14:textId="77777777" w:rsidR="003C3949" w:rsidRPr="005A2D7C" w:rsidRDefault="003C3949" w:rsidP="007C39B4"/>
    <w:p w14:paraId="228FBCA3" w14:textId="31B84ECB" w:rsidR="006D5F3D" w:rsidRPr="009743EA" w:rsidRDefault="006D5F3D" w:rsidP="006D5F3D">
      <w:pPr>
        <w:pStyle w:val="Heading3"/>
        <w:rPr>
          <w:color w:val="000000"/>
        </w:rPr>
      </w:pPr>
      <w:bookmarkStart w:id="242" w:name="_Toc49420718"/>
      <w:bookmarkStart w:id="243" w:name="_Toc49507532"/>
      <w:bookmarkStart w:id="244" w:name="_Toc49507644"/>
      <w:bookmarkStart w:id="245" w:name="_Toc501447261"/>
      <w:bookmarkStart w:id="246" w:name="_Toc532286346"/>
      <w:bookmarkStart w:id="247" w:name="_Toc532286482"/>
      <w:bookmarkStart w:id="248" w:name="_Toc46154387"/>
      <w:bookmarkStart w:id="249" w:name="_Toc71708826"/>
      <w:r w:rsidRPr="009743EA">
        <w:rPr>
          <w:color w:val="000000"/>
        </w:rPr>
        <w:t>6.2.4</w:t>
      </w:r>
      <w:r w:rsidRPr="009743EA">
        <w:rPr>
          <w:color w:val="000000"/>
        </w:rPr>
        <w:tab/>
      </w:r>
      <w:r w:rsidR="000F6DB0" w:rsidRPr="009743EA">
        <w:rPr>
          <w:color w:val="000000"/>
        </w:rPr>
        <w:t xml:space="preserve">Resource Type </w:t>
      </w:r>
      <w:r w:rsidRPr="009743EA">
        <w:rPr>
          <w:i/>
          <w:color w:val="000000"/>
        </w:rPr>
        <w:t>AE</w:t>
      </w:r>
      <w:bookmarkEnd w:id="242"/>
      <w:bookmarkEnd w:id="243"/>
      <w:bookmarkEnd w:id="244"/>
      <w:bookmarkEnd w:id="245"/>
      <w:bookmarkEnd w:id="246"/>
      <w:bookmarkEnd w:id="247"/>
      <w:bookmarkEnd w:id="248"/>
      <w:bookmarkEnd w:id="249"/>
    </w:p>
    <w:p w14:paraId="40220273" w14:textId="77777777" w:rsidR="00AA316E" w:rsidRPr="00AA316E" w:rsidRDefault="00AA316E" w:rsidP="00AA316E">
      <w:pPr>
        <w:keepNext/>
        <w:keepLines/>
        <w:spacing w:before="120"/>
        <w:ind w:left="1418" w:hanging="1418"/>
        <w:outlineLvl w:val="3"/>
        <w:rPr>
          <w:rFonts w:ascii="Arial" w:eastAsia="Malgun Gothic" w:hAnsi="Arial"/>
          <w:sz w:val="24"/>
          <w:lang w:val="x-none"/>
        </w:rPr>
      </w:pPr>
      <w:bookmarkStart w:id="250" w:name="_Toc49420724"/>
      <w:bookmarkStart w:id="251" w:name="_Toc49507538"/>
      <w:bookmarkStart w:id="252" w:name="_Toc49507650"/>
      <w:bookmarkStart w:id="253" w:name="_Toc532286352"/>
      <w:bookmarkStart w:id="254" w:name="_Toc532286488"/>
      <w:bookmarkStart w:id="255" w:name="_Toc46154393"/>
      <w:r w:rsidRPr="00AA316E">
        <w:rPr>
          <w:rFonts w:ascii="Arial" w:eastAsia="Malgun Gothic" w:hAnsi="Arial"/>
          <w:sz w:val="24"/>
          <w:lang w:val="x-none"/>
        </w:rPr>
        <w:t>6.2.4.0</w:t>
      </w:r>
      <w:r w:rsidRPr="00AA316E">
        <w:rPr>
          <w:rFonts w:ascii="Arial" w:eastAsia="Malgun Gothic" w:hAnsi="Arial"/>
          <w:sz w:val="24"/>
          <w:lang w:val="x-none"/>
        </w:rPr>
        <w:tab/>
        <w:t>Introduction</w:t>
      </w:r>
    </w:p>
    <w:p w14:paraId="73C4D4B5" w14:textId="77777777" w:rsidR="00AA316E" w:rsidRPr="00AA316E" w:rsidRDefault="00AA316E" w:rsidP="00AA316E">
      <w:pPr>
        <w:rPr>
          <w:rFonts w:eastAsia="Malgun Gothic"/>
        </w:rPr>
      </w:pPr>
      <w:r w:rsidRPr="00AA316E">
        <w:rPr>
          <w:rFonts w:eastAsia="Malgun Gothic"/>
        </w:rPr>
        <w:t>The &lt;AE&gt; resource represents information about an Application Entity that is registered to a CSE. The originator of an &lt;AE&gt; create request is and only can be an AE.</w:t>
      </w:r>
      <w:r w:rsidRPr="00AA316E">
        <w:rPr>
          <w:rFonts w:eastAsia="Malgun Gothic" w:hint="eastAsia"/>
          <w:lang w:eastAsia="ko-KR"/>
        </w:rPr>
        <w:t xml:space="preserve"> </w:t>
      </w:r>
      <w:r w:rsidRPr="00AA316E">
        <w:rPr>
          <w:rFonts w:eastAsia="Malgun Gothic"/>
          <w:lang w:eastAsia="ko-KR"/>
        </w:rPr>
        <w:t xml:space="preserve">A </w:t>
      </w:r>
      <w:r w:rsidRPr="00AA316E">
        <w:rPr>
          <w:rFonts w:eastAsia="Malgun Gothic" w:hint="eastAsia"/>
          <w:lang w:eastAsia="ko-KR"/>
        </w:rPr>
        <w:t xml:space="preserve">CSE </w:t>
      </w:r>
      <w:r w:rsidRPr="00AA316E">
        <w:rPr>
          <w:rFonts w:eastAsia="Malgun Gothic"/>
          <w:lang w:eastAsia="ko-KR"/>
        </w:rPr>
        <w:t>is not allowed to initiate an &lt;AE&gt; create</w:t>
      </w:r>
      <w:r w:rsidRPr="00AA316E">
        <w:rPr>
          <w:rFonts w:eastAsia="Malgun Gothic" w:hint="eastAsia"/>
          <w:lang w:eastAsia="ko-KR"/>
        </w:rPr>
        <w:t xml:space="preserve"> request.</w:t>
      </w:r>
      <w:r w:rsidRPr="00AA316E">
        <w:rPr>
          <w:rFonts w:eastAsia="Malgun Gothic"/>
        </w:rPr>
        <w:t xml:space="preserve"> </w:t>
      </w:r>
    </w:p>
    <w:p w14:paraId="61212946" w14:textId="77777777" w:rsidR="00AA316E" w:rsidRPr="00AA316E" w:rsidRDefault="00AA316E" w:rsidP="00AA316E">
      <w:pPr>
        <w:rPr>
          <w:rFonts w:eastAsia="Malgun Gothic"/>
        </w:rPr>
      </w:pPr>
      <w:r w:rsidRPr="00AA316E">
        <w:rPr>
          <w:rFonts w:eastAsia="Malgun Gothic"/>
        </w:rPr>
        <w:t>The &lt;AE&gt; resource which resides in different kind of nodes such as Application Dedicated Node, Middle Node, Infrastructure Node, etc. An Application Dedicated Node could reside in a constrained M2M device, while a Middle Node could reside in an M2M gateway and an Infrastructure Node could reside in an M2M Service Infrastructure. For example, in smart home scenario, light bulbs are modelled as Application Dedicated Node which communicate with home gateway which is modelled as a Middle Node and in resource registration phase, light bulbs can be registered as an &lt;AE&gt; resource.</w:t>
      </w:r>
    </w:p>
    <w:p w14:paraId="503956A5" w14:textId="77777777" w:rsidR="00AA316E" w:rsidRPr="00AA316E" w:rsidRDefault="00AA316E" w:rsidP="00AA316E">
      <w:pPr>
        <w:rPr>
          <w:rFonts w:eastAsia="Malgun Gothic"/>
          <w:b/>
          <w:bCs/>
        </w:rPr>
      </w:pPr>
    </w:p>
    <w:p w14:paraId="42BDC737" w14:textId="77777777" w:rsidR="00AA316E" w:rsidRPr="00AA316E" w:rsidRDefault="00AA316E" w:rsidP="00AA316E">
      <w:pPr>
        <w:rPr>
          <w:rFonts w:eastAsia="Malgun Gothic"/>
          <w:b/>
          <w:bCs/>
        </w:rPr>
      </w:pPr>
      <w:r w:rsidRPr="00AA316E">
        <w:rPr>
          <w:rFonts w:eastAsia="Malgun Gothic"/>
          <w:b/>
          <w:bCs/>
        </w:rPr>
        <w:t xml:space="preserve">OpenAPI repository for &lt;AE&gt; Resource:  </w:t>
      </w:r>
    </w:p>
    <w:p w14:paraId="05906991" w14:textId="77777777" w:rsidR="00AA316E" w:rsidRPr="00AA316E" w:rsidRDefault="00AA316E" w:rsidP="00AA316E">
      <w:pPr>
        <w:rPr>
          <w:rFonts w:eastAsia="Malgun Gothic"/>
          <w:b/>
          <w:bCs/>
        </w:rPr>
      </w:pPr>
      <w:hyperlink r:id="rId28" w:history="1">
        <w:r w:rsidRPr="00AA316E">
          <w:rPr>
            <w:rFonts w:eastAsia="Malgun Gothic"/>
            <w:b/>
            <w:bCs/>
            <w:color w:val="0000FF"/>
            <w:u w:val="single"/>
          </w:rPr>
          <w:t>https://labs.etsi.org/rep/iot/onem2m-api/blob/master/OpenAPI/API-AE.json</w:t>
        </w:r>
      </w:hyperlink>
    </w:p>
    <w:p w14:paraId="102E9853" w14:textId="77777777" w:rsidR="00AA316E" w:rsidRPr="00AA316E" w:rsidRDefault="00AA316E" w:rsidP="00AA316E">
      <w:pPr>
        <w:rPr>
          <w:rFonts w:eastAsia="Malgun Gothic"/>
        </w:rPr>
      </w:pPr>
    </w:p>
    <w:p w14:paraId="669667EA" w14:textId="77777777" w:rsidR="00AA316E" w:rsidRPr="00AA316E" w:rsidRDefault="00AA316E" w:rsidP="00AA316E">
      <w:pPr>
        <w:keepNext/>
        <w:keepLines/>
        <w:spacing w:before="120"/>
        <w:ind w:left="1418" w:hanging="1418"/>
        <w:outlineLvl w:val="3"/>
        <w:rPr>
          <w:rFonts w:ascii="Arial" w:eastAsia="Malgun Gothic" w:hAnsi="Arial"/>
          <w:sz w:val="24"/>
          <w:lang w:val="x-none"/>
        </w:rPr>
      </w:pPr>
      <w:r w:rsidRPr="00AA316E">
        <w:rPr>
          <w:rFonts w:ascii="Arial" w:eastAsia="Malgun Gothic" w:hAnsi="Arial"/>
          <w:sz w:val="24"/>
          <w:lang w:val="x-none"/>
        </w:rPr>
        <w:t>6.2.4.1</w:t>
      </w:r>
      <w:r w:rsidRPr="00AA316E">
        <w:rPr>
          <w:rFonts w:ascii="Arial" w:eastAsia="Malgun Gothic" w:hAnsi="Arial"/>
          <w:sz w:val="24"/>
          <w:lang w:val="x-none"/>
        </w:rPr>
        <w:tab/>
        <w:t>AE CREATE</w:t>
      </w:r>
    </w:p>
    <w:p w14:paraId="331D6BF4" w14:textId="77777777" w:rsidR="00AA316E" w:rsidRPr="00AA316E" w:rsidRDefault="00AA316E" w:rsidP="00AA316E">
      <w:pPr>
        <w:rPr>
          <w:rFonts w:eastAsia="Malgun Gothic"/>
        </w:rPr>
      </w:pPr>
    </w:p>
    <w:p w14:paraId="0AC3315B" w14:textId="77777777" w:rsidR="00AA316E" w:rsidRPr="00AA316E" w:rsidRDefault="0054261D" w:rsidP="00F048F6">
      <w:pPr>
        <w:numPr>
          <w:ilvl w:val="0"/>
          <w:numId w:val="12"/>
        </w:numPr>
        <w:rPr>
          <w:rFonts w:eastAsia="Malgun Gothic"/>
        </w:rPr>
      </w:pPr>
      <w:r>
        <w:rPr>
          <w:rFonts w:eastAsia="Malgun Gothic"/>
        </w:rPr>
        <w:pict w14:anchorId="54B4389C">
          <v:rect id="직사각형 7" o:spid="_x0000_s3250" style="position:absolute;left:0;text-align:left;margin-left:98.5pt;margin-top:21.2pt;width:146.45pt;height:33.75pt;z-index:251668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" fillcolor="#4472c4" strokecolor="#1f3763" strokeweight="1pt">
            <v:textbox style="mso-next-textbox:#직사각형 7">
              <w:txbxContent>
                <w:p w14:paraId="3FD7D178" w14:textId="77777777" w:rsidR="00AA316E" w:rsidRPr="00F628B2" w:rsidRDefault="00AA316E" w:rsidP="00AA316E">
                  <w:pPr>
                    <w:jc w:val="center"/>
                    <w:rPr>
                      <w:sz w:val="18"/>
                      <w:szCs w:val="18"/>
                    </w:rPr>
                  </w:pPr>
                  <w:r w:rsidRPr="00CA6A4E">
                    <w:rPr>
                      <w:rFonts w:ascii="Calibri" w:hAnsi="Calibri"/>
                      <w:color w:val="FFFFFF"/>
                      <w:kern w:val="24"/>
                      <w:sz w:val="24"/>
                      <w:szCs w:val="24"/>
                      <w:lang w:val="en-US"/>
                    </w:rPr>
                    <w:t>CSE &lt;CSEBase&gt;</w:t>
                  </w:r>
                </w:p>
              </w:txbxContent>
            </v:textbox>
          </v:rect>
        </w:pict>
      </w:r>
      <w:r w:rsidR="00AA316E" w:rsidRPr="00AA316E">
        <w:rPr>
          <w:rFonts w:eastAsia="Malgun Gothic"/>
          <w:b/>
          <w:kern w:val="1"/>
        </w:rPr>
        <w:t>Initial state on CSE:</w:t>
      </w:r>
    </w:p>
    <w:p w14:paraId="7D492EFF" w14:textId="77777777" w:rsidR="00AA316E" w:rsidRPr="00AA316E" w:rsidRDefault="00AA316E" w:rsidP="00AA316E">
      <w:pPr>
        <w:rPr>
          <w:rFonts w:eastAsia="Malgun Gothic"/>
        </w:rPr>
      </w:pPr>
    </w:p>
    <w:p w14:paraId="7B9CDCA7" w14:textId="77777777" w:rsidR="00AA316E" w:rsidRPr="00AA316E" w:rsidRDefault="0054261D" w:rsidP="00AA316E">
      <w:pPr>
        <w:rPr>
          <w:rFonts w:eastAsia="Malgun Gothic"/>
        </w:rPr>
      </w:pPr>
      <w:r>
        <w:rPr>
          <w:rFonts w:eastAsia="Malgun Gothic"/>
        </w:rPr>
        <w:pict w14:anchorId="20ECA4F2">
          <v:shapetype id="_x0000_t32" coordsize="21600,21600" o:spt="32" o:oned="t" path="m,l21600,21600e" filled="f">
            <v:path arrowok="t" fillok="f" o:connecttype="none"/>
            <o:lock v:ext="edit" shapetype="t"/>
          </v:shapetype>
          <v:shape id="연결선: 꺾임 13" o:spid="_x0000_s3251" type="#_x0000_t32" style="position:absolute;margin-left:136.05pt;margin-top:46.3pt;width:66.1pt;height:0;rotation:90;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" adj="-42465,-1,-42465" strokeweight=".5pt">
            <o:lock v:ext="edit" shapetype="f"/>
          </v:shape>
        </w:pict>
      </w:r>
    </w:p>
    <w:p w14:paraId="4BC9E1C9" w14:textId="77777777" w:rsidR="00AA316E" w:rsidRPr="00AA316E" w:rsidRDefault="00AA316E" w:rsidP="00AA316E">
      <w:pPr>
        <w:rPr>
          <w:rFonts w:eastAsia="Malgun Gothic"/>
        </w:rPr>
      </w:pPr>
    </w:p>
    <w:p w14:paraId="1AE7C43F" w14:textId="77777777" w:rsidR="00AA316E" w:rsidRPr="00AA316E" w:rsidRDefault="00AA316E" w:rsidP="00AA316E">
      <w:pPr>
        <w:rPr>
          <w:rFonts w:eastAsia="Malgun Gothic"/>
        </w:rPr>
      </w:pPr>
    </w:p>
    <w:p w14:paraId="486071C3" w14:textId="77777777" w:rsidR="00AA316E" w:rsidRPr="00AA316E" w:rsidRDefault="00AA316E" w:rsidP="00AA316E">
      <w:pPr>
        <w:rPr>
          <w:rFonts w:eastAsia="Malgun Gothic"/>
        </w:rPr>
      </w:pPr>
    </w:p>
    <w:p w14:paraId="36F92D9E" w14:textId="77777777" w:rsidR="00AA316E" w:rsidRPr="00AA316E" w:rsidRDefault="00AA316E" w:rsidP="00AA316E">
      <w:pPr>
        <w:rPr>
          <w:rFonts w:eastAsia="Malgun Gothic"/>
        </w:rPr>
      </w:pPr>
    </w:p>
    <w:p w14:paraId="1057CFD5" w14:textId="77777777" w:rsidR="00AA316E" w:rsidRPr="00AA316E" w:rsidRDefault="00AA316E" w:rsidP="00F048F6">
      <w:pPr>
        <w:numPr>
          <w:ilvl w:val="0"/>
          <w:numId w:val="12"/>
        </w:numPr>
        <w:rPr>
          <w:rFonts w:eastAsia="Malgun Gothic"/>
          <w:b/>
          <w:kern w:val="1"/>
        </w:rPr>
      </w:pPr>
      <w:r w:rsidRPr="00AA316E">
        <w:rPr>
          <w:rFonts w:eastAsia="Malgun Gothic"/>
          <w:b/>
          <w:kern w:val="1"/>
        </w:rPr>
        <w:t>Call flow:</w:t>
      </w:r>
    </w:p>
    <w:p w14:paraId="13CCD228" w14:textId="77777777" w:rsidR="00AA316E" w:rsidRPr="00AA316E" w:rsidRDefault="00AA316E" w:rsidP="00AA316E">
      <w:pPr>
        <w:ind w:left="284"/>
        <w:jc w:val="center"/>
        <w:rPr>
          <w:rFonts w:eastAsia="Malgun Gothic"/>
        </w:rPr>
      </w:pPr>
      <w:r w:rsidRPr="00AA316E">
        <w:rPr>
          <w:rFonts w:eastAsia="Malgun Gothic"/>
          <w:sz w:val="18"/>
        </w:rPr>
        <w:object w:dxaOrig="8400" w:dyaOrig="4335" w14:anchorId="3893B86E">
          <v:shape id="_x0000_i1044" type="#_x0000_t75" style="width:315.55pt;height:162.15pt" o:ole="">
            <v:imagedata r:id="rId29" o:title=""/>
          </v:shape>
          <o:OLEObject Type="Embed" ProgID="Visio.Drawing.15" ShapeID="_x0000_i1044" DrawAspect="Content" ObjectID="_1682321993" r:id="rId30"/>
        </w:object>
      </w:r>
      <w:r w:rsidR="0054261D">
        <w:rPr>
          <w:rFonts w:eastAsia="Malgun Gothic"/>
        </w:rPr>
        <w:pict w14:anchorId="31809D73">
          <v:rect id="직사각형 20" o:spid="_x0000_s3249" style="position:absolute;left:0;text-align:left;margin-left:536.5pt;margin-top:0;width:181.15pt;height:38.2pt;z-index:25166796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" filled="f" stroked="f">
            <v:textbox style="mso-next-textbox:#직사각형 20;mso-fit-shape-to-text:t">
              <w:txbxContent>
                <w:p w14:paraId="558BCFD8" w14:textId="77777777" w:rsidR="00AA316E" w:rsidRDefault="00AA316E" w:rsidP="00AA316E">
                  <w:pPr>
                    <w:jc w:val="center"/>
                    <w:rPr>
                      <w:sz w:val="24"/>
                      <w:szCs w:val="24"/>
                    </w:rPr>
                  </w:pPr>
                  <w:r w:rsidRPr="00CA6A4E">
                    <w:rPr>
                      <w:rFonts w:ascii="Calibri" w:hAnsi="Calibri"/>
                      <w:color w:val="000000"/>
                      <w:kern w:val="24"/>
                      <w:sz w:val="36"/>
                      <w:szCs w:val="36"/>
                      <w:lang w:val="en-US"/>
                    </w:rPr>
                    <w:t>notification HTTP body</w:t>
                  </w:r>
                </w:p>
              </w:txbxContent>
            </v:textbox>
          </v:rect>
        </w:pict>
      </w:r>
    </w:p>
    <w:p w14:paraId="33A70FB7" w14:textId="77777777" w:rsidR="00AA316E" w:rsidRPr="00AA316E" w:rsidRDefault="00AA316E" w:rsidP="00AA316E">
      <w:pPr>
        <w:rPr>
          <w:rFonts w:eastAsia="Malgun Gothic"/>
        </w:rPr>
      </w:pPr>
    </w:p>
    <w:p w14:paraId="2B12A863" w14:textId="77777777" w:rsidR="00AA316E" w:rsidRPr="00AA316E" w:rsidRDefault="00AA316E" w:rsidP="00AA316E">
      <w:pPr>
        <w:rPr>
          <w:rFonts w:eastAsia="Malgun Gothic"/>
        </w:rPr>
      </w:pPr>
      <w:r w:rsidRPr="00AA316E">
        <w:rPr>
          <w:rFonts w:eastAsia="Malgun Gothic"/>
        </w:rPr>
        <w:tab/>
      </w:r>
    </w:p>
    <w:p w14:paraId="05D2ADB1" w14:textId="77777777" w:rsidR="00AA316E" w:rsidRPr="00AA316E" w:rsidRDefault="00AA316E" w:rsidP="00F048F6">
      <w:pPr>
        <w:numPr>
          <w:ilvl w:val="0"/>
          <w:numId w:val="11"/>
        </w:numPr>
        <w:rPr>
          <w:rFonts w:eastAsia="Malgun Gothic"/>
        </w:rPr>
      </w:pPr>
      <w:r w:rsidRPr="00AA316E">
        <w:rPr>
          <w:rFonts w:ascii="Arial" w:eastAsia="Malgun Gothic" w:hAnsi="Arial"/>
          <w:b/>
          <w:kern w:val="1"/>
          <w:sz w:val="18"/>
        </w:rPr>
        <w:t>Example:</w:t>
      </w:r>
    </w:p>
    <w:p w14:paraId="7E5E1CF7" w14:textId="77777777" w:rsidR="00AA316E" w:rsidRPr="00AA316E" w:rsidRDefault="00AA316E" w:rsidP="00AA316E">
      <w:pPr>
        <w:widowControl w:val="0"/>
        <w:overflowPunct/>
        <w:spacing w:after="0"/>
        <w:jc w:val="both"/>
        <w:textAlignment w:val="auto"/>
        <w:rPr>
          <w:rFonts w:ascii="Arial" w:eastAsia="Malgun Gothic" w:hAnsi="Arial"/>
          <w:b/>
          <w:color w:val="0070C0"/>
          <w:sz w:val="18"/>
        </w:rPr>
      </w:pPr>
    </w:p>
    <w:p w14:paraId="7B8A1C60" w14:textId="77777777" w:rsidR="00AA316E" w:rsidRPr="00AA316E" w:rsidRDefault="00AA316E" w:rsidP="00F048F6">
      <w:pPr>
        <w:widowControl w:val="0"/>
        <w:numPr>
          <w:ilvl w:val="0"/>
          <w:numId w:val="13"/>
        </w:numPr>
        <w:overflowPunct/>
        <w:spacing w:after="0"/>
        <w:jc w:val="both"/>
        <w:textAlignment w:val="auto"/>
        <w:rPr>
          <w:rFonts w:ascii="Arial" w:eastAsia="Malgun Gothic" w:hAnsi="Arial"/>
          <w:b/>
          <w:color w:val="0070C0"/>
          <w:sz w:val="18"/>
        </w:rPr>
      </w:pPr>
      <w:r w:rsidRPr="00AA316E">
        <w:rPr>
          <w:rFonts w:ascii="Arial" w:eastAsia="Malgun Gothic" w:hAnsi="Arial"/>
          <w:b/>
          <w:color w:val="0070C0"/>
          <w:sz w:val="18"/>
        </w:rPr>
        <w:t>HTTP Request:</w:t>
      </w:r>
    </w:p>
    <w:p w14:paraId="7C6F7766" w14:textId="77777777" w:rsidR="00AA316E" w:rsidRPr="00AA316E" w:rsidRDefault="00AA316E" w:rsidP="00AA316E">
      <w:pPr>
        <w:keepNext/>
        <w:keepLines/>
        <w:snapToGrid w:val="0"/>
        <w:spacing w:after="0"/>
        <w:ind w:left="284"/>
        <w:jc w:val="both"/>
        <w:rPr>
          <w:rFonts w:ascii="Arial" w:eastAsia="Malgun Gothic" w:hAnsi="Arial"/>
          <w:color w:val="0070C0"/>
          <w:sz w:val="18"/>
        </w:rPr>
      </w:pPr>
    </w:p>
    <w:p w14:paraId="5B446CE1" w14:textId="77777777" w:rsidR="00AA316E" w:rsidRPr="00AA316E" w:rsidRDefault="00AA316E" w:rsidP="00AA316E">
      <w:pPr>
        <w:keepNext/>
        <w:keepLines/>
        <w:snapToGrid w:val="0"/>
        <w:spacing w:after="0"/>
        <w:ind w:left="284"/>
        <w:jc w:val="both"/>
        <w:rPr>
          <w:rFonts w:ascii="Arial" w:eastAsia="Malgun Gothic" w:hAnsi="Arial"/>
          <w:color w:val="0070C0"/>
          <w:sz w:val="18"/>
        </w:rPr>
      </w:pPr>
      <w:r w:rsidRPr="00AA316E">
        <w:rPr>
          <w:rFonts w:ascii="Arial" w:eastAsia="Malgun Gothic" w:hAnsi="Arial"/>
          <w:color w:val="0070C0"/>
          <w:sz w:val="18"/>
        </w:rPr>
        <w:t>POST /csename HTTP/1.1</w:t>
      </w:r>
    </w:p>
    <w:p w14:paraId="6B11D212" w14:textId="77777777" w:rsidR="00AA316E" w:rsidRPr="00AA316E" w:rsidRDefault="00AA316E" w:rsidP="00AA316E">
      <w:pPr>
        <w:keepNext/>
        <w:keepLines/>
        <w:snapToGrid w:val="0"/>
        <w:spacing w:after="0"/>
        <w:ind w:left="284"/>
        <w:jc w:val="both"/>
        <w:rPr>
          <w:rFonts w:ascii="Arial" w:eastAsia="Malgun Gothic" w:hAnsi="Arial"/>
          <w:color w:val="0070C0"/>
          <w:sz w:val="18"/>
        </w:rPr>
      </w:pPr>
      <w:r w:rsidRPr="00AA316E">
        <w:rPr>
          <w:rFonts w:ascii="Arial" w:eastAsia="Malgun Gothic" w:hAnsi="Arial"/>
          <w:color w:val="0070C0"/>
          <w:sz w:val="18"/>
        </w:rPr>
        <w:t>Host: 192.168.1.30:8080</w:t>
      </w:r>
    </w:p>
    <w:p w14:paraId="25B4F0AE" w14:textId="77777777" w:rsidR="00AA316E" w:rsidRPr="00AA316E" w:rsidRDefault="00AA316E" w:rsidP="00AA316E">
      <w:pPr>
        <w:keepNext/>
        <w:keepLines/>
        <w:snapToGrid w:val="0"/>
        <w:spacing w:after="0"/>
        <w:ind w:left="284"/>
        <w:jc w:val="both"/>
        <w:rPr>
          <w:rFonts w:ascii="Arial" w:eastAsia="Malgun Gothic" w:hAnsi="Arial"/>
          <w:color w:val="0070C0"/>
          <w:sz w:val="18"/>
        </w:rPr>
      </w:pPr>
      <w:r w:rsidRPr="00AA316E">
        <w:rPr>
          <w:rFonts w:ascii="Arial" w:eastAsia="Malgun Gothic" w:hAnsi="Arial"/>
          <w:color w:val="0070C0"/>
          <w:sz w:val="18"/>
        </w:rPr>
        <w:t>X-M2M-Origin: CAdmin</w:t>
      </w:r>
    </w:p>
    <w:p w14:paraId="29820BAB" w14:textId="77777777" w:rsidR="00AA316E" w:rsidRPr="00AA316E" w:rsidRDefault="00AA316E" w:rsidP="00AA316E">
      <w:pPr>
        <w:keepNext/>
        <w:keepLines/>
        <w:snapToGrid w:val="0"/>
        <w:spacing w:after="0"/>
        <w:ind w:left="284"/>
        <w:jc w:val="both"/>
        <w:rPr>
          <w:rFonts w:ascii="Arial" w:eastAsia="Malgun Gothic" w:hAnsi="Arial"/>
          <w:color w:val="0070C0"/>
          <w:sz w:val="18"/>
          <w:lang w:val="fr-FR"/>
        </w:rPr>
      </w:pPr>
      <w:r w:rsidRPr="00AA316E">
        <w:rPr>
          <w:rFonts w:ascii="Arial" w:eastAsia="Malgun Gothic" w:hAnsi="Arial"/>
          <w:color w:val="0070C0"/>
          <w:sz w:val="18"/>
          <w:lang w:val="fr-FR"/>
        </w:rPr>
        <w:t>Content-Type: application/json</w:t>
      </w:r>
      <w:r w:rsidRPr="00AA316E">
        <w:rPr>
          <w:rFonts w:ascii="Arial" w:eastAsia="Malgun Gothic" w:hAnsi="Arial"/>
          <w:b/>
          <w:bCs/>
          <w:color w:val="0070C0"/>
          <w:sz w:val="18"/>
          <w:lang w:val="fr-FR"/>
        </w:rPr>
        <w:t>;ty=2</w:t>
      </w:r>
    </w:p>
    <w:p w14:paraId="7D066B65" w14:textId="77777777" w:rsidR="00AA316E" w:rsidRPr="00AA316E" w:rsidRDefault="00AA316E" w:rsidP="00AA316E">
      <w:pPr>
        <w:keepNext/>
        <w:keepLines/>
        <w:snapToGrid w:val="0"/>
        <w:spacing w:after="0"/>
        <w:ind w:left="284"/>
        <w:jc w:val="both"/>
        <w:rPr>
          <w:rFonts w:ascii="Arial" w:eastAsia="Malgun Gothic" w:hAnsi="Arial"/>
          <w:color w:val="0070C0"/>
          <w:sz w:val="18"/>
          <w:lang w:val="fr-FR"/>
        </w:rPr>
      </w:pPr>
      <w:r w:rsidRPr="00AA316E">
        <w:rPr>
          <w:rFonts w:ascii="Arial" w:eastAsia="Malgun Gothic" w:hAnsi="Arial"/>
          <w:color w:val="0070C0"/>
          <w:sz w:val="18"/>
          <w:lang w:val="fr-FR"/>
        </w:rPr>
        <w:t>X-M2M-RI: 1234</w:t>
      </w:r>
    </w:p>
    <w:p w14:paraId="7A52FE72" w14:textId="77777777" w:rsidR="00AA316E" w:rsidRPr="00AA316E" w:rsidRDefault="00AA316E" w:rsidP="00AA316E">
      <w:pPr>
        <w:keepNext/>
        <w:keepLines/>
        <w:snapToGrid w:val="0"/>
        <w:spacing w:after="0"/>
        <w:ind w:left="284"/>
        <w:jc w:val="both"/>
        <w:rPr>
          <w:rFonts w:ascii="Arial" w:eastAsia="Malgun Gothic" w:hAnsi="Arial"/>
          <w:color w:val="0070C0"/>
          <w:sz w:val="18"/>
          <w:lang w:val="fr-FR"/>
        </w:rPr>
      </w:pPr>
      <w:r w:rsidRPr="00AA316E">
        <w:rPr>
          <w:rFonts w:ascii="Arial" w:eastAsia="Malgun Gothic" w:hAnsi="Arial"/>
          <w:color w:val="0070C0"/>
          <w:sz w:val="18"/>
          <w:lang w:val="fr-FR"/>
        </w:rPr>
        <w:t>X-M2M-RVI:3</w:t>
      </w:r>
    </w:p>
    <w:p w14:paraId="5CF845E3" w14:textId="77777777" w:rsidR="00AA316E" w:rsidRPr="00AA316E" w:rsidRDefault="00AA316E" w:rsidP="00AA316E">
      <w:pPr>
        <w:keepNext/>
        <w:keepLines/>
        <w:snapToGrid w:val="0"/>
        <w:spacing w:after="0"/>
        <w:ind w:left="568"/>
        <w:jc w:val="both"/>
        <w:rPr>
          <w:rFonts w:ascii="Arial" w:eastAsia="Malgun Gothic" w:hAnsi="Arial"/>
          <w:color w:val="0070C0"/>
          <w:sz w:val="18"/>
          <w:szCs w:val="18"/>
          <w:lang w:val="fr-FR"/>
        </w:rPr>
      </w:pPr>
    </w:p>
    <w:p w14:paraId="3B9DF3A6" w14:textId="77777777" w:rsidR="00AA316E" w:rsidRPr="00AA316E" w:rsidRDefault="00AA316E" w:rsidP="00AA316E">
      <w:pPr>
        <w:shd w:val="clear" w:color="auto" w:fill="FFFFFE"/>
        <w:overflowPunct/>
        <w:autoSpaceDE/>
        <w:autoSpaceDN/>
        <w:adjustRightInd/>
        <w:spacing w:after="0" w:line="270" w:lineRule="atLeast"/>
        <w:ind w:left="284"/>
        <w:textAlignment w:val="auto"/>
        <w:rPr>
          <w:rFonts w:ascii="Arial" w:eastAsia="Malgun Gothic" w:hAnsi="Arial" w:cs="Arial"/>
          <w:color w:val="000000"/>
          <w:sz w:val="18"/>
          <w:szCs w:val="18"/>
          <w:lang w:eastAsia="en-GB"/>
        </w:rPr>
      </w:pPr>
      <w:r w:rsidRPr="00AA316E">
        <w:rPr>
          <w:rFonts w:ascii="Arial" w:eastAsia="Malgun Gothic" w:hAnsi="Arial" w:cs="Arial"/>
          <w:color w:val="000000"/>
          <w:sz w:val="18"/>
          <w:szCs w:val="18"/>
          <w:lang w:eastAsia="en-GB"/>
        </w:rPr>
        <w:t>{</w:t>
      </w:r>
    </w:p>
    <w:p w14:paraId="35990D82" w14:textId="77777777" w:rsidR="00AA316E" w:rsidRPr="00AA316E" w:rsidRDefault="00AA316E" w:rsidP="00AA316E">
      <w:pPr>
        <w:shd w:val="clear" w:color="auto" w:fill="FFFFFE"/>
        <w:overflowPunct/>
        <w:autoSpaceDE/>
        <w:autoSpaceDN/>
        <w:adjustRightInd/>
        <w:spacing w:after="0" w:line="270" w:lineRule="atLeast"/>
        <w:ind w:left="284"/>
        <w:textAlignment w:val="auto"/>
        <w:rPr>
          <w:rFonts w:ascii="Arial" w:eastAsia="Malgun Gothic" w:hAnsi="Arial" w:cs="Arial"/>
          <w:color w:val="0070C0"/>
          <w:sz w:val="18"/>
          <w:szCs w:val="18"/>
        </w:rPr>
      </w:pPr>
      <w:r w:rsidRPr="00AA316E">
        <w:rPr>
          <w:rFonts w:ascii="Arial" w:eastAsia="Malgun Gothic" w:hAnsi="Arial" w:cs="Arial"/>
          <w:color w:val="0070C0"/>
          <w:sz w:val="18"/>
          <w:szCs w:val="18"/>
        </w:rPr>
        <w:t>    "m2m:ae" : {</w:t>
      </w:r>
    </w:p>
    <w:p w14:paraId="4BA804C6" w14:textId="77777777" w:rsidR="00AA316E" w:rsidRPr="00AA316E" w:rsidRDefault="00AA316E" w:rsidP="00AA316E">
      <w:pPr>
        <w:shd w:val="clear" w:color="auto" w:fill="FFFFFE"/>
        <w:overflowPunct/>
        <w:autoSpaceDE/>
        <w:autoSpaceDN/>
        <w:adjustRightInd/>
        <w:spacing w:after="0" w:line="270" w:lineRule="atLeast"/>
        <w:ind w:left="284"/>
        <w:textAlignment w:val="auto"/>
        <w:rPr>
          <w:rFonts w:ascii="Arial" w:eastAsia="Malgun Gothic" w:hAnsi="Arial" w:cs="Arial"/>
          <w:color w:val="0070C0"/>
          <w:sz w:val="18"/>
          <w:szCs w:val="18"/>
        </w:rPr>
      </w:pPr>
      <w:r w:rsidRPr="00AA316E">
        <w:rPr>
          <w:rFonts w:ascii="Arial" w:eastAsia="Malgun Gothic" w:hAnsi="Arial" w:cs="Arial"/>
          <w:color w:val="0070C0"/>
          <w:sz w:val="18"/>
          <w:szCs w:val="18"/>
        </w:rPr>
        <w:t>        "rn": "temperature",</w:t>
      </w:r>
    </w:p>
    <w:p w14:paraId="07CC03E3" w14:textId="77777777" w:rsidR="00AA316E" w:rsidRPr="00AA316E" w:rsidRDefault="00AA316E" w:rsidP="00AA316E">
      <w:pPr>
        <w:shd w:val="clear" w:color="auto" w:fill="FFFFFE"/>
        <w:overflowPunct/>
        <w:autoSpaceDE/>
        <w:autoSpaceDN/>
        <w:adjustRightInd/>
        <w:spacing w:after="0" w:line="270" w:lineRule="atLeast"/>
        <w:ind w:left="284"/>
        <w:textAlignment w:val="auto"/>
        <w:rPr>
          <w:rFonts w:ascii="Arial" w:eastAsia="Malgun Gothic" w:hAnsi="Arial" w:cs="Arial"/>
          <w:color w:val="0070C0"/>
          <w:sz w:val="18"/>
          <w:szCs w:val="18"/>
        </w:rPr>
      </w:pPr>
      <w:r w:rsidRPr="00AA316E">
        <w:rPr>
          <w:rFonts w:ascii="Arial" w:eastAsia="Malgun Gothic" w:hAnsi="Arial" w:cs="Arial"/>
          <w:color w:val="0070C0"/>
          <w:sz w:val="18"/>
          <w:szCs w:val="18"/>
        </w:rPr>
        <w:t>        "api": "N01.com.company.temperature ",</w:t>
      </w:r>
    </w:p>
    <w:p w14:paraId="38BDDAC8" w14:textId="77777777" w:rsidR="00AA316E" w:rsidRPr="00AA316E" w:rsidRDefault="00AA316E" w:rsidP="00AA316E">
      <w:pPr>
        <w:shd w:val="clear" w:color="auto" w:fill="FFFFFE"/>
        <w:overflowPunct/>
        <w:autoSpaceDE/>
        <w:autoSpaceDN/>
        <w:adjustRightInd/>
        <w:spacing w:after="0" w:line="270" w:lineRule="atLeast"/>
        <w:ind w:left="284"/>
        <w:textAlignment w:val="auto"/>
        <w:rPr>
          <w:rFonts w:ascii="Arial" w:eastAsia="Malgun Gothic" w:hAnsi="Arial" w:cs="Arial"/>
          <w:color w:val="0070C0"/>
          <w:sz w:val="18"/>
          <w:szCs w:val="18"/>
        </w:rPr>
      </w:pPr>
      <w:r w:rsidRPr="00AA316E">
        <w:rPr>
          <w:rFonts w:ascii="Arial" w:eastAsia="Malgun Gothic" w:hAnsi="Arial" w:cs="Arial"/>
          <w:color w:val="0070C0"/>
          <w:sz w:val="18"/>
          <w:szCs w:val="18"/>
        </w:rPr>
        <w:t>        "lbl": ["key1", "key2"],</w:t>
      </w:r>
    </w:p>
    <w:p w14:paraId="667EF0CA" w14:textId="77777777" w:rsidR="00AA316E" w:rsidRPr="00AA316E" w:rsidRDefault="00AA316E" w:rsidP="00AA316E">
      <w:pPr>
        <w:shd w:val="clear" w:color="auto" w:fill="FFFFFE"/>
        <w:overflowPunct/>
        <w:autoSpaceDE/>
        <w:autoSpaceDN/>
        <w:adjustRightInd/>
        <w:spacing w:after="0" w:line="270" w:lineRule="atLeast"/>
        <w:ind w:left="284"/>
        <w:textAlignment w:val="auto"/>
        <w:rPr>
          <w:rFonts w:ascii="Arial" w:eastAsia="Malgun Gothic" w:hAnsi="Arial" w:cs="Arial"/>
          <w:color w:val="0070C0"/>
          <w:sz w:val="18"/>
          <w:szCs w:val="18"/>
        </w:rPr>
      </w:pPr>
      <w:r w:rsidRPr="00AA316E">
        <w:rPr>
          <w:rFonts w:ascii="Arial" w:eastAsia="Malgun Gothic" w:hAnsi="Arial" w:cs="Arial"/>
          <w:color w:val="0070C0"/>
          <w:sz w:val="18"/>
          <w:szCs w:val="18"/>
        </w:rPr>
        <w:t>        "rr": true,</w:t>
      </w:r>
    </w:p>
    <w:p w14:paraId="2EE84FD3" w14:textId="77777777" w:rsidR="00AA316E" w:rsidRPr="00AA316E" w:rsidRDefault="00AA316E" w:rsidP="00AA316E">
      <w:pPr>
        <w:shd w:val="clear" w:color="auto" w:fill="FFFFFE"/>
        <w:overflowPunct/>
        <w:autoSpaceDE/>
        <w:autoSpaceDN/>
        <w:adjustRightInd/>
        <w:spacing w:after="0" w:line="270" w:lineRule="atLeast"/>
        <w:ind w:left="284"/>
        <w:textAlignment w:val="auto"/>
        <w:rPr>
          <w:rFonts w:ascii="Arial" w:eastAsia="Malgun Gothic" w:hAnsi="Arial" w:cs="Arial"/>
          <w:color w:val="0070C0"/>
          <w:sz w:val="18"/>
          <w:szCs w:val="18"/>
        </w:rPr>
      </w:pPr>
      <w:r w:rsidRPr="00AA316E">
        <w:rPr>
          <w:rFonts w:ascii="Arial" w:eastAsia="Malgun Gothic" w:hAnsi="Arial" w:cs="Arial"/>
          <w:color w:val="0070C0"/>
          <w:sz w:val="18"/>
          <w:szCs w:val="18"/>
        </w:rPr>
        <w:lastRenderedPageBreak/>
        <w:t>        "srv": ["3"],</w:t>
      </w:r>
    </w:p>
    <w:p w14:paraId="214B0E59" w14:textId="77777777" w:rsidR="00AA316E" w:rsidRPr="00AA316E" w:rsidRDefault="00AA316E" w:rsidP="00AA316E">
      <w:pPr>
        <w:shd w:val="clear" w:color="auto" w:fill="FFFFFE"/>
        <w:overflowPunct/>
        <w:autoSpaceDE/>
        <w:autoSpaceDN/>
        <w:adjustRightInd/>
        <w:spacing w:after="0" w:line="270" w:lineRule="atLeast"/>
        <w:ind w:left="284"/>
        <w:textAlignment w:val="auto"/>
        <w:rPr>
          <w:rFonts w:ascii="Arial" w:eastAsia="Malgun Gothic" w:hAnsi="Arial" w:cs="Arial"/>
          <w:color w:val="0070C0"/>
          <w:sz w:val="18"/>
          <w:szCs w:val="18"/>
        </w:rPr>
      </w:pPr>
      <w:r w:rsidRPr="00AA316E">
        <w:rPr>
          <w:rFonts w:ascii="Arial" w:eastAsia="Malgun Gothic" w:hAnsi="Arial" w:cs="Arial"/>
          <w:color w:val="0070C0"/>
          <w:sz w:val="18"/>
          <w:szCs w:val="18"/>
        </w:rPr>
        <w:t>        "poa": ["http://192.168.1.30:8080"]</w:t>
      </w:r>
    </w:p>
    <w:p w14:paraId="577224C0" w14:textId="77777777" w:rsidR="00AA316E" w:rsidRPr="00AA316E" w:rsidRDefault="00AA316E" w:rsidP="00AA316E">
      <w:pPr>
        <w:shd w:val="clear" w:color="auto" w:fill="FFFFFE"/>
        <w:overflowPunct/>
        <w:autoSpaceDE/>
        <w:autoSpaceDN/>
        <w:adjustRightInd/>
        <w:spacing w:after="0" w:line="270" w:lineRule="atLeast"/>
        <w:ind w:left="284"/>
        <w:textAlignment w:val="auto"/>
        <w:rPr>
          <w:rFonts w:ascii="Arial" w:eastAsia="Malgun Gothic" w:hAnsi="Arial" w:cs="Arial"/>
          <w:color w:val="000000"/>
          <w:sz w:val="18"/>
          <w:szCs w:val="18"/>
          <w:lang w:eastAsia="en-GB"/>
        </w:rPr>
      </w:pPr>
      <w:r w:rsidRPr="00AA316E">
        <w:rPr>
          <w:rFonts w:ascii="Arial" w:eastAsia="Malgun Gothic" w:hAnsi="Arial" w:cs="Arial"/>
          <w:color w:val="000000"/>
          <w:sz w:val="18"/>
          <w:szCs w:val="18"/>
          <w:lang w:eastAsia="en-GB"/>
        </w:rPr>
        <w:t>        }</w:t>
      </w:r>
    </w:p>
    <w:p w14:paraId="50F8D156" w14:textId="77777777" w:rsidR="00AA316E" w:rsidRPr="00AA316E" w:rsidRDefault="00AA316E" w:rsidP="00AA316E">
      <w:pPr>
        <w:shd w:val="clear" w:color="auto" w:fill="FFFFFE"/>
        <w:overflowPunct/>
        <w:autoSpaceDE/>
        <w:autoSpaceDN/>
        <w:adjustRightInd/>
        <w:spacing w:after="0" w:line="270" w:lineRule="atLeast"/>
        <w:ind w:left="284"/>
        <w:textAlignment w:val="auto"/>
        <w:rPr>
          <w:rFonts w:ascii="Arial" w:eastAsia="Malgun Gothic" w:hAnsi="Arial" w:cs="Arial"/>
          <w:color w:val="000000"/>
          <w:sz w:val="18"/>
          <w:szCs w:val="18"/>
          <w:lang w:eastAsia="en-GB"/>
        </w:rPr>
      </w:pPr>
      <w:r w:rsidRPr="00AA316E">
        <w:rPr>
          <w:rFonts w:ascii="Arial" w:eastAsia="Malgun Gothic" w:hAnsi="Arial" w:cs="Arial"/>
          <w:color w:val="000000"/>
          <w:sz w:val="18"/>
          <w:szCs w:val="18"/>
          <w:lang w:eastAsia="en-GB"/>
        </w:rPr>
        <w:t>}</w:t>
      </w:r>
    </w:p>
    <w:p w14:paraId="7483A62F" w14:textId="77777777" w:rsidR="00AA316E" w:rsidRPr="00AA316E" w:rsidRDefault="00AA316E" w:rsidP="00AA316E">
      <w:pPr>
        <w:rPr>
          <w:rFonts w:eastAsia="Malgun Gothic"/>
        </w:rPr>
      </w:pPr>
    </w:p>
    <w:p w14:paraId="798B4006" w14:textId="77777777" w:rsidR="00AA316E" w:rsidRPr="00AA316E" w:rsidRDefault="00AA316E" w:rsidP="00AA316E">
      <w:pPr>
        <w:rPr>
          <w:rFonts w:eastAsia="Malgun Gothic"/>
        </w:rPr>
      </w:pPr>
    </w:p>
    <w:p w14:paraId="6E241632" w14:textId="77777777" w:rsidR="00AA316E" w:rsidRPr="00AA316E" w:rsidRDefault="00AA316E" w:rsidP="00F048F6">
      <w:pPr>
        <w:keepNext/>
        <w:keepLines/>
        <w:numPr>
          <w:ilvl w:val="0"/>
          <w:numId w:val="14"/>
        </w:numPr>
        <w:snapToGrid w:val="0"/>
        <w:spacing w:after="0"/>
        <w:jc w:val="both"/>
        <w:rPr>
          <w:rFonts w:ascii="Arial" w:eastAsia="Malgun Gothic" w:hAnsi="Arial"/>
          <w:b/>
          <w:bCs/>
          <w:color w:val="0070C0"/>
          <w:sz w:val="18"/>
        </w:rPr>
      </w:pPr>
      <w:r w:rsidRPr="00AA316E">
        <w:rPr>
          <w:rFonts w:ascii="Arial" w:eastAsia="Malgun Gothic" w:hAnsi="Arial"/>
          <w:b/>
          <w:bCs/>
          <w:color w:val="0070C0"/>
          <w:sz w:val="18"/>
        </w:rPr>
        <w:t>HTTP Response:</w:t>
      </w:r>
    </w:p>
    <w:p w14:paraId="79746B48" w14:textId="77777777" w:rsidR="00AA316E" w:rsidRPr="00AA316E" w:rsidRDefault="00AA316E" w:rsidP="00AA316E">
      <w:pPr>
        <w:keepNext/>
        <w:keepLines/>
        <w:snapToGrid w:val="0"/>
        <w:spacing w:after="0"/>
        <w:ind w:left="284"/>
        <w:jc w:val="both"/>
        <w:rPr>
          <w:rFonts w:ascii="Arial" w:eastAsia="Malgun Gothic" w:hAnsi="Arial"/>
          <w:color w:val="0070C0"/>
          <w:sz w:val="18"/>
        </w:rPr>
      </w:pPr>
    </w:p>
    <w:p w14:paraId="02449163" w14:textId="77777777" w:rsidR="00AA316E" w:rsidRPr="00AA316E" w:rsidRDefault="00AA316E" w:rsidP="00AA316E">
      <w:pPr>
        <w:keepNext/>
        <w:keepLines/>
        <w:snapToGrid w:val="0"/>
        <w:spacing w:after="0"/>
        <w:ind w:left="284"/>
        <w:jc w:val="both"/>
        <w:rPr>
          <w:rFonts w:ascii="Arial" w:eastAsia="Malgun Gothic" w:hAnsi="Arial"/>
          <w:color w:val="0070C0"/>
          <w:sz w:val="18"/>
        </w:rPr>
      </w:pPr>
      <w:r w:rsidRPr="00AA316E">
        <w:rPr>
          <w:rFonts w:ascii="Arial" w:eastAsia="Malgun Gothic" w:hAnsi="Arial"/>
          <w:color w:val="0070C0"/>
          <w:sz w:val="18"/>
        </w:rPr>
        <w:t>201 Created</w:t>
      </w:r>
    </w:p>
    <w:p w14:paraId="1B8A298E" w14:textId="77777777" w:rsidR="00AA316E" w:rsidRPr="00AA316E" w:rsidRDefault="00AA316E" w:rsidP="00AA316E">
      <w:pPr>
        <w:keepNext/>
        <w:keepLines/>
        <w:snapToGrid w:val="0"/>
        <w:spacing w:after="0"/>
        <w:ind w:left="284"/>
        <w:jc w:val="both"/>
        <w:rPr>
          <w:rFonts w:ascii="Arial" w:eastAsia="Malgun Gothic" w:hAnsi="Arial"/>
          <w:color w:val="0070C0"/>
          <w:sz w:val="18"/>
        </w:rPr>
      </w:pPr>
      <w:r w:rsidRPr="00AA316E">
        <w:rPr>
          <w:rFonts w:ascii="Arial" w:eastAsia="Malgun Gothic" w:hAnsi="Arial"/>
          <w:color w:val="0070C0"/>
          <w:sz w:val="18"/>
        </w:rPr>
        <w:t xml:space="preserve">content-length: 313 </w:t>
      </w:r>
    </w:p>
    <w:p w14:paraId="1E68F4F9" w14:textId="77777777" w:rsidR="00AA316E" w:rsidRPr="00AA316E" w:rsidRDefault="00AA316E" w:rsidP="00AA316E">
      <w:pPr>
        <w:keepNext/>
        <w:keepLines/>
        <w:snapToGrid w:val="0"/>
        <w:spacing w:after="0"/>
        <w:ind w:left="284"/>
        <w:jc w:val="both"/>
        <w:rPr>
          <w:rFonts w:ascii="Arial" w:eastAsia="Malgun Gothic" w:hAnsi="Arial"/>
          <w:color w:val="0070C0"/>
          <w:sz w:val="18"/>
        </w:rPr>
      </w:pPr>
      <w:r w:rsidRPr="00AA316E">
        <w:rPr>
          <w:rFonts w:ascii="Arial" w:eastAsia="Malgun Gothic" w:hAnsi="Arial"/>
          <w:color w:val="0070C0"/>
          <w:sz w:val="18"/>
        </w:rPr>
        <w:t xml:space="preserve">content-type: application/json </w:t>
      </w:r>
    </w:p>
    <w:p w14:paraId="3B8AAA68" w14:textId="77777777" w:rsidR="00AA316E" w:rsidRPr="00AA316E" w:rsidRDefault="00AA316E" w:rsidP="00AA316E">
      <w:pPr>
        <w:keepNext/>
        <w:keepLines/>
        <w:snapToGrid w:val="0"/>
        <w:spacing w:after="0"/>
        <w:ind w:left="284"/>
        <w:jc w:val="both"/>
        <w:rPr>
          <w:rFonts w:ascii="Arial" w:eastAsia="Malgun Gothic" w:hAnsi="Arial"/>
          <w:color w:val="0070C0"/>
          <w:sz w:val="18"/>
          <w:lang w:val="fr-FR"/>
        </w:rPr>
      </w:pPr>
      <w:r w:rsidRPr="00AA316E">
        <w:rPr>
          <w:rFonts w:ascii="Arial" w:eastAsia="Malgun Gothic" w:hAnsi="Arial"/>
          <w:color w:val="0070C0"/>
          <w:sz w:val="18"/>
          <w:lang w:val="fr-FR"/>
        </w:rPr>
        <w:t xml:space="preserve">date: Tue, 30 Mar 2021 15:39:34 GMT </w:t>
      </w:r>
    </w:p>
    <w:p w14:paraId="51B8293A" w14:textId="77777777" w:rsidR="00AA316E" w:rsidRPr="00AA316E" w:rsidRDefault="00AA316E" w:rsidP="00AA316E">
      <w:pPr>
        <w:keepNext/>
        <w:keepLines/>
        <w:snapToGrid w:val="0"/>
        <w:spacing w:after="0"/>
        <w:ind w:left="284"/>
        <w:jc w:val="both"/>
        <w:rPr>
          <w:rFonts w:ascii="Arial" w:eastAsia="Malgun Gothic" w:hAnsi="Arial"/>
          <w:color w:val="0070C0"/>
          <w:sz w:val="18"/>
          <w:lang w:val="fr-FR"/>
        </w:rPr>
      </w:pPr>
      <w:r w:rsidRPr="00AA316E">
        <w:rPr>
          <w:rFonts w:ascii="Arial" w:eastAsia="Malgun Gothic" w:hAnsi="Arial"/>
          <w:color w:val="0070C0"/>
          <w:sz w:val="18"/>
          <w:lang w:val="fr-FR"/>
        </w:rPr>
        <w:t xml:space="preserve">x-m2m-ri: 1234 </w:t>
      </w:r>
    </w:p>
    <w:p w14:paraId="211280EC" w14:textId="77777777" w:rsidR="00AA316E" w:rsidRPr="00AA316E" w:rsidRDefault="00AA316E" w:rsidP="00AA316E">
      <w:pPr>
        <w:keepNext/>
        <w:keepLines/>
        <w:snapToGrid w:val="0"/>
        <w:spacing w:after="0"/>
        <w:ind w:left="284"/>
        <w:jc w:val="both"/>
        <w:rPr>
          <w:rFonts w:ascii="Arial" w:eastAsia="Malgun Gothic" w:hAnsi="Arial"/>
          <w:color w:val="0070C0"/>
          <w:sz w:val="18"/>
        </w:rPr>
      </w:pPr>
      <w:r w:rsidRPr="00AA316E">
        <w:rPr>
          <w:rFonts w:ascii="Arial" w:eastAsia="Malgun Gothic" w:hAnsi="Arial"/>
          <w:color w:val="0070C0"/>
          <w:sz w:val="18"/>
        </w:rPr>
        <w:t xml:space="preserve">x-m2m-rsc: 2001 </w:t>
      </w:r>
    </w:p>
    <w:p w14:paraId="5DE891F5" w14:textId="77777777" w:rsidR="00AA316E" w:rsidRPr="00AA316E" w:rsidRDefault="00AA316E" w:rsidP="00AA316E">
      <w:pPr>
        <w:keepNext/>
        <w:keepLines/>
        <w:snapToGrid w:val="0"/>
        <w:spacing w:after="0"/>
        <w:ind w:left="284"/>
        <w:jc w:val="both"/>
        <w:rPr>
          <w:rFonts w:ascii="Arial" w:eastAsia="Malgun Gothic" w:hAnsi="Arial"/>
          <w:color w:val="0070C0"/>
          <w:sz w:val="18"/>
        </w:rPr>
      </w:pPr>
      <w:r w:rsidRPr="00AA316E">
        <w:rPr>
          <w:rFonts w:ascii="Arial" w:eastAsia="Malgun Gothic" w:hAnsi="Arial"/>
          <w:color w:val="0070C0"/>
          <w:sz w:val="18"/>
        </w:rPr>
        <w:t>x-m2m-rvi: 3</w:t>
      </w:r>
    </w:p>
    <w:p w14:paraId="3E3454FF" w14:textId="77777777" w:rsidR="00AA316E" w:rsidRPr="00AA316E" w:rsidRDefault="00AA316E" w:rsidP="00AA316E">
      <w:pPr>
        <w:shd w:val="clear" w:color="auto" w:fill="FFFFFE"/>
        <w:overflowPunct/>
        <w:autoSpaceDE/>
        <w:autoSpaceDN/>
        <w:adjustRightInd/>
        <w:spacing w:after="0" w:line="270" w:lineRule="atLeast"/>
        <w:ind w:left="284"/>
        <w:textAlignment w:val="auto"/>
        <w:rPr>
          <w:rFonts w:ascii="Arial" w:eastAsia="Malgun Gothic" w:hAnsi="Arial" w:cs="Arial"/>
          <w:color w:val="0070C0"/>
          <w:sz w:val="18"/>
          <w:szCs w:val="18"/>
        </w:rPr>
      </w:pPr>
      <w:r w:rsidRPr="00AA316E">
        <w:rPr>
          <w:rFonts w:ascii="Arial" w:eastAsia="Malgun Gothic" w:hAnsi="Arial" w:cs="Arial"/>
          <w:color w:val="0070C0"/>
          <w:sz w:val="18"/>
          <w:szCs w:val="18"/>
        </w:rPr>
        <w:t>{</w:t>
      </w:r>
    </w:p>
    <w:p w14:paraId="78AD912D" w14:textId="77777777" w:rsidR="00AA316E" w:rsidRPr="00AA316E" w:rsidRDefault="00AA316E" w:rsidP="00AA316E">
      <w:pPr>
        <w:shd w:val="clear" w:color="auto" w:fill="FFFFFE"/>
        <w:overflowPunct/>
        <w:autoSpaceDE/>
        <w:autoSpaceDN/>
        <w:adjustRightInd/>
        <w:spacing w:after="0" w:line="270" w:lineRule="atLeast"/>
        <w:ind w:left="284"/>
        <w:textAlignment w:val="auto"/>
        <w:rPr>
          <w:rFonts w:ascii="Arial" w:eastAsia="Malgun Gothic" w:hAnsi="Arial" w:cs="Arial"/>
          <w:color w:val="0070C0"/>
          <w:sz w:val="18"/>
          <w:szCs w:val="18"/>
        </w:rPr>
      </w:pPr>
      <w:r w:rsidRPr="00AA316E">
        <w:rPr>
          <w:rFonts w:ascii="Arial" w:eastAsia="Malgun Gothic" w:hAnsi="Arial" w:cs="Arial"/>
          <w:color w:val="0070C0"/>
          <w:sz w:val="18"/>
          <w:szCs w:val="18"/>
        </w:rPr>
        <w:t xml:space="preserve">    "m2m:ae": {</w:t>
      </w:r>
    </w:p>
    <w:p w14:paraId="35A763AF" w14:textId="77777777" w:rsidR="00AA316E" w:rsidRPr="00AA316E" w:rsidRDefault="00AA316E" w:rsidP="00AA316E">
      <w:pPr>
        <w:keepNext/>
        <w:keepLines/>
        <w:snapToGrid w:val="0"/>
        <w:spacing w:after="0"/>
        <w:ind w:left="284"/>
        <w:rPr>
          <w:rFonts w:ascii="Arial" w:eastAsia="Malgun Gothic" w:hAnsi="Arial"/>
          <w:color w:val="0070C0"/>
          <w:sz w:val="18"/>
        </w:rPr>
      </w:pPr>
      <w:r w:rsidRPr="00AA316E">
        <w:rPr>
          <w:rFonts w:ascii="Arial" w:eastAsia="Malgun Gothic" w:hAnsi="Arial"/>
          <w:color w:val="0070C0"/>
          <w:sz w:val="18"/>
        </w:rPr>
        <w:t xml:space="preserve">        "rn": "temperature",</w:t>
      </w:r>
    </w:p>
    <w:p w14:paraId="71A7FF9F" w14:textId="77777777" w:rsidR="00AA316E" w:rsidRPr="00AA316E" w:rsidRDefault="00AA316E" w:rsidP="00AA316E">
      <w:pPr>
        <w:keepNext/>
        <w:keepLines/>
        <w:snapToGrid w:val="0"/>
        <w:spacing w:after="0"/>
        <w:ind w:left="284"/>
        <w:rPr>
          <w:rFonts w:ascii="Arial" w:eastAsia="Malgun Gothic" w:hAnsi="Arial"/>
          <w:color w:val="0070C0"/>
          <w:sz w:val="18"/>
        </w:rPr>
      </w:pPr>
      <w:r w:rsidRPr="00AA316E">
        <w:rPr>
          <w:rFonts w:ascii="Arial" w:eastAsia="Malgun Gothic" w:hAnsi="Arial"/>
          <w:color w:val="0070C0"/>
          <w:sz w:val="18"/>
        </w:rPr>
        <w:t xml:space="preserve">        "api": "N01.com.company.temperature ",</w:t>
      </w:r>
    </w:p>
    <w:p w14:paraId="550668CD" w14:textId="77777777" w:rsidR="00AA316E" w:rsidRPr="00AA316E" w:rsidRDefault="00AA316E" w:rsidP="00AA316E">
      <w:pPr>
        <w:keepNext/>
        <w:keepLines/>
        <w:snapToGrid w:val="0"/>
        <w:spacing w:after="0"/>
        <w:ind w:left="284"/>
        <w:rPr>
          <w:rFonts w:ascii="Arial" w:eastAsia="Malgun Gothic" w:hAnsi="Arial"/>
          <w:color w:val="0070C0"/>
          <w:sz w:val="18"/>
        </w:rPr>
      </w:pPr>
      <w:r w:rsidRPr="00AA316E">
        <w:rPr>
          <w:rFonts w:ascii="Arial" w:eastAsia="Malgun Gothic" w:hAnsi="Arial"/>
          <w:color w:val="0070C0"/>
          <w:sz w:val="18"/>
        </w:rPr>
        <w:t xml:space="preserve">        "lbl": [</w:t>
      </w:r>
    </w:p>
    <w:p w14:paraId="71EF6BFE" w14:textId="77777777" w:rsidR="00AA316E" w:rsidRPr="00AA316E" w:rsidRDefault="00AA316E" w:rsidP="00AA316E">
      <w:pPr>
        <w:keepNext/>
        <w:keepLines/>
        <w:snapToGrid w:val="0"/>
        <w:spacing w:after="0"/>
        <w:ind w:left="284"/>
        <w:rPr>
          <w:rFonts w:ascii="Arial" w:eastAsia="Malgun Gothic" w:hAnsi="Arial"/>
          <w:color w:val="0070C0"/>
          <w:sz w:val="18"/>
        </w:rPr>
      </w:pPr>
      <w:r w:rsidRPr="00AA316E">
        <w:rPr>
          <w:rFonts w:ascii="Arial" w:eastAsia="Malgun Gothic" w:hAnsi="Arial"/>
          <w:color w:val="0070C0"/>
          <w:sz w:val="18"/>
        </w:rPr>
        <w:t xml:space="preserve">            "key1",</w:t>
      </w:r>
    </w:p>
    <w:p w14:paraId="090EE238" w14:textId="77777777" w:rsidR="00AA316E" w:rsidRPr="00AA316E" w:rsidRDefault="00AA316E" w:rsidP="00AA316E">
      <w:pPr>
        <w:keepNext/>
        <w:keepLines/>
        <w:snapToGrid w:val="0"/>
        <w:spacing w:after="0"/>
        <w:ind w:left="284"/>
        <w:rPr>
          <w:rFonts w:ascii="Arial" w:eastAsia="Malgun Gothic" w:hAnsi="Arial"/>
          <w:color w:val="0070C0"/>
          <w:sz w:val="18"/>
        </w:rPr>
      </w:pPr>
      <w:r w:rsidRPr="00AA316E">
        <w:rPr>
          <w:rFonts w:ascii="Arial" w:eastAsia="Malgun Gothic" w:hAnsi="Arial"/>
          <w:color w:val="0070C0"/>
          <w:sz w:val="18"/>
        </w:rPr>
        <w:t xml:space="preserve">            "key2"</w:t>
      </w:r>
    </w:p>
    <w:p w14:paraId="1B092409" w14:textId="77777777" w:rsidR="00AA316E" w:rsidRPr="00AA316E" w:rsidRDefault="00AA316E" w:rsidP="00AA316E">
      <w:pPr>
        <w:shd w:val="clear" w:color="auto" w:fill="FFFFFE"/>
        <w:overflowPunct/>
        <w:autoSpaceDE/>
        <w:autoSpaceDN/>
        <w:adjustRightInd/>
        <w:spacing w:after="0" w:line="270" w:lineRule="atLeast"/>
        <w:ind w:left="284"/>
        <w:textAlignment w:val="auto"/>
        <w:rPr>
          <w:rFonts w:ascii="Arial" w:eastAsia="Malgun Gothic" w:hAnsi="Arial" w:cs="Arial"/>
          <w:color w:val="0070C0"/>
          <w:sz w:val="18"/>
          <w:szCs w:val="18"/>
        </w:rPr>
      </w:pPr>
      <w:r w:rsidRPr="00AA316E">
        <w:rPr>
          <w:rFonts w:ascii="Arial" w:eastAsia="Malgun Gothic" w:hAnsi="Arial" w:cs="Arial"/>
          <w:color w:val="0070C0"/>
          <w:sz w:val="18"/>
          <w:szCs w:val="18"/>
        </w:rPr>
        <w:t xml:space="preserve">        ],</w:t>
      </w:r>
    </w:p>
    <w:p w14:paraId="48B82EC2" w14:textId="77777777" w:rsidR="00AA316E" w:rsidRPr="00AA316E" w:rsidRDefault="00AA316E" w:rsidP="00AA316E">
      <w:pPr>
        <w:keepNext/>
        <w:keepLines/>
        <w:snapToGrid w:val="0"/>
        <w:spacing w:after="0"/>
        <w:ind w:left="284"/>
        <w:rPr>
          <w:rFonts w:ascii="Arial" w:eastAsia="Malgun Gothic" w:hAnsi="Arial"/>
          <w:color w:val="0070C0"/>
          <w:sz w:val="18"/>
        </w:rPr>
      </w:pPr>
      <w:r w:rsidRPr="00AA316E">
        <w:rPr>
          <w:rFonts w:ascii="Arial" w:eastAsia="Malgun Gothic" w:hAnsi="Arial"/>
          <w:color w:val="0070C0"/>
          <w:sz w:val="18"/>
        </w:rPr>
        <w:t xml:space="preserve">        "rr": true,</w:t>
      </w:r>
    </w:p>
    <w:p w14:paraId="5CE698E0" w14:textId="77777777" w:rsidR="00AA316E" w:rsidRPr="00AA316E" w:rsidRDefault="00AA316E" w:rsidP="00AA316E">
      <w:pPr>
        <w:keepNext/>
        <w:keepLines/>
        <w:snapToGrid w:val="0"/>
        <w:spacing w:after="0"/>
        <w:ind w:left="284"/>
        <w:rPr>
          <w:rFonts w:ascii="Arial" w:eastAsia="Malgun Gothic" w:hAnsi="Arial"/>
          <w:color w:val="0070C0"/>
          <w:sz w:val="18"/>
          <w:lang w:val="fr-FR"/>
        </w:rPr>
      </w:pPr>
      <w:r w:rsidRPr="00AA316E">
        <w:rPr>
          <w:rFonts w:ascii="Arial" w:eastAsia="Malgun Gothic" w:hAnsi="Arial"/>
          <w:color w:val="0070C0"/>
          <w:sz w:val="18"/>
        </w:rPr>
        <w:t xml:space="preserve">        </w:t>
      </w:r>
      <w:r w:rsidRPr="00AA316E">
        <w:rPr>
          <w:rFonts w:ascii="Arial" w:eastAsia="Malgun Gothic" w:hAnsi="Arial"/>
          <w:color w:val="0070C0"/>
          <w:sz w:val="18"/>
          <w:lang w:val="fr-FR"/>
        </w:rPr>
        <w:t>"srv": [</w:t>
      </w:r>
    </w:p>
    <w:p w14:paraId="15839F65" w14:textId="77777777" w:rsidR="00AA316E" w:rsidRPr="00AA316E" w:rsidRDefault="00AA316E" w:rsidP="00AA316E">
      <w:pPr>
        <w:keepNext/>
        <w:keepLines/>
        <w:snapToGrid w:val="0"/>
        <w:spacing w:after="0"/>
        <w:ind w:left="284"/>
        <w:rPr>
          <w:rFonts w:ascii="Arial" w:eastAsia="Malgun Gothic" w:hAnsi="Arial"/>
          <w:color w:val="0070C0"/>
          <w:sz w:val="18"/>
          <w:lang w:val="fr-FR"/>
        </w:rPr>
      </w:pPr>
      <w:r w:rsidRPr="00AA316E">
        <w:rPr>
          <w:rFonts w:ascii="Arial" w:eastAsia="Malgun Gothic" w:hAnsi="Arial"/>
          <w:color w:val="0070C0"/>
          <w:sz w:val="18"/>
          <w:lang w:val="fr-FR"/>
        </w:rPr>
        <w:t xml:space="preserve">            "3"</w:t>
      </w:r>
    </w:p>
    <w:p w14:paraId="7586AD3F" w14:textId="77777777" w:rsidR="00AA316E" w:rsidRPr="00AA316E" w:rsidRDefault="00AA316E" w:rsidP="00AA316E">
      <w:pPr>
        <w:shd w:val="clear" w:color="auto" w:fill="FFFFFE"/>
        <w:overflowPunct/>
        <w:autoSpaceDE/>
        <w:autoSpaceDN/>
        <w:adjustRightInd/>
        <w:spacing w:after="0" w:line="270" w:lineRule="atLeast"/>
        <w:ind w:left="284"/>
        <w:textAlignment w:val="auto"/>
        <w:rPr>
          <w:rFonts w:ascii="Arial" w:eastAsia="Malgun Gothic" w:hAnsi="Arial" w:cs="Arial"/>
          <w:color w:val="0070C0"/>
          <w:sz w:val="18"/>
          <w:szCs w:val="18"/>
          <w:lang w:val="fr-FR"/>
        </w:rPr>
      </w:pPr>
      <w:r w:rsidRPr="00AA316E">
        <w:rPr>
          <w:rFonts w:ascii="Arial" w:eastAsia="Malgun Gothic" w:hAnsi="Arial" w:cs="Arial"/>
          <w:color w:val="0070C0"/>
          <w:sz w:val="18"/>
          <w:szCs w:val="18"/>
          <w:lang w:val="fr-FR"/>
        </w:rPr>
        <w:t xml:space="preserve">        ],</w:t>
      </w:r>
    </w:p>
    <w:p w14:paraId="4AB135A2" w14:textId="77777777" w:rsidR="00AA316E" w:rsidRPr="00AA316E" w:rsidRDefault="00AA316E" w:rsidP="00AA316E">
      <w:pPr>
        <w:keepNext/>
        <w:keepLines/>
        <w:snapToGrid w:val="0"/>
        <w:spacing w:after="0"/>
        <w:ind w:left="284"/>
        <w:rPr>
          <w:rFonts w:ascii="Arial" w:eastAsia="Malgun Gothic" w:hAnsi="Arial"/>
          <w:color w:val="0070C0"/>
          <w:sz w:val="18"/>
          <w:lang w:val="fr-FR"/>
        </w:rPr>
      </w:pPr>
      <w:r w:rsidRPr="00AA316E">
        <w:rPr>
          <w:rFonts w:ascii="Arial" w:eastAsia="Malgun Gothic" w:hAnsi="Arial"/>
          <w:color w:val="0070C0"/>
          <w:sz w:val="18"/>
          <w:lang w:val="fr-FR"/>
        </w:rPr>
        <w:t xml:space="preserve">        "poa": [</w:t>
      </w:r>
    </w:p>
    <w:p w14:paraId="0B63697D" w14:textId="77777777" w:rsidR="00AA316E" w:rsidRPr="00AA316E" w:rsidRDefault="00AA316E" w:rsidP="00AA316E">
      <w:pPr>
        <w:keepNext/>
        <w:keepLines/>
        <w:snapToGrid w:val="0"/>
        <w:spacing w:after="0"/>
        <w:ind w:left="284"/>
        <w:rPr>
          <w:rFonts w:ascii="Arial" w:eastAsia="Malgun Gothic" w:hAnsi="Arial"/>
          <w:color w:val="0070C0"/>
          <w:sz w:val="18"/>
          <w:lang w:val="fr-FR"/>
        </w:rPr>
      </w:pPr>
      <w:r w:rsidRPr="00AA316E">
        <w:rPr>
          <w:rFonts w:ascii="Arial" w:eastAsia="Malgun Gothic" w:hAnsi="Arial"/>
          <w:color w:val="0070C0"/>
          <w:sz w:val="18"/>
          <w:lang w:val="fr-FR"/>
        </w:rPr>
        <w:t xml:space="preserve">            "http://192.168.1.30:8080"</w:t>
      </w:r>
    </w:p>
    <w:p w14:paraId="7FD28785" w14:textId="77777777" w:rsidR="00AA316E" w:rsidRPr="00AA316E" w:rsidRDefault="00AA316E" w:rsidP="00AA316E">
      <w:pPr>
        <w:shd w:val="clear" w:color="auto" w:fill="FFFFFE"/>
        <w:overflowPunct/>
        <w:autoSpaceDE/>
        <w:autoSpaceDN/>
        <w:adjustRightInd/>
        <w:spacing w:after="0" w:line="270" w:lineRule="atLeast"/>
        <w:ind w:left="284"/>
        <w:textAlignment w:val="auto"/>
        <w:rPr>
          <w:rFonts w:ascii="Arial" w:eastAsia="Malgun Gothic" w:hAnsi="Arial" w:cs="Arial"/>
          <w:color w:val="0070C0"/>
          <w:sz w:val="18"/>
          <w:szCs w:val="18"/>
          <w:lang w:val="fr-FR"/>
        </w:rPr>
      </w:pPr>
      <w:r w:rsidRPr="00AA316E">
        <w:rPr>
          <w:rFonts w:ascii="Arial" w:eastAsia="Malgun Gothic" w:hAnsi="Arial" w:cs="Arial"/>
          <w:color w:val="0070C0"/>
          <w:sz w:val="18"/>
          <w:szCs w:val="18"/>
          <w:lang w:val="fr-FR"/>
        </w:rPr>
        <w:t xml:space="preserve">        ],</w:t>
      </w:r>
    </w:p>
    <w:p w14:paraId="4AA5F27A" w14:textId="77777777" w:rsidR="00AA316E" w:rsidRPr="00AA316E" w:rsidRDefault="00AA316E" w:rsidP="00AA316E">
      <w:pPr>
        <w:keepNext/>
        <w:keepLines/>
        <w:snapToGrid w:val="0"/>
        <w:spacing w:after="0"/>
        <w:ind w:left="284"/>
        <w:rPr>
          <w:rFonts w:ascii="Arial" w:eastAsia="Malgun Gothic" w:hAnsi="Arial"/>
          <w:color w:val="0070C0"/>
          <w:sz w:val="18"/>
          <w:lang w:val="fr-FR"/>
        </w:rPr>
      </w:pPr>
      <w:r w:rsidRPr="00AA316E">
        <w:rPr>
          <w:rFonts w:ascii="Arial" w:eastAsia="Malgun Gothic" w:hAnsi="Arial"/>
          <w:color w:val="0070C0"/>
          <w:sz w:val="18"/>
          <w:lang w:val="fr-FR"/>
        </w:rPr>
        <w:t xml:space="preserve">        "ri": "CAdmin",</w:t>
      </w:r>
    </w:p>
    <w:p w14:paraId="5B540138" w14:textId="77777777" w:rsidR="00AA316E" w:rsidRPr="00AA316E" w:rsidRDefault="00AA316E" w:rsidP="00AA316E">
      <w:pPr>
        <w:keepNext/>
        <w:keepLines/>
        <w:snapToGrid w:val="0"/>
        <w:spacing w:after="0"/>
        <w:ind w:left="284"/>
        <w:rPr>
          <w:rFonts w:ascii="Arial" w:eastAsia="Malgun Gothic" w:hAnsi="Arial"/>
          <w:color w:val="0070C0"/>
          <w:sz w:val="18"/>
          <w:lang w:val="fr-FR"/>
        </w:rPr>
      </w:pPr>
      <w:r w:rsidRPr="00AA316E">
        <w:rPr>
          <w:rFonts w:ascii="Arial" w:eastAsia="Malgun Gothic" w:hAnsi="Arial"/>
          <w:color w:val="0070C0"/>
          <w:sz w:val="18"/>
          <w:lang w:val="fr-FR"/>
        </w:rPr>
        <w:t xml:space="preserve">        "ct": "20210330T153934,791690",</w:t>
      </w:r>
    </w:p>
    <w:p w14:paraId="40BFA573" w14:textId="77777777" w:rsidR="00AA316E" w:rsidRPr="00AA316E" w:rsidRDefault="00AA316E" w:rsidP="00AA316E">
      <w:pPr>
        <w:keepNext/>
        <w:keepLines/>
        <w:snapToGrid w:val="0"/>
        <w:spacing w:after="0"/>
        <w:ind w:left="284"/>
        <w:rPr>
          <w:rFonts w:ascii="Arial" w:eastAsia="Malgun Gothic" w:hAnsi="Arial"/>
          <w:color w:val="0070C0"/>
          <w:sz w:val="18"/>
          <w:lang w:val="fr-FR"/>
        </w:rPr>
      </w:pPr>
      <w:r w:rsidRPr="00AA316E">
        <w:rPr>
          <w:rFonts w:ascii="Arial" w:eastAsia="Malgun Gothic" w:hAnsi="Arial"/>
          <w:color w:val="0070C0"/>
          <w:sz w:val="18"/>
          <w:lang w:val="fr-FR"/>
        </w:rPr>
        <w:t xml:space="preserve">        "lt": "20210330T153934,791690",</w:t>
      </w:r>
    </w:p>
    <w:p w14:paraId="133AFA08" w14:textId="77777777" w:rsidR="00AA316E" w:rsidRPr="00AA316E" w:rsidRDefault="00AA316E" w:rsidP="00AA316E">
      <w:pPr>
        <w:keepNext/>
        <w:keepLines/>
        <w:snapToGrid w:val="0"/>
        <w:spacing w:after="0"/>
        <w:ind w:left="284"/>
        <w:rPr>
          <w:rFonts w:ascii="Arial" w:eastAsia="Malgun Gothic" w:hAnsi="Arial"/>
          <w:color w:val="0070C0"/>
          <w:sz w:val="18"/>
          <w:lang w:val="fr-FR"/>
        </w:rPr>
      </w:pPr>
      <w:r w:rsidRPr="00AA316E">
        <w:rPr>
          <w:rFonts w:ascii="Arial" w:eastAsia="Malgun Gothic" w:hAnsi="Arial"/>
          <w:color w:val="0070C0"/>
          <w:sz w:val="18"/>
          <w:lang w:val="fr-FR"/>
        </w:rPr>
        <w:t xml:space="preserve">        "et": "20220330T153934,791714",</w:t>
      </w:r>
    </w:p>
    <w:p w14:paraId="5896C2CC" w14:textId="77777777" w:rsidR="00AA316E" w:rsidRPr="00AA316E" w:rsidRDefault="00AA316E" w:rsidP="00AA316E">
      <w:pPr>
        <w:keepNext/>
        <w:keepLines/>
        <w:snapToGrid w:val="0"/>
        <w:spacing w:after="0"/>
        <w:ind w:left="284"/>
        <w:rPr>
          <w:rFonts w:ascii="Arial" w:eastAsia="Malgun Gothic" w:hAnsi="Arial"/>
          <w:color w:val="0070C0"/>
          <w:sz w:val="18"/>
          <w:lang w:val="fr-FR"/>
        </w:rPr>
      </w:pPr>
      <w:r w:rsidRPr="00AA316E">
        <w:rPr>
          <w:rFonts w:ascii="Arial" w:eastAsia="Malgun Gothic" w:hAnsi="Arial"/>
          <w:color w:val="0070C0"/>
          <w:sz w:val="18"/>
          <w:lang w:val="fr-FR"/>
        </w:rPr>
        <w:t xml:space="preserve">        "pi": "id-in",</w:t>
      </w:r>
    </w:p>
    <w:p w14:paraId="2ABBE74C" w14:textId="77777777" w:rsidR="00AA316E" w:rsidRPr="00AA316E" w:rsidRDefault="00AA316E" w:rsidP="00AA316E">
      <w:pPr>
        <w:keepNext/>
        <w:keepLines/>
        <w:snapToGrid w:val="0"/>
        <w:spacing w:after="0"/>
        <w:ind w:left="284"/>
        <w:rPr>
          <w:rFonts w:ascii="Arial" w:eastAsia="Malgun Gothic" w:hAnsi="Arial"/>
          <w:color w:val="0070C0"/>
          <w:sz w:val="18"/>
          <w:lang w:val="fr-FR"/>
        </w:rPr>
      </w:pPr>
      <w:r w:rsidRPr="00AA316E">
        <w:rPr>
          <w:rFonts w:ascii="Arial" w:eastAsia="Malgun Gothic" w:hAnsi="Arial"/>
          <w:color w:val="0070C0"/>
          <w:sz w:val="18"/>
          <w:lang w:val="fr-FR"/>
        </w:rPr>
        <w:t xml:space="preserve">        "ty": 2,</w:t>
      </w:r>
    </w:p>
    <w:p w14:paraId="05A52AA0" w14:textId="77777777" w:rsidR="00AA316E" w:rsidRPr="00AA316E" w:rsidRDefault="00AA316E" w:rsidP="00AA316E">
      <w:pPr>
        <w:keepNext/>
        <w:keepLines/>
        <w:snapToGrid w:val="0"/>
        <w:spacing w:after="0"/>
        <w:ind w:left="284"/>
        <w:rPr>
          <w:rFonts w:ascii="Arial" w:eastAsia="Malgun Gothic" w:hAnsi="Arial"/>
          <w:color w:val="0070C0"/>
          <w:sz w:val="18"/>
          <w:lang w:val="fr-FR"/>
        </w:rPr>
      </w:pPr>
      <w:r w:rsidRPr="00AA316E">
        <w:rPr>
          <w:rFonts w:ascii="Arial" w:eastAsia="Malgun Gothic" w:hAnsi="Arial"/>
          <w:color w:val="0070C0"/>
          <w:sz w:val="18"/>
          <w:lang w:val="fr-FR"/>
        </w:rPr>
        <w:t xml:space="preserve">        "aei": "CAdmin"</w:t>
      </w:r>
    </w:p>
    <w:p w14:paraId="2C60F1B3" w14:textId="77777777" w:rsidR="00AA316E" w:rsidRPr="00AA316E" w:rsidRDefault="00AA316E" w:rsidP="00AA316E">
      <w:pPr>
        <w:shd w:val="clear" w:color="auto" w:fill="FFFFFE"/>
        <w:overflowPunct/>
        <w:autoSpaceDE/>
        <w:autoSpaceDN/>
        <w:adjustRightInd/>
        <w:spacing w:after="0" w:line="270" w:lineRule="atLeast"/>
        <w:ind w:left="284"/>
        <w:textAlignment w:val="auto"/>
        <w:rPr>
          <w:rFonts w:ascii="Arial" w:eastAsia="Malgun Gothic" w:hAnsi="Arial" w:cs="Arial"/>
          <w:color w:val="0070C0"/>
          <w:sz w:val="18"/>
          <w:szCs w:val="18"/>
          <w:lang w:val="fr-FR"/>
        </w:rPr>
      </w:pPr>
      <w:r w:rsidRPr="00AA316E">
        <w:rPr>
          <w:rFonts w:ascii="Arial" w:eastAsia="Malgun Gothic" w:hAnsi="Arial" w:cs="Arial"/>
          <w:color w:val="0070C0"/>
          <w:sz w:val="18"/>
          <w:szCs w:val="18"/>
          <w:lang w:val="fr-FR"/>
        </w:rPr>
        <w:t xml:space="preserve">    }</w:t>
      </w:r>
    </w:p>
    <w:p w14:paraId="1E253500" w14:textId="77777777" w:rsidR="00AA316E" w:rsidRPr="00AA316E" w:rsidRDefault="00AA316E" w:rsidP="00AA316E">
      <w:pPr>
        <w:rPr>
          <w:rFonts w:ascii="Arial" w:eastAsia="Malgun Gothic" w:hAnsi="Arial" w:cs="Arial"/>
          <w:color w:val="0070C0"/>
          <w:sz w:val="18"/>
          <w:szCs w:val="18"/>
          <w:lang w:val="fr-FR"/>
        </w:rPr>
      </w:pPr>
      <w:r w:rsidRPr="00AA316E">
        <w:rPr>
          <w:rFonts w:ascii="Arial" w:eastAsia="Malgun Gothic" w:hAnsi="Arial" w:cs="Arial"/>
          <w:color w:val="0070C0"/>
          <w:sz w:val="18"/>
          <w:szCs w:val="18"/>
          <w:lang w:val="fr-FR"/>
        </w:rPr>
        <w:t>}</w:t>
      </w:r>
    </w:p>
    <w:p w14:paraId="146EF3BB" w14:textId="77777777" w:rsidR="00AA316E" w:rsidRPr="00AA316E" w:rsidRDefault="00AA316E" w:rsidP="00AA316E">
      <w:pPr>
        <w:rPr>
          <w:rFonts w:eastAsia="Malgun Gothic"/>
          <w:lang w:val="fr-FR"/>
        </w:rPr>
      </w:pPr>
    </w:p>
    <w:p w14:paraId="7F88FF48" w14:textId="77777777" w:rsidR="00AA316E" w:rsidRPr="00AA316E" w:rsidRDefault="00AA316E" w:rsidP="00AA316E">
      <w:pPr>
        <w:rPr>
          <w:rFonts w:eastAsia="Malgun Gothic"/>
          <w:lang w:val="fr-FR"/>
        </w:rPr>
      </w:pPr>
    </w:p>
    <w:p w14:paraId="45B66FC2" w14:textId="77777777" w:rsidR="00AA316E" w:rsidRPr="00AA316E" w:rsidRDefault="00AA316E" w:rsidP="00AA316E">
      <w:pPr>
        <w:rPr>
          <w:rFonts w:eastAsia="Malgun Gothic"/>
        </w:rPr>
      </w:pPr>
    </w:p>
    <w:p w14:paraId="02EA3009" w14:textId="77777777" w:rsidR="00AA316E" w:rsidRPr="00AA316E" w:rsidRDefault="00AA316E" w:rsidP="00AA316E">
      <w:pPr>
        <w:keepNext/>
        <w:keepLines/>
        <w:spacing w:before="120"/>
        <w:ind w:left="1418" w:hanging="1418"/>
        <w:outlineLvl w:val="3"/>
        <w:rPr>
          <w:rFonts w:ascii="Arial" w:eastAsia="Malgun Gothic" w:hAnsi="Arial"/>
          <w:sz w:val="24"/>
          <w:lang w:val="x-none"/>
        </w:rPr>
      </w:pPr>
      <w:r w:rsidRPr="00AA316E">
        <w:rPr>
          <w:rFonts w:ascii="Arial" w:eastAsia="Malgun Gothic" w:hAnsi="Arial"/>
          <w:sz w:val="24"/>
          <w:lang w:val="x-none"/>
        </w:rPr>
        <w:t>6.2.4.2</w:t>
      </w:r>
      <w:r w:rsidRPr="00AA316E">
        <w:rPr>
          <w:rFonts w:ascii="Arial" w:eastAsia="Malgun Gothic" w:hAnsi="Arial"/>
          <w:sz w:val="24"/>
          <w:lang w:val="x-none"/>
        </w:rPr>
        <w:tab/>
        <w:t>AE Retrieve</w:t>
      </w:r>
    </w:p>
    <w:p w14:paraId="6D41727A" w14:textId="77777777" w:rsidR="00AA316E" w:rsidRPr="00AA316E" w:rsidRDefault="00AA316E" w:rsidP="00AA316E">
      <w:pPr>
        <w:rPr>
          <w:rFonts w:eastAsia="Malgun Gothic"/>
          <w:b/>
          <w:kern w:val="1"/>
        </w:rPr>
      </w:pPr>
    </w:p>
    <w:p w14:paraId="02D1AEC8" w14:textId="77777777" w:rsidR="00AA316E" w:rsidRPr="00AA316E" w:rsidRDefault="0054261D" w:rsidP="00F048F6">
      <w:pPr>
        <w:numPr>
          <w:ilvl w:val="0"/>
          <w:numId w:val="12"/>
        </w:numPr>
        <w:rPr>
          <w:rFonts w:eastAsia="Malgun Gothic"/>
          <w:b/>
          <w:kern w:val="1"/>
        </w:rPr>
      </w:pPr>
      <w:r>
        <w:rPr>
          <w:rFonts w:eastAsia="Malgun Gothic"/>
        </w:rPr>
        <w:pict w14:anchorId="2E250DD5">
          <v:rect id="_x0000_s3252" style="position:absolute;left:0;text-align:left;margin-left:47.8pt;margin-top:21.2pt;width:146.45pt;height:33.75pt;z-index:251671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" fillcolor="#4472c4" strokecolor="#1f3763" strokeweight="1pt">
            <v:textbox style="mso-next-textbox:#_x0000_s3252">
              <w:txbxContent>
                <w:p w14:paraId="6FB176D8" w14:textId="77777777" w:rsidR="00AA316E" w:rsidRPr="00922737" w:rsidRDefault="00AA316E" w:rsidP="00AA316E">
                  <w:pPr>
                    <w:jc w:val="center"/>
                    <w:rPr>
                      <w:sz w:val="18"/>
                      <w:szCs w:val="18"/>
                    </w:rPr>
                  </w:pPr>
                  <w:r w:rsidRPr="00CA6A4E">
                    <w:rPr>
                      <w:rFonts w:ascii="Calibri" w:hAnsi="Calibri"/>
                      <w:color w:val="FFFFFF"/>
                      <w:kern w:val="24"/>
                      <w:sz w:val="24"/>
                      <w:szCs w:val="24"/>
                      <w:lang w:val="en-US"/>
                    </w:rPr>
                    <w:t>CSE &lt;CSEBase&gt;</w:t>
                  </w:r>
                </w:p>
              </w:txbxContent>
            </v:textbox>
          </v:rect>
        </w:pict>
      </w:r>
      <w:r w:rsidR="00AA316E" w:rsidRPr="00AA316E">
        <w:rPr>
          <w:rFonts w:eastAsia="Malgun Gothic"/>
          <w:b/>
          <w:kern w:val="1"/>
        </w:rPr>
        <w:t>Initial state on CSE:</w:t>
      </w:r>
    </w:p>
    <w:p w14:paraId="412AEDD2" w14:textId="77777777" w:rsidR="00AA316E" w:rsidRPr="00AA316E" w:rsidRDefault="0054261D" w:rsidP="00AA316E">
      <w:pPr>
        <w:rPr>
          <w:rFonts w:eastAsia="Malgun Gothic"/>
        </w:rPr>
      </w:pPr>
      <w:r>
        <w:rPr>
          <w:rFonts w:eastAsia="Malgun Gothic"/>
        </w:rPr>
        <w:pict w14:anchorId="5E90820A">
          <v:shapetype id="_x0000_t33" coordsize="21600,21600" o:spt="33" o:oned="t" path="m,l21600,r,21600e" filled="f">
            <v:stroke joinstyle="miter"/>
            <v:path arrowok="t" fillok="f" o:connecttype="none"/>
            <o:lock v:ext="edit" shapetype="t"/>
          </v:shapetype>
          <v:shape id="_x0000_s3254" type="#_x0000_t33" style="position:absolute;margin-left:86.8pt;margin-top:20.2pt;width:30.25pt;height:57.35pt;rotation:90;flip:x;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" strokeweight=".5pt">
            <o:lock v:ext="edit" shapetype="f"/>
          </v:shape>
        </w:pict>
      </w:r>
    </w:p>
    <w:p w14:paraId="26F26FDA" w14:textId="77777777" w:rsidR="00AA316E" w:rsidRPr="00AA316E" w:rsidRDefault="00AA316E" w:rsidP="00AA316E">
      <w:pPr>
        <w:rPr>
          <w:rFonts w:eastAsia="Malgun Gothic"/>
        </w:rPr>
      </w:pPr>
    </w:p>
    <w:p w14:paraId="3DB9D184" w14:textId="77777777" w:rsidR="00AA316E" w:rsidRPr="00AA316E" w:rsidRDefault="0054261D" w:rsidP="00AA316E">
      <w:pPr>
        <w:rPr>
          <w:rFonts w:eastAsia="Malgun Gothic"/>
        </w:rPr>
      </w:pPr>
      <w:r>
        <w:rPr>
          <w:rFonts w:eastAsia="Malgun Gothic"/>
        </w:rPr>
        <w:pict w14:anchorId="68D9956B">
          <v:rect id="직사각형 16" o:spid="_x0000_s3253" style="position:absolute;margin-left:130.6pt;margin-top:8.55pt;width:133.55pt;height:28.9pt;z-index:251672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" fillcolor="#a5a5a5" strokecolor="#525252" strokeweight="1pt">
            <v:textbox style="mso-next-textbox:#직사각형 16">
              <w:txbxContent>
                <w:p w14:paraId="06293375" w14:textId="77777777" w:rsidR="00AA316E" w:rsidRPr="00922737" w:rsidRDefault="00AA316E" w:rsidP="00AA316E">
                  <w:pPr>
                    <w:jc w:val="center"/>
                  </w:pPr>
                  <w:r w:rsidRPr="00CA6A4E">
                    <w:rPr>
                      <w:rFonts w:ascii="Calibri" w:hAnsi="Calibri"/>
                      <w:color w:val="FFFFFF"/>
                      <w:kern w:val="24"/>
                      <w:sz w:val="28"/>
                      <w:szCs w:val="28"/>
                      <w:lang w:val="en-US"/>
                    </w:rPr>
                    <w:t>temperature &lt;AE&gt;</w:t>
                  </w:r>
                </w:p>
              </w:txbxContent>
            </v:textbox>
          </v:rect>
        </w:pict>
      </w:r>
    </w:p>
    <w:p w14:paraId="1CA78E32" w14:textId="77777777" w:rsidR="00AA316E" w:rsidRPr="00AA316E" w:rsidRDefault="00AA316E" w:rsidP="00AA316E">
      <w:pPr>
        <w:rPr>
          <w:rFonts w:eastAsia="Malgun Gothic"/>
        </w:rPr>
      </w:pPr>
    </w:p>
    <w:p w14:paraId="6306D473" w14:textId="77777777" w:rsidR="00AA316E" w:rsidRPr="00AA316E" w:rsidRDefault="00AA316E" w:rsidP="00AA316E">
      <w:pPr>
        <w:rPr>
          <w:rFonts w:eastAsia="Malgun Gothic"/>
        </w:rPr>
      </w:pPr>
    </w:p>
    <w:p w14:paraId="18113A23" w14:textId="77777777" w:rsidR="00AA316E" w:rsidRPr="00AA316E" w:rsidRDefault="00AA316E" w:rsidP="00AA316E">
      <w:pPr>
        <w:rPr>
          <w:rFonts w:eastAsia="Malgun Gothic"/>
        </w:rPr>
      </w:pPr>
    </w:p>
    <w:p w14:paraId="67F01BF1" w14:textId="77777777" w:rsidR="00AA316E" w:rsidRPr="00AA316E" w:rsidRDefault="00AA316E" w:rsidP="00AA316E">
      <w:pPr>
        <w:rPr>
          <w:rFonts w:eastAsia="Malgun Gothic"/>
        </w:rPr>
      </w:pPr>
    </w:p>
    <w:p w14:paraId="016CD47B" w14:textId="77777777" w:rsidR="00AA316E" w:rsidRPr="00AA316E" w:rsidRDefault="00AA316E" w:rsidP="00F048F6">
      <w:pPr>
        <w:numPr>
          <w:ilvl w:val="0"/>
          <w:numId w:val="12"/>
        </w:numPr>
        <w:rPr>
          <w:rFonts w:eastAsia="Malgun Gothic"/>
          <w:b/>
          <w:kern w:val="1"/>
        </w:rPr>
      </w:pPr>
      <w:r w:rsidRPr="00AA316E">
        <w:rPr>
          <w:rFonts w:eastAsia="Malgun Gothic"/>
          <w:b/>
          <w:kern w:val="1"/>
        </w:rPr>
        <w:t>Call flow:</w:t>
      </w:r>
    </w:p>
    <w:p w14:paraId="472023B0" w14:textId="77777777" w:rsidR="00AA316E" w:rsidRPr="00AA316E" w:rsidRDefault="00AA316E" w:rsidP="00AA316E">
      <w:pPr>
        <w:jc w:val="center"/>
        <w:rPr>
          <w:rFonts w:eastAsia="Malgun Gothic"/>
        </w:rPr>
      </w:pPr>
      <w:r w:rsidRPr="00AA316E">
        <w:rPr>
          <w:rFonts w:eastAsia="Malgun Gothic"/>
          <w:sz w:val="18"/>
        </w:rPr>
        <w:object w:dxaOrig="8400" w:dyaOrig="4335" w14:anchorId="16171F57">
          <v:shape id="_x0000_i1045" type="#_x0000_t75" style="width:266.7pt;height:137.1pt" o:ole="">
            <v:imagedata r:id="rId31" o:title=""/>
          </v:shape>
          <o:OLEObject Type="Embed" ProgID="Visio.Drawing.15" ShapeID="_x0000_i1045" DrawAspect="Content" ObjectID="_1682321994" r:id="rId32"/>
        </w:object>
      </w:r>
    </w:p>
    <w:p w14:paraId="3705E8D6" w14:textId="77777777" w:rsidR="00AA316E" w:rsidRPr="00AA316E" w:rsidRDefault="00AA316E" w:rsidP="00AA316E">
      <w:pPr>
        <w:rPr>
          <w:rFonts w:eastAsia="Malgun Gothic"/>
        </w:rPr>
      </w:pPr>
    </w:p>
    <w:p w14:paraId="78C22D22" w14:textId="77777777" w:rsidR="00AA316E" w:rsidRPr="00AA316E" w:rsidRDefault="00AA316E" w:rsidP="00F048F6">
      <w:pPr>
        <w:numPr>
          <w:ilvl w:val="0"/>
          <w:numId w:val="11"/>
        </w:numPr>
      </w:pPr>
      <w:r w:rsidRPr="00AA316E">
        <w:rPr>
          <w:rFonts w:ascii="Arial" w:eastAsia="Malgun Gothic" w:hAnsi="Arial"/>
          <w:b/>
          <w:kern w:val="1"/>
          <w:sz w:val="18"/>
        </w:rPr>
        <w:t>Example:</w:t>
      </w:r>
    </w:p>
    <w:p w14:paraId="4C4A77EC" w14:textId="77777777" w:rsidR="00AA316E" w:rsidRPr="00AA316E" w:rsidRDefault="00AA316E" w:rsidP="00F048F6">
      <w:pPr>
        <w:keepNext/>
        <w:keepLines/>
        <w:numPr>
          <w:ilvl w:val="0"/>
          <w:numId w:val="11"/>
        </w:numPr>
        <w:snapToGrid w:val="0"/>
        <w:spacing w:after="0"/>
        <w:jc w:val="both"/>
        <w:rPr>
          <w:rFonts w:ascii="Arial" w:eastAsia="Malgun Gothic" w:hAnsi="Arial"/>
          <w:b/>
          <w:bCs/>
          <w:color w:val="0070C0"/>
          <w:sz w:val="18"/>
        </w:rPr>
      </w:pPr>
      <w:r w:rsidRPr="00AA316E">
        <w:rPr>
          <w:rFonts w:ascii="Arial" w:eastAsia="Malgun Gothic" w:hAnsi="Arial"/>
          <w:b/>
          <w:bCs/>
          <w:color w:val="0070C0"/>
          <w:sz w:val="18"/>
        </w:rPr>
        <w:t>HTTP Request:</w:t>
      </w:r>
    </w:p>
    <w:p w14:paraId="5FE77B43" w14:textId="77777777" w:rsidR="00AA316E" w:rsidRPr="00AA316E" w:rsidRDefault="00AA316E" w:rsidP="00AA316E">
      <w:pPr>
        <w:keepNext/>
        <w:keepLines/>
        <w:snapToGrid w:val="0"/>
        <w:spacing w:after="0"/>
        <w:ind w:left="284"/>
        <w:rPr>
          <w:rFonts w:ascii="Arial" w:eastAsia="Malgun Gothic" w:hAnsi="Arial"/>
          <w:color w:val="0070C0"/>
          <w:sz w:val="18"/>
        </w:rPr>
      </w:pPr>
    </w:p>
    <w:p w14:paraId="4E70B412" w14:textId="77777777" w:rsidR="00AA316E" w:rsidRPr="00AA316E" w:rsidRDefault="00AA316E" w:rsidP="00AA316E">
      <w:pPr>
        <w:keepNext/>
        <w:keepLines/>
        <w:snapToGrid w:val="0"/>
        <w:spacing w:after="0"/>
        <w:ind w:left="284"/>
        <w:rPr>
          <w:rFonts w:ascii="Arial" w:eastAsia="Malgun Gothic" w:hAnsi="Arial"/>
          <w:color w:val="0070C0"/>
          <w:sz w:val="18"/>
        </w:rPr>
      </w:pPr>
      <w:r w:rsidRPr="00AA316E">
        <w:rPr>
          <w:rFonts w:ascii="Arial" w:eastAsia="Malgun Gothic" w:hAnsi="Arial"/>
          <w:color w:val="0070C0"/>
          <w:sz w:val="18"/>
        </w:rPr>
        <w:t>GET /csename/temperature HTTP/1.1</w:t>
      </w:r>
    </w:p>
    <w:p w14:paraId="54B9049C" w14:textId="77777777" w:rsidR="00AA316E" w:rsidRPr="00AA316E" w:rsidRDefault="00AA316E" w:rsidP="00AA316E">
      <w:pPr>
        <w:keepNext/>
        <w:keepLines/>
        <w:snapToGrid w:val="0"/>
        <w:spacing w:after="0"/>
        <w:ind w:left="284"/>
        <w:rPr>
          <w:rFonts w:ascii="Arial" w:eastAsia="Malgun Gothic" w:hAnsi="Arial"/>
          <w:color w:val="0070C0"/>
          <w:sz w:val="18"/>
          <w:lang w:val="fr-FR"/>
        </w:rPr>
      </w:pPr>
      <w:r w:rsidRPr="00AA316E">
        <w:rPr>
          <w:rFonts w:ascii="Arial" w:eastAsia="Malgun Gothic" w:hAnsi="Arial"/>
          <w:color w:val="0070C0"/>
          <w:sz w:val="18"/>
          <w:lang w:val="fr-FR"/>
        </w:rPr>
        <w:t>Accept: application/json</w:t>
      </w:r>
    </w:p>
    <w:p w14:paraId="58F2A7FE" w14:textId="77777777" w:rsidR="00AA316E" w:rsidRPr="00AA316E" w:rsidRDefault="00AA316E" w:rsidP="00AA316E">
      <w:pPr>
        <w:keepNext/>
        <w:keepLines/>
        <w:snapToGrid w:val="0"/>
        <w:spacing w:after="0"/>
        <w:ind w:left="284"/>
        <w:rPr>
          <w:rFonts w:ascii="Arial" w:eastAsia="Malgun Gothic" w:hAnsi="Arial"/>
          <w:color w:val="0070C0"/>
          <w:sz w:val="18"/>
          <w:lang w:val="fr-FR"/>
        </w:rPr>
      </w:pPr>
      <w:r w:rsidRPr="00AA316E">
        <w:rPr>
          <w:rFonts w:ascii="Arial" w:eastAsia="Malgun Gothic" w:hAnsi="Arial"/>
          <w:color w:val="0070C0"/>
          <w:sz w:val="18"/>
          <w:lang w:val="fr-FR"/>
        </w:rPr>
        <w:t>Host: 192.168.0.10:8282</w:t>
      </w:r>
    </w:p>
    <w:p w14:paraId="70239483" w14:textId="77777777" w:rsidR="00AA316E" w:rsidRPr="00AA316E" w:rsidRDefault="00AA316E" w:rsidP="00AA316E">
      <w:pPr>
        <w:keepNext/>
        <w:keepLines/>
        <w:snapToGrid w:val="0"/>
        <w:spacing w:after="0"/>
        <w:ind w:left="284"/>
        <w:rPr>
          <w:rFonts w:ascii="Arial" w:eastAsia="Malgun Gothic" w:hAnsi="Arial"/>
          <w:color w:val="0070C0"/>
          <w:sz w:val="18"/>
          <w:lang w:val="fr-FR"/>
        </w:rPr>
      </w:pPr>
      <w:r w:rsidRPr="00AA316E">
        <w:rPr>
          <w:rFonts w:ascii="Arial" w:eastAsia="Malgun Gothic" w:hAnsi="Arial"/>
          <w:color w:val="0070C0"/>
          <w:sz w:val="18"/>
          <w:lang w:val="fr-FR"/>
        </w:rPr>
        <w:t>X-M2M-Origin: CAdmin</w:t>
      </w:r>
    </w:p>
    <w:p w14:paraId="20054C3E" w14:textId="77777777" w:rsidR="00AA316E" w:rsidRPr="00AA316E" w:rsidRDefault="00AA316E" w:rsidP="00AA316E">
      <w:pPr>
        <w:keepNext/>
        <w:keepLines/>
        <w:snapToGrid w:val="0"/>
        <w:spacing w:after="0"/>
        <w:ind w:left="284"/>
        <w:rPr>
          <w:rFonts w:ascii="Arial" w:eastAsia="Malgun Gothic" w:hAnsi="Arial"/>
          <w:color w:val="0070C0"/>
          <w:sz w:val="18"/>
          <w:lang w:val="fr-FR"/>
        </w:rPr>
      </w:pPr>
      <w:r w:rsidRPr="00AA316E">
        <w:rPr>
          <w:rFonts w:ascii="Arial" w:eastAsia="Malgun Gothic" w:hAnsi="Arial"/>
          <w:color w:val="0070C0"/>
          <w:sz w:val="18"/>
          <w:lang w:val="fr-FR"/>
        </w:rPr>
        <w:t>X-M2M-RI:1234</w:t>
      </w:r>
    </w:p>
    <w:p w14:paraId="064ABAAC" w14:textId="77777777" w:rsidR="00AA316E" w:rsidRPr="00AA316E" w:rsidRDefault="00AA316E" w:rsidP="00AA316E">
      <w:pPr>
        <w:keepNext/>
        <w:keepLines/>
        <w:snapToGrid w:val="0"/>
        <w:spacing w:after="0"/>
        <w:ind w:left="284"/>
        <w:rPr>
          <w:rFonts w:ascii="Arial" w:eastAsia="Malgun Gothic" w:hAnsi="Arial"/>
          <w:sz w:val="18"/>
        </w:rPr>
      </w:pPr>
      <w:r w:rsidRPr="00AA316E">
        <w:rPr>
          <w:rFonts w:ascii="Arial" w:eastAsia="Malgun Gothic" w:hAnsi="Arial"/>
          <w:color w:val="0070C0"/>
          <w:sz w:val="18"/>
        </w:rPr>
        <w:t>X-M2M-RVI: 3</w:t>
      </w:r>
    </w:p>
    <w:p w14:paraId="7BE80B48" w14:textId="77777777" w:rsidR="00AA316E" w:rsidRPr="00AA316E" w:rsidRDefault="00AA316E" w:rsidP="00AA316E">
      <w:pPr>
        <w:rPr>
          <w:rFonts w:eastAsia="Malgun Gothic"/>
        </w:rPr>
      </w:pPr>
    </w:p>
    <w:p w14:paraId="1005CF35" w14:textId="77777777" w:rsidR="00AA316E" w:rsidRPr="00AA316E" w:rsidRDefault="00AA316E" w:rsidP="00AA316E">
      <w:pPr>
        <w:rPr>
          <w:rFonts w:eastAsia="Malgun Gothic"/>
        </w:rPr>
      </w:pPr>
    </w:p>
    <w:p w14:paraId="49EAD615" w14:textId="77777777" w:rsidR="00AA316E" w:rsidRPr="00AA316E" w:rsidRDefault="00AA316E" w:rsidP="00AA316E">
      <w:pPr>
        <w:rPr>
          <w:rFonts w:eastAsia="Malgun Gothic"/>
        </w:rPr>
      </w:pPr>
    </w:p>
    <w:p w14:paraId="5123B573" w14:textId="77777777" w:rsidR="00AA316E" w:rsidRPr="00AA316E" w:rsidRDefault="00AA316E" w:rsidP="00AA316E">
      <w:pPr>
        <w:rPr>
          <w:rFonts w:eastAsia="Malgun Gothic"/>
        </w:rPr>
      </w:pPr>
    </w:p>
    <w:p w14:paraId="61F4E41A" w14:textId="77777777" w:rsidR="00AA316E" w:rsidRPr="00AA316E" w:rsidRDefault="00AA316E" w:rsidP="00AA316E">
      <w:pPr>
        <w:rPr>
          <w:rFonts w:eastAsia="Malgun Gothic"/>
        </w:rPr>
      </w:pPr>
    </w:p>
    <w:p w14:paraId="0ADFA5CC" w14:textId="77777777" w:rsidR="00AA316E" w:rsidRPr="00AA316E" w:rsidRDefault="00AA316E" w:rsidP="00AA316E">
      <w:pPr>
        <w:rPr>
          <w:rFonts w:eastAsia="Malgun Gothic"/>
        </w:rPr>
      </w:pPr>
    </w:p>
    <w:p w14:paraId="40E82940" w14:textId="77777777" w:rsidR="00AA316E" w:rsidRPr="00AA316E" w:rsidRDefault="00AA316E" w:rsidP="00AA316E">
      <w:pPr>
        <w:rPr>
          <w:rFonts w:eastAsia="Malgun Gothic"/>
        </w:rPr>
      </w:pPr>
    </w:p>
    <w:p w14:paraId="25834130" w14:textId="77777777" w:rsidR="00AA316E" w:rsidRPr="00AA316E" w:rsidRDefault="00AA316E" w:rsidP="00AA316E">
      <w:pPr>
        <w:keepNext/>
        <w:keepLines/>
        <w:snapToGrid w:val="0"/>
        <w:spacing w:after="0"/>
        <w:ind w:left="284"/>
        <w:rPr>
          <w:rFonts w:ascii="Arial" w:eastAsia="Malgun Gothic" w:hAnsi="Arial"/>
          <w:color w:val="0070C0"/>
          <w:sz w:val="18"/>
          <w:highlight w:val="yellow"/>
        </w:rPr>
      </w:pPr>
    </w:p>
    <w:p w14:paraId="3768861C" w14:textId="77777777" w:rsidR="00AA316E" w:rsidRPr="00AA316E" w:rsidRDefault="00AA316E" w:rsidP="00AA316E">
      <w:pPr>
        <w:keepNext/>
        <w:keepLines/>
        <w:snapToGrid w:val="0"/>
        <w:spacing w:after="0"/>
        <w:ind w:left="284"/>
        <w:rPr>
          <w:rFonts w:ascii="Arial" w:eastAsia="Malgun Gothic" w:hAnsi="Arial"/>
          <w:color w:val="0070C0"/>
          <w:sz w:val="18"/>
        </w:rPr>
      </w:pPr>
    </w:p>
    <w:p w14:paraId="3FEDB870" w14:textId="77777777" w:rsidR="00AA316E" w:rsidRPr="00AA316E" w:rsidRDefault="00AA316E" w:rsidP="00F048F6">
      <w:pPr>
        <w:keepNext/>
        <w:keepLines/>
        <w:numPr>
          <w:ilvl w:val="0"/>
          <w:numId w:val="15"/>
        </w:numPr>
        <w:snapToGrid w:val="0"/>
        <w:spacing w:after="0"/>
        <w:jc w:val="both"/>
        <w:rPr>
          <w:rFonts w:ascii="Arial" w:eastAsia="Malgun Gothic" w:hAnsi="Arial"/>
          <w:b/>
          <w:bCs/>
          <w:color w:val="0070C0"/>
          <w:sz w:val="18"/>
        </w:rPr>
      </w:pPr>
      <w:r w:rsidRPr="00AA316E">
        <w:rPr>
          <w:rFonts w:ascii="Arial" w:eastAsia="Malgun Gothic" w:hAnsi="Arial"/>
          <w:b/>
          <w:bCs/>
          <w:color w:val="0070C0"/>
          <w:sz w:val="18"/>
        </w:rPr>
        <w:t>HTTP Response:</w:t>
      </w:r>
    </w:p>
    <w:p w14:paraId="1DC9797B" w14:textId="77777777" w:rsidR="00AA316E" w:rsidRPr="00AA316E" w:rsidRDefault="00AA316E" w:rsidP="00AA316E">
      <w:pPr>
        <w:keepNext/>
        <w:keepLines/>
        <w:snapToGrid w:val="0"/>
        <w:spacing w:after="0"/>
        <w:ind w:left="284"/>
        <w:rPr>
          <w:rFonts w:ascii="Arial" w:eastAsia="Malgun Gothic" w:hAnsi="Arial"/>
          <w:color w:val="0070C0"/>
          <w:sz w:val="18"/>
        </w:rPr>
      </w:pPr>
    </w:p>
    <w:p w14:paraId="55462086" w14:textId="77777777" w:rsidR="00AA316E" w:rsidRPr="00AA316E" w:rsidRDefault="00AA316E" w:rsidP="00AA316E">
      <w:pPr>
        <w:keepNext/>
        <w:keepLines/>
        <w:snapToGrid w:val="0"/>
        <w:spacing w:after="0"/>
        <w:ind w:left="284"/>
        <w:rPr>
          <w:rFonts w:ascii="Arial" w:eastAsia="Malgun Gothic" w:hAnsi="Arial"/>
          <w:color w:val="0070C0"/>
          <w:sz w:val="18"/>
        </w:rPr>
      </w:pPr>
      <w:r w:rsidRPr="00AA316E">
        <w:rPr>
          <w:rFonts w:ascii="Arial" w:eastAsia="Malgun Gothic" w:hAnsi="Arial"/>
          <w:color w:val="0070C0"/>
          <w:sz w:val="18"/>
        </w:rPr>
        <w:t>200 OK</w:t>
      </w:r>
    </w:p>
    <w:p w14:paraId="7E5AA166" w14:textId="77777777" w:rsidR="00AA316E" w:rsidRPr="00AA316E" w:rsidRDefault="00AA316E" w:rsidP="00AA316E">
      <w:pPr>
        <w:keepNext/>
        <w:keepLines/>
        <w:snapToGrid w:val="0"/>
        <w:spacing w:after="0"/>
        <w:ind w:left="284"/>
        <w:rPr>
          <w:rFonts w:ascii="Arial" w:eastAsia="Malgun Gothic" w:hAnsi="Arial"/>
          <w:color w:val="0070C0"/>
          <w:sz w:val="18"/>
        </w:rPr>
      </w:pPr>
      <w:r w:rsidRPr="00AA316E">
        <w:rPr>
          <w:rFonts w:ascii="Arial" w:eastAsia="Malgun Gothic" w:hAnsi="Arial"/>
          <w:color w:val="0070C0"/>
          <w:sz w:val="18"/>
        </w:rPr>
        <w:t xml:space="preserve">Content-Length:323 </w:t>
      </w:r>
    </w:p>
    <w:p w14:paraId="75EEB565" w14:textId="77777777" w:rsidR="00AA316E" w:rsidRPr="00AA316E" w:rsidRDefault="00AA316E" w:rsidP="00AA316E">
      <w:pPr>
        <w:keepNext/>
        <w:keepLines/>
        <w:snapToGrid w:val="0"/>
        <w:spacing w:after="0"/>
        <w:ind w:left="284"/>
        <w:rPr>
          <w:rFonts w:ascii="Arial" w:eastAsia="Malgun Gothic" w:hAnsi="Arial"/>
          <w:color w:val="0070C0"/>
          <w:sz w:val="18"/>
        </w:rPr>
      </w:pPr>
      <w:r w:rsidRPr="00AA316E">
        <w:rPr>
          <w:rFonts w:ascii="Arial" w:eastAsia="Malgun Gothic" w:hAnsi="Arial"/>
          <w:color w:val="0070C0"/>
          <w:sz w:val="18"/>
        </w:rPr>
        <w:t>Content-Type:application/json</w:t>
      </w:r>
    </w:p>
    <w:p w14:paraId="61B1E0E5" w14:textId="77777777" w:rsidR="00AA316E" w:rsidRPr="00AA316E" w:rsidRDefault="00AA316E" w:rsidP="00AA316E">
      <w:pPr>
        <w:keepNext/>
        <w:keepLines/>
        <w:snapToGrid w:val="0"/>
        <w:spacing w:after="0"/>
        <w:ind w:left="284"/>
        <w:rPr>
          <w:rFonts w:ascii="Arial" w:eastAsia="Malgun Gothic" w:hAnsi="Arial"/>
          <w:color w:val="0070C0"/>
          <w:sz w:val="18"/>
        </w:rPr>
      </w:pPr>
      <w:r w:rsidRPr="00AA316E">
        <w:rPr>
          <w:rFonts w:ascii="Arial" w:eastAsia="Malgun Gothic" w:hAnsi="Arial"/>
          <w:color w:val="0070C0"/>
          <w:sz w:val="18"/>
        </w:rPr>
        <w:t>X-M2M-RI:1234</w:t>
      </w:r>
    </w:p>
    <w:p w14:paraId="000D9F1E" w14:textId="77777777" w:rsidR="00AA316E" w:rsidRPr="00AA316E" w:rsidRDefault="00AA316E" w:rsidP="00AA316E">
      <w:pPr>
        <w:keepNext/>
        <w:keepLines/>
        <w:snapToGrid w:val="0"/>
        <w:spacing w:after="0"/>
        <w:ind w:left="284"/>
        <w:rPr>
          <w:rFonts w:ascii="Arial" w:eastAsia="Malgun Gothic" w:hAnsi="Arial"/>
          <w:color w:val="0070C0"/>
          <w:sz w:val="18"/>
        </w:rPr>
      </w:pPr>
      <w:r w:rsidRPr="00AA316E">
        <w:rPr>
          <w:rFonts w:ascii="Arial" w:eastAsia="Malgun Gothic" w:hAnsi="Arial"/>
          <w:color w:val="0070C0"/>
          <w:sz w:val="18"/>
        </w:rPr>
        <w:t>X-M2M-RVI: 3</w:t>
      </w:r>
    </w:p>
    <w:p w14:paraId="259DE0EC" w14:textId="77777777" w:rsidR="00AA316E" w:rsidRPr="00AA316E" w:rsidRDefault="00AA316E" w:rsidP="00AA316E">
      <w:pPr>
        <w:keepNext/>
        <w:keepLines/>
        <w:snapToGrid w:val="0"/>
        <w:spacing w:after="0"/>
        <w:ind w:left="284"/>
        <w:rPr>
          <w:rFonts w:ascii="Arial" w:eastAsia="Malgun Gothic" w:hAnsi="Arial"/>
          <w:color w:val="0070C0"/>
          <w:sz w:val="18"/>
        </w:rPr>
      </w:pPr>
      <w:r w:rsidRPr="00AA316E">
        <w:rPr>
          <w:rFonts w:ascii="Arial" w:eastAsia="Malgun Gothic" w:hAnsi="Arial"/>
          <w:color w:val="0070C0"/>
          <w:sz w:val="18"/>
        </w:rPr>
        <w:t>X-M2M-RSC:2000</w:t>
      </w:r>
    </w:p>
    <w:p w14:paraId="34CA78DB" w14:textId="77777777" w:rsidR="00AA316E" w:rsidRPr="00AA316E" w:rsidRDefault="00AA316E" w:rsidP="00AA316E">
      <w:pPr>
        <w:keepNext/>
        <w:keepLines/>
        <w:snapToGrid w:val="0"/>
        <w:spacing w:after="0"/>
        <w:ind w:left="284"/>
        <w:rPr>
          <w:rFonts w:ascii="Arial" w:eastAsia="Malgun Gothic" w:hAnsi="Arial"/>
          <w:color w:val="0070C0"/>
          <w:sz w:val="18"/>
        </w:rPr>
      </w:pPr>
      <w:r w:rsidRPr="00AA316E">
        <w:rPr>
          <w:rFonts w:ascii="Arial" w:eastAsia="Malgun Gothic" w:hAnsi="Arial"/>
          <w:color w:val="0070C0"/>
          <w:sz w:val="18"/>
        </w:rPr>
        <w:t>{</w:t>
      </w:r>
    </w:p>
    <w:p w14:paraId="568B36BC" w14:textId="77777777" w:rsidR="00AA316E" w:rsidRPr="00AA316E" w:rsidRDefault="00AA316E" w:rsidP="00AA316E">
      <w:pPr>
        <w:keepNext/>
        <w:keepLines/>
        <w:snapToGrid w:val="0"/>
        <w:spacing w:after="0"/>
        <w:ind w:left="284"/>
        <w:rPr>
          <w:rFonts w:ascii="Arial" w:eastAsia="Malgun Gothic" w:hAnsi="Arial"/>
          <w:color w:val="0070C0"/>
          <w:sz w:val="18"/>
        </w:rPr>
      </w:pPr>
      <w:r w:rsidRPr="00AA316E">
        <w:rPr>
          <w:rFonts w:ascii="Arial" w:eastAsia="Malgun Gothic" w:hAnsi="Arial"/>
          <w:color w:val="0070C0"/>
          <w:sz w:val="18"/>
        </w:rPr>
        <w:t>    "m2m:ae": {</w:t>
      </w:r>
    </w:p>
    <w:p w14:paraId="35BFA795" w14:textId="77777777" w:rsidR="00AA316E" w:rsidRPr="00AA316E" w:rsidRDefault="00AA316E" w:rsidP="00AA316E">
      <w:pPr>
        <w:keepNext/>
        <w:keepLines/>
        <w:snapToGrid w:val="0"/>
        <w:spacing w:after="0"/>
        <w:ind w:left="284"/>
        <w:rPr>
          <w:rFonts w:ascii="Arial" w:eastAsia="Malgun Gothic" w:hAnsi="Arial"/>
          <w:color w:val="0070C0"/>
          <w:sz w:val="18"/>
        </w:rPr>
      </w:pPr>
      <w:r w:rsidRPr="00AA316E">
        <w:rPr>
          <w:rFonts w:ascii="Arial" w:eastAsia="Malgun Gothic" w:hAnsi="Arial"/>
          <w:color w:val="0070C0"/>
          <w:sz w:val="18"/>
        </w:rPr>
        <w:t>        "rn": "temperature",</w:t>
      </w:r>
    </w:p>
    <w:p w14:paraId="148CDE71" w14:textId="77777777" w:rsidR="00AA316E" w:rsidRPr="00AA316E" w:rsidRDefault="00AA316E" w:rsidP="00AA316E">
      <w:pPr>
        <w:keepNext/>
        <w:keepLines/>
        <w:snapToGrid w:val="0"/>
        <w:spacing w:after="0"/>
        <w:ind w:left="284"/>
        <w:rPr>
          <w:rFonts w:ascii="Arial" w:eastAsia="Malgun Gothic" w:hAnsi="Arial"/>
          <w:color w:val="0070C0"/>
          <w:sz w:val="18"/>
        </w:rPr>
      </w:pPr>
      <w:r w:rsidRPr="00AA316E">
        <w:rPr>
          <w:rFonts w:ascii="Arial" w:eastAsia="Malgun Gothic" w:hAnsi="Arial"/>
          <w:color w:val="0070C0"/>
          <w:sz w:val="18"/>
        </w:rPr>
        <w:t>        "api": "N01.com.company.temperature ",</w:t>
      </w:r>
    </w:p>
    <w:p w14:paraId="7B3E4A52" w14:textId="77777777" w:rsidR="00AA316E" w:rsidRPr="00AA316E" w:rsidRDefault="00AA316E" w:rsidP="00AA316E">
      <w:pPr>
        <w:keepNext/>
        <w:keepLines/>
        <w:snapToGrid w:val="0"/>
        <w:spacing w:after="0"/>
        <w:ind w:left="284"/>
        <w:rPr>
          <w:rFonts w:ascii="Arial" w:eastAsia="Malgun Gothic" w:hAnsi="Arial"/>
          <w:color w:val="0070C0"/>
          <w:sz w:val="18"/>
        </w:rPr>
      </w:pPr>
      <w:r w:rsidRPr="00AA316E">
        <w:rPr>
          <w:rFonts w:ascii="Arial" w:eastAsia="Malgun Gothic" w:hAnsi="Arial"/>
          <w:color w:val="0070C0"/>
          <w:sz w:val="18"/>
        </w:rPr>
        <w:t>        "lbl": [</w:t>
      </w:r>
    </w:p>
    <w:p w14:paraId="1FB6319D" w14:textId="77777777" w:rsidR="00AA316E" w:rsidRPr="00AA316E" w:rsidRDefault="00AA316E" w:rsidP="00AA316E">
      <w:pPr>
        <w:keepNext/>
        <w:keepLines/>
        <w:snapToGrid w:val="0"/>
        <w:spacing w:after="0"/>
        <w:ind w:left="284"/>
        <w:rPr>
          <w:rFonts w:ascii="Arial" w:eastAsia="Malgun Gothic" w:hAnsi="Arial"/>
          <w:color w:val="0070C0"/>
          <w:sz w:val="18"/>
        </w:rPr>
      </w:pPr>
      <w:r w:rsidRPr="00AA316E">
        <w:rPr>
          <w:rFonts w:ascii="Arial" w:eastAsia="Malgun Gothic" w:hAnsi="Arial"/>
          <w:color w:val="0070C0"/>
          <w:sz w:val="18"/>
        </w:rPr>
        <w:t>            "key1",</w:t>
      </w:r>
    </w:p>
    <w:p w14:paraId="2B9A1766" w14:textId="77777777" w:rsidR="00AA316E" w:rsidRPr="00AA316E" w:rsidRDefault="00AA316E" w:rsidP="00AA316E">
      <w:pPr>
        <w:keepNext/>
        <w:keepLines/>
        <w:snapToGrid w:val="0"/>
        <w:spacing w:after="0"/>
        <w:ind w:left="284"/>
        <w:rPr>
          <w:rFonts w:ascii="Arial" w:eastAsia="Malgun Gothic" w:hAnsi="Arial"/>
          <w:color w:val="0070C0"/>
          <w:sz w:val="18"/>
        </w:rPr>
      </w:pPr>
      <w:r w:rsidRPr="00AA316E">
        <w:rPr>
          <w:rFonts w:ascii="Arial" w:eastAsia="Malgun Gothic" w:hAnsi="Arial"/>
          <w:color w:val="0070C0"/>
          <w:sz w:val="18"/>
        </w:rPr>
        <w:t>            "key2"</w:t>
      </w:r>
    </w:p>
    <w:p w14:paraId="518062D8" w14:textId="77777777" w:rsidR="00AA316E" w:rsidRPr="00AA316E" w:rsidRDefault="00AA316E" w:rsidP="00AA316E">
      <w:pPr>
        <w:keepNext/>
        <w:keepLines/>
        <w:snapToGrid w:val="0"/>
        <w:spacing w:after="0"/>
        <w:ind w:left="284"/>
        <w:rPr>
          <w:rFonts w:ascii="Arial" w:eastAsia="Malgun Gothic" w:hAnsi="Arial"/>
          <w:color w:val="0070C0"/>
          <w:sz w:val="18"/>
        </w:rPr>
      </w:pPr>
      <w:r w:rsidRPr="00AA316E">
        <w:rPr>
          <w:rFonts w:ascii="Arial" w:eastAsia="Malgun Gothic" w:hAnsi="Arial"/>
          <w:color w:val="0070C0"/>
          <w:sz w:val="18"/>
        </w:rPr>
        <w:t>        ],</w:t>
      </w:r>
    </w:p>
    <w:p w14:paraId="455CDA8D" w14:textId="77777777" w:rsidR="00AA316E" w:rsidRPr="00AA316E" w:rsidRDefault="00AA316E" w:rsidP="00AA316E">
      <w:pPr>
        <w:keepNext/>
        <w:keepLines/>
        <w:snapToGrid w:val="0"/>
        <w:spacing w:after="0"/>
        <w:ind w:left="284"/>
        <w:rPr>
          <w:rFonts w:ascii="Arial" w:eastAsia="Malgun Gothic" w:hAnsi="Arial"/>
          <w:color w:val="0070C0"/>
          <w:sz w:val="18"/>
        </w:rPr>
      </w:pPr>
      <w:r w:rsidRPr="00AA316E">
        <w:rPr>
          <w:rFonts w:ascii="Arial" w:eastAsia="Malgun Gothic" w:hAnsi="Arial"/>
          <w:color w:val="0070C0"/>
          <w:sz w:val="18"/>
        </w:rPr>
        <w:t>        "rr": true,</w:t>
      </w:r>
    </w:p>
    <w:p w14:paraId="16392426" w14:textId="77777777" w:rsidR="00AA316E" w:rsidRPr="00AA316E" w:rsidRDefault="00AA316E" w:rsidP="00AA316E">
      <w:pPr>
        <w:keepNext/>
        <w:keepLines/>
        <w:snapToGrid w:val="0"/>
        <w:spacing w:after="0"/>
        <w:ind w:left="284"/>
        <w:rPr>
          <w:rFonts w:ascii="Arial" w:eastAsia="Malgun Gothic" w:hAnsi="Arial"/>
          <w:color w:val="0070C0"/>
          <w:sz w:val="18"/>
        </w:rPr>
      </w:pPr>
      <w:r w:rsidRPr="00AA316E">
        <w:rPr>
          <w:rFonts w:ascii="Arial" w:eastAsia="Malgun Gothic" w:hAnsi="Arial"/>
          <w:color w:val="0070C0"/>
          <w:sz w:val="18"/>
        </w:rPr>
        <w:t>        "srv": [</w:t>
      </w:r>
    </w:p>
    <w:p w14:paraId="292C7FE0" w14:textId="77777777" w:rsidR="00AA316E" w:rsidRPr="00AA316E" w:rsidRDefault="00AA316E" w:rsidP="00AA316E">
      <w:pPr>
        <w:keepNext/>
        <w:keepLines/>
        <w:snapToGrid w:val="0"/>
        <w:spacing w:after="0"/>
        <w:ind w:left="284"/>
        <w:rPr>
          <w:rFonts w:ascii="Arial" w:eastAsia="Malgun Gothic" w:hAnsi="Arial"/>
          <w:color w:val="0070C0"/>
          <w:sz w:val="18"/>
        </w:rPr>
      </w:pPr>
      <w:r w:rsidRPr="00AA316E">
        <w:rPr>
          <w:rFonts w:ascii="Arial" w:eastAsia="Malgun Gothic" w:hAnsi="Arial"/>
          <w:color w:val="0070C0"/>
          <w:sz w:val="18"/>
        </w:rPr>
        <w:t>            "3"</w:t>
      </w:r>
    </w:p>
    <w:p w14:paraId="2B328573" w14:textId="77777777" w:rsidR="00AA316E" w:rsidRPr="00AA316E" w:rsidRDefault="00AA316E" w:rsidP="00AA316E">
      <w:pPr>
        <w:keepNext/>
        <w:keepLines/>
        <w:snapToGrid w:val="0"/>
        <w:spacing w:after="0"/>
        <w:ind w:left="284"/>
        <w:rPr>
          <w:rFonts w:ascii="Arial" w:eastAsia="Malgun Gothic" w:hAnsi="Arial"/>
          <w:color w:val="0070C0"/>
          <w:sz w:val="18"/>
        </w:rPr>
      </w:pPr>
      <w:r w:rsidRPr="00AA316E">
        <w:rPr>
          <w:rFonts w:ascii="Arial" w:eastAsia="Malgun Gothic" w:hAnsi="Arial"/>
          <w:color w:val="0070C0"/>
          <w:sz w:val="18"/>
        </w:rPr>
        <w:t>        ],</w:t>
      </w:r>
    </w:p>
    <w:p w14:paraId="4C3654C8" w14:textId="77777777" w:rsidR="00AA316E" w:rsidRPr="00AA316E" w:rsidRDefault="00AA316E" w:rsidP="00AA316E">
      <w:pPr>
        <w:keepNext/>
        <w:keepLines/>
        <w:snapToGrid w:val="0"/>
        <w:spacing w:after="0"/>
        <w:ind w:left="284"/>
        <w:rPr>
          <w:rFonts w:ascii="Arial" w:eastAsia="Malgun Gothic" w:hAnsi="Arial"/>
          <w:color w:val="0070C0"/>
          <w:sz w:val="18"/>
        </w:rPr>
      </w:pPr>
      <w:r w:rsidRPr="00AA316E">
        <w:rPr>
          <w:rFonts w:ascii="Arial" w:eastAsia="Malgun Gothic" w:hAnsi="Arial"/>
          <w:color w:val="0070C0"/>
          <w:sz w:val="18"/>
        </w:rPr>
        <w:t>        "poa": [</w:t>
      </w:r>
    </w:p>
    <w:p w14:paraId="5B5F6BD9" w14:textId="77777777" w:rsidR="00AA316E" w:rsidRPr="00AA316E" w:rsidRDefault="00AA316E" w:rsidP="00AA316E">
      <w:pPr>
        <w:keepNext/>
        <w:keepLines/>
        <w:snapToGrid w:val="0"/>
        <w:spacing w:after="0"/>
        <w:ind w:left="284"/>
        <w:rPr>
          <w:rFonts w:ascii="Arial" w:eastAsia="Malgun Gothic" w:hAnsi="Arial"/>
          <w:color w:val="0070C0"/>
          <w:sz w:val="18"/>
        </w:rPr>
      </w:pPr>
      <w:r w:rsidRPr="00AA316E">
        <w:rPr>
          <w:rFonts w:ascii="Arial" w:eastAsia="Malgun Gothic" w:hAnsi="Arial"/>
          <w:color w:val="0070C0"/>
          <w:sz w:val="18"/>
        </w:rPr>
        <w:t>            "http://192.168.1.30:8080"</w:t>
      </w:r>
    </w:p>
    <w:p w14:paraId="76B952F3" w14:textId="77777777" w:rsidR="00AA316E" w:rsidRPr="00AA316E" w:rsidRDefault="00AA316E" w:rsidP="00AA316E">
      <w:pPr>
        <w:keepNext/>
        <w:keepLines/>
        <w:snapToGrid w:val="0"/>
        <w:spacing w:after="0"/>
        <w:ind w:left="284"/>
        <w:rPr>
          <w:rFonts w:ascii="Arial" w:eastAsia="Malgun Gothic" w:hAnsi="Arial"/>
          <w:color w:val="0070C0"/>
          <w:sz w:val="18"/>
        </w:rPr>
      </w:pPr>
      <w:r w:rsidRPr="00AA316E">
        <w:rPr>
          <w:rFonts w:ascii="Arial" w:eastAsia="Malgun Gothic" w:hAnsi="Arial"/>
          <w:color w:val="0070C0"/>
          <w:sz w:val="18"/>
        </w:rPr>
        <w:t>        ],</w:t>
      </w:r>
    </w:p>
    <w:p w14:paraId="3EB01C6E" w14:textId="77777777" w:rsidR="00AA316E" w:rsidRPr="00AA316E" w:rsidRDefault="00AA316E" w:rsidP="00AA316E">
      <w:pPr>
        <w:keepNext/>
        <w:keepLines/>
        <w:snapToGrid w:val="0"/>
        <w:spacing w:after="0"/>
        <w:ind w:left="284"/>
        <w:rPr>
          <w:rFonts w:ascii="Arial" w:eastAsia="Malgun Gothic" w:hAnsi="Arial"/>
          <w:color w:val="0070C0"/>
          <w:sz w:val="18"/>
        </w:rPr>
      </w:pPr>
      <w:r w:rsidRPr="00AA316E">
        <w:rPr>
          <w:rFonts w:ascii="Arial" w:eastAsia="Malgun Gothic" w:hAnsi="Arial"/>
          <w:color w:val="0070C0"/>
          <w:sz w:val="18"/>
        </w:rPr>
        <w:t>        "ri": "CSUQPRVK06v",</w:t>
      </w:r>
    </w:p>
    <w:p w14:paraId="053F6E06" w14:textId="77777777" w:rsidR="00AA316E" w:rsidRPr="00AA316E" w:rsidRDefault="00AA316E" w:rsidP="00AA316E">
      <w:pPr>
        <w:keepNext/>
        <w:keepLines/>
        <w:snapToGrid w:val="0"/>
        <w:spacing w:after="0"/>
        <w:ind w:left="284"/>
        <w:rPr>
          <w:rFonts w:ascii="Arial" w:eastAsia="Malgun Gothic" w:hAnsi="Arial"/>
          <w:color w:val="0070C0"/>
          <w:sz w:val="18"/>
          <w:lang w:val="fr-FR"/>
        </w:rPr>
      </w:pPr>
      <w:r w:rsidRPr="00AA316E">
        <w:rPr>
          <w:rFonts w:ascii="Arial" w:eastAsia="Malgun Gothic" w:hAnsi="Arial"/>
          <w:color w:val="0070C0"/>
          <w:sz w:val="18"/>
        </w:rPr>
        <w:t>        </w:t>
      </w:r>
      <w:r w:rsidRPr="00AA316E">
        <w:rPr>
          <w:rFonts w:ascii="Arial" w:eastAsia="Malgun Gothic" w:hAnsi="Arial"/>
          <w:color w:val="0070C0"/>
          <w:sz w:val="18"/>
          <w:lang w:val="fr-FR"/>
        </w:rPr>
        <w:t>"ct": "20210407T093125,074401",</w:t>
      </w:r>
    </w:p>
    <w:p w14:paraId="6D6C8949" w14:textId="77777777" w:rsidR="00AA316E" w:rsidRPr="00AA316E" w:rsidRDefault="00AA316E" w:rsidP="00AA316E">
      <w:pPr>
        <w:keepNext/>
        <w:keepLines/>
        <w:snapToGrid w:val="0"/>
        <w:spacing w:after="0"/>
        <w:ind w:left="284"/>
        <w:rPr>
          <w:rFonts w:ascii="Arial" w:eastAsia="Malgun Gothic" w:hAnsi="Arial"/>
          <w:color w:val="0070C0"/>
          <w:sz w:val="18"/>
          <w:lang w:val="fr-FR"/>
        </w:rPr>
      </w:pPr>
      <w:r w:rsidRPr="00AA316E">
        <w:rPr>
          <w:rFonts w:ascii="Arial" w:eastAsia="Malgun Gothic" w:hAnsi="Arial"/>
          <w:color w:val="0070C0"/>
          <w:sz w:val="18"/>
          <w:lang w:val="fr-FR"/>
        </w:rPr>
        <w:t>        "lt": "20210407T093125,074401",</w:t>
      </w:r>
    </w:p>
    <w:p w14:paraId="77DB9CB1" w14:textId="77777777" w:rsidR="00AA316E" w:rsidRPr="00AA316E" w:rsidRDefault="00AA316E" w:rsidP="00AA316E">
      <w:pPr>
        <w:keepNext/>
        <w:keepLines/>
        <w:snapToGrid w:val="0"/>
        <w:spacing w:after="0"/>
        <w:ind w:left="284"/>
        <w:rPr>
          <w:rFonts w:ascii="Arial" w:eastAsia="Malgun Gothic" w:hAnsi="Arial"/>
          <w:color w:val="0070C0"/>
          <w:sz w:val="18"/>
          <w:lang w:val="fr-FR"/>
        </w:rPr>
      </w:pPr>
      <w:r w:rsidRPr="00AA316E">
        <w:rPr>
          <w:rFonts w:ascii="Arial" w:eastAsia="Malgun Gothic" w:hAnsi="Arial"/>
          <w:color w:val="0070C0"/>
          <w:sz w:val="18"/>
          <w:lang w:val="fr-FR"/>
        </w:rPr>
        <w:t>        "et": "20220407T093125,074426",</w:t>
      </w:r>
    </w:p>
    <w:p w14:paraId="3F173726" w14:textId="77777777" w:rsidR="00AA316E" w:rsidRPr="00AA316E" w:rsidRDefault="00AA316E" w:rsidP="00AA316E">
      <w:pPr>
        <w:keepNext/>
        <w:keepLines/>
        <w:snapToGrid w:val="0"/>
        <w:spacing w:after="0"/>
        <w:ind w:left="284"/>
        <w:rPr>
          <w:rFonts w:ascii="Arial" w:eastAsia="Malgun Gothic" w:hAnsi="Arial"/>
          <w:color w:val="0070C0"/>
          <w:sz w:val="18"/>
          <w:lang w:val="fr-FR"/>
        </w:rPr>
      </w:pPr>
      <w:r w:rsidRPr="00AA316E">
        <w:rPr>
          <w:rFonts w:ascii="Arial" w:eastAsia="Malgun Gothic" w:hAnsi="Arial"/>
          <w:color w:val="0070C0"/>
          <w:sz w:val="18"/>
          <w:lang w:val="fr-FR"/>
        </w:rPr>
        <w:t>        "pi": "id-in",</w:t>
      </w:r>
    </w:p>
    <w:p w14:paraId="78AB8897" w14:textId="77777777" w:rsidR="00AA316E" w:rsidRPr="00AA316E" w:rsidRDefault="00AA316E" w:rsidP="00AA316E">
      <w:pPr>
        <w:keepNext/>
        <w:keepLines/>
        <w:snapToGrid w:val="0"/>
        <w:spacing w:after="0"/>
        <w:ind w:left="284"/>
        <w:rPr>
          <w:rFonts w:ascii="Arial" w:eastAsia="Malgun Gothic" w:hAnsi="Arial"/>
          <w:color w:val="0070C0"/>
          <w:sz w:val="18"/>
          <w:lang w:val="fr-FR"/>
        </w:rPr>
      </w:pPr>
      <w:r w:rsidRPr="00AA316E">
        <w:rPr>
          <w:rFonts w:ascii="Arial" w:eastAsia="Malgun Gothic" w:hAnsi="Arial"/>
          <w:color w:val="0070C0"/>
          <w:sz w:val="18"/>
          <w:lang w:val="fr-FR"/>
        </w:rPr>
        <w:t>        "ty": 2,</w:t>
      </w:r>
    </w:p>
    <w:p w14:paraId="67A3F640" w14:textId="77777777" w:rsidR="00AA316E" w:rsidRPr="00AA316E" w:rsidRDefault="00AA316E" w:rsidP="00AA316E">
      <w:pPr>
        <w:keepNext/>
        <w:keepLines/>
        <w:snapToGrid w:val="0"/>
        <w:spacing w:after="0"/>
        <w:ind w:left="284"/>
        <w:rPr>
          <w:rFonts w:ascii="Arial" w:eastAsia="Malgun Gothic" w:hAnsi="Arial"/>
          <w:color w:val="0070C0"/>
          <w:sz w:val="18"/>
          <w:lang w:val="fr-FR"/>
        </w:rPr>
      </w:pPr>
      <w:r w:rsidRPr="00AA316E">
        <w:rPr>
          <w:rFonts w:ascii="Arial" w:eastAsia="Malgun Gothic" w:hAnsi="Arial"/>
          <w:color w:val="0070C0"/>
          <w:sz w:val="18"/>
          <w:lang w:val="fr-FR"/>
        </w:rPr>
        <w:t>        "aei": "CSUQPRVK06v"</w:t>
      </w:r>
    </w:p>
    <w:p w14:paraId="182AD696" w14:textId="77777777" w:rsidR="00AA316E" w:rsidRPr="00AA316E" w:rsidRDefault="00AA316E" w:rsidP="00AA316E">
      <w:pPr>
        <w:keepNext/>
        <w:keepLines/>
        <w:snapToGrid w:val="0"/>
        <w:spacing w:after="0"/>
        <w:ind w:left="284"/>
        <w:rPr>
          <w:rFonts w:ascii="Arial" w:eastAsia="Malgun Gothic" w:hAnsi="Arial"/>
          <w:color w:val="0070C0"/>
          <w:sz w:val="18"/>
          <w:lang w:val="fr-FR"/>
        </w:rPr>
      </w:pPr>
      <w:r w:rsidRPr="00AA316E">
        <w:rPr>
          <w:rFonts w:ascii="Arial" w:eastAsia="Malgun Gothic" w:hAnsi="Arial"/>
          <w:color w:val="0070C0"/>
          <w:sz w:val="18"/>
          <w:lang w:val="fr-FR"/>
        </w:rPr>
        <w:t>    }</w:t>
      </w:r>
    </w:p>
    <w:p w14:paraId="3E76EA18" w14:textId="77777777" w:rsidR="00AA316E" w:rsidRPr="00AA316E" w:rsidRDefault="00AA316E" w:rsidP="00AA316E">
      <w:pPr>
        <w:keepNext/>
        <w:keepLines/>
        <w:snapToGrid w:val="0"/>
        <w:spacing w:after="0"/>
        <w:ind w:left="284"/>
        <w:rPr>
          <w:rFonts w:ascii="Arial" w:eastAsia="Malgun Gothic" w:hAnsi="Arial"/>
          <w:color w:val="0070C0"/>
          <w:sz w:val="18"/>
          <w:lang w:val="fr-FR"/>
        </w:rPr>
      </w:pPr>
    </w:p>
    <w:p w14:paraId="72FF7DFF" w14:textId="77777777" w:rsidR="00AA316E" w:rsidRPr="00AA316E" w:rsidRDefault="00AA316E" w:rsidP="00AA316E">
      <w:pPr>
        <w:keepNext/>
        <w:keepLines/>
        <w:snapToGrid w:val="0"/>
        <w:spacing w:after="0"/>
        <w:ind w:left="284"/>
        <w:rPr>
          <w:rFonts w:ascii="Arial" w:eastAsia="Malgun Gothic" w:hAnsi="Arial"/>
          <w:color w:val="0070C0"/>
          <w:sz w:val="18"/>
          <w:lang w:val="fr-FR"/>
        </w:rPr>
      </w:pPr>
    </w:p>
    <w:p w14:paraId="4E919353" w14:textId="77777777" w:rsidR="00AA316E" w:rsidRPr="00AA316E" w:rsidRDefault="00AA316E" w:rsidP="00AA316E">
      <w:pPr>
        <w:keepNext/>
        <w:keepLines/>
        <w:spacing w:before="120"/>
        <w:ind w:left="1418" w:hanging="1418"/>
        <w:outlineLvl w:val="3"/>
        <w:rPr>
          <w:rFonts w:ascii="Arial" w:eastAsia="Malgun Gothic" w:hAnsi="Arial"/>
          <w:sz w:val="24"/>
          <w:lang w:val="x-none"/>
        </w:rPr>
      </w:pPr>
      <w:r w:rsidRPr="00AA316E">
        <w:rPr>
          <w:rFonts w:ascii="Arial" w:eastAsia="Malgun Gothic" w:hAnsi="Arial"/>
          <w:sz w:val="24"/>
          <w:lang w:val="x-none"/>
        </w:rPr>
        <w:t>6.2.4.3</w:t>
      </w:r>
      <w:r w:rsidRPr="00AA316E">
        <w:rPr>
          <w:rFonts w:ascii="Arial" w:eastAsia="Malgun Gothic" w:hAnsi="Arial"/>
          <w:sz w:val="24"/>
          <w:lang w:val="x-none"/>
        </w:rPr>
        <w:tab/>
        <w:t>AE Update</w:t>
      </w:r>
    </w:p>
    <w:p w14:paraId="41CDC260" w14:textId="77777777" w:rsidR="00AA316E" w:rsidRPr="00AA316E" w:rsidRDefault="00AA316E" w:rsidP="00AA316E">
      <w:pPr>
        <w:rPr>
          <w:rFonts w:eastAsia="Malgun Gothic"/>
        </w:rPr>
      </w:pPr>
    </w:p>
    <w:p w14:paraId="0DA6B3F2" w14:textId="77777777" w:rsidR="00AA316E" w:rsidRPr="00AA316E" w:rsidRDefault="0054261D" w:rsidP="00F048F6">
      <w:pPr>
        <w:numPr>
          <w:ilvl w:val="0"/>
          <w:numId w:val="12"/>
        </w:numPr>
        <w:rPr>
          <w:rFonts w:eastAsia="Malgun Gothic"/>
          <w:b/>
          <w:kern w:val="1"/>
        </w:rPr>
      </w:pPr>
      <w:r>
        <w:rPr>
          <w:rFonts w:eastAsia="Malgun Gothic"/>
        </w:rPr>
        <w:pict w14:anchorId="7E461743">
          <v:rect id="_x0000_s3255" style="position:absolute;left:0;text-align:left;margin-left:47.8pt;margin-top:21.2pt;width:146.45pt;height:33.75pt;z-index:251674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" fillcolor="#4472c4" strokecolor="#1f3763" strokeweight="1pt">
            <v:textbox style="mso-next-textbox:#_x0000_s3255">
              <w:txbxContent>
                <w:p w14:paraId="75A7D40F" w14:textId="77777777" w:rsidR="00AA316E" w:rsidRPr="00922737" w:rsidRDefault="00AA316E" w:rsidP="00AA316E">
                  <w:pPr>
                    <w:jc w:val="center"/>
                    <w:rPr>
                      <w:sz w:val="18"/>
                      <w:szCs w:val="18"/>
                    </w:rPr>
                  </w:pPr>
                  <w:r w:rsidRPr="00CA6A4E">
                    <w:rPr>
                      <w:rFonts w:ascii="Calibri" w:hAnsi="Calibri"/>
                      <w:color w:val="FFFFFF"/>
                      <w:kern w:val="24"/>
                      <w:sz w:val="24"/>
                      <w:szCs w:val="24"/>
                      <w:lang w:val="en-US"/>
                    </w:rPr>
                    <w:t>CSE &lt;CSEBase&gt;</w:t>
                  </w:r>
                </w:p>
              </w:txbxContent>
            </v:textbox>
          </v:rect>
        </w:pict>
      </w:r>
      <w:r w:rsidR="00AA316E" w:rsidRPr="00AA316E">
        <w:rPr>
          <w:rFonts w:eastAsia="Malgun Gothic"/>
          <w:b/>
          <w:kern w:val="1"/>
        </w:rPr>
        <w:t>Initial state on CSE:</w:t>
      </w:r>
    </w:p>
    <w:p w14:paraId="4F5200F0" w14:textId="77777777" w:rsidR="00AA316E" w:rsidRPr="00AA316E" w:rsidRDefault="0054261D" w:rsidP="00AA316E">
      <w:pPr>
        <w:rPr>
          <w:rFonts w:eastAsia="Malgun Gothic"/>
        </w:rPr>
      </w:pPr>
      <w:r>
        <w:rPr>
          <w:rFonts w:eastAsia="Malgun Gothic"/>
        </w:rPr>
        <w:pict w14:anchorId="61F76D09">
          <v:shape id="_x0000_s3257" type="#_x0000_t33" style="position:absolute;margin-left:86.8pt;margin-top:20.2pt;width:30.25pt;height:57.35pt;rotation:90;flip:x;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" strokeweight=".5pt">
            <o:lock v:ext="edit" shapetype="f"/>
          </v:shape>
        </w:pict>
      </w:r>
    </w:p>
    <w:p w14:paraId="17FACF9B" w14:textId="77777777" w:rsidR="00AA316E" w:rsidRPr="00AA316E" w:rsidRDefault="00AA316E" w:rsidP="00AA316E">
      <w:pPr>
        <w:rPr>
          <w:rFonts w:eastAsia="Malgun Gothic"/>
        </w:rPr>
      </w:pPr>
    </w:p>
    <w:p w14:paraId="0BFB2DAD" w14:textId="77777777" w:rsidR="00AA316E" w:rsidRPr="00AA316E" w:rsidRDefault="0054261D" w:rsidP="00AA316E">
      <w:pPr>
        <w:rPr>
          <w:rFonts w:eastAsia="Malgun Gothic"/>
        </w:rPr>
      </w:pPr>
      <w:r>
        <w:rPr>
          <w:rFonts w:eastAsia="Malgun Gothic"/>
        </w:rPr>
        <w:pict w14:anchorId="6C1ECA4F">
          <v:rect id="_x0000_s3256" style="position:absolute;margin-left:130.6pt;margin-top:8.55pt;width:133.55pt;height:28.9pt;z-index:251675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" fillcolor="#a5a5a5" strokecolor="#525252" strokeweight="1pt">
            <v:textbox style="mso-next-textbox:#_x0000_s3256">
              <w:txbxContent>
                <w:p w14:paraId="427F4B5F" w14:textId="77777777" w:rsidR="00AA316E" w:rsidRPr="00922737" w:rsidRDefault="00AA316E" w:rsidP="00AA316E">
                  <w:pPr>
                    <w:jc w:val="center"/>
                  </w:pPr>
                  <w:r w:rsidRPr="00CA6A4E">
                    <w:rPr>
                      <w:rFonts w:ascii="Calibri" w:hAnsi="Calibri"/>
                      <w:color w:val="FFFFFF"/>
                      <w:kern w:val="24"/>
                      <w:sz w:val="28"/>
                      <w:szCs w:val="28"/>
                      <w:lang w:val="en-US"/>
                    </w:rPr>
                    <w:t>temperature &lt;AE&gt;</w:t>
                  </w:r>
                </w:p>
              </w:txbxContent>
            </v:textbox>
          </v:rect>
        </w:pict>
      </w:r>
    </w:p>
    <w:p w14:paraId="3E13FA73" w14:textId="77777777" w:rsidR="00AA316E" w:rsidRPr="00AA316E" w:rsidRDefault="00AA316E" w:rsidP="00AA316E">
      <w:pPr>
        <w:rPr>
          <w:rFonts w:eastAsia="Malgun Gothic"/>
        </w:rPr>
      </w:pPr>
    </w:p>
    <w:p w14:paraId="1F7BD4E3" w14:textId="77777777" w:rsidR="00AA316E" w:rsidRPr="00AA316E" w:rsidRDefault="00AA316E" w:rsidP="00AA316E">
      <w:pPr>
        <w:rPr>
          <w:rFonts w:eastAsia="Malgun Gothic"/>
        </w:rPr>
      </w:pPr>
    </w:p>
    <w:p w14:paraId="6CA2CA66" w14:textId="77777777" w:rsidR="00AA316E" w:rsidRPr="00AA316E" w:rsidRDefault="00AA316E" w:rsidP="00AA316E">
      <w:pPr>
        <w:rPr>
          <w:rFonts w:eastAsia="Malgun Gothic"/>
        </w:rPr>
      </w:pPr>
    </w:p>
    <w:p w14:paraId="3C3BA543" w14:textId="77777777" w:rsidR="00AA316E" w:rsidRPr="00AA316E" w:rsidRDefault="00AA316E" w:rsidP="00F048F6">
      <w:pPr>
        <w:numPr>
          <w:ilvl w:val="0"/>
          <w:numId w:val="12"/>
        </w:numPr>
        <w:rPr>
          <w:rFonts w:eastAsia="Malgun Gothic"/>
          <w:b/>
          <w:kern w:val="1"/>
        </w:rPr>
      </w:pPr>
      <w:r w:rsidRPr="00AA316E">
        <w:rPr>
          <w:rFonts w:eastAsia="Malgun Gothic"/>
          <w:b/>
          <w:kern w:val="1"/>
        </w:rPr>
        <w:t>Call flow:</w:t>
      </w:r>
    </w:p>
    <w:p w14:paraId="573FDF11" w14:textId="77777777" w:rsidR="00AA316E" w:rsidRPr="00AA316E" w:rsidRDefault="00AA316E" w:rsidP="00AA316E">
      <w:pPr>
        <w:jc w:val="center"/>
        <w:rPr>
          <w:rFonts w:eastAsia="Malgun Gothic"/>
        </w:rPr>
      </w:pPr>
      <w:r w:rsidRPr="00AA316E">
        <w:rPr>
          <w:rFonts w:eastAsia="Malgun Gothic"/>
          <w:sz w:val="18"/>
        </w:rPr>
        <w:object w:dxaOrig="8400" w:dyaOrig="4335" w14:anchorId="101A1C1C">
          <v:shape id="_x0000_i1046" type="#_x0000_t75" style="width:266.7pt;height:137.1pt" o:ole="">
            <v:imagedata r:id="rId33" o:title=""/>
          </v:shape>
          <o:OLEObject Type="Embed" ProgID="Visio.Drawing.15" ShapeID="_x0000_i1046" DrawAspect="Content" ObjectID="_1682321995" r:id="rId34"/>
        </w:object>
      </w:r>
    </w:p>
    <w:p w14:paraId="485D8650" w14:textId="77777777" w:rsidR="00AA316E" w:rsidRPr="00AA316E" w:rsidRDefault="00AA316E" w:rsidP="00F048F6">
      <w:pPr>
        <w:numPr>
          <w:ilvl w:val="0"/>
          <w:numId w:val="18"/>
        </w:numPr>
        <w:rPr>
          <w:rFonts w:eastAsia="Malgun Gothic"/>
        </w:rPr>
      </w:pPr>
      <w:r w:rsidRPr="00AA316E">
        <w:rPr>
          <w:rFonts w:ascii="Arial" w:eastAsia="Malgun Gothic" w:hAnsi="Arial"/>
          <w:b/>
          <w:kern w:val="1"/>
          <w:sz w:val="18"/>
        </w:rPr>
        <w:lastRenderedPageBreak/>
        <w:t>Example:</w:t>
      </w:r>
    </w:p>
    <w:p w14:paraId="46F67D8F" w14:textId="77777777" w:rsidR="00AA316E" w:rsidRPr="00AA316E" w:rsidRDefault="00AA316E" w:rsidP="00AA316E">
      <w:pPr>
        <w:rPr>
          <w:rFonts w:eastAsia="Malgun Gothic"/>
        </w:rPr>
      </w:pPr>
    </w:p>
    <w:p w14:paraId="793BB043" w14:textId="77777777" w:rsidR="00AA316E" w:rsidRPr="00AA316E" w:rsidRDefault="00AA316E" w:rsidP="00F048F6">
      <w:pPr>
        <w:widowControl w:val="0"/>
        <w:numPr>
          <w:ilvl w:val="0"/>
          <w:numId w:val="19"/>
        </w:numPr>
        <w:overflowPunct/>
        <w:spacing w:after="0"/>
        <w:jc w:val="both"/>
        <w:textAlignment w:val="auto"/>
        <w:rPr>
          <w:rFonts w:ascii="Arial" w:eastAsia="Malgun Gothic" w:hAnsi="Arial"/>
          <w:b/>
          <w:color w:val="0070C0"/>
          <w:sz w:val="18"/>
        </w:rPr>
      </w:pPr>
      <w:r w:rsidRPr="00AA316E">
        <w:rPr>
          <w:rFonts w:ascii="Arial" w:eastAsia="Malgun Gothic" w:hAnsi="Arial"/>
          <w:b/>
          <w:color w:val="0070C0"/>
          <w:sz w:val="18"/>
        </w:rPr>
        <w:t>HTTP Request:</w:t>
      </w:r>
    </w:p>
    <w:p w14:paraId="01E5E7F7" w14:textId="77777777" w:rsidR="00AA316E" w:rsidRPr="00AA316E" w:rsidRDefault="00AA316E" w:rsidP="00AA316E">
      <w:pPr>
        <w:keepNext/>
        <w:keepLines/>
        <w:snapToGrid w:val="0"/>
        <w:spacing w:after="0"/>
        <w:ind w:left="284"/>
        <w:jc w:val="both"/>
        <w:rPr>
          <w:rFonts w:ascii="Arial" w:eastAsia="Malgun Gothic" w:hAnsi="Arial"/>
          <w:color w:val="0070C0"/>
          <w:sz w:val="18"/>
        </w:rPr>
      </w:pPr>
    </w:p>
    <w:p w14:paraId="6C009850" w14:textId="77777777" w:rsidR="00AA316E" w:rsidRPr="00AA316E" w:rsidRDefault="00AA316E" w:rsidP="00AA316E">
      <w:pPr>
        <w:keepNext/>
        <w:keepLines/>
        <w:snapToGrid w:val="0"/>
        <w:spacing w:after="0"/>
        <w:ind w:left="284"/>
        <w:jc w:val="both"/>
        <w:rPr>
          <w:rFonts w:ascii="Arial" w:eastAsia="Malgun Gothic" w:hAnsi="Arial"/>
          <w:color w:val="0070C0"/>
          <w:sz w:val="18"/>
        </w:rPr>
      </w:pPr>
      <w:r w:rsidRPr="00AA316E">
        <w:rPr>
          <w:rFonts w:ascii="Arial" w:eastAsia="Malgun Gothic" w:hAnsi="Arial"/>
          <w:color w:val="0070C0"/>
          <w:sz w:val="18"/>
        </w:rPr>
        <w:t>PUT /csename/temperature HTTP/1.1</w:t>
      </w:r>
    </w:p>
    <w:p w14:paraId="6DE02DFF" w14:textId="77777777" w:rsidR="00AA316E" w:rsidRPr="00AA316E" w:rsidRDefault="00AA316E" w:rsidP="00AA316E">
      <w:pPr>
        <w:keepNext/>
        <w:keepLines/>
        <w:snapToGrid w:val="0"/>
        <w:spacing w:after="0"/>
        <w:ind w:left="284"/>
        <w:jc w:val="both"/>
        <w:rPr>
          <w:rFonts w:ascii="Arial" w:eastAsia="Malgun Gothic" w:hAnsi="Arial"/>
          <w:color w:val="0070C0"/>
          <w:sz w:val="18"/>
          <w:lang w:val="fr-FR"/>
        </w:rPr>
      </w:pPr>
      <w:r w:rsidRPr="00AA316E">
        <w:rPr>
          <w:rFonts w:ascii="Arial" w:eastAsia="Malgun Gothic" w:hAnsi="Arial"/>
          <w:color w:val="0070C0"/>
          <w:sz w:val="18"/>
          <w:lang w:val="fr-FR"/>
        </w:rPr>
        <w:t>Host: 192.168.1.30:8080</w:t>
      </w:r>
    </w:p>
    <w:p w14:paraId="4C5186FF" w14:textId="77777777" w:rsidR="00AA316E" w:rsidRPr="00AA316E" w:rsidRDefault="00AA316E" w:rsidP="00AA316E">
      <w:pPr>
        <w:keepNext/>
        <w:keepLines/>
        <w:snapToGrid w:val="0"/>
        <w:spacing w:after="0"/>
        <w:ind w:left="284"/>
        <w:jc w:val="both"/>
        <w:rPr>
          <w:rFonts w:ascii="Arial" w:eastAsia="Malgun Gothic" w:hAnsi="Arial"/>
          <w:color w:val="0070C0"/>
          <w:sz w:val="18"/>
          <w:lang w:val="fr-FR"/>
        </w:rPr>
      </w:pPr>
      <w:r w:rsidRPr="00AA316E">
        <w:rPr>
          <w:rFonts w:ascii="Arial" w:eastAsia="Malgun Gothic" w:hAnsi="Arial"/>
          <w:color w:val="0070C0"/>
          <w:sz w:val="18"/>
          <w:lang w:val="fr-FR"/>
        </w:rPr>
        <w:t>X-M2M-Origin: CAdmin</w:t>
      </w:r>
    </w:p>
    <w:p w14:paraId="6EB4CC1C" w14:textId="77777777" w:rsidR="00AA316E" w:rsidRPr="00AA316E" w:rsidRDefault="00AA316E" w:rsidP="00AA316E">
      <w:pPr>
        <w:keepNext/>
        <w:keepLines/>
        <w:snapToGrid w:val="0"/>
        <w:spacing w:after="0"/>
        <w:ind w:left="284"/>
        <w:rPr>
          <w:rFonts w:ascii="Arial" w:eastAsia="Malgun Gothic" w:hAnsi="Arial"/>
          <w:color w:val="0070C0"/>
          <w:sz w:val="18"/>
          <w:lang w:val="fr-FR"/>
        </w:rPr>
      </w:pPr>
      <w:r w:rsidRPr="00AA316E">
        <w:rPr>
          <w:rFonts w:ascii="Arial" w:eastAsia="Malgun Gothic" w:hAnsi="Arial"/>
          <w:color w:val="0070C0"/>
          <w:sz w:val="18"/>
          <w:lang w:val="fr-FR"/>
        </w:rPr>
        <w:t>Content-Type:application/json</w:t>
      </w:r>
    </w:p>
    <w:p w14:paraId="29074875" w14:textId="77777777" w:rsidR="00AA316E" w:rsidRPr="00AA316E" w:rsidRDefault="00AA316E" w:rsidP="00AA316E">
      <w:pPr>
        <w:keepNext/>
        <w:keepLines/>
        <w:snapToGrid w:val="0"/>
        <w:spacing w:after="0"/>
        <w:ind w:left="284"/>
        <w:jc w:val="both"/>
        <w:rPr>
          <w:rFonts w:ascii="Arial" w:eastAsia="Malgun Gothic" w:hAnsi="Arial"/>
          <w:color w:val="0070C0"/>
          <w:sz w:val="18"/>
          <w:lang w:val="fr-FR"/>
        </w:rPr>
      </w:pPr>
      <w:r w:rsidRPr="00AA316E">
        <w:rPr>
          <w:rFonts w:ascii="Arial" w:eastAsia="Malgun Gothic" w:hAnsi="Arial"/>
          <w:color w:val="0070C0"/>
          <w:sz w:val="18"/>
          <w:lang w:val="fr-FR"/>
        </w:rPr>
        <w:t>Accept: application/json</w:t>
      </w:r>
    </w:p>
    <w:p w14:paraId="177374C4" w14:textId="77777777" w:rsidR="00AA316E" w:rsidRPr="00AA316E" w:rsidRDefault="00AA316E" w:rsidP="00AA316E">
      <w:pPr>
        <w:keepNext/>
        <w:keepLines/>
        <w:snapToGrid w:val="0"/>
        <w:spacing w:after="0"/>
        <w:ind w:left="284"/>
        <w:jc w:val="both"/>
        <w:rPr>
          <w:rFonts w:ascii="Arial" w:eastAsia="Malgun Gothic" w:hAnsi="Arial"/>
          <w:color w:val="0070C0"/>
          <w:sz w:val="18"/>
          <w:lang w:val="fr-FR"/>
        </w:rPr>
      </w:pPr>
      <w:r w:rsidRPr="00AA316E">
        <w:rPr>
          <w:rFonts w:ascii="Arial" w:eastAsia="Malgun Gothic" w:hAnsi="Arial"/>
          <w:color w:val="0070C0"/>
          <w:sz w:val="18"/>
          <w:lang w:val="fr-FR"/>
        </w:rPr>
        <w:t>X-M2M-RI: 1234</w:t>
      </w:r>
    </w:p>
    <w:p w14:paraId="435348E3" w14:textId="77777777" w:rsidR="00AA316E" w:rsidRPr="00AA316E" w:rsidRDefault="00AA316E" w:rsidP="00AA316E">
      <w:pPr>
        <w:keepNext/>
        <w:keepLines/>
        <w:snapToGrid w:val="0"/>
        <w:spacing w:after="0"/>
        <w:ind w:left="284"/>
        <w:jc w:val="both"/>
        <w:rPr>
          <w:rFonts w:ascii="Arial" w:eastAsia="Malgun Gothic" w:hAnsi="Arial"/>
          <w:color w:val="0070C0"/>
          <w:sz w:val="18"/>
        </w:rPr>
      </w:pPr>
      <w:r w:rsidRPr="00AA316E">
        <w:rPr>
          <w:rFonts w:ascii="Arial" w:eastAsia="Malgun Gothic" w:hAnsi="Arial"/>
          <w:color w:val="0070C0"/>
          <w:sz w:val="18"/>
        </w:rPr>
        <w:t>X-M2M-RVI: 3</w:t>
      </w:r>
    </w:p>
    <w:p w14:paraId="6D200374" w14:textId="77777777" w:rsidR="00AA316E" w:rsidRPr="00AA316E" w:rsidRDefault="00AA316E" w:rsidP="00AA316E">
      <w:pPr>
        <w:keepNext/>
        <w:keepLines/>
        <w:snapToGrid w:val="0"/>
        <w:spacing w:after="0"/>
        <w:ind w:left="284"/>
        <w:jc w:val="both"/>
        <w:rPr>
          <w:rFonts w:ascii="Arial" w:eastAsia="Malgun Gothic" w:hAnsi="Arial"/>
          <w:color w:val="0070C0"/>
          <w:sz w:val="18"/>
        </w:rPr>
      </w:pPr>
    </w:p>
    <w:p w14:paraId="003174ED" w14:textId="77777777" w:rsidR="00AA316E" w:rsidRPr="00AA316E" w:rsidRDefault="00AA316E" w:rsidP="00AA316E">
      <w:pPr>
        <w:keepNext/>
        <w:keepLines/>
        <w:snapToGrid w:val="0"/>
        <w:spacing w:after="0"/>
        <w:ind w:left="284"/>
        <w:jc w:val="both"/>
        <w:rPr>
          <w:rFonts w:ascii="Arial" w:eastAsia="Malgun Gothic" w:hAnsi="Arial"/>
          <w:color w:val="0070C0"/>
          <w:sz w:val="18"/>
          <w:lang w:val="fr-FR"/>
        </w:rPr>
      </w:pPr>
      <w:r w:rsidRPr="00AA316E">
        <w:rPr>
          <w:rFonts w:ascii="Arial" w:eastAsia="Malgun Gothic" w:hAnsi="Arial"/>
          <w:color w:val="0070C0"/>
          <w:sz w:val="18"/>
          <w:lang w:val="fr-FR"/>
        </w:rPr>
        <w:t>{</w:t>
      </w:r>
    </w:p>
    <w:p w14:paraId="045F5E46" w14:textId="77777777" w:rsidR="00AA316E" w:rsidRPr="00AA316E" w:rsidRDefault="00AA316E" w:rsidP="00AA316E">
      <w:pPr>
        <w:keepNext/>
        <w:keepLines/>
        <w:snapToGrid w:val="0"/>
        <w:spacing w:after="0"/>
        <w:ind w:left="284"/>
        <w:jc w:val="both"/>
        <w:rPr>
          <w:rFonts w:ascii="Arial" w:eastAsia="Malgun Gothic" w:hAnsi="Arial"/>
          <w:color w:val="0070C0"/>
          <w:sz w:val="18"/>
          <w:lang w:val="fr-FR"/>
        </w:rPr>
      </w:pPr>
      <w:r w:rsidRPr="00AA316E">
        <w:rPr>
          <w:rFonts w:ascii="Arial" w:eastAsia="Malgun Gothic" w:hAnsi="Arial"/>
          <w:color w:val="0070C0"/>
          <w:sz w:val="18"/>
          <w:lang w:val="fr-FR"/>
        </w:rPr>
        <w:t xml:space="preserve">    "m2m:ae" : {</w:t>
      </w:r>
    </w:p>
    <w:p w14:paraId="59B0636B" w14:textId="77777777" w:rsidR="00AA316E" w:rsidRPr="00AA316E" w:rsidRDefault="00AA316E" w:rsidP="00AA316E">
      <w:pPr>
        <w:keepNext/>
        <w:keepLines/>
        <w:snapToGrid w:val="0"/>
        <w:spacing w:after="0"/>
        <w:ind w:left="284"/>
        <w:jc w:val="both"/>
        <w:rPr>
          <w:rFonts w:ascii="Arial" w:eastAsia="Malgun Gothic" w:hAnsi="Arial"/>
          <w:color w:val="0070C0"/>
          <w:sz w:val="18"/>
          <w:lang w:val="fr-FR"/>
        </w:rPr>
      </w:pPr>
      <w:r w:rsidRPr="00AA316E">
        <w:rPr>
          <w:rFonts w:ascii="Arial" w:eastAsia="Malgun Gothic" w:hAnsi="Arial"/>
          <w:color w:val="0070C0"/>
          <w:sz w:val="18"/>
          <w:lang w:val="fr-FR"/>
        </w:rPr>
        <w:t xml:space="preserve">        "lbl": ["temperature bedroom"],</w:t>
      </w:r>
    </w:p>
    <w:p w14:paraId="5EE2ECBA" w14:textId="77777777" w:rsidR="00AA316E" w:rsidRPr="00AA316E" w:rsidRDefault="00AA316E" w:rsidP="00AA316E">
      <w:pPr>
        <w:keepNext/>
        <w:keepLines/>
        <w:snapToGrid w:val="0"/>
        <w:spacing w:after="0"/>
        <w:ind w:left="284"/>
        <w:jc w:val="both"/>
        <w:rPr>
          <w:rFonts w:ascii="Arial" w:eastAsia="Malgun Gothic" w:hAnsi="Arial"/>
          <w:color w:val="0070C0"/>
          <w:sz w:val="18"/>
          <w:lang w:val="fr-FR"/>
        </w:rPr>
      </w:pPr>
      <w:r w:rsidRPr="00AA316E">
        <w:rPr>
          <w:rFonts w:ascii="Arial" w:eastAsia="Malgun Gothic" w:hAnsi="Arial"/>
          <w:color w:val="0070C0"/>
          <w:sz w:val="18"/>
          <w:lang w:val="fr-FR"/>
        </w:rPr>
        <w:t xml:space="preserve">        "poa": ["http://192.168.1.50:9090"]</w:t>
      </w:r>
    </w:p>
    <w:p w14:paraId="42A081FF" w14:textId="77777777" w:rsidR="00AA316E" w:rsidRPr="00AA316E" w:rsidRDefault="00AA316E" w:rsidP="00AA316E">
      <w:pPr>
        <w:keepNext/>
        <w:keepLines/>
        <w:snapToGrid w:val="0"/>
        <w:spacing w:after="0"/>
        <w:ind w:left="284"/>
        <w:jc w:val="both"/>
        <w:rPr>
          <w:rFonts w:ascii="Arial" w:eastAsia="Malgun Gothic" w:hAnsi="Arial"/>
          <w:color w:val="0070C0"/>
          <w:sz w:val="18"/>
          <w:lang w:val="fr-FR"/>
        </w:rPr>
      </w:pPr>
      <w:r w:rsidRPr="00AA316E">
        <w:rPr>
          <w:rFonts w:ascii="Arial" w:eastAsia="Malgun Gothic" w:hAnsi="Arial"/>
          <w:color w:val="0070C0"/>
          <w:sz w:val="18"/>
          <w:lang w:val="fr-FR"/>
        </w:rPr>
        <w:t xml:space="preserve">        }</w:t>
      </w:r>
    </w:p>
    <w:p w14:paraId="22A7F917" w14:textId="77777777" w:rsidR="00AA316E" w:rsidRPr="00AA316E" w:rsidRDefault="00AA316E" w:rsidP="00AA316E">
      <w:pPr>
        <w:keepNext/>
        <w:keepLines/>
        <w:snapToGrid w:val="0"/>
        <w:spacing w:after="0"/>
        <w:ind w:left="284"/>
        <w:jc w:val="both"/>
        <w:rPr>
          <w:rFonts w:ascii="Arial" w:eastAsia="Malgun Gothic" w:hAnsi="Arial"/>
          <w:color w:val="0070C0"/>
          <w:sz w:val="18"/>
          <w:lang w:val="fr-FR"/>
        </w:rPr>
      </w:pPr>
      <w:r w:rsidRPr="00AA316E">
        <w:rPr>
          <w:rFonts w:ascii="Arial" w:eastAsia="Malgun Gothic" w:hAnsi="Arial"/>
          <w:color w:val="0070C0"/>
          <w:sz w:val="18"/>
          <w:lang w:val="fr-FR"/>
        </w:rPr>
        <w:t>}</w:t>
      </w:r>
    </w:p>
    <w:p w14:paraId="210BBEF3" w14:textId="77777777" w:rsidR="00AA316E" w:rsidRPr="00AA316E" w:rsidRDefault="00AA316E" w:rsidP="00AA316E">
      <w:pPr>
        <w:keepNext/>
        <w:keepLines/>
        <w:snapToGrid w:val="0"/>
        <w:spacing w:after="0"/>
        <w:ind w:left="284"/>
        <w:jc w:val="both"/>
        <w:rPr>
          <w:rFonts w:ascii="Arial" w:eastAsia="Malgun Gothic" w:hAnsi="Arial"/>
          <w:color w:val="0070C0"/>
          <w:sz w:val="18"/>
        </w:rPr>
      </w:pPr>
    </w:p>
    <w:p w14:paraId="5AA930B7" w14:textId="77777777" w:rsidR="00AA316E" w:rsidRPr="00AA316E" w:rsidRDefault="00AA316E" w:rsidP="00AA316E">
      <w:pPr>
        <w:widowControl w:val="0"/>
        <w:overflowPunct/>
        <w:spacing w:after="0"/>
        <w:ind w:left="284"/>
        <w:jc w:val="both"/>
        <w:textAlignment w:val="auto"/>
        <w:rPr>
          <w:rFonts w:ascii="Arial" w:eastAsia="Malgun Gothic" w:hAnsi="Arial"/>
          <w:b/>
          <w:color w:val="0070C0"/>
          <w:sz w:val="18"/>
        </w:rPr>
      </w:pPr>
    </w:p>
    <w:p w14:paraId="27BEBE6A" w14:textId="77777777" w:rsidR="00AA316E" w:rsidRPr="00AA316E" w:rsidRDefault="00AA316E" w:rsidP="00F048F6">
      <w:pPr>
        <w:widowControl w:val="0"/>
        <w:numPr>
          <w:ilvl w:val="0"/>
          <w:numId w:val="20"/>
        </w:numPr>
        <w:overflowPunct/>
        <w:spacing w:after="0"/>
        <w:jc w:val="both"/>
        <w:textAlignment w:val="auto"/>
        <w:rPr>
          <w:rFonts w:ascii="Arial" w:eastAsia="Malgun Gothic" w:hAnsi="Arial"/>
          <w:b/>
          <w:color w:val="0070C0"/>
          <w:sz w:val="18"/>
        </w:rPr>
      </w:pPr>
      <w:r w:rsidRPr="00AA316E">
        <w:rPr>
          <w:rFonts w:ascii="Arial" w:eastAsia="Malgun Gothic" w:hAnsi="Arial"/>
          <w:b/>
          <w:color w:val="0070C0"/>
          <w:sz w:val="18"/>
        </w:rPr>
        <w:t>HTTP Response:</w:t>
      </w:r>
    </w:p>
    <w:p w14:paraId="5B9BAB7E" w14:textId="77777777" w:rsidR="00AA316E" w:rsidRPr="00AA316E" w:rsidRDefault="00AA316E" w:rsidP="00AA316E">
      <w:pPr>
        <w:widowControl w:val="0"/>
        <w:overflowPunct/>
        <w:spacing w:after="0"/>
        <w:ind w:left="284"/>
        <w:textAlignment w:val="auto"/>
        <w:rPr>
          <w:rFonts w:ascii="Arial" w:eastAsia="Malgun Gothic" w:hAnsi="Arial"/>
          <w:color w:val="0070C0"/>
          <w:sz w:val="18"/>
        </w:rPr>
      </w:pPr>
    </w:p>
    <w:p w14:paraId="7E0EE972" w14:textId="77777777" w:rsidR="00AA316E" w:rsidRPr="00AA316E" w:rsidRDefault="00AA316E" w:rsidP="00AA316E">
      <w:pPr>
        <w:widowControl w:val="0"/>
        <w:overflowPunct/>
        <w:spacing w:after="0"/>
        <w:ind w:left="284"/>
        <w:textAlignment w:val="auto"/>
        <w:rPr>
          <w:rFonts w:ascii="Arial" w:eastAsia="Malgun Gothic" w:hAnsi="Arial"/>
          <w:color w:val="0070C0"/>
          <w:sz w:val="18"/>
        </w:rPr>
      </w:pPr>
      <w:r w:rsidRPr="00AA316E">
        <w:rPr>
          <w:rFonts w:ascii="Arial" w:eastAsia="Malgun Gothic" w:hAnsi="Arial"/>
          <w:color w:val="0070C0"/>
          <w:sz w:val="18"/>
        </w:rPr>
        <w:t>200 OK</w:t>
      </w:r>
    </w:p>
    <w:p w14:paraId="1D1EB11A" w14:textId="77777777" w:rsidR="00AA316E" w:rsidRPr="00AA316E" w:rsidRDefault="00AA316E" w:rsidP="00AA316E">
      <w:pPr>
        <w:widowControl w:val="0"/>
        <w:overflowPunct/>
        <w:spacing w:after="0"/>
        <w:ind w:left="284"/>
        <w:jc w:val="both"/>
        <w:textAlignment w:val="auto"/>
        <w:rPr>
          <w:rFonts w:ascii="Arial" w:eastAsia="Malgun Gothic" w:hAnsi="Arial"/>
          <w:color w:val="0070C0"/>
          <w:sz w:val="18"/>
        </w:rPr>
      </w:pPr>
      <w:r w:rsidRPr="00AA316E">
        <w:rPr>
          <w:rFonts w:ascii="Arial" w:eastAsia="Malgun Gothic" w:hAnsi="Arial"/>
          <w:color w:val="0070C0"/>
          <w:sz w:val="18"/>
        </w:rPr>
        <w:t xml:space="preserve">Content-Length:330 </w:t>
      </w:r>
    </w:p>
    <w:p w14:paraId="3D7D017F" w14:textId="77777777" w:rsidR="00AA316E" w:rsidRPr="00AA316E" w:rsidRDefault="00AA316E" w:rsidP="00AA316E">
      <w:pPr>
        <w:widowControl w:val="0"/>
        <w:overflowPunct/>
        <w:spacing w:after="0"/>
        <w:ind w:left="284"/>
        <w:jc w:val="both"/>
        <w:textAlignment w:val="auto"/>
        <w:rPr>
          <w:rFonts w:ascii="Arial" w:eastAsia="Malgun Gothic" w:hAnsi="Arial"/>
          <w:color w:val="0070C0"/>
          <w:sz w:val="18"/>
        </w:rPr>
      </w:pPr>
      <w:r w:rsidRPr="00AA316E">
        <w:rPr>
          <w:rFonts w:ascii="Arial" w:eastAsia="Malgun Gothic" w:hAnsi="Arial"/>
          <w:color w:val="0070C0"/>
          <w:sz w:val="18"/>
        </w:rPr>
        <w:t>Content-Type:application/json</w:t>
      </w:r>
    </w:p>
    <w:p w14:paraId="7FAF30D0" w14:textId="77777777" w:rsidR="00AA316E" w:rsidRPr="00AA316E" w:rsidRDefault="00AA316E" w:rsidP="00AA316E">
      <w:pPr>
        <w:widowControl w:val="0"/>
        <w:overflowPunct/>
        <w:spacing w:after="0"/>
        <w:ind w:left="284"/>
        <w:jc w:val="both"/>
        <w:textAlignment w:val="auto"/>
        <w:rPr>
          <w:rFonts w:ascii="Arial" w:eastAsia="Malgun Gothic" w:hAnsi="Arial"/>
          <w:color w:val="0070C0"/>
          <w:sz w:val="18"/>
        </w:rPr>
      </w:pPr>
      <w:r w:rsidRPr="00AA316E">
        <w:rPr>
          <w:rFonts w:ascii="Arial" w:eastAsia="Malgun Gothic" w:hAnsi="Arial"/>
          <w:color w:val="0070C0"/>
          <w:sz w:val="18"/>
        </w:rPr>
        <w:t>X-M2M-RI:1234</w:t>
      </w:r>
    </w:p>
    <w:p w14:paraId="7EF086EE" w14:textId="77777777" w:rsidR="00AA316E" w:rsidRPr="00AA316E" w:rsidRDefault="00AA316E" w:rsidP="00AA316E">
      <w:pPr>
        <w:keepNext/>
        <w:keepLines/>
        <w:snapToGrid w:val="0"/>
        <w:spacing w:after="0"/>
        <w:ind w:left="284"/>
        <w:jc w:val="both"/>
        <w:rPr>
          <w:rFonts w:ascii="Arial" w:eastAsia="Malgun Gothic" w:hAnsi="Arial"/>
          <w:color w:val="0070C0"/>
          <w:sz w:val="18"/>
        </w:rPr>
      </w:pPr>
      <w:r w:rsidRPr="00AA316E">
        <w:rPr>
          <w:rFonts w:ascii="Arial" w:eastAsia="Malgun Gothic" w:hAnsi="Arial"/>
          <w:color w:val="0070C0"/>
          <w:sz w:val="18"/>
        </w:rPr>
        <w:t>X-M2M-RVI: 3</w:t>
      </w:r>
    </w:p>
    <w:p w14:paraId="6C7563E6" w14:textId="77777777" w:rsidR="00AA316E" w:rsidRPr="00AA316E" w:rsidRDefault="00AA316E" w:rsidP="00AA316E">
      <w:pPr>
        <w:widowControl w:val="0"/>
        <w:overflowPunct/>
        <w:spacing w:after="0"/>
        <w:ind w:left="284"/>
        <w:jc w:val="both"/>
        <w:textAlignment w:val="auto"/>
        <w:rPr>
          <w:rFonts w:ascii="Arial" w:eastAsia="Malgun Gothic" w:hAnsi="Arial"/>
          <w:color w:val="0070C0"/>
          <w:sz w:val="18"/>
        </w:rPr>
      </w:pPr>
      <w:r w:rsidRPr="00AA316E">
        <w:rPr>
          <w:rFonts w:ascii="Arial" w:eastAsia="Malgun Gothic" w:hAnsi="Arial"/>
          <w:color w:val="0070C0"/>
          <w:sz w:val="18"/>
        </w:rPr>
        <w:t>X-M2M-RSC:2004</w:t>
      </w:r>
    </w:p>
    <w:p w14:paraId="6E86701A" w14:textId="77777777" w:rsidR="00AA316E" w:rsidRPr="00AA316E" w:rsidRDefault="00AA316E" w:rsidP="00AA316E">
      <w:pPr>
        <w:keepNext/>
        <w:keepLines/>
        <w:snapToGrid w:val="0"/>
        <w:spacing w:after="0"/>
        <w:ind w:left="284"/>
        <w:jc w:val="both"/>
        <w:rPr>
          <w:rFonts w:ascii="Arial" w:eastAsia="Malgun Gothic" w:hAnsi="Arial"/>
          <w:color w:val="0070C0"/>
          <w:sz w:val="18"/>
        </w:rPr>
      </w:pPr>
    </w:p>
    <w:p w14:paraId="368797E5" w14:textId="77777777" w:rsidR="00AA316E" w:rsidRPr="00AA316E" w:rsidRDefault="00AA316E" w:rsidP="00AA316E">
      <w:pPr>
        <w:keepNext/>
        <w:keepLines/>
        <w:snapToGrid w:val="0"/>
        <w:spacing w:after="0"/>
        <w:ind w:left="284"/>
        <w:jc w:val="both"/>
        <w:rPr>
          <w:rFonts w:ascii="Arial" w:eastAsia="Malgun Gothic" w:hAnsi="Arial"/>
          <w:color w:val="0070C0"/>
          <w:sz w:val="18"/>
        </w:rPr>
      </w:pPr>
      <w:r w:rsidRPr="00AA316E">
        <w:rPr>
          <w:rFonts w:ascii="Arial" w:eastAsia="Malgun Gothic" w:hAnsi="Arial"/>
          <w:color w:val="0070C0"/>
          <w:sz w:val="18"/>
        </w:rPr>
        <w:t>{</w:t>
      </w:r>
    </w:p>
    <w:p w14:paraId="0ADB0F2D" w14:textId="77777777" w:rsidR="00AA316E" w:rsidRPr="00AA316E" w:rsidRDefault="00AA316E" w:rsidP="00AA316E">
      <w:pPr>
        <w:keepNext/>
        <w:keepLines/>
        <w:snapToGrid w:val="0"/>
        <w:spacing w:after="0"/>
        <w:ind w:left="284"/>
        <w:jc w:val="both"/>
        <w:rPr>
          <w:rFonts w:ascii="Arial" w:eastAsia="Malgun Gothic" w:hAnsi="Arial"/>
          <w:color w:val="0070C0"/>
          <w:sz w:val="18"/>
        </w:rPr>
      </w:pPr>
      <w:r w:rsidRPr="00AA316E">
        <w:rPr>
          <w:rFonts w:ascii="Arial" w:eastAsia="Malgun Gothic" w:hAnsi="Arial"/>
          <w:color w:val="0070C0"/>
          <w:sz w:val="18"/>
        </w:rPr>
        <w:t>    "m2m:ae": {</w:t>
      </w:r>
    </w:p>
    <w:p w14:paraId="10E1E2CE" w14:textId="77777777" w:rsidR="00AA316E" w:rsidRPr="00AA316E" w:rsidRDefault="00AA316E" w:rsidP="00AA316E">
      <w:pPr>
        <w:keepNext/>
        <w:keepLines/>
        <w:snapToGrid w:val="0"/>
        <w:spacing w:after="0"/>
        <w:ind w:left="284"/>
        <w:jc w:val="both"/>
        <w:rPr>
          <w:rFonts w:ascii="Arial" w:eastAsia="Malgun Gothic" w:hAnsi="Arial"/>
          <w:color w:val="0070C0"/>
          <w:sz w:val="18"/>
        </w:rPr>
      </w:pPr>
      <w:r w:rsidRPr="00AA316E">
        <w:rPr>
          <w:rFonts w:ascii="Arial" w:eastAsia="Malgun Gothic" w:hAnsi="Arial"/>
          <w:color w:val="0070C0"/>
          <w:sz w:val="18"/>
        </w:rPr>
        <w:t>        "rn": "temperature",</w:t>
      </w:r>
    </w:p>
    <w:p w14:paraId="44C6A7D1" w14:textId="77777777" w:rsidR="00AA316E" w:rsidRPr="00AA316E" w:rsidRDefault="00AA316E" w:rsidP="00AA316E">
      <w:pPr>
        <w:keepNext/>
        <w:keepLines/>
        <w:snapToGrid w:val="0"/>
        <w:spacing w:after="0"/>
        <w:ind w:left="284"/>
        <w:jc w:val="both"/>
        <w:rPr>
          <w:rFonts w:ascii="Arial" w:eastAsia="Malgun Gothic" w:hAnsi="Arial"/>
          <w:color w:val="0070C0"/>
          <w:sz w:val="18"/>
        </w:rPr>
      </w:pPr>
      <w:r w:rsidRPr="00AA316E">
        <w:rPr>
          <w:rFonts w:ascii="Arial" w:eastAsia="Malgun Gothic" w:hAnsi="Arial"/>
          <w:color w:val="0070C0"/>
          <w:sz w:val="18"/>
        </w:rPr>
        <w:t>        "api": "N01.com.company.temperature ",</w:t>
      </w:r>
    </w:p>
    <w:p w14:paraId="1420D27F" w14:textId="77777777" w:rsidR="00AA316E" w:rsidRPr="00AA316E" w:rsidRDefault="00AA316E" w:rsidP="00AA316E">
      <w:pPr>
        <w:keepNext/>
        <w:keepLines/>
        <w:snapToGrid w:val="0"/>
        <w:spacing w:after="0"/>
        <w:ind w:left="284"/>
        <w:jc w:val="both"/>
        <w:rPr>
          <w:rFonts w:ascii="Arial" w:eastAsia="Malgun Gothic" w:hAnsi="Arial"/>
          <w:color w:val="0070C0"/>
          <w:sz w:val="18"/>
        </w:rPr>
      </w:pPr>
      <w:r w:rsidRPr="00AA316E">
        <w:rPr>
          <w:rFonts w:ascii="Arial" w:eastAsia="Malgun Gothic" w:hAnsi="Arial"/>
          <w:color w:val="0070C0"/>
          <w:sz w:val="18"/>
        </w:rPr>
        <w:t>        "lbl": [</w:t>
      </w:r>
    </w:p>
    <w:p w14:paraId="4A38163F" w14:textId="77777777" w:rsidR="00AA316E" w:rsidRPr="00AA316E" w:rsidRDefault="00AA316E" w:rsidP="00AA316E">
      <w:pPr>
        <w:keepNext/>
        <w:keepLines/>
        <w:snapToGrid w:val="0"/>
        <w:spacing w:after="0"/>
        <w:ind w:left="284"/>
        <w:jc w:val="both"/>
        <w:rPr>
          <w:rFonts w:ascii="Arial" w:eastAsia="Malgun Gothic" w:hAnsi="Arial"/>
          <w:color w:val="0070C0"/>
          <w:sz w:val="18"/>
        </w:rPr>
      </w:pPr>
      <w:r w:rsidRPr="00AA316E">
        <w:rPr>
          <w:rFonts w:ascii="Arial" w:eastAsia="Malgun Gothic" w:hAnsi="Arial"/>
          <w:color w:val="0070C0"/>
          <w:sz w:val="18"/>
        </w:rPr>
        <w:t>            "temperature bedroom"</w:t>
      </w:r>
    </w:p>
    <w:p w14:paraId="64BA4CFF" w14:textId="77777777" w:rsidR="00AA316E" w:rsidRPr="00AA316E" w:rsidRDefault="00AA316E" w:rsidP="00AA316E">
      <w:pPr>
        <w:keepNext/>
        <w:keepLines/>
        <w:snapToGrid w:val="0"/>
        <w:spacing w:after="0"/>
        <w:ind w:left="284"/>
        <w:jc w:val="both"/>
        <w:rPr>
          <w:rFonts w:ascii="Arial" w:eastAsia="Malgun Gothic" w:hAnsi="Arial"/>
          <w:color w:val="0070C0"/>
          <w:sz w:val="18"/>
        </w:rPr>
      </w:pPr>
      <w:r w:rsidRPr="00AA316E">
        <w:rPr>
          <w:rFonts w:ascii="Arial" w:eastAsia="Malgun Gothic" w:hAnsi="Arial"/>
          <w:color w:val="0070C0"/>
          <w:sz w:val="18"/>
        </w:rPr>
        <w:t>        ],</w:t>
      </w:r>
    </w:p>
    <w:p w14:paraId="5A28B1DF" w14:textId="77777777" w:rsidR="00AA316E" w:rsidRPr="00AA316E" w:rsidRDefault="00AA316E" w:rsidP="00AA316E">
      <w:pPr>
        <w:keepNext/>
        <w:keepLines/>
        <w:snapToGrid w:val="0"/>
        <w:spacing w:after="0"/>
        <w:ind w:left="284"/>
        <w:jc w:val="both"/>
        <w:rPr>
          <w:rFonts w:ascii="Arial" w:eastAsia="Malgun Gothic" w:hAnsi="Arial"/>
          <w:color w:val="0070C0"/>
          <w:sz w:val="18"/>
        </w:rPr>
      </w:pPr>
      <w:r w:rsidRPr="00AA316E">
        <w:rPr>
          <w:rFonts w:ascii="Arial" w:eastAsia="Malgun Gothic" w:hAnsi="Arial"/>
          <w:color w:val="0070C0"/>
          <w:sz w:val="18"/>
        </w:rPr>
        <w:t>        "rr": true,</w:t>
      </w:r>
    </w:p>
    <w:p w14:paraId="663C8CAE" w14:textId="77777777" w:rsidR="00AA316E" w:rsidRPr="00AA316E" w:rsidRDefault="00AA316E" w:rsidP="00AA316E">
      <w:pPr>
        <w:keepNext/>
        <w:keepLines/>
        <w:snapToGrid w:val="0"/>
        <w:spacing w:after="0"/>
        <w:ind w:left="284"/>
        <w:jc w:val="both"/>
        <w:rPr>
          <w:rFonts w:ascii="Arial" w:eastAsia="Malgun Gothic" w:hAnsi="Arial"/>
          <w:color w:val="0070C0"/>
          <w:sz w:val="18"/>
        </w:rPr>
      </w:pPr>
      <w:r w:rsidRPr="00AA316E">
        <w:rPr>
          <w:rFonts w:ascii="Arial" w:eastAsia="Malgun Gothic" w:hAnsi="Arial"/>
          <w:color w:val="0070C0"/>
          <w:sz w:val="18"/>
        </w:rPr>
        <w:t>        "srv": [</w:t>
      </w:r>
    </w:p>
    <w:p w14:paraId="3BEDD2CB" w14:textId="77777777" w:rsidR="00AA316E" w:rsidRPr="00AA316E" w:rsidRDefault="00AA316E" w:rsidP="00AA316E">
      <w:pPr>
        <w:keepNext/>
        <w:keepLines/>
        <w:snapToGrid w:val="0"/>
        <w:spacing w:after="0"/>
        <w:ind w:left="284"/>
        <w:jc w:val="both"/>
        <w:rPr>
          <w:rFonts w:ascii="Arial" w:eastAsia="Malgun Gothic" w:hAnsi="Arial"/>
          <w:color w:val="0070C0"/>
          <w:sz w:val="18"/>
        </w:rPr>
      </w:pPr>
      <w:r w:rsidRPr="00AA316E">
        <w:rPr>
          <w:rFonts w:ascii="Arial" w:eastAsia="Malgun Gothic" w:hAnsi="Arial"/>
          <w:color w:val="0070C0"/>
          <w:sz w:val="18"/>
        </w:rPr>
        <w:t>            "3"</w:t>
      </w:r>
    </w:p>
    <w:p w14:paraId="2DBC7895" w14:textId="77777777" w:rsidR="00AA316E" w:rsidRPr="00AA316E" w:rsidRDefault="00AA316E" w:rsidP="00AA316E">
      <w:pPr>
        <w:keepNext/>
        <w:keepLines/>
        <w:snapToGrid w:val="0"/>
        <w:spacing w:after="0"/>
        <w:ind w:left="284"/>
        <w:jc w:val="both"/>
        <w:rPr>
          <w:rFonts w:ascii="Arial" w:eastAsia="Malgun Gothic" w:hAnsi="Arial"/>
          <w:color w:val="0070C0"/>
          <w:sz w:val="18"/>
        </w:rPr>
      </w:pPr>
      <w:r w:rsidRPr="00AA316E">
        <w:rPr>
          <w:rFonts w:ascii="Arial" w:eastAsia="Malgun Gothic" w:hAnsi="Arial"/>
          <w:color w:val="0070C0"/>
          <w:sz w:val="18"/>
        </w:rPr>
        <w:t>        ],</w:t>
      </w:r>
    </w:p>
    <w:p w14:paraId="326AC6DE" w14:textId="77777777" w:rsidR="00AA316E" w:rsidRPr="00AA316E" w:rsidRDefault="00AA316E" w:rsidP="00AA316E">
      <w:pPr>
        <w:keepNext/>
        <w:keepLines/>
        <w:snapToGrid w:val="0"/>
        <w:spacing w:after="0"/>
        <w:ind w:left="284"/>
        <w:jc w:val="both"/>
        <w:rPr>
          <w:rFonts w:ascii="Arial" w:eastAsia="Malgun Gothic" w:hAnsi="Arial"/>
          <w:color w:val="0070C0"/>
          <w:sz w:val="18"/>
        </w:rPr>
      </w:pPr>
      <w:r w:rsidRPr="00AA316E">
        <w:rPr>
          <w:rFonts w:ascii="Arial" w:eastAsia="Malgun Gothic" w:hAnsi="Arial"/>
          <w:color w:val="0070C0"/>
          <w:sz w:val="18"/>
        </w:rPr>
        <w:t>        "poa": [</w:t>
      </w:r>
    </w:p>
    <w:p w14:paraId="455C0B37" w14:textId="77777777" w:rsidR="00AA316E" w:rsidRPr="00AA316E" w:rsidRDefault="00AA316E" w:rsidP="00AA316E">
      <w:pPr>
        <w:keepNext/>
        <w:keepLines/>
        <w:snapToGrid w:val="0"/>
        <w:spacing w:after="0"/>
        <w:ind w:left="284"/>
        <w:jc w:val="both"/>
        <w:rPr>
          <w:rFonts w:ascii="Arial" w:eastAsia="Malgun Gothic" w:hAnsi="Arial"/>
          <w:color w:val="0070C0"/>
          <w:sz w:val="18"/>
        </w:rPr>
      </w:pPr>
      <w:r w:rsidRPr="00AA316E">
        <w:rPr>
          <w:rFonts w:ascii="Arial" w:eastAsia="Malgun Gothic" w:hAnsi="Arial"/>
          <w:color w:val="0070C0"/>
          <w:sz w:val="18"/>
        </w:rPr>
        <w:t>            "http://192.168.1.50:9090"</w:t>
      </w:r>
    </w:p>
    <w:p w14:paraId="77270B47" w14:textId="77777777" w:rsidR="00AA316E" w:rsidRPr="00AA316E" w:rsidRDefault="00AA316E" w:rsidP="00AA316E">
      <w:pPr>
        <w:keepNext/>
        <w:keepLines/>
        <w:snapToGrid w:val="0"/>
        <w:spacing w:after="0"/>
        <w:ind w:left="284"/>
        <w:jc w:val="both"/>
        <w:rPr>
          <w:rFonts w:ascii="Arial" w:eastAsia="Malgun Gothic" w:hAnsi="Arial"/>
          <w:color w:val="0070C0"/>
          <w:sz w:val="18"/>
        </w:rPr>
      </w:pPr>
      <w:r w:rsidRPr="00AA316E">
        <w:rPr>
          <w:rFonts w:ascii="Arial" w:eastAsia="Malgun Gothic" w:hAnsi="Arial"/>
          <w:color w:val="0070C0"/>
          <w:sz w:val="18"/>
        </w:rPr>
        <w:t>        ],</w:t>
      </w:r>
    </w:p>
    <w:p w14:paraId="2FE89BE1" w14:textId="77777777" w:rsidR="00AA316E" w:rsidRPr="00AA316E" w:rsidRDefault="00AA316E" w:rsidP="00AA316E">
      <w:pPr>
        <w:keepNext/>
        <w:keepLines/>
        <w:snapToGrid w:val="0"/>
        <w:spacing w:after="0"/>
        <w:ind w:left="284"/>
        <w:jc w:val="both"/>
        <w:rPr>
          <w:rFonts w:ascii="Arial" w:eastAsia="Malgun Gothic" w:hAnsi="Arial"/>
          <w:color w:val="0070C0"/>
          <w:sz w:val="18"/>
        </w:rPr>
      </w:pPr>
      <w:r w:rsidRPr="00AA316E">
        <w:rPr>
          <w:rFonts w:ascii="Arial" w:eastAsia="Malgun Gothic" w:hAnsi="Arial"/>
          <w:color w:val="0070C0"/>
          <w:sz w:val="18"/>
        </w:rPr>
        <w:t>        "ri": "CSUQPRVK06v",</w:t>
      </w:r>
    </w:p>
    <w:p w14:paraId="09B0CE99" w14:textId="77777777" w:rsidR="00AA316E" w:rsidRPr="00AA316E" w:rsidRDefault="00AA316E" w:rsidP="00AA316E">
      <w:pPr>
        <w:keepNext/>
        <w:keepLines/>
        <w:snapToGrid w:val="0"/>
        <w:spacing w:after="0"/>
        <w:ind w:left="284"/>
        <w:jc w:val="both"/>
        <w:rPr>
          <w:rFonts w:ascii="Arial" w:eastAsia="Malgun Gothic" w:hAnsi="Arial"/>
          <w:color w:val="0070C0"/>
          <w:sz w:val="18"/>
          <w:lang w:val="fr-FR"/>
        </w:rPr>
      </w:pPr>
      <w:r w:rsidRPr="00AA316E">
        <w:rPr>
          <w:rFonts w:ascii="Arial" w:eastAsia="Malgun Gothic" w:hAnsi="Arial"/>
          <w:color w:val="0070C0"/>
          <w:sz w:val="18"/>
        </w:rPr>
        <w:t>        </w:t>
      </w:r>
      <w:r w:rsidRPr="00AA316E">
        <w:rPr>
          <w:rFonts w:ascii="Arial" w:eastAsia="Malgun Gothic" w:hAnsi="Arial"/>
          <w:color w:val="0070C0"/>
          <w:sz w:val="18"/>
          <w:lang w:val="fr-FR"/>
        </w:rPr>
        <w:t>"ct": "20210407T093125,074401",</w:t>
      </w:r>
    </w:p>
    <w:p w14:paraId="5EF27E79" w14:textId="77777777" w:rsidR="00AA316E" w:rsidRPr="00AA316E" w:rsidRDefault="00AA316E" w:rsidP="00AA316E">
      <w:pPr>
        <w:keepNext/>
        <w:keepLines/>
        <w:snapToGrid w:val="0"/>
        <w:spacing w:after="0"/>
        <w:ind w:left="284"/>
        <w:jc w:val="both"/>
        <w:rPr>
          <w:rFonts w:ascii="Arial" w:eastAsia="Malgun Gothic" w:hAnsi="Arial"/>
          <w:color w:val="0070C0"/>
          <w:sz w:val="18"/>
          <w:lang w:val="fr-FR"/>
        </w:rPr>
      </w:pPr>
      <w:r w:rsidRPr="00AA316E">
        <w:rPr>
          <w:rFonts w:ascii="Arial" w:eastAsia="Malgun Gothic" w:hAnsi="Arial"/>
          <w:color w:val="0070C0"/>
          <w:sz w:val="18"/>
          <w:lang w:val="fr-FR"/>
        </w:rPr>
        <w:t>        "lt": "20210407T094636,903417",</w:t>
      </w:r>
    </w:p>
    <w:p w14:paraId="17EADF52" w14:textId="77777777" w:rsidR="00AA316E" w:rsidRPr="00AA316E" w:rsidRDefault="00AA316E" w:rsidP="00AA316E">
      <w:pPr>
        <w:keepNext/>
        <w:keepLines/>
        <w:snapToGrid w:val="0"/>
        <w:spacing w:after="0"/>
        <w:ind w:left="284"/>
        <w:jc w:val="both"/>
        <w:rPr>
          <w:rFonts w:ascii="Arial" w:eastAsia="Malgun Gothic" w:hAnsi="Arial"/>
          <w:color w:val="0070C0"/>
          <w:sz w:val="18"/>
          <w:lang w:val="fr-FR"/>
        </w:rPr>
      </w:pPr>
      <w:r w:rsidRPr="00AA316E">
        <w:rPr>
          <w:rFonts w:ascii="Arial" w:eastAsia="Malgun Gothic" w:hAnsi="Arial"/>
          <w:color w:val="0070C0"/>
          <w:sz w:val="18"/>
          <w:lang w:val="fr-FR"/>
        </w:rPr>
        <w:t>        "et": "20220407T093125,074426",</w:t>
      </w:r>
    </w:p>
    <w:p w14:paraId="28860DD4" w14:textId="77777777" w:rsidR="00AA316E" w:rsidRPr="00AA316E" w:rsidRDefault="00AA316E" w:rsidP="00AA316E">
      <w:pPr>
        <w:keepNext/>
        <w:keepLines/>
        <w:snapToGrid w:val="0"/>
        <w:spacing w:after="0"/>
        <w:ind w:left="284"/>
        <w:jc w:val="both"/>
        <w:rPr>
          <w:rFonts w:ascii="Arial" w:eastAsia="Malgun Gothic" w:hAnsi="Arial"/>
          <w:color w:val="0070C0"/>
          <w:sz w:val="18"/>
          <w:lang w:val="fr-FR"/>
        </w:rPr>
      </w:pPr>
      <w:r w:rsidRPr="00AA316E">
        <w:rPr>
          <w:rFonts w:ascii="Arial" w:eastAsia="Malgun Gothic" w:hAnsi="Arial"/>
          <w:color w:val="0070C0"/>
          <w:sz w:val="18"/>
          <w:lang w:val="fr-FR"/>
        </w:rPr>
        <w:t>        "pi": "id-in",</w:t>
      </w:r>
    </w:p>
    <w:p w14:paraId="39CD4AF8" w14:textId="77777777" w:rsidR="00AA316E" w:rsidRPr="00AA316E" w:rsidRDefault="00AA316E" w:rsidP="00AA316E">
      <w:pPr>
        <w:keepNext/>
        <w:keepLines/>
        <w:snapToGrid w:val="0"/>
        <w:spacing w:after="0"/>
        <w:ind w:left="284"/>
        <w:jc w:val="both"/>
        <w:rPr>
          <w:rFonts w:ascii="Arial" w:eastAsia="Malgun Gothic" w:hAnsi="Arial"/>
          <w:color w:val="0070C0"/>
          <w:sz w:val="18"/>
          <w:lang w:val="fr-FR"/>
        </w:rPr>
      </w:pPr>
      <w:r w:rsidRPr="00AA316E">
        <w:rPr>
          <w:rFonts w:ascii="Arial" w:eastAsia="Malgun Gothic" w:hAnsi="Arial"/>
          <w:color w:val="0070C0"/>
          <w:sz w:val="18"/>
          <w:lang w:val="fr-FR"/>
        </w:rPr>
        <w:t>        "ty": 2,</w:t>
      </w:r>
    </w:p>
    <w:p w14:paraId="13C1D47A" w14:textId="77777777" w:rsidR="00AA316E" w:rsidRPr="00AA316E" w:rsidRDefault="00AA316E" w:rsidP="00AA316E">
      <w:pPr>
        <w:keepNext/>
        <w:keepLines/>
        <w:snapToGrid w:val="0"/>
        <w:spacing w:after="0"/>
        <w:ind w:left="284"/>
        <w:jc w:val="both"/>
        <w:rPr>
          <w:rFonts w:ascii="Arial" w:eastAsia="Malgun Gothic" w:hAnsi="Arial"/>
          <w:color w:val="0070C0"/>
          <w:sz w:val="18"/>
          <w:lang w:val="fr-FR"/>
        </w:rPr>
      </w:pPr>
      <w:r w:rsidRPr="00AA316E">
        <w:rPr>
          <w:rFonts w:ascii="Arial" w:eastAsia="Malgun Gothic" w:hAnsi="Arial"/>
          <w:color w:val="0070C0"/>
          <w:sz w:val="18"/>
          <w:lang w:val="fr-FR"/>
        </w:rPr>
        <w:t>        "aei": "CSUQPRVK06v"</w:t>
      </w:r>
    </w:p>
    <w:p w14:paraId="0E0111A2" w14:textId="77777777" w:rsidR="00AA316E" w:rsidRPr="00AA316E" w:rsidRDefault="00AA316E" w:rsidP="00AA316E">
      <w:pPr>
        <w:keepNext/>
        <w:keepLines/>
        <w:snapToGrid w:val="0"/>
        <w:spacing w:after="0"/>
        <w:ind w:left="284"/>
        <w:jc w:val="both"/>
        <w:rPr>
          <w:rFonts w:ascii="Arial" w:eastAsia="Malgun Gothic" w:hAnsi="Arial"/>
          <w:color w:val="0070C0"/>
          <w:sz w:val="18"/>
          <w:lang w:val="fr-FR"/>
        </w:rPr>
      </w:pPr>
      <w:r w:rsidRPr="00AA316E">
        <w:rPr>
          <w:rFonts w:ascii="Arial" w:eastAsia="Malgun Gothic" w:hAnsi="Arial"/>
          <w:color w:val="0070C0"/>
          <w:sz w:val="18"/>
          <w:lang w:val="fr-FR"/>
        </w:rPr>
        <w:t>    }</w:t>
      </w:r>
    </w:p>
    <w:p w14:paraId="5A0E2800" w14:textId="77777777" w:rsidR="00AA316E" w:rsidRPr="00AA316E" w:rsidRDefault="00AA316E" w:rsidP="00AA316E">
      <w:pPr>
        <w:rPr>
          <w:rFonts w:eastAsia="Malgun Gothic"/>
        </w:rPr>
      </w:pPr>
    </w:p>
    <w:p w14:paraId="6C217205" w14:textId="77777777" w:rsidR="00AA316E" w:rsidRPr="00AA316E" w:rsidRDefault="00AA316E" w:rsidP="00AA316E">
      <w:pPr>
        <w:keepNext/>
        <w:keepLines/>
        <w:spacing w:before="120"/>
        <w:ind w:left="1418" w:hanging="1418"/>
        <w:outlineLvl w:val="3"/>
        <w:rPr>
          <w:rFonts w:ascii="Arial" w:eastAsia="Malgun Gothic" w:hAnsi="Arial"/>
          <w:sz w:val="24"/>
          <w:lang w:val="x-none"/>
        </w:rPr>
      </w:pPr>
      <w:r w:rsidRPr="00AA316E">
        <w:rPr>
          <w:rFonts w:ascii="Arial" w:eastAsia="Malgun Gothic" w:hAnsi="Arial"/>
          <w:sz w:val="24"/>
          <w:lang w:val="x-none"/>
        </w:rPr>
        <w:t>6.2.4.3</w:t>
      </w:r>
      <w:r w:rsidRPr="00AA316E">
        <w:rPr>
          <w:rFonts w:ascii="Arial" w:eastAsia="Malgun Gothic" w:hAnsi="Arial"/>
          <w:sz w:val="24"/>
          <w:lang w:val="x-none"/>
        </w:rPr>
        <w:tab/>
        <w:t>AE Delete</w:t>
      </w:r>
    </w:p>
    <w:p w14:paraId="5A202AD7" w14:textId="77777777" w:rsidR="00AA316E" w:rsidRPr="00AA316E" w:rsidRDefault="0054261D" w:rsidP="00F048F6">
      <w:pPr>
        <w:numPr>
          <w:ilvl w:val="0"/>
          <w:numId w:val="12"/>
        </w:numPr>
        <w:rPr>
          <w:rFonts w:eastAsia="Malgun Gothic"/>
          <w:b/>
          <w:kern w:val="1"/>
        </w:rPr>
      </w:pPr>
      <w:r>
        <w:rPr>
          <w:rFonts w:eastAsia="Malgun Gothic"/>
        </w:rPr>
        <w:pict w14:anchorId="744422F2">
          <v:rect id="_x0000_s3258" style="position:absolute;left:0;text-align:left;margin-left:47.8pt;margin-top:21.2pt;width:146.45pt;height:33.75pt;z-index:251677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" fillcolor="#4472c4" strokecolor="#1f3763" strokeweight="1pt">
            <v:textbox style="mso-next-textbox:#_x0000_s3258">
              <w:txbxContent>
                <w:p w14:paraId="287B422C" w14:textId="77777777" w:rsidR="00AA316E" w:rsidRPr="00922737" w:rsidRDefault="00AA316E" w:rsidP="00AA316E">
                  <w:pPr>
                    <w:jc w:val="center"/>
                    <w:rPr>
                      <w:sz w:val="18"/>
                      <w:szCs w:val="18"/>
                    </w:rPr>
                  </w:pPr>
                  <w:r w:rsidRPr="00CA6A4E">
                    <w:rPr>
                      <w:rFonts w:ascii="Calibri" w:hAnsi="Calibri"/>
                      <w:color w:val="FFFFFF"/>
                      <w:kern w:val="24"/>
                      <w:sz w:val="24"/>
                      <w:szCs w:val="24"/>
                      <w:lang w:val="en-US"/>
                    </w:rPr>
                    <w:t>CSE &lt;CSEBase&gt;</w:t>
                  </w:r>
                </w:p>
              </w:txbxContent>
            </v:textbox>
          </v:rect>
        </w:pict>
      </w:r>
      <w:r w:rsidR="00AA316E" w:rsidRPr="00AA316E">
        <w:rPr>
          <w:rFonts w:eastAsia="Malgun Gothic"/>
          <w:b/>
          <w:kern w:val="1"/>
        </w:rPr>
        <w:t>Initial state on CSE:</w:t>
      </w:r>
    </w:p>
    <w:p w14:paraId="1F187238" w14:textId="77777777" w:rsidR="00AA316E" w:rsidRPr="00AA316E" w:rsidRDefault="0054261D" w:rsidP="00AA316E">
      <w:pPr>
        <w:rPr>
          <w:rFonts w:eastAsia="Malgun Gothic"/>
        </w:rPr>
      </w:pPr>
      <w:r>
        <w:rPr>
          <w:rFonts w:eastAsia="Malgun Gothic"/>
        </w:rPr>
        <w:pict w14:anchorId="74FD8DA1">
          <v:shape id="_x0000_s3260" type="#_x0000_t33" style="position:absolute;margin-left:86.8pt;margin-top:20.2pt;width:30.25pt;height:57.35pt;rotation:90;flip:x;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" strokeweight=".5pt">
            <o:lock v:ext="edit" shapetype="f"/>
          </v:shape>
        </w:pict>
      </w:r>
    </w:p>
    <w:p w14:paraId="07E28858" w14:textId="77777777" w:rsidR="00AA316E" w:rsidRPr="00AA316E" w:rsidRDefault="00AA316E" w:rsidP="00AA316E">
      <w:pPr>
        <w:rPr>
          <w:rFonts w:eastAsia="Malgun Gothic"/>
        </w:rPr>
      </w:pPr>
    </w:p>
    <w:p w14:paraId="18953BB6" w14:textId="77777777" w:rsidR="00AA316E" w:rsidRPr="00AA316E" w:rsidRDefault="0054261D" w:rsidP="00AA316E">
      <w:pPr>
        <w:rPr>
          <w:rFonts w:eastAsia="Malgun Gothic"/>
        </w:rPr>
      </w:pPr>
      <w:r>
        <w:rPr>
          <w:rFonts w:eastAsia="Malgun Gothic"/>
        </w:rPr>
        <w:pict w14:anchorId="3E2F5319">
          <v:rect id="_x0000_s3259" style="position:absolute;margin-left:130.6pt;margin-top:8.55pt;width:133.55pt;height:28.9pt;z-index:251678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" fillcolor="#a5a5a5" strokecolor="#525252" strokeweight="1pt">
            <v:textbox style="mso-next-textbox:#_x0000_s3259">
              <w:txbxContent>
                <w:p w14:paraId="1BA6507A" w14:textId="77777777" w:rsidR="00AA316E" w:rsidRPr="00922737" w:rsidRDefault="00AA316E" w:rsidP="00AA316E">
                  <w:pPr>
                    <w:jc w:val="center"/>
                  </w:pPr>
                  <w:r w:rsidRPr="00CA6A4E">
                    <w:rPr>
                      <w:rFonts w:ascii="Calibri" w:hAnsi="Calibri"/>
                      <w:color w:val="FFFFFF"/>
                      <w:kern w:val="24"/>
                      <w:sz w:val="28"/>
                      <w:szCs w:val="28"/>
                      <w:lang w:val="en-US"/>
                    </w:rPr>
                    <w:t>temperature &lt;AE&gt;</w:t>
                  </w:r>
                </w:p>
              </w:txbxContent>
            </v:textbox>
          </v:rect>
        </w:pict>
      </w:r>
    </w:p>
    <w:p w14:paraId="3020813F" w14:textId="77777777" w:rsidR="00AA316E" w:rsidRPr="00AA316E" w:rsidRDefault="00AA316E" w:rsidP="00AA316E">
      <w:pPr>
        <w:rPr>
          <w:rFonts w:eastAsia="Malgun Gothic"/>
        </w:rPr>
      </w:pPr>
    </w:p>
    <w:p w14:paraId="6A0B1657" w14:textId="77777777" w:rsidR="00AA316E" w:rsidRPr="00AA316E" w:rsidRDefault="00AA316E" w:rsidP="00AA316E">
      <w:pPr>
        <w:rPr>
          <w:rFonts w:eastAsia="Malgun Gothic"/>
        </w:rPr>
      </w:pPr>
    </w:p>
    <w:p w14:paraId="4664FA3F" w14:textId="77777777" w:rsidR="00AA316E" w:rsidRPr="00AA316E" w:rsidRDefault="00AA316E" w:rsidP="00AA316E">
      <w:pPr>
        <w:rPr>
          <w:rFonts w:eastAsia="Malgun Gothic"/>
        </w:rPr>
      </w:pPr>
    </w:p>
    <w:p w14:paraId="2AE11948" w14:textId="77777777" w:rsidR="00AA316E" w:rsidRPr="00AA316E" w:rsidRDefault="00AA316E" w:rsidP="00AA316E">
      <w:pPr>
        <w:rPr>
          <w:rFonts w:eastAsia="Malgun Gothic"/>
        </w:rPr>
      </w:pPr>
    </w:p>
    <w:p w14:paraId="1893A332" w14:textId="77777777" w:rsidR="00AA316E" w:rsidRPr="00AA316E" w:rsidRDefault="00AA316E" w:rsidP="00AA316E">
      <w:pPr>
        <w:rPr>
          <w:rFonts w:eastAsia="Malgun Gothic"/>
        </w:rPr>
      </w:pPr>
    </w:p>
    <w:p w14:paraId="72E865F1" w14:textId="77777777" w:rsidR="00AA316E" w:rsidRPr="00AA316E" w:rsidRDefault="00AA316E" w:rsidP="00AA316E">
      <w:pPr>
        <w:rPr>
          <w:rFonts w:eastAsia="Malgun Gothic"/>
        </w:rPr>
      </w:pPr>
    </w:p>
    <w:p w14:paraId="589BB1E8" w14:textId="77777777" w:rsidR="00AA316E" w:rsidRPr="00AA316E" w:rsidRDefault="00AA316E" w:rsidP="00F048F6">
      <w:pPr>
        <w:numPr>
          <w:ilvl w:val="0"/>
          <w:numId w:val="12"/>
        </w:numPr>
        <w:rPr>
          <w:rFonts w:eastAsia="Malgun Gothic"/>
          <w:b/>
          <w:kern w:val="1"/>
        </w:rPr>
      </w:pPr>
      <w:r w:rsidRPr="00AA316E">
        <w:rPr>
          <w:rFonts w:eastAsia="Malgun Gothic"/>
          <w:b/>
          <w:kern w:val="1"/>
        </w:rPr>
        <w:t>Call flow:</w:t>
      </w:r>
    </w:p>
    <w:p w14:paraId="6804E5B9" w14:textId="77777777" w:rsidR="00AA316E" w:rsidRPr="00AA316E" w:rsidRDefault="00AA316E" w:rsidP="00AA316E">
      <w:pPr>
        <w:jc w:val="center"/>
        <w:rPr>
          <w:rFonts w:eastAsia="Malgun Gothic"/>
        </w:rPr>
      </w:pPr>
      <w:r w:rsidRPr="00AA316E">
        <w:rPr>
          <w:rFonts w:eastAsia="Malgun Gothic"/>
          <w:sz w:val="18"/>
        </w:rPr>
        <w:object w:dxaOrig="8400" w:dyaOrig="4335" w14:anchorId="54B506EF">
          <v:shape id="_x0000_i1047" type="#_x0000_t75" style="width:266.7pt;height:137.1pt" o:ole="">
            <v:imagedata r:id="rId35" o:title=""/>
          </v:shape>
          <o:OLEObject Type="Embed" ProgID="Visio.Drawing.15" ShapeID="_x0000_i1047" DrawAspect="Content" ObjectID="_1682321996" r:id="rId36"/>
        </w:object>
      </w:r>
    </w:p>
    <w:p w14:paraId="1EEDDF3F" w14:textId="77777777" w:rsidR="00AA316E" w:rsidRPr="00AA316E" w:rsidRDefault="00AA316E" w:rsidP="00AA316E">
      <w:pPr>
        <w:rPr>
          <w:rFonts w:eastAsia="Malgun Gothic"/>
        </w:rPr>
      </w:pPr>
    </w:p>
    <w:p w14:paraId="269A4316" w14:textId="77777777" w:rsidR="00AA316E" w:rsidRPr="00AA316E" w:rsidRDefault="00AA316E" w:rsidP="00AA316E">
      <w:pPr>
        <w:rPr>
          <w:rFonts w:eastAsia="Malgun Gothic"/>
        </w:rPr>
      </w:pPr>
    </w:p>
    <w:p w14:paraId="070C7C9C" w14:textId="77777777" w:rsidR="00AA316E" w:rsidRPr="00AA316E" w:rsidRDefault="00AA316E" w:rsidP="00F048F6">
      <w:pPr>
        <w:numPr>
          <w:ilvl w:val="0"/>
          <w:numId w:val="11"/>
        </w:numPr>
        <w:rPr>
          <w:rFonts w:eastAsia="Malgun Gothic"/>
        </w:rPr>
      </w:pPr>
      <w:r w:rsidRPr="00AA316E">
        <w:rPr>
          <w:rFonts w:ascii="Arial" w:eastAsia="Malgun Gothic" w:hAnsi="Arial"/>
          <w:b/>
          <w:kern w:val="1"/>
          <w:sz w:val="18"/>
        </w:rPr>
        <w:t>Example:</w:t>
      </w:r>
    </w:p>
    <w:p w14:paraId="05152971" w14:textId="77777777" w:rsidR="00AA316E" w:rsidRPr="00AA316E" w:rsidRDefault="00AA316E" w:rsidP="00F048F6">
      <w:pPr>
        <w:keepNext/>
        <w:keepLines/>
        <w:numPr>
          <w:ilvl w:val="0"/>
          <w:numId w:val="16"/>
        </w:numPr>
        <w:snapToGrid w:val="0"/>
        <w:spacing w:after="0"/>
        <w:jc w:val="both"/>
        <w:rPr>
          <w:rFonts w:ascii="Arial" w:eastAsia="Malgun Gothic" w:hAnsi="Arial"/>
          <w:b/>
          <w:color w:val="0070C0"/>
          <w:sz w:val="18"/>
        </w:rPr>
      </w:pPr>
      <w:r w:rsidRPr="00AA316E">
        <w:rPr>
          <w:rFonts w:ascii="Arial" w:eastAsia="Malgun Gothic" w:hAnsi="Arial"/>
          <w:b/>
          <w:color w:val="0070C0"/>
          <w:sz w:val="18"/>
        </w:rPr>
        <w:t>HTTP Request:</w:t>
      </w:r>
    </w:p>
    <w:p w14:paraId="17E39371" w14:textId="77777777" w:rsidR="00AA316E" w:rsidRPr="00AA316E" w:rsidRDefault="00AA316E" w:rsidP="00AA316E">
      <w:pPr>
        <w:keepNext/>
        <w:keepLines/>
        <w:snapToGrid w:val="0"/>
        <w:spacing w:after="0"/>
        <w:ind w:left="285"/>
        <w:jc w:val="both"/>
        <w:rPr>
          <w:rFonts w:ascii="Arial" w:eastAsia="Malgun Gothic" w:hAnsi="Arial"/>
          <w:color w:val="0070C0"/>
          <w:sz w:val="18"/>
        </w:rPr>
      </w:pPr>
    </w:p>
    <w:p w14:paraId="109C2328" w14:textId="77777777" w:rsidR="00AA316E" w:rsidRPr="00AA316E" w:rsidRDefault="00AA316E" w:rsidP="00AA316E">
      <w:pPr>
        <w:keepNext/>
        <w:keepLines/>
        <w:snapToGrid w:val="0"/>
        <w:spacing w:after="0"/>
        <w:ind w:left="285"/>
        <w:jc w:val="both"/>
        <w:rPr>
          <w:rFonts w:ascii="Arial" w:eastAsia="Malgun Gothic" w:hAnsi="Arial"/>
          <w:color w:val="0070C0"/>
          <w:sz w:val="18"/>
        </w:rPr>
      </w:pPr>
      <w:r w:rsidRPr="00AA316E">
        <w:rPr>
          <w:rFonts w:ascii="Arial" w:eastAsia="Malgun Gothic" w:hAnsi="Arial"/>
          <w:color w:val="0070C0"/>
          <w:sz w:val="18"/>
        </w:rPr>
        <w:t>DELETE /csename/temperature HTTP/1.1</w:t>
      </w:r>
    </w:p>
    <w:p w14:paraId="50FD657C" w14:textId="77777777" w:rsidR="00AA316E" w:rsidRPr="00AA316E" w:rsidRDefault="00AA316E" w:rsidP="00AA316E">
      <w:pPr>
        <w:keepNext/>
        <w:keepLines/>
        <w:snapToGrid w:val="0"/>
        <w:spacing w:after="0"/>
        <w:ind w:left="285"/>
        <w:jc w:val="both"/>
        <w:rPr>
          <w:rFonts w:ascii="Arial" w:eastAsia="Malgun Gothic" w:hAnsi="Arial"/>
          <w:color w:val="0070C0"/>
          <w:sz w:val="18"/>
          <w:lang w:val="fr-FR"/>
        </w:rPr>
      </w:pPr>
      <w:r w:rsidRPr="00AA316E">
        <w:rPr>
          <w:rFonts w:ascii="Arial" w:eastAsia="Malgun Gothic" w:hAnsi="Arial"/>
          <w:color w:val="0070C0"/>
          <w:sz w:val="18"/>
          <w:lang w:val="fr-FR"/>
        </w:rPr>
        <w:t>Host: 192.168.1.30:8080</w:t>
      </w:r>
    </w:p>
    <w:p w14:paraId="242B297B" w14:textId="77777777" w:rsidR="00AA316E" w:rsidRPr="00AA316E" w:rsidRDefault="00AA316E" w:rsidP="00AA316E">
      <w:pPr>
        <w:keepNext/>
        <w:keepLines/>
        <w:snapToGrid w:val="0"/>
        <w:spacing w:after="0"/>
        <w:ind w:left="285"/>
        <w:jc w:val="both"/>
        <w:rPr>
          <w:rFonts w:ascii="Arial" w:eastAsia="Malgun Gothic" w:hAnsi="Arial"/>
          <w:color w:val="0070C0"/>
          <w:sz w:val="18"/>
          <w:lang w:val="fr-FR"/>
        </w:rPr>
      </w:pPr>
      <w:r w:rsidRPr="00AA316E">
        <w:rPr>
          <w:rFonts w:ascii="Arial" w:eastAsia="Malgun Gothic" w:hAnsi="Arial"/>
          <w:color w:val="0070C0"/>
          <w:sz w:val="18"/>
          <w:lang w:val="fr-FR"/>
        </w:rPr>
        <w:t>X-M2M-Origin: CAdmin</w:t>
      </w:r>
    </w:p>
    <w:p w14:paraId="26E30896" w14:textId="77777777" w:rsidR="00AA316E" w:rsidRPr="00AA316E" w:rsidRDefault="00AA316E" w:rsidP="00AA316E">
      <w:pPr>
        <w:keepNext/>
        <w:keepLines/>
        <w:snapToGrid w:val="0"/>
        <w:spacing w:after="0"/>
        <w:ind w:left="285"/>
        <w:jc w:val="both"/>
        <w:rPr>
          <w:rFonts w:ascii="Arial" w:eastAsia="Malgun Gothic" w:hAnsi="Arial"/>
          <w:color w:val="0070C0"/>
          <w:sz w:val="18"/>
          <w:lang w:val="fr-FR"/>
        </w:rPr>
      </w:pPr>
      <w:r w:rsidRPr="00AA316E">
        <w:rPr>
          <w:rFonts w:ascii="Arial" w:eastAsia="Malgun Gothic" w:hAnsi="Arial"/>
          <w:color w:val="0070C0"/>
          <w:sz w:val="18"/>
          <w:lang w:val="fr-FR"/>
        </w:rPr>
        <w:t>X-M2M-RI:1234</w:t>
      </w:r>
    </w:p>
    <w:p w14:paraId="6ECD1F1B" w14:textId="77777777" w:rsidR="00AA316E" w:rsidRPr="00AA316E" w:rsidRDefault="00AA316E" w:rsidP="00AA316E">
      <w:pPr>
        <w:keepNext/>
        <w:keepLines/>
        <w:snapToGrid w:val="0"/>
        <w:spacing w:after="0"/>
        <w:ind w:left="285"/>
        <w:jc w:val="both"/>
        <w:rPr>
          <w:rFonts w:ascii="Arial" w:eastAsia="Malgun Gothic" w:hAnsi="Arial"/>
          <w:color w:val="0070C0"/>
          <w:sz w:val="18"/>
        </w:rPr>
      </w:pPr>
      <w:r w:rsidRPr="00AA316E">
        <w:rPr>
          <w:rFonts w:ascii="Arial" w:eastAsia="Malgun Gothic" w:hAnsi="Arial"/>
          <w:color w:val="0070C0"/>
          <w:sz w:val="18"/>
        </w:rPr>
        <w:t>X-M2M-RVI: 3</w:t>
      </w:r>
    </w:p>
    <w:p w14:paraId="4E2F4CFD" w14:textId="77777777" w:rsidR="00AA316E" w:rsidRPr="00AA316E" w:rsidRDefault="00AA316E" w:rsidP="00AA316E">
      <w:pPr>
        <w:keepNext/>
        <w:keepLines/>
        <w:snapToGrid w:val="0"/>
        <w:spacing w:after="0"/>
        <w:ind w:left="285"/>
        <w:jc w:val="both"/>
        <w:rPr>
          <w:rFonts w:ascii="Arial" w:eastAsia="Malgun Gothic" w:hAnsi="Arial"/>
          <w:color w:val="0070C0"/>
          <w:sz w:val="18"/>
        </w:rPr>
      </w:pPr>
    </w:p>
    <w:p w14:paraId="07A95B42" w14:textId="77777777" w:rsidR="00AA316E" w:rsidRPr="00AA316E" w:rsidRDefault="00AA316E" w:rsidP="00AA316E">
      <w:pPr>
        <w:keepNext/>
        <w:keepLines/>
        <w:snapToGrid w:val="0"/>
        <w:spacing w:after="0"/>
        <w:ind w:left="285"/>
        <w:jc w:val="both"/>
        <w:rPr>
          <w:rFonts w:ascii="Arial" w:eastAsia="Malgun Gothic" w:hAnsi="Arial"/>
          <w:color w:val="0070C0"/>
          <w:sz w:val="18"/>
        </w:rPr>
      </w:pPr>
    </w:p>
    <w:p w14:paraId="071EA22F" w14:textId="77777777" w:rsidR="00AA316E" w:rsidRPr="00AA316E" w:rsidRDefault="00AA316E" w:rsidP="00F048F6">
      <w:pPr>
        <w:keepNext/>
        <w:keepLines/>
        <w:numPr>
          <w:ilvl w:val="0"/>
          <w:numId w:val="17"/>
        </w:numPr>
        <w:snapToGrid w:val="0"/>
        <w:spacing w:after="0"/>
        <w:jc w:val="both"/>
        <w:rPr>
          <w:rFonts w:ascii="Arial" w:eastAsia="Malgun Gothic" w:hAnsi="Arial"/>
          <w:b/>
          <w:color w:val="0070C0"/>
          <w:sz w:val="18"/>
        </w:rPr>
      </w:pPr>
      <w:r w:rsidRPr="00AA316E">
        <w:rPr>
          <w:rFonts w:ascii="Arial" w:eastAsia="Malgun Gothic" w:hAnsi="Arial"/>
          <w:b/>
          <w:color w:val="0070C0"/>
          <w:sz w:val="18"/>
        </w:rPr>
        <w:t>HTTP Response:</w:t>
      </w:r>
    </w:p>
    <w:p w14:paraId="3D40A92F" w14:textId="77777777" w:rsidR="00AA316E" w:rsidRPr="00AA316E" w:rsidRDefault="00AA316E" w:rsidP="00AA316E">
      <w:pPr>
        <w:keepNext/>
        <w:keepLines/>
        <w:snapToGrid w:val="0"/>
        <w:spacing w:after="0"/>
        <w:ind w:left="285"/>
        <w:jc w:val="both"/>
        <w:rPr>
          <w:rFonts w:ascii="Arial" w:eastAsia="Malgun Gothic" w:hAnsi="Arial"/>
          <w:color w:val="0070C0"/>
          <w:sz w:val="18"/>
        </w:rPr>
      </w:pPr>
    </w:p>
    <w:p w14:paraId="74A74E2E" w14:textId="77777777" w:rsidR="00AA316E" w:rsidRPr="00AA316E" w:rsidRDefault="00AA316E" w:rsidP="00AA316E">
      <w:pPr>
        <w:keepNext/>
        <w:keepLines/>
        <w:snapToGrid w:val="0"/>
        <w:spacing w:after="0"/>
        <w:ind w:left="285"/>
        <w:jc w:val="both"/>
        <w:rPr>
          <w:rFonts w:ascii="Arial" w:eastAsia="Malgun Gothic" w:hAnsi="Arial"/>
          <w:color w:val="0070C0"/>
          <w:sz w:val="18"/>
        </w:rPr>
      </w:pPr>
      <w:r w:rsidRPr="00AA316E">
        <w:rPr>
          <w:rFonts w:ascii="Arial" w:eastAsia="Malgun Gothic" w:hAnsi="Arial"/>
          <w:color w:val="0070C0"/>
          <w:sz w:val="18"/>
        </w:rPr>
        <w:t>200 OK</w:t>
      </w:r>
    </w:p>
    <w:p w14:paraId="516F404F" w14:textId="77777777" w:rsidR="00AA316E" w:rsidRPr="00AA316E" w:rsidRDefault="00AA316E" w:rsidP="00AA316E">
      <w:pPr>
        <w:keepNext/>
        <w:keepLines/>
        <w:snapToGrid w:val="0"/>
        <w:spacing w:after="0"/>
        <w:ind w:left="285"/>
        <w:jc w:val="both"/>
        <w:rPr>
          <w:rFonts w:ascii="Arial" w:eastAsia="Malgun Gothic" w:hAnsi="Arial"/>
          <w:color w:val="0070C0"/>
          <w:sz w:val="18"/>
        </w:rPr>
      </w:pPr>
      <w:r w:rsidRPr="00AA316E">
        <w:rPr>
          <w:rFonts w:ascii="Arial" w:eastAsia="Malgun Gothic" w:hAnsi="Arial"/>
          <w:color w:val="0070C0"/>
          <w:sz w:val="18"/>
        </w:rPr>
        <w:t xml:space="preserve">Content-Length:0 </w:t>
      </w:r>
    </w:p>
    <w:p w14:paraId="3402EB72" w14:textId="77777777" w:rsidR="00AA316E" w:rsidRPr="00AA316E" w:rsidRDefault="00AA316E" w:rsidP="00AA316E">
      <w:pPr>
        <w:keepNext/>
        <w:keepLines/>
        <w:snapToGrid w:val="0"/>
        <w:spacing w:after="0"/>
        <w:ind w:left="285"/>
        <w:jc w:val="both"/>
        <w:rPr>
          <w:rFonts w:ascii="Arial" w:eastAsia="Malgun Gothic" w:hAnsi="Arial"/>
          <w:color w:val="0070C0"/>
          <w:sz w:val="18"/>
        </w:rPr>
      </w:pPr>
      <w:r w:rsidRPr="00AA316E">
        <w:rPr>
          <w:rFonts w:ascii="Arial" w:eastAsia="Malgun Gothic" w:hAnsi="Arial"/>
          <w:color w:val="0070C0"/>
          <w:sz w:val="18"/>
        </w:rPr>
        <w:t>Content-Type:application/json</w:t>
      </w:r>
    </w:p>
    <w:p w14:paraId="6F0F3899" w14:textId="77777777" w:rsidR="00AA316E" w:rsidRPr="00AA316E" w:rsidRDefault="00AA316E" w:rsidP="00AA316E">
      <w:pPr>
        <w:keepNext/>
        <w:keepLines/>
        <w:snapToGrid w:val="0"/>
        <w:spacing w:after="0"/>
        <w:ind w:left="285"/>
        <w:jc w:val="both"/>
        <w:rPr>
          <w:rFonts w:ascii="Arial" w:eastAsia="Malgun Gothic" w:hAnsi="Arial"/>
          <w:color w:val="0070C0"/>
          <w:sz w:val="18"/>
        </w:rPr>
      </w:pPr>
      <w:r w:rsidRPr="00AA316E">
        <w:rPr>
          <w:rFonts w:ascii="Arial" w:eastAsia="Malgun Gothic" w:hAnsi="Arial"/>
          <w:color w:val="0070C0"/>
          <w:sz w:val="18"/>
        </w:rPr>
        <w:t>X-M2M-RI:1234</w:t>
      </w:r>
    </w:p>
    <w:p w14:paraId="35FB2AA9" w14:textId="77777777" w:rsidR="00AA316E" w:rsidRPr="00AA316E" w:rsidRDefault="00AA316E" w:rsidP="00AA316E">
      <w:pPr>
        <w:keepNext/>
        <w:keepLines/>
        <w:snapToGrid w:val="0"/>
        <w:spacing w:after="0"/>
        <w:ind w:left="285"/>
        <w:jc w:val="both"/>
        <w:rPr>
          <w:rFonts w:ascii="Arial" w:eastAsia="Malgun Gothic" w:hAnsi="Arial"/>
          <w:color w:val="0070C0"/>
          <w:sz w:val="18"/>
        </w:rPr>
      </w:pPr>
      <w:r w:rsidRPr="00AA316E">
        <w:rPr>
          <w:rFonts w:ascii="Arial" w:eastAsia="Malgun Gothic" w:hAnsi="Arial"/>
          <w:color w:val="0070C0"/>
          <w:sz w:val="18"/>
        </w:rPr>
        <w:t>X-M2M-RVI: 3</w:t>
      </w:r>
    </w:p>
    <w:p w14:paraId="7FA07094" w14:textId="77777777" w:rsidR="00AA316E" w:rsidRPr="00AA316E" w:rsidRDefault="00AA316E" w:rsidP="00AA316E">
      <w:pPr>
        <w:keepNext/>
        <w:keepLines/>
        <w:snapToGrid w:val="0"/>
        <w:spacing w:after="0"/>
        <w:ind w:left="285"/>
        <w:jc w:val="both"/>
        <w:rPr>
          <w:rFonts w:ascii="Arial" w:eastAsia="Malgun Gothic" w:hAnsi="Arial"/>
          <w:color w:val="0070C0"/>
          <w:sz w:val="18"/>
        </w:rPr>
      </w:pPr>
      <w:r w:rsidRPr="00AA316E">
        <w:rPr>
          <w:rFonts w:ascii="Arial" w:eastAsia="Malgun Gothic" w:hAnsi="Arial"/>
          <w:color w:val="0070C0"/>
          <w:sz w:val="18"/>
        </w:rPr>
        <w:t>X-M2M-RSC:2002</w:t>
      </w:r>
    </w:p>
    <w:p w14:paraId="490BE024" w14:textId="77777777" w:rsidR="00AA316E" w:rsidRPr="00AA316E" w:rsidRDefault="00AA316E" w:rsidP="00AA316E">
      <w:pPr>
        <w:keepNext/>
        <w:keepLines/>
        <w:snapToGrid w:val="0"/>
        <w:spacing w:after="0"/>
        <w:ind w:left="285"/>
        <w:jc w:val="both"/>
        <w:rPr>
          <w:rFonts w:ascii="Arial" w:eastAsia="Malgun Gothic" w:hAnsi="Arial"/>
          <w:color w:val="0070C0"/>
          <w:sz w:val="18"/>
        </w:rPr>
      </w:pPr>
    </w:p>
    <w:p w14:paraId="7F7051B9" w14:textId="5AAE849A" w:rsidR="00C24EF4" w:rsidRPr="009743EA" w:rsidRDefault="00C24EF4" w:rsidP="00C24EF4">
      <w:pPr>
        <w:pStyle w:val="Heading3"/>
        <w:rPr>
          <w:i/>
          <w:color w:val="000000"/>
        </w:rPr>
      </w:pPr>
      <w:bookmarkStart w:id="256" w:name="_Toc71708827"/>
      <w:r w:rsidRPr="009743EA">
        <w:rPr>
          <w:color w:val="000000"/>
        </w:rPr>
        <w:t>6.2.5</w:t>
      </w:r>
      <w:r w:rsidRPr="009743EA">
        <w:rPr>
          <w:color w:val="000000"/>
        </w:rPr>
        <w:tab/>
      </w:r>
      <w:r w:rsidR="000F6DB0" w:rsidRPr="009743EA">
        <w:rPr>
          <w:color w:val="000000"/>
        </w:rPr>
        <w:t xml:space="preserve">Resource Type </w:t>
      </w:r>
      <w:r w:rsidRPr="009743EA">
        <w:rPr>
          <w:i/>
          <w:color w:val="000000"/>
        </w:rPr>
        <w:t>container</w:t>
      </w:r>
      <w:bookmarkEnd w:id="250"/>
      <w:bookmarkEnd w:id="251"/>
      <w:bookmarkEnd w:id="252"/>
      <w:bookmarkEnd w:id="253"/>
      <w:bookmarkEnd w:id="254"/>
      <w:bookmarkEnd w:id="255"/>
      <w:bookmarkEnd w:id="256"/>
    </w:p>
    <w:p w14:paraId="12FC28A9" w14:textId="77777777" w:rsidR="00C24EF4" w:rsidRPr="009743EA" w:rsidRDefault="00C24EF4" w:rsidP="00C24EF4">
      <w:pPr>
        <w:pStyle w:val="Heading4"/>
      </w:pPr>
      <w:bookmarkStart w:id="257" w:name="_Toc49420725"/>
      <w:bookmarkStart w:id="258" w:name="_Toc49507539"/>
      <w:bookmarkStart w:id="259" w:name="_Toc49507651"/>
      <w:bookmarkStart w:id="260" w:name="_Toc532286353"/>
      <w:bookmarkStart w:id="261" w:name="_Toc532286489"/>
      <w:bookmarkStart w:id="262" w:name="_Toc46154394"/>
      <w:bookmarkStart w:id="263" w:name="_Toc71708828"/>
      <w:r w:rsidRPr="009743EA">
        <w:t>6.2.5.0</w:t>
      </w:r>
      <w:r w:rsidRPr="009743EA">
        <w:tab/>
        <w:t>Introduction</w:t>
      </w:r>
      <w:bookmarkEnd w:id="257"/>
      <w:bookmarkEnd w:id="258"/>
      <w:bookmarkEnd w:id="259"/>
      <w:bookmarkEnd w:id="260"/>
      <w:bookmarkEnd w:id="261"/>
      <w:bookmarkEnd w:id="262"/>
      <w:bookmarkEnd w:id="263"/>
    </w:p>
    <w:p w14:paraId="6EB0A38C" w14:textId="77777777" w:rsidR="00C24EF4" w:rsidRPr="005A2D7C" w:rsidRDefault="00C24EF4" w:rsidP="005A2D7C">
      <w:pPr>
        <w:rPr>
          <w:kern w:val="2"/>
          <w:sz w:val="22"/>
        </w:rPr>
      </w:pPr>
      <w:r w:rsidRPr="005A2D7C">
        <w:t xml:space="preserve">The &lt;container&gt; resource represents a container for data instances. </w:t>
      </w:r>
      <w:r w:rsidRPr="009743EA">
        <w:t xml:space="preserve">It is used to share information with other entities and potentially to track the data. A </w:t>
      </w:r>
      <w:r w:rsidRPr="005A2D7C">
        <w:t>&lt;container&gt;</w:t>
      </w:r>
      <w:r w:rsidRPr="009743EA">
        <w:t xml:space="preserve"> resource has no associated content. It has only attributes and child resources.</w:t>
      </w:r>
    </w:p>
    <w:p w14:paraId="097F2EFE" w14:textId="77777777" w:rsidR="00C24EF4" w:rsidRPr="004A2BF0" w:rsidRDefault="00C24EF4" w:rsidP="005A2D7C">
      <w:r w:rsidRPr="004A2BF0">
        <w:t>The &lt;container&gt; resource can be seen as a container of a group of data instances with same characteristics, for example, sensor measurement of temperature, humidity, illumination, CO2</w:t>
      </w:r>
      <w:r w:rsidR="009F506B" w:rsidRPr="009743EA">
        <w:t>,</w:t>
      </w:r>
      <w:r w:rsidRPr="004A2BF0">
        <w:t xml:space="preserve"> etc. For example, when a temperature sensor is modelled as application dedicated node and registered with an &lt;AE&gt; resource, a &lt;container&gt; resource can be created under the created &lt;AE&gt; as its child resource to contain temperature measurements. Note that &lt;container&gt; resource has no associated content and the real data is contained in a child resource of container called &lt;contentInstance&gt; which will be introduced in clause 6.2.6.</w:t>
      </w:r>
    </w:p>
    <w:p w14:paraId="6F3A86EF" w14:textId="77777777" w:rsidR="00C24EF4" w:rsidRPr="009743EA" w:rsidRDefault="00C24EF4" w:rsidP="00C24EF4">
      <w:pPr>
        <w:pStyle w:val="Heading4"/>
      </w:pPr>
      <w:bookmarkStart w:id="264" w:name="_Toc49420726"/>
      <w:bookmarkStart w:id="265" w:name="_Toc49507540"/>
      <w:bookmarkStart w:id="266" w:name="_Toc49507652"/>
      <w:bookmarkStart w:id="267" w:name="_Toc532286354"/>
      <w:bookmarkStart w:id="268" w:name="_Toc532286490"/>
      <w:bookmarkStart w:id="269" w:name="_Toc46154395"/>
      <w:bookmarkStart w:id="270" w:name="_Toc71708829"/>
      <w:r w:rsidRPr="009743EA">
        <w:lastRenderedPageBreak/>
        <w:t>6.2.5.1</w:t>
      </w:r>
      <w:r w:rsidRPr="009743EA">
        <w:tab/>
        <w:t>API-CONT-CRE</w:t>
      </w:r>
      <w:bookmarkEnd w:id="264"/>
      <w:bookmarkEnd w:id="265"/>
      <w:bookmarkEnd w:id="266"/>
      <w:bookmarkEnd w:id="267"/>
      <w:bookmarkEnd w:id="268"/>
      <w:bookmarkEnd w:id="269"/>
      <w:bookmarkEnd w:id="270"/>
    </w:p>
    <w:tbl>
      <w:tblPr>
        <w:tblW w:w="9659" w:type="dxa"/>
        <w:jc w:val="center"/>
        <w:tblLayout w:type="fixed"/>
        <w:tblCellMar>
          <w:left w:w="28" w:type="dxa"/>
        </w:tblCellMar>
        <w:tblLook w:val="0000" w:firstRow="0" w:lastRow="0" w:firstColumn="0" w:lastColumn="0" w:noHBand="0" w:noVBand="0"/>
      </w:tblPr>
      <w:tblGrid>
        <w:gridCol w:w="1286"/>
        <w:gridCol w:w="8373"/>
      </w:tblGrid>
      <w:tr w:rsidR="00C24EF4" w:rsidRPr="009743EA" w14:paraId="3E7774B0" w14:textId="77777777" w:rsidTr="00EA3F33">
        <w:trPr>
          <w:jc w:val="center"/>
        </w:trPr>
        <w:tc>
          <w:tcPr>
            <w:tcW w:w="1286" w:type="dxa"/>
            <w:tcBorders>
              <w:top w:val="single" w:sz="4" w:space="0" w:color="000000"/>
              <w:left w:val="single" w:sz="4" w:space="0" w:color="000000"/>
              <w:bottom w:val="single" w:sz="4" w:space="0" w:color="000000"/>
            </w:tcBorders>
            <w:shd w:val="clear" w:color="auto" w:fill="E7E6E6"/>
          </w:tcPr>
          <w:p w14:paraId="335775A9" w14:textId="77777777" w:rsidR="00C24EF4" w:rsidRPr="009743EA" w:rsidRDefault="00C24EF4" w:rsidP="005C72A8">
            <w:pPr>
              <w:pStyle w:val="TAL"/>
              <w:snapToGrid w:val="0"/>
              <w:jc w:val="center"/>
              <w:rPr>
                <w:b/>
              </w:rPr>
            </w:pPr>
          </w:p>
          <w:p w14:paraId="3D49B188" w14:textId="77777777" w:rsidR="00C24EF4" w:rsidRPr="009743EA" w:rsidRDefault="00C24EF4" w:rsidP="005C72A8">
            <w:pPr>
              <w:pStyle w:val="TAL"/>
              <w:snapToGrid w:val="0"/>
              <w:jc w:val="center"/>
              <w:rPr>
                <w:b/>
              </w:rPr>
            </w:pPr>
          </w:p>
          <w:p w14:paraId="4F2C7FC7" w14:textId="77777777" w:rsidR="00C24EF4" w:rsidRPr="009743EA" w:rsidRDefault="00C24EF4" w:rsidP="005C72A8">
            <w:pPr>
              <w:pStyle w:val="TAL"/>
              <w:snapToGrid w:val="0"/>
              <w:jc w:val="center"/>
              <w:rPr>
                <w:b/>
              </w:rPr>
            </w:pPr>
            <w:r w:rsidRPr="009743EA">
              <w:rPr>
                <w:b/>
              </w:rPr>
              <w:t>API</w:t>
            </w:r>
            <w:r w:rsidR="00EA3F33" w:rsidRPr="009743EA">
              <w:rPr>
                <w:b/>
              </w:rPr>
              <w:t xml:space="preserve"> </w:t>
            </w:r>
            <w:r w:rsidRPr="009743EA">
              <w:rPr>
                <w:b/>
              </w:rPr>
              <w:t>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92ED92B" w14:textId="77777777" w:rsidR="00C24EF4" w:rsidRPr="005A2D7C" w:rsidRDefault="00C24EF4" w:rsidP="005A2D7C">
            <w:pPr>
              <w:pStyle w:val="TAL"/>
              <w:rPr>
                <w:rFonts w:eastAsia="Calibri Light"/>
                <w:lang w:val="fr-FR"/>
              </w:rPr>
            </w:pPr>
            <w:r w:rsidRPr="005A2D7C">
              <w:rPr>
                <w:rFonts w:eastAsia="Calibri Light"/>
                <w:lang w:val="fr-FR"/>
              </w:rPr>
              <w:t>API/CONT/CRE/001</w:t>
            </w:r>
          </w:p>
          <w:p w14:paraId="154E4BB2" w14:textId="77777777" w:rsidR="00C24EF4" w:rsidRPr="005A2D7C" w:rsidRDefault="00C24EF4" w:rsidP="005A2D7C">
            <w:pPr>
              <w:pStyle w:val="TAL"/>
              <w:rPr>
                <w:rFonts w:eastAsia="Calibri Light"/>
                <w:lang w:val="fr-FR"/>
              </w:rPr>
            </w:pPr>
            <w:r w:rsidRPr="005A2D7C">
              <w:rPr>
                <w:rFonts w:eastAsia="Calibri Light"/>
                <w:lang w:val="fr-FR"/>
              </w:rPr>
              <w:t>API/CONT/CRE/001_RCN0</w:t>
            </w:r>
          </w:p>
          <w:p w14:paraId="77BAB5EA" w14:textId="77777777" w:rsidR="00C24EF4" w:rsidRPr="005A2D7C" w:rsidRDefault="00C24EF4" w:rsidP="005A2D7C">
            <w:pPr>
              <w:pStyle w:val="TAL"/>
              <w:rPr>
                <w:rFonts w:eastAsia="Calibri Light"/>
                <w:lang w:val="fr-FR"/>
              </w:rPr>
            </w:pPr>
            <w:r w:rsidRPr="005A2D7C">
              <w:rPr>
                <w:rFonts w:eastAsia="Calibri Light"/>
                <w:lang w:val="fr-FR"/>
              </w:rPr>
              <w:t>API/CONT/CRE/001_RCN1</w:t>
            </w:r>
          </w:p>
          <w:p w14:paraId="50E1D26F" w14:textId="77777777" w:rsidR="00C24EF4" w:rsidRPr="005A2D7C" w:rsidRDefault="00C24EF4" w:rsidP="005A2D7C">
            <w:pPr>
              <w:pStyle w:val="TAL"/>
              <w:rPr>
                <w:rFonts w:eastAsia="Calibri Light"/>
                <w:lang w:val="fr-FR"/>
              </w:rPr>
            </w:pPr>
            <w:r w:rsidRPr="005A2D7C">
              <w:rPr>
                <w:rFonts w:eastAsia="Calibri Light"/>
                <w:lang w:val="fr-FR"/>
              </w:rPr>
              <w:t>API/CONT/CRE/001_RCN2</w:t>
            </w:r>
          </w:p>
          <w:p w14:paraId="0252D30E" w14:textId="77777777" w:rsidR="00C24EF4" w:rsidRPr="005A2D7C" w:rsidRDefault="00C24EF4" w:rsidP="005A2D7C">
            <w:pPr>
              <w:pStyle w:val="TAL"/>
            </w:pPr>
            <w:r w:rsidRPr="005A2D7C">
              <w:rPr>
                <w:rFonts w:eastAsia="Calibri Light"/>
              </w:rPr>
              <w:t>API/CONT/CRE/001_RCN3</w:t>
            </w:r>
          </w:p>
        </w:tc>
      </w:tr>
      <w:tr w:rsidR="00C24EF4" w:rsidRPr="009743EA" w14:paraId="156628C1" w14:textId="77777777" w:rsidTr="00EA3F33">
        <w:trPr>
          <w:jc w:val="center"/>
        </w:trPr>
        <w:tc>
          <w:tcPr>
            <w:tcW w:w="1286" w:type="dxa"/>
            <w:tcBorders>
              <w:top w:val="single" w:sz="4" w:space="0" w:color="000000"/>
              <w:left w:val="single" w:sz="4" w:space="0" w:color="000000"/>
              <w:bottom w:val="single" w:sz="4" w:space="0" w:color="000000"/>
            </w:tcBorders>
            <w:shd w:val="clear" w:color="auto" w:fill="E7E6E6"/>
          </w:tcPr>
          <w:p w14:paraId="07C44B0D" w14:textId="77777777" w:rsidR="00C24EF4" w:rsidRPr="009743EA" w:rsidRDefault="00C24EF4" w:rsidP="005C72A8">
            <w:pPr>
              <w:pStyle w:val="TAL"/>
              <w:snapToGrid w:val="0"/>
              <w:jc w:val="center"/>
              <w:rPr>
                <w:b/>
                <w:kern w:val="1"/>
              </w:rPr>
            </w:pPr>
            <w:r w:rsidRPr="009743EA">
              <w:rPr>
                <w:b/>
                <w:kern w:val="1"/>
              </w:rPr>
              <w:t>API</w:t>
            </w:r>
            <w:r w:rsidR="00EA3F33" w:rsidRPr="009743EA">
              <w:rPr>
                <w:b/>
                <w:kern w:val="1"/>
              </w:rPr>
              <w:t xml:space="preserve"> </w:t>
            </w:r>
            <w:r w:rsidRPr="009743EA">
              <w:rPr>
                <w:b/>
                <w:kern w:val="1"/>
              </w:rPr>
              <w:t>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7FE44D" w14:textId="77777777" w:rsidR="00C24EF4" w:rsidRPr="005A2D7C" w:rsidRDefault="00C24EF4" w:rsidP="005A2D7C">
            <w:pPr>
              <w:pStyle w:val="TAL"/>
              <w:rPr>
                <w:rFonts w:eastAsia="Calibri Light"/>
              </w:rPr>
            </w:pPr>
            <w:r w:rsidRPr="005A2D7C">
              <w:rPr>
                <w:rFonts w:eastAsia="Calibri Light"/>
              </w:rPr>
              <w:t>container</w:t>
            </w:r>
            <w:r w:rsidR="00EA3F33" w:rsidRPr="005A2D7C">
              <w:rPr>
                <w:rFonts w:eastAsia="Calibri Light"/>
              </w:rPr>
              <w:t xml:space="preserve"> </w:t>
            </w:r>
            <w:r w:rsidRPr="005A2D7C">
              <w:rPr>
                <w:rFonts w:eastAsia="Calibri Light"/>
              </w:rPr>
              <w:t>CREATE</w:t>
            </w:r>
            <w:r w:rsidR="00EA3F33" w:rsidRPr="005A2D7C">
              <w:rPr>
                <w:rFonts w:eastAsia="Calibri Light"/>
              </w:rPr>
              <w:t xml:space="preserve"> </w:t>
            </w:r>
            <w:r w:rsidRPr="005A2D7C">
              <w:rPr>
                <w:rFonts w:eastAsia="Calibri Light"/>
              </w:rPr>
              <w:t>with</w:t>
            </w:r>
            <w:r w:rsidR="00EA3F33" w:rsidRPr="005A2D7C">
              <w:rPr>
                <w:rFonts w:eastAsia="Calibri Light"/>
              </w:rPr>
              <w:t xml:space="preserve"> </w:t>
            </w:r>
            <w:r w:rsidRPr="005A2D7C">
              <w:rPr>
                <w:rFonts w:eastAsia="Calibri Light"/>
              </w:rPr>
              <w:t>and</w:t>
            </w:r>
            <w:r w:rsidR="00EA3F33" w:rsidRPr="005A2D7C">
              <w:rPr>
                <w:rFonts w:eastAsia="Calibri Light"/>
              </w:rPr>
              <w:t xml:space="preserve"> </w:t>
            </w:r>
            <w:r w:rsidRPr="005A2D7C">
              <w:rPr>
                <w:rFonts w:eastAsia="Calibri Light"/>
              </w:rPr>
              <w:t>without</w:t>
            </w:r>
            <w:r w:rsidR="00EA3F33" w:rsidRPr="005A2D7C">
              <w:rPr>
                <w:rFonts w:eastAsia="Calibri Light"/>
              </w:rPr>
              <w:t xml:space="preserve"> </w:t>
            </w:r>
            <w:r w:rsidR="00984FEF" w:rsidRPr="005A2D7C">
              <w:rPr>
                <w:rFonts w:eastAsia="Calibri Light"/>
              </w:rPr>
              <w:t>resultContent</w:t>
            </w:r>
            <w:r w:rsidR="00EA3F33" w:rsidRPr="005A2D7C">
              <w:rPr>
                <w:rFonts w:eastAsia="Calibri Light"/>
              </w:rPr>
              <w:t xml:space="preserve"> </w:t>
            </w:r>
            <w:r w:rsidRPr="005A2D7C">
              <w:rPr>
                <w:rFonts w:eastAsia="Calibri Light"/>
              </w:rPr>
              <w:t>parameter</w:t>
            </w:r>
          </w:p>
        </w:tc>
      </w:tr>
      <w:tr w:rsidR="00C24EF4" w:rsidRPr="009743EA" w14:paraId="464BD9E8"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0B36323B" w14:textId="77777777" w:rsidR="00C24EF4" w:rsidRPr="009743EA" w:rsidRDefault="00C24EF4" w:rsidP="005C72A8">
            <w:pPr>
              <w:pStyle w:val="TAL"/>
              <w:snapToGrid w:val="0"/>
              <w:jc w:val="center"/>
              <w:rPr>
                <w:b/>
                <w:kern w:val="1"/>
              </w:rPr>
            </w:pPr>
            <w:r w:rsidRPr="009743EA">
              <w:rPr>
                <w:b/>
                <w:kern w:val="1"/>
              </w:rPr>
              <w:t>Target</w:t>
            </w:r>
            <w:r w:rsidR="00EA3F33" w:rsidRPr="009743EA">
              <w:rPr>
                <w:b/>
                <w:kern w:val="1"/>
              </w:rPr>
              <w:t xml:space="preserve"> </w:t>
            </w:r>
            <w:r w:rsidRPr="009743EA">
              <w:rPr>
                <w:b/>
                <w:kern w:val="1"/>
              </w:rPr>
              <w:t>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931CB2A" w14:textId="77777777" w:rsidR="00C24EF4" w:rsidRPr="005A2D7C" w:rsidRDefault="00C24EF4" w:rsidP="005A2D7C">
            <w:pPr>
              <w:pStyle w:val="TAL"/>
              <w:rPr>
                <w:rFonts w:eastAsia="Calibri Light"/>
              </w:rPr>
            </w:pPr>
            <w:r w:rsidRPr="005A2D7C">
              <w:rPr>
                <w:rFonts w:eastAsia="Calibri Light"/>
              </w:rPr>
              <w:t>&lt;AE&gt;</w:t>
            </w:r>
            <w:r w:rsidR="00EA3F33" w:rsidRPr="005A2D7C">
              <w:rPr>
                <w:rFonts w:eastAsia="Calibri Light"/>
              </w:rPr>
              <w:t xml:space="preserve"> </w:t>
            </w:r>
            <w:r w:rsidRPr="005A2D7C">
              <w:rPr>
                <w:rFonts w:eastAsia="Calibri Light"/>
              </w:rPr>
              <w:t>resource</w:t>
            </w:r>
            <w:r w:rsidR="00EA3F33" w:rsidRPr="005A2D7C">
              <w:rPr>
                <w:rFonts w:eastAsia="Calibri Light"/>
              </w:rPr>
              <w:t xml:space="preserve"> </w:t>
            </w:r>
            <w:r w:rsidRPr="005A2D7C">
              <w:rPr>
                <w:rFonts w:eastAsia="Calibri Light"/>
              </w:rPr>
              <w:t>as</w:t>
            </w:r>
            <w:r w:rsidR="00EA3F33" w:rsidRPr="005A2D7C">
              <w:rPr>
                <w:rFonts w:eastAsia="Calibri Light"/>
              </w:rPr>
              <w:t xml:space="preserve"> </w:t>
            </w:r>
            <w:r w:rsidRPr="005A2D7C">
              <w:rPr>
                <w:rFonts w:eastAsia="Calibri Light"/>
              </w:rPr>
              <w:t>a</w:t>
            </w:r>
            <w:r w:rsidR="00EA3F33" w:rsidRPr="005A2D7C">
              <w:rPr>
                <w:rFonts w:eastAsia="Calibri Light"/>
              </w:rPr>
              <w:t xml:space="preserve"> </w:t>
            </w:r>
            <w:r w:rsidRPr="005A2D7C">
              <w:rPr>
                <w:rFonts w:eastAsia="Calibri Light"/>
              </w:rPr>
              <w:t>parent</w:t>
            </w:r>
            <w:r w:rsidR="00EA3F33" w:rsidRPr="005A2D7C">
              <w:rPr>
                <w:rFonts w:eastAsia="Calibri Light"/>
              </w:rPr>
              <w:t xml:space="preserve"> </w:t>
            </w:r>
            <w:r w:rsidRPr="005A2D7C">
              <w:rPr>
                <w:rFonts w:eastAsia="Calibri Light"/>
              </w:rPr>
              <w:t>resource</w:t>
            </w:r>
            <w:r w:rsidR="00EA3F33" w:rsidRPr="005A2D7C">
              <w:rPr>
                <w:rFonts w:eastAsia="Calibri Light"/>
              </w:rPr>
              <w:t xml:space="preserve"> </w:t>
            </w:r>
            <w:r w:rsidRPr="005A2D7C">
              <w:rPr>
                <w:rFonts w:eastAsia="Calibri Light"/>
              </w:rPr>
              <w:t>of</w:t>
            </w:r>
            <w:r w:rsidR="00EA3F33" w:rsidRPr="005A2D7C">
              <w:rPr>
                <w:rFonts w:eastAsia="Calibri Light"/>
              </w:rPr>
              <w:t xml:space="preserve"> </w:t>
            </w:r>
            <w:r w:rsidRPr="005A2D7C">
              <w:rPr>
                <w:rFonts w:eastAsia="Calibri Light"/>
              </w:rPr>
              <w:t>the</w:t>
            </w:r>
            <w:r w:rsidR="00EA3F33" w:rsidRPr="005A2D7C">
              <w:rPr>
                <w:rFonts w:eastAsia="Calibri Light"/>
              </w:rPr>
              <w:t xml:space="preserve"> </w:t>
            </w:r>
            <w:r w:rsidRPr="005A2D7C">
              <w:rPr>
                <w:rFonts w:eastAsia="Calibri Light"/>
              </w:rPr>
              <w:t>requested</w:t>
            </w:r>
            <w:r w:rsidR="00EA3F33" w:rsidRPr="005A2D7C">
              <w:rPr>
                <w:rFonts w:eastAsia="Calibri Light"/>
              </w:rPr>
              <w:t xml:space="preserve"> </w:t>
            </w:r>
            <w:r w:rsidRPr="005A2D7C">
              <w:rPr>
                <w:rFonts w:eastAsia="Calibri Light"/>
              </w:rPr>
              <w:t>&lt;container&gt;</w:t>
            </w:r>
            <w:r w:rsidR="00EA3F33" w:rsidRPr="005A2D7C">
              <w:rPr>
                <w:rFonts w:eastAsia="Calibri Light"/>
              </w:rPr>
              <w:t xml:space="preserve"> </w:t>
            </w:r>
            <w:r w:rsidRPr="005A2D7C">
              <w:rPr>
                <w:rFonts w:eastAsia="Calibri Light"/>
              </w:rPr>
              <w:t>resource</w:t>
            </w:r>
          </w:p>
        </w:tc>
      </w:tr>
      <w:tr w:rsidR="00C24EF4" w:rsidRPr="009743EA" w14:paraId="18CAF0F3" w14:textId="77777777" w:rsidTr="00EA3F33">
        <w:trPr>
          <w:jc w:val="center"/>
        </w:trPr>
        <w:tc>
          <w:tcPr>
            <w:tcW w:w="1286" w:type="dxa"/>
            <w:tcBorders>
              <w:top w:val="single" w:sz="4" w:space="0" w:color="000000"/>
              <w:left w:val="single" w:sz="4" w:space="0" w:color="000000"/>
              <w:bottom w:val="single" w:sz="4" w:space="0" w:color="000000"/>
            </w:tcBorders>
            <w:shd w:val="clear" w:color="auto" w:fill="E7E6E6"/>
          </w:tcPr>
          <w:p w14:paraId="66F37657" w14:textId="77777777" w:rsidR="00C24EF4" w:rsidRPr="009743EA" w:rsidRDefault="00C24EF4" w:rsidP="005C72A8">
            <w:pPr>
              <w:pStyle w:val="TAL"/>
              <w:snapToGrid w:val="0"/>
              <w:jc w:val="center"/>
              <w:rPr>
                <w:b/>
                <w:kern w:val="1"/>
              </w:rPr>
            </w:pPr>
          </w:p>
          <w:p w14:paraId="250FD860" w14:textId="77777777" w:rsidR="00C24EF4" w:rsidRPr="009743EA" w:rsidRDefault="00C24EF4" w:rsidP="005C72A8">
            <w:pPr>
              <w:pStyle w:val="TAL"/>
              <w:snapToGrid w:val="0"/>
              <w:jc w:val="center"/>
              <w:rPr>
                <w:b/>
                <w:kern w:val="1"/>
              </w:rPr>
            </w:pPr>
          </w:p>
          <w:p w14:paraId="6BEC9C83" w14:textId="77777777" w:rsidR="00C24EF4" w:rsidRPr="009743EA" w:rsidRDefault="00C24EF4"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F3D2BEC" w14:textId="00B9E5BC" w:rsidR="00C24EF4" w:rsidRPr="009743EA" w:rsidRDefault="00C24EF4" w:rsidP="005A2D7C">
            <w:pPr>
              <w:pStyle w:val="TAL"/>
              <w:rPr>
                <w:rFonts w:eastAsia="Calibri Light"/>
              </w:rPr>
            </w:pPr>
            <w:r w:rsidRPr="000D6D95">
              <w:t>The</w:t>
            </w:r>
            <w:r w:rsidR="00EA3F33" w:rsidRPr="000D6D95">
              <w:t xml:space="preserve"> </w:t>
            </w:r>
            <w:r w:rsidRPr="009743EA">
              <w:t>interface</w:t>
            </w:r>
            <w:r w:rsidR="00EA3F33" w:rsidRPr="009743EA">
              <w:t xml:space="preserve"> </w:t>
            </w:r>
            <w:r w:rsidRPr="009743EA">
              <w:t>is</w:t>
            </w:r>
            <w:r w:rsidR="00EA3F33" w:rsidRPr="009743EA">
              <w:t xml:space="preserve"> </w:t>
            </w:r>
            <w:r w:rsidRPr="009743EA">
              <w:t>used</w:t>
            </w:r>
            <w:r w:rsidR="00EA3F33" w:rsidRPr="009743EA">
              <w:t xml:space="preserve"> </w:t>
            </w:r>
            <w:r w:rsidRPr="009743EA">
              <w:t>to</w:t>
            </w:r>
            <w:r w:rsidR="00EA3F33" w:rsidRPr="009743EA">
              <w:t xml:space="preserve"> </w:t>
            </w:r>
            <w:r w:rsidRPr="009743EA">
              <w:t>send</w:t>
            </w:r>
            <w:r w:rsidR="00EA3F33" w:rsidRPr="009743EA">
              <w:t xml:space="preserve"> </w:t>
            </w:r>
            <w:r w:rsidRPr="009743EA">
              <w:t>a</w:t>
            </w:r>
            <w:r w:rsidR="00EA3F33" w:rsidRPr="009743EA">
              <w:t xml:space="preserve"> </w:t>
            </w:r>
            <w:r w:rsidRPr="009743EA">
              <w:rPr>
                <w:i/>
              </w:rPr>
              <w:t>&lt;</w:t>
            </w:r>
            <w:r w:rsidRPr="009743EA">
              <w:t>container</w:t>
            </w:r>
            <w:r w:rsidRPr="009743EA">
              <w:rPr>
                <w:i/>
              </w:rPr>
              <w:t>&gt;</w:t>
            </w:r>
            <w:r w:rsidR="00EA3F33" w:rsidRPr="009743EA">
              <w:rPr>
                <w:i/>
              </w:rPr>
              <w:t xml:space="preserve"> </w:t>
            </w:r>
            <w:r w:rsidRPr="009743EA">
              <w:t>CREATE</w:t>
            </w:r>
            <w:r w:rsidR="00EA3F33" w:rsidRPr="009743EA">
              <w:t xml:space="preserve"> </w:t>
            </w:r>
            <w:r w:rsidRPr="009743EA">
              <w:t>request</w:t>
            </w:r>
            <w:r w:rsidR="00EA3F33" w:rsidRPr="009743EA">
              <w:t xml:space="preserve"> </w:t>
            </w:r>
            <w:r w:rsidRPr="009743EA">
              <w:t>attached</w:t>
            </w:r>
            <w:r w:rsidR="00EA3F33" w:rsidRPr="009743EA">
              <w:t xml:space="preserve"> </w:t>
            </w:r>
            <w:r w:rsidRPr="009743EA">
              <w:t>with</w:t>
            </w:r>
            <w:r w:rsidR="00EA3F33" w:rsidRPr="009743EA">
              <w:t xml:space="preserve"> </w:t>
            </w:r>
            <w:r w:rsidR="00984FEF" w:rsidRPr="009743EA">
              <w:t>resultContent</w:t>
            </w:r>
            <w:r w:rsidR="00EA3F33" w:rsidRPr="009743EA">
              <w:t xml:space="preserve"> </w:t>
            </w:r>
            <w:r w:rsidRPr="009743EA">
              <w:t>under</w:t>
            </w:r>
            <w:r w:rsidR="00EA3F33" w:rsidRPr="009743EA">
              <w:t xml:space="preserve"> </w:t>
            </w:r>
            <w:r w:rsidRPr="009743EA">
              <w:t>the</w:t>
            </w:r>
            <w:r w:rsidR="00EA3F33" w:rsidRPr="009743EA">
              <w:t xml:space="preserve"> </w:t>
            </w:r>
            <w:r w:rsidRPr="009743EA">
              <w:t>&lt;AE&gt;</w:t>
            </w:r>
            <w:r w:rsidR="00EA3F33" w:rsidRPr="009743EA">
              <w:t xml:space="preserve"> </w:t>
            </w:r>
            <w:r w:rsidRPr="009743EA">
              <w:t>resource</w:t>
            </w:r>
            <w:r w:rsidR="00EA3F33" w:rsidRPr="009743EA">
              <w:t xml:space="preserve"> </w:t>
            </w:r>
            <w:r w:rsidRPr="009743EA">
              <w:t>located</w:t>
            </w:r>
            <w:r w:rsidR="00EA3F33" w:rsidRPr="009743EA">
              <w:t xml:space="preserve"> </w:t>
            </w:r>
            <w:r w:rsidRPr="009743EA">
              <w:t>in</w:t>
            </w:r>
            <w:r w:rsidR="00EA3F33" w:rsidRPr="009743EA">
              <w:t xml:space="preserve"> </w:t>
            </w:r>
            <w:r w:rsidRPr="009743EA">
              <w:t>the</w:t>
            </w:r>
            <w:r w:rsidR="00EA3F33" w:rsidRPr="009743EA">
              <w:t xml:space="preserve"> </w:t>
            </w:r>
            <w:r w:rsidRPr="009743EA">
              <w:t>&lt;CSEBase</w:t>
            </w:r>
            <w:r w:rsidRPr="009743EA">
              <w:rPr>
                <w:rFonts w:eastAsia="Calibri Light"/>
              </w:rPr>
              <w:t>&gt;.</w:t>
            </w:r>
            <w:r w:rsidR="00EA3F33" w:rsidRPr="000D6D95">
              <w:t xml:space="preserve"> </w:t>
            </w:r>
            <w:r w:rsidRPr="000D6D95">
              <w:t>The</w:t>
            </w:r>
            <w:r w:rsidR="00EA3F33" w:rsidRPr="009743EA">
              <w:t xml:space="preserve"> </w:t>
            </w:r>
            <w:r w:rsidRPr="009743EA">
              <w:t>hosting</w:t>
            </w:r>
            <w:r w:rsidR="00EA3F33" w:rsidRPr="009743EA">
              <w:t xml:space="preserve"> </w:t>
            </w:r>
            <w:r w:rsidRPr="009743EA">
              <w:t>CSE</w:t>
            </w:r>
            <w:r w:rsidR="00EA3F33" w:rsidRPr="009743EA">
              <w:t xml:space="preserve"> </w:t>
            </w:r>
            <w:r w:rsidRPr="009743EA">
              <w:t>will</w:t>
            </w:r>
            <w:r w:rsidR="00EA3F33" w:rsidRPr="009743EA">
              <w:t xml:space="preserve"> </w:t>
            </w:r>
            <w:r w:rsidRPr="009743EA">
              <w:t>create</w:t>
            </w:r>
            <w:r w:rsidR="00EA3F33" w:rsidRPr="009743EA">
              <w:t xml:space="preserve"> </w:t>
            </w:r>
            <w:r w:rsidRPr="009743EA">
              <w:t>the</w:t>
            </w:r>
            <w:r w:rsidR="00EA3F33" w:rsidRPr="009743EA">
              <w:t xml:space="preserve"> </w:t>
            </w:r>
            <w:r w:rsidRPr="009743EA">
              <w:t>&lt;container&gt;</w:t>
            </w:r>
            <w:r w:rsidR="00EA3F33" w:rsidRPr="009743EA">
              <w:t xml:space="preserve"> </w:t>
            </w:r>
            <w:r w:rsidRPr="009743EA">
              <w:t>resource</w:t>
            </w:r>
            <w:r w:rsidR="00EA3F33" w:rsidRPr="009743EA">
              <w:t xml:space="preserve"> </w:t>
            </w:r>
            <w:r w:rsidRPr="009743EA">
              <w:t>under</w:t>
            </w:r>
            <w:r w:rsidR="00EA3F33" w:rsidRPr="009743EA">
              <w:t xml:space="preserve"> </w:t>
            </w:r>
            <w:r w:rsidRPr="009743EA">
              <w:t>the</w:t>
            </w:r>
            <w:r w:rsidR="00EA3F33" w:rsidRPr="009743EA">
              <w:t xml:space="preserve"> </w:t>
            </w:r>
            <w:r w:rsidRPr="009743EA">
              <w:t>&lt;AE&gt;,</w:t>
            </w:r>
            <w:r w:rsidR="00EA3F33" w:rsidRPr="009743EA">
              <w:t xml:space="preserve"> </w:t>
            </w:r>
            <w:r w:rsidRPr="009743EA">
              <w:t>and</w:t>
            </w:r>
            <w:r w:rsidR="00EA3F33" w:rsidRPr="009743EA">
              <w:t xml:space="preserve"> </w:t>
            </w:r>
            <w:r w:rsidRPr="009743EA">
              <w:t>send</w:t>
            </w:r>
            <w:r w:rsidR="00EA3F33" w:rsidRPr="009743EA">
              <w:t xml:space="preserve"> </w:t>
            </w:r>
            <w:r w:rsidRPr="009743EA">
              <w:t>back</w:t>
            </w:r>
            <w:r w:rsidR="00EA3F33" w:rsidRPr="009743EA">
              <w:t xml:space="preserve"> </w:t>
            </w:r>
            <w:r w:rsidRPr="009743EA">
              <w:t>a</w:t>
            </w:r>
            <w:r w:rsidR="00EA3F33" w:rsidRPr="009743EA">
              <w:t xml:space="preserve"> </w:t>
            </w:r>
            <w:r w:rsidRPr="009743EA">
              <w:t>response</w:t>
            </w:r>
            <w:r w:rsidR="00EA3F33" w:rsidRPr="009743EA">
              <w:t xml:space="preserve"> </w:t>
            </w:r>
            <w:r w:rsidRPr="009743EA">
              <w:t>according</w:t>
            </w:r>
            <w:r w:rsidR="00EA3F33" w:rsidRPr="009743EA">
              <w:t xml:space="preserve"> </w:t>
            </w:r>
            <w:r w:rsidRPr="009743EA">
              <w:t>to</w:t>
            </w:r>
            <w:r w:rsidR="00EA3F33" w:rsidRPr="009743EA">
              <w:t xml:space="preserve"> </w:t>
            </w:r>
            <w:r w:rsidRPr="009743EA">
              <w:t>the</w:t>
            </w:r>
            <w:r w:rsidR="00EA3F33" w:rsidRPr="009743EA">
              <w:t xml:space="preserve"> </w:t>
            </w:r>
            <w:r w:rsidRPr="009743EA">
              <w:t>configured</w:t>
            </w:r>
            <w:r w:rsidR="00EA3F33" w:rsidRPr="009743EA">
              <w:t xml:space="preserve"> </w:t>
            </w:r>
            <w:r w:rsidR="00984FEF" w:rsidRPr="009743EA">
              <w:t>resultContent</w:t>
            </w:r>
            <w:r w:rsidRPr="009743EA">
              <w:rPr>
                <w:i/>
              </w:rPr>
              <w:t>.</w:t>
            </w:r>
          </w:p>
        </w:tc>
      </w:tr>
      <w:tr w:rsidR="00C24EF4" w:rsidRPr="009743EA" w14:paraId="7E9713CC" w14:textId="77777777" w:rsidTr="00EA3F33">
        <w:trPr>
          <w:jc w:val="center"/>
        </w:trPr>
        <w:tc>
          <w:tcPr>
            <w:tcW w:w="1286" w:type="dxa"/>
            <w:tcBorders>
              <w:top w:val="single" w:sz="4" w:space="0" w:color="000000"/>
              <w:left w:val="single" w:sz="4" w:space="0" w:color="000000"/>
              <w:bottom w:val="single" w:sz="4" w:space="0" w:color="000000"/>
            </w:tcBorders>
            <w:shd w:val="clear" w:color="auto" w:fill="E7E6E6"/>
          </w:tcPr>
          <w:p w14:paraId="3C8A69A0" w14:textId="77777777" w:rsidR="00C24EF4" w:rsidRPr="009743EA" w:rsidRDefault="00C24EF4" w:rsidP="005C72A8">
            <w:pPr>
              <w:pStyle w:val="TAL"/>
              <w:snapToGrid w:val="0"/>
              <w:jc w:val="center"/>
              <w:rPr>
                <w:b/>
                <w:kern w:val="1"/>
              </w:rPr>
            </w:pPr>
          </w:p>
          <w:p w14:paraId="250306AE" w14:textId="77777777" w:rsidR="00C24EF4" w:rsidRPr="009743EA" w:rsidRDefault="00C24EF4" w:rsidP="005C72A8">
            <w:pPr>
              <w:pStyle w:val="TAL"/>
              <w:snapToGrid w:val="0"/>
              <w:jc w:val="center"/>
              <w:rPr>
                <w:b/>
                <w:kern w:val="1"/>
              </w:rPr>
            </w:pPr>
            <w:r w:rsidRPr="009743EA">
              <w:rPr>
                <w:b/>
                <w:kern w:val="1"/>
              </w:rPr>
              <w:t>Resource</w:t>
            </w:r>
            <w:r w:rsidR="00EA3F33" w:rsidRPr="009743EA">
              <w:rPr>
                <w:b/>
                <w:kern w:val="1"/>
              </w:rPr>
              <w:t xml:space="preserve"> </w:t>
            </w:r>
            <w:r w:rsidRPr="009743EA">
              <w:rPr>
                <w:b/>
                <w:kern w:val="1"/>
              </w:rPr>
              <w:t>Structure</w:t>
            </w:r>
            <w:r w:rsidR="00EA3F33" w:rsidRPr="009743EA">
              <w:rPr>
                <w:b/>
                <w:kern w:val="1"/>
              </w:rPr>
              <w:t xml:space="preserve"> </w:t>
            </w:r>
            <w:r w:rsidR="00FC2D6A" w:rsidRPr="009743EA">
              <w:rPr>
                <w:b/>
                <w:kern w:val="1"/>
              </w:rPr>
              <w:t>before</w:t>
            </w:r>
            <w:r w:rsidR="00EA3F33" w:rsidRPr="009743EA">
              <w:rPr>
                <w:b/>
                <w:kern w:val="1"/>
              </w:rPr>
              <w:t xml:space="preserve"> </w:t>
            </w:r>
            <w:r w:rsidR="00FC2D6A" w:rsidRPr="009743EA">
              <w:rPr>
                <w:b/>
                <w:kern w:val="1"/>
              </w:rPr>
              <w:t>Sending</w:t>
            </w:r>
            <w:r w:rsidR="00EA3F33" w:rsidRPr="009743EA">
              <w:rPr>
                <w:b/>
                <w:kern w:val="1"/>
              </w:rPr>
              <w:t xml:space="preserve"> </w:t>
            </w:r>
            <w:r w:rsidR="00FC2D6A" w:rsidRPr="009743EA">
              <w:rPr>
                <w:b/>
                <w:kern w:val="1"/>
              </w:rPr>
              <w:t>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023F5BD" w14:textId="76AF16B0" w:rsidR="00C24EF4" w:rsidRPr="004A2BF0" w:rsidRDefault="00325791" w:rsidP="005A2D7C">
            <w:pPr>
              <w:pStyle w:val="FL"/>
            </w:pPr>
            <w:r w:rsidRPr="009743EA">
              <w:object w:dxaOrig="5610" w:dyaOrig="2240" w14:anchorId="7B5D486B">
                <v:shape id="_x0000_i1048" type="#_x0000_t75" style="width:280.5pt;height:67.6pt" o:ole="">
                  <v:imagedata r:id="rId37" o:title="" croptop="11806f" cropbottom="14062f"/>
                </v:shape>
                <o:OLEObject Type="Embed" ProgID="Visio.Drawing.15" ShapeID="_x0000_i1048" DrawAspect="Content" ObjectID="_1682321997" r:id="rId38"/>
              </w:object>
            </w:r>
          </w:p>
        </w:tc>
      </w:tr>
      <w:tr w:rsidR="00C24EF4" w:rsidRPr="009743EA" w14:paraId="3DE9A146" w14:textId="77777777" w:rsidTr="00EA3F33">
        <w:trPr>
          <w:jc w:val="center"/>
        </w:trPr>
        <w:tc>
          <w:tcPr>
            <w:tcW w:w="1286" w:type="dxa"/>
            <w:tcBorders>
              <w:top w:val="single" w:sz="4" w:space="0" w:color="000000"/>
              <w:left w:val="single" w:sz="4" w:space="0" w:color="000000"/>
              <w:bottom w:val="single" w:sz="4" w:space="0" w:color="000000"/>
            </w:tcBorders>
            <w:shd w:val="clear" w:color="auto" w:fill="E7E6E6"/>
          </w:tcPr>
          <w:p w14:paraId="04DF6589" w14:textId="77777777" w:rsidR="00C24EF4" w:rsidRPr="009743EA" w:rsidRDefault="00C24EF4" w:rsidP="005C72A8">
            <w:pPr>
              <w:pStyle w:val="TAL"/>
              <w:snapToGrid w:val="0"/>
              <w:jc w:val="center"/>
              <w:rPr>
                <w:b/>
                <w:kern w:val="1"/>
              </w:rPr>
            </w:pPr>
          </w:p>
          <w:p w14:paraId="0946F457" w14:textId="77777777" w:rsidR="00C24EF4" w:rsidRPr="009743EA" w:rsidRDefault="00C24EF4" w:rsidP="005C72A8">
            <w:pPr>
              <w:pStyle w:val="TAL"/>
              <w:snapToGrid w:val="0"/>
              <w:jc w:val="center"/>
              <w:rPr>
                <w:b/>
                <w:kern w:val="1"/>
              </w:rPr>
            </w:pPr>
          </w:p>
          <w:p w14:paraId="02187098" w14:textId="77777777" w:rsidR="00C24EF4" w:rsidRPr="009743EA" w:rsidRDefault="00C24EF4" w:rsidP="005C72A8">
            <w:pPr>
              <w:pStyle w:val="TAL"/>
              <w:snapToGrid w:val="0"/>
              <w:jc w:val="center"/>
              <w:rPr>
                <w:b/>
                <w:kern w:val="1"/>
              </w:rPr>
            </w:pPr>
          </w:p>
          <w:p w14:paraId="7EA43987" w14:textId="77777777" w:rsidR="00C24EF4" w:rsidRPr="009743EA" w:rsidRDefault="00C24EF4" w:rsidP="005C72A8">
            <w:pPr>
              <w:pStyle w:val="TAL"/>
              <w:snapToGrid w:val="0"/>
              <w:jc w:val="center"/>
              <w:rPr>
                <w:b/>
                <w:kern w:val="1"/>
              </w:rPr>
            </w:pPr>
          </w:p>
          <w:p w14:paraId="7D3FE6BA" w14:textId="77777777" w:rsidR="00C24EF4" w:rsidRPr="009743EA" w:rsidRDefault="00C24EF4" w:rsidP="005C72A8">
            <w:pPr>
              <w:pStyle w:val="TAL"/>
              <w:snapToGrid w:val="0"/>
              <w:jc w:val="center"/>
              <w:rPr>
                <w:b/>
                <w:kern w:val="1"/>
              </w:rPr>
            </w:pPr>
          </w:p>
          <w:p w14:paraId="17837A10" w14:textId="77777777" w:rsidR="00C24EF4" w:rsidRPr="009743EA" w:rsidRDefault="00C24EF4" w:rsidP="005C72A8">
            <w:pPr>
              <w:pStyle w:val="TAL"/>
              <w:snapToGrid w:val="0"/>
              <w:jc w:val="center"/>
              <w:rPr>
                <w:b/>
                <w:kern w:val="1"/>
              </w:rPr>
            </w:pPr>
            <w:r w:rsidRPr="009743EA">
              <w:rPr>
                <w:b/>
                <w:kern w:val="1"/>
              </w:rPr>
              <w:t>Call</w:t>
            </w:r>
            <w:r w:rsidR="00EA3F33" w:rsidRPr="009743EA">
              <w:rPr>
                <w:b/>
                <w:kern w:val="1"/>
              </w:rPr>
              <w:t xml:space="preserve"> </w:t>
            </w:r>
            <w:r w:rsidRPr="009743EA">
              <w:rPr>
                <w:b/>
                <w:kern w:val="1"/>
              </w:rPr>
              <w:t>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9EE8178" w14:textId="0E2F8B72" w:rsidR="00C24EF4" w:rsidRPr="005A2D7C" w:rsidRDefault="00C24EF4" w:rsidP="005A2D7C">
            <w:pPr>
              <w:pStyle w:val="FL"/>
            </w:pPr>
            <w:r w:rsidRPr="009743EA">
              <w:rPr>
                <w:sz w:val="18"/>
              </w:rPr>
              <w:object w:dxaOrig="8385" w:dyaOrig="4320" w14:anchorId="381503AE">
                <v:shape id="_x0000_i1049" type="#_x0000_t75" style="width:263.6pt;height:135.25pt" o:ole="">
                  <v:imagedata r:id="rId39" o:title=""/>
                </v:shape>
                <o:OLEObject Type="Embed" ProgID="Visio.Drawing.15" ShapeID="_x0000_i1049" DrawAspect="Content" ObjectID="_1682321998" r:id="rId40"/>
              </w:object>
            </w:r>
          </w:p>
        </w:tc>
      </w:tr>
      <w:tr w:rsidR="00C24EF4" w:rsidRPr="009743EA" w14:paraId="6C8A115F" w14:textId="77777777" w:rsidTr="00EA3F33">
        <w:trPr>
          <w:jc w:val="center"/>
        </w:trPr>
        <w:tc>
          <w:tcPr>
            <w:tcW w:w="1286" w:type="dxa"/>
            <w:tcBorders>
              <w:top w:val="single" w:sz="4" w:space="0" w:color="000000"/>
              <w:left w:val="single" w:sz="4" w:space="0" w:color="000000"/>
              <w:bottom w:val="single" w:sz="4" w:space="0" w:color="000000"/>
            </w:tcBorders>
            <w:shd w:val="clear" w:color="auto" w:fill="E7E6E6"/>
          </w:tcPr>
          <w:p w14:paraId="46DCDB9D" w14:textId="77777777" w:rsidR="00C24EF4" w:rsidRPr="009743EA" w:rsidRDefault="00C24EF4" w:rsidP="005C72A8">
            <w:pPr>
              <w:pStyle w:val="TAL"/>
              <w:snapToGrid w:val="0"/>
              <w:jc w:val="center"/>
              <w:rPr>
                <w:b/>
                <w:kern w:val="1"/>
              </w:rPr>
            </w:pPr>
          </w:p>
          <w:p w14:paraId="21E1E011" w14:textId="77777777" w:rsidR="00C24EF4" w:rsidRPr="009743EA" w:rsidRDefault="00C24EF4" w:rsidP="005C72A8">
            <w:pPr>
              <w:pStyle w:val="TAL"/>
              <w:snapToGrid w:val="0"/>
              <w:jc w:val="center"/>
              <w:rPr>
                <w:b/>
                <w:kern w:val="1"/>
              </w:rPr>
            </w:pPr>
          </w:p>
          <w:p w14:paraId="715DB155" w14:textId="77777777" w:rsidR="00C24EF4" w:rsidRPr="009743EA" w:rsidRDefault="00C24EF4" w:rsidP="005C72A8">
            <w:pPr>
              <w:pStyle w:val="TAL"/>
              <w:snapToGrid w:val="0"/>
              <w:jc w:val="center"/>
              <w:rPr>
                <w:b/>
                <w:kern w:val="1"/>
              </w:rPr>
            </w:pPr>
          </w:p>
          <w:p w14:paraId="3268FCD2" w14:textId="77777777" w:rsidR="00C24EF4" w:rsidRPr="009743EA" w:rsidRDefault="00C24EF4" w:rsidP="005C72A8">
            <w:pPr>
              <w:pStyle w:val="TAL"/>
              <w:snapToGrid w:val="0"/>
              <w:jc w:val="center"/>
              <w:rPr>
                <w:b/>
                <w:kern w:val="1"/>
              </w:rPr>
            </w:pPr>
            <w:r w:rsidRPr="009743EA">
              <w:rPr>
                <w:b/>
                <w:kern w:val="1"/>
              </w:rPr>
              <w:t>HTTP</w:t>
            </w:r>
            <w:r w:rsidR="00EA3F33" w:rsidRPr="009743EA">
              <w:rPr>
                <w:b/>
                <w:kern w:val="1"/>
              </w:rPr>
              <w:t xml:space="preserve"> </w:t>
            </w:r>
            <w:r w:rsidRPr="009743EA">
              <w:rPr>
                <w:b/>
                <w:kern w:val="1"/>
              </w:rPr>
              <w:t>Header</w:t>
            </w:r>
            <w:r w:rsidR="00EA3F33" w:rsidRPr="009743EA">
              <w:rPr>
                <w:b/>
                <w:kern w:val="1"/>
              </w:rPr>
              <w:t xml:space="preserve"> </w:t>
            </w:r>
            <w:r w:rsidRPr="009743EA">
              <w:rPr>
                <w:b/>
                <w:kern w:val="1"/>
              </w:rPr>
              <w:t>Information</w:t>
            </w:r>
          </w:p>
          <w:p w14:paraId="00B7D058" w14:textId="77777777" w:rsidR="00FE3B5F" w:rsidRPr="009743EA" w:rsidRDefault="00FE3B5F" w:rsidP="005C72A8">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C24EF4" w:rsidRPr="009743EA" w14:paraId="41A7C070" w14:textId="77777777" w:rsidTr="005A2D7C">
              <w:trPr>
                <w:jc w:val="center"/>
              </w:trPr>
              <w:tc>
                <w:tcPr>
                  <w:tcW w:w="1501" w:type="dxa"/>
                  <w:shd w:val="clear" w:color="auto" w:fill="9CC2E5"/>
                </w:tcPr>
                <w:p w14:paraId="26C08175" w14:textId="77777777" w:rsidR="00C24EF4" w:rsidRPr="009743EA" w:rsidRDefault="00C24EF4"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423335E7" w14:textId="77777777" w:rsidR="00C24EF4" w:rsidRPr="009743EA" w:rsidRDefault="00C24EF4" w:rsidP="005C72A8">
                  <w:pPr>
                    <w:pStyle w:val="TAL"/>
                    <w:snapToGrid w:val="0"/>
                    <w:jc w:val="center"/>
                    <w:rPr>
                      <w:rFonts w:eastAsia="Calibri"/>
                      <w:b/>
                      <w:szCs w:val="22"/>
                    </w:rPr>
                  </w:pPr>
                  <w:r w:rsidRPr="009743EA">
                    <w:rPr>
                      <w:rFonts w:eastAsia="Calibri"/>
                      <w:b/>
                      <w:szCs w:val="22"/>
                    </w:rPr>
                    <w:t>Value</w:t>
                  </w:r>
                </w:p>
              </w:tc>
            </w:tr>
            <w:tr w:rsidR="00C24EF4" w:rsidRPr="009743EA" w14:paraId="619C4F3A" w14:textId="77777777" w:rsidTr="005A2D7C">
              <w:trPr>
                <w:jc w:val="center"/>
              </w:trPr>
              <w:tc>
                <w:tcPr>
                  <w:tcW w:w="1501" w:type="dxa"/>
                  <w:shd w:val="clear" w:color="auto" w:fill="DEEAF6"/>
                </w:tcPr>
                <w:p w14:paraId="5B8E5EDB" w14:textId="77777777" w:rsidR="00C24EF4" w:rsidRPr="009743EA" w:rsidRDefault="00C24EF4"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7FD9CD0C" w14:textId="77777777" w:rsidR="00C24EF4" w:rsidRPr="009743EA" w:rsidRDefault="00C24EF4" w:rsidP="005C72A8">
                  <w:pPr>
                    <w:pStyle w:val="TAL"/>
                    <w:snapToGrid w:val="0"/>
                    <w:rPr>
                      <w:rFonts w:eastAsia="Calibri"/>
                      <w:szCs w:val="22"/>
                    </w:rPr>
                  </w:pPr>
                  <w:r w:rsidRPr="009743EA">
                    <w:rPr>
                      <w:rFonts w:eastAsia="Calibri"/>
                      <w:szCs w:val="22"/>
                    </w:rPr>
                    <w:t>Request</w:t>
                  </w:r>
                  <w:r w:rsidR="00EA3F33" w:rsidRPr="009743EA">
                    <w:rPr>
                      <w:rFonts w:eastAsia="Calibri"/>
                      <w:szCs w:val="22"/>
                    </w:rPr>
                    <w:t xml:space="preserve"> </w:t>
                  </w:r>
                  <w:r w:rsidRPr="009743EA">
                    <w:rPr>
                      <w:rFonts w:eastAsia="Calibri"/>
                      <w:szCs w:val="22"/>
                    </w:rPr>
                    <w:t>ID</w:t>
                  </w:r>
                  <w:r w:rsidR="00EA3F33" w:rsidRPr="009743EA">
                    <w:rPr>
                      <w:rFonts w:eastAsia="Calibri"/>
                      <w:szCs w:val="22"/>
                    </w:rPr>
                    <w:t xml:space="preserve"> </w:t>
                  </w:r>
                </w:p>
              </w:tc>
            </w:tr>
            <w:tr w:rsidR="00C24EF4" w:rsidRPr="009743EA" w14:paraId="13B78193" w14:textId="77777777" w:rsidTr="005A2D7C">
              <w:trPr>
                <w:jc w:val="center"/>
              </w:trPr>
              <w:tc>
                <w:tcPr>
                  <w:tcW w:w="1501" w:type="dxa"/>
                  <w:shd w:val="clear" w:color="auto" w:fill="DEEAF6"/>
                </w:tcPr>
                <w:p w14:paraId="4498464D" w14:textId="77777777" w:rsidR="00C24EF4" w:rsidRPr="009743EA" w:rsidRDefault="00C24EF4"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20CDD6D6" w14:textId="77777777" w:rsidR="00C24EF4" w:rsidRPr="009743EA" w:rsidRDefault="00C24EF4" w:rsidP="005C72A8">
                  <w:pPr>
                    <w:pStyle w:val="TAL"/>
                    <w:snapToGrid w:val="0"/>
                    <w:rPr>
                      <w:rFonts w:eastAsia="Calibri"/>
                      <w:szCs w:val="22"/>
                    </w:rPr>
                  </w:pPr>
                  <w:r w:rsidRPr="009743EA">
                    <w:rPr>
                      <w:rFonts w:eastAsia="Calibri"/>
                      <w:szCs w:val="22"/>
                    </w:rPr>
                    <w:t>AE-ID</w:t>
                  </w:r>
                  <w:r w:rsidR="00EA3F33" w:rsidRPr="009743EA">
                    <w:rPr>
                      <w:rFonts w:eastAsia="Calibri"/>
                      <w:szCs w:val="22"/>
                    </w:rPr>
                    <w:t xml:space="preserve"> </w:t>
                  </w:r>
                  <w:r w:rsidRPr="009743EA">
                    <w:rPr>
                      <w:rFonts w:eastAsia="Calibri"/>
                      <w:szCs w:val="22"/>
                    </w:rPr>
                    <w:t>of</w:t>
                  </w:r>
                  <w:r w:rsidR="00EA3F33" w:rsidRPr="009743EA">
                    <w:rPr>
                      <w:rFonts w:eastAsia="Calibri"/>
                      <w:szCs w:val="22"/>
                    </w:rPr>
                    <w:t xml:space="preserve"> </w:t>
                  </w:r>
                  <w:r w:rsidRPr="009743EA">
                    <w:rPr>
                      <w:rFonts w:eastAsia="Calibri"/>
                      <w:szCs w:val="22"/>
                    </w:rPr>
                    <w:t>request</w:t>
                  </w:r>
                  <w:r w:rsidR="00EA3F33" w:rsidRPr="009743EA">
                    <w:rPr>
                      <w:rFonts w:eastAsia="Calibri"/>
                      <w:szCs w:val="22"/>
                    </w:rPr>
                    <w:t xml:space="preserve"> </w:t>
                  </w:r>
                  <w:r w:rsidRPr="009743EA">
                    <w:rPr>
                      <w:rFonts w:eastAsia="Calibri"/>
                      <w:szCs w:val="22"/>
                    </w:rPr>
                    <w:t>originator</w:t>
                  </w:r>
                </w:p>
              </w:tc>
            </w:tr>
            <w:tr w:rsidR="00C24EF4" w:rsidRPr="009743EA" w14:paraId="15DFA73D" w14:textId="77777777" w:rsidTr="005A2D7C">
              <w:trPr>
                <w:jc w:val="center"/>
              </w:trPr>
              <w:tc>
                <w:tcPr>
                  <w:tcW w:w="1501" w:type="dxa"/>
                  <w:shd w:val="clear" w:color="auto" w:fill="DEEAF6"/>
                </w:tcPr>
                <w:p w14:paraId="01F28FDD" w14:textId="77777777" w:rsidR="00C24EF4" w:rsidRPr="009743EA" w:rsidRDefault="00C24EF4" w:rsidP="005C72A8">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5185D23F" w14:textId="77777777" w:rsidR="00C24EF4" w:rsidRPr="009743EA" w:rsidRDefault="00C24EF4" w:rsidP="005C72A8">
                  <w:pPr>
                    <w:pStyle w:val="TAL"/>
                    <w:snapToGrid w:val="0"/>
                    <w:rPr>
                      <w:rFonts w:eastAsia="Calibri"/>
                      <w:szCs w:val="22"/>
                    </w:rPr>
                  </w:pPr>
                  <w:r w:rsidRPr="009743EA">
                    <w:rPr>
                      <w:rFonts w:eastAsia="Calibri"/>
                      <w:szCs w:val="22"/>
                    </w:rPr>
                    <w:t>application/</w:t>
                  </w:r>
                  <w:r w:rsidR="00EA3F33" w:rsidRPr="009743EA">
                    <w:rPr>
                      <w:rFonts w:eastAsia="Calibri"/>
                      <w:szCs w:val="22"/>
                    </w:rPr>
                    <w:t xml:space="preserve"> </w:t>
                  </w:r>
                  <w:r w:rsidRPr="009743EA">
                    <w:rPr>
                      <w:rFonts w:eastAsia="Calibri"/>
                      <w:szCs w:val="22"/>
                    </w:rPr>
                    <w:t>json;</w:t>
                  </w:r>
                  <w:r w:rsidR="00EA3F33" w:rsidRPr="009743EA">
                    <w:rPr>
                      <w:rFonts w:eastAsia="Calibri"/>
                      <w:szCs w:val="22"/>
                    </w:rPr>
                    <w:t xml:space="preserve"> </w:t>
                  </w:r>
                  <w:r w:rsidRPr="009743EA">
                    <w:rPr>
                      <w:rFonts w:eastAsia="Calibri"/>
                      <w:szCs w:val="22"/>
                    </w:rPr>
                    <w:t>ty=</w:t>
                  </w:r>
                  <w:r w:rsidRPr="009743EA">
                    <w:rPr>
                      <w:rFonts w:eastAsia="Calibri"/>
                      <w:b/>
                      <w:szCs w:val="22"/>
                    </w:rPr>
                    <w:t>3</w:t>
                  </w:r>
                </w:p>
              </w:tc>
            </w:tr>
            <w:tr w:rsidR="00917C64" w:rsidRPr="009743EA" w14:paraId="2A1CD1C0" w14:textId="77777777" w:rsidTr="005A2D7C">
              <w:trPr>
                <w:jc w:val="center"/>
              </w:trPr>
              <w:tc>
                <w:tcPr>
                  <w:tcW w:w="1501" w:type="dxa"/>
                  <w:shd w:val="clear" w:color="auto" w:fill="DEEAF6"/>
                </w:tcPr>
                <w:p w14:paraId="401F8C4D" w14:textId="77777777" w:rsidR="00917C64" w:rsidRPr="009743EA" w:rsidRDefault="00917C64" w:rsidP="00917C64">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15564835" w14:textId="77777777" w:rsidR="00917C64" w:rsidRPr="009743EA" w:rsidRDefault="00917C64" w:rsidP="00917C64">
                  <w:pPr>
                    <w:pStyle w:val="TAL"/>
                    <w:snapToGrid w:val="0"/>
                    <w:rPr>
                      <w:rFonts w:eastAsia="Calibri"/>
                      <w:szCs w:val="22"/>
                    </w:rPr>
                  </w:pPr>
                  <w:r w:rsidRPr="009743EA">
                    <w:rPr>
                      <w:rFonts w:eastAsia="Calibri"/>
                      <w:szCs w:val="22"/>
                    </w:rPr>
                    <w:t>Release</w:t>
                  </w:r>
                  <w:r w:rsidR="00EA3F33" w:rsidRPr="009743EA">
                    <w:rPr>
                      <w:rFonts w:eastAsia="Calibri"/>
                      <w:szCs w:val="22"/>
                    </w:rPr>
                    <w:t xml:space="preserve"> </w:t>
                  </w:r>
                  <w:r w:rsidRPr="009743EA">
                    <w:rPr>
                      <w:rFonts w:eastAsia="Calibri"/>
                      <w:szCs w:val="22"/>
                    </w:rPr>
                    <w:t>Version</w:t>
                  </w:r>
                  <w:r w:rsidR="00EA3F33" w:rsidRPr="009743EA">
                    <w:rPr>
                      <w:rFonts w:eastAsia="Calibri"/>
                      <w:szCs w:val="22"/>
                    </w:rPr>
                    <w:t xml:space="preserve"> </w:t>
                  </w:r>
                  <w:r w:rsidRPr="009743EA">
                    <w:rPr>
                      <w:rFonts w:eastAsia="Calibri"/>
                      <w:szCs w:val="22"/>
                    </w:rPr>
                    <w:t>Indicator</w:t>
                  </w:r>
                </w:p>
              </w:tc>
            </w:tr>
          </w:tbl>
          <w:p w14:paraId="2EA78AF1" w14:textId="77777777" w:rsidR="00C24EF4" w:rsidRPr="009743EA" w:rsidRDefault="00C24EF4" w:rsidP="009F506B">
            <w:pPr>
              <w:pStyle w:val="TAL"/>
              <w:snapToGrid w:val="0"/>
              <w:jc w:val="center"/>
            </w:pPr>
          </w:p>
        </w:tc>
      </w:tr>
      <w:tr w:rsidR="00C24EF4" w:rsidRPr="009743EA" w14:paraId="0C2E7368" w14:textId="77777777" w:rsidTr="00EA3F33">
        <w:trPr>
          <w:jc w:val="center"/>
        </w:trPr>
        <w:tc>
          <w:tcPr>
            <w:tcW w:w="1286" w:type="dxa"/>
            <w:tcBorders>
              <w:top w:val="single" w:sz="4" w:space="0" w:color="000000"/>
              <w:left w:val="single" w:sz="4" w:space="0" w:color="000000"/>
              <w:bottom w:val="single" w:sz="4" w:space="0" w:color="000000"/>
            </w:tcBorders>
            <w:shd w:val="clear" w:color="auto" w:fill="E7E6E6"/>
          </w:tcPr>
          <w:p w14:paraId="07C950D7" w14:textId="77777777" w:rsidR="00C24EF4" w:rsidRPr="009743EA" w:rsidRDefault="00C24EF4" w:rsidP="005C72A8">
            <w:pPr>
              <w:pStyle w:val="Default"/>
              <w:jc w:val="center"/>
              <w:rPr>
                <w:color w:val="auto"/>
              </w:rPr>
            </w:pPr>
          </w:p>
          <w:p w14:paraId="512F0E2A" w14:textId="77777777" w:rsidR="00C24EF4" w:rsidRPr="009743EA" w:rsidRDefault="00C24EF4" w:rsidP="005C72A8">
            <w:pPr>
              <w:pStyle w:val="Default"/>
              <w:jc w:val="center"/>
              <w:rPr>
                <w:b/>
                <w:sz w:val="20"/>
                <w:szCs w:val="20"/>
              </w:rPr>
            </w:pPr>
          </w:p>
          <w:p w14:paraId="153F34BB" w14:textId="77777777" w:rsidR="00C24EF4" w:rsidRPr="009743EA" w:rsidRDefault="00C24EF4" w:rsidP="005C72A8">
            <w:pPr>
              <w:pStyle w:val="Default"/>
              <w:jc w:val="center"/>
              <w:rPr>
                <w:b/>
                <w:sz w:val="20"/>
                <w:szCs w:val="20"/>
              </w:rPr>
            </w:pPr>
          </w:p>
          <w:p w14:paraId="34D6AABF"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Example</w:t>
            </w:r>
            <w:r w:rsidR="00EA3F33" w:rsidRPr="009743EA">
              <w:rPr>
                <w:rFonts w:ascii="Arial" w:eastAsia="Malgun Gothic" w:hAnsi="Arial"/>
                <w:b/>
                <w:color w:val="auto"/>
                <w:kern w:val="1"/>
                <w:sz w:val="18"/>
                <w:szCs w:val="20"/>
              </w:rPr>
              <w:t xml:space="preserve"> </w:t>
            </w:r>
            <w:r w:rsidRPr="009743EA">
              <w:rPr>
                <w:rFonts w:ascii="Arial" w:eastAsia="Malgun Gothic" w:hAnsi="Arial"/>
                <w:b/>
                <w:color w:val="auto"/>
                <w:kern w:val="1"/>
                <w:sz w:val="18"/>
                <w:szCs w:val="20"/>
              </w:rPr>
              <w:t>with</w:t>
            </w:r>
            <w:r w:rsidR="00EA3F33" w:rsidRPr="009743EA">
              <w:rPr>
                <w:rFonts w:ascii="Arial" w:eastAsia="Malgun Gothic" w:hAnsi="Arial"/>
                <w:b/>
                <w:color w:val="auto"/>
                <w:kern w:val="1"/>
                <w:sz w:val="18"/>
                <w:szCs w:val="20"/>
              </w:rPr>
              <w:t xml:space="preserve"> </w:t>
            </w:r>
          </w:p>
          <w:p w14:paraId="2A613FCC" w14:textId="77777777" w:rsidR="00C24EF4" w:rsidRPr="009743EA" w:rsidRDefault="00C24EF4" w:rsidP="005C72A8">
            <w:pPr>
              <w:pStyle w:val="Default"/>
              <w:jc w:val="center"/>
              <w:rPr>
                <w:b/>
                <w:kern w:val="1"/>
              </w:rPr>
            </w:pPr>
            <w:r w:rsidRPr="009743EA">
              <w:rPr>
                <w:rFonts w:ascii="Arial" w:eastAsia="Malgun Gothic" w:hAnsi="Arial"/>
                <w:b/>
                <w:color w:val="auto"/>
                <w:kern w:val="1"/>
                <w:sz w:val="18"/>
                <w:szCs w:val="20"/>
              </w:rPr>
              <w:t>No</w:t>
            </w:r>
            <w:r w:rsidR="00EA3F33" w:rsidRPr="009743EA">
              <w:rPr>
                <w:rFonts w:ascii="Arial" w:eastAsia="Malgun Gothic" w:hAnsi="Arial"/>
                <w:b/>
                <w:color w:val="auto"/>
                <w:kern w:val="1"/>
                <w:sz w:val="18"/>
                <w:szCs w:val="20"/>
              </w:rPr>
              <w:t xml:space="preserve"> </w:t>
            </w:r>
            <w:r w:rsidRPr="009743EA">
              <w:rPr>
                <w:rFonts w:ascii="Arial" w:eastAsia="Malgun Gothic" w:hAnsi="Arial"/>
                <w:b/>
                <w:color w:val="auto"/>
                <w:kern w:val="1"/>
                <w:sz w:val="18"/>
                <w:szCs w:val="20"/>
              </w:rPr>
              <w:t>RCN</w:t>
            </w:r>
            <w:r w:rsidR="00EA3F33" w:rsidRPr="009743EA">
              <w:rPr>
                <w:rFonts w:ascii="Arial" w:eastAsia="Malgun Gothic" w:hAnsi="Arial"/>
                <w:b/>
                <w:color w:val="auto"/>
                <w:kern w:val="1"/>
                <w:sz w:val="18"/>
                <w:szCs w:val="20"/>
              </w:rPr>
              <w:t xml:space="preserve"> </w:t>
            </w:r>
            <w:r w:rsidRPr="009743EA">
              <w:rPr>
                <w:rFonts w:ascii="Arial" w:eastAsia="Malgun Gothic" w:hAnsi="Arial"/>
                <w:b/>
                <w:color w:val="auto"/>
                <w:kern w:val="1"/>
                <w:sz w:val="18"/>
                <w:szCs w:val="20"/>
              </w:rPr>
              <w:t>or</w:t>
            </w:r>
            <w:r w:rsidR="00EA3F33" w:rsidRPr="009743EA">
              <w:rPr>
                <w:rFonts w:ascii="Arial" w:eastAsia="Malgun Gothic" w:hAnsi="Arial"/>
                <w:b/>
                <w:color w:val="auto"/>
                <w:kern w:val="1"/>
                <w:sz w:val="18"/>
                <w:szCs w:val="20"/>
              </w:rPr>
              <w:t xml:space="preserve"> </w:t>
            </w:r>
            <w:r w:rsidRPr="009743EA">
              <w:rPr>
                <w:rFonts w:ascii="Arial" w:eastAsia="Malgun Gothic" w:hAnsi="Arial"/>
                <w:b/>
                <w:color w:val="auto"/>
                <w:kern w:val="1"/>
                <w:sz w:val="18"/>
                <w:szCs w:val="20"/>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FD949DA" w14:textId="77777777" w:rsidR="00C24EF4" w:rsidRPr="009743EA" w:rsidRDefault="00C24EF4" w:rsidP="005C72A8">
            <w:pPr>
              <w:widowControl w:val="0"/>
              <w:overflowPunct/>
              <w:spacing w:after="0"/>
              <w:ind w:left="284"/>
              <w:jc w:val="both"/>
              <w:textAlignment w:val="auto"/>
              <w:rPr>
                <w:rFonts w:ascii="Arial" w:hAnsi="Arial"/>
                <w:color w:val="0070C0"/>
                <w:sz w:val="18"/>
              </w:rPr>
            </w:pPr>
          </w:p>
          <w:p w14:paraId="7DF31ABD" w14:textId="77777777" w:rsidR="00C24EF4" w:rsidRPr="00062C7A" w:rsidRDefault="00EA3F33" w:rsidP="005C72A8">
            <w:pPr>
              <w:pStyle w:val="NoSpacing"/>
              <w:rPr>
                <w:rFonts w:ascii="Times New Roman" w:eastAsia="Calibri Light" w:hAnsi="Times New Roman"/>
                <w:b/>
                <w:sz w:val="24"/>
                <w:lang w:val="fr-FR"/>
              </w:rPr>
            </w:pPr>
            <w:r w:rsidRPr="005A2D7C">
              <w:rPr>
                <w:rFonts w:ascii="Times New Roman" w:hAnsi="Times New Roman"/>
                <w:lang w:val="en-GB"/>
              </w:rPr>
              <w:t xml:space="preserve">    </w:t>
            </w:r>
            <w:r w:rsidR="00C24EF4" w:rsidRPr="00062C7A">
              <w:rPr>
                <w:rFonts w:ascii="Times New Roman" w:eastAsia="Calibri Light" w:hAnsi="Times New Roman"/>
                <w:b/>
                <w:sz w:val="24"/>
                <w:lang w:val="fr-FR"/>
              </w:rPr>
              <w:t>API/CONT/CRE/001</w:t>
            </w:r>
          </w:p>
          <w:p w14:paraId="7255D040" w14:textId="77777777" w:rsidR="00C24EF4" w:rsidRPr="00062C7A" w:rsidRDefault="00EA3F33" w:rsidP="005C72A8">
            <w:pPr>
              <w:pStyle w:val="NoSpacing"/>
              <w:rPr>
                <w:rFonts w:ascii="Times New Roman" w:eastAsia="Calibri Light" w:hAnsi="Times New Roman"/>
                <w:b/>
                <w:sz w:val="24"/>
                <w:lang w:val="fr-FR"/>
              </w:rPr>
            </w:pPr>
            <w:r w:rsidRPr="00062C7A">
              <w:rPr>
                <w:rFonts w:ascii="Times New Roman" w:eastAsia="Calibri Light" w:hAnsi="Times New Roman"/>
                <w:b/>
                <w:sz w:val="24"/>
                <w:lang w:val="fr-FR"/>
              </w:rPr>
              <w:t xml:space="preserve">   </w:t>
            </w:r>
            <w:r w:rsidR="00C24EF4" w:rsidRPr="00062C7A">
              <w:rPr>
                <w:rFonts w:ascii="Times New Roman" w:eastAsia="Calibri Light" w:hAnsi="Times New Roman"/>
                <w:b/>
                <w:sz w:val="24"/>
                <w:lang w:val="fr-FR"/>
              </w:rPr>
              <w:t>API/CONT/CRE/001_RCN1</w:t>
            </w:r>
          </w:p>
          <w:p w14:paraId="6123105F" w14:textId="77777777" w:rsidR="00C24EF4" w:rsidRPr="00062C7A" w:rsidRDefault="00C24EF4" w:rsidP="005C72A8">
            <w:pPr>
              <w:widowControl w:val="0"/>
              <w:overflowPunct/>
              <w:spacing w:after="0"/>
              <w:ind w:left="284"/>
              <w:jc w:val="both"/>
              <w:textAlignment w:val="auto"/>
              <w:rPr>
                <w:rFonts w:ascii="Arial" w:hAnsi="Arial"/>
                <w:b/>
                <w:color w:val="0070C0"/>
                <w:sz w:val="18"/>
                <w:lang w:val="fr-FR"/>
              </w:rPr>
            </w:pPr>
          </w:p>
          <w:p w14:paraId="193806B9"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w:t>
            </w:r>
            <w:r w:rsidR="00EA3F33" w:rsidRPr="009743EA">
              <w:rPr>
                <w:rFonts w:ascii="Arial" w:hAnsi="Arial"/>
                <w:b/>
                <w:color w:val="0070C0"/>
                <w:sz w:val="18"/>
              </w:rPr>
              <w:t xml:space="preserve"> </w:t>
            </w:r>
            <w:r w:rsidRPr="009743EA">
              <w:rPr>
                <w:rFonts w:ascii="Arial" w:hAnsi="Arial"/>
                <w:b/>
                <w:color w:val="0070C0"/>
                <w:sz w:val="18"/>
              </w:rPr>
              <w:t>Request:</w:t>
            </w:r>
          </w:p>
          <w:p w14:paraId="1566A480" w14:textId="77777777" w:rsidR="00C24EF4" w:rsidRPr="009743EA" w:rsidRDefault="00C24EF4" w:rsidP="005C72A8">
            <w:pPr>
              <w:pStyle w:val="TAL"/>
              <w:snapToGrid w:val="0"/>
              <w:ind w:left="284"/>
              <w:jc w:val="both"/>
              <w:rPr>
                <w:color w:val="0070C0"/>
              </w:rPr>
            </w:pPr>
          </w:p>
          <w:p w14:paraId="1DC18C4F" w14:textId="77777777" w:rsidR="00C24EF4" w:rsidRPr="009743EA" w:rsidRDefault="00C24EF4" w:rsidP="005C72A8">
            <w:pPr>
              <w:pStyle w:val="TAL"/>
              <w:snapToGrid w:val="0"/>
              <w:ind w:left="284"/>
              <w:jc w:val="both"/>
              <w:rPr>
                <w:color w:val="0070C0"/>
              </w:rPr>
            </w:pPr>
            <w:r w:rsidRPr="009743EA">
              <w:rPr>
                <w:color w:val="0070C0"/>
              </w:rPr>
              <w:t>POST</w:t>
            </w:r>
            <w:r w:rsidR="00EA3F33" w:rsidRPr="009743EA">
              <w:rPr>
                <w:color w:val="0070C0"/>
              </w:rPr>
              <w:t xml:space="preserve"> </w:t>
            </w:r>
            <w:r w:rsidRPr="009743EA">
              <w:rPr>
                <w:color w:val="0070C0"/>
              </w:rPr>
              <w:t>/mn-name/ae_sensor</w:t>
            </w:r>
            <w:r w:rsidR="00EA3F33" w:rsidRPr="009743EA">
              <w:rPr>
                <w:color w:val="0070C0"/>
              </w:rPr>
              <w:t xml:space="preserve"> </w:t>
            </w:r>
            <w:r w:rsidRPr="009743EA">
              <w:rPr>
                <w:color w:val="0070C0"/>
              </w:rPr>
              <w:t>HTTP/1.1</w:t>
            </w:r>
          </w:p>
          <w:p w14:paraId="253062F4" w14:textId="77777777" w:rsidR="00C24EF4" w:rsidRPr="009743EA" w:rsidRDefault="00C24EF4" w:rsidP="005C72A8">
            <w:pPr>
              <w:pStyle w:val="TAL"/>
              <w:snapToGrid w:val="0"/>
              <w:ind w:left="284"/>
              <w:jc w:val="both"/>
              <w:rPr>
                <w:color w:val="0070C0"/>
              </w:rPr>
            </w:pPr>
            <w:r w:rsidRPr="009743EA">
              <w:rPr>
                <w:color w:val="0070C0"/>
              </w:rPr>
              <w:t>Host:</w:t>
            </w:r>
            <w:r w:rsidR="00EA3F33" w:rsidRPr="009743EA">
              <w:rPr>
                <w:color w:val="0070C0"/>
              </w:rPr>
              <w:t xml:space="preserve"> </w:t>
            </w:r>
            <w:r w:rsidRPr="009743EA">
              <w:rPr>
                <w:color w:val="0070C0"/>
              </w:rPr>
              <w:t>192.168.0.10:8282</w:t>
            </w:r>
          </w:p>
          <w:p w14:paraId="4C510395" w14:textId="77777777" w:rsidR="00C24EF4" w:rsidRPr="009743EA" w:rsidRDefault="00C24EF4" w:rsidP="005C72A8">
            <w:pPr>
              <w:pStyle w:val="TAL"/>
              <w:snapToGrid w:val="0"/>
              <w:ind w:left="284"/>
              <w:jc w:val="both"/>
              <w:rPr>
                <w:color w:val="0070C0"/>
              </w:rPr>
            </w:pPr>
            <w:r w:rsidRPr="009743EA">
              <w:rPr>
                <w:color w:val="0070C0"/>
              </w:rPr>
              <w:t>X-M2M-Origin:</w:t>
            </w:r>
            <w:r w:rsidR="00EA3F33" w:rsidRPr="009743EA">
              <w:rPr>
                <w:color w:val="0070C0"/>
              </w:rPr>
              <w:t xml:space="preserve"> </w:t>
            </w:r>
            <w:r w:rsidRPr="009743EA">
              <w:rPr>
                <w:color w:val="0070C0"/>
              </w:rPr>
              <w:t>CAE0120180406T0846311405855351047680_cse01</w:t>
            </w:r>
          </w:p>
          <w:p w14:paraId="5B0335E8" w14:textId="77777777" w:rsidR="00C24EF4" w:rsidRPr="009743EA" w:rsidRDefault="00C24EF4" w:rsidP="005C72A8">
            <w:pPr>
              <w:pStyle w:val="TAL"/>
              <w:snapToGrid w:val="0"/>
              <w:ind w:left="284"/>
              <w:jc w:val="both"/>
              <w:rPr>
                <w:color w:val="0070C0"/>
              </w:rPr>
            </w:pPr>
            <w:r w:rsidRPr="009743EA">
              <w:rPr>
                <w:color w:val="0070C0"/>
              </w:rPr>
              <w:t>Content-Type:</w:t>
            </w:r>
            <w:r w:rsidR="00EA3F33" w:rsidRPr="009743EA">
              <w:rPr>
                <w:color w:val="0070C0"/>
              </w:rPr>
              <w:t xml:space="preserve"> </w:t>
            </w:r>
            <w:r w:rsidRPr="009743EA">
              <w:rPr>
                <w:color w:val="0070C0"/>
              </w:rPr>
              <w:t>application/json;ty=3</w:t>
            </w:r>
          </w:p>
          <w:p w14:paraId="2537E9C3" w14:textId="77777777" w:rsidR="00C24EF4" w:rsidRPr="009743EA" w:rsidRDefault="00C24EF4" w:rsidP="005C72A8">
            <w:pPr>
              <w:pStyle w:val="TAL"/>
              <w:snapToGrid w:val="0"/>
              <w:ind w:left="284"/>
              <w:jc w:val="both"/>
              <w:rPr>
                <w:color w:val="0070C0"/>
              </w:rPr>
            </w:pPr>
            <w:r w:rsidRPr="009743EA">
              <w:rPr>
                <w:color w:val="0070C0"/>
              </w:rPr>
              <w:t>X-M2M-RI:</w:t>
            </w:r>
            <w:r w:rsidR="00EA3F33" w:rsidRPr="009743EA">
              <w:rPr>
                <w:color w:val="0070C0"/>
              </w:rPr>
              <w:t xml:space="preserve"> </w:t>
            </w:r>
            <w:r w:rsidRPr="009743EA">
              <w:rPr>
                <w:color w:val="0070C0"/>
              </w:rPr>
              <w:t>1234</w:t>
            </w:r>
          </w:p>
          <w:p w14:paraId="6D0FA791" w14:textId="77777777" w:rsidR="00B50703" w:rsidRPr="009743EA" w:rsidRDefault="00B50703" w:rsidP="00B50703">
            <w:pPr>
              <w:pStyle w:val="TAL"/>
              <w:snapToGrid w:val="0"/>
              <w:ind w:left="284"/>
              <w:jc w:val="both"/>
              <w:rPr>
                <w:color w:val="0070C0"/>
              </w:rPr>
            </w:pPr>
            <w:r w:rsidRPr="009743EA">
              <w:rPr>
                <w:color w:val="0070C0"/>
              </w:rPr>
              <w:t>X-M2M-RVI:</w:t>
            </w:r>
            <w:r w:rsidR="00EA3F33" w:rsidRPr="009743EA">
              <w:rPr>
                <w:color w:val="0070C0"/>
              </w:rPr>
              <w:t xml:space="preserve"> </w:t>
            </w:r>
            <w:r w:rsidRPr="009743EA">
              <w:rPr>
                <w:color w:val="0070C0"/>
              </w:rPr>
              <w:t>2a</w:t>
            </w:r>
          </w:p>
          <w:p w14:paraId="0C9C5BB1" w14:textId="77777777" w:rsidR="00C24EF4" w:rsidRPr="009743EA" w:rsidRDefault="00C24EF4" w:rsidP="005C72A8">
            <w:pPr>
              <w:pStyle w:val="TAL"/>
              <w:snapToGrid w:val="0"/>
              <w:ind w:left="284"/>
              <w:jc w:val="both"/>
              <w:rPr>
                <w:color w:val="0070C0"/>
              </w:rPr>
            </w:pPr>
          </w:p>
          <w:p w14:paraId="65764C12" w14:textId="77777777" w:rsidR="00C24EF4" w:rsidRPr="009743EA" w:rsidRDefault="00C24EF4" w:rsidP="005C72A8">
            <w:pPr>
              <w:pStyle w:val="TAL"/>
              <w:snapToGrid w:val="0"/>
              <w:ind w:left="284"/>
              <w:jc w:val="both"/>
              <w:rPr>
                <w:color w:val="0070C0"/>
              </w:rPr>
            </w:pPr>
            <w:r w:rsidRPr="009743EA">
              <w:rPr>
                <w:color w:val="0070C0"/>
              </w:rPr>
              <w:t>{</w:t>
            </w:r>
          </w:p>
          <w:p w14:paraId="06514647" w14:textId="77777777" w:rsidR="00C24EF4" w:rsidRPr="009743EA" w:rsidRDefault="00EA3F33" w:rsidP="005C72A8">
            <w:pPr>
              <w:pStyle w:val="TAL"/>
              <w:snapToGrid w:val="0"/>
              <w:ind w:left="284"/>
              <w:jc w:val="both"/>
              <w:rPr>
                <w:color w:val="0070C0"/>
              </w:rPr>
            </w:pPr>
            <w:r w:rsidRPr="009743EA">
              <w:rPr>
                <w:color w:val="0070C0"/>
              </w:rPr>
              <w:t xml:space="preserve">    </w:t>
            </w:r>
            <w:r w:rsidR="00C24EF4" w:rsidRPr="009743EA">
              <w:rPr>
                <w:color w:val="0070C0"/>
              </w:rPr>
              <w:t>"m2m:cnt":</w:t>
            </w:r>
            <w:r w:rsidRPr="009743EA">
              <w:rPr>
                <w:color w:val="0070C0"/>
              </w:rPr>
              <w:t xml:space="preserve"> </w:t>
            </w:r>
            <w:r w:rsidR="00C24EF4" w:rsidRPr="009743EA">
              <w:rPr>
                <w:color w:val="0070C0"/>
              </w:rPr>
              <w:t>{</w:t>
            </w:r>
          </w:p>
          <w:p w14:paraId="7701CF4E" w14:textId="77777777" w:rsidR="00C24EF4" w:rsidRPr="009743EA" w:rsidRDefault="00EA3F33" w:rsidP="005C72A8">
            <w:pPr>
              <w:pStyle w:val="TAL"/>
              <w:snapToGrid w:val="0"/>
              <w:ind w:left="284"/>
              <w:jc w:val="both"/>
              <w:rPr>
                <w:color w:val="0070C0"/>
              </w:rPr>
            </w:pPr>
            <w:r w:rsidRPr="009743EA">
              <w:rPr>
                <w:color w:val="0070C0"/>
              </w:rPr>
              <w:t xml:space="preserve">        </w:t>
            </w:r>
            <w:r w:rsidR="00C24EF4" w:rsidRPr="009743EA">
              <w:rPr>
                <w:color w:val="0070C0"/>
              </w:rPr>
              <w:t>"rn":</w:t>
            </w:r>
            <w:r w:rsidRPr="009743EA">
              <w:rPr>
                <w:color w:val="0070C0"/>
              </w:rPr>
              <w:t xml:space="preserve"> </w:t>
            </w:r>
            <w:r w:rsidR="00C24EF4" w:rsidRPr="009743EA">
              <w:rPr>
                <w:color w:val="0070C0"/>
              </w:rPr>
              <w:t>"cont_temp"</w:t>
            </w:r>
          </w:p>
          <w:p w14:paraId="1B7AE869" w14:textId="77777777" w:rsidR="00C24EF4" w:rsidRPr="009743EA" w:rsidRDefault="00EA3F33" w:rsidP="005C72A8">
            <w:pPr>
              <w:pStyle w:val="TAL"/>
              <w:snapToGrid w:val="0"/>
              <w:ind w:left="284"/>
              <w:jc w:val="both"/>
              <w:rPr>
                <w:color w:val="0070C0"/>
              </w:rPr>
            </w:pPr>
            <w:r w:rsidRPr="009743EA">
              <w:rPr>
                <w:color w:val="0070C0"/>
              </w:rPr>
              <w:t xml:space="preserve">    </w:t>
            </w:r>
            <w:r w:rsidR="00C24EF4" w:rsidRPr="009743EA">
              <w:rPr>
                <w:color w:val="0070C0"/>
              </w:rPr>
              <w:t>}</w:t>
            </w:r>
          </w:p>
          <w:p w14:paraId="5532CE66" w14:textId="77777777" w:rsidR="00C24EF4" w:rsidRPr="009743EA" w:rsidRDefault="00C24EF4" w:rsidP="005C72A8">
            <w:pPr>
              <w:pStyle w:val="TAL"/>
              <w:snapToGrid w:val="0"/>
              <w:ind w:left="284"/>
              <w:jc w:val="both"/>
              <w:rPr>
                <w:color w:val="0070C0"/>
              </w:rPr>
            </w:pPr>
            <w:r w:rsidRPr="009743EA">
              <w:rPr>
                <w:color w:val="0070C0"/>
              </w:rPr>
              <w:t>}</w:t>
            </w:r>
          </w:p>
          <w:p w14:paraId="1924F91F" w14:textId="77777777" w:rsidR="00C24EF4" w:rsidRPr="009743EA" w:rsidRDefault="00C24EF4" w:rsidP="005C72A8">
            <w:pPr>
              <w:widowControl w:val="0"/>
              <w:overflowPunct/>
              <w:spacing w:after="0"/>
              <w:ind w:left="284"/>
              <w:jc w:val="both"/>
              <w:textAlignment w:val="auto"/>
              <w:rPr>
                <w:rFonts w:ascii="Arial" w:hAnsi="Arial"/>
                <w:b/>
                <w:color w:val="0070C0"/>
                <w:sz w:val="18"/>
              </w:rPr>
            </w:pPr>
          </w:p>
          <w:p w14:paraId="3A75DA7A"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w:t>
            </w:r>
            <w:r w:rsidR="00EA3F33" w:rsidRPr="009743EA">
              <w:rPr>
                <w:rFonts w:ascii="Arial" w:hAnsi="Arial"/>
                <w:b/>
                <w:color w:val="0070C0"/>
                <w:sz w:val="18"/>
              </w:rPr>
              <w:t xml:space="preserve"> </w:t>
            </w:r>
            <w:r w:rsidRPr="009743EA">
              <w:rPr>
                <w:rFonts w:ascii="Arial" w:hAnsi="Arial"/>
                <w:b/>
                <w:color w:val="0070C0"/>
                <w:sz w:val="18"/>
              </w:rPr>
              <w:t>Response:</w:t>
            </w:r>
          </w:p>
          <w:p w14:paraId="564B4758" w14:textId="77777777" w:rsidR="00C24EF4" w:rsidRPr="009743EA" w:rsidRDefault="00C24EF4" w:rsidP="005C72A8">
            <w:pPr>
              <w:widowControl w:val="0"/>
              <w:overflowPunct/>
              <w:spacing w:after="0"/>
              <w:ind w:left="284"/>
              <w:textAlignment w:val="auto"/>
              <w:rPr>
                <w:rFonts w:ascii="Arial" w:hAnsi="Arial"/>
                <w:color w:val="0070C0"/>
                <w:sz w:val="18"/>
              </w:rPr>
            </w:pPr>
          </w:p>
          <w:p w14:paraId="20FCF0AF"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201</w:t>
            </w:r>
            <w:r w:rsidR="00EA3F33" w:rsidRPr="009743EA">
              <w:rPr>
                <w:rFonts w:ascii="Arial" w:hAnsi="Arial"/>
                <w:color w:val="0070C0"/>
                <w:sz w:val="18"/>
              </w:rPr>
              <w:t xml:space="preserve"> </w:t>
            </w:r>
            <w:r w:rsidRPr="009743EA">
              <w:rPr>
                <w:rFonts w:ascii="Arial" w:hAnsi="Arial"/>
                <w:color w:val="0070C0"/>
                <w:sz w:val="18"/>
              </w:rPr>
              <w:t>Created</w:t>
            </w:r>
          </w:p>
          <w:p w14:paraId="22AA2AC4"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Content-Length:265</w:t>
            </w:r>
            <w:r w:rsidR="00EA3F33" w:rsidRPr="00062C7A">
              <w:rPr>
                <w:rFonts w:ascii="Arial" w:hAnsi="Arial"/>
                <w:color w:val="0070C0"/>
                <w:sz w:val="18"/>
                <w:lang w:val="fr-FR"/>
              </w:rPr>
              <w:t xml:space="preserve"> </w:t>
            </w:r>
          </w:p>
          <w:p w14:paraId="753755BA"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Content-Location:/mnID/cnt20180406T0857121405855183193600_cse01</w:t>
            </w:r>
          </w:p>
          <w:p w14:paraId="66E0A712"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Content-Type:application/json</w:t>
            </w:r>
          </w:p>
          <w:p w14:paraId="537649F6"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X-M2M-RI:1234</w:t>
            </w:r>
          </w:p>
          <w:p w14:paraId="7C0035D5" w14:textId="77777777" w:rsidR="00B50703" w:rsidRPr="00062C7A" w:rsidRDefault="00B50703" w:rsidP="00B50703">
            <w:pPr>
              <w:pStyle w:val="TAL"/>
              <w:snapToGrid w:val="0"/>
              <w:ind w:left="284"/>
              <w:jc w:val="both"/>
              <w:rPr>
                <w:color w:val="0070C0"/>
                <w:lang w:val="fr-FR"/>
              </w:rPr>
            </w:pPr>
            <w:r w:rsidRPr="00062C7A">
              <w:rPr>
                <w:color w:val="0070C0"/>
                <w:lang w:val="fr-FR"/>
              </w:rPr>
              <w:lastRenderedPageBreak/>
              <w:t>X-M2M-RVI:</w:t>
            </w:r>
            <w:r w:rsidR="00EA3F33" w:rsidRPr="00062C7A">
              <w:rPr>
                <w:color w:val="0070C0"/>
                <w:lang w:val="fr-FR"/>
              </w:rPr>
              <w:t xml:space="preserve"> </w:t>
            </w:r>
            <w:r w:rsidRPr="00062C7A">
              <w:rPr>
                <w:color w:val="0070C0"/>
                <w:lang w:val="fr-FR"/>
              </w:rPr>
              <w:t>2a</w:t>
            </w:r>
          </w:p>
          <w:p w14:paraId="2F1E39EB" w14:textId="77777777" w:rsidR="00C24EF4" w:rsidRPr="00062C7A" w:rsidRDefault="00C24EF4" w:rsidP="005C72A8">
            <w:pPr>
              <w:pStyle w:val="TAL"/>
              <w:snapToGrid w:val="0"/>
              <w:ind w:left="284"/>
              <w:rPr>
                <w:color w:val="0070C0"/>
                <w:lang w:val="fr-FR"/>
              </w:rPr>
            </w:pPr>
            <w:r w:rsidRPr="00062C7A">
              <w:rPr>
                <w:color w:val="0070C0"/>
                <w:lang w:val="fr-FR"/>
              </w:rPr>
              <w:t>X-M2M-RSC:2001</w:t>
            </w:r>
          </w:p>
          <w:p w14:paraId="35A0CADB" w14:textId="77777777" w:rsidR="00C24EF4" w:rsidRPr="00062C7A" w:rsidRDefault="00C24EF4" w:rsidP="005C72A8">
            <w:pPr>
              <w:pStyle w:val="TAL"/>
              <w:snapToGrid w:val="0"/>
              <w:ind w:left="284"/>
              <w:rPr>
                <w:color w:val="0070C0"/>
                <w:lang w:val="fr-FR"/>
              </w:rPr>
            </w:pPr>
            <w:r w:rsidRPr="00062C7A">
              <w:rPr>
                <w:color w:val="0070C0"/>
                <w:lang w:val="fr-FR"/>
              </w:rPr>
              <w:t>{</w:t>
            </w:r>
          </w:p>
          <w:p w14:paraId="74930F45" w14:textId="77777777" w:rsidR="00C24EF4" w:rsidRPr="00062C7A" w:rsidRDefault="00EA3F33" w:rsidP="005C72A8">
            <w:pPr>
              <w:pStyle w:val="TAL"/>
              <w:snapToGrid w:val="0"/>
              <w:ind w:left="284"/>
              <w:rPr>
                <w:color w:val="0070C0"/>
                <w:lang w:val="fr-FR"/>
              </w:rPr>
            </w:pPr>
            <w:r w:rsidRPr="00062C7A">
              <w:rPr>
                <w:color w:val="0070C0"/>
                <w:lang w:val="fr-FR"/>
              </w:rPr>
              <w:t xml:space="preserve">    </w:t>
            </w:r>
            <w:r w:rsidR="00C24EF4" w:rsidRPr="00062C7A">
              <w:rPr>
                <w:color w:val="0070C0"/>
                <w:lang w:val="fr-FR"/>
              </w:rPr>
              <w:t>"m2m:cnt":</w:t>
            </w:r>
            <w:r w:rsidRPr="00062C7A">
              <w:rPr>
                <w:color w:val="0070C0"/>
                <w:lang w:val="fr-FR"/>
              </w:rPr>
              <w:t xml:space="preserve"> </w:t>
            </w:r>
            <w:r w:rsidR="00C24EF4" w:rsidRPr="00062C7A">
              <w:rPr>
                <w:color w:val="0070C0"/>
                <w:lang w:val="fr-FR"/>
              </w:rPr>
              <w:t>{</w:t>
            </w:r>
          </w:p>
          <w:p w14:paraId="48BDB07E" w14:textId="77777777" w:rsidR="00C24EF4" w:rsidRPr="00062C7A" w:rsidRDefault="00EA3F33" w:rsidP="005C72A8">
            <w:pPr>
              <w:pStyle w:val="TAL"/>
              <w:snapToGrid w:val="0"/>
              <w:ind w:left="284"/>
              <w:rPr>
                <w:color w:val="0070C0"/>
                <w:lang w:val="fr-FR"/>
              </w:rPr>
            </w:pPr>
            <w:r w:rsidRPr="00062C7A">
              <w:rPr>
                <w:color w:val="0070C0"/>
                <w:lang w:val="fr-FR"/>
              </w:rPr>
              <w:t xml:space="preserve">        </w:t>
            </w:r>
            <w:r w:rsidR="00C24EF4" w:rsidRPr="00062C7A">
              <w:rPr>
                <w:color w:val="0070C0"/>
                <w:lang w:val="fr-FR"/>
              </w:rPr>
              <w:t>"cbs":</w:t>
            </w:r>
            <w:r w:rsidRPr="00062C7A">
              <w:rPr>
                <w:color w:val="0070C0"/>
                <w:lang w:val="fr-FR"/>
              </w:rPr>
              <w:t xml:space="preserve"> </w:t>
            </w:r>
            <w:r w:rsidR="00C24EF4" w:rsidRPr="00062C7A">
              <w:rPr>
                <w:color w:val="0070C0"/>
                <w:lang w:val="fr-FR"/>
              </w:rPr>
              <w:t>0,</w:t>
            </w:r>
          </w:p>
          <w:p w14:paraId="3028B74D" w14:textId="77777777" w:rsidR="00C24EF4" w:rsidRPr="00062C7A" w:rsidRDefault="00EA3F33" w:rsidP="005C72A8">
            <w:pPr>
              <w:pStyle w:val="TAL"/>
              <w:snapToGrid w:val="0"/>
              <w:ind w:left="284"/>
              <w:rPr>
                <w:color w:val="0070C0"/>
                <w:lang w:val="fr-FR"/>
              </w:rPr>
            </w:pPr>
            <w:r w:rsidRPr="00062C7A">
              <w:rPr>
                <w:color w:val="0070C0"/>
                <w:lang w:val="fr-FR"/>
              </w:rPr>
              <w:t xml:space="preserve">        </w:t>
            </w:r>
            <w:r w:rsidR="00C24EF4" w:rsidRPr="00062C7A">
              <w:rPr>
                <w:color w:val="0070C0"/>
                <w:lang w:val="fr-FR"/>
              </w:rPr>
              <w:t>"cni":</w:t>
            </w:r>
            <w:r w:rsidRPr="00062C7A">
              <w:rPr>
                <w:color w:val="0070C0"/>
                <w:lang w:val="fr-FR"/>
              </w:rPr>
              <w:t xml:space="preserve"> </w:t>
            </w:r>
            <w:r w:rsidR="00C24EF4" w:rsidRPr="00062C7A">
              <w:rPr>
                <w:color w:val="0070C0"/>
                <w:lang w:val="fr-FR"/>
              </w:rPr>
              <w:t>0,</w:t>
            </w:r>
          </w:p>
          <w:p w14:paraId="250CE389" w14:textId="77777777" w:rsidR="00C24EF4" w:rsidRPr="00062C7A" w:rsidRDefault="00EA3F33" w:rsidP="005C72A8">
            <w:pPr>
              <w:pStyle w:val="TAL"/>
              <w:snapToGrid w:val="0"/>
              <w:ind w:left="284"/>
              <w:rPr>
                <w:color w:val="0070C0"/>
                <w:lang w:val="fr-FR"/>
              </w:rPr>
            </w:pPr>
            <w:r w:rsidRPr="00062C7A">
              <w:rPr>
                <w:color w:val="0070C0"/>
                <w:lang w:val="fr-FR"/>
              </w:rPr>
              <w:t xml:space="preserve">        </w:t>
            </w:r>
            <w:r w:rsidR="00C24EF4" w:rsidRPr="00062C7A">
              <w:rPr>
                <w:color w:val="0070C0"/>
                <w:lang w:val="fr-FR"/>
              </w:rPr>
              <w:t>"ct":</w:t>
            </w:r>
            <w:r w:rsidRPr="00062C7A">
              <w:rPr>
                <w:color w:val="0070C0"/>
                <w:lang w:val="fr-FR"/>
              </w:rPr>
              <w:t xml:space="preserve"> </w:t>
            </w:r>
            <w:r w:rsidR="00C24EF4" w:rsidRPr="00062C7A">
              <w:rPr>
                <w:color w:val="0070C0"/>
                <w:lang w:val="fr-FR"/>
              </w:rPr>
              <w:t>"20180406T085712",</w:t>
            </w:r>
          </w:p>
          <w:p w14:paraId="7A81BB15" w14:textId="77777777" w:rsidR="00C24EF4" w:rsidRPr="00062C7A" w:rsidRDefault="00EA3F33" w:rsidP="005C72A8">
            <w:pPr>
              <w:pStyle w:val="TAL"/>
              <w:snapToGrid w:val="0"/>
              <w:ind w:left="284"/>
              <w:rPr>
                <w:color w:val="0070C0"/>
                <w:lang w:val="fr-FR"/>
              </w:rPr>
            </w:pPr>
            <w:r w:rsidRPr="00062C7A">
              <w:rPr>
                <w:color w:val="0070C0"/>
                <w:lang w:val="fr-FR"/>
              </w:rPr>
              <w:t xml:space="preserve">        </w:t>
            </w:r>
            <w:r w:rsidR="00C24EF4" w:rsidRPr="00062C7A">
              <w:rPr>
                <w:color w:val="0070C0"/>
                <w:lang w:val="fr-FR"/>
              </w:rPr>
              <w:t>"et":</w:t>
            </w:r>
            <w:r w:rsidRPr="00062C7A">
              <w:rPr>
                <w:color w:val="0070C0"/>
                <w:lang w:val="fr-FR"/>
              </w:rPr>
              <w:t xml:space="preserve"> </w:t>
            </w:r>
            <w:r w:rsidR="00C24EF4" w:rsidRPr="00062C7A">
              <w:rPr>
                <w:color w:val="0070C0"/>
                <w:lang w:val="fr-FR"/>
              </w:rPr>
              <w:t>"99991231T235959",</w:t>
            </w:r>
          </w:p>
          <w:p w14:paraId="5DF31D4C" w14:textId="77777777" w:rsidR="00C24EF4" w:rsidRPr="00062C7A" w:rsidRDefault="00EA3F33" w:rsidP="005C72A8">
            <w:pPr>
              <w:pStyle w:val="TAL"/>
              <w:snapToGrid w:val="0"/>
              <w:ind w:left="284"/>
              <w:rPr>
                <w:color w:val="0070C0"/>
                <w:lang w:val="fr-FR"/>
              </w:rPr>
            </w:pPr>
            <w:r w:rsidRPr="00062C7A">
              <w:rPr>
                <w:color w:val="0070C0"/>
                <w:lang w:val="fr-FR"/>
              </w:rPr>
              <w:t xml:space="preserve">        </w:t>
            </w:r>
            <w:r w:rsidR="00C24EF4" w:rsidRPr="00062C7A">
              <w:rPr>
                <w:color w:val="0070C0"/>
                <w:lang w:val="fr-FR"/>
              </w:rPr>
              <w:t>"lt":</w:t>
            </w:r>
            <w:r w:rsidRPr="00062C7A">
              <w:rPr>
                <w:color w:val="0070C0"/>
                <w:lang w:val="fr-FR"/>
              </w:rPr>
              <w:t xml:space="preserve"> </w:t>
            </w:r>
            <w:r w:rsidR="00C24EF4" w:rsidRPr="00062C7A">
              <w:rPr>
                <w:color w:val="0070C0"/>
                <w:lang w:val="fr-FR"/>
              </w:rPr>
              <w:t>"20180406T085712",</w:t>
            </w:r>
          </w:p>
          <w:p w14:paraId="52B7D270" w14:textId="77777777" w:rsidR="00C24EF4" w:rsidRPr="00062C7A" w:rsidRDefault="00EA3F33" w:rsidP="005C72A8">
            <w:pPr>
              <w:pStyle w:val="TAL"/>
              <w:snapToGrid w:val="0"/>
              <w:ind w:left="284"/>
              <w:rPr>
                <w:color w:val="0070C0"/>
                <w:lang w:val="fr-FR"/>
              </w:rPr>
            </w:pPr>
            <w:r w:rsidRPr="00062C7A">
              <w:rPr>
                <w:color w:val="0070C0"/>
                <w:lang w:val="fr-FR"/>
              </w:rPr>
              <w:t xml:space="preserve">        </w:t>
            </w:r>
            <w:r w:rsidR="00C24EF4" w:rsidRPr="00062C7A">
              <w:rPr>
                <w:color w:val="0070C0"/>
                <w:lang w:val="fr-FR"/>
              </w:rPr>
              <w:t>"mbs":</w:t>
            </w:r>
            <w:r w:rsidRPr="00062C7A">
              <w:rPr>
                <w:color w:val="0070C0"/>
                <w:lang w:val="fr-FR"/>
              </w:rPr>
              <w:t xml:space="preserve"> </w:t>
            </w:r>
            <w:r w:rsidR="00C24EF4" w:rsidRPr="00062C7A">
              <w:rPr>
                <w:color w:val="0070C0"/>
                <w:lang w:val="fr-FR"/>
              </w:rPr>
              <w:t>60000000,</w:t>
            </w:r>
          </w:p>
          <w:p w14:paraId="7110E6C1" w14:textId="77777777" w:rsidR="00C24EF4" w:rsidRPr="00062C7A" w:rsidRDefault="00EA3F33" w:rsidP="005C72A8">
            <w:pPr>
              <w:pStyle w:val="TAL"/>
              <w:snapToGrid w:val="0"/>
              <w:ind w:left="284"/>
              <w:rPr>
                <w:color w:val="0070C0"/>
                <w:lang w:val="fr-FR"/>
              </w:rPr>
            </w:pPr>
            <w:r w:rsidRPr="00062C7A">
              <w:rPr>
                <w:color w:val="0070C0"/>
                <w:lang w:val="fr-FR"/>
              </w:rPr>
              <w:t xml:space="preserve">        </w:t>
            </w:r>
            <w:r w:rsidR="00C24EF4" w:rsidRPr="00062C7A">
              <w:rPr>
                <w:color w:val="0070C0"/>
                <w:lang w:val="fr-FR"/>
              </w:rPr>
              <w:t>"mia":</w:t>
            </w:r>
            <w:r w:rsidRPr="00062C7A">
              <w:rPr>
                <w:color w:val="0070C0"/>
                <w:lang w:val="fr-FR"/>
              </w:rPr>
              <w:t xml:space="preserve"> </w:t>
            </w:r>
            <w:r w:rsidR="00C24EF4" w:rsidRPr="00062C7A">
              <w:rPr>
                <w:color w:val="0070C0"/>
                <w:lang w:val="fr-FR"/>
              </w:rPr>
              <w:t>1600,</w:t>
            </w:r>
          </w:p>
          <w:p w14:paraId="307172AD" w14:textId="77777777" w:rsidR="00C24EF4" w:rsidRPr="00062C7A" w:rsidRDefault="00EA3F33" w:rsidP="005C72A8">
            <w:pPr>
              <w:pStyle w:val="TAL"/>
              <w:snapToGrid w:val="0"/>
              <w:ind w:left="284"/>
              <w:rPr>
                <w:color w:val="0070C0"/>
                <w:lang w:val="fr-FR"/>
              </w:rPr>
            </w:pPr>
            <w:r w:rsidRPr="00062C7A">
              <w:rPr>
                <w:color w:val="0070C0"/>
                <w:lang w:val="fr-FR"/>
              </w:rPr>
              <w:t xml:space="preserve">        </w:t>
            </w:r>
            <w:r w:rsidR="00C24EF4" w:rsidRPr="00062C7A">
              <w:rPr>
                <w:color w:val="0070C0"/>
                <w:lang w:val="fr-FR"/>
              </w:rPr>
              <w:t>"mni":</w:t>
            </w:r>
            <w:r w:rsidRPr="00062C7A">
              <w:rPr>
                <w:color w:val="0070C0"/>
                <w:lang w:val="fr-FR"/>
              </w:rPr>
              <w:t xml:space="preserve"> </w:t>
            </w:r>
            <w:r w:rsidR="00C24EF4" w:rsidRPr="00062C7A">
              <w:rPr>
                <w:color w:val="0070C0"/>
                <w:lang w:val="fr-FR"/>
              </w:rPr>
              <w:t>10000,</w:t>
            </w:r>
          </w:p>
          <w:p w14:paraId="0B49145E" w14:textId="77777777" w:rsidR="00C24EF4" w:rsidRPr="00062C7A" w:rsidRDefault="00EA3F33" w:rsidP="005C72A8">
            <w:pPr>
              <w:pStyle w:val="TAL"/>
              <w:snapToGrid w:val="0"/>
              <w:ind w:left="284"/>
              <w:rPr>
                <w:color w:val="0070C0"/>
                <w:lang w:val="fr-FR"/>
              </w:rPr>
            </w:pPr>
            <w:r w:rsidRPr="00062C7A">
              <w:rPr>
                <w:color w:val="0070C0"/>
                <w:lang w:val="fr-FR"/>
              </w:rPr>
              <w:t xml:space="preserve">        </w:t>
            </w:r>
            <w:r w:rsidR="00C24EF4" w:rsidRPr="00062C7A">
              <w:rPr>
                <w:color w:val="0070C0"/>
                <w:lang w:val="fr-FR"/>
              </w:rPr>
              <w:t>"pi":</w:t>
            </w:r>
            <w:r w:rsidRPr="00062C7A">
              <w:rPr>
                <w:color w:val="0070C0"/>
                <w:lang w:val="fr-FR"/>
              </w:rPr>
              <w:t xml:space="preserve"> </w:t>
            </w:r>
            <w:r w:rsidR="00C24EF4" w:rsidRPr="00062C7A">
              <w:rPr>
                <w:color w:val="0070C0"/>
                <w:lang w:val="fr-FR"/>
              </w:rPr>
              <w:t>"CAE0120180406T0846311405855351047680_cse01",</w:t>
            </w:r>
          </w:p>
          <w:p w14:paraId="0D9F127F" w14:textId="77777777" w:rsidR="00C24EF4" w:rsidRPr="00062C7A" w:rsidRDefault="00EA3F33" w:rsidP="005C72A8">
            <w:pPr>
              <w:pStyle w:val="TAL"/>
              <w:snapToGrid w:val="0"/>
              <w:ind w:left="284"/>
              <w:rPr>
                <w:color w:val="0070C0"/>
                <w:lang w:val="fr-FR"/>
              </w:rPr>
            </w:pPr>
            <w:r w:rsidRPr="00062C7A">
              <w:rPr>
                <w:color w:val="0070C0"/>
                <w:lang w:val="fr-FR"/>
              </w:rPr>
              <w:t xml:space="preserve">        </w:t>
            </w:r>
            <w:r w:rsidR="00C24EF4" w:rsidRPr="00062C7A">
              <w:rPr>
                <w:color w:val="0070C0"/>
                <w:lang w:val="fr-FR"/>
              </w:rPr>
              <w:t>"ri":</w:t>
            </w:r>
            <w:r w:rsidRPr="00062C7A">
              <w:rPr>
                <w:color w:val="0070C0"/>
                <w:lang w:val="fr-FR"/>
              </w:rPr>
              <w:t xml:space="preserve"> </w:t>
            </w:r>
            <w:r w:rsidR="00C24EF4" w:rsidRPr="00062C7A">
              <w:rPr>
                <w:color w:val="0070C0"/>
                <w:lang w:val="fr-FR"/>
              </w:rPr>
              <w:t>"cnt20180406T0857121405855183193600_cse01",</w:t>
            </w:r>
          </w:p>
          <w:p w14:paraId="2A955C64" w14:textId="77777777" w:rsidR="00C24EF4" w:rsidRPr="00062C7A" w:rsidRDefault="00EA3F33" w:rsidP="005C72A8">
            <w:pPr>
              <w:pStyle w:val="TAL"/>
              <w:snapToGrid w:val="0"/>
              <w:ind w:left="284"/>
              <w:rPr>
                <w:color w:val="0070C0"/>
                <w:lang w:val="fr-FR"/>
              </w:rPr>
            </w:pPr>
            <w:r w:rsidRPr="00062C7A">
              <w:rPr>
                <w:color w:val="0070C0"/>
                <w:lang w:val="fr-FR"/>
              </w:rPr>
              <w:t xml:space="preserve">        </w:t>
            </w:r>
            <w:r w:rsidR="00C24EF4" w:rsidRPr="00062C7A">
              <w:rPr>
                <w:color w:val="0070C0"/>
                <w:lang w:val="fr-FR"/>
              </w:rPr>
              <w:t>"rn":</w:t>
            </w:r>
            <w:r w:rsidRPr="00062C7A">
              <w:rPr>
                <w:color w:val="0070C0"/>
                <w:lang w:val="fr-FR"/>
              </w:rPr>
              <w:t xml:space="preserve"> </w:t>
            </w:r>
            <w:r w:rsidR="00C24EF4" w:rsidRPr="00062C7A">
              <w:rPr>
                <w:color w:val="0070C0"/>
                <w:lang w:val="fr-FR"/>
              </w:rPr>
              <w:t>"cont_temp",</w:t>
            </w:r>
          </w:p>
          <w:p w14:paraId="3F064264" w14:textId="77777777" w:rsidR="00C24EF4" w:rsidRPr="009743EA" w:rsidRDefault="00EA3F33" w:rsidP="005C72A8">
            <w:pPr>
              <w:pStyle w:val="TAL"/>
              <w:snapToGrid w:val="0"/>
              <w:ind w:left="284"/>
              <w:rPr>
                <w:color w:val="0070C0"/>
              </w:rPr>
            </w:pPr>
            <w:r w:rsidRPr="00062C7A">
              <w:rPr>
                <w:color w:val="0070C0"/>
                <w:lang w:val="fr-FR"/>
              </w:rPr>
              <w:t xml:space="preserve">        </w:t>
            </w:r>
            <w:r w:rsidR="00C24EF4" w:rsidRPr="009743EA">
              <w:rPr>
                <w:color w:val="0070C0"/>
              </w:rPr>
              <w:t>"st":</w:t>
            </w:r>
            <w:r w:rsidRPr="009743EA">
              <w:rPr>
                <w:color w:val="0070C0"/>
              </w:rPr>
              <w:t xml:space="preserve"> </w:t>
            </w:r>
            <w:r w:rsidR="00C24EF4" w:rsidRPr="009743EA">
              <w:rPr>
                <w:color w:val="0070C0"/>
              </w:rPr>
              <w:t>0,</w:t>
            </w:r>
          </w:p>
          <w:p w14:paraId="6E2DDCE7" w14:textId="77777777" w:rsidR="00C24EF4" w:rsidRPr="009743EA" w:rsidRDefault="00EA3F33" w:rsidP="005C72A8">
            <w:pPr>
              <w:pStyle w:val="TAL"/>
              <w:snapToGrid w:val="0"/>
              <w:ind w:left="284"/>
              <w:rPr>
                <w:color w:val="0070C0"/>
              </w:rPr>
            </w:pPr>
            <w:r w:rsidRPr="009743EA">
              <w:rPr>
                <w:color w:val="0070C0"/>
              </w:rPr>
              <w:t xml:space="preserve">        </w:t>
            </w:r>
            <w:r w:rsidR="00C24EF4" w:rsidRPr="009743EA">
              <w:rPr>
                <w:color w:val="0070C0"/>
              </w:rPr>
              <w:t>"ty":</w:t>
            </w:r>
            <w:r w:rsidRPr="009743EA">
              <w:rPr>
                <w:color w:val="0070C0"/>
              </w:rPr>
              <w:t xml:space="preserve"> </w:t>
            </w:r>
            <w:r w:rsidR="00C24EF4" w:rsidRPr="009743EA">
              <w:rPr>
                <w:color w:val="0070C0"/>
              </w:rPr>
              <w:t>3</w:t>
            </w:r>
          </w:p>
          <w:p w14:paraId="70807D4E" w14:textId="77777777" w:rsidR="00C24EF4" w:rsidRPr="009743EA" w:rsidRDefault="00EA3F33" w:rsidP="005C72A8">
            <w:pPr>
              <w:pStyle w:val="TAL"/>
              <w:snapToGrid w:val="0"/>
              <w:ind w:left="284"/>
              <w:rPr>
                <w:color w:val="0070C0"/>
              </w:rPr>
            </w:pPr>
            <w:r w:rsidRPr="009743EA">
              <w:rPr>
                <w:color w:val="0070C0"/>
              </w:rPr>
              <w:t xml:space="preserve">    </w:t>
            </w:r>
            <w:r w:rsidR="00C24EF4" w:rsidRPr="009743EA">
              <w:rPr>
                <w:color w:val="0070C0"/>
              </w:rPr>
              <w:t>}</w:t>
            </w:r>
          </w:p>
          <w:p w14:paraId="0C540F0D" w14:textId="77777777" w:rsidR="00C24EF4" w:rsidRPr="009743EA" w:rsidRDefault="00C24EF4" w:rsidP="005C72A8">
            <w:pPr>
              <w:pStyle w:val="TAL"/>
              <w:snapToGrid w:val="0"/>
              <w:ind w:left="284"/>
              <w:rPr>
                <w:color w:val="0070C0"/>
              </w:rPr>
            </w:pPr>
            <w:r w:rsidRPr="009743EA">
              <w:rPr>
                <w:color w:val="0070C0"/>
              </w:rPr>
              <w:t>}</w:t>
            </w:r>
          </w:p>
          <w:p w14:paraId="0FD226FD" w14:textId="77777777" w:rsidR="00C24EF4" w:rsidRPr="005A2D7C" w:rsidRDefault="00C24EF4" w:rsidP="005C72A8">
            <w:pPr>
              <w:pStyle w:val="TAL"/>
              <w:snapToGrid w:val="0"/>
              <w:ind w:left="284"/>
              <w:jc w:val="both"/>
              <w:rPr>
                <w:color w:val="0070C0"/>
              </w:rPr>
            </w:pPr>
          </w:p>
        </w:tc>
      </w:tr>
      <w:tr w:rsidR="00C24EF4" w:rsidRPr="009743EA" w14:paraId="5AD19689" w14:textId="77777777" w:rsidTr="00EA3F33">
        <w:trPr>
          <w:jc w:val="center"/>
        </w:trPr>
        <w:tc>
          <w:tcPr>
            <w:tcW w:w="1286" w:type="dxa"/>
            <w:tcBorders>
              <w:top w:val="single" w:sz="4" w:space="0" w:color="000000"/>
              <w:left w:val="single" w:sz="4" w:space="0" w:color="000000"/>
            </w:tcBorders>
            <w:shd w:val="clear" w:color="auto" w:fill="E7E6E6"/>
          </w:tcPr>
          <w:p w14:paraId="6D0E18CC" w14:textId="77777777" w:rsidR="00C24EF4" w:rsidRPr="009743EA" w:rsidRDefault="00C24EF4" w:rsidP="005C72A8">
            <w:pPr>
              <w:pStyle w:val="Default"/>
              <w:jc w:val="center"/>
              <w:rPr>
                <w:rFonts w:ascii="Arial" w:eastAsia="Malgun Gothic" w:hAnsi="Arial"/>
                <w:b/>
                <w:color w:val="auto"/>
                <w:kern w:val="1"/>
                <w:sz w:val="18"/>
                <w:szCs w:val="20"/>
              </w:rPr>
            </w:pPr>
          </w:p>
          <w:p w14:paraId="50DA36E8" w14:textId="77777777" w:rsidR="00C24EF4" w:rsidRPr="009743EA" w:rsidRDefault="00C24EF4" w:rsidP="005C72A8">
            <w:pPr>
              <w:pStyle w:val="Default"/>
              <w:jc w:val="center"/>
              <w:rPr>
                <w:rFonts w:ascii="Arial" w:eastAsia="Malgun Gothic" w:hAnsi="Arial"/>
                <w:b/>
                <w:color w:val="auto"/>
                <w:kern w:val="1"/>
                <w:sz w:val="18"/>
                <w:szCs w:val="20"/>
              </w:rPr>
            </w:pPr>
          </w:p>
          <w:p w14:paraId="5E79323A" w14:textId="77777777" w:rsidR="00C24EF4" w:rsidRPr="009743EA" w:rsidRDefault="00C24EF4" w:rsidP="005C72A8">
            <w:pPr>
              <w:pStyle w:val="Default"/>
              <w:jc w:val="center"/>
              <w:rPr>
                <w:rFonts w:ascii="Arial" w:eastAsia="Malgun Gothic" w:hAnsi="Arial"/>
                <w:b/>
                <w:color w:val="auto"/>
                <w:kern w:val="1"/>
                <w:sz w:val="18"/>
                <w:szCs w:val="20"/>
              </w:rPr>
            </w:pPr>
          </w:p>
          <w:p w14:paraId="6A88D401" w14:textId="77777777" w:rsidR="00C24EF4" w:rsidRPr="009743EA" w:rsidRDefault="00C24EF4" w:rsidP="005C72A8">
            <w:pPr>
              <w:pStyle w:val="Default"/>
              <w:jc w:val="center"/>
              <w:rPr>
                <w:rFonts w:ascii="Arial" w:eastAsia="Malgun Gothic" w:hAnsi="Arial"/>
                <w:b/>
                <w:color w:val="auto"/>
                <w:kern w:val="1"/>
                <w:sz w:val="18"/>
                <w:szCs w:val="20"/>
              </w:rPr>
            </w:pPr>
          </w:p>
          <w:p w14:paraId="1E3A0AA6" w14:textId="77777777" w:rsidR="00C24EF4" w:rsidRPr="009743EA" w:rsidRDefault="00C24EF4" w:rsidP="005C72A8">
            <w:pPr>
              <w:pStyle w:val="Default"/>
              <w:jc w:val="center"/>
              <w:rPr>
                <w:rFonts w:ascii="Arial" w:eastAsia="Malgun Gothic" w:hAnsi="Arial"/>
                <w:b/>
                <w:color w:val="auto"/>
                <w:kern w:val="1"/>
                <w:sz w:val="18"/>
                <w:szCs w:val="20"/>
              </w:rPr>
            </w:pPr>
          </w:p>
          <w:p w14:paraId="33B74571" w14:textId="77777777" w:rsidR="00C24EF4" w:rsidRPr="009743EA" w:rsidRDefault="00C24EF4" w:rsidP="005C72A8">
            <w:pPr>
              <w:pStyle w:val="Default"/>
              <w:jc w:val="center"/>
              <w:rPr>
                <w:rFonts w:ascii="Arial" w:eastAsia="Malgun Gothic" w:hAnsi="Arial"/>
                <w:b/>
                <w:color w:val="auto"/>
                <w:kern w:val="1"/>
                <w:sz w:val="18"/>
                <w:szCs w:val="20"/>
              </w:rPr>
            </w:pPr>
          </w:p>
          <w:p w14:paraId="18EFD04D"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Example</w:t>
            </w:r>
            <w:r w:rsidR="00EA3F33" w:rsidRPr="009743EA">
              <w:rPr>
                <w:rFonts w:ascii="Arial" w:eastAsia="Malgun Gothic" w:hAnsi="Arial"/>
                <w:b/>
                <w:color w:val="auto"/>
                <w:kern w:val="1"/>
                <w:sz w:val="18"/>
                <w:szCs w:val="20"/>
              </w:rPr>
              <w:t xml:space="preserve"> </w:t>
            </w:r>
            <w:r w:rsidRPr="009743EA">
              <w:rPr>
                <w:rFonts w:ascii="Arial" w:eastAsia="Malgun Gothic" w:hAnsi="Arial"/>
                <w:b/>
                <w:color w:val="auto"/>
                <w:kern w:val="1"/>
                <w:sz w:val="18"/>
                <w:szCs w:val="20"/>
              </w:rPr>
              <w:t>with</w:t>
            </w:r>
            <w:r w:rsidR="00EA3F33" w:rsidRPr="009743EA">
              <w:rPr>
                <w:rFonts w:ascii="Arial" w:eastAsia="Malgun Gothic" w:hAnsi="Arial"/>
                <w:b/>
                <w:color w:val="auto"/>
                <w:kern w:val="1"/>
                <w:sz w:val="18"/>
                <w:szCs w:val="20"/>
              </w:rPr>
              <w:t xml:space="preserve"> </w:t>
            </w:r>
          </w:p>
          <w:p w14:paraId="4316E20E" w14:textId="77777777" w:rsidR="00C24EF4" w:rsidRPr="009743EA" w:rsidRDefault="00C24EF4" w:rsidP="005C72A8">
            <w:pPr>
              <w:pStyle w:val="TAL"/>
              <w:snapToGrid w:val="0"/>
              <w:jc w:val="center"/>
              <w:rPr>
                <w:b/>
                <w:kern w:val="1"/>
              </w:rPr>
            </w:pPr>
            <w:r w:rsidRPr="009743EA">
              <w:rPr>
                <w:b/>
                <w:kern w:val="1"/>
              </w:rPr>
              <w:t>RCN=0</w:t>
            </w:r>
          </w:p>
        </w:tc>
        <w:tc>
          <w:tcPr>
            <w:tcW w:w="8373" w:type="dxa"/>
            <w:tcBorders>
              <w:top w:val="single" w:sz="4" w:space="0" w:color="000000"/>
              <w:left w:val="single" w:sz="4" w:space="0" w:color="000000"/>
              <w:right w:val="single" w:sz="4" w:space="0" w:color="000000"/>
            </w:tcBorders>
            <w:shd w:val="clear" w:color="auto" w:fill="FFFFFF"/>
          </w:tcPr>
          <w:p w14:paraId="5FEB02E2" w14:textId="77777777" w:rsidR="00C24EF4" w:rsidRPr="009743EA" w:rsidRDefault="00C24EF4" w:rsidP="005C72A8">
            <w:pPr>
              <w:pStyle w:val="TAL"/>
              <w:snapToGrid w:val="0"/>
              <w:ind w:left="284"/>
            </w:pPr>
          </w:p>
          <w:p w14:paraId="55DA8319" w14:textId="77777777" w:rsidR="00C24EF4" w:rsidRPr="009743EA" w:rsidRDefault="00EA3F33" w:rsidP="005C72A8">
            <w:pPr>
              <w:pStyle w:val="NoSpacing"/>
              <w:rPr>
                <w:rFonts w:ascii="Times New Roman" w:eastAsia="Calibri Light" w:hAnsi="Times New Roman"/>
                <w:b/>
                <w:sz w:val="24"/>
                <w:lang w:val="en-GB"/>
              </w:rPr>
            </w:pPr>
            <w:r w:rsidRPr="009743EA">
              <w:rPr>
                <w:rFonts w:ascii="Times New Roman" w:eastAsia="Calibri Light" w:hAnsi="Times New Roman"/>
                <w:lang w:val="en-GB"/>
              </w:rPr>
              <w:t xml:space="preserve">    </w:t>
            </w:r>
            <w:r w:rsidR="00C24EF4" w:rsidRPr="009743EA">
              <w:rPr>
                <w:rFonts w:ascii="Times New Roman" w:eastAsia="Calibri Light" w:hAnsi="Times New Roman"/>
                <w:b/>
                <w:sz w:val="24"/>
                <w:lang w:val="en-GB"/>
              </w:rPr>
              <w:t>API/CONT/CRE/001_RCN/0</w:t>
            </w:r>
          </w:p>
          <w:p w14:paraId="3AE43E9C" w14:textId="77777777" w:rsidR="00C24EF4" w:rsidRPr="009743EA" w:rsidRDefault="00C24EF4" w:rsidP="005C72A8">
            <w:pPr>
              <w:widowControl w:val="0"/>
              <w:overflowPunct/>
              <w:spacing w:after="0"/>
              <w:ind w:left="284"/>
              <w:jc w:val="both"/>
              <w:textAlignment w:val="auto"/>
              <w:rPr>
                <w:rFonts w:ascii="Arial" w:hAnsi="Arial"/>
                <w:b/>
                <w:color w:val="0070C0"/>
                <w:sz w:val="18"/>
              </w:rPr>
            </w:pPr>
          </w:p>
          <w:p w14:paraId="6142A90E"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w:t>
            </w:r>
            <w:r w:rsidR="00EA3F33" w:rsidRPr="009743EA">
              <w:rPr>
                <w:rFonts w:ascii="Arial" w:hAnsi="Arial"/>
                <w:b/>
                <w:color w:val="0070C0"/>
                <w:sz w:val="18"/>
              </w:rPr>
              <w:t xml:space="preserve"> </w:t>
            </w:r>
            <w:r w:rsidRPr="009743EA">
              <w:rPr>
                <w:rFonts w:ascii="Arial" w:hAnsi="Arial"/>
                <w:b/>
                <w:color w:val="0070C0"/>
                <w:sz w:val="18"/>
              </w:rPr>
              <w:t>Request:</w:t>
            </w:r>
          </w:p>
          <w:p w14:paraId="555C7BBD" w14:textId="77777777" w:rsidR="00C24EF4" w:rsidRPr="009743EA" w:rsidRDefault="00C24EF4" w:rsidP="005C72A8">
            <w:pPr>
              <w:pStyle w:val="TAL"/>
              <w:snapToGrid w:val="0"/>
              <w:ind w:left="284"/>
              <w:jc w:val="both"/>
              <w:rPr>
                <w:color w:val="0070C0"/>
              </w:rPr>
            </w:pPr>
          </w:p>
          <w:p w14:paraId="5803F2F3" w14:textId="77777777" w:rsidR="00C24EF4" w:rsidRPr="009743EA" w:rsidRDefault="00C24EF4" w:rsidP="005C72A8">
            <w:pPr>
              <w:pStyle w:val="TAL"/>
              <w:snapToGrid w:val="0"/>
              <w:ind w:left="284"/>
              <w:jc w:val="both"/>
              <w:rPr>
                <w:color w:val="0070C0"/>
              </w:rPr>
            </w:pPr>
            <w:r w:rsidRPr="009743EA">
              <w:rPr>
                <w:color w:val="0070C0"/>
              </w:rPr>
              <w:t>POST</w:t>
            </w:r>
            <w:r w:rsidR="00EA3F33" w:rsidRPr="009743EA">
              <w:rPr>
                <w:color w:val="0070C0"/>
              </w:rPr>
              <w:t xml:space="preserve"> </w:t>
            </w:r>
            <w:r w:rsidRPr="009743EA">
              <w:rPr>
                <w:color w:val="0070C0"/>
              </w:rPr>
              <w:t>/mn-name/ae_sensor</w:t>
            </w:r>
            <w:r w:rsidR="00EA3F33" w:rsidRPr="009743EA">
              <w:rPr>
                <w:color w:val="0070C0"/>
              </w:rPr>
              <w:t xml:space="preserve"> </w:t>
            </w:r>
            <w:r w:rsidRPr="009743EA">
              <w:rPr>
                <w:color w:val="0070C0"/>
              </w:rPr>
              <w:t>HTTP/1.1</w:t>
            </w:r>
          </w:p>
          <w:p w14:paraId="2A8C46B2" w14:textId="77777777" w:rsidR="00C24EF4" w:rsidRPr="009743EA" w:rsidRDefault="00C24EF4" w:rsidP="005C72A8">
            <w:pPr>
              <w:pStyle w:val="TAL"/>
              <w:snapToGrid w:val="0"/>
              <w:ind w:left="284"/>
              <w:jc w:val="both"/>
              <w:rPr>
                <w:color w:val="0070C0"/>
              </w:rPr>
            </w:pPr>
            <w:r w:rsidRPr="009743EA">
              <w:rPr>
                <w:color w:val="0070C0"/>
              </w:rPr>
              <w:t>Host:</w:t>
            </w:r>
            <w:r w:rsidR="00EA3F33" w:rsidRPr="009743EA">
              <w:rPr>
                <w:color w:val="0070C0"/>
              </w:rPr>
              <w:t xml:space="preserve"> </w:t>
            </w:r>
            <w:r w:rsidRPr="009743EA">
              <w:rPr>
                <w:color w:val="0070C0"/>
              </w:rPr>
              <w:t>192.168.0.10:8282</w:t>
            </w:r>
          </w:p>
          <w:p w14:paraId="6280DC26" w14:textId="77777777" w:rsidR="00C24EF4" w:rsidRPr="00062C7A" w:rsidRDefault="00C24EF4" w:rsidP="005C72A8">
            <w:pPr>
              <w:pStyle w:val="TAL"/>
              <w:snapToGrid w:val="0"/>
              <w:ind w:left="284"/>
              <w:jc w:val="both"/>
              <w:rPr>
                <w:color w:val="0070C0"/>
                <w:lang w:val="fr-FR"/>
              </w:rPr>
            </w:pPr>
            <w:r w:rsidRPr="00062C7A">
              <w:rPr>
                <w:color w:val="0070C0"/>
                <w:lang w:val="fr-FR"/>
              </w:rPr>
              <w:t>X-M2M-Origin:</w:t>
            </w:r>
            <w:r w:rsidR="00EA3F33" w:rsidRPr="00062C7A">
              <w:rPr>
                <w:color w:val="0070C0"/>
                <w:lang w:val="fr-FR"/>
              </w:rPr>
              <w:t xml:space="preserve"> </w:t>
            </w:r>
            <w:r w:rsidRPr="00062C7A">
              <w:rPr>
                <w:color w:val="0070C0"/>
                <w:lang w:val="fr-FR"/>
              </w:rPr>
              <w:t>CAE0120180406T0846311405855351047680_cse01</w:t>
            </w:r>
          </w:p>
          <w:p w14:paraId="048A9492" w14:textId="77777777" w:rsidR="00C24EF4" w:rsidRPr="00062C7A" w:rsidRDefault="00C24EF4" w:rsidP="005C72A8">
            <w:pPr>
              <w:pStyle w:val="TAL"/>
              <w:snapToGrid w:val="0"/>
              <w:ind w:left="284"/>
              <w:jc w:val="both"/>
              <w:rPr>
                <w:color w:val="0070C0"/>
                <w:lang w:val="fr-FR"/>
              </w:rPr>
            </w:pPr>
            <w:r w:rsidRPr="00062C7A">
              <w:rPr>
                <w:color w:val="0070C0"/>
                <w:lang w:val="fr-FR"/>
              </w:rPr>
              <w:t>Content-Type:</w:t>
            </w:r>
            <w:r w:rsidR="00EA3F33" w:rsidRPr="00062C7A">
              <w:rPr>
                <w:color w:val="0070C0"/>
                <w:lang w:val="fr-FR"/>
              </w:rPr>
              <w:t xml:space="preserve"> </w:t>
            </w:r>
            <w:r w:rsidRPr="00062C7A">
              <w:rPr>
                <w:color w:val="0070C0"/>
                <w:lang w:val="fr-FR"/>
              </w:rPr>
              <w:t>application/json;ty=3</w:t>
            </w:r>
          </w:p>
          <w:p w14:paraId="537254B1" w14:textId="77777777" w:rsidR="00C24EF4" w:rsidRPr="009743EA" w:rsidRDefault="00C24EF4" w:rsidP="005C72A8">
            <w:pPr>
              <w:pStyle w:val="TAL"/>
              <w:snapToGrid w:val="0"/>
              <w:ind w:left="284"/>
              <w:jc w:val="both"/>
              <w:rPr>
                <w:color w:val="0070C0"/>
              </w:rPr>
            </w:pPr>
            <w:r w:rsidRPr="009743EA">
              <w:rPr>
                <w:color w:val="0070C0"/>
              </w:rPr>
              <w:t>X-M2M-RI:</w:t>
            </w:r>
            <w:r w:rsidR="00EA3F33" w:rsidRPr="009743EA">
              <w:rPr>
                <w:color w:val="0070C0"/>
              </w:rPr>
              <w:t xml:space="preserve"> </w:t>
            </w:r>
            <w:r w:rsidRPr="009743EA">
              <w:rPr>
                <w:color w:val="0070C0"/>
              </w:rPr>
              <w:t>1234</w:t>
            </w:r>
          </w:p>
          <w:p w14:paraId="6427F838" w14:textId="77777777" w:rsidR="00B50703" w:rsidRPr="009743EA" w:rsidRDefault="00B50703" w:rsidP="00B50703">
            <w:pPr>
              <w:pStyle w:val="TAL"/>
              <w:snapToGrid w:val="0"/>
              <w:ind w:left="284"/>
              <w:jc w:val="both"/>
              <w:rPr>
                <w:color w:val="0070C0"/>
              </w:rPr>
            </w:pPr>
            <w:r w:rsidRPr="009743EA">
              <w:rPr>
                <w:color w:val="0070C0"/>
              </w:rPr>
              <w:t>X-M2M-RVI:</w:t>
            </w:r>
            <w:r w:rsidR="00EA3F33" w:rsidRPr="009743EA">
              <w:rPr>
                <w:color w:val="0070C0"/>
              </w:rPr>
              <w:t xml:space="preserve"> </w:t>
            </w:r>
            <w:r w:rsidRPr="009743EA">
              <w:rPr>
                <w:color w:val="0070C0"/>
              </w:rPr>
              <w:t>2a</w:t>
            </w:r>
          </w:p>
          <w:p w14:paraId="6C6A6817" w14:textId="77777777" w:rsidR="00C24EF4" w:rsidRPr="009743EA" w:rsidRDefault="00C24EF4" w:rsidP="005C72A8">
            <w:pPr>
              <w:pStyle w:val="TAL"/>
              <w:snapToGrid w:val="0"/>
              <w:ind w:left="284"/>
              <w:jc w:val="both"/>
              <w:rPr>
                <w:color w:val="0070C0"/>
              </w:rPr>
            </w:pPr>
          </w:p>
          <w:p w14:paraId="49281BD6" w14:textId="77777777" w:rsidR="00C24EF4" w:rsidRPr="009743EA" w:rsidRDefault="00C24EF4" w:rsidP="005C72A8">
            <w:pPr>
              <w:pStyle w:val="TAL"/>
              <w:snapToGrid w:val="0"/>
              <w:ind w:left="284"/>
              <w:jc w:val="both"/>
              <w:rPr>
                <w:color w:val="0070C0"/>
              </w:rPr>
            </w:pPr>
            <w:r w:rsidRPr="009743EA">
              <w:rPr>
                <w:color w:val="0070C0"/>
              </w:rPr>
              <w:t>{</w:t>
            </w:r>
          </w:p>
          <w:p w14:paraId="22C0C6B9" w14:textId="77777777" w:rsidR="00C24EF4" w:rsidRPr="009743EA" w:rsidRDefault="00EA3F33" w:rsidP="005C72A8">
            <w:pPr>
              <w:pStyle w:val="TAL"/>
              <w:snapToGrid w:val="0"/>
              <w:ind w:left="284"/>
              <w:jc w:val="both"/>
              <w:rPr>
                <w:color w:val="0070C0"/>
              </w:rPr>
            </w:pPr>
            <w:r w:rsidRPr="009743EA">
              <w:rPr>
                <w:color w:val="0070C0"/>
              </w:rPr>
              <w:t xml:space="preserve">    </w:t>
            </w:r>
            <w:r w:rsidR="00C24EF4" w:rsidRPr="009743EA">
              <w:rPr>
                <w:color w:val="0070C0"/>
              </w:rPr>
              <w:t>"m2m:cnt":</w:t>
            </w:r>
            <w:r w:rsidRPr="009743EA">
              <w:rPr>
                <w:color w:val="0070C0"/>
              </w:rPr>
              <w:t xml:space="preserve"> </w:t>
            </w:r>
            <w:r w:rsidR="00C24EF4" w:rsidRPr="009743EA">
              <w:rPr>
                <w:color w:val="0070C0"/>
              </w:rPr>
              <w:t>{</w:t>
            </w:r>
          </w:p>
          <w:p w14:paraId="589462D9" w14:textId="77777777" w:rsidR="00C24EF4" w:rsidRPr="009743EA" w:rsidRDefault="00EA3F33" w:rsidP="005C72A8">
            <w:pPr>
              <w:pStyle w:val="TAL"/>
              <w:snapToGrid w:val="0"/>
              <w:ind w:left="284"/>
              <w:jc w:val="both"/>
              <w:rPr>
                <w:color w:val="0070C0"/>
              </w:rPr>
            </w:pPr>
            <w:r w:rsidRPr="009743EA">
              <w:rPr>
                <w:color w:val="0070C0"/>
              </w:rPr>
              <w:t xml:space="preserve">        </w:t>
            </w:r>
            <w:r w:rsidR="00C24EF4" w:rsidRPr="009743EA">
              <w:rPr>
                <w:color w:val="0070C0"/>
              </w:rPr>
              <w:t>"rn":</w:t>
            </w:r>
            <w:r w:rsidRPr="009743EA">
              <w:rPr>
                <w:color w:val="0070C0"/>
              </w:rPr>
              <w:t xml:space="preserve"> </w:t>
            </w:r>
            <w:r w:rsidR="00C24EF4" w:rsidRPr="009743EA">
              <w:rPr>
                <w:color w:val="0070C0"/>
              </w:rPr>
              <w:t>"cont_temp"</w:t>
            </w:r>
          </w:p>
          <w:p w14:paraId="4FA10F26" w14:textId="77777777" w:rsidR="00C24EF4" w:rsidRPr="009743EA" w:rsidRDefault="00EA3F33" w:rsidP="005C72A8">
            <w:pPr>
              <w:pStyle w:val="TAL"/>
              <w:snapToGrid w:val="0"/>
              <w:ind w:left="284"/>
              <w:jc w:val="both"/>
              <w:rPr>
                <w:color w:val="0070C0"/>
              </w:rPr>
            </w:pPr>
            <w:r w:rsidRPr="009743EA">
              <w:rPr>
                <w:color w:val="0070C0"/>
              </w:rPr>
              <w:t xml:space="preserve">    </w:t>
            </w:r>
            <w:r w:rsidR="00C24EF4" w:rsidRPr="009743EA">
              <w:rPr>
                <w:color w:val="0070C0"/>
              </w:rPr>
              <w:t>}</w:t>
            </w:r>
          </w:p>
          <w:p w14:paraId="70CF095B" w14:textId="77777777" w:rsidR="00C24EF4" w:rsidRPr="009743EA" w:rsidRDefault="00C24EF4" w:rsidP="005C72A8">
            <w:pPr>
              <w:pStyle w:val="TAL"/>
              <w:snapToGrid w:val="0"/>
              <w:ind w:left="284"/>
              <w:jc w:val="both"/>
              <w:rPr>
                <w:color w:val="0070C0"/>
              </w:rPr>
            </w:pPr>
            <w:r w:rsidRPr="009743EA">
              <w:rPr>
                <w:color w:val="0070C0"/>
              </w:rPr>
              <w:t>}</w:t>
            </w:r>
          </w:p>
          <w:p w14:paraId="51A6DF1E" w14:textId="77777777" w:rsidR="00C24EF4" w:rsidRPr="009743EA" w:rsidRDefault="00C24EF4" w:rsidP="005C72A8">
            <w:pPr>
              <w:widowControl w:val="0"/>
              <w:overflowPunct/>
              <w:spacing w:after="0"/>
              <w:ind w:left="284"/>
              <w:jc w:val="both"/>
              <w:textAlignment w:val="auto"/>
              <w:rPr>
                <w:rFonts w:ascii="Arial" w:hAnsi="Arial"/>
                <w:b/>
                <w:color w:val="0070C0"/>
                <w:sz w:val="18"/>
              </w:rPr>
            </w:pPr>
          </w:p>
          <w:p w14:paraId="09CA73DE" w14:textId="77777777" w:rsidR="00C24EF4" w:rsidRPr="009743EA" w:rsidRDefault="00C24EF4" w:rsidP="005C72A8">
            <w:pPr>
              <w:widowControl w:val="0"/>
              <w:overflowPunct/>
              <w:spacing w:after="0"/>
              <w:ind w:left="284"/>
              <w:jc w:val="both"/>
              <w:textAlignment w:val="auto"/>
              <w:rPr>
                <w:rFonts w:ascii="Arial" w:hAnsi="Arial"/>
                <w:b/>
                <w:color w:val="0070C0"/>
                <w:sz w:val="18"/>
              </w:rPr>
            </w:pPr>
          </w:p>
          <w:p w14:paraId="36CBC9B1"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w:t>
            </w:r>
            <w:r w:rsidR="00EA3F33" w:rsidRPr="009743EA">
              <w:rPr>
                <w:rFonts w:ascii="Arial" w:hAnsi="Arial"/>
                <w:b/>
                <w:color w:val="0070C0"/>
                <w:sz w:val="18"/>
              </w:rPr>
              <w:t xml:space="preserve"> </w:t>
            </w:r>
            <w:r w:rsidRPr="009743EA">
              <w:rPr>
                <w:rFonts w:ascii="Arial" w:hAnsi="Arial"/>
                <w:b/>
                <w:color w:val="0070C0"/>
                <w:sz w:val="18"/>
              </w:rPr>
              <w:t>Response:</w:t>
            </w:r>
          </w:p>
          <w:p w14:paraId="43054E10" w14:textId="77777777" w:rsidR="00C24EF4" w:rsidRPr="009743EA" w:rsidRDefault="00C24EF4" w:rsidP="005C72A8">
            <w:pPr>
              <w:widowControl w:val="0"/>
              <w:overflowPunct/>
              <w:spacing w:after="0"/>
              <w:ind w:left="284"/>
              <w:textAlignment w:val="auto"/>
              <w:rPr>
                <w:rFonts w:ascii="Arial" w:hAnsi="Arial"/>
                <w:color w:val="0070C0"/>
                <w:sz w:val="18"/>
              </w:rPr>
            </w:pPr>
          </w:p>
          <w:p w14:paraId="3D908F95"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201</w:t>
            </w:r>
            <w:r w:rsidR="00EA3F33" w:rsidRPr="009743EA">
              <w:rPr>
                <w:rFonts w:ascii="Arial" w:hAnsi="Arial"/>
                <w:color w:val="0070C0"/>
                <w:sz w:val="18"/>
              </w:rPr>
              <w:t xml:space="preserve"> </w:t>
            </w:r>
            <w:r w:rsidRPr="009743EA">
              <w:rPr>
                <w:rFonts w:ascii="Arial" w:hAnsi="Arial"/>
                <w:color w:val="0070C0"/>
                <w:sz w:val="18"/>
              </w:rPr>
              <w:t>Created</w:t>
            </w:r>
          </w:p>
          <w:p w14:paraId="6DE123D0" w14:textId="77777777" w:rsidR="00C24EF4" w:rsidRPr="00062C7A" w:rsidRDefault="00C24EF4" w:rsidP="005C72A8">
            <w:pPr>
              <w:pStyle w:val="TAL"/>
              <w:snapToGrid w:val="0"/>
              <w:ind w:left="284"/>
              <w:rPr>
                <w:color w:val="0070C0"/>
                <w:lang w:val="fr-FR"/>
              </w:rPr>
            </w:pPr>
            <w:r w:rsidRPr="00062C7A">
              <w:rPr>
                <w:color w:val="0070C0"/>
                <w:lang w:val="fr-FR"/>
              </w:rPr>
              <w:t>Content-Length:0</w:t>
            </w:r>
            <w:r w:rsidR="00EA3F33" w:rsidRPr="00062C7A">
              <w:rPr>
                <w:color w:val="0070C0"/>
                <w:lang w:val="fr-FR"/>
              </w:rPr>
              <w:t xml:space="preserve"> </w:t>
            </w:r>
          </w:p>
          <w:p w14:paraId="7127D6D9" w14:textId="77777777" w:rsidR="00C24EF4" w:rsidRPr="00062C7A" w:rsidRDefault="00C24EF4" w:rsidP="005C72A8">
            <w:pPr>
              <w:pStyle w:val="TAL"/>
              <w:snapToGrid w:val="0"/>
              <w:ind w:left="284"/>
              <w:rPr>
                <w:color w:val="0070C0"/>
                <w:lang w:val="fr-FR"/>
              </w:rPr>
            </w:pPr>
            <w:r w:rsidRPr="00062C7A">
              <w:rPr>
                <w:color w:val="0070C0"/>
                <w:lang w:val="fr-FR"/>
              </w:rPr>
              <w:t>Content-Location:/</w:t>
            </w:r>
            <w:r w:rsidR="00EA3F33" w:rsidRPr="00062C7A">
              <w:rPr>
                <w:color w:val="0070C0"/>
                <w:lang w:val="fr-FR"/>
              </w:rPr>
              <w:t xml:space="preserve"> </w:t>
            </w:r>
            <w:r w:rsidRPr="00062C7A">
              <w:rPr>
                <w:color w:val="0070C0"/>
                <w:lang w:val="fr-FR"/>
              </w:rPr>
              <w:t>mnID/cnt20180406T0922111405855351047681_cse01</w:t>
            </w:r>
          </w:p>
          <w:p w14:paraId="206A3F71" w14:textId="77777777" w:rsidR="00C24EF4" w:rsidRPr="00062C7A" w:rsidRDefault="00C24EF4" w:rsidP="005C72A8">
            <w:pPr>
              <w:pStyle w:val="TAL"/>
              <w:snapToGrid w:val="0"/>
              <w:ind w:left="284"/>
              <w:rPr>
                <w:color w:val="0070C0"/>
                <w:lang w:val="fr-FR"/>
              </w:rPr>
            </w:pPr>
            <w:r w:rsidRPr="00062C7A">
              <w:rPr>
                <w:color w:val="0070C0"/>
                <w:lang w:val="fr-FR"/>
              </w:rPr>
              <w:t>X-M2M-RI:1234</w:t>
            </w:r>
          </w:p>
          <w:p w14:paraId="2710883A" w14:textId="77777777" w:rsidR="00B50703" w:rsidRPr="009743EA" w:rsidRDefault="00B50703" w:rsidP="00B50703">
            <w:pPr>
              <w:pStyle w:val="TAL"/>
              <w:snapToGrid w:val="0"/>
              <w:ind w:left="284"/>
              <w:jc w:val="both"/>
              <w:rPr>
                <w:color w:val="0070C0"/>
              </w:rPr>
            </w:pPr>
            <w:r w:rsidRPr="009743EA">
              <w:rPr>
                <w:color w:val="0070C0"/>
              </w:rPr>
              <w:t>X-M2M-RVI:</w:t>
            </w:r>
            <w:r w:rsidR="00EA3F33" w:rsidRPr="009743EA">
              <w:rPr>
                <w:color w:val="0070C0"/>
              </w:rPr>
              <w:t xml:space="preserve"> </w:t>
            </w:r>
            <w:r w:rsidRPr="009743EA">
              <w:rPr>
                <w:color w:val="0070C0"/>
              </w:rPr>
              <w:t>2a</w:t>
            </w:r>
          </w:p>
          <w:p w14:paraId="4046D90F" w14:textId="77777777" w:rsidR="00C24EF4" w:rsidRPr="009743EA" w:rsidRDefault="00C24EF4" w:rsidP="005C72A8">
            <w:pPr>
              <w:pStyle w:val="TAL"/>
              <w:snapToGrid w:val="0"/>
              <w:ind w:left="284"/>
              <w:rPr>
                <w:color w:val="0070C0"/>
              </w:rPr>
            </w:pPr>
            <w:r w:rsidRPr="009743EA">
              <w:rPr>
                <w:color w:val="0070C0"/>
              </w:rPr>
              <w:t>X-M2M-RSC:2001</w:t>
            </w:r>
          </w:p>
          <w:p w14:paraId="7901F2EE" w14:textId="77777777" w:rsidR="00C24EF4" w:rsidRPr="009743EA" w:rsidRDefault="00C24EF4" w:rsidP="005C72A8">
            <w:pPr>
              <w:pStyle w:val="TAL"/>
              <w:snapToGrid w:val="0"/>
              <w:ind w:left="284"/>
            </w:pPr>
          </w:p>
        </w:tc>
      </w:tr>
      <w:tr w:rsidR="00C24EF4" w:rsidRPr="009743EA" w14:paraId="37C8D4EE" w14:textId="77777777" w:rsidTr="00EA3F33">
        <w:trPr>
          <w:jc w:val="center"/>
        </w:trPr>
        <w:tc>
          <w:tcPr>
            <w:tcW w:w="1286" w:type="dxa"/>
            <w:tcBorders>
              <w:top w:val="single" w:sz="4" w:space="0" w:color="000000"/>
              <w:left w:val="single" w:sz="4" w:space="0" w:color="000000"/>
              <w:bottom w:val="single" w:sz="4" w:space="0" w:color="000000"/>
            </w:tcBorders>
            <w:shd w:val="clear" w:color="auto" w:fill="E7E6E6"/>
          </w:tcPr>
          <w:p w14:paraId="3588EC33" w14:textId="77777777" w:rsidR="00C24EF4" w:rsidRPr="009743EA" w:rsidRDefault="00C24EF4" w:rsidP="005C72A8">
            <w:pPr>
              <w:pStyle w:val="Default"/>
              <w:jc w:val="center"/>
              <w:rPr>
                <w:color w:val="auto"/>
              </w:rPr>
            </w:pPr>
          </w:p>
          <w:p w14:paraId="60DA1F9E" w14:textId="77777777" w:rsidR="00C24EF4" w:rsidRPr="009743EA" w:rsidRDefault="00C24EF4" w:rsidP="005C72A8">
            <w:pPr>
              <w:pStyle w:val="Default"/>
              <w:jc w:val="center"/>
              <w:rPr>
                <w:b/>
                <w:sz w:val="20"/>
                <w:szCs w:val="20"/>
              </w:rPr>
            </w:pPr>
          </w:p>
          <w:p w14:paraId="2AFBC7FE" w14:textId="77777777" w:rsidR="00C24EF4" w:rsidRPr="009743EA" w:rsidRDefault="00C24EF4" w:rsidP="005C72A8">
            <w:pPr>
              <w:pStyle w:val="Default"/>
              <w:jc w:val="center"/>
              <w:rPr>
                <w:b/>
                <w:sz w:val="20"/>
                <w:szCs w:val="20"/>
              </w:rPr>
            </w:pPr>
          </w:p>
          <w:p w14:paraId="18341BB7"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Example</w:t>
            </w:r>
            <w:r w:rsidR="00EA3F33" w:rsidRPr="009743EA">
              <w:rPr>
                <w:rFonts w:ascii="Arial" w:eastAsia="Malgun Gothic" w:hAnsi="Arial"/>
                <w:b/>
                <w:color w:val="auto"/>
                <w:kern w:val="1"/>
                <w:sz w:val="18"/>
                <w:szCs w:val="20"/>
              </w:rPr>
              <w:t xml:space="preserve"> </w:t>
            </w:r>
            <w:r w:rsidRPr="009743EA">
              <w:rPr>
                <w:rFonts w:ascii="Arial" w:eastAsia="Malgun Gothic" w:hAnsi="Arial"/>
                <w:b/>
                <w:color w:val="auto"/>
                <w:kern w:val="1"/>
                <w:sz w:val="18"/>
                <w:szCs w:val="20"/>
              </w:rPr>
              <w:t>with</w:t>
            </w:r>
            <w:r w:rsidR="00EA3F33" w:rsidRPr="009743EA">
              <w:rPr>
                <w:rFonts w:ascii="Arial" w:eastAsia="Malgun Gothic" w:hAnsi="Arial"/>
                <w:b/>
                <w:color w:val="auto"/>
                <w:kern w:val="1"/>
                <w:sz w:val="18"/>
                <w:szCs w:val="20"/>
              </w:rPr>
              <w:t xml:space="preserve"> </w:t>
            </w:r>
          </w:p>
          <w:p w14:paraId="2217F70D" w14:textId="77777777" w:rsidR="00C24EF4" w:rsidRPr="009743EA" w:rsidRDefault="00C24EF4" w:rsidP="005C72A8">
            <w:pPr>
              <w:pStyle w:val="Default"/>
              <w:jc w:val="center"/>
              <w:rPr>
                <w:b/>
                <w:kern w:val="1"/>
              </w:rPr>
            </w:pPr>
            <w:r w:rsidRPr="009743EA">
              <w:rPr>
                <w:rFonts w:ascii="Arial" w:eastAsia="Malgun Gothic" w:hAnsi="Arial"/>
                <w:b/>
                <w:color w:val="auto"/>
                <w:kern w:val="1"/>
                <w:sz w:val="18"/>
                <w:szCs w:val="20"/>
              </w:rPr>
              <w:t>RCN=2</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C6D70B6" w14:textId="77777777" w:rsidR="00C24EF4" w:rsidRPr="009743EA" w:rsidRDefault="00C24EF4" w:rsidP="005C72A8">
            <w:pPr>
              <w:widowControl w:val="0"/>
              <w:overflowPunct/>
              <w:spacing w:after="0"/>
              <w:ind w:left="284"/>
              <w:jc w:val="both"/>
              <w:textAlignment w:val="auto"/>
              <w:rPr>
                <w:rFonts w:ascii="Arial" w:hAnsi="Arial"/>
                <w:color w:val="0070C0"/>
                <w:sz w:val="18"/>
              </w:rPr>
            </w:pPr>
          </w:p>
          <w:p w14:paraId="5D89B86D" w14:textId="77777777" w:rsidR="00C24EF4" w:rsidRPr="005A2D7C" w:rsidRDefault="00EA3F33" w:rsidP="005C72A8">
            <w:pPr>
              <w:pStyle w:val="NoSpacing"/>
              <w:rPr>
                <w:rFonts w:ascii="Times New Roman" w:hAnsi="Times New Roman"/>
                <w:b/>
                <w:sz w:val="24"/>
                <w:lang w:val="en-GB"/>
              </w:rPr>
            </w:pPr>
            <w:r w:rsidRPr="005A2D7C">
              <w:rPr>
                <w:rFonts w:ascii="Times New Roman" w:hAnsi="Times New Roman"/>
                <w:lang w:val="en-GB"/>
              </w:rPr>
              <w:t xml:space="preserve">    </w:t>
            </w:r>
            <w:r w:rsidR="00C24EF4" w:rsidRPr="005A2D7C">
              <w:rPr>
                <w:rFonts w:ascii="Times New Roman" w:hAnsi="Times New Roman"/>
                <w:b/>
                <w:sz w:val="24"/>
                <w:lang w:val="en-GB"/>
              </w:rPr>
              <w:t>API/CONT/CRE/001_RCN2</w:t>
            </w:r>
          </w:p>
          <w:p w14:paraId="0775244A" w14:textId="77777777" w:rsidR="00C24EF4" w:rsidRPr="009743EA" w:rsidRDefault="00C24EF4" w:rsidP="005C72A8">
            <w:pPr>
              <w:widowControl w:val="0"/>
              <w:overflowPunct/>
              <w:spacing w:after="0"/>
              <w:ind w:left="284"/>
              <w:jc w:val="both"/>
              <w:textAlignment w:val="auto"/>
              <w:rPr>
                <w:rFonts w:ascii="Arial" w:hAnsi="Arial"/>
                <w:b/>
                <w:color w:val="0070C0"/>
                <w:sz w:val="18"/>
              </w:rPr>
            </w:pPr>
          </w:p>
          <w:p w14:paraId="33FDD392"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w:t>
            </w:r>
            <w:r w:rsidR="00EA3F33" w:rsidRPr="009743EA">
              <w:rPr>
                <w:rFonts w:ascii="Arial" w:hAnsi="Arial"/>
                <w:b/>
                <w:color w:val="0070C0"/>
                <w:sz w:val="18"/>
              </w:rPr>
              <w:t xml:space="preserve"> </w:t>
            </w:r>
            <w:r w:rsidRPr="009743EA">
              <w:rPr>
                <w:rFonts w:ascii="Arial" w:hAnsi="Arial"/>
                <w:b/>
                <w:color w:val="0070C0"/>
                <w:sz w:val="18"/>
              </w:rPr>
              <w:t>Request:</w:t>
            </w:r>
          </w:p>
          <w:p w14:paraId="2BAA53B8" w14:textId="77777777" w:rsidR="00C24EF4" w:rsidRPr="009743EA" w:rsidRDefault="00C24EF4" w:rsidP="005C72A8">
            <w:pPr>
              <w:pStyle w:val="TAL"/>
              <w:snapToGrid w:val="0"/>
              <w:ind w:left="284"/>
              <w:jc w:val="both"/>
              <w:rPr>
                <w:color w:val="0070C0"/>
              </w:rPr>
            </w:pPr>
          </w:p>
          <w:p w14:paraId="405A7EDA" w14:textId="77777777" w:rsidR="00C24EF4" w:rsidRPr="009743EA" w:rsidRDefault="00C24EF4" w:rsidP="005C72A8">
            <w:pPr>
              <w:pStyle w:val="TAL"/>
              <w:snapToGrid w:val="0"/>
              <w:ind w:left="284"/>
              <w:jc w:val="both"/>
              <w:rPr>
                <w:color w:val="0070C0"/>
              </w:rPr>
            </w:pPr>
            <w:r w:rsidRPr="009743EA">
              <w:rPr>
                <w:color w:val="0070C0"/>
              </w:rPr>
              <w:t>POST</w:t>
            </w:r>
            <w:r w:rsidR="00EA3F33" w:rsidRPr="009743EA">
              <w:rPr>
                <w:color w:val="0070C0"/>
              </w:rPr>
              <w:t xml:space="preserve"> </w:t>
            </w:r>
            <w:r w:rsidRPr="009743EA">
              <w:rPr>
                <w:color w:val="0070C0"/>
              </w:rPr>
              <w:t>/mn-name/ae_sensor?rcn=2</w:t>
            </w:r>
            <w:r w:rsidR="00EA3F33" w:rsidRPr="009743EA">
              <w:rPr>
                <w:color w:val="0070C0"/>
              </w:rPr>
              <w:t xml:space="preserve"> </w:t>
            </w:r>
            <w:r w:rsidRPr="009743EA">
              <w:rPr>
                <w:color w:val="0070C0"/>
              </w:rPr>
              <w:t>HTTP/1.1</w:t>
            </w:r>
          </w:p>
          <w:p w14:paraId="6AC15632" w14:textId="77777777" w:rsidR="00C24EF4" w:rsidRPr="009743EA" w:rsidRDefault="00C24EF4" w:rsidP="005C72A8">
            <w:pPr>
              <w:pStyle w:val="TAL"/>
              <w:snapToGrid w:val="0"/>
              <w:ind w:left="284"/>
              <w:jc w:val="both"/>
              <w:rPr>
                <w:color w:val="0070C0"/>
              </w:rPr>
            </w:pPr>
            <w:r w:rsidRPr="009743EA">
              <w:rPr>
                <w:color w:val="0070C0"/>
              </w:rPr>
              <w:t>Host:</w:t>
            </w:r>
            <w:r w:rsidR="00EA3F33" w:rsidRPr="009743EA">
              <w:rPr>
                <w:color w:val="0070C0"/>
              </w:rPr>
              <w:t xml:space="preserve"> </w:t>
            </w:r>
            <w:r w:rsidRPr="009743EA">
              <w:rPr>
                <w:color w:val="0070C0"/>
              </w:rPr>
              <w:t>192.168.0.10:8282</w:t>
            </w:r>
          </w:p>
          <w:p w14:paraId="1614B6AD" w14:textId="77777777" w:rsidR="00C24EF4" w:rsidRPr="00062C7A" w:rsidRDefault="00C24EF4" w:rsidP="005C72A8">
            <w:pPr>
              <w:pStyle w:val="TAL"/>
              <w:snapToGrid w:val="0"/>
              <w:ind w:left="284"/>
              <w:jc w:val="both"/>
              <w:rPr>
                <w:color w:val="0070C0"/>
                <w:lang w:val="fr-FR"/>
              </w:rPr>
            </w:pPr>
            <w:r w:rsidRPr="00062C7A">
              <w:rPr>
                <w:color w:val="0070C0"/>
                <w:lang w:val="fr-FR"/>
              </w:rPr>
              <w:t>X-M2M-Origin:</w:t>
            </w:r>
            <w:r w:rsidR="00EA3F33" w:rsidRPr="00062C7A">
              <w:rPr>
                <w:color w:val="0070C0"/>
                <w:lang w:val="fr-FR"/>
              </w:rPr>
              <w:t xml:space="preserve"> </w:t>
            </w:r>
            <w:r w:rsidRPr="00062C7A">
              <w:rPr>
                <w:color w:val="0070C0"/>
                <w:lang w:val="fr-FR"/>
              </w:rPr>
              <w:t>CAE0120180406T0846311405855351047680_cse01</w:t>
            </w:r>
          </w:p>
          <w:p w14:paraId="33B0BDA6" w14:textId="77777777" w:rsidR="00C24EF4" w:rsidRPr="00062C7A" w:rsidRDefault="00C24EF4" w:rsidP="005C72A8">
            <w:pPr>
              <w:pStyle w:val="TAL"/>
              <w:snapToGrid w:val="0"/>
              <w:ind w:left="284"/>
              <w:jc w:val="both"/>
              <w:rPr>
                <w:color w:val="0070C0"/>
                <w:lang w:val="fr-FR"/>
              </w:rPr>
            </w:pPr>
            <w:r w:rsidRPr="00062C7A">
              <w:rPr>
                <w:color w:val="0070C0"/>
                <w:lang w:val="fr-FR"/>
              </w:rPr>
              <w:t>Content-Type:</w:t>
            </w:r>
            <w:r w:rsidR="00EA3F33" w:rsidRPr="00062C7A">
              <w:rPr>
                <w:color w:val="0070C0"/>
                <w:lang w:val="fr-FR"/>
              </w:rPr>
              <w:t xml:space="preserve"> </w:t>
            </w:r>
            <w:r w:rsidRPr="00062C7A">
              <w:rPr>
                <w:color w:val="0070C0"/>
                <w:lang w:val="fr-FR"/>
              </w:rPr>
              <w:t>application/json;ty=3</w:t>
            </w:r>
          </w:p>
          <w:p w14:paraId="1E6868FE" w14:textId="77777777" w:rsidR="00C24EF4" w:rsidRPr="009743EA" w:rsidRDefault="00C24EF4" w:rsidP="005C72A8">
            <w:pPr>
              <w:pStyle w:val="TAL"/>
              <w:snapToGrid w:val="0"/>
              <w:ind w:left="284"/>
              <w:jc w:val="both"/>
              <w:rPr>
                <w:color w:val="0070C0"/>
              </w:rPr>
            </w:pPr>
            <w:r w:rsidRPr="009743EA">
              <w:rPr>
                <w:color w:val="0070C0"/>
              </w:rPr>
              <w:t>X-M2M-RI:</w:t>
            </w:r>
            <w:r w:rsidR="00EA3F33" w:rsidRPr="009743EA">
              <w:rPr>
                <w:color w:val="0070C0"/>
              </w:rPr>
              <w:t xml:space="preserve"> </w:t>
            </w:r>
            <w:r w:rsidRPr="009743EA">
              <w:rPr>
                <w:color w:val="0070C0"/>
              </w:rPr>
              <w:t>1234</w:t>
            </w:r>
          </w:p>
          <w:p w14:paraId="26908A07" w14:textId="77777777" w:rsidR="00B50703" w:rsidRPr="009743EA" w:rsidRDefault="00B50703" w:rsidP="00B50703">
            <w:pPr>
              <w:pStyle w:val="TAL"/>
              <w:snapToGrid w:val="0"/>
              <w:ind w:left="284"/>
              <w:jc w:val="both"/>
              <w:rPr>
                <w:color w:val="0070C0"/>
              </w:rPr>
            </w:pPr>
            <w:r w:rsidRPr="009743EA">
              <w:rPr>
                <w:color w:val="0070C0"/>
              </w:rPr>
              <w:t>X-M2M-RVI:</w:t>
            </w:r>
            <w:r w:rsidR="00EA3F33" w:rsidRPr="009743EA">
              <w:rPr>
                <w:color w:val="0070C0"/>
              </w:rPr>
              <w:t xml:space="preserve"> </w:t>
            </w:r>
            <w:r w:rsidRPr="009743EA">
              <w:rPr>
                <w:color w:val="0070C0"/>
              </w:rPr>
              <w:t>2a</w:t>
            </w:r>
          </w:p>
          <w:p w14:paraId="120BF966" w14:textId="77777777" w:rsidR="00C24EF4" w:rsidRPr="009743EA" w:rsidRDefault="00C24EF4" w:rsidP="005C72A8">
            <w:pPr>
              <w:pStyle w:val="TAL"/>
              <w:snapToGrid w:val="0"/>
              <w:ind w:left="284"/>
              <w:jc w:val="both"/>
              <w:rPr>
                <w:color w:val="0070C0"/>
              </w:rPr>
            </w:pPr>
          </w:p>
          <w:p w14:paraId="706B8323" w14:textId="77777777" w:rsidR="00C24EF4" w:rsidRPr="009743EA" w:rsidRDefault="00C24EF4" w:rsidP="005C72A8">
            <w:pPr>
              <w:pStyle w:val="TAL"/>
              <w:snapToGrid w:val="0"/>
              <w:ind w:left="284"/>
              <w:jc w:val="both"/>
              <w:rPr>
                <w:color w:val="0070C0"/>
              </w:rPr>
            </w:pPr>
            <w:r w:rsidRPr="009743EA">
              <w:rPr>
                <w:color w:val="0070C0"/>
              </w:rPr>
              <w:t>{</w:t>
            </w:r>
          </w:p>
          <w:p w14:paraId="6792C1AF" w14:textId="77777777" w:rsidR="00C24EF4" w:rsidRPr="009743EA" w:rsidRDefault="00EA3F33" w:rsidP="005C72A8">
            <w:pPr>
              <w:pStyle w:val="TAL"/>
              <w:snapToGrid w:val="0"/>
              <w:ind w:left="284"/>
              <w:jc w:val="both"/>
              <w:rPr>
                <w:color w:val="0070C0"/>
              </w:rPr>
            </w:pPr>
            <w:r w:rsidRPr="009743EA">
              <w:rPr>
                <w:color w:val="0070C0"/>
              </w:rPr>
              <w:t xml:space="preserve">    </w:t>
            </w:r>
            <w:r w:rsidR="00C24EF4" w:rsidRPr="009743EA">
              <w:rPr>
                <w:color w:val="0070C0"/>
              </w:rPr>
              <w:t>"m2m:cnt":</w:t>
            </w:r>
            <w:r w:rsidRPr="009743EA">
              <w:rPr>
                <w:color w:val="0070C0"/>
              </w:rPr>
              <w:t xml:space="preserve"> </w:t>
            </w:r>
            <w:r w:rsidR="00C24EF4" w:rsidRPr="009743EA">
              <w:rPr>
                <w:color w:val="0070C0"/>
              </w:rPr>
              <w:t>{</w:t>
            </w:r>
          </w:p>
          <w:p w14:paraId="041D4D0A" w14:textId="77777777" w:rsidR="00C24EF4" w:rsidRPr="009743EA" w:rsidRDefault="00EA3F33" w:rsidP="005C72A8">
            <w:pPr>
              <w:pStyle w:val="TAL"/>
              <w:snapToGrid w:val="0"/>
              <w:ind w:left="284"/>
              <w:jc w:val="both"/>
              <w:rPr>
                <w:color w:val="0070C0"/>
              </w:rPr>
            </w:pPr>
            <w:r w:rsidRPr="009743EA">
              <w:rPr>
                <w:color w:val="0070C0"/>
              </w:rPr>
              <w:t xml:space="preserve">        </w:t>
            </w:r>
            <w:r w:rsidR="00C24EF4" w:rsidRPr="009743EA">
              <w:rPr>
                <w:color w:val="0070C0"/>
              </w:rPr>
              <w:t>"rn":</w:t>
            </w:r>
            <w:r w:rsidRPr="009743EA">
              <w:rPr>
                <w:color w:val="0070C0"/>
              </w:rPr>
              <w:t xml:space="preserve"> </w:t>
            </w:r>
            <w:r w:rsidR="00C24EF4" w:rsidRPr="009743EA">
              <w:rPr>
                <w:color w:val="0070C0"/>
              </w:rPr>
              <w:t>"cont_temp"</w:t>
            </w:r>
          </w:p>
          <w:p w14:paraId="732132C6" w14:textId="77777777" w:rsidR="00C24EF4" w:rsidRPr="009743EA" w:rsidRDefault="00EA3F33" w:rsidP="005C72A8">
            <w:pPr>
              <w:pStyle w:val="TAL"/>
              <w:snapToGrid w:val="0"/>
              <w:ind w:left="284"/>
              <w:jc w:val="both"/>
              <w:rPr>
                <w:color w:val="0070C0"/>
              </w:rPr>
            </w:pPr>
            <w:r w:rsidRPr="009743EA">
              <w:rPr>
                <w:color w:val="0070C0"/>
              </w:rPr>
              <w:t xml:space="preserve">    </w:t>
            </w:r>
            <w:r w:rsidR="00C24EF4" w:rsidRPr="009743EA">
              <w:rPr>
                <w:color w:val="0070C0"/>
              </w:rPr>
              <w:t>}</w:t>
            </w:r>
          </w:p>
          <w:p w14:paraId="5BA5D455" w14:textId="77777777" w:rsidR="00C24EF4" w:rsidRPr="009743EA" w:rsidRDefault="00C24EF4" w:rsidP="005C72A8">
            <w:pPr>
              <w:pStyle w:val="TAL"/>
              <w:snapToGrid w:val="0"/>
              <w:ind w:left="284"/>
              <w:jc w:val="both"/>
              <w:rPr>
                <w:color w:val="0070C0"/>
              </w:rPr>
            </w:pPr>
            <w:r w:rsidRPr="009743EA">
              <w:rPr>
                <w:color w:val="0070C0"/>
              </w:rPr>
              <w:t>}</w:t>
            </w:r>
          </w:p>
          <w:p w14:paraId="03CFAB35" w14:textId="77777777" w:rsidR="00C24EF4" w:rsidRDefault="00C24EF4" w:rsidP="005C72A8">
            <w:pPr>
              <w:widowControl w:val="0"/>
              <w:overflowPunct/>
              <w:spacing w:after="0"/>
              <w:ind w:left="284"/>
              <w:jc w:val="both"/>
              <w:textAlignment w:val="auto"/>
              <w:rPr>
                <w:rFonts w:ascii="Arial" w:hAnsi="Arial"/>
                <w:b/>
                <w:color w:val="0070C0"/>
                <w:sz w:val="18"/>
              </w:rPr>
            </w:pPr>
          </w:p>
          <w:p w14:paraId="50E7BA10" w14:textId="77777777" w:rsidR="00C072AF" w:rsidRDefault="00C072AF" w:rsidP="005C72A8">
            <w:pPr>
              <w:widowControl w:val="0"/>
              <w:overflowPunct/>
              <w:spacing w:after="0"/>
              <w:ind w:left="284"/>
              <w:jc w:val="both"/>
              <w:textAlignment w:val="auto"/>
              <w:rPr>
                <w:rFonts w:ascii="Arial" w:hAnsi="Arial"/>
                <w:b/>
                <w:color w:val="0070C0"/>
                <w:sz w:val="18"/>
              </w:rPr>
            </w:pPr>
          </w:p>
          <w:p w14:paraId="64D9DF49" w14:textId="77777777" w:rsidR="00C072AF" w:rsidRPr="009743EA" w:rsidRDefault="00C072AF" w:rsidP="005C72A8">
            <w:pPr>
              <w:widowControl w:val="0"/>
              <w:overflowPunct/>
              <w:spacing w:after="0"/>
              <w:ind w:left="284"/>
              <w:jc w:val="both"/>
              <w:textAlignment w:val="auto"/>
              <w:rPr>
                <w:rFonts w:ascii="Arial" w:hAnsi="Arial"/>
                <w:b/>
                <w:color w:val="0070C0"/>
                <w:sz w:val="18"/>
              </w:rPr>
            </w:pPr>
          </w:p>
          <w:p w14:paraId="1557EDCE"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lastRenderedPageBreak/>
              <w:t>HTTP</w:t>
            </w:r>
            <w:r w:rsidR="00EA3F33" w:rsidRPr="009743EA">
              <w:rPr>
                <w:rFonts w:ascii="Arial" w:hAnsi="Arial"/>
                <w:b/>
                <w:color w:val="0070C0"/>
                <w:sz w:val="18"/>
              </w:rPr>
              <w:t xml:space="preserve"> </w:t>
            </w:r>
            <w:r w:rsidRPr="009743EA">
              <w:rPr>
                <w:rFonts w:ascii="Arial" w:hAnsi="Arial"/>
                <w:b/>
                <w:color w:val="0070C0"/>
                <w:sz w:val="18"/>
              </w:rPr>
              <w:t>Response:</w:t>
            </w:r>
          </w:p>
          <w:p w14:paraId="694ABC18" w14:textId="77777777" w:rsidR="00C24EF4" w:rsidRPr="009743EA" w:rsidRDefault="00C24EF4" w:rsidP="005C72A8">
            <w:pPr>
              <w:widowControl w:val="0"/>
              <w:overflowPunct/>
              <w:spacing w:after="0"/>
              <w:ind w:left="284"/>
              <w:textAlignment w:val="auto"/>
              <w:rPr>
                <w:rFonts w:ascii="Arial" w:hAnsi="Arial"/>
                <w:color w:val="0070C0"/>
                <w:sz w:val="18"/>
              </w:rPr>
            </w:pPr>
          </w:p>
          <w:p w14:paraId="731ED0C3"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201</w:t>
            </w:r>
            <w:r w:rsidR="00EA3F33" w:rsidRPr="009743EA">
              <w:rPr>
                <w:rFonts w:ascii="Arial" w:hAnsi="Arial"/>
                <w:color w:val="0070C0"/>
                <w:sz w:val="18"/>
              </w:rPr>
              <w:t xml:space="preserve"> </w:t>
            </w:r>
            <w:r w:rsidRPr="009743EA">
              <w:rPr>
                <w:rFonts w:ascii="Arial" w:hAnsi="Arial"/>
                <w:color w:val="0070C0"/>
                <w:sz w:val="18"/>
              </w:rPr>
              <w:t>Created</w:t>
            </w:r>
          </w:p>
          <w:p w14:paraId="003BC633"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Content-Length:50</w:t>
            </w:r>
            <w:r w:rsidR="00EA3F33" w:rsidRPr="00062C7A">
              <w:rPr>
                <w:rFonts w:ascii="Arial" w:hAnsi="Arial"/>
                <w:color w:val="0070C0"/>
                <w:sz w:val="18"/>
                <w:lang w:val="fr-FR"/>
              </w:rPr>
              <w:t xml:space="preserve"> </w:t>
            </w:r>
          </w:p>
          <w:p w14:paraId="102F41A9"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Content-Location:/mnID/cnt20180406T0924461405855854609922_cse01</w:t>
            </w:r>
          </w:p>
          <w:p w14:paraId="7FF6AD89"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Content-Type:application/json</w:t>
            </w:r>
          </w:p>
          <w:p w14:paraId="356C515E" w14:textId="77777777" w:rsidR="00C24EF4" w:rsidRPr="005A2D7C" w:rsidRDefault="00C24EF4" w:rsidP="005C72A8">
            <w:pPr>
              <w:widowControl w:val="0"/>
              <w:overflowPunct/>
              <w:spacing w:after="0"/>
              <w:ind w:left="284"/>
              <w:jc w:val="both"/>
              <w:textAlignment w:val="auto"/>
              <w:rPr>
                <w:rFonts w:ascii="Arial" w:eastAsia="Malgun Gothic" w:hAnsi="Arial"/>
                <w:color w:val="0070C0"/>
                <w:sz w:val="18"/>
              </w:rPr>
            </w:pPr>
            <w:r w:rsidRPr="005A2D7C">
              <w:rPr>
                <w:rFonts w:ascii="Arial" w:hAnsi="Arial"/>
                <w:color w:val="0070C0"/>
                <w:sz w:val="18"/>
              </w:rPr>
              <w:t>X-M2M-RI:1234</w:t>
            </w:r>
          </w:p>
          <w:p w14:paraId="177A6515" w14:textId="77777777" w:rsidR="009B6DB3" w:rsidRPr="009743EA" w:rsidRDefault="009B6DB3" w:rsidP="009B6DB3">
            <w:pPr>
              <w:pStyle w:val="TAL"/>
              <w:snapToGrid w:val="0"/>
              <w:ind w:left="284"/>
              <w:jc w:val="both"/>
              <w:rPr>
                <w:color w:val="0070C0"/>
              </w:rPr>
            </w:pPr>
            <w:r w:rsidRPr="009743EA">
              <w:rPr>
                <w:color w:val="0070C0"/>
              </w:rPr>
              <w:t>X-M2M-RVI:</w:t>
            </w:r>
            <w:r w:rsidR="00EA3F33" w:rsidRPr="009743EA">
              <w:rPr>
                <w:color w:val="0070C0"/>
              </w:rPr>
              <w:t xml:space="preserve"> </w:t>
            </w:r>
            <w:r w:rsidRPr="009743EA">
              <w:rPr>
                <w:color w:val="0070C0"/>
              </w:rPr>
              <w:t>2a</w:t>
            </w:r>
          </w:p>
          <w:p w14:paraId="4D84999D" w14:textId="77777777" w:rsidR="00C24EF4" w:rsidRPr="005A2D7C" w:rsidRDefault="00C24EF4" w:rsidP="005C72A8">
            <w:pPr>
              <w:widowControl w:val="0"/>
              <w:overflowPunct/>
              <w:spacing w:after="0"/>
              <w:ind w:left="284"/>
              <w:jc w:val="both"/>
              <w:textAlignment w:val="auto"/>
              <w:rPr>
                <w:rFonts w:ascii="Arial" w:eastAsia="Malgun Gothic" w:hAnsi="Arial"/>
                <w:color w:val="0070C0"/>
                <w:sz w:val="18"/>
              </w:rPr>
            </w:pPr>
            <w:r w:rsidRPr="005A2D7C">
              <w:rPr>
                <w:rFonts w:ascii="Arial" w:hAnsi="Arial"/>
                <w:color w:val="0070C0"/>
                <w:sz w:val="18"/>
              </w:rPr>
              <w:t>X-M2M-RSC:2001</w:t>
            </w:r>
            <w:r w:rsidR="00EA3F33" w:rsidRPr="005A2D7C">
              <w:rPr>
                <w:rFonts w:ascii="Arial" w:hAnsi="Arial"/>
                <w:color w:val="0070C0"/>
                <w:sz w:val="18"/>
              </w:rPr>
              <w:t xml:space="preserve"> </w:t>
            </w:r>
          </w:p>
          <w:p w14:paraId="730604B5" w14:textId="77777777" w:rsidR="00C24EF4" w:rsidRPr="005A2D7C" w:rsidRDefault="00C24EF4" w:rsidP="005C72A8">
            <w:pPr>
              <w:widowControl w:val="0"/>
              <w:overflowPunct/>
              <w:spacing w:after="0"/>
              <w:ind w:left="284"/>
              <w:jc w:val="both"/>
              <w:textAlignment w:val="auto"/>
              <w:rPr>
                <w:rFonts w:ascii="Arial" w:hAnsi="Arial"/>
                <w:color w:val="0070C0"/>
                <w:sz w:val="18"/>
              </w:rPr>
            </w:pPr>
          </w:p>
          <w:p w14:paraId="48EF8A71"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w:t>
            </w:r>
          </w:p>
          <w:p w14:paraId="289EE01A" w14:textId="77777777" w:rsidR="00C24EF4" w:rsidRPr="009743EA" w:rsidRDefault="00EA3F33"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w:t>
            </w:r>
            <w:r w:rsidR="00C24EF4" w:rsidRPr="009743EA">
              <w:rPr>
                <w:rFonts w:ascii="Arial" w:hAnsi="Arial"/>
                <w:color w:val="0070C0"/>
                <w:sz w:val="18"/>
              </w:rPr>
              <w:t>"m2m:uri":</w:t>
            </w:r>
            <w:r w:rsidRPr="009743EA">
              <w:rPr>
                <w:rFonts w:ascii="Arial" w:hAnsi="Arial"/>
                <w:color w:val="0070C0"/>
                <w:sz w:val="18"/>
              </w:rPr>
              <w:t xml:space="preserve"> </w:t>
            </w:r>
            <w:r w:rsidR="00C24EF4" w:rsidRPr="009743EA">
              <w:rPr>
                <w:rFonts w:ascii="Arial" w:hAnsi="Arial"/>
                <w:color w:val="0070C0"/>
                <w:sz w:val="18"/>
              </w:rPr>
              <w:t>"mn-name/ae_sensor/cont_temp"</w:t>
            </w:r>
          </w:p>
          <w:p w14:paraId="7208111F"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w:t>
            </w:r>
          </w:p>
          <w:p w14:paraId="3A85BDA2" w14:textId="77777777" w:rsidR="00C24EF4" w:rsidRPr="005A2D7C" w:rsidRDefault="00C24EF4" w:rsidP="005C72A8">
            <w:pPr>
              <w:pStyle w:val="TAL"/>
              <w:snapToGrid w:val="0"/>
              <w:ind w:left="284"/>
              <w:jc w:val="both"/>
              <w:rPr>
                <w:color w:val="0070C0"/>
              </w:rPr>
            </w:pPr>
          </w:p>
        </w:tc>
      </w:tr>
      <w:tr w:rsidR="00C24EF4" w:rsidRPr="009743EA" w14:paraId="3C0520AE" w14:textId="77777777" w:rsidTr="00EA3F33">
        <w:trPr>
          <w:jc w:val="center"/>
        </w:trPr>
        <w:tc>
          <w:tcPr>
            <w:tcW w:w="1286" w:type="dxa"/>
            <w:tcBorders>
              <w:top w:val="single" w:sz="4" w:space="0" w:color="000000"/>
              <w:left w:val="single" w:sz="4" w:space="0" w:color="000000"/>
              <w:bottom w:val="single" w:sz="4" w:space="0" w:color="000000"/>
            </w:tcBorders>
            <w:shd w:val="clear" w:color="auto" w:fill="E7E6E6"/>
          </w:tcPr>
          <w:p w14:paraId="2E9D8993" w14:textId="77777777" w:rsidR="00C24EF4" w:rsidRPr="009743EA" w:rsidRDefault="00C24EF4" w:rsidP="005C72A8">
            <w:pPr>
              <w:pStyle w:val="Default"/>
              <w:jc w:val="center"/>
              <w:rPr>
                <w:rFonts w:ascii="Arial" w:eastAsia="Malgun Gothic" w:hAnsi="Arial"/>
                <w:b/>
                <w:color w:val="auto"/>
                <w:kern w:val="1"/>
                <w:sz w:val="18"/>
                <w:szCs w:val="20"/>
              </w:rPr>
            </w:pPr>
          </w:p>
          <w:p w14:paraId="6CB3A172" w14:textId="77777777" w:rsidR="00C24EF4" w:rsidRPr="009743EA" w:rsidRDefault="00C24EF4" w:rsidP="005C72A8">
            <w:pPr>
              <w:pStyle w:val="Default"/>
              <w:jc w:val="center"/>
              <w:rPr>
                <w:rFonts w:ascii="Arial" w:eastAsia="Malgun Gothic" w:hAnsi="Arial"/>
                <w:b/>
                <w:color w:val="auto"/>
                <w:kern w:val="1"/>
                <w:sz w:val="18"/>
                <w:szCs w:val="20"/>
              </w:rPr>
            </w:pPr>
          </w:p>
          <w:p w14:paraId="42457279" w14:textId="77777777" w:rsidR="00C24EF4" w:rsidRPr="009743EA" w:rsidRDefault="00C24EF4" w:rsidP="005C72A8">
            <w:pPr>
              <w:pStyle w:val="Default"/>
              <w:jc w:val="center"/>
              <w:rPr>
                <w:rFonts w:ascii="Arial" w:eastAsia="Malgun Gothic" w:hAnsi="Arial"/>
                <w:b/>
                <w:color w:val="auto"/>
                <w:kern w:val="1"/>
                <w:sz w:val="18"/>
                <w:szCs w:val="20"/>
              </w:rPr>
            </w:pPr>
          </w:p>
          <w:p w14:paraId="7D4560B3"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Example</w:t>
            </w:r>
            <w:r w:rsidR="00EA3F33" w:rsidRPr="009743EA">
              <w:rPr>
                <w:rFonts w:ascii="Arial" w:eastAsia="Malgun Gothic" w:hAnsi="Arial"/>
                <w:b/>
                <w:color w:val="auto"/>
                <w:kern w:val="1"/>
                <w:sz w:val="18"/>
                <w:szCs w:val="20"/>
              </w:rPr>
              <w:t xml:space="preserve"> </w:t>
            </w:r>
            <w:r w:rsidRPr="009743EA">
              <w:rPr>
                <w:rFonts w:ascii="Arial" w:eastAsia="Malgun Gothic" w:hAnsi="Arial"/>
                <w:b/>
                <w:color w:val="auto"/>
                <w:kern w:val="1"/>
                <w:sz w:val="18"/>
                <w:szCs w:val="20"/>
              </w:rPr>
              <w:t>with</w:t>
            </w:r>
            <w:r w:rsidR="00EA3F33" w:rsidRPr="009743EA">
              <w:rPr>
                <w:rFonts w:ascii="Arial" w:eastAsia="Malgun Gothic" w:hAnsi="Arial"/>
                <w:b/>
                <w:color w:val="auto"/>
                <w:kern w:val="1"/>
                <w:sz w:val="18"/>
                <w:szCs w:val="20"/>
              </w:rPr>
              <w:t xml:space="preserve"> </w:t>
            </w:r>
          </w:p>
          <w:p w14:paraId="699B9D93"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RCN=3</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1F8F5A2" w14:textId="77777777" w:rsidR="00C24EF4" w:rsidRPr="009743EA" w:rsidRDefault="00C24EF4" w:rsidP="005C72A8">
            <w:pPr>
              <w:widowControl w:val="0"/>
              <w:overflowPunct/>
              <w:spacing w:after="0"/>
              <w:ind w:left="284"/>
              <w:jc w:val="both"/>
              <w:textAlignment w:val="auto"/>
              <w:rPr>
                <w:rFonts w:ascii="Arial" w:hAnsi="Arial"/>
                <w:color w:val="0070C0"/>
                <w:sz w:val="18"/>
              </w:rPr>
            </w:pPr>
          </w:p>
          <w:p w14:paraId="16F40A8A" w14:textId="77777777" w:rsidR="00C24EF4" w:rsidRPr="009743EA" w:rsidRDefault="00C24EF4" w:rsidP="005C72A8">
            <w:pPr>
              <w:widowControl w:val="0"/>
              <w:overflowPunct/>
              <w:spacing w:after="0"/>
              <w:ind w:left="284"/>
              <w:textAlignment w:val="auto"/>
              <w:rPr>
                <w:rFonts w:eastAsia="Calibri Light"/>
                <w:b/>
                <w:sz w:val="24"/>
              </w:rPr>
            </w:pPr>
            <w:r w:rsidRPr="009743EA">
              <w:rPr>
                <w:rFonts w:eastAsia="Calibri Light"/>
                <w:b/>
                <w:sz w:val="24"/>
              </w:rPr>
              <w:t>API/CONT/CRE/001_RCN3</w:t>
            </w:r>
          </w:p>
          <w:p w14:paraId="2B451CF0" w14:textId="77777777" w:rsidR="00C24EF4" w:rsidRPr="009743EA" w:rsidRDefault="00C24EF4" w:rsidP="005C72A8">
            <w:pPr>
              <w:widowControl w:val="0"/>
              <w:overflowPunct/>
              <w:spacing w:after="0"/>
              <w:ind w:left="284"/>
              <w:textAlignment w:val="auto"/>
              <w:rPr>
                <w:rFonts w:ascii="Arial" w:hAnsi="Arial"/>
                <w:color w:val="0070C0"/>
                <w:sz w:val="18"/>
              </w:rPr>
            </w:pPr>
          </w:p>
          <w:p w14:paraId="1573DDA2" w14:textId="77777777" w:rsidR="00C24EF4" w:rsidRPr="009743EA" w:rsidRDefault="00C24EF4" w:rsidP="005C72A8">
            <w:pPr>
              <w:widowControl w:val="0"/>
              <w:overflowPunct/>
              <w:spacing w:after="0"/>
              <w:ind w:left="284"/>
              <w:textAlignment w:val="auto"/>
              <w:rPr>
                <w:rFonts w:ascii="Arial" w:hAnsi="Arial"/>
                <w:b/>
                <w:color w:val="0070C0"/>
                <w:sz w:val="18"/>
              </w:rPr>
            </w:pPr>
            <w:r w:rsidRPr="009743EA">
              <w:rPr>
                <w:rFonts w:ascii="Arial" w:hAnsi="Arial"/>
                <w:b/>
                <w:color w:val="0070C0"/>
                <w:sz w:val="18"/>
              </w:rPr>
              <w:t>HTTP</w:t>
            </w:r>
            <w:r w:rsidR="00EA3F33" w:rsidRPr="009743EA">
              <w:rPr>
                <w:rFonts w:ascii="Arial" w:hAnsi="Arial"/>
                <w:b/>
                <w:color w:val="0070C0"/>
                <w:sz w:val="18"/>
              </w:rPr>
              <w:t xml:space="preserve"> </w:t>
            </w:r>
            <w:r w:rsidRPr="009743EA">
              <w:rPr>
                <w:rFonts w:ascii="Arial" w:hAnsi="Arial"/>
                <w:b/>
                <w:color w:val="0070C0"/>
                <w:sz w:val="18"/>
              </w:rPr>
              <w:t>Request:</w:t>
            </w:r>
          </w:p>
          <w:p w14:paraId="190A5D68" w14:textId="77777777" w:rsidR="00C24EF4" w:rsidRPr="009743EA" w:rsidRDefault="00C24EF4" w:rsidP="005C72A8">
            <w:pPr>
              <w:widowControl w:val="0"/>
              <w:overflowPunct/>
              <w:spacing w:after="0"/>
              <w:ind w:left="284"/>
              <w:textAlignment w:val="auto"/>
              <w:rPr>
                <w:rFonts w:ascii="Arial" w:hAnsi="Arial"/>
                <w:color w:val="0070C0"/>
                <w:sz w:val="18"/>
              </w:rPr>
            </w:pPr>
          </w:p>
          <w:p w14:paraId="3DAE122F"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POST</w:t>
            </w:r>
            <w:r w:rsidR="00EA3F33" w:rsidRPr="009743EA">
              <w:rPr>
                <w:rFonts w:ascii="Arial" w:hAnsi="Arial"/>
                <w:color w:val="0070C0"/>
                <w:sz w:val="18"/>
              </w:rPr>
              <w:t xml:space="preserve"> </w:t>
            </w:r>
            <w:r w:rsidRPr="009743EA">
              <w:rPr>
                <w:rFonts w:ascii="Arial" w:hAnsi="Arial"/>
                <w:color w:val="0070C0"/>
                <w:sz w:val="18"/>
              </w:rPr>
              <w:t>/mn-name/ae_sensor?rcn=3</w:t>
            </w:r>
            <w:r w:rsidR="00EA3F33" w:rsidRPr="009743EA">
              <w:rPr>
                <w:rFonts w:ascii="Arial" w:hAnsi="Arial"/>
                <w:color w:val="0070C0"/>
                <w:sz w:val="18"/>
              </w:rPr>
              <w:t xml:space="preserve"> </w:t>
            </w:r>
            <w:r w:rsidRPr="009743EA">
              <w:rPr>
                <w:rFonts w:ascii="Arial" w:hAnsi="Arial"/>
                <w:color w:val="0070C0"/>
                <w:sz w:val="18"/>
              </w:rPr>
              <w:t>HTTP/1.1</w:t>
            </w:r>
          </w:p>
          <w:p w14:paraId="59FC5FC7"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Host:</w:t>
            </w:r>
            <w:r w:rsidR="00EA3F33" w:rsidRPr="009743EA">
              <w:rPr>
                <w:rFonts w:ascii="Arial" w:hAnsi="Arial"/>
                <w:color w:val="0070C0"/>
                <w:sz w:val="18"/>
              </w:rPr>
              <w:t xml:space="preserve"> </w:t>
            </w:r>
            <w:r w:rsidRPr="009743EA">
              <w:rPr>
                <w:rFonts w:ascii="Arial" w:hAnsi="Arial"/>
                <w:color w:val="0070C0"/>
                <w:sz w:val="18"/>
              </w:rPr>
              <w:t>192.168.0.10:8282</w:t>
            </w:r>
          </w:p>
          <w:p w14:paraId="41F332CE"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X-M2M-Origin:</w:t>
            </w:r>
            <w:r w:rsidR="00EA3F33" w:rsidRPr="00062C7A">
              <w:rPr>
                <w:rFonts w:ascii="Arial" w:hAnsi="Arial"/>
                <w:color w:val="0070C0"/>
                <w:sz w:val="18"/>
                <w:lang w:val="fr-FR"/>
              </w:rPr>
              <w:t xml:space="preserve"> </w:t>
            </w:r>
            <w:r w:rsidRPr="00062C7A">
              <w:rPr>
                <w:rFonts w:ascii="Arial" w:hAnsi="Arial"/>
                <w:color w:val="0070C0"/>
                <w:sz w:val="18"/>
                <w:lang w:val="fr-FR"/>
              </w:rPr>
              <w:t>CAE0120180406T0846311405855351047680_cse01</w:t>
            </w:r>
          </w:p>
          <w:p w14:paraId="29F0D6B0"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Content-Type:</w:t>
            </w:r>
            <w:r w:rsidR="00EA3F33" w:rsidRPr="00062C7A">
              <w:rPr>
                <w:rFonts w:ascii="Arial" w:hAnsi="Arial"/>
                <w:color w:val="0070C0"/>
                <w:sz w:val="18"/>
                <w:lang w:val="fr-FR"/>
              </w:rPr>
              <w:t xml:space="preserve"> </w:t>
            </w:r>
            <w:r w:rsidRPr="00062C7A">
              <w:rPr>
                <w:rFonts w:ascii="Arial" w:hAnsi="Arial"/>
                <w:color w:val="0070C0"/>
                <w:sz w:val="18"/>
                <w:lang w:val="fr-FR"/>
              </w:rPr>
              <w:t>application/json;ty=3</w:t>
            </w:r>
          </w:p>
          <w:p w14:paraId="1768ED37"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X-M2M-RI:</w:t>
            </w:r>
            <w:r w:rsidR="00EA3F33" w:rsidRPr="009743EA">
              <w:rPr>
                <w:rFonts w:ascii="Arial" w:hAnsi="Arial"/>
                <w:color w:val="0070C0"/>
                <w:sz w:val="18"/>
              </w:rPr>
              <w:t xml:space="preserve"> </w:t>
            </w:r>
            <w:r w:rsidRPr="009743EA">
              <w:rPr>
                <w:rFonts w:ascii="Arial" w:hAnsi="Arial"/>
                <w:color w:val="0070C0"/>
                <w:sz w:val="18"/>
              </w:rPr>
              <w:t>1234</w:t>
            </w:r>
          </w:p>
          <w:p w14:paraId="2F611133" w14:textId="77777777" w:rsidR="009B6DB3" w:rsidRPr="009743EA" w:rsidRDefault="009B6DB3" w:rsidP="009B6DB3">
            <w:pPr>
              <w:pStyle w:val="TAL"/>
              <w:snapToGrid w:val="0"/>
              <w:ind w:left="284"/>
              <w:jc w:val="both"/>
              <w:rPr>
                <w:color w:val="0070C0"/>
              </w:rPr>
            </w:pPr>
            <w:r w:rsidRPr="009743EA">
              <w:rPr>
                <w:color w:val="0070C0"/>
              </w:rPr>
              <w:t>X-M2M-RVI:</w:t>
            </w:r>
            <w:r w:rsidR="00EA3F33" w:rsidRPr="009743EA">
              <w:rPr>
                <w:color w:val="0070C0"/>
              </w:rPr>
              <w:t xml:space="preserve"> </w:t>
            </w:r>
            <w:r w:rsidRPr="009743EA">
              <w:rPr>
                <w:color w:val="0070C0"/>
              </w:rPr>
              <w:t>2a</w:t>
            </w:r>
          </w:p>
          <w:p w14:paraId="39DDB08A" w14:textId="77777777" w:rsidR="00C24EF4" w:rsidRPr="009743EA" w:rsidRDefault="00C24EF4" w:rsidP="005C72A8">
            <w:pPr>
              <w:widowControl w:val="0"/>
              <w:overflowPunct/>
              <w:spacing w:after="0"/>
              <w:ind w:left="284"/>
              <w:textAlignment w:val="auto"/>
              <w:rPr>
                <w:rFonts w:ascii="Arial" w:hAnsi="Arial"/>
                <w:color w:val="0070C0"/>
                <w:sz w:val="18"/>
              </w:rPr>
            </w:pPr>
          </w:p>
          <w:p w14:paraId="08CA5DE7"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w:t>
            </w:r>
          </w:p>
          <w:p w14:paraId="56810A22" w14:textId="77777777" w:rsidR="00C24EF4" w:rsidRPr="009743EA" w:rsidRDefault="00EA3F33"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C24EF4" w:rsidRPr="009743EA">
              <w:rPr>
                <w:rFonts w:ascii="Arial" w:hAnsi="Arial"/>
                <w:color w:val="0070C0"/>
                <w:sz w:val="18"/>
              </w:rPr>
              <w:t>"m2m:cnt":</w:t>
            </w:r>
            <w:r w:rsidRPr="009743EA">
              <w:rPr>
                <w:rFonts w:ascii="Arial" w:hAnsi="Arial"/>
                <w:color w:val="0070C0"/>
                <w:sz w:val="18"/>
              </w:rPr>
              <w:t xml:space="preserve"> </w:t>
            </w:r>
            <w:r w:rsidR="00C24EF4" w:rsidRPr="009743EA">
              <w:rPr>
                <w:rFonts w:ascii="Arial" w:hAnsi="Arial"/>
                <w:color w:val="0070C0"/>
                <w:sz w:val="18"/>
              </w:rPr>
              <w:t>{</w:t>
            </w:r>
          </w:p>
          <w:p w14:paraId="2F6EA26E" w14:textId="77777777" w:rsidR="00C24EF4" w:rsidRPr="009743EA" w:rsidRDefault="00EA3F33"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C24EF4" w:rsidRPr="009743EA">
              <w:rPr>
                <w:rFonts w:ascii="Arial" w:hAnsi="Arial"/>
                <w:color w:val="0070C0"/>
                <w:sz w:val="18"/>
              </w:rPr>
              <w:t>"rn":</w:t>
            </w:r>
            <w:r w:rsidRPr="009743EA">
              <w:rPr>
                <w:rFonts w:ascii="Arial" w:hAnsi="Arial"/>
                <w:color w:val="0070C0"/>
                <w:sz w:val="18"/>
              </w:rPr>
              <w:t xml:space="preserve"> </w:t>
            </w:r>
            <w:r w:rsidR="00C24EF4" w:rsidRPr="009743EA">
              <w:rPr>
                <w:rFonts w:ascii="Arial" w:hAnsi="Arial"/>
                <w:color w:val="0070C0"/>
                <w:sz w:val="18"/>
              </w:rPr>
              <w:t>"cont_temp"</w:t>
            </w:r>
          </w:p>
          <w:p w14:paraId="425A14E7" w14:textId="77777777" w:rsidR="00C24EF4" w:rsidRPr="009743EA" w:rsidRDefault="00EA3F33"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r w:rsidR="00C24EF4" w:rsidRPr="009743EA">
              <w:rPr>
                <w:rFonts w:ascii="Arial" w:hAnsi="Arial"/>
                <w:color w:val="0070C0"/>
                <w:sz w:val="18"/>
              </w:rPr>
              <w:t>}</w:t>
            </w:r>
          </w:p>
          <w:p w14:paraId="14E0AB93"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w:t>
            </w:r>
          </w:p>
          <w:p w14:paraId="0A22EF16" w14:textId="77777777" w:rsidR="00C24EF4" w:rsidRPr="009743EA" w:rsidRDefault="00C24EF4" w:rsidP="005C72A8">
            <w:pPr>
              <w:widowControl w:val="0"/>
              <w:overflowPunct/>
              <w:spacing w:after="0"/>
              <w:ind w:left="284"/>
              <w:textAlignment w:val="auto"/>
              <w:rPr>
                <w:rFonts w:ascii="Arial" w:hAnsi="Arial"/>
                <w:color w:val="0070C0"/>
                <w:sz w:val="18"/>
              </w:rPr>
            </w:pPr>
          </w:p>
          <w:p w14:paraId="793AD9CF" w14:textId="77777777" w:rsidR="00C24EF4" w:rsidRPr="009743EA" w:rsidRDefault="00C24EF4" w:rsidP="005C72A8">
            <w:pPr>
              <w:widowControl w:val="0"/>
              <w:overflowPunct/>
              <w:spacing w:after="0"/>
              <w:ind w:left="284"/>
              <w:textAlignment w:val="auto"/>
              <w:rPr>
                <w:rFonts w:ascii="Arial" w:hAnsi="Arial"/>
                <w:b/>
                <w:color w:val="0070C0"/>
                <w:sz w:val="18"/>
              </w:rPr>
            </w:pPr>
            <w:r w:rsidRPr="009743EA">
              <w:rPr>
                <w:rFonts w:ascii="Arial" w:hAnsi="Arial"/>
                <w:b/>
                <w:color w:val="0070C0"/>
                <w:sz w:val="18"/>
              </w:rPr>
              <w:t>HTTP</w:t>
            </w:r>
            <w:r w:rsidR="00EA3F33" w:rsidRPr="009743EA">
              <w:rPr>
                <w:rFonts w:ascii="Arial" w:hAnsi="Arial"/>
                <w:b/>
                <w:color w:val="0070C0"/>
                <w:sz w:val="18"/>
              </w:rPr>
              <w:t xml:space="preserve"> </w:t>
            </w:r>
            <w:r w:rsidRPr="009743EA">
              <w:rPr>
                <w:rFonts w:ascii="Arial" w:hAnsi="Arial"/>
                <w:b/>
                <w:color w:val="0070C0"/>
                <w:sz w:val="18"/>
              </w:rPr>
              <w:t>Response:</w:t>
            </w:r>
          </w:p>
          <w:p w14:paraId="61C2CA97" w14:textId="77777777" w:rsidR="00C24EF4" w:rsidRPr="009743EA" w:rsidRDefault="00C24EF4" w:rsidP="005C72A8">
            <w:pPr>
              <w:widowControl w:val="0"/>
              <w:overflowPunct/>
              <w:spacing w:after="0"/>
              <w:ind w:left="284"/>
              <w:textAlignment w:val="auto"/>
              <w:rPr>
                <w:rFonts w:ascii="Arial" w:hAnsi="Arial"/>
                <w:color w:val="0070C0"/>
                <w:sz w:val="18"/>
              </w:rPr>
            </w:pPr>
          </w:p>
          <w:p w14:paraId="08E2EE62"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201</w:t>
            </w:r>
            <w:r w:rsidR="00EA3F33" w:rsidRPr="009743EA">
              <w:rPr>
                <w:rFonts w:ascii="Arial" w:hAnsi="Arial"/>
                <w:color w:val="0070C0"/>
                <w:sz w:val="18"/>
              </w:rPr>
              <w:t xml:space="preserve"> </w:t>
            </w:r>
            <w:r w:rsidRPr="009743EA">
              <w:rPr>
                <w:rFonts w:ascii="Arial" w:hAnsi="Arial"/>
                <w:color w:val="0070C0"/>
                <w:sz w:val="18"/>
              </w:rPr>
              <w:t>Created</w:t>
            </w:r>
          </w:p>
          <w:p w14:paraId="04DFCBD2"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Content-Length:322</w:t>
            </w:r>
            <w:r w:rsidR="00EA3F33" w:rsidRPr="00062C7A">
              <w:rPr>
                <w:rFonts w:ascii="Arial" w:hAnsi="Arial"/>
                <w:color w:val="0070C0"/>
                <w:sz w:val="18"/>
                <w:lang w:val="fr-FR"/>
              </w:rPr>
              <w:t xml:space="preserve"> </w:t>
            </w:r>
          </w:p>
          <w:p w14:paraId="189ADCD5"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Content-Location:/mnID/cnt20180406T0927581405855602828800_cse01</w:t>
            </w:r>
          </w:p>
          <w:p w14:paraId="08168AEF"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Content-Type:application/json</w:t>
            </w:r>
          </w:p>
          <w:p w14:paraId="63DCA519"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X-M2M-RI:1234</w:t>
            </w:r>
          </w:p>
          <w:p w14:paraId="22B6ABB7" w14:textId="77777777" w:rsidR="009B6DB3" w:rsidRPr="00062C7A" w:rsidRDefault="009B6DB3" w:rsidP="009B6DB3">
            <w:pPr>
              <w:pStyle w:val="TAL"/>
              <w:snapToGrid w:val="0"/>
              <w:ind w:left="284"/>
              <w:jc w:val="both"/>
              <w:rPr>
                <w:color w:val="0070C0"/>
                <w:lang w:val="fr-FR"/>
              </w:rPr>
            </w:pPr>
            <w:r w:rsidRPr="00062C7A">
              <w:rPr>
                <w:color w:val="0070C0"/>
                <w:lang w:val="fr-FR"/>
              </w:rPr>
              <w:t>X-M2M-RVI:</w:t>
            </w:r>
            <w:r w:rsidR="00EA3F33" w:rsidRPr="00062C7A">
              <w:rPr>
                <w:color w:val="0070C0"/>
                <w:lang w:val="fr-FR"/>
              </w:rPr>
              <w:t xml:space="preserve"> </w:t>
            </w:r>
            <w:r w:rsidRPr="00062C7A">
              <w:rPr>
                <w:color w:val="0070C0"/>
                <w:lang w:val="fr-FR"/>
              </w:rPr>
              <w:t>2a</w:t>
            </w:r>
          </w:p>
          <w:p w14:paraId="54E65A14"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X-M2M-RSC:2001</w:t>
            </w:r>
          </w:p>
          <w:p w14:paraId="241A9FDD"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p>
          <w:p w14:paraId="2C7398A9"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w:t>
            </w:r>
          </w:p>
          <w:p w14:paraId="69B447C9" w14:textId="77777777" w:rsidR="00C24EF4" w:rsidRPr="00062C7A" w:rsidRDefault="00EA3F33"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w:t>
            </w:r>
            <w:r w:rsidR="00C24EF4" w:rsidRPr="00062C7A">
              <w:rPr>
                <w:rFonts w:ascii="Arial" w:hAnsi="Arial"/>
                <w:color w:val="0070C0"/>
                <w:sz w:val="18"/>
                <w:lang w:val="fr-FR"/>
              </w:rPr>
              <w:t>"m2m:rce":</w:t>
            </w:r>
            <w:r w:rsidRPr="00062C7A">
              <w:rPr>
                <w:rFonts w:ascii="Arial" w:hAnsi="Arial"/>
                <w:color w:val="0070C0"/>
                <w:sz w:val="18"/>
                <w:lang w:val="fr-FR"/>
              </w:rPr>
              <w:t xml:space="preserve"> </w:t>
            </w:r>
            <w:r w:rsidR="00C24EF4" w:rsidRPr="00062C7A">
              <w:rPr>
                <w:rFonts w:ascii="Arial" w:hAnsi="Arial"/>
                <w:color w:val="0070C0"/>
                <w:sz w:val="18"/>
                <w:lang w:val="fr-FR"/>
              </w:rPr>
              <w:t>{</w:t>
            </w:r>
          </w:p>
          <w:p w14:paraId="4432D34B" w14:textId="77777777" w:rsidR="00C24EF4" w:rsidRPr="00062C7A" w:rsidRDefault="00EA3F33"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w:t>
            </w:r>
            <w:r w:rsidR="00C24EF4" w:rsidRPr="00062C7A">
              <w:rPr>
                <w:rFonts w:ascii="Arial" w:hAnsi="Arial"/>
                <w:color w:val="0070C0"/>
                <w:sz w:val="18"/>
                <w:lang w:val="fr-FR"/>
              </w:rPr>
              <w:t>"m2m:cnt":</w:t>
            </w:r>
            <w:r w:rsidRPr="00062C7A">
              <w:rPr>
                <w:rFonts w:ascii="Arial" w:hAnsi="Arial"/>
                <w:color w:val="0070C0"/>
                <w:sz w:val="18"/>
                <w:lang w:val="fr-FR"/>
              </w:rPr>
              <w:t xml:space="preserve"> </w:t>
            </w:r>
            <w:r w:rsidR="00C24EF4" w:rsidRPr="00062C7A">
              <w:rPr>
                <w:rFonts w:ascii="Arial" w:hAnsi="Arial"/>
                <w:color w:val="0070C0"/>
                <w:sz w:val="18"/>
                <w:lang w:val="fr-FR"/>
              </w:rPr>
              <w:t>{</w:t>
            </w:r>
          </w:p>
          <w:p w14:paraId="6CE0C5F3" w14:textId="77777777" w:rsidR="00C24EF4" w:rsidRPr="00062C7A" w:rsidRDefault="00EA3F33"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w:t>
            </w:r>
            <w:r w:rsidR="00C24EF4" w:rsidRPr="00062C7A">
              <w:rPr>
                <w:rFonts w:ascii="Arial" w:hAnsi="Arial"/>
                <w:color w:val="0070C0"/>
                <w:sz w:val="18"/>
                <w:lang w:val="fr-FR"/>
              </w:rPr>
              <w:t>"cbs":</w:t>
            </w:r>
            <w:r w:rsidRPr="00062C7A">
              <w:rPr>
                <w:rFonts w:ascii="Arial" w:hAnsi="Arial"/>
                <w:color w:val="0070C0"/>
                <w:sz w:val="18"/>
                <w:lang w:val="fr-FR"/>
              </w:rPr>
              <w:t xml:space="preserve"> </w:t>
            </w:r>
            <w:r w:rsidR="00C24EF4" w:rsidRPr="00062C7A">
              <w:rPr>
                <w:rFonts w:ascii="Arial" w:hAnsi="Arial"/>
                <w:color w:val="0070C0"/>
                <w:sz w:val="18"/>
                <w:lang w:val="fr-FR"/>
              </w:rPr>
              <w:t>0,</w:t>
            </w:r>
          </w:p>
          <w:p w14:paraId="0616F617" w14:textId="77777777" w:rsidR="00C24EF4" w:rsidRPr="00062C7A" w:rsidRDefault="00EA3F33"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w:t>
            </w:r>
            <w:r w:rsidR="00C24EF4" w:rsidRPr="00062C7A">
              <w:rPr>
                <w:rFonts w:ascii="Arial" w:hAnsi="Arial"/>
                <w:color w:val="0070C0"/>
                <w:sz w:val="18"/>
                <w:lang w:val="fr-FR"/>
              </w:rPr>
              <w:t>"cni":</w:t>
            </w:r>
            <w:r w:rsidRPr="00062C7A">
              <w:rPr>
                <w:rFonts w:ascii="Arial" w:hAnsi="Arial"/>
                <w:color w:val="0070C0"/>
                <w:sz w:val="18"/>
                <w:lang w:val="fr-FR"/>
              </w:rPr>
              <w:t xml:space="preserve"> </w:t>
            </w:r>
            <w:r w:rsidR="00C24EF4" w:rsidRPr="00062C7A">
              <w:rPr>
                <w:rFonts w:ascii="Arial" w:hAnsi="Arial"/>
                <w:color w:val="0070C0"/>
                <w:sz w:val="18"/>
                <w:lang w:val="fr-FR"/>
              </w:rPr>
              <w:t>0,</w:t>
            </w:r>
          </w:p>
          <w:p w14:paraId="39EB78BE" w14:textId="77777777" w:rsidR="00C24EF4" w:rsidRPr="00062C7A" w:rsidRDefault="00EA3F33"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w:t>
            </w:r>
            <w:r w:rsidR="00C24EF4" w:rsidRPr="00062C7A">
              <w:rPr>
                <w:rFonts w:ascii="Arial" w:hAnsi="Arial"/>
                <w:color w:val="0070C0"/>
                <w:sz w:val="18"/>
                <w:lang w:val="fr-FR"/>
              </w:rPr>
              <w:t>"ct":</w:t>
            </w:r>
            <w:r w:rsidRPr="00062C7A">
              <w:rPr>
                <w:rFonts w:ascii="Arial" w:hAnsi="Arial"/>
                <w:color w:val="0070C0"/>
                <w:sz w:val="18"/>
                <w:lang w:val="fr-FR"/>
              </w:rPr>
              <w:t xml:space="preserve"> </w:t>
            </w:r>
            <w:r w:rsidR="00C24EF4" w:rsidRPr="00062C7A">
              <w:rPr>
                <w:rFonts w:ascii="Arial" w:hAnsi="Arial"/>
                <w:color w:val="0070C0"/>
                <w:sz w:val="18"/>
                <w:lang w:val="fr-FR"/>
              </w:rPr>
              <w:t>"20180406T092758",</w:t>
            </w:r>
          </w:p>
          <w:p w14:paraId="1983E732" w14:textId="77777777" w:rsidR="00C24EF4" w:rsidRPr="00062C7A" w:rsidRDefault="00EA3F33"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w:t>
            </w:r>
            <w:r w:rsidR="00C24EF4" w:rsidRPr="00062C7A">
              <w:rPr>
                <w:rFonts w:ascii="Arial" w:hAnsi="Arial"/>
                <w:color w:val="0070C0"/>
                <w:sz w:val="18"/>
                <w:lang w:val="fr-FR"/>
              </w:rPr>
              <w:t>"et":</w:t>
            </w:r>
            <w:r w:rsidRPr="00062C7A">
              <w:rPr>
                <w:rFonts w:ascii="Arial" w:hAnsi="Arial"/>
                <w:color w:val="0070C0"/>
                <w:sz w:val="18"/>
                <w:lang w:val="fr-FR"/>
              </w:rPr>
              <w:t xml:space="preserve"> </w:t>
            </w:r>
            <w:r w:rsidR="00C24EF4" w:rsidRPr="00062C7A">
              <w:rPr>
                <w:rFonts w:ascii="Arial" w:hAnsi="Arial"/>
                <w:color w:val="0070C0"/>
                <w:sz w:val="18"/>
                <w:lang w:val="fr-FR"/>
              </w:rPr>
              <w:t>"99991231T235959",</w:t>
            </w:r>
          </w:p>
          <w:p w14:paraId="7449184B" w14:textId="77777777" w:rsidR="00C24EF4" w:rsidRPr="00062C7A" w:rsidRDefault="00EA3F33"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w:t>
            </w:r>
            <w:r w:rsidR="00C24EF4" w:rsidRPr="00062C7A">
              <w:rPr>
                <w:rFonts w:ascii="Arial" w:hAnsi="Arial"/>
                <w:color w:val="0070C0"/>
                <w:sz w:val="18"/>
                <w:lang w:val="fr-FR"/>
              </w:rPr>
              <w:t>"lt":</w:t>
            </w:r>
            <w:r w:rsidRPr="00062C7A">
              <w:rPr>
                <w:rFonts w:ascii="Arial" w:hAnsi="Arial"/>
                <w:color w:val="0070C0"/>
                <w:sz w:val="18"/>
                <w:lang w:val="fr-FR"/>
              </w:rPr>
              <w:t xml:space="preserve"> </w:t>
            </w:r>
            <w:r w:rsidR="00C24EF4" w:rsidRPr="00062C7A">
              <w:rPr>
                <w:rFonts w:ascii="Arial" w:hAnsi="Arial"/>
                <w:color w:val="0070C0"/>
                <w:sz w:val="18"/>
                <w:lang w:val="fr-FR"/>
              </w:rPr>
              <w:t>"20180406T092758",</w:t>
            </w:r>
          </w:p>
          <w:p w14:paraId="3335D8C1" w14:textId="77777777" w:rsidR="00C24EF4" w:rsidRPr="00062C7A" w:rsidRDefault="00EA3F33"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w:t>
            </w:r>
            <w:r w:rsidR="00C24EF4" w:rsidRPr="00062C7A">
              <w:rPr>
                <w:rFonts w:ascii="Arial" w:hAnsi="Arial"/>
                <w:color w:val="0070C0"/>
                <w:sz w:val="18"/>
                <w:lang w:val="fr-FR"/>
              </w:rPr>
              <w:t>"mbs":</w:t>
            </w:r>
            <w:r w:rsidRPr="00062C7A">
              <w:rPr>
                <w:rFonts w:ascii="Arial" w:hAnsi="Arial"/>
                <w:color w:val="0070C0"/>
                <w:sz w:val="18"/>
                <w:lang w:val="fr-FR"/>
              </w:rPr>
              <w:t xml:space="preserve"> </w:t>
            </w:r>
            <w:r w:rsidR="00C24EF4" w:rsidRPr="00062C7A">
              <w:rPr>
                <w:rFonts w:ascii="Arial" w:hAnsi="Arial"/>
                <w:color w:val="0070C0"/>
                <w:sz w:val="18"/>
                <w:lang w:val="fr-FR"/>
              </w:rPr>
              <w:t>60000000,</w:t>
            </w:r>
          </w:p>
          <w:p w14:paraId="33C91FFB" w14:textId="77777777" w:rsidR="00C24EF4" w:rsidRPr="00062C7A" w:rsidRDefault="00EA3F33"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w:t>
            </w:r>
            <w:r w:rsidR="00C24EF4" w:rsidRPr="00062C7A">
              <w:rPr>
                <w:rFonts w:ascii="Arial" w:hAnsi="Arial"/>
                <w:color w:val="0070C0"/>
                <w:sz w:val="18"/>
                <w:lang w:val="fr-FR"/>
              </w:rPr>
              <w:t>"mia":</w:t>
            </w:r>
            <w:r w:rsidRPr="00062C7A">
              <w:rPr>
                <w:rFonts w:ascii="Arial" w:hAnsi="Arial"/>
                <w:color w:val="0070C0"/>
                <w:sz w:val="18"/>
                <w:lang w:val="fr-FR"/>
              </w:rPr>
              <w:t xml:space="preserve"> </w:t>
            </w:r>
            <w:r w:rsidR="00C24EF4" w:rsidRPr="00062C7A">
              <w:rPr>
                <w:rFonts w:ascii="Arial" w:hAnsi="Arial"/>
                <w:color w:val="0070C0"/>
                <w:sz w:val="18"/>
                <w:lang w:val="fr-FR"/>
              </w:rPr>
              <w:t>1600,</w:t>
            </w:r>
          </w:p>
          <w:p w14:paraId="45DCBF0B" w14:textId="77777777" w:rsidR="00C24EF4" w:rsidRPr="00062C7A" w:rsidRDefault="00EA3F33"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w:t>
            </w:r>
            <w:r w:rsidR="00C24EF4" w:rsidRPr="00062C7A">
              <w:rPr>
                <w:rFonts w:ascii="Arial" w:hAnsi="Arial"/>
                <w:color w:val="0070C0"/>
                <w:sz w:val="18"/>
                <w:lang w:val="fr-FR"/>
              </w:rPr>
              <w:t>"mni":</w:t>
            </w:r>
            <w:r w:rsidRPr="00062C7A">
              <w:rPr>
                <w:rFonts w:ascii="Arial" w:hAnsi="Arial"/>
                <w:color w:val="0070C0"/>
                <w:sz w:val="18"/>
                <w:lang w:val="fr-FR"/>
              </w:rPr>
              <w:t xml:space="preserve"> </w:t>
            </w:r>
            <w:r w:rsidR="00C24EF4" w:rsidRPr="00062C7A">
              <w:rPr>
                <w:rFonts w:ascii="Arial" w:hAnsi="Arial"/>
                <w:color w:val="0070C0"/>
                <w:sz w:val="18"/>
                <w:lang w:val="fr-FR"/>
              </w:rPr>
              <w:t>10000,</w:t>
            </w:r>
          </w:p>
          <w:p w14:paraId="4099E130" w14:textId="77777777" w:rsidR="00C24EF4" w:rsidRPr="00062C7A" w:rsidRDefault="00EA3F33"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w:t>
            </w:r>
            <w:r w:rsidR="00C24EF4" w:rsidRPr="00062C7A">
              <w:rPr>
                <w:rFonts w:ascii="Arial" w:hAnsi="Arial"/>
                <w:color w:val="0070C0"/>
                <w:sz w:val="18"/>
                <w:lang w:val="fr-FR"/>
              </w:rPr>
              <w:t>"pi":</w:t>
            </w:r>
            <w:r w:rsidRPr="00062C7A">
              <w:rPr>
                <w:rFonts w:ascii="Arial" w:hAnsi="Arial"/>
                <w:color w:val="0070C0"/>
                <w:sz w:val="18"/>
                <w:lang w:val="fr-FR"/>
              </w:rPr>
              <w:t xml:space="preserve"> </w:t>
            </w:r>
            <w:r w:rsidR="00C24EF4" w:rsidRPr="00062C7A">
              <w:rPr>
                <w:rFonts w:ascii="Arial" w:hAnsi="Arial"/>
                <w:color w:val="0070C0"/>
                <w:sz w:val="18"/>
                <w:lang w:val="fr-FR"/>
              </w:rPr>
              <w:t>"CAE0120180406T0846311405855351047680_cse01",</w:t>
            </w:r>
          </w:p>
          <w:p w14:paraId="6A60C042" w14:textId="77777777" w:rsidR="00C24EF4" w:rsidRPr="00062C7A" w:rsidRDefault="00EA3F33"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w:t>
            </w:r>
            <w:r w:rsidR="00C24EF4" w:rsidRPr="00062C7A">
              <w:rPr>
                <w:rFonts w:ascii="Arial" w:hAnsi="Arial"/>
                <w:color w:val="0070C0"/>
                <w:sz w:val="18"/>
                <w:lang w:val="fr-FR"/>
              </w:rPr>
              <w:t>"ri":</w:t>
            </w:r>
            <w:r w:rsidRPr="00062C7A">
              <w:rPr>
                <w:rFonts w:ascii="Arial" w:hAnsi="Arial"/>
                <w:color w:val="0070C0"/>
                <w:sz w:val="18"/>
                <w:lang w:val="fr-FR"/>
              </w:rPr>
              <w:t xml:space="preserve"> </w:t>
            </w:r>
            <w:r w:rsidR="00C24EF4" w:rsidRPr="00062C7A">
              <w:rPr>
                <w:rFonts w:ascii="Arial" w:hAnsi="Arial"/>
                <w:color w:val="0070C0"/>
                <w:sz w:val="18"/>
                <w:lang w:val="fr-FR"/>
              </w:rPr>
              <w:t>"cnt20180406T0927581405855602828800_cse01",</w:t>
            </w:r>
          </w:p>
          <w:p w14:paraId="1CBC8B4E" w14:textId="77777777" w:rsidR="00C24EF4" w:rsidRPr="00062C7A" w:rsidRDefault="00EA3F33"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w:t>
            </w:r>
            <w:r w:rsidR="00C24EF4" w:rsidRPr="00062C7A">
              <w:rPr>
                <w:rFonts w:ascii="Arial" w:hAnsi="Arial"/>
                <w:color w:val="0070C0"/>
                <w:sz w:val="18"/>
                <w:lang w:val="fr-FR"/>
              </w:rPr>
              <w:t>"rn":</w:t>
            </w:r>
            <w:r w:rsidRPr="00062C7A">
              <w:rPr>
                <w:rFonts w:ascii="Arial" w:hAnsi="Arial"/>
                <w:color w:val="0070C0"/>
                <w:sz w:val="18"/>
                <w:lang w:val="fr-FR"/>
              </w:rPr>
              <w:t xml:space="preserve"> </w:t>
            </w:r>
            <w:r w:rsidR="00C24EF4" w:rsidRPr="00062C7A">
              <w:rPr>
                <w:rFonts w:ascii="Arial" w:hAnsi="Arial"/>
                <w:color w:val="0070C0"/>
                <w:sz w:val="18"/>
                <w:lang w:val="fr-FR"/>
              </w:rPr>
              <w:t>"cont_temp",</w:t>
            </w:r>
          </w:p>
          <w:p w14:paraId="0838F553" w14:textId="77777777" w:rsidR="00C24EF4" w:rsidRPr="009743EA" w:rsidRDefault="00EA3F33" w:rsidP="005C72A8">
            <w:pPr>
              <w:widowControl w:val="0"/>
              <w:overflowPunct/>
              <w:spacing w:after="0"/>
              <w:ind w:left="284"/>
              <w:jc w:val="both"/>
              <w:textAlignment w:val="auto"/>
              <w:rPr>
                <w:rFonts w:ascii="Arial" w:hAnsi="Arial"/>
                <w:color w:val="0070C0"/>
                <w:sz w:val="18"/>
              </w:rPr>
            </w:pPr>
            <w:r w:rsidRPr="00062C7A">
              <w:rPr>
                <w:rFonts w:ascii="Arial" w:hAnsi="Arial"/>
                <w:color w:val="0070C0"/>
                <w:sz w:val="18"/>
                <w:lang w:val="fr-FR"/>
              </w:rPr>
              <w:t xml:space="preserve">            </w:t>
            </w:r>
            <w:r w:rsidR="00C24EF4" w:rsidRPr="009743EA">
              <w:rPr>
                <w:rFonts w:ascii="Arial" w:hAnsi="Arial"/>
                <w:color w:val="0070C0"/>
                <w:sz w:val="18"/>
              </w:rPr>
              <w:t>"st":</w:t>
            </w:r>
            <w:r w:rsidRPr="009743EA">
              <w:rPr>
                <w:rFonts w:ascii="Arial" w:hAnsi="Arial"/>
                <w:color w:val="0070C0"/>
                <w:sz w:val="18"/>
              </w:rPr>
              <w:t xml:space="preserve"> </w:t>
            </w:r>
            <w:r w:rsidR="00C24EF4" w:rsidRPr="009743EA">
              <w:rPr>
                <w:rFonts w:ascii="Arial" w:hAnsi="Arial"/>
                <w:color w:val="0070C0"/>
                <w:sz w:val="18"/>
              </w:rPr>
              <w:t>0,</w:t>
            </w:r>
          </w:p>
          <w:p w14:paraId="0C28174B" w14:textId="77777777" w:rsidR="00C24EF4" w:rsidRPr="009743EA" w:rsidRDefault="00EA3F33"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w:t>
            </w:r>
            <w:r w:rsidR="00C24EF4" w:rsidRPr="009743EA">
              <w:rPr>
                <w:rFonts w:ascii="Arial" w:hAnsi="Arial"/>
                <w:color w:val="0070C0"/>
                <w:sz w:val="18"/>
              </w:rPr>
              <w:t>"ty":</w:t>
            </w:r>
            <w:r w:rsidRPr="009743EA">
              <w:rPr>
                <w:rFonts w:ascii="Arial" w:hAnsi="Arial"/>
                <w:color w:val="0070C0"/>
                <w:sz w:val="18"/>
              </w:rPr>
              <w:t xml:space="preserve"> </w:t>
            </w:r>
            <w:r w:rsidR="00C24EF4" w:rsidRPr="009743EA">
              <w:rPr>
                <w:rFonts w:ascii="Arial" w:hAnsi="Arial"/>
                <w:color w:val="0070C0"/>
                <w:sz w:val="18"/>
              </w:rPr>
              <w:t>3</w:t>
            </w:r>
          </w:p>
          <w:p w14:paraId="79125D2D" w14:textId="77777777" w:rsidR="00C24EF4" w:rsidRPr="009743EA" w:rsidRDefault="00EA3F33"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w:t>
            </w:r>
            <w:r w:rsidR="00C24EF4" w:rsidRPr="009743EA">
              <w:rPr>
                <w:rFonts w:ascii="Arial" w:hAnsi="Arial"/>
                <w:color w:val="0070C0"/>
                <w:sz w:val="18"/>
              </w:rPr>
              <w:t>},</w:t>
            </w:r>
          </w:p>
          <w:p w14:paraId="508D8BBF" w14:textId="77777777" w:rsidR="00C24EF4" w:rsidRPr="009743EA" w:rsidRDefault="00EA3F33"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w:t>
            </w:r>
            <w:r w:rsidR="00C24EF4" w:rsidRPr="009743EA">
              <w:rPr>
                <w:rFonts w:ascii="Arial" w:hAnsi="Arial"/>
                <w:color w:val="0070C0"/>
                <w:sz w:val="18"/>
              </w:rPr>
              <w:t>"uri":</w:t>
            </w:r>
            <w:r w:rsidRPr="009743EA">
              <w:rPr>
                <w:rFonts w:ascii="Arial" w:hAnsi="Arial"/>
                <w:color w:val="0070C0"/>
                <w:sz w:val="18"/>
              </w:rPr>
              <w:t xml:space="preserve"> </w:t>
            </w:r>
            <w:r w:rsidR="00C24EF4" w:rsidRPr="009743EA">
              <w:rPr>
                <w:rFonts w:ascii="Arial" w:hAnsi="Arial"/>
                <w:color w:val="0070C0"/>
                <w:sz w:val="18"/>
              </w:rPr>
              <w:t>"mn-name/ae_sensor/cont_temp"</w:t>
            </w:r>
          </w:p>
          <w:p w14:paraId="6136F6BA" w14:textId="77777777" w:rsidR="00C24EF4" w:rsidRPr="009743EA" w:rsidRDefault="00EA3F33"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w:t>
            </w:r>
            <w:r w:rsidR="00C24EF4" w:rsidRPr="009743EA">
              <w:rPr>
                <w:rFonts w:ascii="Arial" w:hAnsi="Arial"/>
                <w:color w:val="0070C0"/>
                <w:sz w:val="18"/>
              </w:rPr>
              <w:t>}</w:t>
            </w:r>
          </w:p>
          <w:p w14:paraId="14A41D55"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w:t>
            </w:r>
          </w:p>
          <w:p w14:paraId="7705FE99" w14:textId="77777777" w:rsidR="00C24EF4" w:rsidRPr="009743EA" w:rsidRDefault="00C24EF4" w:rsidP="005C72A8">
            <w:pPr>
              <w:widowControl w:val="0"/>
              <w:overflowPunct/>
              <w:textAlignment w:val="auto"/>
              <w:rPr>
                <w:rFonts w:ascii="Arial" w:hAnsi="Arial"/>
                <w:color w:val="0070C0"/>
                <w:sz w:val="18"/>
              </w:rPr>
            </w:pPr>
          </w:p>
        </w:tc>
      </w:tr>
    </w:tbl>
    <w:p w14:paraId="2BC378AC" w14:textId="77777777" w:rsidR="00C24EF4" w:rsidRPr="009743EA" w:rsidRDefault="00C24EF4" w:rsidP="00C24EF4"/>
    <w:p w14:paraId="04F92093" w14:textId="77777777" w:rsidR="00C24EF4" w:rsidRPr="009743EA" w:rsidRDefault="00C24EF4" w:rsidP="00C24EF4">
      <w:pPr>
        <w:pStyle w:val="Heading4"/>
      </w:pPr>
      <w:bookmarkStart w:id="271" w:name="_Toc49420727"/>
      <w:bookmarkStart w:id="272" w:name="_Toc49507541"/>
      <w:bookmarkStart w:id="273" w:name="_Toc49507653"/>
      <w:bookmarkStart w:id="274" w:name="_Toc532286355"/>
      <w:bookmarkStart w:id="275" w:name="_Toc532286491"/>
      <w:bookmarkStart w:id="276" w:name="_Toc46154396"/>
      <w:bookmarkStart w:id="277" w:name="_Toc71708830"/>
      <w:r w:rsidRPr="009743EA">
        <w:lastRenderedPageBreak/>
        <w:t>6.2.5.2</w:t>
      </w:r>
      <w:r w:rsidRPr="009743EA">
        <w:tab/>
        <w:t>API-CONT-RET</w:t>
      </w:r>
      <w:bookmarkEnd w:id="271"/>
      <w:bookmarkEnd w:id="272"/>
      <w:bookmarkEnd w:id="273"/>
      <w:bookmarkEnd w:id="274"/>
      <w:bookmarkEnd w:id="275"/>
      <w:bookmarkEnd w:id="276"/>
      <w:bookmarkEnd w:id="277"/>
    </w:p>
    <w:tbl>
      <w:tblPr>
        <w:tblW w:w="9659" w:type="dxa"/>
        <w:jc w:val="center"/>
        <w:tblLayout w:type="fixed"/>
        <w:tblCellMar>
          <w:left w:w="28" w:type="dxa"/>
        </w:tblCellMar>
        <w:tblLook w:val="0000" w:firstRow="0" w:lastRow="0" w:firstColumn="0" w:lastColumn="0" w:noHBand="0" w:noVBand="0"/>
      </w:tblPr>
      <w:tblGrid>
        <w:gridCol w:w="1286"/>
        <w:gridCol w:w="8373"/>
      </w:tblGrid>
      <w:tr w:rsidR="00C24EF4" w:rsidRPr="009743EA" w14:paraId="2CDA4898"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46362D2" w14:textId="77777777" w:rsidR="00C24EF4" w:rsidRPr="009743EA" w:rsidRDefault="00C24EF4" w:rsidP="005C72A8">
            <w:pPr>
              <w:pStyle w:val="TAL"/>
              <w:snapToGrid w:val="0"/>
              <w:jc w:val="center"/>
              <w:rPr>
                <w:b/>
              </w:rPr>
            </w:pPr>
          </w:p>
          <w:p w14:paraId="53D2EDB3" w14:textId="77777777" w:rsidR="00C24EF4" w:rsidRPr="009743EA" w:rsidRDefault="00C24EF4" w:rsidP="005C72A8">
            <w:pPr>
              <w:pStyle w:val="TAL"/>
              <w:snapToGrid w:val="0"/>
              <w:jc w:val="center"/>
              <w:rPr>
                <w:b/>
              </w:rPr>
            </w:pPr>
          </w:p>
          <w:p w14:paraId="5DF5DCF1" w14:textId="77777777" w:rsidR="00C24EF4" w:rsidRPr="009743EA" w:rsidRDefault="00C24EF4"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C29FF7D" w14:textId="77777777" w:rsidR="00C24EF4" w:rsidRPr="005A2D7C" w:rsidRDefault="00C24EF4" w:rsidP="005A2D7C">
            <w:pPr>
              <w:pStyle w:val="TAL"/>
              <w:rPr>
                <w:rFonts w:eastAsia="Calibri Light"/>
                <w:lang w:val="fr-FR"/>
              </w:rPr>
            </w:pPr>
            <w:r w:rsidRPr="005A2D7C">
              <w:rPr>
                <w:rFonts w:eastAsia="Calibri Light"/>
                <w:lang w:val="fr-FR"/>
              </w:rPr>
              <w:t>API/CONT/RET/00</w:t>
            </w:r>
            <w:r w:rsidR="00B808F8" w:rsidRPr="005A2D7C">
              <w:rPr>
                <w:rFonts w:eastAsia="Calibri Light"/>
                <w:lang w:val="fr-FR"/>
              </w:rPr>
              <w:t>1</w:t>
            </w:r>
          </w:p>
          <w:p w14:paraId="323B3481" w14:textId="77777777" w:rsidR="00C24EF4" w:rsidRPr="005A2D7C" w:rsidRDefault="00C24EF4" w:rsidP="005A2D7C">
            <w:pPr>
              <w:pStyle w:val="TAL"/>
              <w:rPr>
                <w:rFonts w:eastAsia="Calibri Light"/>
                <w:lang w:val="fr-FR"/>
              </w:rPr>
            </w:pPr>
            <w:r w:rsidRPr="005A2D7C">
              <w:rPr>
                <w:rFonts w:eastAsia="Calibri Light"/>
                <w:lang w:val="fr-FR"/>
              </w:rPr>
              <w:t>API/CONT/RET/00</w:t>
            </w:r>
            <w:r w:rsidR="00B808F8" w:rsidRPr="005A2D7C">
              <w:rPr>
                <w:rFonts w:eastAsia="Calibri Light"/>
                <w:lang w:val="fr-FR"/>
              </w:rPr>
              <w:t>1</w:t>
            </w:r>
            <w:r w:rsidRPr="005A2D7C">
              <w:rPr>
                <w:rFonts w:eastAsia="Calibri Light"/>
                <w:lang w:val="fr-FR"/>
              </w:rPr>
              <w:t>_RCN1</w:t>
            </w:r>
          </w:p>
          <w:p w14:paraId="245A0764" w14:textId="77777777" w:rsidR="00C24EF4" w:rsidRPr="005A2D7C" w:rsidRDefault="00C24EF4" w:rsidP="005A2D7C">
            <w:pPr>
              <w:pStyle w:val="TAL"/>
            </w:pPr>
            <w:r w:rsidRPr="005A2D7C">
              <w:rPr>
                <w:rFonts w:eastAsia="Calibri Light"/>
              </w:rPr>
              <w:t>API/CONT/RET/00</w:t>
            </w:r>
            <w:r w:rsidR="00B808F8" w:rsidRPr="005A2D7C">
              <w:rPr>
                <w:rFonts w:eastAsia="Calibri Light"/>
              </w:rPr>
              <w:t>1</w:t>
            </w:r>
            <w:r w:rsidRPr="005A2D7C">
              <w:rPr>
                <w:rFonts w:eastAsia="Calibri Light"/>
              </w:rPr>
              <w:t>_RCN4</w:t>
            </w:r>
          </w:p>
        </w:tc>
      </w:tr>
      <w:tr w:rsidR="00C24EF4" w:rsidRPr="009743EA" w14:paraId="3304F6EF"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D1FAAB6" w14:textId="77777777" w:rsidR="00C24EF4" w:rsidRPr="009743EA" w:rsidRDefault="00C24EF4"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E4EA7F" w14:textId="77777777" w:rsidR="00C24EF4" w:rsidRPr="005A2D7C" w:rsidRDefault="00C24EF4" w:rsidP="005A2D7C">
            <w:pPr>
              <w:pStyle w:val="TAL"/>
              <w:rPr>
                <w:rFonts w:eastAsia="Calibri Light"/>
              </w:rPr>
            </w:pPr>
            <w:r w:rsidRPr="005A2D7C">
              <w:rPr>
                <w:rFonts w:eastAsia="Calibri Light"/>
              </w:rPr>
              <w:t xml:space="preserve">container RETRIEVE with or without </w:t>
            </w:r>
            <w:r w:rsidR="00984FEF" w:rsidRPr="005A2D7C">
              <w:rPr>
                <w:rFonts w:eastAsia="Calibri Light"/>
              </w:rPr>
              <w:t>resultContent</w:t>
            </w:r>
            <w:r w:rsidRPr="005A2D7C">
              <w:rPr>
                <w:rFonts w:eastAsia="Calibri Light"/>
              </w:rPr>
              <w:t xml:space="preserve"> parameter set</w:t>
            </w:r>
          </w:p>
        </w:tc>
      </w:tr>
      <w:tr w:rsidR="00C24EF4" w:rsidRPr="009743EA" w14:paraId="08DA42C9"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6081FEC5" w14:textId="77777777" w:rsidR="00C24EF4" w:rsidRPr="009743EA" w:rsidRDefault="00C24EF4"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617C47F" w14:textId="77777777" w:rsidR="00C24EF4" w:rsidRPr="005A2D7C" w:rsidRDefault="00C24EF4" w:rsidP="005A2D7C">
            <w:pPr>
              <w:pStyle w:val="TAL"/>
              <w:rPr>
                <w:rFonts w:eastAsia="Calibri Light"/>
              </w:rPr>
            </w:pPr>
            <w:r w:rsidRPr="005A2D7C">
              <w:rPr>
                <w:rFonts w:eastAsia="Calibri Light"/>
              </w:rPr>
              <w:t>Requested &lt;container&gt; resource</w:t>
            </w:r>
          </w:p>
        </w:tc>
      </w:tr>
      <w:tr w:rsidR="00C24EF4" w:rsidRPr="009743EA" w14:paraId="46D306DF"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840DC3B" w14:textId="77777777" w:rsidR="00C24EF4" w:rsidRPr="009743EA" w:rsidRDefault="00C24EF4" w:rsidP="005C72A8">
            <w:pPr>
              <w:pStyle w:val="TAL"/>
              <w:snapToGrid w:val="0"/>
              <w:jc w:val="center"/>
              <w:rPr>
                <w:b/>
                <w:kern w:val="1"/>
              </w:rPr>
            </w:pPr>
          </w:p>
          <w:p w14:paraId="2B4D9AA7" w14:textId="77777777" w:rsidR="00C24EF4" w:rsidRPr="009743EA" w:rsidRDefault="00C24EF4" w:rsidP="005C72A8">
            <w:pPr>
              <w:pStyle w:val="TAL"/>
              <w:snapToGrid w:val="0"/>
              <w:jc w:val="center"/>
              <w:rPr>
                <w:b/>
                <w:kern w:val="1"/>
              </w:rPr>
            </w:pPr>
          </w:p>
          <w:p w14:paraId="5B32BCA0" w14:textId="77777777" w:rsidR="00C24EF4" w:rsidRPr="009743EA" w:rsidRDefault="00C24EF4"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47B3CA9" w14:textId="51171959" w:rsidR="00C24EF4" w:rsidRPr="009743EA" w:rsidRDefault="00C24EF4" w:rsidP="005A2D7C">
            <w:pPr>
              <w:pStyle w:val="TAL"/>
              <w:rPr>
                <w:rFonts w:eastAsia="Calibri Light"/>
              </w:rPr>
            </w:pPr>
            <w:r w:rsidRPr="000D6D95">
              <w:t xml:space="preserve">The interface is used to send a &lt;container&gt; RETRIEVE request attached with </w:t>
            </w:r>
            <w:r w:rsidR="00984FEF" w:rsidRPr="009743EA">
              <w:t>resultContent</w:t>
            </w:r>
            <w:r w:rsidRPr="009743EA">
              <w:t xml:space="preserve"> to the &lt;container&gt; resource located in the &lt;CSEBase&gt;. The hosting CSE will send back a response according to the configured </w:t>
            </w:r>
            <w:r w:rsidR="00984FEF" w:rsidRPr="009743EA">
              <w:t>resultContent</w:t>
            </w:r>
            <w:r w:rsidRPr="009743EA">
              <w:rPr>
                <w:i/>
              </w:rPr>
              <w:t>.</w:t>
            </w:r>
            <w:r w:rsidRPr="009743EA">
              <w:t xml:space="preserve"> </w:t>
            </w:r>
          </w:p>
        </w:tc>
      </w:tr>
      <w:tr w:rsidR="00C24EF4" w:rsidRPr="009743EA" w14:paraId="79305285"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8BB6CEF" w14:textId="77777777" w:rsidR="00C24EF4" w:rsidRPr="009743EA" w:rsidRDefault="00C24EF4" w:rsidP="005C72A8">
            <w:pPr>
              <w:pStyle w:val="TAL"/>
              <w:snapToGrid w:val="0"/>
              <w:jc w:val="center"/>
              <w:rPr>
                <w:b/>
                <w:kern w:val="1"/>
              </w:rPr>
            </w:pPr>
          </w:p>
          <w:p w14:paraId="394ED116" w14:textId="77777777" w:rsidR="00C24EF4" w:rsidRPr="009743EA" w:rsidRDefault="00C24EF4" w:rsidP="005C72A8">
            <w:pPr>
              <w:pStyle w:val="TAL"/>
              <w:snapToGrid w:val="0"/>
              <w:jc w:val="center"/>
              <w:rPr>
                <w:b/>
                <w:kern w:val="1"/>
              </w:rPr>
            </w:pPr>
          </w:p>
          <w:p w14:paraId="1FB7FEAE" w14:textId="77777777" w:rsidR="00C24EF4" w:rsidRPr="009743EA" w:rsidRDefault="00C24EF4" w:rsidP="005C72A8">
            <w:pPr>
              <w:pStyle w:val="TAL"/>
              <w:snapToGrid w:val="0"/>
              <w:jc w:val="center"/>
              <w:rPr>
                <w:b/>
                <w:kern w:val="1"/>
              </w:rPr>
            </w:pPr>
            <w:r w:rsidRPr="009743EA">
              <w:rPr>
                <w:b/>
                <w:kern w:val="1"/>
              </w:rPr>
              <w:t>Resource Structure</w:t>
            </w:r>
            <w:r w:rsidR="00FC2D6A" w:rsidRPr="009743EA">
              <w:rPr>
                <w:b/>
                <w:kern w:val="1"/>
              </w:rPr>
              <w:t xml:space="preserve"> before Sending Request</w:t>
            </w:r>
          </w:p>
        </w:tc>
        <w:bookmarkStart w:id="278" w:name="_1582032605"/>
        <w:bookmarkEnd w:id="278"/>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0B209D6" w14:textId="77777777" w:rsidR="00C24EF4" w:rsidRPr="005A2D7C" w:rsidRDefault="00C24EF4" w:rsidP="005A2D7C">
            <w:pPr>
              <w:pStyle w:val="FL"/>
            </w:pPr>
            <w:r w:rsidRPr="009743EA">
              <w:object w:dxaOrig="5595" w:dyaOrig="2235" w14:anchorId="065F6C2F">
                <v:shape id="_x0000_i1050" type="#_x0000_t75" style="width:279.85pt;height:111.45pt" o:ole="">
                  <v:imagedata r:id="rId41" o:title=""/>
                </v:shape>
                <o:OLEObject Type="Embed" ProgID="Visio.Drawing.15" ShapeID="_x0000_i1050" DrawAspect="Content" ObjectID="_1682321999" r:id="rId42"/>
              </w:object>
            </w:r>
          </w:p>
        </w:tc>
      </w:tr>
      <w:tr w:rsidR="00C24EF4" w:rsidRPr="009743EA" w14:paraId="549E4CA6"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DDABB37" w14:textId="77777777" w:rsidR="00C24EF4" w:rsidRPr="009743EA" w:rsidRDefault="00C24EF4" w:rsidP="005C72A8">
            <w:pPr>
              <w:pStyle w:val="TAL"/>
              <w:snapToGrid w:val="0"/>
              <w:jc w:val="center"/>
              <w:rPr>
                <w:b/>
                <w:kern w:val="1"/>
              </w:rPr>
            </w:pPr>
          </w:p>
          <w:p w14:paraId="5B4D1368" w14:textId="77777777" w:rsidR="00C24EF4" w:rsidRPr="009743EA" w:rsidRDefault="00C24EF4" w:rsidP="005C72A8">
            <w:pPr>
              <w:pStyle w:val="TAL"/>
              <w:snapToGrid w:val="0"/>
              <w:jc w:val="center"/>
              <w:rPr>
                <w:b/>
                <w:kern w:val="1"/>
              </w:rPr>
            </w:pPr>
          </w:p>
          <w:p w14:paraId="36EE623C" w14:textId="77777777" w:rsidR="00C24EF4" w:rsidRPr="009743EA" w:rsidRDefault="00C24EF4" w:rsidP="005C72A8">
            <w:pPr>
              <w:pStyle w:val="TAL"/>
              <w:snapToGrid w:val="0"/>
              <w:jc w:val="center"/>
              <w:rPr>
                <w:b/>
                <w:kern w:val="1"/>
              </w:rPr>
            </w:pPr>
          </w:p>
          <w:p w14:paraId="723B6F63" w14:textId="77777777" w:rsidR="00C24EF4" w:rsidRPr="009743EA" w:rsidRDefault="00C24EF4" w:rsidP="005C72A8">
            <w:pPr>
              <w:pStyle w:val="TAL"/>
              <w:snapToGrid w:val="0"/>
              <w:jc w:val="center"/>
              <w:rPr>
                <w:b/>
                <w:kern w:val="1"/>
              </w:rPr>
            </w:pPr>
          </w:p>
          <w:p w14:paraId="6D2D0FC4" w14:textId="77777777" w:rsidR="00C24EF4" w:rsidRPr="009743EA" w:rsidRDefault="00C24EF4" w:rsidP="005C72A8">
            <w:pPr>
              <w:pStyle w:val="TAL"/>
              <w:snapToGrid w:val="0"/>
              <w:jc w:val="center"/>
              <w:rPr>
                <w:b/>
                <w:kern w:val="1"/>
              </w:rPr>
            </w:pPr>
          </w:p>
          <w:p w14:paraId="74C2B422" w14:textId="77777777" w:rsidR="00C24EF4" w:rsidRPr="009743EA" w:rsidRDefault="00C24EF4"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C8565C6" w14:textId="215CA312" w:rsidR="00C24EF4" w:rsidRPr="005A2D7C" w:rsidRDefault="00C24EF4" w:rsidP="005A2D7C">
            <w:pPr>
              <w:pStyle w:val="FL"/>
            </w:pPr>
            <w:r w:rsidRPr="009743EA">
              <w:rPr>
                <w:sz w:val="18"/>
              </w:rPr>
              <w:object w:dxaOrig="8385" w:dyaOrig="4320" w14:anchorId="699988D4">
                <v:shape id="_x0000_i1051" type="#_x0000_t75" style="width:263.6pt;height:135.25pt" o:ole="">
                  <v:imagedata r:id="rId43" o:title=""/>
                </v:shape>
                <o:OLEObject Type="Embed" ProgID="Visio.Drawing.15" ShapeID="_x0000_i1051" DrawAspect="Content" ObjectID="_1682322000" r:id="rId44"/>
              </w:object>
            </w:r>
          </w:p>
        </w:tc>
      </w:tr>
      <w:tr w:rsidR="00C24EF4" w:rsidRPr="009743EA" w14:paraId="35CD592B"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7EF4F8D" w14:textId="77777777" w:rsidR="00C24EF4" w:rsidRPr="009743EA" w:rsidRDefault="00C24EF4" w:rsidP="005C72A8">
            <w:pPr>
              <w:pStyle w:val="TAL"/>
              <w:snapToGrid w:val="0"/>
              <w:jc w:val="center"/>
              <w:rPr>
                <w:b/>
                <w:kern w:val="1"/>
              </w:rPr>
            </w:pPr>
          </w:p>
          <w:p w14:paraId="12CBA67F" w14:textId="77777777" w:rsidR="00C24EF4" w:rsidRPr="009743EA" w:rsidRDefault="00C24EF4" w:rsidP="005C72A8">
            <w:pPr>
              <w:pStyle w:val="TAL"/>
              <w:snapToGrid w:val="0"/>
              <w:jc w:val="center"/>
              <w:rPr>
                <w:b/>
                <w:kern w:val="1"/>
              </w:rPr>
            </w:pPr>
          </w:p>
          <w:p w14:paraId="29BF1A8C" w14:textId="77777777" w:rsidR="00C24EF4" w:rsidRPr="009743EA" w:rsidRDefault="00C24EF4" w:rsidP="005C72A8">
            <w:pPr>
              <w:pStyle w:val="TAL"/>
              <w:snapToGrid w:val="0"/>
              <w:jc w:val="center"/>
              <w:rPr>
                <w:b/>
                <w:kern w:val="1"/>
              </w:rPr>
            </w:pPr>
          </w:p>
          <w:p w14:paraId="236A407B" w14:textId="77777777" w:rsidR="00C24EF4" w:rsidRPr="009743EA" w:rsidRDefault="00C24EF4" w:rsidP="005C72A8">
            <w:pPr>
              <w:pStyle w:val="TAL"/>
              <w:snapToGrid w:val="0"/>
              <w:jc w:val="center"/>
              <w:rPr>
                <w:b/>
                <w:kern w:val="1"/>
              </w:rPr>
            </w:pPr>
            <w:r w:rsidRPr="009743EA">
              <w:rPr>
                <w:b/>
                <w:kern w:val="1"/>
              </w:rPr>
              <w:t>HTTP Header Information</w:t>
            </w:r>
          </w:p>
          <w:p w14:paraId="3E387D6F" w14:textId="77777777" w:rsidR="00FE3B5F" w:rsidRPr="009743EA" w:rsidRDefault="00FE3B5F" w:rsidP="005C72A8">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C24EF4" w:rsidRPr="009743EA" w14:paraId="1E443836" w14:textId="77777777" w:rsidTr="005A2D7C">
              <w:trPr>
                <w:jc w:val="center"/>
              </w:trPr>
              <w:tc>
                <w:tcPr>
                  <w:tcW w:w="1501" w:type="dxa"/>
                  <w:shd w:val="clear" w:color="auto" w:fill="9CC2E5"/>
                </w:tcPr>
                <w:p w14:paraId="1830E17F" w14:textId="77777777" w:rsidR="00C24EF4" w:rsidRPr="009743EA" w:rsidRDefault="00C24EF4"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26477445" w14:textId="77777777" w:rsidR="00C24EF4" w:rsidRPr="009743EA" w:rsidRDefault="00C24EF4" w:rsidP="005C72A8">
                  <w:pPr>
                    <w:pStyle w:val="TAL"/>
                    <w:snapToGrid w:val="0"/>
                    <w:jc w:val="center"/>
                    <w:rPr>
                      <w:rFonts w:eastAsia="Calibri"/>
                      <w:b/>
                      <w:szCs w:val="22"/>
                    </w:rPr>
                  </w:pPr>
                  <w:r w:rsidRPr="009743EA">
                    <w:rPr>
                      <w:rFonts w:eastAsia="Calibri"/>
                      <w:b/>
                      <w:szCs w:val="22"/>
                    </w:rPr>
                    <w:t>Value</w:t>
                  </w:r>
                </w:p>
              </w:tc>
            </w:tr>
            <w:tr w:rsidR="00C24EF4" w:rsidRPr="009743EA" w14:paraId="3BE42679" w14:textId="77777777" w:rsidTr="005A2D7C">
              <w:trPr>
                <w:jc w:val="center"/>
              </w:trPr>
              <w:tc>
                <w:tcPr>
                  <w:tcW w:w="1501" w:type="dxa"/>
                  <w:shd w:val="clear" w:color="auto" w:fill="DEEAF6"/>
                </w:tcPr>
                <w:p w14:paraId="3A2D2B7C" w14:textId="77777777" w:rsidR="00C24EF4" w:rsidRPr="009743EA" w:rsidRDefault="00C24EF4" w:rsidP="005C72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71EA12E7" w14:textId="77777777" w:rsidR="00C24EF4" w:rsidRPr="009743EA" w:rsidRDefault="00C24EF4" w:rsidP="005C72A8">
                  <w:pPr>
                    <w:pStyle w:val="TAL"/>
                    <w:snapToGrid w:val="0"/>
                    <w:rPr>
                      <w:rFonts w:eastAsia="Calibri"/>
                      <w:szCs w:val="22"/>
                    </w:rPr>
                  </w:pPr>
                  <w:r w:rsidRPr="009743EA">
                    <w:rPr>
                      <w:rFonts w:eastAsia="Calibri"/>
                      <w:szCs w:val="22"/>
                    </w:rPr>
                    <w:t>application/</w:t>
                  </w:r>
                  <w:r w:rsidR="009F506B" w:rsidRPr="009743EA">
                    <w:rPr>
                      <w:rFonts w:eastAsia="Calibri"/>
                      <w:szCs w:val="22"/>
                    </w:rPr>
                    <w:t xml:space="preserve"> </w:t>
                  </w:r>
                  <w:r w:rsidRPr="009743EA">
                    <w:rPr>
                      <w:rFonts w:eastAsia="Calibri"/>
                      <w:szCs w:val="22"/>
                    </w:rPr>
                    <w:t>json</w:t>
                  </w:r>
                </w:p>
              </w:tc>
            </w:tr>
            <w:tr w:rsidR="00C24EF4" w:rsidRPr="009743EA" w14:paraId="6C3EC1A2" w14:textId="77777777" w:rsidTr="005A2D7C">
              <w:trPr>
                <w:jc w:val="center"/>
              </w:trPr>
              <w:tc>
                <w:tcPr>
                  <w:tcW w:w="1501" w:type="dxa"/>
                  <w:shd w:val="clear" w:color="auto" w:fill="DEEAF6"/>
                </w:tcPr>
                <w:p w14:paraId="3AA4C1DB" w14:textId="77777777" w:rsidR="00C24EF4" w:rsidRPr="009743EA" w:rsidRDefault="00C24EF4"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5DADB67D" w14:textId="77777777" w:rsidR="00C24EF4" w:rsidRPr="009743EA" w:rsidRDefault="00C24EF4" w:rsidP="005C72A8">
                  <w:pPr>
                    <w:pStyle w:val="TAL"/>
                    <w:snapToGrid w:val="0"/>
                    <w:rPr>
                      <w:rFonts w:eastAsia="Calibri"/>
                      <w:szCs w:val="22"/>
                    </w:rPr>
                  </w:pPr>
                  <w:r w:rsidRPr="009743EA">
                    <w:rPr>
                      <w:rFonts w:eastAsia="Calibri"/>
                      <w:szCs w:val="22"/>
                    </w:rPr>
                    <w:t>Request</w:t>
                  </w:r>
                  <w:r w:rsidR="009F506B" w:rsidRPr="009743EA">
                    <w:rPr>
                      <w:rFonts w:eastAsia="Calibri"/>
                      <w:szCs w:val="22"/>
                    </w:rPr>
                    <w:t xml:space="preserve"> </w:t>
                  </w:r>
                  <w:r w:rsidRPr="009743EA">
                    <w:rPr>
                      <w:rFonts w:eastAsia="Calibri"/>
                      <w:szCs w:val="22"/>
                    </w:rPr>
                    <w:t>ID</w:t>
                  </w:r>
                  <w:r w:rsidR="009F506B" w:rsidRPr="009743EA">
                    <w:rPr>
                      <w:rFonts w:eastAsia="Calibri"/>
                      <w:szCs w:val="22"/>
                    </w:rPr>
                    <w:t xml:space="preserve"> </w:t>
                  </w:r>
                </w:p>
              </w:tc>
            </w:tr>
            <w:tr w:rsidR="00C24EF4" w:rsidRPr="009743EA" w14:paraId="2672A286" w14:textId="77777777" w:rsidTr="005A2D7C">
              <w:trPr>
                <w:jc w:val="center"/>
              </w:trPr>
              <w:tc>
                <w:tcPr>
                  <w:tcW w:w="1501" w:type="dxa"/>
                  <w:shd w:val="clear" w:color="auto" w:fill="DEEAF6"/>
                </w:tcPr>
                <w:p w14:paraId="3E975717" w14:textId="77777777" w:rsidR="00C24EF4" w:rsidRPr="009743EA" w:rsidRDefault="00C24EF4"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4EF4F548" w14:textId="77777777" w:rsidR="00C24EF4" w:rsidRPr="009743EA" w:rsidRDefault="00C24EF4" w:rsidP="005C72A8">
                  <w:pPr>
                    <w:pStyle w:val="TAL"/>
                    <w:snapToGrid w:val="0"/>
                    <w:rPr>
                      <w:rFonts w:eastAsia="Calibri"/>
                      <w:szCs w:val="22"/>
                    </w:rPr>
                  </w:pPr>
                  <w:r w:rsidRPr="009743EA">
                    <w:rPr>
                      <w:rFonts w:eastAsia="Calibri"/>
                      <w:szCs w:val="22"/>
                    </w:rPr>
                    <w:t>AE-ID</w:t>
                  </w:r>
                  <w:r w:rsidR="009F506B" w:rsidRPr="009743EA">
                    <w:rPr>
                      <w:rFonts w:eastAsia="Calibri"/>
                      <w:szCs w:val="22"/>
                    </w:rPr>
                    <w:t xml:space="preserve"> </w:t>
                  </w:r>
                  <w:r w:rsidRPr="009743EA">
                    <w:rPr>
                      <w:rFonts w:eastAsia="Calibri"/>
                      <w:szCs w:val="22"/>
                    </w:rPr>
                    <w:t>of</w:t>
                  </w:r>
                  <w:r w:rsidR="009F506B" w:rsidRPr="009743EA">
                    <w:rPr>
                      <w:rFonts w:eastAsia="Calibri"/>
                      <w:szCs w:val="22"/>
                    </w:rPr>
                    <w:t xml:space="preserve"> </w:t>
                  </w:r>
                  <w:r w:rsidRPr="009743EA">
                    <w:rPr>
                      <w:rFonts w:eastAsia="Calibri"/>
                      <w:szCs w:val="22"/>
                    </w:rPr>
                    <w:t>request</w:t>
                  </w:r>
                  <w:r w:rsidR="009F506B" w:rsidRPr="009743EA">
                    <w:rPr>
                      <w:rFonts w:eastAsia="Calibri"/>
                      <w:szCs w:val="22"/>
                    </w:rPr>
                    <w:t xml:space="preserve"> </w:t>
                  </w:r>
                  <w:r w:rsidRPr="009743EA">
                    <w:rPr>
                      <w:rFonts w:eastAsia="Calibri"/>
                      <w:szCs w:val="22"/>
                    </w:rPr>
                    <w:t>originator</w:t>
                  </w:r>
                </w:p>
              </w:tc>
            </w:tr>
            <w:tr w:rsidR="00E436D9" w:rsidRPr="009743EA" w14:paraId="2CA855E4" w14:textId="77777777" w:rsidTr="005A2D7C">
              <w:trPr>
                <w:jc w:val="center"/>
              </w:trPr>
              <w:tc>
                <w:tcPr>
                  <w:tcW w:w="1501" w:type="dxa"/>
                  <w:shd w:val="clear" w:color="auto" w:fill="DEEAF6"/>
                </w:tcPr>
                <w:p w14:paraId="16D1C094" w14:textId="77777777" w:rsidR="00E436D9" w:rsidRPr="009743EA" w:rsidRDefault="00E436D9" w:rsidP="00E436D9">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07D5B5B3" w14:textId="77777777" w:rsidR="00E436D9" w:rsidRPr="009743EA" w:rsidRDefault="00E436D9" w:rsidP="00E436D9">
                  <w:pPr>
                    <w:pStyle w:val="TAL"/>
                    <w:snapToGrid w:val="0"/>
                    <w:rPr>
                      <w:rFonts w:eastAsia="Calibri"/>
                      <w:szCs w:val="22"/>
                    </w:rPr>
                  </w:pPr>
                  <w:r w:rsidRPr="009743EA">
                    <w:rPr>
                      <w:rFonts w:eastAsia="Calibri"/>
                      <w:szCs w:val="22"/>
                    </w:rPr>
                    <w:t>Release</w:t>
                  </w:r>
                  <w:r w:rsidR="009F506B" w:rsidRPr="009743EA">
                    <w:rPr>
                      <w:rFonts w:eastAsia="Calibri"/>
                      <w:szCs w:val="22"/>
                    </w:rPr>
                    <w:t xml:space="preserve"> </w:t>
                  </w:r>
                  <w:r w:rsidRPr="009743EA">
                    <w:rPr>
                      <w:rFonts w:eastAsia="Calibri"/>
                      <w:szCs w:val="22"/>
                    </w:rPr>
                    <w:t>Version</w:t>
                  </w:r>
                  <w:r w:rsidR="009F506B" w:rsidRPr="009743EA">
                    <w:rPr>
                      <w:rFonts w:eastAsia="Calibri"/>
                      <w:szCs w:val="22"/>
                    </w:rPr>
                    <w:t xml:space="preserve"> </w:t>
                  </w:r>
                  <w:r w:rsidRPr="009743EA">
                    <w:rPr>
                      <w:rFonts w:eastAsia="Calibri"/>
                      <w:szCs w:val="22"/>
                    </w:rPr>
                    <w:t>Indicator</w:t>
                  </w:r>
                </w:p>
              </w:tc>
            </w:tr>
          </w:tbl>
          <w:p w14:paraId="50F3D8B4" w14:textId="77777777" w:rsidR="00C24EF4" w:rsidRPr="009743EA" w:rsidRDefault="00C24EF4" w:rsidP="005C72A8">
            <w:pPr>
              <w:pStyle w:val="TAL"/>
              <w:snapToGrid w:val="0"/>
              <w:jc w:val="center"/>
            </w:pPr>
          </w:p>
        </w:tc>
      </w:tr>
      <w:tr w:rsidR="00C24EF4" w:rsidRPr="009743EA" w14:paraId="19177AE0"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1E2900E" w14:textId="77777777" w:rsidR="00C24EF4" w:rsidRPr="009743EA" w:rsidRDefault="00C24EF4" w:rsidP="005C72A8">
            <w:pPr>
              <w:pStyle w:val="Default"/>
              <w:jc w:val="center"/>
              <w:rPr>
                <w:rFonts w:ascii="Arial" w:eastAsia="Malgun Gothic" w:hAnsi="Arial"/>
                <w:b/>
                <w:color w:val="auto"/>
                <w:kern w:val="1"/>
                <w:sz w:val="18"/>
                <w:szCs w:val="20"/>
              </w:rPr>
            </w:pPr>
          </w:p>
          <w:p w14:paraId="0BBD1CDD" w14:textId="77777777" w:rsidR="00C24EF4" w:rsidRPr="009743EA" w:rsidRDefault="00C24EF4" w:rsidP="005C72A8">
            <w:pPr>
              <w:pStyle w:val="Default"/>
              <w:jc w:val="center"/>
              <w:rPr>
                <w:rFonts w:ascii="Arial" w:eastAsia="Malgun Gothic" w:hAnsi="Arial"/>
                <w:b/>
                <w:color w:val="auto"/>
                <w:kern w:val="1"/>
                <w:sz w:val="18"/>
                <w:szCs w:val="20"/>
              </w:rPr>
            </w:pPr>
          </w:p>
          <w:p w14:paraId="71091177" w14:textId="77777777" w:rsidR="00C24EF4" w:rsidRPr="009743EA" w:rsidRDefault="00C24EF4" w:rsidP="005C72A8">
            <w:pPr>
              <w:pStyle w:val="Default"/>
              <w:jc w:val="center"/>
              <w:rPr>
                <w:rFonts w:ascii="Arial" w:eastAsia="Malgun Gothic" w:hAnsi="Arial"/>
                <w:b/>
                <w:color w:val="auto"/>
                <w:kern w:val="1"/>
                <w:sz w:val="18"/>
                <w:szCs w:val="20"/>
              </w:rPr>
            </w:pPr>
          </w:p>
          <w:p w14:paraId="03EFF181" w14:textId="77777777" w:rsidR="00C24EF4" w:rsidRPr="009743EA" w:rsidRDefault="00C24EF4" w:rsidP="005C72A8">
            <w:pPr>
              <w:pStyle w:val="Default"/>
              <w:jc w:val="center"/>
              <w:rPr>
                <w:rFonts w:ascii="Arial" w:eastAsia="Malgun Gothic" w:hAnsi="Arial"/>
                <w:b/>
                <w:color w:val="auto"/>
                <w:kern w:val="1"/>
                <w:sz w:val="18"/>
                <w:szCs w:val="20"/>
              </w:rPr>
            </w:pPr>
          </w:p>
          <w:p w14:paraId="27108B4D" w14:textId="77777777" w:rsidR="00C24EF4" w:rsidRPr="009743EA" w:rsidRDefault="00C24EF4" w:rsidP="005C72A8">
            <w:pPr>
              <w:pStyle w:val="Default"/>
              <w:jc w:val="center"/>
              <w:rPr>
                <w:rFonts w:ascii="Arial" w:eastAsia="Malgun Gothic" w:hAnsi="Arial"/>
                <w:b/>
                <w:color w:val="auto"/>
                <w:kern w:val="1"/>
                <w:sz w:val="18"/>
                <w:szCs w:val="20"/>
              </w:rPr>
            </w:pPr>
          </w:p>
          <w:p w14:paraId="40BCCD9B" w14:textId="77777777" w:rsidR="00C24EF4" w:rsidRPr="009743EA" w:rsidRDefault="00C24EF4" w:rsidP="005C72A8">
            <w:pPr>
              <w:pStyle w:val="Default"/>
              <w:jc w:val="center"/>
              <w:rPr>
                <w:rFonts w:ascii="Arial" w:eastAsia="Malgun Gothic" w:hAnsi="Arial"/>
                <w:b/>
                <w:color w:val="auto"/>
                <w:kern w:val="1"/>
                <w:sz w:val="18"/>
                <w:szCs w:val="20"/>
              </w:rPr>
            </w:pPr>
          </w:p>
          <w:p w14:paraId="26289BD6"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7EEF2320" w14:textId="77777777" w:rsidR="00C24EF4" w:rsidRPr="009743EA" w:rsidRDefault="00C24EF4" w:rsidP="005C72A8">
            <w:pPr>
              <w:pStyle w:val="TAL"/>
              <w:snapToGrid w:val="0"/>
              <w:jc w:val="center"/>
              <w:rPr>
                <w:b/>
                <w:kern w:val="1"/>
              </w:rPr>
            </w:pPr>
            <w:r w:rsidRPr="009743EA">
              <w:rPr>
                <w:b/>
                <w:kern w:val="1"/>
              </w:rPr>
              <w:t>No RCN or 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7238048" w14:textId="77777777" w:rsidR="008F09C2" w:rsidRPr="009743EA" w:rsidRDefault="008F09C2" w:rsidP="005C72A8">
            <w:pPr>
              <w:widowControl w:val="0"/>
              <w:overflowPunct/>
              <w:spacing w:after="0"/>
              <w:ind w:left="284"/>
              <w:textAlignment w:val="auto"/>
              <w:rPr>
                <w:rFonts w:ascii="Arial" w:hAnsi="Arial"/>
                <w:color w:val="0070C0"/>
                <w:sz w:val="18"/>
              </w:rPr>
            </w:pPr>
          </w:p>
          <w:p w14:paraId="67FD1528"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eastAsia="Calibri Light"/>
                <w:b/>
                <w:sz w:val="24"/>
                <w:lang w:val="fr-FR"/>
              </w:rPr>
              <w:t>API/CONT/RET/001</w:t>
            </w:r>
          </w:p>
          <w:p w14:paraId="732198EA" w14:textId="77777777" w:rsidR="00C24EF4" w:rsidRPr="00062C7A" w:rsidRDefault="00C24EF4" w:rsidP="005C72A8">
            <w:pPr>
              <w:widowControl w:val="0"/>
              <w:overflowPunct/>
              <w:spacing w:after="0"/>
              <w:ind w:left="284"/>
              <w:textAlignment w:val="auto"/>
              <w:rPr>
                <w:rFonts w:eastAsia="Calibri Light"/>
                <w:b/>
                <w:sz w:val="24"/>
                <w:lang w:val="fr-FR"/>
              </w:rPr>
            </w:pPr>
            <w:r w:rsidRPr="00062C7A">
              <w:rPr>
                <w:rFonts w:eastAsia="Calibri Light"/>
                <w:b/>
                <w:sz w:val="24"/>
                <w:lang w:val="fr-FR"/>
              </w:rPr>
              <w:t>API/CONT/RET/001_RCN/1</w:t>
            </w:r>
          </w:p>
          <w:p w14:paraId="6AF42CBC"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p>
          <w:p w14:paraId="34651F82"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Request:</w:t>
            </w:r>
          </w:p>
          <w:p w14:paraId="267697C5" w14:textId="77777777" w:rsidR="00C24EF4" w:rsidRPr="009743EA" w:rsidRDefault="00C24EF4" w:rsidP="005C72A8">
            <w:pPr>
              <w:pStyle w:val="TAL"/>
              <w:snapToGrid w:val="0"/>
              <w:ind w:left="284"/>
              <w:jc w:val="both"/>
              <w:rPr>
                <w:color w:val="0070C0"/>
              </w:rPr>
            </w:pPr>
          </w:p>
          <w:p w14:paraId="2EA9165E" w14:textId="77777777" w:rsidR="00C24EF4" w:rsidRPr="009743EA" w:rsidRDefault="00C24EF4" w:rsidP="005C72A8">
            <w:pPr>
              <w:pStyle w:val="TAL"/>
              <w:snapToGrid w:val="0"/>
              <w:ind w:left="284"/>
              <w:jc w:val="both"/>
              <w:rPr>
                <w:color w:val="0070C0"/>
              </w:rPr>
            </w:pPr>
            <w:r w:rsidRPr="009743EA">
              <w:rPr>
                <w:color w:val="0070C0"/>
              </w:rPr>
              <w:t>GET /mn-name/ae_sensor/cont_temp HTTP/1.1</w:t>
            </w:r>
          </w:p>
          <w:p w14:paraId="27CBD7A9" w14:textId="77777777" w:rsidR="00C24EF4" w:rsidRPr="00062C7A" w:rsidRDefault="00C24EF4" w:rsidP="005C72A8">
            <w:pPr>
              <w:pStyle w:val="TAL"/>
              <w:snapToGrid w:val="0"/>
              <w:ind w:left="284"/>
              <w:jc w:val="both"/>
              <w:rPr>
                <w:color w:val="0070C0"/>
                <w:lang w:val="fr-FR"/>
              </w:rPr>
            </w:pPr>
            <w:r w:rsidRPr="00062C7A">
              <w:rPr>
                <w:color w:val="0070C0"/>
                <w:lang w:val="fr-FR"/>
              </w:rPr>
              <w:t>Host: 192.168.0.10:8282</w:t>
            </w:r>
          </w:p>
          <w:p w14:paraId="521D3B1F" w14:textId="77777777" w:rsidR="00C24EF4" w:rsidRPr="00062C7A" w:rsidRDefault="00C24EF4" w:rsidP="005C72A8">
            <w:pPr>
              <w:pStyle w:val="TAL"/>
              <w:snapToGrid w:val="0"/>
              <w:ind w:left="284"/>
              <w:jc w:val="both"/>
              <w:rPr>
                <w:color w:val="0070C0"/>
                <w:lang w:val="fr-FR"/>
              </w:rPr>
            </w:pPr>
            <w:r w:rsidRPr="00062C7A">
              <w:rPr>
                <w:color w:val="0070C0"/>
                <w:lang w:val="fr-FR"/>
              </w:rPr>
              <w:t>X-M2M-Origin: CAE0120180406T0846311405855351047680_cse01</w:t>
            </w:r>
          </w:p>
          <w:p w14:paraId="4671EE1A" w14:textId="77777777" w:rsidR="00C24EF4" w:rsidRPr="00062C7A" w:rsidRDefault="00C24EF4" w:rsidP="005C72A8">
            <w:pPr>
              <w:pStyle w:val="TAL"/>
              <w:snapToGrid w:val="0"/>
              <w:ind w:left="284"/>
              <w:jc w:val="both"/>
              <w:rPr>
                <w:color w:val="0070C0"/>
                <w:lang w:val="fr-FR"/>
              </w:rPr>
            </w:pPr>
            <w:r w:rsidRPr="00062C7A">
              <w:rPr>
                <w:color w:val="0070C0"/>
                <w:lang w:val="fr-FR"/>
              </w:rPr>
              <w:t>Accept: application/json</w:t>
            </w:r>
          </w:p>
          <w:p w14:paraId="1BC82D1F" w14:textId="77777777" w:rsidR="00A94CB3" w:rsidRPr="00062C7A" w:rsidRDefault="00A94CB3" w:rsidP="00A94CB3">
            <w:pPr>
              <w:pStyle w:val="TAL"/>
              <w:snapToGrid w:val="0"/>
              <w:ind w:left="284"/>
              <w:jc w:val="both"/>
              <w:rPr>
                <w:color w:val="0070C0"/>
                <w:lang w:val="fr-FR"/>
              </w:rPr>
            </w:pPr>
            <w:r w:rsidRPr="00062C7A">
              <w:rPr>
                <w:color w:val="0070C0"/>
                <w:lang w:val="fr-FR"/>
              </w:rPr>
              <w:t>X-M2M-RI: 1234</w:t>
            </w:r>
          </w:p>
          <w:p w14:paraId="6977B149" w14:textId="77777777" w:rsidR="009B6DB3" w:rsidRPr="009743EA" w:rsidRDefault="009B6DB3" w:rsidP="009B6DB3">
            <w:pPr>
              <w:pStyle w:val="TAL"/>
              <w:snapToGrid w:val="0"/>
              <w:ind w:left="284"/>
              <w:jc w:val="both"/>
              <w:rPr>
                <w:color w:val="0070C0"/>
              </w:rPr>
            </w:pPr>
            <w:r w:rsidRPr="009743EA">
              <w:rPr>
                <w:color w:val="0070C0"/>
              </w:rPr>
              <w:t>X-M2M-RVI: 2a</w:t>
            </w:r>
          </w:p>
          <w:p w14:paraId="2FD9321C" w14:textId="77777777" w:rsidR="00C24EF4" w:rsidRPr="009743EA" w:rsidRDefault="00C24EF4" w:rsidP="005C72A8">
            <w:pPr>
              <w:pStyle w:val="TAL"/>
              <w:snapToGrid w:val="0"/>
              <w:ind w:left="284"/>
              <w:jc w:val="both"/>
              <w:rPr>
                <w:color w:val="0070C0"/>
              </w:rPr>
            </w:pPr>
          </w:p>
          <w:p w14:paraId="3A6427ED" w14:textId="77777777" w:rsidR="00C24EF4" w:rsidRPr="009743EA" w:rsidRDefault="00C24EF4" w:rsidP="005C72A8">
            <w:pPr>
              <w:widowControl w:val="0"/>
              <w:overflowPunct/>
              <w:spacing w:after="0"/>
              <w:ind w:left="284"/>
              <w:jc w:val="both"/>
              <w:textAlignment w:val="auto"/>
              <w:rPr>
                <w:rFonts w:ascii="Arial" w:hAnsi="Arial"/>
                <w:color w:val="0070C0"/>
                <w:sz w:val="18"/>
              </w:rPr>
            </w:pPr>
          </w:p>
          <w:p w14:paraId="2F5C7B14"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09EA68CA" w14:textId="77777777" w:rsidR="00C24EF4" w:rsidRPr="009743EA" w:rsidRDefault="00C24EF4" w:rsidP="005C72A8">
            <w:pPr>
              <w:widowControl w:val="0"/>
              <w:overflowPunct/>
              <w:spacing w:after="0"/>
              <w:ind w:left="284"/>
              <w:textAlignment w:val="auto"/>
              <w:rPr>
                <w:rFonts w:ascii="Arial" w:hAnsi="Arial"/>
                <w:color w:val="0070C0"/>
                <w:sz w:val="18"/>
              </w:rPr>
            </w:pPr>
          </w:p>
          <w:p w14:paraId="00C2BB8B"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200 OK</w:t>
            </w:r>
          </w:p>
          <w:p w14:paraId="49A172C7"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Content-Length:265 </w:t>
            </w:r>
          </w:p>
          <w:p w14:paraId="51BD075F"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Content-Type:application/json</w:t>
            </w:r>
          </w:p>
          <w:p w14:paraId="5BD0ACF7"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X-M2M-RI:1234</w:t>
            </w:r>
          </w:p>
          <w:p w14:paraId="6F885752" w14:textId="77777777" w:rsidR="009B6DB3" w:rsidRPr="009743EA" w:rsidRDefault="009B6DB3" w:rsidP="009B6DB3">
            <w:pPr>
              <w:pStyle w:val="TAL"/>
              <w:snapToGrid w:val="0"/>
              <w:ind w:left="284"/>
              <w:jc w:val="both"/>
              <w:rPr>
                <w:color w:val="0070C0"/>
              </w:rPr>
            </w:pPr>
            <w:r w:rsidRPr="009743EA">
              <w:rPr>
                <w:color w:val="0070C0"/>
              </w:rPr>
              <w:t>X-M2M-RVI: 2a</w:t>
            </w:r>
          </w:p>
          <w:p w14:paraId="5C8ACB97" w14:textId="77777777" w:rsidR="00C24EF4" w:rsidRPr="009743EA" w:rsidRDefault="00C24EF4" w:rsidP="005C72A8">
            <w:pPr>
              <w:pStyle w:val="TAL"/>
              <w:snapToGrid w:val="0"/>
              <w:ind w:left="284"/>
              <w:rPr>
                <w:color w:val="0070C0"/>
              </w:rPr>
            </w:pPr>
            <w:r w:rsidRPr="009743EA">
              <w:rPr>
                <w:color w:val="0070C0"/>
              </w:rPr>
              <w:t>X-M2M-RSC:2000</w:t>
            </w:r>
          </w:p>
          <w:p w14:paraId="53B141C9" w14:textId="77777777" w:rsidR="00C24EF4" w:rsidRPr="009743EA" w:rsidRDefault="00C24EF4" w:rsidP="005C72A8">
            <w:pPr>
              <w:pStyle w:val="TAL"/>
              <w:snapToGrid w:val="0"/>
              <w:ind w:left="284"/>
              <w:rPr>
                <w:color w:val="0070C0"/>
              </w:rPr>
            </w:pPr>
          </w:p>
          <w:p w14:paraId="5235A55E" w14:textId="77777777" w:rsidR="00C24EF4" w:rsidRPr="009743EA" w:rsidRDefault="00C24EF4" w:rsidP="005C72A8">
            <w:pPr>
              <w:pStyle w:val="TAL"/>
              <w:snapToGrid w:val="0"/>
              <w:ind w:left="284"/>
              <w:rPr>
                <w:color w:val="0070C0"/>
              </w:rPr>
            </w:pPr>
            <w:r w:rsidRPr="009743EA">
              <w:rPr>
                <w:color w:val="0070C0"/>
              </w:rPr>
              <w:t>{</w:t>
            </w:r>
          </w:p>
          <w:p w14:paraId="6F15EFD2" w14:textId="77777777" w:rsidR="00C24EF4" w:rsidRPr="009743EA" w:rsidRDefault="00C24EF4" w:rsidP="005C72A8">
            <w:pPr>
              <w:pStyle w:val="TAL"/>
              <w:snapToGrid w:val="0"/>
              <w:ind w:left="284"/>
              <w:rPr>
                <w:color w:val="0070C0"/>
              </w:rPr>
            </w:pPr>
            <w:r w:rsidRPr="009743EA">
              <w:rPr>
                <w:color w:val="0070C0"/>
              </w:rPr>
              <w:lastRenderedPageBreak/>
              <w:t xml:space="preserve">    "m2m:cnt": {</w:t>
            </w:r>
          </w:p>
          <w:p w14:paraId="379E41FA" w14:textId="77777777" w:rsidR="00C24EF4" w:rsidRPr="009743EA" w:rsidRDefault="00C24EF4" w:rsidP="005C72A8">
            <w:pPr>
              <w:pStyle w:val="TAL"/>
              <w:snapToGrid w:val="0"/>
              <w:ind w:left="284"/>
              <w:rPr>
                <w:color w:val="0070C0"/>
              </w:rPr>
            </w:pPr>
            <w:r w:rsidRPr="009743EA">
              <w:rPr>
                <w:color w:val="0070C0"/>
              </w:rPr>
              <w:t xml:space="preserve">        "cbs": 0,</w:t>
            </w:r>
          </w:p>
          <w:p w14:paraId="4D55E2DF" w14:textId="77777777" w:rsidR="00C24EF4" w:rsidRPr="009743EA" w:rsidRDefault="00C24EF4" w:rsidP="005C72A8">
            <w:pPr>
              <w:pStyle w:val="TAL"/>
              <w:snapToGrid w:val="0"/>
              <w:ind w:left="284"/>
              <w:rPr>
                <w:color w:val="0070C0"/>
              </w:rPr>
            </w:pPr>
            <w:r w:rsidRPr="009743EA">
              <w:rPr>
                <w:color w:val="0070C0"/>
              </w:rPr>
              <w:t xml:space="preserve">        "cni": 0,</w:t>
            </w:r>
          </w:p>
          <w:p w14:paraId="72ED50B0" w14:textId="77777777" w:rsidR="00C24EF4" w:rsidRPr="00062C7A" w:rsidRDefault="00C24EF4" w:rsidP="005C72A8">
            <w:pPr>
              <w:pStyle w:val="TAL"/>
              <w:snapToGrid w:val="0"/>
              <w:ind w:left="284"/>
              <w:rPr>
                <w:color w:val="0070C0"/>
                <w:lang w:val="fr-FR"/>
              </w:rPr>
            </w:pPr>
            <w:r w:rsidRPr="009743EA">
              <w:rPr>
                <w:color w:val="0070C0"/>
              </w:rPr>
              <w:t xml:space="preserve">        </w:t>
            </w:r>
            <w:r w:rsidRPr="00062C7A">
              <w:rPr>
                <w:color w:val="0070C0"/>
                <w:lang w:val="fr-FR"/>
              </w:rPr>
              <w:t>"ct": "20180406T092758",</w:t>
            </w:r>
          </w:p>
          <w:p w14:paraId="153D5B50" w14:textId="77777777" w:rsidR="00C24EF4" w:rsidRPr="00062C7A" w:rsidRDefault="00C24EF4" w:rsidP="005C72A8">
            <w:pPr>
              <w:pStyle w:val="TAL"/>
              <w:snapToGrid w:val="0"/>
              <w:ind w:left="284"/>
              <w:rPr>
                <w:color w:val="0070C0"/>
                <w:lang w:val="fr-FR"/>
              </w:rPr>
            </w:pPr>
            <w:r w:rsidRPr="00062C7A">
              <w:rPr>
                <w:color w:val="0070C0"/>
                <w:lang w:val="fr-FR"/>
              </w:rPr>
              <w:t xml:space="preserve">        "et": "99991231T235959",</w:t>
            </w:r>
          </w:p>
          <w:p w14:paraId="6DE4CAC6" w14:textId="77777777" w:rsidR="00C24EF4" w:rsidRPr="00062C7A" w:rsidRDefault="00C24EF4" w:rsidP="005C72A8">
            <w:pPr>
              <w:pStyle w:val="TAL"/>
              <w:snapToGrid w:val="0"/>
              <w:ind w:left="284"/>
              <w:rPr>
                <w:color w:val="0070C0"/>
                <w:lang w:val="fr-FR"/>
              </w:rPr>
            </w:pPr>
            <w:r w:rsidRPr="00062C7A">
              <w:rPr>
                <w:color w:val="0070C0"/>
                <w:lang w:val="fr-FR"/>
              </w:rPr>
              <w:t xml:space="preserve">        "lt": "20180406T092758",</w:t>
            </w:r>
          </w:p>
          <w:p w14:paraId="7D440F67" w14:textId="77777777" w:rsidR="00C24EF4" w:rsidRPr="00062C7A" w:rsidRDefault="00C24EF4" w:rsidP="005C72A8">
            <w:pPr>
              <w:pStyle w:val="TAL"/>
              <w:snapToGrid w:val="0"/>
              <w:ind w:left="284"/>
              <w:rPr>
                <w:color w:val="0070C0"/>
                <w:lang w:val="fr-FR"/>
              </w:rPr>
            </w:pPr>
            <w:r w:rsidRPr="00062C7A">
              <w:rPr>
                <w:color w:val="0070C0"/>
                <w:lang w:val="fr-FR"/>
              </w:rPr>
              <w:t xml:space="preserve">        "mbs": 60000000,</w:t>
            </w:r>
          </w:p>
          <w:p w14:paraId="370FDDD3" w14:textId="77777777" w:rsidR="00C24EF4" w:rsidRPr="00062C7A" w:rsidRDefault="00C24EF4" w:rsidP="005C72A8">
            <w:pPr>
              <w:pStyle w:val="TAL"/>
              <w:snapToGrid w:val="0"/>
              <w:ind w:left="284"/>
              <w:rPr>
                <w:color w:val="0070C0"/>
                <w:lang w:val="fr-FR"/>
              </w:rPr>
            </w:pPr>
            <w:r w:rsidRPr="00062C7A">
              <w:rPr>
                <w:color w:val="0070C0"/>
                <w:lang w:val="fr-FR"/>
              </w:rPr>
              <w:t xml:space="preserve">        "mia": 1600,</w:t>
            </w:r>
          </w:p>
          <w:p w14:paraId="76BDC7C8" w14:textId="77777777" w:rsidR="00C24EF4" w:rsidRPr="00062C7A" w:rsidRDefault="00C24EF4" w:rsidP="005C72A8">
            <w:pPr>
              <w:pStyle w:val="TAL"/>
              <w:snapToGrid w:val="0"/>
              <w:ind w:left="284"/>
              <w:rPr>
                <w:color w:val="0070C0"/>
                <w:lang w:val="fr-FR"/>
              </w:rPr>
            </w:pPr>
            <w:r w:rsidRPr="00062C7A">
              <w:rPr>
                <w:color w:val="0070C0"/>
                <w:lang w:val="fr-FR"/>
              </w:rPr>
              <w:t xml:space="preserve">        "mni": 10000,</w:t>
            </w:r>
          </w:p>
          <w:p w14:paraId="69A64594" w14:textId="77777777" w:rsidR="00C24EF4" w:rsidRPr="00062C7A" w:rsidRDefault="00C24EF4" w:rsidP="005C72A8">
            <w:pPr>
              <w:pStyle w:val="TAL"/>
              <w:snapToGrid w:val="0"/>
              <w:ind w:left="284"/>
              <w:rPr>
                <w:color w:val="0070C0"/>
                <w:lang w:val="fr-FR"/>
              </w:rPr>
            </w:pPr>
            <w:r w:rsidRPr="00062C7A">
              <w:rPr>
                <w:color w:val="0070C0"/>
                <w:lang w:val="fr-FR"/>
              </w:rPr>
              <w:t xml:space="preserve">        "pi": "CAE0120180406T0846311405855351047680_cse01",</w:t>
            </w:r>
          </w:p>
          <w:p w14:paraId="2AC83DC5" w14:textId="77777777" w:rsidR="00C24EF4" w:rsidRPr="00062C7A" w:rsidRDefault="00C24EF4" w:rsidP="005C72A8">
            <w:pPr>
              <w:pStyle w:val="TAL"/>
              <w:snapToGrid w:val="0"/>
              <w:ind w:left="284"/>
              <w:rPr>
                <w:color w:val="0070C0"/>
                <w:lang w:val="fr-FR"/>
              </w:rPr>
            </w:pPr>
            <w:r w:rsidRPr="00062C7A">
              <w:rPr>
                <w:color w:val="0070C0"/>
                <w:lang w:val="fr-FR"/>
              </w:rPr>
              <w:t xml:space="preserve">        "ri": "cnt20180406T0927581405855602828800_cse01",</w:t>
            </w:r>
          </w:p>
          <w:p w14:paraId="5EF683D5" w14:textId="77777777" w:rsidR="00C24EF4" w:rsidRPr="00062C7A" w:rsidRDefault="00C24EF4" w:rsidP="005C72A8">
            <w:pPr>
              <w:pStyle w:val="TAL"/>
              <w:snapToGrid w:val="0"/>
              <w:ind w:left="284"/>
              <w:rPr>
                <w:color w:val="0070C0"/>
                <w:lang w:val="fr-FR"/>
              </w:rPr>
            </w:pPr>
            <w:r w:rsidRPr="00062C7A">
              <w:rPr>
                <w:color w:val="0070C0"/>
                <w:lang w:val="fr-FR"/>
              </w:rPr>
              <w:t xml:space="preserve">        "rn": "cont_temp",</w:t>
            </w:r>
          </w:p>
          <w:p w14:paraId="322C7758" w14:textId="77777777" w:rsidR="00C24EF4" w:rsidRPr="009743EA" w:rsidRDefault="00C24EF4" w:rsidP="005C72A8">
            <w:pPr>
              <w:pStyle w:val="TAL"/>
              <w:snapToGrid w:val="0"/>
              <w:ind w:left="284"/>
              <w:rPr>
                <w:color w:val="0070C0"/>
              </w:rPr>
            </w:pPr>
            <w:r w:rsidRPr="00062C7A">
              <w:rPr>
                <w:color w:val="0070C0"/>
                <w:lang w:val="fr-FR"/>
              </w:rPr>
              <w:t xml:space="preserve">        </w:t>
            </w:r>
            <w:r w:rsidRPr="009743EA">
              <w:rPr>
                <w:color w:val="0070C0"/>
              </w:rPr>
              <w:t>"st": 0,</w:t>
            </w:r>
          </w:p>
          <w:p w14:paraId="6EEB3332" w14:textId="77777777" w:rsidR="00C24EF4" w:rsidRPr="009743EA" w:rsidRDefault="00C24EF4" w:rsidP="005C72A8">
            <w:pPr>
              <w:pStyle w:val="TAL"/>
              <w:snapToGrid w:val="0"/>
              <w:ind w:left="284"/>
              <w:rPr>
                <w:color w:val="0070C0"/>
              </w:rPr>
            </w:pPr>
            <w:r w:rsidRPr="009743EA">
              <w:rPr>
                <w:color w:val="0070C0"/>
              </w:rPr>
              <w:t xml:space="preserve">        "ty": 3</w:t>
            </w:r>
          </w:p>
          <w:p w14:paraId="50180943" w14:textId="77777777" w:rsidR="00C24EF4" w:rsidRPr="009743EA" w:rsidRDefault="00C24EF4" w:rsidP="005C72A8">
            <w:pPr>
              <w:pStyle w:val="TAL"/>
              <w:snapToGrid w:val="0"/>
              <w:ind w:left="284"/>
              <w:rPr>
                <w:color w:val="0070C0"/>
              </w:rPr>
            </w:pPr>
            <w:r w:rsidRPr="009743EA">
              <w:rPr>
                <w:color w:val="0070C0"/>
              </w:rPr>
              <w:t xml:space="preserve">    }</w:t>
            </w:r>
          </w:p>
          <w:p w14:paraId="4528322C" w14:textId="77777777" w:rsidR="00C24EF4" w:rsidRPr="009743EA" w:rsidRDefault="00C24EF4" w:rsidP="005C72A8">
            <w:pPr>
              <w:pStyle w:val="TAL"/>
              <w:snapToGrid w:val="0"/>
              <w:ind w:left="284"/>
              <w:rPr>
                <w:color w:val="0070C0"/>
              </w:rPr>
            </w:pPr>
            <w:r w:rsidRPr="009743EA">
              <w:rPr>
                <w:color w:val="0070C0"/>
              </w:rPr>
              <w:t>}</w:t>
            </w:r>
          </w:p>
          <w:p w14:paraId="32198BDD" w14:textId="77777777" w:rsidR="00C24EF4" w:rsidRPr="009743EA" w:rsidRDefault="00C24EF4" w:rsidP="005C72A8">
            <w:pPr>
              <w:pStyle w:val="TAL"/>
              <w:snapToGrid w:val="0"/>
              <w:ind w:left="284"/>
              <w:rPr>
                <w:color w:val="0070C0"/>
              </w:rPr>
            </w:pPr>
          </w:p>
        </w:tc>
      </w:tr>
      <w:tr w:rsidR="00C24EF4" w:rsidRPr="009743EA" w14:paraId="43C9C692"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4D191D5" w14:textId="77777777" w:rsidR="00C24EF4" w:rsidRPr="009743EA" w:rsidRDefault="00C24EF4" w:rsidP="005C72A8">
            <w:pPr>
              <w:pStyle w:val="Default"/>
              <w:jc w:val="center"/>
              <w:rPr>
                <w:rFonts w:ascii="Arial" w:eastAsia="Malgun Gothic" w:hAnsi="Arial"/>
                <w:b/>
                <w:color w:val="auto"/>
                <w:kern w:val="1"/>
                <w:sz w:val="18"/>
                <w:szCs w:val="20"/>
              </w:rPr>
            </w:pPr>
          </w:p>
          <w:p w14:paraId="66D46388" w14:textId="77777777" w:rsidR="00C24EF4" w:rsidRPr="009743EA" w:rsidRDefault="00C24EF4" w:rsidP="005C72A8">
            <w:pPr>
              <w:pStyle w:val="Default"/>
              <w:jc w:val="center"/>
              <w:rPr>
                <w:rFonts w:ascii="Arial" w:eastAsia="Malgun Gothic" w:hAnsi="Arial"/>
                <w:b/>
                <w:color w:val="auto"/>
                <w:kern w:val="1"/>
                <w:sz w:val="18"/>
                <w:szCs w:val="20"/>
              </w:rPr>
            </w:pPr>
          </w:p>
          <w:p w14:paraId="7CFB395C" w14:textId="77777777" w:rsidR="00C24EF4" w:rsidRPr="009743EA" w:rsidRDefault="00C24EF4" w:rsidP="005C72A8">
            <w:pPr>
              <w:pStyle w:val="Default"/>
              <w:jc w:val="center"/>
              <w:rPr>
                <w:rFonts w:ascii="Arial" w:eastAsia="Malgun Gothic" w:hAnsi="Arial"/>
                <w:b/>
                <w:color w:val="auto"/>
                <w:kern w:val="1"/>
                <w:sz w:val="18"/>
                <w:szCs w:val="20"/>
              </w:rPr>
            </w:pPr>
          </w:p>
          <w:p w14:paraId="4CD48046" w14:textId="77777777" w:rsidR="00C24EF4" w:rsidRPr="009743EA" w:rsidRDefault="00C24EF4" w:rsidP="005C72A8">
            <w:pPr>
              <w:pStyle w:val="Default"/>
              <w:jc w:val="center"/>
              <w:rPr>
                <w:rFonts w:ascii="Arial" w:eastAsia="Malgun Gothic" w:hAnsi="Arial"/>
                <w:b/>
                <w:color w:val="auto"/>
                <w:kern w:val="1"/>
                <w:sz w:val="18"/>
                <w:szCs w:val="20"/>
              </w:rPr>
            </w:pPr>
          </w:p>
          <w:p w14:paraId="0F49CF08" w14:textId="77777777" w:rsidR="00C24EF4" w:rsidRPr="009743EA" w:rsidRDefault="00C24EF4" w:rsidP="005C72A8">
            <w:pPr>
              <w:pStyle w:val="Default"/>
              <w:jc w:val="center"/>
              <w:rPr>
                <w:rFonts w:ascii="Arial" w:eastAsia="Malgun Gothic" w:hAnsi="Arial"/>
                <w:b/>
                <w:color w:val="auto"/>
                <w:kern w:val="1"/>
                <w:sz w:val="18"/>
                <w:szCs w:val="20"/>
              </w:rPr>
            </w:pPr>
          </w:p>
          <w:p w14:paraId="1D9811F7" w14:textId="77777777" w:rsidR="00C24EF4" w:rsidRPr="009743EA" w:rsidRDefault="00C24EF4" w:rsidP="005C72A8">
            <w:pPr>
              <w:pStyle w:val="Default"/>
              <w:jc w:val="center"/>
              <w:rPr>
                <w:rFonts w:ascii="Arial" w:eastAsia="Malgun Gothic" w:hAnsi="Arial"/>
                <w:b/>
                <w:color w:val="auto"/>
                <w:kern w:val="1"/>
                <w:sz w:val="18"/>
                <w:szCs w:val="20"/>
              </w:rPr>
            </w:pPr>
          </w:p>
          <w:p w14:paraId="6DF60313"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Example with</w:t>
            </w:r>
          </w:p>
          <w:p w14:paraId="11E0E1A6"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RCN=4</w:t>
            </w:r>
          </w:p>
          <w:p w14:paraId="7B3D4696" w14:textId="77777777" w:rsidR="00C24EF4" w:rsidRPr="009743EA" w:rsidRDefault="00C24EF4" w:rsidP="005C72A8">
            <w:pPr>
              <w:pStyle w:val="Default"/>
              <w:rPr>
                <w:rFonts w:ascii="Arial" w:eastAsia="Malgun Gothic" w:hAnsi="Arial"/>
                <w:b/>
                <w:color w:val="auto"/>
                <w:kern w:val="1"/>
                <w:sz w:val="18"/>
                <w:szCs w:val="20"/>
              </w:rPr>
            </w:pPr>
          </w:p>
          <w:p w14:paraId="78C9EBEA" w14:textId="77777777" w:rsidR="00C24EF4" w:rsidRPr="009743EA" w:rsidRDefault="00C24EF4" w:rsidP="005C72A8">
            <w:pPr>
              <w:pStyle w:val="Default"/>
              <w:rPr>
                <w:rFonts w:ascii="Arial" w:eastAsia="Malgun Gothic" w:hAnsi="Arial"/>
                <w:b/>
                <w:color w:val="auto"/>
                <w:kern w:val="1"/>
                <w:sz w:val="18"/>
                <w:szCs w:val="20"/>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56C60EC" w14:textId="77777777" w:rsidR="001872F6" w:rsidRPr="009743EA" w:rsidRDefault="001872F6" w:rsidP="001872F6">
            <w:pPr>
              <w:widowControl w:val="0"/>
              <w:overflowPunct/>
              <w:spacing w:after="0"/>
              <w:ind w:left="284"/>
              <w:textAlignment w:val="auto"/>
              <w:rPr>
                <w:rFonts w:ascii="Arial" w:hAnsi="Arial"/>
                <w:color w:val="0070C0"/>
                <w:sz w:val="18"/>
              </w:rPr>
            </w:pPr>
          </w:p>
          <w:p w14:paraId="59CF33BF" w14:textId="77777777" w:rsidR="001872F6" w:rsidRPr="009743EA" w:rsidRDefault="001872F6" w:rsidP="007C39B4">
            <w:pPr>
              <w:widowControl w:val="0"/>
              <w:overflowPunct/>
              <w:spacing w:after="0"/>
              <w:ind w:left="284"/>
              <w:textAlignment w:val="auto"/>
              <w:rPr>
                <w:rFonts w:eastAsia="Calibri Light"/>
                <w:b/>
                <w:sz w:val="24"/>
              </w:rPr>
            </w:pPr>
            <w:r w:rsidRPr="009743EA">
              <w:rPr>
                <w:rFonts w:eastAsia="Calibri Light"/>
                <w:b/>
                <w:sz w:val="24"/>
              </w:rPr>
              <w:t>API/CONT/RET/001_RCN4</w:t>
            </w:r>
          </w:p>
          <w:p w14:paraId="7D010385" w14:textId="77777777" w:rsidR="00C24EF4" w:rsidRPr="005A2D7C" w:rsidRDefault="00C24EF4" w:rsidP="007C39B4">
            <w:pPr>
              <w:pStyle w:val="NoSpacing"/>
              <w:rPr>
                <w:lang w:val="en-GB"/>
              </w:rPr>
            </w:pPr>
          </w:p>
          <w:p w14:paraId="2AF0FD0E"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Request:</w:t>
            </w:r>
          </w:p>
          <w:p w14:paraId="7A28BFC0" w14:textId="77777777" w:rsidR="00C24EF4" w:rsidRPr="009743EA" w:rsidRDefault="00C24EF4" w:rsidP="005C72A8">
            <w:pPr>
              <w:pStyle w:val="TAL"/>
              <w:snapToGrid w:val="0"/>
              <w:ind w:left="284"/>
              <w:jc w:val="both"/>
              <w:rPr>
                <w:color w:val="0070C0"/>
              </w:rPr>
            </w:pPr>
          </w:p>
          <w:p w14:paraId="08511566" w14:textId="77777777" w:rsidR="00C24EF4" w:rsidRPr="009743EA" w:rsidRDefault="00C24EF4" w:rsidP="005C72A8">
            <w:pPr>
              <w:pStyle w:val="TAL"/>
              <w:snapToGrid w:val="0"/>
              <w:ind w:left="284"/>
              <w:jc w:val="both"/>
              <w:rPr>
                <w:color w:val="0070C0"/>
              </w:rPr>
            </w:pPr>
            <w:r w:rsidRPr="009743EA">
              <w:rPr>
                <w:color w:val="0070C0"/>
              </w:rPr>
              <w:t>GET /mn-name/ae_sensor/cont_temp?rcn=4 HTTP/1.1</w:t>
            </w:r>
          </w:p>
          <w:p w14:paraId="29AEAC38" w14:textId="77777777" w:rsidR="00C24EF4" w:rsidRPr="009743EA" w:rsidRDefault="00C24EF4" w:rsidP="005C72A8">
            <w:pPr>
              <w:pStyle w:val="TAL"/>
              <w:snapToGrid w:val="0"/>
              <w:ind w:left="284"/>
              <w:jc w:val="both"/>
              <w:rPr>
                <w:color w:val="0070C0"/>
              </w:rPr>
            </w:pPr>
            <w:r w:rsidRPr="009743EA">
              <w:rPr>
                <w:color w:val="0070C0"/>
              </w:rPr>
              <w:t>Host: 192.168.0.10:8282</w:t>
            </w:r>
          </w:p>
          <w:p w14:paraId="2D11A2BB" w14:textId="77777777" w:rsidR="00C24EF4" w:rsidRPr="009743EA" w:rsidRDefault="00C24EF4" w:rsidP="005C72A8">
            <w:pPr>
              <w:pStyle w:val="TAL"/>
              <w:snapToGrid w:val="0"/>
              <w:ind w:left="284"/>
              <w:jc w:val="both"/>
              <w:rPr>
                <w:color w:val="0070C0"/>
              </w:rPr>
            </w:pPr>
            <w:r w:rsidRPr="009743EA">
              <w:rPr>
                <w:color w:val="0070C0"/>
              </w:rPr>
              <w:t>X-M2M-Origin: CAE3878123815422295646</w:t>
            </w:r>
          </w:p>
          <w:p w14:paraId="189CB73A" w14:textId="77777777" w:rsidR="00C24EF4" w:rsidRPr="009743EA" w:rsidRDefault="00C24EF4" w:rsidP="005C72A8">
            <w:pPr>
              <w:pStyle w:val="TAL"/>
              <w:snapToGrid w:val="0"/>
              <w:ind w:left="284"/>
              <w:jc w:val="both"/>
              <w:rPr>
                <w:color w:val="0070C0"/>
              </w:rPr>
            </w:pPr>
            <w:r w:rsidRPr="009743EA">
              <w:rPr>
                <w:color w:val="0070C0"/>
              </w:rPr>
              <w:t>Accept: application/json</w:t>
            </w:r>
          </w:p>
          <w:p w14:paraId="4F2DF6FF" w14:textId="77777777" w:rsidR="00A94CB3" w:rsidRPr="009743EA" w:rsidRDefault="00A94CB3" w:rsidP="00A94CB3">
            <w:pPr>
              <w:pStyle w:val="TAL"/>
              <w:snapToGrid w:val="0"/>
              <w:ind w:left="284"/>
              <w:jc w:val="both"/>
              <w:rPr>
                <w:color w:val="0070C0"/>
              </w:rPr>
            </w:pPr>
            <w:r w:rsidRPr="009743EA">
              <w:rPr>
                <w:color w:val="0070C0"/>
              </w:rPr>
              <w:t>X-M2M-RI: 1234</w:t>
            </w:r>
          </w:p>
          <w:p w14:paraId="3169870E" w14:textId="77777777" w:rsidR="009B6DB3" w:rsidRPr="009743EA" w:rsidRDefault="009B6DB3" w:rsidP="009B6DB3">
            <w:pPr>
              <w:pStyle w:val="TAL"/>
              <w:snapToGrid w:val="0"/>
              <w:ind w:left="284"/>
              <w:jc w:val="both"/>
              <w:rPr>
                <w:color w:val="0070C0"/>
              </w:rPr>
            </w:pPr>
            <w:r w:rsidRPr="009743EA">
              <w:rPr>
                <w:color w:val="0070C0"/>
              </w:rPr>
              <w:t>X-M2M-RVI: 2a</w:t>
            </w:r>
          </w:p>
          <w:p w14:paraId="386EE593" w14:textId="77777777" w:rsidR="00C24EF4" w:rsidRPr="009743EA" w:rsidRDefault="00C24EF4" w:rsidP="005C72A8">
            <w:pPr>
              <w:pStyle w:val="TAL"/>
              <w:snapToGrid w:val="0"/>
              <w:ind w:left="284"/>
            </w:pPr>
          </w:p>
          <w:p w14:paraId="116A08CE" w14:textId="77777777" w:rsidR="00C24EF4" w:rsidRPr="009743EA" w:rsidRDefault="00C24EF4" w:rsidP="005C72A8">
            <w:pPr>
              <w:pStyle w:val="TAL"/>
              <w:snapToGrid w:val="0"/>
              <w:ind w:left="284"/>
            </w:pPr>
          </w:p>
          <w:p w14:paraId="2BE0767E" w14:textId="77777777" w:rsidR="00C24EF4" w:rsidRPr="009743EA" w:rsidRDefault="00C24EF4" w:rsidP="005C72A8">
            <w:pPr>
              <w:pStyle w:val="TAL"/>
              <w:snapToGrid w:val="0"/>
              <w:ind w:left="284"/>
            </w:pPr>
            <w:r w:rsidRPr="009743EA">
              <w:t>// Container &lt;cont_temp&gt; has 2 child &lt;contentInstance&gt; resources</w:t>
            </w:r>
          </w:p>
          <w:p w14:paraId="5D2E8754" w14:textId="77777777" w:rsidR="00C24EF4" w:rsidRPr="009743EA" w:rsidRDefault="00C24EF4" w:rsidP="005C72A8">
            <w:pPr>
              <w:pStyle w:val="TAL"/>
              <w:snapToGrid w:val="0"/>
              <w:ind w:left="284"/>
            </w:pPr>
          </w:p>
          <w:p w14:paraId="5D0A8D43" w14:textId="77777777" w:rsidR="00C24EF4" w:rsidRPr="009743EA" w:rsidRDefault="00C24EF4" w:rsidP="005C72A8">
            <w:pPr>
              <w:pStyle w:val="TAL"/>
              <w:snapToGrid w:val="0"/>
              <w:ind w:left="284"/>
              <w:rPr>
                <w:b/>
                <w:color w:val="0070C0"/>
              </w:rPr>
            </w:pPr>
            <w:r w:rsidRPr="009743EA">
              <w:rPr>
                <w:b/>
                <w:color w:val="0070C0"/>
              </w:rPr>
              <w:t>HTTP Response:</w:t>
            </w:r>
          </w:p>
          <w:p w14:paraId="78DA24D2" w14:textId="77777777" w:rsidR="00C24EF4" w:rsidRPr="009743EA" w:rsidRDefault="00C24EF4" w:rsidP="005C72A8">
            <w:pPr>
              <w:widowControl w:val="0"/>
              <w:overflowPunct/>
              <w:spacing w:after="0"/>
              <w:ind w:left="284"/>
              <w:textAlignment w:val="auto"/>
              <w:rPr>
                <w:rFonts w:ascii="Arial" w:hAnsi="Arial"/>
                <w:color w:val="0070C0"/>
                <w:sz w:val="18"/>
              </w:rPr>
            </w:pPr>
          </w:p>
          <w:p w14:paraId="63C37231"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200 OK</w:t>
            </w:r>
          </w:p>
          <w:p w14:paraId="5C009CD6"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Content-Length:1347</w:t>
            </w:r>
          </w:p>
          <w:p w14:paraId="1E8DB22F"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Content-Type:application/json</w:t>
            </w:r>
          </w:p>
          <w:p w14:paraId="3CF972E4"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X-M2M-Origin:/mnID</w:t>
            </w:r>
          </w:p>
          <w:p w14:paraId="48B9690C" w14:textId="77777777" w:rsidR="00A94CB3" w:rsidRPr="009743EA" w:rsidRDefault="00A94CB3" w:rsidP="00A94CB3">
            <w:pPr>
              <w:pStyle w:val="TAL"/>
              <w:snapToGrid w:val="0"/>
              <w:ind w:left="284"/>
              <w:jc w:val="both"/>
              <w:rPr>
                <w:color w:val="0070C0"/>
              </w:rPr>
            </w:pPr>
            <w:r w:rsidRPr="009743EA">
              <w:rPr>
                <w:color w:val="0070C0"/>
              </w:rPr>
              <w:t>X-M2M-RI: 1234</w:t>
            </w:r>
          </w:p>
          <w:p w14:paraId="0BFFD17F" w14:textId="77777777" w:rsidR="009B6DB3" w:rsidRPr="009743EA" w:rsidRDefault="009B6DB3" w:rsidP="009B6DB3">
            <w:pPr>
              <w:pStyle w:val="TAL"/>
              <w:snapToGrid w:val="0"/>
              <w:ind w:left="284"/>
              <w:jc w:val="both"/>
              <w:rPr>
                <w:color w:val="0070C0"/>
              </w:rPr>
            </w:pPr>
            <w:r w:rsidRPr="009743EA">
              <w:rPr>
                <w:color w:val="0070C0"/>
              </w:rPr>
              <w:t>X-M2M-RVI: 2a</w:t>
            </w:r>
          </w:p>
          <w:p w14:paraId="7014AA55"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X-M2M-RSC:2000</w:t>
            </w:r>
          </w:p>
          <w:p w14:paraId="63D77DBB" w14:textId="77777777" w:rsidR="00C24EF4" w:rsidRPr="009743EA" w:rsidRDefault="00C24EF4" w:rsidP="005C72A8">
            <w:pPr>
              <w:widowControl w:val="0"/>
              <w:overflowPunct/>
              <w:spacing w:after="0"/>
              <w:ind w:left="284"/>
              <w:jc w:val="both"/>
              <w:textAlignment w:val="auto"/>
              <w:rPr>
                <w:rFonts w:ascii="Arial" w:hAnsi="Arial"/>
                <w:color w:val="0070C0"/>
                <w:sz w:val="18"/>
              </w:rPr>
            </w:pPr>
          </w:p>
          <w:p w14:paraId="5CFF5CB4"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w:t>
            </w:r>
          </w:p>
          <w:p w14:paraId="4B944333"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"m2m:cnt": {</w:t>
            </w:r>
          </w:p>
          <w:p w14:paraId="11E2E541"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9743EA">
              <w:rPr>
                <w:rFonts w:ascii="Arial" w:hAnsi="Arial"/>
                <w:color w:val="0070C0"/>
                <w:sz w:val="18"/>
              </w:rPr>
              <w:t xml:space="preserve">        </w:t>
            </w:r>
            <w:r w:rsidRPr="00062C7A">
              <w:rPr>
                <w:rFonts w:ascii="Arial" w:hAnsi="Arial"/>
                <w:color w:val="0070C0"/>
                <w:sz w:val="18"/>
                <w:lang w:val="fr-FR"/>
              </w:rPr>
              <w:t>"cbs": 6,</w:t>
            </w:r>
          </w:p>
          <w:p w14:paraId="4881AD67"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"cni": 2,</w:t>
            </w:r>
          </w:p>
          <w:p w14:paraId="31E62A80"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"ct": "20180406T092758",</w:t>
            </w:r>
          </w:p>
          <w:p w14:paraId="65F9416C"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"et": "99991231T235959",</w:t>
            </w:r>
          </w:p>
          <w:p w14:paraId="264FACAB"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"lt": "20180406T094838",</w:t>
            </w:r>
          </w:p>
          <w:p w14:paraId="599FED31"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"m2m:cin": </w:t>
            </w:r>
            <w:r w:rsidRPr="005A2D7C">
              <w:rPr>
                <w:rFonts w:ascii="Arial" w:hAnsi="Arial"/>
                <w:sz w:val="18"/>
                <w:lang w:val="fr-FR"/>
              </w:rPr>
              <w:t>[</w:t>
            </w:r>
          </w:p>
          <w:p w14:paraId="675B5F2B"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w:t>
            </w:r>
          </w:p>
          <w:p w14:paraId="375EE3D1"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"con": "27",</w:t>
            </w:r>
          </w:p>
          <w:p w14:paraId="4E5691AE"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"cs": 3,</w:t>
            </w:r>
          </w:p>
          <w:p w14:paraId="6A1FA85C"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"ct": "20180406T094838",</w:t>
            </w:r>
          </w:p>
          <w:p w14:paraId="5B8ABDB1"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"et": "99991231T235959",</w:t>
            </w:r>
          </w:p>
          <w:p w14:paraId="749C1B32"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"lt": "20180406T094838",</w:t>
            </w:r>
          </w:p>
          <w:p w14:paraId="23CC3C96"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"pi": "cnt20180406T0927581405855602828800_cse01",</w:t>
            </w:r>
          </w:p>
          <w:p w14:paraId="6D3CFDDD"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"ri": "cin20180406T0948381405855183193602_cse01",</w:t>
            </w:r>
          </w:p>
          <w:p w14:paraId="57E3EA0A"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062C7A">
              <w:rPr>
                <w:rFonts w:ascii="Arial" w:hAnsi="Arial"/>
                <w:color w:val="0070C0"/>
                <w:sz w:val="18"/>
                <w:lang w:val="fr-FR"/>
              </w:rPr>
              <w:t xml:space="preserve">                </w:t>
            </w:r>
            <w:r w:rsidRPr="009743EA">
              <w:rPr>
                <w:rFonts w:ascii="Arial" w:hAnsi="Arial"/>
                <w:color w:val="0070C0"/>
                <w:sz w:val="18"/>
              </w:rPr>
              <w:t>"rn": "cin20180406T0948381405855183193601_cse01",</w:t>
            </w:r>
          </w:p>
          <w:p w14:paraId="5D966B0E"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"st": 2,</w:t>
            </w:r>
          </w:p>
          <w:p w14:paraId="6E95E7BA"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"ty": 4</w:t>
            </w:r>
          </w:p>
          <w:p w14:paraId="07E7BD24"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9743EA">
              <w:rPr>
                <w:rFonts w:ascii="Arial" w:hAnsi="Arial"/>
                <w:color w:val="0070C0"/>
                <w:sz w:val="18"/>
              </w:rPr>
              <w:t xml:space="preserve">            </w:t>
            </w:r>
            <w:r w:rsidRPr="00062C7A">
              <w:rPr>
                <w:rFonts w:ascii="Arial" w:hAnsi="Arial"/>
                <w:color w:val="0070C0"/>
                <w:sz w:val="18"/>
                <w:lang w:val="fr-FR"/>
              </w:rPr>
              <w:t>},</w:t>
            </w:r>
          </w:p>
          <w:p w14:paraId="604FB736"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w:t>
            </w:r>
          </w:p>
          <w:p w14:paraId="6D34881A"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"con": "28",</w:t>
            </w:r>
          </w:p>
          <w:p w14:paraId="13564675"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"cs": 3,</w:t>
            </w:r>
          </w:p>
          <w:p w14:paraId="6FD9B777"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"ct": "20180406T094719",</w:t>
            </w:r>
          </w:p>
          <w:p w14:paraId="0E603C95"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"et": "99991231T235959",</w:t>
            </w:r>
          </w:p>
          <w:p w14:paraId="1D00C66B"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lastRenderedPageBreak/>
              <w:t xml:space="preserve">                "lt": "20180406T094719",</w:t>
            </w:r>
          </w:p>
          <w:p w14:paraId="41C8C9BE"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"pi": "cnt20180406T0927581405855602828800_cse01",</w:t>
            </w:r>
          </w:p>
          <w:p w14:paraId="4EF053D1"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"ri": "cin20180406T0947191405855686755841_cse01",</w:t>
            </w:r>
          </w:p>
          <w:p w14:paraId="74CC51F0"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"rn": "cin20180406T0947191405855686755840_cse01",</w:t>
            </w:r>
          </w:p>
          <w:p w14:paraId="5D705C4C"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062C7A">
              <w:rPr>
                <w:rFonts w:ascii="Arial" w:hAnsi="Arial"/>
                <w:color w:val="0070C0"/>
                <w:sz w:val="18"/>
                <w:lang w:val="fr-FR"/>
              </w:rPr>
              <w:t xml:space="preserve">                </w:t>
            </w:r>
            <w:r w:rsidRPr="009743EA">
              <w:rPr>
                <w:rFonts w:ascii="Arial" w:hAnsi="Arial"/>
                <w:color w:val="0070C0"/>
                <w:sz w:val="18"/>
              </w:rPr>
              <w:t>"st": 1,</w:t>
            </w:r>
          </w:p>
          <w:p w14:paraId="3A91B00B"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"ty": 4</w:t>
            </w:r>
          </w:p>
          <w:p w14:paraId="021B6713"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w:t>
            </w:r>
          </w:p>
          <w:p w14:paraId="704DE58B"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w:t>
            </w:r>
          </w:p>
          <w:p w14:paraId="776BF4B0"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"mbs": 60000000,</w:t>
            </w:r>
          </w:p>
          <w:p w14:paraId="03970A23"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"mia": 1600,</w:t>
            </w:r>
          </w:p>
          <w:p w14:paraId="546CA07A"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"mni": 10000,</w:t>
            </w:r>
          </w:p>
          <w:p w14:paraId="66555843"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9743EA">
              <w:rPr>
                <w:rFonts w:ascii="Arial" w:hAnsi="Arial"/>
                <w:color w:val="0070C0"/>
                <w:sz w:val="18"/>
              </w:rPr>
              <w:t xml:space="preserve">        </w:t>
            </w:r>
            <w:r w:rsidRPr="00062C7A">
              <w:rPr>
                <w:rFonts w:ascii="Arial" w:hAnsi="Arial"/>
                <w:color w:val="0070C0"/>
                <w:sz w:val="18"/>
                <w:lang w:val="fr-FR"/>
              </w:rPr>
              <w:t>"pi": "CAE0120180406T0846311405855351047680_cse01",</w:t>
            </w:r>
          </w:p>
          <w:p w14:paraId="7327EA6A"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"ri": "cnt20180406T0927581405855602828800_cse01",</w:t>
            </w:r>
          </w:p>
          <w:p w14:paraId="5D58C9CF"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062C7A">
              <w:rPr>
                <w:rFonts w:ascii="Arial" w:hAnsi="Arial"/>
                <w:color w:val="0070C0"/>
                <w:sz w:val="18"/>
                <w:lang w:val="fr-FR"/>
              </w:rPr>
              <w:t xml:space="preserve">        </w:t>
            </w:r>
            <w:r w:rsidRPr="009743EA">
              <w:rPr>
                <w:rFonts w:ascii="Arial" w:hAnsi="Arial"/>
                <w:color w:val="0070C0"/>
                <w:sz w:val="18"/>
              </w:rPr>
              <w:t>"rn": "cont_temp",</w:t>
            </w:r>
          </w:p>
          <w:p w14:paraId="3242FA38"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"st": 2,</w:t>
            </w:r>
          </w:p>
          <w:p w14:paraId="4E85FF06"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"ty": 3</w:t>
            </w:r>
          </w:p>
          <w:p w14:paraId="05956A5E"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w:t>
            </w:r>
          </w:p>
          <w:p w14:paraId="501E3BD0"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w:t>
            </w:r>
          </w:p>
          <w:p w14:paraId="32E98616" w14:textId="77777777" w:rsidR="00C24EF4" w:rsidRPr="009743EA" w:rsidRDefault="00C24EF4" w:rsidP="005C72A8">
            <w:pPr>
              <w:widowControl w:val="0"/>
              <w:overflowPunct/>
              <w:spacing w:after="0"/>
              <w:ind w:left="284"/>
              <w:jc w:val="both"/>
              <w:textAlignment w:val="auto"/>
            </w:pPr>
          </w:p>
        </w:tc>
      </w:tr>
    </w:tbl>
    <w:p w14:paraId="2ED39AF1" w14:textId="77777777" w:rsidR="00C24EF4" w:rsidRPr="009743EA" w:rsidRDefault="00C24EF4" w:rsidP="00C24EF4"/>
    <w:p w14:paraId="06EBE978" w14:textId="77777777" w:rsidR="00C24EF4" w:rsidRPr="009743EA" w:rsidRDefault="00C24EF4" w:rsidP="00C24EF4">
      <w:pPr>
        <w:pStyle w:val="Heading4"/>
      </w:pPr>
      <w:bookmarkStart w:id="279" w:name="_Toc49420728"/>
      <w:bookmarkStart w:id="280" w:name="_Toc49507542"/>
      <w:bookmarkStart w:id="281" w:name="_Toc49507654"/>
      <w:bookmarkStart w:id="282" w:name="_Toc532286356"/>
      <w:bookmarkStart w:id="283" w:name="_Toc532286492"/>
      <w:bookmarkStart w:id="284" w:name="_Toc46154397"/>
      <w:bookmarkStart w:id="285" w:name="_Toc71708831"/>
      <w:r w:rsidRPr="009743EA">
        <w:t>6.2.5.3</w:t>
      </w:r>
      <w:r w:rsidRPr="009743EA">
        <w:tab/>
        <w:t>API-CONT-UPD</w:t>
      </w:r>
      <w:bookmarkEnd w:id="279"/>
      <w:bookmarkEnd w:id="280"/>
      <w:bookmarkEnd w:id="281"/>
      <w:bookmarkEnd w:id="282"/>
      <w:bookmarkEnd w:id="283"/>
      <w:bookmarkEnd w:id="284"/>
      <w:bookmarkEnd w:id="285"/>
    </w:p>
    <w:tbl>
      <w:tblPr>
        <w:tblW w:w="9659" w:type="dxa"/>
        <w:jc w:val="center"/>
        <w:tblLayout w:type="fixed"/>
        <w:tblCellMar>
          <w:left w:w="28" w:type="dxa"/>
        </w:tblCellMar>
        <w:tblLook w:val="0000" w:firstRow="0" w:lastRow="0" w:firstColumn="0" w:lastColumn="0" w:noHBand="0" w:noVBand="0"/>
      </w:tblPr>
      <w:tblGrid>
        <w:gridCol w:w="1286"/>
        <w:gridCol w:w="8373"/>
      </w:tblGrid>
      <w:tr w:rsidR="00C24EF4" w:rsidRPr="009743EA" w14:paraId="60CD3D0E"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36852DF" w14:textId="77777777" w:rsidR="00C24EF4" w:rsidRPr="009743EA" w:rsidRDefault="00C24EF4" w:rsidP="005A38A8">
            <w:pPr>
              <w:pStyle w:val="TAL"/>
              <w:snapToGrid w:val="0"/>
              <w:rPr>
                <w:b/>
              </w:rPr>
            </w:pPr>
          </w:p>
          <w:p w14:paraId="74400A47" w14:textId="77777777" w:rsidR="00C24EF4" w:rsidRPr="009743EA" w:rsidRDefault="00C24EF4"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7D73AC1" w14:textId="77777777" w:rsidR="00C24EF4" w:rsidRPr="005A2D7C" w:rsidRDefault="00C24EF4" w:rsidP="005A2D7C">
            <w:pPr>
              <w:pStyle w:val="TAL"/>
              <w:rPr>
                <w:rFonts w:eastAsia="Calibri Light"/>
              </w:rPr>
            </w:pPr>
            <w:r w:rsidRPr="005A2D7C">
              <w:rPr>
                <w:rFonts w:eastAsia="Calibri Light"/>
              </w:rPr>
              <w:t>API/CONT/UPD/001</w:t>
            </w:r>
          </w:p>
          <w:p w14:paraId="76F5ECC8" w14:textId="77777777" w:rsidR="00C24EF4" w:rsidRPr="005A2D7C" w:rsidRDefault="00C24EF4" w:rsidP="005A2D7C">
            <w:pPr>
              <w:pStyle w:val="TAL"/>
              <w:rPr>
                <w:rFonts w:eastAsia="Calibri Light"/>
              </w:rPr>
            </w:pPr>
            <w:r w:rsidRPr="005A2D7C">
              <w:rPr>
                <w:rFonts w:eastAsia="Calibri Light"/>
              </w:rPr>
              <w:t>API/CONT/UPD/001_RCN0</w:t>
            </w:r>
          </w:p>
          <w:p w14:paraId="5389995C" w14:textId="77777777" w:rsidR="00C24EF4" w:rsidRPr="005A2D7C" w:rsidRDefault="00C24EF4" w:rsidP="005A2D7C">
            <w:pPr>
              <w:pStyle w:val="TAL"/>
              <w:rPr>
                <w:rFonts w:eastAsia="Calibri Light"/>
              </w:rPr>
            </w:pPr>
            <w:r w:rsidRPr="005A2D7C">
              <w:rPr>
                <w:rFonts w:eastAsia="Calibri Light"/>
              </w:rPr>
              <w:t>API/CONT/UPD/001_RCN1</w:t>
            </w:r>
          </w:p>
        </w:tc>
      </w:tr>
      <w:tr w:rsidR="00C24EF4" w:rsidRPr="009743EA" w14:paraId="6470B9E2"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CAC2BBC" w14:textId="77777777" w:rsidR="00C24EF4" w:rsidRPr="009743EA" w:rsidRDefault="00C24EF4"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16A97C" w14:textId="6C918BFA" w:rsidR="00C24EF4" w:rsidRPr="005A2D7C" w:rsidRDefault="00C24EF4" w:rsidP="005A2D7C">
            <w:pPr>
              <w:pStyle w:val="TAL"/>
              <w:rPr>
                <w:rFonts w:eastAsia="Calibri Light"/>
              </w:rPr>
            </w:pPr>
            <w:r w:rsidRPr="005A2D7C">
              <w:rPr>
                <w:rFonts w:eastAsia="Calibri Light"/>
              </w:rPr>
              <w:t xml:space="preserve">container UPDATE with or without </w:t>
            </w:r>
            <w:r w:rsidR="00984FEF" w:rsidRPr="005A2D7C">
              <w:rPr>
                <w:rFonts w:eastAsia="Calibri Light"/>
              </w:rPr>
              <w:t>resultContent</w:t>
            </w:r>
            <w:r w:rsidRPr="005A2D7C">
              <w:rPr>
                <w:rFonts w:eastAsia="Calibri Light"/>
              </w:rPr>
              <w:t xml:space="preserve"> set</w:t>
            </w:r>
          </w:p>
        </w:tc>
      </w:tr>
      <w:tr w:rsidR="00C24EF4" w:rsidRPr="009743EA" w14:paraId="419300AD"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53980A03" w14:textId="77777777" w:rsidR="00C24EF4" w:rsidRPr="009743EA" w:rsidRDefault="00C24EF4"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AC4F90C" w14:textId="77777777" w:rsidR="00C24EF4" w:rsidRPr="005A2D7C" w:rsidRDefault="00C24EF4" w:rsidP="005A2D7C">
            <w:pPr>
              <w:pStyle w:val="TAL"/>
              <w:rPr>
                <w:rFonts w:eastAsia="Calibri Light"/>
              </w:rPr>
            </w:pPr>
            <w:r w:rsidRPr="005A2D7C">
              <w:rPr>
                <w:rFonts w:eastAsia="Calibri Light"/>
              </w:rPr>
              <w:t>Requested &lt;container&gt; resource</w:t>
            </w:r>
          </w:p>
        </w:tc>
      </w:tr>
      <w:tr w:rsidR="00C24EF4" w:rsidRPr="009743EA" w14:paraId="6CC71256"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F8DB2FB" w14:textId="77777777" w:rsidR="00C24EF4" w:rsidRPr="009743EA" w:rsidRDefault="00C24EF4" w:rsidP="005C72A8">
            <w:pPr>
              <w:pStyle w:val="TAL"/>
              <w:snapToGrid w:val="0"/>
              <w:jc w:val="center"/>
              <w:rPr>
                <w:b/>
                <w:kern w:val="1"/>
              </w:rPr>
            </w:pPr>
          </w:p>
          <w:p w14:paraId="3A18219F" w14:textId="77777777" w:rsidR="00C24EF4" w:rsidRPr="009743EA" w:rsidRDefault="00C24EF4" w:rsidP="005C72A8">
            <w:pPr>
              <w:pStyle w:val="TAL"/>
              <w:snapToGrid w:val="0"/>
              <w:jc w:val="center"/>
              <w:rPr>
                <w:b/>
                <w:kern w:val="1"/>
              </w:rPr>
            </w:pPr>
          </w:p>
          <w:p w14:paraId="4ACEB3D1" w14:textId="77777777" w:rsidR="00C24EF4" w:rsidRPr="009743EA" w:rsidRDefault="00C24EF4"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6D537B5" w14:textId="26B3D834" w:rsidR="00C24EF4" w:rsidRPr="009743EA" w:rsidRDefault="00C24EF4" w:rsidP="005A2D7C">
            <w:pPr>
              <w:pStyle w:val="TAL"/>
              <w:rPr>
                <w:rFonts w:eastAsia="Calibri Light"/>
              </w:rPr>
            </w:pPr>
            <w:r w:rsidRPr="000D6D95">
              <w:t xml:space="preserve">The interface is used to send a &lt;container&gt; UPDATE request to the target &lt;container&gt; resource located under the CSE, and the hosting CSE will respond with only the response status code to indicate the UPDATE </w:t>
            </w:r>
            <w:r w:rsidRPr="009743EA">
              <w:t>operation status</w:t>
            </w:r>
            <w:r w:rsidR="00EA3F33" w:rsidRPr="009743EA">
              <w:rPr>
                <w:rFonts w:eastAsia="Calibri Light"/>
              </w:rPr>
              <w:t>.</w:t>
            </w:r>
          </w:p>
        </w:tc>
      </w:tr>
      <w:tr w:rsidR="00C24EF4" w:rsidRPr="009743EA" w14:paraId="4E5E17C8"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C17698D" w14:textId="77777777" w:rsidR="00C24EF4" w:rsidRPr="009743EA" w:rsidRDefault="00C24EF4" w:rsidP="005C72A8">
            <w:pPr>
              <w:pStyle w:val="TAL"/>
              <w:snapToGrid w:val="0"/>
              <w:jc w:val="center"/>
              <w:rPr>
                <w:b/>
                <w:kern w:val="1"/>
              </w:rPr>
            </w:pPr>
          </w:p>
          <w:p w14:paraId="193906E3" w14:textId="77777777" w:rsidR="00C24EF4" w:rsidRPr="009743EA" w:rsidRDefault="00C24EF4" w:rsidP="005C72A8">
            <w:pPr>
              <w:pStyle w:val="TAL"/>
              <w:snapToGrid w:val="0"/>
              <w:jc w:val="center"/>
              <w:rPr>
                <w:b/>
                <w:kern w:val="1"/>
              </w:rPr>
            </w:pPr>
          </w:p>
          <w:p w14:paraId="3BCA02F0" w14:textId="77777777" w:rsidR="00C24EF4" w:rsidRPr="009743EA" w:rsidRDefault="00C24EF4" w:rsidP="005C72A8">
            <w:pPr>
              <w:pStyle w:val="TAL"/>
              <w:snapToGrid w:val="0"/>
              <w:jc w:val="center"/>
              <w:rPr>
                <w:b/>
                <w:kern w:val="1"/>
              </w:rPr>
            </w:pPr>
            <w:r w:rsidRPr="009743EA">
              <w:rPr>
                <w:b/>
                <w:kern w:val="1"/>
              </w:rPr>
              <w:t>Resource Structure</w:t>
            </w:r>
            <w:r w:rsidR="00FC2D6A" w:rsidRPr="009743EA">
              <w:rPr>
                <w:b/>
                <w:kern w:val="1"/>
              </w:rPr>
              <w:t xml:space="preserv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FDF8E2C" w14:textId="77777777" w:rsidR="00C24EF4" w:rsidRPr="005A2D7C" w:rsidRDefault="00C24EF4" w:rsidP="005A2D7C">
            <w:pPr>
              <w:pStyle w:val="FL"/>
            </w:pPr>
            <w:r w:rsidRPr="009743EA">
              <w:object w:dxaOrig="5595" w:dyaOrig="2235" w14:anchorId="58B0445A">
                <v:shape id="_x0000_i1052" type="#_x0000_t75" style="width:279.85pt;height:111.45pt" o:ole="">
                  <v:imagedata r:id="rId45" o:title=""/>
                </v:shape>
                <o:OLEObject Type="Embed" ProgID="Visio.Drawing.15" ShapeID="_x0000_i1052" DrawAspect="Content" ObjectID="_1682322001" r:id="rId46"/>
              </w:object>
            </w:r>
          </w:p>
        </w:tc>
      </w:tr>
      <w:tr w:rsidR="00C24EF4" w:rsidRPr="009743EA" w14:paraId="1F0EC26F"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AC33FC8" w14:textId="77777777" w:rsidR="00C24EF4" w:rsidRPr="009743EA" w:rsidRDefault="00C24EF4" w:rsidP="005C72A8">
            <w:pPr>
              <w:pStyle w:val="TAL"/>
              <w:snapToGrid w:val="0"/>
              <w:jc w:val="center"/>
              <w:rPr>
                <w:b/>
                <w:kern w:val="1"/>
              </w:rPr>
            </w:pPr>
          </w:p>
          <w:p w14:paraId="7F729340" w14:textId="77777777" w:rsidR="00C24EF4" w:rsidRPr="009743EA" w:rsidRDefault="00C24EF4" w:rsidP="005C72A8">
            <w:pPr>
              <w:pStyle w:val="TAL"/>
              <w:snapToGrid w:val="0"/>
              <w:jc w:val="center"/>
              <w:rPr>
                <w:b/>
                <w:kern w:val="1"/>
              </w:rPr>
            </w:pPr>
          </w:p>
          <w:p w14:paraId="6987F5E9" w14:textId="77777777" w:rsidR="00C24EF4" w:rsidRPr="009743EA" w:rsidRDefault="00C24EF4" w:rsidP="005C72A8">
            <w:pPr>
              <w:pStyle w:val="TAL"/>
              <w:snapToGrid w:val="0"/>
              <w:jc w:val="center"/>
              <w:rPr>
                <w:b/>
                <w:kern w:val="1"/>
              </w:rPr>
            </w:pPr>
          </w:p>
          <w:p w14:paraId="1FF1C8A2" w14:textId="77777777" w:rsidR="00C24EF4" w:rsidRPr="009743EA" w:rsidRDefault="00C24EF4" w:rsidP="005C72A8">
            <w:pPr>
              <w:pStyle w:val="TAL"/>
              <w:snapToGrid w:val="0"/>
              <w:jc w:val="center"/>
              <w:rPr>
                <w:b/>
                <w:kern w:val="1"/>
              </w:rPr>
            </w:pPr>
          </w:p>
          <w:p w14:paraId="19AAB24A" w14:textId="77777777" w:rsidR="00C24EF4" w:rsidRPr="009743EA" w:rsidRDefault="00C24EF4" w:rsidP="005C72A8">
            <w:pPr>
              <w:pStyle w:val="TAL"/>
              <w:snapToGrid w:val="0"/>
              <w:jc w:val="center"/>
              <w:rPr>
                <w:b/>
                <w:kern w:val="1"/>
              </w:rPr>
            </w:pPr>
          </w:p>
          <w:p w14:paraId="448686A4" w14:textId="77777777" w:rsidR="00C24EF4" w:rsidRPr="009743EA" w:rsidRDefault="00C24EF4"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7E81F89" w14:textId="0C7972E9" w:rsidR="00C24EF4" w:rsidRPr="005A2D7C" w:rsidRDefault="00C24EF4" w:rsidP="005A2D7C">
            <w:pPr>
              <w:pStyle w:val="FL"/>
            </w:pPr>
            <w:r w:rsidRPr="009743EA">
              <w:rPr>
                <w:sz w:val="18"/>
              </w:rPr>
              <w:object w:dxaOrig="8385" w:dyaOrig="4320" w14:anchorId="61292C3C">
                <v:shape id="_x0000_i1053" type="#_x0000_t75" style="width:263.6pt;height:135.25pt" o:ole="">
                  <v:imagedata r:id="rId47" o:title=""/>
                </v:shape>
                <o:OLEObject Type="Embed" ProgID="Visio.Drawing.15" ShapeID="_x0000_i1053" DrawAspect="Content" ObjectID="_1682322002" r:id="rId48"/>
              </w:object>
            </w:r>
          </w:p>
        </w:tc>
      </w:tr>
      <w:tr w:rsidR="00C24EF4" w:rsidRPr="009743EA" w14:paraId="1BC06EE0"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445D2F3" w14:textId="77777777" w:rsidR="00C24EF4" w:rsidRPr="009743EA" w:rsidRDefault="00C24EF4" w:rsidP="005A2D7C">
            <w:pPr>
              <w:pStyle w:val="TAL"/>
              <w:keepNext w:val="0"/>
              <w:snapToGrid w:val="0"/>
              <w:jc w:val="center"/>
              <w:rPr>
                <w:b/>
                <w:kern w:val="1"/>
              </w:rPr>
            </w:pPr>
          </w:p>
          <w:p w14:paraId="55BA77B6" w14:textId="77777777" w:rsidR="00C24EF4" w:rsidRPr="009743EA" w:rsidRDefault="00C24EF4" w:rsidP="005A2D7C">
            <w:pPr>
              <w:pStyle w:val="TAL"/>
              <w:keepNext w:val="0"/>
              <w:snapToGrid w:val="0"/>
              <w:jc w:val="center"/>
              <w:rPr>
                <w:b/>
                <w:kern w:val="1"/>
              </w:rPr>
            </w:pPr>
          </w:p>
          <w:p w14:paraId="6D8F6D3C" w14:textId="77777777" w:rsidR="00C24EF4" w:rsidRPr="009743EA" w:rsidRDefault="00C24EF4" w:rsidP="005A2D7C">
            <w:pPr>
              <w:pStyle w:val="TAL"/>
              <w:keepNext w:val="0"/>
              <w:snapToGrid w:val="0"/>
              <w:jc w:val="center"/>
              <w:rPr>
                <w:b/>
                <w:kern w:val="1"/>
              </w:rPr>
            </w:pPr>
          </w:p>
          <w:p w14:paraId="325E9B1F" w14:textId="77777777" w:rsidR="00C24EF4" w:rsidRDefault="00C24EF4" w:rsidP="00C072AF">
            <w:pPr>
              <w:pStyle w:val="TAL"/>
              <w:keepNext w:val="0"/>
              <w:snapToGrid w:val="0"/>
              <w:jc w:val="center"/>
              <w:rPr>
                <w:b/>
                <w:kern w:val="1"/>
              </w:rPr>
            </w:pPr>
            <w:r w:rsidRPr="009743EA">
              <w:rPr>
                <w:b/>
                <w:kern w:val="1"/>
              </w:rPr>
              <w:t>HTTP Header Information</w:t>
            </w:r>
          </w:p>
          <w:p w14:paraId="7271C5B5" w14:textId="77777777" w:rsidR="00715670" w:rsidRPr="009743EA" w:rsidRDefault="00715670" w:rsidP="005A2D7C">
            <w:pPr>
              <w:pStyle w:val="TAL"/>
              <w:keepNext w:val="0"/>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C24EF4" w:rsidRPr="009743EA" w14:paraId="217B3B24" w14:textId="77777777" w:rsidTr="005A2D7C">
              <w:trPr>
                <w:jc w:val="center"/>
              </w:trPr>
              <w:tc>
                <w:tcPr>
                  <w:tcW w:w="1501" w:type="dxa"/>
                  <w:shd w:val="clear" w:color="auto" w:fill="9CC2E5"/>
                </w:tcPr>
                <w:p w14:paraId="11BA9B9B" w14:textId="77777777" w:rsidR="00C24EF4" w:rsidRPr="009743EA" w:rsidRDefault="00C24EF4" w:rsidP="005A2D7C">
                  <w:pPr>
                    <w:pStyle w:val="TAL"/>
                    <w:keepNext w:val="0"/>
                    <w:snapToGrid w:val="0"/>
                    <w:jc w:val="center"/>
                    <w:rPr>
                      <w:rFonts w:eastAsia="Calibri"/>
                      <w:b/>
                      <w:szCs w:val="22"/>
                    </w:rPr>
                  </w:pPr>
                  <w:r w:rsidRPr="009743EA">
                    <w:rPr>
                      <w:rFonts w:eastAsia="Calibri"/>
                      <w:b/>
                      <w:szCs w:val="22"/>
                    </w:rPr>
                    <w:t>Header</w:t>
                  </w:r>
                </w:p>
              </w:tc>
              <w:tc>
                <w:tcPr>
                  <w:tcW w:w="4359" w:type="dxa"/>
                  <w:shd w:val="clear" w:color="auto" w:fill="9CC2E5"/>
                </w:tcPr>
                <w:p w14:paraId="3EF03DAF" w14:textId="77777777" w:rsidR="00C24EF4" w:rsidRPr="009743EA" w:rsidRDefault="00C24EF4" w:rsidP="005A2D7C">
                  <w:pPr>
                    <w:pStyle w:val="TAL"/>
                    <w:keepNext w:val="0"/>
                    <w:snapToGrid w:val="0"/>
                    <w:jc w:val="center"/>
                    <w:rPr>
                      <w:rFonts w:eastAsia="Calibri"/>
                      <w:b/>
                      <w:szCs w:val="22"/>
                    </w:rPr>
                  </w:pPr>
                  <w:r w:rsidRPr="009743EA">
                    <w:rPr>
                      <w:rFonts w:eastAsia="Calibri"/>
                      <w:b/>
                      <w:szCs w:val="22"/>
                    </w:rPr>
                    <w:t>Value</w:t>
                  </w:r>
                </w:p>
              </w:tc>
            </w:tr>
            <w:tr w:rsidR="00C24EF4" w:rsidRPr="009743EA" w14:paraId="5014E639" w14:textId="77777777" w:rsidTr="005A2D7C">
              <w:trPr>
                <w:jc w:val="center"/>
              </w:trPr>
              <w:tc>
                <w:tcPr>
                  <w:tcW w:w="1501" w:type="dxa"/>
                  <w:shd w:val="clear" w:color="auto" w:fill="DEEAF6"/>
                </w:tcPr>
                <w:p w14:paraId="0F98A262" w14:textId="77777777" w:rsidR="00C24EF4" w:rsidRPr="009743EA" w:rsidRDefault="00C24EF4" w:rsidP="005A2D7C">
                  <w:pPr>
                    <w:pStyle w:val="TAL"/>
                    <w:keepNext w:val="0"/>
                    <w:snapToGrid w:val="0"/>
                    <w:jc w:val="center"/>
                    <w:rPr>
                      <w:rFonts w:eastAsia="Calibri"/>
                      <w:szCs w:val="22"/>
                    </w:rPr>
                  </w:pPr>
                  <w:r w:rsidRPr="009743EA">
                    <w:rPr>
                      <w:rFonts w:eastAsia="Calibri"/>
                      <w:szCs w:val="22"/>
                    </w:rPr>
                    <w:t>X-M2M-RI</w:t>
                  </w:r>
                </w:p>
              </w:tc>
              <w:tc>
                <w:tcPr>
                  <w:tcW w:w="4359" w:type="dxa"/>
                  <w:shd w:val="clear" w:color="auto" w:fill="auto"/>
                </w:tcPr>
                <w:p w14:paraId="6D9A35F5" w14:textId="77777777" w:rsidR="00C24EF4" w:rsidRPr="009743EA" w:rsidRDefault="00C24EF4" w:rsidP="005A2D7C">
                  <w:pPr>
                    <w:pStyle w:val="TAL"/>
                    <w:keepNext w:val="0"/>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C24EF4" w:rsidRPr="009743EA" w14:paraId="2EE9B5DD" w14:textId="77777777" w:rsidTr="005A2D7C">
              <w:trPr>
                <w:jc w:val="center"/>
              </w:trPr>
              <w:tc>
                <w:tcPr>
                  <w:tcW w:w="1501" w:type="dxa"/>
                  <w:shd w:val="clear" w:color="auto" w:fill="DEEAF6"/>
                </w:tcPr>
                <w:p w14:paraId="4CD0FA0A" w14:textId="77777777" w:rsidR="00C24EF4" w:rsidRPr="009743EA" w:rsidRDefault="00C24EF4" w:rsidP="005A2D7C">
                  <w:pPr>
                    <w:pStyle w:val="TAL"/>
                    <w:keepNext w:val="0"/>
                    <w:snapToGrid w:val="0"/>
                    <w:jc w:val="center"/>
                    <w:rPr>
                      <w:rFonts w:eastAsia="Calibri"/>
                      <w:szCs w:val="22"/>
                    </w:rPr>
                  </w:pPr>
                  <w:r w:rsidRPr="009743EA">
                    <w:rPr>
                      <w:rFonts w:eastAsia="Calibri"/>
                      <w:szCs w:val="22"/>
                    </w:rPr>
                    <w:t>X-M2M-Origin</w:t>
                  </w:r>
                </w:p>
              </w:tc>
              <w:tc>
                <w:tcPr>
                  <w:tcW w:w="4359" w:type="dxa"/>
                  <w:shd w:val="clear" w:color="auto" w:fill="auto"/>
                </w:tcPr>
                <w:p w14:paraId="0815299A" w14:textId="77777777" w:rsidR="00C24EF4" w:rsidRPr="009743EA" w:rsidRDefault="00C24EF4" w:rsidP="005A2D7C">
                  <w:pPr>
                    <w:pStyle w:val="TAL"/>
                    <w:keepNext w:val="0"/>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request</w:t>
                  </w:r>
                  <w:r w:rsidR="005A3EEC" w:rsidRPr="009743EA">
                    <w:rPr>
                      <w:rFonts w:eastAsia="Calibri"/>
                      <w:szCs w:val="22"/>
                    </w:rPr>
                    <w:t xml:space="preserve"> </w:t>
                  </w:r>
                  <w:r w:rsidRPr="009743EA">
                    <w:rPr>
                      <w:rFonts w:eastAsia="Calibri"/>
                      <w:szCs w:val="22"/>
                    </w:rPr>
                    <w:t>originator</w:t>
                  </w:r>
                </w:p>
              </w:tc>
            </w:tr>
            <w:tr w:rsidR="00C24EF4" w:rsidRPr="009743EA" w14:paraId="1C057343" w14:textId="77777777" w:rsidTr="005A2D7C">
              <w:trPr>
                <w:jc w:val="center"/>
              </w:trPr>
              <w:tc>
                <w:tcPr>
                  <w:tcW w:w="1501" w:type="dxa"/>
                  <w:shd w:val="clear" w:color="auto" w:fill="DEEAF6"/>
                </w:tcPr>
                <w:p w14:paraId="56F2AC9C" w14:textId="77777777" w:rsidR="00C24EF4" w:rsidRPr="009743EA" w:rsidRDefault="00C24EF4" w:rsidP="005A2D7C">
                  <w:pPr>
                    <w:pStyle w:val="TAL"/>
                    <w:keepNext w:val="0"/>
                    <w:snapToGrid w:val="0"/>
                    <w:jc w:val="center"/>
                    <w:rPr>
                      <w:rFonts w:eastAsia="Calibri"/>
                      <w:szCs w:val="22"/>
                    </w:rPr>
                  </w:pPr>
                  <w:r w:rsidRPr="009743EA">
                    <w:rPr>
                      <w:rFonts w:eastAsia="Calibri"/>
                      <w:szCs w:val="22"/>
                    </w:rPr>
                    <w:t>Content-Type</w:t>
                  </w:r>
                </w:p>
              </w:tc>
              <w:tc>
                <w:tcPr>
                  <w:tcW w:w="4359" w:type="dxa"/>
                  <w:shd w:val="clear" w:color="auto" w:fill="auto"/>
                </w:tcPr>
                <w:p w14:paraId="36D4C7E5" w14:textId="77777777" w:rsidR="00C24EF4" w:rsidRPr="009743EA" w:rsidRDefault="00C24EF4" w:rsidP="005A2D7C">
                  <w:pPr>
                    <w:pStyle w:val="TAL"/>
                    <w:keepNext w:val="0"/>
                    <w:snapToGrid w:val="0"/>
                    <w:rPr>
                      <w:rFonts w:eastAsia="Calibri"/>
                      <w:szCs w:val="22"/>
                    </w:rPr>
                  </w:pPr>
                  <w:r w:rsidRPr="009743EA">
                    <w:rPr>
                      <w:rFonts w:eastAsia="Calibri"/>
                      <w:szCs w:val="22"/>
                    </w:rPr>
                    <w:t>application/json</w:t>
                  </w:r>
                </w:p>
              </w:tc>
            </w:tr>
            <w:tr w:rsidR="00E436D9" w:rsidRPr="009743EA" w14:paraId="550F3241" w14:textId="77777777" w:rsidTr="005A2D7C">
              <w:trPr>
                <w:jc w:val="center"/>
              </w:trPr>
              <w:tc>
                <w:tcPr>
                  <w:tcW w:w="1501" w:type="dxa"/>
                  <w:shd w:val="clear" w:color="auto" w:fill="DEEAF6"/>
                </w:tcPr>
                <w:p w14:paraId="1823875E" w14:textId="77777777" w:rsidR="00E436D9" w:rsidRPr="009743EA" w:rsidRDefault="00E436D9" w:rsidP="005A2D7C">
                  <w:pPr>
                    <w:pStyle w:val="TAL"/>
                    <w:keepNext w:val="0"/>
                    <w:snapToGrid w:val="0"/>
                    <w:jc w:val="center"/>
                    <w:rPr>
                      <w:rFonts w:eastAsia="Calibri"/>
                      <w:szCs w:val="22"/>
                    </w:rPr>
                  </w:pPr>
                  <w:r w:rsidRPr="009743EA">
                    <w:rPr>
                      <w:rFonts w:eastAsia="Calibri"/>
                      <w:szCs w:val="22"/>
                    </w:rPr>
                    <w:t>X-M2M-RVI</w:t>
                  </w:r>
                </w:p>
              </w:tc>
              <w:tc>
                <w:tcPr>
                  <w:tcW w:w="4359" w:type="dxa"/>
                  <w:shd w:val="clear" w:color="auto" w:fill="auto"/>
                </w:tcPr>
                <w:p w14:paraId="260CD334" w14:textId="77777777" w:rsidR="00E436D9" w:rsidRPr="009743EA" w:rsidRDefault="00E436D9" w:rsidP="005A2D7C">
                  <w:pPr>
                    <w:pStyle w:val="TAL"/>
                    <w:keepNext w:val="0"/>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4307C294" w14:textId="77777777" w:rsidR="00C24EF4" w:rsidRPr="009743EA" w:rsidRDefault="00C24EF4" w:rsidP="005A2D7C">
            <w:pPr>
              <w:pStyle w:val="TAL"/>
              <w:keepNext w:val="0"/>
              <w:snapToGrid w:val="0"/>
              <w:jc w:val="center"/>
            </w:pPr>
          </w:p>
        </w:tc>
      </w:tr>
      <w:tr w:rsidR="00F41F85" w:rsidRPr="009743EA" w14:paraId="1B467BF6" w14:textId="77777777" w:rsidTr="005A2D7C">
        <w:trPr>
          <w:cantSplit/>
          <w:jc w:val="center"/>
        </w:trPr>
        <w:tc>
          <w:tcPr>
            <w:tcW w:w="1286" w:type="dxa"/>
            <w:tcBorders>
              <w:top w:val="single" w:sz="4" w:space="0" w:color="000000"/>
              <w:left w:val="single" w:sz="4" w:space="0" w:color="000000"/>
              <w:bottom w:val="single" w:sz="4" w:space="0" w:color="000000"/>
            </w:tcBorders>
            <w:shd w:val="clear" w:color="auto" w:fill="E7E6E6"/>
          </w:tcPr>
          <w:p w14:paraId="406A4950" w14:textId="77777777" w:rsidR="00F41F85" w:rsidRPr="009743EA" w:rsidRDefault="00F41F85" w:rsidP="00CE497E">
            <w:pPr>
              <w:pStyle w:val="Default"/>
              <w:jc w:val="center"/>
              <w:rPr>
                <w:color w:val="auto"/>
              </w:rPr>
            </w:pPr>
          </w:p>
          <w:p w14:paraId="488B55E8" w14:textId="77777777" w:rsidR="00F41F85" w:rsidRPr="009743EA" w:rsidRDefault="00F41F85" w:rsidP="00CE497E">
            <w:pPr>
              <w:pStyle w:val="Default"/>
              <w:jc w:val="center"/>
              <w:rPr>
                <w:b/>
                <w:sz w:val="20"/>
                <w:szCs w:val="20"/>
              </w:rPr>
            </w:pPr>
          </w:p>
          <w:p w14:paraId="246B88F0" w14:textId="77777777" w:rsidR="00F41F85" w:rsidRPr="009743EA" w:rsidRDefault="00F41F85" w:rsidP="00CE497E">
            <w:pPr>
              <w:pStyle w:val="Default"/>
              <w:jc w:val="center"/>
              <w:rPr>
                <w:b/>
                <w:sz w:val="20"/>
                <w:szCs w:val="20"/>
              </w:rPr>
            </w:pPr>
          </w:p>
          <w:p w14:paraId="4C7128FE" w14:textId="77777777" w:rsidR="00F41F85" w:rsidRPr="009743EA" w:rsidRDefault="00F41F85" w:rsidP="00CE497E">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2C3E6EE4" w14:textId="77777777" w:rsidR="00F41F85" w:rsidRPr="009743EA" w:rsidRDefault="00F41F85" w:rsidP="00CE497E">
            <w:pPr>
              <w:pStyle w:val="Default"/>
              <w:jc w:val="center"/>
              <w:rPr>
                <w:b/>
                <w:kern w:val="1"/>
              </w:rPr>
            </w:pPr>
            <w:r w:rsidRPr="009743EA">
              <w:rPr>
                <w:rFonts w:ascii="Arial" w:eastAsia="Malgun Gothic" w:hAnsi="Arial"/>
                <w:b/>
                <w:color w:val="auto"/>
                <w:kern w:val="1"/>
                <w:sz w:val="18"/>
                <w:szCs w:val="20"/>
              </w:rPr>
              <w:t>RCN=0</w:t>
            </w:r>
          </w:p>
          <w:p w14:paraId="7230F9C4" w14:textId="77777777" w:rsidR="00F41F85" w:rsidRPr="009743EA" w:rsidRDefault="00F41F85" w:rsidP="00CE497E"/>
          <w:p w14:paraId="5BEAC558" w14:textId="77777777" w:rsidR="00F41F85" w:rsidRPr="009743EA" w:rsidRDefault="00F41F85" w:rsidP="00CE497E"/>
          <w:p w14:paraId="58A1A599" w14:textId="77777777" w:rsidR="00F41F85" w:rsidRPr="009743EA" w:rsidRDefault="00F41F85" w:rsidP="00CE497E">
            <w:pPr>
              <w:jc w:val="cente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C5AB63F" w14:textId="77777777" w:rsidR="00F41F85" w:rsidRPr="005A2D7C" w:rsidRDefault="00F41F85" w:rsidP="005A2D7C">
            <w:pPr>
              <w:pStyle w:val="TAL"/>
              <w:rPr>
                <w:rFonts w:eastAsia="Calibri Light"/>
              </w:rPr>
            </w:pPr>
          </w:p>
          <w:p w14:paraId="4F0E7CA8" w14:textId="77777777" w:rsidR="00F41F85" w:rsidRPr="009743EA" w:rsidRDefault="00F41F85" w:rsidP="00CE497E">
            <w:pPr>
              <w:widowControl w:val="0"/>
              <w:overflowPunct/>
              <w:spacing w:after="0"/>
              <w:ind w:left="284"/>
              <w:jc w:val="both"/>
              <w:textAlignment w:val="auto"/>
              <w:rPr>
                <w:rFonts w:ascii="Arial" w:hAnsi="Arial"/>
                <w:b/>
                <w:color w:val="0070C0"/>
                <w:sz w:val="18"/>
              </w:rPr>
            </w:pPr>
            <w:r w:rsidRPr="009743EA">
              <w:rPr>
                <w:rFonts w:eastAsia="Calibri Light"/>
                <w:b/>
                <w:sz w:val="24"/>
              </w:rPr>
              <w:t>API/CONT/UPD/001_RCN0</w:t>
            </w:r>
          </w:p>
          <w:p w14:paraId="79D116D7" w14:textId="77777777" w:rsidR="00F41F85" w:rsidRPr="009743EA" w:rsidRDefault="00F41F85" w:rsidP="00CE497E">
            <w:pPr>
              <w:widowControl w:val="0"/>
              <w:overflowPunct/>
              <w:spacing w:after="0"/>
              <w:ind w:left="284"/>
              <w:jc w:val="both"/>
              <w:textAlignment w:val="auto"/>
              <w:rPr>
                <w:rFonts w:ascii="Arial" w:hAnsi="Arial"/>
                <w:b/>
                <w:color w:val="0070C0"/>
                <w:sz w:val="18"/>
              </w:rPr>
            </w:pPr>
          </w:p>
          <w:p w14:paraId="65661FD4" w14:textId="77777777" w:rsidR="00F41F85" w:rsidRPr="009743EA" w:rsidRDefault="00F41F85" w:rsidP="00CE497E">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Request:</w:t>
            </w:r>
          </w:p>
          <w:p w14:paraId="19DFED3F" w14:textId="77777777" w:rsidR="00F41F85" w:rsidRPr="009743EA" w:rsidRDefault="00F41F85" w:rsidP="00CE497E">
            <w:pPr>
              <w:pStyle w:val="TAL"/>
              <w:snapToGrid w:val="0"/>
              <w:ind w:left="284"/>
              <w:jc w:val="both"/>
              <w:rPr>
                <w:color w:val="0070C0"/>
              </w:rPr>
            </w:pPr>
            <w:r w:rsidRPr="009743EA">
              <w:rPr>
                <w:color w:val="0070C0"/>
              </w:rPr>
              <w:t>PUT /mn-name/ae_sensor/cont_temp?rcn=0 HTTP/1.1</w:t>
            </w:r>
          </w:p>
          <w:p w14:paraId="3E9D4C93" w14:textId="77777777" w:rsidR="00F41F85" w:rsidRPr="00062C7A" w:rsidRDefault="00F41F85" w:rsidP="00CE497E">
            <w:pPr>
              <w:widowControl w:val="0"/>
              <w:overflowPunct/>
              <w:spacing w:after="0"/>
              <w:ind w:left="284"/>
              <w:jc w:val="both"/>
              <w:textAlignment w:val="auto"/>
              <w:rPr>
                <w:rFonts w:ascii="Arial" w:hAnsi="Arial"/>
                <w:color w:val="0070C0"/>
                <w:sz w:val="18"/>
                <w:lang w:val="fr-FR"/>
              </w:rPr>
            </w:pPr>
            <w:r w:rsidRPr="00062C7A">
              <w:rPr>
                <w:color w:val="0070C0"/>
                <w:lang w:val="fr-FR"/>
              </w:rPr>
              <w:t xml:space="preserve">Host: </w:t>
            </w:r>
            <w:r w:rsidRPr="00062C7A">
              <w:rPr>
                <w:rFonts w:ascii="Arial" w:hAnsi="Arial"/>
                <w:color w:val="0070C0"/>
                <w:sz w:val="18"/>
                <w:lang w:val="fr-FR"/>
              </w:rPr>
              <w:t>192.168.0.10:8282</w:t>
            </w:r>
          </w:p>
          <w:p w14:paraId="338F7034" w14:textId="77777777" w:rsidR="00F41F85" w:rsidRPr="00062C7A" w:rsidRDefault="00F41F85" w:rsidP="00CE497E">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X-M2M-Origin: CAE0120180406T0846311405855351047680_cse01</w:t>
            </w:r>
          </w:p>
          <w:p w14:paraId="20D05BB3" w14:textId="77777777" w:rsidR="00F41F85" w:rsidRPr="00062C7A" w:rsidRDefault="00F41F85" w:rsidP="00CE497E">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Content-Type: application/json </w:t>
            </w:r>
          </w:p>
          <w:p w14:paraId="745AAF93" w14:textId="77777777" w:rsidR="00F41F85" w:rsidRPr="009743EA" w:rsidRDefault="00F41F85" w:rsidP="00CE497E">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X-M2M-RI:1234</w:t>
            </w:r>
          </w:p>
          <w:p w14:paraId="560E9A87" w14:textId="77777777" w:rsidR="00F41F85" w:rsidRPr="009743EA" w:rsidRDefault="00F41F85" w:rsidP="00CE497E">
            <w:pPr>
              <w:pStyle w:val="TAL"/>
              <w:snapToGrid w:val="0"/>
              <w:ind w:left="284"/>
              <w:jc w:val="both"/>
              <w:rPr>
                <w:color w:val="0070C0"/>
              </w:rPr>
            </w:pPr>
            <w:r w:rsidRPr="009743EA">
              <w:rPr>
                <w:color w:val="0070C0"/>
              </w:rPr>
              <w:t>X-M2M-RVI: 2a</w:t>
            </w:r>
          </w:p>
          <w:p w14:paraId="094B1E43" w14:textId="77777777" w:rsidR="00F41F85" w:rsidRPr="009743EA" w:rsidRDefault="00F41F85" w:rsidP="00CE497E">
            <w:pPr>
              <w:widowControl w:val="0"/>
              <w:overflowPunct/>
              <w:spacing w:after="0"/>
              <w:ind w:left="284"/>
              <w:jc w:val="both"/>
              <w:textAlignment w:val="auto"/>
              <w:rPr>
                <w:rFonts w:ascii="Arial" w:hAnsi="Arial"/>
                <w:color w:val="0070C0"/>
                <w:sz w:val="18"/>
              </w:rPr>
            </w:pPr>
          </w:p>
          <w:p w14:paraId="21D4B56D" w14:textId="77777777" w:rsidR="00F41F85" w:rsidRPr="009743EA" w:rsidRDefault="00F41F85" w:rsidP="00CE497E">
            <w:pPr>
              <w:pStyle w:val="TAL"/>
              <w:snapToGrid w:val="0"/>
              <w:ind w:left="284"/>
              <w:jc w:val="both"/>
              <w:rPr>
                <w:color w:val="0070C0"/>
              </w:rPr>
            </w:pPr>
            <w:r w:rsidRPr="009743EA">
              <w:rPr>
                <w:color w:val="0070C0"/>
              </w:rPr>
              <w:t>{</w:t>
            </w:r>
          </w:p>
          <w:p w14:paraId="7840DC34" w14:textId="77777777" w:rsidR="00F41F85" w:rsidRPr="009743EA" w:rsidRDefault="00F41F85" w:rsidP="00CE497E">
            <w:pPr>
              <w:pStyle w:val="TAL"/>
              <w:snapToGrid w:val="0"/>
              <w:ind w:left="284"/>
              <w:jc w:val="both"/>
              <w:rPr>
                <w:color w:val="0070C0"/>
              </w:rPr>
            </w:pPr>
            <w:r w:rsidRPr="009743EA">
              <w:rPr>
                <w:color w:val="0070C0"/>
              </w:rPr>
              <w:t xml:space="preserve">    "m2m:cnt": {</w:t>
            </w:r>
          </w:p>
          <w:p w14:paraId="6B4CAD46" w14:textId="77777777" w:rsidR="00F41F85" w:rsidRPr="009743EA" w:rsidRDefault="00F41F85" w:rsidP="00CE497E">
            <w:pPr>
              <w:pStyle w:val="TAL"/>
              <w:snapToGrid w:val="0"/>
              <w:ind w:left="284"/>
              <w:jc w:val="both"/>
              <w:rPr>
                <w:color w:val="0070C0"/>
              </w:rPr>
            </w:pPr>
            <w:r w:rsidRPr="009743EA">
              <w:rPr>
                <w:color w:val="0070C0"/>
              </w:rPr>
              <w:t xml:space="preserve">        "mni": 400,</w:t>
            </w:r>
          </w:p>
          <w:p w14:paraId="77A05654" w14:textId="77777777" w:rsidR="00F41F85" w:rsidRPr="009743EA" w:rsidRDefault="00F41F85" w:rsidP="00CE497E">
            <w:pPr>
              <w:pStyle w:val="TAL"/>
              <w:snapToGrid w:val="0"/>
              <w:ind w:left="284"/>
              <w:jc w:val="both"/>
              <w:rPr>
                <w:color w:val="0070C0"/>
              </w:rPr>
            </w:pPr>
            <w:r w:rsidRPr="009743EA">
              <w:rPr>
                <w:color w:val="0070C0"/>
              </w:rPr>
              <w:t xml:space="preserve">        "lbl": ["indoor_temperature"]</w:t>
            </w:r>
          </w:p>
          <w:p w14:paraId="5D1CD71D" w14:textId="77777777" w:rsidR="00F41F85" w:rsidRPr="009743EA" w:rsidRDefault="00F41F85" w:rsidP="00CE497E">
            <w:pPr>
              <w:pStyle w:val="TAL"/>
              <w:snapToGrid w:val="0"/>
              <w:ind w:left="284"/>
              <w:jc w:val="both"/>
              <w:rPr>
                <w:color w:val="0070C0"/>
              </w:rPr>
            </w:pPr>
            <w:r w:rsidRPr="009743EA">
              <w:rPr>
                <w:color w:val="0070C0"/>
              </w:rPr>
              <w:t xml:space="preserve">    }</w:t>
            </w:r>
          </w:p>
          <w:p w14:paraId="36756474" w14:textId="77777777" w:rsidR="00F41F85" w:rsidRPr="009743EA" w:rsidRDefault="00F41F85" w:rsidP="00CE497E">
            <w:pPr>
              <w:pStyle w:val="TAL"/>
              <w:snapToGrid w:val="0"/>
              <w:ind w:left="284"/>
              <w:jc w:val="both"/>
              <w:rPr>
                <w:color w:val="0070C0"/>
              </w:rPr>
            </w:pPr>
            <w:r w:rsidRPr="009743EA">
              <w:rPr>
                <w:color w:val="0070C0"/>
              </w:rPr>
              <w:t>}</w:t>
            </w:r>
          </w:p>
          <w:p w14:paraId="509B85B7" w14:textId="77777777" w:rsidR="00F41F85" w:rsidRPr="009743EA" w:rsidRDefault="00F41F85" w:rsidP="00CE497E">
            <w:pPr>
              <w:pStyle w:val="TAL"/>
              <w:snapToGrid w:val="0"/>
              <w:ind w:left="284"/>
              <w:jc w:val="both"/>
              <w:rPr>
                <w:color w:val="0070C0"/>
              </w:rPr>
            </w:pPr>
          </w:p>
          <w:p w14:paraId="79659392" w14:textId="77777777" w:rsidR="00F41F85" w:rsidRPr="009743EA" w:rsidRDefault="00F41F85" w:rsidP="00CE497E">
            <w:pPr>
              <w:widowControl w:val="0"/>
              <w:overflowPunct/>
              <w:spacing w:after="0"/>
              <w:ind w:left="284"/>
              <w:jc w:val="both"/>
              <w:textAlignment w:val="auto"/>
              <w:rPr>
                <w:rFonts w:ascii="Arial" w:hAnsi="Arial"/>
                <w:b/>
                <w:color w:val="0070C0"/>
                <w:sz w:val="18"/>
              </w:rPr>
            </w:pPr>
          </w:p>
          <w:p w14:paraId="48DB3CED" w14:textId="77777777" w:rsidR="00F41F85" w:rsidRPr="009743EA" w:rsidRDefault="00F41F85" w:rsidP="00CE497E">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1DBD37BA" w14:textId="77777777" w:rsidR="00F41F85" w:rsidRPr="009743EA" w:rsidRDefault="00F41F85" w:rsidP="00CE497E">
            <w:pPr>
              <w:widowControl w:val="0"/>
              <w:overflowPunct/>
              <w:spacing w:after="0"/>
              <w:ind w:left="284"/>
              <w:textAlignment w:val="auto"/>
              <w:rPr>
                <w:rFonts w:ascii="Arial" w:hAnsi="Arial"/>
                <w:color w:val="0070C0"/>
                <w:sz w:val="18"/>
              </w:rPr>
            </w:pPr>
          </w:p>
          <w:p w14:paraId="7F0F960F" w14:textId="77777777" w:rsidR="00F41F85" w:rsidRPr="009743EA" w:rsidRDefault="00F41F85" w:rsidP="00CE497E">
            <w:pPr>
              <w:widowControl w:val="0"/>
              <w:overflowPunct/>
              <w:spacing w:after="0"/>
              <w:ind w:left="284"/>
              <w:textAlignment w:val="auto"/>
              <w:rPr>
                <w:rFonts w:ascii="Arial" w:hAnsi="Arial"/>
                <w:color w:val="0070C0"/>
                <w:sz w:val="18"/>
              </w:rPr>
            </w:pPr>
            <w:r w:rsidRPr="009743EA">
              <w:rPr>
                <w:rFonts w:ascii="Arial" w:hAnsi="Arial"/>
                <w:color w:val="0070C0"/>
                <w:sz w:val="18"/>
              </w:rPr>
              <w:t>200 OK</w:t>
            </w:r>
          </w:p>
          <w:p w14:paraId="13FCC632" w14:textId="77777777" w:rsidR="00F41F85" w:rsidRPr="009743EA" w:rsidRDefault="00F41F85" w:rsidP="00CE497E">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Content-Length:0 </w:t>
            </w:r>
          </w:p>
          <w:p w14:paraId="634C32AB" w14:textId="77777777" w:rsidR="00F41F85" w:rsidRPr="005A2D7C" w:rsidRDefault="00F41F85" w:rsidP="00CE497E">
            <w:pPr>
              <w:widowControl w:val="0"/>
              <w:overflowPunct/>
              <w:spacing w:after="0"/>
              <w:ind w:left="284"/>
              <w:jc w:val="both"/>
              <w:textAlignment w:val="auto"/>
              <w:rPr>
                <w:rFonts w:ascii="Arial" w:eastAsia="Malgun Gothic" w:hAnsi="Arial"/>
                <w:color w:val="0070C0"/>
                <w:sz w:val="18"/>
              </w:rPr>
            </w:pPr>
            <w:r w:rsidRPr="005A2D7C">
              <w:rPr>
                <w:rFonts w:ascii="Arial" w:hAnsi="Arial"/>
                <w:color w:val="0070C0"/>
                <w:sz w:val="18"/>
              </w:rPr>
              <w:t xml:space="preserve">X-M2M-RI:1234 </w:t>
            </w:r>
          </w:p>
          <w:p w14:paraId="7D40C766" w14:textId="77777777" w:rsidR="00F41F85" w:rsidRPr="009743EA" w:rsidRDefault="00F41F85" w:rsidP="00CE497E">
            <w:pPr>
              <w:pStyle w:val="TAL"/>
              <w:snapToGrid w:val="0"/>
              <w:ind w:left="284"/>
              <w:jc w:val="both"/>
              <w:rPr>
                <w:color w:val="0070C0"/>
              </w:rPr>
            </w:pPr>
            <w:r w:rsidRPr="009743EA">
              <w:rPr>
                <w:color w:val="0070C0"/>
              </w:rPr>
              <w:t>X-M2M-RVI: 2a</w:t>
            </w:r>
          </w:p>
          <w:p w14:paraId="392E88DE" w14:textId="77777777" w:rsidR="00F41F85" w:rsidRPr="005A2D7C" w:rsidRDefault="00F41F85" w:rsidP="00CE497E">
            <w:pPr>
              <w:widowControl w:val="0"/>
              <w:overflowPunct/>
              <w:spacing w:after="0"/>
              <w:ind w:left="284"/>
              <w:jc w:val="both"/>
              <w:textAlignment w:val="auto"/>
              <w:rPr>
                <w:rFonts w:ascii="Arial" w:eastAsia="Malgun Gothic" w:hAnsi="Arial"/>
                <w:color w:val="0070C0"/>
                <w:sz w:val="18"/>
              </w:rPr>
            </w:pPr>
            <w:r w:rsidRPr="005A2D7C">
              <w:rPr>
                <w:rFonts w:ascii="Arial" w:hAnsi="Arial"/>
                <w:color w:val="0070C0"/>
                <w:sz w:val="18"/>
              </w:rPr>
              <w:t>X-M2M-RSC:2004</w:t>
            </w:r>
          </w:p>
          <w:p w14:paraId="49458D61" w14:textId="77777777" w:rsidR="00F41F85" w:rsidRPr="005A2D7C" w:rsidRDefault="00F41F85" w:rsidP="00CE497E">
            <w:pPr>
              <w:pStyle w:val="TAL"/>
              <w:snapToGrid w:val="0"/>
              <w:ind w:left="284"/>
              <w:jc w:val="both"/>
              <w:rPr>
                <w:color w:val="0070C0"/>
              </w:rPr>
            </w:pPr>
          </w:p>
          <w:p w14:paraId="0C4DAF30" w14:textId="77777777" w:rsidR="00F41F85" w:rsidRPr="005A2D7C" w:rsidRDefault="00F41F85" w:rsidP="00CE497E">
            <w:pPr>
              <w:pStyle w:val="TAL"/>
              <w:snapToGrid w:val="0"/>
              <w:ind w:left="284"/>
              <w:jc w:val="both"/>
              <w:rPr>
                <w:color w:val="0070C0"/>
              </w:rPr>
            </w:pPr>
          </w:p>
        </w:tc>
      </w:tr>
      <w:tr w:rsidR="00C24EF4" w:rsidRPr="009743EA" w14:paraId="0CF96451"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A0E56B1" w14:textId="77777777" w:rsidR="00C24EF4" w:rsidRPr="009743EA" w:rsidRDefault="00C24EF4" w:rsidP="005C72A8">
            <w:pPr>
              <w:pStyle w:val="Default"/>
              <w:jc w:val="center"/>
              <w:rPr>
                <w:color w:val="auto"/>
              </w:rPr>
            </w:pPr>
          </w:p>
          <w:p w14:paraId="1320CBB3" w14:textId="77777777" w:rsidR="00C24EF4" w:rsidRPr="009743EA" w:rsidRDefault="00C24EF4" w:rsidP="005C72A8">
            <w:pPr>
              <w:pStyle w:val="Default"/>
              <w:jc w:val="center"/>
              <w:rPr>
                <w:b/>
                <w:sz w:val="20"/>
                <w:szCs w:val="20"/>
              </w:rPr>
            </w:pPr>
          </w:p>
          <w:p w14:paraId="6C334E31" w14:textId="77777777" w:rsidR="00C24EF4" w:rsidRPr="009743EA" w:rsidRDefault="00C24EF4" w:rsidP="005C72A8">
            <w:pPr>
              <w:pStyle w:val="Default"/>
              <w:jc w:val="center"/>
              <w:rPr>
                <w:b/>
                <w:sz w:val="20"/>
                <w:szCs w:val="20"/>
              </w:rPr>
            </w:pPr>
          </w:p>
          <w:p w14:paraId="074BA88A"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7C8D579F" w14:textId="77777777" w:rsidR="00C24EF4" w:rsidRPr="009743EA" w:rsidRDefault="00C24EF4" w:rsidP="005C72A8">
            <w:pPr>
              <w:pStyle w:val="Default"/>
              <w:jc w:val="center"/>
              <w:rPr>
                <w:b/>
                <w:kern w:val="1"/>
              </w:rPr>
            </w:pPr>
            <w:r w:rsidRPr="009743EA">
              <w:rPr>
                <w:rFonts w:ascii="Arial" w:eastAsia="Malgun Gothic" w:hAnsi="Arial"/>
                <w:b/>
                <w:color w:val="auto"/>
                <w:kern w:val="1"/>
                <w:sz w:val="18"/>
                <w:szCs w:val="20"/>
              </w:rPr>
              <w:t>No RCN or RCN=1</w:t>
            </w:r>
          </w:p>
          <w:p w14:paraId="55677662" w14:textId="77777777" w:rsidR="00C24EF4" w:rsidRPr="009743EA" w:rsidRDefault="00C24EF4" w:rsidP="005C72A8"/>
          <w:p w14:paraId="7D355EBF" w14:textId="77777777" w:rsidR="00C24EF4" w:rsidRPr="009743EA" w:rsidRDefault="00C24EF4" w:rsidP="005C72A8"/>
          <w:p w14:paraId="0380BABA" w14:textId="77777777" w:rsidR="00C24EF4" w:rsidRPr="009743EA" w:rsidRDefault="00C24EF4" w:rsidP="005C72A8">
            <w:pPr>
              <w:jc w:val="cente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C88366D" w14:textId="77777777" w:rsidR="001872F6" w:rsidRPr="005A2D7C" w:rsidRDefault="001872F6" w:rsidP="005A2D7C">
            <w:pPr>
              <w:pStyle w:val="TAL"/>
              <w:rPr>
                <w:rFonts w:eastAsia="Calibri Light"/>
              </w:rPr>
            </w:pPr>
          </w:p>
          <w:p w14:paraId="109CF108" w14:textId="77777777" w:rsidR="001872F6" w:rsidRPr="009743EA" w:rsidRDefault="001872F6" w:rsidP="005C72A8">
            <w:pPr>
              <w:widowControl w:val="0"/>
              <w:overflowPunct/>
              <w:spacing w:after="0"/>
              <w:ind w:left="284"/>
              <w:jc w:val="both"/>
              <w:textAlignment w:val="auto"/>
              <w:rPr>
                <w:rFonts w:eastAsia="Calibri Light"/>
                <w:b/>
                <w:sz w:val="24"/>
              </w:rPr>
            </w:pPr>
            <w:r w:rsidRPr="009743EA">
              <w:rPr>
                <w:rFonts w:eastAsia="Calibri Light"/>
                <w:b/>
                <w:sz w:val="24"/>
              </w:rPr>
              <w:t>API/CONT/UPD/001</w:t>
            </w:r>
          </w:p>
          <w:p w14:paraId="6FD77614" w14:textId="77777777" w:rsidR="00C24EF4" w:rsidRPr="005A2D7C" w:rsidRDefault="00C24EF4" w:rsidP="007C39B4">
            <w:pPr>
              <w:pStyle w:val="NoSpacing"/>
              <w:rPr>
                <w:rFonts w:ascii="Arial" w:hAnsi="Arial"/>
                <w:b/>
                <w:color w:val="0070C0"/>
                <w:sz w:val="18"/>
                <w:lang w:val="en-GB"/>
              </w:rPr>
            </w:pPr>
          </w:p>
          <w:p w14:paraId="37D9C39E"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Request:</w:t>
            </w:r>
          </w:p>
          <w:p w14:paraId="38326309" w14:textId="77777777" w:rsidR="00C24EF4" w:rsidRPr="009743EA" w:rsidRDefault="00C24EF4" w:rsidP="005C72A8">
            <w:pPr>
              <w:pStyle w:val="TAL"/>
              <w:snapToGrid w:val="0"/>
              <w:ind w:left="284"/>
              <w:jc w:val="both"/>
              <w:rPr>
                <w:color w:val="0070C0"/>
              </w:rPr>
            </w:pPr>
          </w:p>
          <w:p w14:paraId="000E138F" w14:textId="77777777" w:rsidR="00C24EF4" w:rsidRPr="009743EA" w:rsidRDefault="00C24EF4" w:rsidP="007C39B4">
            <w:pPr>
              <w:widowControl w:val="0"/>
              <w:overflowPunct/>
              <w:spacing w:after="0"/>
              <w:ind w:left="284"/>
              <w:textAlignment w:val="auto"/>
              <w:rPr>
                <w:rFonts w:ascii="Arial" w:hAnsi="Arial"/>
                <w:color w:val="0070C0"/>
                <w:sz w:val="18"/>
              </w:rPr>
            </w:pPr>
            <w:r w:rsidRPr="009743EA">
              <w:rPr>
                <w:rFonts w:ascii="Arial" w:hAnsi="Arial"/>
                <w:color w:val="0070C0"/>
                <w:sz w:val="18"/>
              </w:rPr>
              <w:t>PUT /mn-name/ae_sensor/cont_temp HTTP/1.1</w:t>
            </w:r>
          </w:p>
          <w:p w14:paraId="37110CC6" w14:textId="77777777" w:rsidR="00C24EF4" w:rsidRPr="00062C7A" w:rsidRDefault="00C24EF4" w:rsidP="007C39B4">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Host: 192.168.0.10:8282</w:t>
            </w:r>
          </w:p>
          <w:p w14:paraId="2423C7C6" w14:textId="77777777" w:rsidR="00C24EF4" w:rsidRPr="00062C7A" w:rsidRDefault="00C24EF4" w:rsidP="007C39B4">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X-M2M-Origin: CAE0120180406T0846311405855351047680_cse01</w:t>
            </w:r>
          </w:p>
          <w:p w14:paraId="0BB3AEC1" w14:textId="77777777" w:rsidR="00C24EF4" w:rsidRPr="00062C7A" w:rsidRDefault="00C24EF4" w:rsidP="007C39B4">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Accept: application/json</w:t>
            </w:r>
          </w:p>
          <w:p w14:paraId="0743E1F5" w14:textId="77777777" w:rsidR="00D85559" w:rsidRPr="00062C7A" w:rsidRDefault="00D85559" w:rsidP="00D85559">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X-M2M-RI:1234</w:t>
            </w:r>
          </w:p>
          <w:p w14:paraId="52401E30" w14:textId="77777777" w:rsidR="009B6DB3" w:rsidRPr="009743EA" w:rsidRDefault="009B6DB3" w:rsidP="009B6DB3">
            <w:pPr>
              <w:pStyle w:val="TAL"/>
              <w:snapToGrid w:val="0"/>
              <w:ind w:left="284"/>
              <w:jc w:val="both"/>
              <w:rPr>
                <w:color w:val="0070C0"/>
              </w:rPr>
            </w:pPr>
            <w:r w:rsidRPr="009743EA">
              <w:rPr>
                <w:color w:val="0070C0"/>
              </w:rPr>
              <w:t>X-M2M-RVI: 2a</w:t>
            </w:r>
          </w:p>
          <w:p w14:paraId="00D2FB65" w14:textId="77777777" w:rsidR="009B6DB3" w:rsidRPr="009743EA" w:rsidRDefault="009B6DB3" w:rsidP="007C39B4">
            <w:pPr>
              <w:widowControl w:val="0"/>
              <w:overflowPunct/>
              <w:spacing w:after="0"/>
              <w:ind w:left="284"/>
              <w:textAlignment w:val="auto"/>
              <w:rPr>
                <w:rFonts w:ascii="Arial" w:hAnsi="Arial"/>
                <w:color w:val="0070C0"/>
                <w:sz w:val="18"/>
              </w:rPr>
            </w:pPr>
          </w:p>
          <w:p w14:paraId="39031102" w14:textId="77777777" w:rsidR="00C24EF4" w:rsidRPr="009743EA" w:rsidRDefault="00C24EF4" w:rsidP="005C72A8">
            <w:pPr>
              <w:pStyle w:val="TAL"/>
              <w:snapToGrid w:val="0"/>
              <w:ind w:left="284"/>
              <w:jc w:val="both"/>
              <w:rPr>
                <w:color w:val="0070C0"/>
              </w:rPr>
            </w:pPr>
            <w:r w:rsidRPr="009743EA">
              <w:rPr>
                <w:color w:val="0070C0"/>
              </w:rPr>
              <w:t>{</w:t>
            </w:r>
          </w:p>
          <w:p w14:paraId="45B03FDC" w14:textId="77777777" w:rsidR="00C24EF4" w:rsidRPr="009743EA" w:rsidRDefault="00C24EF4" w:rsidP="005C72A8">
            <w:pPr>
              <w:pStyle w:val="TAL"/>
              <w:snapToGrid w:val="0"/>
              <w:ind w:left="284"/>
              <w:jc w:val="both"/>
              <w:rPr>
                <w:color w:val="0070C0"/>
              </w:rPr>
            </w:pPr>
            <w:r w:rsidRPr="009743EA">
              <w:rPr>
                <w:color w:val="0070C0"/>
              </w:rPr>
              <w:t xml:space="preserve">  </w:t>
            </w:r>
            <w:r w:rsidR="00533159" w:rsidRPr="009743EA">
              <w:rPr>
                <w:color w:val="0070C0"/>
              </w:rPr>
              <w:t xml:space="preserve">  </w:t>
            </w:r>
            <w:r w:rsidRPr="009743EA">
              <w:rPr>
                <w:color w:val="0070C0"/>
              </w:rPr>
              <w:t>"m2m:cnt": {</w:t>
            </w:r>
          </w:p>
          <w:p w14:paraId="158EC0D4" w14:textId="77777777" w:rsidR="00C24EF4" w:rsidRPr="009743EA" w:rsidRDefault="00C24EF4" w:rsidP="005C72A8">
            <w:pPr>
              <w:pStyle w:val="TAL"/>
              <w:snapToGrid w:val="0"/>
              <w:ind w:left="284"/>
              <w:jc w:val="both"/>
              <w:rPr>
                <w:color w:val="0070C0"/>
              </w:rPr>
            </w:pPr>
            <w:r w:rsidRPr="009743EA">
              <w:rPr>
                <w:color w:val="0070C0"/>
              </w:rPr>
              <w:t xml:space="preserve">      </w:t>
            </w:r>
            <w:r w:rsidR="00533159" w:rsidRPr="009743EA">
              <w:rPr>
                <w:color w:val="0070C0"/>
              </w:rPr>
              <w:t xml:space="preserve">  </w:t>
            </w:r>
            <w:r w:rsidRPr="009743EA">
              <w:rPr>
                <w:color w:val="0070C0"/>
              </w:rPr>
              <w:t>"mni": 300,</w:t>
            </w:r>
          </w:p>
          <w:p w14:paraId="208839B1" w14:textId="77777777" w:rsidR="00C24EF4" w:rsidRPr="009743EA" w:rsidRDefault="00C24EF4" w:rsidP="005C72A8">
            <w:pPr>
              <w:pStyle w:val="TAL"/>
              <w:snapToGrid w:val="0"/>
              <w:ind w:left="284"/>
              <w:jc w:val="both"/>
              <w:rPr>
                <w:color w:val="0070C0"/>
              </w:rPr>
            </w:pPr>
            <w:r w:rsidRPr="009743EA">
              <w:rPr>
                <w:color w:val="0070C0"/>
              </w:rPr>
              <w:t xml:space="preserve">      </w:t>
            </w:r>
            <w:r w:rsidR="00533159" w:rsidRPr="009743EA">
              <w:rPr>
                <w:color w:val="0070C0"/>
              </w:rPr>
              <w:t xml:space="preserve">  </w:t>
            </w:r>
            <w:r w:rsidRPr="009743EA">
              <w:rPr>
                <w:color w:val="0070C0"/>
              </w:rPr>
              <w:t>"lbl": ["indoor_temp"]</w:t>
            </w:r>
          </w:p>
          <w:p w14:paraId="251A0961" w14:textId="77777777" w:rsidR="00C24EF4" w:rsidRPr="009743EA" w:rsidRDefault="00C24EF4" w:rsidP="005C72A8">
            <w:pPr>
              <w:pStyle w:val="TAL"/>
              <w:snapToGrid w:val="0"/>
              <w:ind w:left="284"/>
              <w:jc w:val="both"/>
              <w:rPr>
                <w:color w:val="0070C0"/>
              </w:rPr>
            </w:pPr>
            <w:r w:rsidRPr="009743EA">
              <w:rPr>
                <w:color w:val="0070C0"/>
              </w:rPr>
              <w:t xml:space="preserve">  </w:t>
            </w:r>
            <w:r w:rsidR="00533159" w:rsidRPr="009743EA">
              <w:rPr>
                <w:color w:val="0070C0"/>
              </w:rPr>
              <w:t xml:space="preserve">  </w:t>
            </w:r>
            <w:r w:rsidRPr="009743EA">
              <w:rPr>
                <w:color w:val="0070C0"/>
              </w:rPr>
              <w:t>}</w:t>
            </w:r>
          </w:p>
          <w:p w14:paraId="72E68C0D" w14:textId="77777777" w:rsidR="00C24EF4" w:rsidRPr="009743EA" w:rsidRDefault="00C24EF4" w:rsidP="005C72A8">
            <w:pPr>
              <w:pStyle w:val="TAL"/>
              <w:snapToGrid w:val="0"/>
              <w:ind w:left="284"/>
              <w:jc w:val="both"/>
              <w:rPr>
                <w:color w:val="0070C0"/>
              </w:rPr>
            </w:pPr>
            <w:r w:rsidRPr="009743EA">
              <w:rPr>
                <w:color w:val="0070C0"/>
              </w:rPr>
              <w:t>}</w:t>
            </w:r>
          </w:p>
          <w:p w14:paraId="1197C94F" w14:textId="77777777" w:rsidR="00C24EF4" w:rsidRPr="009743EA" w:rsidRDefault="00C24EF4" w:rsidP="005C72A8">
            <w:pPr>
              <w:pStyle w:val="TAL"/>
              <w:snapToGrid w:val="0"/>
              <w:ind w:left="284"/>
              <w:jc w:val="both"/>
              <w:rPr>
                <w:color w:val="0070C0"/>
              </w:rPr>
            </w:pPr>
          </w:p>
          <w:p w14:paraId="07129579" w14:textId="77777777" w:rsidR="00C24EF4" w:rsidRPr="009743EA" w:rsidRDefault="00C24EF4" w:rsidP="005C72A8">
            <w:pPr>
              <w:widowControl w:val="0"/>
              <w:overflowPunct/>
              <w:spacing w:after="0"/>
              <w:ind w:left="284"/>
              <w:jc w:val="both"/>
              <w:textAlignment w:val="auto"/>
              <w:rPr>
                <w:rFonts w:ascii="Arial" w:hAnsi="Arial"/>
                <w:b/>
                <w:color w:val="0070C0"/>
                <w:sz w:val="18"/>
              </w:rPr>
            </w:pPr>
          </w:p>
          <w:p w14:paraId="6EFCF827"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79C8EF05" w14:textId="77777777" w:rsidR="00C24EF4" w:rsidRPr="009743EA" w:rsidRDefault="00C24EF4" w:rsidP="005C72A8">
            <w:pPr>
              <w:widowControl w:val="0"/>
              <w:overflowPunct/>
              <w:spacing w:after="0"/>
              <w:ind w:left="284"/>
              <w:textAlignment w:val="auto"/>
              <w:rPr>
                <w:rFonts w:ascii="Arial" w:hAnsi="Arial"/>
                <w:color w:val="0070C0"/>
                <w:sz w:val="18"/>
              </w:rPr>
            </w:pPr>
          </w:p>
          <w:p w14:paraId="2C868096"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200 OK</w:t>
            </w:r>
          </w:p>
          <w:p w14:paraId="3EFFD861"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Content-Length:285 </w:t>
            </w:r>
          </w:p>
          <w:p w14:paraId="781CCB90"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Content-Type:application/json</w:t>
            </w:r>
          </w:p>
          <w:p w14:paraId="03BA5AB6"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X-M2M-RI:1234</w:t>
            </w:r>
          </w:p>
          <w:p w14:paraId="1F36B449" w14:textId="77777777" w:rsidR="00533159" w:rsidRPr="009743EA" w:rsidRDefault="00533159" w:rsidP="00533159">
            <w:pPr>
              <w:pStyle w:val="TAL"/>
              <w:snapToGrid w:val="0"/>
              <w:ind w:left="284"/>
              <w:jc w:val="both"/>
              <w:rPr>
                <w:color w:val="0070C0"/>
              </w:rPr>
            </w:pPr>
            <w:r w:rsidRPr="009743EA">
              <w:rPr>
                <w:color w:val="0070C0"/>
              </w:rPr>
              <w:t>X-M2M-RVI: 2a</w:t>
            </w:r>
          </w:p>
          <w:p w14:paraId="10AF28E4"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X-M2M-RSC:2004</w:t>
            </w:r>
          </w:p>
          <w:p w14:paraId="2AC07A89" w14:textId="77777777" w:rsidR="00C24EF4" w:rsidRPr="009743EA" w:rsidRDefault="00C24EF4" w:rsidP="005C72A8">
            <w:pPr>
              <w:widowControl w:val="0"/>
              <w:overflowPunct/>
              <w:spacing w:after="0"/>
              <w:ind w:left="284"/>
              <w:jc w:val="both"/>
              <w:textAlignment w:val="auto"/>
              <w:rPr>
                <w:rFonts w:ascii="Arial" w:hAnsi="Arial"/>
                <w:color w:val="0070C0"/>
                <w:sz w:val="18"/>
              </w:rPr>
            </w:pPr>
          </w:p>
          <w:p w14:paraId="3529AD17" w14:textId="77777777" w:rsidR="00C24EF4" w:rsidRPr="009743EA" w:rsidRDefault="00C24EF4" w:rsidP="005C72A8">
            <w:pPr>
              <w:pStyle w:val="TAL"/>
              <w:snapToGrid w:val="0"/>
              <w:ind w:left="284"/>
              <w:jc w:val="both"/>
              <w:rPr>
                <w:color w:val="0070C0"/>
              </w:rPr>
            </w:pPr>
            <w:r w:rsidRPr="009743EA">
              <w:rPr>
                <w:color w:val="0070C0"/>
              </w:rPr>
              <w:t>{</w:t>
            </w:r>
          </w:p>
          <w:p w14:paraId="1AE22499" w14:textId="77777777" w:rsidR="00C24EF4" w:rsidRPr="009743EA" w:rsidRDefault="00C24EF4" w:rsidP="005C72A8">
            <w:pPr>
              <w:pStyle w:val="TAL"/>
              <w:snapToGrid w:val="0"/>
              <w:ind w:left="284"/>
              <w:jc w:val="both"/>
              <w:rPr>
                <w:color w:val="0070C0"/>
              </w:rPr>
            </w:pPr>
            <w:r w:rsidRPr="009743EA">
              <w:rPr>
                <w:color w:val="0070C0"/>
              </w:rPr>
              <w:t xml:space="preserve">    "m2m:cnt": {</w:t>
            </w:r>
          </w:p>
          <w:p w14:paraId="70A2C1DE" w14:textId="77777777" w:rsidR="00C24EF4" w:rsidRPr="009743EA" w:rsidRDefault="00C24EF4" w:rsidP="005C72A8">
            <w:pPr>
              <w:pStyle w:val="TAL"/>
              <w:snapToGrid w:val="0"/>
              <w:ind w:left="284"/>
              <w:jc w:val="both"/>
              <w:rPr>
                <w:color w:val="0070C0"/>
              </w:rPr>
            </w:pPr>
            <w:r w:rsidRPr="009743EA">
              <w:rPr>
                <w:color w:val="0070C0"/>
              </w:rPr>
              <w:t xml:space="preserve">        "cbs": 0,</w:t>
            </w:r>
          </w:p>
          <w:p w14:paraId="2EF45C02" w14:textId="77777777" w:rsidR="00C24EF4" w:rsidRPr="00062C7A" w:rsidRDefault="00C24EF4" w:rsidP="005C72A8">
            <w:pPr>
              <w:pStyle w:val="TAL"/>
              <w:snapToGrid w:val="0"/>
              <w:ind w:left="284"/>
              <w:jc w:val="both"/>
              <w:rPr>
                <w:color w:val="0070C0"/>
                <w:lang w:val="fr-FR"/>
              </w:rPr>
            </w:pPr>
            <w:r w:rsidRPr="009743EA">
              <w:rPr>
                <w:color w:val="0070C0"/>
              </w:rPr>
              <w:t xml:space="preserve">        </w:t>
            </w:r>
            <w:r w:rsidRPr="00062C7A">
              <w:rPr>
                <w:color w:val="0070C0"/>
                <w:lang w:val="fr-FR"/>
              </w:rPr>
              <w:t>"cni": 0,</w:t>
            </w:r>
          </w:p>
          <w:p w14:paraId="6F7A8407" w14:textId="77777777" w:rsidR="00C24EF4" w:rsidRPr="00062C7A" w:rsidRDefault="00C24EF4" w:rsidP="005C72A8">
            <w:pPr>
              <w:pStyle w:val="TAL"/>
              <w:snapToGrid w:val="0"/>
              <w:ind w:left="284"/>
              <w:jc w:val="both"/>
              <w:rPr>
                <w:color w:val="0070C0"/>
                <w:lang w:val="fr-FR"/>
              </w:rPr>
            </w:pPr>
            <w:r w:rsidRPr="00062C7A">
              <w:rPr>
                <w:color w:val="0070C0"/>
                <w:lang w:val="fr-FR"/>
              </w:rPr>
              <w:t xml:space="preserve">        "ct": "20180406T125807",</w:t>
            </w:r>
          </w:p>
          <w:p w14:paraId="4A27EF70" w14:textId="77777777" w:rsidR="00C24EF4" w:rsidRPr="000D6D95" w:rsidRDefault="00C24EF4" w:rsidP="005C72A8">
            <w:pPr>
              <w:pStyle w:val="TAL"/>
              <w:snapToGrid w:val="0"/>
              <w:ind w:left="284"/>
              <w:jc w:val="both"/>
              <w:rPr>
                <w:color w:val="0070C0"/>
                <w:lang w:val="fr-FR"/>
              </w:rPr>
            </w:pPr>
            <w:r w:rsidRPr="00062C7A">
              <w:rPr>
                <w:color w:val="0070C0"/>
                <w:lang w:val="fr-FR"/>
              </w:rPr>
              <w:t xml:space="preserve">        "et"</w:t>
            </w:r>
            <w:r w:rsidRPr="000D6D95">
              <w:rPr>
                <w:color w:val="0070C0"/>
                <w:lang w:val="fr-FR"/>
              </w:rPr>
              <w:t>: "99991231T235959",</w:t>
            </w:r>
          </w:p>
          <w:p w14:paraId="79196EEE" w14:textId="77777777" w:rsidR="00C24EF4" w:rsidRPr="000D6D95" w:rsidRDefault="00C24EF4" w:rsidP="005C72A8">
            <w:pPr>
              <w:pStyle w:val="TAL"/>
              <w:snapToGrid w:val="0"/>
              <w:ind w:left="284"/>
              <w:jc w:val="both"/>
              <w:rPr>
                <w:color w:val="0070C0"/>
                <w:lang w:val="fr-FR"/>
              </w:rPr>
            </w:pPr>
            <w:r w:rsidRPr="000D6D95">
              <w:rPr>
                <w:color w:val="0070C0"/>
                <w:lang w:val="fr-FR"/>
              </w:rPr>
              <w:t xml:space="preserve">        "lbl": [</w:t>
            </w:r>
          </w:p>
          <w:p w14:paraId="5FC19918" w14:textId="77777777" w:rsidR="00C24EF4" w:rsidRPr="009743EA" w:rsidRDefault="00C24EF4" w:rsidP="005C72A8">
            <w:pPr>
              <w:pStyle w:val="TAL"/>
              <w:snapToGrid w:val="0"/>
              <w:ind w:left="284"/>
              <w:jc w:val="both"/>
              <w:rPr>
                <w:color w:val="0070C0"/>
              </w:rPr>
            </w:pPr>
            <w:r w:rsidRPr="000D6D95">
              <w:rPr>
                <w:color w:val="0070C0"/>
                <w:lang w:val="fr-FR"/>
              </w:rPr>
              <w:t xml:space="preserve">            </w:t>
            </w:r>
            <w:r w:rsidRPr="009743EA">
              <w:rPr>
                <w:color w:val="0070C0"/>
              </w:rPr>
              <w:t>"indoor_temp"</w:t>
            </w:r>
          </w:p>
          <w:p w14:paraId="211B18A5" w14:textId="77777777" w:rsidR="00C24EF4" w:rsidRPr="009743EA" w:rsidRDefault="00C24EF4" w:rsidP="005C72A8">
            <w:pPr>
              <w:pStyle w:val="TAL"/>
              <w:snapToGrid w:val="0"/>
              <w:ind w:left="284"/>
              <w:jc w:val="both"/>
              <w:rPr>
                <w:color w:val="0070C0"/>
              </w:rPr>
            </w:pPr>
            <w:r w:rsidRPr="009743EA">
              <w:rPr>
                <w:color w:val="0070C0"/>
              </w:rPr>
              <w:t xml:space="preserve">        ],</w:t>
            </w:r>
          </w:p>
          <w:p w14:paraId="278D2D23" w14:textId="77777777" w:rsidR="00C24EF4" w:rsidRPr="009743EA" w:rsidRDefault="00C24EF4" w:rsidP="005C72A8">
            <w:pPr>
              <w:pStyle w:val="TAL"/>
              <w:snapToGrid w:val="0"/>
              <w:ind w:left="284"/>
              <w:jc w:val="both"/>
              <w:rPr>
                <w:color w:val="0070C0"/>
              </w:rPr>
            </w:pPr>
            <w:r w:rsidRPr="009743EA">
              <w:rPr>
                <w:color w:val="0070C0"/>
              </w:rPr>
              <w:t xml:space="preserve">        "lt": "20180406T130109",</w:t>
            </w:r>
          </w:p>
          <w:p w14:paraId="6E095E38" w14:textId="77777777" w:rsidR="00C24EF4" w:rsidRPr="009743EA" w:rsidRDefault="00C24EF4" w:rsidP="005C72A8">
            <w:pPr>
              <w:pStyle w:val="TAL"/>
              <w:snapToGrid w:val="0"/>
              <w:ind w:left="284"/>
              <w:jc w:val="both"/>
              <w:rPr>
                <w:color w:val="0070C0"/>
              </w:rPr>
            </w:pPr>
            <w:r w:rsidRPr="009743EA">
              <w:rPr>
                <w:color w:val="0070C0"/>
              </w:rPr>
              <w:t xml:space="preserve">        "mbs": 60000000,</w:t>
            </w:r>
          </w:p>
          <w:p w14:paraId="7870879F" w14:textId="77777777" w:rsidR="00C24EF4" w:rsidRPr="00062C7A" w:rsidRDefault="00C24EF4" w:rsidP="005C72A8">
            <w:pPr>
              <w:pStyle w:val="TAL"/>
              <w:snapToGrid w:val="0"/>
              <w:ind w:left="284"/>
              <w:jc w:val="both"/>
              <w:rPr>
                <w:color w:val="0070C0"/>
                <w:lang w:val="fr-FR"/>
              </w:rPr>
            </w:pPr>
            <w:r w:rsidRPr="009743EA">
              <w:rPr>
                <w:color w:val="0070C0"/>
              </w:rPr>
              <w:lastRenderedPageBreak/>
              <w:t xml:space="preserve">        </w:t>
            </w:r>
            <w:r w:rsidRPr="00062C7A">
              <w:rPr>
                <w:color w:val="0070C0"/>
                <w:lang w:val="fr-FR"/>
              </w:rPr>
              <w:t>"mia": 1600,</w:t>
            </w:r>
          </w:p>
          <w:p w14:paraId="100FD394" w14:textId="77777777" w:rsidR="00C24EF4" w:rsidRPr="00062C7A" w:rsidRDefault="00C24EF4" w:rsidP="005C72A8">
            <w:pPr>
              <w:pStyle w:val="TAL"/>
              <w:snapToGrid w:val="0"/>
              <w:ind w:left="284"/>
              <w:jc w:val="both"/>
              <w:rPr>
                <w:color w:val="0070C0"/>
                <w:lang w:val="fr-FR"/>
              </w:rPr>
            </w:pPr>
            <w:r w:rsidRPr="00062C7A">
              <w:rPr>
                <w:color w:val="0070C0"/>
                <w:lang w:val="fr-FR"/>
              </w:rPr>
              <w:t xml:space="preserve">        "mni": 300,</w:t>
            </w:r>
          </w:p>
          <w:p w14:paraId="4A348F22" w14:textId="77777777" w:rsidR="00C24EF4" w:rsidRPr="00062C7A" w:rsidRDefault="00C24EF4" w:rsidP="005C72A8">
            <w:pPr>
              <w:pStyle w:val="TAL"/>
              <w:snapToGrid w:val="0"/>
              <w:ind w:left="284"/>
              <w:jc w:val="both"/>
              <w:rPr>
                <w:color w:val="0070C0"/>
                <w:lang w:val="fr-FR"/>
              </w:rPr>
            </w:pPr>
            <w:r w:rsidRPr="00062C7A">
              <w:rPr>
                <w:color w:val="0070C0"/>
                <w:lang w:val="fr-FR"/>
              </w:rPr>
              <w:t xml:space="preserve">        "pi": "CAE0120180406T0846311405855351047680_cse01",</w:t>
            </w:r>
          </w:p>
          <w:p w14:paraId="5D63F84C" w14:textId="77777777" w:rsidR="00C24EF4" w:rsidRPr="00062C7A" w:rsidRDefault="00C24EF4" w:rsidP="005C72A8">
            <w:pPr>
              <w:pStyle w:val="TAL"/>
              <w:snapToGrid w:val="0"/>
              <w:ind w:left="284"/>
              <w:jc w:val="both"/>
              <w:rPr>
                <w:color w:val="0070C0"/>
                <w:lang w:val="fr-FR"/>
              </w:rPr>
            </w:pPr>
            <w:r w:rsidRPr="00062C7A">
              <w:rPr>
                <w:color w:val="0070C0"/>
                <w:lang w:val="fr-FR"/>
              </w:rPr>
              <w:t xml:space="preserve">        "ri": "cnt20180406T1258071405855183193603_cse01",</w:t>
            </w:r>
          </w:p>
          <w:p w14:paraId="5F39597E" w14:textId="77777777" w:rsidR="00C24EF4" w:rsidRPr="00062C7A" w:rsidRDefault="00C24EF4" w:rsidP="005C72A8">
            <w:pPr>
              <w:pStyle w:val="TAL"/>
              <w:snapToGrid w:val="0"/>
              <w:ind w:left="284"/>
              <w:jc w:val="both"/>
              <w:rPr>
                <w:color w:val="0070C0"/>
                <w:lang w:val="fr-FR"/>
              </w:rPr>
            </w:pPr>
            <w:r w:rsidRPr="00062C7A">
              <w:rPr>
                <w:color w:val="0070C0"/>
                <w:lang w:val="fr-FR"/>
              </w:rPr>
              <w:t xml:space="preserve">        "rn": "cont_temp",</w:t>
            </w:r>
          </w:p>
          <w:p w14:paraId="362B2777" w14:textId="77777777" w:rsidR="00C24EF4" w:rsidRPr="009743EA" w:rsidRDefault="00C24EF4" w:rsidP="005C72A8">
            <w:pPr>
              <w:pStyle w:val="TAL"/>
              <w:snapToGrid w:val="0"/>
              <w:ind w:left="284"/>
              <w:jc w:val="both"/>
              <w:rPr>
                <w:color w:val="0070C0"/>
              </w:rPr>
            </w:pPr>
            <w:r w:rsidRPr="00062C7A">
              <w:rPr>
                <w:color w:val="0070C0"/>
                <w:lang w:val="fr-FR"/>
              </w:rPr>
              <w:t xml:space="preserve">        </w:t>
            </w:r>
            <w:r w:rsidRPr="009743EA">
              <w:rPr>
                <w:color w:val="0070C0"/>
              </w:rPr>
              <w:t>"st": 1,</w:t>
            </w:r>
          </w:p>
          <w:p w14:paraId="3095E144" w14:textId="77777777" w:rsidR="00C24EF4" w:rsidRPr="009743EA" w:rsidRDefault="00C24EF4" w:rsidP="005C72A8">
            <w:pPr>
              <w:pStyle w:val="TAL"/>
              <w:snapToGrid w:val="0"/>
              <w:ind w:left="284"/>
              <w:jc w:val="both"/>
              <w:rPr>
                <w:color w:val="0070C0"/>
              </w:rPr>
            </w:pPr>
            <w:r w:rsidRPr="009743EA">
              <w:rPr>
                <w:color w:val="0070C0"/>
              </w:rPr>
              <w:t xml:space="preserve">        "ty": 3</w:t>
            </w:r>
          </w:p>
          <w:p w14:paraId="00EFA9CD" w14:textId="77777777" w:rsidR="00C24EF4" w:rsidRPr="009743EA" w:rsidRDefault="00C24EF4" w:rsidP="005C72A8">
            <w:pPr>
              <w:pStyle w:val="TAL"/>
              <w:snapToGrid w:val="0"/>
              <w:ind w:left="284"/>
              <w:jc w:val="both"/>
              <w:rPr>
                <w:color w:val="0070C0"/>
              </w:rPr>
            </w:pPr>
            <w:r w:rsidRPr="009743EA">
              <w:rPr>
                <w:color w:val="0070C0"/>
              </w:rPr>
              <w:t xml:space="preserve">    }</w:t>
            </w:r>
          </w:p>
          <w:p w14:paraId="0551C484" w14:textId="77777777" w:rsidR="00C24EF4" w:rsidRPr="009743EA" w:rsidRDefault="00C24EF4" w:rsidP="005C72A8">
            <w:pPr>
              <w:pStyle w:val="TAL"/>
              <w:snapToGrid w:val="0"/>
              <w:ind w:left="284"/>
              <w:jc w:val="both"/>
              <w:rPr>
                <w:color w:val="0070C0"/>
              </w:rPr>
            </w:pPr>
            <w:r w:rsidRPr="009743EA">
              <w:rPr>
                <w:color w:val="0070C0"/>
              </w:rPr>
              <w:t>}</w:t>
            </w:r>
          </w:p>
          <w:p w14:paraId="2CECA16C" w14:textId="77777777" w:rsidR="00533159" w:rsidRPr="005A2D7C" w:rsidRDefault="00533159" w:rsidP="005C72A8">
            <w:pPr>
              <w:pStyle w:val="TAL"/>
              <w:snapToGrid w:val="0"/>
              <w:ind w:left="284"/>
              <w:jc w:val="both"/>
              <w:rPr>
                <w:color w:val="0070C0"/>
              </w:rPr>
            </w:pPr>
          </w:p>
        </w:tc>
      </w:tr>
    </w:tbl>
    <w:p w14:paraId="568A34D4" w14:textId="77777777" w:rsidR="00C24EF4" w:rsidRPr="005A2D7C" w:rsidRDefault="00C24EF4" w:rsidP="00C24EF4"/>
    <w:p w14:paraId="0F199075" w14:textId="77777777" w:rsidR="00C24EF4" w:rsidRPr="009743EA" w:rsidRDefault="00C24EF4" w:rsidP="00C24EF4">
      <w:pPr>
        <w:pStyle w:val="Heading4"/>
      </w:pPr>
      <w:bookmarkStart w:id="286" w:name="_Toc49420729"/>
      <w:bookmarkStart w:id="287" w:name="_Toc49507543"/>
      <w:bookmarkStart w:id="288" w:name="_Toc49507655"/>
      <w:bookmarkStart w:id="289" w:name="_Toc532286357"/>
      <w:bookmarkStart w:id="290" w:name="_Toc532286493"/>
      <w:bookmarkStart w:id="291" w:name="_Toc46154398"/>
      <w:bookmarkStart w:id="292" w:name="_Toc71708832"/>
      <w:r w:rsidRPr="009743EA">
        <w:t>6.2.5.4</w:t>
      </w:r>
      <w:r w:rsidRPr="009743EA">
        <w:tab/>
        <w:t>API-CONT-DEL</w:t>
      </w:r>
      <w:bookmarkEnd w:id="286"/>
      <w:bookmarkEnd w:id="287"/>
      <w:bookmarkEnd w:id="288"/>
      <w:bookmarkEnd w:id="289"/>
      <w:bookmarkEnd w:id="290"/>
      <w:bookmarkEnd w:id="291"/>
      <w:bookmarkEnd w:id="292"/>
    </w:p>
    <w:tbl>
      <w:tblPr>
        <w:tblW w:w="9659" w:type="dxa"/>
        <w:jc w:val="center"/>
        <w:tblLayout w:type="fixed"/>
        <w:tblCellMar>
          <w:left w:w="28" w:type="dxa"/>
        </w:tblCellMar>
        <w:tblLook w:val="0000" w:firstRow="0" w:lastRow="0" w:firstColumn="0" w:lastColumn="0" w:noHBand="0" w:noVBand="0"/>
      </w:tblPr>
      <w:tblGrid>
        <w:gridCol w:w="1286"/>
        <w:gridCol w:w="8373"/>
      </w:tblGrid>
      <w:tr w:rsidR="00C24EF4" w:rsidRPr="009743EA" w14:paraId="77BDC907"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2C795CB" w14:textId="77777777" w:rsidR="00C24EF4" w:rsidRPr="009743EA" w:rsidRDefault="00C24EF4" w:rsidP="005A38A8">
            <w:pPr>
              <w:pStyle w:val="TAL"/>
              <w:snapToGrid w:val="0"/>
              <w:rPr>
                <w:b/>
              </w:rPr>
            </w:pPr>
          </w:p>
          <w:p w14:paraId="1DCA7CEB" w14:textId="77777777" w:rsidR="00C24EF4" w:rsidRPr="009743EA" w:rsidRDefault="00C24EF4"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26F39F" w14:textId="77777777" w:rsidR="00C24EF4" w:rsidRPr="005A2D7C" w:rsidRDefault="00C24EF4" w:rsidP="005A2D7C">
            <w:pPr>
              <w:pStyle w:val="TAL"/>
              <w:rPr>
                <w:rFonts w:eastAsia="Calibri Light"/>
              </w:rPr>
            </w:pPr>
            <w:r w:rsidRPr="005A2D7C">
              <w:rPr>
                <w:rFonts w:eastAsia="Calibri Light"/>
              </w:rPr>
              <w:t>API/CONT/DEL/001</w:t>
            </w:r>
          </w:p>
          <w:p w14:paraId="7D5D1A10" w14:textId="77777777" w:rsidR="00C24EF4" w:rsidRPr="005A2D7C" w:rsidRDefault="00C24EF4" w:rsidP="005A2D7C">
            <w:pPr>
              <w:pStyle w:val="TAL"/>
              <w:rPr>
                <w:rFonts w:eastAsia="Calibri Light"/>
              </w:rPr>
            </w:pPr>
            <w:r w:rsidRPr="005A2D7C">
              <w:rPr>
                <w:rFonts w:eastAsia="Calibri Light"/>
              </w:rPr>
              <w:t>API/CONT/DEL/001_RCN0</w:t>
            </w:r>
          </w:p>
        </w:tc>
      </w:tr>
      <w:tr w:rsidR="00C24EF4" w:rsidRPr="009743EA" w14:paraId="139C34E4"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6D5FD11" w14:textId="77777777" w:rsidR="00C24EF4" w:rsidRPr="009743EA" w:rsidRDefault="00C24EF4"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5A41D4" w14:textId="105BF32B" w:rsidR="00C24EF4" w:rsidRPr="005A2D7C" w:rsidRDefault="00C24EF4" w:rsidP="005A2D7C">
            <w:pPr>
              <w:pStyle w:val="TAL"/>
              <w:rPr>
                <w:rFonts w:eastAsia="Calibri Light"/>
              </w:rPr>
            </w:pPr>
            <w:r w:rsidRPr="005A2D7C">
              <w:rPr>
                <w:rFonts w:eastAsia="Calibri Light"/>
              </w:rPr>
              <w:t xml:space="preserve">container DELETE with no </w:t>
            </w:r>
            <w:r w:rsidR="00984FEF" w:rsidRPr="005A2D7C">
              <w:rPr>
                <w:rFonts w:eastAsia="Calibri Light"/>
              </w:rPr>
              <w:t>resultContent</w:t>
            </w:r>
            <w:r w:rsidRPr="005A2D7C">
              <w:rPr>
                <w:rFonts w:eastAsia="Calibri Light"/>
              </w:rPr>
              <w:t xml:space="preserve"> (or </w:t>
            </w:r>
            <w:r w:rsidR="00984FEF" w:rsidRPr="005A2D7C">
              <w:rPr>
                <w:rFonts w:eastAsia="Calibri Light"/>
              </w:rPr>
              <w:t>resultContent</w:t>
            </w:r>
            <w:r w:rsidRPr="005A2D7C">
              <w:rPr>
                <w:rFonts w:eastAsia="Calibri Light"/>
              </w:rPr>
              <w:t xml:space="preserve"> set to 0)</w:t>
            </w:r>
          </w:p>
        </w:tc>
      </w:tr>
      <w:tr w:rsidR="00C24EF4" w:rsidRPr="009743EA" w14:paraId="2DC55C06"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6AA5BE41" w14:textId="77777777" w:rsidR="00C24EF4" w:rsidRPr="009743EA" w:rsidRDefault="00C24EF4"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380C2FD" w14:textId="77777777" w:rsidR="00C24EF4" w:rsidRPr="005A2D7C" w:rsidRDefault="00C24EF4" w:rsidP="005A2D7C">
            <w:pPr>
              <w:pStyle w:val="TAL"/>
              <w:rPr>
                <w:rFonts w:eastAsia="Calibri Light"/>
              </w:rPr>
            </w:pPr>
            <w:r w:rsidRPr="005A2D7C">
              <w:rPr>
                <w:rFonts w:eastAsia="Calibri Light"/>
              </w:rPr>
              <w:t>Requested &lt;container&gt; resource</w:t>
            </w:r>
          </w:p>
        </w:tc>
      </w:tr>
      <w:tr w:rsidR="00C24EF4" w:rsidRPr="009743EA" w14:paraId="16D18D54"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7680C41" w14:textId="77777777" w:rsidR="00C24EF4" w:rsidRPr="009743EA" w:rsidRDefault="00C24EF4" w:rsidP="005C72A8">
            <w:pPr>
              <w:pStyle w:val="TAL"/>
              <w:snapToGrid w:val="0"/>
              <w:jc w:val="center"/>
              <w:rPr>
                <w:b/>
                <w:kern w:val="1"/>
              </w:rPr>
            </w:pPr>
          </w:p>
          <w:p w14:paraId="3DAAC453" w14:textId="77777777" w:rsidR="00C24EF4" w:rsidRPr="009743EA" w:rsidRDefault="00C24EF4" w:rsidP="005C72A8">
            <w:pPr>
              <w:pStyle w:val="TAL"/>
              <w:snapToGrid w:val="0"/>
              <w:jc w:val="center"/>
              <w:rPr>
                <w:b/>
                <w:kern w:val="1"/>
              </w:rPr>
            </w:pPr>
          </w:p>
          <w:p w14:paraId="5B3A6C28" w14:textId="77777777" w:rsidR="00C24EF4" w:rsidRPr="009743EA" w:rsidRDefault="00C24EF4"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B5429B9" w14:textId="328C7444" w:rsidR="00C24EF4" w:rsidRPr="009743EA" w:rsidRDefault="00C24EF4" w:rsidP="005A2D7C">
            <w:pPr>
              <w:pStyle w:val="TAL"/>
              <w:rPr>
                <w:rFonts w:eastAsia="Calibri Light"/>
              </w:rPr>
            </w:pPr>
            <w:r w:rsidRPr="000D6D95">
              <w:t>The interface is used to send a &lt;container&gt; DELETE request to a target &lt;container&gt; resource located under the CSE, and the hosting CSE will respond with only response status code to indicate the DELETE operation status.</w:t>
            </w:r>
          </w:p>
        </w:tc>
      </w:tr>
      <w:tr w:rsidR="00C24EF4" w:rsidRPr="009743EA" w14:paraId="38764999"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0279162" w14:textId="77777777" w:rsidR="00C24EF4" w:rsidRPr="009743EA" w:rsidRDefault="00C24EF4" w:rsidP="005C72A8">
            <w:pPr>
              <w:pStyle w:val="TAL"/>
              <w:snapToGrid w:val="0"/>
              <w:jc w:val="center"/>
              <w:rPr>
                <w:b/>
                <w:kern w:val="1"/>
              </w:rPr>
            </w:pPr>
          </w:p>
          <w:p w14:paraId="0901031E" w14:textId="77777777" w:rsidR="00C24EF4" w:rsidRPr="009743EA" w:rsidRDefault="00C24EF4" w:rsidP="005C72A8">
            <w:pPr>
              <w:pStyle w:val="TAL"/>
              <w:snapToGrid w:val="0"/>
              <w:jc w:val="center"/>
              <w:rPr>
                <w:b/>
                <w:kern w:val="1"/>
              </w:rPr>
            </w:pPr>
          </w:p>
          <w:p w14:paraId="06E15751" w14:textId="77777777" w:rsidR="00C24EF4" w:rsidRPr="009743EA" w:rsidRDefault="00C24EF4" w:rsidP="005C72A8">
            <w:pPr>
              <w:pStyle w:val="TAL"/>
              <w:snapToGrid w:val="0"/>
              <w:jc w:val="center"/>
              <w:rPr>
                <w:b/>
                <w:kern w:val="1"/>
              </w:rPr>
            </w:pPr>
          </w:p>
          <w:p w14:paraId="0DDF6FDF" w14:textId="77777777" w:rsidR="00C24EF4" w:rsidRPr="009743EA" w:rsidRDefault="00C24EF4" w:rsidP="005C72A8">
            <w:pPr>
              <w:pStyle w:val="TAL"/>
              <w:snapToGrid w:val="0"/>
              <w:jc w:val="center"/>
              <w:rPr>
                <w:b/>
                <w:kern w:val="1"/>
              </w:rPr>
            </w:pPr>
          </w:p>
          <w:p w14:paraId="4FD38419" w14:textId="77777777" w:rsidR="00C24EF4" w:rsidRPr="009743EA" w:rsidRDefault="00C24EF4" w:rsidP="005C72A8">
            <w:pPr>
              <w:pStyle w:val="TAL"/>
              <w:snapToGrid w:val="0"/>
              <w:jc w:val="center"/>
              <w:rPr>
                <w:b/>
                <w:kern w:val="1"/>
              </w:rPr>
            </w:pPr>
            <w:r w:rsidRPr="009743EA">
              <w:rPr>
                <w:b/>
                <w:kern w:val="1"/>
              </w:rPr>
              <w:t>Resource Structure</w:t>
            </w:r>
            <w:r w:rsidR="00FC2D6A" w:rsidRPr="009743EA">
              <w:rPr>
                <w:b/>
                <w:kern w:val="1"/>
              </w:rPr>
              <w:t xml:space="preserv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07F8DF9" w14:textId="77777777" w:rsidR="00C24EF4" w:rsidRPr="005A2D7C" w:rsidRDefault="00C24EF4" w:rsidP="005A2D7C">
            <w:pPr>
              <w:pStyle w:val="FL"/>
            </w:pPr>
            <w:r w:rsidRPr="009743EA">
              <w:object w:dxaOrig="5595" w:dyaOrig="2235" w14:anchorId="374BB228">
                <v:shape id="_x0000_i1054" type="#_x0000_t75" style="width:279.85pt;height:111.45pt" o:ole="">
                  <v:imagedata r:id="rId49" o:title=""/>
                </v:shape>
                <o:OLEObject Type="Embed" ProgID="Visio.Drawing.15" ShapeID="_x0000_i1054" DrawAspect="Content" ObjectID="_1682322003" r:id="rId50"/>
              </w:object>
            </w:r>
          </w:p>
        </w:tc>
      </w:tr>
      <w:tr w:rsidR="00C24EF4" w:rsidRPr="009743EA" w14:paraId="7BEE9A66"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CF238A5" w14:textId="77777777" w:rsidR="00C24EF4" w:rsidRPr="009743EA" w:rsidRDefault="00C24EF4" w:rsidP="005C72A8">
            <w:pPr>
              <w:pStyle w:val="TAL"/>
              <w:snapToGrid w:val="0"/>
              <w:jc w:val="center"/>
              <w:rPr>
                <w:b/>
                <w:kern w:val="1"/>
              </w:rPr>
            </w:pPr>
          </w:p>
          <w:p w14:paraId="6373CA83" w14:textId="77777777" w:rsidR="00C24EF4" w:rsidRPr="009743EA" w:rsidRDefault="00C24EF4" w:rsidP="005C72A8">
            <w:pPr>
              <w:pStyle w:val="TAL"/>
              <w:snapToGrid w:val="0"/>
              <w:jc w:val="center"/>
              <w:rPr>
                <w:b/>
                <w:kern w:val="1"/>
              </w:rPr>
            </w:pPr>
          </w:p>
          <w:p w14:paraId="6C2CE2BF" w14:textId="77777777" w:rsidR="00C24EF4" w:rsidRPr="009743EA" w:rsidRDefault="00C24EF4" w:rsidP="005C72A8">
            <w:pPr>
              <w:pStyle w:val="TAL"/>
              <w:snapToGrid w:val="0"/>
              <w:jc w:val="center"/>
              <w:rPr>
                <w:b/>
                <w:kern w:val="1"/>
              </w:rPr>
            </w:pPr>
          </w:p>
          <w:p w14:paraId="1103AD74" w14:textId="77777777" w:rsidR="00C24EF4" w:rsidRPr="009743EA" w:rsidRDefault="00C24EF4" w:rsidP="005C72A8">
            <w:pPr>
              <w:pStyle w:val="TAL"/>
              <w:snapToGrid w:val="0"/>
              <w:jc w:val="center"/>
              <w:rPr>
                <w:b/>
                <w:kern w:val="1"/>
              </w:rPr>
            </w:pPr>
          </w:p>
          <w:p w14:paraId="5521FC8D" w14:textId="77777777" w:rsidR="00C24EF4" w:rsidRPr="009743EA" w:rsidRDefault="00C24EF4" w:rsidP="005C72A8">
            <w:pPr>
              <w:pStyle w:val="TAL"/>
              <w:snapToGrid w:val="0"/>
              <w:jc w:val="center"/>
              <w:rPr>
                <w:b/>
                <w:kern w:val="1"/>
              </w:rPr>
            </w:pPr>
          </w:p>
          <w:p w14:paraId="13E29D05" w14:textId="77777777" w:rsidR="00C24EF4" w:rsidRPr="009743EA" w:rsidRDefault="00C24EF4"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7AE7C97" w14:textId="33780631" w:rsidR="00C24EF4" w:rsidRPr="005A2D7C" w:rsidRDefault="00C24EF4" w:rsidP="005A2D7C">
            <w:pPr>
              <w:pStyle w:val="FL"/>
            </w:pPr>
            <w:r w:rsidRPr="009743EA">
              <w:rPr>
                <w:sz w:val="18"/>
              </w:rPr>
              <w:object w:dxaOrig="8385" w:dyaOrig="4320" w14:anchorId="57F906E4">
                <v:shape id="_x0000_i1055" type="#_x0000_t75" style="width:263.6pt;height:135.25pt" o:ole="">
                  <v:imagedata r:id="rId51" o:title=""/>
                </v:shape>
                <o:OLEObject Type="Embed" ProgID="Visio.Drawing.15" ShapeID="_x0000_i1055" DrawAspect="Content" ObjectID="_1682322004" r:id="rId52"/>
              </w:object>
            </w:r>
          </w:p>
        </w:tc>
      </w:tr>
      <w:tr w:rsidR="00C24EF4" w:rsidRPr="009743EA" w14:paraId="1D9BA734"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BA62A7A" w14:textId="77777777" w:rsidR="00C24EF4" w:rsidRPr="009743EA" w:rsidRDefault="00C24EF4" w:rsidP="005C72A8">
            <w:pPr>
              <w:pStyle w:val="TAL"/>
              <w:snapToGrid w:val="0"/>
              <w:jc w:val="center"/>
              <w:rPr>
                <w:b/>
                <w:kern w:val="1"/>
              </w:rPr>
            </w:pPr>
          </w:p>
          <w:p w14:paraId="00B841B2" w14:textId="77777777" w:rsidR="00C24EF4" w:rsidRPr="009743EA" w:rsidRDefault="00C24EF4" w:rsidP="005C72A8">
            <w:pPr>
              <w:pStyle w:val="TAL"/>
              <w:snapToGrid w:val="0"/>
              <w:jc w:val="center"/>
              <w:rPr>
                <w:b/>
                <w:kern w:val="1"/>
              </w:rPr>
            </w:pPr>
          </w:p>
          <w:p w14:paraId="37BD060F" w14:textId="77777777" w:rsidR="00C24EF4" w:rsidRPr="009743EA" w:rsidRDefault="00C24EF4" w:rsidP="005C72A8">
            <w:pPr>
              <w:pStyle w:val="TAL"/>
              <w:snapToGrid w:val="0"/>
              <w:jc w:val="center"/>
              <w:rPr>
                <w:b/>
                <w:kern w:val="1"/>
              </w:rPr>
            </w:pPr>
          </w:p>
          <w:p w14:paraId="699E305C" w14:textId="77777777" w:rsidR="00C24EF4" w:rsidRPr="009743EA" w:rsidRDefault="00C24EF4" w:rsidP="005C72A8">
            <w:pPr>
              <w:pStyle w:val="TAL"/>
              <w:snapToGrid w:val="0"/>
              <w:jc w:val="center"/>
              <w:rPr>
                <w:b/>
                <w:kern w:val="1"/>
              </w:rPr>
            </w:pPr>
            <w:r w:rsidRPr="009743EA">
              <w:rPr>
                <w:b/>
                <w:kern w:val="1"/>
              </w:rPr>
              <w:t>HTTP Header Information</w:t>
            </w:r>
          </w:p>
          <w:p w14:paraId="74B22697" w14:textId="77777777" w:rsidR="00FE3B5F" w:rsidRPr="009743EA" w:rsidRDefault="00FE3B5F" w:rsidP="005C72A8">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C24EF4" w:rsidRPr="009743EA" w14:paraId="13D5C84D" w14:textId="77777777" w:rsidTr="005A2D7C">
              <w:trPr>
                <w:jc w:val="center"/>
              </w:trPr>
              <w:tc>
                <w:tcPr>
                  <w:tcW w:w="1501" w:type="dxa"/>
                  <w:shd w:val="clear" w:color="auto" w:fill="9CC2E5"/>
                </w:tcPr>
                <w:p w14:paraId="717F61A5" w14:textId="77777777" w:rsidR="00C24EF4" w:rsidRPr="009743EA" w:rsidRDefault="00C24EF4"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3ED1DB45" w14:textId="77777777" w:rsidR="00C24EF4" w:rsidRPr="009743EA" w:rsidRDefault="00C24EF4" w:rsidP="005C72A8">
                  <w:pPr>
                    <w:pStyle w:val="TAL"/>
                    <w:snapToGrid w:val="0"/>
                    <w:jc w:val="center"/>
                    <w:rPr>
                      <w:rFonts w:eastAsia="Calibri"/>
                      <w:b/>
                      <w:szCs w:val="22"/>
                    </w:rPr>
                  </w:pPr>
                  <w:r w:rsidRPr="009743EA">
                    <w:rPr>
                      <w:rFonts w:eastAsia="Calibri"/>
                      <w:b/>
                      <w:szCs w:val="22"/>
                    </w:rPr>
                    <w:t>Value</w:t>
                  </w:r>
                </w:p>
              </w:tc>
            </w:tr>
            <w:tr w:rsidR="00C24EF4" w:rsidRPr="009743EA" w14:paraId="34E251D8" w14:textId="77777777" w:rsidTr="005A2D7C">
              <w:trPr>
                <w:jc w:val="center"/>
              </w:trPr>
              <w:tc>
                <w:tcPr>
                  <w:tcW w:w="1501" w:type="dxa"/>
                  <w:shd w:val="clear" w:color="auto" w:fill="DEEAF6"/>
                </w:tcPr>
                <w:p w14:paraId="0B71EA79" w14:textId="77777777" w:rsidR="00C24EF4" w:rsidRPr="009743EA" w:rsidRDefault="00C24EF4"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2C3CD5C9" w14:textId="77777777" w:rsidR="00C24EF4" w:rsidRPr="009743EA" w:rsidRDefault="00C24EF4" w:rsidP="005C72A8">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C24EF4" w:rsidRPr="009743EA" w14:paraId="343B5734" w14:textId="77777777" w:rsidTr="005A2D7C">
              <w:trPr>
                <w:jc w:val="center"/>
              </w:trPr>
              <w:tc>
                <w:tcPr>
                  <w:tcW w:w="1501" w:type="dxa"/>
                  <w:shd w:val="clear" w:color="auto" w:fill="DEEAF6"/>
                </w:tcPr>
                <w:p w14:paraId="696A8C6E" w14:textId="77777777" w:rsidR="00C24EF4" w:rsidRPr="009743EA" w:rsidRDefault="00C24EF4"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379A444F" w14:textId="77777777" w:rsidR="00C24EF4" w:rsidRPr="009743EA" w:rsidRDefault="00C24EF4" w:rsidP="005C72A8">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request</w:t>
                  </w:r>
                  <w:r w:rsidR="005A3EEC" w:rsidRPr="009743EA">
                    <w:rPr>
                      <w:rFonts w:eastAsia="Calibri"/>
                      <w:szCs w:val="22"/>
                    </w:rPr>
                    <w:t xml:space="preserve"> </w:t>
                  </w:r>
                  <w:r w:rsidRPr="009743EA">
                    <w:rPr>
                      <w:rFonts w:eastAsia="Calibri"/>
                      <w:szCs w:val="22"/>
                    </w:rPr>
                    <w:t>originator</w:t>
                  </w:r>
                </w:p>
              </w:tc>
            </w:tr>
            <w:tr w:rsidR="00C24EF4" w:rsidRPr="009743EA" w14:paraId="4C903E34" w14:textId="77777777" w:rsidTr="005A2D7C">
              <w:trPr>
                <w:jc w:val="center"/>
              </w:trPr>
              <w:tc>
                <w:tcPr>
                  <w:tcW w:w="1501" w:type="dxa"/>
                  <w:shd w:val="clear" w:color="auto" w:fill="DEEAF6"/>
                </w:tcPr>
                <w:p w14:paraId="638D2AD3" w14:textId="77777777" w:rsidR="00C24EF4" w:rsidRPr="009743EA" w:rsidRDefault="00C24EF4" w:rsidP="005C72A8">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39B0BEB0" w14:textId="77777777" w:rsidR="00C24EF4" w:rsidRPr="009743EA" w:rsidRDefault="00C24EF4" w:rsidP="005C72A8">
                  <w:pPr>
                    <w:pStyle w:val="TAL"/>
                    <w:snapToGrid w:val="0"/>
                    <w:rPr>
                      <w:rFonts w:eastAsia="Calibri"/>
                      <w:szCs w:val="22"/>
                    </w:rPr>
                  </w:pPr>
                  <w:r w:rsidRPr="009743EA">
                    <w:rPr>
                      <w:rFonts w:eastAsia="Calibri"/>
                      <w:szCs w:val="22"/>
                    </w:rPr>
                    <w:t>application/json</w:t>
                  </w:r>
                </w:p>
              </w:tc>
            </w:tr>
            <w:tr w:rsidR="00E436D9" w:rsidRPr="009743EA" w14:paraId="26945E3B" w14:textId="77777777" w:rsidTr="005A2D7C">
              <w:trPr>
                <w:jc w:val="center"/>
              </w:trPr>
              <w:tc>
                <w:tcPr>
                  <w:tcW w:w="1501" w:type="dxa"/>
                  <w:shd w:val="clear" w:color="auto" w:fill="DEEAF6"/>
                </w:tcPr>
                <w:p w14:paraId="54AF29AE" w14:textId="77777777" w:rsidR="00E436D9" w:rsidRPr="009743EA" w:rsidRDefault="00E436D9" w:rsidP="00E436D9">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5EDEDB6A" w14:textId="77777777" w:rsidR="00E436D9" w:rsidRPr="009743EA" w:rsidRDefault="00E436D9" w:rsidP="00E436D9">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24EFC66A" w14:textId="77777777" w:rsidR="00C24EF4" w:rsidRPr="009743EA" w:rsidRDefault="00C24EF4" w:rsidP="005C72A8">
            <w:pPr>
              <w:pStyle w:val="TAL"/>
              <w:snapToGrid w:val="0"/>
              <w:jc w:val="center"/>
            </w:pPr>
          </w:p>
        </w:tc>
      </w:tr>
      <w:tr w:rsidR="00F41F85" w:rsidRPr="009743EA" w14:paraId="5DD44068" w14:textId="77777777" w:rsidTr="00CE497E">
        <w:trPr>
          <w:jc w:val="center"/>
        </w:trPr>
        <w:tc>
          <w:tcPr>
            <w:tcW w:w="1286" w:type="dxa"/>
            <w:tcBorders>
              <w:top w:val="single" w:sz="4" w:space="0" w:color="000000"/>
              <w:left w:val="single" w:sz="4" w:space="0" w:color="000000"/>
              <w:bottom w:val="single" w:sz="4" w:space="0" w:color="000000"/>
            </w:tcBorders>
            <w:shd w:val="clear" w:color="auto" w:fill="E7E6E6"/>
          </w:tcPr>
          <w:p w14:paraId="776A2F6F" w14:textId="77777777" w:rsidR="00F41F85" w:rsidRPr="009743EA" w:rsidRDefault="00F41F85" w:rsidP="00CE497E">
            <w:pPr>
              <w:pStyle w:val="Default"/>
              <w:jc w:val="center"/>
              <w:rPr>
                <w:rFonts w:ascii="Arial" w:eastAsia="Malgun Gothic" w:hAnsi="Arial"/>
                <w:b/>
                <w:color w:val="auto"/>
                <w:kern w:val="1"/>
                <w:sz w:val="18"/>
                <w:szCs w:val="20"/>
              </w:rPr>
            </w:pPr>
          </w:p>
          <w:p w14:paraId="3FAAA258" w14:textId="77777777" w:rsidR="00F41F85" w:rsidRPr="009743EA" w:rsidRDefault="00F41F85" w:rsidP="00CE497E">
            <w:pPr>
              <w:pStyle w:val="Default"/>
              <w:jc w:val="center"/>
              <w:rPr>
                <w:rFonts w:ascii="Arial" w:eastAsia="Malgun Gothic" w:hAnsi="Arial"/>
                <w:b/>
                <w:color w:val="auto"/>
                <w:kern w:val="1"/>
                <w:sz w:val="18"/>
                <w:szCs w:val="20"/>
              </w:rPr>
            </w:pPr>
          </w:p>
          <w:p w14:paraId="1022EEE7" w14:textId="77777777" w:rsidR="00F41F85" w:rsidRPr="009743EA" w:rsidRDefault="00F41F85" w:rsidP="00CE497E">
            <w:pPr>
              <w:pStyle w:val="Default"/>
              <w:jc w:val="center"/>
              <w:rPr>
                <w:rFonts w:ascii="Arial" w:eastAsia="Malgun Gothic" w:hAnsi="Arial"/>
                <w:b/>
                <w:color w:val="auto"/>
                <w:kern w:val="1"/>
                <w:sz w:val="18"/>
                <w:szCs w:val="20"/>
              </w:rPr>
            </w:pPr>
          </w:p>
          <w:p w14:paraId="2733BABC" w14:textId="77777777" w:rsidR="00F41F85" w:rsidRPr="009743EA" w:rsidRDefault="00F41F85" w:rsidP="00CE497E">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068F7539" w14:textId="77777777" w:rsidR="00F41F85" w:rsidRPr="009743EA" w:rsidRDefault="00F41F85" w:rsidP="00CE497E">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RCN=0</w:t>
            </w:r>
          </w:p>
          <w:p w14:paraId="4890C4A7" w14:textId="77777777" w:rsidR="00F41F85" w:rsidRPr="009743EA" w:rsidRDefault="00F41F85" w:rsidP="00CE497E">
            <w:pPr>
              <w:pStyle w:val="Default"/>
              <w:jc w:val="center"/>
              <w:rPr>
                <w:rFonts w:ascii="Arial" w:eastAsia="Malgun Gothic" w:hAnsi="Arial"/>
                <w:b/>
                <w:color w:val="auto"/>
                <w:kern w:val="1"/>
                <w:sz w:val="18"/>
                <w:szCs w:val="20"/>
              </w:rPr>
            </w:pPr>
          </w:p>
          <w:p w14:paraId="74D5164D" w14:textId="77777777" w:rsidR="00F41F85" w:rsidRPr="009743EA" w:rsidRDefault="00F41F85" w:rsidP="00CE497E">
            <w:pPr>
              <w:pStyle w:val="Default"/>
              <w:jc w:val="center"/>
              <w:rPr>
                <w:rFonts w:ascii="Arial" w:eastAsia="Malgun Gothic" w:hAnsi="Arial"/>
                <w:b/>
                <w:color w:val="auto"/>
                <w:kern w:val="1"/>
                <w:sz w:val="18"/>
                <w:szCs w:val="20"/>
              </w:rPr>
            </w:pPr>
          </w:p>
          <w:p w14:paraId="2DC58DCC" w14:textId="77777777" w:rsidR="00F41F85" w:rsidRPr="009743EA" w:rsidRDefault="00F41F85" w:rsidP="00CE497E">
            <w:pPr>
              <w:pStyle w:val="Default"/>
              <w:rPr>
                <w:rFonts w:ascii="Arial" w:eastAsia="Malgun Gothic" w:hAnsi="Arial"/>
                <w:b/>
                <w:color w:val="auto"/>
                <w:kern w:val="1"/>
                <w:sz w:val="18"/>
                <w:szCs w:val="20"/>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EDD8E79" w14:textId="77777777" w:rsidR="00F41F85" w:rsidRPr="005A2D7C" w:rsidRDefault="00F41F85" w:rsidP="005A2D7C">
            <w:pPr>
              <w:pStyle w:val="TAL"/>
              <w:rPr>
                <w:rFonts w:eastAsia="Calibri Light"/>
              </w:rPr>
            </w:pPr>
          </w:p>
          <w:p w14:paraId="64AF76BF" w14:textId="77777777" w:rsidR="00F41F85" w:rsidRPr="009743EA" w:rsidRDefault="00F41F85" w:rsidP="00CE497E">
            <w:pPr>
              <w:widowControl w:val="0"/>
              <w:overflowPunct/>
              <w:spacing w:after="0"/>
              <w:ind w:left="284"/>
              <w:jc w:val="both"/>
              <w:textAlignment w:val="auto"/>
              <w:rPr>
                <w:rFonts w:eastAsia="Calibri Light"/>
                <w:b/>
                <w:sz w:val="24"/>
              </w:rPr>
            </w:pPr>
            <w:r w:rsidRPr="009743EA">
              <w:rPr>
                <w:rFonts w:eastAsia="Calibri Light"/>
                <w:b/>
                <w:sz w:val="24"/>
              </w:rPr>
              <w:t>API/CONT/DEL/001_RCN0</w:t>
            </w:r>
          </w:p>
          <w:p w14:paraId="3A6B5F78" w14:textId="77777777" w:rsidR="00F41F85" w:rsidRPr="009743EA" w:rsidRDefault="00F41F85" w:rsidP="00CE497E">
            <w:pPr>
              <w:widowControl w:val="0"/>
              <w:overflowPunct/>
              <w:spacing w:after="0"/>
              <w:ind w:left="284"/>
              <w:jc w:val="both"/>
              <w:textAlignment w:val="auto"/>
              <w:rPr>
                <w:rFonts w:ascii="Arial" w:hAnsi="Arial"/>
                <w:color w:val="0070C0"/>
                <w:sz w:val="18"/>
              </w:rPr>
            </w:pPr>
          </w:p>
          <w:p w14:paraId="443A4F84" w14:textId="77777777" w:rsidR="00F41F85" w:rsidRPr="009743EA" w:rsidRDefault="00F41F85" w:rsidP="00CE497E">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Request:</w:t>
            </w:r>
          </w:p>
          <w:p w14:paraId="0C095B64" w14:textId="77777777" w:rsidR="00F41F85" w:rsidRPr="009743EA" w:rsidRDefault="00F41F85" w:rsidP="00CE497E">
            <w:pPr>
              <w:pStyle w:val="TAL"/>
              <w:snapToGrid w:val="0"/>
              <w:ind w:left="284"/>
              <w:jc w:val="both"/>
              <w:rPr>
                <w:color w:val="0070C0"/>
              </w:rPr>
            </w:pPr>
          </w:p>
          <w:p w14:paraId="5E03B609" w14:textId="77777777" w:rsidR="00F41F85" w:rsidRPr="009743EA" w:rsidRDefault="00F41F85" w:rsidP="00CE497E">
            <w:pPr>
              <w:widowControl w:val="0"/>
              <w:overflowPunct/>
              <w:spacing w:after="0"/>
              <w:ind w:left="284"/>
              <w:jc w:val="both"/>
              <w:textAlignment w:val="auto"/>
              <w:rPr>
                <w:rFonts w:ascii="Arial" w:hAnsi="Arial"/>
                <w:color w:val="0070C0"/>
                <w:sz w:val="18"/>
              </w:rPr>
            </w:pPr>
            <w:r w:rsidRPr="009743EA">
              <w:rPr>
                <w:rFonts w:ascii="Arial" w:hAnsi="Arial"/>
                <w:color w:val="0070C0"/>
                <w:sz w:val="18"/>
              </w:rPr>
              <w:t>DELETE /mn-name/ae_sensor/cont_temp?rcn=0 HTTP/1.1</w:t>
            </w:r>
          </w:p>
          <w:p w14:paraId="4F6B65A3" w14:textId="77777777" w:rsidR="00F41F85" w:rsidRPr="009743EA" w:rsidRDefault="00F41F85" w:rsidP="00CE497E">
            <w:pPr>
              <w:widowControl w:val="0"/>
              <w:overflowPunct/>
              <w:spacing w:after="0"/>
              <w:ind w:left="284"/>
              <w:jc w:val="both"/>
              <w:textAlignment w:val="auto"/>
              <w:rPr>
                <w:rFonts w:ascii="Arial" w:hAnsi="Arial"/>
                <w:color w:val="0070C0"/>
                <w:sz w:val="18"/>
              </w:rPr>
            </w:pPr>
            <w:r w:rsidRPr="009743EA">
              <w:rPr>
                <w:rFonts w:ascii="Arial" w:hAnsi="Arial"/>
                <w:color w:val="0070C0"/>
                <w:sz w:val="18"/>
              </w:rPr>
              <w:t>Host: 192.168.0.10:8282</w:t>
            </w:r>
          </w:p>
          <w:p w14:paraId="66270D68" w14:textId="77777777" w:rsidR="00F41F85" w:rsidRPr="00062C7A" w:rsidRDefault="00F41F85" w:rsidP="00CE497E">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X-M2M-Origin: CAE0120180406T0846311405855351047680_cse01 </w:t>
            </w:r>
          </w:p>
          <w:p w14:paraId="033A3DE7" w14:textId="77777777" w:rsidR="00F41F85" w:rsidRPr="00062C7A" w:rsidRDefault="00F41F85" w:rsidP="00CE497E">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X-M2M-RI:1234</w:t>
            </w:r>
          </w:p>
          <w:p w14:paraId="6C6588B4" w14:textId="77777777" w:rsidR="00F41F85" w:rsidRPr="009743EA" w:rsidRDefault="00F41F85" w:rsidP="00CE497E">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X-M2M-RVI: 2a</w:t>
            </w:r>
          </w:p>
          <w:p w14:paraId="0E3A4DAB" w14:textId="77777777" w:rsidR="00F41F85" w:rsidRPr="009743EA" w:rsidRDefault="00F41F85" w:rsidP="00CE497E">
            <w:pPr>
              <w:widowControl w:val="0"/>
              <w:overflowPunct/>
              <w:spacing w:after="0"/>
              <w:ind w:left="284"/>
              <w:jc w:val="both"/>
              <w:textAlignment w:val="auto"/>
              <w:rPr>
                <w:rFonts w:ascii="Arial" w:hAnsi="Arial"/>
                <w:color w:val="0070C0"/>
                <w:sz w:val="18"/>
              </w:rPr>
            </w:pPr>
          </w:p>
          <w:p w14:paraId="6DC24F4B" w14:textId="77777777" w:rsidR="00F41F85" w:rsidRDefault="00F41F85" w:rsidP="00CE497E">
            <w:pPr>
              <w:widowControl w:val="0"/>
              <w:overflowPunct/>
              <w:spacing w:after="0"/>
              <w:ind w:left="284"/>
              <w:jc w:val="both"/>
              <w:textAlignment w:val="auto"/>
              <w:rPr>
                <w:rFonts w:ascii="Arial" w:hAnsi="Arial"/>
                <w:color w:val="0070C0"/>
                <w:sz w:val="18"/>
              </w:rPr>
            </w:pPr>
          </w:p>
          <w:p w14:paraId="5268D699" w14:textId="77777777" w:rsidR="00C072AF" w:rsidRPr="009743EA" w:rsidRDefault="00C072AF" w:rsidP="00CE497E">
            <w:pPr>
              <w:widowControl w:val="0"/>
              <w:overflowPunct/>
              <w:spacing w:after="0"/>
              <w:ind w:left="284"/>
              <w:jc w:val="both"/>
              <w:textAlignment w:val="auto"/>
              <w:rPr>
                <w:rFonts w:ascii="Arial" w:hAnsi="Arial"/>
                <w:color w:val="0070C0"/>
                <w:sz w:val="18"/>
              </w:rPr>
            </w:pPr>
          </w:p>
          <w:p w14:paraId="1AFD8A38" w14:textId="77777777" w:rsidR="00F41F85" w:rsidRPr="009743EA" w:rsidRDefault="00F41F85" w:rsidP="00CE497E">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lastRenderedPageBreak/>
              <w:t>HTTP Response:</w:t>
            </w:r>
          </w:p>
          <w:p w14:paraId="0BAC49A2" w14:textId="77777777" w:rsidR="00F41F85" w:rsidRPr="009743EA" w:rsidRDefault="00F41F85" w:rsidP="00CE497E">
            <w:pPr>
              <w:widowControl w:val="0"/>
              <w:overflowPunct/>
              <w:spacing w:after="0"/>
              <w:ind w:left="284"/>
              <w:jc w:val="both"/>
              <w:textAlignment w:val="auto"/>
              <w:rPr>
                <w:rFonts w:ascii="Arial" w:hAnsi="Arial"/>
                <w:color w:val="0070C0"/>
                <w:sz w:val="18"/>
              </w:rPr>
            </w:pPr>
          </w:p>
          <w:p w14:paraId="6B9183AC" w14:textId="77777777" w:rsidR="00F41F85" w:rsidRPr="009743EA" w:rsidRDefault="00F41F85" w:rsidP="00CE497E">
            <w:pPr>
              <w:widowControl w:val="0"/>
              <w:overflowPunct/>
              <w:spacing w:after="0"/>
              <w:ind w:left="284"/>
              <w:jc w:val="both"/>
              <w:textAlignment w:val="auto"/>
              <w:rPr>
                <w:rFonts w:ascii="Arial" w:hAnsi="Arial"/>
                <w:color w:val="0070C0"/>
                <w:sz w:val="18"/>
              </w:rPr>
            </w:pPr>
            <w:r w:rsidRPr="009743EA">
              <w:rPr>
                <w:rFonts w:ascii="Arial" w:hAnsi="Arial"/>
                <w:color w:val="0070C0"/>
                <w:sz w:val="18"/>
              </w:rPr>
              <w:t>200 OK</w:t>
            </w:r>
          </w:p>
          <w:p w14:paraId="487543B0" w14:textId="77777777" w:rsidR="00F41F85" w:rsidRPr="009743EA" w:rsidRDefault="00F41F85" w:rsidP="00CE497E">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Content-Length:0 </w:t>
            </w:r>
          </w:p>
          <w:p w14:paraId="55B2877C" w14:textId="77777777" w:rsidR="00F41F85" w:rsidRPr="009743EA" w:rsidRDefault="00F41F85" w:rsidP="00CE497E">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X-M2M-RI:1234</w:t>
            </w:r>
          </w:p>
          <w:p w14:paraId="3D048400" w14:textId="77777777" w:rsidR="00F41F85" w:rsidRPr="009743EA" w:rsidRDefault="00F41F85" w:rsidP="00CE497E">
            <w:pPr>
              <w:widowControl w:val="0"/>
              <w:overflowPunct/>
              <w:spacing w:after="0"/>
              <w:ind w:left="284"/>
              <w:jc w:val="both"/>
              <w:textAlignment w:val="auto"/>
              <w:rPr>
                <w:color w:val="0070C0"/>
              </w:rPr>
            </w:pPr>
            <w:r w:rsidRPr="009743EA">
              <w:rPr>
                <w:rFonts w:ascii="Arial" w:hAnsi="Arial"/>
                <w:color w:val="0070C0"/>
                <w:sz w:val="18"/>
              </w:rPr>
              <w:t>X-M2M-RVI: 2a</w:t>
            </w:r>
          </w:p>
          <w:p w14:paraId="7148D9AD" w14:textId="77777777" w:rsidR="00F41F85" w:rsidRPr="009743EA" w:rsidRDefault="00F41F85" w:rsidP="00CE497E">
            <w:pPr>
              <w:widowControl w:val="0"/>
              <w:overflowPunct/>
              <w:spacing w:after="0"/>
              <w:ind w:left="284"/>
              <w:jc w:val="both"/>
              <w:textAlignment w:val="auto"/>
              <w:rPr>
                <w:rFonts w:ascii="Arial" w:eastAsia="Malgun Gothic" w:hAnsi="Arial"/>
                <w:color w:val="0070C0"/>
                <w:sz w:val="18"/>
              </w:rPr>
            </w:pPr>
            <w:r w:rsidRPr="005A2D7C">
              <w:rPr>
                <w:rFonts w:ascii="Arial" w:hAnsi="Arial"/>
                <w:color w:val="0070C0"/>
                <w:sz w:val="18"/>
              </w:rPr>
              <w:t>X-M2M-RSC:2002</w:t>
            </w:r>
          </w:p>
          <w:p w14:paraId="12D3AE59" w14:textId="77777777" w:rsidR="00F41F85" w:rsidRPr="009743EA" w:rsidRDefault="00F41F85" w:rsidP="00CE497E">
            <w:pPr>
              <w:widowControl w:val="0"/>
              <w:overflowPunct/>
              <w:spacing w:after="0"/>
              <w:ind w:left="284"/>
              <w:jc w:val="both"/>
              <w:textAlignment w:val="auto"/>
              <w:rPr>
                <w:rFonts w:ascii="Arial" w:hAnsi="Arial"/>
                <w:color w:val="0070C0"/>
                <w:sz w:val="18"/>
              </w:rPr>
            </w:pPr>
          </w:p>
        </w:tc>
      </w:tr>
      <w:tr w:rsidR="00C24EF4" w:rsidRPr="009743EA" w14:paraId="24BF9DD6"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2B7B8D6" w14:textId="77777777" w:rsidR="00C24EF4" w:rsidRPr="009743EA" w:rsidRDefault="00C24EF4" w:rsidP="005C72A8">
            <w:pPr>
              <w:pStyle w:val="Default"/>
              <w:jc w:val="center"/>
              <w:rPr>
                <w:color w:val="auto"/>
              </w:rPr>
            </w:pPr>
          </w:p>
          <w:p w14:paraId="4D3AC887" w14:textId="77777777" w:rsidR="00C24EF4" w:rsidRPr="009743EA" w:rsidRDefault="00C24EF4" w:rsidP="005C72A8">
            <w:pPr>
              <w:pStyle w:val="Default"/>
              <w:jc w:val="center"/>
              <w:rPr>
                <w:b/>
                <w:sz w:val="20"/>
                <w:szCs w:val="20"/>
              </w:rPr>
            </w:pPr>
          </w:p>
          <w:p w14:paraId="632BB443" w14:textId="77777777" w:rsidR="00C24EF4" w:rsidRPr="009743EA" w:rsidRDefault="00C24EF4" w:rsidP="005C72A8">
            <w:pPr>
              <w:pStyle w:val="Default"/>
              <w:jc w:val="center"/>
              <w:rPr>
                <w:b/>
                <w:sz w:val="20"/>
                <w:szCs w:val="20"/>
              </w:rPr>
            </w:pPr>
          </w:p>
          <w:p w14:paraId="1EAF6AA6"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4A9B22E4" w14:textId="77777777" w:rsidR="00C24EF4" w:rsidRPr="009743EA" w:rsidRDefault="00C24EF4" w:rsidP="005C72A8">
            <w:pPr>
              <w:pStyle w:val="Default"/>
              <w:jc w:val="center"/>
              <w:rPr>
                <w:b/>
                <w:kern w:val="1"/>
              </w:rPr>
            </w:pPr>
            <w:r w:rsidRPr="009743EA">
              <w:rPr>
                <w:rFonts w:ascii="Arial" w:eastAsia="Malgun Gothic" w:hAnsi="Arial"/>
                <w:b/>
                <w:color w:val="auto"/>
                <w:kern w:val="1"/>
                <w:sz w:val="18"/>
                <w:szCs w:val="20"/>
              </w:rPr>
              <w:t>No RCN or RCN=1</w:t>
            </w:r>
          </w:p>
          <w:p w14:paraId="3C9674B2" w14:textId="77777777" w:rsidR="00C24EF4" w:rsidRPr="009743EA" w:rsidRDefault="00C24EF4" w:rsidP="005C72A8"/>
          <w:p w14:paraId="7307B1C5" w14:textId="77777777" w:rsidR="00C24EF4" w:rsidRPr="009743EA" w:rsidRDefault="00C24EF4" w:rsidP="005C72A8"/>
          <w:p w14:paraId="093BBBFF" w14:textId="77777777" w:rsidR="00C24EF4" w:rsidRPr="009743EA" w:rsidRDefault="00C24EF4" w:rsidP="005C72A8">
            <w:pPr>
              <w:jc w:val="cente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3A7C8A1" w14:textId="77777777" w:rsidR="001872F6" w:rsidRPr="005A2D7C" w:rsidRDefault="001872F6" w:rsidP="005A2D7C">
            <w:pPr>
              <w:pStyle w:val="TAL"/>
              <w:rPr>
                <w:rFonts w:eastAsia="Calibri Light"/>
              </w:rPr>
            </w:pPr>
          </w:p>
          <w:p w14:paraId="66C89BA8" w14:textId="77777777" w:rsidR="00C24EF4" w:rsidRPr="009743EA" w:rsidRDefault="00C24EF4" w:rsidP="005C72A8">
            <w:pPr>
              <w:widowControl w:val="0"/>
              <w:overflowPunct/>
              <w:spacing w:after="0"/>
              <w:ind w:left="284"/>
              <w:jc w:val="both"/>
              <w:textAlignment w:val="auto"/>
              <w:rPr>
                <w:rFonts w:eastAsia="Calibri Light"/>
                <w:b/>
                <w:sz w:val="24"/>
              </w:rPr>
            </w:pPr>
            <w:r w:rsidRPr="009743EA">
              <w:rPr>
                <w:rFonts w:eastAsia="Calibri Light"/>
                <w:b/>
                <w:sz w:val="24"/>
              </w:rPr>
              <w:t>API/CONT/DEL/001</w:t>
            </w:r>
          </w:p>
          <w:p w14:paraId="39086DB3" w14:textId="77777777" w:rsidR="00C24EF4" w:rsidRPr="009743EA" w:rsidRDefault="00C24EF4" w:rsidP="005C72A8">
            <w:pPr>
              <w:widowControl w:val="0"/>
              <w:overflowPunct/>
              <w:spacing w:after="0"/>
              <w:ind w:left="284"/>
              <w:jc w:val="both"/>
              <w:textAlignment w:val="auto"/>
              <w:rPr>
                <w:rFonts w:eastAsia="Calibri Light"/>
                <w:b/>
                <w:sz w:val="24"/>
              </w:rPr>
            </w:pPr>
            <w:r w:rsidRPr="009743EA">
              <w:rPr>
                <w:rFonts w:eastAsia="Calibri Light"/>
                <w:b/>
                <w:sz w:val="24"/>
              </w:rPr>
              <w:t>API/CONT/DEL/001_RCN1</w:t>
            </w:r>
          </w:p>
          <w:p w14:paraId="13653490" w14:textId="77777777" w:rsidR="00C24EF4" w:rsidRPr="009743EA" w:rsidRDefault="00C24EF4" w:rsidP="005C72A8">
            <w:pPr>
              <w:widowControl w:val="0"/>
              <w:overflowPunct/>
              <w:spacing w:after="0"/>
              <w:ind w:left="284"/>
              <w:jc w:val="both"/>
              <w:textAlignment w:val="auto"/>
              <w:rPr>
                <w:rFonts w:ascii="Arial" w:hAnsi="Arial"/>
                <w:b/>
                <w:color w:val="0070C0"/>
                <w:sz w:val="18"/>
              </w:rPr>
            </w:pPr>
          </w:p>
          <w:p w14:paraId="2C9E2532"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Request:</w:t>
            </w:r>
          </w:p>
          <w:p w14:paraId="4A05C16F" w14:textId="77777777" w:rsidR="00C24EF4" w:rsidRPr="009743EA" w:rsidRDefault="00C24EF4" w:rsidP="005C72A8">
            <w:pPr>
              <w:pStyle w:val="TAL"/>
              <w:snapToGrid w:val="0"/>
              <w:ind w:left="284"/>
              <w:jc w:val="both"/>
              <w:rPr>
                <w:color w:val="0070C0"/>
              </w:rPr>
            </w:pPr>
          </w:p>
          <w:p w14:paraId="59DAAA19" w14:textId="77777777" w:rsidR="00C24EF4" w:rsidRPr="009743EA" w:rsidRDefault="00C24EF4" w:rsidP="007C39B4">
            <w:pPr>
              <w:widowControl w:val="0"/>
              <w:overflowPunct/>
              <w:spacing w:after="0"/>
              <w:ind w:left="284"/>
              <w:textAlignment w:val="auto"/>
              <w:rPr>
                <w:rFonts w:ascii="Arial" w:hAnsi="Arial"/>
                <w:color w:val="0070C0"/>
                <w:sz w:val="18"/>
              </w:rPr>
            </w:pPr>
            <w:r w:rsidRPr="009743EA">
              <w:rPr>
                <w:rFonts w:ascii="Arial" w:hAnsi="Arial"/>
                <w:color w:val="0070C0"/>
                <w:sz w:val="18"/>
              </w:rPr>
              <w:t>DELETE /mn-name/ae_sensor/cont_temp HTTP/1.1</w:t>
            </w:r>
          </w:p>
          <w:p w14:paraId="34BC54B4" w14:textId="77777777" w:rsidR="00C24EF4" w:rsidRPr="009743EA" w:rsidRDefault="00C24EF4" w:rsidP="007C39B4">
            <w:pPr>
              <w:widowControl w:val="0"/>
              <w:overflowPunct/>
              <w:spacing w:after="0"/>
              <w:ind w:left="284"/>
              <w:textAlignment w:val="auto"/>
              <w:rPr>
                <w:rFonts w:ascii="Arial" w:hAnsi="Arial"/>
                <w:color w:val="0070C0"/>
                <w:sz w:val="18"/>
              </w:rPr>
            </w:pPr>
            <w:r w:rsidRPr="009743EA">
              <w:rPr>
                <w:rFonts w:ascii="Arial" w:hAnsi="Arial"/>
                <w:color w:val="0070C0"/>
                <w:sz w:val="18"/>
              </w:rPr>
              <w:t>Host: 192.168.0.10:8282</w:t>
            </w:r>
          </w:p>
          <w:p w14:paraId="380A4C24" w14:textId="77777777" w:rsidR="003E6710" w:rsidRPr="00062C7A" w:rsidRDefault="00C24EF4" w:rsidP="007C39B4">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X-M2M-Origin: CAE0120180406T0846311405855351047680_cse01</w:t>
            </w:r>
            <w:r w:rsidR="003E6710" w:rsidRPr="00062C7A">
              <w:rPr>
                <w:rFonts w:ascii="Arial" w:hAnsi="Arial"/>
                <w:color w:val="0070C0"/>
                <w:sz w:val="18"/>
                <w:lang w:val="fr-FR"/>
              </w:rPr>
              <w:t xml:space="preserve"> </w:t>
            </w:r>
          </w:p>
          <w:p w14:paraId="7E17D73E" w14:textId="77777777" w:rsidR="003E6710" w:rsidRPr="00062C7A" w:rsidRDefault="003E6710" w:rsidP="007C39B4">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X-M2M-RI:1234</w:t>
            </w:r>
          </w:p>
          <w:p w14:paraId="73A96161" w14:textId="77777777" w:rsidR="003E6710" w:rsidRPr="009743EA" w:rsidRDefault="003E6710" w:rsidP="007C39B4">
            <w:pPr>
              <w:widowControl w:val="0"/>
              <w:overflowPunct/>
              <w:spacing w:after="0"/>
              <w:ind w:left="284"/>
              <w:textAlignment w:val="auto"/>
              <w:rPr>
                <w:rFonts w:ascii="Arial" w:hAnsi="Arial"/>
                <w:color w:val="0070C0"/>
                <w:sz w:val="18"/>
              </w:rPr>
            </w:pPr>
            <w:r w:rsidRPr="009743EA">
              <w:rPr>
                <w:rFonts w:ascii="Arial" w:hAnsi="Arial"/>
                <w:color w:val="0070C0"/>
                <w:sz w:val="18"/>
              </w:rPr>
              <w:t>X-M2M-RVI: 2a</w:t>
            </w:r>
          </w:p>
          <w:p w14:paraId="4409A9D1" w14:textId="77777777" w:rsidR="00C24EF4" w:rsidRPr="009743EA" w:rsidRDefault="00C24EF4" w:rsidP="005C72A8">
            <w:pPr>
              <w:pStyle w:val="TAL"/>
              <w:snapToGrid w:val="0"/>
              <w:ind w:left="284"/>
              <w:jc w:val="both"/>
              <w:rPr>
                <w:color w:val="0070C0"/>
              </w:rPr>
            </w:pPr>
          </w:p>
          <w:p w14:paraId="41C4A033" w14:textId="77777777" w:rsidR="00C24EF4" w:rsidRPr="009743EA" w:rsidRDefault="00C24EF4" w:rsidP="005C72A8">
            <w:pPr>
              <w:widowControl w:val="0"/>
              <w:overflowPunct/>
              <w:spacing w:after="0"/>
              <w:ind w:left="284"/>
              <w:jc w:val="both"/>
              <w:textAlignment w:val="auto"/>
              <w:rPr>
                <w:rFonts w:ascii="Arial" w:hAnsi="Arial"/>
                <w:b/>
                <w:color w:val="0070C0"/>
                <w:sz w:val="18"/>
              </w:rPr>
            </w:pPr>
          </w:p>
          <w:p w14:paraId="2F42A63C"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2AF0203E" w14:textId="77777777" w:rsidR="00C24EF4" w:rsidRPr="009743EA" w:rsidRDefault="00C24EF4" w:rsidP="005C72A8">
            <w:pPr>
              <w:widowControl w:val="0"/>
              <w:overflowPunct/>
              <w:spacing w:after="0"/>
              <w:ind w:left="284"/>
              <w:textAlignment w:val="auto"/>
              <w:rPr>
                <w:rFonts w:ascii="Arial" w:hAnsi="Arial"/>
                <w:color w:val="0070C0"/>
                <w:sz w:val="18"/>
              </w:rPr>
            </w:pPr>
          </w:p>
          <w:p w14:paraId="5911B932"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200 OK</w:t>
            </w:r>
          </w:p>
          <w:p w14:paraId="17FAA8BB"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X-M2M-Origin:/mnID</w:t>
            </w:r>
          </w:p>
          <w:p w14:paraId="0627C130" w14:textId="77777777" w:rsidR="003E6710" w:rsidRPr="009743EA" w:rsidRDefault="003E6710" w:rsidP="003E6710">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X-M2M-RI:1234</w:t>
            </w:r>
          </w:p>
          <w:p w14:paraId="3E2B0B34" w14:textId="77777777" w:rsidR="003E6710" w:rsidRPr="009743EA" w:rsidRDefault="003E6710" w:rsidP="003E6710">
            <w:pPr>
              <w:pStyle w:val="TAL"/>
              <w:snapToGrid w:val="0"/>
              <w:ind w:left="284"/>
              <w:jc w:val="both"/>
              <w:rPr>
                <w:color w:val="0070C0"/>
              </w:rPr>
            </w:pPr>
            <w:r w:rsidRPr="009743EA">
              <w:rPr>
                <w:color w:val="0070C0"/>
              </w:rPr>
              <w:t>X-M2M-RVI: 2a</w:t>
            </w:r>
          </w:p>
          <w:p w14:paraId="1459AFA5"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X-M2M-RSC:2002</w:t>
            </w:r>
          </w:p>
          <w:p w14:paraId="4FB41A0B"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w:t>
            </w:r>
          </w:p>
          <w:p w14:paraId="4B57EE50"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"m2m:cnt": {</w:t>
            </w:r>
          </w:p>
          <w:p w14:paraId="075E567F"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"cbs": 0,</w:t>
            </w:r>
          </w:p>
          <w:p w14:paraId="4928FB09"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"cni": 0,</w:t>
            </w:r>
          </w:p>
          <w:p w14:paraId="44336B40"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"ct": "20180406T125807",</w:t>
            </w:r>
          </w:p>
          <w:p w14:paraId="03A64E12"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"et": "99991231T235959",</w:t>
            </w:r>
          </w:p>
          <w:p w14:paraId="1E0DB786"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"lbl": </w:t>
            </w:r>
            <w:r w:rsidRPr="005A2D7C">
              <w:rPr>
                <w:rFonts w:ascii="Arial" w:hAnsi="Arial"/>
                <w:sz w:val="18"/>
                <w:lang w:val="fr-FR"/>
              </w:rPr>
              <w:t>[</w:t>
            </w:r>
          </w:p>
          <w:p w14:paraId="0F463EE3"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"indoor_temp"</w:t>
            </w:r>
          </w:p>
          <w:p w14:paraId="14E74E94"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w:t>
            </w:r>
          </w:p>
          <w:p w14:paraId="08BE3B84"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"lt": "20180406T130330",</w:t>
            </w:r>
          </w:p>
          <w:p w14:paraId="04FDEFD4"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"mbs": 60000000,</w:t>
            </w:r>
          </w:p>
          <w:p w14:paraId="1CE64653"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"mia": 1600,</w:t>
            </w:r>
          </w:p>
          <w:p w14:paraId="49249B5E"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"mni": 400,</w:t>
            </w:r>
          </w:p>
          <w:p w14:paraId="1C694E5A"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"pi": "CAE0120180406T0846311405855351047680_cse01",</w:t>
            </w:r>
          </w:p>
          <w:p w14:paraId="0EEF8713"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"ri": "cnt20180406T1258071405855183193603_cse01",</w:t>
            </w:r>
          </w:p>
          <w:p w14:paraId="161D961B"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062C7A">
              <w:rPr>
                <w:rFonts w:ascii="Arial" w:hAnsi="Arial"/>
                <w:color w:val="0070C0"/>
                <w:sz w:val="18"/>
                <w:lang w:val="fr-FR"/>
              </w:rPr>
              <w:t xml:space="preserve">        </w:t>
            </w:r>
            <w:r w:rsidRPr="009743EA">
              <w:rPr>
                <w:rFonts w:ascii="Arial" w:hAnsi="Arial"/>
                <w:color w:val="0070C0"/>
                <w:sz w:val="18"/>
              </w:rPr>
              <w:t>"rn": "cont_temp",</w:t>
            </w:r>
          </w:p>
          <w:p w14:paraId="0814581D"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"st": 2,</w:t>
            </w:r>
          </w:p>
          <w:p w14:paraId="0F84FCE5"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"ty": 3</w:t>
            </w:r>
          </w:p>
          <w:p w14:paraId="7BE6A50B"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w:t>
            </w:r>
          </w:p>
          <w:p w14:paraId="5A569E9D"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w:t>
            </w:r>
          </w:p>
          <w:p w14:paraId="480FE48C" w14:textId="77777777" w:rsidR="00C24EF4" w:rsidRPr="009743EA" w:rsidRDefault="00C24EF4" w:rsidP="005C72A8">
            <w:pPr>
              <w:pStyle w:val="TAL"/>
              <w:snapToGrid w:val="0"/>
              <w:ind w:left="284"/>
              <w:jc w:val="both"/>
              <w:rPr>
                <w:color w:val="0070C0"/>
              </w:rPr>
            </w:pPr>
          </w:p>
        </w:tc>
      </w:tr>
    </w:tbl>
    <w:p w14:paraId="6616DF73" w14:textId="77777777" w:rsidR="00C24EF4" w:rsidRPr="009743EA" w:rsidRDefault="00C24EF4" w:rsidP="00C24EF4"/>
    <w:p w14:paraId="16872E46" w14:textId="77777777" w:rsidR="00C24EF4" w:rsidRPr="009743EA" w:rsidRDefault="00C24EF4" w:rsidP="00C24EF4">
      <w:pPr>
        <w:pStyle w:val="Heading3"/>
        <w:rPr>
          <w:color w:val="000000"/>
        </w:rPr>
      </w:pPr>
      <w:bookmarkStart w:id="293" w:name="_Toc49420730"/>
      <w:bookmarkStart w:id="294" w:name="_Toc49507544"/>
      <w:bookmarkStart w:id="295" w:name="_Toc49507656"/>
      <w:bookmarkStart w:id="296" w:name="_Toc532286358"/>
      <w:bookmarkStart w:id="297" w:name="_Toc532286494"/>
      <w:bookmarkStart w:id="298" w:name="_Toc46154399"/>
      <w:bookmarkStart w:id="299" w:name="_Toc71708833"/>
      <w:r w:rsidRPr="009743EA">
        <w:rPr>
          <w:color w:val="000000"/>
        </w:rPr>
        <w:t xml:space="preserve">6.2.6 </w:t>
      </w:r>
      <w:r w:rsidRPr="009743EA">
        <w:rPr>
          <w:color w:val="000000"/>
        </w:rPr>
        <w:tab/>
      </w:r>
      <w:r w:rsidR="000F6DB0" w:rsidRPr="009743EA">
        <w:rPr>
          <w:color w:val="000000"/>
        </w:rPr>
        <w:t xml:space="preserve">Resource Type </w:t>
      </w:r>
      <w:r w:rsidRPr="009743EA">
        <w:rPr>
          <w:i/>
          <w:color w:val="000000"/>
        </w:rPr>
        <w:t>contentInstance</w:t>
      </w:r>
      <w:bookmarkEnd w:id="293"/>
      <w:bookmarkEnd w:id="294"/>
      <w:bookmarkEnd w:id="295"/>
      <w:bookmarkEnd w:id="296"/>
      <w:bookmarkEnd w:id="297"/>
      <w:bookmarkEnd w:id="298"/>
      <w:bookmarkEnd w:id="299"/>
    </w:p>
    <w:p w14:paraId="5B06F1B2" w14:textId="77777777" w:rsidR="00C24EF4" w:rsidRPr="009743EA" w:rsidRDefault="00C24EF4" w:rsidP="00C24EF4">
      <w:pPr>
        <w:pStyle w:val="Heading4"/>
      </w:pPr>
      <w:bookmarkStart w:id="300" w:name="_Toc49420731"/>
      <w:bookmarkStart w:id="301" w:name="_Toc49507545"/>
      <w:bookmarkStart w:id="302" w:name="_Toc49507657"/>
      <w:bookmarkStart w:id="303" w:name="_Toc532286359"/>
      <w:bookmarkStart w:id="304" w:name="_Toc532286495"/>
      <w:bookmarkStart w:id="305" w:name="_Toc46154400"/>
      <w:bookmarkStart w:id="306" w:name="_Toc71708834"/>
      <w:r w:rsidRPr="009743EA">
        <w:t>6.2.6.0</w:t>
      </w:r>
      <w:r w:rsidRPr="009743EA">
        <w:tab/>
        <w:t>Introduction</w:t>
      </w:r>
      <w:bookmarkEnd w:id="300"/>
      <w:bookmarkEnd w:id="301"/>
      <w:bookmarkEnd w:id="302"/>
      <w:bookmarkEnd w:id="303"/>
      <w:bookmarkEnd w:id="304"/>
      <w:bookmarkEnd w:id="305"/>
      <w:bookmarkEnd w:id="306"/>
    </w:p>
    <w:p w14:paraId="34731155" w14:textId="77777777" w:rsidR="00C24EF4" w:rsidRPr="005A2D7C" w:rsidRDefault="00C24EF4" w:rsidP="005A2D7C">
      <w:pPr>
        <w:rPr>
          <w:rFonts w:eastAsia="Malgun Gothic"/>
        </w:rPr>
      </w:pPr>
      <w:r w:rsidRPr="005A2D7C">
        <w:t>The</w:t>
      </w:r>
      <w:r w:rsidRPr="005A2D7C">
        <w:rPr>
          <w:i/>
        </w:rPr>
        <w:t xml:space="preserve"> &lt;</w:t>
      </w:r>
      <w:r w:rsidRPr="005A2D7C">
        <w:t>contentInstance</w:t>
      </w:r>
      <w:r w:rsidRPr="005A2D7C">
        <w:rPr>
          <w:i/>
        </w:rPr>
        <w:t>&gt;</w:t>
      </w:r>
      <w:r w:rsidRPr="005A2D7C">
        <w:t xml:space="preserve"> resource represents a data instance stored in the </w:t>
      </w:r>
      <w:r w:rsidRPr="005A2D7C">
        <w:rPr>
          <w:i/>
        </w:rPr>
        <w:t>&lt;</w:t>
      </w:r>
      <w:r w:rsidRPr="005A2D7C">
        <w:t>container</w:t>
      </w:r>
      <w:r w:rsidRPr="005A2D7C">
        <w:rPr>
          <w:i/>
        </w:rPr>
        <w:t>&gt;</w:t>
      </w:r>
      <w:r w:rsidRPr="005A2D7C">
        <w:t xml:space="preserve"> resource. Taking a temperature sensor device as an example, the temperature sensor is designed to collect temperature data of environment and in this case, the real temperature data is modelled as a &lt;contentInstance&gt; resource. In details, we assume both the temperature sensor is registered with &lt;AE&gt; resource and a &lt;container&gt; resource is created under the &lt;AE&gt; to store temperature instances, under this consumption, whenever the temperature data is uploaded into a central server, the temperature data has to be denoted as a value of </w:t>
      </w:r>
      <w:r w:rsidRPr="005A2D7C">
        <w:rPr>
          <w:i/>
        </w:rPr>
        <w:t>content</w:t>
      </w:r>
      <w:r w:rsidRPr="005A2D7C">
        <w:t xml:space="preserve"> attribute of &lt;contentInstance&gt; resource.</w:t>
      </w:r>
    </w:p>
    <w:p w14:paraId="3D6CB149" w14:textId="77777777" w:rsidR="00C24EF4" w:rsidRPr="005A2D7C" w:rsidRDefault="00C24EF4" w:rsidP="005A2D7C">
      <w:pPr>
        <w:keepNext/>
        <w:keepLines/>
        <w:rPr>
          <w:rFonts w:eastAsia="Malgun Gothic"/>
        </w:rPr>
      </w:pPr>
      <w:r w:rsidRPr="005A2D7C">
        <w:lastRenderedPageBreak/>
        <w:t xml:space="preserve">The </w:t>
      </w:r>
      <w:r w:rsidRPr="005A2D7C">
        <w:rPr>
          <w:i/>
        </w:rPr>
        <w:t>&lt;</w:t>
      </w:r>
      <w:r w:rsidRPr="005A2D7C">
        <w:t>contentInstance</w:t>
      </w:r>
      <w:r w:rsidRPr="005A2D7C">
        <w:rPr>
          <w:i/>
        </w:rPr>
        <w:t>&gt;</w:t>
      </w:r>
      <w:r w:rsidRPr="005A2D7C">
        <w:t xml:space="preserve"> resource cannot be modified once created, and is able to be deleted explicitly by an AE or may be deleted by the platform based on specific policies. If the platform has policies to manage the </w:t>
      </w:r>
      <w:r w:rsidRPr="005A2D7C">
        <w:rPr>
          <w:i/>
        </w:rPr>
        <w:t>&lt;</w:t>
      </w:r>
      <w:r w:rsidRPr="005A2D7C">
        <w:t>contentInstance</w:t>
      </w:r>
      <w:r w:rsidRPr="005A2D7C">
        <w:rPr>
          <w:i/>
        </w:rPr>
        <w:t>&gt;</w:t>
      </w:r>
      <w:r w:rsidRPr="005A2D7C">
        <w:t xml:space="preserve"> resource, these policies are represented by attributes </w:t>
      </w:r>
      <w:r w:rsidRPr="005A2D7C">
        <w:rPr>
          <w:i/>
        </w:rPr>
        <w:t>axByteSize</w:t>
      </w:r>
      <w:r w:rsidRPr="005A2D7C">
        <w:t xml:space="preserve">, </w:t>
      </w:r>
      <w:r w:rsidRPr="005A2D7C">
        <w:rPr>
          <w:i/>
        </w:rPr>
        <w:t>maxNrOfInstances</w:t>
      </w:r>
      <w:r w:rsidRPr="005A2D7C">
        <w:t xml:space="preserve"> and/or </w:t>
      </w:r>
      <w:r w:rsidRPr="005A2D7C">
        <w:rPr>
          <w:i/>
        </w:rPr>
        <w:t>maxInstanceAge</w:t>
      </w:r>
      <w:r w:rsidRPr="005A2D7C">
        <w:t xml:space="preserve"> attributes in their parent &lt;container&gt; resource.</w:t>
      </w:r>
    </w:p>
    <w:p w14:paraId="0DDA1B55" w14:textId="77777777" w:rsidR="00C24EF4" w:rsidRPr="005A2D7C" w:rsidRDefault="00C24EF4" w:rsidP="005A2D7C">
      <w:pPr>
        <w:rPr>
          <w:rFonts w:eastAsia="Malgun Gothic"/>
        </w:rPr>
      </w:pPr>
      <w:r w:rsidRPr="005A2D7C">
        <w:t xml:space="preserve">The </w:t>
      </w:r>
      <w:r w:rsidRPr="005A2D7C">
        <w:rPr>
          <w:i/>
        </w:rPr>
        <w:t>&lt;</w:t>
      </w:r>
      <w:r w:rsidRPr="005A2D7C">
        <w:t>contentInstance</w:t>
      </w:r>
      <w:r w:rsidRPr="005A2D7C">
        <w:rPr>
          <w:i/>
        </w:rPr>
        <w:t>&gt;</w:t>
      </w:r>
      <w:r w:rsidRPr="005A2D7C">
        <w:t xml:space="preserve"> resource inheritances the same access control policies of its parent </w:t>
      </w:r>
      <w:r w:rsidRPr="005A2D7C">
        <w:rPr>
          <w:i/>
        </w:rPr>
        <w:t>&lt;container&gt;</w:t>
      </w:r>
      <w:r w:rsidRPr="005A2D7C">
        <w:t xml:space="preserve"> resource, and does not have its own </w:t>
      </w:r>
      <w:r w:rsidRPr="005A2D7C">
        <w:rPr>
          <w:i/>
        </w:rPr>
        <w:t xml:space="preserve">accessControlPolicyIDs </w:t>
      </w:r>
      <w:r w:rsidRPr="005A2D7C">
        <w:t xml:space="preserve">attribute. </w:t>
      </w:r>
    </w:p>
    <w:p w14:paraId="03574F3E" w14:textId="77777777" w:rsidR="00C24EF4" w:rsidRPr="009743EA" w:rsidRDefault="00C24EF4" w:rsidP="00C24EF4">
      <w:pPr>
        <w:pStyle w:val="Heading4"/>
      </w:pPr>
      <w:bookmarkStart w:id="307" w:name="_Toc49420732"/>
      <w:bookmarkStart w:id="308" w:name="_Toc49507546"/>
      <w:bookmarkStart w:id="309" w:name="_Toc49507658"/>
      <w:bookmarkStart w:id="310" w:name="_Toc532286360"/>
      <w:bookmarkStart w:id="311" w:name="_Toc532286496"/>
      <w:bookmarkStart w:id="312" w:name="_Toc46154401"/>
      <w:bookmarkStart w:id="313" w:name="_Toc71708835"/>
      <w:r w:rsidRPr="009743EA">
        <w:t>6.2.6.1</w:t>
      </w:r>
      <w:r w:rsidRPr="009743EA">
        <w:tab/>
        <w:t>API-CI-CRE</w:t>
      </w:r>
      <w:bookmarkEnd w:id="307"/>
      <w:bookmarkEnd w:id="308"/>
      <w:bookmarkEnd w:id="309"/>
      <w:bookmarkEnd w:id="310"/>
      <w:bookmarkEnd w:id="311"/>
      <w:bookmarkEnd w:id="312"/>
      <w:bookmarkEnd w:id="313"/>
    </w:p>
    <w:tbl>
      <w:tblPr>
        <w:tblW w:w="9659" w:type="dxa"/>
        <w:jc w:val="center"/>
        <w:tblLayout w:type="fixed"/>
        <w:tblCellMar>
          <w:left w:w="28" w:type="dxa"/>
        </w:tblCellMar>
        <w:tblLook w:val="0000" w:firstRow="0" w:lastRow="0" w:firstColumn="0" w:lastColumn="0" w:noHBand="0" w:noVBand="0"/>
      </w:tblPr>
      <w:tblGrid>
        <w:gridCol w:w="1286"/>
        <w:gridCol w:w="8373"/>
      </w:tblGrid>
      <w:tr w:rsidR="00C24EF4" w:rsidRPr="009743EA" w14:paraId="4F84A0F9"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787BC50" w14:textId="77777777" w:rsidR="00C24EF4" w:rsidRPr="009743EA" w:rsidRDefault="00C24EF4" w:rsidP="005C72A8">
            <w:pPr>
              <w:pStyle w:val="TAL"/>
              <w:snapToGrid w:val="0"/>
              <w:jc w:val="center"/>
              <w:rPr>
                <w:b/>
              </w:rPr>
            </w:pPr>
          </w:p>
          <w:p w14:paraId="3D502B25" w14:textId="77777777" w:rsidR="00C24EF4" w:rsidRPr="009743EA" w:rsidRDefault="00C24EF4" w:rsidP="005C72A8">
            <w:pPr>
              <w:pStyle w:val="TAL"/>
              <w:snapToGrid w:val="0"/>
              <w:jc w:val="center"/>
              <w:rPr>
                <w:b/>
              </w:rPr>
            </w:pPr>
          </w:p>
          <w:p w14:paraId="4793FB5D" w14:textId="77777777" w:rsidR="00C24EF4" w:rsidRPr="009743EA" w:rsidRDefault="00C24EF4"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31EFF39" w14:textId="77777777" w:rsidR="00C24EF4" w:rsidRPr="005A2D7C" w:rsidRDefault="00C24EF4" w:rsidP="005A2D7C">
            <w:pPr>
              <w:pStyle w:val="TAL"/>
              <w:rPr>
                <w:rFonts w:eastAsia="Calibri Light"/>
                <w:lang w:val="fr-FR"/>
              </w:rPr>
            </w:pPr>
            <w:r w:rsidRPr="005A2D7C">
              <w:rPr>
                <w:rFonts w:eastAsia="Calibri Light"/>
                <w:lang w:val="fr-FR"/>
              </w:rPr>
              <w:t>API/CI/CRE/001</w:t>
            </w:r>
          </w:p>
          <w:p w14:paraId="2731D86B" w14:textId="77777777" w:rsidR="00C24EF4" w:rsidRPr="005A2D7C" w:rsidRDefault="00C24EF4" w:rsidP="005A2D7C">
            <w:pPr>
              <w:pStyle w:val="TAL"/>
              <w:rPr>
                <w:rFonts w:eastAsia="Calibri Light"/>
                <w:lang w:val="fr-FR"/>
              </w:rPr>
            </w:pPr>
            <w:r w:rsidRPr="005A2D7C">
              <w:rPr>
                <w:rFonts w:eastAsia="Calibri Light"/>
                <w:lang w:val="fr-FR"/>
              </w:rPr>
              <w:t>API/CI/CRE/001_RCN0</w:t>
            </w:r>
          </w:p>
          <w:p w14:paraId="3E4848E1" w14:textId="77777777" w:rsidR="00C24EF4" w:rsidRPr="005A2D7C" w:rsidRDefault="00C24EF4" w:rsidP="005A2D7C">
            <w:pPr>
              <w:pStyle w:val="TAL"/>
              <w:rPr>
                <w:rFonts w:eastAsia="Calibri Light"/>
                <w:lang w:val="fr-FR"/>
              </w:rPr>
            </w:pPr>
            <w:r w:rsidRPr="005A2D7C">
              <w:rPr>
                <w:rFonts w:eastAsia="Calibri Light"/>
                <w:lang w:val="fr-FR"/>
              </w:rPr>
              <w:t>API/CI/CRE/001_RCN1</w:t>
            </w:r>
          </w:p>
          <w:p w14:paraId="7620A891" w14:textId="77777777" w:rsidR="00C24EF4" w:rsidRPr="005A2D7C" w:rsidRDefault="00C24EF4" w:rsidP="005A2D7C">
            <w:pPr>
              <w:pStyle w:val="TAL"/>
              <w:rPr>
                <w:rFonts w:eastAsia="Calibri Light"/>
                <w:lang w:val="fr-FR"/>
              </w:rPr>
            </w:pPr>
            <w:r w:rsidRPr="005A2D7C">
              <w:rPr>
                <w:rFonts w:eastAsia="Calibri Light"/>
                <w:lang w:val="fr-FR"/>
              </w:rPr>
              <w:t>API/CI/CRE/001_RCN2</w:t>
            </w:r>
          </w:p>
          <w:p w14:paraId="5DEFB1CB" w14:textId="77777777" w:rsidR="00C24EF4" w:rsidRPr="005A2D7C" w:rsidRDefault="00C24EF4" w:rsidP="005A2D7C">
            <w:pPr>
              <w:pStyle w:val="TAL"/>
            </w:pPr>
            <w:r w:rsidRPr="005A2D7C">
              <w:rPr>
                <w:rFonts w:eastAsia="Calibri Light"/>
              </w:rPr>
              <w:t>API/CI/CRE/001_RCN3</w:t>
            </w:r>
          </w:p>
        </w:tc>
      </w:tr>
      <w:tr w:rsidR="00C24EF4" w:rsidRPr="009743EA" w14:paraId="49276F76"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E203D56" w14:textId="77777777" w:rsidR="00C24EF4" w:rsidRPr="009743EA" w:rsidRDefault="00C24EF4"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DDCDA8" w14:textId="77777777" w:rsidR="00C24EF4" w:rsidRPr="005A2D7C" w:rsidRDefault="00C24EF4" w:rsidP="005A2D7C">
            <w:pPr>
              <w:pStyle w:val="TAL"/>
              <w:rPr>
                <w:rFonts w:eastAsia="Calibri Light"/>
              </w:rPr>
            </w:pPr>
            <w:r w:rsidRPr="005A2D7C">
              <w:rPr>
                <w:rFonts w:eastAsia="Calibri Light"/>
              </w:rPr>
              <w:t xml:space="preserve">contentInstance CREATE with or without </w:t>
            </w:r>
            <w:r w:rsidR="00984FEF" w:rsidRPr="005A2D7C">
              <w:rPr>
                <w:rFonts w:eastAsia="Calibri Light"/>
              </w:rPr>
              <w:t>resultContent</w:t>
            </w:r>
            <w:r w:rsidRPr="005A2D7C">
              <w:rPr>
                <w:rFonts w:eastAsia="Calibri Light"/>
              </w:rPr>
              <w:t xml:space="preserve"> parameter</w:t>
            </w:r>
          </w:p>
        </w:tc>
      </w:tr>
      <w:tr w:rsidR="00C24EF4" w:rsidRPr="009743EA" w14:paraId="265D568D"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08EBDC02" w14:textId="77777777" w:rsidR="00C24EF4" w:rsidRPr="009743EA" w:rsidRDefault="00C24EF4"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B63FFE8" w14:textId="77777777" w:rsidR="00C24EF4" w:rsidRPr="005A2D7C" w:rsidRDefault="00C24EF4" w:rsidP="005A2D7C">
            <w:pPr>
              <w:pStyle w:val="TAL"/>
              <w:rPr>
                <w:rFonts w:eastAsia="Calibri Light"/>
              </w:rPr>
            </w:pPr>
            <w:r w:rsidRPr="005A2D7C">
              <w:rPr>
                <w:rFonts w:eastAsia="Calibri Light"/>
              </w:rPr>
              <w:t>The &lt;container&gt; resource as a parent resource of being created &lt;contentInstance&gt; resource</w:t>
            </w:r>
          </w:p>
        </w:tc>
      </w:tr>
      <w:tr w:rsidR="00C24EF4" w:rsidRPr="009743EA" w14:paraId="3A214073"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5CE2EF2" w14:textId="77777777" w:rsidR="00C24EF4" w:rsidRPr="009743EA" w:rsidRDefault="00C24EF4" w:rsidP="005C72A8">
            <w:pPr>
              <w:pStyle w:val="TAL"/>
              <w:snapToGrid w:val="0"/>
              <w:jc w:val="center"/>
              <w:rPr>
                <w:b/>
                <w:kern w:val="1"/>
              </w:rPr>
            </w:pPr>
          </w:p>
          <w:p w14:paraId="31EBDDF2" w14:textId="77777777" w:rsidR="00C24EF4" w:rsidRPr="009743EA" w:rsidRDefault="00C24EF4" w:rsidP="005C72A8">
            <w:pPr>
              <w:pStyle w:val="TAL"/>
              <w:snapToGrid w:val="0"/>
              <w:jc w:val="center"/>
              <w:rPr>
                <w:b/>
                <w:kern w:val="1"/>
              </w:rPr>
            </w:pPr>
          </w:p>
          <w:p w14:paraId="40AE5332" w14:textId="77777777" w:rsidR="00C24EF4" w:rsidRPr="009743EA" w:rsidRDefault="00C24EF4" w:rsidP="005C72A8">
            <w:pPr>
              <w:pStyle w:val="TAL"/>
              <w:snapToGrid w:val="0"/>
              <w:jc w:val="center"/>
              <w:rPr>
                <w:b/>
                <w:kern w:val="1"/>
              </w:rPr>
            </w:pPr>
          </w:p>
          <w:p w14:paraId="7ABA8D89" w14:textId="77777777" w:rsidR="00C24EF4" w:rsidRPr="009743EA" w:rsidRDefault="00C24EF4"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1D4C1F2" w14:textId="6E46E0F3" w:rsidR="00C24EF4" w:rsidRPr="009743EA" w:rsidRDefault="00C24EF4" w:rsidP="005A2D7C">
            <w:pPr>
              <w:pStyle w:val="TAL"/>
            </w:pPr>
            <w:r w:rsidRPr="005A2D7C">
              <w:rPr>
                <w:rFonts w:eastAsia="Calibri Light"/>
              </w:rPr>
              <w:t xml:space="preserve">The interface is used to send a </w:t>
            </w:r>
            <w:r w:rsidRPr="005A2D7C">
              <w:rPr>
                <w:rFonts w:eastAsia="Calibri Light"/>
                <w:i/>
              </w:rPr>
              <w:t>&lt;</w:t>
            </w:r>
            <w:r w:rsidRPr="005A2D7C">
              <w:rPr>
                <w:rFonts w:eastAsia="Calibri Light"/>
              </w:rPr>
              <w:t>contentInstance</w:t>
            </w:r>
            <w:r w:rsidRPr="005A2D7C">
              <w:rPr>
                <w:rFonts w:eastAsia="Calibri Light"/>
                <w:i/>
              </w:rPr>
              <w:t xml:space="preserve">&gt; </w:t>
            </w:r>
            <w:r w:rsidRPr="005A2D7C">
              <w:rPr>
                <w:rFonts w:eastAsia="Calibri Light"/>
              </w:rPr>
              <w:t xml:space="preserve">CREATE request to the target &lt;container&gt; resource located under the CSE, and the hosting CSE will create a new &lt;contentInstance&gt; under the requested &lt;container&gt;, and send back a response containing only the </w:t>
            </w:r>
            <w:r w:rsidR="00934717" w:rsidRPr="009743EA">
              <w:rPr>
                <w:rFonts w:eastAsia="Calibri Light"/>
              </w:rPr>
              <w:t>response</w:t>
            </w:r>
            <w:r w:rsidRPr="005A2D7C">
              <w:rPr>
                <w:rFonts w:eastAsia="Calibri Light"/>
              </w:rPr>
              <w:t xml:space="preserve"> status code to indicate the CREATE operation status.</w:t>
            </w:r>
          </w:p>
        </w:tc>
      </w:tr>
      <w:tr w:rsidR="00C24EF4" w:rsidRPr="009743EA" w14:paraId="0E30C871"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8B245F5" w14:textId="77777777" w:rsidR="00C24EF4" w:rsidRPr="009743EA" w:rsidRDefault="00C24EF4" w:rsidP="005C72A8">
            <w:pPr>
              <w:pStyle w:val="TAL"/>
              <w:snapToGrid w:val="0"/>
              <w:jc w:val="center"/>
              <w:rPr>
                <w:b/>
                <w:kern w:val="1"/>
              </w:rPr>
            </w:pPr>
          </w:p>
          <w:p w14:paraId="5A329B19" w14:textId="77777777" w:rsidR="00FC2D6A" w:rsidRPr="009743EA" w:rsidRDefault="00FC2D6A" w:rsidP="005C72A8">
            <w:pPr>
              <w:pStyle w:val="TAL"/>
              <w:snapToGrid w:val="0"/>
              <w:jc w:val="center"/>
              <w:rPr>
                <w:b/>
                <w:kern w:val="1"/>
              </w:rPr>
            </w:pPr>
          </w:p>
          <w:p w14:paraId="6274F8C7" w14:textId="77777777" w:rsidR="00FC2D6A" w:rsidRPr="009743EA" w:rsidRDefault="00FC2D6A" w:rsidP="005C72A8">
            <w:pPr>
              <w:pStyle w:val="TAL"/>
              <w:snapToGrid w:val="0"/>
              <w:jc w:val="center"/>
              <w:rPr>
                <w:b/>
                <w:kern w:val="1"/>
              </w:rPr>
            </w:pPr>
          </w:p>
          <w:p w14:paraId="3C78DD4F" w14:textId="77777777" w:rsidR="00C24EF4" w:rsidRPr="009743EA" w:rsidRDefault="00C24EF4" w:rsidP="005C72A8">
            <w:pPr>
              <w:pStyle w:val="TAL"/>
              <w:snapToGrid w:val="0"/>
              <w:jc w:val="center"/>
              <w:rPr>
                <w:b/>
                <w:kern w:val="1"/>
              </w:rPr>
            </w:pPr>
          </w:p>
          <w:p w14:paraId="03CEF293" w14:textId="77777777" w:rsidR="00C24EF4" w:rsidRPr="009743EA" w:rsidRDefault="00C24EF4" w:rsidP="005C72A8">
            <w:pPr>
              <w:pStyle w:val="TAL"/>
              <w:snapToGrid w:val="0"/>
              <w:jc w:val="center"/>
              <w:rPr>
                <w:b/>
                <w:kern w:val="1"/>
              </w:rPr>
            </w:pPr>
          </w:p>
          <w:p w14:paraId="353CA0D5" w14:textId="77777777" w:rsidR="00C24EF4" w:rsidRPr="009743EA" w:rsidRDefault="00C24EF4" w:rsidP="005C72A8">
            <w:pPr>
              <w:pStyle w:val="TAL"/>
              <w:snapToGrid w:val="0"/>
              <w:jc w:val="center"/>
              <w:rPr>
                <w:b/>
                <w:kern w:val="1"/>
              </w:rPr>
            </w:pPr>
            <w:r w:rsidRPr="009743EA">
              <w:rPr>
                <w:b/>
                <w:kern w:val="1"/>
              </w:rPr>
              <w:t>Resource Structure</w:t>
            </w:r>
            <w:r w:rsidR="00FC2D6A" w:rsidRPr="009743EA">
              <w:rPr>
                <w:b/>
                <w:kern w:val="1"/>
              </w:rPr>
              <w:t xml:space="preserv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1F2E464" w14:textId="3030B786" w:rsidR="00C24EF4" w:rsidRPr="004A2BF0" w:rsidRDefault="00325791" w:rsidP="005A2D7C">
            <w:pPr>
              <w:pStyle w:val="FL"/>
            </w:pPr>
            <w:r w:rsidRPr="009743EA">
              <w:object w:dxaOrig="7180" w:dyaOrig="4390" w14:anchorId="5B48217B">
                <v:shape id="_x0000_i1056" type="#_x0000_t75" style="width:359.35pt;height:109.55pt" o:ole="">
                  <v:imagedata r:id="rId53" o:title="" croptop="18187f" cropbottom="14708f"/>
                </v:shape>
                <o:OLEObject Type="Embed" ProgID="Visio.Drawing.15" ShapeID="_x0000_i1056" DrawAspect="Content" ObjectID="_1682322005" r:id="rId54"/>
              </w:object>
            </w:r>
          </w:p>
        </w:tc>
      </w:tr>
      <w:tr w:rsidR="00C24EF4" w:rsidRPr="009743EA" w14:paraId="7BF81C2B"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0865120" w14:textId="77777777" w:rsidR="00C24EF4" w:rsidRPr="009743EA" w:rsidRDefault="00C24EF4" w:rsidP="005C72A8">
            <w:pPr>
              <w:pStyle w:val="TAL"/>
              <w:snapToGrid w:val="0"/>
              <w:jc w:val="center"/>
              <w:rPr>
                <w:b/>
                <w:kern w:val="1"/>
              </w:rPr>
            </w:pPr>
          </w:p>
          <w:p w14:paraId="3BE2E356" w14:textId="77777777" w:rsidR="00C24EF4" w:rsidRPr="009743EA" w:rsidRDefault="00C24EF4" w:rsidP="005C72A8">
            <w:pPr>
              <w:pStyle w:val="TAL"/>
              <w:snapToGrid w:val="0"/>
              <w:jc w:val="center"/>
              <w:rPr>
                <w:b/>
                <w:kern w:val="1"/>
              </w:rPr>
            </w:pPr>
          </w:p>
          <w:p w14:paraId="0A382241" w14:textId="77777777" w:rsidR="00C24EF4" w:rsidRPr="009743EA" w:rsidRDefault="00C24EF4" w:rsidP="005C72A8">
            <w:pPr>
              <w:pStyle w:val="TAL"/>
              <w:snapToGrid w:val="0"/>
              <w:jc w:val="center"/>
              <w:rPr>
                <w:b/>
                <w:kern w:val="1"/>
              </w:rPr>
            </w:pPr>
          </w:p>
          <w:p w14:paraId="2686C58C" w14:textId="77777777" w:rsidR="00C24EF4" w:rsidRPr="009743EA" w:rsidRDefault="00C24EF4" w:rsidP="005C72A8">
            <w:pPr>
              <w:pStyle w:val="TAL"/>
              <w:snapToGrid w:val="0"/>
              <w:jc w:val="center"/>
              <w:rPr>
                <w:b/>
                <w:kern w:val="1"/>
              </w:rPr>
            </w:pPr>
          </w:p>
          <w:p w14:paraId="1B554C9A" w14:textId="77777777" w:rsidR="00C24EF4" w:rsidRPr="009743EA" w:rsidRDefault="00C24EF4" w:rsidP="005C72A8">
            <w:pPr>
              <w:pStyle w:val="TAL"/>
              <w:snapToGrid w:val="0"/>
              <w:jc w:val="center"/>
              <w:rPr>
                <w:b/>
                <w:kern w:val="1"/>
              </w:rPr>
            </w:pPr>
          </w:p>
          <w:p w14:paraId="32686106" w14:textId="77777777" w:rsidR="00C24EF4" w:rsidRPr="009743EA" w:rsidRDefault="00C24EF4"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95EFC0B" w14:textId="26D3D87C" w:rsidR="00C24EF4" w:rsidRPr="005A2D7C" w:rsidRDefault="00C24EF4" w:rsidP="005A2D7C">
            <w:pPr>
              <w:pStyle w:val="FL"/>
            </w:pPr>
            <w:r w:rsidRPr="009743EA">
              <w:rPr>
                <w:sz w:val="18"/>
              </w:rPr>
              <w:object w:dxaOrig="8385" w:dyaOrig="4320" w14:anchorId="29490805">
                <v:shape id="_x0000_i1057" type="#_x0000_t75" style="width:263.6pt;height:135.25pt" o:ole="">
                  <v:imagedata r:id="rId55" o:title=""/>
                </v:shape>
                <o:OLEObject Type="Embed" ProgID="Visio.Drawing.15" ShapeID="_x0000_i1057" DrawAspect="Content" ObjectID="_1682322006" r:id="rId56"/>
              </w:object>
            </w:r>
          </w:p>
        </w:tc>
      </w:tr>
      <w:tr w:rsidR="00C24EF4" w:rsidRPr="009743EA" w14:paraId="270BD06C"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85D8638" w14:textId="77777777" w:rsidR="00C24EF4" w:rsidRPr="009743EA" w:rsidRDefault="00C24EF4" w:rsidP="005C72A8">
            <w:pPr>
              <w:pStyle w:val="TAL"/>
              <w:snapToGrid w:val="0"/>
              <w:jc w:val="center"/>
              <w:rPr>
                <w:b/>
                <w:kern w:val="1"/>
              </w:rPr>
            </w:pPr>
          </w:p>
          <w:p w14:paraId="36F30210" w14:textId="77777777" w:rsidR="00C24EF4" w:rsidRPr="009743EA" w:rsidRDefault="00C24EF4" w:rsidP="005C72A8">
            <w:pPr>
              <w:pStyle w:val="TAL"/>
              <w:snapToGrid w:val="0"/>
              <w:jc w:val="center"/>
              <w:rPr>
                <w:b/>
                <w:kern w:val="1"/>
              </w:rPr>
            </w:pPr>
          </w:p>
          <w:p w14:paraId="23A2F30F" w14:textId="77777777" w:rsidR="00C24EF4" w:rsidRPr="009743EA" w:rsidRDefault="00C24EF4" w:rsidP="005C72A8">
            <w:pPr>
              <w:pStyle w:val="TAL"/>
              <w:snapToGrid w:val="0"/>
              <w:jc w:val="center"/>
              <w:rPr>
                <w:b/>
                <w:kern w:val="1"/>
              </w:rPr>
            </w:pPr>
          </w:p>
          <w:p w14:paraId="3D5358B9" w14:textId="77777777" w:rsidR="00C24EF4" w:rsidRPr="009743EA" w:rsidRDefault="00C24EF4" w:rsidP="005C72A8">
            <w:pPr>
              <w:pStyle w:val="TAL"/>
              <w:snapToGrid w:val="0"/>
              <w:jc w:val="center"/>
              <w:rPr>
                <w:b/>
                <w:kern w:val="1"/>
              </w:rPr>
            </w:pPr>
            <w:r w:rsidRPr="009743EA">
              <w:rPr>
                <w:b/>
                <w:kern w:val="1"/>
              </w:rPr>
              <w:t>HTTP Header Information</w:t>
            </w:r>
          </w:p>
          <w:p w14:paraId="417F759E" w14:textId="77777777" w:rsidR="00FE3B5F" w:rsidRPr="009743EA" w:rsidRDefault="00FE3B5F" w:rsidP="005C72A8">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C24EF4" w:rsidRPr="009743EA" w14:paraId="3DEEB8D8" w14:textId="77777777" w:rsidTr="005A2D7C">
              <w:trPr>
                <w:jc w:val="center"/>
              </w:trPr>
              <w:tc>
                <w:tcPr>
                  <w:tcW w:w="1501" w:type="dxa"/>
                  <w:shd w:val="clear" w:color="auto" w:fill="9CC2E5"/>
                </w:tcPr>
                <w:p w14:paraId="51D00205" w14:textId="77777777" w:rsidR="00C24EF4" w:rsidRPr="009743EA" w:rsidRDefault="00C24EF4"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33EA4891" w14:textId="77777777" w:rsidR="00C24EF4" w:rsidRPr="009743EA" w:rsidRDefault="00C24EF4" w:rsidP="005C72A8">
                  <w:pPr>
                    <w:pStyle w:val="TAL"/>
                    <w:snapToGrid w:val="0"/>
                    <w:jc w:val="center"/>
                    <w:rPr>
                      <w:rFonts w:eastAsia="Calibri"/>
                      <w:b/>
                      <w:szCs w:val="22"/>
                    </w:rPr>
                  </w:pPr>
                  <w:r w:rsidRPr="009743EA">
                    <w:rPr>
                      <w:rFonts w:eastAsia="Calibri"/>
                      <w:b/>
                      <w:szCs w:val="22"/>
                    </w:rPr>
                    <w:t>Value</w:t>
                  </w:r>
                </w:p>
              </w:tc>
            </w:tr>
            <w:tr w:rsidR="00C24EF4" w:rsidRPr="009743EA" w14:paraId="7E4EB03D" w14:textId="77777777" w:rsidTr="005A2D7C">
              <w:trPr>
                <w:jc w:val="center"/>
              </w:trPr>
              <w:tc>
                <w:tcPr>
                  <w:tcW w:w="1501" w:type="dxa"/>
                  <w:shd w:val="clear" w:color="auto" w:fill="DEEAF6"/>
                </w:tcPr>
                <w:p w14:paraId="0A360BF7" w14:textId="77777777" w:rsidR="00C24EF4" w:rsidRPr="009743EA" w:rsidRDefault="00C24EF4"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5675BFDF" w14:textId="77777777" w:rsidR="00C24EF4" w:rsidRPr="009743EA" w:rsidRDefault="00C24EF4" w:rsidP="005C72A8">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C24EF4" w:rsidRPr="009743EA" w14:paraId="42EFA94F" w14:textId="77777777" w:rsidTr="005A2D7C">
              <w:trPr>
                <w:jc w:val="center"/>
              </w:trPr>
              <w:tc>
                <w:tcPr>
                  <w:tcW w:w="1501" w:type="dxa"/>
                  <w:shd w:val="clear" w:color="auto" w:fill="DEEAF6"/>
                </w:tcPr>
                <w:p w14:paraId="2BCC1962" w14:textId="77777777" w:rsidR="00C24EF4" w:rsidRPr="009743EA" w:rsidRDefault="00C24EF4"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4FF69CF1" w14:textId="77777777" w:rsidR="00C24EF4" w:rsidRPr="009743EA" w:rsidRDefault="00C24EF4" w:rsidP="005C72A8">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request</w:t>
                  </w:r>
                  <w:r w:rsidR="005A3EEC" w:rsidRPr="009743EA">
                    <w:rPr>
                      <w:rFonts w:eastAsia="Calibri"/>
                      <w:szCs w:val="22"/>
                    </w:rPr>
                    <w:t xml:space="preserve"> </w:t>
                  </w:r>
                  <w:r w:rsidRPr="009743EA">
                    <w:rPr>
                      <w:rFonts w:eastAsia="Calibri"/>
                      <w:szCs w:val="22"/>
                    </w:rPr>
                    <w:t>originator</w:t>
                  </w:r>
                </w:p>
              </w:tc>
            </w:tr>
            <w:tr w:rsidR="00C24EF4" w:rsidRPr="009743EA" w14:paraId="3C7A4C93" w14:textId="77777777" w:rsidTr="005A2D7C">
              <w:trPr>
                <w:jc w:val="center"/>
              </w:trPr>
              <w:tc>
                <w:tcPr>
                  <w:tcW w:w="1501" w:type="dxa"/>
                  <w:shd w:val="clear" w:color="auto" w:fill="DEEAF6"/>
                </w:tcPr>
                <w:p w14:paraId="7F3F1AC8" w14:textId="77777777" w:rsidR="00C24EF4" w:rsidRPr="009743EA" w:rsidRDefault="00C24EF4" w:rsidP="005C72A8">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32F357C1" w14:textId="77777777" w:rsidR="00C24EF4" w:rsidRPr="009743EA" w:rsidRDefault="00C24EF4" w:rsidP="005C72A8">
                  <w:pPr>
                    <w:pStyle w:val="TAL"/>
                    <w:snapToGrid w:val="0"/>
                    <w:rPr>
                      <w:rFonts w:eastAsia="Calibri"/>
                      <w:szCs w:val="22"/>
                    </w:rPr>
                  </w:pPr>
                  <w:r w:rsidRPr="009743EA">
                    <w:rPr>
                      <w:rFonts w:eastAsia="Calibri"/>
                      <w:szCs w:val="22"/>
                    </w:rPr>
                    <w:t>application/json;ty=</w:t>
                  </w:r>
                  <w:r w:rsidRPr="009743EA">
                    <w:rPr>
                      <w:rFonts w:eastAsia="Calibri"/>
                      <w:b/>
                      <w:szCs w:val="22"/>
                    </w:rPr>
                    <w:t>4</w:t>
                  </w:r>
                </w:p>
              </w:tc>
            </w:tr>
            <w:tr w:rsidR="00BF4AD6" w:rsidRPr="009743EA" w14:paraId="78568936" w14:textId="77777777" w:rsidTr="005A2D7C">
              <w:trPr>
                <w:jc w:val="center"/>
              </w:trPr>
              <w:tc>
                <w:tcPr>
                  <w:tcW w:w="1501" w:type="dxa"/>
                  <w:shd w:val="clear" w:color="auto" w:fill="DEEAF6"/>
                </w:tcPr>
                <w:p w14:paraId="3AD8657D" w14:textId="77777777" w:rsidR="00BF4AD6" w:rsidRPr="009743EA" w:rsidRDefault="00BF4AD6" w:rsidP="00BF4AD6">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1ABA4E32" w14:textId="77777777" w:rsidR="00BF4AD6" w:rsidRPr="009743EA" w:rsidRDefault="00BF4AD6" w:rsidP="00BF4AD6">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2ADACD89" w14:textId="77777777" w:rsidR="00C24EF4" w:rsidRPr="009743EA" w:rsidRDefault="00C24EF4" w:rsidP="005C72A8">
            <w:pPr>
              <w:pStyle w:val="TAL"/>
              <w:snapToGrid w:val="0"/>
              <w:jc w:val="center"/>
            </w:pPr>
          </w:p>
        </w:tc>
      </w:tr>
      <w:tr w:rsidR="00F41F85" w:rsidRPr="009743EA" w14:paraId="0382921D" w14:textId="77777777" w:rsidTr="00CE497E">
        <w:trPr>
          <w:jc w:val="center"/>
        </w:trPr>
        <w:tc>
          <w:tcPr>
            <w:tcW w:w="1286" w:type="dxa"/>
            <w:tcBorders>
              <w:top w:val="single" w:sz="4" w:space="0" w:color="000000"/>
              <w:left w:val="single" w:sz="4" w:space="0" w:color="000000"/>
              <w:bottom w:val="single" w:sz="4" w:space="0" w:color="000000"/>
            </w:tcBorders>
            <w:shd w:val="clear" w:color="auto" w:fill="E7E6E6"/>
          </w:tcPr>
          <w:p w14:paraId="0B4775F0" w14:textId="77777777" w:rsidR="00F41F85" w:rsidRPr="009743EA" w:rsidRDefault="00F41F85" w:rsidP="00CE497E">
            <w:pPr>
              <w:pStyle w:val="Default"/>
              <w:jc w:val="center"/>
              <w:rPr>
                <w:color w:val="auto"/>
              </w:rPr>
            </w:pPr>
          </w:p>
          <w:p w14:paraId="4F841C3A" w14:textId="77777777" w:rsidR="00F41F85" w:rsidRPr="009743EA" w:rsidRDefault="00F41F85" w:rsidP="00CE497E">
            <w:pPr>
              <w:pStyle w:val="Default"/>
              <w:jc w:val="center"/>
              <w:rPr>
                <w:b/>
                <w:sz w:val="20"/>
                <w:szCs w:val="20"/>
              </w:rPr>
            </w:pPr>
          </w:p>
          <w:p w14:paraId="1A3BC513" w14:textId="77777777" w:rsidR="00F41F85" w:rsidRPr="009743EA" w:rsidRDefault="00F41F85" w:rsidP="00CE497E">
            <w:pPr>
              <w:pStyle w:val="Default"/>
              <w:jc w:val="center"/>
              <w:rPr>
                <w:b/>
                <w:sz w:val="20"/>
                <w:szCs w:val="20"/>
              </w:rPr>
            </w:pPr>
          </w:p>
          <w:p w14:paraId="020421E1" w14:textId="77777777" w:rsidR="00F41F85" w:rsidRPr="009743EA" w:rsidRDefault="00F41F85" w:rsidP="00CE497E">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73945C26" w14:textId="77777777" w:rsidR="00F41F85" w:rsidRPr="009743EA" w:rsidRDefault="00F41F85" w:rsidP="00CE497E">
            <w:pPr>
              <w:pStyle w:val="Default"/>
              <w:jc w:val="center"/>
              <w:rPr>
                <w:b/>
                <w:kern w:val="1"/>
              </w:rPr>
            </w:pPr>
            <w:r w:rsidRPr="009743EA">
              <w:rPr>
                <w:rFonts w:ascii="Arial" w:eastAsia="Malgun Gothic" w:hAnsi="Arial"/>
                <w:b/>
                <w:color w:val="auto"/>
                <w:kern w:val="1"/>
                <w:sz w:val="18"/>
                <w:szCs w:val="20"/>
              </w:rPr>
              <w:t>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DA00C7B" w14:textId="77777777" w:rsidR="00F41F85" w:rsidRPr="005A2D7C" w:rsidRDefault="00F41F85" w:rsidP="005A2D7C">
            <w:pPr>
              <w:pStyle w:val="TAL"/>
              <w:rPr>
                <w:rFonts w:eastAsia="Calibri Light"/>
                <w:lang w:val="fr-FR"/>
              </w:rPr>
            </w:pPr>
          </w:p>
          <w:p w14:paraId="200B79AA" w14:textId="77777777" w:rsidR="00F41F85" w:rsidRPr="00062C7A" w:rsidRDefault="00F41F85" w:rsidP="00CE497E">
            <w:pPr>
              <w:widowControl w:val="0"/>
              <w:overflowPunct/>
              <w:spacing w:after="0"/>
              <w:ind w:left="284"/>
              <w:jc w:val="both"/>
              <w:textAlignment w:val="auto"/>
              <w:rPr>
                <w:rFonts w:eastAsia="Calibri Light"/>
                <w:b/>
                <w:sz w:val="24"/>
                <w:lang w:val="fr-FR"/>
              </w:rPr>
            </w:pPr>
            <w:r w:rsidRPr="00062C7A">
              <w:rPr>
                <w:rFonts w:eastAsia="Calibri Light"/>
                <w:b/>
                <w:sz w:val="24"/>
                <w:lang w:val="fr-FR"/>
              </w:rPr>
              <w:t>API/CI/CRE/001_RCN/0</w:t>
            </w:r>
            <w:r w:rsidRPr="00062C7A">
              <w:rPr>
                <w:rFonts w:eastAsia="Calibri Light"/>
                <w:lang w:val="fr-FR"/>
              </w:rPr>
              <w:t xml:space="preserve">    </w:t>
            </w:r>
          </w:p>
          <w:p w14:paraId="73474453" w14:textId="77777777" w:rsidR="00F41F85" w:rsidRPr="00062C7A" w:rsidRDefault="00F41F85" w:rsidP="00CE497E">
            <w:pPr>
              <w:widowControl w:val="0"/>
              <w:overflowPunct/>
              <w:spacing w:after="0"/>
              <w:ind w:left="284"/>
              <w:jc w:val="both"/>
              <w:textAlignment w:val="auto"/>
              <w:rPr>
                <w:rFonts w:ascii="Arial" w:hAnsi="Arial"/>
                <w:b/>
                <w:color w:val="0070C0"/>
                <w:sz w:val="18"/>
                <w:lang w:val="fr-FR"/>
              </w:rPr>
            </w:pPr>
          </w:p>
          <w:p w14:paraId="10150EA1" w14:textId="77777777" w:rsidR="00F41F85" w:rsidRPr="00062C7A" w:rsidRDefault="00F41F85" w:rsidP="00CE497E">
            <w:pPr>
              <w:widowControl w:val="0"/>
              <w:overflowPunct/>
              <w:spacing w:after="0"/>
              <w:ind w:left="284"/>
              <w:jc w:val="both"/>
              <w:textAlignment w:val="auto"/>
              <w:rPr>
                <w:rFonts w:ascii="Arial" w:hAnsi="Arial"/>
                <w:b/>
                <w:color w:val="0070C0"/>
                <w:sz w:val="18"/>
                <w:lang w:val="fr-FR"/>
              </w:rPr>
            </w:pPr>
            <w:r w:rsidRPr="00062C7A">
              <w:rPr>
                <w:rFonts w:ascii="Arial" w:hAnsi="Arial"/>
                <w:b/>
                <w:color w:val="0070C0"/>
                <w:sz w:val="18"/>
                <w:lang w:val="fr-FR"/>
              </w:rPr>
              <w:t>HTTP Request:</w:t>
            </w:r>
          </w:p>
          <w:p w14:paraId="12DEEE50" w14:textId="77777777" w:rsidR="00F41F85" w:rsidRPr="00062C7A" w:rsidRDefault="00F41F85" w:rsidP="00CE497E">
            <w:pPr>
              <w:pStyle w:val="TAL"/>
              <w:snapToGrid w:val="0"/>
              <w:ind w:left="284"/>
              <w:jc w:val="both"/>
              <w:rPr>
                <w:color w:val="0070C0"/>
                <w:lang w:val="fr-FR"/>
              </w:rPr>
            </w:pPr>
          </w:p>
          <w:p w14:paraId="0D6932E8" w14:textId="77777777" w:rsidR="00F41F85" w:rsidRPr="009743EA" w:rsidRDefault="00F41F85" w:rsidP="00CE497E">
            <w:pPr>
              <w:pStyle w:val="TAL"/>
              <w:snapToGrid w:val="0"/>
              <w:ind w:left="284"/>
              <w:jc w:val="both"/>
              <w:rPr>
                <w:color w:val="0070C0"/>
              </w:rPr>
            </w:pPr>
            <w:r w:rsidRPr="009743EA">
              <w:rPr>
                <w:color w:val="0070C0"/>
              </w:rPr>
              <w:t>POST /mn-name/ae_sensor/cont_temp?rcn=0 HTTP/1.1</w:t>
            </w:r>
          </w:p>
          <w:p w14:paraId="17D29878" w14:textId="77777777" w:rsidR="00F41F85" w:rsidRPr="009743EA" w:rsidRDefault="00F41F85" w:rsidP="00CE497E">
            <w:pPr>
              <w:pStyle w:val="TAL"/>
              <w:snapToGrid w:val="0"/>
              <w:ind w:left="284"/>
              <w:jc w:val="both"/>
              <w:rPr>
                <w:color w:val="0070C0"/>
              </w:rPr>
            </w:pPr>
            <w:r w:rsidRPr="009743EA">
              <w:rPr>
                <w:color w:val="0070C0"/>
              </w:rPr>
              <w:t>Host: 192.168.0.10:8282</w:t>
            </w:r>
          </w:p>
          <w:p w14:paraId="052FF130" w14:textId="77777777" w:rsidR="00F41F85" w:rsidRPr="00062C7A" w:rsidRDefault="00F41F85" w:rsidP="00CE497E">
            <w:pPr>
              <w:pStyle w:val="TAL"/>
              <w:snapToGrid w:val="0"/>
              <w:ind w:left="284"/>
              <w:jc w:val="both"/>
              <w:rPr>
                <w:color w:val="0070C0"/>
                <w:lang w:val="fr-FR"/>
              </w:rPr>
            </w:pPr>
            <w:r w:rsidRPr="00062C7A">
              <w:rPr>
                <w:color w:val="0070C0"/>
                <w:lang w:val="fr-FR"/>
              </w:rPr>
              <w:t>X-M2M-Origin: CAE0120180406T0846311405855351047680_cse01</w:t>
            </w:r>
          </w:p>
          <w:p w14:paraId="1B447DC1" w14:textId="77777777" w:rsidR="00F41F85" w:rsidRPr="00062C7A" w:rsidRDefault="00F41F85" w:rsidP="00CE497E">
            <w:pPr>
              <w:pStyle w:val="TAL"/>
              <w:snapToGrid w:val="0"/>
              <w:ind w:left="284"/>
              <w:jc w:val="both"/>
              <w:rPr>
                <w:color w:val="0070C0"/>
                <w:lang w:val="fr-FR"/>
              </w:rPr>
            </w:pPr>
            <w:r w:rsidRPr="00062C7A">
              <w:rPr>
                <w:color w:val="0070C0"/>
                <w:lang w:val="fr-FR"/>
              </w:rPr>
              <w:t>Content-Type: application/json;ty=4</w:t>
            </w:r>
          </w:p>
          <w:p w14:paraId="2D991B3F" w14:textId="77777777" w:rsidR="00F41F85" w:rsidRPr="00062C7A" w:rsidRDefault="00F41F85" w:rsidP="00CE497E">
            <w:pPr>
              <w:pStyle w:val="TAL"/>
              <w:snapToGrid w:val="0"/>
              <w:ind w:left="284"/>
              <w:jc w:val="both"/>
              <w:rPr>
                <w:color w:val="0070C0"/>
                <w:lang w:val="fr-FR"/>
              </w:rPr>
            </w:pPr>
            <w:r w:rsidRPr="00062C7A">
              <w:rPr>
                <w:color w:val="0070C0"/>
                <w:lang w:val="fr-FR"/>
              </w:rPr>
              <w:t>X-M2M-RI: 1234</w:t>
            </w:r>
          </w:p>
          <w:p w14:paraId="65B71A53" w14:textId="77777777" w:rsidR="00F41F85" w:rsidRPr="00062C7A" w:rsidRDefault="00F41F85" w:rsidP="00CE497E">
            <w:pPr>
              <w:widowControl w:val="0"/>
              <w:overflowPunct/>
              <w:spacing w:after="0"/>
              <w:ind w:left="284"/>
              <w:jc w:val="both"/>
              <w:textAlignment w:val="auto"/>
              <w:rPr>
                <w:color w:val="0070C0"/>
                <w:lang w:val="fr-FR"/>
              </w:rPr>
            </w:pPr>
            <w:r w:rsidRPr="00062C7A">
              <w:rPr>
                <w:rFonts w:ascii="Arial" w:hAnsi="Arial"/>
                <w:color w:val="0070C0"/>
                <w:sz w:val="18"/>
                <w:lang w:val="fr-FR"/>
              </w:rPr>
              <w:t>X-M2M-RVI: 2a</w:t>
            </w:r>
          </w:p>
          <w:p w14:paraId="3C79C535" w14:textId="77777777" w:rsidR="00F41F85" w:rsidRPr="00062C7A" w:rsidRDefault="00F41F85" w:rsidP="00CE497E">
            <w:pPr>
              <w:pStyle w:val="TAL"/>
              <w:snapToGrid w:val="0"/>
              <w:ind w:left="284"/>
              <w:jc w:val="both"/>
              <w:rPr>
                <w:color w:val="0070C0"/>
                <w:lang w:val="fr-FR"/>
              </w:rPr>
            </w:pPr>
          </w:p>
          <w:p w14:paraId="268F610A" w14:textId="77777777" w:rsidR="00F41F85" w:rsidRPr="00062C7A" w:rsidRDefault="00F41F85" w:rsidP="00CE497E">
            <w:pPr>
              <w:pStyle w:val="TAL"/>
              <w:snapToGrid w:val="0"/>
              <w:ind w:left="284"/>
              <w:jc w:val="both"/>
              <w:rPr>
                <w:color w:val="0070C0"/>
                <w:lang w:val="fr-FR"/>
              </w:rPr>
            </w:pPr>
          </w:p>
          <w:p w14:paraId="658A8DDA" w14:textId="77777777" w:rsidR="00F41F85" w:rsidRPr="00062C7A" w:rsidRDefault="00F41F85" w:rsidP="00CE497E">
            <w:pPr>
              <w:pStyle w:val="TAL"/>
              <w:snapToGrid w:val="0"/>
              <w:ind w:left="284"/>
              <w:jc w:val="both"/>
              <w:rPr>
                <w:color w:val="0070C0"/>
                <w:lang w:val="fr-FR"/>
              </w:rPr>
            </w:pPr>
            <w:r w:rsidRPr="00062C7A">
              <w:rPr>
                <w:color w:val="0070C0"/>
                <w:lang w:val="fr-FR"/>
              </w:rPr>
              <w:lastRenderedPageBreak/>
              <w:t>{</w:t>
            </w:r>
          </w:p>
          <w:p w14:paraId="0F70E081" w14:textId="77777777" w:rsidR="00F41F85" w:rsidRPr="00062C7A" w:rsidRDefault="00F41F85" w:rsidP="00CE497E">
            <w:pPr>
              <w:pStyle w:val="TAL"/>
              <w:snapToGrid w:val="0"/>
              <w:ind w:left="284"/>
              <w:jc w:val="both"/>
              <w:rPr>
                <w:color w:val="0070C0"/>
                <w:lang w:val="fr-FR"/>
              </w:rPr>
            </w:pPr>
            <w:r w:rsidRPr="00062C7A">
              <w:rPr>
                <w:color w:val="0070C0"/>
                <w:lang w:val="fr-FR"/>
              </w:rPr>
              <w:t xml:space="preserve">    "m2m:cin": {</w:t>
            </w:r>
          </w:p>
          <w:p w14:paraId="78617573" w14:textId="77777777" w:rsidR="00F41F85" w:rsidRPr="009743EA" w:rsidRDefault="00F41F85" w:rsidP="00CE497E">
            <w:pPr>
              <w:pStyle w:val="TAL"/>
              <w:snapToGrid w:val="0"/>
              <w:ind w:left="284"/>
              <w:jc w:val="both"/>
              <w:rPr>
                <w:color w:val="0070C0"/>
              </w:rPr>
            </w:pPr>
            <w:r w:rsidRPr="00062C7A">
              <w:rPr>
                <w:color w:val="0070C0"/>
                <w:lang w:val="fr-FR"/>
              </w:rPr>
              <w:t xml:space="preserve">        </w:t>
            </w:r>
            <w:r w:rsidRPr="009743EA">
              <w:rPr>
                <w:color w:val="0070C0"/>
              </w:rPr>
              <w:t>"con": "20"</w:t>
            </w:r>
          </w:p>
          <w:p w14:paraId="4DE3ACA5" w14:textId="77777777" w:rsidR="00F41F85" w:rsidRPr="009743EA" w:rsidRDefault="00F41F85" w:rsidP="00CE497E">
            <w:pPr>
              <w:pStyle w:val="TAL"/>
              <w:snapToGrid w:val="0"/>
              <w:ind w:left="284"/>
              <w:jc w:val="both"/>
              <w:rPr>
                <w:color w:val="0070C0"/>
              </w:rPr>
            </w:pPr>
            <w:r w:rsidRPr="009743EA">
              <w:rPr>
                <w:color w:val="0070C0"/>
              </w:rPr>
              <w:t xml:space="preserve">    }</w:t>
            </w:r>
          </w:p>
          <w:p w14:paraId="32631720" w14:textId="77777777" w:rsidR="00F41F85" w:rsidRPr="009743EA" w:rsidRDefault="00F41F85" w:rsidP="00CE497E">
            <w:pPr>
              <w:pStyle w:val="TAL"/>
              <w:snapToGrid w:val="0"/>
              <w:ind w:left="284"/>
              <w:jc w:val="both"/>
              <w:rPr>
                <w:color w:val="0070C0"/>
              </w:rPr>
            </w:pPr>
            <w:r w:rsidRPr="009743EA">
              <w:rPr>
                <w:color w:val="0070C0"/>
              </w:rPr>
              <w:t>}</w:t>
            </w:r>
          </w:p>
          <w:p w14:paraId="1E7AF0A8" w14:textId="77777777" w:rsidR="00F41F85" w:rsidRPr="009743EA" w:rsidRDefault="00F41F85" w:rsidP="00CE497E">
            <w:pPr>
              <w:widowControl w:val="0"/>
              <w:overflowPunct/>
              <w:spacing w:after="0"/>
              <w:ind w:left="284"/>
              <w:jc w:val="both"/>
              <w:textAlignment w:val="auto"/>
              <w:rPr>
                <w:rFonts w:ascii="Arial" w:hAnsi="Arial"/>
                <w:b/>
                <w:color w:val="0070C0"/>
                <w:sz w:val="18"/>
              </w:rPr>
            </w:pPr>
          </w:p>
          <w:p w14:paraId="6D6F2230" w14:textId="77777777" w:rsidR="00F41F85" w:rsidRPr="009743EA" w:rsidRDefault="00F41F85" w:rsidP="00CE497E">
            <w:pPr>
              <w:widowControl w:val="0"/>
              <w:overflowPunct/>
              <w:spacing w:after="0"/>
              <w:ind w:left="284"/>
              <w:jc w:val="both"/>
              <w:textAlignment w:val="auto"/>
              <w:rPr>
                <w:rFonts w:ascii="Arial" w:hAnsi="Arial"/>
                <w:b/>
                <w:color w:val="0070C0"/>
                <w:sz w:val="18"/>
              </w:rPr>
            </w:pPr>
          </w:p>
          <w:p w14:paraId="5B7F7E60" w14:textId="77777777" w:rsidR="00F41F85" w:rsidRPr="009743EA" w:rsidRDefault="00F41F85" w:rsidP="00CE497E">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45201B4A" w14:textId="77777777" w:rsidR="00F41F85" w:rsidRPr="009743EA" w:rsidRDefault="00F41F85" w:rsidP="00CE497E">
            <w:pPr>
              <w:widowControl w:val="0"/>
              <w:overflowPunct/>
              <w:spacing w:after="0"/>
              <w:ind w:left="284"/>
              <w:textAlignment w:val="auto"/>
              <w:rPr>
                <w:rFonts w:ascii="Arial" w:hAnsi="Arial"/>
                <w:color w:val="0070C0"/>
                <w:sz w:val="18"/>
              </w:rPr>
            </w:pPr>
          </w:p>
          <w:p w14:paraId="7BC3CDBB" w14:textId="77777777" w:rsidR="00F41F85" w:rsidRPr="009743EA" w:rsidRDefault="00F41F85" w:rsidP="00CE497E">
            <w:pPr>
              <w:widowControl w:val="0"/>
              <w:overflowPunct/>
              <w:spacing w:after="0"/>
              <w:ind w:left="284"/>
              <w:textAlignment w:val="auto"/>
              <w:rPr>
                <w:rFonts w:ascii="Arial" w:hAnsi="Arial"/>
                <w:color w:val="0070C0"/>
                <w:sz w:val="18"/>
              </w:rPr>
            </w:pPr>
            <w:r w:rsidRPr="009743EA">
              <w:rPr>
                <w:rFonts w:ascii="Arial" w:hAnsi="Arial"/>
                <w:color w:val="0070C0"/>
                <w:sz w:val="18"/>
              </w:rPr>
              <w:t>201 Created</w:t>
            </w:r>
          </w:p>
          <w:p w14:paraId="21B875B2" w14:textId="77777777" w:rsidR="00F41F85" w:rsidRPr="009743EA" w:rsidRDefault="00F41F85" w:rsidP="00CE497E">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Content-Length:0 </w:t>
            </w:r>
          </w:p>
          <w:p w14:paraId="3C8803C2" w14:textId="77777777" w:rsidR="00F41F85" w:rsidRPr="00062C7A" w:rsidRDefault="00F41F85" w:rsidP="00CE497E">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Content-Location:/mnID/cin20180406T1358251405855267120642_cse01</w:t>
            </w:r>
          </w:p>
          <w:p w14:paraId="4904F800" w14:textId="77777777" w:rsidR="00F41F85" w:rsidRPr="00062C7A" w:rsidRDefault="00F41F85" w:rsidP="00CE497E">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X-M2M-RI:1234</w:t>
            </w:r>
          </w:p>
          <w:p w14:paraId="5EAAFFA0" w14:textId="77777777" w:rsidR="00F41F85" w:rsidRPr="009743EA" w:rsidRDefault="00F41F85" w:rsidP="00CE497E">
            <w:pPr>
              <w:widowControl w:val="0"/>
              <w:overflowPunct/>
              <w:spacing w:after="0"/>
              <w:ind w:left="284"/>
              <w:jc w:val="both"/>
              <w:textAlignment w:val="auto"/>
              <w:rPr>
                <w:color w:val="0070C0"/>
              </w:rPr>
            </w:pPr>
            <w:r w:rsidRPr="009743EA">
              <w:rPr>
                <w:rFonts w:ascii="Arial" w:hAnsi="Arial"/>
                <w:color w:val="0070C0"/>
                <w:sz w:val="18"/>
              </w:rPr>
              <w:t>X-M2M-RVI: 2a</w:t>
            </w:r>
          </w:p>
          <w:p w14:paraId="611D7EFB" w14:textId="77777777" w:rsidR="00F41F85" w:rsidRPr="009743EA" w:rsidRDefault="00F41F85" w:rsidP="00CE497E">
            <w:pPr>
              <w:pStyle w:val="TAL"/>
              <w:snapToGrid w:val="0"/>
              <w:ind w:left="284"/>
              <w:jc w:val="both"/>
              <w:rPr>
                <w:color w:val="0070C0"/>
              </w:rPr>
            </w:pPr>
            <w:r w:rsidRPr="009743EA">
              <w:rPr>
                <w:color w:val="0070C0"/>
              </w:rPr>
              <w:t>X-M2M-RSC:2001</w:t>
            </w:r>
          </w:p>
          <w:p w14:paraId="439D4591" w14:textId="77777777" w:rsidR="00F41F85" w:rsidRPr="009743EA" w:rsidRDefault="00F41F85" w:rsidP="00CE497E">
            <w:pPr>
              <w:pStyle w:val="TAL"/>
              <w:snapToGrid w:val="0"/>
              <w:ind w:left="284"/>
              <w:jc w:val="both"/>
              <w:rPr>
                <w:color w:val="0070C0"/>
              </w:rPr>
            </w:pPr>
          </w:p>
        </w:tc>
      </w:tr>
      <w:tr w:rsidR="00C24EF4" w:rsidRPr="009743EA" w14:paraId="3FA0D2C4"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32C0C1F" w14:textId="77777777" w:rsidR="00C24EF4" w:rsidRPr="009743EA" w:rsidRDefault="00C24EF4" w:rsidP="005C72A8">
            <w:pPr>
              <w:pStyle w:val="Default"/>
              <w:jc w:val="center"/>
              <w:rPr>
                <w:color w:val="auto"/>
              </w:rPr>
            </w:pPr>
          </w:p>
          <w:p w14:paraId="0BD9D3D6" w14:textId="77777777" w:rsidR="00C24EF4" w:rsidRPr="009743EA" w:rsidRDefault="00C24EF4" w:rsidP="005C72A8">
            <w:pPr>
              <w:pStyle w:val="Default"/>
              <w:jc w:val="center"/>
              <w:rPr>
                <w:b/>
                <w:sz w:val="20"/>
                <w:szCs w:val="20"/>
              </w:rPr>
            </w:pPr>
          </w:p>
          <w:p w14:paraId="3EA072AA" w14:textId="77777777" w:rsidR="00C24EF4" w:rsidRPr="009743EA" w:rsidRDefault="00C24EF4" w:rsidP="005C72A8">
            <w:pPr>
              <w:pStyle w:val="Default"/>
              <w:jc w:val="center"/>
              <w:rPr>
                <w:b/>
                <w:sz w:val="20"/>
                <w:szCs w:val="20"/>
              </w:rPr>
            </w:pPr>
          </w:p>
          <w:p w14:paraId="2C5BA6E5"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531E6F70"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w:t>
            </w:r>
          </w:p>
          <w:p w14:paraId="51A60A22" w14:textId="77777777" w:rsidR="00C24EF4" w:rsidRPr="009743EA" w:rsidRDefault="00C24EF4" w:rsidP="005C72A8">
            <w:pPr>
              <w:pStyle w:val="Default"/>
              <w:jc w:val="center"/>
              <w:rPr>
                <w:b/>
                <w:kern w:val="1"/>
              </w:rPr>
            </w:pPr>
            <w:r w:rsidRPr="009743EA">
              <w:rPr>
                <w:rFonts w:ascii="Arial" w:eastAsia="Malgun Gothic" w:hAnsi="Arial"/>
                <w:b/>
                <w:color w:val="auto"/>
                <w:kern w:val="1"/>
                <w:sz w:val="18"/>
                <w:szCs w:val="20"/>
              </w:rPr>
              <w:t>or 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9DF8A26" w14:textId="77777777" w:rsidR="00542A15" w:rsidRPr="005A2D7C" w:rsidRDefault="00542A15" w:rsidP="005A2D7C">
            <w:pPr>
              <w:pStyle w:val="TAL"/>
              <w:rPr>
                <w:rFonts w:eastAsia="Calibri Light"/>
              </w:rPr>
            </w:pPr>
          </w:p>
          <w:p w14:paraId="3FC3BECD" w14:textId="77777777" w:rsidR="00542A15" w:rsidRPr="00062C7A" w:rsidRDefault="00542A15" w:rsidP="005C72A8">
            <w:pPr>
              <w:widowControl w:val="0"/>
              <w:overflowPunct/>
              <w:spacing w:after="0"/>
              <w:ind w:left="284"/>
              <w:jc w:val="both"/>
              <w:textAlignment w:val="auto"/>
              <w:rPr>
                <w:rFonts w:eastAsia="Calibri Light"/>
                <w:b/>
                <w:sz w:val="24"/>
                <w:lang w:val="fr-FR"/>
              </w:rPr>
            </w:pPr>
            <w:r w:rsidRPr="00062C7A">
              <w:rPr>
                <w:rFonts w:eastAsia="Calibri Light"/>
                <w:b/>
                <w:sz w:val="24"/>
                <w:lang w:val="fr-FR"/>
              </w:rPr>
              <w:t>API/CI/CRE/001</w:t>
            </w:r>
          </w:p>
          <w:p w14:paraId="537BA6FF" w14:textId="77777777" w:rsidR="00542A15" w:rsidRPr="00062C7A" w:rsidRDefault="00542A15" w:rsidP="005C72A8">
            <w:pPr>
              <w:widowControl w:val="0"/>
              <w:overflowPunct/>
              <w:spacing w:after="0"/>
              <w:ind w:left="284"/>
              <w:jc w:val="both"/>
              <w:textAlignment w:val="auto"/>
              <w:rPr>
                <w:rFonts w:eastAsia="Calibri Light"/>
                <w:b/>
                <w:sz w:val="24"/>
                <w:lang w:val="fr-FR"/>
              </w:rPr>
            </w:pPr>
            <w:r w:rsidRPr="00062C7A">
              <w:rPr>
                <w:rFonts w:eastAsia="Calibri Light"/>
                <w:b/>
                <w:sz w:val="24"/>
                <w:lang w:val="fr-FR"/>
              </w:rPr>
              <w:t>API/CI/CRE/001_RCN1</w:t>
            </w:r>
          </w:p>
          <w:p w14:paraId="49C26D63" w14:textId="77777777" w:rsidR="00C24EF4" w:rsidRPr="00062C7A" w:rsidRDefault="00C24EF4" w:rsidP="005C72A8">
            <w:pPr>
              <w:widowControl w:val="0"/>
              <w:overflowPunct/>
              <w:spacing w:after="0"/>
              <w:ind w:left="284"/>
              <w:jc w:val="both"/>
              <w:textAlignment w:val="auto"/>
              <w:rPr>
                <w:rFonts w:ascii="Arial" w:hAnsi="Arial"/>
                <w:b/>
                <w:color w:val="0070C0"/>
                <w:sz w:val="18"/>
                <w:lang w:val="fr-FR"/>
              </w:rPr>
            </w:pPr>
          </w:p>
          <w:p w14:paraId="42EB4642"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Request:</w:t>
            </w:r>
          </w:p>
          <w:p w14:paraId="56F31CE7" w14:textId="77777777" w:rsidR="00C24EF4" w:rsidRPr="009743EA" w:rsidRDefault="00C24EF4" w:rsidP="005C72A8">
            <w:pPr>
              <w:pStyle w:val="TAL"/>
              <w:snapToGrid w:val="0"/>
              <w:ind w:left="284"/>
              <w:jc w:val="both"/>
              <w:rPr>
                <w:color w:val="0070C0"/>
              </w:rPr>
            </w:pPr>
          </w:p>
          <w:p w14:paraId="47A8BC55" w14:textId="77777777" w:rsidR="00C24EF4" w:rsidRPr="009743EA" w:rsidRDefault="00C24EF4" w:rsidP="005C72A8">
            <w:pPr>
              <w:pStyle w:val="TAL"/>
              <w:snapToGrid w:val="0"/>
              <w:ind w:left="284"/>
              <w:jc w:val="both"/>
              <w:rPr>
                <w:color w:val="0070C0"/>
              </w:rPr>
            </w:pPr>
            <w:r w:rsidRPr="009743EA">
              <w:rPr>
                <w:color w:val="0070C0"/>
              </w:rPr>
              <w:t>POST /mn-name/ae_sensor/cont_temp HTTP/1.1</w:t>
            </w:r>
          </w:p>
          <w:p w14:paraId="2F4DF0BB" w14:textId="77777777" w:rsidR="00C24EF4" w:rsidRPr="009743EA" w:rsidRDefault="00C24EF4" w:rsidP="005C72A8">
            <w:pPr>
              <w:pStyle w:val="TAL"/>
              <w:snapToGrid w:val="0"/>
              <w:ind w:left="284"/>
              <w:jc w:val="both"/>
              <w:rPr>
                <w:color w:val="0070C0"/>
              </w:rPr>
            </w:pPr>
            <w:r w:rsidRPr="009743EA">
              <w:rPr>
                <w:color w:val="0070C0"/>
              </w:rPr>
              <w:t>Host: 192.168.0.10:8282</w:t>
            </w:r>
          </w:p>
          <w:p w14:paraId="5C190655" w14:textId="77777777" w:rsidR="00C24EF4" w:rsidRPr="00062C7A" w:rsidRDefault="00C24EF4" w:rsidP="005C72A8">
            <w:pPr>
              <w:pStyle w:val="TAL"/>
              <w:snapToGrid w:val="0"/>
              <w:ind w:left="284"/>
              <w:jc w:val="both"/>
              <w:rPr>
                <w:color w:val="0070C0"/>
                <w:lang w:val="fr-FR"/>
              </w:rPr>
            </w:pPr>
            <w:r w:rsidRPr="00062C7A">
              <w:rPr>
                <w:color w:val="0070C0"/>
                <w:lang w:val="fr-FR"/>
              </w:rPr>
              <w:t>X-M2M-Origin: CAE0120180406T0846311405855351047680_cse01</w:t>
            </w:r>
          </w:p>
          <w:p w14:paraId="4714C0E5" w14:textId="77777777" w:rsidR="00C24EF4" w:rsidRPr="00062C7A" w:rsidRDefault="00C24EF4" w:rsidP="005C72A8">
            <w:pPr>
              <w:pStyle w:val="TAL"/>
              <w:snapToGrid w:val="0"/>
              <w:ind w:left="284"/>
              <w:jc w:val="both"/>
              <w:rPr>
                <w:color w:val="0070C0"/>
                <w:lang w:val="fr-FR"/>
              </w:rPr>
            </w:pPr>
            <w:r w:rsidRPr="00062C7A">
              <w:rPr>
                <w:color w:val="0070C0"/>
                <w:lang w:val="fr-FR"/>
              </w:rPr>
              <w:t>Content-Type: application/json;ty=4</w:t>
            </w:r>
          </w:p>
          <w:p w14:paraId="0238FF1E" w14:textId="77777777" w:rsidR="00C24EF4" w:rsidRPr="00062C7A" w:rsidRDefault="00C24EF4" w:rsidP="005C72A8">
            <w:pPr>
              <w:pStyle w:val="TAL"/>
              <w:snapToGrid w:val="0"/>
              <w:ind w:left="284"/>
              <w:jc w:val="both"/>
              <w:rPr>
                <w:color w:val="0070C0"/>
                <w:lang w:val="fr-FR"/>
              </w:rPr>
            </w:pPr>
            <w:r w:rsidRPr="00062C7A">
              <w:rPr>
                <w:color w:val="0070C0"/>
                <w:lang w:val="fr-FR"/>
              </w:rPr>
              <w:t>X-M2M-RI: 1234</w:t>
            </w:r>
          </w:p>
          <w:p w14:paraId="5F9FC0EB" w14:textId="77777777" w:rsidR="00644B12" w:rsidRPr="00062C7A" w:rsidRDefault="00644B12" w:rsidP="00644B12">
            <w:pPr>
              <w:widowControl w:val="0"/>
              <w:overflowPunct/>
              <w:spacing w:after="0"/>
              <w:ind w:left="284"/>
              <w:jc w:val="both"/>
              <w:textAlignment w:val="auto"/>
              <w:rPr>
                <w:color w:val="0070C0"/>
                <w:lang w:val="fr-FR"/>
              </w:rPr>
            </w:pPr>
            <w:r w:rsidRPr="00062C7A">
              <w:rPr>
                <w:rFonts w:ascii="Arial" w:hAnsi="Arial"/>
                <w:color w:val="0070C0"/>
                <w:sz w:val="18"/>
                <w:lang w:val="fr-FR"/>
              </w:rPr>
              <w:t>X-M2M-RVI: 2a</w:t>
            </w:r>
          </w:p>
          <w:p w14:paraId="0EB8D8DC" w14:textId="77777777" w:rsidR="00C24EF4" w:rsidRPr="00062C7A" w:rsidRDefault="00C24EF4" w:rsidP="005C72A8">
            <w:pPr>
              <w:pStyle w:val="TAL"/>
              <w:snapToGrid w:val="0"/>
              <w:ind w:left="284"/>
              <w:jc w:val="both"/>
              <w:rPr>
                <w:color w:val="0070C0"/>
                <w:lang w:val="fr-FR"/>
              </w:rPr>
            </w:pPr>
          </w:p>
          <w:p w14:paraId="64642019" w14:textId="77777777" w:rsidR="00C24EF4" w:rsidRPr="00062C7A" w:rsidRDefault="00C24EF4" w:rsidP="005C72A8">
            <w:pPr>
              <w:pStyle w:val="TAL"/>
              <w:snapToGrid w:val="0"/>
              <w:ind w:left="284"/>
              <w:jc w:val="both"/>
              <w:rPr>
                <w:color w:val="0070C0"/>
                <w:lang w:val="fr-FR"/>
              </w:rPr>
            </w:pPr>
            <w:r w:rsidRPr="00062C7A">
              <w:rPr>
                <w:color w:val="0070C0"/>
                <w:lang w:val="fr-FR"/>
              </w:rPr>
              <w:t>{</w:t>
            </w:r>
          </w:p>
          <w:p w14:paraId="7030576A" w14:textId="77777777" w:rsidR="00C24EF4" w:rsidRPr="00062C7A" w:rsidRDefault="00C24EF4" w:rsidP="005C72A8">
            <w:pPr>
              <w:pStyle w:val="TAL"/>
              <w:snapToGrid w:val="0"/>
              <w:ind w:left="284"/>
              <w:jc w:val="both"/>
              <w:rPr>
                <w:color w:val="0070C0"/>
                <w:lang w:val="fr-FR"/>
              </w:rPr>
            </w:pPr>
            <w:r w:rsidRPr="00062C7A">
              <w:rPr>
                <w:color w:val="0070C0"/>
                <w:lang w:val="fr-FR"/>
              </w:rPr>
              <w:t xml:space="preserve">   </w:t>
            </w:r>
            <w:r w:rsidR="00644B12" w:rsidRPr="00062C7A">
              <w:rPr>
                <w:color w:val="0070C0"/>
                <w:lang w:val="fr-FR"/>
              </w:rPr>
              <w:t xml:space="preserve"> </w:t>
            </w:r>
            <w:r w:rsidRPr="00062C7A">
              <w:rPr>
                <w:color w:val="0070C0"/>
                <w:lang w:val="fr-FR"/>
              </w:rPr>
              <w:t>"m2m:cin": {</w:t>
            </w:r>
          </w:p>
          <w:p w14:paraId="099672C6" w14:textId="77777777" w:rsidR="00C24EF4" w:rsidRPr="009743EA" w:rsidRDefault="00C24EF4" w:rsidP="005C72A8">
            <w:pPr>
              <w:pStyle w:val="TAL"/>
              <w:snapToGrid w:val="0"/>
              <w:ind w:left="284"/>
              <w:jc w:val="both"/>
              <w:rPr>
                <w:color w:val="0070C0"/>
              </w:rPr>
            </w:pPr>
            <w:r w:rsidRPr="00062C7A">
              <w:rPr>
                <w:color w:val="0070C0"/>
                <w:lang w:val="fr-FR"/>
              </w:rPr>
              <w:t xml:space="preserve">    </w:t>
            </w:r>
            <w:r w:rsidR="00644B12" w:rsidRPr="00062C7A">
              <w:rPr>
                <w:color w:val="0070C0"/>
                <w:lang w:val="fr-FR"/>
              </w:rPr>
              <w:t xml:space="preserve">    </w:t>
            </w:r>
            <w:r w:rsidRPr="009743EA">
              <w:rPr>
                <w:color w:val="0070C0"/>
              </w:rPr>
              <w:t>"con": "20"</w:t>
            </w:r>
          </w:p>
          <w:p w14:paraId="6BBDD3BE" w14:textId="77777777" w:rsidR="00C24EF4" w:rsidRPr="009743EA" w:rsidRDefault="00C24EF4" w:rsidP="005C72A8">
            <w:pPr>
              <w:pStyle w:val="TAL"/>
              <w:snapToGrid w:val="0"/>
              <w:ind w:left="284"/>
              <w:jc w:val="both"/>
              <w:rPr>
                <w:color w:val="0070C0"/>
              </w:rPr>
            </w:pPr>
            <w:r w:rsidRPr="009743EA">
              <w:rPr>
                <w:color w:val="0070C0"/>
              </w:rPr>
              <w:t xml:space="preserve">  </w:t>
            </w:r>
            <w:r w:rsidR="00644B12" w:rsidRPr="009743EA">
              <w:rPr>
                <w:color w:val="0070C0"/>
              </w:rPr>
              <w:t xml:space="preserve">  </w:t>
            </w:r>
            <w:r w:rsidRPr="009743EA">
              <w:rPr>
                <w:color w:val="0070C0"/>
              </w:rPr>
              <w:t>}</w:t>
            </w:r>
          </w:p>
          <w:p w14:paraId="6C711A9B" w14:textId="77777777" w:rsidR="00C24EF4" w:rsidRPr="009743EA" w:rsidRDefault="00C24EF4" w:rsidP="007C39B4">
            <w:pPr>
              <w:pStyle w:val="TAL"/>
              <w:snapToGrid w:val="0"/>
              <w:ind w:left="284"/>
              <w:jc w:val="both"/>
              <w:rPr>
                <w:color w:val="0070C0"/>
              </w:rPr>
            </w:pPr>
            <w:r w:rsidRPr="009743EA">
              <w:rPr>
                <w:color w:val="0070C0"/>
              </w:rPr>
              <w:t>}</w:t>
            </w:r>
          </w:p>
          <w:p w14:paraId="4A168C71" w14:textId="77777777" w:rsidR="00C24EF4" w:rsidRPr="009743EA" w:rsidRDefault="00C24EF4" w:rsidP="005C72A8">
            <w:pPr>
              <w:widowControl w:val="0"/>
              <w:overflowPunct/>
              <w:spacing w:after="0"/>
              <w:ind w:left="284"/>
              <w:jc w:val="both"/>
              <w:textAlignment w:val="auto"/>
              <w:rPr>
                <w:color w:val="0070C0"/>
              </w:rPr>
            </w:pPr>
          </w:p>
          <w:p w14:paraId="5E16A6B0" w14:textId="77777777" w:rsidR="00C24EF4" w:rsidRPr="009743EA" w:rsidRDefault="00C24EF4" w:rsidP="005C72A8">
            <w:pPr>
              <w:widowControl w:val="0"/>
              <w:overflowPunct/>
              <w:spacing w:after="0"/>
              <w:ind w:left="284"/>
              <w:jc w:val="both"/>
              <w:textAlignment w:val="auto"/>
              <w:rPr>
                <w:rFonts w:ascii="Arial" w:hAnsi="Arial"/>
                <w:b/>
                <w:color w:val="0070C0"/>
                <w:sz w:val="18"/>
              </w:rPr>
            </w:pPr>
          </w:p>
          <w:p w14:paraId="26058D66"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3E0E4544" w14:textId="77777777" w:rsidR="00C24EF4" w:rsidRPr="009743EA" w:rsidRDefault="00C24EF4" w:rsidP="005C72A8">
            <w:pPr>
              <w:widowControl w:val="0"/>
              <w:overflowPunct/>
              <w:spacing w:after="0"/>
              <w:ind w:left="284"/>
              <w:textAlignment w:val="auto"/>
              <w:rPr>
                <w:rFonts w:ascii="Arial" w:hAnsi="Arial"/>
                <w:color w:val="0070C0"/>
                <w:sz w:val="18"/>
              </w:rPr>
            </w:pPr>
          </w:p>
          <w:p w14:paraId="448418EB"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201 Created</w:t>
            </w:r>
          </w:p>
          <w:p w14:paraId="1ABCD9B2"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Content-Length:258 </w:t>
            </w:r>
          </w:p>
          <w:p w14:paraId="59F851D6"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Content-Location:/mnID/cin20180406T1355091405855351047683_cse01</w:t>
            </w:r>
          </w:p>
          <w:p w14:paraId="26686638"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Content-Type:application/json</w:t>
            </w:r>
          </w:p>
          <w:p w14:paraId="0E264644"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X-M2M-RI:1234</w:t>
            </w:r>
          </w:p>
          <w:p w14:paraId="6D6262F6" w14:textId="77777777" w:rsidR="00644B12" w:rsidRPr="00062C7A" w:rsidRDefault="00644B12" w:rsidP="00644B12">
            <w:pPr>
              <w:widowControl w:val="0"/>
              <w:overflowPunct/>
              <w:spacing w:after="0"/>
              <w:ind w:left="284"/>
              <w:jc w:val="both"/>
              <w:textAlignment w:val="auto"/>
              <w:rPr>
                <w:color w:val="0070C0"/>
                <w:lang w:val="fr-FR"/>
              </w:rPr>
            </w:pPr>
            <w:r w:rsidRPr="00062C7A">
              <w:rPr>
                <w:rFonts w:ascii="Arial" w:hAnsi="Arial"/>
                <w:color w:val="0070C0"/>
                <w:sz w:val="18"/>
                <w:lang w:val="fr-FR"/>
              </w:rPr>
              <w:t>X-M2M-RVI: 2a</w:t>
            </w:r>
          </w:p>
          <w:p w14:paraId="727B6369" w14:textId="77777777" w:rsidR="00C24EF4" w:rsidRPr="00062C7A" w:rsidRDefault="00C24EF4" w:rsidP="005C72A8">
            <w:pPr>
              <w:pStyle w:val="TAL"/>
              <w:snapToGrid w:val="0"/>
              <w:ind w:left="284"/>
              <w:rPr>
                <w:color w:val="0070C0"/>
                <w:lang w:val="fr-FR"/>
              </w:rPr>
            </w:pPr>
            <w:r w:rsidRPr="00062C7A">
              <w:rPr>
                <w:color w:val="0070C0"/>
                <w:lang w:val="fr-FR"/>
              </w:rPr>
              <w:t>X-M2M-RSC:2001</w:t>
            </w:r>
          </w:p>
          <w:p w14:paraId="02A1B0A7" w14:textId="77777777" w:rsidR="00644B12" w:rsidRPr="00062C7A" w:rsidRDefault="00644B12" w:rsidP="005C72A8">
            <w:pPr>
              <w:pStyle w:val="TAL"/>
              <w:snapToGrid w:val="0"/>
              <w:ind w:left="284"/>
              <w:jc w:val="both"/>
              <w:rPr>
                <w:color w:val="0070C0"/>
                <w:lang w:val="fr-FR"/>
              </w:rPr>
            </w:pPr>
          </w:p>
          <w:p w14:paraId="1002B3BD" w14:textId="77777777" w:rsidR="00C24EF4" w:rsidRPr="00062C7A" w:rsidRDefault="00C24EF4" w:rsidP="005C72A8">
            <w:pPr>
              <w:pStyle w:val="TAL"/>
              <w:snapToGrid w:val="0"/>
              <w:ind w:left="284"/>
              <w:jc w:val="both"/>
              <w:rPr>
                <w:color w:val="0070C0"/>
                <w:lang w:val="fr-FR"/>
              </w:rPr>
            </w:pPr>
            <w:r w:rsidRPr="00062C7A">
              <w:rPr>
                <w:color w:val="0070C0"/>
                <w:lang w:val="fr-FR"/>
              </w:rPr>
              <w:t>{</w:t>
            </w:r>
          </w:p>
          <w:p w14:paraId="52B60E90" w14:textId="77777777" w:rsidR="00C24EF4" w:rsidRPr="00062C7A" w:rsidRDefault="00C24EF4" w:rsidP="005C72A8">
            <w:pPr>
              <w:pStyle w:val="TAL"/>
              <w:snapToGrid w:val="0"/>
              <w:ind w:left="284"/>
              <w:jc w:val="both"/>
              <w:rPr>
                <w:color w:val="0070C0"/>
                <w:lang w:val="fr-FR"/>
              </w:rPr>
            </w:pPr>
            <w:r w:rsidRPr="00062C7A">
              <w:rPr>
                <w:color w:val="0070C0"/>
                <w:lang w:val="fr-FR"/>
              </w:rPr>
              <w:t xml:space="preserve">    "m2m:cin": {</w:t>
            </w:r>
          </w:p>
          <w:p w14:paraId="2D597DEF" w14:textId="77777777" w:rsidR="00C24EF4" w:rsidRPr="00062C7A" w:rsidRDefault="00C24EF4" w:rsidP="005C72A8">
            <w:pPr>
              <w:pStyle w:val="TAL"/>
              <w:snapToGrid w:val="0"/>
              <w:ind w:left="284"/>
              <w:jc w:val="both"/>
              <w:rPr>
                <w:color w:val="0070C0"/>
                <w:lang w:val="fr-FR"/>
              </w:rPr>
            </w:pPr>
            <w:r w:rsidRPr="00062C7A">
              <w:rPr>
                <w:color w:val="0070C0"/>
                <w:lang w:val="fr-FR"/>
              </w:rPr>
              <w:t xml:space="preserve">        "con": "20",</w:t>
            </w:r>
          </w:p>
          <w:p w14:paraId="5D410893" w14:textId="77777777" w:rsidR="00C24EF4" w:rsidRPr="00062C7A" w:rsidRDefault="00C24EF4" w:rsidP="005C72A8">
            <w:pPr>
              <w:pStyle w:val="TAL"/>
              <w:snapToGrid w:val="0"/>
              <w:ind w:left="284"/>
              <w:jc w:val="both"/>
              <w:rPr>
                <w:color w:val="0070C0"/>
                <w:lang w:val="fr-FR"/>
              </w:rPr>
            </w:pPr>
            <w:r w:rsidRPr="00062C7A">
              <w:rPr>
                <w:color w:val="0070C0"/>
                <w:lang w:val="fr-FR"/>
              </w:rPr>
              <w:t xml:space="preserve">        "cs": 2,</w:t>
            </w:r>
          </w:p>
          <w:p w14:paraId="22F2C592" w14:textId="77777777" w:rsidR="00C24EF4" w:rsidRPr="00062C7A" w:rsidRDefault="00C24EF4" w:rsidP="005C72A8">
            <w:pPr>
              <w:pStyle w:val="TAL"/>
              <w:snapToGrid w:val="0"/>
              <w:ind w:left="284"/>
              <w:jc w:val="both"/>
              <w:rPr>
                <w:color w:val="0070C0"/>
                <w:lang w:val="fr-FR"/>
              </w:rPr>
            </w:pPr>
            <w:r w:rsidRPr="00062C7A">
              <w:rPr>
                <w:color w:val="0070C0"/>
                <w:lang w:val="fr-FR"/>
              </w:rPr>
              <w:t xml:space="preserve">        "ct": "20180406T135509",</w:t>
            </w:r>
          </w:p>
          <w:p w14:paraId="56924788" w14:textId="77777777" w:rsidR="00C24EF4" w:rsidRPr="00062C7A" w:rsidRDefault="00C24EF4" w:rsidP="005C72A8">
            <w:pPr>
              <w:pStyle w:val="TAL"/>
              <w:snapToGrid w:val="0"/>
              <w:ind w:left="284"/>
              <w:jc w:val="both"/>
              <w:rPr>
                <w:color w:val="0070C0"/>
                <w:lang w:val="fr-FR"/>
              </w:rPr>
            </w:pPr>
            <w:r w:rsidRPr="00062C7A">
              <w:rPr>
                <w:color w:val="0070C0"/>
                <w:lang w:val="fr-FR"/>
              </w:rPr>
              <w:t xml:space="preserve">        "et": "99991231T235959",</w:t>
            </w:r>
          </w:p>
          <w:p w14:paraId="44CF0FE9" w14:textId="77777777" w:rsidR="00C24EF4" w:rsidRPr="00062C7A" w:rsidRDefault="00C24EF4" w:rsidP="005C72A8">
            <w:pPr>
              <w:pStyle w:val="TAL"/>
              <w:snapToGrid w:val="0"/>
              <w:ind w:left="284"/>
              <w:jc w:val="both"/>
              <w:rPr>
                <w:color w:val="0070C0"/>
                <w:lang w:val="fr-FR"/>
              </w:rPr>
            </w:pPr>
            <w:r w:rsidRPr="00062C7A">
              <w:rPr>
                <w:color w:val="0070C0"/>
                <w:lang w:val="fr-FR"/>
              </w:rPr>
              <w:t xml:space="preserve">        "lt": "20180406T135509",</w:t>
            </w:r>
          </w:p>
          <w:p w14:paraId="56A23FE0" w14:textId="77777777" w:rsidR="00C24EF4" w:rsidRPr="00062C7A" w:rsidRDefault="00C24EF4" w:rsidP="005C72A8">
            <w:pPr>
              <w:pStyle w:val="TAL"/>
              <w:snapToGrid w:val="0"/>
              <w:ind w:left="284"/>
              <w:jc w:val="both"/>
              <w:rPr>
                <w:color w:val="0070C0"/>
                <w:lang w:val="fr-FR"/>
              </w:rPr>
            </w:pPr>
            <w:r w:rsidRPr="00062C7A">
              <w:rPr>
                <w:color w:val="0070C0"/>
                <w:lang w:val="fr-FR"/>
              </w:rPr>
              <w:t xml:space="preserve">        "pi": "cnt20180406T1353041405855518901760_cse01",</w:t>
            </w:r>
          </w:p>
          <w:p w14:paraId="2979533C" w14:textId="77777777" w:rsidR="00C24EF4" w:rsidRPr="00062C7A" w:rsidRDefault="00C24EF4" w:rsidP="005C72A8">
            <w:pPr>
              <w:pStyle w:val="TAL"/>
              <w:snapToGrid w:val="0"/>
              <w:ind w:left="284"/>
              <w:jc w:val="both"/>
              <w:rPr>
                <w:color w:val="0070C0"/>
                <w:lang w:val="fr-FR"/>
              </w:rPr>
            </w:pPr>
            <w:r w:rsidRPr="00062C7A">
              <w:rPr>
                <w:color w:val="0070C0"/>
                <w:lang w:val="fr-FR"/>
              </w:rPr>
              <w:t xml:space="preserve">        "ri": "cin20180406T1355091405855351047683_cse01",</w:t>
            </w:r>
          </w:p>
          <w:p w14:paraId="2E7AFCFD" w14:textId="77777777" w:rsidR="00C24EF4" w:rsidRPr="00062C7A" w:rsidRDefault="00C24EF4" w:rsidP="005C72A8">
            <w:pPr>
              <w:pStyle w:val="TAL"/>
              <w:snapToGrid w:val="0"/>
              <w:ind w:left="284"/>
              <w:jc w:val="both"/>
              <w:rPr>
                <w:color w:val="0070C0"/>
                <w:lang w:val="fr-FR"/>
              </w:rPr>
            </w:pPr>
            <w:r w:rsidRPr="00062C7A">
              <w:rPr>
                <w:color w:val="0070C0"/>
                <w:lang w:val="fr-FR"/>
              </w:rPr>
              <w:t xml:space="preserve">        "rn": "cin20180406T1355091405855351047682_cse01",</w:t>
            </w:r>
          </w:p>
          <w:p w14:paraId="3F4847BB" w14:textId="77777777" w:rsidR="00C24EF4" w:rsidRPr="005A2D7C" w:rsidRDefault="00C24EF4" w:rsidP="005C72A8">
            <w:pPr>
              <w:pStyle w:val="TAL"/>
              <w:snapToGrid w:val="0"/>
              <w:ind w:left="284"/>
              <w:jc w:val="both"/>
              <w:rPr>
                <w:color w:val="0070C0"/>
              </w:rPr>
            </w:pPr>
            <w:r w:rsidRPr="00062C7A">
              <w:rPr>
                <w:color w:val="0070C0"/>
                <w:lang w:val="fr-FR"/>
              </w:rPr>
              <w:t xml:space="preserve">        </w:t>
            </w:r>
            <w:r w:rsidRPr="005A2D7C">
              <w:rPr>
                <w:color w:val="0070C0"/>
              </w:rPr>
              <w:t>"st": 1,</w:t>
            </w:r>
          </w:p>
          <w:p w14:paraId="52F4B842" w14:textId="77777777" w:rsidR="00C24EF4" w:rsidRPr="005A2D7C" w:rsidRDefault="00C24EF4" w:rsidP="005C72A8">
            <w:pPr>
              <w:pStyle w:val="TAL"/>
              <w:snapToGrid w:val="0"/>
              <w:ind w:left="284"/>
              <w:jc w:val="both"/>
              <w:rPr>
                <w:color w:val="0070C0"/>
              </w:rPr>
            </w:pPr>
            <w:r w:rsidRPr="005A2D7C">
              <w:rPr>
                <w:color w:val="0070C0"/>
              </w:rPr>
              <w:t xml:space="preserve">        "ty": 4</w:t>
            </w:r>
          </w:p>
          <w:p w14:paraId="114DA853" w14:textId="77777777" w:rsidR="00C24EF4" w:rsidRPr="005A2D7C" w:rsidRDefault="00C24EF4" w:rsidP="005C72A8">
            <w:pPr>
              <w:pStyle w:val="TAL"/>
              <w:snapToGrid w:val="0"/>
              <w:ind w:left="284"/>
              <w:jc w:val="both"/>
              <w:rPr>
                <w:color w:val="0070C0"/>
              </w:rPr>
            </w:pPr>
            <w:r w:rsidRPr="005A2D7C">
              <w:rPr>
                <w:color w:val="0070C0"/>
              </w:rPr>
              <w:t xml:space="preserve">    }</w:t>
            </w:r>
          </w:p>
          <w:p w14:paraId="6B3F44A7" w14:textId="77777777" w:rsidR="00C24EF4" w:rsidRPr="009743EA" w:rsidRDefault="00C24EF4" w:rsidP="005C72A8">
            <w:pPr>
              <w:pStyle w:val="TAL"/>
              <w:snapToGrid w:val="0"/>
              <w:ind w:left="284"/>
              <w:jc w:val="both"/>
              <w:rPr>
                <w:color w:val="0070C0"/>
              </w:rPr>
            </w:pPr>
            <w:r w:rsidRPr="009743EA">
              <w:rPr>
                <w:color w:val="0070C0"/>
              </w:rPr>
              <w:t>}</w:t>
            </w:r>
          </w:p>
          <w:p w14:paraId="7539A5F6" w14:textId="77777777" w:rsidR="00C24EF4" w:rsidRPr="005A2D7C" w:rsidRDefault="00C24EF4" w:rsidP="005C72A8">
            <w:pPr>
              <w:pStyle w:val="TAL"/>
              <w:snapToGrid w:val="0"/>
              <w:ind w:left="284"/>
              <w:jc w:val="both"/>
              <w:rPr>
                <w:color w:val="0070C0"/>
              </w:rPr>
            </w:pPr>
          </w:p>
        </w:tc>
      </w:tr>
      <w:tr w:rsidR="00C24EF4" w:rsidRPr="009743EA" w14:paraId="2BDC4957"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7C2818C" w14:textId="77777777" w:rsidR="00C24EF4" w:rsidRPr="009743EA" w:rsidRDefault="00C24EF4" w:rsidP="005C72A8">
            <w:pPr>
              <w:pStyle w:val="Default"/>
              <w:jc w:val="center"/>
              <w:rPr>
                <w:rFonts w:ascii="Arial" w:eastAsia="Malgun Gothic" w:hAnsi="Arial"/>
                <w:b/>
                <w:color w:val="auto"/>
                <w:kern w:val="1"/>
                <w:sz w:val="18"/>
                <w:szCs w:val="20"/>
              </w:rPr>
            </w:pPr>
          </w:p>
          <w:p w14:paraId="1BF09142" w14:textId="77777777" w:rsidR="00C24EF4" w:rsidRPr="009743EA" w:rsidRDefault="00C24EF4" w:rsidP="005C72A8">
            <w:pPr>
              <w:pStyle w:val="Default"/>
              <w:jc w:val="center"/>
              <w:rPr>
                <w:rFonts w:ascii="Arial" w:eastAsia="Malgun Gothic" w:hAnsi="Arial"/>
                <w:b/>
                <w:color w:val="auto"/>
                <w:kern w:val="1"/>
                <w:sz w:val="18"/>
                <w:szCs w:val="20"/>
              </w:rPr>
            </w:pPr>
          </w:p>
          <w:p w14:paraId="770149B2" w14:textId="77777777" w:rsidR="00C24EF4" w:rsidRPr="009743EA" w:rsidRDefault="00C24EF4" w:rsidP="005C72A8">
            <w:pPr>
              <w:pStyle w:val="Default"/>
              <w:jc w:val="center"/>
              <w:rPr>
                <w:rFonts w:ascii="Arial" w:eastAsia="Malgun Gothic" w:hAnsi="Arial"/>
                <w:b/>
                <w:color w:val="auto"/>
                <w:kern w:val="1"/>
                <w:sz w:val="18"/>
                <w:szCs w:val="20"/>
              </w:rPr>
            </w:pPr>
          </w:p>
          <w:p w14:paraId="07751EC3"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3329E44D"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RCN=2</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928200F" w14:textId="77777777" w:rsidR="001872F6" w:rsidRPr="005A2D7C" w:rsidRDefault="001872F6" w:rsidP="005A2D7C">
            <w:pPr>
              <w:pStyle w:val="TAL"/>
              <w:rPr>
                <w:rFonts w:eastAsia="Calibri Light"/>
                <w:lang w:val="fr-FR"/>
              </w:rPr>
            </w:pPr>
          </w:p>
          <w:p w14:paraId="4362C13B" w14:textId="77777777" w:rsidR="00C24EF4" w:rsidRPr="00062C7A" w:rsidRDefault="00C24EF4" w:rsidP="005C72A8">
            <w:pPr>
              <w:widowControl w:val="0"/>
              <w:overflowPunct/>
              <w:spacing w:after="0"/>
              <w:ind w:left="284"/>
              <w:jc w:val="both"/>
              <w:textAlignment w:val="auto"/>
              <w:rPr>
                <w:rFonts w:ascii="Arial" w:hAnsi="Arial"/>
                <w:b/>
                <w:color w:val="0070C0"/>
                <w:sz w:val="18"/>
                <w:lang w:val="fr-FR"/>
              </w:rPr>
            </w:pPr>
            <w:r w:rsidRPr="00062C7A">
              <w:rPr>
                <w:rFonts w:eastAsia="Calibri Light"/>
                <w:b/>
                <w:sz w:val="24"/>
                <w:lang w:val="fr-FR"/>
              </w:rPr>
              <w:t>API/CI/CRE/001_RCN2</w:t>
            </w:r>
          </w:p>
          <w:p w14:paraId="3E9BCFD9" w14:textId="77777777" w:rsidR="00C24EF4" w:rsidRPr="00062C7A" w:rsidRDefault="00C24EF4" w:rsidP="005C72A8">
            <w:pPr>
              <w:widowControl w:val="0"/>
              <w:overflowPunct/>
              <w:spacing w:after="0"/>
              <w:ind w:left="284"/>
              <w:jc w:val="both"/>
              <w:textAlignment w:val="auto"/>
              <w:rPr>
                <w:rFonts w:ascii="Arial" w:hAnsi="Arial"/>
                <w:b/>
                <w:color w:val="0070C0"/>
                <w:sz w:val="18"/>
                <w:lang w:val="fr-FR"/>
              </w:rPr>
            </w:pPr>
          </w:p>
          <w:p w14:paraId="7A818262" w14:textId="77777777" w:rsidR="00C24EF4" w:rsidRPr="00062C7A" w:rsidRDefault="00C24EF4" w:rsidP="005C72A8">
            <w:pPr>
              <w:widowControl w:val="0"/>
              <w:overflowPunct/>
              <w:spacing w:after="0"/>
              <w:ind w:left="284"/>
              <w:jc w:val="both"/>
              <w:textAlignment w:val="auto"/>
              <w:rPr>
                <w:rFonts w:ascii="Arial" w:hAnsi="Arial"/>
                <w:b/>
                <w:color w:val="0070C0"/>
                <w:sz w:val="18"/>
                <w:lang w:val="fr-FR"/>
              </w:rPr>
            </w:pPr>
            <w:r w:rsidRPr="00062C7A">
              <w:rPr>
                <w:rFonts w:ascii="Arial" w:hAnsi="Arial"/>
                <w:b/>
                <w:color w:val="0070C0"/>
                <w:sz w:val="18"/>
                <w:lang w:val="fr-FR"/>
              </w:rPr>
              <w:t>HTTP Request:</w:t>
            </w:r>
          </w:p>
          <w:p w14:paraId="5573DF8A" w14:textId="77777777" w:rsidR="00C24EF4" w:rsidRPr="00062C7A" w:rsidRDefault="00C24EF4" w:rsidP="005C72A8">
            <w:pPr>
              <w:pStyle w:val="TAL"/>
              <w:snapToGrid w:val="0"/>
              <w:ind w:left="284"/>
              <w:jc w:val="both"/>
              <w:rPr>
                <w:color w:val="0070C0"/>
                <w:lang w:val="fr-FR"/>
              </w:rPr>
            </w:pPr>
          </w:p>
          <w:p w14:paraId="59538760" w14:textId="77777777" w:rsidR="00C24EF4" w:rsidRPr="009743EA" w:rsidRDefault="00C24EF4" w:rsidP="005C72A8">
            <w:pPr>
              <w:pStyle w:val="TAL"/>
              <w:snapToGrid w:val="0"/>
              <w:ind w:left="284"/>
              <w:jc w:val="both"/>
              <w:rPr>
                <w:color w:val="0070C0"/>
              </w:rPr>
            </w:pPr>
            <w:r w:rsidRPr="009743EA">
              <w:rPr>
                <w:color w:val="0070C0"/>
              </w:rPr>
              <w:t>POST /mn-name/ae_sensor/cont_temp?rcn=2 HTTP/1.1</w:t>
            </w:r>
          </w:p>
          <w:p w14:paraId="747D4A55" w14:textId="77777777" w:rsidR="00C24EF4" w:rsidRPr="009743EA" w:rsidRDefault="00C24EF4" w:rsidP="005C72A8">
            <w:pPr>
              <w:pStyle w:val="TAL"/>
              <w:snapToGrid w:val="0"/>
              <w:ind w:left="284"/>
              <w:jc w:val="both"/>
              <w:rPr>
                <w:color w:val="0070C0"/>
              </w:rPr>
            </w:pPr>
            <w:r w:rsidRPr="009743EA">
              <w:rPr>
                <w:color w:val="0070C0"/>
              </w:rPr>
              <w:lastRenderedPageBreak/>
              <w:t>Host: 192.168.0.10:8282</w:t>
            </w:r>
          </w:p>
          <w:p w14:paraId="0599A4A1" w14:textId="77777777" w:rsidR="00C24EF4" w:rsidRPr="00062C7A" w:rsidRDefault="00C24EF4" w:rsidP="005C72A8">
            <w:pPr>
              <w:pStyle w:val="TAL"/>
              <w:snapToGrid w:val="0"/>
              <w:ind w:left="284"/>
              <w:jc w:val="both"/>
              <w:rPr>
                <w:color w:val="0070C0"/>
                <w:lang w:val="fr-FR"/>
              </w:rPr>
            </w:pPr>
            <w:r w:rsidRPr="00062C7A">
              <w:rPr>
                <w:color w:val="0070C0"/>
                <w:lang w:val="fr-FR"/>
              </w:rPr>
              <w:t>X-M2M-Origin: CAE0120180406T0846311405855351047680_cse01</w:t>
            </w:r>
          </w:p>
          <w:p w14:paraId="724D70CE" w14:textId="77777777" w:rsidR="00C24EF4" w:rsidRPr="00062C7A" w:rsidRDefault="00C24EF4" w:rsidP="005C72A8">
            <w:pPr>
              <w:pStyle w:val="TAL"/>
              <w:snapToGrid w:val="0"/>
              <w:ind w:left="284"/>
              <w:jc w:val="both"/>
              <w:rPr>
                <w:color w:val="0070C0"/>
                <w:lang w:val="fr-FR"/>
              </w:rPr>
            </w:pPr>
            <w:r w:rsidRPr="00062C7A">
              <w:rPr>
                <w:color w:val="0070C0"/>
                <w:lang w:val="fr-FR"/>
              </w:rPr>
              <w:t>Content-Type: application/json;ty=4</w:t>
            </w:r>
          </w:p>
          <w:p w14:paraId="1FED7125" w14:textId="77777777" w:rsidR="00C24EF4" w:rsidRPr="00062C7A" w:rsidRDefault="00C24EF4" w:rsidP="005C72A8">
            <w:pPr>
              <w:pStyle w:val="TAL"/>
              <w:snapToGrid w:val="0"/>
              <w:ind w:left="284"/>
              <w:jc w:val="both"/>
              <w:rPr>
                <w:color w:val="0070C0"/>
                <w:lang w:val="fr-FR"/>
              </w:rPr>
            </w:pPr>
            <w:r w:rsidRPr="00062C7A">
              <w:rPr>
                <w:color w:val="0070C0"/>
                <w:lang w:val="fr-FR"/>
              </w:rPr>
              <w:t>X-M2M-RI: 1234</w:t>
            </w:r>
          </w:p>
          <w:p w14:paraId="731A57E7" w14:textId="77777777" w:rsidR="00532F8F" w:rsidRPr="00062C7A" w:rsidRDefault="00532F8F" w:rsidP="00532F8F">
            <w:pPr>
              <w:widowControl w:val="0"/>
              <w:overflowPunct/>
              <w:spacing w:after="0"/>
              <w:ind w:left="284"/>
              <w:jc w:val="both"/>
              <w:textAlignment w:val="auto"/>
              <w:rPr>
                <w:color w:val="0070C0"/>
                <w:lang w:val="fr-FR"/>
              </w:rPr>
            </w:pPr>
            <w:r w:rsidRPr="00062C7A">
              <w:rPr>
                <w:rFonts w:ascii="Arial" w:hAnsi="Arial"/>
                <w:color w:val="0070C0"/>
                <w:sz w:val="18"/>
                <w:lang w:val="fr-FR"/>
              </w:rPr>
              <w:t>X-M2M-RVI: 2a</w:t>
            </w:r>
          </w:p>
          <w:p w14:paraId="54AB335A" w14:textId="77777777" w:rsidR="00C24EF4" w:rsidRPr="00062C7A" w:rsidRDefault="00C24EF4" w:rsidP="005C72A8">
            <w:pPr>
              <w:pStyle w:val="TAL"/>
              <w:snapToGrid w:val="0"/>
              <w:ind w:left="284"/>
              <w:jc w:val="both"/>
              <w:rPr>
                <w:color w:val="0070C0"/>
                <w:lang w:val="fr-FR"/>
              </w:rPr>
            </w:pPr>
          </w:p>
          <w:p w14:paraId="46DDD60B" w14:textId="77777777" w:rsidR="00C24EF4" w:rsidRPr="00062C7A" w:rsidRDefault="00C24EF4" w:rsidP="005C72A8">
            <w:pPr>
              <w:pStyle w:val="TAL"/>
              <w:snapToGrid w:val="0"/>
              <w:ind w:left="284"/>
              <w:jc w:val="both"/>
              <w:rPr>
                <w:color w:val="0070C0"/>
                <w:lang w:val="fr-FR"/>
              </w:rPr>
            </w:pPr>
            <w:r w:rsidRPr="00062C7A">
              <w:rPr>
                <w:color w:val="0070C0"/>
                <w:lang w:val="fr-FR"/>
              </w:rPr>
              <w:t>{</w:t>
            </w:r>
          </w:p>
          <w:p w14:paraId="47692F60" w14:textId="77777777" w:rsidR="00C24EF4" w:rsidRPr="00062C7A" w:rsidRDefault="00C24EF4" w:rsidP="005C72A8">
            <w:pPr>
              <w:pStyle w:val="TAL"/>
              <w:snapToGrid w:val="0"/>
              <w:ind w:left="284"/>
              <w:jc w:val="both"/>
              <w:rPr>
                <w:color w:val="0070C0"/>
                <w:lang w:val="fr-FR"/>
              </w:rPr>
            </w:pPr>
            <w:r w:rsidRPr="00062C7A">
              <w:rPr>
                <w:color w:val="0070C0"/>
                <w:lang w:val="fr-FR"/>
              </w:rPr>
              <w:t xml:space="preserve">   </w:t>
            </w:r>
            <w:r w:rsidR="00532F8F" w:rsidRPr="00062C7A">
              <w:rPr>
                <w:color w:val="0070C0"/>
                <w:lang w:val="fr-FR"/>
              </w:rPr>
              <w:t xml:space="preserve"> </w:t>
            </w:r>
            <w:r w:rsidRPr="00062C7A">
              <w:rPr>
                <w:color w:val="0070C0"/>
                <w:lang w:val="fr-FR"/>
              </w:rPr>
              <w:t>"m2m:cin": {</w:t>
            </w:r>
          </w:p>
          <w:p w14:paraId="294B4560" w14:textId="77777777" w:rsidR="00C24EF4" w:rsidRPr="009743EA" w:rsidRDefault="00C24EF4" w:rsidP="005C72A8">
            <w:pPr>
              <w:pStyle w:val="TAL"/>
              <w:snapToGrid w:val="0"/>
              <w:ind w:left="284"/>
              <w:jc w:val="both"/>
              <w:rPr>
                <w:color w:val="0070C0"/>
              </w:rPr>
            </w:pPr>
            <w:r w:rsidRPr="00062C7A">
              <w:rPr>
                <w:color w:val="0070C0"/>
                <w:lang w:val="fr-FR"/>
              </w:rPr>
              <w:t xml:space="preserve">    </w:t>
            </w:r>
            <w:r w:rsidR="00532F8F" w:rsidRPr="00062C7A">
              <w:rPr>
                <w:color w:val="0070C0"/>
                <w:lang w:val="fr-FR"/>
              </w:rPr>
              <w:t xml:space="preserve">    </w:t>
            </w:r>
            <w:r w:rsidRPr="009743EA">
              <w:rPr>
                <w:color w:val="0070C0"/>
              </w:rPr>
              <w:t>"con": "20"</w:t>
            </w:r>
          </w:p>
          <w:p w14:paraId="47B14300" w14:textId="77777777" w:rsidR="00C24EF4" w:rsidRPr="009743EA" w:rsidRDefault="00C24EF4" w:rsidP="005C72A8">
            <w:pPr>
              <w:pStyle w:val="TAL"/>
              <w:snapToGrid w:val="0"/>
              <w:ind w:left="284"/>
              <w:jc w:val="both"/>
              <w:rPr>
                <w:color w:val="0070C0"/>
              </w:rPr>
            </w:pPr>
            <w:r w:rsidRPr="009743EA">
              <w:rPr>
                <w:color w:val="0070C0"/>
              </w:rPr>
              <w:t xml:space="preserve">  </w:t>
            </w:r>
            <w:r w:rsidR="00532F8F" w:rsidRPr="009743EA">
              <w:rPr>
                <w:color w:val="0070C0"/>
              </w:rPr>
              <w:t xml:space="preserve">  </w:t>
            </w:r>
            <w:r w:rsidRPr="009743EA">
              <w:rPr>
                <w:color w:val="0070C0"/>
              </w:rPr>
              <w:t>}</w:t>
            </w:r>
          </w:p>
          <w:p w14:paraId="766429A5" w14:textId="77777777" w:rsidR="00C24EF4" w:rsidRPr="009743EA" w:rsidRDefault="00C24EF4" w:rsidP="007C39B4">
            <w:pPr>
              <w:pStyle w:val="TAL"/>
              <w:snapToGrid w:val="0"/>
              <w:ind w:left="284"/>
              <w:jc w:val="both"/>
              <w:rPr>
                <w:color w:val="0070C0"/>
              </w:rPr>
            </w:pPr>
            <w:r w:rsidRPr="009743EA">
              <w:rPr>
                <w:color w:val="0070C0"/>
              </w:rPr>
              <w:t>}</w:t>
            </w:r>
          </w:p>
          <w:p w14:paraId="7B9E8630" w14:textId="77777777" w:rsidR="00C24EF4" w:rsidRPr="009743EA" w:rsidRDefault="00C24EF4" w:rsidP="005C72A8">
            <w:pPr>
              <w:widowControl w:val="0"/>
              <w:overflowPunct/>
              <w:spacing w:after="0"/>
              <w:ind w:left="284"/>
              <w:jc w:val="both"/>
              <w:textAlignment w:val="auto"/>
              <w:rPr>
                <w:rFonts w:ascii="Arial" w:hAnsi="Arial"/>
                <w:b/>
                <w:color w:val="0070C0"/>
                <w:sz w:val="18"/>
              </w:rPr>
            </w:pPr>
          </w:p>
          <w:p w14:paraId="0B8EEB55" w14:textId="77777777" w:rsidR="008503B6" w:rsidRPr="009743EA" w:rsidRDefault="008503B6" w:rsidP="005C72A8">
            <w:pPr>
              <w:widowControl w:val="0"/>
              <w:overflowPunct/>
              <w:spacing w:after="0"/>
              <w:ind w:left="284"/>
              <w:jc w:val="both"/>
              <w:textAlignment w:val="auto"/>
              <w:rPr>
                <w:rFonts w:ascii="Arial" w:hAnsi="Arial"/>
                <w:b/>
                <w:color w:val="0070C0"/>
                <w:sz w:val="18"/>
              </w:rPr>
            </w:pPr>
          </w:p>
          <w:p w14:paraId="04E6D427"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26659F75" w14:textId="77777777" w:rsidR="00C24EF4" w:rsidRPr="009743EA" w:rsidRDefault="00C24EF4" w:rsidP="005C72A8">
            <w:pPr>
              <w:widowControl w:val="0"/>
              <w:overflowPunct/>
              <w:spacing w:after="0"/>
              <w:ind w:left="284"/>
              <w:textAlignment w:val="auto"/>
              <w:rPr>
                <w:rFonts w:ascii="Arial" w:hAnsi="Arial"/>
                <w:color w:val="0070C0"/>
                <w:sz w:val="18"/>
              </w:rPr>
            </w:pPr>
          </w:p>
          <w:p w14:paraId="23A30354"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201 Created</w:t>
            </w:r>
          </w:p>
          <w:p w14:paraId="3FC36D5B"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Content-Length:91 </w:t>
            </w:r>
          </w:p>
          <w:p w14:paraId="47470C9B"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Content-Location:/mnID/cin20180406T1400131405855099266562_cse01</w:t>
            </w:r>
          </w:p>
          <w:p w14:paraId="0BBB7A44"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Content-Type:application/json</w:t>
            </w:r>
          </w:p>
          <w:p w14:paraId="324E4205"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X-M2M-RI:1234</w:t>
            </w:r>
          </w:p>
          <w:p w14:paraId="7F477FF2" w14:textId="77777777" w:rsidR="00532F8F" w:rsidRPr="00062C7A" w:rsidRDefault="00532F8F" w:rsidP="00532F8F">
            <w:pPr>
              <w:widowControl w:val="0"/>
              <w:overflowPunct/>
              <w:spacing w:after="0"/>
              <w:ind w:left="284"/>
              <w:jc w:val="both"/>
              <w:textAlignment w:val="auto"/>
              <w:rPr>
                <w:color w:val="0070C0"/>
                <w:lang w:val="fr-FR"/>
              </w:rPr>
            </w:pPr>
            <w:r w:rsidRPr="00062C7A">
              <w:rPr>
                <w:rFonts w:ascii="Arial" w:hAnsi="Arial"/>
                <w:color w:val="0070C0"/>
                <w:sz w:val="18"/>
                <w:lang w:val="fr-FR"/>
              </w:rPr>
              <w:t>X-M2M-RVI: 2a</w:t>
            </w:r>
          </w:p>
          <w:p w14:paraId="750467B6"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X-M2M-RSC:2001</w:t>
            </w:r>
          </w:p>
          <w:p w14:paraId="450BBA9C" w14:textId="77777777" w:rsidR="008F09C2" w:rsidRPr="00062C7A" w:rsidRDefault="008F09C2" w:rsidP="005C72A8">
            <w:pPr>
              <w:widowControl w:val="0"/>
              <w:overflowPunct/>
              <w:spacing w:after="0"/>
              <w:ind w:left="284"/>
              <w:textAlignment w:val="auto"/>
              <w:rPr>
                <w:rFonts w:ascii="Arial" w:hAnsi="Arial"/>
                <w:color w:val="0070C0"/>
                <w:sz w:val="18"/>
                <w:lang w:val="fr-FR"/>
              </w:rPr>
            </w:pPr>
          </w:p>
          <w:p w14:paraId="6E02D87F" w14:textId="77777777" w:rsidR="00C24EF4" w:rsidRPr="00062C7A" w:rsidRDefault="00C24EF4" w:rsidP="007C39B4">
            <w:pPr>
              <w:pStyle w:val="TAL"/>
              <w:snapToGrid w:val="0"/>
              <w:ind w:left="284"/>
              <w:jc w:val="both"/>
              <w:rPr>
                <w:color w:val="0070C0"/>
                <w:lang w:val="fr-FR"/>
              </w:rPr>
            </w:pPr>
            <w:r w:rsidRPr="00062C7A">
              <w:rPr>
                <w:color w:val="0070C0"/>
                <w:lang w:val="fr-FR"/>
              </w:rPr>
              <w:t>{</w:t>
            </w:r>
          </w:p>
          <w:p w14:paraId="7E387A91" w14:textId="77777777" w:rsidR="00C24EF4" w:rsidRPr="00062C7A" w:rsidRDefault="00C24EF4" w:rsidP="007C39B4">
            <w:pPr>
              <w:pStyle w:val="TAL"/>
              <w:snapToGrid w:val="0"/>
              <w:ind w:left="284"/>
              <w:jc w:val="both"/>
              <w:rPr>
                <w:color w:val="0070C0"/>
                <w:lang w:val="fr-FR"/>
              </w:rPr>
            </w:pPr>
            <w:r w:rsidRPr="00062C7A">
              <w:rPr>
                <w:color w:val="0070C0"/>
                <w:lang w:val="fr-FR"/>
              </w:rPr>
              <w:t xml:space="preserve">    "m2m:uri": "mn-name/ae_sensor/cont_temp/cin20180406T1400131405855099266561_cse01"</w:t>
            </w:r>
          </w:p>
          <w:p w14:paraId="57C30562" w14:textId="77777777" w:rsidR="00C24EF4" w:rsidRPr="005A2D7C" w:rsidRDefault="00C24EF4" w:rsidP="007C39B4">
            <w:pPr>
              <w:pStyle w:val="TAL"/>
              <w:snapToGrid w:val="0"/>
              <w:ind w:left="284"/>
              <w:jc w:val="both"/>
              <w:rPr>
                <w:color w:val="0070C0"/>
              </w:rPr>
            </w:pPr>
            <w:r w:rsidRPr="005A2D7C">
              <w:rPr>
                <w:color w:val="0070C0"/>
              </w:rPr>
              <w:t>}</w:t>
            </w:r>
          </w:p>
          <w:p w14:paraId="6FB2726A" w14:textId="77777777" w:rsidR="008F09C2" w:rsidRPr="009743EA" w:rsidRDefault="008F09C2" w:rsidP="007C39B4">
            <w:pPr>
              <w:pStyle w:val="TAL"/>
              <w:snapToGrid w:val="0"/>
              <w:ind w:left="284"/>
              <w:jc w:val="both"/>
              <w:rPr>
                <w:color w:val="0070C0"/>
              </w:rPr>
            </w:pPr>
          </w:p>
        </w:tc>
      </w:tr>
      <w:tr w:rsidR="00C24EF4" w:rsidRPr="009743EA" w14:paraId="7D20D211"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CF659C2" w14:textId="77777777" w:rsidR="00C24EF4" w:rsidRPr="009743EA" w:rsidRDefault="00C24EF4" w:rsidP="005C72A8">
            <w:pPr>
              <w:pStyle w:val="Default"/>
              <w:jc w:val="center"/>
              <w:rPr>
                <w:rFonts w:ascii="Arial" w:eastAsia="Malgun Gothic" w:hAnsi="Arial"/>
                <w:b/>
                <w:color w:val="auto"/>
                <w:kern w:val="1"/>
                <w:sz w:val="18"/>
                <w:szCs w:val="20"/>
              </w:rPr>
            </w:pPr>
          </w:p>
          <w:p w14:paraId="51DE486F" w14:textId="77777777" w:rsidR="00C24EF4" w:rsidRPr="009743EA" w:rsidRDefault="00C24EF4" w:rsidP="005C72A8">
            <w:pPr>
              <w:pStyle w:val="Default"/>
              <w:jc w:val="center"/>
              <w:rPr>
                <w:rFonts w:ascii="Arial" w:eastAsia="Malgun Gothic" w:hAnsi="Arial"/>
                <w:b/>
                <w:color w:val="auto"/>
                <w:kern w:val="1"/>
                <w:sz w:val="18"/>
                <w:szCs w:val="20"/>
              </w:rPr>
            </w:pPr>
          </w:p>
          <w:p w14:paraId="578DA5D0" w14:textId="77777777" w:rsidR="00C24EF4" w:rsidRPr="009743EA" w:rsidRDefault="00C24EF4" w:rsidP="005C72A8">
            <w:pPr>
              <w:pStyle w:val="Default"/>
              <w:jc w:val="center"/>
              <w:rPr>
                <w:rFonts w:ascii="Arial" w:eastAsia="Malgun Gothic" w:hAnsi="Arial"/>
                <w:b/>
                <w:color w:val="auto"/>
                <w:kern w:val="1"/>
                <w:sz w:val="18"/>
                <w:szCs w:val="20"/>
              </w:rPr>
            </w:pPr>
          </w:p>
          <w:p w14:paraId="701EEE15"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6DA08D71"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RCN=3</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35F24F5" w14:textId="77777777" w:rsidR="0004193D" w:rsidRPr="005A2D7C" w:rsidRDefault="0004193D" w:rsidP="005A2D7C">
            <w:pPr>
              <w:pStyle w:val="TAL"/>
              <w:rPr>
                <w:rFonts w:eastAsia="Calibri Light"/>
                <w:lang w:val="fr-FR"/>
              </w:rPr>
            </w:pPr>
          </w:p>
          <w:p w14:paraId="34199D0D" w14:textId="77777777" w:rsidR="00C24EF4" w:rsidRPr="00062C7A" w:rsidRDefault="00C24EF4" w:rsidP="005C72A8">
            <w:pPr>
              <w:widowControl w:val="0"/>
              <w:overflowPunct/>
              <w:spacing w:after="0"/>
              <w:ind w:left="284"/>
              <w:jc w:val="both"/>
              <w:textAlignment w:val="auto"/>
              <w:rPr>
                <w:rFonts w:ascii="Arial" w:hAnsi="Arial"/>
                <w:b/>
                <w:color w:val="0070C0"/>
                <w:sz w:val="18"/>
                <w:lang w:val="fr-FR"/>
              </w:rPr>
            </w:pPr>
            <w:r w:rsidRPr="00062C7A">
              <w:rPr>
                <w:rFonts w:eastAsia="Calibri Light"/>
                <w:b/>
                <w:sz w:val="24"/>
                <w:lang w:val="fr-FR"/>
              </w:rPr>
              <w:t>API/CI/CRE/001_RCN3</w:t>
            </w:r>
          </w:p>
          <w:p w14:paraId="55AAD197" w14:textId="77777777" w:rsidR="00C24EF4" w:rsidRPr="00062C7A" w:rsidRDefault="00C24EF4" w:rsidP="005C72A8">
            <w:pPr>
              <w:widowControl w:val="0"/>
              <w:overflowPunct/>
              <w:spacing w:after="0"/>
              <w:ind w:left="284"/>
              <w:jc w:val="both"/>
              <w:textAlignment w:val="auto"/>
              <w:rPr>
                <w:rFonts w:ascii="Arial" w:hAnsi="Arial"/>
                <w:b/>
                <w:color w:val="0070C0"/>
                <w:sz w:val="18"/>
                <w:lang w:val="fr-FR"/>
              </w:rPr>
            </w:pPr>
          </w:p>
          <w:p w14:paraId="15376DD7" w14:textId="77777777" w:rsidR="00C24EF4" w:rsidRPr="00062C7A" w:rsidRDefault="00C24EF4" w:rsidP="005C72A8">
            <w:pPr>
              <w:widowControl w:val="0"/>
              <w:overflowPunct/>
              <w:spacing w:after="0"/>
              <w:ind w:left="284"/>
              <w:jc w:val="both"/>
              <w:textAlignment w:val="auto"/>
              <w:rPr>
                <w:rFonts w:ascii="Arial" w:hAnsi="Arial"/>
                <w:b/>
                <w:color w:val="0070C0"/>
                <w:sz w:val="18"/>
                <w:lang w:val="fr-FR"/>
              </w:rPr>
            </w:pPr>
            <w:r w:rsidRPr="00062C7A">
              <w:rPr>
                <w:rFonts w:ascii="Arial" w:hAnsi="Arial"/>
                <w:b/>
                <w:color w:val="0070C0"/>
                <w:sz w:val="18"/>
                <w:lang w:val="fr-FR"/>
              </w:rPr>
              <w:t>HTTP Request:</w:t>
            </w:r>
          </w:p>
          <w:p w14:paraId="0A7D9EBC" w14:textId="77777777" w:rsidR="00C24EF4" w:rsidRPr="00062C7A" w:rsidRDefault="00C24EF4" w:rsidP="005C72A8">
            <w:pPr>
              <w:pStyle w:val="TAL"/>
              <w:snapToGrid w:val="0"/>
              <w:ind w:left="284"/>
              <w:jc w:val="both"/>
              <w:rPr>
                <w:color w:val="0070C0"/>
                <w:lang w:val="fr-FR"/>
              </w:rPr>
            </w:pPr>
          </w:p>
          <w:p w14:paraId="103F4CAB" w14:textId="77777777" w:rsidR="00C24EF4" w:rsidRPr="009743EA" w:rsidRDefault="00C24EF4" w:rsidP="005C72A8">
            <w:pPr>
              <w:pStyle w:val="TAL"/>
              <w:snapToGrid w:val="0"/>
              <w:ind w:left="284"/>
              <w:jc w:val="both"/>
              <w:rPr>
                <w:color w:val="0070C0"/>
              </w:rPr>
            </w:pPr>
            <w:r w:rsidRPr="009743EA">
              <w:rPr>
                <w:color w:val="0070C0"/>
              </w:rPr>
              <w:t>POST /mn-name/ae_sensor/cont_temp?rcn=3 HTTP/1.1</w:t>
            </w:r>
          </w:p>
          <w:p w14:paraId="676D02B4" w14:textId="77777777" w:rsidR="00C24EF4" w:rsidRPr="009743EA" w:rsidRDefault="00C24EF4" w:rsidP="005C72A8">
            <w:pPr>
              <w:pStyle w:val="TAL"/>
              <w:snapToGrid w:val="0"/>
              <w:ind w:left="284"/>
              <w:jc w:val="both"/>
              <w:rPr>
                <w:color w:val="0070C0"/>
              </w:rPr>
            </w:pPr>
            <w:r w:rsidRPr="009743EA">
              <w:rPr>
                <w:color w:val="0070C0"/>
              </w:rPr>
              <w:t>Host: 192.168.0.10:8282</w:t>
            </w:r>
          </w:p>
          <w:p w14:paraId="5C0D9146" w14:textId="77777777" w:rsidR="00C24EF4" w:rsidRPr="00062C7A" w:rsidRDefault="00C24EF4" w:rsidP="005C72A8">
            <w:pPr>
              <w:pStyle w:val="TAL"/>
              <w:snapToGrid w:val="0"/>
              <w:ind w:left="284"/>
              <w:jc w:val="both"/>
              <w:rPr>
                <w:color w:val="0070C0"/>
                <w:lang w:val="fr-FR"/>
              </w:rPr>
            </w:pPr>
            <w:r w:rsidRPr="00062C7A">
              <w:rPr>
                <w:color w:val="0070C0"/>
                <w:lang w:val="fr-FR"/>
              </w:rPr>
              <w:t>X-M2M-Origin: CAE0120180406T0846311405855351047680_cse01</w:t>
            </w:r>
          </w:p>
          <w:p w14:paraId="0F8B1B20" w14:textId="77777777" w:rsidR="00C24EF4" w:rsidRPr="00062C7A" w:rsidRDefault="00C24EF4" w:rsidP="005C72A8">
            <w:pPr>
              <w:pStyle w:val="TAL"/>
              <w:snapToGrid w:val="0"/>
              <w:ind w:left="284"/>
              <w:jc w:val="both"/>
              <w:rPr>
                <w:color w:val="0070C0"/>
                <w:lang w:val="fr-FR"/>
              </w:rPr>
            </w:pPr>
            <w:r w:rsidRPr="00062C7A">
              <w:rPr>
                <w:color w:val="0070C0"/>
                <w:lang w:val="fr-FR"/>
              </w:rPr>
              <w:t>Content-Type: application/json;ty=4</w:t>
            </w:r>
          </w:p>
          <w:p w14:paraId="669C554B" w14:textId="77777777" w:rsidR="00C24EF4" w:rsidRPr="00062C7A" w:rsidRDefault="00C24EF4" w:rsidP="005C72A8">
            <w:pPr>
              <w:pStyle w:val="TAL"/>
              <w:snapToGrid w:val="0"/>
              <w:ind w:left="284"/>
              <w:jc w:val="both"/>
              <w:rPr>
                <w:color w:val="0070C0"/>
                <w:lang w:val="fr-FR"/>
              </w:rPr>
            </w:pPr>
            <w:r w:rsidRPr="00062C7A">
              <w:rPr>
                <w:color w:val="0070C0"/>
                <w:lang w:val="fr-FR"/>
              </w:rPr>
              <w:t>X-M2M-RI: 1234</w:t>
            </w:r>
          </w:p>
          <w:p w14:paraId="168100B4" w14:textId="77777777" w:rsidR="00532F8F" w:rsidRPr="00062C7A" w:rsidRDefault="00532F8F" w:rsidP="00532F8F">
            <w:pPr>
              <w:widowControl w:val="0"/>
              <w:overflowPunct/>
              <w:spacing w:after="0"/>
              <w:ind w:left="284"/>
              <w:jc w:val="both"/>
              <w:textAlignment w:val="auto"/>
              <w:rPr>
                <w:color w:val="0070C0"/>
                <w:lang w:val="fr-FR"/>
              </w:rPr>
            </w:pPr>
            <w:r w:rsidRPr="00062C7A">
              <w:rPr>
                <w:rFonts w:ascii="Arial" w:hAnsi="Arial"/>
                <w:color w:val="0070C0"/>
                <w:sz w:val="18"/>
                <w:lang w:val="fr-FR"/>
              </w:rPr>
              <w:t>X-M2M-RVI: 2a</w:t>
            </w:r>
          </w:p>
          <w:p w14:paraId="6E04C6CA" w14:textId="77777777" w:rsidR="00C24EF4" w:rsidRPr="00062C7A" w:rsidRDefault="00C24EF4" w:rsidP="005C72A8">
            <w:pPr>
              <w:pStyle w:val="TAL"/>
              <w:snapToGrid w:val="0"/>
              <w:ind w:left="284"/>
              <w:jc w:val="both"/>
              <w:rPr>
                <w:color w:val="0070C0"/>
                <w:lang w:val="fr-FR"/>
              </w:rPr>
            </w:pPr>
          </w:p>
          <w:p w14:paraId="484B2593" w14:textId="77777777" w:rsidR="00C24EF4" w:rsidRPr="00062C7A" w:rsidRDefault="00C24EF4" w:rsidP="005C72A8">
            <w:pPr>
              <w:pStyle w:val="TAL"/>
              <w:snapToGrid w:val="0"/>
              <w:ind w:left="284"/>
              <w:jc w:val="both"/>
              <w:rPr>
                <w:color w:val="0070C0"/>
                <w:lang w:val="fr-FR"/>
              </w:rPr>
            </w:pPr>
            <w:r w:rsidRPr="00062C7A">
              <w:rPr>
                <w:color w:val="0070C0"/>
                <w:lang w:val="fr-FR"/>
              </w:rPr>
              <w:t>{</w:t>
            </w:r>
          </w:p>
          <w:p w14:paraId="05ED4B5A" w14:textId="77777777" w:rsidR="00C24EF4" w:rsidRPr="00062C7A" w:rsidRDefault="00C24EF4" w:rsidP="005C72A8">
            <w:pPr>
              <w:pStyle w:val="TAL"/>
              <w:snapToGrid w:val="0"/>
              <w:ind w:left="284"/>
              <w:jc w:val="both"/>
              <w:rPr>
                <w:color w:val="0070C0"/>
                <w:lang w:val="fr-FR"/>
              </w:rPr>
            </w:pPr>
            <w:r w:rsidRPr="00062C7A">
              <w:rPr>
                <w:color w:val="0070C0"/>
                <w:lang w:val="fr-FR"/>
              </w:rPr>
              <w:t xml:space="preserve">   </w:t>
            </w:r>
            <w:r w:rsidR="00532F8F" w:rsidRPr="00062C7A">
              <w:rPr>
                <w:color w:val="0070C0"/>
                <w:lang w:val="fr-FR"/>
              </w:rPr>
              <w:t xml:space="preserve"> </w:t>
            </w:r>
            <w:r w:rsidRPr="00062C7A">
              <w:rPr>
                <w:color w:val="0070C0"/>
                <w:lang w:val="fr-FR"/>
              </w:rPr>
              <w:t>"m2m:cin": {</w:t>
            </w:r>
          </w:p>
          <w:p w14:paraId="7B707217" w14:textId="77777777" w:rsidR="00C24EF4" w:rsidRPr="009743EA" w:rsidRDefault="00C24EF4" w:rsidP="005C72A8">
            <w:pPr>
              <w:pStyle w:val="TAL"/>
              <w:snapToGrid w:val="0"/>
              <w:ind w:left="284"/>
              <w:jc w:val="both"/>
              <w:rPr>
                <w:color w:val="0070C0"/>
              </w:rPr>
            </w:pPr>
            <w:r w:rsidRPr="00062C7A">
              <w:rPr>
                <w:color w:val="0070C0"/>
                <w:lang w:val="fr-FR"/>
              </w:rPr>
              <w:t xml:space="preserve">    </w:t>
            </w:r>
            <w:r w:rsidR="00532F8F" w:rsidRPr="00062C7A">
              <w:rPr>
                <w:color w:val="0070C0"/>
                <w:lang w:val="fr-FR"/>
              </w:rPr>
              <w:t xml:space="preserve">    </w:t>
            </w:r>
            <w:r w:rsidRPr="009743EA">
              <w:rPr>
                <w:color w:val="0070C0"/>
              </w:rPr>
              <w:t>"con": "20"</w:t>
            </w:r>
          </w:p>
          <w:p w14:paraId="23D5D79D" w14:textId="77777777" w:rsidR="00C24EF4" w:rsidRPr="009743EA" w:rsidRDefault="00C24EF4" w:rsidP="005C72A8">
            <w:pPr>
              <w:pStyle w:val="TAL"/>
              <w:snapToGrid w:val="0"/>
              <w:ind w:left="284"/>
              <w:jc w:val="both"/>
              <w:rPr>
                <w:color w:val="0070C0"/>
              </w:rPr>
            </w:pPr>
            <w:r w:rsidRPr="009743EA">
              <w:rPr>
                <w:color w:val="0070C0"/>
              </w:rPr>
              <w:t xml:space="preserve">  </w:t>
            </w:r>
            <w:r w:rsidR="00532F8F" w:rsidRPr="009743EA">
              <w:rPr>
                <w:color w:val="0070C0"/>
              </w:rPr>
              <w:t xml:space="preserve">  </w:t>
            </w:r>
            <w:r w:rsidRPr="009743EA">
              <w:rPr>
                <w:color w:val="0070C0"/>
              </w:rPr>
              <w:t>}</w:t>
            </w:r>
          </w:p>
          <w:p w14:paraId="5DBD743B" w14:textId="77777777" w:rsidR="00C24EF4" w:rsidRPr="009743EA" w:rsidRDefault="00C24EF4" w:rsidP="007C39B4">
            <w:pPr>
              <w:pStyle w:val="TAL"/>
              <w:snapToGrid w:val="0"/>
              <w:ind w:left="284"/>
              <w:jc w:val="both"/>
              <w:rPr>
                <w:color w:val="0070C0"/>
              </w:rPr>
            </w:pPr>
            <w:r w:rsidRPr="009743EA">
              <w:rPr>
                <w:color w:val="0070C0"/>
              </w:rPr>
              <w:t>}</w:t>
            </w:r>
          </w:p>
          <w:p w14:paraId="4820DF3D" w14:textId="77777777" w:rsidR="00C24EF4" w:rsidRPr="009743EA" w:rsidRDefault="00C24EF4" w:rsidP="005C72A8">
            <w:pPr>
              <w:widowControl w:val="0"/>
              <w:overflowPunct/>
              <w:spacing w:after="0"/>
              <w:ind w:left="284"/>
              <w:jc w:val="both"/>
              <w:textAlignment w:val="auto"/>
              <w:rPr>
                <w:rFonts w:ascii="Arial" w:hAnsi="Arial"/>
                <w:b/>
                <w:color w:val="0070C0"/>
                <w:sz w:val="18"/>
              </w:rPr>
            </w:pPr>
          </w:p>
          <w:p w14:paraId="3020FEE7" w14:textId="77777777" w:rsidR="008503B6" w:rsidRPr="009743EA" w:rsidRDefault="008503B6" w:rsidP="005C72A8">
            <w:pPr>
              <w:widowControl w:val="0"/>
              <w:overflowPunct/>
              <w:spacing w:after="0"/>
              <w:ind w:left="284"/>
              <w:jc w:val="both"/>
              <w:textAlignment w:val="auto"/>
              <w:rPr>
                <w:rFonts w:ascii="Arial" w:hAnsi="Arial"/>
                <w:b/>
                <w:color w:val="0070C0"/>
                <w:sz w:val="18"/>
              </w:rPr>
            </w:pPr>
          </w:p>
          <w:p w14:paraId="7CDFB24A"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2CC7C0F0" w14:textId="77777777" w:rsidR="00C24EF4" w:rsidRPr="009743EA" w:rsidRDefault="00C24EF4" w:rsidP="005C72A8">
            <w:pPr>
              <w:widowControl w:val="0"/>
              <w:overflowPunct/>
              <w:spacing w:after="0"/>
              <w:ind w:left="284"/>
              <w:textAlignment w:val="auto"/>
              <w:rPr>
                <w:rFonts w:ascii="Arial" w:hAnsi="Arial"/>
                <w:color w:val="0070C0"/>
                <w:sz w:val="18"/>
              </w:rPr>
            </w:pPr>
          </w:p>
          <w:p w14:paraId="06417B00"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201 Created</w:t>
            </w:r>
          </w:p>
          <w:p w14:paraId="1918713D"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Content-Length:356 </w:t>
            </w:r>
          </w:p>
          <w:p w14:paraId="59BCFA84"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Content-Location:/mnID/cin20180406T1402131405855770682883_cse01</w:t>
            </w:r>
          </w:p>
          <w:p w14:paraId="41E36D20"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Content-Type:application/json</w:t>
            </w:r>
          </w:p>
          <w:p w14:paraId="4CDE2FED"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X-M2M-RI:1234</w:t>
            </w:r>
          </w:p>
          <w:p w14:paraId="02E185FF" w14:textId="77777777" w:rsidR="00532F8F" w:rsidRPr="00062C7A" w:rsidRDefault="00532F8F" w:rsidP="00532F8F">
            <w:pPr>
              <w:widowControl w:val="0"/>
              <w:overflowPunct/>
              <w:spacing w:after="0"/>
              <w:ind w:left="284"/>
              <w:jc w:val="both"/>
              <w:textAlignment w:val="auto"/>
              <w:rPr>
                <w:color w:val="0070C0"/>
                <w:lang w:val="fr-FR"/>
              </w:rPr>
            </w:pPr>
            <w:r w:rsidRPr="00062C7A">
              <w:rPr>
                <w:rFonts w:ascii="Arial" w:hAnsi="Arial"/>
                <w:color w:val="0070C0"/>
                <w:sz w:val="18"/>
                <w:lang w:val="fr-FR"/>
              </w:rPr>
              <w:t>X-M2M-RVI: 2a</w:t>
            </w:r>
          </w:p>
          <w:p w14:paraId="20DE3485" w14:textId="77777777" w:rsidR="00C24EF4" w:rsidRPr="00062C7A" w:rsidRDefault="00C24EF4" w:rsidP="005C72A8">
            <w:pPr>
              <w:pStyle w:val="TAL"/>
              <w:snapToGrid w:val="0"/>
              <w:ind w:left="284"/>
              <w:rPr>
                <w:color w:val="0070C0"/>
                <w:lang w:val="fr-FR"/>
              </w:rPr>
            </w:pPr>
            <w:r w:rsidRPr="00062C7A">
              <w:rPr>
                <w:color w:val="0070C0"/>
                <w:lang w:val="fr-FR"/>
              </w:rPr>
              <w:t>X-M2M-RSC:2001</w:t>
            </w:r>
          </w:p>
          <w:p w14:paraId="0791A498" w14:textId="77777777" w:rsidR="00C24EF4" w:rsidRPr="00062C7A" w:rsidRDefault="00C24EF4" w:rsidP="005C72A8">
            <w:pPr>
              <w:pStyle w:val="TAL"/>
              <w:snapToGrid w:val="0"/>
              <w:ind w:left="284"/>
              <w:rPr>
                <w:color w:val="0070C0"/>
                <w:lang w:val="fr-FR"/>
              </w:rPr>
            </w:pPr>
          </w:p>
          <w:p w14:paraId="79641044" w14:textId="77777777" w:rsidR="00C24EF4" w:rsidRPr="00062C7A" w:rsidRDefault="00C24EF4" w:rsidP="005C72A8">
            <w:pPr>
              <w:pStyle w:val="TAL"/>
              <w:snapToGrid w:val="0"/>
              <w:ind w:left="284"/>
              <w:rPr>
                <w:color w:val="0070C0"/>
                <w:lang w:val="fr-FR"/>
              </w:rPr>
            </w:pPr>
            <w:r w:rsidRPr="00062C7A">
              <w:rPr>
                <w:color w:val="0070C0"/>
                <w:lang w:val="fr-FR"/>
              </w:rPr>
              <w:t>{</w:t>
            </w:r>
          </w:p>
          <w:p w14:paraId="0ED0F1A0" w14:textId="77777777" w:rsidR="00C24EF4" w:rsidRPr="00062C7A" w:rsidRDefault="00C24EF4" w:rsidP="005C72A8">
            <w:pPr>
              <w:pStyle w:val="TAL"/>
              <w:snapToGrid w:val="0"/>
              <w:ind w:left="284"/>
              <w:rPr>
                <w:color w:val="0070C0"/>
                <w:lang w:val="fr-FR"/>
              </w:rPr>
            </w:pPr>
            <w:r w:rsidRPr="00062C7A">
              <w:rPr>
                <w:color w:val="0070C0"/>
                <w:lang w:val="fr-FR"/>
              </w:rPr>
              <w:t xml:space="preserve">    "m2m:rce": {</w:t>
            </w:r>
          </w:p>
          <w:p w14:paraId="00D2306A" w14:textId="77777777" w:rsidR="00C24EF4" w:rsidRPr="00062C7A" w:rsidRDefault="00C24EF4" w:rsidP="005C72A8">
            <w:pPr>
              <w:pStyle w:val="TAL"/>
              <w:snapToGrid w:val="0"/>
              <w:ind w:left="284"/>
              <w:rPr>
                <w:color w:val="0070C0"/>
                <w:lang w:val="fr-FR"/>
              </w:rPr>
            </w:pPr>
            <w:r w:rsidRPr="00062C7A">
              <w:rPr>
                <w:color w:val="0070C0"/>
                <w:lang w:val="fr-FR"/>
              </w:rPr>
              <w:t xml:space="preserve">        "m2m:cin": {</w:t>
            </w:r>
          </w:p>
          <w:p w14:paraId="1A980935" w14:textId="77777777" w:rsidR="00C24EF4" w:rsidRPr="00062C7A" w:rsidRDefault="00C24EF4" w:rsidP="005C72A8">
            <w:pPr>
              <w:pStyle w:val="TAL"/>
              <w:snapToGrid w:val="0"/>
              <w:ind w:left="284"/>
              <w:rPr>
                <w:color w:val="0070C0"/>
                <w:lang w:val="fr-FR"/>
              </w:rPr>
            </w:pPr>
            <w:r w:rsidRPr="00062C7A">
              <w:rPr>
                <w:color w:val="0070C0"/>
                <w:lang w:val="fr-FR"/>
              </w:rPr>
              <w:t xml:space="preserve">            "con": "20",</w:t>
            </w:r>
          </w:p>
          <w:p w14:paraId="55A600A8" w14:textId="77777777" w:rsidR="00C24EF4" w:rsidRPr="00062C7A" w:rsidRDefault="00C24EF4" w:rsidP="005C72A8">
            <w:pPr>
              <w:pStyle w:val="TAL"/>
              <w:snapToGrid w:val="0"/>
              <w:ind w:left="284"/>
              <w:rPr>
                <w:color w:val="0070C0"/>
                <w:lang w:val="fr-FR"/>
              </w:rPr>
            </w:pPr>
            <w:r w:rsidRPr="00062C7A">
              <w:rPr>
                <w:color w:val="0070C0"/>
                <w:lang w:val="fr-FR"/>
              </w:rPr>
              <w:t xml:space="preserve">            "cs": 2,</w:t>
            </w:r>
          </w:p>
          <w:p w14:paraId="5C742088" w14:textId="77777777" w:rsidR="00C24EF4" w:rsidRPr="00062C7A" w:rsidRDefault="00C24EF4" w:rsidP="005C72A8">
            <w:pPr>
              <w:pStyle w:val="TAL"/>
              <w:snapToGrid w:val="0"/>
              <w:ind w:left="284"/>
              <w:rPr>
                <w:color w:val="0070C0"/>
                <w:lang w:val="fr-FR"/>
              </w:rPr>
            </w:pPr>
            <w:r w:rsidRPr="00062C7A">
              <w:rPr>
                <w:color w:val="0070C0"/>
                <w:lang w:val="fr-FR"/>
              </w:rPr>
              <w:t xml:space="preserve">            "ct": "20180406T140213",</w:t>
            </w:r>
          </w:p>
          <w:p w14:paraId="6E10EE59" w14:textId="77777777" w:rsidR="00C24EF4" w:rsidRPr="00062C7A" w:rsidRDefault="00C24EF4" w:rsidP="005C72A8">
            <w:pPr>
              <w:pStyle w:val="TAL"/>
              <w:snapToGrid w:val="0"/>
              <w:ind w:left="284"/>
              <w:rPr>
                <w:color w:val="0070C0"/>
                <w:lang w:val="fr-FR"/>
              </w:rPr>
            </w:pPr>
            <w:r w:rsidRPr="00062C7A">
              <w:rPr>
                <w:color w:val="0070C0"/>
                <w:lang w:val="fr-FR"/>
              </w:rPr>
              <w:t xml:space="preserve">            "et": "99991231T235959",</w:t>
            </w:r>
          </w:p>
          <w:p w14:paraId="1A94D095" w14:textId="77777777" w:rsidR="00C24EF4" w:rsidRPr="00062C7A" w:rsidRDefault="00C24EF4" w:rsidP="005C72A8">
            <w:pPr>
              <w:pStyle w:val="TAL"/>
              <w:snapToGrid w:val="0"/>
              <w:ind w:left="284"/>
              <w:rPr>
                <w:color w:val="0070C0"/>
                <w:lang w:val="fr-FR"/>
              </w:rPr>
            </w:pPr>
            <w:r w:rsidRPr="00062C7A">
              <w:rPr>
                <w:color w:val="0070C0"/>
                <w:lang w:val="fr-FR"/>
              </w:rPr>
              <w:t xml:space="preserve">            "lt": "20180406T140213",</w:t>
            </w:r>
          </w:p>
          <w:p w14:paraId="5A12AE88" w14:textId="77777777" w:rsidR="00C24EF4" w:rsidRPr="00062C7A" w:rsidRDefault="00C24EF4" w:rsidP="005C72A8">
            <w:pPr>
              <w:pStyle w:val="TAL"/>
              <w:snapToGrid w:val="0"/>
              <w:ind w:left="284"/>
              <w:rPr>
                <w:color w:val="0070C0"/>
                <w:lang w:val="fr-FR"/>
              </w:rPr>
            </w:pPr>
            <w:r w:rsidRPr="00062C7A">
              <w:rPr>
                <w:color w:val="0070C0"/>
                <w:lang w:val="fr-FR"/>
              </w:rPr>
              <w:t xml:space="preserve">            "pi": "cnt20180406T1353041405855518901760_cse01",</w:t>
            </w:r>
          </w:p>
          <w:p w14:paraId="19BE7F69" w14:textId="77777777" w:rsidR="00C24EF4" w:rsidRPr="00062C7A" w:rsidRDefault="00C24EF4" w:rsidP="005C72A8">
            <w:pPr>
              <w:pStyle w:val="TAL"/>
              <w:snapToGrid w:val="0"/>
              <w:ind w:left="284"/>
              <w:rPr>
                <w:color w:val="0070C0"/>
                <w:lang w:val="fr-FR"/>
              </w:rPr>
            </w:pPr>
            <w:r w:rsidRPr="00062C7A">
              <w:rPr>
                <w:color w:val="0070C0"/>
                <w:lang w:val="fr-FR"/>
              </w:rPr>
              <w:t xml:space="preserve">            "ri": "cin20180406T1402131405855770682883_cse01",</w:t>
            </w:r>
          </w:p>
          <w:p w14:paraId="3C2A971E" w14:textId="77777777" w:rsidR="00C24EF4" w:rsidRPr="00062C7A" w:rsidRDefault="00C24EF4" w:rsidP="005C72A8">
            <w:pPr>
              <w:pStyle w:val="TAL"/>
              <w:snapToGrid w:val="0"/>
              <w:ind w:left="284"/>
              <w:rPr>
                <w:color w:val="0070C0"/>
                <w:lang w:val="fr-FR"/>
              </w:rPr>
            </w:pPr>
            <w:r w:rsidRPr="00062C7A">
              <w:rPr>
                <w:color w:val="0070C0"/>
                <w:lang w:val="fr-FR"/>
              </w:rPr>
              <w:t xml:space="preserve">            "rn": "cin20180406T1402131405855770682882_cse01",</w:t>
            </w:r>
          </w:p>
          <w:p w14:paraId="48F427AC" w14:textId="77777777" w:rsidR="00C24EF4" w:rsidRPr="009743EA" w:rsidRDefault="00C24EF4" w:rsidP="005C72A8">
            <w:pPr>
              <w:pStyle w:val="TAL"/>
              <w:snapToGrid w:val="0"/>
              <w:ind w:left="284"/>
              <w:rPr>
                <w:color w:val="0070C0"/>
              </w:rPr>
            </w:pPr>
            <w:r w:rsidRPr="00062C7A">
              <w:rPr>
                <w:color w:val="0070C0"/>
                <w:lang w:val="fr-FR"/>
              </w:rPr>
              <w:t xml:space="preserve">            </w:t>
            </w:r>
            <w:r w:rsidRPr="009743EA">
              <w:rPr>
                <w:color w:val="0070C0"/>
              </w:rPr>
              <w:t>"st": 4,</w:t>
            </w:r>
          </w:p>
          <w:p w14:paraId="59A2E027" w14:textId="77777777" w:rsidR="00C24EF4" w:rsidRPr="009743EA" w:rsidRDefault="00C24EF4" w:rsidP="005C72A8">
            <w:pPr>
              <w:pStyle w:val="TAL"/>
              <w:snapToGrid w:val="0"/>
              <w:ind w:left="284"/>
              <w:rPr>
                <w:color w:val="0070C0"/>
              </w:rPr>
            </w:pPr>
            <w:r w:rsidRPr="009743EA">
              <w:rPr>
                <w:color w:val="0070C0"/>
              </w:rPr>
              <w:lastRenderedPageBreak/>
              <w:t xml:space="preserve">            "ty": 4</w:t>
            </w:r>
          </w:p>
          <w:p w14:paraId="587E1CDF" w14:textId="77777777" w:rsidR="00C24EF4" w:rsidRPr="005A2D7C" w:rsidRDefault="00C24EF4" w:rsidP="005C72A8">
            <w:pPr>
              <w:pStyle w:val="TAL"/>
              <w:snapToGrid w:val="0"/>
              <w:ind w:left="284"/>
              <w:rPr>
                <w:color w:val="0070C0"/>
              </w:rPr>
            </w:pPr>
            <w:r w:rsidRPr="009743EA">
              <w:rPr>
                <w:color w:val="0070C0"/>
              </w:rPr>
              <w:t xml:space="preserve">        </w:t>
            </w:r>
            <w:r w:rsidRPr="005A2D7C">
              <w:rPr>
                <w:color w:val="0070C0"/>
              </w:rPr>
              <w:t>},</w:t>
            </w:r>
          </w:p>
          <w:p w14:paraId="792675A5" w14:textId="77777777" w:rsidR="00C24EF4" w:rsidRPr="005A2D7C" w:rsidRDefault="00C24EF4" w:rsidP="005C72A8">
            <w:pPr>
              <w:pStyle w:val="TAL"/>
              <w:snapToGrid w:val="0"/>
              <w:ind w:left="284"/>
              <w:rPr>
                <w:color w:val="0070C0"/>
              </w:rPr>
            </w:pPr>
            <w:r w:rsidRPr="005A2D7C">
              <w:rPr>
                <w:color w:val="0070C0"/>
              </w:rPr>
              <w:t xml:space="preserve">        "uri": "mn-name/ae_sensor/cont_temp/cin20180406T1402131405855770682882_cse01"</w:t>
            </w:r>
          </w:p>
          <w:p w14:paraId="537C2497" w14:textId="77777777" w:rsidR="00C24EF4" w:rsidRPr="005A2D7C" w:rsidRDefault="00C24EF4" w:rsidP="005C72A8">
            <w:pPr>
              <w:pStyle w:val="TAL"/>
              <w:snapToGrid w:val="0"/>
              <w:ind w:left="284"/>
              <w:rPr>
                <w:color w:val="0070C0"/>
              </w:rPr>
            </w:pPr>
            <w:r w:rsidRPr="005A2D7C">
              <w:rPr>
                <w:color w:val="0070C0"/>
              </w:rPr>
              <w:t xml:space="preserve">    }</w:t>
            </w:r>
          </w:p>
          <w:p w14:paraId="5C949330" w14:textId="77777777" w:rsidR="00C24EF4" w:rsidRPr="005A2D7C" w:rsidRDefault="00C24EF4" w:rsidP="005C72A8">
            <w:pPr>
              <w:pStyle w:val="TAL"/>
              <w:snapToGrid w:val="0"/>
              <w:ind w:left="284"/>
              <w:rPr>
                <w:color w:val="0070C0"/>
              </w:rPr>
            </w:pPr>
            <w:r w:rsidRPr="005A2D7C">
              <w:rPr>
                <w:color w:val="0070C0"/>
              </w:rPr>
              <w:t>}</w:t>
            </w:r>
          </w:p>
          <w:p w14:paraId="4ADF8C93" w14:textId="77777777" w:rsidR="008F09C2" w:rsidRPr="005A2D7C" w:rsidRDefault="008F09C2" w:rsidP="005C72A8">
            <w:pPr>
              <w:pStyle w:val="TAL"/>
              <w:snapToGrid w:val="0"/>
              <w:ind w:left="284"/>
              <w:rPr>
                <w:color w:val="0070C0"/>
              </w:rPr>
            </w:pPr>
          </w:p>
        </w:tc>
      </w:tr>
    </w:tbl>
    <w:p w14:paraId="6F27E13D" w14:textId="77777777" w:rsidR="00C24EF4" w:rsidRPr="005A2D7C" w:rsidRDefault="00C24EF4" w:rsidP="00C24EF4"/>
    <w:p w14:paraId="67F8E628" w14:textId="77777777" w:rsidR="00C24EF4" w:rsidRPr="005A2D7C" w:rsidRDefault="00C24EF4" w:rsidP="00C24EF4">
      <w:pPr>
        <w:pStyle w:val="Heading4"/>
      </w:pPr>
      <w:bookmarkStart w:id="314" w:name="_Toc49420733"/>
      <w:bookmarkStart w:id="315" w:name="_Toc49507547"/>
      <w:bookmarkStart w:id="316" w:name="_Toc49507659"/>
      <w:bookmarkStart w:id="317" w:name="_Toc532286361"/>
      <w:bookmarkStart w:id="318" w:name="_Toc532286497"/>
      <w:bookmarkStart w:id="319" w:name="_Toc46154402"/>
      <w:bookmarkStart w:id="320" w:name="_Toc71708836"/>
      <w:r w:rsidRPr="009743EA">
        <w:t>6.2.6.</w:t>
      </w:r>
      <w:r w:rsidRPr="005A2D7C">
        <w:t>2</w:t>
      </w:r>
      <w:r w:rsidRPr="009743EA">
        <w:tab/>
        <w:t>API-CI-</w:t>
      </w:r>
      <w:r w:rsidRPr="005A2D7C">
        <w:t>RET</w:t>
      </w:r>
      <w:bookmarkEnd w:id="314"/>
      <w:bookmarkEnd w:id="315"/>
      <w:bookmarkEnd w:id="316"/>
      <w:bookmarkEnd w:id="317"/>
      <w:bookmarkEnd w:id="318"/>
      <w:bookmarkEnd w:id="319"/>
      <w:bookmarkEnd w:id="320"/>
    </w:p>
    <w:tbl>
      <w:tblPr>
        <w:tblW w:w="9659" w:type="dxa"/>
        <w:jc w:val="center"/>
        <w:tblLayout w:type="fixed"/>
        <w:tblCellMar>
          <w:left w:w="28" w:type="dxa"/>
        </w:tblCellMar>
        <w:tblLook w:val="0000" w:firstRow="0" w:lastRow="0" w:firstColumn="0" w:lastColumn="0" w:noHBand="0" w:noVBand="0"/>
      </w:tblPr>
      <w:tblGrid>
        <w:gridCol w:w="1286"/>
        <w:gridCol w:w="8373"/>
      </w:tblGrid>
      <w:tr w:rsidR="00C24EF4" w:rsidRPr="009743EA" w14:paraId="4923E71E"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2A27641" w14:textId="77777777" w:rsidR="00C24EF4" w:rsidRPr="009743EA" w:rsidRDefault="00C24EF4" w:rsidP="005A38A8">
            <w:pPr>
              <w:pStyle w:val="TAL"/>
              <w:snapToGrid w:val="0"/>
              <w:rPr>
                <w:b/>
              </w:rPr>
            </w:pPr>
          </w:p>
          <w:p w14:paraId="3D9F80C4" w14:textId="77777777" w:rsidR="00C24EF4" w:rsidRPr="009743EA" w:rsidRDefault="00C24EF4"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B1BC149" w14:textId="77777777" w:rsidR="00C24EF4" w:rsidRPr="005A2D7C" w:rsidRDefault="00C24EF4" w:rsidP="005A2D7C">
            <w:pPr>
              <w:pStyle w:val="TAL"/>
              <w:rPr>
                <w:rFonts w:eastAsia="Calibri Light"/>
                <w:lang w:val="fr-FR"/>
              </w:rPr>
            </w:pPr>
            <w:r w:rsidRPr="005A2D7C">
              <w:rPr>
                <w:rFonts w:eastAsia="Calibri Light"/>
                <w:lang w:val="fr-FR"/>
              </w:rPr>
              <w:t>API/CI/RET/001_LA</w:t>
            </w:r>
          </w:p>
          <w:p w14:paraId="62D2DE71" w14:textId="77777777" w:rsidR="00C24EF4" w:rsidRPr="005A2D7C" w:rsidRDefault="00C24EF4" w:rsidP="005A2D7C">
            <w:pPr>
              <w:pStyle w:val="TAL"/>
              <w:rPr>
                <w:rFonts w:eastAsia="Calibri Light"/>
                <w:lang w:val="fr-FR"/>
              </w:rPr>
            </w:pPr>
            <w:r w:rsidRPr="005A2D7C">
              <w:rPr>
                <w:rFonts w:eastAsia="Calibri Light"/>
                <w:lang w:val="fr-FR"/>
              </w:rPr>
              <w:t>API/CI/RET/001_OL</w:t>
            </w:r>
          </w:p>
          <w:p w14:paraId="4EAC757C" w14:textId="77777777" w:rsidR="00C24EF4" w:rsidRPr="005A2D7C" w:rsidRDefault="00C24EF4" w:rsidP="005A2D7C">
            <w:pPr>
              <w:pStyle w:val="TAL"/>
            </w:pPr>
            <w:r w:rsidRPr="005A2D7C">
              <w:rPr>
                <w:rFonts w:eastAsia="Calibri Light"/>
              </w:rPr>
              <w:t>API/CI/RET/001_CI</w:t>
            </w:r>
          </w:p>
        </w:tc>
      </w:tr>
      <w:tr w:rsidR="00C24EF4" w:rsidRPr="009743EA" w14:paraId="31829B50"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1665846" w14:textId="77777777" w:rsidR="00C24EF4" w:rsidRPr="009743EA" w:rsidRDefault="00C24EF4"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5517E5" w14:textId="2A054C49" w:rsidR="00C24EF4" w:rsidRPr="005A2D7C" w:rsidRDefault="00C24EF4" w:rsidP="005A2D7C">
            <w:pPr>
              <w:pStyle w:val="TAL"/>
              <w:rPr>
                <w:rFonts w:eastAsia="Calibri Light"/>
              </w:rPr>
            </w:pPr>
            <w:r w:rsidRPr="005A2D7C">
              <w:rPr>
                <w:rFonts w:eastAsia="Calibri Light"/>
              </w:rPr>
              <w:t xml:space="preserve">Latest, </w:t>
            </w:r>
            <w:r w:rsidR="00715670" w:rsidRPr="005A2D7C">
              <w:rPr>
                <w:rFonts w:eastAsia="Calibri Light"/>
              </w:rPr>
              <w:t>O</w:t>
            </w:r>
            <w:r w:rsidRPr="005A2D7C">
              <w:rPr>
                <w:rFonts w:eastAsia="Calibri Light"/>
              </w:rPr>
              <w:t>ldest or specific contentInstance RETRIEVE</w:t>
            </w:r>
          </w:p>
        </w:tc>
      </w:tr>
      <w:tr w:rsidR="00C24EF4" w:rsidRPr="009743EA" w14:paraId="2FC65CC4"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A8D194F" w14:textId="77777777" w:rsidR="00C24EF4" w:rsidRPr="009743EA" w:rsidRDefault="00C24EF4"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10F652" w14:textId="14985943" w:rsidR="00C24EF4" w:rsidRPr="005A2D7C" w:rsidRDefault="00C24EF4" w:rsidP="005A2D7C">
            <w:pPr>
              <w:pStyle w:val="TAL"/>
              <w:rPr>
                <w:rFonts w:eastAsia="Calibri Light"/>
              </w:rPr>
            </w:pPr>
            <w:r w:rsidRPr="005A2D7C">
              <w:rPr>
                <w:rFonts w:eastAsia="Calibri Light"/>
              </w:rPr>
              <w:t>&lt;latest</w:t>
            </w:r>
            <w:r w:rsidRPr="009743EA">
              <w:rPr>
                <w:rFonts w:eastAsia="Calibri Light"/>
              </w:rPr>
              <w:t>&gt;,</w:t>
            </w:r>
            <w:r w:rsidRPr="005A2D7C">
              <w:rPr>
                <w:rFonts w:eastAsia="Calibri Light"/>
              </w:rPr>
              <w:t xml:space="preserve"> &lt;oldest&gt; virtual  resources or individual &lt;contentInstance&gt; resource of the requested &lt;container&gt; resource</w:t>
            </w:r>
          </w:p>
        </w:tc>
      </w:tr>
      <w:tr w:rsidR="00C24EF4" w:rsidRPr="009743EA" w14:paraId="675C67FB"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7E18EC9" w14:textId="77777777" w:rsidR="00C24EF4" w:rsidRPr="009743EA" w:rsidRDefault="00C24EF4"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32FAF14" w14:textId="77777777" w:rsidR="00C24EF4" w:rsidRPr="009743EA" w:rsidRDefault="00C24EF4" w:rsidP="005A2D7C">
            <w:pPr>
              <w:pStyle w:val="TAL"/>
            </w:pPr>
            <w:r w:rsidRPr="005A2D7C">
              <w:rPr>
                <w:rFonts w:eastAsia="Calibri Light"/>
              </w:rPr>
              <w:t>The interface is used to send a &lt;contentInstance&gt; RETRIEVE request to the CSE, and the hosting CSE will send back a response containing the result.</w:t>
            </w:r>
          </w:p>
        </w:tc>
      </w:tr>
      <w:tr w:rsidR="00C24EF4" w:rsidRPr="009743EA" w14:paraId="1A0339DA"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F0E0097" w14:textId="77777777" w:rsidR="00C24EF4" w:rsidRPr="009743EA" w:rsidRDefault="00C24EF4" w:rsidP="005C72A8">
            <w:pPr>
              <w:pStyle w:val="TAL"/>
              <w:snapToGrid w:val="0"/>
              <w:jc w:val="center"/>
              <w:rPr>
                <w:b/>
                <w:kern w:val="1"/>
              </w:rPr>
            </w:pPr>
          </w:p>
          <w:p w14:paraId="37399D16" w14:textId="77777777" w:rsidR="00C24EF4" w:rsidRPr="009743EA" w:rsidRDefault="00C24EF4" w:rsidP="005C72A8">
            <w:pPr>
              <w:pStyle w:val="TAL"/>
              <w:snapToGrid w:val="0"/>
              <w:jc w:val="center"/>
              <w:rPr>
                <w:b/>
                <w:kern w:val="1"/>
              </w:rPr>
            </w:pPr>
          </w:p>
          <w:p w14:paraId="384C34FA" w14:textId="77777777" w:rsidR="00C24EF4" w:rsidRPr="009743EA" w:rsidRDefault="00C24EF4" w:rsidP="005C72A8">
            <w:pPr>
              <w:pStyle w:val="TAL"/>
              <w:snapToGrid w:val="0"/>
              <w:jc w:val="center"/>
              <w:rPr>
                <w:b/>
                <w:kern w:val="1"/>
              </w:rPr>
            </w:pPr>
          </w:p>
          <w:p w14:paraId="5E992872" w14:textId="77777777" w:rsidR="00C24EF4" w:rsidRPr="009743EA" w:rsidRDefault="00C24EF4" w:rsidP="005C72A8">
            <w:pPr>
              <w:pStyle w:val="TAL"/>
              <w:snapToGrid w:val="0"/>
              <w:jc w:val="center"/>
              <w:rPr>
                <w:b/>
                <w:kern w:val="1"/>
              </w:rPr>
            </w:pPr>
          </w:p>
          <w:p w14:paraId="34B17E26" w14:textId="77777777" w:rsidR="00C24EF4" w:rsidRPr="009743EA" w:rsidRDefault="00C24EF4" w:rsidP="005C72A8">
            <w:pPr>
              <w:pStyle w:val="TAL"/>
              <w:snapToGrid w:val="0"/>
              <w:jc w:val="center"/>
              <w:rPr>
                <w:b/>
                <w:kern w:val="1"/>
              </w:rPr>
            </w:pPr>
            <w:r w:rsidRPr="009743EA">
              <w:rPr>
                <w:b/>
                <w:kern w:val="1"/>
              </w:rPr>
              <w:t>Resource Structure</w:t>
            </w:r>
            <w:r w:rsidR="00FC2D6A" w:rsidRPr="009743EA">
              <w:rPr>
                <w:b/>
                <w:kern w:val="1"/>
              </w:rPr>
              <w:t xml:space="preserv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8413E64" w14:textId="33A522C7" w:rsidR="00C24EF4" w:rsidRPr="004A2BF0" w:rsidRDefault="00325791" w:rsidP="005A2D7C">
            <w:pPr>
              <w:pStyle w:val="FL"/>
            </w:pPr>
            <w:r w:rsidRPr="009743EA">
              <w:object w:dxaOrig="7170" w:dyaOrig="4380" w14:anchorId="3F28F16E">
                <v:shape id="_x0000_i1058" type="#_x0000_t75" style="width:358.75pt;height:193.45pt" o:ole="">
                  <v:imagedata r:id="rId57" o:title="" cropbottom="7691f"/>
                </v:shape>
                <o:OLEObject Type="Embed" ProgID="Visio.Drawing.15" ShapeID="_x0000_i1058" DrawAspect="Content" ObjectID="_1682322007" r:id="rId58"/>
              </w:object>
            </w:r>
          </w:p>
        </w:tc>
      </w:tr>
      <w:tr w:rsidR="00C24EF4" w:rsidRPr="009743EA" w14:paraId="49AEC3EF"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8CF2A87" w14:textId="77777777" w:rsidR="00C24EF4" w:rsidRPr="009743EA" w:rsidRDefault="00C24EF4" w:rsidP="005C72A8">
            <w:pPr>
              <w:pStyle w:val="TAL"/>
              <w:snapToGrid w:val="0"/>
              <w:jc w:val="center"/>
              <w:rPr>
                <w:b/>
                <w:kern w:val="1"/>
              </w:rPr>
            </w:pPr>
          </w:p>
          <w:p w14:paraId="0E9F37B7" w14:textId="77777777" w:rsidR="00C24EF4" w:rsidRPr="009743EA" w:rsidRDefault="00C24EF4" w:rsidP="005C72A8">
            <w:pPr>
              <w:pStyle w:val="TAL"/>
              <w:snapToGrid w:val="0"/>
              <w:jc w:val="center"/>
              <w:rPr>
                <w:b/>
                <w:kern w:val="1"/>
              </w:rPr>
            </w:pPr>
          </w:p>
          <w:p w14:paraId="0D292394" w14:textId="77777777" w:rsidR="00C24EF4" w:rsidRPr="009743EA" w:rsidRDefault="00C24EF4" w:rsidP="005C72A8">
            <w:pPr>
              <w:pStyle w:val="TAL"/>
              <w:snapToGrid w:val="0"/>
              <w:jc w:val="center"/>
              <w:rPr>
                <w:b/>
                <w:kern w:val="1"/>
              </w:rPr>
            </w:pPr>
          </w:p>
          <w:p w14:paraId="7E468BCD" w14:textId="77777777" w:rsidR="00C24EF4" w:rsidRPr="009743EA" w:rsidRDefault="00C24EF4" w:rsidP="005C72A8">
            <w:pPr>
              <w:pStyle w:val="TAL"/>
              <w:snapToGrid w:val="0"/>
              <w:jc w:val="center"/>
              <w:rPr>
                <w:b/>
                <w:kern w:val="1"/>
              </w:rPr>
            </w:pPr>
          </w:p>
          <w:p w14:paraId="736E29A9" w14:textId="77777777" w:rsidR="00C24EF4" w:rsidRPr="009743EA" w:rsidRDefault="00C24EF4" w:rsidP="005C72A8">
            <w:pPr>
              <w:pStyle w:val="TAL"/>
              <w:snapToGrid w:val="0"/>
              <w:jc w:val="center"/>
              <w:rPr>
                <w:b/>
                <w:kern w:val="1"/>
              </w:rPr>
            </w:pPr>
          </w:p>
          <w:p w14:paraId="644131B4" w14:textId="77777777" w:rsidR="00C24EF4" w:rsidRPr="009743EA" w:rsidRDefault="00C24EF4"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41CA33A" w14:textId="5BDB9CDF" w:rsidR="00C24EF4" w:rsidRPr="005A2D7C" w:rsidRDefault="00C24EF4" w:rsidP="005A2D7C">
            <w:pPr>
              <w:pStyle w:val="FL"/>
            </w:pPr>
            <w:r w:rsidRPr="009743EA">
              <w:rPr>
                <w:sz w:val="18"/>
              </w:rPr>
              <w:object w:dxaOrig="8385" w:dyaOrig="4320" w14:anchorId="6FBD218E">
                <v:shape id="_x0000_i1059" type="#_x0000_t75" style="width:263.6pt;height:135.25pt" o:ole="">
                  <v:imagedata r:id="rId59" o:title=""/>
                </v:shape>
                <o:OLEObject Type="Embed" ProgID="Visio.Drawing.15" ShapeID="_x0000_i1059" DrawAspect="Content" ObjectID="_1682322008" r:id="rId60"/>
              </w:object>
            </w:r>
          </w:p>
        </w:tc>
      </w:tr>
      <w:tr w:rsidR="00C24EF4" w:rsidRPr="009743EA" w14:paraId="0387CCAE"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09F75D3" w14:textId="77777777" w:rsidR="00C24EF4" w:rsidRPr="009743EA" w:rsidRDefault="00C24EF4" w:rsidP="005C72A8">
            <w:pPr>
              <w:pStyle w:val="TAL"/>
              <w:snapToGrid w:val="0"/>
              <w:jc w:val="center"/>
              <w:rPr>
                <w:b/>
                <w:kern w:val="1"/>
              </w:rPr>
            </w:pPr>
          </w:p>
          <w:p w14:paraId="1077FCDE" w14:textId="77777777" w:rsidR="00C24EF4" w:rsidRPr="009743EA" w:rsidRDefault="00C24EF4" w:rsidP="005C72A8">
            <w:pPr>
              <w:pStyle w:val="TAL"/>
              <w:snapToGrid w:val="0"/>
              <w:jc w:val="center"/>
              <w:rPr>
                <w:b/>
                <w:kern w:val="1"/>
              </w:rPr>
            </w:pPr>
          </w:p>
          <w:p w14:paraId="662C82A0" w14:textId="77777777" w:rsidR="00C24EF4" w:rsidRPr="009743EA" w:rsidRDefault="00C24EF4" w:rsidP="005C72A8">
            <w:pPr>
              <w:pStyle w:val="TAL"/>
              <w:snapToGrid w:val="0"/>
              <w:jc w:val="center"/>
              <w:rPr>
                <w:b/>
                <w:kern w:val="1"/>
              </w:rPr>
            </w:pPr>
          </w:p>
          <w:p w14:paraId="549C13E2" w14:textId="77777777" w:rsidR="00C24EF4" w:rsidRPr="009743EA" w:rsidRDefault="00C24EF4" w:rsidP="005C72A8">
            <w:pPr>
              <w:pStyle w:val="TAL"/>
              <w:snapToGrid w:val="0"/>
              <w:jc w:val="center"/>
              <w:rPr>
                <w:b/>
                <w:kern w:val="1"/>
              </w:rPr>
            </w:pPr>
            <w:r w:rsidRPr="009743EA">
              <w:rPr>
                <w:b/>
                <w:kern w:val="1"/>
              </w:rPr>
              <w:t>HTTP Header Information</w:t>
            </w:r>
          </w:p>
          <w:p w14:paraId="02B3A431" w14:textId="77777777" w:rsidR="00FE3B5F" w:rsidRPr="009743EA" w:rsidRDefault="00FE3B5F" w:rsidP="005C72A8">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C24EF4" w:rsidRPr="009743EA" w14:paraId="6B5CA380" w14:textId="77777777" w:rsidTr="005A2D7C">
              <w:trPr>
                <w:jc w:val="center"/>
              </w:trPr>
              <w:tc>
                <w:tcPr>
                  <w:tcW w:w="1501" w:type="dxa"/>
                  <w:shd w:val="clear" w:color="auto" w:fill="9CC2E5"/>
                </w:tcPr>
                <w:p w14:paraId="40AE8C2C" w14:textId="77777777" w:rsidR="00C24EF4" w:rsidRPr="009743EA" w:rsidRDefault="00C24EF4"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03443973" w14:textId="77777777" w:rsidR="00C24EF4" w:rsidRPr="009743EA" w:rsidRDefault="00C24EF4" w:rsidP="005C72A8">
                  <w:pPr>
                    <w:pStyle w:val="TAL"/>
                    <w:snapToGrid w:val="0"/>
                    <w:jc w:val="center"/>
                    <w:rPr>
                      <w:rFonts w:eastAsia="Calibri"/>
                      <w:b/>
                      <w:szCs w:val="22"/>
                    </w:rPr>
                  </w:pPr>
                  <w:r w:rsidRPr="009743EA">
                    <w:rPr>
                      <w:rFonts w:eastAsia="Calibri"/>
                      <w:b/>
                      <w:szCs w:val="22"/>
                    </w:rPr>
                    <w:t>Value</w:t>
                  </w:r>
                </w:p>
              </w:tc>
            </w:tr>
            <w:tr w:rsidR="00C24EF4" w:rsidRPr="009743EA" w14:paraId="1F5C6F03" w14:textId="77777777" w:rsidTr="005A2D7C">
              <w:trPr>
                <w:jc w:val="center"/>
              </w:trPr>
              <w:tc>
                <w:tcPr>
                  <w:tcW w:w="1501" w:type="dxa"/>
                  <w:shd w:val="clear" w:color="auto" w:fill="DEEAF6"/>
                </w:tcPr>
                <w:p w14:paraId="5BF96494" w14:textId="77777777" w:rsidR="00C24EF4" w:rsidRPr="009743EA" w:rsidRDefault="00C24EF4" w:rsidP="005C72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09947515" w14:textId="77777777" w:rsidR="00C24EF4" w:rsidRPr="009743EA" w:rsidRDefault="00C24EF4" w:rsidP="005C72A8">
                  <w:pPr>
                    <w:pStyle w:val="TAL"/>
                    <w:snapToGrid w:val="0"/>
                    <w:rPr>
                      <w:rFonts w:eastAsia="Calibri"/>
                      <w:szCs w:val="22"/>
                    </w:rPr>
                  </w:pPr>
                  <w:r w:rsidRPr="009743EA">
                    <w:rPr>
                      <w:rFonts w:eastAsia="Calibri"/>
                      <w:szCs w:val="22"/>
                    </w:rPr>
                    <w:t>application/</w:t>
                  </w:r>
                  <w:r w:rsidR="005A3EEC" w:rsidRPr="009743EA">
                    <w:rPr>
                      <w:rFonts w:eastAsia="Calibri"/>
                      <w:szCs w:val="22"/>
                    </w:rPr>
                    <w:t xml:space="preserve"> </w:t>
                  </w:r>
                  <w:r w:rsidRPr="009743EA">
                    <w:rPr>
                      <w:rFonts w:eastAsia="Calibri"/>
                      <w:szCs w:val="22"/>
                    </w:rPr>
                    <w:t>json</w:t>
                  </w:r>
                </w:p>
              </w:tc>
            </w:tr>
            <w:tr w:rsidR="00C24EF4" w:rsidRPr="009743EA" w14:paraId="39CC7EB3" w14:textId="77777777" w:rsidTr="005A2D7C">
              <w:trPr>
                <w:jc w:val="center"/>
              </w:trPr>
              <w:tc>
                <w:tcPr>
                  <w:tcW w:w="1501" w:type="dxa"/>
                  <w:shd w:val="clear" w:color="auto" w:fill="DEEAF6"/>
                </w:tcPr>
                <w:p w14:paraId="381B8B66" w14:textId="77777777" w:rsidR="00C24EF4" w:rsidRPr="009743EA" w:rsidRDefault="00C24EF4"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13BFA292" w14:textId="77777777" w:rsidR="00C24EF4" w:rsidRPr="009743EA" w:rsidRDefault="00C24EF4" w:rsidP="005C72A8">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C24EF4" w:rsidRPr="009743EA" w14:paraId="3CB2300D" w14:textId="77777777" w:rsidTr="005A2D7C">
              <w:trPr>
                <w:jc w:val="center"/>
              </w:trPr>
              <w:tc>
                <w:tcPr>
                  <w:tcW w:w="1501" w:type="dxa"/>
                  <w:shd w:val="clear" w:color="auto" w:fill="DEEAF6"/>
                </w:tcPr>
                <w:p w14:paraId="752573B0" w14:textId="77777777" w:rsidR="00C24EF4" w:rsidRPr="009743EA" w:rsidRDefault="00C24EF4"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38D41EE6" w14:textId="77777777" w:rsidR="00C24EF4" w:rsidRPr="009743EA" w:rsidRDefault="00C24EF4" w:rsidP="005C72A8">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request</w:t>
                  </w:r>
                  <w:r w:rsidR="005A3EEC" w:rsidRPr="009743EA">
                    <w:rPr>
                      <w:rFonts w:eastAsia="Calibri"/>
                      <w:szCs w:val="22"/>
                    </w:rPr>
                    <w:t xml:space="preserve"> </w:t>
                  </w:r>
                  <w:r w:rsidRPr="009743EA">
                    <w:rPr>
                      <w:rFonts w:eastAsia="Calibri"/>
                      <w:szCs w:val="22"/>
                    </w:rPr>
                    <w:t>originator</w:t>
                  </w:r>
                </w:p>
              </w:tc>
            </w:tr>
            <w:tr w:rsidR="00BF4AD6" w:rsidRPr="009743EA" w14:paraId="61F784B3" w14:textId="77777777" w:rsidTr="005A2D7C">
              <w:trPr>
                <w:jc w:val="center"/>
              </w:trPr>
              <w:tc>
                <w:tcPr>
                  <w:tcW w:w="1501" w:type="dxa"/>
                  <w:shd w:val="clear" w:color="auto" w:fill="DEEAF6"/>
                </w:tcPr>
                <w:p w14:paraId="1AEA3C0A" w14:textId="77777777" w:rsidR="00BF4AD6" w:rsidRPr="009743EA" w:rsidRDefault="00BF4AD6" w:rsidP="008C30AE">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270E12E4" w14:textId="77777777" w:rsidR="00BF4AD6" w:rsidRPr="009743EA" w:rsidRDefault="00BF4AD6" w:rsidP="008C30AE">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6FAAB8FE" w14:textId="77777777" w:rsidR="00C24EF4" w:rsidRPr="009743EA" w:rsidRDefault="00C24EF4" w:rsidP="005C72A8">
            <w:pPr>
              <w:pStyle w:val="TAL"/>
              <w:snapToGrid w:val="0"/>
              <w:jc w:val="center"/>
            </w:pPr>
          </w:p>
        </w:tc>
      </w:tr>
      <w:tr w:rsidR="00C24EF4" w:rsidRPr="009743EA" w14:paraId="2F2B5258"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BC3F1FA" w14:textId="77777777" w:rsidR="00C24EF4" w:rsidRPr="009743EA" w:rsidRDefault="00C24EF4" w:rsidP="005C72A8">
            <w:pPr>
              <w:pStyle w:val="Default"/>
              <w:jc w:val="center"/>
              <w:rPr>
                <w:color w:val="auto"/>
              </w:rPr>
            </w:pPr>
          </w:p>
          <w:p w14:paraId="7726B139" w14:textId="77777777" w:rsidR="00C24EF4" w:rsidRPr="009743EA" w:rsidRDefault="00C24EF4" w:rsidP="005C72A8">
            <w:pPr>
              <w:pStyle w:val="Default"/>
              <w:jc w:val="center"/>
              <w:rPr>
                <w:b/>
                <w:sz w:val="20"/>
                <w:szCs w:val="20"/>
              </w:rPr>
            </w:pPr>
          </w:p>
          <w:p w14:paraId="2269DAC2" w14:textId="77777777" w:rsidR="00C24EF4" w:rsidRPr="009743EA" w:rsidRDefault="00C24EF4" w:rsidP="005C72A8">
            <w:pPr>
              <w:pStyle w:val="Default"/>
              <w:jc w:val="center"/>
              <w:rPr>
                <w:b/>
                <w:sz w:val="20"/>
                <w:szCs w:val="20"/>
              </w:rPr>
            </w:pPr>
          </w:p>
          <w:p w14:paraId="51FA127A"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01A3AF89" w14:textId="77777777" w:rsidR="00C24EF4" w:rsidRPr="009743EA" w:rsidRDefault="00C24EF4" w:rsidP="005C72A8">
            <w:pPr>
              <w:pStyle w:val="Default"/>
              <w:jc w:val="center"/>
              <w:rPr>
                <w:b/>
                <w:kern w:val="1"/>
              </w:rPr>
            </w:pPr>
            <w:r w:rsidRPr="009743EA">
              <w:rPr>
                <w:rFonts w:ascii="Arial" w:eastAsia="Malgun Gothic" w:hAnsi="Arial"/>
                <w:b/>
                <w:color w:val="auto"/>
                <w:kern w:val="1"/>
                <w:sz w:val="18"/>
                <w:szCs w:val="20"/>
              </w:rPr>
              <w:t>latest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F91CCBE" w14:textId="77777777" w:rsidR="0004193D" w:rsidRPr="005A2D7C" w:rsidRDefault="0004193D" w:rsidP="005A2D7C">
            <w:pPr>
              <w:pStyle w:val="TAL"/>
              <w:rPr>
                <w:rFonts w:eastAsia="Calibri Light"/>
                <w:lang w:val="fr-FR"/>
              </w:rPr>
            </w:pPr>
          </w:p>
          <w:p w14:paraId="17689B26" w14:textId="77777777" w:rsidR="00C24EF4" w:rsidRPr="00062C7A" w:rsidRDefault="0004193D" w:rsidP="007C39B4">
            <w:pPr>
              <w:widowControl w:val="0"/>
              <w:overflowPunct/>
              <w:spacing w:after="0"/>
              <w:ind w:left="284"/>
              <w:jc w:val="both"/>
              <w:textAlignment w:val="auto"/>
              <w:rPr>
                <w:rFonts w:eastAsia="Calibri Light"/>
                <w:b/>
                <w:sz w:val="24"/>
                <w:lang w:val="fr-FR"/>
              </w:rPr>
            </w:pPr>
            <w:r w:rsidRPr="00062C7A">
              <w:rPr>
                <w:rFonts w:eastAsia="Calibri Light"/>
                <w:b/>
                <w:sz w:val="24"/>
                <w:lang w:val="fr-FR"/>
              </w:rPr>
              <w:t>API/CI/RET/001_LA</w:t>
            </w:r>
            <w:r w:rsidR="00C24EF4" w:rsidRPr="00062C7A">
              <w:rPr>
                <w:rFonts w:eastAsia="Calibri Light"/>
                <w:b/>
                <w:sz w:val="24"/>
                <w:lang w:val="fr-FR"/>
              </w:rPr>
              <w:t xml:space="preserve"> </w:t>
            </w:r>
          </w:p>
          <w:p w14:paraId="2314C511" w14:textId="77777777" w:rsidR="00C24EF4" w:rsidRPr="00062C7A" w:rsidRDefault="00C24EF4" w:rsidP="005C72A8">
            <w:pPr>
              <w:widowControl w:val="0"/>
              <w:overflowPunct/>
              <w:spacing w:after="0"/>
              <w:ind w:left="284"/>
              <w:jc w:val="both"/>
              <w:textAlignment w:val="auto"/>
              <w:rPr>
                <w:rFonts w:ascii="Arial" w:hAnsi="Arial"/>
                <w:b/>
                <w:color w:val="0070C0"/>
                <w:sz w:val="18"/>
                <w:lang w:val="fr-FR"/>
              </w:rPr>
            </w:pPr>
          </w:p>
          <w:p w14:paraId="6ED8E2DB" w14:textId="77777777" w:rsidR="00C24EF4" w:rsidRPr="00062C7A" w:rsidRDefault="00C24EF4" w:rsidP="005C72A8">
            <w:pPr>
              <w:widowControl w:val="0"/>
              <w:overflowPunct/>
              <w:spacing w:after="0"/>
              <w:ind w:left="284"/>
              <w:jc w:val="both"/>
              <w:textAlignment w:val="auto"/>
              <w:rPr>
                <w:rFonts w:ascii="Arial" w:hAnsi="Arial"/>
                <w:b/>
                <w:color w:val="0070C0"/>
                <w:sz w:val="18"/>
                <w:lang w:val="fr-FR"/>
              </w:rPr>
            </w:pPr>
            <w:r w:rsidRPr="00062C7A">
              <w:rPr>
                <w:rFonts w:ascii="Arial" w:hAnsi="Arial"/>
                <w:b/>
                <w:color w:val="0070C0"/>
                <w:sz w:val="18"/>
                <w:lang w:val="fr-FR"/>
              </w:rPr>
              <w:t>HTTP Request:</w:t>
            </w:r>
          </w:p>
          <w:p w14:paraId="1183E8EB" w14:textId="77777777" w:rsidR="00C24EF4" w:rsidRPr="00062C7A" w:rsidRDefault="00C24EF4" w:rsidP="005C72A8">
            <w:pPr>
              <w:pStyle w:val="TAL"/>
              <w:snapToGrid w:val="0"/>
              <w:ind w:left="284"/>
              <w:jc w:val="both"/>
              <w:rPr>
                <w:color w:val="0070C0"/>
                <w:lang w:val="fr-FR"/>
              </w:rPr>
            </w:pPr>
          </w:p>
          <w:p w14:paraId="0C8B2E81" w14:textId="77777777" w:rsidR="00C24EF4" w:rsidRPr="00062C7A" w:rsidRDefault="00C24EF4" w:rsidP="005C72A8">
            <w:pPr>
              <w:pStyle w:val="TAL"/>
              <w:snapToGrid w:val="0"/>
              <w:ind w:left="284"/>
              <w:jc w:val="both"/>
              <w:rPr>
                <w:color w:val="0070C0"/>
                <w:lang w:val="fr-FR"/>
              </w:rPr>
            </w:pPr>
            <w:r w:rsidRPr="00062C7A">
              <w:rPr>
                <w:color w:val="0070C0"/>
                <w:lang w:val="fr-FR"/>
              </w:rPr>
              <w:t>GET /mn-name/ae_sensor/cont_temp/la HTTP/1.1</w:t>
            </w:r>
          </w:p>
          <w:p w14:paraId="5283C801" w14:textId="77777777" w:rsidR="00C24EF4" w:rsidRPr="00062C7A" w:rsidRDefault="00C24EF4" w:rsidP="005C72A8">
            <w:pPr>
              <w:pStyle w:val="TAL"/>
              <w:snapToGrid w:val="0"/>
              <w:ind w:left="284"/>
              <w:jc w:val="both"/>
              <w:rPr>
                <w:color w:val="0070C0"/>
                <w:lang w:val="fr-FR"/>
              </w:rPr>
            </w:pPr>
            <w:r w:rsidRPr="00062C7A">
              <w:rPr>
                <w:color w:val="0070C0"/>
                <w:lang w:val="fr-FR"/>
              </w:rPr>
              <w:t>Host: 192.168.0.10:8282</w:t>
            </w:r>
          </w:p>
          <w:p w14:paraId="249CB099" w14:textId="77777777" w:rsidR="00C24EF4" w:rsidRPr="00062C7A" w:rsidRDefault="00C24EF4" w:rsidP="005C72A8">
            <w:pPr>
              <w:pStyle w:val="TAL"/>
              <w:snapToGrid w:val="0"/>
              <w:ind w:left="284"/>
              <w:jc w:val="both"/>
              <w:rPr>
                <w:color w:val="0070C0"/>
                <w:lang w:val="fr-FR"/>
              </w:rPr>
            </w:pPr>
            <w:r w:rsidRPr="00062C7A">
              <w:rPr>
                <w:color w:val="0070C0"/>
                <w:lang w:val="fr-FR"/>
              </w:rPr>
              <w:t>X-M2M-Origin: CAE0120180406T0846311405855351047680_cse01</w:t>
            </w:r>
          </w:p>
          <w:p w14:paraId="2A2F9614" w14:textId="77777777" w:rsidR="00C24EF4" w:rsidRPr="00062C7A" w:rsidRDefault="00C24EF4" w:rsidP="005C72A8">
            <w:pPr>
              <w:pStyle w:val="TAL"/>
              <w:snapToGrid w:val="0"/>
              <w:ind w:left="284"/>
              <w:jc w:val="both"/>
              <w:rPr>
                <w:color w:val="0070C0"/>
                <w:lang w:val="fr-FR"/>
              </w:rPr>
            </w:pPr>
            <w:r w:rsidRPr="00062C7A">
              <w:rPr>
                <w:color w:val="0070C0"/>
                <w:lang w:val="fr-FR"/>
              </w:rPr>
              <w:t>X-M2M-RI: 1234</w:t>
            </w:r>
          </w:p>
          <w:p w14:paraId="7E9D5574" w14:textId="77777777" w:rsidR="008503B6" w:rsidRPr="00062C7A" w:rsidRDefault="008503B6" w:rsidP="008503B6">
            <w:pPr>
              <w:widowControl w:val="0"/>
              <w:overflowPunct/>
              <w:spacing w:after="0"/>
              <w:ind w:left="284"/>
              <w:jc w:val="both"/>
              <w:textAlignment w:val="auto"/>
              <w:rPr>
                <w:color w:val="0070C0"/>
                <w:lang w:val="fr-FR"/>
              </w:rPr>
            </w:pPr>
            <w:r w:rsidRPr="00062C7A">
              <w:rPr>
                <w:rFonts w:ascii="Arial" w:hAnsi="Arial"/>
                <w:color w:val="0070C0"/>
                <w:sz w:val="18"/>
                <w:lang w:val="fr-FR"/>
              </w:rPr>
              <w:lastRenderedPageBreak/>
              <w:t>X-M2M-RVI: 2a</w:t>
            </w:r>
          </w:p>
          <w:p w14:paraId="74E43B53" w14:textId="77777777" w:rsidR="008503B6" w:rsidRPr="00062C7A" w:rsidRDefault="008503B6" w:rsidP="005C72A8">
            <w:pPr>
              <w:pStyle w:val="TAL"/>
              <w:snapToGrid w:val="0"/>
              <w:ind w:left="284"/>
              <w:jc w:val="both"/>
              <w:rPr>
                <w:color w:val="0070C0"/>
                <w:lang w:val="fr-FR"/>
              </w:rPr>
            </w:pPr>
          </w:p>
          <w:p w14:paraId="72C4C67A" w14:textId="77777777" w:rsidR="00C24EF4" w:rsidRPr="00062C7A" w:rsidRDefault="00C24EF4" w:rsidP="005C72A8">
            <w:pPr>
              <w:widowControl w:val="0"/>
              <w:overflowPunct/>
              <w:spacing w:after="0"/>
              <w:ind w:left="284"/>
              <w:jc w:val="both"/>
              <w:textAlignment w:val="auto"/>
              <w:rPr>
                <w:rFonts w:ascii="Arial" w:hAnsi="Arial"/>
                <w:b/>
                <w:color w:val="0070C0"/>
                <w:sz w:val="18"/>
                <w:lang w:val="fr-FR"/>
              </w:rPr>
            </w:pPr>
          </w:p>
          <w:p w14:paraId="01FF22BF"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33E4A692" w14:textId="77777777" w:rsidR="00C24EF4" w:rsidRPr="009743EA" w:rsidRDefault="00C24EF4" w:rsidP="005C72A8">
            <w:pPr>
              <w:widowControl w:val="0"/>
              <w:overflowPunct/>
              <w:spacing w:after="0"/>
              <w:ind w:left="284"/>
              <w:textAlignment w:val="auto"/>
              <w:rPr>
                <w:rFonts w:ascii="Arial" w:hAnsi="Arial"/>
                <w:color w:val="0070C0"/>
                <w:sz w:val="18"/>
              </w:rPr>
            </w:pPr>
          </w:p>
          <w:p w14:paraId="65D6F6D2"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200 OK</w:t>
            </w:r>
          </w:p>
          <w:p w14:paraId="02C7C796"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Content-Length:258 </w:t>
            </w:r>
          </w:p>
          <w:p w14:paraId="45406B2E"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Content-Type:application/json</w:t>
            </w:r>
          </w:p>
          <w:p w14:paraId="535CAB90"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X-M2M-RI:1234</w:t>
            </w:r>
          </w:p>
          <w:p w14:paraId="252E9AB7" w14:textId="77777777" w:rsidR="008503B6" w:rsidRPr="009743EA" w:rsidRDefault="008503B6" w:rsidP="008503B6">
            <w:pPr>
              <w:widowControl w:val="0"/>
              <w:overflowPunct/>
              <w:spacing w:after="0"/>
              <w:ind w:left="284"/>
              <w:jc w:val="both"/>
              <w:textAlignment w:val="auto"/>
              <w:rPr>
                <w:color w:val="0070C0"/>
              </w:rPr>
            </w:pPr>
            <w:r w:rsidRPr="009743EA">
              <w:rPr>
                <w:rFonts w:ascii="Arial" w:hAnsi="Arial"/>
                <w:color w:val="0070C0"/>
                <w:sz w:val="18"/>
              </w:rPr>
              <w:t>X-M2M-RVI: 2a</w:t>
            </w:r>
          </w:p>
          <w:p w14:paraId="07F22B70" w14:textId="77777777" w:rsidR="00C24EF4" w:rsidRPr="009743EA" w:rsidRDefault="00C24EF4" w:rsidP="005C72A8">
            <w:pPr>
              <w:pStyle w:val="TAL"/>
              <w:snapToGrid w:val="0"/>
              <w:ind w:left="284"/>
              <w:rPr>
                <w:color w:val="0070C0"/>
              </w:rPr>
            </w:pPr>
            <w:r w:rsidRPr="009743EA">
              <w:rPr>
                <w:color w:val="0070C0"/>
              </w:rPr>
              <w:t>X-M2M-RSC:2000</w:t>
            </w:r>
          </w:p>
          <w:p w14:paraId="707909B4" w14:textId="77777777" w:rsidR="00C24EF4" w:rsidRPr="009743EA" w:rsidRDefault="00C24EF4" w:rsidP="005C72A8">
            <w:pPr>
              <w:pStyle w:val="TAL"/>
              <w:snapToGrid w:val="0"/>
              <w:ind w:left="284"/>
              <w:rPr>
                <w:color w:val="0070C0"/>
              </w:rPr>
            </w:pPr>
          </w:p>
          <w:p w14:paraId="6E762A0F" w14:textId="77777777" w:rsidR="00C24EF4" w:rsidRPr="00062C7A" w:rsidRDefault="00C24EF4" w:rsidP="005C72A8">
            <w:pPr>
              <w:pStyle w:val="TAL"/>
              <w:snapToGrid w:val="0"/>
              <w:ind w:left="284"/>
              <w:rPr>
                <w:color w:val="0070C0"/>
                <w:lang w:val="fr-FR"/>
              </w:rPr>
            </w:pPr>
            <w:r w:rsidRPr="00062C7A">
              <w:rPr>
                <w:color w:val="0070C0"/>
                <w:lang w:val="fr-FR"/>
              </w:rPr>
              <w:t>{</w:t>
            </w:r>
          </w:p>
          <w:p w14:paraId="46388267" w14:textId="77777777" w:rsidR="00C24EF4" w:rsidRPr="00062C7A" w:rsidRDefault="00C24EF4" w:rsidP="005C72A8">
            <w:pPr>
              <w:pStyle w:val="TAL"/>
              <w:snapToGrid w:val="0"/>
              <w:ind w:left="284"/>
              <w:rPr>
                <w:color w:val="0070C0"/>
                <w:lang w:val="fr-FR"/>
              </w:rPr>
            </w:pPr>
            <w:r w:rsidRPr="00062C7A">
              <w:rPr>
                <w:color w:val="0070C0"/>
                <w:lang w:val="fr-FR"/>
              </w:rPr>
              <w:t xml:space="preserve">    "m2m:cin": {</w:t>
            </w:r>
          </w:p>
          <w:p w14:paraId="00EF7420" w14:textId="77777777" w:rsidR="00C24EF4" w:rsidRPr="00062C7A" w:rsidRDefault="00C24EF4" w:rsidP="005C72A8">
            <w:pPr>
              <w:pStyle w:val="TAL"/>
              <w:snapToGrid w:val="0"/>
              <w:ind w:left="284"/>
              <w:rPr>
                <w:color w:val="0070C0"/>
                <w:lang w:val="fr-FR"/>
              </w:rPr>
            </w:pPr>
            <w:r w:rsidRPr="00062C7A">
              <w:rPr>
                <w:color w:val="0070C0"/>
                <w:lang w:val="fr-FR"/>
              </w:rPr>
              <w:t xml:space="preserve">        "con": "20",</w:t>
            </w:r>
          </w:p>
          <w:p w14:paraId="7D46A6C5" w14:textId="77777777" w:rsidR="00C24EF4" w:rsidRPr="00062C7A" w:rsidRDefault="00C24EF4" w:rsidP="005C72A8">
            <w:pPr>
              <w:pStyle w:val="TAL"/>
              <w:snapToGrid w:val="0"/>
              <w:ind w:left="284"/>
              <w:rPr>
                <w:color w:val="0070C0"/>
                <w:lang w:val="fr-FR"/>
              </w:rPr>
            </w:pPr>
            <w:r w:rsidRPr="00062C7A">
              <w:rPr>
                <w:color w:val="0070C0"/>
                <w:lang w:val="fr-FR"/>
              </w:rPr>
              <w:t xml:space="preserve">        "cs": 2,</w:t>
            </w:r>
          </w:p>
          <w:p w14:paraId="1A78C7C9" w14:textId="77777777" w:rsidR="00C24EF4" w:rsidRPr="00062C7A" w:rsidRDefault="00C24EF4" w:rsidP="005C72A8">
            <w:pPr>
              <w:pStyle w:val="TAL"/>
              <w:snapToGrid w:val="0"/>
              <w:ind w:left="284"/>
              <w:rPr>
                <w:color w:val="0070C0"/>
                <w:lang w:val="fr-FR"/>
              </w:rPr>
            </w:pPr>
            <w:r w:rsidRPr="00062C7A">
              <w:rPr>
                <w:color w:val="0070C0"/>
                <w:lang w:val="fr-FR"/>
              </w:rPr>
              <w:t xml:space="preserve">        "ct": "20180406T140213",</w:t>
            </w:r>
          </w:p>
          <w:p w14:paraId="26951E8C" w14:textId="77777777" w:rsidR="00C24EF4" w:rsidRPr="00062C7A" w:rsidRDefault="00C24EF4" w:rsidP="005C72A8">
            <w:pPr>
              <w:pStyle w:val="TAL"/>
              <w:snapToGrid w:val="0"/>
              <w:ind w:left="284"/>
              <w:rPr>
                <w:color w:val="0070C0"/>
                <w:lang w:val="fr-FR"/>
              </w:rPr>
            </w:pPr>
            <w:r w:rsidRPr="00062C7A">
              <w:rPr>
                <w:color w:val="0070C0"/>
                <w:lang w:val="fr-FR"/>
              </w:rPr>
              <w:t xml:space="preserve">        "et": "99991231T235959",</w:t>
            </w:r>
          </w:p>
          <w:p w14:paraId="41C1A100" w14:textId="77777777" w:rsidR="00C24EF4" w:rsidRPr="00062C7A" w:rsidRDefault="00C24EF4" w:rsidP="005C72A8">
            <w:pPr>
              <w:pStyle w:val="TAL"/>
              <w:snapToGrid w:val="0"/>
              <w:ind w:left="284"/>
              <w:rPr>
                <w:color w:val="0070C0"/>
                <w:lang w:val="fr-FR"/>
              </w:rPr>
            </w:pPr>
            <w:r w:rsidRPr="00062C7A">
              <w:rPr>
                <w:color w:val="0070C0"/>
                <w:lang w:val="fr-FR"/>
              </w:rPr>
              <w:t xml:space="preserve">        "lt": "20180406T140213",</w:t>
            </w:r>
          </w:p>
          <w:p w14:paraId="3C4A430F" w14:textId="77777777" w:rsidR="00C24EF4" w:rsidRPr="00062C7A" w:rsidRDefault="00C24EF4" w:rsidP="005C72A8">
            <w:pPr>
              <w:pStyle w:val="TAL"/>
              <w:snapToGrid w:val="0"/>
              <w:ind w:left="284"/>
              <w:rPr>
                <w:color w:val="0070C0"/>
                <w:lang w:val="fr-FR"/>
              </w:rPr>
            </w:pPr>
            <w:r w:rsidRPr="00062C7A">
              <w:rPr>
                <w:color w:val="0070C0"/>
                <w:lang w:val="fr-FR"/>
              </w:rPr>
              <w:t xml:space="preserve">        "pi": "cnt20180406T1353041405855518901760_cse01",</w:t>
            </w:r>
          </w:p>
          <w:p w14:paraId="07FB69EC" w14:textId="77777777" w:rsidR="00C24EF4" w:rsidRPr="00062C7A" w:rsidRDefault="00C24EF4" w:rsidP="005C72A8">
            <w:pPr>
              <w:pStyle w:val="TAL"/>
              <w:snapToGrid w:val="0"/>
              <w:ind w:left="284"/>
              <w:rPr>
                <w:color w:val="0070C0"/>
                <w:lang w:val="fr-FR"/>
              </w:rPr>
            </w:pPr>
            <w:r w:rsidRPr="00062C7A">
              <w:rPr>
                <w:color w:val="0070C0"/>
                <w:lang w:val="fr-FR"/>
              </w:rPr>
              <w:t xml:space="preserve">        "ri": "cin20180406T1402131405855770682883_cse01",</w:t>
            </w:r>
          </w:p>
          <w:p w14:paraId="531B438C" w14:textId="77777777" w:rsidR="00C24EF4" w:rsidRPr="00062C7A" w:rsidRDefault="00C24EF4" w:rsidP="005C72A8">
            <w:pPr>
              <w:pStyle w:val="TAL"/>
              <w:snapToGrid w:val="0"/>
              <w:ind w:left="284"/>
              <w:rPr>
                <w:color w:val="0070C0"/>
                <w:lang w:val="fr-FR"/>
              </w:rPr>
            </w:pPr>
            <w:r w:rsidRPr="00062C7A">
              <w:rPr>
                <w:color w:val="0070C0"/>
                <w:lang w:val="fr-FR"/>
              </w:rPr>
              <w:t xml:space="preserve">        "rn": "cin20180406T1402131405855770682882_cse01",</w:t>
            </w:r>
          </w:p>
          <w:p w14:paraId="57FB3045" w14:textId="77777777" w:rsidR="00C24EF4" w:rsidRPr="009743EA" w:rsidRDefault="00C24EF4" w:rsidP="005C72A8">
            <w:pPr>
              <w:pStyle w:val="TAL"/>
              <w:snapToGrid w:val="0"/>
              <w:ind w:left="284"/>
              <w:rPr>
                <w:color w:val="0070C0"/>
              </w:rPr>
            </w:pPr>
            <w:r w:rsidRPr="00062C7A">
              <w:rPr>
                <w:color w:val="0070C0"/>
                <w:lang w:val="fr-FR"/>
              </w:rPr>
              <w:t xml:space="preserve">        </w:t>
            </w:r>
            <w:r w:rsidRPr="009743EA">
              <w:rPr>
                <w:color w:val="0070C0"/>
              </w:rPr>
              <w:t>"st": 4,</w:t>
            </w:r>
          </w:p>
          <w:p w14:paraId="5A779BCF" w14:textId="77777777" w:rsidR="00C24EF4" w:rsidRPr="009743EA" w:rsidRDefault="00C24EF4" w:rsidP="005C72A8">
            <w:pPr>
              <w:pStyle w:val="TAL"/>
              <w:snapToGrid w:val="0"/>
              <w:ind w:left="284"/>
              <w:rPr>
                <w:color w:val="0070C0"/>
              </w:rPr>
            </w:pPr>
            <w:r w:rsidRPr="009743EA">
              <w:rPr>
                <w:color w:val="0070C0"/>
              </w:rPr>
              <w:t xml:space="preserve">        "ty": 4</w:t>
            </w:r>
          </w:p>
          <w:p w14:paraId="39A13EBF" w14:textId="77777777" w:rsidR="00C24EF4" w:rsidRPr="009743EA" w:rsidRDefault="00C24EF4" w:rsidP="005C72A8">
            <w:pPr>
              <w:pStyle w:val="TAL"/>
              <w:snapToGrid w:val="0"/>
              <w:ind w:left="284"/>
              <w:rPr>
                <w:color w:val="0070C0"/>
              </w:rPr>
            </w:pPr>
            <w:r w:rsidRPr="009743EA">
              <w:rPr>
                <w:color w:val="0070C0"/>
              </w:rPr>
              <w:t xml:space="preserve">    }</w:t>
            </w:r>
          </w:p>
          <w:p w14:paraId="79F10A76" w14:textId="77777777" w:rsidR="00C24EF4" w:rsidRPr="005A2D7C" w:rsidRDefault="00C24EF4" w:rsidP="005C72A8">
            <w:pPr>
              <w:pStyle w:val="TAL"/>
              <w:snapToGrid w:val="0"/>
              <w:ind w:left="284"/>
              <w:jc w:val="both"/>
              <w:rPr>
                <w:color w:val="0070C0"/>
              </w:rPr>
            </w:pPr>
            <w:r w:rsidRPr="009743EA">
              <w:rPr>
                <w:color w:val="0070C0"/>
              </w:rPr>
              <w:t>}</w:t>
            </w:r>
          </w:p>
        </w:tc>
      </w:tr>
      <w:tr w:rsidR="00C24EF4" w:rsidRPr="009743EA" w14:paraId="0975B3BE"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C02CF04" w14:textId="77777777" w:rsidR="00C24EF4" w:rsidRPr="005A2D7C" w:rsidRDefault="00C24EF4" w:rsidP="005A2D7C">
            <w:pPr>
              <w:pStyle w:val="Default"/>
              <w:keepNext/>
              <w:jc w:val="center"/>
              <w:rPr>
                <w:color w:val="auto"/>
              </w:rPr>
            </w:pPr>
          </w:p>
          <w:p w14:paraId="02CC8627" w14:textId="77777777" w:rsidR="00C24EF4" w:rsidRPr="005A2D7C" w:rsidRDefault="00C24EF4" w:rsidP="005A2D7C">
            <w:pPr>
              <w:pStyle w:val="Default"/>
              <w:keepNext/>
              <w:jc w:val="center"/>
              <w:rPr>
                <w:color w:val="auto"/>
              </w:rPr>
            </w:pPr>
          </w:p>
          <w:p w14:paraId="7B433465" w14:textId="77777777" w:rsidR="00C24EF4" w:rsidRPr="005A2D7C" w:rsidRDefault="00C24EF4" w:rsidP="005A2D7C">
            <w:pPr>
              <w:pStyle w:val="Default"/>
              <w:keepNext/>
              <w:jc w:val="center"/>
              <w:rPr>
                <w:color w:val="auto"/>
              </w:rPr>
            </w:pPr>
          </w:p>
          <w:p w14:paraId="5C3E09AB" w14:textId="77777777" w:rsidR="00C24EF4" w:rsidRPr="009743EA" w:rsidRDefault="00C24EF4" w:rsidP="005A2D7C">
            <w:pPr>
              <w:pStyle w:val="Default"/>
              <w:keepNex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5305C328" w14:textId="77777777" w:rsidR="00C24EF4" w:rsidRPr="009743EA" w:rsidRDefault="00C24EF4" w:rsidP="005A2D7C">
            <w:pPr>
              <w:pStyle w:val="Default"/>
              <w:keepNext/>
              <w:jc w:val="center"/>
              <w:rPr>
                <w:color w:val="auto"/>
              </w:rPr>
            </w:pPr>
            <w:r w:rsidRPr="009743EA">
              <w:rPr>
                <w:rFonts w:ascii="Arial" w:eastAsia="Malgun Gothic" w:hAnsi="Arial"/>
                <w:b/>
                <w:color w:val="auto"/>
                <w:kern w:val="1"/>
                <w:sz w:val="18"/>
                <w:szCs w:val="20"/>
              </w:rPr>
              <w:t>oldest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F1CADCD" w14:textId="77777777" w:rsidR="00C24EF4" w:rsidRPr="00062C7A" w:rsidRDefault="00C24EF4" w:rsidP="005A2D7C">
            <w:pPr>
              <w:keepNext/>
              <w:widowControl w:val="0"/>
              <w:overflowPunct/>
              <w:spacing w:after="0"/>
              <w:ind w:left="284"/>
              <w:jc w:val="both"/>
              <w:textAlignment w:val="auto"/>
              <w:rPr>
                <w:rFonts w:ascii="Arial" w:hAnsi="Arial"/>
                <w:color w:val="0070C0"/>
                <w:sz w:val="18"/>
                <w:lang w:val="fr-FR"/>
              </w:rPr>
            </w:pPr>
          </w:p>
          <w:p w14:paraId="2A4443E7" w14:textId="77777777" w:rsidR="00C24EF4" w:rsidRPr="00062C7A" w:rsidRDefault="00C24EF4" w:rsidP="005A2D7C">
            <w:pPr>
              <w:pStyle w:val="NoSpacing"/>
              <w:keepNext/>
              <w:wordWrap/>
              <w:rPr>
                <w:rFonts w:ascii="Times New Roman" w:eastAsia="Calibri Light" w:hAnsi="Times New Roman"/>
                <w:b/>
                <w:sz w:val="24"/>
                <w:lang w:val="fr-FR"/>
              </w:rPr>
            </w:pPr>
            <w:r w:rsidRPr="00062C7A">
              <w:rPr>
                <w:rFonts w:ascii="Times New Roman" w:eastAsia="Calibri Light" w:hAnsi="Times New Roman"/>
                <w:b/>
                <w:sz w:val="24"/>
                <w:lang w:val="fr-FR"/>
              </w:rPr>
              <w:t xml:space="preserve">    </w:t>
            </w:r>
            <w:r w:rsidRPr="00062C7A">
              <w:rPr>
                <w:rFonts w:ascii="Times New Roman" w:eastAsia="Calibri Light" w:hAnsi="Times New Roman"/>
                <w:lang w:val="fr-FR"/>
              </w:rPr>
              <w:t xml:space="preserve">  </w:t>
            </w:r>
            <w:r w:rsidRPr="00062C7A">
              <w:rPr>
                <w:rFonts w:ascii="Times New Roman" w:eastAsia="Calibri Light" w:hAnsi="Times New Roman"/>
                <w:b/>
                <w:sz w:val="24"/>
                <w:lang w:val="fr-FR"/>
              </w:rPr>
              <w:t>API/CI/RET/001_OL</w:t>
            </w:r>
          </w:p>
          <w:p w14:paraId="17EDB1C3" w14:textId="77777777" w:rsidR="00C24EF4" w:rsidRPr="00062C7A" w:rsidRDefault="00C24EF4" w:rsidP="005A2D7C">
            <w:pPr>
              <w:pStyle w:val="NoSpacing"/>
              <w:keepNext/>
              <w:wordWrap/>
              <w:rPr>
                <w:rFonts w:ascii="Times New Roman" w:eastAsia="Calibri Light" w:hAnsi="Times New Roman"/>
                <w:b/>
                <w:sz w:val="24"/>
                <w:lang w:val="fr-FR"/>
              </w:rPr>
            </w:pPr>
            <w:r w:rsidRPr="00062C7A">
              <w:rPr>
                <w:rFonts w:ascii="Times New Roman" w:eastAsia="Calibri Light" w:hAnsi="Times New Roman"/>
                <w:b/>
                <w:sz w:val="24"/>
                <w:lang w:val="fr-FR"/>
              </w:rPr>
              <w:t xml:space="preserve">   </w:t>
            </w:r>
          </w:p>
          <w:p w14:paraId="14C94C33" w14:textId="77777777" w:rsidR="00C24EF4" w:rsidRPr="00062C7A" w:rsidRDefault="00C24EF4" w:rsidP="005A2D7C">
            <w:pPr>
              <w:keepNext/>
              <w:widowControl w:val="0"/>
              <w:overflowPunct/>
              <w:spacing w:after="0"/>
              <w:ind w:left="284"/>
              <w:jc w:val="both"/>
              <w:textAlignment w:val="auto"/>
              <w:rPr>
                <w:rFonts w:ascii="Arial" w:hAnsi="Arial"/>
                <w:b/>
                <w:color w:val="0070C0"/>
                <w:sz w:val="18"/>
                <w:lang w:val="fr-FR"/>
              </w:rPr>
            </w:pPr>
          </w:p>
          <w:p w14:paraId="097D0983" w14:textId="77777777" w:rsidR="00C24EF4" w:rsidRPr="00062C7A" w:rsidRDefault="00C24EF4" w:rsidP="005A2D7C">
            <w:pPr>
              <w:keepNext/>
              <w:widowControl w:val="0"/>
              <w:overflowPunct/>
              <w:spacing w:after="0"/>
              <w:ind w:left="284"/>
              <w:jc w:val="both"/>
              <w:textAlignment w:val="auto"/>
              <w:rPr>
                <w:rFonts w:ascii="Arial" w:hAnsi="Arial"/>
                <w:b/>
                <w:color w:val="0070C0"/>
                <w:sz w:val="18"/>
                <w:lang w:val="fr-FR"/>
              </w:rPr>
            </w:pPr>
            <w:r w:rsidRPr="00062C7A">
              <w:rPr>
                <w:rFonts w:ascii="Arial" w:hAnsi="Arial"/>
                <w:b/>
                <w:color w:val="0070C0"/>
                <w:sz w:val="18"/>
                <w:lang w:val="fr-FR"/>
              </w:rPr>
              <w:t>HTTP Request:</w:t>
            </w:r>
          </w:p>
          <w:p w14:paraId="1CE296EC" w14:textId="77777777" w:rsidR="00C24EF4" w:rsidRPr="00062C7A" w:rsidRDefault="00C24EF4" w:rsidP="00C072AF">
            <w:pPr>
              <w:pStyle w:val="TAL"/>
              <w:snapToGrid w:val="0"/>
              <w:ind w:left="284"/>
              <w:jc w:val="both"/>
              <w:rPr>
                <w:color w:val="0070C0"/>
                <w:lang w:val="fr-FR"/>
              </w:rPr>
            </w:pPr>
          </w:p>
          <w:p w14:paraId="3BC49548" w14:textId="77777777" w:rsidR="00C24EF4" w:rsidRPr="009743EA" w:rsidRDefault="00C24EF4" w:rsidP="00C072AF">
            <w:pPr>
              <w:pStyle w:val="TAL"/>
              <w:snapToGrid w:val="0"/>
              <w:ind w:left="284"/>
              <w:jc w:val="both"/>
              <w:rPr>
                <w:color w:val="0070C0"/>
              </w:rPr>
            </w:pPr>
            <w:r w:rsidRPr="009743EA">
              <w:rPr>
                <w:color w:val="0070C0"/>
              </w:rPr>
              <w:t>GET /mn-name/ae_sensor/cont_temp/ol HTTP/1.1</w:t>
            </w:r>
          </w:p>
          <w:p w14:paraId="7F9FB1CF" w14:textId="77777777" w:rsidR="00C24EF4" w:rsidRPr="00062C7A" w:rsidRDefault="00C24EF4" w:rsidP="00C072AF">
            <w:pPr>
              <w:pStyle w:val="TAL"/>
              <w:snapToGrid w:val="0"/>
              <w:ind w:left="284"/>
              <w:jc w:val="both"/>
              <w:rPr>
                <w:color w:val="0070C0"/>
                <w:lang w:val="fr-FR"/>
              </w:rPr>
            </w:pPr>
            <w:r w:rsidRPr="00062C7A">
              <w:rPr>
                <w:color w:val="0070C0"/>
                <w:lang w:val="fr-FR"/>
              </w:rPr>
              <w:t>Host: 192.168.0.10:8282</w:t>
            </w:r>
          </w:p>
          <w:p w14:paraId="2C755D6B" w14:textId="77777777" w:rsidR="00C24EF4" w:rsidRPr="00062C7A" w:rsidRDefault="00C24EF4" w:rsidP="00C072AF">
            <w:pPr>
              <w:pStyle w:val="TAL"/>
              <w:snapToGrid w:val="0"/>
              <w:ind w:left="284"/>
              <w:jc w:val="both"/>
              <w:rPr>
                <w:color w:val="0070C0"/>
                <w:lang w:val="fr-FR"/>
              </w:rPr>
            </w:pPr>
            <w:r w:rsidRPr="00062C7A">
              <w:rPr>
                <w:color w:val="0070C0"/>
                <w:lang w:val="fr-FR"/>
              </w:rPr>
              <w:t>X-M2M-Origin: CAE0120180406T0846311405855351047680_cse01</w:t>
            </w:r>
          </w:p>
          <w:p w14:paraId="2D8D983B" w14:textId="77777777" w:rsidR="00C24EF4" w:rsidRPr="00062C7A" w:rsidRDefault="00C24EF4" w:rsidP="00C072AF">
            <w:pPr>
              <w:pStyle w:val="TAL"/>
              <w:snapToGrid w:val="0"/>
              <w:ind w:left="284"/>
              <w:jc w:val="both"/>
              <w:rPr>
                <w:color w:val="0070C0"/>
                <w:lang w:val="fr-FR"/>
              </w:rPr>
            </w:pPr>
            <w:r w:rsidRPr="00062C7A">
              <w:rPr>
                <w:color w:val="0070C0"/>
                <w:lang w:val="fr-FR"/>
              </w:rPr>
              <w:t>X-M2M-RI: 1234</w:t>
            </w:r>
          </w:p>
          <w:p w14:paraId="2C15D86A" w14:textId="77777777" w:rsidR="008503B6" w:rsidRPr="009743EA" w:rsidRDefault="008503B6" w:rsidP="005A2D7C">
            <w:pPr>
              <w:keepNext/>
              <w:widowControl w:val="0"/>
              <w:overflowPunct/>
              <w:spacing w:after="0"/>
              <w:ind w:left="284"/>
              <w:jc w:val="both"/>
              <w:textAlignment w:val="auto"/>
              <w:rPr>
                <w:color w:val="0070C0"/>
              </w:rPr>
            </w:pPr>
            <w:r w:rsidRPr="009743EA">
              <w:rPr>
                <w:rFonts w:ascii="Arial" w:hAnsi="Arial"/>
                <w:color w:val="0070C0"/>
                <w:sz w:val="18"/>
              </w:rPr>
              <w:t>X-M2M-RVI: 2a</w:t>
            </w:r>
          </w:p>
          <w:p w14:paraId="5D1C3133" w14:textId="77777777" w:rsidR="00C24EF4" w:rsidRPr="009743EA" w:rsidRDefault="00C24EF4" w:rsidP="00C072AF">
            <w:pPr>
              <w:pStyle w:val="TAL"/>
              <w:snapToGrid w:val="0"/>
              <w:ind w:left="284"/>
              <w:jc w:val="both"/>
              <w:rPr>
                <w:color w:val="0070C0"/>
              </w:rPr>
            </w:pPr>
          </w:p>
          <w:p w14:paraId="1D985170" w14:textId="77777777" w:rsidR="008503B6" w:rsidRPr="009743EA" w:rsidRDefault="008503B6" w:rsidP="00C072AF">
            <w:pPr>
              <w:pStyle w:val="TAL"/>
              <w:snapToGrid w:val="0"/>
              <w:ind w:left="284"/>
              <w:jc w:val="both"/>
              <w:rPr>
                <w:color w:val="0070C0"/>
              </w:rPr>
            </w:pPr>
          </w:p>
          <w:p w14:paraId="7778FC58" w14:textId="77777777" w:rsidR="00C24EF4" w:rsidRPr="009743EA" w:rsidRDefault="00C24EF4" w:rsidP="005A2D7C">
            <w:pPr>
              <w:keepNext/>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7775A0D2" w14:textId="77777777" w:rsidR="00C24EF4" w:rsidRPr="009743EA" w:rsidRDefault="00C24EF4" w:rsidP="005A2D7C">
            <w:pPr>
              <w:keepNext/>
              <w:widowControl w:val="0"/>
              <w:overflowPunct/>
              <w:spacing w:after="0"/>
              <w:ind w:left="284"/>
              <w:textAlignment w:val="auto"/>
              <w:rPr>
                <w:rFonts w:ascii="Arial" w:hAnsi="Arial"/>
                <w:color w:val="0070C0"/>
                <w:sz w:val="18"/>
              </w:rPr>
            </w:pPr>
          </w:p>
          <w:p w14:paraId="76A78502" w14:textId="77777777" w:rsidR="00C24EF4" w:rsidRPr="009743EA" w:rsidRDefault="00C24EF4" w:rsidP="005A2D7C">
            <w:pPr>
              <w:keepNext/>
              <w:widowControl w:val="0"/>
              <w:overflowPunct/>
              <w:spacing w:after="0"/>
              <w:ind w:left="284"/>
              <w:textAlignment w:val="auto"/>
              <w:rPr>
                <w:rFonts w:ascii="Arial" w:hAnsi="Arial"/>
                <w:color w:val="0070C0"/>
                <w:sz w:val="18"/>
              </w:rPr>
            </w:pPr>
            <w:r w:rsidRPr="009743EA">
              <w:rPr>
                <w:rFonts w:ascii="Arial" w:hAnsi="Arial"/>
                <w:color w:val="0070C0"/>
                <w:sz w:val="18"/>
              </w:rPr>
              <w:t>200 OK</w:t>
            </w:r>
          </w:p>
          <w:p w14:paraId="13A68D26" w14:textId="77777777" w:rsidR="00C24EF4" w:rsidRPr="009743EA" w:rsidRDefault="00C24EF4" w:rsidP="005A2D7C">
            <w:pPr>
              <w:keepNext/>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Content-Length:258 </w:t>
            </w:r>
          </w:p>
          <w:p w14:paraId="7781A22C" w14:textId="77777777" w:rsidR="00C24EF4" w:rsidRPr="009743EA" w:rsidRDefault="00C24EF4" w:rsidP="005A2D7C">
            <w:pPr>
              <w:keepNext/>
              <w:widowControl w:val="0"/>
              <w:overflowPunct/>
              <w:spacing w:after="0"/>
              <w:ind w:left="284"/>
              <w:jc w:val="both"/>
              <w:textAlignment w:val="auto"/>
              <w:rPr>
                <w:rFonts w:ascii="Arial" w:hAnsi="Arial"/>
                <w:color w:val="0070C0"/>
                <w:sz w:val="18"/>
              </w:rPr>
            </w:pPr>
            <w:r w:rsidRPr="009743EA">
              <w:rPr>
                <w:rFonts w:ascii="Arial" w:hAnsi="Arial"/>
                <w:color w:val="0070C0"/>
                <w:sz w:val="18"/>
              </w:rPr>
              <w:t>Content-Type:application/json</w:t>
            </w:r>
          </w:p>
          <w:p w14:paraId="43377B1A" w14:textId="77777777" w:rsidR="00C24EF4" w:rsidRPr="009743EA" w:rsidRDefault="00C24EF4" w:rsidP="005A2D7C">
            <w:pPr>
              <w:keepNext/>
              <w:widowControl w:val="0"/>
              <w:overflowPunct/>
              <w:spacing w:after="0"/>
              <w:ind w:left="284"/>
              <w:jc w:val="both"/>
              <w:textAlignment w:val="auto"/>
              <w:rPr>
                <w:rFonts w:ascii="Arial" w:hAnsi="Arial"/>
                <w:color w:val="0070C0"/>
                <w:sz w:val="18"/>
              </w:rPr>
            </w:pPr>
            <w:r w:rsidRPr="009743EA">
              <w:rPr>
                <w:rFonts w:ascii="Arial" w:hAnsi="Arial"/>
                <w:color w:val="0070C0"/>
                <w:sz w:val="18"/>
              </w:rPr>
              <w:t>X-M2M-RI:1234</w:t>
            </w:r>
          </w:p>
          <w:p w14:paraId="427A7DDF" w14:textId="77777777" w:rsidR="008503B6" w:rsidRPr="009743EA" w:rsidRDefault="008503B6" w:rsidP="005A2D7C">
            <w:pPr>
              <w:keepNext/>
              <w:widowControl w:val="0"/>
              <w:overflowPunct/>
              <w:spacing w:after="0"/>
              <w:ind w:left="284"/>
              <w:jc w:val="both"/>
              <w:textAlignment w:val="auto"/>
              <w:rPr>
                <w:color w:val="0070C0"/>
              </w:rPr>
            </w:pPr>
            <w:r w:rsidRPr="009743EA">
              <w:rPr>
                <w:rFonts w:ascii="Arial" w:hAnsi="Arial"/>
                <w:color w:val="0070C0"/>
                <w:sz w:val="18"/>
              </w:rPr>
              <w:t>X-M2M-RVI: 2a</w:t>
            </w:r>
          </w:p>
          <w:p w14:paraId="703B9D4A" w14:textId="77777777" w:rsidR="00C24EF4" w:rsidRPr="009743EA" w:rsidRDefault="00C24EF4" w:rsidP="00C072AF">
            <w:pPr>
              <w:pStyle w:val="TAL"/>
              <w:snapToGrid w:val="0"/>
              <w:ind w:left="284"/>
              <w:rPr>
                <w:color w:val="0070C0"/>
              </w:rPr>
            </w:pPr>
            <w:r w:rsidRPr="009743EA">
              <w:rPr>
                <w:color w:val="0070C0"/>
              </w:rPr>
              <w:t>X-M2M-RSC:2000</w:t>
            </w:r>
          </w:p>
          <w:p w14:paraId="3A0E1273" w14:textId="77777777" w:rsidR="00C24EF4" w:rsidRPr="009743EA" w:rsidRDefault="00C24EF4" w:rsidP="00C072AF">
            <w:pPr>
              <w:pStyle w:val="TAL"/>
              <w:snapToGrid w:val="0"/>
              <w:ind w:left="284"/>
              <w:rPr>
                <w:color w:val="0070C0"/>
              </w:rPr>
            </w:pPr>
          </w:p>
          <w:p w14:paraId="48E69547" w14:textId="77777777" w:rsidR="00C24EF4" w:rsidRPr="009743EA" w:rsidRDefault="00C24EF4" w:rsidP="00C072AF">
            <w:pPr>
              <w:pStyle w:val="TAL"/>
              <w:snapToGrid w:val="0"/>
              <w:ind w:left="284"/>
              <w:rPr>
                <w:color w:val="0070C0"/>
              </w:rPr>
            </w:pPr>
            <w:r w:rsidRPr="009743EA">
              <w:rPr>
                <w:color w:val="0070C0"/>
              </w:rPr>
              <w:t>{</w:t>
            </w:r>
          </w:p>
          <w:p w14:paraId="50F993EB" w14:textId="77777777" w:rsidR="00C24EF4" w:rsidRPr="009743EA" w:rsidRDefault="00C24EF4" w:rsidP="00C072AF">
            <w:pPr>
              <w:pStyle w:val="TAL"/>
              <w:snapToGrid w:val="0"/>
              <w:ind w:left="284"/>
              <w:rPr>
                <w:color w:val="0070C0"/>
              </w:rPr>
            </w:pPr>
            <w:r w:rsidRPr="009743EA">
              <w:rPr>
                <w:color w:val="0070C0"/>
              </w:rPr>
              <w:t xml:space="preserve">    "m2m:cin": {</w:t>
            </w:r>
          </w:p>
          <w:p w14:paraId="11AC7105" w14:textId="77777777" w:rsidR="00C24EF4" w:rsidRPr="009743EA" w:rsidRDefault="00C24EF4" w:rsidP="00C072AF">
            <w:pPr>
              <w:pStyle w:val="TAL"/>
              <w:snapToGrid w:val="0"/>
              <w:ind w:left="284"/>
              <w:rPr>
                <w:color w:val="0070C0"/>
              </w:rPr>
            </w:pPr>
            <w:r w:rsidRPr="009743EA">
              <w:rPr>
                <w:color w:val="0070C0"/>
              </w:rPr>
              <w:t xml:space="preserve">        "con": "20",</w:t>
            </w:r>
          </w:p>
          <w:p w14:paraId="1F788DB5" w14:textId="77777777" w:rsidR="00C24EF4" w:rsidRPr="009743EA" w:rsidRDefault="00C24EF4" w:rsidP="00C072AF">
            <w:pPr>
              <w:pStyle w:val="TAL"/>
              <w:snapToGrid w:val="0"/>
              <w:ind w:left="284"/>
              <w:rPr>
                <w:color w:val="0070C0"/>
              </w:rPr>
            </w:pPr>
            <w:r w:rsidRPr="009743EA">
              <w:rPr>
                <w:color w:val="0070C0"/>
              </w:rPr>
              <w:t xml:space="preserve">        "cs": 2,</w:t>
            </w:r>
          </w:p>
          <w:p w14:paraId="6EE117C4" w14:textId="77777777" w:rsidR="00C24EF4" w:rsidRPr="00062C7A" w:rsidRDefault="00C24EF4" w:rsidP="00C072AF">
            <w:pPr>
              <w:pStyle w:val="TAL"/>
              <w:snapToGrid w:val="0"/>
              <w:ind w:left="284"/>
              <w:rPr>
                <w:color w:val="0070C0"/>
                <w:lang w:val="fr-FR"/>
              </w:rPr>
            </w:pPr>
            <w:r w:rsidRPr="009743EA">
              <w:rPr>
                <w:color w:val="0070C0"/>
              </w:rPr>
              <w:t xml:space="preserve">        </w:t>
            </w:r>
            <w:r w:rsidRPr="00062C7A">
              <w:rPr>
                <w:color w:val="0070C0"/>
                <w:lang w:val="fr-FR"/>
              </w:rPr>
              <w:t>"ct": "20180406T135509",</w:t>
            </w:r>
          </w:p>
          <w:p w14:paraId="4C59B130" w14:textId="77777777" w:rsidR="00C24EF4" w:rsidRPr="00062C7A" w:rsidRDefault="00C24EF4" w:rsidP="00C072AF">
            <w:pPr>
              <w:pStyle w:val="TAL"/>
              <w:snapToGrid w:val="0"/>
              <w:ind w:left="284"/>
              <w:rPr>
                <w:color w:val="0070C0"/>
                <w:lang w:val="fr-FR"/>
              </w:rPr>
            </w:pPr>
            <w:r w:rsidRPr="00062C7A">
              <w:rPr>
                <w:color w:val="0070C0"/>
                <w:lang w:val="fr-FR"/>
              </w:rPr>
              <w:t xml:space="preserve">        "et": "99991231T235959",</w:t>
            </w:r>
          </w:p>
          <w:p w14:paraId="27EF695D" w14:textId="77777777" w:rsidR="00C24EF4" w:rsidRPr="00062C7A" w:rsidRDefault="00C24EF4" w:rsidP="00C072AF">
            <w:pPr>
              <w:pStyle w:val="TAL"/>
              <w:snapToGrid w:val="0"/>
              <w:ind w:left="284"/>
              <w:rPr>
                <w:color w:val="0070C0"/>
                <w:lang w:val="fr-FR"/>
              </w:rPr>
            </w:pPr>
            <w:r w:rsidRPr="00062C7A">
              <w:rPr>
                <w:color w:val="0070C0"/>
                <w:lang w:val="fr-FR"/>
              </w:rPr>
              <w:t xml:space="preserve">        "lt": "20180406T135509",</w:t>
            </w:r>
          </w:p>
          <w:p w14:paraId="26A9CFFB" w14:textId="77777777" w:rsidR="00C24EF4" w:rsidRPr="00062C7A" w:rsidRDefault="00C24EF4" w:rsidP="00C072AF">
            <w:pPr>
              <w:pStyle w:val="TAL"/>
              <w:snapToGrid w:val="0"/>
              <w:ind w:left="284"/>
              <w:rPr>
                <w:color w:val="0070C0"/>
                <w:lang w:val="fr-FR"/>
              </w:rPr>
            </w:pPr>
            <w:r w:rsidRPr="00062C7A">
              <w:rPr>
                <w:color w:val="0070C0"/>
                <w:lang w:val="fr-FR"/>
              </w:rPr>
              <w:t xml:space="preserve">        "pi": "cnt20180406T1353041405855518901760_cse01",</w:t>
            </w:r>
          </w:p>
          <w:p w14:paraId="5B9C96B1" w14:textId="77777777" w:rsidR="00C24EF4" w:rsidRPr="00062C7A" w:rsidRDefault="00C24EF4" w:rsidP="00C072AF">
            <w:pPr>
              <w:pStyle w:val="TAL"/>
              <w:snapToGrid w:val="0"/>
              <w:ind w:left="284"/>
              <w:rPr>
                <w:color w:val="0070C0"/>
                <w:lang w:val="fr-FR"/>
              </w:rPr>
            </w:pPr>
            <w:r w:rsidRPr="00062C7A">
              <w:rPr>
                <w:color w:val="0070C0"/>
                <w:lang w:val="fr-FR"/>
              </w:rPr>
              <w:t xml:space="preserve">        "ri": "cin20180406T1355091405855351047683_cse01",</w:t>
            </w:r>
          </w:p>
          <w:p w14:paraId="214DDB38" w14:textId="77777777" w:rsidR="00C24EF4" w:rsidRPr="00062C7A" w:rsidRDefault="00C24EF4" w:rsidP="00C072AF">
            <w:pPr>
              <w:pStyle w:val="TAL"/>
              <w:snapToGrid w:val="0"/>
              <w:ind w:left="284"/>
              <w:rPr>
                <w:color w:val="0070C0"/>
                <w:lang w:val="fr-FR"/>
              </w:rPr>
            </w:pPr>
            <w:r w:rsidRPr="00062C7A">
              <w:rPr>
                <w:color w:val="0070C0"/>
                <w:lang w:val="fr-FR"/>
              </w:rPr>
              <w:t xml:space="preserve">        "rn": "cin20180406T1355091405855351047682_cse01",</w:t>
            </w:r>
          </w:p>
          <w:p w14:paraId="42DFC1CB" w14:textId="77777777" w:rsidR="00C24EF4" w:rsidRPr="005A2D7C" w:rsidRDefault="00C24EF4" w:rsidP="00C072AF">
            <w:pPr>
              <w:pStyle w:val="TAL"/>
              <w:snapToGrid w:val="0"/>
              <w:ind w:left="284"/>
              <w:rPr>
                <w:color w:val="0070C0"/>
              </w:rPr>
            </w:pPr>
            <w:r w:rsidRPr="00062C7A">
              <w:rPr>
                <w:color w:val="0070C0"/>
                <w:lang w:val="fr-FR"/>
              </w:rPr>
              <w:t xml:space="preserve">        </w:t>
            </w:r>
            <w:r w:rsidRPr="005A2D7C">
              <w:rPr>
                <w:color w:val="0070C0"/>
              </w:rPr>
              <w:t>"st": 1,</w:t>
            </w:r>
          </w:p>
          <w:p w14:paraId="1D1A6968" w14:textId="77777777" w:rsidR="00C24EF4" w:rsidRPr="005A2D7C" w:rsidRDefault="00C24EF4" w:rsidP="00C072AF">
            <w:pPr>
              <w:pStyle w:val="TAL"/>
              <w:snapToGrid w:val="0"/>
              <w:ind w:left="284"/>
              <w:rPr>
                <w:color w:val="0070C0"/>
              </w:rPr>
            </w:pPr>
            <w:r w:rsidRPr="005A2D7C">
              <w:rPr>
                <w:color w:val="0070C0"/>
              </w:rPr>
              <w:t xml:space="preserve">        "ty": 4</w:t>
            </w:r>
          </w:p>
          <w:p w14:paraId="194A7A66" w14:textId="77777777" w:rsidR="00C24EF4" w:rsidRPr="005A2D7C" w:rsidRDefault="00C24EF4" w:rsidP="00C072AF">
            <w:pPr>
              <w:pStyle w:val="TAL"/>
              <w:snapToGrid w:val="0"/>
              <w:ind w:left="284"/>
              <w:rPr>
                <w:color w:val="0070C0"/>
              </w:rPr>
            </w:pPr>
            <w:r w:rsidRPr="005A2D7C">
              <w:rPr>
                <w:color w:val="0070C0"/>
              </w:rPr>
              <w:t xml:space="preserve">    }</w:t>
            </w:r>
          </w:p>
          <w:p w14:paraId="594656B2" w14:textId="77777777" w:rsidR="00C24EF4" w:rsidRPr="005A2D7C" w:rsidRDefault="00C24EF4" w:rsidP="00C072AF">
            <w:pPr>
              <w:pStyle w:val="TAL"/>
              <w:snapToGrid w:val="0"/>
              <w:ind w:left="284"/>
              <w:rPr>
                <w:color w:val="0070C0"/>
              </w:rPr>
            </w:pPr>
            <w:r w:rsidRPr="005A2D7C">
              <w:rPr>
                <w:color w:val="0070C0"/>
              </w:rPr>
              <w:t>}</w:t>
            </w:r>
          </w:p>
          <w:p w14:paraId="7A78DAFA" w14:textId="77777777" w:rsidR="00C24EF4" w:rsidRPr="009743EA" w:rsidRDefault="00C24EF4" w:rsidP="00C072AF">
            <w:pPr>
              <w:pStyle w:val="TAL"/>
              <w:snapToGrid w:val="0"/>
              <w:ind w:left="284"/>
              <w:rPr>
                <w:color w:val="0070C0"/>
              </w:rPr>
            </w:pPr>
          </w:p>
        </w:tc>
      </w:tr>
      <w:tr w:rsidR="00C24EF4" w:rsidRPr="009743EA" w14:paraId="030A415F" w14:textId="77777777" w:rsidTr="005A2D7C">
        <w:trPr>
          <w:cantSplit/>
          <w:jc w:val="center"/>
        </w:trPr>
        <w:tc>
          <w:tcPr>
            <w:tcW w:w="1286" w:type="dxa"/>
            <w:tcBorders>
              <w:top w:val="single" w:sz="4" w:space="0" w:color="000000"/>
              <w:left w:val="single" w:sz="4" w:space="0" w:color="000000"/>
              <w:bottom w:val="single" w:sz="4" w:space="0" w:color="000000"/>
            </w:tcBorders>
            <w:shd w:val="clear" w:color="auto" w:fill="E7E6E6"/>
          </w:tcPr>
          <w:p w14:paraId="037D2A83" w14:textId="77777777" w:rsidR="00C24EF4" w:rsidRPr="009743EA" w:rsidRDefault="00C24EF4" w:rsidP="005C72A8">
            <w:pPr>
              <w:pStyle w:val="Default"/>
              <w:jc w:val="center"/>
              <w:rPr>
                <w:color w:val="auto"/>
              </w:rPr>
            </w:pPr>
          </w:p>
          <w:p w14:paraId="73D496B0" w14:textId="77777777" w:rsidR="00C24EF4" w:rsidRPr="009743EA" w:rsidRDefault="00C24EF4" w:rsidP="005C72A8">
            <w:pPr>
              <w:pStyle w:val="Default"/>
              <w:jc w:val="center"/>
              <w:rPr>
                <w:color w:val="auto"/>
              </w:rPr>
            </w:pPr>
          </w:p>
          <w:p w14:paraId="3DA5D97F" w14:textId="77777777" w:rsidR="00C24EF4" w:rsidRPr="009743EA" w:rsidRDefault="00C24EF4" w:rsidP="005C72A8">
            <w:pPr>
              <w:pStyle w:val="Default"/>
              <w:jc w:val="center"/>
              <w:rPr>
                <w:color w:val="auto"/>
              </w:rPr>
            </w:pPr>
          </w:p>
          <w:p w14:paraId="1E95A4D8"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6DE1C5C9" w14:textId="77777777" w:rsidR="00C24EF4" w:rsidRPr="009743EA" w:rsidRDefault="00C24EF4" w:rsidP="005C72A8">
            <w:pPr>
              <w:pStyle w:val="Default"/>
              <w:jc w:val="center"/>
              <w:rPr>
                <w:color w:val="auto"/>
              </w:rPr>
            </w:pPr>
            <w:r w:rsidRPr="009743EA">
              <w:rPr>
                <w:rFonts w:ascii="Arial" w:eastAsia="Malgun Gothic" w:hAnsi="Arial"/>
                <w:b/>
                <w:color w:val="auto"/>
                <w:kern w:val="1"/>
                <w:sz w:val="18"/>
                <w:szCs w:val="20"/>
              </w:rPr>
              <w:t>CI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96DAFA0" w14:textId="77777777" w:rsidR="006B710D" w:rsidRPr="005A2D7C" w:rsidRDefault="006B710D" w:rsidP="005A2D7C">
            <w:pPr>
              <w:pStyle w:val="TAL"/>
              <w:rPr>
                <w:rFonts w:eastAsia="Calibri Light"/>
                <w:lang w:val="fr-FR"/>
              </w:rPr>
            </w:pPr>
          </w:p>
          <w:p w14:paraId="4FF74D7D" w14:textId="77777777" w:rsidR="00C24EF4" w:rsidRPr="00062C7A" w:rsidRDefault="006B710D" w:rsidP="007C39B4">
            <w:pPr>
              <w:widowControl w:val="0"/>
              <w:overflowPunct/>
              <w:spacing w:after="0"/>
              <w:ind w:left="284"/>
              <w:jc w:val="both"/>
              <w:textAlignment w:val="auto"/>
              <w:rPr>
                <w:rFonts w:eastAsia="Calibri Light"/>
                <w:b/>
                <w:sz w:val="24"/>
                <w:lang w:val="fr-FR"/>
              </w:rPr>
            </w:pPr>
            <w:r w:rsidRPr="00062C7A">
              <w:rPr>
                <w:rFonts w:eastAsia="Calibri Light"/>
                <w:b/>
                <w:sz w:val="24"/>
                <w:lang w:val="fr-FR"/>
              </w:rPr>
              <w:t>API/CI/RET/001_CI</w:t>
            </w:r>
          </w:p>
          <w:p w14:paraId="5D648F5F"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p>
          <w:p w14:paraId="75DD1CFB" w14:textId="77777777" w:rsidR="00C24EF4" w:rsidRPr="00062C7A" w:rsidRDefault="00C24EF4" w:rsidP="005C72A8">
            <w:pPr>
              <w:widowControl w:val="0"/>
              <w:overflowPunct/>
              <w:spacing w:after="0"/>
              <w:ind w:left="284"/>
              <w:jc w:val="both"/>
              <w:textAlignment w:val="auto"/>
              <w:rPr>
                <w:rFonts w:ascii="Arial" w:hAnsi="Arial"/>
                <w:b/>
                <w:color w:val="0070C0"/>
                <w:sz w:val="18"/>
                <w:lang w:val="fr-FR"/>
              </w:rPr>
            </w:pPr>
            <w:r w:rsidRPr="00062C7A">
              <w:rPr>
                <w:rFonts w:ascii="Arial" w:hAnsi="Arial"/>
                <w:b/>
                <w:color w:val="0070C0"/>
                <w:sz w:val="18"/>
                <w:lang w:val="fr-FR"/>
              </w:rPr>
              <w:t>HTTP Request:</w:t>
            </w:r>
          </w:p>
          <w:p w14:paraId="3EADB17C" w14:textId="77777777" w:rsidR="00C24EF4" w:rsidRPr="00062C7A" w:rsidRDefault="00C24EF4" w:rsidP="005C72A8">
            <w:pPr>
              <w:pStyle w:val="TAL"/>
              <w:snapToGrid w:val="0"/>
              <w:ind w:left="284"/>
              <w:jc w:val="both"/>
              <w:rPr>
                <w:color w:val="0070C0"/>
                <w:lang w:val="fr-FR"/>
              </w:rPr>
            </w:pPr>
          </w:p>
          <w:p w14:paraId="287EB5E5" w14:textId="77777777" w:rsidR="00C24EF4" w:rsidRPr="009743EA" w:rsidRDefault="00C24EF4" w:rsidP="005C72A8">
            <w:pPr>
              <w:pStyle w:val="TAL"/>
              <w:snapToGrid w:val="0"/>
              <w:ind w:left="284"/>
              <w:jc w:val="both"/>
              <w:rPr>
                <w:color w:val="0070C0"/>
              </w:rPr>
            </w:pPr>
            <w:r w:rsidRPr="009743EA">
              <w:rPr>
                <w:color w:val="0070C0"/>
              </w:rPr>
              <w:t>GET /mn-name/ae_sensor/cont_temp/cin20180406T1400131405855099266561_cse01 HTTP/1.1</w:t>
            </w:r>
          </w:p>
          <w:p w14:paraId="2014CF7C" w14:textId="77777777" w:rsidR="00C24EF4" w:rsidRPr="009743EA" w:rsidRDefault="00C24EF4" w:rsidP="005C72A8">
            <w:pPr>
              <w:pStyle w:val="TAL"/>
              <w:snapToGrid w:val="0"/>
              <w:ind w:left="284"/>
              <w:jc w:val="both"/>
              <w:rPr>
                <w:color w:val="0070C0"/>
              </w:rPr>
            </w:pPr>
            <w:r w:rsidRPr="009743EA">
              <w:rPr>
                <w:color w:val="0070C0"/>
              </w:rPr>
              <w:t>Host: 192.168.0.10:8282</w:t>
            </w:r>
          </w:p>
          <w:p w14:paraId="596891DA" w14:textId="77777777" w:rsidR="00C24EF4" w:rsidRPr="00062C7A" w:rsidRDefault="00C24EF4" w:rsidP="005C72A8">
            <w:pPr>
              <w:pStyle w:val="TAL"/>
              <w:snapToGrid w:val="0"/>
              <w:ind w:left="284"/>
              <w:jc w:val="both"/>
              <w:rPr>
                <w:color w:val="0070C0"/>
                <w:lang w:val="fr-FR"/>
              </w:rPr>
            </w:pPr>
            <w:r w:rsidRPr="00062C7A">
              <w:rPr>
                <w:color w:val="0070C0"/>
                <w:lang w:val="fr-FR"/>
              </w:rPr>
              <w:t>X-M2M-Origin: CAE0120180406T0846311405855351047680_cse01</w:t>
            </w:r>
          </w:p>
          <w:p w14:paraId="1BB02ED1" w14:textId="77777777" w:rsidR="00C24EF4" w:rsidRPr="00062C7A" w:rsidRDefault="00C24EF4" w:rsidP="005C72A8">
            <w:pPr>
              <w:pStyle w:val="TAL"/>
              <w:snapToGrid w:val="0"/>
              <w:ind w:left="284"/>
              <w:jc w:val="both"/>
              <w:rPr>
                <w:color w:val="0070C0"/>
                <w:lang w:val="fr-FR"/>
              </w:rPr>
            </w:pPr>
            <w:r w:rsidRPr="00062C7A">
              <w:rPr>
                <w:color w:val="0070C0"/>
                <w:lang w:val="fr-FR"/>
              </w:rPr>
              <w:t>X-M2M-RI: 1234</w:t>
            </w:r>
          </w:p>
          <w:p w14:paraId="5100BA80" w14:textId="77777777" w:rsidR="008503B6" w:rsidRPr="009743EA" w:rsidRDefault="008503B6" w:rsidP="008503B6">
            <w:pPr>
              <w:widowControl w:val="0"/>
              <w:overflowPunct/>
              <w:spacing w:after="0"/>
              <w:ind w:left="284"/>
              <w:jc w:val="both"/>
              <w:textAlignment w:val="auto"/>
              <w:rPr>
                <w:color w:val="0070C0"/>
              </w:rPr>
            </w:pPr>
            <w:r w:rsidRPr="009743EA">
              <w:rPr>
                <w:rFonts w:ascii="Arial" w:hAnsi="Arial"/>
                <w:color w:val="0070C0"/>
                <w:sz w:val="18"/>
              </w:rPr>
              <w:t>X-M2M-RVI: 2a</w:t>
            </w:r>
          </w:p>
          <w:p w14:paraId="23FFB1A5" w14:textId="77777777" w:rsidR="00C24EF4" w:rsidRPr="009743EA" w:rsidRDefault="00C24EF4" w:rsidP="005C72A8">
            <w:pPr>
              <w:widowControl w:val="0"/>
              <w:overflowPunct/>
              <w:spacing w:after="0"/>
              <w:ind w:left="284"/>
              <w:jc w:val="both"/>
              <w:textAlignment w:val="auto"/>
              <w:rPr>
                <w:rFonts w:ascii="Arial" w:hAnsi="Arial"/>
                <w:color w:val="0070C0"/>
                <w:sz w:val="18"/>
              </w:rPr>
            </w:pPr>
          </w:p>
          <w:p w14:paraId="234EC50F" w14:textId="77777777" w:rsidR="008503B6" w:rsidRPr="009743EA" w:rsidRDefault="008503B6" w:rsidP="005C72A8">
            <w:pPr>
              <w:widowControl w:val="0"/>
              <w:overflowPunct/>
              <w:spacing w:after="0"/>
              <w:ind w:left="284"/>
              <w:jc w:val="both"/>
              <w:textAlignment w:val="auto"/>
              <w:rPr>
                <w:rFonts w:ascii="Arial" w:hAnsi="Arial"/>
                <w:color w:val="0070C0"/>
                <w:sz w:val="18"/>
              </w:rPr>
            </w:pPr>
          </w:p>
          <w:p w14:paraId="1FEA9A2E"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0629A65D" w14:textId="77777777" w:rsidR="00C24EF4" w:rsidRPr="009743EA" w:rsidRDefault="00C24EF4" w:rsidP="005C72A8">
            <w:pPr>
              <w:widowControl w:val="0"/>
              <w:overflowPunct/>
              <w:spacing w:after="0"/>
              <w:ind w:left="284"/>
              <w:jc w:val="both"/>
              <w:textAlignment w:val="auto"/>
              <w:rPr>
                <w:rFonts w:ascii="Arial" w:hAnsi="Arial"/>
                <w:color w:val="0070C0"/>
                <w:sz w:val="18"/>
              </w:rPr>
            </w:pPr>
          </w:p>
          <w:p w14:paraId="06DFF47D"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200 OK</w:t>
            </w:r>
          </w:p>
          <w:p w14:paraId="58B30373"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Content-Length:258 </w:t>
            </w:r>
          </w:p>
          <w:p w14:paraId="66983AC7"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Content-Type:application/json</w:t>
            </w:r>
          </w:p>
          <w:p w14:paraId="7913C2A0"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X-M2M-RI:1234</w:t>
            </w:r>
          </w:p>
          <w:p w14:paraId="061E6845" w14:textId="77777777" w:rsidR="008503B6" w:rsidRPr="009743EA" w:rsidRDefault="008503B6" w:rsidP="008503B6">
            <w:pPr>
              <w:widowControl w:val="0"/>
              <w:overflowPunct/>
              <w:spacing w:after="0"/>
              <w:ind w:left="284"/>
              <w:jc w:val="both"/>
              <w:textAlignment w:val="auto"/>
              <w:rPr>
                <w:color w:val="0070C0"/>
              </w:rPr>
            </w:pPr>
            <w:r w:rsidRPr="009743EA">
              <w:rPr>
                <w:rFonts w:ascii="Arial" w:hAnsi="Arial"/>
                <w:color w:val="0070C0"/>
                <w:sz w:val="18"/>
              </w:rPr>
              <w:t>X-M2M-RVI: 2a</w:t>
            </w:r>
          </w:p>
          <w:p w14:paraId="5792C128" w14:textId="77777777" w:rsidR="00C24EF4" w:rsidRPr="009743EA" w:rsidRDefault="00C24EF4" w:rsidP="005C72A8">
            <w:pPr>
              <w:widowControl w:val="0"/>
              <w:overflowPunct/>
              <w:ind w:left="284"/>
              <w:jc w:val="both"/>
              <w:textAlignment w:val="auto"/>
              <w:rPr>
                <w:rFonts w:ascii="Arial" w:hAnsi="Arial"/>
                <w:color w:val="0070C0"/>
                <w:sz w:val="18"/>
              </w:rPr>
            </w:pPr>
            <w:r w:rsidRPr="009743EA">
              <w:rPr>
                <w:rFonts w:ascii="Arial" w:hAnsi="Arial"/>
                <w:color w:val="0070C0"/>
                <w:sz w:val="18"/>
              </w:rPr>
              <w:t>X-M2M-RSC:2000</w:t>
            </w:r>
          </w:p>
          <w:p w14:paraId="34090E2C"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w:t>
            </w:r>
          </w:p>
          <w:p w14:paraId="5A718460"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"m2m:cin": {</w:t>
            </w:r>
          </w:p>
          <w:p w14:paraId="4FF04146"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"con": "20",</w:t>
            </w:r>
          </w:p>
          <w:p w14:paraId="4F04F192"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"cs": 2,</w:t>
            </w:r>
          </w:p>
          <w:p w14:paraId="0BB45166"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9743EA">
              <w:rPr>
                <w:rFonts w:ascii="Arial" w:hAnsi="Arial"/>
                <w:color w:val="0070C0"/>
                <w:sz w:val="18"/>
              </w:rPr>
              <w:t xml:space="preserve">        </w:t>
            </w:r>
            <w:r w:rsidRPr="00062C7A">
              <w:rPr>
                <w:rFonts w:ascii="Arial" w:hAnsi="Arial"/>
                <w:color w:val="0070C0"/>
                <w:sz w:val="18"/>
                <w:lang w:val="fr-FR"/>
              </w:rPr>
              <w:t>"ct": "20180406T140013",</w:t>
            </w:r>
          </w:p>
          <w:p w14:paraId="1FA363FD"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"et": "99991231T235959",</w:t>
            </w:r>
          </w:p>
          <w:p w14:paraId="5A3FA1A6"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"lt": "20180406T140013",</w:t>
            </w:r>
          </w:p>
          <w:p w14:paraId="562934BF"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"pi": "cnt20180406T1353041405855518901760_cse01",</w:t>
            </w:r>
          </w:p>
          <w:p w14:paraId="05D95C41"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"ri": "cin20180406T1400131405855099266562_cse01",</w:t>
            </w:r>
          </w:p>
          <w:p w14:paraId="7EB4ED6B"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 xml:space="preserve">        "rn": "cin20180406T1400131405855099266561_cse01",</w:t>
            </w:r>
          </w:p>
          <w:p w14:paraId="7E0530D5"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062C7A">
              <w:rPr>
                <w:rFonts w:ascii="Arial" w:hAnsi="Arial"/>
                <w:color w:val="0070C0"/>
                <w:sz w:val="18"/>
                <w:lang w:val="fr-FR"/>
              </w:rPr>
              <w:t xml:space="preserve">        </w:t>
            </w:r>
            <w:r w:rsidRPr="009743EA">
              <w:rPr>
                <w:rFonts w:ascii="Arial" w:hAnsi="Arial"/>
                <w:color w:val="0070C0"/>
                <w:sz w:val="18"/>
              </w:rPr>
              <w:t>"st": 3,</w:t>
            </w:r>
          </w:p>
          <w:p w14:paraId="282F4B19"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"ty": 4</w:t>
            </w:r>
          </w:p>
          <w:p w14:paraId="3960D154"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    }</w:t>
            </w:r>
          </w:p>
          <w:p w14:paraId="524B55C9" w14:textId="77777777" w:rsidR="00C24EF4" w:rsidRPr="005A2D7C" w:rsidRDefault="00C24EF4" w:rsidP="007C39B4">
            <w:pPr>
              <w:widowControl w:val="0"/>
              <w:overflowPunct/>
              <w:spacing w:after="0"/>
              <w:ind w:left="284"/>
              <w:jc w:val="both"/>
              <w:textAlignment w:val="auto"/>
              <w:rPr>
                <w:rFonts w:ascii="Arial" w:hAnsi="Arial"/>
                <w:color w:val="0070C0"/>
                <w:sz w:val="18"/>
              </w:rPr>
            </w:pPr>
            <w:r w:rsidRPr="005A2D7C">
              <w:rPr>
                <w:rFonts w:ascii="Arial" w:hAnsi="Arial"/>
                <w:color w:val="0070C0"/>
                <w:sz w:val="18"/>
              </w:rPr>
              <w:t>}</w:t>
            </w:r>
          </w:p>
          <w:p w14:paraId="2F26EACB" w14:textId="77777777" w:rsidR="00C24EF4" w:rsidRPr="005A2D7C" w:rsidRDefault="00C24EF4" w:rsidP="005C72A8">
            <w:pPr>
              <w:widowControl w:val="0"/>
              <w:overflowPunct/>
              <w:jc w:val="both"/>
              <w:textAlignment w:val="auto"/>
              <w:rPr>
                <w:rFonts w:ascii="Arial" w:hAnsi="Arial"/>
                <w:color w:val="0070C0"/>
                <w:sz w:val="18"/>
              </w:rPr>
            </w:pPr>
          </w:p>
        </w:tc>
      </w:tr>
    </w:tbl>
    <w:p w14:paraId="3B7A81E6" w14:textId="77777777" w:rsidR="00C24EF4" w:rsidRPr="005A2D7C" w:rsidRDefault="00C24EF4" w:rsidP="00C24EF4"/>
    <w:p w14:paraId="65D62AB9" w14:textId="77777777" w:rsidR="00C24EF4" w:rsidRPr="009743EA" w:rsidRDefault="00C24EF4" w:rsidP="00C24EF4">
      <w:pPr>
        <w:pStyle w:val="Heading4"/>
      </w:pPr>
      <w:bookmarkStart w:id="321" w:name="_Toc49420734"/>
      <w:bookmarkStart w:id="322" w:name="_Toc49507548"/>
      <w:bookmarkStart w:id="323" w:name="_Toc49507660"/>
      <w:bookmarkStart w:id="324" w:name="_Toc532286362"/>
      <w:bookmarkStart w:id="325" w:name="_Toc532286498"/>
      <w:bookmarkStart w:id="326" w:name="_Toc46154403"/>
      <w:bookmarkStart w:id="327" w:name="_Toc71708837"/>
      <w:r w:rsidRPr="009743EA">
        <w:lastRenderedPageBreak/>
        <w:t>6.2.6.</w:t>
      </w:r>
      <w:r w:rsidRPr="005A2D7C">
        <w:t>3</w:t>
      </w:r>
      <w:r w:rsidRPr="009743EA">
        <w:tab/>
        <w:t>API-CI-DEL</w:t>
      </w:r>
      <w:bookmarkEnd w:id="321"/>
      <w:bookmarkEnd w:id="322"/>
      <w:bookmarkEnd w:id="323"/>
      <w:bookmarkEnd w:id="324"/>
      <w:bookmarkEnd w:id="325"/>
      <w:bookmarkEnd w:id="326"/>
      <w:bookmarkEnd w:id="327"/>
    </w:p>
    <w:tbl>
      <w:tblPr>
        <w:tblW w:w="9659" w:type="dxa"/>
        <w:jc w:val="center"/>
        <w:tblLayout w:type="fixed"/>
        <w:tblCellMar>
          <w:left w:w="28" w:type="dxa"/>
        </w:tblCellMar>
        <w:tblLook w:val="0000" w:firstRow="0" w:lastRow="0" w:firstColumn="0" w:lastColumn="0" w:noHBand="0" w:noVBand="0"/>
      </w:tblPr>
      <w:tblGrid>
        <w:gridCol w:w="1286"/>
        <w:gridCol w:w="8373"/>
      </w:tblGrid>
      <w:tr w:rsidR="00C24EF4" w:rsidRPr="00DC4AC1" w14:paraId="50FE490C"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431E7B4" w14:textId="77777777" w:rsidR="00C24EF4" w:rsidRPr="009743EA" w:rsidRDefault="00C24EF4" w:rsidP="005C72A8">
            <w:pPr>
              <w:pStyle w:val="TAL"/>
              <w:snapToGrid w:val="0"/>
              <w:jc w:val="center"/>
              <w:rPr>
                <w:b/>
              </w:rPr>
            </w:pPr>
          </w:p>
          <w:p w14:paraId="6992BED4" w14:textId="77777777" w:rsidR="008503B6" w:rsidRPr="009743EA" w:rsidRDefault="008503B6" w:rsidP="005C72A8">
            <w:pPr>
              <w:pStyle w:val="TAL"/>
              <w:snapToGrid w:val="0"/>
              <w:jc w:val="center"/>
              <w:rPr>
                <w:b/>
              </w:rPr>
            </w:pPr>
          </w:p>
          <w:p w14:paraId="3DAFAE12" w14:textId="77777777" w:rsidR="008503B6" w:rsidRPr="009743EA" w:rsidRDefault="008503B6" w:rsidP="005C72A8">
            <w:pPr>
              <w:pStyle w:val="TAL"/>
              <w:snapToGrid w:val="0"/>
              <w:jc w:val="center"/>
              <w:rPr>
                <w:b/>
              </w:rPr>
            </w:pPr>
          </w:p>
          <w:p w14:paraId="17B5C753" w14:textId="77777777" w:rsidR="008503B6" w:rsidRPr="009743EA" w:rsidRDefault="008503B6" w:rsidP="005C72A8">
            <w:pPr>
              <w:pStyle w:val="TAL"/>
              <w:snapToGrid w:val="0"/>
              <w:jc w:val="center"/>
              <w:rPr>
                <w:b/>
              </w:rPr>
            </w:pPr>
          </w:p>
          <w:p w14:paraId="33AC8C60" w14:textId="77777777" w:rsidR="00C24EF4" w:rsidRPr="009743EA" w:rsidRDefault="00C24EF4" w:rsidP="005C72A8">
            <w:pPr>
              <w:pStyle w:val="TAL"/>
              <w:snapToGrid w:val="0"/>
              <w:jc w:val="center"/>
              <w:rPr>
                <w:b/>
              </w:rPr>
            </w:pPr>
          </w:p>
          <w:p w14:paraId="7D9214D0" w14:textId="77777777" w:rsidR="00C24EF4" w:rsidRPr="009743EA" w:rsidRDefault="00C24EF4"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8357CE0" w14:textId="77777777" w:rsidR="00C24EF4" w:rsidRPr="005A2D7C" w:rsidRDefault="00C24EF4" w:rsidP="005A2D7C">
            <w:pPr>
              <w:pStyle w:val="TAL"/>
              <w:rPr>
                <w:rFonts w:eastAsia="Calibri Light"/>
                <w:lang w:val="fr-FR"/>
              </w:rPr>
            </w:pPr>
            <w:r w:rsidRPr="005A2D7C">
              <w:rPr>
                <w:rFonts w:eastAsia="Calibri Light"/>
                <w:lang w:val="fr-FR"/>
              </w:rPr>
              <w:t>API/CI/DEL/001_LA</w:t>
            </w:r>
          </w:p>
          <w:p w14:paraId="67048D64" w14:textId="77777777" w:rsidR="00C24EF4" w:rsidRPr="005A2D7C" w:rsidRDefault="00C24EF4" w:rsidP="005A2D7C">
            <w:pPr>
              <w:pStyle w:val="TAL"/>
              <w:rPr>
                <w:rFonts w:eastAsia="Calibri Light"/>
                <w:lang w:val="fr-FR"/>
              </w:rPr>
            </w:pPr>
            <w:r w:rsidRPr="005A2D7C">
              <w:rPr>
                <w:rFonts w:eastAsia="Calibri Light"/>
                <w:lang w:val="fr-FR"/>
              </w:rPr>
              <w:t>API/CI/DEL/001_LA_RCN0</w:t>
            </w:r>
          </w:p>
          <w:p w14:paraId="34B1245F" w14:textId="77777777" w:rsidR="00C24EF4" w:rsidRPr="005A2D7C" w:rsidRDefault="00C24EF4" w:rsidP="005A2D7C">
            <w:pPr>
              <w:pStyle w:val="TAL"/>
              <w:rPr>
                <w:rFonts w:eastAsia="Calibri Light"/>
                <w:lang w:val="fr-FR"/>
              </w:rPr>
            </w:pPr>
          </w:p>
          <w:p w14:paraId="0ACD31B3" w14:textId="77777777" w:rsidR="00C24EF4" w:rsidRPr="005A2D7C" w:rsidRDefault="00C24EF4" w:rsidP="005A2D7C">
            <w:pPr>
              <w:pStyle w:val="TAL"/>
              <w:rPr>
                <w:rFonts w:eastAsia="Calibri Light"/>
                <w:lang w:val="fr-FR"/>
              </w:rPr>
            </w:pPr>
            <w:r w:rsidRPr="005A2D7C">
              <w:rPr>
                <w:rFonts w:eastAsia="Calibri Light"/>
                <w:lang w:val="fr-FR"/>
              </w:rPr>
              <w:t>API/CI/DEL/001_OL</w:t>
            </w:r>
          </w:p>
          <w:p w14:paraId="7CF843B1" w14:textId="77777777" w:rsidR="00C24EF4" w:rsidRPr="005A2D7C" w:rsidRDefault="00C24EF4" w:rsidP="005A2D7C">
            <w:pPr>
              <w:pStyle w:val="TAL"/>
              <w:rPr>
                <w:rFonts w:eastAsia="Calibri Light"/>
                <w:lang w:val="fr-FR"/>
              </w:rPr>
            </w:pPr>
            <w:r w:rsidRPr="005A2D7C">
              <w:rPr>
                <w:rFonts w:eastAsia="Calibri Light"/>
                <w:lang w:val="fr-FR"/>
              </w:rPr>
              <w:t>API/CI/DEL/001_OL_RCN0</w:t>
            </w:r>
          </w:p>
          <w:p w14:paraId="5B49C8D2" w14:textId="77777777" w:rsidR="00C24EF4" w:rsidRPr="005A2D7C" w:rsidRDefault="00C24EF4" w:rsidP="005A2D7C">
            <w:pPr>
              <w:pStyle w:val="TAL"/>
              <w:rPr>
                <w:rFonts w:eastAsia="Calibri Light"/>
                <w:lang w:val="fr-FR"/>
              </w:rPr>
            </w:pPr>
          </w:p>
          <w:p w14:paraId="38AA134E" w14:textId="77777777" w:rsidR="00C24EF4" w:rsidRPr="005A2D7C" w:rsidRDefault="00C24EF4" w:rsidP="005A2D7C">
            <w:pPr>
              <w:pStyle w:val="TAL"/>
              <w:rPr>
                <w:rFonts w:eastAsia="Calibri Light"/>
                <w:lang w:val="fr-FR"/>
              </w:rPr>
            </w:pPr>
            <w:r w:rsidRPr="005A2D7C">
              <w:rPr>
                <w:rFonts w:eastAsia="Calibri Light"/>
                <w:lang w:val="fr-FR"/>
              </w:rPr>
              <w:t>API/CI/DEL/001_CI</w:t>
            </w:r>
          </w:p>
          <w:p w14:paraId="6FB36A34" w14:textId="7F238790" w:rsidR="00C24EF4" w:rsidRPr="005A2D7C" w:rsidRDefault="00C24EF4" w:rsidP="005A2D7C">
            <w:pPr>
              <w:pStyle w:val="TAL"/>
              <w:rPr>
                <w:rFonts w:eastAsia="Calibri Light"/>
                <w:lang w:val="fr-FR"/>
              </w:rPr>
            </w:pPr>
            <w:r w:rsidRPr="000D6D95">
              <w:rPr>
                <w:lang w:val="fr-FR"/>
              </w:rPr>
              <w:t>API/CI/DEL/001_CI_RCN0</w:t>
            </w:r>
          </w:p>
        </w:tc>
      </w:tr>
      <w:tr w:rsidR="00C24EF4" w:rsidRPr="009743EA" w14:paraId="7E54FC02"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6452A73" w14:textId="77777777" w:rsidR="00C24EF4" w:rsidRPr="009743EA" w:rsidRDefault="00C24EF4"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7A567E" w14:textId="11148F8F" w:rsidR="00C24EF4" w:rsidRPr="005A2D7C" w:rsidRDefault="00C24EF4" w:rsidP="005A2D7C">
            <w:pPr>
              <w:pStyle w:val="TAL"/>
              <w:rPr>
                <w:rFonts w:eastAsia="Calibri Light"/>
              </w:rPr>
            </w:pPr>
            <w:r w:rsidRPr="005A2D7C">
              <w:rPr>
                <w:rFonts w:eastAsia="Calibri Light"/>
              </w:rPr>
              <w:t>Latest, Oldest or specific contentInstance DELETE</w:t>
            </w:r>
          </w:p>
        </w:tc>
      </w:tr>
      <w:tr w:rsidR="00C24EF4" w:rsidRPr="009743EA" w14:paraId="32CF89E6"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D54C992" w14:textId="77777777" w:rsidR="00C24EF4" w:rsidRPr="009743EA" w:rsidRDefault="00C24EF4"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C5AECB" w14:textId="4FB5E48B" w:rsidR="00C24EF4" w:rsidRPr="005A2D7C" w:rsidRDefault="00C24EF4" w:rsidP="005A2D7C">
            <w:pPr>
              <w:pStyle w:val="TAL"/>
              <w:rPr>
                <w:rFonts w:eastAsia="Calibri Light"/>
              </w:rPr>
            </w:pPr>
            <w:r w:rsidRPr="005A2D7C">
              <w:rPr>
                <w:rFonts w:eastAsia="Calibri Light"/>
              </w:rPr>
              <w:t>&lt;latest</w:t>
            </w:r>
            <w:r w:rsidRPr="009743EA">
              <w:rPr>
                <w:rFonts w:eastAsia="Calibri Light"/>
              </w:rPr>
              <w:t>&gt;,</w:t>
            </w:r>
            <w:r w:rsidRPr="005A2D7C">
              <w:rPr>
                <w:rFonts w:eastAsia="Calibri Light"/>
              </w:rPr>
              <w:t xml:space="preserve"> &lt;oldest&gt; virtual  resources or individual &lt;contentInstance&gt; resource of the requested &lt;container&gt; resource</w:t>
            </w:r>
          </w:p>
        </w:tc>
      </w:tr>
      <w:tr w:rsidR="00C24EF4" w:rsidRPr="009743EA" w14:paraId="60737200"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EEA0276" w14:textId="77777777" w:rsidR="00C24EF4" w:rsidRPr="009743EA" w:rsidRDefault="00C24EF4" w:rsidP="005C72A8">
            <w:pPr>
              <w:pStyle w:val="TAL"/>
              <w:snapToGrid w:val="0"/>
              <w:jc w:val="center"/>
              <w:rPr>
                <w:b/>
                <w:kern w:val="1"/>
              </w:rPr>
            </w:pPr>
          </w:p>
          <w:p w14:paraId="526D54C3" w14:textId="77777777" w:rsidR="00C24EF4" w:rsidRPr="009743EA" w:rsidRDefault="00C24EF4" w:rsidP="005C72A8">
            <w:pPr>
              <w:pStyle w:val="TAL"/>
              <w:snapToGrid w:val="0"/>
              <w:jc w:val="center"/>
              <w:rPr>
                <w:b/>
                <w:kern w:val="1"/>
              </w:rPr>
            </w:pPr>
          </w:p>
          <w:p w14:paraId="4759AC42" w14:textId="77777777" w:rsidR="00C24EF4" w:rsidRPr="009743EA" w:rsidRDefault="00C24EF4"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6323DA3" w14:textId="100D91C6" w:rsidR="00C24EF4" w:rsidRPr="009743EA" w:rsidRDefault="00C24EF4" w:rsidP="005A2D7C">
            <w:pPr>
              <w:pStyle w:val="TAL"/>
              <w:rPr>
                <w:rFonts w:eastAsia="Calibri Light"/>
              </w:rPr>
            </w:pPr>
            <w:r w:rsidRPr="000D6D95">
              <w:t>The interface is used to send a &lt;container&gt; DELETE request to the CSE, and the hosting CSE will delete the &lt;contentInstance&gt;, and se</w:t>
            </w:r>
            <w:r w:rsidRPr="009743EA">
              <w:t>nd back a response containing the response status code to indicate the status of the DELETE operation.</w:t>
            </w:r>
          </w:p>
        </w:tc>
      </w:tr>
      <w:tr w:rsidR="00C24EF4" w:rsidRPr="009743EA" w14:paraId="4794408E"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7E95765" w14:textId="77777777" w:rsidR="00C24EF4" w:rsidRPr="009743EA" w:rsidRDefault="00C24EF4" w:rsidP="005C72A8">
            <w:pPr>
              <w:pStyle w:val="TAL"/>
              <w:snapToGrid w:val="0"/>
              <w:jc w:val="center"/>
              <w:rPr>
                <w:b/>
                <w:kern w:val="1"/>
              </w:rPr>
            </w:pPr>
          </w:p>
          <w:p w14:paraId="5DCA9F06" w14:textId="77777777" w:rsidR="00C24EF4" w:rsidRPr="009743EA" w:rsidRDefault="00C24EF4" w:rsidP="005C72A8">
            <w:pPr>
              <w:pStyle w:val="TAL"/>
              <w:snapToGrid w:val="0"/>
              <w:jc w:val="center"/>
              <w:rPr>
                <w:b/>
                <w:kern w:val="1"/>
              </w:rPr>
            </w:pPr>
          </w:p>
          <w:p w14:paraId="41438125" w14:textId="77777777" w:rsidR="00C24EF4" w:rsidRPr="009743EA" w:rsidRDefault="00C24EF4" w:rsidP="005C72A8">
            <w:pPr>
              <w:pStyle w:val="TAL"/>
              <w:snapToGrid w:val="0"/>
              <w:jc w:val="center"/>
              <w:rPr>
                <w:b/>
                <w:kern w:val="1"/>
              </w:rPr>
            </w:pPr>
          </w:p>
          <w:p w14:paraId="55BE4BB8" w14:textId="77777777" w:rsidR="00C24EF4" w:rsidRPr="009743EA" w:rsidRDefault="00C24EF4" w:rsidP="005C72A8">
            <w:pPr>
              <w:pStyle w:val="TAL"/>
              <w:snapToGrid w:val="0"/>
              <w:jc w:val="center"/>
              <w:rPr>
                <w:b/>
                <w:kern w:val="1"/>
              </w:rPr>
            </w:pPr>
          </w:p>
          <w:p w14:paraId="006BC58A" w14:textId="77777777" w:rsidR="00C24EF4" w:rsidRPr="009743EA" w:rsidRDefault="00C24EF4" w:rsidP="005C72A8">
            <w:pPr>
              <w:pStyle w:val="TAL"/>
              <w:snapToGrid w:val="0"/>
              <w:jc w:val="center"/>
              <w:rPr>
                <w:b/>
                <w:kern w:val="1"/>
              </w:rPr>
            </w:pPr>
            <w:r w:rsidRPr="009743EA">
              <w:rPr>
                <w:b/>
                <w:kern w:val="1"/>
              </w:rPr>
              <w:t>Resource Structure</w:t>
            </w:r>
            <w:r w:rsidR="00FC2D6A" w:rsidRPr="009743EA">
              <w:rPr>
                <w:b/>
                <w:kern w:val="1"/>
              </w:rPr>
              <w:t xml:space="preserv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185DDA1" w14:textId="739E1445" w:rsidR="00C24EF4" w:rsidRPr="004A2BF0" w:rsidRDefault="00325791" w:rsidP="005A2D7C">
            <w:pPr>
              <w:pStyle w:val="FL"/>
            </w:pPr>
            <w:r w:rsidRPr="009743EA">
              <w:object w:dxaOrig="7170" w:dyaOrig="4380" w14:anchorId="081915BD">
                <v:shape id="_x0000_i1060" type="#_x0000_t75" style="width:358.75pt;height:195.35pt" o:ole="">
                  <v:imagedata r:id="rId61" o:title="" cropbottom="6913f"/>
                </v:shape>
                <o:OLEObject Type="Embed" ProgID="Visio.Drawing.15" ShapeID="_x0000_i1060" DrawAspect="Content" ObjectID="_1682322009" r:id="rId62"/>
              </w:object>
            </w:r>
          </w:p>
        </w:tc>
      </w:tr>
      <w:tr w:rsidR="00C24EF4" w:rsidRPr="009743EA" w14:paraId="79896F2B"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D7D6F70" w14:textId="77777777" w:rsidR="00C24EF4" w:rsidRPr="009743EA" w:rsidRDefault="00C24EF4" w:rsidP="005C72A8">
            <w:pPr>
              <w:pStyle w:val="TAL"/>
              <w:snapToGrid w:val="0"/>
              <w:jc w:val="center"/>
              <w:rPr>
                <w:b/>
                <w:kern w:val="1"/>
              </w:rPr>
            </w:pPr>
          </w:p>
          <w:p w14:paraId="7028EC15" w14:textId="77777777" w:rsidR="00C24EF4" w:rsidRPr="009743EA" w:rsidRDefault="00C24EF4" w:rsidP="005C72A8">
            <w:pPr>
              <w:pStyle w:val="TAL"/>
              <w:snapToGrid w:val="0"/>
              <w:jc w:val="center"/>
              <w:rPr>
                <w:b/>
                <w:kern w:val="1"/>
              </w:rPr>
            </w:pPr>
          </w:p>
          <w:p w14:paraId="6CF5DE02" w14:textId="77777777" w:rsidR="00C24EF4" w:rsidRPr="009743EA" w:rsidRDefault="00C24EF4" w:rsidP="005C72A8">
            <w:pPr>
              <w:pStyle w:val="TAL"/>
              <w:snapToGrid w:val="0"/>
              <w:jc w:val="center"/>
              <w:rPr>
                <w:b/>
                <w:kern w:val="1"/>
              </w:rPr>
            </w:pPr>
          </w:p>
          <w:p w14:paraId="2F52E0A6" w14:textId="77777777" w:rsidR="00C24EF4" w:rsidRPr="009743EA" w:rsidRDefault="00C24EF4" w:rsidP="005C72A8">
            <w:pPr>
              <w:pStyle w:val="TAL"/>
              <w:snapToGrid w:val="0"/>
              <w:jc w:val="center"/>
              <w:rPr>
                <w:b/>
                <w:kern w:val="1"/>
              </w:rPr>
            </w:pPr>
          </w:p>
          <w:p w14:paraId="198105C4" w14:textId="77777777" w:rsidR="00C24EF4" w:rsidRPr="009743EA" w:rsidRDefault="00C24EF4" w:rsidP="005C72A8">
            <w:pPr>
              <w:pStyle w:val="TAL"/>
              <w:snapToGrid w:val="0"/>
              <w:jc w:val="center"/>
              <w:rPr>
                <w:b/>
                <w:kern w:val="1"/>
              </w:rPr>
            </w:pPr>
          </w:p>
          <w:p w14:paraId="05C6F24B" w14:textId="77777777" w:rsidR="00C24EF4" w:rsidRPr="009743EA" w:rsidRDefault="00C24EF4"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C49E2AA" w14:textId="05FC7ECC" w:rsidR="00C24EF4" w:rsidRPr="005A2D7C" w:rsidRDefault="00C24EF4" w:rsidP="005A2D7C">
            <w:pPr>
              <w:pStyle w:val="FL"/>
            </w:pPr>
            <w:r w:rsidRPr="009743EA">
              <w:rPr>
                <w:sz w:val="18"/>
              </w:rPr>
              <w:object w:dxaOrig="8385" w:dyaOrig="4320" w14:anchorId="1AF01CD0">
                <v:shape id="_x0000_i1061" type="#_x0000_t75" style="width:263.6pt;height:135.25pt" o:ole="">
                  <v:imagedata r:id="rId63" o:title=""/>
                </v:shape>
                <o:OLEObject Type="Embed" ProgID="Visio.Drawing.15" ShapeID="_x0000_i1061" DrawAspect="Content" ObjectID="_1682322010" r:id="rId64"/>
              </w:object>
            </w:r>
          </w:p>
        </w:tc>
      </w:tr>
      <w:tr w:rsidR="00C24EF4" w:rsidRPr="009743EA" w14:paraId="523EF2C9"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87AB58A" w14:textId="77777777" w:rsidR="00C24EF4" w:rsidRPr="009743EA" w:rsidRDefault="00C24EF4" w:rsidP="005C72A8">
            <w:pPr>
              <w:pStyle w:val="TAL"/>
              <w:snapToGrid w:val="0"/>
              <w:jc w:val="center"/>
              <w:rPr>
                <w:b/>
                <w:kern w:val="1"/>
              </w:rPr>
            </w:pPr>
          </w:p>
          <w:p w14:paraId="06933EC9" w14:textId="77777777" w:rsidR="00C24EF4" w:rsidRPr="009743EA" w:rsidRDefault="00C24EF4" w:rsidP="005C72A8">
            <w:pPr>
              <w:pStyle w:val="TAL"/>
              <w:snapToGrid w:val="0"/>
              <w:jc w:val="center"/>
              <w:rPr>
                <w:b/>
                <w:kern w:val="1"/>
              </w:rPr>
            </w:pPr>
          </w:p>
          <w:p w14:paraId="59DC5BB7" w14:textId="77777777" w:rsidR="00C24EF4" w:rsidRPr="009743EA" w:rsidRDefault="00C24EF4" w:rsidP="005C72A8">
            <w:pPr>
              <w:pStyle w:val="TAL"/>
              <w:snapToGrid w:val="0"/>
              <w:jc w:val="center"/>
              <w:rPr>
                <w:b/>
                <w:kern w:val="1"/>
              </w:rPr>
            </w:pPr>
          </w:p>
          <w:p w14:paraId="75B76C3F" w14:textId="77777777" w:rsidR="00C24EF4" w:rsidRPr="009743EA" w:rsidRDefault="00C24EF4" w:rsidP="005C72A8">
            <w:pPr>
              <w:pStyle w:val="TAL"/>
              <w:snapToGrid w:val="0"/>
              <w:jc w:val="center"/>
              <w:rPr>
                <w:b/>
                <w:kern w:val="1"/>
              </w:rPr>
            </w:pPr>
            <w:r w:rsidRPr="009743EA">
              <w:rPr>
                <w:b/>
                <w:kern w:val="1"/>
              </w:rPr>
              <w:t>HTTP Header Information</w:t>
            </w:r>
          </w:p>
          <w:p w14:paraId="18C094E4" w14:textId="77777777" w:rsidR="00FE3B5F" w:rsidRPr="009743EA" w:rsidRDefault="00FE3B5F" w:rsidP="005C72A8">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C24EF4" w:rsidRPr="009743EA" w14:paraId="6DD6638E" w14:textId="77777777" w:rsidTr="005A2D7C">
              <w:trPr>
                <w:jc w:val="center"/>
              </w:trPr>
              <w:tc>
                <w:tcPr>
                  <w:tcW w:w="1501" w:type="dxa"/>
                  <w:shd w:val="clear" w:color="auto" w:fill="9CC2E5"/>
                </w:tcPr>
                <w:p w14:paraId="2F1CA6CD" w14:textId="77777777" w:rsidR="00C24EF4" w:rsidRPr="009743EA" w:rsidRDefault="00C24EF4"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7937D43F" w14:textId="77777777" w:rsidR="00C24EF4" w:rsidRPr="009743EA" w:rsidRDefault="00C24EF4" w:rsidP="005C72A8">
                  <w:pPr>
                    <w:pStyle w:val="TAL"/>
                    <w:snapToGrid w:val="0"/>
                    <w:jc w:val="center"/>
                    <w:rPr>
                      <w:rFonts w:eastAsia="Calibri"/>
                      <w:b/>
                      <w:szCs w:val="22"/>
                    </w:rPr>
                  </w:pPr>
                  <w:r w:rsidRPr="009743EA">
                    <w:rPr>
                      <w:rFonts w:eastAsia="Calibri"/>
                      <w:b/>
                      <w:szCs w:val="22"/>
                    </w:rPr>
                    <w:t>Value</w:t>
                  </w:r>
                </w:p>
              </w:tc>
            </w:tr>
            <w:tr w:rsidR="00C24EF4" w:rsidRPr="009743EA" w14:paraId="0754775E" w14:textId="77777777" w:rsidTr="005A2D7C">
              <w:trPr>
                <w:jc w:val="center"/>
              </w:trPr>
              <w:tc>
                <w:tcPr>
                  <w:tcW w:w="1501" w:type="dxa"/>
                  <w:shd w:val="clear" w:color="auto" w:fill="DEEAF6"/>
                </w:tcPr>
                <w:p w14:paraId="54B6235D" w14:textId="77777777" w:rsidR="00C24EF4" w:rsidRPr="009743EA" w:rsidRDefault="00C24EF4"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6A778C76" w14:textId="77777777" w:rsidR="00C24EF4" w:rsidRPr="009743EA" w:rsidRDefault="00C24EF4" w:rsidP="005C72A8">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C24EF4" w:rsidRPr="009743EA" w14:paraId="1BE99DA0" w14:textId="77777777" w:rsidTr="005A2D7C">
              <w:trPr>
                <w:jc w:val="center"/>
              </w:trPr>
              <w:tc>
                <w:tcPr>
                  <w:tcW w:w="1501" w:type="dxa"/>
                  <w:shd w:val="clear" w:color="auto" w:fill="DEEAF6"/>
                </w:tcPr>
                <w:p w14:paraId="4E740539" w14:textId="77777777" w:rsidR="00C24EF4" w:rsidRPr="009743EA" w:rsidRDefault="00C24EF4"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53F93EC3" w14:textId="77777777" w:rsidR="00C24EF4" w:rsidRPr="009743EA" w:rsidRDefault="00C24EF4" w:rsidP="005C72A8">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request</w:t>
                  </w:r>
                  <w:r w:rsidR="005A3EEC" w:rsidRPr="009743EA">
                    <w:rPr>
                      <w:rFonts w:eastAsia="Calibri"/>
                      <w:szCs w:val="22"/>
                    </w:rPr>
                    <w:t xml:space="preserve"> </w:t>
                  </w:r>
                  <w:r w:rsidRPr="009743EA">
                    <w:rPr>
                      <w:rFonts w:eastAsia="Calibri"/>
                      <w:szCs w:val="22"/>
                    </w:rPr>
                    <w:t>originator</w:t>
                  </w:r>
                </w:p>
              </w:tc>
            </w:tr>
            <w:tr w:rsidR="00C24EF4" w:rsidRPr="009743EA" w14:paraId="3A1BD475" w14:textId="77777777" w:rsidTr="005A2D7C">
              <w:trPr>
                <w:jc w:val="center"/>
              </w:trPr>
              <w:tc>
                <w:tcPr>
                  <w:tcW w:w="1501" w:type="dxa"/>
                  <w:shd w:val="clear" w:color="auto" w:fill="DEEAF6"/>
                </w:tcPr>
                <w:p w14:paraId="6C50D458" w14:textId="77777777" w:rsidR="00C24EF4" w:rsidRPr="009743EA" w:rsidRDefault="006228A5" w:rsidP="005C72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73EF3046" w14:textId="77777777" w:rsidR="00C24EF4" w:rsidRPr="009743EA" w:rsidRDefault="00C24EF4" w:rsidP="005C72A8">
                  <w:pPr>
                    <w:pStyle w:val="TAL"/>
                    <w:snapToGrid w:val="0"/>
                    <w:rPr>
                      <w:rFonts w:eastAsia="Calibri"/>
                      <w:szCs w:val="22"/>
                    </w:rPr>
                  </w:pPr>
                  <w:r w:rsidRPr="009743EA">
                    <w:rPr>
                      <w:rFonts w:eastAsia="Calibri"/>
                      <w:szCs w:val="22"/>
                    </w:rPr>
                    <w:t>application/json</w:t>
                  </w:r>
                </w:p>
              </w:tc>
            </w:tr>
            <w:tr w:rsidR="006228A5" w:rsidRPr="009743EA" w14:paraId="59029586" w14:textId="77777777" w:rsidTr="005A2D7C">
              <w:trPr>
                <w:jc w:val="center"/>
              </w:trPr>
              <w:tc>
                <w:tcPr>
                  <w:tcW w:w="1501" w:type="dxa"/>
                  <w:shd w:val="clear" w:color="auto" w:fill="DEEAF6"/>
                </w:tcPr>
                <w:p w14:paraId="58B25D0D" w14:textId="77777777" w:rsidR="006228A5" w:rsidRPr="009743EA" w:rsidRDefault="006228A5" w:rsidP="006228A5">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4DA89FAD" w14:textId="77777777" w:rsidR="006228A5" w:rsidRPr="009743EA" w:rsidRDefault="006228A5" w:rsidP="006228A5">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532F222D" w14:textId="77777777" w:rsidR="00C24EF4" w:rsidRPr="009743EA" w:rsidRDefault="00C24EF4" w:rsidP="005C72A8">
            <w:pPr>
              <w:pStyle w:val="TAL"/>
              <w:snapToGrid w:val="0"/>
              <w:jc w:val="center"/>
            </w:pPr>
          </w:p>
        </w:tc>
      </w:tr>
      <w:tr w:rsidR="00C24EF4" w:rsidRPr="009743EA" w14:paraId="70AE1FCE"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3F4EC13" w14:textId="77777777" w:rsidR="00C24EF4" w:rsidRPr="009743EA" w:rsidRDefault="00C24EF4" w:rsidP="005C72A8">
            <w:pPr>
              <w:pStyle w:val="Default"/>
              <w:jc w:val="center"/>
              <w:rPr>
                <w:color w:val="auto"/>
              </w:rPr>
            </w:pPr>
          </w:p>
          <w:p w14:paraId="761173AF" w14:textId="77777777" w:rsidR="00C24EF4" w:rsidRPr="009743EA" w:rsidRDefault="00C24EF4" w:rsidP="005C72A8">
            <w:pPr>
              <w:pStyle w:val="Default"/>
              <w:jc w:val="center"/>
              <w:rPr>
                <w:b/>
                <w:sz w:val="20"/>
                <w:szCs w:val="20"/>
              </w:rPr>
            </w:pPr>
          </w:p>
          <w:p w14:paraId="168FF82A" w14:textId="77777777" w:rsidR="00C24EF4" w:rsidRPr="009743EA" w:rsidRDefault="00C24EF4" w:rsidP="005C72A8">
            <w:pPr>
              <w:pStyle w:val="Default"/>
              <w:jc w:val="center"/>
              <w:rPr>
                <w:b/>
                <w:sz w:val="20"/>
                <w:szCs w:val="20"/>
              </w:rPr>
            </w:pPr>
          </w:p>
          <w:p w14:paraId="2C3012D7"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4B4F82B1"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latest</w:t>
            </w:r>
          </w:p>
          <w:p w14:paraId="4455B02B" w14:textId="77777777" w:rsidR="00C24EF4" w:rsidRPr="009743EA" w:rsidRDefault="00C24EF4" w:rsidP="005C72A8">
            <w:pPr>
              <w:pStyle w:val="Default"/>
              <w:jc w:val="center"/>
              <w:rPr>
                <w:rFonts w:ascii="Arial" w:eastAsia="Malgun Gothic" w:hAnsi="Arial"/>
                <w:b/>
                <w:color w:val="auto"/>
                <w:kern w:val="1"/>
                <w:sz w:val="18"/>
                <w:szCs w:val="20"/>
              </w:rPr>
            </w:pPr>
          </w:p>
          <w:p w14:paraId="265442BB" w14:textId="77777777" w:rsidR="00C24EF4" w:rsidRPr="009743EA" w:rsidRDefault="00C24EF4" w:rsidP="005C72A8">
            <w:pPr>
              <w:pStyle w:val="Default"/>
              <w:jc w:val="center"/>
              <w:rPr>
                <w:b/>
                <w:kern w:val="1"/>
              </w:rPr>
            </w:pPr>
            <w:r w:rsidRPr="009743EA">
              <w:rPr>
                <w:rFonts w:ascii="Arial" w:eastAsia="Malgun Gothic" w:hAnsi="Arial"/>
                <w:b/>
                <w:color w:val="auto"/>
                <w:kern w:val="1"/>
                <w:sz w:val="18"/>
                <w:szCs w:val="20"/>
              </w:rPr>
              <w:t>(No RCN or 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990C300" w14:textId="77777777" w:rsidR="00ED5F60" w:rsidRPr="005A2D7C" w:rsidRDefault="00ED5F60" w:rsidP="005A2D7C">
            <w:pPr>
              <w:pStyle w:val="TAL"/>
              <w:rPr>
                <w:rFonts w:eastAsia="Calibri Light"/>
              </w:rPr>
            </w:pPr>
          </w:p>
          <w:p w14:paraId="119579EB" w14:textId="77777777" w:rsidR="00C24EF4" w:rsidRPr="00062C7A" w:rsidRDefault="00ED5F60" w:rsidP="005C72A8">
            <w:pPr>
              <w:widowControl w:val="0"/>
              <w:overflowPunct/>
              <w:spacing w:after="0"/>
              <w:ind w:left="284"/>
              <w:jc w:val="both"/>
              <w:textAlignment w:val="auto"/>
              <w:rPr>
                <w:rFonts w:ascii="Arial" w:hAnsi="Arial"/>
                <w:color w:val="0070C0"/>
                <w:sz w:val="18"/>
                <w:lang w:val="fr-FR"/>
              </w:rPr>
            </w:pPr>
            <w:r w:rsidRPr="00062C7A">
              <w:rPr>
                <w:rFonts w:eastAsia="Calibri Light"/>
                <w:b/>
                <w:sz w:val="24"/>
                <w:lang w:val="fr-FR"/>
              </w:rPr>
              <w:t>API/CI/DEL/001_LA</w:t>
            </w:r>
          </w:p>
          <w:p w14:paraId="2E72F893" w14:textId="77777777" w:rsidR="00C24EF4" w:rsidRPr="00062C7A" w:rsidRDefault="00C24EF4" w:rsidP="007C39B4">
            <w:pPr>
              <w:pStyle w:val="NoSpacing"/>
              <w:rPr>
                <w:rFonts w:ascii="Arial" w:hAnsi="Arial"/>
                <w:b/>
                <w:color w:val="0070C0"/>
                <w:sz w:val="18"/>
                <w:lang w:val="fr-FR"/>
              </w:rPr>
            </w:pPr>
          </w:p>
          <w:p w14:paraId="0BB6EED4" w14:textId="77777777" w:rsidR="00C24EF4" w:rsidRPr="00062C7A" w:rsidRDefault="00C24EF4" w:rsidP="005C72A8">
            <w:pPr>
              <w:widowControl w:val="0"/>
              <w:overflowPunct/>
              <w:spacing w:after="0"/>
              <w:ind w:left="284"/>
              <w:jc w:val="both"/>
              <w:textAlignment w:val="auto"/>
              <w:rPr>
                <w:rFonts w:ascii="Arial" w:hAnsi="Arial"/>
                <w:b/>
                <w:color w:val="0070C0"/>
                <w:sz w:val="18"/>
                <w:lang w:val="fr-FR"/>
              </w:rPr>
            </w:pPr>
            <w:r w:rsidRPr="00062C7A">
              <w:rPr>
                <w:rFonts w:ascii="Arial" w:hAnsi="Arial"/>
                <w:b/>
                <w:color w:val="0070C0"/>
                <w:sz w:val="18"/>
                <w:lang w:val="fr-FR"/>
              </w:rPr>
              <w:t>HTTP Request:</w:t>
            </w:r>
          </w:p>
          <w:p w14:paraId="03F5032D" w14:textId="77777777" w:rsidR="00C24EF4" w:rsidRPr="00062C7A" w:rsidRDefault="00C24EF4" w:rsidP="005C72A8">
            <w:pPr>
              <w:pStyle w:val="TAL"/>
              <w:snapToGrid w:val="0"/>
              <w:ind w:left="284"/>
              <w:jc w:val="both"/>
              <w:rPr>
                <w:color w:val="0070C0"/>
                <w:lang w:val="fr-FR"/>
              </w:rPr>
            </w:pPr>
          </w:p>
          <w:p w14:paraId="698785C0"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DELETE /mn-name/ae_sensor/cont_temp/la HTTP/1.1</w:t>
            </w:r>
          </w:p>
          <w:p w14:paraId="0F22FDA1"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Host: 192.168.0.10:8282</w:t>
            </w:r>
          </w:p>
          <w:p w14:paraId="4C68CC06"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X-M2M-Origin: CAE0120180406T0846311405855351047680_cse01</w:t>
            </w:r>
          </w:p>
          <w:p w14:paraId="6B67E768"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X-M2M-RI: 1234</w:t>
            </w:r>
          </w:p>
          <w:p w14:paraId="0C2569D6" w14:textId="77777777" w:rsidR="008503B6" w:rsidRPr="00062C7A" w:rsidRDefault="008503B6" w:rsidP="008503B6">
            <w:pPr>
              <w:widowControl w:val="0"/>
              <w:overflowPunct/>
              <w:spacing w:after="0"/>
              <w:ind w:left="284"/>
              <w:jc w:val="both"/>
              <w:textAlignment w:val="auto"/>
              <w:rPr>
                <w:color w:val="0070C0"/>
                <w:lang w:val="fr-FR"/>
              </w:rPr>
            </w:pPr>
            <w:r w:rsidRPr="00062C7A">
              <w:rPr>
                <w:rFonts w:ascii="Arial" w:hAnsi="Arial"/>
                <w:color w:val="0070C0"/>
                <w:sz w:val="18"/>
                <w:lang w:val="fr-FR"/>
              </w:rPr>
              <w:t>X-M2M-RVI: 2a</w:t>
            </w:r>
          </w:p>
          <w:p w14:paraId="1259DD55" w14:textId="77777777" w:rsidR="008503B6" w:rsidRPr="00062C7A" w:rsidRDefault="008503B6" w:rsidP="005C72A8">
            <w:pPr>
              <w:pStyle w:val="TAL"/>
              <w:snapToGrid w:val="0"/>
              <w:ind w:left="284"/>
              <w:jc w:val="both"/>
              <w:rPr>
                <w:color w:val="0070C0"/>
                <w:lang w:val="fr-FR"/>
              </w:rPr>
            </w:pPr>
          </w:p>
          <w:p w14:paraId="1C8CCE43" w14:textId="77777777" w:rsidR="00C24EF4" w:rsidRPr="00062C7A" w:rsidRDefault="00C24EF4" w:rsidP="005C72A8">
            <w:pPr>
              <w:widowControl w:val="0"/>
              <w:overflowPunct/>
              <w:spacing w:after="0"/>
              <w:ind w:left="284"/>
              <w:jc w:val="both"/>
              <w:textAlignment w:val="auto"/>
              <w:rPr>
                <w:rFonts w:ascii="Arial" w:hAnsi="Arial"/>
                <w:b/>
                <w:color w:val="0070C0"/>
                <w:sz w:val="18"/>
                <w:lang w:val="fr-FR"/>
              </w:rPr>
            </w:pPr>
          </w:p>
          <w:p w14:paraId="60D1A5A6"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65CCABD1" w14:textId="77777777" w:rsidR="00C24EF4" w:rsidRPr="009743EA" w:rsidRDefault="00C24EF4" w:rsidP="005C72A8">
            <w:pPr>
              <w:widowControl w:val="0"/>
              <w:overflowPunct/>
              <w:spacing w:after="0"/>
              <w:ind w:left="284"/>
              <w:textAlignment w:val="auto"/>
              <w:rPr>
                <w:rFonts w:ascii="Arial" w:hAnsi="Arial"/>
                <w:color w:val="0070C0"/>
                <w:sz w:val="18"/>
              </w:rPr>
            </w:pPr>
          </w:p>
          <w:p w14:paraId="77E85AF2"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200 OK</w:t>
            </w:r>
          </w:p>
          <w:p w14:paraId="27F5F6F1"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Content-Length:258 </w:t>
            </w:r>
          </w:p>
          <w:p w14:paraId="220F4D4D"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Content-Type:application/json</w:t>
            </w:r>
          </w:p>
          <w:p w14:paraId="40153CF8"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r w:rsidRPr="00062C7A">
              <w:rPr>
                <w:rFonts w:ascii="Arial" w:hAnsi="Arial"/>
                <w:color w:val="0070C0"/>
                <w:sz w:val="18"/>
                <w:lang w:val="fr-FR"/>
              </w:rPr>
              <w:t>X-M2M-RI:1234</w:t>
            </w:r>
          </w:p>
          <w:p w14:paraId="09D0C034" w14:textId="77777777" w:rsidR="008503B6" w:rsidRPr="009743EA" w:rsidRDefault="008503B6" w:rsidP="008503B6">
            <w:pPr>
              <w:widowControl w:val="0"/>
              <w:overflowPunct/>
              <w:spacing w:after="0"/>
              <w:ind w:left="284"/>
              <w:jc w:val="both"/>
              <w:textAlignment w:val="auto"/>
              <w:rPr>
                <w:color w:val="0070C0"/>
              </w:rPr>
            </w:pPr>
            <w:r w:rsidRPr="009743EA">
              <w:rPr>
                <w:rFonts w:ascii="Arial" w:hAnsi="Arial"/>
                <w:color w:val="0070C0"/>
                <w:sz w:val="18"/>
              </w:rPr>
              <w:t>X-M2M-RVI: 2a</w:t>
            </w:r>
          </w:p>
          <w:p w14:paraId="286A30A8"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X-M2M-RSC:2002</w:t>
            </w:r>
          </w:p>
          <w:p w14:paraId="0CD9657E" w14:textId="77777777" w:rsidR="00C24EF4" w:rsidRPr="009743EA" w:rsidRDefault="00C24EF4" w:rsidP="005C72A8">
            <w:pPr>
              <w:widowControl w:val="0"/>
              <w:overflowPunct/>
              <w:spacing w:after="0"/>
              <w:ind w:left="284"/>
              <w:textAlignment w:val="auto"/>
              <w:rPr>
                <w:rFonts w:ascii="Arial" w:hAnsi="Arial"/>
                <w:color w:val="0070C0"/>
                <w:sz w:val="18"/>
              </w:rPr>
            </w:pPr>
          </w:p>
          <w:p w14:paraId="0B1738B1"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w:t>
            </w:r>
          </w:p>
          <w:p w14:paraId="14E68E55"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"m2m:cin": {</w:t>
            </w:r>
          </w:p>
          <w:p w14:paraId="6BEF16E9"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"con": "20",</w:t>
            </w:r>
          </w:p>
          <w:p w14:paraId="4E4EE626"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"cs": 2,</w:t>
            </w:r>
          </w:p>
          <w:p w14:paraId="43E0233C"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"ct": "20180406T140213",</w:t>
            </w:r>
          </w:p>
          <w:p w14:paraId="08B49010"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"et": "99991231T235959",</w:t>
            </w:r>
          </w:p>
          <w:p w14:paraId="1207726F"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"lt": "20180406T140213",</w:t>
            </w:r>
          </w:p>
          <w:p w14:paraId="42BDBDC7"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"pi": "cnt20180406T1353041405855518901760_cse01",</w:t>
            </w:r>
          </w:p>
          <w:p w14:paraId="042650A4"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"ri": "cin20180406T1402131405855770682883_cse01",</w:t>
            </w:r>
          </w:p>
          <w:p w14:paraId="4CF052C8"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"rn": "cin20180406T1402131405855770682882_cse01",</w:t>
            </w:r>
          </w:p>
          <w:p w14:paraId="3AA4AD21" w14:textId="77777777" w:rsidR="00C24EF4" w:rsidRPr="009743EA" w:rsidRDefault="00C24EF4" w:rsidP="005C72A8">
            <w:pPr>
              <w:widowControl w:val="0"/>
              <w:overflowPunct/>
              <w:spacing w:after="0"/>
              <w:ind w:left="284"/>
              <w:textAlignment w:val="auto"/>
              <w:rPr>
                <w:rFonts w:ascii="Arial" w:hAnsi="Arial"/>
                <w:color w:val="0070C0"/>
                <w:sz w:val="18"/>
              </w:rPr>
            </w:pPr>
            <w:r w:rsidRPr="00062C7A">
              <w:rPr>
                <w:rFonts w:ascii="Arial" w:hAnsi="Arial"/>
                <w:color w:val="0070C0"/>
                <w:sz w:val="18"/>
                <w:lang w:val="fr-FR"/>
              </w:rPr>
              <w:t xml:space="preserve">        </w:t>
            </w:r>
            <w:r w:rsidRPr="009743EA">
              <w:rPr>
                <w:rFonts w:ascii="Arial" w:hAnsi="Arial"/>
                <w:color w:val="0070C0"/>
                <w:sz w:val="18"/>
              </w:rPr>
              <w:t>"st": 4,</w:t>
            </w:r>
          </w:p>
          <w:p w14:paraId="5A92A919"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"ty": 4</w:t>
            </w:r>
          </w:p>
          <w:p w14:paraId="476E0351"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w:t>
            </w:r>
          </w:p>
          <w:p w14:paraId="62820F18" w14:textId="77777777" w:rsidR="00C24EF4" w:rsidRPr="009743EA" w:rsidRDefault="00C24EF4" w:rsidP="005C72A8">
            <w:pPr>
              <w:pStyle w:val="TAL"/>
              <w:snapToGrid w:val="0"/>
              <w:ind w:left="284"/>
              <w:rPr>
                <w:color w:val="0070C0"/>
              </w:rPr>
            </w:pPr>
            <w:r w:rsidRPr="009743EA">
              <w:rPr>
                <w:color w:val="0070C0"/>
              </w:rPr>
              <w:t>}</w:t>
            </w:r>
          </w:p>
          <w:p w14:paraId="3289EF4D" w14:textId="77777777" w:rsidR="00C24EF4" w:rsidRPr="005A2D7C" w:rsidRDefault="00C24EF4" w:rsidP="005C72A8">
            <w:pPr>
              <w:pStyle w:val="TAL"/>
              <w:snapToGrid w:val="0"/>
              <w:ind w:left="284"/>
              <w:jc w:val="both"/>
              <w:rPr>
                <w:color w:val="0070C0"/>
              </w:rPr>
            </w:pPr>
          </w:p>
        </w:tc>
      </w:tr>
      <w:tr w:rsidR="00C24EF4" w:rsidRPr="009743EA" w14:paraId="4FE0CA11"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30722F0" w14:textId="77777777" w:rsidR="00C24EF4" w:rsidRPr="009743EA" w:rsidRDefault="00C24EF4" w:rsidP="005C72A8">
            <w:pPr>
              <w:pStyle w:val="Default"/>
              <w:jc w:val="center"/>
              <w:rPr>
                <w:color w:val="auto"/>
              </w:rPr>
            </w:pPr>
          </w:p>
          <w:p w14:paraId="23D429D4" w14:textId="77777777" w:rsidR="00C24EF4" w:rsidRPr="009743EA" w:rsidRDefault="00C24EF4" w:rsidP="005C72A8">
            <w:pPr>
              <w:pStyle w:val="Default"/>
              <w:jc w:val="center"/>
              <w:rPr>
                <w:b/>
                <w:sz w:val="20"/>
                <w:szCs w:val="20"/>
              </w:rPr>
            </w:pPr>
          </w:p>
          <w:p w14:paraId="1D557F49" w14:textId="77777777" w:rsidR="00C24EF4" w:rsidRPr="009743EA" w:rsidRDefault="00C24EF4" w:rsidP="005C72A8">
            <w:pPr>
              <w:pStyle w:val="Default"/>
              <w:jc w:val="center"/>
              <w:rPr>
                <w:b/>
                <w:sz w:val="20"/>
                <w:szCs w:val="20"/>
              </w:rPr>
            </w:pPr>
          </w:p>
          <w:p w14:paraId="7400E21E"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60EF877E" w14:textId="77777777" w:rsidR="00C24EF4" w:rsidRPr="009743EA" w:rsidRDefault="00C24EF4" w:rsidP="005C72A8">
            <w:pPr>
              <w:pStyle w:val="Default"/>
              <w:jc w:val="center"/>
              <w:rPr>
                <w:color w:val="auto"/>
              </w:rPr>
            </w:pPr>
            <w:r w:rsidRPr="009743EA">
              <w:rPr>
                <w:rFonts w:ascii="Arial" w:eastAsia="Malgun Gothic" w:hAnsi="Arial"/>
                <w:b/>
                <w:color w:val="auto"/>
                <w:kern w:val="1"/>
                <w:sz w:val="18"/>
                <w:szCs w:val="20"/>
              </w:rPr>
              <w:t>latest and 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02DCA82" w14:textId="77777777" w:rsidR="00ED5F60" w:rsidRPr="009743EA" w:rsidRDefault="00ED5F60" w:rsidP="005C72A8">
            <w:pPr>
              <w:widowControl w:val="0"/>
              <w:overflowPunct/>
              <w:spacing w:after="0"/>
              <w:ind w:left="284"/>
              <w:jc w:val="both"/>
              <w:textAlignment w:val="auto"/>
              <w:rPr>
                <w:rFonts w:eastAsia="Calibri Light"/>
                <w:b/>
                <w:sz w:val="24"/>
              </w:rPr>
            </w:pPr>
          </w:p>
          <w:p w14:paraId="57BEBFFB" w14:textId="77777777" w:rsidR="00C24EF4" w:rsidRPr="00062C7A" w:rsidRDefault="00ED5F60" w:rsidP="005C72A8">
            <w:pPr>
              <w:widowControl w:val="0"/>
              <w:overflowPunct/>
              <w:spacing w:after="0"/>
              <w:ind w:left="284"/>
              <w:jc w:val="both"/>
              <w:textAlignment w:val="auto"/>
              <w:rPr>
                <w:rFonts w:ascii="Arial" w:hAnsi="Arial"/>
                <w:color w:val="0070C0"/>
                <w:sz w:val="18"/>
                <w:lang w:val="fr-FR"/>
              </w:rPr>
            </w:pPr>
            <w:r w:rsidRPr="00062C7A">
              <w:rPr>
                <w:rFonts w:eastAsia="Calibri Light"/>
                <w:b/>
                <w:sz w:val="24"/>
                <w:lang w:val="fr-FR"/>
              </w:rPr>
              <w:t>API/CI/DEL/001_LA_RCN0</w:t>
            </w:r>
          </w:p>
          <w:p w14:paraId="4BD7E975" w14:textId="77777777" w:rsidR="00C24EF4" w:rsidRPr="00062C7A" w:rsidRDefault="00C24EF4" w:rsidP="007C39B4">
            <w:pPr>
              <w:pStyle w:val="NoSpacing"/>
              <w:rPr>
                <w:rFonts w:ascii="Arial" w:hAnsi="Arial"/>
                <w:b/>
                <w:color w:val="0070C0"/>
                <w:sz w:val="18"/>
                <w:lang w:val="fr-FR"/>
              </w:rPr>
            </w:pPr>
            <w:r w:rsidRPr="00062C7A">
              <w:rPr>
                <w:rFonts w:ascii="Times New Roman" w:eastAsia="Calibri Light" w:hAnsi="Times New Roman"/>
                <w:lang w:val="fr-FR"/>
              </w:rPr>
              <w:t xml:space="preserve"> </w:t>
            </w:r>
          </w:p>
          <w:p w14:paraId="35240F36" w14:textId="77777777" w:rsidR="00C24EF4" w:rsidRPr="00062C7A" w:rsidRDefault="00C24EF4" w:rsidP="005C72A8">
            <w:pPr>
              <w:widowControl w:val="0"/>
              <w:overflowPunct/>
              <w:spacing w:after="0"/>
              <w:ind w:left="284"/>
              <w:jc w:val="both"/>
              <w:textAlignment w:val="auto"/>
              <w:rPr>
                <w:rFonts w:ascii="Arial" w:hAnsi="Arial"/>
                <w:b/>
                <w:color w:val="0070C0"/>
                <w:sz w:val="18"/>
                <w:lang w:val="fr-FR"/>
              </w:rPr>
            </w:pPr>
            <w:r w:rsidRPr="00062C7A">
              <w:rPr>
                <w:rFonts w:ascii="Arial" w:hAnsi="Arial"/>
                <w:b/>
                <w:color w:val="0070C0"/>
                <w:sz w:val="18"/>
                <w:lang w:val="fr-FR"/>
              </w:rPr>
              <w:t>HTTP Request:</w:t>
            </w:r>
          </w:p>
          <w:p w14:paraId="43685F10" w14:textId="77777777" w:rsidR="00C24EF4" w:rsidRPr="00062C7A" w:rsidRDefault="00C24EF4" w:rsidP="005C72A8">
            <w:pPr>
              <w:pStyle w:val="TAL"/>
              <w:snapToGrid w:val="0"/>
              <w:ind w:left="284"/>
              <w:jc w:val="both"/>
              <w:rPr>
                <w:color w:val="0070C0"/>
                <w:lang w:val="fr-FR"/>
              </w:rPr>
            </w:pPr>
          </w:p>
          <w:p w14:paraId="1613B77D" w14:textId="77777777" w:rsidR="00C24EF4" w:rsidRPr="00062C7A" w:rsidRDefault="00C24EF4" w:rsidP="005C72A8">
            <w:pPr>
              <w:pStyle w:val="TAL"/>
              <w:snapToGrid w:val="0"/>
              <w:ind w:left="284"/>
              <w:jc w:val="both"/>
              <w:rPr>
                <w:color w:val="0070C0"/>
                <w:lang w:val="fr-FR"/>
              </w:rPr>
            </w:pPr>
            <w:r w:rsidRPr="00062C7A">
              <w:rPr>
                <w:color w:val="0070C0"/>
                <w:lang w:val="fr-FR"/>
              </w:rPr>
              <w:t>DELETE /mn-name/ae_sensor/cont_temp/la?rcn=0 HTTP/1.1</w:t>
            </w:r>
          </w:p>
          <w:p w14:paraId="0D73059D" w14:textId="77777777" w:rsidR="00C24EF4" w:rsidRPr="00062C7A" w:rsidRDefault="00C24EF4" w:rsidP="005C72A8">
            <w:pPr>
              <w:pStyle w:val="TAL"/>
              <w:snapToGrid w:val="0"/>
              <w:ind w:left="284"/>
              <w:jc w:val="both"/>
              <w:rPr>
                <w:color w:val="0070C0"/>
                <w:lang w:val="fr-FR"/>
              </w:rPr>
            </w:pPr>
            <w:r w:rsidRPr="00062C7A">
              <w:rPr>
                <w:color w:val="0070C0"/>
                <w:lang w:val="fr-FR"/>
              </w:rPr>
              <w:t>Host: 192.168.0.10:8282</w:t>
            </w:r>
          </w:p>
          <w:p w14:paraId="10AB0B4A" w14:textId="77777777" w:rsidR="00C24EF4" w:rsidRPr="00062C7A" w:rsidRDefault="00C24EF4" w:rsidP="005C72A8">
            <w:pPr>
              <w:pStyle w:val="TAL"/>
              <w:snapToGrid w:val="0"/>
              <w:ind w:left="284"/>
              <w:jc w:val="both"/>
              <w:rPr>
                <w:color w:val="0070C0"/>
                <w:lang w:val="fr-FR"/>
              </w:rPr>
            </w:pPr>
            <w:r w:rsidRPr="00062C7A">
              <w:rPr>
                <w:color w:val="0070C0"/>
                <w:lang w:val="fr-FR"/>
              </w:rPr>
              <w:t>X-M2M-Origin: CAE0120180406T0846311405855351047680_cse01</w:t>
            </w:r>
          </w:p>
          <w:p w14:paraId="0CDCD2A7" w14:textId="77777777" w:rsidR="00C24EF4" w:rsidRPr="00062C7A" w:rsidRDefault="00C24EF4" w:rsidP="005C72A8">
            <w:pPr>
              <w:pStyle w:val="TAL"/>
              <w:snapToGrid w:val="0"/>
              <w:ind w:left="284"/>
              <w:jc w:val="both"/>
              <w:rPr>
                <w:color w:val="0070C0"/>
                <w:lang w:val="fr-FR"/>
              </w:rPr>
            </w:pPr>
            <w:r w:rsidRPr="00062C7A">
              <w:rPr>
                <w:color w:val="0070C0"/>
                <w:lang w:val="fr-FR"/>
              </w:rPr>
              <w:t>X-M2M-RI: 1234</w:t>
            </w:r>
          </w:p>
          <w:p w14:paraId="0E8A1010" w14:textId="77777777" w:rsidR="008503B6" w:rsidRPr="00062C7A" w:rsidRDefault="008503B6" w:rsidP="008503B6">
            <w:pPr>
              <w:widowControl w:val="0"/>
              <w:overflowPunct/>
              <w:spacing w:after="0"/>
              <w:ind w:left="284"/>
              <w:jc w:val="both"/>
              <w:textAlignment w:val="auto"/>
              <w:rPr>
                <w:color w:val="0070C0"/>
                <w:lang w:val="fr-FR"/>
              </w:rPr>
            </w:pPr>
            <w:r w:rsidRPr="00062C7A">
              <w:rPr>
                <w:rFonts w:ascii="Arial" w:hAnsi="Arial"/>
                <w:color w:val="0070C0"/>
                <w:sz w:val="18"/>
                <w:lang w:val="fr-FR"/>
              </w:rPr>
              <w:t>X-M2M-RVI: 2a</w:t>
            </w:r>
          </w:p>
          <w:p w14:paraId="6196DC8C" w14:textId="77777777" w:rsidR="00C24EF4" w:rsidRPr="00062C7A" w:rsidRDefault="00C24EF4" w:rsidP="005C72A8">
            <w:pPr>
              <w:pStyle w:val="TAL"/>
              <w:snapToGrid w:val="0"/>
              <w:ind w:left="284"/>
              <w:jc w:val="both"/>
              <w:rPr>
                <w:color w:val="0070C0"/>
                <w:lang w:val="fr-FR"/>
              </w:rPr>
            </w:pPr>
          </w:p>
          <w:p w14:paraId="7397E38A" w14:textId="77777777" w:rsidR="00C24EF4" w:rsidRPr="00062C7A" w:rsidRDefault="00C24EF4" w:rsidP="005C72A8">
            <w:pPr>
              <w:widowControl w:val="0"/>
              <w:overflowPunct/>
              <w:spacing w:after="0"/>
              <w:ind w:left="284"/>
              <w:jc w:val="both"/>
              <w:textAlignment w:val="auto"/>
              <w:rPr>
                <w:rFonts w:ascii="Arial" w:hAnsi="Arial"/>
                <w:b/>
                <w:color w:val="0070C0"/>
                <w:sz w:val="18"/>
                <w:lang w:val="fr-FR"/>
              </w:rPr>
            </w:pPr>
          </w:p>
          <w:p w14:paraId="25010891"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33B257A7" w14:textId="77777777" w:rsidR="00C24EF4" w:rsidRPr="009743EA" w:rsidRDefault="00C24EF4" w:rsidP="005C72A8">
            <w:pPr>
              <w:widowControl w:val="0"/>
              <w:overflowPunct/>
              <w:spacing w:after="0"/>
              <w:ind w:left="284"/>
              <w:textAlignment w:val="auto"/>
              <w:rPr>
                <w:rFonts w:ascii="Arial" w:hAnsi="Arial"/>
                <w:color w:val="0070C0"/>
                <w:sz w:val="18"/>
              </w:rPr>
            </w:pPr>
          </w:p>
          <w:p w14:paraId="5BD96540"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200 OK</w:t>
            </w:r>
          </w:p>
          <w:p w14:paraId="3E0E424F"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Content-Length:0 </w:t>
            </w:r>
          </w:p>
          <w:p w14:paraId="4412A66B"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X-M2M-RI:1234</w:t>
            </w:r>
          </w:p>
          <w:p w14:paraId="1A8728EC" w14:textId="77777777" w:rsidR="008503B6" w:rsidRPr="005A2D7C" w:rsidRDefault="008503B6" w:rsidP="008503B6">
            <w:pPr>
              <w:widowControl w:val="0"/>
              <w:overflowPunct/>
              <w:spacing w:after="0"/>
              <w:ind w:left="284"/>
              <w:jc w:val="both"/>
              <w:textAlignment w:val="auto"/>
              <w:rPr>
                <w:color w:val="0070C0"/>
              </w:rPr>
            </w:pPr>
            <w:r w:rsidRPr="009743EA">
              <w:rPr>
                <w:rFonts w:ascii="Arial" w:hAnsi="Arial"/>
                <w:color w:val="0070C0"/>
                <w:sz w:val="18"/>
              </w:rPr>
              <w:t>X-M2M-RVI: 2a</w:t>
            </w:r>
          </w:p>
          <w:p w14:paraId="4E39953D" w14:textId="77777777" w:rsidR="00C24EF4" w:rsidRPr="005A2D7C" w:rsidRDefault="00C24EF4" w:rsidP="005C72A8">
            <w:pPr>
              <w:widowControl w:val="0"/>
              <w:overflowPunct/>
              <w:spacing w:after="0"/>
              <w:ind w:left="284"/>
              <w:textAlignment w:val="auto"/>
              <w:rPr>
                <w:rFonts w:ascii="Arial" w:eastAsia="Malgun Gothic" w:hAnsi="Arial"/>
                <w:color w:val="0070C0"/>
                <w:sz w:val="18"/>
              </w:rPr>
            </w:pPr>
            <w:r w:rsidRPr="005A2D7C">
              <w:rPr>
                <w:rFonts w:ascii="Arial" w:hAnsi="Arial"/>
                <w:color w:val="0070C0"/>
                <w:sz w:val="18"/>
              </w:rPr>
              <w:t>X-M2M-RSC:2002</w:t>
            </w:r>
          </w:p>
          <w:p w14:paraId="121F2525" w14:textId="77777777" w:rsidR="00C24EF4" w:rsidRPr="005A2D7C" w:rsidRDefault="00C24EF4" w:rsidP="005C72A8">
            <w:pPr>
              <w:pStyle w:val="TAL"/>
              <w:snapToGrid w:val="0"/>
              <w:ind w:left="284"/>
              <w:rPr>
                <w:color w:val="0070C0"/>
              </w:rPr>
            </w:pPr>
          </w:p>
        </w:tc>
      </w:tr>
      <w:tr w:rsidR="00C24EF4" w:rsidRPr="009743EA" w14:paraId="46F779F3"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DB4CEE8" w14:textId="77777777" w:rsidR="00C24EF4" w:rsidRPr="009743EA" w:rsidRDefault="00C24EF4" w:rsidP="005C72A8">
            <w:pPr>
              <w:pStyle w:val="Default"/>
              <w:jc w:val="center"/>
              <w:rPr>
                <w:color w:val="auto"/>
              </w:rPr>
            </w:pPr>
          </w:p>
          <w:p w14:paraId="1C72873B" w14:textId="77777777" w:rsidR="00C24EF4" w:rsidRPr="009743EA" w:rsidRDefault="00C24EF4" w:rsidP="005C72A8">
            <w:pPr>
              <w:pStyle w:val="Default"/>
              <w:jc w:val="center"/>
              <w:rPr>
                <w:color w:val="auto"/>
              </w:rPr>
            </w:pPr>
          </w:p>
          <w:p w14:paraId="70BA9A1A" w14:textId="77777777" w:rsidR="00C24EF4" w:rsidRPr="009743EA" w:rsidRDefault="00C24EF4" w:rsidP="005C72A8">
            <w:pPr>
              <w:pStyle w:val="Default"/>
              <w:jc w:val="center"/>
              <w:rPr>
                <w:color w:val="auto"/>
              </w:rPr>
            </w:pPr>
          </w:p>
          <w:p w14:paraId="41B6D613"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1E3F6FD8"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oldest</w:t>
            </w:r>
          </w:p>
          <w:p w14:paraId="02B27C40" w14:textId="77777777" w:rsidR="00C24EF4" w:rsidRPr="009743EA" w:rsidRDefault="00C24EF4" w:rsidP="005C72A8">
            <w:pPr>
              <w:pStyle w:val="Default"/>
              <w:jc w:val="center"/>
              <w:rPr>
                <w:rFonts w:ascii="Arial" w:eastAsia="Malgun Gothic" w:hAnsi="Arial"/>
                <w:b/>
                <w:color w:val="auto"/>
                <w:kern w:val="1"/>
                <w:sz w:val="18"/>
                <w:szCs w:val="20"/>
              </w:rPr>
            </w:pPr>
          </w:p>
          <w:p w14:paraId="1455615E" w14:textId="77777777" w:rsidR="00C24EF4" w:rsidRPr="009743EA" w:rsidRDefault="00C24EF4" w:rsidP="005C72A8">
            <w:pPr>
              <w:pStyle w:val="Default"/>
              <w:jc w:val="center"/>
              <w:rPr>
                <w:color w:val="auto"/>
              </w:rPr>
            </w:pPr>
            <w:r w:rsidRPr="009743EA">
              <w:rPr>
                <w:rFonts w:ascii="Arial" w:eastAsia="Malgun Gothic" w:hAnsi="Arial"/>
                <w:b/>
                <w:color w:val="auto"/>
                <w:kern w:val="1"/>
                <w:sz w:val="18"/>
                <w:szCs w:val="20"/>
              </w:rPr>
              <w:t>(No RCN or 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A851CE2" w14:textId="77777777" w:rsidR="00FF48D0" w:rsidRPr="005A2D7C" w:rsidRDefault="00FF48D0" w:rsidP="005A2D7C">
            <w:pPr>
              <w:pStyle w:val="TAL"/>
              <w:rPr>
                <w:rFonts w:eastAsia="Calibri Light"/>
              </w:rPr>
            </w:pPr>
          </w:p>
          <w:p w14:paraId="4FB1CA64" w14:textId="77777777" w:rsidR="00C24EF4" w:rsidRPr="00062C7A" w:rsidRDefault="00FF48D0" w:rsidP="005C72A8">
            <w:pPr>
              <w:widowControl w:val="0"/>
              <w:overflowPunct/>
              <w:spacing w:after="0"/>
              <w:ind w:left="284"/>
              <w:jc w:val="both"/>
              <w:textAlignment w:val="auto"/>
              <w:rPr>
                <w:rFonts w:ascii="Arial" w:hAnsi="Arial"/>
                <w:color w:val="0070C0"/>
                <w:sz w:val="18"/>
                <w:lang w:val="fr-FR"/>
              </w:rPr>
            </w:pPr>
            <w:r w:rsidRPr="00062C7A">
              <w:rPr>
                <w:rFonts w:eastAsia="Calibri Light"/>
                <w:b/>
                <w:sz w:val="24"/>
                <w:lang w:val="fr-FR"/>
              </w:rPr>
              <w:t>API/CI/DEL/001_OL</w:t>
            </w:r>
          </w:p>
          <w:p w14:paraId="72AE3252" w14:textId="77777777" w:rsidR="00C24EF4" w:rsidRPr="005A2D7C" w:rsidRDefault="00C24EF4" w:rsidP="005C72A8">
            <w:pPr>
              <w:pStyle w:val="NoSpacing"/>
              <w:rPr>
                <w:rFonts w:ascii="Arial" w:hAnsi="Arial"/>
                <w:b/>
                <w:sz w:val="18"/>
                <w:lang w:val="fr-FR"/>
              </w:rPr>
            </w:pPr>
          </w:p>
          <w:p w14:paraId="1FCD6562" w14:textId="77777777" w:rsidR="00C24EF4" w:rsidRPr="00062C7A" w:rsidRDefault="00C24EF4" w:rsidP="005C72A8">
            <w:pPr>
              <w:widowControl w:val="0"/>
              <w:overflowPunct/>
              <w:spacing w:after="0"/>
              <w:ind w:left="284"/>
              <w:jc w:val="both"/>
              <w:textAlignment w:val="auto"/>
              <w:rPr>
                <w:rFonts w:ascii="Arial" w:hAnsi="Arial"/>
                <w:b/>
                <w:color w:val="0070C0"/>
                <w:sz w:val="18"/>
                <w:lang w:val="fr-FR"/>
              </w:rPr>
            </w:pPr>
            <w:r w:rsidRPr="00062C7A">
              <w:rPr>
                <w:rFonts w:ascii="Arial" w:hAnsi="Arial"/>
                <w:b/>
                <w:color w:val="0070C0"/>
                <w:sz w:val="18"/>
                <w:lang w:val="fr-FR"/>
              </w:rPr>
              <w:t>HTTP Request:</w:t>
            </w:r>
          </w:p>
          <w:p w14:paraId="25B7222A" w14:textId="77777777" w:rsidR="00C24EF4" w:rsidRPr="00062C7A" w:rsidRDefault="00C24EF4" w:rsidP="005C72A8">
            <w:pPr>
              <w:pStyle w:val="TAL"/>
              <w:snapToGrid w:val="0"/>
              <w:ind w:left="284"/>
              <w:jc w:val="both"/>
              <w:rPr>
                <w:color w:val="0070C0"/>
                <w:lang w:val="fr-FR"/>
              </w:rPr>
            </w:pPr>
          </w:p>
          <w:p w14:paraId="7DA67C9F" w14:textId="77777777" w:rsidR="00C24EF4" w:rsidRPr="009743EA" w:rsidRDefault="00C24EF4" w:rsidP="005C72A8">
            <w:pPr>
              <w:pStyle w:val="TAL"/>
              <w:snapToGrid w:val="0"/>
              <w:ind w:left="284"/>
              <w:jc w:val="both"/>
              <w:rPr>
                <w:color w:val="0070C0"/>
              </w:rPr>
            </w:pPr>
            <w:r w:rsidRPr="009743EA">
              <w:rPr>
                <w:color w:val="0070C0"/>
              </w:rPr>
              <w:t>DELETE /mn-name/ae_sensor/cont_temp/ol HTTP/1.1</w:t>
            </w:r>
          </w:p>
          <w:p w14:paraId="7707D805" w14:textId="77777777" w:rsidR="00C24EF4" w:rsidRPr="00062C7A" w:rsidRDefault="00C24EF4" w:rsidP="005C72A8">
            <w:pPr>
              <w:pStyle w:val="TAL"/>
              <w:snapToGrid w:val="0"/>
              <w:ind w:left="284"/>
              <w:jc w:val="both"/>
              <w:rPr>
                <w:color w:val="0070C0"/>
                <w:lang w:val="fr-FR"/>
              </w:rPr>
            </w:pPr>
            <w:r w:rsidRPr="00062C7A">
              <w:rPr>
                <w:color w:val="0070C0"/>
                <w:lang w:val="fr-FR"/>
              </w:rPr>
              <w:t>Host: 192.168.0.10:8282</w:t>
            </w:r>
          </w:p>
          <w:p w14:paraId="02F72631" w14:textId="77777777" w:rsidR="00C24EF4" w:rsidRPr="00062C7A" w:rsidRDefault="00C24EF4" w:rsidP="005C72A8">
            <w:pPr>
              <w:pStyle w:val="TAL"/>
              <w:snapToGrid w:val="0"/>
              <w:ind w:left="284"/>
              <w:jc w:val="both"/>
              <w:rPr>
                <w:color w:val="0070C0"/>
                <w:lang w:val="fr-FR"/>
              </w:rPr>
            </w:pPr>
            <w:r w:rsidRPr="00062C7A">
              <w:rPr>
                <w:color w:val="0070C0"/>
                <w:lang w:val="fr-FR"/>
              </w:rPr>
              <w:t>X-M2M-Origin: CAE0120180406T0846311405855351047680_cse01</w:t>
            </w:r>
          </w:p>
          <w:p w14:paraId="5E80C857" w14:textId="77777777" w:rsidR="00C24EF4" w:rsidRPr="00062C7A" w:rsidRDefault="00C24EF4" w:rsidP="005C72A8">
            <w:pPr>
              <w:pStyle w:val="TAL"/>
              <w:snapToGrid w:val="0"/>
              <w:ind w:left="284"/>
              <w:jc w:val="both"/>
              <w:rPr>
                <w:color w:val="0070C0"/>
                <w:lang w:val="fr-FR"/>
              </w:rPr>
            </w:pPr>
            <w:r w:rsidRPr="00062C7A">
              <w:rPr>
                <w:color w:val="0070C0"/>
                <w:lang w:val="fr-FR"/>
              </w:rPr>
              <w:t>X-M2M-RI: 1234</w:t>
            </w:r>
          </w:p>
          <w:p w14:paraId="0D92A7B3" w14:textId="77777777" w:rsidR="008503B6" w:rsidRPr="009743EA" w:rsidRDefault="008503B6" w:rsidP="008503B6">
            <w:pPr>
              <w:widowControl w:val="0"/>
              <w:overflowPunct/>
              <w:spacing w:after="0"/>
              <w:ind w:left="284"/>
              <w:jc w:val="both"/>
              <w:textAlignment w:val="auto"/>
              <w:rPr>
                <w:color w:val="0070C0"/>
              </w:rPr>
            </w:pPr>
            <w:r w:rsidRPr="009743EA">
              <w:rPr>
                <w:rFonts w:ascii="Arial" w:hAnsi="Arial"/>
                <w:color w:val="0070C0"/>
                <w:sz w:val="18"/>
              </w:rPr>
              <w:t>X-M2M-RVI: 2a</w:t>
            </w:r>
          </w:p>
          <w:p w14:paraId="4E382C55" w14:textId="77777777" w:rsidR="00C24EF4" w:rsidRPr="009743EA" w:rsidRDefault="00C24EF4" w:rsidP="007C39B4">
            <w:pPr>
              <w:pStyle w:val="TAL"/>
              <w:snapToGrid w:val="0"/>
              <w:ind w:left="284"/>
              <w:jc w:val="both"/>
              <w:rPr>
                <w:color w:val="0070C0"/>
              </w:rPr>
            </w:pPr>
          </w:p>
          <w:p w14:paraId="5C099C75" w14:textId="77777777" w:rsidR="00C24EF4" w:rsidRPr="009743EA" w:rsidRDefault="00C24EF4" w:rsidP="007C39B4">
            <w:pPr>
              <w:pStyle w:val="TAL"/>
              <w:snapToGrid w:val="0"/>
              <w:ind w:left="284"/>
              <w:jc w:val="both"/>
              <w:rPr>
                <w:color w:val="0070C0"/>
              </w:rPr>
            </w:pPr>
          </w:p>
          <w:p w14:paraId="77C41DB3"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39B45D21" w14:textId="77777777" w:rsidR="00C24EF4" w:rsidRPr="009743EA" w:rsidRDefault="00C24EF4" w:rsidP="005C72A8">
            <w:pPr>
              <w:widowControl w:val="0"/>
              <w:overflowPunct/>
              <w:spacing w:after="0"/>
              <w:ind w:left="284"/>
              <w:jc w:val="both"/>
              <w:textAlignment w:val="auto"/>
              <w:rPr>
                <w:rFonts w:ascii="Arial" w:hAnsi="Arial"/>
                <w:color w:val="0070C0"/>
                <w:sz w:val="18"/>
              </w:rPr>
            </w:pPr>
          </w:p>
          <w:p w14:paraId="576593A1"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200 OK</w:t>
            </w:r>
          </w:p>
          <w:p w14:paraId="6EDD5CC1"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Content-Length:258 </w:t>
            </w:r>
          </w:p>
          <w:p w14:paraId="3D3C4D14"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Content-Type:application/json</w:t>
            </w:r>
          </w:p>
          <w:p w14:paraId="4D65C092"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X-M2M-RI:1234</w:t>
            </w:r>
          </w:p>
          <w:p w14:paraId="539985BE" w14:textId="77777777" w:rsidR="008503B6" w:rsidRPr="009743EA" w:rsidRDefault="008503B6" w:rsidP="008503B6">
            <w:pPr>
              <w:widowControl w:val="0"/>
              <w:overflowPunct/>
              <w:spacing w:after="0"/>
              <w:ind w:left="284"/>
              <w:jc w:val="both"/>
              <w:textAlignment w:val="auto"/>
              <w:rPr>
                <w:color w:val="0070C0"/>
              </w:rPr>
            </w:pPr>
            <w:r w:rsidRPr="009743EA">
              <w:rPr>
                <w:rFonts w:ascii="Arial" w:hAnsi="Arial"/>
                <w:color w:val="0070C0"/>
                <w:sz w:val="18"/>
              </w:rPr>
              <w:t>X-M2M-RVI: 2a</w:t>
            </w:r>
          </w:p>
          <w:p w14:paraId="43ACA8A8"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X-M2M-RSC:2002</w:t>
            </w:r>
          </w:p>
          <w:p w14:paraId="51CF1EAE" w14:textId="77777777" w:rsidR="00C24EF4" w:rsidRPr="009743EA" w:rsidRDefault="00C24EF4" w:rsidP="005C72A8">
            <w:pPr>
              <w:widowControl w:val="0"/>
              <w:overflowPunct/>
              <w:spacing w:after="0"/>
              <w:ind w:left="284"/>
              <w:textAlignment w:val="auto"/>
              <w:rPr>
                <w:rFonts w:ascii="Arial" w:hAnsi="Arial"/>
                <w:color w:val="0070C0"/>
                <w:sz w:val="18"/>
              </w:rPr>
            </w:pPr>
          </w:p>
          <w:p w14:paraId="11D8D766"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w:t>
            </w:r>
          </w:p>
          <w:p w14:paraId="46CC23E5"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lastRenderedPageBreak/>
              <w:t xml:space="preserve">    "m2m:cin": {</w:t>
            </w:r>
          </w:p>
          <w:p w14:paraId="2089D8BE"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"con": "20",</w:t>
            </w:r>
          </w:p>
          <w:p w14:paraId="634CAE9D"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 xml:space="preserve">        "cs": 2,</w:t>
            </w:r>
          </w:p>
          <w:p w14:paraId="0FD3A2B7"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9743EA">
              <w:rPr>
                <w:rFonts w:ascii="Arial" w:hAnsi="Arial"/>
                <w:color w:val="0070C0"/>
                <w:sz w:val="18"/>
              </w:rPr>
              <w:t xml:space="preserve">        </w:t>
            </w:r>
            <w:r w:rsidRPr="00062C7A">
              <w:rPr>
                <w:rFonts w:ascii="Arial" w:hAnsi="Arial"/>
                <w:color w:val="0070C0"/>
                <w:sz w:val="18"/>
                <w:lang w:val="fr-FR"/>
              </w:rPr>
              <w:t>"ct": "20180406T135509",</w:t>
            </w:r>
          </w:p>
          <w:p w14:paraId="45160C9D"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"et": "99991231T235959",</w:t>
            </w:r>
          </w:p>
          <w:p w14:paraId="79EEBD78"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"lt": "20180406T135509",</w:t>
            </w:r>
          </w:p>
          <w:p w14:paraId="56E7AE03"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"pi": "cnt20180406T1353041405855518901760_cse01",</w:t>
            </w:r>
          </w:p>
          <w:p w14:paraId="110B8807"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"ri": "cin20180406T1355091405855351047683_cse01",</w:t>
            </w:r>
          </w:p>
          <w:p w14:paraId="026E2D58"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"rn": "cin20180406T1355091405855351047682_cse01",</w:t>
            </w:r>
          </w:p>
          <w:p w14:paraId="57CE304E" w14:textId="77777777" w:rsidR="00C24EF4" w:rsidRPr="005A2D7C" w:rsidRDefault="00C24EF4" w:rsidP="005C72A8">
            <w:pPr>
              <w:widowControl w:val="0"/>
              <w:overflowPunct/>
              <w:spacing w:after="0"/>
              <w:ind w:left="284"/>
              <w:textAlignment w:val="auto"/>
              <w:rPr>
                <w:rFonts w:ascii="Arial" w:hAnsi="Arial"/>
                <w:color w:val="0070C0"/>
                <w:sz w:val="18"/>
              </w:rPr>
            </w:pPr>
            <w:r w:rsidRPr="00062C7A">
              <w:rPr>
                <w:rFonts w:ascii="Arial" w:hAnsi="Arial"/>
                <w:color w:val="0070C0"/>
                <w:sz w:val="18"/>
                <w:lang w:val="fr-FR"/>
              </w:rPr>
              <w:t xml:space="preserve">        </w:t>
            </w:r>
            <w:r w:rsidRPr="005A2D7C">
              <w:rPr>
                <w:rFonts w:ascii="Arial" w:hAnsi="Arial"/>
                <w:color w:val="0070C0"/>
                <w:sz w:val="18"/>
              </w:rPr>
              <w:t>"st": 1,</w:t>
            </w:r>
          </w:p>
          <w:p w14:paraId="1C20080B" w14:textId="77777777" w:rsidR="00C24EF4" w:rsidRPr="005A2D7C" w:rsidRDefault="00C24EF4" w:rsidP="005C72A8">
            <w:pPr>
              <w:widowControl w:val="0"/>
              <w:overflowPunct/>
              <w:spacing w:after="0"/>
              <w:ind w:left="284"/>
              <w:textAlignment w:val="auto"/>
              <w:rPr>
                <w:rFonts w:ascii="Arial" w:eastAsia="Malgun Gothic" w:hAnsi="Arial"/>
                <w:color w:val="0070C0"/>
                <w:sz w:val="18"/>
              </w:rPr>
            </w:pPr>
            <w:r w:rsidRPr="005A2D7C">
              <w:rPr>
                <w:rFonts w:ascii="Arial" w:hAnsi="Arial"/>
                <w:color w:val="0070C0"/>
                <w:sz w:val="18"/>
              </w:rPr>
              <w:t xml:space="preserve">        "ty": 4</w:t>
            </w:r>
          </w:p>
          <w:p w14:paraId="13E1411A" w14:textId="77777777" w:rsidR="00C24EF4" w:rsidRPr="005A2D7C" w:rsidRDefault="00C24EF4" w:rsidP="005C72A8">
            <w:pPr>
              <w:widowControl w:val="0"/>
              <w:overflowPunct/>
              <w:spacing w:after="0"/>
              <w:ind w:left="284"/>
              <w:textAlignment w:val="auto"/>
              <w:rPr>
                <w:rFonts w:ascii="Arial" w:eastAsia="Malgun Gothic" w:hAnsi="Arial"/>
                <w:color w:val="0070C0"/>
                <w:sz w:val="18"/>
              </w:rPr>
            </w:pPr>
            <w:r w:rsidRPr="005A2D7C">
              <w:rPr>
                <w:rFonts w:ascii="Arial" w:hAnsi="Arial"/>
                <w:color w:val="0070C0"/>
                <w:sz w:val="18"/>
              </w:rPr>
              <w:t xml:space="preserve">    }</w:t>
            </w:r>
          </w:p>
          <w:p w14:paraId="438B3147" w14:textId="77777777" w:rsidR="00C24EF4" w:rsidRPr="009743EA" w:rsidRDefault="00C24EF4" w:rsidP="005C72A8">
            <w:pPr>
              <w:widowControl w:val="0"/>
              <w:overflowPunct/>
              <w:ind w:left="284"/>
              <w:jc w:val="both"/>
              <w:textAlignment w:val="auto"/>
              <w:rPr>
                <w:rFonts w:ascii="Arial" w:hAnsi="Arial"/>
                <w:color w:val="0070C0"/>
                <w:sz w:val="18"/>
              </w:rPr>
            </w:pPr>
            <w:r w:rsidRPr="009743EA">
              <w:rPr>
                <w:rFonts w:ascii="Arial" w:hAnsi="Arial"/>
                <w:color w:val="0070C0"/>
                <w:sz w:val="18"/>
              </w:rPr>
              <w:t>}</w:t>
            </w:r>
          </w:p>
          <w:p w14:paraId="4DEE386D" w14:textId="77777777" w:rsidR="00C24EF4" w:rsidRPr="009743EA" w:rsidRDefault="00C24EF4" w:rsidP="005C72A8">
            <w:pPr>
              <w:pStyle w:val="TAL"/>
              <w:snapToGrid w:val="0"/>
              <w:ind w:left="284"/>
              <w:rPr>
                <w:color w:val="0070C0"/>
              </w:rPr>
            </w:pPr>
          </w:p>
        </w:tc>
      </w:tr>
      <w:tr w:rsidR="00C24EF4" w:rsidRPr="009743EA" w14:paraId="155D91B9"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F0E3CA4" w14:textId="77777777" w:rsidR="00C24EF4" w:rsidRPr="009743EA" w:rsidRDefault="00C24EF4" w:rsidP="005C72A8">
            <w:pPr>
              <w:pStyle w:val="Default"/>
              <w:jc w:val="center"/>
              <w:rPr>
                <w:color w:val="auto"/>
              </w:rPr>
            </w:pPr>
          </w:p>
          <w:p w14:paraId="00391F7F" w14:textId="77777777" w:rsidR="00C24EF4" w:rsidRPr="009743EA" w:rsidRDefault="00C24EF4" w:rsidP="005C72A8">
            <w:pPr>
              <w:pStyle w:val="Default"/>
              <w:jc w:val="center"/>
              <w:rPr>
                <w:b/>
                <w:sz w:val="20"/>
                <w:szCs w:val="20"/>
              </w:rPr>
            </w:pPr>
          </w:p>
          <w:p w14:paraId="2A79FC4B" w14:textId="77777777" w:rsidR="00C24EF4" w:rsidRPr="009743EA" w:rsidRDefault="00C24EF4" w:rsidP="005C72A8">
            <w:pPr>
              <w:pStyle w:val="Default"/>
              <w:jc w:val="center"/>
              <w:rPr>
                <w:b/>
                <w:sz w:val="20"/>
                <w:szCs w:val="20"/>
              </w:rPr>
            </w:pPr>
          </w:p>
          <w:p w14:paraId="24D082B8"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6E339AEB" w14:textId="77777777" w:rsidR="00C24EF4" w:rsidRPr="009743EA" w:rsidRDefault="00C24EF4" w:rsidP="005C72A8">
            <w:pPr>
              <w:pStyle w:val="Default"/>
              <w:jc w:val="center"/>
              <w:rPr>
                <w:color w:val="auto"/>
              </w:rPr>
            </w:pPr>
            <w:r w:rsidRPr="009743EA">
              <w:rPr>
                <w:rFonts w:ascii="Arial" w:eastAsia="Malgun Gothic" w:hAnsi="Arial"/>
                <w:b/>
                <w:color w:val="auto"/>
                <w:kern w:val="1"/>
                <w:sz w:val="18"/>
                <w:szCs w:val="20"/>
              </w:rPr>
              <w:t>oldest and 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CCB0D8D" w14:textId="77777777" w:rsidR="00F4400D" w:rsidRPr="005A2D7C" w:rsidRDefault="00F4400D" w:rsidP="005A2D7C">
            <w:pPr>
              <w:pStyle w:val="TAL"/>
              <w:rPr>
                <w:rFonts w:eastAsia="Calibri Light"/>
              </w:rPr>
            </w:pPr>
          </w:p>
          <w:p w14:paraId="24D3AE85" w14:textId="77777777" w:rsidR="00C24EF4" w:rsidRPr="00062C7A" w:rsidRDefault="00F4400D" w:rsidP="005C72A8">
            <w:pPr>
              <w:widowControl w:val="0"/>
              <w:overflowPunct/>
              <w:spacing w:after="0"/>
              <w:ind w:left="284"/>
              <w:jc w:val="both"/>
              <w:textAlignment w:val="auto"/>
              <w:rPr>
                <w:rFonts w:ascii="Arial" w:hAnsi="Arial"/>
                <w:color w:val="0070C0"/>
                <w:sz w:val="18"/>
                <w:lang w:val="fr-FR"/>
              </w:rPr>
            </w:pPr>
            <w:r w:rsidRPr="00062C7A">
              <w:rPr>
                <w:rFonts w:eastAsia="Calibri Light"/>
                <w:b/>
                <w:sz w:val="24"/>
                <w:lang w:val="fr-FR"/>
              </w:rPr>
              <w:t>API/CI/DEL/001_OL_RCN0</w:t>
            </w:r>
          </w:p>
          <w:p w14:paraId="67DAE50D" w14:textId="77777777" w:rsidR="00C24EF4" w:rsidRPr="00062C7A" w:rsidRDefault="00C24EF4" w:rsidP="007C39B4">
            <w:pPr>
              <w:pStyle w:val="NoSpacing"/>
              <w:rPr>
                <w:rFonts w:ascii="Arial" w:hAnsi="Arial"/>
                <w:b/>
                <w:color w:val="0070C0"/>
                <w:sz w:val="18"/>
                <w:lang w:val="fr-FR"/>
              </w:rPr>
            </w:pPr>
            <w:r w:rsidRPr="00062C7A">
              <w:rPr>
                <w:rFonts w:ascii="Times New Roman" w:eastAsia="Calibri Light" w:hAnsi="Times New Roman"/>
                <w:lang w:val="fr-FR"/>
              </w:rPr>
              <w:t xml:space="preserve"> </w:t>
            </w:r>
          </w:p>
          <w:p w14:paraId="53922187" w14:textId="77777777" w:rsidR="00C24EF4" w:rsidRPr="00062C7A" w:rsidRDefault="00C24EF4" w:rsidP="005C72A8">
            <w:pPr>
              <w:widowControl w:val="0"/>
              <w:overflowPunct/>
              <w:spacing w:after="0"/>
              <w:ind w:left="284"/>
              <w:jc w:val="both"/>
              <w:textAlignment w:val="auto"/>
              <w:rPr>
                <w:rFonts w:ascii="Arial" w:hAnsi="Arial"/>
                <w:b/>
                <w:color w:val="0070C0"/>
                <w:sz w:val="18"/>
                <w:lang w:val="fr-FR"/>
              </w:rPr>
            </w:pPr>
            <w:r w:rsidRPr="00062C7A">
              <w:rPr>
                <w:rFonts w:ascii="Arial" w:hAnsi="Arial"/>
                <w:b/>
                <w:color w:val="0070C0"/>
                <w:sz w:val="18"/>
                <w:lang w:val="fr-FR"/>
              </w:rPr>
              <w:t>HTTP Request:</w:t>
            </w:r>
          </w:p>
          <w:p w14:paraId="281D10E9" w14:textId="77777777" w:rsidR="00C24EF4" w:rsidRPr="00062C7A" w:rsidRDefault="00C24EF4" w:rsidP="005C72A8">
            <w:pPr>
              <w:pStyle w:val="TAL"/>
              <w:snapToGrid w:val="0"/>
              <w:ind w:left="284"/>
              <w:jc w:val="both"/>
              <w:rPr>
                <w:color w:val="0070C0"/>
                <w:lang w:val="fr-FR"/>
              </w:rPr>
            </w:pPr>
          </w:p>
          <w:p w14:paraId="7E1E7E74" w14:textId="77777777" w:rsidR="00C24EF4" w:rsidRPr="009743EA" w:rsidRDefault="00C24EF4" w:rsidP="005C72A8">
            <w:pPr>
              <w:pStyle w:val="TAL"/>
              <w:snapToGrid w:val="0"/>
              <w:ind w:left="284"/>
              <w:jc w:val="both"/>
              <w:rPr>
                <w:color w:val="0070C0"/>
              </w:rPr>
            </w:pPr>
            <w:r w:rsidRPr="009743EA">
              <w:rPr>
                <w:color w:val="0070C0"/>
              </w:rPr>
              <w:t>DELETE /mn-name/ae_sensor/cont_temp/ol?rcn=0 HTTP/1.1</w:t>
            </w:r>
          </w:p>
          <w:p w14:paraId="72E610BD" w14:textId="77777777" w:rsidR="00C24EF4" w:rsidRPr="00062C7A" w:rsidRDefault="00C24EF4" w:rsidP="005C72A8">
            <w:pPr>
              <w:pStyle w:val="TAL"/>
              <w:snapToGrid w:val="0"/>
              <w:ind w:left="284"/>
              <w:jc w:val="both"/>
              <w:rPr>
                <w:color w:val="0070C0"/>
                <w:lang w:val="fr-FR"/>
              </w:rPr>
            </w:pPr>
            <w:r w:rsidRPr="00062C7A">
              <w:rPr>
                <w:color w:val="0070C0"/>
                <w:lang w:val="fr-FR"/>
              </w:rPr>
              <w:t>Host: 192.168.0.10:8282</w:t>
            </w:r>
          </w:p>
          <w:p w14:paraId="7F1D1260" w14:textId="77777777" w:rsidR="00C24EF4" w:rsidRPr="00062C7A" w:rsidRDefault="00C24EF4" w:rsidP="005C72A8">
            <w:pPr>
              <w:pStyle w:val="TAL"/>
              <w:snapToGrid w:val="0"/>
              <w:ind w:left="284"/>
              <w:jc w:val="both"/>
              <w:rPr>
                <w:color w:val="0070C0"/>
                <w:lang w:val="fr-FR"/>
              </w:rPr>
            </w:pPr>
            <w:r w:rsidRPr="00062C7A">
              <w:rPr>
                <w:color w:val="0070C0"/>
                <w:lang w:val="fr-FR"/>
              </w:rPr>
              <w:t>X-M2M-Origin: CAE0120180406T0846311405855351047680_cse01</w:t>
            </w:r>
          </w:p>
          <w:p w14:paraId="1956E67C" w14:textId="77777777" w:rsidR="00C24EF4" w:rsidRPr="00062C7A" w:rsidRDefault="00C24EF4" w:rsidP="005C72A8">
            <w:pPr>
              <w:pStyle w:val="TAL"/>
              <w:snapToGrid w:val="0"/>
              <w:ind w:left="284"/>
              <w:jc w:val="both"/>
              <w:rPr>
                <w:color w:val="0070C0"/>
                <w:lang w:val="fr-FR"/>
              </w:rPr>
            </w:pPr>
            <w:r w:rsidRPr="00062C7A">
              <w:rPr>
                <w:color w:val="0070C0"/>
                <w:lang w:val="fr-FR"/>
              </w:rPr>
              <w:t>X-M2M-RI: 1234</w:t>
            </w:r>
          </w:p>
          <w:p w14:paraId="35D4F565" w14:textId="77777777" w:rsidR="008503B6" w:rsidRPr="009743EA" w:rsidRDefault="008503B6" w:rsidP="008503B6">
            <w:pPr>
              <w:widowControl w:val="0"/>
              <w:overflowPunct/>
              <w:spacing w:after="0"/>
              <w:ind w:left="284"/>
              <w:jc w:val="both"/>
              <w:textAlignment w:val="auto"/>
              <w:rPr>
                <w:color w:val="0070C0"/>
              </w:rPr>
            </w:pPr>
            <w:r w:rsidRPr="009743EA">
              <w:rPr>
                <w:rFonts w:ascii="Arial" w:hAnsi="Arial"/>
                <w:color w:val="0070C0"/>
                <w:sz w:val="18"/>
              </w:rPr>
              <w:t>X-M2M-RVI: 2a</w:t>
            </w:r>
          </w:p>
          <w:p w14:paraId="45D6EF12" w14:textId="77777777" w:rsidR="00C24EF4" w:rsidRPr="009743EA" w:rsidRDefault="00C24EF4" w:rsidP="005C72A8">
            <w:pPr>
              <w:pStyle w:val="TAL"/>
              <w:snapToGrid w:val="0"/>
              <w:ind w:left="284"/>
              <w:jc w:val="both"/>
              <w:rPr>
                <w:color w:val="0070C0"/>
              </w:rPr>
            </w:pPr>
          </w:p>
          <w:p w14:paraId="619E5509" w14:textId="77777777" w:rsidR="00C24EF4" w:rsidRPr="009743EA" w:rsidRDefault="00C24EF4" w:rsidP="005C72A8">
            <w:pPr>
              <w:widowControl w:val="0"/>
              <w:overflowPunct/>
              <w:spacing w:after="0"/>
              <w:ind w:left="284"/>
              <w:jc w:val="both"/>
              <w:textAlignment w:val="auto"/>
              <w:rPr>
                <w:rFonts w:ascii="Arial" w:hAnsi="Arial"/>
                <w:b/>
                <w:color w:val="0070C0"/>
                <w:sz w:val="18"/>
              </w:rPr>
            </w:pPr>
          </w:p>
          <w:p w14:paraId="12312FC3"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0401F820" w14:textId="77777777" w:rsidR="00C24EF4" w:rsidRPr="009743EA" w:rsidRDefault="00C24EF4" w:rsidP="005C72A8">
            <w:pPr>
              <w:widowControl w:val="0"/>
              <w:overflowPunct/>
              <w:spacing w:after="0"/>
              <w:ind w:left="284"/>
              <w:textAlignment w:val="auto"/>
              <w:rPr>
                <w:rFonts w:ascii="Arial" w:hAnsi="Arial"/>
                <w:color w:val="0070C0"/>
                <w:sz w:val="18"/>
              </w:rPr>
            </w:pPr>
          </w:p>
          <w:p w14:paraId="5A98A483"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200 OK</w:t>
            </w:r>
          </w:p>
          <w:p w14:paraId="2CEC1AF8"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Content-Length:0 </w:t>
            </w:r>
          </w:p>
          <w:p w14:paraId="78D36CB7"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X-M2M-RI:1234</w:t>
            </w:r>
          </w:p>
          <w:p w14:paraId="61FE9367" w14:textId="77777777" w:rsidR="008503B6" w:rsidRPr="009743EA" w:rsidRDefault="008503B6" w:rsidP="008503B6">
            <w:pPr>
              <w:widowControl w:val="0"/>
              <w:overflowPunct/>
              <w:spacing w:after="0"/>
              <w:ind w:left="284"/>
              <w:jc w:val="both"/>
              <w:textAlignment w:val="auto"/>
              <w:rPr>
                <w:color w:val="0070C0"/>
              </w:rPr>
            </w:pPr>
            <w:r w:rsidRPr="009743EA">
              <w:rPr>
                <w:rFonts w:ascii="Arial" w:hAnsi="Arial"/>
                <w:color w:val="0070C0"/>
                <w:sz w:val="18"/>
              </w:rPr>
              <w:t>X-M2M-RVI: 2a</w:t>
            </w:r>
          </w:p>
          <w:p w14:paraId="7E69B80C" w14:textId="77777777" w:rsidR="00C24EF4" w:rsidRPr="005A2D7C" w:rsidRDefault="00C24EF4" w:rsidP="005C72A8">
            <w:pPr>
              <w:widowControl w:val="0"/>
              <w:overflowPunct/>
              <w:spacing w:after="0"/>
              <w:ind w:left="284"/>
              <w:textAlignment w:val="auto"/>
              <w:rPr>
                <w:rFonts w:ascii="Arial" w:eastAsia="Malgun Gothic" w:hAnsi="Arial"/>
                <w:color w:val="0070C0"/>
                <w:sz w:val="18"/>
              </w:rPr>
            </w:pPr>
            <w:r w:rsidRPr="005A2D7C">
              <w:rPr>
                <w:rFonts w:ascii="Arial" w:hAnsi="Arial"/>
                <w:color w:val="0070C0"/>
                <w:sz w:val="18"/>
              </w:rPr>
              <w:t>X-M2M-RSC:2002</w:t>
            </w:r>
          </w:p>
          <w:p w14:paraId="38C69833" w14:textId="77777777" w:rsidR="00C24EF4" w:rsidRPr="005A2D7C" w:rsidRDefault="00C24EF4" w:rsidP="005C72A8">
            <w:pPr>
              <w:widowControl w:val="0"/>
              <w:overflowPunct/>
              <w:spacing w:after="0"/>
              <w:ind w:left="284"/>
              <w:textAlignment w:val="auto"/>
              <w:rPr>
                <w:rFonts w:ascii="Arial" w:hAnsi="Arial"/>
                <w:color w:val="0070C0"/>
                <w:sz w:val="18"/>
              </w:rPr>
            </w:pPr>
          </w:p>
          <w:p w14:paraId="35C9AF79" w14:textId="77777777" w:rsidR="00C24EF4" w:rsidRPr="005A2D7C" w:rsidRDefault="00C24EF4" w:rsidP="005C72A8">
            <w:pPr>
              <w:widowControl w:val="0"/>
              <w:overflowPunct/>
              <w:spacing w:after="0"/>
              <w:ind w:left="284"/>
              <w:jc w:val="both"/>
              <w:textAlignment w:val="auto"/>
              <w:rPr>
                <w:rFonts w:ascii="Arial" w:hAnsi="Arial"/>
                <w:color w:val="0070C0"/>
                <w:sz w:val="18"/>
              </w:rPr>
            </w:pPr>
          </w:p>
        </w:tc>
      </w:tr>
      <w:tr w:rsidR="00C24EF4" w:rsidRPr="009743EA" w14:paraId="3DFC10CF"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1AC14BD" w14:textId="77777777" w:rsidR="00C24EF4" w:rsidRPr="009743EA" w:rsidRDefault="00C24EF4" w:rsidP="005C72A8">
            <w:pPr>
              <w:pStyle w:val="Default"/>
              <w:jc w:val="center"/>
              <w:rPr>
                <w:color w:val="auto"/>
              </w:rPr>
            </w:pPr>
          </w:p>
          <w:p w14:paraId="01A468C9" w14:textId="77777777" w:rsidR="00C24EF4" w:rsidRPr="009743EA" w:rsidRDefault="00C24EF4" w:rsidP="005C72A8">
            <w:pPr>
              <w:pStyle w:val="Default"/>
              <w:jc w:val="center"/>
              <w:rPr>
                <w:color w:val="auto"/>
              </w:rPr>
            </w:pPr>
          </w:p>
          <w:p w14:paraId="1B549D7F" w14:textId="77777777" w:rsidR="00C24EF4" w:rsidRPr="009743EA" w:rsidRDefault="00C24EF4" w:rsidP="005C72A8">
            <w:pPr>
              <w:pStyle w:val="Default"/>
              <w:jc w:val="center"/>
              <w:rPr>
                <w:color w:val="auto"/>
              </w:rPr>
            </w:pPr>
          </w:p>
          <w:p w14:paraId="182AC6A4"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3C1334B8"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CI name</w:t>
            </w:r>
          </w:p>
          <w:p w14:paraId="47DA3C57" w14:textId="77777777" w:rsidR="00C24EF4" w:rsidRPr="009743EA" w:rsidRDefault="00C24EF4" w:rsidP="005C72A8">
            <w:pPr>
              <w:pStyle w:val="Default"/>
              <w:jc w:val="center"/>
              <w:rPr>
                <w:rFonts w:ascii="Arial" w:eastAsia="Malgun Gothic" w:hAnsi="Arial"/>
                <w:b/>
                <w:color w:val="auto"/>
                <w:kern w:val="1"/>
                <w:sz w:val="18"/>
                <w:szCs w:val="20"/>
              </w:rPr>
            </w:pPr>
          </w:p>
          <w:p w14:paraId="1A49AE53" w14:textId="77777777" w:rsidR="00C24EF4" w:rsidRPr="009743EA" w:rsidRDefault="00C24EF4" w:rsidP="005C72A8">
            <w:pPr>
              <w:pStyle w:val="Default"/>
              <w:jc w:val="center"/>
              <w:rPr>
                <w:color w:val="auto"/>
              </w:rPr>
            </w:pPr>
            <w:r w:rsidRPr="009743EA">
              <w:rPr>
                <w:rFonts w:ascii="Arial" w:eastAsia="Malgun Gothic" w:hAnsi="Arial"/>
                <w:b/>
                <w:color w:val="auto"/>
                <w:kern w:val="1"/>
                <w:sz w:val="18"/>
                <w:szCs w:val="20"/>
              </w:rPr>
              <w:t>(No RCN or 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7B15C07" w14:textId="77777777" w:rsidR="0007540D" w:rsidRPr="005A2D7C" w:rsidRDefault="0007540D" w:rsidP="005A2D7C">
            <w:pPr>
              <w:pStyle w:val="TAL"/>
              <w:rPr>
                <w:rFonts w:eastAsia="Calibri Light"/>
              </w:rPr>
            </w:pPr>
          </w:p>
          <w:p w14:paraId="0A244306" w14:textId="77777777" w:rsidR="00C24EF4" w:rsidRPr="00062C7A" w:rsidRDefault="0007540D" w:rsidP="007C39B4">
            <w:pPr>
              <w:widowControl w:val="0"/>
              <w:overflowPunct/>
              <w:spacing w:after="0"/>
              <w:ind w:left="284"/>
              <w:jc w:val="both"/>
              <w:textAlignment w:val="auto"/>
              <w:rPr>
                <w:lang w:val="fr-FR"/>
              </w:rPr>
            </w:pPr>
            <w:r w:rsidRPr="00062C7A">
              <w:rPr>
                <w:rFonts w:eastAsia="Calibri Light"/>
                <w:b/>
                <w:sz w:val="24"/>
                <w:lang w:val="fr-FR"/>
              </w:rPr>
              <w:t>API/CI/DEL/001_CI</w:t>
            </w:r>
          </w:p>
          <w:p w14:paraId="2C2C05C9"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p>
          <w:p w14:paraId="2FE6CA3C" w14:textId="77777777" w:rsidR="00C24EF4" w:rsidRPr="00062C7A" w:rsidRDefault="00C24EF4" w:rsidP="005C72A8">
            <w:pPr>
              <w:widowControl w:val="0"/>
              <w:overflowPunct/>
              <w:spacing w:after="0"/>
              <w:ind w:left="284"/>
              <w:jc w:val="both"/>
              <w:textAlignment w:val="auto"/>
              <w:rPr>
                <w:rFonts w:ascii="Arial" w:hAnsi="Arial"/>
                <w:b/>
                <w:color w:val="0070C0"/>
                <w:sz w:val="18"/>
                <w:lang w:val="fr-FR"/>
              </w:rPr>
            </w:pPr>
            <w:r w:rsidRPr="00062C7A">
              <w:rPr>
                <w:rFonts w:ascii="Arial" w:hAnsi="Arial"/>
                <w:b/>
                <w:color w:val="0070C0"/>
                <w:sz w:val="18"/>
                <w:lang w:val="fr-FR"/>
              </w:rPr>
              <w:t>HTTP Request:</w:t>
            </w:r>
          </w:p>
          <w:p w14:paraId="43E92DF2" w14:textId="77777777" w:rsidR="00C24EF4" w:rsidRPr="00062C7A" w:rsidRDefault="00C24EF4" w:rsidP="005C72A8">
            <w:pPr>
              <w:pStyle w:val="TAL"/>
              <w:snapToGrid w:val="0"/>
              <w:ind w:left="284"/>
              <w:jc w:val="both"/>
              <w:rPr>
                <w:color w:val="0070C0"/>
                <w:lang w:val="fr-FR"/>
              </w:rPr>
            </w:pPr>
          </w:p>
          <w:p w14:paraId="6394880F" w14:textId="77777777" w:rsidR="00C24EF4" w:rsidRPr="009743EA" w:rsidRDefault="00C24EF4" w:rsidP="005C72A8">
            <w:pPr>
              <w:pStyle w:val="TAL"/>
              <w:snapToGrid w:val="0"/>
              <w:ind w:left="284"/>
              <w:rPr>
                <w:color w:val="0070C0"/>
              </w:rPr>
            </w:pPr>
            <w:r w:rsidRPr="009743EA">
              <w:rPr>
                <w:color w:val="0070C0"/>
              </w:rPr>
              <w:t>DELETE /mn-name/ae_sensor/cont_temp/cin20180406T1400131405855099266561_cse01 HTTP/1.1</w:t>
            </w:r>
          </w:p>
          <w:p w14:paraId="54349DE9" w14:textId="77777777" w:rsidR="00C24EF4" w:rsidRPr="009743EA" w:rsidRDefault="00C24EF4" w:rsidP="005C72A8">
            <w:pPr>
              <w:pStyle w:val="TAL"/>
              <w:snapToGrid w:val="0"/>
              <w:ind w:left="284"/>
              <w:jc w:val="both"/>
              <w:rPr>
                <w:color w:val="0070C0"/>
              </w:rPr>
            </w:pPr>
            <w:r w:rsidRPr="009743EA">
              <w:rPr>
                <w:color w:val="0070C0"/>
              </w:rPr>
              <w:t>Host: 192.168.0.10:8282</w:t>
            </w:r>
          </w:p>
          <w:p w14:paraId="019AD428" w14:textId="77777777" w:rsidR="00C24EF4" w:rsidRPr="00062C7A" w:rsidRDefault="00C24EF4" w:rsidP="005C72A8">
            <w:pPr>
              <w:pStyle w:val="TAL"/>
              <w:snapToGrid w:val="0"/>
              <w:ind w:left="284"/>
              <w:jc w:val="both"/>
              <w:rPr>
                <w:color w:val="0070C0"/>
                <w:lang w:val="fr-FR"/>
              </w:rPr>
            </w:pPr>
            <w:r w:rsidRPr="00062C7A">
              <w:rPr>
                <w:color w:val="0070C0"/>
                <w:lang w:val="fr-FR"/>
              </w:rPr>
              <w:t>X-M2M-Origin: CAE0120180406T0846311405855351047680_cse01</w:t>
            </w:r>
          </w:p>
          <w:p w14:paraId="2BC9B436" w14:textId="77777777" w:rsidR="00C24EF4" w:rsidRPr="00062C7A" w:rsidRDefault="00C24EF4" w:rsidP="005C72A8">
            <w:pPr>
              <w:pStyle w:val="TAL"/>
              <w:snapToGrid w:val="0"/>
              <w:ind w:left="284"/>
              <w:jc w:val="both"/>
              <w:rPr>
                <w:color w:val="0070C0"/>
                <w:lang w:val="fr-FR"/>
              </w:rPr>
            </w:pPr>
            <w:r w:rsidRPr="00062C7A">
              <w:rPr>
                <w:color w:val="0070C0"/>
                <w:lang w:val="fr-FR"/>
              </w:rPr>
              <w:t>X-M2M-RI: 1234</w:t>
            </w:r>
          </w:p>
          <w:p w14:paraId="74133F80" w14:textId="77777777" w:rsidR="008503B6" w:rsidRPr="009743EA" w:rsidRDefault="008503B6" w:rsidP="008503B6">
            <w:pPr>
              <w:widowControl w:val="0"/>
              <w:overflowPunct/>
              <w:spacing w:after="0"/>
              <w:ind w:left="284"/>
              <w:jc w:val="both"/>
              <w:textAlignment w:val="auto"/>
              <w:rPr>
                <w:color w:val="0070C0"/>
              </w:rPr>
            </w:pPr>
            <w:r w:rsidRPr="009743EA">
              <w:rPr>
                <w:rFonts w:ascii="Arial" w:hAnsi="Arial"/>
                <w:color w:val="0070C0"/>
                <w:sz w:val="18"/>
              </w:rPr>
              <w:t>X-M2M-RVI: 2a</w:t>
            </w:r>
          </w:p>
          <w:p w14:paraId="21780C92" w14:textId="77777777" w:rsidR="00C24EF4" w:rsidRPr="009743EA" w:rsidRDefault="00C24EF4" w:rsidP="007C39B4">
            <w:pPr>
              <w:widowControl w:val="0"/>
              <w:overflowPunct/>
              <w:spacing w:after="0"/>
              <w:ind w:left="284"/>
              <w:textAlignment w:val="auto"/>
              <w:rPr>
                <w:rFonts w:ascii="Arial" w:hAnsi="Arial"/>
                <w:color w:val="0070C0"/>
                <w:sz w:val="18"/>
              </w:rPr>
            </w:pPr>
          </w:p>
          <w:p w14:paraId="15871109" w14:textId="77777777" w:rsidR="00C24EF4" w:rsidRPr="009743EA" w:rsidRDefault="00C24EF4" w:rsidP="005C72A8">
            <w:pPr>
              <w:widowControl w:val="0"/>
              <w:overflowPunct/>
              <w:spacing w:after="0"/>
              <w:ind w:left="284"/>
              <w:jc w:val="both"/>
              <w:textAlignment w:val="auto"/>
              <w:rPr>
                <w:rFonts w:ascii="Arial" w:hAnsi="Arial"/>
                <w:color w:val="0070C0"/>
                <w:sz w:val="18"/>
              </w:rPr>
            </w:pPr>
          </w:p>
          <w:p w14:paraId="79A5517F"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56345D10" w14:textId="77777777" w:rsidR="00C24EF4" w:rsidRPr="009743EA" w:rsidRDefault="00C24EF4" w:rsidP="005C72A8">
            <w:pPr>
              <w:widowControl w:val="0"/>
              <w:overflowPunct/>
              <w:spacing w:after="0"/>
              <w:ind w:left="284"/>
              <w:jc w:val="both"/>
              <w:textAlignment w:val="auto"/>
              <w:rPr>
                <w:rFonts w:ascii="Arial" w:hAnsi="Arial"/>
                <w:color w:val="0070C0"/>
                <w:sz w:val="18"/>
              </w:rPr>
            </w:pPr>
          </w:p>
          <w:p w14:paraId="31E30641"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200 OK</w:t>
            </w:r>
          </w:p>
          <w:p w14:paraId="6D73C47A"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X-M2M-Origin:/mnID</w:t>
            </w:r>
          </w:p>
          <w:p w14:paraId="0D45667F"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X-M2M-RI:1234</w:t>
            </w:r>
          </w:p>
          <w:p w14:paraId="3A79D873" w14:textId="77777777" w:rsidR="008503B6" w:rsidRPr="009743EA" w:rsidRDefault="008503B6" w:rsidP="008503B6">
            <w:pPr>
              <w:widowControl w:val="0"/>
              <w:overflowPunct/>
              <w:spacing w:after="0"/>
              <w:ind w:left="284"/>
              <w:jc w:val="both"/>
              <w:textAlignment w:val="auto"/>
              <w:rPr>
                <w:color w:val="0070C0"/>
              </w:rPr>
            </w:pPr>
            <w:r w:rsidRPr="009743EA">
              <w:rPr>
                <w:rFonts w:ascii="Arial" w:hAnsi="Arial"/>
                <w:color w:val="0070C0"/>
                <w:sz w:val="18"/>
              </w:rPr>
              <w:t>X-M2M-RVI: 2a</w:t>
            </w:r>
          </w:p>
          <w:p w14:paraId="6F718419"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X-M2M-RSC:2002</w:t>
            </w:r>
          </w:p>
          <w:p w14:paraId="70E5A87E" w14:textId="77777777" w:rsidR="008F09C2" w:rsidRPr="009743EA" w:rsidRDefault="008F09C2" w:rsidP="005C72A8">
            <w:pPr>
              <w:widowControl w:val="0"/>
              <w:overflowPunct/>
              <w:spacing w:after="0"/>
              <w:ind w:left="284"/>
              <w:jc w:val="both"/>
              <w:textAlignment w:val="auto"/>
              <w:rPr>
                <w:rFonts w:ascii="Arial" w:hAnsi="Arial"/>
                <w:color w:val="0070C0"/>
                <w:sz w:val="18"/>
              </w:rPr>
            </w:pPr>
          </w:p>
          <w:p w14:paraId="357DDBE4"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w:t>
            </w:r>
          </w:p>
          <w:p w14:paraId="386985E2"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"m2m:cin": {</w:t>
            </w:r>
          </w:p>
          <w:p w14:paraId="4341F097"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"con": "20",</w:t>
            </w:r>
          </w:p>
          <w:p w14:paraId="53B7A141"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"cs": 2,</w:t>
            </w:r>
          </w:p>
          <w:p w14:paraId="46B210A2"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"ct": "20180406T143434",</w:t>
            </w:r>
          </w:p>
          <w:p w14:paraId="3834DE69"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"et": "99991231T235959",</w:t>
            </w:r>
          </w:p>
          <w:p w14:paraId="5F452787"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"lt": "20180406T143434",</w:t>
            </w:r>
          </w:p>
          <w:p w14:paraId="7B0A4785"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"pi": "cnt20180406T1353041405855518901760_cse01",</w:t>
            </w:r>
          </w:p>
          <w:p w14:paraId="5466C595"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"ri": "cin20180406T1434341405855518901762_cse01",</w:t>
            </w:r>
          </w:p>
          <w:p w14:paraId="05B6C02C" w14:textId="77777777" w:rsidR="00C24EF4" w:rsidRPr="00062C7A" w:rsidRDefault="00C24EF4" w:rsidP="005C72A8">
            <w:pPr>
              <w:widowControl w:val="0"/>
              <w:overflowPunct/>
              <w:spacing w:after="0"/>
              <w:ind w:left="284"/>
              <w:textAlignment w:val="auto"/>
              <w:rPr>
                <w:rFonts w:ascii="Arial" w:hAnsi="Arial"/>
                <w:color w:val="0070C0"/>
                <w:sz w:val="18"/>
                <w:lang w:val="fr-FR"/>
              </w:rPr>
            </w:pPr>
            <w:r w:rsidRPr="00062C7A">
              <w:rPr>
                <w:rFonts w:ascii="Arial" w:hAnsi="Arial"/>
                <w:color w:val="0070C0"/>
                <w:sz w:val="18"/>
                <w:lang w:val="fr-FR"/>
              </w:rPr>
              <w:t xml:space="preserve">        "rn": "cin20180406T1434341405855518901761_cse01",</w:t>
            </w:r>
          </w:p>
          <w:p w14:paraId="4EF6FFB2" w14:textId="77777777" w:rsidR="00C24EF4" w:rsidRPr="005A2D7C" w:rsidRDefault="00C24EF4" w:rsidP="005C72A8">
            <w:pPr>
              <w:widowControl w:val="0"/>
              <w:overflowPunct/>
              <w:spacing w:after="0"/>
              <w:ind w:left="284"/>
              <w:textAlignment w:val="auto"/>
              <w:rPr>
                <w:rFonts w:ascii="Arial" w:hAnsi="Arial"/>
                <w:color w:val="0070C0"/>
                <w:sz w:val="18"/>
              </w:rPr>
            </w:pPr>
            <w:r w:rsidRPr="00062C7A">
              <w:rPr>
                <w:rFonts w:ascii="Arial" w:hAnsi="Arial"/>
                <w:color w:val="0070C0"/>
                <w:sz w:val="18"/>
                <w:lang w:val="fr-FR"/>
              </w:rPr>
              <w:t xml:space="preserve">        </w:t>
            </w:r>
            <w:r w:rsidRPr="005A2D7C">
              <w:rPr>
                <w:rFonts w:ascii="Arial" w:hAnsi="Arial"/>
                <w:color w:val="0070C0"/>
                <w:sz w:val="18"/>
              </w:rPr>
              <w:t>"st": 9,</w:t>
            </w:r>
          </w:p>
          <w:p w14:paraId="74BC33D7" w14:textId="77777777" w:rsidR="00C24EF4" w:rsidRPr="005A2D7C" w:rsidRDefault="00C24EF4" w:rsidP="005C72A8">
            <w:pPr>
              <w:widowControl w:val="0"/>
              <w:overflowPunct/>
              <w:spacing w:after="0"/>
              <w:ind w:left="284"/>
              <w:textAlignment w:val="auto"/>
              <w:rPr>
                <w:rFonts w:ascii="Arial" w:eastAsia="Malgun Gothic" w:hAnsi="Arial"/>
                <w:color w:val="0070C0"/>
                <w:sz w:val="18"/>
              </w:rPr>
            </w:pPr>
            <w:r w:rsidRPr="005A2D7C">
              <w:rPr>
                <w:rFonts w:ascii="Arial" w:hAnsi="Arial"/>
                <w:color w:val="0070C0"/>
                <w:sz w:val="18"/>
              </w:rPr>
              <w:lastRenderedPageBreak/>
              <w:t xml:space="preserve">        "ty": 4</w:t>
            </w:r>
          </w:p>
          <w:p w14:paraId="731DB9AF" w14:textId="77777777" w:rsidR="00C24EF4" w:rsidRPr="005A2D7C" w:rsidRDefault="00C24EF4" w:rsidP="005C72A8">
            <w:pPr>
              <w:widowControl w:val="0"/>
              <w:overflowPunct/>
              <w:spacing w:after="0"/>
              <w:ind w:left="284"/>
              <w:textAlignment w:val="auto"/>
              <w:rPr>
                <w:rFonts w:ascii="Arial" w:eastAsia="Malgun Gothic" w:hAnsi="Arial"/>
                <w:color w:val="0070C0"/>
                <w:sz w:val="18"/>
              </w:rPr>
            </w:pPr>
            <w:r w:rsidRPr="005A2D7C">
              <w:rPr>
                <w:rFonts w:ascii="Arial" w:hAnsi="Arial"/>
                <w:color w:val="0070C0"/>
                <w:sz w:val="18"/>
              </w:rPr>
              <w:t xml:space="preserve">    }</w:t>
            </w:r>
          </w:p>
          <w:p w14:paraId="56697512" w14:textId="77777777" w:rsidR="00C24EF4" w:rsidRPr="005A2D7C" w:rsidRDefault="00C24EF4" w:rsidP="007C39B4">
            <w:pPr>
              <w:widowControl w:val="0"/>
              <w:overflowPunct/>
              <w:spacing w:after="0"/>
              <w:ind w:left="284"/>
              <w:textAlignment w:val="auto"/>
              <w:rPr>
                <w:rFonts w:ascii="Arial" w:hAnsi="Arial"/>
                <w:color w:val="0070C0"/>
                <w:sz w:val="18"/>
              </w:rPr>
            </w:pPr>
            <w:r w:rsidRPr="005A2D7C">
              <w:rPr>
                <w:rFonts w:ascii="Arial" w:hAnsi="Arial"/>
                <w:color w:val="0070C0"/>
                <w:sz w:val="18"/>
              </w:rPr>
              <w:t>}</w:t>
            </w:r>
          </w:p>
          <w:p w14:paraId="26BD0F2E" w14:textId="77777777" w:rsidR="0007540D" w:rsidRPr="005A2D7C" w:rsidRDefault="0007540D" w:rsidP="007C39B4">
            <w:pPr>
              <w:widowControl w:val="0"/>
              <w:overflowPunct/>
              <w:spacing w:after="0"/>
              <w:ind w:left="284"/>
              <w:textAlignment w:val="auto"/>
              <w:rPr>
                <w:rFonts w:ascii="Arial" w:hAnsi="Arial"/>
                <w:color w:val="0070C0"/>
                <w:sz w:val="18"/>
              </w:rPr>
            </w:pPr>
          </w:p>
        </w:tc>
      </w:tr>
      <w:tr w:rsidR="00C24EF4" w:rsidRPr="009743EA" w14:paraId="70D9E9F4"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A1D986A" w14:textId="77777777" w:rsidR="00C24EF4" w:rsidRPr="009743EA" w:rsidRDefault="00C24EF4" w:rsidP="005C72A8">
            <w:pPr>
              <w:pStyle w:val="Default"/>
              <w:jc w:val="center"/>
              <w:rPr>
                <w:color w:val="auto"/>
              </w:rPr>
            </w:pPr>
          </w:p>
          <w:p w14:paraId="2C6CCB5D" w14:textId="77777777" w:rsidR="00C24EF4" w:rsidRPr="009743EA" w:rsidRDefault="00C24EF4" w:rsidP="005C72A8">
            <w:pPr>
              <w:pStyle w:val="Default"/>
              <w:jc w:val="center"/>
              <w:rPr>
                <w:color w:val="auto"/>
              </w:rPr>
            </w:pPr>
          </w:p>
          <w:p w14:paraId="64C272BE" w14:textId="77777777" w:rsidR="00C24EF4" w:rsidRPr="009743EA" w:rsidRDefault="00C24EF4" w:rsidP="005C72A8">
            <w:pPr>
              <w:pStyle w:val="Default"/>
              <w:jc w:val="center"/>
              <w:rPr>
                <w:color w:val="auto"/>
              </w:rPr>
            </w:pPr>
          </w:p>
          <w:p w14:paraId="12B8D990"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587F2A6D" w14:textId="77777777" w:rsidR="00C24EF4" w:rsidRPr="009743EA" w:rsidRDefault="00C24EF4" w:rsidP="005C72A8">
            <w:pPr>
              <w:pStyle w:val="Default"/>
              <w:jc w:val="center"/>
              <w:rPr>
                <w:color w:val="auto"/>
              </w:rPr>
            </w:pPr>
            <w:r w:rsidRPr="009743EA">
              <w:rPr>
                <w:rFonts w:ascii="Arial" w:eastAsia="Malgun Gothic" w:hAnsi="Arial"/>
                <w:b/>
                <w:color w:val="auto"/>
                <w:kern w:val="1"/>
                <w:sz w:val="18"/>
                <w:szCs w:val="20"/>
              </w:rPr>
              <w:t>CI name and 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18B6B85" w14:textId="77777777" w:rsidR="00367F38" w:rsidRPr="005A2D7C" w:rsidRDefault="00367F38" w:rsidP="005A2D7C">
            <w:pPr>
              <w:pStyle w:val="TAL"/>
              <w:rPr>
                <w:rFonts w:eastAsia="Calibri Light"/>
              </w:rPr>
            </w:pPr>
          </w:p>
          <w:p w14:paraId="7CA89193" w14:textId="77777777" w:rsidR="00C24EF4" w:rsidRPr="00062C7A" w:rsidRDefault="00367F38" w:rsidP="007C39B4">
            <w:pPr>
              <w:widowControl w:val="0"/>
              <w:overflowPunct/>
              <w:spacing w:after="0"/>
              <w:ind w:left="284"/>
              <w:jc w:val="both"/>
              <w:textAlignment w:val="auto"/>
              <w:rPr>
                <w:rFonts w:eastAsia="Calibri Light"/>
                <w:b/>
                <w:sz w:val="24"/>
                <w:lang w:val="fr-FR"/>
              </w:rPr>
            </w:pPr>
            <w:r w:rsidRPr="00062C7A">
              <w:rPr>
                <w:rFonts w:eastAsia="Calibri Light"/>
                <w:b/>
                <w:sz w:val="24"/>
                <w:lang w:val="fr-FR"/>
              </w:rPr>
              <w:t>API/CI/DEL/001_CI_RCN0</w:t>
            </w:r>
            <w:r w:rsidR="00C24EF4" w:rsidRPr="00062C7A">
              <w:rPr>
                <w:rFonts w:eastAsia="Calibri Light"/>
                <w:b/>
                <w:sz w:val="24"/>
                <w:lang w:val="fr-FR"/>
              </w:rPr>
              <w:t xml:space="preserve">    </w:t>
            </w:r>
          </w:p>
          <w:p w14:paraId="69E5A072" w14:textId="77777777" w:rsidR="00C24EF4" w:rsidRPr="00062C7A" w:rsidRDefault="00C24EF4" w:rsidP="005C72A8">
            <w:pPr>
              <w:widowControl w:val="0"/>
              <w:overflowPunct/>
              <w:spacing w:after="0"/>
              <w:ind w:left="284"/>
              <w:jc w:val="both"/>
              <w:textAlignment w:val="auto"/>
              <w:rPr>
                <w:rFonts w:ascii="Arial" w:hAnsi="Arial"/>
                <w:color w:val="0070C0"/>
                <w:sz w:val="18"/>
                <w:lang w:val="fr-FR"/>
              </w:rPr>
            </w:pPr>
          </w:p>
          <w:p w14:paraId="294932EC" w14:textId="77777777" w:rsidR="00C24EF4" w:rsidRPr="00062C7A" w:rsidRDefault="00C24EF4" w:rsidP="005C72A8">
            <w:pPr>
              <w:widowControl w:val="0"/>
              <w:overflowPunct/>
              <w:spacing w:after="0"/>
              <w:ind w:left="284"/>
              <w:jc w:val="both"/>
              <w:textAlignment w:val="auto"/>
              <w:rPr>
                <w:rFonts w:ascii="Arial" w:hAnsi="Arial"/>
                <w:b/>
                <w:color w:val="0070C0"/>
                <w:sz w:val="18"/>
                <w:lang w:val="fr-FR"/>
              </w:rPr>
            </w:pPr>
            <w:r w:rsidRPr="00062C7A">
              <w:rPr>
                <w:rFonts w:ascii="Arial" w:hAnsi="Arial"/>
                <w:b/>
                <w:color w:val="0070C0"/>
                <w:sz w:val="18"/>
                <w:lang w:val="fr-FR"/>
              </w:rPr>
              <w:t>HTTP Request:</w:t>
            </w:r>
          </w:p>
          <w:p w14:paraId="783344B9" w14:textId="77777777" w:rsidR="00C24EF4" w:rsidRPr="00062C7A" w:rsidRDefault="00C24EF4" w:rsidP="005C72A8">
            <w:pPr>
              <w:pStyle w:val="TAL"/>
              <w:snapToGrid w:val="0"/>
              <w:ind w:left="284"/>
              <w:jc w:val="both"/>
              <w:rPr>
                <w:color w:val="0070C0"/>
                <w:lang w:val="fr-FR"/>
              </w:rPr>
            </w:pPr>
          </w:p>
          <w:p w14:paraId="61E067DD" w14:textId="77777777" w:rsidR="00C24EF4" w:rsidRPr="00062C7A" w:rsidRDefault="00C24EF4" w:rsidP="005C72A8">
            <w:pPr>
              <w:pStyle w:val="TAL"/>
              <w:snapToGrid w:val="0"/>
              <w:ind w:left="284"/>
              <w:rPr>
                <w:color w:val="0070C0"/>
                <w:lang w:val="fr-FR"/>
              </w:rPr>
            </w:pPr>
            <w:r w:rsidRPr="00062C7A">
              <w:rPr>
                <w:color w:val="0070C0"/>
                <w:lang w:val="fr-FR"/>
              </w:rPr>
              <w:t>DELETE /mn-name/ae_sensor/cont_temp/cin20180406T1400131405855099266561_cse01?rcn=0 HTTP/1.1</w:t>
            </w:r>
          </w:p>
          <w:p w14:paraId="78FD7075" w14:textId="77777777" w:rsidR="00C24EF4" w:rsidRPr="00062C7A" w:rsidRDefault="00C24EF4" w:rsidP="005C72A8">
            <w:pPr>
              <w:pStyle w:val="TAL"/>
              <w:snapToGrid w:val="0"/>
              <w:ind w:left="284"/>
              <w:jc w:val="both"/>
              <w:rPr>
                <w:color w:val="0070C0"/>
                <w:lang w:val="fr-FR"/>
              </w:rPr>
            </w:pPr>
            <w:r w:rsidRPr="00062C7A">
              <w:rPr>
                <w:color w:val="0070C0"/>
                <w:lang w:val="fr-FR"/>
              </w:rPr>
              <w:t>Host: 192.168.0.10:8282</w:t>
            </w:r>
          </w:p>
          <w:p w14:paraId="2DD03D47" w14:textId="77777777" w:rsidR="00C24EF4" w:rsidRPr="00062C7A" w:rsidRDefault="00C24EF4" w:rsidP="005C72A8">
            <w:pPr>
              <w:pStyle w:val="TAL"/>
              <w:snapToGrid w:val="0"/>
              <w:ind w:left="284"/>
              <w:jc w:val="both"/>
              <w:rPr>
                <w:color w:val="0070C0"/>
                <w:lang w:val="fr-FR"/>
              </w:rPr>
            </w:pPr>
            <w:r w:rsidRPr="00062C7A">
              <w:rPr>
                <w:color w:val="0070C0"/>
                <w:lang w:val="fr-FR"/>
              </w:rPr>
              <w:t>X-M2M-Origin: CAE0120180406T0846311405855351047680_cse01</w:t>
            </w:r>
          </w:p>
          <w:p w14:paraId="28CBA18A" w14:textId="77777777" w:rsidR="00C24EF4" w:rsidRPr="00062C7A" w:rsidRDefault="00C24EF4" w:rsidP="005C72A8">
            <w:pPr>
              <w:pStyle w:val="TAL"/>
              <w:snapToGrid w:val="0"/>
              <w:ind w:left="284"/>
              <w:jc w:val="both"/>
              <w:rPr>
                <w:color w:val="0070C0"/>
                <w:lang w:val="fr-FR"/>
              </w:rPr>
            </w:pPr>
            <w:r w:rsidRPr="00062C7A">
              <w:rPr>
                <w:color w:val="0070C0"/>
                <w:lang w:val="fr-FR"/>
              </w:rPr>
              <w:t>X-M2M-RI: 1234</w:t>
            </w:r>
          </w:p>
          <w:p w14:paraId="2700EF52" w14:textId="77777777" w:rsidR="008503B6" w:rsidRPr="009743EA" w:rsidRDefault="008503B6" w:rsidP="008503B6">
            <w:pPr>
              <w:widowControl w:val="0"/>
              <w:overflowPunct/>
              <w:spacing w:after="0"/>
              <w:ind w:left="284"/>
              <w:jc w:val="both"/>
              <w:textAlignment w:val="auto"/>
              <w:rPr>
                <w:color w:val="0070C0"/>
              </w:rPr>
            </w:pPr>
            <w:r w:rsidRPr="009743EA">
              <w:rPr>
                <w:rFonts w:ascii="Arial" w:hAnsi="Arial"/>
                <w:color w:val="0070C0"/>
                <w:sz w:val="18"/>
              </w:rPr>
              <w:t>X-M2M-RVI: 2a</w:t>
            </w:r>
          </w:p>
          <w:p w14:paraId="69E9DB80" w14:textId="77777777" w:rsidR="00C24EF4" w:rsidRPr="009743EA" w:rsidRDefault="00C24EF4" w:rsidP="007C39B4">
            <w:pPr>
              <w:widowControl w:val="0"/>
              <w:overflowPunct/>
              <w:spacing w:after="0"/>
              <w:ind w:left="284"/>
              <w:textAlignment w:val="auto"/>
              <w:rPr>
                <w:rFonts w:ascii="Arial" w:hAnsi="Arial"/>
                <w:color w:val="0070C0"/>
                <w:sz w:val="18"/>
              </w:rPr>
            </w:pPr>
          </w:p>
          <w:p w14:paraId="4B96BEFA" w14:textId="77777777" w:rsidR="00C24EF4" w:rsidRPr="009743EA" w:rsidRDefault="00C24EF4" w:rsidP="005C72A8">
            <w:pPr>
              <w:widowControl w:val="0"/>
              <w:overflowPunct/>
              <w:spacing w:after="0"/>
              <w:ind w:left="284"/>
              <w:jc w:val="both"/>
              <w:textAlignment w:val="auto"/>
              <w:rPr>
                <w:rFonts w:ascii="Arial" w:hAnsi="Arial"/>
                <w:color w:val="0070C0"/>
                <w:sz w:val="18"/>
              </w:rPr>
            </w:pPr>
          </w:p>
          <w:p w14:paraId="712951DC"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59366B58" w14:textId="77777777" w:rsidR="00C24EF4" w:rsidRPr="009743EA" w:rsidRDefault="00C24EF4" w:rsidP="005C72A8">
            <w:pPr>
              <w:widowControl w:val="0"/>
              <w:overflowPunct/>
              <w:spacing w:after="0"/>
              <w:ind w:left="284"/>
              <w:jc w:val="both"/>
              <w:textAlignment w:val="auto"/>
              <w:rPr>
                <w:rFonts w:ascii="Arial" w:hAnsi="Arial"/>
                <w:color w:val="0070C0"/>
                <w:sz w:val="18"/>
              </w:rPr>
            </w:pPr>
          </w:p>
          <w:p w14:paraId="17C0E3B7"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200 OK</w:t>
            </w:r>
          </w:p>
          <w:p w14:paraId="5DECA7AA"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Content-Length:0 </w:t>
            </w:r>
          </w:p>
          <w:p w14:paraId="5AE909D6"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X-M2M-RI:1234</w:t>
            </w:r>
          </w:p>
          <w:p w14:paraId="392B31DB" w14:textId="77777777" w:rsidR="008503B6" w:rsidRPr="009743EA" w:rsidRDefault="008503B6" w:rsidP="008503B6">
            <w:pPr>
              <w:widowControl w:val="0"/>
              <w:overflowPunct/>
              <w:spacing w:after="0"/>
              <w:ind w:left="284"/>
              <w:jc w:val="both"/>
              <w:textAlignment w:val="auto"/>
              <w:rPr>
                <w:color w:val="0070C0"/>
              </w:rPr>
            </w:pPr>
            <w:r w:rsidRPr="009743EA">
              <w:rPr>
                <w:rFonts w:ascii="Arial" w:hAnsi="Arial"/>
                <w:color w:val="0070C0"/>
                <w:sz w:val="18"/>
              </w:rPr>
              <w:t>X-M2M-RVI: 2a</w:t>
            </w:r>
          </w:p>
          <w:p w14:paraId="4924739A" w14:textId="77777777" w:rsidR="00C24EF4" w:rsidRPr="005A2D7C" w:rsidRDefault="00C24EF4" w:rsidP="005C72A8">
            <w:pPr>
              <w:widowControl w:val="0"/>
              <w:overflowPunct/>
              <w:spacing w:after="0"/>
              <w:ind w:left="284"/>
              <w:textAlignment w:val="auto"/>
              <w:rPr>
                <w:rFonts w:ascii="Arial" w:eastAsia="Malgun Gothic" w:hAnsi="Arial"/>
                <w:color w:val="0070C0"/>
                <w:sz w:val="18"/>
              </w:rPr>
            </w:pPr>
            <w:r w:rsidRPr="005A2D7C">
              <w:rPr>
                <w:rFonts w:ascii="Arial" w:hAnsi="Arial"/>
                <w:color w:val="0070C0"/>
                <w:sz w:val="18"/>
              </w:rPr>
              <w:t>X-M2M-RSC:2002</w:t>
            </w:r>
          </w:p>
          <w:p w14:paraId="1673BB02" w14:textId="77777777" w:rsidR="00C24EF4" w:rsidRPr="005A2D7C" w:rsidRDefault="00C24EF4" w:rsidP="005C72A8">
            <w:pPr>
              <w:widowControl w:val="0"/>
              <w:overflowPunct/>
              <w:spacing w:after="0"/>
              <w:ind w:left="284"/>
              <w:jc w:val="both"/>
              <w:textAlignment w:val="auto"/>
              <w:rPr>
                <w:rFonts w:ascii="Arial" w:hAnsi="Arial"/>
                <w:color w:val="0070C0"/>
                <w:sz w:val="18"/>
              </w:rPr>
            </w:pPr>
          </w:p>
        </w:tc>
      </w:tr>
    </w:tbl>
    <w:p w14:paraId="72F1389D" w14:textId="77777777" w:rsidR="00C24EF4" w:rsidRPr="005A2D7C" w:rsidRDefault="00C24EF4" w:rsidP="00C24EF4"/>
    <w:p w14:paraId="2B15CC5B" w14:textId="03B792AB" w:rsidR="00C24EF4" w:rsidRPr="009743EA" w:rsidRDefault="00C24EF4" w:rsidP="00C24EF4">
      <w:pPr>
        <w:pStyle w:val="Heading3"/>
        <w:rPr>
          <w:color w:val="000000"/>
        </w:rPr>
      </w:pPr>
      <w:bookmarkStart w:id="328" w:name="_Toc49420735"/>
      <w:bookmarkStart w:id="329" w:name="_Toc49507549"/>
      <w:bookmarkStart w:id="330" w:name="_Toc49507661"/>
      <w:bookmarkStart w:id="331" w:name="_Toc532286363"/>
      <w:bookmarkStart w:id="332" w:name="_Toc532286499"/>
      <w:bookmarkStart w:id="333" w:name="_Toc46154404"/>
      <w:bookmarkStart w:id="334" w:name="_Toc71708838"/>
      <w:r w:rsidRPr="009743EA">
        <w:rPr>
          <w:color w:val="000000"/>
        </w:rPr>
        <w:t>6.2.</w:t>
      </w:r>
      <w:r w:rsidR="008B1B88" w:rsidRPr="009743EA">
        <w:rPr>
          <w:color w:val="000000"/>
        </w:rPr>
        <w:t>7</w:t>
      </w:r>
      <w:r w:rsidRPr="009743EA">
        <w:rPr>
          <w:color w:val="000000"/>
        </w:rPr>
        <w:tab/>
      </w:r>
      <w:r w:rsidR="000F6DB0" w:rsidRPr="009743EA">
        <w:rPr>
          <w:color w:val="000000"/>
        </w:rPr>
        <w:t xml:space="preserve">Resource Type </w:t>
      </w:r>
      <w:r w:rsidRPr="009743EA">
        <w:rPr>
          <w:i/>
          <w:color w:val="000000"/>
        </w:rPr>
        <w:t>semanticDescriptor</w:t>
      </w:r>
      <w:bookmarkEnd w:id="328"/>
      <w:bookmarkEnd w:id="329"/>
      <w:bookmarkEnd w:id="330"/>
      <w:bookmarkEnd w:id="331"/>
      <w:bookmarkEnd w:id="332"/>
      <w:bookmarkEnd w:id="333"/>
      <w:bookmarkEnd w:id="334"/>
    </w:p>
    <w:p w14:paraId="7E4D997E" w14:textId="77777777" w:rsidR="00C24EF4" w:rsidRPr="009743EA" w:rsidRDefault="00C24EF4" w:rsidP="00C24EF4">
      <w:pPr>
        <w:pStyle w:val="Heading4"/>
      </w:pPr>
      <w:bookmarkStart w:id="335" w:name="_Toc49420736"/>
      <w:bookmarkStart w:id="336" w:name="_Toc49507550"/>
      <w:bookmarkStart w:id="337" w:name="_Toc49507662"/>
      <w:bookmarkStart w:id="338" w:name="_Toc532286364"/>
      <w:bookmarkStart w:id="339" w:name="_Toc532286500"/>
      <w:bookmarkStart w:id="340" w:name="_Toc46154405"/>
      <w:bookmarkStart w:id="341" w:name="_Toc71708839"/>
      <w:r w:rsidRPr="009743EA">
        <w:t>6.2.</w:t>
      </w:r>
      <w:r w:rsidR="008B1B88" w:rsidRPr="009743EA">
        <w:t>7</w:t>
      </w:r>
      <w:r w:rsidRPr="009743EA">
        <w:t>.0</w:t>
      </w:r>
      <w:r w:rsidRPr="009743EA">
        <w:tab/>
        <w:t>Introduction</w:t>
      </w:r>
      <w:bookmarkEnd w:id="335"/>
      <w:bookmarkEnd w:id="336"/>
      <w:bookmarkEnd w:id="337"/>
      <w:bookmarkEnd w:id="338"/>
      <w:bookmarkEnd w:id="339"/>
      <w:bookmarkEnd w:id="340"/>
      <w:bookmarkEnd w:id="341"/>
    </w:p>
    <w:p w14:paraId="02068032" w14:textId="77777777" w:rsidR="00C24EF4" w:rsidRPr="005A2D7C" w:rsidRDefault="00C24EF4" w:rsidP="000B10F5">
      <w:pPr>
        <w:rPr>
          <w:rFonts w:eastAsia="Malgun Gothic"/>
        </w:rPr>
      </w:pPr>
      <w:r w:rsidRPr="005A2D7C">
        <w:t xml:space="preserve">The &lt;semanticDescriptor&gt; resource is used to store a semantic description pertaining to a resource and potentially sub-resources. Such a description may be provided according to ontologies. The semantic information is used by the semantic functionalities of the oneM2M system and is also available to applications or CSEs. </w:t>
      </w:r>
    </w:p>
    <w:p w14:paraId="4E70B6BC" w14:textId="77777777" w:rsidR="00C24EF4" w:rsidRPr="009743EA" w:rsidRDefault="00C24EF4" w:rsidP="00C24EF4">
      <w:pPr>
        <w:pStyle w:val="Heading4"/>
      </w:pPr>
      <w:bookmarkStart w:id="342" w:name="_Toc49420737"/>
      <w:bookmarkStart w:id="343" w:name="_Toc49507551"/>
      <w:bookmarkStart w:id="344" w:name="_Toc49507663"/>
      <w:bookmarkStart w:id="345" w:name="_Toc532286365"/>
      <w:bookmarkStart w:id="346" w:name="_Toc532286501"/>
      <w:bookmarkStart w:id="347" w:name="_Toc46154406"/>
      <w:bookmarkStart w:id="348" w:name="_Toc71708840"/>
      <w:r w:rsidRPr="009743EA">
        <w:lastRenderedPageBreak/>
        <w:t>6.2.</w:t>
      </w:r>
      <w:r w:rsidR="008B1B88" w:rsidRPr="005A2D7C">
        <w:t>7</w:t>
      </w:r>
      <w:r w:rsidRPr="009743EA">
        <w:t>.1</w:t>
      </w:r>
      <w:r w:rsidRPr="009743EA">
        <w:tab/>
        <w:t>API-</w:t>
      </w:r>
      <w:r w:rsidRPr="005A2D7C">
        <w:t>SMD</w:t>
      </w:r>
      <w:r w:rsidRPr="009743EA">
        <w:t>-CRE</w:t>
      </w:r>
      <w:bookmarkEnd w:id="342"/>
      <w:bookmarkEnd w:id="343"/>
      <w:bookmarkEnd w:id="344"/>
      <w:bookmarkEnd w:id="345"/>
      <w:bookmarkEnd w:id="346"/>
      <w:bookmarkEnd w:id="347"/>
      <w:bookmarkEnd w:id="348"/>
    </w:p>
    <w:tbl>
      <w:tblPr>
        <w:tblW w:w="9659" w:type="dxa"/>
        <w:jc w:val="center"/>
        <w:tblLayout w:type="fixed"/>
        <w:tblCellMar>
          <w:left w:w="28" w:type="dxa"/>
        </w:tblCellMar>
        <w:tblLook w:val="0000" w:firstRow="0" w:lastRow="0" w:firstColumn="0" w:lastColumn="0" w:noHBand="0" w:noVBand="0"/>
      </w:tblPr>
      <w:tblGrid>
        <w:gridCol w:w="1286"/>
        <w:gridCol w:w="8373"/>
      </w:tblGrid>
      <w:tr w:rsidR="00C24EF4" w:rsidRPr="009743EA" w14:paraId="0960563D" w14:textId="77777777" w:rsidTr="005A3EEC">
        <w:trPr>
          <w:jc w:val="center"/>
        </w:trPr>
        <w:tc>
          <w:tcPr>
            <w:tcW w:w="1286" w:type="dxa"/>
            <w:tcBorders>
              <w:top w:val="single" w:sz="4" w:space="0" w:color="000000"/>
              <w:left w:val="single" w:sz="4" w:space="0" w:color="000000"/>
              <w:bottom w:val="single" w:sz="4" w:space="0" w:color="000000"/>
            </w:tcBorders>
            <w:shd w:val="clear" w:color="auto" w:fill="E7E6E6"/>
          </w:tcPr>
          <w:p w14:paraId="551F2975" w14:textId="77777777" w:rsidR="00C24EF4" w:rsidRPr="009743EA" w:rsidRDefault="00C24EF4" w:rsidP="005C72A8">
            <w:pPr>
              <w:pStyle w:val="TAL"/>
              <w:snapToGrid w:val="0"/>
              <w:jc w:val="center"/>
              <w:rPr>
                <w:b/>
              </w:rPr>
            </w:pPr>
          </w:p>
          <w:p w14:paraId="27865236" w14:textId="77777777" w:rsidR="00C24EF4" w:rsidRPr="009743EA" w:rsidRDefault="00C24EF4" w:rsidP="005C72A8">
            <w:pPr>
              <w:pStyle w:val="TAL"/>
              <w:snapToGrid w:val="0"/>
              <w:jc w:val="center"/>
              <w:rPr>
                <w:b/>
              </w:rPr>
            </w:pPr>
          </w:p>
          <w:p w14:paraId="670C99E3" w14:textId="77777777" w:rsidR="00C24EF4" w:rsidRPr="009743EA" w:rsidRDefault="00C24EF4" w:rsidP="005C72A8">
            <w:pPr>
              <w:pStyle w:val="TAL"/>
              <w:snapToGrid w:val="0"/>
              <w:jc w:val="center"/>
              <w:rPr>
                <w:b/>
              </w:rPr>
            </w:pPr>
            <w:r w:rsidRPr="009743EA">
              <w:rPr>
                <w:b/>
              </w:rPr>
              <w:t>API</w:t>
            </w:r>
            <w:r w:rsidR="005A3EEC" w:rsidRPr="009743EA">
              <w:rPr>
                <w:b/>
              </w:rPr>
              <w:t xml:space="preserve"> </w:t>
            </w:r>
            <w:r w:rsidRPr="009743EA">
              <w:rPr>
                <w:b/>
              </w:rPr>
              <w:t>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978831D" w14:textId="77777777" w:rsidR="00C24EF4" w:rsidRPr="005A2D7C" w:rsidRDefault="00C24EF4" w:rsidP="005A2D7C">
            <w:pPr>
              <w:pStyle w:val="TAL"/>
              <w:rPr>
                <w:rFonts w:eastAsia="Calibri Light"/>
              </w:rPr>
            </w:pPr>
            <w:r w:rsidRPr="005A2D7C">
              <w:rPr>
                <w:rFonts w:eastAsia="Calibri Light"/>
              </w:rPr>
              <w:t>API/SMD/CRE/001</w:t>
            </w:r>
          </w:p>
          <w:p w14:paraId="4F4ACDB8" w14:textId="77777777" w:rsidR="00C24EF4" w:rsidRPr="005A2D7C" w:rsidRDefault="00C24EF4" w:rsidP="005A2D7C">
            <w:pPr>
              <w:pStyle w:val="TAL"/>
              <w:rPr>
                <w:rFonts w:eastAsia="Calibri Light"/>
              </w:rPr>
            </w:pPr>
            <w:r w:rsidRPr="005A2D7C">
              <w:rPr>
                <w:rFonts w:eastAsia="Calibri Light"/>
              </w:rPr>
              <w:t>API/SMD/CRE/001_RCN0</w:t>
            </w:r>
          </w:p>
          <w:p w14:paraId="03C2F20D" w14:textId="77777777" w:rsidR="00C24EF4" w:rsidRPr="005A2D7C" w:rsidRDefault="00C24EF4" w:rsidP="005A2D7C">
            <w:pPr>
              <w:pStyle w:val="TAL"/>
              <w:rPr>
                <w:rFonts w:eastAsia="Calibri Light"/>
              </w:rPr>
            </w:pPr>
            <w:r w:rsidRPr="005A2D7C">
              <w:rPr>
                <w:rFonts w:eastAsia="Calibri Light"/>
              </w:rPr>
              <w:t>API/SMD/CRE/001_RCN1</w:t>
            </w:r>
          </w:p>
          <w:p w14:paraId="68CC86E8" w14:textId="77777777" w:rsidR="00C24EF4" w:rsidRPr="005A2D7C" w:rsidRDefault="00C24EF4" w:rsidP="005A2D7C">
            <w:pPr>
              <w:pStyle w:val="TAL"/>
            </w:pPr>
            <w:r w:rsidRPr="005A2D7C">
              <w:rPr>
                <w:rFonts w:eastAsia="Calibri Light"/>
              </w:rPr>
              <w:t>API/SMD/CRE/001_RCN3</w:t>
            </w:r>
          </w:p>
        </w:tc>
      </w:tr>
      <w:tr w:rsidR="00C24EF4" w:rsidRPr="009743EA" w14:paraId="2F523B95" w14:textId="77777777" w:rsidTr="005A3EEC">
        <w:trPr>
          <w:jc w:val="center"/>
        </w:trPr>
        <w:tc>
          <w:tcPr>
            <w:tcW w:w="1286" w:type="dxa"/>
            <w:tcBorders>
              <w:top w:val="single" w:sz="4" w:space="0" w:color="000000"/>
              <w:left w:val="single" w:sz="4" w:space="0" w:color="000000"/>
              <w:bottom w:val="single" w:sz="4" w:space="0" w:color="000000"/>
            </w:tcBorders>
            <w:shd w:val="clear" w:color="auto" w:fill="E7E6E6"/>
          </w:tcPr>
          <w:p w14:paraId="4FD92179" w14:textId="77777777" w:rsidR="00C24EF4" w:rsidRPr="009743EA" w:rsidRDefault="00C24EF4" w:rsidP="005C72A8">
            <w:pPr>
              <w:pStyle w:val="TAL"/>
              <w:snapToGrid w:val="0"/>
              <w:jc w:val="center"/>
              <w:rPr>
                <w:b/>
                <w:kern w:val="1"/>
              </w:rPr>
            </w:pPr>
            <w:r w:rsidRPr="009743EA">
              <w:rPr>
                <w:b/>
                <w:kern w:val="1"/>
              </w:rPr>
              <w:t>API</w:t>
            </w:r>
            <w:r w:rsidR="005A3EEC" w:rsidRPr="009743EA">
              <w:rPr>
                <w:b/>
                <w:kern w:val="1"/>
              </w:rPr>
              <w:t xml:space="preserve"> </w:t>
            </w:r>
            <w:r w:rsidRPr="009743EA">
              <w:rPr>
                <w:b/>
                <w:kern w:val="1"/>
              </w:rPr>
              <w:t>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E60B74" w14:textId="77777777" w:rsidR="00C24EF4" w:rsidRPr="005A2D7C" w:rsidRDefault="00C24EF4" w:rsidP="005A2D7C">
            <w:pPr>
              <w:pStyle w:val="TAL"/>
              <w:rPr>
                <w:rFonts w:eastAsia="Calibri Light"/>
              </w:rPr>
            </w:pPr>
            <w:r w:rsidRPr="005A2D7C">
              <w:rPr>
                <w:rFonts w:eastAsia="Calibri Light"/>
              </w:rPr>
              <w:t>semanticDescriptor</w:t>
            </w:r>
            <w:r w:rsidR="005A3EEC" w:rsidRPr="005A2D7C">
              <w:rPr>
                <w:rFonts w:eastAsia="Calibri Light"/>
              </w:rPr>
              <w:t xml:space="preserve"> </w:t>
            </w:r>
            <w:r w:rsidRPr="005A2D7C">
              <w:rPr>
                <w:rFonts w:eastAsia="Calibri Light"/>
              </w:rPr>
              <w:t>CREATE</w:t>
            </w:r>
            <w:r w:rsidR="005A3EEC" w:rsidRPr="005A2D7C">
              <w:rPr>
                <w:rFonts w:eastAsia="Calibri Light"/>
              </w:rPr>
              <w:t xml:space="preserve"> </w:t>
            </w:r>
            <w:r w:rsidRPr="005A2D7C">
              <w:rPr>
                <w:rFonts w:eastAsia="Calibri Light"/>
              </w:rPr>
              <w:t>with</w:t>
            </w:r>
            <w:r w:rsidR="005A3EEC" w:rsidRPr="005A2D7C">
              <w:rPr>
                <w:rFonts w:eastAsia="Calibri Light"/>
              </w:rPr>
              <w:t xml:space="preserve"> </w:t>
            </w:r>
            <w:r w:rsidRPr="005A2D7C">
              <w:rPr>
                <w:rFonts w:eastAsia="Calibri Light"/>
              </w:rPr>
              <w:t>or</w:t>
            </w:r>
            <w:r w:rsidR="005A3EEC" w:rsidRPr="005A2D7C">
              <w:rPr>
                <w:rFonts w:eastAsia="Calibri Light"/>
              </w:rPr>
              <w:t xml:space="preserve"> </w:t>
            </w:r>
            <w:r w:rsidRPr="005A2D7C">
              <w:rPr>
                <w:rFonts w:eastAsia="Calibri Light"/>
              </w:rPr>
              <w:t>without</w:t>
            </w:r>
            <w:r w:rsidR="005A3EEC" w:rsidRPr="005A2D7C">
              <w:rPr>
                <w:rFonts w:eastAsia="Calibri Light"/>
              </w:rPr>
              <w:t xml:space="preserve"> </w:t>
            </w:r>
            <w:r w:rsidR="00984FEF" w:rsidRPr="005A2D7C">
              <w:rPr>
                <w:rFonts w:eastAsia="Calibri Light"/>
              </w:rPr>
              <w:t>resultContent</w:t>
            </w:r>
            <w:r w:rsidR="005A3EEC" w:rsidRPr="005A2D7C">
              <w:rPr>
                <w:rFonts w:eastAsia="Calibri Light"/>
              </w:rPr>
              <w:t xml:space="preserve"> </w:t>
            </w:r>
            <w:r w:rsidRPr="005A2D7C">
              <w:rPr>
                <w:rFonts w:eastAsia="Calibri Light"/>
              </w:rPr>
              <w:t>parameter</w:t>
            </w:r>
          </w:p>
        </w:tc>
      </w:tr>
      <w:tr w:rsidR="00C24EF4" w:rsidRPr="009743EA" w14:paraId="7C1FFC1F"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00C47FD3" w14:textId="77777777" w:rsidR="00C24EF4" w:rsidRPr="009743EA" w:rsidRDefault="00C24EF4" w:rsidP="005C72A8">
            <w:pPr>
              <w:pStyle w:val="TAL"/>
              <w:snapToGrid w:val="0"/>
              <w:jc w:val="center"/>
              <w:rPr>
                <w:b/>
                <w:kern w:val="1"/>
              </w:rPr>
            </w:pPr>
            <w:r w:rsidRPr="009743EA">
              <w:rPr>
                <w:b/>
                <w:kern w:val="1"/>
              </w:rPr>
              <w:t>Target</w:t>
            </w:r>
            <w:r w:rsidR="005A3EEC" w:rsidRPr="009743EA">
              <w:rPr>
                <w:b/>
                <w:kern w:val="1"/>
              </w:rPr>
              <w:t xml:space="preserve"> </w:t>
            </w:r>
            <w:r w:rsidRPr="009743EA">
              <w:rPr>
                <w:b/>
                <w:kern w:val="1"/>
              </w:rPr>
              <w:t>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D687A14" w14:textId="77777777" w:rsidR="00C24EF4" w:rsidRPr="005A2D7C" w:rsidRDefault="00C24EF4" w:rsidP="005A2D7C">
            <w:pPr>
              <w:pStyle w:val="TAL"/>
              <w:rPr>
                <w:rFonts w:eastAsia="Calibri Light"/>
                <w:highlight w:val="yellow"/>
              </w:rPr>
            </w:pPr>
            <w:r w:rsidRPr="005A2D7C">
              <w:rPr>
                <w:rFonts w:eastAsia="Calibri Light"/>
              </w:rPr>
              <w:t>The</w:t>
            </w:r>
            <w:r w:rsidR="005A3EEC" w:rsidRPr="005A2D7C">
              <w:rPr>
                <w:rFonts w:eastAsia="Calibri Light"/>
              </w:rPr>
              <w:t xml:space="preserve"> </w:t>
            </w:r>
            <w:r w:rsidRPr="005A2D7C">
              <w:rPr>
                <w:rFonts w:eastAsia="Calibri Light"/>
              </w:rPr>
              <w:t>&lt;container&gt;</w:t>
            </w:r>
            <w:r w:rsidR="005A3EEC" w:rsidRPr="005A2D7C">
              <w:rPr>
                <w:rFonts w:eastAsia="Calibri Light"/>
              </w:rPr>
              <w:t xml:space="preserve"> </w:t>
            </w:r>
            <w:r w:rsidRPr="005A2D7C">
              <w:rPr>
                <w:rFonts w:eastAsia="Calibri Light"/>
              </w:rPr>
              <w:t>resource</w:t>
            </w:r>
            <w:r w:rsidR="005A3EEC" w:rsidRPr="005A2D7C">
              <w:rPr>
                <w:rFonts w:eastAsia="Calibri Light"/>
              </w:rPr>
              <w:t xml:space="preserve"> </w:t>
            </w:r>
            <w:r w:rsidRPr="005A2D7C">
              <w:rPr>
                <w:rFonts w:eastAsia="Calibri Light"/>
              </w:rPr>
              <w:t>as</w:t>
            </w:r>
            <w:r w:rsidR="005A3EEC" w:rsidRPr="005A2D7C">
              <w:rPr>
                <w:rFonts w:eastAsia="Calibri Light"/>
              </w:rPr>
              <w:t xml:space="preserve"> </w:t>
            </w:r>
            <w:r w:rsidRPr="005A2D7C">
              <w:rPr>
                <w:rFonts w:eastAsia="Calibri Light"/>
              </w:rPr>
              <w:t>a</w:t>
            </w:r>
            <w:r w:rsidR="005A3EEC" w:rsidRPr="005A2D7C">
              <w:rPr>
                <w:rFonts w:eastAsia="Calibri Light"/>
              </w:rPr>
              <w:t xml:space="preserve"> </w:t>
            </w:r>
            <w:r w:rsidRPr="005A2D7C">
              <w:rPr>
                <w:rFonts w:eastAsia="Calibri Light"/>
              </w:rPr>
              <w:t>parent</w:t>
            </w:r>
            <w:r w:rsidR="005A3EEC" w:rsidRPr="005A2D7C">
              <w:rPr>
                <w:rFonts w:eastAsia="Calibri Light"/>
              </w:rPr>
              <w:t xml:space="preserve"> </w:t>
            </w:r>
            <w:r w:rsidRPr="005A2D7C">
              <w:rPr>
                <w:rFonts w:eastAsia="Calibri Light"/>
              </w:rPr>
              <w:t>resource</w:t>
            </w:r>
            <w:r w:rsidR="005A3EEC" w:rsidRPr="005A2D7C">
              <w:rPr>
                <w:rFonts w:eastAsia="Calibri Light"/>
              </w:rPr>
              <w:t xml:space="preserve"> </w:t>
            </w:r>
            <w:r w:rsidRPr="005A2D7C">
              <w:rPr>
                <w:rFonts w:eastAsia="Calibri Light"/>
              </w:rPr>
              <w:t>of</w:t>
            </w:r>
            <w:r w:rsidR="005A3EEC" w:rsidRPr="005A2D7C">
              <w:rPr>
                <w:rFonts w:eastAsia="Calibri Light"/>
              </w:rPr>
              <w:t xml:space="preserve"> </w:t>
            </w:r>
            <w:r w:rsidRPr="005A2D7C">
              <w:rPr>
                <w:rFonts w:eastAsia="Calibri Light"/>
              </w:rPr>
              <w:t>being</w:t>
            </w:r>
            <w:r w:rsidR="005A3EEC" w:rsidRPr="005A2D7C">
              <w:rPr>
                <w:rFonts w:eastAsia="Calibri Light"/>
              </w:rPr>
              <w:t xml:space="preserve"> </w:t>
            </w:r>
            <w:r w:rsidRPr="005A2D7C">
              <w:rPr>
                <w:rFonts w:eastAsia="Calibri Light"/>
              </w:rPr>
              <w:t>created</w:t>
            </w:r>
            <w:r w:rsidR="005A3EEC" w:rsidRPr="005A2D7C">
              <w:rPr>
                <w:rFonts w:eastAsia="Calibri Light"/>
              </w:rPr>
              <w:t xml:space="preserve"> </w:t>
            </w:r>
            <w:r w:rsidRPr="005A2D7C">
              <w:rPr>
                <w:rFonts w:eastAsia="Calibri Light"/>
              </w:rPr>
              <w:t>&lt;semanticDescriptor&gt;</w:t>
            </w:r>
            <w:r w:rsidR="005A3EEC" w:rsidRPr="005A2D7C">
              <w:rPr>
                <w:rFonts w:eastAsia="Calibri Light"/>
              </w:rPr>
              <w:t xml:space="preserve"> </w:t>
            </w:r>
            <w:r w:rsidRPr="005A2D7C">
              <w:rPr>
                <w:rFonts w:eastAsia="Calibri Light"/>
              </w:rPr>
              <w:t>resource</w:t>
            </w:r>
          </w:p>
        </w:tc>
      </w:tr>
      <w:tr w:rsidR="00C24EF4" w:rsidRPr="009743EA" w14:paraId="6859D7FF" w14:textId="77777777" w:rsidTr="005A3EEC">
        <w:trPr>
          <w:jc w:val="center"/>
        </w:trPr>
        <w:tc>
          <w:tcPr>
            <w:tcW w:w="1286" w:type="dxa"/>
            <w:tcBorders>
              <w:top w:val="single" w:sz="4" w:space="0" w:color="000000"/>
              <w:left w:val="single" w:sz="4" w:space="0" w:color="000000"/>
              <w:bottom w:val="single" w:sz="4" w:space="0" w:color="000000"/>
            </w:tcBorders>
            <w:shd w:val="clear" w:color="auto" w:fill="E7E6E6"/>
          </w:tcPr>
          <w:p w14:paraId="72183911" w14:textId="77777777" w:rsidR="00C24EF4" w:rsidRPr="009743EA" w:rsidRDefault="00C24EF4" w:rsidP="005C72A8">
            <w:pPr>
              <w:pStyle w:val="TAL"/>
              <w:snapToGrid w:val="0"/>
              <w:jc w:val="center"/>
              <w:rPr>
                <w:b/>
                <w:kern w:val="1"/>
              </w:rPr>
            </w:pPr>
          </w:p>
          <w:p w14:paraId="265236E4" w14:textId="77777777" w:rsidR="00C24EF4" w:rsidRPr="009743EA" w:rsidRDefault="00C24EF4" w:rsidP="005C72A8">
            <w:pPr>
              <w:pStyle w:val="TAL"/>
              <w:snapToGrid w:val="0"/>
              <w:jc w:val="center"/>
              <w:rPr>
                <w:b/>
                <w:kern w:val="1"/>
              </w:rPr>
            </w:pPr>
          </w:p>
          <w:p w14:paraId="3B108A17" w14:textId="77777777" w:rsidR="00C24EF4" w:rsidRPr="009743EA" w:rsidRDefault="00C24EF4"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48E7637" w14:textId="098F79C6" w:rsidR="00C24EF4" w:rsidRPr="005A2D7C" w:rsidRDefault="00C24EF4" w:rsidP="005A2D7C">
            <w:pPr>
              <w:pStyle w:val="TAL"/>
              <w:rPr>
                <w:rFonts w:eastAsia="Calibri Light"/>
                <w:sz w:val="20"/>
              </w:rPr>
            </w:pPr>
            <w:r w:rsidRPr="000D6D95">
              <w:t>The</w:t>
            </w:r>
            <w:r w:rsidR="005A3EEC" w:rsidRPr="000D6D95">
              <w:t xml:space="preserve"> </w:t>
            </w:r>
            <w:r w:rsidRPr="000D6D95">
              <w:t>interface</w:t>
            </w:r>
            <w:r w:rsidR="005A3EEC" w:rsidRPr="009743EA">
              <w:t xml:space="preserve"> </w:t>
            </w:r>
            <w:r w:rsidRPr="009743EA">
              <w:t>is</w:t>
            </w:r>
            <w:r w:rsidR="005A3EEC" w:rsidRPr="009743EA">
              <w:t xml:space="preserve"> </w:t>
            </w:r>
            <w:r w:rsidRPr="009743EA">
              <w:t>used</w:t>
            </w:r>
            <w:r w:rsidR="005A3EEC" w:rsidRPr="009743EA">
              <w:t xml:space="preserve"> </w:t>
            </w:r>
            <w:r w:rsidRPr="009743EA">
              <w:t>to</w:t>
            </w:r>
            <w:r w:rsidR="005A3EEC" w:rsidRPr="009743EA">
              <w:t xml:space="preserve"> </w:t>
            </w:r>
            <w:r w:rsidRPr="009743EA">
              <w:t>send</w:t>
            </w:r>
            <w:r w:rsidR="005A3EEC" w:rsidRPr="009743EA">
              <w:t xml:space="preserve"> </w:t>
            </w:r>
            <w:r w:rsidRPr="009743EA">
              <w:t>a</w:t>
            </w:r>
            <w:r w:rsidR="005A3EEC" w:rsidRPr="009743EA">
              <w:t xml:space="preserve"> </w:t>
            </w:r>
            <w:r w:rsidRPr="009743EA">
              <w:rPr>
                <w:i/>
              </w:rPr>
              <w:t>&lt;</w:t>
            </w:r>
            <w:r w:rsidRPr="009743EA">
              <w:t>semanticDescriptor</w:t>
            </w:r>
            <w:r w:rsidRPr="009743EA">
              <w:rPr>
                <w:i/>
              </w:rPr>
              <w:t>&gt;</w:t>
            </w:r>
            <w:r w:rsidR="005A3EEC" w:rsidRPr="009743EA">
              <w:rPr>
                <w:i/>
              </w:rPr>
              <w:t xml:space="preserve"> </w:t>
            </w:r>
            <w:r w:rsidRPr="009743EA">
              <w:t>CREATE</w:t>
            </w:r>
            <w:r w:rsidR="005A3EEC" w:rsidRPr="009743EA">
              <w:t xml:space="preserve"> </w:t>
            </w:r>
            <w:r w:rsidRPr="009743EA">
              <w:t>request</w:t>
            </w:r>
            <w:r w:rsidR="005A3EEC" w:rsidRPr="009743EA">
              <w:t xml:space="preserve"> </w:t>
            </w:r>
            <w:r w:rsidRPr="009743EA">
              <w:t>to</w:t>
            </w:r>
            <w:r w:rsidR="005A3EEC" w:rsidRPr="009743EA">
              <w:t xml:space="preserve"> </w:t>
            </w:r>
            <w:r w:rsidRPr="009743EA">
              <w:t>the</w:t>
            </w:r>
            <w:r w:rsidR="005A3EEC" w:rsidRPr="009743EA">
              <w:t xml:space="preserve"> </w:t>
            </w:r>
            <w:r w:rsidRPr="009743EA">
              <w:t>target</w:t>
            </w:r>
            <w:r w:rsidR="005A3EEC" w:rsidRPr="009743EA">
              <w:t xml:space="preserve"> </w:t>
            </w:r>
            <w:r w:rsidRPr="009743EA">
              <w:t>&lt;container&gt;</w:t>
            </w:r>
            <w:r w:rsidR="005A3EEC" w:rsidRPr="009743EA">
              <w:t xml:space="preserve"> </w:t>
            </w:r>
            <w:r w:rsidRPr="009743EA">
              <w:t>resource</w:t>
            </w:r>
            <w:r w:rsidR="005A3EEC" w:rsidRPr="009743EA">
              <w:t xml:space="preserve"> </w:t>
            </w:r>
            <w:r w:rsidRPr="009743EA">
              <w:t>located</w:t>
            </w:r>
            <w:r w:rsidR="005A3EEC" w:rsidRPr="009743EA">
              <w:t xml:space="preserve"> </w:t>
            </w:r>
            <w:r w:rsidRPr="009743EA">
              <w:t>under</w:t>
            </w:r>
            <w:r w:rsidR="005A3EEC" w:rsidRPr="009743EA">
              <w:t xml:space="preserve"> </w:t>
            </w:r>
            <w:r w:rsidRPr="009743EA">
              <w:t>the</w:t>
            </w:r>
            <w:r w:rsidR="005A3EEC" w:rsidRPr="009743EA">
              <w:t xml:space="preserve"> </w:t>
            </w:r>
            <w:r w:rsidRPr="009743EA">
              <w:t>CSE,</w:t>
            </w:r>
            <w:r w:rsidR="005A3EEC" w:rsidRPr="009743EA">
              <w:t xml:space="preserve"> </w:t>
            </w:r>
            <w:r w:rsidRPr="009743EA">
              <w:t>and</w:t>
            </w:r>
            <w:r w:rsidR="005A3EEC" w:rsidRPr="009743EA">
              <w:t xml:space="preserve"> </w:t>
            </w:r>
            <w:r w:rsidRPr="009743EA">
              <w:t>the</w:t>
            </w:r>
            <w:r w:rsidR="005A3EEC" w:rsidRPr="009743EA">
              <w:t xml:space="preserve"> </w:t>
            </w:r>
            <w:r w:rsidRPr="009743EA">
              <w:t>hosting</w:t>
            </w:r>
            <w:r w:rsidR="005A3EEC" w:rsidRPr="009743EA">
              <w:t xml:space="preserve"> </w:t>
            </w:r>
            <w:r w:rsidRPr="009743EA">
              <w:t>CSE</w:t>
            </w:r>
            <w:r w:rsidR="005A3EEC" w:rsidRPr="009743EA">
              <w:t xml:space="preserve"> </w:t>
            </w:r>
            <w:r w:rsidRPr="009743EA">
              <w:t>will</w:t>
            </w:r>
            <w:r w:rsidR="005A3EEC" w:rsidRPr="009743EA">
              <w:t xml:space="preserve"> </w:t>
            </w:r>
            <w:r w:rsidRPr="009743EA">
              <w:t>create</w:t>
            </w:r>
            <w:r w:rsidR="005A3EEC" w:rsidRPr="009743EA">
              <w:t xml:space="preserve"> </w:t>
            </w:r>
            <w:r w:rsidRPr="009743EA">
              <w:t>a</w:t>
            </w:r>
            <w:r w:rsidR="005A3EEC" w:rsidRPr="009743EA">
              <w:t xml:space="preserve"> </w:t>
            </w:r>
            <w:r w:rsidRPr="009743EA">
              <w:t>new</w:t>
            </w:r>
            <w:r w:rsidR="005A3EEC" w:rsidRPr="009743EA">
              <w:t xml:space="preserve"> </w:t>
            </w:r>
            <w:r w:rsidRPr="009743EA">
              <w:t>&lt;semanticDescriptor&gt;</w:t>
            </w:r>
            <w:r w:rsidR="005A3EEC" w:rsidRPr="009743EA">
              <w:t xml:space="preserve"> </w:t>
            </w:r>
            <w:r w:rsidRPr="009743EA">
              <w:t>under</w:t>
            </w:r>
            <w:r w:rsidR="005A3EEC" w:rsidRPr="009743EA">
              <w:t xml:space="preserve"> </w:t>
            </w:r>
            <w:r w:rsidRPr="009743EA">
              <w:t>the</w:t>
            </w:r>
            <w:r w:rsidR="005A3EEC" w:rsidRPr="009743EA">
              <w:t xml:space="preserve"> </w:t>
            </w:r>
            <w:r w:rsidRPr="009743EA">
              <w:t>requested</w:t>
            </w:r>
            <w:r w:rsidR="005A3EEC" w:rsidRPr="009743EA">
              <w:t xml:space="preserve"> </w:t>
            </w:r>
            <w:r w:rsidRPr="009743EA">
              <w:t>&lt;container&gt;,</w:t>
            </w:r>
            <w:r w:rsidR="005A3EEC" w:rsidRPr="009743EA">
              <w:t xml:space="preserve"> </w:t>
            </w:r>
            <w:r w:rsidRPr="009743EA">
              <w:t>and</w:t>
            </w:r>
            <w:r w:rsidR="005A3EEC" w:rsidRPr="009743EA">
              <w:t xml:space="preserve"> </w:t>
            </w:r>
            <w:r w:rsidRPr="009743EA">
              <w:t>send</w:t>
            </w:r>
            <w:r w:rsidR="005A3EEC" w:rsidRPr="009743EA">
              <w:t xml:space="preserve"> </w:t>
            </w:r>
            <w:r w:rsidRPr="009743EA">
              <w:t>back</w:t>
            </w:r>
            <w:r w:rsidR="005A3EEC" w:rsidRPr="009743EA">
              <w:t xml:space="preserve"> </w:t>
            </w:r>
            <w:r w:rsidRPr="009743EA">
              <w:t>a</w:t>
            </w:r>
            <w:r w:rsidR="005A3EEC" w:rsidRPr="009743EA">
              <w:t xml:space="preserve"> </w:t>
            </w:r>
            <w:r w:rsidRPr="009743EA">
              <w:t>response</w:t>
            </w:r>
            <w:r w:rsidR="005A3EEC" w:rsidRPr="009743EA">
              <w:t xml:space="preserve"> </w:t>
            </w:r>
            <w:r w:rsidRPr="009743EA">
              <w:t>according</w:t>
            </w:r>
            <w:r w:rsidR="005A3EEC" w:rsidRPr="009743EA">
              <w:t xml:space="preserve"> </w:t>
            </w:r>
            <w:r w:rsidRPr="009743EA">
              <w:t>to</w:t>
            </w:r>
            <w:r w:rsidR="005A3EEC" w:rsidRPr="009743EA">
              <w:t xml:space="preserve"> </w:t>
            </w:r>
            <w:r w:rsidRPr="009743EA">
              <w:t>the</w:t>
            </w:r>
            <w:r w:rsidR="005A3EEC" w:rsidRPr="009743EA">
              <w:t xml:space="preserve"> </w:t>
            </w:r>
            <w:r w:rsidRPr="009743EA">
              <w:t>configured</w:t>
            </w:r>
            <w:r w:rsidR="005A3EEC" w:rsidRPr="009743EA">
              <w:t xml:space="preserve"> </w:t>
            </w:r>
            <w:r w:rsidR="00984FEF" w:rsidRPr="009743EA">
              <w:t>resultContent</w:t>
            </w:r>
            <w:r w:rsidRPr="009743EA">
              <w:rPr>
                <w:i/>
              </w:rPr>
              <w:t>.</w:t>
            </w:r>
          </w:p>
        </w:tc>
      </w:tr>
      <w:tr w:rsidR="00C24EF4" w:rsidRPr="009743EA" w14:paraId="08DEA849" w14:textId="77777777" w:rsidTr="005A3EEC">
        <w:trPr>
          <w:jc w:val="center"/>
        </w:trPr>
        <w:tc>
          <w:tcPr>
            <w:tcW w:w="1286" w:type="dxa"/>
            <w:tcBorders>
              <w:top w:val="single" w:sz="4" w:space="0" w:color="000000"/>
              <w:left w:val="single" w:sz="4" w:space="0" w:color="000000"/>
              <w:bottom w:val="single" w:sz="4" w:space="0" w:color="000000"/>
            </w:tcBorders>
            <w:shd w:val="clear" w:color="auto" w:fill="E7E6E6"/>
          </w:tcPr>
          <w:p w14:paraId="59C03E6E" w14:textId="77777777" w:rsidR="00C24EF4" w:rsidRPr="009743EA" w:rsidRDefault="00C24EF4" w:rsidP="005C72A8">
            <w:pPr>
              <w:pStyle w:val="TAL"/>
              <w:snapToGrid w:val="0"/>
              <w:jc w:val="center"/>
              <w:rPr>
                <w:b/>
                <w:kern w:val="1"/>
              </w:rPr>
            </w:pPr>
          </w:p>
          <w:p w14:paraId="3F27F846" w14:textId="77777777" w:rsidR="00C24EF4" w:rsidRPr="009743EA" w:rsidRDefault="00C24EF4" w:rsidP="005C72A8">
            <w:pPr>
              <w:pStyle w:val="TAL"/>
              <w:snapToGrid w:val="0"/>
              <w:jc w:val="center"/>
              <w:rPr>
                <w:b/>
                <w:kern w:val="1"/>
              </w:rPr>
            </w:pPr>
            <w:r w:rsidRPr="009743EA">
              <w:rPr>
                <w:b/>
                <w:kern w:val="1"/>
              </w:rPr>
              <w:t>Resource</w:t>
            </w:r>
            <w:r w:rsidR="005A3EEC" w:rsidRPr="009743EA">
              <w:rPr>
                <w:b/>
                <w:kern w:val="1"/>
              </w:rPr>
              <w:t xml:space="preserve"> </w:t>
            </w:r>
            <w:r w:rsidRPr="009743EA">
              <w:rPr>
                <w:b/>
                <w:kern w:val="1"/>
              </w:rPr>
              <w:t>Structure</w:t>
            </w:r>
            <w:r w:rsidR="005A3EEC" w:rsidRPr="009743EA">
              <w:rPr>
                <w:b/>
                <w:kern w:val="1"/>
              </w:rPr>
              <w:t xml:space="preserve"> </w:t>
            </w:r>
            <w:r w:rsidR="00FC2D6A" w:rsidRPr="009743EA">
              <w:rPr>
                <w:b/>
                <w:kern w:val="1"/>
              </w:rPr>
              <w:t>before</w:t>
            </w:r>
            <w:r w:rsidR="005A3EEC" w:rsidRPr="009743EA">
              <w:rPr>
                <w:b/>
                <w:kern w:val="1"/>
              </w:rPr>
              <w:t xml:space="preserve"> </w:t>
            </w:r>
            <w:r w:rsidR="00FC2D6A" w:rsidRPr="009743EA">
              <w:rPr>
                <w:b/>
                <w:kern w:val="1"/>
              </w:rPr>
              <w:t>Sending</w:t>
            </w:r>
            <w:r w:rsidR="005A3EEC" w:rsidRPr="009743EA">
              <w:rPr>
                <w:b/>
                <w:kern w:val="1"/>
              </w:rPr>
              <w:t xml:space="preserve"> </w:t>
            </w:r>
            <w:r w:rsidR="00FC2D6A" w:rsidRPr="009743EA">
              <w:rPr>
                <w:b/>
                <w:kern w:val="1"/>
              </w:rPr>
              <w:t>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B6C67FF" w14:textId="603F52C1" w:rsidR="00C24EF4" w:rsidRPr="004A2BF0" w:rsidRDefault="00325791" w:rsidP="005A2D7C">
            <w:pPr>
              <w:pStyle w:val="FL"/>
            </w:pPr>
            <w:r w:rsidRPr="009743EA">
              <w:object w:dxaOrig="6700" w:dyaOrig="3020" w14:anchorId="4D44650E">
                <v:shape id="_x0000_i1062" type="#_x0000_t75" style="width:335.6pt;height:112.05pt" o:ole="">
                  <v:imagedata r:id="rId65" o:title="" croptop="10796f" cropbottom="5756f"/>
                </v:shape>
                <o:OLEObject Type="Embed" ProgID="Visio.Drawing.15" ShapeID="_x0000_i1062" DrawAspect="Content" ObjectID="_1682322011" r:id="rId66"/>
              </w:object>
            </w:r>
          </w:p>
        </w:tc>
      </w:tr>
      <w:tr w:rsidR="00C24EF4" w:rsidRPr="009743EA" w14:paraId="167EF58D" w14:textId="77777777" w:rsidTr="005A3EEC">
        <w:trPr>
          <w:jc w:val="center"/>
        </w:trPr>
        <w:tc>
          <w:tcPr>
            <w:tcW w:w="1286" w:type="dxa"/>
            <w:tcBorders>
              <w:top w:val="single" w:sz="4" w:space="0" w:color="000000"/>
              <w:left w:val="single" w:sz="4" w:space="0" w:color="000000"/>
              <w:bottom w:val="single" w:sz="4" w:space="0" w:color="000000"/>
            </w:tcBorders>
            <w:shd w:val="clear" w:color="auto" w:fill="E7E6E6"/>
          </w:tcPr>
          <w:p w14:paraId="60EABBBB" w14:textId="77777777" w:rsidR="00C24EF4" w:rsidRPr="009743EA" w:rsidRDefault="00C24EF4" w:rsidP="005C72A8">
            <w:pPr>
              <w:pStyle w:val="TAL"/>
              <w:snapToGrid w:val="0"/>
              <w:jc w:val="center"/>
              <w:rPr>
                <w:b/>
                <w:kern w:val="1"/>
              </w:rPr>
            </w:pPr>
          </w:p>
          <w:p w14:paraId="2830CC27" w14:textId="77777777" w:rsidR="00C24EF4" w:rsidRPr="009743EA" w:rsidRDefault="00C24EF4" w:rsidP="005C72A8">
            <w:pPr>
              <w:pStyle w:val="TAL"/>
              <w:snapToGrid w:val="0"/>
              <w:jc w:val="center"/>
              <w:rPr>
                <w:b/>
                <w:kern w:val="1"/>
              </w:rPr>
            </w:pPr>
          </w:p>
          <w:p w14:paraId="7314B820" w14:textId="77777777" w:rsidR="00C24EF4" w:rsidRPr="009743EA" w:rsidRDefault="00C24EF4" w:rsidP="005C72A8">
            <w:pPr>
              <w:pStyle w:val="TAL"/>
              <w:snapToGrid w:val="0"/>
              <w:jc w:val="center"/>
              <w:rPr>
                <w:b/>
                <w:kern w:val="1"/>
              </w:rPr>
            </w:pPr>
          </w:p>
          <w:p w14:paraId="7CE89A28" w14:textId="77777777" w:rsidR="00C24EF4" w:rsidRPr="009743EA" w:rsidRDefault="00C24EF4" w:rsidP="005C72A8">
            <w:pPr>
              <w:pStyle w:val="TAL"/>
              <w:snapToGrid w:val="0"/>
              <w:jc w:val="center"/>
              <w:rPr>
                <w:b/>
                <w:kern w:val="1"/>
              </w:rPr>
            </w:pPr>
          </w:p>
          <w:p w14:paraId="026EFE86" w14:textId="77777777" w:rsidR="00C24EF4" w:rsidRPr="009743EA" w:rsidRDefault="00C24EF4" w:rsidP="005C72A8">
            <w:pPr>
              <w:pStyle w:val="TAL"/>
              <w:snapToGrid w:val="0"/>
              <w:jc w:val="center"/>
              <w:rPr>
                <w:b/>
                <w:kern w:val="1"/>
              </w:rPr>
            </w:pPr>
          </w:p>
          <w:p w14:paraId="7727163F" w14:textId="77777777" w:rsidR="00C24EF4" w:rsidRPr="009743EA" w:rsidRDefault="00C24EF4" w:rsidP="005C72A8">
            <w:pPr>
              <w:pStyle w:val="TAL"/>
              <w:snapToGrid w:val="0"/>
              <w:jc w:val="center"/>
              <w:rPr>
                <w:b/>
                <w:kern w:val="1"/>
              </w:rPr>
            </w:pPr>
            <w:r w:rsidRPr="009743EA">
              <w:rPr>
                <w:b/>
                <w:kern w:val="1"/>
              </w:rPr>
              <w:t>Call</w:t>
            </w:r>
            <w:r w:rsidR="005A3EEC" w:rsidRPr="009743EA">
              <w:rPr>
                <w:b/>
                <w:kern w:val="1"/>
              </w:rPr>
              <w:t xml:space="preserve"> </w:t>
            </w:r>
            <w:r w:rsidRPr="009743EA">
              <w:rPr>
                <w:b/>
                <w:kern w:val="1"/>
              </w:rPr>
              <w:t>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18D583D" w14:textId="5A843D3F" w:rsidR="00C24EF4" w:rsidRPr="005A2D7C" w:rsidRDefault="00C24EF4" w:rsidP="005A2D7C">
            <w:pPr>
              <w:pStyle w:val="FL"/>
            </w:pPr>
            <w:r w:rsidRPr="009743EA">
              <w:rPr>
                <w:sz w:val="18"/>
              </w:rPr>
              <w:object w:dxaOrig="8385" w:dyaOrig="4320" w14:anchorId="29C08470">
                <v:shape id="_x0000_i1063" type="#_x0000_t75" style="width:263.6pt;height:135.25pt" o:ole="">
                  <v:imagedata r:id="rId67" o:title=""/>
                </v:shape>
                <o:OLEObject Type="Embed" ProgID="Visio.Drawing.15" ShapeID="_x0000_i1063" DrawAspect="Content" ObjectID="_1682322012" r:id="rId68"/>
              </w:object>
            </w:r>
          </w:p>
        </w:tc>
      </w:tr>
      <w:tr w:rsidR="00C24EF4" w:rsidRPr="009743EA" w14:paraId="541D4FE6" w14:textId="77777777" w:rsidTr="005A3EEC">
        <w:trPr>
          <w:jc w:val="center"/>
        </w:trPr>
        <w:tc>
          <w:tcPr>
            <w:tcW w:w="1286" w:type="dxa"/>
            <w:tcBorders>
              <w:top w:val="single" w:sz="4" w:space="0" w:color="000000"/>
              <w:left w:val="single" w:sz="4" w:space="0" w:color="000000"/>
              <w:bottom w:val="single" w:sz="4" w:space="0" w:color="000000"/>
            </w:tcBorders>
            <w:shd w:val="clear" w:color="auto" w:fill="E7E6E6"/>
          </w:tcPr>
          <w:p w14:paraId="1F9EF073" w14:textId="77777777" w:rsidR="00C24EF4" w:rsidRPr="009743EA" w:rsidRDefault="00C24EF4" w:rsidP="005C72A8">
            <w:pPr>
              <w:pStyle w:val="TAL"/>
              <w:snapToGrid w:val="0"/>
              <w:jc w:val="center"/>
              <w:rPr>
                <w:b/>
                <w:kern w:val="1"/>
              </w:rPr>
            </w:pPr>
          </w:p>
          <w:p w14:paraId="2F7B3788" w14:textId="77777777" w:rsidR="005A3EEC" w:rsidRPr="009743EA" w:rsidRDefault="005A3EEC" w:rsidP="005C72A8">
            <w:pPr>
              <w:pStyle w:val="TAL"/>
              <w:snapToGrid w:val="0"/>
              <w:jc w:val="center"/>
              <w:rPr>
                <w:b/>
                <w:kern w:val="1"/>
              </w:rPr>
            </w:pPr>
          </w:p>
          <w:p w14:paraId="250E2863" w14:textId="77777777" w:rsidR="00C24EF4" w:rsidRPr="009743EA" w:rsidRDefault="00C24EF4" w:rsidP="005C72A8">
            <w:pPr>
              <w:pStyle w:val="TAL"/>
              <w:snapToGrid w:val="0"/>
              <w:jc w:val="center"/>
              <w:rPr>
                <w:b/>
                <w:kern w:val="1"/>
              </w:rPr>
            </w:pPr>
          </w:p>
          <w:p w14:paraId="2B30187C" w14:textId="77777777" w:rsidR="00C24EF4" w:rsidRPr="009743EA" w:rsidRDefault="00C24EF4" w:rsidP="005C72A8">
            <w:pPr>
              <w:pStyle w:val="TAL"/>
              <w:snapToGrid w:val="0"/>
              <w:jc w:val="center"/>
              <w:rPr>
                <w:b/>
                <w:kern w:val="1"/>
              </w:rPr>
            </w:pPr>
          </w:p>
          <w:p w14:paraId="6F282190" w14:textId="77777777" w:rsidR="00C24EF4" w:rsidRPr="009743EA" w:rsidRDefault="00C24EF4" w:rsidP="005C72A8">
            <w:pPr>
              <w:pStyle w:val="TAL"/>
              <w:snapToGrid w:val="0"/>
              <w:jc w:val="center"/>
              <w:rPr>
                <w:b/>
                <w:kern w:val="1"/>
              </w:rPr>
            </w:pPr>
            <w:r w:rsidRPr="009743EA">
              <w:rPr>
                <w:b/>
                <w:kern w:val="1"/>
              </w:rPr>
              <w:t>HTTP</w:t>
            </w:r>
            <w:r w:rsidR="005A3EEC" w:rsidRPr="009743EA">
              <w:rPr>
                <w:b/>
                <w:kern w:val="1"/>
              </w:rPr>
              <w:t xml:space="preserve"> </w:t>
            </w:r>
            <w:r w:rsidRPr="009743EA">
              <w:rPr>
                <w:b/>
                <w:kern w:val="1"/>
              </w:rPr>
              <w:t>Header</w:t>
            </w:r>
            <w:r w:rsidR="005A3EEC" w:rsidRPr="009743EA">
              <w:rPr>
                <w:b/>
                <w:kern w:val="1"/>
              </w:rPr>
              <w:t xml:space="preserve"> </w:t>
            </w:r>
            <w:r w:rsidRPr="009743EA">
              <w:rPr>
                <w:b/>
                <w:kern w:val="1"/>
              </w:rPr>
              <w:t>Information</w:t>
            </w:r>
          </w:p>
          <w:p w14:paraId="719C8D51" w14:textId="77777777" w:rsidR="00FE3B5F" w:rsidRPr="009743EA" w:rsidRDefault="00FE3B5F" w:rsidP="005C72A8">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C24EF4" w:rsidRPr="009743EA" w14:paraId="354EF196" w14:textId="77777777" w:rsidTr="005A2D7C">
              <w:trPr>
                <w:jc w:val="center"/>
              </w:trPr>
              <w:tc>
                <w:tcPr>
                  <w:tcW w:w="1501" w:type="dxa"/>
                  <w:shd w:val="clear" w:color="auto" w:fill="9CC2E5"/>
                </w:tcPr>
                <w:p w14:paraId="1DE64DF2" w14:textId="77777777" w:rsidR="00C24EF4" w:rsidRPr="009743EA" w:rsidRDefault="00C24EF4"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2748F796" w14:textId="77777777" w:rsidR="00C24EF4" w:rsidRPr="009743EA" w:rsidRDefault="00C24EF4" w:rsidP="005C72A8">
                  <w:pPr>
                    <w:pStyle w:val="TAL"/>
                    <w:snapToGrid w:val="0"/>
                    <w:jc w:val="center"/>
                    <w:rPr>
                      <w:rFonts w:eastAsia="Calibri"/>
                      <w:b/>
                      <w:szCs w:val="22"/>
                    </w:rPr>
                  </w:pPr>
                  <w:r w:rsidRPr="009743EA">
                    <w:rPr>
                      <w:rFonts w:eastAsia="Calibri"/>
                      <w:b/>
                      <w:szCs w:val="22"/>
                    </w:rPr>
                    <w:t>Value</w:t>
                  </w:r>
                </w:p>
              </w:tc>
            </w:tr>
            <w:tr w:rsidR="00C24EF4" w:rsidRPr="009743EA" w14:paraId="26698FC4" w14:textId="77777777" w:rsidTr="005A2D7C">
              <w:trPr>
                <w:jc w:val="center"/>
              </w:trPr>
              <w:tc>
                <w:tcPr>
                  <w:tcW w:w="1501" w:type="dxa"/>
                  <w:shd w:val="clear" w:color="auto" w:fill="DEEAF6"/>
                </w:tcPr>
                <w:p w14:paraId="3096D4E5" w14:textId="77777777" w:rsidR="00C24EF4" w:rsidRPr="009743EA" w:rsidRDefault="00C24EF4" w:rsidP="005C72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25722105" w14:textId="77777777" w:rsidR="00C24EF4" w:rsidRPr="009743EA" w:rsidRDefault="00C24EF4" w:rsidP="005C72A8">
                  <w:pPr>
                    <w:pStyle w:val="TAL"/>
                    <w:snapToGrid w:val="0"/>
                    <w:rPr>
                      <w:rFonts w:eastAsia="Calibri"/>
                      <w:szCs w:val="22"/>
                    </w:rPr>
                  </w:pPr>
                  <w:r w:rsidRPr="009743EA">
                    <w:rPr>
                      <w:rFonts w:eastAsia="Calibri"/>
                      <w:szCs w:val="22"/>
                    </w:rPr>
                    <w:t>application/json</w:t>
                  </w:r>
                </w:p>
              </w:tc>
            </w:tr>
            <w:tr w:rsidR="00C24EF4" w:rsidRPr="009743EA" w14:paraId="70FB9A39" w14:textId="77777777" w:rsidTr="005A2D7C">
              <w:trPr>
                <w:jc w:val="center"/>
              </w:trPr>
              <w:tc>
                <w:tcPr>
                  <w:tcW w:w="1501" w:type="dxa"/>
                  <w:shd w:val="clear" w:color="auto" w:fill="DEEAF6"/>
                </w:tcPr>
                <w:p w14:paraId="3ABD089A" w14:textId="77777777" w:rsidR="00C24EF4" w:rsidRPr="009743EA" w:rsidRDefault="00C24EF4"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00FFD0D8" w14:textId="77777777" w:rsidR="00C24EF4" w:rsidRPr="009743EA" w:rsidRDefault="00C24EF4" w:rsidP="005C72A8">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C24EF4" w:rsidRPr="009743EA" w14:paraId="221BBC79" w14:textId="77777777" w:rsidTr="005A2D7C">
              <w:trPr>
                <w:jc w:val="center"/>
              </w:trPr>
              <w:tc>
                <w:tcPr>
                  <w:tcW w:w="1501" w:type="dxa"/>
                  <w:shd w:val="clear" w:color="auto" w:fill="DEEAF6"/>
                </w:tcPr>
                <w:p w14:paraId="7F587FE7" w14:textId="77777777" w:rsidR="00C24EF4" w:rsidRPr="009743EA" w:rsidRDefault="00C24EF4"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012FCEC3" w14:textId="77777777" w:rsidR="00C24EF4" w:rsidRPr="009743EA" w:rsidRDefault="00C24EF4" w:rsidP="005C72A8">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request</w:t>
                  </w:r>
                  <w:r w:rsidR="005A3EEC" w:rsidRPr="009743EA">
                    <w:rPr>
                      <w:rFonts w:eastAsia="Calibri"/>
                      <w:szCs w:val="22"/>
                    </w:rPr>
                    <w:t xml:space="preserve"> </w:t>
                  </w:r>
                  <w:r w:rsidRPr="009743EA">
                    <w:rPr>
                      <w:rFonts w:eastAsia="Calibri"/>
                      <w:szCs w:val="22"/>
                    </w:rPr>
                    <w:t>originator</w:t>
                  </w:r>
                </w:p>
              </w:tc>
            </w:tr>
            <w:tr w:rsidR="00C24EF4" w:rsidRPr="009743EA" w14:paraId="25C31B84" w14:textId="77777777" w:rsidTr="005A2D7C">
              <w:trPr>
                <w:jc w:val="center"/>
              </w:trPr>
              <w:tc>
                <w:tcPr>
                  <w:tcW w:w="1501" w:type="dxa"/>
                  <w:shd w:val="clear" w:color="auto" w:fill="DEEAF6"/>
                </w:tcPr>
                <w:p w14:paraId="1D1A3930" w14:textId="77777777" w:rsidR="00C24EF4" w:rsidRPr="009743EA" w:rsidRDefault="00C24EF4" w:rsidP="005C72A8">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1210B381" w14:textId="77777777" w:rsidR="00C24EF4" w:rsidRPr="009743EA" w:rsidRDefault="00C24EF4" w:rsidP="005C72A8">
                  <w:pPr>
                    <w:pStyle w:val="TAL"/>
                    <w:snapToGrid w:val="0"/>
                    <w:rPr>
                      <w:rFonts w:eastAsia="Calibri"/>
                      <w:szCs w:val="22"/>
                    </w:rPr>
                  </w:pPr>
                  <w:r w:rsidRPr="009743EA">
                    <w:rPr>
                      <w:rFonts w:eastAsia="Calibri"/>
                      <w:szCs w:val="22"/>
                    </w:rPr>
                    <w:t>application/json;ty=</w:t>
                  </w:r>
                  <w:r w:rsidRPr="009743EA">
                    <w:rPr>
                      <w:rFonts w:eastAsia="Calibri"/>
                      <w:b/>
                      <w:szCs w:val="22"/>
                    </w:rPr>
                    <w:t>24</w:t>
                  </w:r>
                </w:p>
              </w:tc>
            </w:tr>
            <w:tr w:rsidR="005E122D" w:rsidRPr="009743EA" w14:paraId="079E6937" w14:textId="77777777" w:rsidTr="005A2D7C">
              <w:trPr>
                <w:jc w:val="center"/>
              </w:trPr>
              <w:tc>
                <w:tcPr>
                  <w:tcW w:w="1501" w:type="dxa"/>
                  <w:shd w:val="clear" w:color="auto" w:fill="DEEAF6"/>
                </w:tcPr>
                <w:p w14:paraId="49036943" w14:textId="77777777" w:rsidR="005E122D" w:rsidRPr="009743EA" w:rsidRDefault="005E122D" w:rsidP="005E122D">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22EA0A6B" w14:textId="77777777" w:rsidR="005E122D" w:rsidRPr="009743EA" w:rsidRDefault="005E122D" w:rsidP="005E122D">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63371B40" w14:textId="77777777" w:rsidR="00C24EF4" w:rsidRPr="009743EA" w:rsidRDefault="00C24EF4" w:rsidP="005C72A8">
            <w:pPr>
              <w:pStyle w:val="TAL"/>
              <w:snapToGrid w:val="0"/>
              <w:jc w:val="center"/>
            </w:pPr>
          </w:p>
        </w:tc>
      </w:tr>
      <w:tr w:rsidR="00C24EF4" w:rsidRPr="009743EA" w14:paraId="51BEA9EC" w14:textId="77777777" w:rsidTr="005A3EEC">
        <w:trPr>
          <w:jc w:val="center"/>
        </w:trPr>
        <w:tc>
          <w:tcPr>
            <w:tcW w:w="1286" w:type="dxa"/>
            <w:tcBorders>
              <w:top w:val="single" w:sz="4" w:space="0" w:color="000000"/>
              <w:left w:val="single" w:sz="4" w:space="0" w:color="000000"/>
              <w:bottom w:val="single" w:sz="4" w:space="0" w:color="000000"/>
            </w:tcBorders>
            <w:shd w:val="clear" w:color="auto" w:fill="E7E6E6"/>
          </w:tcPr>
          <w:p w14:paraId="038F08BE" w14:textId="77777777" w:rsidR="00C24EF4" w:rsidRPr="009743EA" w:rsidRDefault="00C24EF4" w:rsidP="005C72A8">
            <w:pPr>
              <w:pStyle w:val="TAL"/>
              <w:snapToGrid w:val="0"/>
              <w:jc w:val="center"/>
              <w:rPr>
                <w:b/>
                <w:kern w:val="1"/>
              </w:rPr>
            </w:pPr>
            <w:r w:rsidRPr="009743EA">
              <w:rPr>
                <w:b/>
                <w:kern w:val="1"/>
              </w:rPr>
              <w:t>RDF</w:t>
            </w:r>
            <w:r w:rsidR="005A3EEC" w:rsidRPr="009743EA">
              <w:rPr>
                <w:b/>
                <w:kern w:val="1"/>
              </w:rPr>
              <w:t xml:space="preserve"> </w:t>
            </w:r>
            <w:r w:rsidRPr="009743EA">
              <w:rPr>
                <w:b/>
                <w:kern w:val="1"/>
              </w:rPr>
              <w:t>content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14F20DD" w14:textId="77777777" w:rsidR="00C24EF4" w:rsidRPr="009743EA" w:rsidRDefault="00C24EF4" w:rsidP="005C72A8">
            <w:pPr>
              <w:pStyle w:val="TAL"/>
              <w:snapToGrid w:val="0"/>
              <w:ind w:left="284"/>
              <w:jc w:val="both"/>
              <w:rPr>
                <w:color w:val="0070C0"/>
                <w:szCs w:val="18"/>
              </w:rPr>
            </w:pPr>
            <w:r w:rsidRPr="009743EA">
              <w:rPr>
                <w:color w:val="0070C0"/>
                <w:szCs w:val="18"/>
              </w:rPr>
              <w:t>The</w:t>
            </w:r>
            <w:r w:rsidR="005A3EEC" w:rsidRPr="009743EA">
              <w:rPr>
                <w:color w:val="0070C0"/>
                <w:szCs w:val="18"/>
              </w:rPr>
              <w:t xml:space="preserve"> </w:t>
            </w:r>
            <w:r w:rsidRPr="009743EA">
              <w:rPr>
                <w:color w:val="0070C0"/>
                <w:szCs w:val="18"/>
              </w:rPr>
              <w:t>RDF</w:t>
            </w:r>
            <w:r w:rsidR="005A3EEC" w:rsidRPr="009743EA">
              <w:rPr>
                <w:color w:val="0070C0"/>
                <w:szCs w:val="18"/>
              </w:rPr>
              <w:t xml:space="preserve"> </w:t>
            </w:r>
            <w:r w:rsidRPr="009743EA">
              <w:rPr>
                <w:color w:val="0070C0"/>
                <w:szCs w:val="18"/>
              </w:rPr>
              <w:t>content</w:t>
            </w:r>
            <w:r w:rsidR="005A3EEC" w:rsidRPr="009743EA">
              <w:rPr>
                <w:color w:val="0070C0"/>
                <w:szCs w:val="18"/>
              </w:rPr>
              <w:t xml:space="preserve"> </w:t>
            </w:r>
            <w:r w:rsidRPr="009743EA">
              <w:rPr>
                <w:color w:val="0070C0"/>
                <w:szCs w:val="18"/>
              </w:rPr>
              <w:t>will</w:t>
            </w:r>
            <w:r w:rsidR="005A3EEC" w:rsidRPr="009743EA">
              <w:rPr>
                <w:color w:val="0070C0"/>
                <w:szCs w:val="18"/>
              </w:rPr>
              <w:t xml:space="preserve"> </w:t>
            </w:r>
            <w:r w:rsidRPr="009743EA">
              <w:rPr>
                <w:color w:val="0070C0"/>
                <w:szCs w:val="18"/>
              </w:rPr>
              <w:t>be</w:t>
            </w:r>
            <w:r w:rsidR="005A3EEC" w:rsidRPr="009743EA">
              <w:rPr>
                <w:color w:val="0070C0"/>
                <w:szCs w:val="18"/>
              </w:rPr>
              <w:t xml:space="preserve"> </w:t>
            </w:r>
            <w:r w:rsidRPr="009743EA">
              <w:rPr>
                <w:color w:val="0070C0"/>
                <w:szCs w:val="18"/>
              </w:rPr>
              <w:t>encode</w:t>
            </w:r>
            <w:r w:rsidR="005A3EEC" w:rsidRPr="009743EA">
              <w:rPr>
                <w:color w:val="0070C0"/>
                <w:szCs w:val="18"/>
              </w:rPr>
              <w:t xml:space="preserve"> </w:t>
            </w:r>
            <w:r w:rsidRPr="009743EA">
              <w:rPr>
                <w:color w:val="0070C0"/>
                <w:szCs w:val="18"/>
              </w:rPr>
              <w:t>Base64</w:t>
            </w:r>
            <w:r w:rsidR="005A3EEC" w:rsidRPr="009743EA">
              <w:rPr>
                <w:color w:val="0070C0"/>
                <w:szCs w:val="18"/>
              </w:rPr>
              <w:t xml:space="preserve"> </w:t>
            </w:r>
            <w:r w:rsidRPr="009743EA">
              <w:rPr>
                <w:color w:val="0070C0"/>
                <w:szCs w:val="18"/>
              </w:rPr>
              <w:t>in</w:t>
            </w:r>
            <w:r w:rsidR="005A3EEC" w:rsidRPr="009743EA">
              <w:rPr>
                <w:color w:val="0070C0"/>
                <w:szCs w:val="18"/>
              </w:rPr>
              <w:t xml:space="preserve"> </w:t>
            </w:r>
            <w:r w:rsidRPr="009743EA">
              <w:rPr>
                <w:color w:val="0070C0"/>
                <w:szCs w:val="18"/>
              </w:rPr>
              <w:t>the</w:t>
            </w:r>
            <w:r w:rsidR="005A3EEC" w:rsidRPr="009743EA">
              <w:rPr>
                <w:color w:val="0070C0"/>
                <w:szCs w:val="18"/>
              </w:rPr>
              <w:t xml:space="preserve"> </w:t>
            </w:r>
            <w:r w:rsidRPr="009743EA">
              <w:rPr>
                <w:color w:val="0070C0"/>
                <w:szCs w:val="18"/>
              </w:rPr>
              <w:t>HTTP</w:t>
            </w:r>
            <w:r w:rsidR="005A3EEC" w:rsidRPr="009743EA">
              <w:rPr>
                <w:color w:val="0070C0"/>
                <w:szCs w:val="18"/>
              </w:rPr>
              <w:t xml:space="preserve"> </w:t>
            </w:r>
            <w:r w:rsidRPr="009743EA">
              <w:rPr>
                <w:color w:val="0070C0"/>
                <w:szCs w:val="18"/>
              </w:rPr>
              <w:t>payload</w:t>
            </w:r>
          </w:p>
          <w:p w14:paraId="73AC8ED5" w14:textId="77777777" w:rsidR="00C24EF4" w:rsidRPr="009743EA" w:rsidRDefault="00C24EF4" w:rsidP="005C72A8">
            <w:pPr>
              <w:pStyle w:val="TAL"/>
              <w:snapToGrid w:val="0"/>
              <w:ind w:left="284"/>
              <w:jc w:val="both"/>
              <w:rPr>
                <w:color w:val="0070C0"/>
                <w:szCs w:val="18"/>
              </w:rPr>
            </w:pPr>
          </w:p>
          <w:p w14:paraId="3DF06555" w14:textId="77777777" w:rsidR="00C24EF4" w:rsidRPr="009743EA" w:rsidRDefault="00C24EF4" w:rsidP="005C72A8">
            <w:pPr>
              <w:pStyle w:val="TAL"/>
              <w:snapToGrid w:val="0"/>
              <w:ind w:left="284"/>
              <w:jc w:val="both"/>
              <w:rPr>
                <w:color w:val="0070C0"/>
                <w:szCs w:val="18"/>
              </w:rPr>
            </w:pPr>
            <w:r w:rsidRPr="009743EA">
              <w:rPr>
                <w:color w:val="0070C0"/>
                <w:szCs w:val="18"/>
              </w:rPr>
              <w:t>&lt;?xml</w:t>
            </w:r>
            <w:r w:rsidR="005A3EEC" w:rsidRPr="009743EA">
              <w:rPr>
                <w:color w:val="0070C0"/>
                <w:szCs w:val="18"/>
              </w:rPr>
              <w:t xml:space="preserve"> </w:t>
            </w:r>
            <w:r w:rsidRPr="009743EA">
              <w:rPr>
                <w:color w:val="0070C0"/>
                <w:szCs w:val="18"/>
              </w:rPr>
              <w:t>version="1.0"?&gt;</w:t>
            </w:r>
          </w:p>
          <w:p w14:paraId="4A6C53B5" w14:textId="77777777" w:rsidR="00C24EF4" w:rsidRPr="009743EA" w:rsidRDefault="00C24EF4" w:rsidP="005C72A8">
            <w:pPr>
              <w:pStyle w:val="TAL"/>
              <w:snapToGrid w:val="0"/>
              <w:ind w:left="284"/>
              <w:jc w:val="both"/>
              <w:rPr>
                <w:color w:val="0070C0"/>
                <w:szCs w:val="18"/>
              </w:rPr>
            </w:pPr>
            <w:r w:rsidRPr="009743EA">
              <w:rPr>
                <w:color w:val="0070C0"/>
                <w:szCs w:val="18"/>
              </w:rPr>
              <w:t>&lt;rdf:RDF</w:t>
            </w:r>
            <w:r w:rsidR="005A3EEC" w:rsidRPr="009743EA">
              <w:rPr>
                <w:color w:val="0070C0"/>
                <w:szCs w:val="18"/>
              </w:rPr>
              <w:t xml:space="preserve"> </w:t>
            </w:r>
            <w:r w:rsidRPr="009743EA">
              <w:rPr>
                <w:color w:val="0070C0"/>
                <w:szCs w:val="18"/>
              </w:rPr>
              <w:t>xmlns="http://www.onem2m.org/ontology/houses_temperature_example#"</w:t>
            </w:r>
          </w:p>
          <w:p w14:paraId="38D41AD3" w14:textId="77777777" w:rsidR="00C24EF4" w:rsidRPr="009743EA" w:rsidRDefault="005A3EEC" w:rsidP="005C72A8">
            <w:pPr>
              <w:pStyle w:val="TAL"/>
              <w:snapToGrid w:val="0"/>
              <w:ind w:left="284"/>
              <w:jc w:val="both"/>
              <w:rPr>
                <w:color w:val="0070C0"/>
                <w:szCs w:val="18"/>
              </w:rPr>
            </w:pPr>
            <w:r w:rsidRPr="009743EA">
              <w:rPr>
                <w:color w:val="0070C0"/>
                <w:szCs w:val="18"/>
              </w:rPr>
              <w:t xml:space="preserve">     </w:t>
            </w:r>
            <w:r w:rsidR="00C24EF4" w:rsidRPr="009743EA">
              <w:rPr>
                <w:color w:val="0070C0"/>
                <w:szCs w:val="18"/>
              </w:rPr>
              <w:t>xml:base="http://www.onem2m.org/ontology/houses_temperature_example"</w:t>
            </w:r>
          </w:p>
          <w:p w14:paraId="3C15E2D9" w14:textId="77777777" w:rsidR="00C24EF4" w:rsidRPr="009743EA" w:rsidRDefault="005A3EEC" w:rsidP="005C72A8">
            <w:pPr>
              <w:pStyle w:val="TAL"/>
              <w:snapToGrid w:val="0"/>
              <w:ind w:left="284"/>
              <w:jc w:val="both"/>
              <w:rPr>
                <w:color w:val="0070C0"/>
                <w:szCs w:val="18"/>
              </w:rPr>
            </w:pPr>
            <w:r w:rsidRPr="009743EA">
              <w:rPr>
                <w:color w:val="0070C0"/>
                <w:szCs w:val="18"/>
              </w:rPr>
              <w:t xml:space="preserve">     </w:t>
            </w:r>
            <w:r w:rsidR="00C24EF4" w:rsidRPr="009743EA">
              <w:rPr>
                <w:color w:val="0070C0"/>
                <w:szCs w:val="18"/>
              </w:rPr>
              <w:t>xmlns:temperature_example="http://www.onem2m.org/ontology/temperature_example#"</w:t>
            </w:r>
          </w:p>
          <w:p w14:paraId="2EAC82A3" w14:textId="77777777" w:rsidR="00C24EF4" w:rsidRPr="009743EA" w:rsidRDefault="005A3EEC" w:rsidP="005C72A8">
            <w:pPr>
              <w:pStyle w:val="TAL"/>
              <w:snapToGrid w:val="0"/>
              <w:ind w:left="284"/>
              <w:jc w:val="both"/>
              <w:rPr>
                <w:color w:val="0070C0"/>
                <w:szCs w:val="18"/>
              </w:rPr>
            </w:pPr>
            <w:r w:rsidRPr="009743EA">
              <w:rPr>
                <w:color w:val="0070C0"/>
                <w:szCs w:val="18"/>
              </w:rPr>
              <w:t xml:space="preserve">     </w:t>
            </w:r>
            <w:r w:rsidR="00C24EF4" w:rsidRPr="009743EA">
              <w:rPr>
                <w:color w:val="0070C0"/>
                <w:szCs w:val="18"/>
              </w:rPr>
              <w:t>xmlns:rdf="http://www.w3.org/1999/02/22-rdf-syntax-ns#"</w:t>
            </w:r>
          </w:p>
          <w:p w14:paraId="2B1C7EF5" w14:textId="77777777" w:rsidR="00C24EF4" w:rsidRPr="009743EA" w:rsidRDefault="005A3EEC" w:rsidP="005C72A8">
            <w:pPr>
              <w:pStyle w:val="TAL"/>
              <w:snapToGrid w:val="0"/>
              <w:ind w:left="284"/>
              <w:jc w:val="both"/>
              <w:rPr>
                <w:color w:val="0070C0"/>
                <w:szCs w:val="18"/>
              </w:rPr>
            </w:pPr>
            <w:r w:rsidRPr="009743EA">
              <w:rPr>
                <w:color w:val="0070C0"/>
                <w:szCs w:val="18"/>
              </w:rPr>
              <w:t xml:space="preserve">     </w:t>
            </w:r>
            <w:r w:rsidR="00C24EF4" w:rsidRPr="009743EA">
              <w:rPr>
                <w:color w:val="0070C0"/>
                <w:szCs w:val="18"/>
              </w:rPr>
              <w:t>xmlns:owl="http://www.w3.org/2002/07/owl#"</w:t>
            </w:r>
          </w:p>
          <w:p w14:paraId="7F3F4B60" w14:textId="77777777" w:rsidR="00C24EF4" w:rsidRPr="009743EA" w:rsidRDefault="005A3EEC" w:rsidP="005C72A8">
            <w:pPr>
              <w:pStyle w:val="TAL"/>
              <w:snapToGrid w:val="0"/>
              <w:ind w:left="284"/>
              <w:jc w:val="both"/>
              <w:rPr>
                <w:color w:val="0070C0"/>
                <w:szCs w:val="18"/>
              </w:rPr>
            </w:pPr>
            <w:r w:rsidRPr="009743EA">
              <w:rPr>
                <w:color w:val="0070C0"/>
                <w:szCs w:val="18"/>
              </w:rPr>
              <w:t xml:space="preserve">     </w:t>
            </w:r>
            <w:r w:rsidR="00C24EF4" w:rsidRPr="009743EA">
              <w:rPr>
                <w:color w:val="0070C0"/>
                <w:szCs w:val="18"/>
              </w:rPr>
              <w:t>xmlns:xml="http://www.w3.org/XML/1998/namespace"</w:t>
            </w:r>
          </w:p>
          <w:p w14:paraId="3A3BA1EE" w14:textId="77777777" w:rsidR="00C24EF4" w:rsidRPr="009743EA" w:rsidRDefault="005A3EEC" w:rsidP="005C72A8">
            <w:pPr>
              <w:pStyle w:val="TAL"/>
              <w:snapToGrid w:val="0"/>
              <w:ind w:left="284"/>
              <w:jc w:val="both"/>
              <w:rPr>
                <w:color w:val="0070C0"/>
                <w:szCs w:val="18"/>
              </w:rPr>
            </w:pPr>
            <w:r w:rsidRPr="009743EA">
              <w:rPr>
                <w:color w:val="0070C0"/>
                <w:szCs w:val="18"/>
              </w:rPr>
              <w:t xml:space="preserve">     </w:t>
            </w:r>
            <w:r w:rsidR="00C24EF4" w:rsidRPr="009743EA">
              <w:rPr>
                <w:color w:val="0070C0"/>
                <w:szCs w:val="18"/>
              </w:rPr>
              <w:t>xmlns:xsd="http://www.w3.org/2001/XMLSchema#"</w:t>
            </w:r>
          </w:p>
          <w:p w14:paraId="1CBFEB46" w14:textId="77777777" w:rsidR="00C24EF4" w:rsidRPr="009743EA" w:rsidRDefault="005A3EEC" w:rsidP="005C72A8">
            <w:pPr>
              <w:pStyle w:val="TAL"/>
              <w:snapToGrid w:val="0"/>
              <w:ind w:left="284"/>
              <w:jc w:val="both"/>
              <w:rPr>
                <w:color w:val="0070C0"/>
                <w:szCs w:val="18"/>
              </w:rPr>
            </w:pPr>
            <w:r w:rsidRPr="009743EA">
              <w:rPr>
                <w:color w:val="0070C0"/>
                <w:szCs w:val="18"/>
              </w:rPr>
              <w:t xml:space="preserve">     </w:t>
            </w:r>
            <w:r w:rsidR="00C24EF4" w:rsidRPr="009743EA">
              <w:rPr>
                <w:color w:val="0070C0"/>
                <w:szCs w:val="18"/>
              </w:rPr>
              <w:t>xmlns:rdfs="http://www.w3.org/2000/01/rdf-schema#"&gt;</w:t>
            </w:r>
          </w:p>
          <w:p w14:paraId="09B19EAC" w14:textId="77777777" w:rsidR="00C24EF4" w:rsidRPr="009743EA" w:rsidRDefault="00C24EF4" w:rsidP="005C72A8">
            <w:pPr>
              <w:pStyle w:val="TAL"/>
              <w:snapToGrid w:val="0"/>
              <w:ind w:left="284"/>
              <w:jc w:val="both"/>
              <w:rPr>
                <w:color w:val="0070C0"/>
                <w:szCs w:val="18"/>
              </w:rPr>
            </w:pPr>
          </w:p>
          <w:p w14:paraId="7E20CF79" w14:textId="77777777" w:rsidR="00C24EF4" w:rsidRPr="009743EA" w:rsidRDefault="005A3EEC" w:rsidP="005C72A8">
            <w:pPr>
              <w:pStyle w:val="TAL"/>
              <w:snapToGrid w:val="0"/>
              <w:ind w:left="284"/>
              <w:jc w:val="both"/>
              <w:rPr>
                <w:color w:val="0070C0"/>
                <w:szCs w:val="18"/>
              </w:rPr>
            </w:pPr>
            <w:r w:rsidRPr="009743EA">
              <w:rPr>
                <w:color w:val="0070C0"/>
                <w:szCs w:val="18"/>
              </w:rPr>
              <w:t xml:space="preserve">    </w:t>
            </w:r>
            <w:r w:rsidR="00C24EF4" w:rsidRPr="009743EA">
              <w:rPr>
                <w:color w:val="0070C0"/>
                <w:szCs w:val="18"/>
              </w:rPr>
              <w:t>&lt;owl:NamedIndividual</w:t>
            </w:r>
            <w:r w:rsidRPr="009743EA">
              <w:rPr>
                <w:color w:val="0070C0"/>
                <w:szCs w:val="18"/>
              </w:rPr>
              <w:t xml:space="preserve"> </w:t>
            </w:r>
            <w:r w:rsidR="00C24EF4" w:rsidRPr="009743EA">
              <w:rPr>
                <w:color w:val="0070C0"/>
                <w:szCs w:val="18"/>
              </w:rPr>
              <w:t>rdf:about="http://www.onem2m.org/ontology/houses_temperature_example#House1"&gt;</w:t>
            </w:r>
          </w:p>
          <w:p w14:paraId="4BC44E7E" w14:textId="77777777" w:rsidR="00C24EF4" w:rsidRPr="009743EA" w:rsidRDefault="005A3EEC" w:rsidP="005C72A8">
            <w:pPr>
              <w:pStyle w:val="TAL"/>
              <w:snapToGrid w:val="0"/>
              <w:ind w:left="284"/>
              <w:jc w:val="both"/>
              <w:rPr>
                <w:color w:val="0070C0"/>
                <w:szCs w:val="18"/>
              </w:rPr>
            </w:pPr>
            <w:r w:rsidRPr="009743EA">
              <w:rPr>
                <w:color w:val="0070C0"/>
                <w:szCs w:val="18"/>
              </w:rPr>
              <w:t xml:space="preserve">        </w:t>
            </w:r>
            <w:r w:rsidR="00C24EF4" w:rsidRPr="009743EA">
              <w:rPr>
                <w:color w:val="0070C0"/>
                <w:szCs w:val="18"/>
              </w:rPr>
              <w:t>&lt;rdf:type</w:t>
            </w:r>
            <w:r w:rsidRPr="009743EA">
              <w:rPr>
                <w:color w:val="0070C0"/>
                <w:szCs w:val="18"/>
              </w:rPr>
              <w:t xml:space="preserve"> </w:t>
            </w:r>
            <w:r w:rsidR="00C24EF4" w:rsidRPr="009743EA">
              <w:rPr>
                <w:color w:val="0070C0"/>
                <w:szCs w:val="18"/>
              </w:rPr>
              <w:t>rdf:resource="http://www.onem2m.org/ontology/temperature_example#House"/&gt;</w:t>
            </w:r>
          </w:p>
          <w:p w14:paraId="4504033A" w14:textId="77777777" w:rsidR="00C24EF4" w:rsidRPr="009743EA" w:rsidRDefault="005A3EEC" w:rsidP="005C72A8">
            <w:pPr>
              <w:pStyle w:val="TAL"/>
              <w:snapToGrid w:val="0"/>
              <w:ind w:left="284"/>
              <w:jc w:val="both"/>
              <w:rPr>
                <w:color w:val="0070C0"/>
                <w:szCs w:val="18"/>
              </w:rPr>
            </w:pPr>
            <w:r w:rsidRPr="009743EA">
              <w:rPr>
                <w:color w:val="0070C0"/>
                <w:szCs w:val="18"/>
              </w:rPr>
              <w:t xml:space="preserve">        </w:t>
            </w:r>
            <w:r w:rsidR="00C24EF4" w:rsidRPr="009743EA">
              <w:rPr>
                <w:color w:val="0070C0"/>
                <w:szCs w:val="18"/>
              </w:rPr>
              <w:t>&lt;temperature_example:hasIndoorTemperature</w:t>
            </w:r>
            <w:r w:rsidRPr="009743EA">
              <w:rPr>
                <w:color w:val="0070C0"/>
                <w:szCs w:val="18"/>
              </w:rPr>
              <w:t xml:space="preserve"> </w:t>
            </w:r>
            <w:r w:rsidR="00C24EF4" w:rsidRPr="009743EA">
              <w:rPr>
                <w:color w:val="0070C0"/>
                <w:szCs w:val="18"/>
              </w:rPr>
              <w:t>rdf:resource="http://www.onem2m.org/ontology/houses_temperature_example#IndoorTempProperty1"/&gt;</w:t>
            </w:r>
          </w:p>
          <w:p w14:paraId="45FC9E8A" w14:textId="77777777" w:rsidR="00C24EF4" w:rsidRPr="009743EA" w:rsidRDefault="005A3EEC" w:rsidP="005C72A8">
            <w:pPr>
              <w:pStyle w:val="TAL"/>
              <w:snapToGrid w:val="0"/>
              <w:ind w:left="284"/>
              <w:jc w:val="both"/>
              <w:rPr>
                <w:color w:val="0070C0"/>
                <w:szCs w:val="18"/>
              </w:rPr>
            </w:pPr>
            <w:r w:rsidRPr="009743EA">
              <w:rPr>
                <w:color w:val="0070C0"/>
                <w:szCs w:val="18"/>
              </w:rPr>
              <w:t xml:space="preserve">    </w:t>
            </w:r>
            <w:r w:rsidR="00C24EF4" w:rsidRPr="009743EA">
              <w:rPr>
                <w:color w:val="0070C0"/>
                <w:szCs w:val="18"/>
              </w:rPr>
              <w:t>&lt;/owl:NamedIndividual&gt;</w:t>
            </w:r>
          </w:p>
          <w:p w14:paraId="075ADF24" w14:textId="77777777" w:rsidR="00C24EF4" w:rsidRPr="009743EA" w:rsidRDefault="00C24EF4" w:rsidP="005C72A8">
            <w:pPr>
              <w:pStyle w:val="TAL"/>
              <w:snapToGrid w:val="0"/>
              <w:ind w:left="284"/>
              <w:jc w:val="both"/>
              <w:rPr>
                <w:color w:val="0070C0"/>
                <w:szCs w:val="18"/>
              </w:rPr>
            </w:pPr>
          </w:p>
          <w:p w14:paraId="442F14BC" w14:textId="77777777" w:rsidR="00C24EF4" w:rsidRPr="009743EA" w:rsidRDefault="005A3EEC" w:rsidP="005C72A8">
            <w:pPr>
              <w:pStyle w:val="TAL"/>
              <w:snapToGrid w:val="0"/>
              <w:ind w:left="284"/>
              <w:jc w:val="both"/>
              <w:rPr>
                <w:color w:val="0070C0"/>
                <w:szCs w:val="18"/>
              </w:rPr>
            </w:pPr>
            <w:r w:rsidRPr="009743EA">
              <w:rPr>
                <w:color w:val="0070C0"/>
                <w:szCs w:val="18"/>
              </w:rPr>
              <w:t xml:space="preserve">    </w:t>
            </w:r>
            <w:r w:rsidR="00C24EF4" w:rsidRPr="009743EA">
              <w:rPr>
                <w:color w:val="0070C0"/>
                <w:szCs w:val="18"/>
              </w:rPr>
              <w:t>&lt;owl:NamedIndividual</w:t>
            </w:r>
            <w:r w:rsidRPr="009743EA">
              <w:rPr>
                <w:color w:val="0070C0"/>
                <w:szCs w:val="18"/>
              </w:rPr>
              <w:t xml:space="preserve">   </w:t>
            </w:r>
            <w:r w:rsidR="00C24EF4" w:rsidRPr="009743EA">
              <w:rPr>
                <w:color w:val="0070C0"/>
                <w:szCs w:val="18"/>
              </w:rPr>
              <w:t>rdf:about="http://www.onem2m.org/ontology/houses_temperature_example#IndoorTempProperty1"&gt;</w:t>
            </w:r>
          </w:p>
          <w:p w14:paraId="5D3B5406" w14:textId="77777777" w:rsidR="00C24EF4" w:rsidRPr="009743EA" w:rsidRDefault="005A3EEC" w:rsidP="005C72A8">
            <w:pPr>
              <w:pStyle w:val="TAL"/>
              <w:snapToGrid w:val="0"/>
              <w:ind w:left="284"/>
              <w:jc w:val="both"/>
              <w:rPr>
                <w:color w:val="0070C0"/>
                <w:szCs w:val="18"/>
              </w:rPr>
            </w:pPr>
            <w:r w:rsidRPr="009743EA">
              <w:rPr>
                <w:color w:val="0070C0"/>
                <w:szCs w:val="18"/>
              </w:rPr>
              <w:lastRenderedPageBreak/>
              <w:t xml:space="preserve">        </w:t>
            </w:r>
            <w:r w:rsidR="00C24EF4" w:rsidRPr="009743EA">
              <w:rPr>
                <w:color w:val="0070C0"/>
                <w:szCs w:val="18"/>
              </w:rPr>
              <w:t>&lt;rdf:type</w:t>
            </w:r>
            <w:r w:rsidRPr="009743EA">
              <w:rPr>
                <w:color w:val="0070C0"/>
                <w:szCs w:val="18"/>
              </w:rPr>
              <w:t xml:space="preserve"> </w:t>
            </w:r>
            <w:r w:rsidR="00C24EF4" w:rsidRPr="009743EA">
              <w:rPr>
                <w:color w:val="0070C0"/>
                <w:szCs w:val="18"/>
              </w:rPr>
              <w:t>rdf:resource="http://www.onem2m.org/ontology/temperature_example#TemperatureProperty"/&gt;</w:t>
            </w:r>
          </w:p>
          <w:p w14:paraId="48136151" w14:textId="77777777" w:rsidR="00C24EF4" w:rsidRPr="009743EA" w:rsidRDefault="005A3EEC" w:rsidP="005C72A8">
            <w:pPr>
              <w:pStyle w:val="TAL"/>
              <w:snapToGrid w:val="0"/>
              <w:ind w:left="284"/>
              <w:jc w:val="both"/>
              <w:rPr>
                <w:color w:val="0070C0"/>
                <w:szCs w:val="18"/>
              </w:rPr>
            </w:pPr>
            <w:r w:rsidRPr="009743EA">
              <w:rPr>
                <w:color w:val="0070C0"/>
                <w:szCs w:val="18"/>
              </w:rPr>
              <w:t xml:space="preserve">        </w:t>
            </w:r>
            <w:r w:rsidR="00C24EF4" w:rsidRPr="009743EA">
              <w:rPr>
                <w:color w:val="0070C0"/>
                <w:szCs w:val="18"/>
              </w:rPr>
              <w:t>&lt;temperature_example:hasDatatype&gt;xsd:int&lt;/temperature_example:hasDatatype&gt;</w:t>
            </w:r>
          </w:p>
          <w:p w14:paraId="2A8932EC" w14:textId="77777777" w:rsidR="00C24EF4" w:rsidRPr="009743EA" w:rsidRDefault="005A3EEC" w:rsidP="005C72A8">
            <w:pPr>
              <w:pStyle w:val="TAL"/>
              <w:snapToGrid w:val="0"/>
              <w:ind w:left="284"/>
              <w:jc w:val="both"/>
              <w:rPr>
                <w:color w:val="0070C0"/>
                <w:szCs w:val="18"/>
              </w:rPr>
            </w:pPr>
            <w:r w:rsidRPr="009743EA">
              <w:rPr>
                <w:color w:val="0070C0"/>
                <w:szCs w:val="18"/>
              </w:rPr>
              <w:t xml:space="preserve">        </w:t>
            </w:r>
            <w:r w:rsidR="00C24EF4" w:rsidRPr="009743EA">
              <w:rPr>
                <w:color w:val="0070C0"/>
                <w:szCs w:val="18"/>
              </w:rPr>
              <w:t>&lt;temperature_example:hasUnit&gt;Fahrenheit&lt;/temperature_example:hasUnit&gt;</w:t>
            </w:r>
          </w:p>
          <w:p w14:paraId="6C73610C" w14:textId="77777777" w:rsidR="00C24EF4" w:rsidRPr="009743EA" w:rsidRDefault="005A3EEC" w:rsidP="005C72A8">
            <w:pPr>
              <w:pStyle w:val="TAL"/>
              <w:snapToGrid w:val="0"/>
              <w:ind w:left="284"/>
              <w:jc w:val="both"/>
              <w:rPr>
                <w:color w:val="0070C0"/>
                <w:szCs w:val="18"/>
              </w:rPr>
            </w:pPr>
            <w:r w:rsidRPr="009743EA">
              <w:rPr>
                <w:color w:val="0070C0"/>
                <w:szCs w:val="18"/>
              </w:rPr>
              <w:t xml:space="preserve">        </w:t>
            </w:r>
            <w:r w:rsidR="00C24EF4" w:rsidRPr="009743EA">
              <w:rPr>
                <w:color w:val="0070C0"/>
                <w:szCs w:val="18"/>
              </w:rPr>
              <w:t>&lt;temperature_example:valueIsStoredIn&gt;http://mnprovider.com:9011/mn-name/ae_sensor/cont_temp/la&lt;/temperature_example:valueIsStoredIn&gt;</w:t>
            </w:r>
          </w:p>
          <w:p w14:paraId="215EF6FB" w14:textId="77777777" w:rsidR="00C24EF4" w:rsidRPr="009743EA" w:rsidRDefault="005A3EEC" w:rsidP="005C72A8">
            <w:pPr>
              <w:pStyle w:val="TAL"/>
              <w:snapToGrid w:val="0"/>
              <w:ind w:left="284"/>
              <w:jc w:val="both"/>
              <w:rPr>
                <w:color w:val="0070C0"/>
                <w:szCs w:val="18"/>
              </w:rPr>
            </w:pPr>
            <w:r w:rsidRPr="009743EA">
              <w:rPr>
                <w:color w:val="0070C0"/>
                <w:szCs w:val="18"/>
              </w:rPr>
              <w:t xml:space="preserve">    </w:t>
            </w:r>
            <w:r w:rsidR="00C24EF4" w:rsidRPr="009743EA">
              <w:rPr>
                <w:color w:val="0070C0"/>
                <w:szCs w:val="18"/>
              </w:rPr>
              <w:t>&lt;/owl:NamedIndividual&gt;</w:t>
            </w:r>
          </w:p>
          <w:p w14:paraId="5335CB22" w14:textId="77777777" w:rsidR="00C24EF4" w:rsidRPr="009743EA" w:rsidRDefault="00C24EF4" w:rsidP="005C72A8">
            <w:pPr>
              <w:pStyle w:val="TAL"/>
              <w:snapToGrid w:val="0"/>
              <w:ind w:left="284"/>
              <w:rPr>
                <w:szCs w:val="18"/>
              </w:rPr>
            </w:pPr>
            <w:r w:rsidRPr="009743EA">
              <w:rPr>
                <w:color w:val="0070C0"/>
                <w:szCs w:val="18"/>
              </w:rPr>
              <w:t>&lt;/rdf:RDF&gt;</w:t>
            </w:r>
          </w:p>
        </w:tc>
      </w:tr>
      <w:tr w:rsidR="00C24EF4" w:rsidRPr="009743EA" w14:paraId="4668AA78" w14:textId="77777777" w:rsidTr="005A3EEC">
        <w:trPr>
          <w:jc w:val="center"/>
        </w:trPr>
        <w:tc>
          <w:tcPr>
            <w:tcW w:w="1286" w:type="dxa"/>
            <w:tcBorders>
              <w:top w:val="single" w:sz="4" w:space="0" w:color="000000"/>
              <w:left w:val="single" w:sz="4" w:space="0" w:color="000000"/>
              <w:bottom w:val="single" w:sz="4" w:space="0" w:color="000000"/>
            </w:tcBorders>
            <w:shd w:val="clear" w:color="auto" w:fill="E7E6E6"/>
          </w:tcPr>
          <w:p w14:paraId="1A89A305" w14:textId="77777777" w:rsidR="00C24EF4" w:rsidRPr="009743EA" w:rsidRDefault="00C24EF4" w:rsidP="00C072AF">
            <w:pPr>
              <w:pStyle w:val="Default"/>
              <w:jc w:val="center"/>
              <w:rPr>
                <w:color w:val="auto"/>
              </w:rPr>
            </w:pPr>
          </w:p>
          <w:p w14:paraId="2D3FB9F4" w14:textId="77777777" w:rsidR="00C24EF4" w:rsidRPr="009743EA" w:rsidRDefault="00C24EF4" w:rsidP="00C072AF">
            <w:pPr>
              <w:pStyle w:val="Default"/>
              <w:jc w:val="center"/>
              <w:rPr>
                <w:b/>
                <w:sz w:val="20"/>
                <w:szCs w:val="20"/>
              </w:rPr>
            </w:pPr>
          </w:p>
          <w:p w14:paraId="00CD95E5" w14:textId="77777777" w:rsidR="00C24EF4" w:rsidRPr="009743EA" w:rsidRDefault="00C24EF4" w:rsidP="00C072AF">
            <w:pPr>
              <w:pStyle w:val="Default"/>
              <w:jc w:val="center"/>
              <w:rPr>
                <w:b/>
                <w:sz w:val="20"/>
                <w:szCs w:val="20"/>
              </w:rPr>
            </w:pPr>
          </w:p>
          <w:p w14:paraId="69FC13E8" w14:textId="77777777" w:rsidR="00C24EF4" w:rsidRPr="009743EA" w:rsidRDefault="00C24EF4" w:rsidP="00C072AF">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Example</w:t>
            </w:r>
            <w:r w:rsidR="005A3EEC" w:rsidRPr="009743EA">
              <w:rPr>
                <w:rFonts w:ascii="Arial" w:eastAsia="Malgun Gothic" w:hAnsi="Arial"/>
                <w:b/>
                <w:color w:val="auto"/>
                <w:kern w:val="1"/>
                <w:sz w:val="18"/>
                <w:szCs w:val="20"/>
              </w:rPr>
              <w:t xml:space="preserve"> </w:t>
            </w:r>
            <w:r w:rsidRPr="009743EA">
              <w:rPr>
                <w:rFonts w:ascii="Arial" w:eastAsia="Malgun Gothic" w:hAnsi="Arial"/>
                <w:b/>
                <w:color w:val="auto"/>
                <w:kern w:val="1"/>
                <w:sz w:val="18"/>
                <w:szCs w:val="20"/>
              </w:rPr>
              <w:t>with</w:t>
            </w:r>
            <w:r w:rsidR="005A3EEC" w:rsidRPr="009743EA">
              <w:rPr>
                <w:rFonts w:ascii="Arial" w:eastAsia="Malgun Gothic" w:hAnsi="Arial"/>
                <w:b/>
                <w:color w:val="auto"/>
                <w:kern w:val="1"/>
                <w:sz w:val="18"/>
                <w:szCs w:val="20"/>
              </w:rPr>
              <w:t xml:space="preserve"> </w:t>
            </w:r>
          </w:p>
          <w:p w14:paraId="0694A173" w14:textId="77777777" w:rsidR="00C24EF4" w:rsidRPr="009743EA" w:rsidRDefault="00C24EF4" w:rsidP="00C072AF">
            <w:pPr>
              <w:pStyle w:val="Default"/>
              <w:jc w:val="center"/>
              <w:rPr>
                <w:b/>
                <w:kern w:val="1"/>
              </w:rPr>
            </w:pPr>
            <w:r w:rsidRPr="009743EA">
              <w:rPr>
                <w:rFonts w:ascii="Arial" w:eastAsia="Malgun Gothic" w:hAnsi="Arial"/>
                <w:b/>
                <w:color w:val="auto"/>
                <w:kern w:val="1"/>
                <w:sz w:val="18"/>
                <w:szCs w:val="20"/>
              </w:rPr>
              <w:t>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F026284" w14:textId="77777777" w:rsidR="00F716C5" w:rsidRPr="005A2D7C" w:rsidRDefault="00F716C5" w:rsidP="005A2D7C">
            <w:pPr>
              <w:pStyle w:val="TAL"/>
              <w:keepNext w:val="0"/>
              <w:rPr>
                <w:rFonts w:eastAsia="Calibri Light"/>
              </w:rPr>
            </w:pPr>
          </w:p>
          <w:p w14:paraId="698A1C18" w14:textId="77777777" w:rsidR="00C24EF4" w:rsidRPr="009743EA" w:rsidRDefault="00F716C5" w:rsidP="00C072AF">
            <w:pPr>
              <w:widowControl w:val="0"/>
              <w:overflowPunct/>
              <w:spacing w:after="0"/>
              <w:ind w:left="284"/>
              <w:jc w:val="both"/>
              <w:textAlignment w:val="auto"/>
              <w:rPr>
                <w:rFonts w:ascii="Arial" w:hAnsi="Arial"/>
                <w:color w:val="0070C0"/>
                <w:sz w:val="18"/>
              </w:rPr>
            </w:pPr>
            <w:r w:rsidRPr="009743EA">
              <w:rPr>
                <w:rFonts w:eastAsia="Calibri Light"/>
                <w:b/>
                <w:sz w:val="24"/>
              </w:rPr>
              <w:t>API/SMD/CRE/001_RCN0</w:t>
            </w:r>
          </w:p>
          <w:p w14:paraId="7264C31F" w14:textId="77777777" w:rsidR="00C24EF4" w:rsidRPr="005A2D7C" w:rsidRDefault="005A3EEC" w:rsidP="005A2D7C">
            <w:pPr>
              <w:pStyle w:val="NoSpacing"/>
              <w:wordWrap/>
              <w:rPr>
                <w:rFonts w:ascii="Times New Roman" w:hAnsi="Times New Roman"/>
                <w:b/>
                <w:sz w:val="24"/>
                <w:lang w:val="en-GB"/>
              </w:rPr>
            </w:pPr>
            <w:r w:rsidRPr="005A2D7C">
              <w:rPr>
                <w:rFonts w:ascii="Times New Roman" w:hAnsi="Times New Roman"/>
                <w:lang w:val="en-GB"/>
              </w:rPr>
              <w:t xml:space="preserve">    </w:t>
            </w:r>
          </w:p>
          <w:p w14:paraId="1E9E6683" w14:textId="77777777" w:rsidR="00C24EF4" w:rsidRPr="009743EA" w:rsidRDefault="00C24EF4" w:rsidP="00C072AF">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w:t>
            </w:r>
            <w:r w:rsidR="005A3EEC" w:rsidRPr="009743EA">
              <w:rPr>
                <w:rFonts w:ascii="Arial" w:hAnsi="Arial"/>
                <w:b/>
                <w:color w:val="0070C0"/>
                <w:sz w:val="18"/>
              </w:rPr>
              <w:t xml:space="preserve"> </w:t>
            </w:r>
            <w:r w:rsidRPr="009743EA">
              <w:rPr>
                <w:rFonts w:ascii="Arial" w:hAnsi="Arial"/>
                <w:b/>
                <w:color w:val="0070C0"/>
                <w:sz w:val="18"/>
              </w:rPr>
              <w:t>Request:</w:t>
            </w:r>
          </w:p>
          <w:p w14:paraId="3DCF78F2" w14:textId="77777777" w:rsidR="00C24EF4" w:rsidRPr="009743EA" w:rsidRDefault="00C24EF4" w:rsidP="005A2D7C">
            <w:pPr>
              <w:pStyle w:val="TAL"/>
              <w:keepNext w:val="0"/>
              <w:snapToGrid w:val="0"/>
              <w:ind w:left="284"/>
              <w:jc w:val="both"/>
              <w:rPr>
                <w:color w:val="0070C0"/>
              </w:rPr>
            </w:pPr>
          </w:p>
          <w:p w14:paraId="5B5FAF15" w14:textId="77777777" w:rsidR="00C24EF4" w:rsidRPr="009743EA" w:rsidRDefault="00C24EF4" w:rsidP="005A2D7C">
            <w:pPr>
              <w:pStyle w:val="TAL"/>
              <w:keepNext w:val="0"/>
              <w:snapToGrid w:val="0"/>
              <w:ind w:left="284"/>
              <w:jc w:val="both"/>
              <w:rPr>
                <w:color w:val="0070C0"/>
              </w:rPr>
            </w:pPr>
            <w:r w:rsidRPr="009743EA">
              <w:rPr>
                <w:color w:val="0070C0"/>
              </w:rPr>
              <w:t>POST</w:t>
            </w:r>
            <w:r w:rsidR="005A3EEC" w:rsidRPr="009743EA">
              <w:rPr>
                <w:color w:val="0070C0"/>
              </w:rPr>
              <w:t xml:space="preserve"> </w:t>
            </w:r>
            <w:r w:rsidRPr="009743EA">
              <w:rPr>
                <w:color w:val="0070C0"/>
              </w:rPr>
              <w:t>/mn-name/ae_sensor/cont_temp?rcn=0</w:t>
            </w:r>
            <w:r w:rsidR="005A3EEC" w:rsidRPr="009743EA">
              <w:rPr>
                <w:color w:val="0070C0"/>
              </w:rPr>
              <w:t xml:space="preserve"> </w:t>
            </w:r>
            <w:r w:rsidRPr="009743EA">
              <w:rPr>
                <w:color w:val="0070C0"/>
              </w:rPr>
              <w:t>HTTP/1.1</w:t>
            </w:r>
          </w:p>
          <w:p w14:paraId="00CCAA4D" w14:textId="77777777" w:rsidR="00C24EF4" w:rsidRPr="009743EA" w:rsidRDefault="00C24EF4" w:rsidP="005A2D7C">
            <w:pPr>
              <w:pStyle w:val="TAL"/>
              <w:keepNext w:val="0"/>
              <w:snapToGrid w:val="0"/>
              <w:ind w:left="284"/>
              <w:jc w:val="both"/>
              <w:rPr>
                <w:color w:val="0070C0"/>
              </w:rPr>
            </w:pPr>
            <w:r w:rsidRPr="009743EA">
              <w:rPr>
                <w:color w:val="0070C0"/>
              </w:rPr>
              <w:t>Host:</w:t>
            </w:r>
            <w:r w:rsidR="005A3EEC" w:rsidRPr="009743EA">
              <w:rPr>
                <w:color w:val="0070C0"/>
              </w:rPr>
              <w:t xml:space="preserve"> </w:t>
            </w:r>
            <w:r w:rsidRPr="009743EA">
              <w:rPr>
                <w:color w:val="0070C0"/>
              </w:rPr>
              <w:t>192.168.0.10:8282</w:t>
            </w:r>
          </w:p>
          <w:p w14:paraId="46ADEE24" w14:textId="77777777" w:rsidR="00C24EF4" w:rsidRPr="00062C7A" w:rsidRDefault="00C24EF4" w:rsidP="005A2D7C">
            <w:pPr>
              <w:pStyle w:val="TAL"/>
              <w:keepNext w:val="0"/>
              <w:snapToGrid w:val="0"/>
              <w:ind w:left="284"/>
              <w:jc w:val="both"/>
              <w:rPr>
                <w:color w:val="0070C0"/>
                <w:lang w:val="fr-FR"/>
              </w:rPr>
            </w:pPr>
            <w:r w:rsidRPr="00062C7A">
              <w:rPr>
                <w:color w:val="0070C0"/>
                <w:lang w:val="fr-FR"/>
              </w:rPr>
              <w:t>X-M2M-Origin:</w:t>
            </w:r>
            <w:r w:rsidR="005A3EEC" w:rsidRPr="00062C7A">
              <w:rPr>
                <w:color w:val="0070C0"/>
                <w:lang w:val="fr-FR"/>
              </w:rPr>
              <w:t xml:space="preserve"> </w:t>
            </w:r>
            <w:r w:rsidRPr="00062C7A">
              <w:rPr>
                <w:color w:val="0070C0"/>
                <w:lang w:val="fr-FR"/>
              </w:rPr>
              <w:t>CAE0120180404T0830181405122857960960_cse01</w:t>
            </w:r>
          </w:p>
          <w:p w14:paraId="1995AE54" w14:textId="77777777" w:rsidR="00C24EF4" w:rsidRPr="00062C7A" w:rsidRDefault="00C24EF4" w:rsidP="005A2D7C">
            <w:pPr>
              <w:pStyle w:val="TAL"/>
              <w:keepNext w:val="0"/>
              <w:snapToGrid w:val="0"/>
              <w:ind w:left="284"/>
              <w:jc w:val="both"/>
              <w:rPr>
                <w:color w:val="0070C0"/>
                <w:lang w:val="fr-FR"/>
              </w:rPr>
            </w:pPr>
            <w:r w:rsidRPr="00062C7A">
              <w:rPr>
                <w:color w:val="0070C0"/>
                <w:lang w:val="fr-FR"/>
              </w:rPr>
              <w:t>Content-Type:</w:t>
            </w:r>
            <w:r w:rsidR="005A3EEC" w:rsidRPr="00062C7A">
              <w:rPr>
                <w:color w:val="0070C0"/>
                <w:lang w:val="fr-FR"/>
              </w:rPr>
              <w:t xml:space="preserve"> </w:t>
            </w:r>
            <w:r w:rsidRPr="00062C7A">
              <w:rPr>
                <w:color w:val="0070C0"/>
                <w:lang w:val="fr-FR"/>
              </w:rPr>
              <w:t>application/json;ty=24</w:t>
            </w:r>
          </w:p>
          <w:p w14:paraId="1E4D83E4" w14:textId="77777777" w:rsidR="00C24EF4" w:rsidRPr="009743EA" w:rsidRDefault="00C24EF4" w:rsidP="005A2D7C">
            <w:pPr>
              <w:pStyle w:val="TAL"/>
              <w:keepNext w:val="0"/>
              <w:snapToGrid w:val="0"/>
              <w:ind w:left="284"/>
              <w:jc w:val="both"/>
              <w:rPr>
                <w:color w:val="0070C0"/>
              </w:rPr>
            </w:pPr>
            <w:r w:rsidRPr="009743EA">
              <w:rPr>
                <w:color w:val="0070C0"/>
              </w:rPr>
              <w:t>X-M2M-RI:</w:t>
            </w:r>
            <w:r w:rsidR="005A3EEC" w:rsidRPr="009743EA">
              <w:rPr>
                <w:color w:val="0070C0"/>
              </w:rPr>
              <w:t xml:space="preserve"> </w:t>
            </w:r>
            <w:r w:rsidRPr="009743EA">
              <w:rPr>
                <w:color w:val="0070C0"/>
              </w:rPr>
              <w:t>1234</w:t>
            </w:r>
          </w:p>
          <w:p w14:paraId="1EC97E39" w14:textId="77777777" w:rsidR="00FE5146" w:rsidRPr="009743EA" w:rsidRDefault="00FE5146" w:rsidP="00C072AF">
            <w:pPr>
              <w:widowControl w:val="0"/>
              <w:overflowPunct/>
              <w:spacing w:after="0"/>
              <w:ind w:left="284"/>
              <w:jc w:val="both"/>
              <w:textAlignment w:val="auto"/>
              <w:rPr>
                <w:color w:val="0070C0"/>
              </w:rPr>
            </w:pPr>
            <w:r w:rsidRPr="009743EA">
              <w:rPr>
                <w:rFonts w:ascii="Arial" w:hAnsi="Arial"/>
                <w:color w:val="0070C0"/>
                <w:sz w:val="18"/>
              </w:rPr>
              <w:t>X-M2M-RVI:</w:t>
            </w:r>
            <w:r w:rsidR="005A3EEC" w:rsidRPr="009743EA">
              <w:rPr>
                <w:rFonts w:ascii="Arial" w:hAnsi="Arial"/>
                <w:color w:val="0070C0"/>
                <w:sz w:val="18"/>
              </w:rPr>
              <w:t xml:space="preserve"> </w:t>
            </w:r>
            <w:r w:rsidRPr="009743EA">
              <w:rPr>
                <w:rFonts w:ascii="Arial" w:hAnsi="Arial"/>
                <w:color w:val="0070C0"/>
                <w:sz w:val="18"/>
              </w:rPr>
              <w:t>2a</w:t>
            </w:r>
          </w:p>
          <w:p w14:paraId="32FC139E" w14:textId="77777777" w:rsidR="00C24EF4" w:rsidRPr="009743EA" w:rsidRDefault="00C24EF4" w:rsidP="005A2D7C">
            <w:pPr>
              <w:pStyle w:val="TAL"/>
              <w:keepNext w:val="0"/>
              <w:snapToGrid w:val="0"/>
              <w:ind w:left="284"/>
              <w:jc w:val="both"/>
              <w:rPr>
                <w:color w:val="0070C0"/>
              </w:rPr>
            </w:pPr>
          </w:p>
          <w:p w14:paraId="0B89761C" w14:textId="77777777" w:rsidR="00C24EF4" w:rsidRPr="009743EA" w:rsidRDefault="00C24EF4" w:rsidP="005A2D7C">
            <w:pPr>
              <w:pStyle w:val="NoSpacing"/>
              <w:wordWrap/>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w:t>
            </w:r>
          </w:p>
          <w:p w14:paraId="3384BE41" w14:textId="77777777" w:rsidR="00C24EF4" w:rsidRPr="009743EA" w:rsidRDefault="005A3EEC" w:rsidP="005A2D7C">
            <w:pPr>
              <w:pStyle w:val="NoSpacing"/>
              <w:wordWrap/>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 xml:space="preserve">    </w:t>
            </w:r>
            <w:r w:rsidR="00C24EF4" w:rsidRPr="009743EA">
              <w:rPr>
                <w:rFonts w:ascii="Arial" w:hAnsi="Arial"/>
                <w:color w:val="0070C0"/>
                <w:kern w:val="0"/>
                <w:sz w:val="18"/>
                <w:szCs w:val="20"/>
                <w:lang w:val="en-GB" w:eastAsia="en-US"/>
              </w:rPr>
              <w:t>"m2m:smd"</w:t>
            </w:r>
            <w:r w:rsidRPr="009743EA">
              <w:rPr>
                <w:rFonts w:ascii="Arial" w:hAnsi="Arial"/>
                <w:color w:val="0070C0"/>
                <w:kern w:val="0"/>
                <w:sz w:val="18"/>
                <w:szCs w:val="20"/>
                <w:lang w:val="en-GB" w:eastAsia="en-US"/>
              </w:rPr>
              <w:t xml:space="preserve"> </w:t>
            </w:r>
            <w:r w:rsidR="00C24EF4" w:rsidRPr="009743EA">
              <w:rPr>
                <w:rFonts w:ascii="Arial" w:hAnsi="Arial"/>
                <w:color w:val="0070C0"/>
                <w:kern w:val="0"/>
                <w:sz w:val="18"/>
                <w:szCs w:val="20"/>
                <w:lang w:val="en-GB" w:eastAsia="en-US"/>
              </w:rPr>
              <w:t>:</w:t>
            </w:r>
            <w:r w:rsidRPr="009743EA">
              <w:rPr>
                <w:rFonts w:ascii="Arial" w:hAnsi="Arial"/>
                <w:color w:val="0070C0"/>
                <w:kern w:val="0"/>
                <w:sz w:val="18"/>
                <w:szCs w:val="20"/>
                <w:lang w:val="en-GB" w:eastAsia="en-US"/>
              </w:rPr>
              <w:t xml:space="preserve"> </w:t>
            </w:r>
            <w:r w:rsidR="00C24EF4" w:rsidRPr="009743EA">
              <w:rPr>
                <w:rFonts w:ascii="Arial" w:hAnsi="Arial"/>
                <w:color w:val="0070C0"/>
                <w:kern w:val="0"/>
                <w:sz w:val="18"/>
                <w:szCs w:val="20"/>
                <w:lang w:val="en-GB" w:eastAsia="en-US"/>
              </w:rPr>
              <w:t>{</w:t>
            </w:r>
          </w:p>
          <w:p w14:paraId="0683924B" w14:textId="77777777" w:rsidR="00C24EF4" w:rsidRPr="009743EA" w:rsidRDefault="005A3EEC" w:rsidP="005A2D7C">
            <w:pPr>
              <w:pStyle w:val="NoSpacing"/>
              <w:wordWrap/>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 xml:space="preserve">        </w:t>
            </w:r>
            <w:r w:rsidR="00C24EF4" w:rsidRPr="009743EA">
              <w:rPr>
                <w:rFonts w:ascii="Arial" w:hAnsi="Arial"/>
                <w:color w:val="0070C0"/>
                <w:kern w:val="0"/>
                <w:sz w:val="18"/>
                <w:szCs w:val="20"/>
                <w:lang w:val="en-GB" w:eastAsia="en-US"/>
              </w:rPr>
              <w:t>"dcrp"</w:t>
            </w:r>
            <w:r w:rsidR="00C24EF4" w:rsidRPr="009743EA">
              <w:rPr>
                <w:rFonts w:ascii="Arial" w:hAnsi="Arial"/>
                <w:color w:val="0070C0"/>
                <w:kern w:val="0"/>
                <w:sz w:val="18"/>
                <w:szCs w:val="20"/>
                <w:lang w:val="en-GB" w:eastAsia="en-US"/>
              </w:rPr>
              <w:tab/>
              <w:t>:</w:t>
            </w:r>
            <w:r w:rsidRPr="009743EA">
              <w:rPr>
                <w:rFonts w:ascii="Arial" w:hAnsi="Arial"/>
                <w:color w:val="0070C0"/>
                <w:kern w:val="0"/>
                <w:sz w:val="18"/>
                <w:szCs w:val="20"/>
                <w:lang w:val="en-GB" w:eastAsia="en-US"/>
              </w:rPr>
              <w:t xml:space="preserve"> </w:t>
            </w:r>
            <w:r w:rsidR="00C24EF4" w:rsidRPr="009743EA">
              <w:rPr>
                <w:rFonts w:ascii="Arial" w:hAnsi="Arial"/>
                <w:color w:val="0070C0"/>
                <w:kern w:val="0"/>
                <w:sz w:val="18"/>
                <w:szCs w:val="20"/>
                <w:lang w:val="en-GB" w:eastAsia="en-US"/>
              </w:rPr>
              <w:t>"application/rdf+xml:1",</w:t>
            </w:r>
          </w:p>
          <w:p w14:paraId="008FF016" w14:textId="77777777" w:rsidR="00C24EF4" w:rsidRPr="009743EA" w:rsidRDefault="005A3EEC" w:rsidP="005A2D7C">
            <w:pPr>
              <w:pStyle w:val="NoSpacing"/>
              <w:wordWrap/>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 xml:space="preserve">        </w:t>
            </w:r>
            <w:r w:rsidR="00C24EF4" w:rsidRPr="009743EA">
              <w:rPr>
                <w:rFonts w:ascii="Arial" w:hAnsi="Arial"/>
                <w:color w:val="0070C0"/>
                <w:kern w:val="0"/>
                <w:sz w:val="18"/>
                <w:szCs w:val="20"/>
                <w:lang w:val="en-GB" w:eastAsia="en-US"/>
              </w:rPr>
              <w:t>"rn"</w:t>
            </w:r>
            <w:r w:rsidR="00C24EF4" w:rsidRPr="009743EA">
              <w:rPr>
                <w:rFonts w:ascii="Arial" w:hAnsi="Arial"/>
                <w:color w:val="0070C0"/>
                <w:kern w:val="0"/>
                <w:sz w:val="18"/>
                <w:szCs w:val="20"/>
                <w:lang w:val="en-GB" w:eastAsia="en-US"/>
              </w:rPr>
              <w:tab/>
              <w:t>:</w:t>
            </w:r>
            <w:r w:rsidRPr="009743EA">
              <w:rPr>
                <w:rFonts w:ascii="Arial" w:hAnsi="Arial"/>
                <w:color w:val="0070C0"/>
                <w:kern w:val="0"/>
                <w:sz w:val="18"/>
                <w:szCs w:val="20"/>
                <w:lang w:val="en-GB" w:eastAsia="en-US"/>
              </w:rPr>
              <w:t xml:space="preserve"> </w:t>
            </w:r>
            <w:r w:rsidR="00C24EF4" w:rsidRPr="009743EA">
              <w:rPr>
                <w:rFonts w:ascii="Arial" w:hAnsi="Arial"/>
                <w:color w:val="0070C0"/>
                <w:kern w:val="0"/>
                <w:sz w:val="18"/>
                <w:szCs w:val="20"/>
                <w:lang w:val="en-GB" w:eastAsia="en-US"/>
              </w:rPr>
              <w:t>"semantic_describer",</w:t>
            </w:r>
          </w:p>
          <w:p w14:paraId="2CFA2F3F" w14:textId="77777777" w:rsidR="00C24EF4" w:rsidRPr="009743EA" w:rsidRDefault="005A3EEC" w:rsidP="005A2D7C">
            <w:pPr>
              <w:pStyle w:val="NoSpacing"/>
              <w:wordWrap/>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 xml:space="preserve">        </w:t>
            </w:r>
            <w:r w:rsidR="00C24EF4" w:rsidRPr="009743EA">
              <w:rPr>
                <w:rFonts w:ascii="Arial" w:hAnsi="Arial"/>
                <w:color w:val="0070C0"/>
                <w:kern w:val="0"/>
                <w:sz w:val="18"/>
                <w:szCs w:val="20"/>
                <w:lang w:val="en-GB" w:eastAsia="en-US"/>
              </w:rPr>
              <w:t>"dsr":</w:t>
            </w:r>
            <w:r w:rsidRPr="009743EA">
              <w:rPr>
                <w:rFonts w:ascii="Arial" w:hAnsi="Arial"/>
                <w:color w:val="0070C0"/>
                <w:kern w:val="0"/>
                <w:sz w:val="18"/>
                <w:szCs w:val="20"/>
                <w:lang w:val="en-GB" w:eastAsia="en-US"/>
              </w:rPr>
              <w:t xml:space="preserve"> </w:t>
            </w:r>
            <w:r w:rsidR="00C24EF4" w:rsidRPr="009743EA">
              <w:rPr>
                <w:rFonts w:ascii="Arial" w:hAnsi="Arial"/>
                <w:color w:val="0070C0"/>
                <w:kern w:val="0"/>
                <w:sz w:val="18"/>
                <w:szCs w:val="20"/>
                <w:lang w:val="en-GB" w:eastAsia="en-US"/>
              </w:rPr>
              <w:t>"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"</w:t>
            </w:r>
          </w:p>
          <w:p w14:paraId="14F340A8" w14:textId="77777777" w:rsidR="00C24EF4" w:rsidRPr="009743EA" w:rsidRDefault="005A3EEC" w:rsidP="005A2D7C">
            <w:pPr>
              <w:pStyle w:val="NoSpacing"/>
              <w:wordWrap/>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 xml:space="preserve">    </w:t>
            </w:r>
            <w:r w:rsidR="00C24EF4" w:rsidRPr="009743EA">
              <w:rPr>
                <w:rFonts w:ascii="Arial" w:hAnsi="Arial"/>
                <w:color w:val="0070C0"/>
                <w:kern w:val="0"/>
                <w:sz w:val="18"/>
                <w:szCs w:val="20"/>
                <w:lang w:val="en-GB" w:eastAsia="en-US"/>
              </w:rPr>
              <w:t>}</w:t>
            </w:r>
          </w:p>
          <w:p w14:paraId="530437EC" w14:textId="77777777" w:rsidR="00C24EF4" w:rsidRPr="009743EA" w:rsidRDefault="00C24EF4" w:rsidP="005A2D7C">
            <w:pPr>
              <w:pStyle w:val="NoSpacing"/>
              <w:wordWrap/>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w:t>
            </w:r>
          </w:p>
          <w:p w14:paraId="63E2347B" w14:textId="77777777" w:rsidR="00C24EF4" w:rsidRPr="009743EA" w:rsidRDefault="00C24EF4" w:rsidP="005A2D7C">
            <w:pPr>
              <w:pStyle w:val="TAL"/>
              <w:keepNext w:val="0"/>
              <w:snapToGrid w:val="0"/>
              <w:ind w:left="284"/>
              <w:jc w:val="both"/>
              <w:rPr>
                <w:color w:val="0070C0"/>
              </w:rPr>
            </w:pPr>
          </w:p>
          <w:p w14:paraId="78044FD0" w14:textId="77777777" w:rsidR="00C24EF4" w:rsidRPr="009743EA" w:rsidRDefault="00C24EF4" w:rsidP="005A2D7C">
            <w:pPr>
              <w:pStyle w:val="TAL"/>
              <w:keepNext w:val="0"/>
              <w:snapToGrid w:val="0"/>
              <w:ind w:left="284"/>
              <w:jc w:val="both"/>
              <w:rPr>
                <w:color w:val="0070C0"/>
              </w:rPr>
            </w:pPr>
          </w:p>
          <w:p w14:paraId="5876C570" w14:textId="77777777" w:rsidR="00C24EF4" w:rsidRPr="009743EA" w:rsidRDefault="00C24EF4" w:rsidP="00C072AF">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w:t>
            </w:r>
            <w:r w:rsidR="005A3EEC" w:rsidRPr="009743EA">
              <w:rPr>
                <w:rFonts w:ascii="Arial" w:hAnsi="Arial"/>
                <w:b/>
                <w:color w:val="0070C0"/>
                <w:sz w:val="18"/>
              </w:rPr>
              <w:t xml:space="preserve"> </w:t>
            </w:r>
            <w:r w:rsidRPr="009743EA">
              <w:rPr>
                <w:rFonts w:ascii="Arial" w:hAnsi="Arial"/>
                <w:b/>
                <w:color w:val="0070C0"/>
                <w:sz w:val="18"/>
              </w:rPr>
              <w:t>Response:</w:t>
            </w:r>
          </w:p>
          <w:p w14:paraId="5F8142A9" w14:textId="77777777" w:rsidR="00C24EF4" w:rsidRPr="009743EA" w:rsidRDefault="00C24EF4" w:rsidP="00C072AF">
            <w:pPr>
              <w:widowControl w:val="0"/>
              <w:overflowPunct/>
              <w:spacing w:after="0"/>
              <w:ind w:left="284"/>
              <w:textAlignment w:val="auto"/>
              <w:rPr>
                <w:rFonts w:ascii="Arial" w:hAnsi="Arial"/>
                <w:color w:val="0070C0"/>
                <w:sz w:val="18"/>
              </w:rPr>
            </w:pPr>
          </w:p>
          <w:p w14:paraId="7CE73996" w14:textId="77777777" w:rsidR="00C24EF4" w:rsidRPr="009743EA" w:rsidRDefault="00C24EF4" w:rsidP="00C072AF">
            <w:pPr>
              <w:widowControl w:val="0"/>
              <w:overflowPunct/>
              <w:spacing w:after="0"/>
              <w:ind w:left="284"/>
              <w:textAlignment w:val="auto"/>
              <w:rPr>
                <w:rFonts w:ascii="Arial" w:hAnsi="Arial"/>
                <w:color w:val="0070C0"/>
                <w:sz w:val="18"/>
              </w:rPr>
            </w:pPr>
            <w:r w:rsidRPr="009743EA">
              <w:rPr>
                <w:rFonts w:ascii="Arial" w:hAnsi="Arial"/>
                <w:color w:val="0070C0"/>
                <w:sz w:val="18"/>
              </w:rPr>
              <w:t>201</w:t>
            </w:r>
            <w:r w:rsidR="005A3EEC" w:rsidRPr="009743EA">
              <w:rPr>
                <w:rFonts w:ascii="Arial" w:hAnsi="Arial"/>
                <w:color w:val="0070C0"/>
                <w:sz w:val="18"/>
              </w:rPr>
              <w:t xml:space="preserve"> </w:t>
            </w:r>
            <w:r w:rsidRPr="009743EA">
              <w:rPr>
                <w:rFonts w:ascii="Arial" w:hAnsi="Arial"/>
                <w:color w:val="0070C0"/>
                <w:sz w:val="18"/>
              </w:rPr>
              <w:t>Created</w:t>
            </w:r>
          </w:p>
          <w:p w14:paraId="4D993AC9" w14:textId="77777777" w:rsidR="00C24EF4" w:rsidRPr="009743EA" w:rsidRDefault="00C24EF4" w:rsidP="005A2D7C">
            <w:pPr>
              <w:pStyle w:val="TAL"/>
              <w:keepNext w:val="0"/>
              <w:snapToGrid w:val="0"/>
              <w:ind w:left="284"/>
              <w:rPr>
                <w:color w:val="0070C0"/>
              </w:rPr>
            </w:pPr>
            <w:r w:rsidRPr="009743EA">
              <w:rPr>
                <w:color w:val="0070C0"/>
              </w:rPr>
              <w:t>Content-Length:0</w:t>
            </w:r>
            <w:r w:rsidR="005A3EEC" w:rsidRPr="009743EA">
              <w:rPr>
                <w:color w:val="0070C0"/>
              </w:rPr>
              <w:t xml:space="preserve"> </w:t>
            </w:r>
          </w:p>
          <w:p w14:paraId="0A70FE46" w14:textId="77777777" w:rsidR="00C24EF4" w:rsidRPr="00062C7A" w:rsidRDefault="00C24EF4" w:rsidP="005A2D7C">
            <w:pPr>
              <w:pStyle w:val="TAL"/>
              <w:keepNext w:val="0"/>
              <w:snapToGrid w:val="0"/>
              <w:ind w:left="284"/>
              <w:rPr>
                <w:color w:val="0070C0"/>
                <w:lang w:val="fr-FR"/>
              </w:rPr>
            </w:pPr>
            <w:r w:rsidRPr="00062C7A">
              <w:rPr>
                <w:color w:val="0070C0"/>
                <w:lang w:val="fr-FR"/>
              </w:rPr>
              <w:t>Content-Location:/mnID/CAE0120180404T0830181405122857960960_cse01</w:t>
            </w:r>
          </w:p>
          <w:p w14:paraId="2BD78152" w14:textId="77777777" w:rsidR="00C24EF4" w:rsidRPr="00062C7A" w:rsidRDefault="00C24EF4" w:rsidP="005A2D7C">
            <w:pPr>
              <w:pStyle w:val="TAL"/>
              <w:keepNext w:val="0"/>
              <w:snapToGrid w:val="0"/>
              <w:ind w:left="284"/>
              <w:rPr>
                <w:color w:val="0070C0"/>
                <w:lang w:val="fr-FR"/>
              </w:rPr>
            </w:pPr>
            <w:r w:rsidRPr="00062C7A">
              <w:rPr>
                <w:color w:val="0070C0"/>
                <w:lang w:val="fr-FR"/>
              </w:rPr>
              <w:t>X-M2M-RI:1234</w:t>
            </w:r>
          </w:p>
          <w:p w14:paraId="058901FB" w14:textId="77777777" w:rsidR="00FE5146" w:rsidRPr="009743EA" w:rsidRDefault="00FE5146" w:rsidP="00C072AF">
            <w:pPr>
              <w:widowControl w:val="0"/>
              <w:overflowPunct/>
              <w:spacing w:after="0"/>
              <w:ind w:left="284"/>
              <w:jc w:val="both"/>
              <w:textAlignment w:val="auto"/>
              <w:rPr>
                <w:color w:val="0070C0"/>
              </w:rPr>
            </w:pPr>
            <w:r w:rsidRPr="009743EA">
              <w:rPr>
                <w:rFonts w:ascii="Arial" w:hAnsi="Arial"/>
                <w:color w:val="0070C0"/>
                <w:sz w:val="18"/>
              </w:rPr>
              <w:t>X-M2M-RVI:</w:t>
            </w:r>
            <w:r w:rsidR="005A3EEC" w:rsidRPr="009743EA">
              <w:rPr>
                <w:rFonts w:ascii="Arial" w:hAnsi="Arial"/>
                <w:color w:val="0070C0"/>
                <w:sz w:val="18"/>
              </w:rPr>
              <w:t xml:space="preserve"> </w:t>
            </w:r>
            <w:r w:rsidRPr="009743EA">
              <w:rPr>
                <w:rFonts w:ascii="Arial" w:hAnsi="Arial"/>
                <w:color w:val="0070C0"/>
                <w:sz w:val="18"/>
              </w:rPr>
              <w:t>2a</w:t>
            </w:r>
          </w:p>
          <w:p w14:paraId="741DAFD4" w14:textId="77777777" w:rsidR="00C24EF4" w:rsidRPr="009743EA" w:rsidRDefault="00C24EF4" w:rsidP="005A2D7C">
            <w:pPr>
              <w:pStyle w:val="TAL"/>
              <w:keepNext w:val="0"/>
              <w:snapToGrid w:val="0"/>
              <w:ind w:left="284"/>
              <w:rPr>
                <w:color w:val="0070C0"/>
              </w:rPr>
            </w:pPr>
            <w:r w:rsidRPr="009743EA">
              <w:rPr>
                <w:color w:val="0070C0"/>
              </w:rPr>
              <w:t>X-M2M-RSC:2001</w:t>
            </w:r>
          </w:p>
          <w:p w14:paraId="31EF5A51" w14:textId="77777777" w:rsidR="00C24EF4" w:rsidRPr="009743EA" w:rsidRDefault="00C24EF4" w:rsidP="005A2D7C">
            <w:pPr>
              <w:pStyle w:val="TAL"/>
              <w:keepNext w:val="0"/>
              <w:snapToGrid w:val="0"/>
              <w:ind w:left="284"/>
              <w:jc w:val="both"/>
              <w:rPr>
                <w:color w:val="0070C0"/>
              </w:rPr>
            </w:pPr>
          </w:p>
        </w:tc>
      </w:tr>
      <w:tr w:rsidR="00C24EF4" w:rsidRPr="00DC4AC1" w14:paraId="63C5A18A" w14:textId="77777777" w:rsidTr="005A2D7C">
        <w:trPr>
          <w:cantSplit/>
          <w:jc w:val="center"/>
        </w:trPr>
        <w:tc>
          <w:tcPr>
            <w:tcW w:w="1286" w:type="dxa"/>
            <w:tcBorders>
              <w:top w:val="single" w:sz="4" w:space="0" w:color="000000"/>
              <w:left w:val="single" w:sz="4" w:space="0" w:color="000000"/>
              <w:bottom w:val="single" w:sz="4" w:space="0" w:color="000000"/>
            </w:tcBorders>
            <w:shd w:val="clear" w:color="auto" w:fill="E7E6E6"/>
          </w:tcPr>
          <w:p w14:paraId="38609DA7"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lastRenderedPageBreak/>
              <w:t>Example</w:t>
            </w:r>
            <w:r w:rsidR="005A3EEC" w:rsidRPr="009743EA">
              <w:rPr>
                <w:rFonts w:ascii="Arial" w:eastAsia="Malgun Gothic" w:hAnsi="Arial"/>
                <w:b/>
                <w:color w:val="auto"/>
                <w:kern w:val="1"/>
                <w:sz w:val="18"/>
                <w:szCs w:val="20"/>
              </w:rPr>
              <w:t xml:space="preserve"> </w:t>
            </w:r>
            <w:r w:rsidRPr="009743EA">
              <w:rPr>
                <w:rFonts w:ascii="Arial" w:eastAsia="Malgun Gothic" w:hAnsi="Arial"/>
                <w:b/>
                <w:color w:val="auto"/>
                <w:kern w:val="1"/>
                <w:sz w:val="18"/>
                <w:szCs w:val="20"/>
              </w:rPr>
              <w:t>with</w:t>
            </w:r>
            <w:r w:rsidR="005A3EEC" w:rsidRPr="009743EA">
              <w:rPr>
                <w:rFonts w:ascii="Arial" w:eastAsia="Malgun Gothic" w:hAnsi="Arial"/>
                <w:b/>
                <w:color w:val="auto"/>
                <w:kern w:val="1"/>
                <w:sz w:val="18"/>
                <w:szCs w:val="20"/>
              </w:rPr>
              <w:t xml:space="preserve"> </w:t>
            </w:r>
            <w:r w:rsidRPr="009743EA">
              <w:rPr>
                <w:rFonts w:ascii="Arial" w:eastAsia="Malgun Gothic" w:hAnsi="Arial"/>
                <w:b/>
                <w:color w:val="auto"/>
                <w:kern w:val="1"/>
                <w:sz w:val="18"/>
                <w:szCs w:val="20"/>
              </w:rPr>
              <w:t>no</w:t>
            </w:r>
            <w:r w:rsidR="005A3EEC" w:rsidRPr="009743EA">
              <w:rPr>
                <w:rFonts w:ascii="Arial" w:eastAsia="Malgun Gothic" w:hAnsi="Arial"/>
                <w:b/>
                <w:color w:val="auto"/>
                <w:kern w:val="1"/>
                <w:sz w:val="18"/>
                <w:szCs w:val="20"/>
              </w:rPr>
              <w:t xml:space="preserve"> </w:t>
            </w:r>
            <w:r w:rsidRPr="009743EA">
              <w:rPr>
                <w:rFonts w:ascii="Arial" w:eastAsia="Malgun Gothic" w:hAnsi="Arial"/>
                <w:b/>
                <w:color w:val="auto"/>
                <w:kern w:val="1"/>
                <w:sz w:val="18"/>
                <w:szCs w:val="20"/>
              </w:rPr>
              <w:t>RCN</w:t>
            </w:r>
            <w:r w:rsidR="005A3EEC" w:rsidRPr="009743EA">
              <w:rPr>
                <w:rFonts w:ascii="Arial" w:eastAsia="Malgun Gothic" w:hAnsi="Arial"/>
                <w:b/>
                <w:color w:val="auto"/>
                <w:kern w:val="1"/>
                <w:sz w:val="18"/>
                <w:szCs w:val="20"/>
              </w:rPr>
              <w:t xml:space="preserve"> </w:t>
            </w:r>
            <w:r w:rsidRPr="009743EA">
              <w:rPr>
                <w:rFonts w:ascii="Arial" w:eastAsia="Malgun Gothic" w:hAnsi="Arial"/>
                <w:b/>
                <w:color w:val="auto"/>
                <w:kern w:val="1"/>
                <w:sz w:val="18"/>
                <w:szCs w:val="20"/>
              </w:rPr>
              <w:t>or</w:t>
            </w:r>
          </w:p>
          <w:p w14:paraId="6D8CE442"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RCN=1</w:t>
            </w:r>
            <w:r w:rsidR="005A3EEC" w:rsidRPr="009743EA">
              <w:rPr>
                <w:rFonts w:ascii="Arial" w:eastAsia="Malgun Gothic" w:hAnsi="Arial"/>
                <w:b/>
                <w:color w:val="auto"/>
                <w:kern w:val="1"/>
                <w:sz w:val="18"/>
                <w:szCs w:val="20"/>
              </w:rPr>
              <w:t xml:space="preserve"> </w:t>
            </w:r>
          </w:p>
          <w:p w14:paraId="511DBAF3" w14:textId="77777777" w:rsidR="00C24EF4" w:rsidRPr="009743EA" w:rsidRDefault="00C24EF4" w:rsidP="005C72A8">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C99E998" w14:textId="77777777" w:rsidR="00F716C5" w:rsidRPr="005A2D7C" w:rsidRDefault="00F716C5" w:rsidP="005A2D7C">
            <w:pPr>
              <w:pStyle w:val="TAL"/>
              <w:rPr>
                <w:rFonts w:eastAsia="Calibri Light"/>
              </w:rPr>
            </w:pPr>
          </w:p>
          <w:p w14:paraId="37A36CF2" w14:textId="77777777" w:rsidR="00C24EF4" w:rsidRPr="005A2D7C" w:rsidRDefault="00C24EF4" w:rsidP="005C72A8">
            <w:pPr>
              <w:pStyle w:val="NoSpacing"/>
              <w:ind w:left="284"/>
              <w:rPr>
                <w:rFonts w:ascii="Times New Roman" w:hAnsi="Times New Roman"/>
                <w:b/>
                <w:sz w:val="24"/>
                <w:lang w:val="en-GB"/>
              </w:rPr>
            </w:pPr>
            <w:r w:rsidRPr="005A2D7C">
              <w:rPr>
                <w:rFonts w:ascii="Times New Roman" w:hAnsi="Times New Roman"/>
                <w:b/>
                <w:sz w:val="24"/>
                <w:lang w:val="en-GB"/>
              </w:rPr>
              <w:t>API/SMD/CRE/001</w:t>
            </w:r>
          </w:p>
          <w:p w14:paraId="13975C27" w14:textId="77777777" w:rsidR="00C24EF4" w:rsidRPr="005A2D7C" w:rsidRDefault="00C24EF4" w:rsidP="005C72A8">
            <w:pPr>
              <w:pStyle w:val="NoSpacing"/>
              <w:ind w:left="284"/>
              <w:rPr>
                <w:rFonts w:ascii="Times New Roman" w:hAnsi="Times New Roman"/>
                <w:b/>
                <w:sz w:val="24"/>
                <w:lang w:val="en-GB"/>
              </w:rPr>
            </w:pPr>
            <w:r w:rsidRPr="005A2D7C">
              <w:rPr>
                <w:rFonts w:ascii="Times New Roman" w:hAnsi="Times New Roman"/>
                <w:b/>
                <w:sz w:val="24"/>
                <w:lang w:val="en-GB"/>
              </w:rPr>
              <w:t>API/SMD/CRE/001_RCN1</w:t>
            </w:r>
          </w:p>
          <w:p w14:paraId="30B70EA6" w14:textId="77777777" w:rsidR="00C24EF4" w:rsidRPr="009743EA" w:rsidRDefault="00C24EF4" w:rsidP="005C72A8">
            <w:pPr>
              <w:widowControl w:val="0"/>
              <w:overflowPunct/>
              <w:spacing w:after="0"/>
              <w:ind w:left="284"/>
              <w:jc w:val="both"/>
              <w:textAlignment w:val="auto"/>
              <w:rPr>
                <w:rFonts w:ascii="Arial" w:hAnsi="Arial"/>
                <w:b/>
                <w:color w:val="0070C0"/>
                <w:sz w:val="18"/>
              </w:rPr>
            </w:pPr>
          </w:p>
          <w:p w14:paraId="79B9BEE8"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w:t>
            </w:r>
            <w:r w:rsidR="005A3EEC" w:rsidRPr="009743EA">
              <w:rPr>
                <w:rFonts w:ascii="Arial" w:hAnsi="Arial"/>
                <w:b/>
                <w:color w:val="0070C0"/>
                <w:sz w:val="18"/>
              </w:rPr>
              <w:t xml:space="preserve"> </w:t>
            </w:r>
            <w:r w:rsidRPr="009743EA">
              <w:rPr>
                <w:rFonts w:ascii="Arial" w:hAnsi="Arial"/>
                <w:b/>
                <w:color w:val="0070C0"/>
                <w:sz w:val="18"/>
              </w:rPr>
              <w:t>Request:</w:t>
            </w:r>
          </w:p>
          <w:p w14:paraId="65DDCADB" w14:textId="77777777" w:rsidR="00C24EF4" w:rsidRPr="009743EA" w:rsidRDefault="00C24EF4" w:rsidP="005C72A8">
            <w:pPr>
              <w:pStyle w:val="TAL"/>
              <w:snapToGrid w:val="0"/>
              <w:ind w:left="284"/>
              <w:jc w:val="both"/>
              <w:rPr>
                <w:color w:val="0070C0"/>
              </w:rPr>
            </w:pPr>
          </w:p>
          <w:p w14:paraId="08BC2813" w14:textId="77777777" w:rsidR="00C24EF4" w:rsidRPr="009743EA" w:rsidRDefault="00C24EF4" w:rsidP="005C72A8">
            <w:pPr>
              <w:pStyle w:val="TAL"/>
              <w:snapToGrid w:val="0"/>
              <w:ind w:left="284"/>
              <w:jc w:val="both"/>
              <w:rPr>
                <w:color w:val="0070C0"/>
              </w:rPr>
            </w:pPr>
            <w:r w:rsidRPr="009743EA">
              <w:rPr>
                <w:color w:val="0070C0"/>
              </w:rPr>
              <w:t>POST</w:t>
            </w:r>
            <w:r w:rsidR="005A3EEC" w:rsidRPr="009743EA">
              <w:rPr>
                <w:color w:val="0070C0"/>
              </w:rPr>
              <w:t xml:space="preserve"> </w:t>
            </w:r>
            <w:r w:rsidRPr="009743EA">
              <w:rPr>
                <w:color w:val="0070C0"/>
              </w:rPr>
              <w:t>/mn-name/ae_sensor/cont_temp</w:t>
            </w:r>
            <w:r w:rsidR="005A3EEC" w:rsidRPr="009743EA">
              <w:rPr>
                <w:color w:val="0070C0"/>
              </w:rPr>
              <w:t xml:space="preserve"> </w:t>
            </w:r>
            <w:r w:rsidRPr="009743EA">
              <w:rPr>
                <w:color w:val="0070C0"/>
              </w:rPr>
              <w:t>HTTP/1.1</w:t>
            </w:r>
          </w:p>
          <w:p w14:paraId="355A25B0" w14:textId="77777777" w:rsidR="00C24EF4" w:rsidRPr="009743EA" w:rsidRDefault="00C24EF4" w:rsidP="005C72A8">
            <w:pPr>
              <w:pStyle w:val="TAL"/>
              <w:snapToGrid w:val="0"/>
              <w:ind w:left="284"/>
              <w:jc w:val="both"/>
              <w:rPr>
                <w:color w:val="0070C0"/>
              </w:rPr>
            </w:pPr>
            <w:r w:rsidRPr="009743EA">
              <w:rPr>
                <w:color w:val="0070C0"/>
              </w:rPr>
              <w:t>Host:</w:t>
            </w:r>
            <w:r w:rsidR="005A3EEC" w:rsidRPr="009743EA">
              <w:rPr>
                <w:color w:val="0070C0"/>
              </w:rPr>
              <w:t xml:space="preserve"> </w:t>
            </w:r>
            <w:r w:rsidRPr="009743EA">
              <w:rPr>
                <w:color w:val="0070C0"/>
              </w:rPr>
              <w:t>192.168.0.10:8282</w:t>
            </w:r>
          </w:p>
          <w:p w14:paraId="5E64A109" w14:textId="77777777" w:rsidR="00C24EF4" w:rsidRPr="00062C7A" w:rsidRDefault="00C24EF4" w:rsidP="005C72A8">
            <w:pPr>
              <w:pStyle w:val="TAL"/>
              <w:snapToGrid w:val="0"/>
              <w:ind w:left="284"/>
              <w:jc w:val="both"/>
              <w:rPr>
                <w:color w:val="0070C0"/>
                <w:lang w:val="fr-FR"/>
              </w:rPr>
            </w:pPr>
            <w:r w:rsidRPr="00062C7A">
              <w:rPr>
                <w:color w:val="0070C0"/>
                <w:lang w:val="fr-FR"/>
              </w:rPr>
              <w:t>X-M2M-Origin:</w:t>
            </w:r>
            <w:r w:rsidR="005A3EEC" w:rsidRPr="00062C7A">
              <w:rPr>
                <w:color w:val="0070C0"/>
                <w:lang w:val="fr-FR"/>
              </w:rPr>
              <w:t xml:space="preserve"> </w:t>
            </w:r>
            <w:r w:rsidRPr="00062C7A">
              <w:rPr>
                <w:color w:val="0070C0"/>
                <w:lang w:val="fr-FR"/>
              </w:rPr>
              <w:t>CAE0120180404T0830181405122857960960_cse01</w:t>
            </w:r>
          </w:p>
          <w:p w14:paraId="5582B6C7" w14:textId="77777777" w:rsidR="00C24EF4" w:rsidRPr="00062C7A" w:rsidRDefault="00C24EF4" w:rsidP="005C72A8">
            <w:pPr>
              <w:pStyle w:val="TAL"/>
              <w:snapToGrid w:val="0"/>
              <w:ind w:left="284"/>
              <w:jc w:val="both"/>
              <w:rPr>
                <w:color w:val="0070C0"/>
                <w:lang w:val="fr-FR"/>
              </w:rPr>
            </w:pPr>
            <w:r w:rsidRPr="00062C7A">
              <w:rPr>
                <w:color w:val="0070C0"/>
                <w:lang w:val="fr-FR"/>
              </w:rPr>
              <w:t>Content-Type:</w:t>
            </w:r>
            <w:r w:rsidR="005A3EEC" w:rsidRPr="00062C7A">
              <w:rPr>
                <w:color w:val="0070C0"/>
                <w:lang w:val="fr-FR"/>
              </w:rPr>
              <w:t xml:space="preserve"> </w:t>
            </w:r>
            <w:r w:rsidRPr="00062C7A">
              <w:rPr>
                <w:color w:val="0070C0"/>
                <w:lang w:val="fr-FR"/>
              </w:rPr>
              <w:t>application/json;ty=24</w:t>
            </w:r>
          </w:p>
          <w:p w14:paraId="12AAC856" w14:textId="77777777" w:rsidR="00C24EF4" w:rsidRPr="009743EA" w:rsidRDefault="00C24EF4" w:rsidP="005C72A8">
            <w:pPr>
              <w:pStyle w:val="TAL"/>
              <w:snapToGrid w:val="0"/>
              <w:ind w:left="284"/>
              <w:jc w:val="both"/>
              <w:rPr>
                <w:color w:val="0070C0"/>
              </w:rPr>
            </w:pPr>
            <w:r w:rsidRPr="009743EA">
              <w:rPr>
                <w:color w:val="0070C0"/>
              </w:rPr>
              <w:t>X-M2M-RI:</w:t>
            </w:r>
            <w:r w:rsidR="005A3EEC" w:rsidRPr="009743EA">
              <w:rPr>
                <w:color w:val="0070C0"/>
              </w:rPr>
              <w:t xml:space="preserve"> </w:t>
            </w:r>
            <w:r w:rsidRPr="009743EA">
              <w:rPr>
                <w:color w:val="0070C0"/>
              </w:rPr>
              <w:t>1234</w:t>
            </w:r>
          </w:p>
          <w:p w14:paraId="3CD44F21" w14:textId="77777777" w:rsidR="00FE5146" w:rsidRPr="009743EA" w:rsidRDefault="00FE5146" w:rsidP="00FE5146">
            <w:pPr>
              <w:widowControl w:val="0"/>
              <w:overflowPunct/>
              <w:spacing w:after="0"/>
              <w:ind w:left="284"/>
              <w:jc w:val="both"/>
              <w:textAlignment w:val="auto"/>
              <w:rPr>
                <w:color w:val="0070C0"/>
              </w:rPr>
            </w:pPr>
            <w:r w:rsidRPr="009743EA">
              <w:rPr>
                <w:rFonts w:ascii="Arial" w:hAnsi="Arial"/>
                <w:color w:val="0070C0"/>
                <w:sz w:val="18"/>
              </w:rPr>
              <w:t>X-M2M-RVI:</w:t>
            </w:r>
            <w:r w:rsidR="005A3EEC" w:rsidRPr="009743EA">
              <w:rPr>
                <w:rFonts w:ascii="Arial" w:hAnsi="Arial"/>
                <w:color w:val="0070C0"/>
                <w:sz w:val="18"/>
              </w:rPr>
              <w:t xml:space="preserve"> </w:t>
            </w:r>
            <w:r w:rsidRPr="009743EA">
              <w:rPr>
                <w:rFonts w:ascii="Arial" w:hAnsi="Arial"/>
                <w:color w:val="0070C0"/>
                <w:sz w:val="18"/>
              </w:rPr>
              <w:t>2a</w:t>
            </w:r>
          </w:p>
          <w:p w14:paraId="37EC6E32" w14:textId="77777777" w:rsidR="00C24EF4" w:rsidRPr="009743EA" w:rsidRDefault="00C24EF4" w:rsidP="005C72A8">
            <w:pPr>
              <w:pStyle w:val="TAL"/>
              <w:snapToGrid w:val="0"/>
              <w:ind w:left="284"/>
              <w:jc w:val="both"/>
              <w:rPr>
                <w:color w:val="0070C0"/>
              </w:rPr>
            </w:pPr>
          </w:p>
          <w:p w14:paraId="044C3967" w14:textId="77777777" w:rsidR="00C24EF4" w:rsidRPr="009743EA" w:rsidRDefault="00C24EF4" w:rsidP="005C72A8">
            <w:pPr>
              <w:pStyle w:val="NoSpacing"/>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w:t>
            </w:r>
          </w:p>
          <w:p w14:paraId="7B42D199" w14:textId="77777777" w:rsidR="00C24EF4" w:rsidRPr="009743EA" w:rsidRDefault="005A3EEC" w:rsidP="005C72A8">
            <w:pPr>
              <w:pStyle w:val="NoSpacing"/>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 xml:space="preserve">    </w:t>
            </w:r>
            <w:r w:rsidR="00C24EF4" w:rsidRPr="009743EA">
              <w:rPr>
                <w:rFonts w:ascii="Arial" w:hAnsi="Arial"/>
                <w:color w:val="0070C0"/>
                <w:kern w:val="0"/>
                <w:sz w:val="18"/>
                <w:szCs w:val="20"/>
                <w:lang w:val="en-GB" w:eastAsia="en-US"/>
              </w:rPr>
              <w:t>"m2m:smd"</w:t>
            </w:r>
            <w:r w:rsidRPr="009743EA">
              <w:rPr>
                <w:rFonts w:ascii="Arial" w:hAnsi="Arial"/>
                <w:color w:val="0070C0"/>
                <w:kern w:val="0"/>
                <w:sz w:val="18"/>
                <w:szCs w:val="20"/>
                <w:lang w:val="en-GB" w:eastAsia="en-US"/>
              </w:rPr>
              <w:t xml:space="preserve"> </w:t>
            </w:r>
            <w:r w:rsidR="00C24EF4" w:rsidRPr="009743EA">
              <w:rPr>
                <w:rFonts w:ascii="Arial" w:hAnsi="Arial"/>
                <w:color w:val="0070C0"/>
                <w:kern w:val="0"/>
                <w:sz w:val="18"/>
                <w:szCs w:val="20"/>
                <w:lang w:val="en-GB" w:eastAsia="en-US"/>
              </w:rPr>
              <w:t>:</w:t>
            </w:r>
            <w:r w:rsidRPr="009743EA">
              <w:rPr>
                <w:rFonts w:ascii="Arial" w:hAnsi="Arial"/>
                <w:color w:val="0070C0"/>
                <w:kern w:val="0"/>
                <w:sz w:val="18"/>
                <w:szCs w:val="20"/>
                <w:lang w:val="en-GB" w:eastAsia="en-US"/>
              </w:rPr>
              <w:t xml:space="preserve"> </w:t>
            </w:r>
            <w:r w:rsidR="00C24EF4" w:rsidRPr="009743EA">
              <w:rPr>
                <w:rFonts w:ascii="Arial" w:hAnsi="Arial"/>
                <w:color w:val="0070C0"/>
                <w:kern w:val="0"/>
                <w:sz w:val="18"/>
                <w:szCs w:val="20"/>
                <w:lang w:val="en-GB" w:eastAsia="en-US"/>
              </w:rPr>
              <w:t>{</w:t>
            </w:r>
          </w:p>
          <w:p w14:paraId="4D6FC8BA" w14:textId="77777777" w:rsidR="00C24EF4" w:rsidRPr="009743EA" w:rsidRDefault="005A3EEC" w:rsidP="005C72A8">
            <w:pPr>
              <w:pStyle w:val="NoSpacing"/>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 xml:space="preserve">        </w:t>
            </w:r>
            <w:r w:rsidR="00C24EF4" w:rsidRPr="009743EA">
              <w:rPr>
                <w:rFonts w:ascii="Arial" w:hAnsi="Arial"/>
                <w:color w:val="0070C0"/>
                <w:kern w:val="0"/>
                <w:sz w:val="18"/>
                <w:szCs w:val="20"/>
                <w:lang w:val="en-GB" w:eastAsia="en-US"/>
              </w:rPr>
              <w:t>"dcrp"</w:t>
            </w:r>
            <w:r w:rsidR="00C24EF4" w:rsidRPr="009743EA">
              <w:rPr>
                <w:rFonts w:ascii="Arial" w:hAnsi="Arial"/>
                <w:color w:val="0070C0"/>
                <w:kern w:val="0"/>
                <w:sz w:val="18"/>
                <w:szCs w:val="20"/>
                <w:lang w:val="en-GB" w:eastAsia="en-US"/>
              </w:rPr>
              <w:tab/>
              <w:t>:</w:t>
            </w:r>
            <w:r w:rsidRPr="009743EA">
              <w:rPr>
                <w:rFonts w:ascii="Arial" w:hAnsi="Arial"/>
                <w:color w:val="0070C0"/>
                <w:kern w:val="0"/>
                <w:sz w:val="18"/>
                <w:szCs w:val="20"/>
                <w:lang w:val="en-GB" w:eastAsia="en-US"/>
              </w:rPr>
              <w:t xml:space="preserve"> </w:t>
            </w:r>
            <w:r w:rsidR="00C24EF4" w:rsidRPr="009743EA">
              <w:rPr>
                <w:rFonts w:ascii="Arial" w:hAnsi="Arial"/>
                <w:color w:val="0070C0"/>
                <w:kern w:val="0"/>
                <w:sz w:val="18"/>
                <w:szCs w:val="20"/>
                <w:lang w:val="en-GB" w:eastAsia="en-US"/>
              </w:rPr>
              <w:t>"application/rdf+xml:1",</w:t>
            </w:r>
          </w:p>
          <w:p w14:paraId="54746202" w14:textId="77777777" w:rsidR="00C24EF4" w:rsidRPr="009743EA" w:rsidRDefault="005A3EEC" w:rsidP="005C72A8">
            <w:pPr>
              <w:pStyle w:val="NoSpacing"/>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 xml:space="preserve">        </w:t>
            </w:r>
            <w:r w:rsidR="00C24EF4" w:rsidRPr="009743EA">
              <w:rPr>
                <w:rFonts w:ascii="Arial" w:hAnsi="Arial"/>
                <w:color w:val="0070C0"/>
                <w:kern w:val="0"/>
                <w:sz w:val="18"/>
                <w:szCs w:val="20"/>
                <w:lang w:val="en-GB" w:eastAsia="en-US"/>
              </w:rPr>
              <w:t>"rn"</w:t>
            </w:r>
            <w:r w:rsidR="00C24EF4" w:rsidRPr="009743EA">
              <w:rPr>
                <w:rFonts w:ascii="Arial" w:hAnsi="Arial"/>
                <w:color w:val="0070C0"/>
                <w:kern w:val="0"/>
                <w:sz w:val="18"/>
                <w:szCs w:val="20"/>
                <w:lang w:val="en-GB" w:eastAsia="en-US"/>
              </w:rPr>
              <w:tab/>
              <w:t>:</w:t>
            </w:r>
            <w:r w:rsidRPr="009743EA">
              <w:rPr>
                <w:rFonts w:ascii="Arial" w:hAnsi="Arial"/>
                <w:color w:val="0070C0"/>
                <w:kern w:val="0"/>
                <w:sz w:val="18"/>
                <w:szCs w:val="20"/>
                <w:lang w:val="en-GB" w:eastAsia="en-US"/>
              </w:rPr>
              <w:t xml:space="preserve"> </w:t>
            </w:r>
            <w:r w:rsidR="00C24EF4" w:rsidRPr="009743EA">
              <w:rPr>
                <w:rFonts w:ascii="Arial" w:hAnsi="Arial"/>
                <w:color w:val="0070C0"/>
                <w:kern w:val="0"/>
                <w:sz w:val="18"/>
                <w:szCs w:val="20"/>
                <w:lang w:val="en-GB" w:eastAsia="en-US"/>
              </w:rPr>
              <w:t>"semantic_describer",</w:t>
            </w:r>
          </w:p>
          <w:p w14:paraId="0FE0C9C9" w14:textId="77777777" w:rsidR="00C24EF4" w:rsidRPr="009743EA" w:rsidRDefault="005A3EEC" w:rsidP="005C72A8">
            <w:pPr>
              <w:pStyle w:val="NoSpacing"/>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 xml:space="preserve">        </w:t>
            </w:r>
            <w:r w:rsidR="00C24EF4" w:rsidRPr="009743EA">
              <w:rPr>
                <w:rFonts w:ascii="Arial" w:hAnsi="Arial"/>
                <w:color w:val="0070C0"/>
                <w:kern w:val="0"/>
                <w:sz w:val="18"/>
                <w:szCs w:val="20"/>
                <w:lang w:val="en-GB" w:eastAsia="en-US"/>
              </w:rPr>
              <w:t>"dsr":</w:t>
            </w:r>
            <w:r w:rsidRPr="009743EA">
              <w:rPr>
                <w:rFonts w:ascii="Arial" w:hAnsi="Arial"/>
                <w:color w:val="0070C0"/>
                <w:kern w:val="0"/>
                <w:sz w:val="18"/>
                <w:szCs w:val="20"/>
                <w:lang w:val="en-GB" w:eastAsia="en-US"/>
              </w:rPr>
              <w:t xml:space="preserve"> </w:t>
            </w:r>
            <w:r w:rsidR="00C24EF4" w:rsidRPr="009743EA">
              <w:rPr>
                <w:rFonts w:ascii="Arial" w:hAnsi="Arial"/>
                <w:color w:val="0070C0"/>
                <w:kern w:val="0"/>
                <w:sz w:val="18"/>
                <w:szCs w:val="20"/>
                <w:lang w:val="en-GB" w:eastAsia="en-US"/>
              </w:rPr>
              <w:t>"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"</w:t>
            </w:r>
          </w:p>
          <w:p w14:paraId="3DA9DC71" w14:textId="77777777" w:rsidR="00C24EF4" w:rsidRPr="009743EA" w:rsidRDefault="005A3EEC" w:rsidP="005C72A8">
            <w:pPr>
              <w:pStyle w:val="NoSpacing"/>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 xml:space="preserve">    </w:t>
            </w:r>
            <w:r w:rsidR="00C24EF4" w:rsidRPr="009743EA">
              <w:rPr>
                <w:rFonts w:ascii="Arial" w:hAnsi="Arial"/>
                <w:color w:val="0070C0"/>
                <w:kern w:val="0"/>
                <w:sz w:val="18"/>
                <w:szCs w:val="20"/>
                <w:lang w:val="en-GB" w:eastAsia="en-US"/>
              </w:rPr>
              <w:t>}</w:t>
            </w:r>
          </w:p>
          <w:p w14:paraId="387AAC46" w14:textId="77777777" w:rsidR="00C24EF4" w:rsidRPr="009743EA" w:rsidRDefault="00C24EF4" w:rsidP="005C72A8">
            <w:pPr>
              <w:pStyle w:val="NoSpacing"/>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w:t>
            </w:r>
          </w:p>
          <w:p w14:paraId="552FCF5F" w14:textId="77777777" w:rsidR="00C24EF4" w:rsidRPr="009743EA" w:rsidRDefault="00C24EF4" w:rsidP="005C72A8">
            <w:pPr>
              <w:pStyle w:val="TAL"/>
              <w:snapToGrid w:val="0"/>
              <w:ind w:left="284"/>
              <w:jc w:val="both"/>
              <w:rPr>
                <w:color w:val="0070C0"/>
              </w:rPr>
            </w:pPr>
          </w:p>
          <w:p w14:paraId="26335677" w14:textId="77777777" w:rsidR="00FE5146" w:rsidRPr="009743EA" w:rsidRDefault="00FE5146" w:rsidP="005C72A8">
            <w:pPr>
              <w:pStyle w:val="TAL"/>
              <w:snapToGrid w:val="0"/>
              <w:ind w:left="284"/>
              <w:jc w:val="both"/>
              <w:rPr>
                <w:color w:val="0070C0"/>
              </w:rPr>
            </w:pPr>
          </w:p>
          <w:p w14:paraId="1A88DCBD"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w:t>
            </w:r>
            <w:r w:rsidR="005A3EEC" w:rsidRPr="009743EA">
              <w:rPr>
                <w:rFonts w:ascii="Arial" w:hAnsi="Arial"/>
                <w:b/>
                <w:color w:val="0070C0"/>
                <w:sz w:val="18"/>
              </w:rPr>
              <w:t xml:space="preserve"> </w:t>
            </w:r>
            <w:r w:rsidRPr="009743EA">
              <w:rPr>
                <w:rFonts w:ascii="Arial" w:hAnsi="Arial"/>
                <w:b/>
                <w:color w:val="0070C0"/>
                <w:sz w:val="18"/>
              </w:rPr>
              <w:t>Response:</w:t>
            </w:r>
          </w:p>
          <w:p w14:paraId="0F88F968" w14:textId="77777777" w:rsidR="00C24EF4" w:rsidRPr="009743EA" w:rsidRDefault="00C24EF4" w:rsidP="005C72A8">
            <w:pPr>
              <w:widowControl w:val="0"/>
              <w:overflowPunct/>
              <w:spacing w:after="0"/>
              <w:ind w:left="284"/>
              <w:textAlignment w:val="auto"/>
              <w:rPr>
                <w:rFonts w:ascii="Arial" w:hAnsi="Arial"/>
                <w:color w:val="0070C0"/>
                <w:sz w:val="18"/>
              </w:rPr>
            </w:pPr>
          </w:p>
          <w:p w14:paraId="14D4CDD8"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201</w:t>
            </w:r>
            <w:r w:rsidR="005A3EEC" w:rsidRPr="009743EA">
              <w:rPr>
                <w:rFonts w:ascii="Arial" w:hAnsi="Arial"/>
                <w:color w:val="0070C0"/>
                <w:sz w:val="18"/>
              </w:rPr>
              <w:t xml:space="preserve"> </w:t>
            </w:r>
            <w:r w:rsidRPr="009743EA">
              <w:rPr>
                <w:rFonts w:ascii="Arial" w:hAnsi="Arial"/>
                <w:color w:val="0070C0"/>
                <w:sz w:val="18"/>
              </w:rPr>
              <w:t>Created</w:t>
            </w:r>
          </w:p>
          <w:p w14:paraId="42E9A0C0" w14:textId="77777777" w:rsidR="00C24EF4" w:rsidRPr="009743EA" w:rsidRDefault="00C24EF4" w:rsidP="005C72A8">
            <w:pPr>
              <w:pStyle w:val="TAL"/>
              <w:snapToGrid w:val="0"/>
              <w:ind w:left="284"/>
              <w:jc w:val="both"/>
              <w:rPr>
                <w:color w:val="0070C0"/>
              </w:rPr>
            </w:pPr>
            <w:r w:rsidRPr="009743EA">
              <w:rPr>
                <w:color w:val="0070C0"/>
              </w:rPr>
              <w:t>Content-Length:3480</w:t>
            </w:r>
            <w:r w:rsidR="005A3EEC" w:rsidRPr="009743EA">
              <w:rPr>
                <w:color w:val="0070C0"/>
              </w:rPr>
              <w:t xml:space="preserve"> </w:t>
            </w:r>
          </w:p>
          <w:p w14:paraId="17C8B1F4" w14:textId="77777777" w:rsidR="00C24EF4" w:rsidRPr="00062C7A" w:rsidRDefault="00C24EF4" w:rsidP="005C72A8">
            <w:pPr>
              <w:pStyle w:val="TAL"/>
              <w:snapToGrid w:val="0"/>
              <w:ind w:left="284"/>
              <w:jc w:val="both"/>
              <w:rPr>
                <w:color w:val="0070C0"/>
                <w:lang w:val="fr-FR"/>
              </w:rPr>
            </w:pPr>
            <w:r w:rsidRPr="00062C7A">
              <w:rPr>
                <w:color w:val="0070C0"/>
                <w:lang w:val="fr-FR"/>
              </w:rPr>
              <w:t>Content-Location:/mnID/smd20180413T1256011400030218380800_cse01</w:t>
            </w:r>
          </w:p>
          <w:p w14:paraId="095FAD11" w14:textId="77777777" w:rsidR="00C24EF4" w:rsidRPr="00062C7A" w:rsidRDefault="00C24EF4" w:rsidP="005C72A8">
            <w:pPr>
              <w:pStyle w:val="TAL"/>
              <w:snapToGrid w:val="0"/>
              <w:ind w:left="284"/>
              <w:jc w:val="both"/>
              <w:rPr>
                <w:color w:val="0070C0"/>
                <w:lang w:val="fr-FR"/>
              </w:rPr>
            </w:pPr>
            <w:r w:rsidRPr="00062C7A">
              <w:rPr>
                <w:color w:val="0070C0"/>
                <w:lang w:val="fr-FR"/>
              </w:rPr>
              <w:t>Content-Type:application/json</w:t>
            </w:r>
          </w:p>
          <w:p w14:paraId="367F2D55" w14:textId="77777777" w:rsidR="00C24EF4" w:rsidRPr="009743EA" w:rsidRDefault="00C24EF4" w:rsidP="005C72A8">
            <w:pPr>
              <w:pStyle w:val="TAL"/>
              <w:snapToGrid w:val="0"/>
              <w:ind w:left="284"/>
              <w:jc w:val="both"/>
              <w:rPr>
                <w:color w:val="0070C0"/>
              </w:rPr>
            </w:pPr>
            <w:r w:rsidRPr="009743EA">
              <w:rPr>
                <w:color w:val="0070C0"/>
              </w:rPr>
              <w:t>X-M2M-RI:1234</w:t>
            </w:r>
          </w:p>
          <w:p w14:paraId="47FAECA5" w14:textId="77777777" w:rsidR="00FE5146" w:rsidRPr="009743EA" w:rsidRDefault="00FE5146" w:rsidP="00FE5146">
            <w:pPr>
              <w:widowControl w:val="0"/>
              <w:overflowPunct/>
              <w:spacing w:after="0"/>
              <w:ind w:left="284"/>
              <w:jc w:val="both"/>
              <w:textAlignment w:val="auto"/>
              <w:rPr>
                <w:color w:val="0070C0"/>
              </w:rPr>
            </w:pPr>
            <w:r w:rsidRPr="009743EA">
              <w:rPr>
                <w:rFonts w:ascii="Arial" w:hAnsi="Arial"/>
                <w:color w:val="0070C0"/>
                <w:sz w:val="18"/>
              </w:rPr>
              <w:t>X-M2M-RVI:</w:t>
            </w:r>
            <w:r w:rsidR="005A3EEC" w:rsidRPr="009743EA">
              <w:rPr>
                <w:rFonts w:ascii="Arial" w:hAnsi="Arial"/>
                <w:color w:val="0070C0"/>
                <w:sz w:val="18"/>
              </w:rPr>
              <w:t xml:space="preserve"> </w:t>
            </w:r>
            <w:r w:rsidRPr="009743EA">
              <w:rPr>
                <w:rFonts w:ascii="Arial" w:hAnsi="Arial"/>
                <w:color w:val="0070C0"/>
                <w:sz w:val="18"/>
              </w:rPr>
              <w:t>2a</w:t>
            </w:r>
          </w:p>
          <w:p w14:paraId="00555CD2" w14:textId="77777777" w:rsidR="00C24EF4" w:rsidRPr="009743EA" w:rsidRDefault="00C24EF4" w:rsidP="005C72A8">
            <w:pPr>
              <w:pStyle w:val="TAL"/>
              <w:snapToGrid w:val="0"/>
              <w:ind w:left="284"/>
              <w:rPr>
                <w:color w:val="0070C0"/>
              </w:rPr>
            </w:pPr>
            <w:r w:rsidRPr="009743EA">
              <w:rPr>
                <w:color w:val="0070C0"/>
              </w:rPr>
              <w:t>X-M2M-RSC:2001</w:t>
            </w:r>
          </w:p>
          <w:p w14:paraId="65D6A6D3" w14:textId="77777777" w:rsidR="00C24EF4" w:rsidRPr="009743EA" w:rsidRDefault="00C24EF4" w:rsidP="005C72A8">
            <w:pPr>
              <w:pStyle w:val="TAL"/>
              <w:snapToGrid w:val="0"/>
              <w:ind w:left="284"/>
              <w:rPr>
                <w:color w:val="0070C0"/>
              </w:rPr>
            </w:pPr>
          </w:p>
          <w:p w14:paraId="76CAD1E1" w14:textId="77777777" w:rsidR="00C24EF4" w:rsidRPr="009743EA" w:rsidRDefault="00C24EF4" w:rsidP="005C72A8">
            <w:pPr>
              <w:pStyle w:val="TAL"/>
              <w:snapToGrid w:val="0"/>
              <w:ind w:left="284"/>
              <w:jc w:val="both"/>
              <w:rPr>
                <w:color w:val="0070C0"/>
              </w:rPr>
            </w:pPr>
            <w:r w:rsidRPr="009743EA">
              <w:rPr>
                <w:color w:val="0070C0"/>
              </w:rPr>
              <w:t>{</w:t>
            </w:r>
          </w:p>
          <w:p w14:paraId="5DE29C2C" w14:textId="77777777" w:rsidR="00C24EF4" w:rsidRPr="009743EA" w:rsidRDefault="005A3EEC" w:rsidP="005C72A8">
            <w:pPr>
              <w:pStyle w:val="TAL"/>
              <w:snapToGrid w:val="0"/>
              <w:ind w:left="284"/>
              <w:jc w:val="both"/>
              <w:rPr>
                <w:color w:val="0070C0"/>
              </w:rPr>
            </w:pPr>
            <w:r w:rsidRPr="009743EA">
              <w:rPr>
                <w:color w:val="0070C0"/>
              </w:rPr>
              <w:t xml:space="preserve">    </w:t>
            </w:r>
            <w:r w:rsidR="00C24EF4" w:rsidRPr="009743EA">
              <w:rPr>
                <w:color w:val="0070C0"/>
              </w:rPr>
              <w:t>"m2m:smd":</w:t>
            </w:r>
            <w:r w:rsidRPr="009743EA">
              <w:rPr>
                <w:color w:val="0070C0"/>
              </w:rPr>
              <w:t xml:space="preserve"> </w:t>
            </w:r>
            <w:r w:rsidR="00C24EF4" w:rsidRPr="009743EA">
              <w:rPr>
                <w:color w:val="0070C0"/>
              </w:rPr>
              <w:t>{</w:t>
            </w:r>
          </w:p>
          <w:p w14:paraId="598E3281" w14:textId="77777777" w:rsidR="00C24EF4" w:rsidRPr="00325791" w:rsidRDefault="005A3EEC" w:rsidP="005C72A8">
            <w:pPr>
              <w:pStyle w:val="TAL"/>
              <w:snapToGrid w:val="0"/>
              <w:ind w:left="284"/>
              <w:jc w:val="both"/>
              <w:rPr>
                <w:color w:val="0070C0"/>
                <w:lang w:val="fr-FR"/>
              </w:rPr>
            </w:pPr>
            <w:r w:rsidRPr="009743EA">
              <w:rPr>
                <w:color w:val="0070C0"/>
              </w:rPr>
              <w:t xml:space="preserve">        </w:t>
            </w:r>
            <w:r w:rsidR="00C24EF4" w:rsidRPr="00325791">
              <w:rPr>
                <w:color w:val="0070C0"/>
                <w:lang w:val="fr-FR"/>
              </w:rPr>
              <w:t>"ct":</w:t>
            </w:r>
            <w:r w:rsidRPr="00325791">
              <w:rPr>
                <w:color w:val="0070C0"/>
                <w:lang w:val="fr-FR"/>
              </w:rPr>
              <w:t xml:space="preserve"> </w:t>
            </w:r>
            <w:r w:rsidR="00C24EF4" w:rsidRPr="00325791">
              <w:rPr>
                <w:color w:val="0070C0"/>
                <w:lang w:val="fr-FR"/>
              </w:rPr>
              <w:t>"20180413T125601",</w:t>
            </w:r>
          </w:p>
          <w:p w14:paraId="3F3455A1" w14:textId="77777777" w:rsidR="00C24EF4" w:rsidRPr="00325791" w:rsidRDefault="005A3EEC" w:rsidP="005C72A8">
            <w:pPr>
              <w:pStyle w:val="TAL"/>
              <w:snapToGrid w:val="0"/>
              <w:ind w:left="284"/>
              <w:jc w:val="both"/>
              <w:rPr>
                <w:color w:val="0070C0"/>
                <w:lang w:val="fr-FR"/>
              </w:rPr>
            </w:pPr>
            <w:r w:rsidRPr="00325791">
              <w:rPr>
                <w:color w:val="0070C0"/>
                <w:lang w:val="fr-FR"/>
              </w:rPr>
              <w:t xml:space="preserve">        </w:t>
            </w:r>
            <w:r w:rsidR="00C24EF4" w:rsidRPr="00325791">
              <w:rPr>
                <w:color w:val="0070C0"/>
                <w:lang w:val="fr-FR"/>
              </w:rPr>
              <w:t>"dcrp":</w:t>
            </w:r>
            <w:r w:rsidRPr="00325791">
              <w:rPr>
                <w:color w:val="0070C0"/>
                <w:lang w:val="fr-FR"/>
              </w:rPr>
              <w:t xml:space="preserve"> </w:t>
            </w:r>
            <w:r w:rsidR="00C24EF4" w:rsidRPr="00325791">
              <w:rPr>
                <w:color w:val="0070C0"/>
                <w:lang w:val="fr-FR"/>
              </w:rPr>
              <w:t>"application/rdf+xml:1",</w:t>
            </w:r>
          </w:p>
          <w:p w14:paraId="55C5E85D" w14:textId="77777777" w:rsidR="00C24EF4" w:rsidRPr="00325791" w:rsidRDefault="005A3EEC" w:rsidP="005C72A8">
            <w:pPr>
              <w:pStyle w:val="TAL"/>
              <w:snapToGrid w:val="0"/>
              <w:ind w:left="284"/>
              <w:jc w:val="both"/>
              <w:rPr>
                <w:color w:val="0070C0"/>
                <w:lang w:val="fr-FR"/>
              </w:rPr>
            </w:pPr>
            <w:r w:rsidRPr="00325791">
              <w:rPr>
                <w:color w:val="0070C0"/>
                <w:lang w:val="fr-FR"/>
              </w:rPr>
              <w:t xml:space="preserve">        </w:t>
            </w:r>
            <w:r w:rsidR="00C24EF4" w:rsidRPr="00325791">
              <w:rPr>
                <w:color w:val="0070C0"/>
                <w:lang w:val="fr-FR"/>
              </w:rPr>
              <w:t>"dsp":</w:t>
            </w:r>
            <w:r w:rsidRPr="00325791">
              <w:rPr>
                <w:color w:val="0070C0"/>
                <w:lang w:val="fr-FR"/>
              </w:rPr>
              <w:t xml:space="preserve"> </w:t>
            </w:r>
            <w:r w:rsidR="00C24EF4" w:rsidRPr="00325791">
              <w:rPr>
                <w:color w:val="0070C0"/>
                <w:lang w:val="fr-FR"/>
              </w:rPr>
              <w:t>"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",</w:t>
            </w:r>
          </w:p>
          <w:p w14:paraId="247020B0" w14:textId="77777777" w:rsidR="00C24EF4" w:rsidRPr="00325791" w:rsidRDefault="005A3EEC" w:rsidP="005C72A8">
            <w:pPr>
              <w:pStyle w:val="TAL"/>
              <w:snapToGrid w:val="0"/>
              <w:ind w:left="284"/>
              <w:jc w:val="both"/>
              <w:rPr>
                <w:color w:val="0070C0"/>
                <w:lang w:val="fr-FR"/>
              </w:rPr>
            </w:pPr>
            <w:r w:rsidRPr="00325791">
              <w:rPr>
                <w:color w:val="0070C0"/>
                <w:lang w:val="fr-FR"/>
              </w:rPr>
              <w:t xml:space="preserve">        </w:t>
            </w:r>
            <w:r w:rsidR="00C24EF4" w:rsidRPr="00325791">
              <w:rPr>
                <w:color w:val="0070C0"/>
                <w:lang w:val="fr-FR"/>
              </w:rPr>
              <w:t>"et":</w:t>
            </w:r>
            <w:r w:rsidRPr="00325791">
              <w:rPr>
                <w:color w:val="0070C0"/>
                <w:lang w:val="fr-FR"/>
              </w:rPr>
              <w:t xml:space="preserve"> </w:t>
            </w:r>
            <w:r w:rsidR="00C24EF4" w:rsidRPr="00325791">
              <w:rPr>
                <w:color w:val="0070C0"/>
                <w:lang w:val="fr-FR"/>
              </w:rPr>
              <w:t>"99991231T235959",</w:t>
            </w:r>
          </w:p>
          <w:p w14:paraId="7CA2BECD" w14:textId="77777777" w:rsidR="00C24EF4" w:rsidRPr="00325791" w:rsidRDefault="005A3EEC" w:rsidP="005C72A8">
            <w:pPr>
              <w:pStyle w:val="TAL"/>
              <w:snapToGrid w:val="0"/>
              <w:ind w:left="284"/>
              <w:jc w:val="both"/>
              <w:rPr>
                <w:color w:val="0070C0"/>
                <w:lang w:val="fr-FR"/>
              </w:rPr>
            </w:pPr>
            <w:r w:rsidRPr="00325791">
              <w:rPr>
                <w:color w:val="0070C0"/>
                <w:lang w:val="fr-FR"/>
              </w:rPr>
              <w:t xml:space="preserve">        </w:t>
            </w:r>
            <w:r w:rsidR="00C24EF4" w:rsidRPr="00325791">
              <w:rPr>
                <w:color w:val="0070C0"/>
                <w:lang w:val="fr-FR"/>
              </w:rPr>
              <w:t>"lt":</w:t>
            </w:r>
            <w:r w:rsidRPr="00325791">
              <w:rPr>
                <w:color w:val="0070C0"/>
                <w:lang w:val="fr-FR"/>
              </w:rPr>
              <w:t xml:space="preserve"> </w:t>
            </w:r>
            <w:r w:rsidR="00C24EF4" w:rsidRPr="00325791">
              <w:rPr>
                <w:color w:val="0070C0"/>
                <w:lang w:val="fr-FR"/>
              </w:rPr>
              <w:t>"20180413T125601",</w:t>
            </w:r>
          </w:p>
          <w:p w14:paraId="0A7EA787" w14:textId="77777777" w:rsidR="00C24EF4" w:rsidRPr="00325791" w:rsidRDefault="005A3EEC" w:rsidP="005C72A8">
            <w:pPr>
              <w:pStyle w:val="TAL"/>
              <w:snapToGrid w:val="0"/>
              <w:ind w:left="284"/>
              <w:jc w:val="both"/>
              <w:rPr>
                <w:color w:val="0070C0"/>
                <w:lang w:val="fr-FR"/>
              </w:rPr>
            </w:pPr>
            <w:r w:rsidRPr="00325791">
              <w:rPr>
                <w:color w:val="0070C0"/>
                <w:lang w:val="fr-FR"/>
              </w:rPr>
              <w:t xml:space="preserve">        </w:t>
            </w:r>
            <w:r w:rsidR="00C24EF4" w:rsidRPr="00325791">
              <w:rPr>
                <w:color w:val="0070C0"/>
                <w:lang w:val="fr-FR"/>
              </w:rPr>
              <w:t>"or":</w:t>
            </w:r>
            <w:r w:rsidRPr="00325791">
              <w:rPr>
                <w:color w:val="0070C0"/>
                <w:lang w:val="fr-FR"/>
              </w:rPr>
              <w:t xml:space="preserve"> </w:t>
            </w:r>
            <w:r w:rsidR="00C24EF4" w:rsidRPr="00325791">
              <w:rPr>
                <w:color w:val="0070C0"/>
                <w:lang w:val="fr-FR"/>
              </w:rPr>
              <w:t>"http://www.onem2m.org/ontology/temperature_example",</w:t>
            </w:r>
          </w:p>
          <w:p w14:paraId="37ED8CA2" w14:textId="77777777" w:rsidR="00C24EF4" w:rsidRPr="00325791" w:rsidRDefault="005A3EEC" w:rsidP="005C72A8">
            <w:pPr>
              <w:pStyle w:val="TAL"/>
              <w:snapToGrid w:val="0"/>
              <w:ind w:left="284"/>
              <w:jc w:val="both"/>
              <w:rPr>
                <w:color w:val="0070C0"/>
                <w:lang w:val="fr-FR"/>
              </w:rPr>
            </w:pPr>
            <w:r w:rsidRPr="00325791">
              <w:rPr>
                <w:color w:val="0070C0"/>
                <w:lang w:val="fr-FR"/>
              </w:rPr>
              <w:t xml:space="preserve">        </w:t>
            </w:r>
            <w:r w:rsidR="00C24EF4" w:rsidRPr="00325791">
              <w:rPr>
                <w:color w:val="0070C0"/>
                <w:lang w:val="fr-FR"/>
              </w:rPr>
              <w:t>"pi":</w:t>
            </w:r>
            <w:r w:rsidRPr="00325791">
              <w:rPr>
                <w:color w:val="0070C0"/>
                <w:lang w:val="fr-FR"/>
              </w:rPr>
              <w:t xml:space="preserve"> </w:t>
            </w:r>
            <w:r w:rsidR="00C24EF4" w:rsidRPr="00325791">
              <w:rPr>
                <w:color w:val="0070C0"/>
                <w:lang w:val="fr-FR"/>
              </w:rPr>
              <w:t>"cnt20180413T0847561400030050526720_cse01",</w:t>
            </w:r>
          </w:p>
          <w:p w14:paraId="2F38EB3C" w14:textId="77777777" w:rsidR="00C24EF4" w:rsidRPr="00325791" w:rsidRDefault="005A3EEC" w:rsidP="005C72A8">
            <w:pPr>
              <w:pStyle w:val="TAL"/>
              <w:snapToGrid w:val="0"/>
              <w:ind w:left="284"/>
              <w:jc w:val="both"/>
              <w:rPr>
                <w:color w:val="0070C0"/>
                <w:lang w:val="fr-FR"/>
              </w:rPr>
            </w:pPr>
            <w:r w:rsidRPr="00325791">
              <w:rPr>
                <w:color w:val="0070C0"/>
                <w:lang w:val="fr-FR"/>
              </w:rPr>
              <w:t xml:space="preserve">        </w:t>
            </w:r>
            <w:r w:rsidR="00C24EF4" w:rsidRPr="00325791">
              <w:rPr>
                <w:color w:val="0070C0"/>
                <w:lang w:val="fr-FR"/>
              </w:rPr>
              <w:t>"ri":</w:t>
            </w:r>
            <w:r w:rsidRPr="00325791">
              <w:rPr>
                <w:color w:val="0070C0"/>
                <w:lang w:val="fr-FR"/>
              </w:rPr>
              <w:t xml:space="preserve"> </w:t>
            </w:r>
            <w:r w:rsidR="00C24EF4" w:rsidRPr="00325791">
              <w:rPr>
                <w:color w:val="0070C0"/>
                <w:lang w:val="fr-FR"/>
              </w:rPr>
              <w:t>"smd20180413T1256011400030218380800_cse01",</w:t>
            </w:r>
          </w:p>
          <w:p w14:paraId="35A5221B" w14:textId="77777777" w:rsidR="00C24EF4" w:rsidRPr="00325791" w:rsidRDefault="005A3EEC" w:rsidP="005C72A8">
            <w:pPr>
              <w:pStyle w:val="TAL"/>
              <w:snapToGrid w:val="0"/>
              <w:ind w:left="284"/>
              <w:jc w:val="both"/>
              <w:rPr>
                <w:color w:val="0070C0"/>
                <w:lang w:val="fr-FR"/>
              </w:rPr>
            </w:pPr>
            <w:r w:rsidRPr="00325791">
              <w:rPr>
                <w:color w:val="0070C0"/>
                <w:lang w:val="fr-FR"/>
              </w:rPr>
              <w:t xml:space="preserve">        </w:t>
            </w:r>
            <w:r w:rsidR="00C24EF4" w:rsidRPr="00325791">
              <w:rPr>
                <w:color w:val="0070C0"/>
                <w:lang w:val="fr-FR"/>
              </w:rPr>
              <w:t>"rn":</w:t>
            </w:r>
            <w:r w:rsidRPr="00325791">
              <w:rPr>
                <w:color w:val="0070C0"/>
                <w:lang w:val="fr-FR"/>
              </w:rPr>
              <w:t xml:space="preserve"> </w:t>
            </w:r>
            <w:r w:rsidR="00C24EF4" w:rsidRPr="00325791">
              <w:rPr>
                <w:color w:val="0070C0"/>
                <w:lang w:val="fr-FR"/>
              </w:rPr>
              <w:t>"semantic_describer",</w:t>
            </w:r>
          </w:p>
          <w:p w14:paraId="1B1A4053" w14:textId="77777777" w:rsidR="00C24EF4" w:rsidRPr="00325791" w:rsidRDefault="005A3EEC" w:rsidP="005C72A8">
            <w:pPr>
              <w:pStyle w:val="TAL"/>
              <w:snapToGrid w:val="0"/>
              <w:ind w:left="284"/>
              <w:jc w:val="both"/>
              <w:rPr>
                <w:color w:val="0070C0"/>
                <w:lang w:val="fr-FR"/>
              </w:rPr>
            </w:pPr>
            <w:r w:rsidRPr="00325791">
              <w:rPr>
                <w:color w:val="0070C0"/>
                <w:lang w:val="fr-FR"/>
              </w:rPr>
              <w:t xml:space="preserve">        </w:t>
            </w:r>
            <w:r w:rsidR="00C24EF4" w:rsidRPr="00325791">
              <w:rPr>
                <w:color w:val="0070C0"/>
                <w:lang w:val="fr-FR"/>
              </w:rPr>
              <w:t>"ty":</w:t>
            </w:r>
            <w:r w:rsidRPr="00325791">
              <w:rPr>
                <w:color w:val="0070C0"/>
                <w:lang w:val="fr-FR"/>
              </w:rPr>
              <w:t xml:space="preserve"> </w:t>
            </w:r>
            <w:r w:rsidR="00C24EF4" w:rsidRPr="00325791">
              <w:rPr>
                <w:color w:val="0070C0"/>
                <w:lang w:val="fr-FR"/>
              </w:rPr>
              <w:t>24</w:t>
            </w:r>
          </w:p>
          <w:p w14:paraId="592273D0" w14:textId="77777777" w:rsidR="00C24EF4" w:rsidRPr="00325791" w:rsidRDefault="005A3EEC" w:rsidP="005C72A8">
            <w:pPr>
              <w:pStyle w:val="TAL"/>
              <w:snapToGrid w:val="0"/>
              <w:ind w:left="284"/>
              <w:jc w:val="both"/>
              <w:rPr>
                <w:color w:val="0070C0"/>
                <w:lang w:val="fr-FR"/>
              </w:rPr>
            </w:pPr>
            <w:r w:rsidRPr="00325791">
              <w:rPr>
                <w:color w:val="0070C0"/>
                <w:lang w:val="fr-FR"/>
              </w:rPr>
              <w:t xml:space="preserve">    </w:t>
            </w:r>
            <w:r w:rsidR="00C24EF4" w:rsidRPr="00325791">
              <w:rPr>
                <w:color w:val="0070C0"/>
                <w:lang w:val="fr-FR"/>
              </w:rPr>
              <w:t>}</w:t>
            </w:r>
          </w:p>
          <w:p w14:paraId="19C1CD3A" w14:textId="77777777" w:rsidR="00C24EF4" w:rsidRPr="00325791" w:rsidRDefault="00C24EF4" w:rsidP="005C72A8">
            <w:pPr>
              <w:pStyle w:val="TAL"/>
              <w:snapToGrid w:val="0"/>
              <w:ind w:left="284"/>
              <w:jc w:val="both"/>
              <w:rPr>
                <w:color w:val="0070C0"/>
                <w:lang w:val="fr-FR"/>
              </w:rPr>
            </w:pPr>
            <w:r w:rsidRPr="00325791">
              <w:rPr>
                <w:color w:val="0070C0"/>
                <w:lang w:val="fr-FR"/>
              </w:rPr>
              <w:t>}</w:t>
            </w:r>
          </w:p>
          <w:p w14:paraId="3AEAFBAB" w14:textId="77777777" w:rsidR="00C24EF4" w:rsidRPr="00325791" w:rsidRDefault="00C24EF4" w:rsidP="005C72A8">
            <w:pPr>
              <w:pStyle w:val="TAL"/>
              <w:snapToGrid w:val="0"/>
              <w:ind w:left="284"/>
              <w:jc w:val="both"/>
              <w:rPr>
                <w:lang w:val="fr-FR"/>
              </w:rPr>
            </w:pPr>
          </w:p>
        </w:tc>
      </w:tr>
      <w:tr w:rsidR="00C24EF4" w:rsidRPr="00DC4AC1" w14:paraId="360D9B24" w14:textId="77777777" w:rsidTr="005A3EEC">
        <w:trPr>
          <w:jc w:val="center"/>
        </w:trPr>
        <w:tc>
          <w:tcPr>
            <w:tcW w:w="1286" w:type="dxa"/>
            <w:tcBorders>
              <w:top w:val="single" w:sz="4" w:space="0" w:color="000000"/>
              <w:left w:val="single" w:sz="4" w:space="0" w:color="000000"/>
              <w:bottom w:val="single" w:sz="4" w:space="0" w:color="000000"/>
            </w:tcBorders>
            <w:shd w:val="clear" w:color="auto" w:fill="E7E6E6"/>
          </w:tcPr>
          <w:p w14:paraId="2FD323D8" w14:textId="77777777" w:rsidR="00C24EF4" w:rsidRPr="00325791" w:rsidRDefault="00C24EF4" w:rsidP="005C72A8">
            <w:pPr>
              <w:pStyle w:val="Default"/>
              <w:jc w:val="center"/>
              <w:rPr>
                <w:rFonts w:ascii="Arial" w:eastAsia="Malgun Gothic" w:hAnsi="Arial"/>
                <w:b/>
                <w:color w:val="auto"/>
                <w:kern w:val="1"/>
                <w:sz w:val="18"/>
                <w:szCs w:val="20"/>
                <w:lang w:val="fr-FR"/>
              </w:rPr>
            </w:pPr>
            <w:r w:rsidRPr="00325791">
              <w:rPr>
                <w:rFonts w:ascii="Arial" w:eastAsia="Malgun Gothic" w:hAnsi="Arial"/>
                <w:b/>
                <w:color w:val="auto"/>
                <w:kern w:val="1"/>
                <w:sz w:val="18"/>
                <w:szCs w:val="20"/>
                <w:lang w:val="fr-FR"/>
              </w:rPr>
              <w:lastRenderedPageBreak/>
              <w:t>Example</w:t>
            </w:r>
            <w:r w:rsidR="005A3EEC" w:rsidRPr="00325791">
              <w:rPr>
                <w:rFonts w:ascii="Arial" w:eastAsia="Malgun Gothic" w:hAnsi="Arial"/>
                <w:b/>
                <w:color w:val="auto"/>
                <w:kern w:val="1"/>
                <w:sz w:val="18"/>
                <w:szCs w:val="20"/>
                <w:lang w:val="fr-FR"/>
              </w:rPr>
              <w:t xml:space="preserve"> </w:t>
            </w:r>
            <w:r w:rsidRPr="00325791">
              <w:rPr>
                <w:rFonts w:ascii="Arial" w:eastAsia="Malgun Gothic" w:hAnsi="Arial"/>
                <w:b/>
                <w:color w:val="auto"/>
                <w:kern w:val="1"/>
                <w:sz w:val="18"/>
                <w:szCs w:val="20"/>
                <w:lang w:val="fr-FR"/>
              </w:rPr>
              <w:t>with</w:t>
            </w:r>
            <w:r w:rsidR="005A3EEC" w:rsidRPr="00325791">
              <w:rPr>
                <w:rFonts w:ascii="Arial" w:eastAsia="Malgun Gothic" w:hAnsi="Arial"/>
                <w:b/>
                <w:color w:val="auto"/>
                <w:kern w:val="1"/>
                <w:sz w:val="18"/>
                <w:szCs w:val="20"/>
                <w:lang w:val="fr-FR"/>
              </w:rPr>
              <w:t xml:space="preserve"> </w:t>
            </w:r>
            <w:r w:rsidRPr="00325791">
              <w:rPr>
                <w:rFonts w:ascii="Arial" w:eastAsia="Malgun Gothic" w:hAnsi="Arial"/>
                <w:b/>
                <w:color w:val="auto"/>
                <w:kern w:val="1"/>
                <w:sz w:val="18"/>
                <w:szCs w:val="20"/>
                <w:lang w:val="fr-FR"/>
              </w:rPr>
              <w:t>RCN=3</w:t>
            </w:r>
            <w:r w:rsidR="005A3EEC" w:rsidRPr="00325791">
              <w:rPr>
                <w:rFonts w:ascii="Arial" w:eastAsia="Malgun Gothic" w:hAnsi="Arial"/>
                <w:b/>
                <w:color w:val="auto"/>
                <w:kern w:val="1"/>
                <w:sz w:val="18"/>
                <w:szCs w:val="20"/>
                <w:lang w:val="fr-FR"/>
              </w:rPr>
              <w:t xml:space="preserve"> </w:t>
            </w:r>
          </w:p>
          <w:p w14:paraId="5212E0D9" w14:textId="77777777" w:rsidR="00C24EF4" w:rsidRPr="00325791" w:rsidRDefault="00C24EF4" w:rsidP="005C72A8">
            <w:pPr>
              <w:pStyle w:val="TAL"/>
              <w:snapToGrid w:val="0"/>
              <w:jc w:val="center"/>
              <w:rPr>
                <w:b/>
                <w:kern w:val="1"/>
                <w:lang w:val="fr-FR"/>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948B455" w14:textId="77777777" w:rsidR="00F716C5" w:rsidRPr="005A2D7C" w:rsidRDefault="00F716C5" w:rsidP="005A2D7C">
            <w:pPr>
              <w:pStyle w:val="TAL"/>
              <w:rPr>
                <w:lang w:val="fr-FR"/>
              </w:rPr>
            </w:pPr>
          </w:p>
          <w:p w14:paraId="353AF001" w14:textId="77777777" w:rsidR="00C24EF4" w:rsidRPr="00325791" w:rsidRDefault="00C24EF4" w:rsidP="005C72A8">
            <w:pPr>
              <w:pStyle w:val="NoSpacing"/>
              <w:ind w:left="284"/>
              <w:rPr>
                <w:rFonts w:ascii="Times New Roman" w:hAnsi="Times New Roman"/>
                <w:b/>
                <w:kern w:val="0"/>
                <w:sz w:val="24"/>
                <w:szCs w:val="24"/>
                <w:lang w:val="fr-FR" w:eastAsia="en-US"/>
              </w:rPr>
            </w:pPr>
            <w:r w:rsidRPr="00325791">
              <w:rPr>
                <w:rFonts w:ascii="Times New Roman" w:hAnsi="Times New Roman"/>
                <w:b/>
                <w:kern w:val="0"/>
                <w:sz w:val="24"/>
                <w:szCs w:val="24"/>
                <w:lang w:val="fr-FR" w:eastAsia="en-US"/>
              </w:rPr>
              <w:t>API/SMD/CRE/001</w:t>
            </w:r>
          </w:p>
          <w:p w14:paraId="31162903" w14:textId="77777777" w:rsidR="00C24EF4" w:rsidRPr="00325791" w:rsidRDefault="00C24EF4" w:rsidP="005C72A8">
            <w:pPr>
              <w:pStyle w:val="NoSpacing"/>
              <w:ind w:left="284"/>
              <w:rPr>
                <w:rFonts w:ascii="Times New Roman" w:hAnsi="Times New Roman"/>
                <w:b/>
                <w:kern w:val="0"/>
                <w:sz w:val="24"/>
                <w:szCs w:val="24"/>
                <w:lang w:val="fr-FR" w:eastAsia="en-US"/>
              </w:rPr>
            </w:pPr>
            <w:r w:rsidRPr="00325791">
              <w:rPr>
                <w:rFonts w:ascii="Times New Roman" w:hAnsi="Times New Roman"/>
                <w:b/>
                <w:kern w:val="0"/>
                <w:sz w:val="24"/>
                <w:szCs w:val="24"/>
                <w:lang w:val="fr-FR" w:eastAsia="en-US"/>
              </w:rPr>
              <w:t>API/SMD/CRE/001_RCN3</w:t>
            </w:r>
          </w:p>
          <w:p w14:paraId="3A3018FA" w14:textId="77777777" w:rsidR="00C24EF4" w:rsidRPr="00325791" w:rsidRDefault="00C24EF4" w:rsidP="005C72A8">
            <w:pPr>
              <w:widowControl w:val="0"/>
              <w:overflowPunct/>
              <w:spacing w:after="0"/>
              <w:ind w:left="284"/>
              <w:jc w:val="both"/>
              <w:textAlignment w:val="auto"/>
              <w:rPr>
                <w:rFonts w:ascii="Arial" w:hAnsi="Arial"/>
                <w:color w:val="0070C0"/>
                <w:sz w:val="18"/>
                <w:lang w:val="fr-FR"/>
              </w:rPr>
            </w:pPr>
          </w:p>
          <w:p w14:paraId="623B1432" w14:textId="77777777" w:rsidR="00C24EF4" w:rsidRPr="00325791" w:rsidRDefault="00C24EF4" w:rsidP="005C72A8">
            <w:pPr>
              <w:widowControl w:val="0"/>
              <w:overflowPunct/>
              <w:spacing w:after="0"/>
              <w:ind w:left="284"/>
              <w:jc w:val="both"/>
              <w:textAlignment w:val="auto"/>
              <w:rPr>
                <w:rFonts w:ascii="Arial" w:hAnsi="Arial"/>
                <w:b/>
                <w:color w:val="0070C0"/>
                <w:sz w:val="18"/>
                <w:lang w:val="fr-FR"/>
              </w:rPr>
            </w:pPr>
            <w:r w:rsidRPr="00325791">
              <w:rPr>
                <w:rFonts w:ascii="Arial" w:hAnsi="Arial"/>
                <w:b/>
                <w:color w:val="0070C0"/>
                <w:sz w:val="18"/>
                <w:lang w:val="fr-FR"/>
              </w:rPr>
              <w:t>HTTP</w:t>
            </w:r>
            <w:r w:rsidR="005A3EEC" w:rsidRPr="00325791">
              <w:rPr>
                <w:rFonts w:ascii="Arial" w:hAnsi="Arial"/>
                <w:b/>
                <w:color w:val="0070C0"/>
                <w:sz w:val="18"/>
                <w:lang w:val="fr-FR"/>
              </w:rPr>
              <w:t xml:space="preserve"> </w:t>
            </w:r>
            <w:r w:rsidRPr="00325791">
              <w:rPr>
                <w:rFonts w:ascii="Arial" w:hAnsi="Arial"/>
                <w:b/>
                <w:color w:val="0070C0"/>
                <w:sz w:val="18"/>
                <w:lang w:val="fr-FR"/>
              </w:rPr>
              <w:t>Request:</w:t>
            </w:r>
          </w:p>
          <w:p w14:paraId="0F82B927" w14:textId="77777777" w:rsidR="00C24EF4" w:rsidRPr="00325791" w:rsidRDefault="00C24EF4" w:rsidP="005C72A8">
            <w:pPr>
              <w:pStyle w:val="TAL"/>
              <w:snapToGrid w:val="0"/>
              <w:ind w:left="284"/>
              <w:jc w:val="both"/>
              <w:rPr>
                <w:color w:val="0070C0"/>
                <w:lang w:val="fr-FR"/>
              </w:rPr>
            </w:pPr>
          </w:p>
          <w:p w14:paraId="2505D1BB" w14:textId="77777777" w:rsidR="00C24EF4" w:rsidRPr="00325791" w:rsidRDefault="00C24EF4" w:rsidP="005C72A8">
            <w:pPr>
              <w:pStyle w:val="TAL"/>
              <w:snapToGrid w:val="0"/>
              <w:ind w:left="284"/>
              <w:jc w:val="both"/>
              <w:rPr>
                <w:color w:val="0070C0"/>
                <w:lang w:val="fr-FR"/>
              </w:rPr>
            </w:pPr>
            <w:r w:rsidRPr="00325791">
              <w:rPr>
                <w:color w:val="0070C0"/>
                <w:lang w:val="fr-FR"/>
              </w:rPr>
              <w:t>POST</w:t>
            </w:r>
            <w:r w:rsidR="005A3EEC" w:rsidRPr="00325791">
              <w:rPr>
                <w:color w:val="0070C0"/>
                <w:lang w:val="fr-FR"/>
              </w:rPr>
              <w:t xml:space="preserve"> </w:t>
            </w:r>
            <w:r w:rsidRPr="00325791">
              <w:rPr>
                <w:color w:val="0070C0"/>
                <w:lang w:val="fr-FR"/>
              </w:rPr>
              <w:t>/mn-name/ae_sensor/cont_temp?rcn=3</w:t>
            </w:r>
            <w:r w:rsidR="005A3EEC" w:rsidRPr="00325791">
              <w:rPr>
                <w:color w:val="0070C0"/>
                <w:lang w:val="fr-FR"/>
              </w:rPr>
              <w:t xml:space="preserve"> </w:t>
            </w:r>
            <w:r w:rsidRPr="00325791">
              <w:rPr>
                <w:color w:val="0070C0"/>
                <w:lang w:val="fr-FR"/>
              </w:rPr>
              <w:t>HTTP/1.1</w:t>
            </w:r>
          </w:p>
          <w:p w14:paraId="6B4BAE20" w14:textId="77777777" w:rsidR="00C24EF4" w:rsidRPr="00325791" w:rsidRDefault="00C24EF4" w:rsidP="005C72A8">
            <w:pPr>
              <w:pStyle w:val="TAL"/>
              <w:snapToGrid w:val="0"/>
              <w:ind w:left="284"/>
              <w:jc w:val="both"/>
              <w:rPr>
                <w:color w:val="0070C0"/>
                <w:lang w:val="fr-FR"/>
              </w:rPr>
            </w:pPr>
            <w:r w:rsidRPr="00325791">
              <w:rPr>
                <w:color w:val="0070C0"/>
                <w:lang w:val="fr-FR"/>
              </w:rPr>
              <w:t>Host:</w:t>
            </w:r>
            <w:r w:rsidR="005A3EEC" w:rsidRPr="00325791">
              <w:rPr>
                <w:color w:val="0070C0"/>
                <w:lang w:val="fr-FR"/>
              </w:rPr>
              <w:t xml:space="preserve"> </w:t>
            </w:r>
            <w:r w:rsidRPr="00325791">
              <w:rPr>
                <w:color w:val="0070C0"/>
                <w:lang w:val="fr-FR"/>
              </w:rPr>
              <w:t>192.168.0.10:8282</w:t>
            </w:r>
          </w:p>
          <w:p w14:paraId="5163EE7F" w14:textId="77777777" w:rsidR="00C24EF4" w:rsidRPr="00325791" w:rsidRDefault="00C24EF4" w:rsidP="005C72A8">
            <w:pPr>
              <w:pStyle w:val="TAL"/>
              <w:snapToGrid w:val="0"/>
              <w:ind w:left="284"/>
              <w:jc w:val="both"/>
              <w:rPr>
                <w:color w:val="0070C0"/>
                <w:lang w:val="fr-FR"/>
              </w:rPr>
            </w:pPr>
            <w:r w:rsidRPr="00325791">
              <w:rPr>
                <w:color w:val="0070C0"/>
                <w:lang w:val="fr-FR"/>
              </w:rPr>
              <w:t>X-M2M-Origin:</w:t>
            </w:r>
            <w:r w:rsidR="005A3EEC" w:rsidRPr="00325791">
              <w:rPr>
                <w:color w:val="0070C0"/>
                <w:lang w:val="fr-FR"/>
              </w:rPr>
              <w:t xml:space="preserve"> </w:t>
            </w:r>
            <w:r w:rsidRPr="00325791">
              <w:rPr>
                <w:color w:val="0070C0"/>
                <w:lang w:val="fr-FR"/>
              </w:rPr>
              <w:t>CAE0120180404T0830181405122857960960_cse01</w:t>
            </w:r>
          </w:p>
          <w:p w14:paraId="01C15522" w14:textId="77777777" w:rsidR="00C24EF4" w:rsidRPr="00325791" w:rsidRDefault="00C24EF4" w:rsidP="005C72A8">
            <w:pPr>
              <w:pStyle w:val="TAL"/>
              <w:snapToGrid w:val="0"/>
              <w:ind w:left="284"/>
              <w:jc w:val="both"/>
              <w:rPr>
                <w:color w:val="0070C0"/>
                <w:lang w:val="fr-FR"/>
              </w:rPr>
            </w:pPr>
            <w:r w:rsidRPr="00325791">
              <w:rPr>
                <w:color w:val="0070C0"/>
                <w:lang w:val="fr-FR"/>
              </w:rPr>
              <w:t>Content-Type:</w:t>
            </w:r>
            <w:r w:rsidR="005A3EEC" w:rsidRPr="00325791">
              <w:rPr>
                <w:color w:val="0070C0"/>
                <w:lang w:val="fr-FR"/>
              </w:rPr>
              <w:t xml:space="preserve"> </w:t>
            </w:r>
            <w:r w:rsidRPr="00325791">
              <w:rPr>
                <w:color w:val="0070C0"/>
                <w:lang w:val="fr-FR"/>
              </w:rPr>
              <w:t>application/json;ty=24</w:t>
            </w:r>
          </w:p>
          <w:p w14:paraId="70EBA867" w14:textId="77777777" w:rsidR="00C24EF4" w:rsidRPr="00325791" w:rsidRDefault="00C24EF4" w:rsidP="005C72A8">
            <w:pPr>
              <w:pStyle w:val="TAL"/>
              <w:snapToGrid w:val="0"/>
              <w:ind w:left="284"/>
              <w:jc w:val="both"/>
              <w:rPr>
                <w:color w:val="0070C0"/>
                <w:lang w:val="fr-FR"/>
              </w:rPr>
            </w:pPr>
            <w:r w:rsidRPr="00325791">
              <w:rPr>
                <w:color w:val="0070C0"/>
                <w:lang w:val="fr-FR"/>
              </w:rPr>
              <w:t>X-M2M-RI:</w:t>
            </w:r>
            <w:r w:rsidR="005A3EEC" w:rsidRPr="00325791">
              <w:rPr>
                <w:color w:val="0070C0"/>
                <w:lang w:val="fr-FR"/>
              </w:rPr>
              <w:t xml:space="preserve"> </w:t>
            </w:r>
            <w:r w:rsidRPr="00325791">
              <w:rPr>
                <w:color w:val="0070C0"/>
                <w:lang w:val="fr-FR"/>
              </w:rPr>
              <w:t>1234</w:t>
            </w:r>
          </w:p>
          <w:p w14:paraId="1BA87A53" w14:textId="77777777" w:rsidR="00FE5146" w:rsidRPr="00325791" w:rsidRDefault="00FE5146" w:rsidP="00FE5146">
            <w:pPr>
              <w:widowControl w:val="0"/>
              <w:overflowPunct/>
              <w:spacing w:after="0"/>
              <w:ind w:left="284"/>
              <w:jc w:val="both"/>
              <w:textAlignment w:val="auto"/>
              <w:rPr>
                <w:color w:val="0070C0"/>
                <w:lang w:val="fr-FR"/>
              </w:rPr>
            </w:pPr>
            <w:r w:rsidRPr="00325791">
              <w:rPr>
                <w:rFonts w:ascii="Arial" w:hAnsi="Arial"/>
                <w:color w:val="0070C0"/>
                <w:sz w:val="18"/>
                <w:lang w:val="fr-FR"/>
              </w:rPr>
              <w:t>X-M2M-RVI:</w:t>
            </w:r>
            <w:r w:rsidR="005A3EEC" w:rsidRPr="00325791">
              <w:rPr>
                <w:rFonts w:ascii="Arial" w:hAnsi="Arial"/>
                <w:color w:val="0070C0"/>
                <w:sz w:val="18"/>
                <w:lang w:val="fr-FR"/>
              </w:rPr>
              <w:t xml:space="preserve"> </w:t>
            </w:r>
            <w:r w:rsidRPr="00325791">
              <w:rPr>
                <w:rFonts w:ascii="Arial" w:hAnsi="Arial"/>
                <w:color w:val="0070C0"/>
                <w:sz w:val="18"/>
                <w:lang w:val="fr-FR"/>
              </w:rPr>
              <w:t>2a</w:t>
            </w:r>
          </w:p>
          <w:p w14:paraId="296972C8" w14:textId="77777777" w:rsidR="00C24EF4" w:rsidRPr="00325791" w:rsidRDefault="00C24EF4" w:rsidP="005C72A8">
            <w:pPr>
              <w:pStyle w:val="TAL"/>
              <w:snapToGrid w:val="0"/>
              <w:ind w:left="284"/>
              <w:jc w:val="both"/>
              <w:rPr>
                <w:color w:val="0070C0"/>
                <w:lang w:val="fr-FR"/>
              </w:rPr>
            </w:pPr>
          </w:p>
          <w:p w14:paraId="4D653813" w14:textId="77777777" w:rsidR="00C24EF4" w:rsidRPr="00325791" w:rsidRDefault="00C24EF4" w:rsidP="005C72A8">
            <w:pPr>
              <w:pStyle w:val="NoSpacing"/>
              <w:ind w:left="284"/>
              <w:jc w:val="left"/>
              <w:rPr>
                <w:rFonts w:ascii="Arial" w:hAnsi="Arial"/>
                <w:color w:val="0070C0"/>
                <w:kern w:val="0"/>
                <w:sz w:val="18"/>
                <w:szCs w:val="20"/>
                <w:lang w:val="fr-FR" w:eastAsia="en-US"/>
              </w:rPr>
            </w:pPr>
            <w:r w:rsidRPr="00325791">
              <w:rPr>
                <w:rFonts w:ascii="Arial" w:hAnsi="Arial"/>
                <w:color w:val="0070C0"/>
                <w:kern w:val="0"/>
                <w:sz w:val="18"/>
                <w:szCs w:val="20"/>
                <w:lang w:val="fr-FR" w:eastAsia="en-US"/>
              </w:rPr>
              <w:t>{</w:t>
            </w:r>
          </w:p>
          <w:p w14:paraId="3F250D70" w14:textId="77777777" w:rsidR="00C24EF4" w:rsidRPr="00325791" w:rsidRDefault="005A3EEC" w:rsidP="005C72A8">
            <w:pPr>
              <w:pStyle w:val="NoSpacing"/>
              <w:ind w:left="284"/>
              <w:jc w:val="left"/>
              <w:rPr>
                <w:rFonts w:ascii="Arial" w:hAnsi="Arial"/>
                <w:color w:val="0070C0"/>
                <w:kern w:val="0"/>
                <w:sz w:val="18"/>
                <w:szCs w:val="20"/>
                <w:lang w:val="fr-FR" w:eastAsia="en-US"/>
              </w:rPr>
            </w:pPr>
            <w:r w:rsidRPr="00325791">
              <w:rPr>
                <w:rFonts w:ascii="Arial" w:hAnsi="Arial"/>
                <w:color w:val="0070C0"/>
                <w:kern w:val="0"/>
                <w:sz w:val="18"/>
                <w:szCs w:val="20"/>
                <w:lang w:val="fr-FR" w:eastAsia="en-US"/>
              </w:rPr>
              <w:t xml:space="preserve">    </w:t>
            </w:r>
            <w:r w:rsidR="00C24EF4" w:rsidRPr="00325791">
              <w:rPr>
                <w:rFonts w:ascii="Arial" w:hAnsi="Arial"/>
                <w:color w:val="0070C0"/>
                <w:kern w:val="0"/>
                <w:sz w:val="18"/>
                <w:szCs w:val="20"/>
                <w:lang w:val="fr-FR" w:eastAsia="en-US"/>
              </w:rPr>
              <w:t>"m2m:smd"</w:t>
            </w:r>
            <w:r w:rsidRPr="00325791">
              <w:rPr>
                <w:rFonts w:ascii="Arial" w:hAnsi="Arial"/>
                <w:color w:val="0070C0"/>
                <w:kern w:val="0"/>
                <w:sz w:val="18"/>
                <w:szCs w:val="20"/>
                <w:lang w:val="fr-FR" w:eastAsia="en-US"/>
              </w:rPr>
              <w:t xml:space="preserve"> </w:t>
            </w:r>
            <w:r w:rsidR="00C24EF4" w:rsidRPr="00325791">
              <w:rPr>
                <w:rFonts w:ascii="Arial" w:hAnsi="Arial"/>
                <w:color w:val="0070C0"/>
                <w:kern w:val="0"/>
                <w:sz w:val="18"/>
                <w:szCs w:val="20"/>
                <w:lang w:val="fr-FR" w:eastAsia="en-US"/>
              </w:rPr>
              <w:t>:</w:t>
            </w:r>
            <w:r w:rsidRPr="00325791">
              <w:rPr>
                <w:rFonts w:ascii="Arial" w:hAnsi="Arial"/>
                <w:color w:val="0070C0"/>
                <w:kern w:val="0"/>
                <w:sz w:val="18"/>
                <w:szCs w:val="20"/>
                <w:lang w:val="fr-FR" w:eastAsia="en-US"/>
              </w:rPr>
              <w:t xml:space="preserve"> </w:t>
            </w:r>
            <w:r w:rsidR="00C24EF4" w:rsidRPr="00325791">
              <w:rPr>
                <w:rFonts w:ascii="Arial" w:hAnsi="Arial"/>
                <w:color w:val="0070C0"/>
                <w:kern w:val="0"/>
                <w:sz w:val="18"/>
                <w:szCs w:val="20"/>
                <w:lang w:val="fr-FR" w:eastAsia="en-US"/>
              </w:rPr>
              <w:t>{</w:t>
            </w:r>
          </w:p>
          <w:p w14:paraId="0B81680B" w14:textId="77777777" w:rsidR="00C24EF4" w:rsidRPr="00325791" w:rsidRDefault="005A3EEC" w:rsidP="005C72A8">
            <w:pPr>
              <w:pStyle w:val="NoSpacing"/>
              <w:ind w:left="284"/>
              <w:jc w:val="left"/>
              <w:rPr>
                <w:rFonts w:ascii="Arial" w:hAnsi="Arial"/>
                <w:color w:val="0070C0"/>
                <w:kern w:val="0"/>
                <w:sz w:val="18"/>
                <w:szCs w:val="20"/>
                <w:lang w:val="fr-FR" w:eastAsia="en-US"/>
              </w:rPr>
            </w:pPr>
            <w:r w:rsidRPr="00325791">
              <w:rPr>
                <w:rFonts w:ascii="Arial" w:hAnsi="Arial"/>
                <w:color w:val="0070C0"/>
                <w:kern w:val="0"/>
                <w:sz w:val="18"/>
                <w:szCs w:val="20"/>
                <w:lang w:val="fr-FR" w:eastAsia="en-US"/>
              </w:rPr>
              <w:t xml:space="preserve">        </w:t>
            </w:r>
            <w:r w:rsidR="00C24EF4" w:rsidRPr="00325791">
              <w:rPr>
                <w:rFonts w:ascii="Arial" w:hAnsi="Arial"/>
                <w:color w:val="0070C0"/>
                <w:kern w:val="0"/>
                <w:sz w:val="18"/>
                <w:szCs w:val="20"/>
                <w:lang w:val="fr-FR" w:eastAsia="en-US"/>
              </w:rPr>
              <w:t>"dcrp"</w:t>
            </w:r>
            <w:r w:rsidR="00C24EF4" w:rsidRPr="00325791">
              <w:rPr>
                <w:rFonts w:ascii="Arial" w:hAnsi="Arial"/>
                <w:color w:val="0070C0"/>
                <w:kern w:val="0"/>
                <w:sz w:val="18"/>
                <w:szCs w:val="20"/>
                <w:lang w:val="fr-FR" w:eastAsia="en-US"/>
              </w:rPr>
              <w:tab/>
              <w:t>:</w:t>
            </w:r>
            <w:r w:rsidRPr="00325791">
              <w:rPr>
                <w:rFonts w:ascii="Arial" w:hAnsi="Arial"/>
                <w:color w:val="0070C0"/>
                <w:kern w:val="0"/>
                <w:sz w:val="18"/>
                <w:szCs w:val="20"/>
                <w:lang w:val="fr-FR" w:eastAsia="en-US"/>
              </w:rPr>
              <w:t xml:space="preserve"> </w:t>
            </w:r>
            <w:r w:rsidR="00C24EF4" w:rsidRPr="00325791">
              <w:rPr>
                <w:rFonts w:ascii="Arial" w:hAnsi="Arial"/>
                <w:color w:val="0070C0"/>
                <w:kern w:val="0"/>
                <w:sz w:val="18"/>
                <w:szCs w:val="20"/>
                <w:lang w:val="fr-FR" w:eastAsia="en-US"/>
              </w:rPr>
              <w:t>"application/rdf+xml:1",</w:t>
            </w:r>
          </w:p>
          <w:p w14:paraId="7E81261D" w14:textId="77777777" w:rsidR="00C24EF4" w:rsidRPr="00325791" w:rsidRDefault="005A3EEC" w:rsidP="005C72A8">
            <w:pPr>
              <w:pStyle w:val="NoSpacing"/>
              <w:ind w:left="284"/>
              <w:jc w:val="left"/>
              <w:rPr>
                <w:rFonts w:ascii="Arial" w:hAnsi="Arial"/>
                <w:color w:val="0070C0"/>
                <w:kern w:val="0"/>
                <w:sz w:val="18"/>
                <w:szCs w:val="20"/>
                <w:lang w:val="fr-FR" w:eastAsia="en-US"/>
              </w:rPr>
            </w:pPr>
            <w:r w:rsidRPr="00325791">
              <w:rPr>
                <w:rFonts w:ascii="Arial" w:hAnsi="Arial"/>
                <w:color w:val="0070C0"/>
                <w:kern w:val="0"/>
                <w:sz w:val="18"/>
                <w:szCs w:val="20"/>
                <w:lang w:val="fr-FR" w:eastAsia="en-US"/>
              </w:rPr>
              <w:t xml:space="preserve">        </w:t>
            </w:r>
            <w:r w:rsidR="00C24EF4" w:rsidRPr="00325791">
              <w:rPr>
                <w:rFonts w:ascii="Arial" w:hAnsi="Arial"/>
                <w:color w:val="0070C0"/>
                <w:kern w:val="0"/>
                <w:sz w:val="18"/>
                <w:szCs w:val="20"/>
                <w:lang w:val="fr-FR" w:eastAsia="en-US"/>
              </w:rPr>
              <w:t>"rn"</w:t>
            </w:r>
            <w:r w:rsidR="00C24EF4" w:rsidRPr="00325791">
              <w:rPr>
                <w:rFonts w:ascii="Arial" w:hAnsi="Arial"/>
                <w:color w:val="0070C0"/>
                <w:kern w:val="0"/>
                <w:sz w:val="18"/>
                <w:szCs w:val="20"/>
                <w:lang w:val="fr-FR" w:eastAsia="en-US"/>
              </w:rPr>
              <w:tab/>
              <w:t>:</w:t>
            </w:r>
            <w:r w:rsidRPr="00325791">
              <w:rPr>
                <w:rFonts w:ascii="Arial" w:hAnsi="Arial"/>
                <w:color w:val="0070C0"/>
                <w:kern w:val="0"/>
                <w:sz w:val="18"/>
                <w:szCs w:val="20"/>
                <w:lang w:val="fr-FR" w:eastAsia="en-US"/>
              </w:rPr>
              <w:t xml:space="preserve"> </w:t>
            </w:r>
            <w:r w:rsidR="00C24EF4" w:rsidRPr="00325791">
              <w:rPr>
                <w:rFonts w:ascii="Arial" w:hAnsi="Arial"/>
                <w:color w:val="0070C0"/>
                <w:kern w:val="0"/>
                <w:sz w:val="18"/>
                <w:szCs w:val="20"/>
                <w:lang w:val="fr-FR" w:eastAsia="en-US"/>
              </w:rPr>
              <w:t>"semantic_describer",</w:t>
            </w:r>
          </w:p>
          <w:p w14:paraId="3BA0289C" w14:textId="77777777" w:rsidR="00C24EF4" w:rsidRPr="000D6D95" w:rsidRDefault="005A3EEC" w:rsidP="005C72A8">
            <w:pPr>
              <w:pStyle w:val="NoSpacing"/>
              <w:ind w:left="284"/>
              <w:jc w:val="left"/>
              <w:rPr>
                <w:rFonts w:ascii="Arial" w:hAnsi="Arial"/>
                <w:color w:val="0070C0"/>
                <w:kern w:val="0"/>
                <w:sz w:val="18"/>
                <w:lang w:val="fr-FR"/>
              </w:rPr>
            </w:pPr>
            <w:r w:rsidRPr="00325791">
              <w:rPr>
                <w:rFonts w:ascii="Arial" w:hAnsi="Arial"/>
                <w:color w:val="0070C0"/>
                <w:kern w:val="0"/>
                <w:sz w:val="18"/>
                <w:szCs w:val="20"/>
                <w:lang w:val="fr-FR" w:eastAsia="en-US"/>
              </w:rPr>
              <w:t xml:space="preserve">        </w:t>
            </w:r>
            <w:r w:rsidR="00C24EF4" w:rsidRPr="00325791">
              <w:rPr>
                <w:rFonts w:ascii="Arial" w:hAnsi="Arial"/>
                <w:color w:val="0070C0"/>
                <w:kern w:val="0"/>
                <w:sz w:val="18"/>
                <w:szCs w:val="20"/>
                <w:lang w:val="fr-FR" w:eastAsia="en-US"/>
              </w:rPr>
              <w:t>"dsr":</w:t>
            </w:r>
            <w:r w:rsidRPr="00325791">
              <w:rPr>
                <w:rFonts w:ascii="Arial" w:hAnsi="Arial"/>
                <w:color w:val="0070C0"/>
                <w:kern w:val="0"/>
                <w:sz w:val="18"/>
                <w:szCs w:val="20"/>
                <w:lang w:val="fr-FR" w:eastAsia="en-US"/>
              </w:rPr>
              <w:t xml:space="preserve"> </w:t>
            </w:r>
            <w:r w:rsidR="00C24EF4" w:rsidRPr="00325791">
              <w:rPr>
                <w:rFonts w:ascii="Arial" w:hAnsi="Arial"/>
                <w:color w:val="0070C0"/>
                <w:kern w:val="0"/>
                <w:sz w:val="18"/>
                <w:szCs w:val="20"/>
                <w:lang w:val="fr-FR" w:eastAsia="en-US"/>
              </w:rPr>
              <w:t>"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</w:t>
            </w:r>
            <w:r w:rsidR="00C24EF4" w:rsidRPr="000D6D95">
              <w:rPr>
                <w:rFonts w:ascii="Arial" w:hAnsi="Arial"/>
                <w:color w:val="0070C0"/>
                <w:kern w:val="0"/>
                <w:sz w:val="18"/>
                <w:lang w:val="fr-FR"/>
              </w:rPr>
              <w:t>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"</w:t>
            </w:r>
          </w:p>
          <w:p w14:paraId="0A42CF1A" w14:textId="77777777" w:rsidR="00C24EF4" w:rsidRPr="009743EA" w:rsidRDefault="005A3EEC" w:rsidP="005C72A8">
            <w:pPr>
              <w:pStyle w:val="NoSpacing"/>
              <w:ind w:left="284"/>
              <w:jc w:val="left"/>
              <w:rPr>
                <w:rFonts w:ascii="Arial" w:hAnsi="Arial"/>
                <w:color w:val="0070C0"/>
                <w:kern w:val="0"/>
                <w:sz w:val="18"/>
                <w:szCs w:val="20"/>
                <w:lang w:val="en-GB" w:eastAsia="en-US"/>
              </w:rPr>
            </w:pPr>
            <w:r w:rsidRPr="000D6D95">
              <w:rPr>
                <w:rFonts w:ascii="Arial" w:hAnsi="Arial"/>
                <w:color w:val="0070C0"/>
                <w:kern w:val="0"/>
                <w:sz w:val="18"/>
                <w:lang w:val="fr-FR"/>
              </w:rPr>
              <w:t xml:space="preserve">    </w:t>
            </w:r>
            <w:r w:rsidR="00C24EF4" w:rsidRPr="009743EA">
              <w:rPr>
                <w:rFonts w:ascii="Arial" w:hAnsi="Arial"/>
                <w:color w:val="0070C0"/>
                <w:kern w:val="0"/>
                <w:sz w:val="18"/>
                <w:szCs w:val="20"/>
                <w:lang w:val="en-GB" w:eastAsia="en-US"/>
              </w:rPr>
              <w:t>}</w:t>
            </w:r>
          </w:p>
          <w:p w14:paraId="400FD789" w14:textId="77777777" w:rsidR="00C24EF4" w:rsidRPr="009743EA" w:rsidRDefault="00C24EF4" w:rsidP="005C72A8">
            <w:pPr>
              <w:pStyle w:val="NoSpacing"/>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w:t>
            </w:r>
          </w:p>
          <w:p w14:paraId="3ACC7A5D" w14:textId="77777777" w:rsidR="00FE5146" w:rsidRPr="009743EA" w:rsidRDefault="00FE5146" w:rsidP="005C72A8">
            <w:pPr>
              <w:pStyle w:val="NoSpacing"/>
              <w:ind w:left="284"/>
              <w:jc w:val="left"/>
              <w:rPr>
                <w:rFonts w:ascii="Arial" w:hAnsi="Arial"/>
                <w:color w:val="0070C0"/>
                <w:kern w:val="0"/>
                <w:sz w:val="18"/>
                <w:szCs w:val="20"/>
                <w:lang w:val="en-GB" w:eastAsia="en-US"/>
              </w:rPr>
            </w:pPr>
          </w:p>
          <w:p w14:paraId="517F0239" w14:textId="77777777" w:rsidR="00C24EF4" w:rsidRPr="009743EA" w:rsidRDefault="00C24EF4" w:rsidP="005C72A8">
            <w:pPr>
              <w:pStyle w:val="TAL"/>
              <w:snapToGrid w:val="0"/>
              <w:ind w:left="284"/>
              <w:jc w:val="both"/>
              <w:rPr>
                <w:color w:val="0070C0"/>
              </w:rPr>
            </w:pPr>
          </w:p>
          <w:p w14:paraId="108526A4"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w:t>
            </w:r>
            <w:r w:rsidR="005A3EEC" w:rsidRPr="009743EA">
              <w:rPr>
                <w:rFonts w:ascii="Arial" w:hAnsi="Arial"/>
                <w:b/>
                <w:color w:val="0070C0"/>
                <w:sz w:val="18"/>
              </w:rPr>
              <w:t xml:space="preserve"> </w:t>
            </w:r>
            <w:r w:rsidRPr="009743EA">
              <w:rPr>
                <w:rFonts w:ascii="Arial" w:hAnsi="Arial"/>
                <w:b/>
                <w:color w:val="0070C0"/>
                <w:sz w:val="18"/>
              </w:rPr>
              <w:t>Response:</w:t>
            </w:r>
          </w:p>
          <w:p w14:paraId="5F282490" w14:textId="77777777" w:rsidR="00C24EF4" w:rsidRPr="009743EA" w:rsidRDefault="00C24EF4" w:rsidP="005C72A8">
            <w:pPr>
              <w:widowControl w:val="0"/>
              <w:overflowPunct/>
              <w:spacing w:after="0"/>
              <w:ind w:left="284"/>
              <w:textAlignment w:val="auto"/>
              <w:rPr>
                <w:rFonts w:ascii="Arial" w:hAnsi="Arial"/>
                <w:color w:val="0070C0"/>
                <w:sz w:val="18"/>
              </w:rPr>
            </w:pPr>
          </w:p>
          <w:p w14:paraId="220F90FD"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201</w:t>
            </w:r>
            <w:r w:rsidR="005A3EEC" w:rsidRPr="009743EA">
              <w:rPr>
                <w:rFonts w:ascii="Arial" w:hAnsi="Arial"/>
                <w:color w:val="0070C0"/>
                <w:sz w:val="18"/>
              </w:rPr>
              <w:t xml:space="preserve"> </w:t>
            </w:r>
            <w:r w:rsidRPr="009743EA">
              <w:rPr>
                <w:rFonts w:ascii="Arial" w:hAnsi="Arial"/>
                <w:color w:val="0070C0"/>
                <w:sz w:val="18"/>
              </w:rPr>
              <w:t>Created</w:t>
            </w:r>
          </w:p>
          <w:p w14:paraId="4A3A0A3C" w14:textId="77777777" w:rsidR="00C24EF4" w:rsidRPr="009743EA" w:rsidRDefault="00C24EF4" w:rsidP="005C72A8">
            <w:pPr>
              <w:pStyle w:val="TAL"/>
              <w:snapToGrid w:val="0"/>
              <w:ind w:left="284"/>
              <w:jc w:val="both"/>
              <w:rPr>
                <w:color w:val="0070C0"/>
              </w:rPr>
            </w:pPr>
            <w:r w:rsidRPr="009743EA">
              <w:rPr>
                <w:color w:val="0070C0"/>
              </w:rPr>
              <w:t>Content-Length:3480</w:t>
            </w:r>
            <w:r w:rsidR="005A3EEC" w:rsidRPr="009743EA">
              <w:rPr>
                <w:color w:val="0070C0"/>
              </w:rPr>
              <w:t xml:space="preserve"> </w:t>
            </w:r>
          </w:p>
          <w:p w14:paraId="2FA76ED9" w14:textId="77777777" w:rsidR="00C24EF4" w:rsidRPr="00325791" w:rsidRDefault="00C24EF4" w:rsidP="005C72A8">
            <w:pPr>
              <w:pStyle w:val="TAL"/>
              <w:snapToGrid w:val="0"/>
              <w:ind w:left="284"/>
              <w:jc w:val="both"/>
              <w:rPr>
                <w:color w:val="0070C0"/>
                <w:lang w:val="fr-FR"/>
              </w:rPr>
            </w:pPr>
            <w:r w:rsidRPr="00325791">
              <w:rPr>
                <w:color w:val="0070C0"/>
                <w:lang w:val="fr-FR"/>
              </w:rPr>
              <w:t>Content-Location:/mnID/smd20180413T1256011400030218380800_cse01</w:t>
            </w:r>
          </w:p>
          <w:p w14:paraId="45544682" w14:textId="77777777" w:rsidR="00C24EF4" w:rsidRPr="00325791" w:rsidRDefault="00C24EF4" w:rsidP="005C72A8">
            <w:pPr>
              <w:pStyle w:val="TAL"/>
              <w:snapToGrid w:val="0"/>
              <w:ind w:left="284"/>
              <w:jc w:val="both"/>
              <w:rPr>
                <w:color w:val="0070C0"/>
                <w:lang w:val="fr-FR"/>
              </w:rPr>
            </w:pPr>
            <w:r w:rsidRPr="00325791">
              <w:rPr>
                <w:color w:val="0070C0"/>
                <w:lang w:val="fr-FR"/>
              </w:rPr>
              <w:t>Content-Type:application/json</w:t>
            </w:r>
          </w:p>
          <w:p w14:paraId="4D21D499" w14:textId="77777777" w:rsidR="00C24EF4" w:rsidRPr="00325791" w:rsidRDefault="00C24EF4" w:rsidP="005C72A8">
            <w:pPr>
              <w:pStyle w:val="TAL"/>
              <w:snapToGrid w:val="0"/>
              <w:ind w:left="284"/>
              <w:jc w:val="both"/>
              <w:rPr>
                <w:color w:val="0070C0"/>
                <w:lang w:val="fr-FR"/>
              </w:rPr>
            </w:pPr>
            <w:r w:rsidRPr="00325791">
              <w:rPr>
                <w:color w:val="0070C0"/>
                <w:lang w:val="fr-FR"/>
              </w:rPr>
              <w:t>X-M2M-RI:1234</w:t>
            </w:r>
          </w:p>
          <w:p w14:paraId="25E5D696" w14:textId="77777777" w:rsidR="00FE5146" w:rsidRPr="00325791" w:rsidRDefault="00FE5146" w:rsidP="00FE5146">
            <w:pPr>
              <w:widowControl w:val="0"/>
              <w:overflowPunct/>
              <w:spacing w:after="0"/>
              <w:ind w:left="284"/>
              <w:jc w:val="both"/>
              <w:textAlignment w:val="auto"/>
              <w:rPr>
                <w:color w:val="0070C0"/>
                <w:lang w:val="fr-FR"/>
              </w:rPr>
            </w:pPr>
            <w:r w:rsidRPr="00325791">
              <w:rPr>
                <w:rFonts w:ascii="Arial" w:hAnsi="Arial"/>
                <w:color w:val="0070C0"/>
                <w:sz w:val="18"/>
                <w:lang w:val="fr-FR"/>
              </w:rPr>
              <w:t>X-M2M-RVI:</w:t>
            </w:r>
            <w:r w:rsidR="005A3EEC" w:rsidRPr="00325791">
              <w:rPr>
                <w:rFonts w:ascii="Arial" w:hAnsi="Arial"/>
                <w:color w:val="0070C0"/>
                <w:sz w:val="18"/>
                <w:lang w:val="fr-FR"/>
              </w:rPr>
              <w:t xml:space="preserve"> </w:t>
            </w:r>
            <w:r w:rsidRPr="00325791">
              <w:rPr>
                <w:rFonts w:ascii="Arial" w:hAnsi="Arial"/>
                <w:color w:val="0070C0"/>
                <w:sz w:val="18"/>
                <w:lang w:val="fr-FR"/>
              </w:rPr>
              <w:t>2a</w:t>
            </w:r>
          </w:p>
          <w:p w14:paraId="7D660CA2" w14:textId="77777777" w:rsidR="00C24EF4" w:rsidRPr="00325791" w:rsidRDefault="00C24EF4" w:rsidP="005C72A8">
            <w:pPr>
              <w:pStyle w:val="TAL"/>
              <w:snapToGrid w:val="0"/>
              <w:ind w:left="284"/>
              <w:rPr>
                <w:color w:val="0070C0"/>
                <w:lang w:val="fr-FR"/>
              </w:rPr>
            </w:pPr>
            <w:r w:rsidRPr="00325791">
              <w:rPr>
                <w:color w:val="0070C0"/>
                <w:lang w:val="fr-FR"/>
              </w:rPr>
              <w:t>X-M2M-RSC:2001</w:t>
            </w:r>
          </w:p>
          <w:p w14:paraId="4EFFA261" w14:textId="77777777" w:rsidR="00C24EF4" w:rsidRPr="00325791" w:rsidRDefault="00C24EF4" w:rsidP="005C72A8">
            <w:pPr>
              <w:pStyle w:val="TAL"/>
              <w:snapToGrid w:val="0"/>
              <w:ind w:left="284"/>
              <w:rPr>
                <w:color w:val="0070C0"/>
                <w:lang w:val="fr-FR"/>
              </w:rPr>
            </w:pPr>
          </w:p>
          <w:p w14:paraId="40054312" w14:textId="77777777" w:rsidR="00C24EF4" w:rsidRPr="00325791" w:rsidRDefault="00C24EF4" w:rsidP="005C72A8">
            <w:pPr>
              <w:pStyle w:val="TAL"/>
              <w:snapToGrid w:val="0"/>
              <w:ind w:left="284"/>
              <w:jc w:val="both"/>
              <w:rPr>
                <w:color w:val="0070C0"/>
                <w:lang w:val="fr-FR"/>
              </w:rPr>
            </w:pPr>
            <w:r w:rsidRPr="00325791">
              <w:rPr>
                <w:color w:val="0070C0"/>
                <w:lang w:val="fr-FR"/>
              </w:rPr>
              <w:t>{</w:t>
            </w:r>
          </w:p>
          <w:p w14:paraId="24EAEF98" w14:textId="77777777" w:rsidR="00C24EF4" w:rsidRPr="00325791" w:rsidRDefault="005A3EEC" w:rsidP="005C72A8">
            <w:pPr>
              <w:pStyle w:val="TAL"/>
              <w:snapToGrid w:val="0"/>
              <w:ind w:left="284"/>
              <w:jc w:val="both"/>
              <w:rPr>
                <w:color w:val="0070C0"/>
                <w:lang w:val="fr-FR"/>
              </w:rPr>
            </w:pPr>
            <w:r w:rsidRPr="00325791">
              <w:rPr>
                <w:color w:val="0070C0"/>
                <w:lang w:val="fr-FR"/>
              </w:rPr>
              <w:t xml:space="preserve">    </w:t>
            </w:r>
            <w:r w:rsidR="00C24EF4" w:rsidRPr="00325791">
              <w:rPr>
                <w:color w:val="0070C0"/>
                <w:lang w:val="fr-FR"/>
              </w:rPr>
              <w:t>"m2m:rce":</w:t>
            </w:r>
            <w:r w:rsidRPr="00325791">
              <w:rPr>
                <w:color w:val="0070C0"/>
                <w:lang w:val="fr-FR"/>
              </w:rPr>
              <w:t xml:space="preserve"> </w:t>
            </w:r>
            <w:r w:rsidR="00C24EF4" w:rsidRPr="00325791">
              <w:rPr>
                <w:color w:val="0070C0"/>
                <w:lang w:val="fr-FR"/>
              </w:rPr>
              <w:t>{</w:t>
            </w:r>
          </w:p>
          <w:p w14:paraId="63F65CD4" w14:textId="77777777" w:rsidR="00C24EF4" w:rsidRPr="00325791" w:rsidRDefault="00C24EF4" w:rsidP="005C72A8">
            <w:pPr>
              <w:pStyle w:val="TAL"/>
              <w:snapToGrid w:val="0"/>
              <w:ind w:left="284"/>
              <w:jc w:val="both"/>
              <w:rPr>
                <w:color w:val="0070C0"/>
                <w:lang w:val="fr-FR"/>
              </w:rPr>
            </w:pPr>
            <w:r w:rsidRPr="00325791">
              <w:rPr>
                <w:color w:val="0070C0"/>
                <w:lang w:val="fr-FR"/>
              </w:rPr>
              <w:tab/>
            </w:r>
            <w:r w:rsidRPr="00325791">
              <w:rPr>
                <w:color w:val="0070C0"/>
                <w:lang w:val="fr-FR"/>
              </w:rPr>
              <w:tab/>
              <w:t>"m2m:smd":</w:t>
            </w:r>
            <w:r w:rsidR="005A3EEC" w:rsidRPr="00325791">
              <w:rPr>
                <w:color w:val="0070C0"/>
                <w:lang w:val="fr-FR"/>
              </w:rPr>
              <w:t xml:space="preserve"> </w:t>
            </w:r>
            <w:r w:rsidRPr="00325791">
              <w:rPr>
                <w:color w:val="0070C0"/>
                <w:lang w:val="fr-FR"/>
              </w:rPr>
              <w:t>{</w:t>
            </w:r>
          </w:p>
          <w:p w14:paraId="7D541D35" w14:textId="77777777" w:rsidR="00C24EF4" w:rsidRPr="00325791" w:rsidRDefault="00C24EF4" w:rsidP="005C72A8">
            <w:pPr>
              <w:pStyle w:val="TAL"/>
              <w:snapToGrid w:val="0"/>
              <w:ind w:left="284"/>
              <w:jc w:val="both"/>
              <w:rPr>
                <w:color w:val="0070C0"/>
                <w:lang w:val="fr-FR"/>
              </w:rPr>
            </w:pPr>
            <w:r w:rsidRPr="00325791">
              <w:rPr>
                <w:color w:val="0070C0"/>
                <w:lang w:val="fr-FR"/>
              </w:rPr>
              <w:tab/>
            </w:r>
            <w:r w:rsidRPr="00325791">
              <w:rPr>
                <w:color w:val="0070C0"/>
                <w:lang w:val="fr-FR"/>
              </w:rPr>
              <w:tab/>
            </w:r>
            <w:r w:rsidRPr="00325791">
              <w:rPr>
                <w:color w:val="0070C0"/>
                <w:lang w:val="fr-FR"/>
              </w:rPr>
              <w:tab/>
              <w:t>"ct":</w:t>
            </w:r>
            <w:r w:rsidR="005A3EEC" w:rsidRPr="00325791">
              <w:rPr>
                <w:color w:val="0070C0"/>
                <w:lang w:val="fr-FR"/>
              </w:rPr>
              <w:t xml:space="preserve"> </w:t>
            </w:r>
            <w:r w:rsidRPr="00325791">
              <w:rPr>
                <w:color w:val="0070C0"/>
                <w:lang w:val="fr-FR"/>
              </w:rPr>
              <w:t>"20180413T125601",</w:t>
            </w:r>
          </w:p>
          <w:p w14:paraId="1EF1858C" w14:textId="77777777" w:rsidR="00C24EF4" w:rsidRPr="00325791" w:rsidRDefault="00C24EF4" w:rsidP="005C72A8">
            <w:pPr>
              <w:pStyle w:val="TAL"/>
              <w:snapToGrid w:val="0"/>
              <w:ind w:left="284"/>
              <w:jc w:val="both"/>
              <w:rPr>
                <w:color w:val="0070C0"/>
                <w:lang w:val="fr-FR"/>
              </w:rPr>
            </w:pPr>
            <w:r w:rsidRPr="00325791">
              <w:rPr>
                <w:color w:val="0070C0"/>
                <w:lang w:val="fr-FR"/>
              </w:rPr>
              <w:tab/>
            </w:r>
            <w:r w:rsidRPr="00325791">
              <w:rPr>
                <w:color w:val="0070C0"/>
                <w:lang w:val="fr-FR"/>
              </w:rPr>
              <w:tab/>
            </w:r>
            <w:r w:rsidRPr="00325791">
              <w:rPr>
                <w:color w:val="0070C0"/>
                <w:lang w:val="fr-FR"/>
              </w:rPr>
              <w:tab/>
              <w:t>"dcrp":</w:t>
            </w:r>
            <w:r w:rsidR="005A3EEC" w:rsidRPr="00325791">
              <w:rPr>
                <w:color w:val="0070C0"/>
                <w:lang w:val="fr-FR"/>
              </w:rPr>
              <w:t xml:space="preserve"> </w:t>
            </w:r>
            <w:r w:rsidRPr="00325791">
              <w:rPr>
                <w:color w:val="0070C0"/>
                <w:lang w:val="fr-FR"/>
              </w:rPr>
              <w:t>"application/rdf+xml:1",</w:t>
            </w:r>
          </w:p>
          <w:p w14:paraId="329D191D" w14:textId="77777777" w:rsidR="00C24EF4" w:rsidRPr="00325791" w:rsidRDefault="00C24EF4" w:rsidP="005C72A8">
            <w:pPr>
              <w:pStyle w:val="TAL"/>
              <w:snapToGrid w:val="0"/>
              <w:ind w:left="284"/>
              <w:jc w:val="both"/>
              <w:rPr>
                <w:color w:val="0070C0"/>
                <w:lang w:val="fr-FR"/>
              </w:rPr>
            </w:pPr>
            <w:r w:rsidRPr="00325791">
              <w:rPr>
                <w:color w:val="0070C0"/>
                <w:lang w:val="fr-FR"/>
              </w:rPr>
              <w:tab/>
            </w:r>
            <w:r w:rsidRPr="00325791">
              <w:rPr>
                <w:color w:val="0070C0"/>
                <w:lang w:val="fr-FR"/>
              </w:rPr>
              <w:tab/>
            </w:r>
            <w:r w:rsidRPr="00325791">
              <w:rPr>
                <w:color w:val="0070C0"/>
                <w:lang w:val="fr-FR"/>
              </w:rPr>
              <w:tab/>
              <w:t>"dsp":</w:t>
            </w:r>
            <w:r w:rsidR="005A3EEC" w:rsidRPr="00325791">
              <w:rPr>
                <w:color w:val="0070C0"/>
                <w:lang w:val="fr-FR"/>
              </w:rPr>
              <w:t xml:space="preserve"> </w:t>
            </w:r>
            <w:r w:rsidRPr="00325791">
              <w:rPr>
                <w:color w:val="0070C0"/>
                <w:lang w:val="fr-FR"/>
              </w:rPr>
              <w:t>"PD94bWwgdmVyc2lvbj0iMS4wIj8+DQo8cmRmOlJERiB4bWxucz0iaHR0cDovL3d3dy5vbmVtMm0ub3JnL29udG9sb2d5L2hvdXNlc190ZW1wZXJhdHVyZV9leGFtcGxlIyINCiAgICAgeG1sOmJhc2U9Imh0dHA6Ly93d3cub25lbTJtLm9yZy9vbnRvbG9neS9ob3VzZXNfdGVtcGVyYXR1cmVfZXhhbXBsZSINCiAgICAgeG1sbnM6dGVtcGVyYXR1cmVfZXhhbXBsZT0iaHR0cDovL3d3dy5vbmVtMm0ub3Jn</w:t>
            </w:r>
            <w:r w:rsidRPr="00325791">
              <w:rPr>
                <w:color w:val="0070C0"/>
                <w:lang w:val="fr-FR"/>
              </w:rPr>
              <w:lastRenderedPageBreak/>
              <w:t>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",</w:t>
            </w:r>
          </w:p>
          <w:p w14:paraId="4FD92B6D" w14:textId="77777777" w:rsidR="00C24EF4" w:rsidRPr="00325791" w:rsidRDefault="00C24EF4" w:rsidP="005C72A8">
            <w:pPr>
              <w:pStyle w:val="TAL"/>
              <w:snapToGrid w:val="0"/>
              <w:ind w:left="284"/>
              <w:rPr>
                <w:color w:val="0070C0"/>
                <w:lang w:val="fr-FR"/>
              </w:rPr>
            </w:pPr>
            <w:r w:rsidRPr="00325791">
              <w:rPr>
                <w:color w:val="0070C0"/>
                <w:lang w:val="fr-FR"/>
              </w:rPr>
              <w:tab/>
            </w:r>
            <w:r w:rsidRPr="00325791">
              <w:rPr>
                <w:color w:val="0070C0"/>
                <w:lang w:val="fr-FR"/>
              </w:rPr>
              <w:tab/>
            </w:r>
            <w:r w:rsidRPr="00325791">
              <w:rPr>
                <w:color w:val="0070C0"/>
                <w:lang w:val="fr-FR"/>
              </w:rPr>
              <w:tab/>
              <w:t>"et":</w:t>
            </w:r>
            <w:r w:rsidR="005A3EEC" w:rsidRPr="00325791">
              <w:rPr>
                <w:color w:val="0070C0"/>
                <w:lang w:val="fr-FR"/>
              </w:rPr>
              <w:t xml:space="preserve"> </w:t>
            </w:r>
            <w:r w:rsidRPr="00325791">
              <w:rPr>
                <w:color w:val="0070C0"/>
                <w:lang w:val="fr-FR"/>
              </w:rPr>
              <w:t>"99991231T235959",</w:t>
            </w:r>
          </w:p>
          <w:p w14:paraId="5963CFC9" w14:textId="77777777" w:rsidR="00C24EF4" w:rsidRPr="00325791" w:rsidRDefault="00C24EF4" w:rsidP="005C72A8">
            <w:pPr>
              <w:pStyle w:val="TAL"/>
              <w:snapToGrid w:val="0"/>
              <w:ind w:left="284"/>
              <w:rPr>
                <w:color w:val="0070C0"/>
                <w:lang w:val="fr-FR"/>
              </w:rPr>
            </w:pPr>
            <w:r w:rsidRPr="00325791">
              <w:rPr>
                <w:color w:val="0070C0"/>
                <w:lang w:val="fr-FR"/>
              </w:rPr>
              <w:tab/>
            </w:r>
            <w:r w:rsidRPr="00325791">
              <w:rPr>
                <w:color w:val="0070C0"/>
                <w:lang w:val="fr-FR"/>
              </w:rPr>
              <w:tab/>
            </w:r>
            <w:r w:rsidRPr="00325791">
              <w:rPr>
                <w:color w:val="0070C0"/>
                <w:lang w:val="fr-FR"/>
              </w:rPr>
              <w:tab/>
              <w:t>"lt":</w:t>
            </w:r>
            <w:r w:rsidR="005A3EEC" w:rsidRPr="00325791">
              <w:rPr>
                <w:color w:val="0070C0"/>
                <w:lang w:val="fr-FR"/>
              </w:rPr>
              <w:t xml:space="preserve"> </w:t>
            </w:r>
            <w:r w:rsidRPr="00325791">
              <w:rPr>
                <w:color w:val="0070C0"/>
                <w:lang w:val="fr-FR"/>
              </w:rPr>
              <w:t>"20180413T125601",</w:t>
            </w:r>
          </w:p>
          <w:p w14:paraId="65272E08" w14:textId="77777777" w:rsidR="00C24EF4" w:rsidRPr="00325791" w:rsidRDefault="00C24EF4" w:rsidP="005C72A8">
            <w:pPr>
              <w:pStyle w:val="TAL"/>
              <w:snapToGrid w:val="0"/>
              <w:ind w:left="284"/>
              <w:rPr>
                <w:color w:val="0070C0"/>
                <w:lang w:val="fr-FR"/>
              </w:rPr>
            </w:pPr>
            <w:r w:rsidRPr="00325791">
              <w:rPr>
                <w:color w:val="0070C0"/>
                <w:lang w:val="fr-FR"/>
              </w:rPr>
              <w:tab/>
            </w:r>
            <w:r w:rsidRPr="00325791">
              <w:rPr>
                <w:color w:val="0070C0"/>
                <w:lang w:val="fr-FR"/>
              </w:rPr>
              <w:tab/>
            </w:r>
            <w:r w:rsidRPr="00325791">
              <w:rPr>
                <w:color w:val="0070C0"/>
                <w:lang w:val="fr-FR"/>
              </w:rPr>
              <w:tab/>
              <w:t>"or":</w:t>
            </w:r>
            <w:r w:rsidR="005A3EEC" w:rsidRPr="00325791">
              <w:rPr>
                <w:color w:val="0070C0"/>
                <w:lang w:val="fr-FR"/>
              </w:rPr>
              <w:t xml:space="preserve"> </w:t>
            </w:r>
            <w:r w:rsidRPr="00325791">
              <w:rPr>
                <w:color w:val="0070C0"/>
                <w:lang w:val="fr-FR"/>
              </w:rPr>
              <w:t>"http://www.onem2m.org/ontology/temperature_example",</w:t>
            </w:r>
          </w:p>
          <w:p w14:paraId="2B1DC4D8" w14:textId="77777777" w:rsidR="00C24EF4" w:rsidRPr="00325791" w:rsidRDefault="00C24EF4" w:rsidP="005C72A8">
            <w:pPr>
              <w:pStyle w:val="TAL"/>
              <w:snapToGrid w:val="0"/>
              <w:ind w:left="284"/>
              <w:rPr>
                <w:color w:val="0070C0"/>
                <w:lang w:val="fr-FR"/>
              </w:rPr>
            </w:pPr>
            <w:r w:rsidRPr="00325791">
              <w:rPr>
                <w:color w:val="0070C0"/>
                <w:lang w:val="fr-FR"/>
              </w:rPr>
              <w:tab/>
            </w:r>
            <w:r w:rsidRPr="00325791">
              <w:rPr>
                <w:color w:val="0070C0"/>
                <w:lang w:val="fr-FR"/>
              </w:rPr>
              <w:tab/>
            </w:r>
            <w:r w:rsidRPr="00325791">
              <w:rPr>
                <w:color w:val="0070C0"/>
                <w:lang w:val="fr-FR"/>
              </w:rPr>
              <w:tab/>
              <w:t>"pi":</w:t>
            </w:r>
            <w:r w:rsidR="005A3EEC" w:rsidRPr="00325791">
              <w:rPr>
                <w:color w:val="0070C0"/>
                <w:lang w:val="fr-FR"/>
              </w:rPr>
              <w:t xml:space="preserve"> </w:t>
            </w:r>
            <w:r w:rsidRPr="00325791">
              <w:rPr>
                <w:color w:val="0070C0"/>
                <w:lang w:val="fr-FR"/>
              </w:rPr>
              <w:t>"cnt20180413T0847561400030050526720_cse01",</w:t>
            </w:r>
          </w:p>
          <w:p w14:paraId="30156770" w14:textId="77777777" w:rsidR="00C24EF4" w:rsidRPr="00325791" w:rsidRDefault="00C24EF4" w:rsidP="005C72A8">
            <w:pPr>
              <w:pStyle w:val="TAL"/>
              <w:snapToGrid w:val="0"/>
              <w:ind w:left="284"/>
              <w:rPr>
                <w:color w:val="0070C0"/>
                <w:lang w:val="fr-FR"/>
              </w:rPr>
            </w:pPr>
            <w:r w:rsidRPr="00325791">
              <w:rPr>
                <w:color w:val="0070C0"/>
                <w:lang w:val="fr-FR"/>
              </w:rPr>
              <w:tab/>
            </w:r>
            <w:r w:rsidRPr="00325791">
              <w:rPr>
                <w:color w:val="0070C0"/>
                <w:lang w:val="fr-FR"/>
              </w:rPr>
              <w:tab/>
            </w:r>
            <w:r w:rsidRPr="00325791">
              <w:rPr>
                <w:color w:val="0070C0"/>
                <w:lang w:val="fr-FR"/>
              </w:rPr>
              <w:tab/>
              <w:t>"ri":</w:t>
            </w:r>
            <w:r w:rsidR="005A3EEC" w:rsidRPr="00325791">
              <w:rPr>
                <w:color w:val="0070C0"/>
                <w:lang w:val="fr-FR"/>
              </w:rPr>
              <w:t xml:space="preserve"> </w:t>
            </w:r>
            <w:r w:rsidRPr="00325791">
              <w:rPr>
                <w:color w:val="0070C0"/>
                <w:lang w:val="fr-FR"/>
              </w:rPr>
              <w:t>"smd20180413T1256011400030218380800_cse01",</w:t>
            </w:r>
          </w:p>
          <w:p w14:paraId="402E0CC7" w14:textId="77777777" w:rsidR="00C24EF4" w:rsidRPr="00325791" w:rsidRDefault="00C24EF4" w:rsidP="005C72A8">
            <w:pPr>
              <w:pStyle w:val="TAL"/>
              <w:snapToGrid w:val="0"/>
              <w:ind w:left="284"/>
              <w:rPr>
                <w:color w:val="0070C0"/>
                <w:lang w:val="fr-FR"/>
              </w:rPr>
            </w:pPr>
            <w:r w:rsidRPr="00325791">
              <w:rPr>
                <w:color w:val="0070C0"/>
                <w:lang w:val="fr-FR"/>
              </w:rPr>
              <w:tab/>
            </w:r>
            <w:r w:rsidRPr="00325791">
              <w:rPr>
                <w:color w:val="0070C0"/>
                <w:lang w:val="fr-FR"/>
              </w:rPr>
              <w:tab/>
            </w:r>
            <w:r w:rsidRPr="00325791">
              <w:rPr>
                <w:color w:val="0070C0"/>
                <w:lang w:val="fr-FR"/>
              </w:rPr>
              <w:tab/>
              <w:t>"rn":</w:t>
            </w:r>
            <w:r w:rsidR="005A3EEC" w:rsidRPr="00325791">
              <w:rPr>
                <w:color w:val="0070C0"/>
                <w:lang w:val="fr-FR"/>
              </w:rPr>
              <w:t xml:space="preserve"> </w:t>
            </w:r>
            <w:r w:rsidRPr="00325791">
              <w:rPr>
                <w:color w:val="0070C0"/>
                <w:lang w:val="fr-FR"/>
              </w:rPr>
              <w:t>"semantic_describer",</w:t>
            </w:r>
          </w:p>
          <w:p w14:paraId="41AD0702" w14:textId="77777777" w:rsidR="00C24EF4" w:rsidRPr="00325791" w:rsidRDefault="00C24EF4" w:rsidP="005C72A8">
            <w:pPr>
              <w:pStyle w:val="TAL"/>
              <w:snapToGrid w:val="0"/>
              <w:ind w:left="284"/>
              <w:rPr>
                <w:color w:val="0070C0"/>
                <w:lang w:val="fr-FR"/>
              </w:rPr>
            </w:pPr>
            <w:r w:rsidRPr="00325791">
              <w:rPr>
                <w:color w:val="0070C0"/>
                <w:lang w:val="fr-FR"/>
              </w:rPr>
              <w:tab/>
            </w:r>
            <w:r w:rsidRPr="00325791">
              <w:rPr>
                <w:color w:val="0070C0"/>
                <w:lang w:val="fr-FR"/>
              </w:rPr>
              <w:tab/>
            </w:r>
            <w:r w:rsidRPr="00325791">
              <w:rPr>
                <w:color w:val="0070C0"/>
                <w:lang w:val="fr-FR"/>
              </w:rPr>
              <w:tab/>
              <w:t>"ty":</w:t>
            </w:r>
            <w:r w:rsidR="005A3EEC" w:rsidRPr="00325791">
              <w:rPr>
                <w:color w:val="0070C0"/>
                <w:lang w:val="fr-FR"/>
              </w:rPr>
              <w:t xml:space="preserve"> </w:t>
            </w:r>
            <w:r w:rsidRPr="00325791">
              <w:rPr>
                <w:color w:val="0070C0"/>
                <w:lang w:val="fr-FR"/>
              </w:rPr>
              <w:t>24</w:t>
            </w:r>
          </w:p>
          <w:p w14:paraId="25F2B3F7" w14:textId="77777777" w:rsidR="00C24EF4" w:rsidRPr="00325791" w:rsidRDefault="00C24EF4" w:rsidP="005C72A8">
            <w:pPr>
              <w:pStyle w:val="TAL"/>
              <w:snapToGrid w:val="0"/>
              <w:ind w:left="284"/>
              <w:rPr>
                <w:color w:val="0070C0"/>
                <w:lang w:val="fr-FR"/>
              </w:rPr>
            </w:pPr>
            <w:r w:rsidRPr="00325791">
              <w:rPr>
                <w:color w:val="0070C0"/>
                <w:lang w:val="fr-FR"/>
              </w:rPr>
              <w:tab/>
            </w:r>
            <w:r w:rsidRPr="00325791">
              <w:rPr>
                <w:color w:val="0070C0"/>
                <w:lang w:val="fr-FR"/>
              </w:rPr>
              <w:tab/>
              <w:t>},</w:t>
            </w:r>
          </w:p>
          <w:p w14:paraId="6AEED535" w14:textId="77777777" w:rsidR="00C24EF4" w:rsidRPr="00325791" w:rsidRDefault="00C24EF4" w:rsidP="005C72A8">
            <w:pPr>
              <w:pStyle w:val="TAL"/>
              <w:snapToGrid w:val="0"/>
              <w:ind w:left="284"/>
              <w:rPr>
                <w:color w:val="0070C0"/>
                <w:lang w:val="fr-FR"/>
              </w:rPr>
            </w:pPr>
            <w:r w:rsidRPr="00325791">
              <w:rPr>
                <w:color w:val="0070C0"/>
                <w:lang w:val="fr-FR"/>
              </w:rPr>
              <w:tab/>
            </w:r>
            <w:r w:rsidRPr="00325791">
              <w:rPr>
                <w:color w:val="0070C0"/>
                <w:lang w:val="fr-FR"/>
              </w:rPr>
              <w:tab/>
              <w:t>"uri":</w:t>
            </w:r>
            <w:r w:rsidR="005A3EEC" w:rsidRPr="00325791">
              <w:rPr>
                <w:color w:val="0070C0"/>
                <w:lang w:val="fr-FR"/>
              </w:rPr>
              <w:t xml:space="preserve"> </w:t>
            </w:r>
            <w:r w:rsidRPr="00325791">
              <w:rPr>
                <w:color w:val="0070C0"/>
                <w:lang w:val="fr-FR"/>
              </w:rPr>
              <w:t>"mn-name/ae_sensor/cont_temp/semantic_describer"</w:t>
            </w:r>
          </w:p>
          <w:p w14:paraId="67764138" w14:textId="77777777" w:rsidR="00C24EF4" w:rsidRPr="00325791" w:rsidRDefault="00C24EF4" w:rsidP="005C72A8">
            <w:pPr>
              <w:pStyle w:val="TAL"/>
              <w:snapToGrid w:val="0"/>
              <w:ind w:left="284"/>
              <w:rPr>
                <w:color w:val="0070C0"/>
                <w:lang w:val="fr-FR"/>
              </w:rPr>
            </w:pPr>
            <w:r w:rsidRPr="00325791">
              <w:rPr>
                <w:color w:val="0070C0"/>
                <w:lang w:val="fr-FR"/>
              </w:rPr>
              <w:tab/>
              <w:t>}</w:t>
            </w:r>
          </w:p>
          <w:p w14:paraId="3EB101FF" w14:textId="77777777" w:rsidR="00C24EF4" w:rsidRPr="00325791" w:rsidRDefault="00C24EF4" w:rsidP="005C72A8">
            <w:pPr>
              <w:pStyle w:val="TAL"/>
              <w:snapToGrid w:val="0"/>
              <w:ind w:left="284"/>
              <w:jc w:val="both"/>
              <w:rPr>
                <w:color w:val="0070C0"/>
                <w:lang w:val="fr-FR"/>
              </w:rPr>
            </w:pPr>
            <w:r w:rsidRPr="00325791">
              <w:rPr>
                <w:color w:val="0070C0"/>
                <w:lang w:val="fr-FR"/>
              </w:rPr>
              <w:t>}</w:t>
            </w:r>
          </w:p>
          <w:p w14:paraId="27A668C2" w14:textId="77777777" w:rsidR="00FE5146" w:rsidRPr="00325791" w:rsidRDefault="00FE5146" w:rsidP="005C72A8">
            <w:pPr>
              <w:pStyle w:val="TAL"/>
              <w:snapToGrid w:val="0"/>
              <w:ind w:left="284"/>
              <w:jc w:val="both"/>
              <w:rPr>
                <w:color w:val="0070C0"/>
                <w:lang w:val="fr-FR"/>
              </w:rPr>
            </w:pPr>
          </w:p>
        </w:tc>
      </w:tr>
    </w:tbl>
    <w:p w14:paraId="4305848D" w14:textId="77777777" w:rsidR="00C24EF4" w:rsidRPr="00325791" w:rsidRDefault="00C24EF4" w:rsidP="00C24EF4">
      <w:pPr>
        <w:rPr>
          <w:lang w:val="fr-FR"/>
        </w:rPr>
      </w:pPr>
    </w:p>
    <w:p w14:paraId="45BAF235" w14:textId="77777777" w:rsidR="00C24EF4" w:rsidRPr="00325791" w:rsidRDefault="00C24EF4" w:rsidP="00C24EF4">
      <w:pPr>
        <w:pStyle w:val="Heading4"/>
        <w:rPr>
          <w:lang w:val="fr-FR"/>
        </w:rPr>
      </w:pPr>
      <w:bookmarkStart w:id="349" w:name="_Toc49420738"/>
      <w:bookmarkStart w:id="350" w:name="_Toc49507552"/>
      <w:bookmarkStart w:id="351" w:name="_Toc49507664"/>
      <w:bookmarkStart w:id="352" w:name="_Toc532286366"/>
      <w:bookmarkStart w:id="353" w:name="_Toc532286502"/>
      <w:bookmarkStart w:id="354" w:name="_Toc46154407"/>
      <w:bookmarkStart w:id="355" w:name="_Toc71708841"/>
      <w:r w:rsidRPr="00325791">
        <w:rPr>
          <w:lang w:val="fr-FR"/>
        </w:rPr>
        <w:lastRenderedPageBreak/>
        <w:t>6.2.</w:t>
      </w:r>
      <w:r w:rsidR="008B1B88" w:rsidRPr="00325791">
        <w:rPr>
          <w:lang w:val="fr-FR"/>
        </w:rPr>
        <w:t>7</w:t>
      </w:r>
      <w:r w:rsidRPr="00325791">
        <w:rPr>
          <w:lang w:val="fr-FR"/>
        </w:rPr>
        <w:t>.2</w:t>
      </w:r>
      <w:r w:rsidRPr="00325791">
        <w:rPr>
          <w:lang w:val="fr-FR"/>
        </w:rPr>
        <w:tab/>
        <w:t>API-SMD-RET</w:t>
      </w:r>
      <w:bookmarkEnd w:id="349"/>
      <w:bookmarkEnd w:id="350"/>
      <w:bookmarkEnd w:id="351"/>
      <w:bookmarkEnd w:id="352"/>
      <w:bookmarkEnd w:id="353"/>
      <w:bookmarkEnd w:id="354"/>
      <w:bookmarkEnd w:id="355"/>
    </w:p>
    <w:tbl>
      <w:tblPr>
        <w:tblW w:w="9659" w:type="dxa"/>
        <w:jc w:val="center"/>
        <w:tblLayout w:type="fixed"/>
        <w:tblCellMar>
          <w:left w:w="28" w:type="dxa"/>
        </w:tblCellMar>
        <w:tblLook w:val="0000" w:firstRow="0" w:lastRow="0" w:firstColumn="0" w:lastColumn="0" w:noHBand="0" w:noVBand="0"/>
      </w:tblPr>
      <w:tblGrid>
        <w:gridCol w:w="1286"/>
        <w:gridCol w:w="8373"/>
      </w:tblGrid>
      <w:tr w:rsidR="00C24EF4" w:rsidRPr="00DC4AC1" w14:paraId="124D8F6F"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FEAC50E" w14:textId="77777777" w:rsidR="00C24EF4" w:rsidRPr="00325791" w:rsidRDefault="00C24EF4" w:rsidP="005C72A8">
            <w:pPr>
              <w:pStyle w:val="TAL"/>
              <w:snapToGrid w:val="0"/>
              <w:jc w:val="center"/>
              <w:rPr>
                <w:b/>
                <w:lang w:val="fr-FR"/>
              </w:rPr>
            </w:pPr>
            <w:r w:rsidRPr="00325791">
              <w:rPr>
                <w:b/>
                <w:lang w:val="fr-FR"/>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C966FD8" w14:textId="77777777" w:rsidR="00C24EF4" w:rsidRPr="005A2D7C" w:rsidRDefault="00C24EF4" w:rsidP="005A2D7C">
            <w:pPr>
              <w:pStyle w:val="TAL"/>
              <w:rPr>
                <w:lang w:val="fr-FR"/>
              </w:rPr>
            </w:pPr>
            <w:r w:rsidRPr="005A2D7C">
              <w:rPr>
                <w:rFonts w:eastAsia="Calibri Light"/>
                <w:lang w:val="fr-FR"/>
              </w:rPr>
              <w:t>API/SMD/RET/001_RCN1</w:t>
            </w:r>
          </w:p>
        </w:tc>
      </w:tr>
      <w:tr w:rsidR="00C24EF4" w:rsidRPr="00DC4AC1" w14:paraId="0208E74D"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4844042" w14:textId="77777777" w:rsidR="00C24EF4" w:rsidRPr="00325791" w:rsidRDefault="00C24EF4" w:rsidP="005C72A8">
            <w:pPr>
              <w:pStyle w:val="TAL"/>
              <w:snapToGrid w:val="0"/>
              <w:jc w:val="center"/>
              <w:rPr>
                <w:b/>
                <w:kern w:val="1"/>
                <w:lang w:val="fr-FR"/>
              </w:rPr>
            </w:pPr>
            <w:r w:rsidRPr="00325791">
              <w:rPr>
                <w:b/>
                <w:kern w:val="1"/>
                <w:lang w:val="fr-FR"/>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A200E4" w14:textId="77777777" w:rsidR="00C24EF4" w:rsidRPr="005A2D7C" w:rsidRDefault="00C24EF4" w:rsidP="005A2D7C">
            <w:pPr>
              <w:pStyle w:val="TAL"/>
              <w:rPr>
                <w:rFonts w:eastAsia="Calibri Light"/>
                <w:lang w:val="fr-FR"/>
              </w:rPr>
            </w:pPr>
            <w:r w:rsidRPr="005A2D7C">
              <w:rPr>
                <w:rFonts w:eastAsia="Calibri Light"/>
                <w:lang w:val="fr-FR"/>
              </w:rPr>
              <w:t xml:space="preserve">SemanticDescriptor RETRIEVE with or without </w:t>
            </w:r>
            <w:r w:rsidR="00984FEF" w:rsidRPr="005A2D7C">
              <w:rPr>
                <w:rFonts w:eastAsia="Calibri Light"/>
                <w:lang w:val="fr-FR"/>
              </w:rPr>
              <w:t>resultContent</w:t>
            </w:r>
            <w:r w:rsidRPr="005A2D7C">
              <w:rPr>
                <w:rFonts w:eastAsia="Calibri Light"/>
                <w:lang w:val="fr-FR"/>
              </w:rPr>
              <w:t xml:space="preserve"> parameter</w:t>
            </w:r>
          </w:p>
        </w:tc>
      </w:tr>
      <w:tr w:rsidR="00C24EF4" w:rsidRPr="00DC4AC1" w14:paraId="3C163276"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2A9E187E" w14:textId="77777777" w:rsidR="00C24EF4" w:rsidRPr="00325791" w:rsidRDefault="00C24EF4" w:rsidP="005C72A8">
            <w:pPr>
              <w:pStyle w:val="TAL"/>
              <w:snapToGrid w:val="0"/>
              <w:jc w:val="center"/>
              <w:rPr>
                <w:b/>
                <w:kern w:val="1"/>
                <w:lang w:val="fr-FR"/>
              </w:rPr>
            </w:pPr>
            <w:r w:rsidRPr="00325791">
              <w:rPr>
                <w:b/>
                <w:kern w:val="1"/>
                <w:lang w:val="fr-FR"/>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E1E5100" w14:textId="77777777" w:rsidR="00C24EF4" w:rsidRPr="005A2D7C" w:rsidRDefault="00C24EF4" w:rsidP="005A2D7C">
            <w:pPr>
              <w:pStyle w:val="TAL"/>
              <w:rPr>
                <w:rFonts w:eastAsia="Calibri Light"/>
                <w:lang w:val="fr-FR"/>
              </w:rPr>
            </w:pPr>
            <w:r w:rsidRPr="005A2D7C">
              <w:rPr>
                <w:rFonts w:eastAsia="Calibri Light"/>
                <w:lang w:val="fr-FR"/>
              </w:rPr>
              <w:t>Requested &lt;semanticDescriptor&gt; resource</w:t>
            </w:r>
          </w:p>
        </w:tc>
      </w:tr>
      <w:tr w:rsidR="00C24EF4" w:rsidRPr="00DC4AC1" w14:paraId="2A7C577F"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A9A9AF4" w14:textId="77777777" w:rsidR="00C24EF4" w:rsidRPr="00325791" w:rsidRDefault="00C24EF4" w:rsidP="005C72A8">
            <w:pPr>
              <w:pStyle w:val="TAL"/>
              <w:snapToGrid w:val="0"/>
              <w:jc w:val="center"/>
              <w:rPr>
                <w:b/>
                <w:kern w:val="1"/>
                <w:lang w:val="fr-FR"/>
              </w:rPr>
            </w:pPr>
          </w:p>
          <w:p w14:paraId="5837646C" w14:textId="77777777" w:rsidR="00C24EF4" w:rsidRPr="00325791" w:rsidRDefault="00C24EF4" w:rsidP="005C72A8">
            <w:pPr>
              <w:pStyle w:val="TAL"/>
              <w:snapToGrid w:val="0"/>
              <w:jc w:val="center"/>
              <w:rPr>
                <w:b/>
                <w:kern w:val="1"/>
                <w:lang w:val="fr-FR"/>
              </w:rPr>
            </w:pPr>
          </w:p>
          <w:p w14:paraId="60145EA5" w14:textId="77777777" w:rsidR="00C24EF4" w:rsidRPr="00325791" w:rsidRDefault="00C24EF4" w:rsidP="005C72A8">
            <w:pPr>
              <w:pStyle w:val="TAL"/>
              <w:snapToGrid w:val="0"/>
              <w:jc w:val="center"/>
              <w:rPr>
                <w:b/>
                <w:kern w:val="1"/>
                <w:lang w:val="fr-FR"/>
              </w:rPr>
            </w:pPr>
            <w:r w:rsidRPr="00325791">
              <w:rPr>
                <w:b/>
                <w:kern w:val="1"/>
                <w:lang w:val="fr-FR"/>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87FD0DD" w14:textId="77777777" w:rsidR="00C24EF4" w:rsidRPr="00325791" w:rsidRDefault="00C24EF4" w:rsidP="005A2D7C">
            <w:pPr>
              <w:pStyle w:val="TAL"/>
              <w:rPr>
                <w:lang w:val="fr-FR"/>
              </w:rPr>
            </w:pPr>
            <w:r w:rsidRPr="005A2D7C">
              <w:rPr>
                <w:rFonts w:eastAsia="Calibri Light"/>
                <w:lang w:val="fr-FR"/>
              </w:rPr>
              <w:t xml:space="preserve">The interface is used to send a &lt;semanticDescriptor&gt; RETRIEVE request attached with </w:t>
            </w:r>
            <w:r w:rsidR="00984FEF" w:rsidRPr="005A2D7C">
              <w:rPr>
                <w:rFonts w:eastAsia="Calibri Light"/>
                <w:lang w:val="fr-FR"/>
              </w:rPr>
              <w:t>resultContent</w:t>
            </w:r>
            <w:r w:rsidRPr="005A2D7C">
              <w:rPr>
                <w:rFonts w:eastAsia="Calibri Light"/>
                <w:lang w:val="fr-FR"/>
              </w:rPr>
              <w:t xml:space="preserve"> to the &lt;container&gt; resource located in the &lt;CSEBase&gt;. The hosting CSE will send back a response according to the configured </w:t>
            </w:r>
            <w:r w:rsidR="00984FEF" w:rsidRPr="005A2D7C">
              <w:rPr>
                <w:rFonts w:eastAsia="Calibri Light"/>
                <w:lang w:val="fr-FR"/>
              </w:rPr>
              <w:t>resultContent</w:t>
            </w:r>
            <w:r w:rsidRPr="005A2D7C">
              <w:rPr>
                <w:rFonts w:eastAsia="Calibri Light"/>
                <w:i/>
                <w:lang w:val="fr-FR"/>
              </w:rPr>
              <w:t>.</w:t>
            </w:r>
            <w:r w:rsidRPr="005A2D7C">
              <w:rPr>
                <w:rFonts w:eastAsia="Calibri Light"/>
                <w:lang w:val="fr-FR"/>
              </w:rPr>
              <w:t xml:space="preserve"> </w:t>
            </w:r>
          </w:p>
        </w:tc>
      </w:tr>
      <w:tr w:rsidR="00C24EF4" w:rsidRPr="00DC4AC1" w14:paraId="296BD4F0"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F35793A" w14:textId="77777777" w:rsidR="00C24EF4" w:rsidRPr="00325791" w:rsidRDefault="00C24EF4" w:rsidP="005C72A8">
            <w:pPr>
              <w:pStyle w:val="TAL"/>
              <w:snapToGrid w:val="0"/>
              <w:jc w:val="center"/>
              <w:rPr>
                <w:b/>
                <w:kern w:val="1"/>
                <w:lang w:val="fr-FR"/>
              </w:rPr>
            </w:pPr>
          </w:p>
          <w:p w14:paraId="41789AF5" w14:textId="77777777" w:rsidR="00C24EF4" w:rsidRPr="00325791" w:rsidRDefault="00C24EF4" w:rsidP="005C72A8">
            <w:pPr>
              <w:pStyle w:val="TAL"/>
              <w:snapToGrid w:val="0"/>
              <w:jc w:val="center"/>
              <w:rPr>
                <w:b/>
                <w:kern w:val="1"/>
                <w:lang w:val="fr-FR"/>
              </w:rPr>
            </w:pPr>
          </w:p>
          <w:p w14:paraId="4ADD90A1" w14:textId="77777777" w:rsidR="00C24EF4" w:rsidRPr="00325791" w:rsidRDefault="00C24EF4" w:rsidP="005C72A8">
            <w:pPr>
              <w:pStyle w:val="TAL"/>
              <w:snapToGrid w:val="0"/>
              <w:jc w:val="center"/>
              <w:rPr>
                <w:b/>
                <w:kern w:val="1"/>
                <w:lang w:val="fr-FR"/>
              </w:rPr>
            </w:pPr>
          </w:p>
          <w:p w14:paraId="31025259" w14:textId="77777777" w:rsidR="00C24EF4" w:rsidRPr="00325791" w:rsidRDefault="00C24EF4" w:rsidP="005C72A8">
            <w:pPr>
              <w:pStyle w:val="TAL"/>
              <w:snapToGrid w:val="0"/>
              <w:jc w:val="center"/>
              <w:rPr>
                <w:b/>
                <w:kern w:val="1"/>
                <w:lang w:val="fr-FR"/>
              </w:rPr>
            </w:pPr>
          </w:p>
          <w:p w14:paraId="411DDC5A" w14:textId="77777777" w:rsidR="00C24EF4" w:rsidRPr="00325791" w:rsidRDefault="00C24EF4" w:rsidP="005C72A8">
            <w:pPr>
              <w:pStyle w:val="TAL"/>
              <w:snapToGrid w:val="0"/>
              <w:jc w:val="center"/>
              <w:rPr>
                <w:b/>
                <w:kern w:val="1"/>
                <w:lang w:val="fr-FR"/>
              </w:rPr>
            </w:pPr>
            <w:r w:rsidRPr="00325791">
              <w:rPr>
                <w:b/>
                <w:kern w:val="1"/>
                <w:lang w:val="fr-FR"/>
              </w:rPr>
              <w:t>Resource Structure</w:t>
            </w:r>
            <w:r w:rsidR="00FC2D6A" w:rsidRPr="00325791">
              <w:rPr>
                <w:b/>
                <w:kern w:val="1"/>
                <w:lang w:val="fr-FR"/>
              </w:rPr>
              <w:t xml:space="preserv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19B2F21" w14:textId="1E2E6D5C" w:rsidR="00C24EF4" w:rsidRPr="004A2BF0" w:rsidRDefault="00325791" w:rsidP="005A2D7C">
            <w:pPr>
              <w:pStyle w:val="FL"/>
              <w:rPr>
                <w:highlight w:val="yellow"/>
                <w:lang w:val="fr-FR"/>
              </w:rPr>
            </w:pPr>
            <w:r w:rsidRPr="009743EA">
              <w:object w:dxaOrig="6690" w:dyaOrig="3015" w14:anchorId="3E844220">
                <v:shape id="_x0000_i1064" type="#_x0000_t75" style="width:334.95pt;height:137.1pt" o:ole="">
                  <v:imagedata r:id="rId69" o:title="" cropbottom="5952f"/>
                </v:shape>
                <o:OLEObject Type="Embed" ProgID="Visio.Drawing.15" ShapeID="_x0000_i1064" DrawAspect="Content" ObjectID="_1682322013" r:id="rId70"/>
              </w:object>
            </w:r>
          </w:p>
        </w:tc>
      </w:tr>
      <w:tr w:rsidR="00C24EF4" w:rsidRPr="00DC4AC1" w14:paraId="12B24A71"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8D4CDC3" w14:textId="77777777" w:rsidR="00C24EF4" w:rsidRPr="00325791" w:rsidRDefault="00C24EF4" w:rsidP="005C72A8">
            <w:pPr>
              <w:pStyle w:val="TAL"/>
              <w:snapToGrid w:val="0"/>
              <w:jc w:val="center"/>
              <w:rPr>
                <w:b/>
                <w:kern w:val="1"/>
                <w:lang w:val="fr-FR"/>
              </w:rPr>
            </w:pPr>
          </w:p>
          <w:p w14:paraId="06E66BC3" w14:textId="77777777" w:rsidR="00C24EF4" w:rsidRPr="00325791" w:rsidRDefault="00C24EF4" w:rsidP="005C72A8">
            <w:pPr>
              <w:pStyle w:val="TAL"/>
              <w:snapToGrid w:val="0"/>
              <w:jc w:val="center"/>
              <w:rPr>
                <w:b/>
                <w:kern w:val="1"/>
                <w:lang w:val="fr-FR"/>
              </w:rPr>
            </w:pPr>
          </w:p>
          <w:p w14:paraId="50C0DAFA" w14:textId="77777777" w:rsidR="00C24EF4" w:rsidRPr="00325791" w:rsidRDefault="00C24EF4" w:rsidP="005C72A8">
            <w:pPr>
              <w:pStyle w:val="TAL"/>
              <w:snapToGrid w:val="0"/>
              <w:jc w:val="center"/>
              <w:rPr>
                <w:b/>
                <w:kern w:val="1"/>
                <w:lang w:val="fr-FR"/>
              </w:rPr>
            </w:pPr>
          </w:p>
          <w:p w14:paraId="119D7912" w14:textId="77777777" w:rsidR="00C24EF4" w:rsidRPr="00325791" w:rsidRDefault="00C24EF4" w:rsidP="005C72A8">
            <w:pPr>
              <w:pStyle w:val="TAL"/>
              <w:snapToGrid w:val="0"/>
              <w:jc w:val="center"/>
              <w:rPr>
                <w:b/>
                <w:kern w:val="1"/>
                <w:lang w:val="fr-FR"/>
              </w:rPr>
            </w:pPr>
          </w:p>
          <w:p w14:paraId="613A6F9E" w14:textId="77777777" w:rsidR="00C24EF4" w:rsidRPr="00325791" w:rsidRDefault="00C24EF4" w:rsidP="005C72A8">
            <w:pPr>
              <w:pStyle w:val="TAL"/>
              <w:snapToGrid w:val="0"/>
              <w:jc w:val="center"/>
              <w:rPr>
                <w:b/>
                <w:kern w:val="1"/>
                <w:lang w:val="fr-FR"/>
              </w:rPr>
            </w:pPr>
          </w:p>
          <w:p w14:paraId="19D8F690" w14:textId="77777777" w:rsidR="00C24EF4" w:rsidRPr="00325791" w:rsidRDefault="00C24EF4" w:rsidP="005C72A8">
            <w:pPr>
              <w:pStyle w:val="TAL"/>
              <w:snapToGrid w:val="0"/>
              <w:jc w:val="center"/>
              <w:rPr>
                <w:b/>
                <w:kern w:val="1"/>
                <w:lang w:val="fr-FR"/>
              </w:rPr>
            </w:pPr>
            <w:r w:rsidRPr="00325791">
              <w:rPr>
                <w:b/>
                <w:kern w:val="1"/>
                <w:lang w:val="fr-FR"/>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377B6F3" w14:textId="39762D00" w:rsidR="00C24EF4" w:rsidRPr="005A2D7C" w:rsidRDefault="00C24EF4" w:rsidP="005A2D7C">
            <w:pPr>
              <w:pStyle w:val="FL"/>
              <w:rPr>
                <w:highlight w:val="yellow"/>
                <w:lang w:val="fr-FR"/>
              </w:rPr>
            </w:pPr>
            <w:r w:rsidRPr="009743EA">
              <w:rPr>
                <w:sz w:val="18"/>
              </w:rPr>
              <w:object w:dxaOrig="8385" w:dyaOrig="4320" w14:anchorId="0452EF8A">
                <v:shape id="_x0000_i1065" type="#_x0000_t75" style="width:263.6pt;height:135.25pt" o:ole="">
                  <v:imagedata r:id="rId71" o:title=""/>
                </v:shape>
                <o:OLEObject Type="Embed" ProgID="Visio.Drawing.15" ShapeID="_x0000_i1065" DrawAspect="Content" ObjectID="_1682322014" r:id="rId72"/>
              </w:object>
            </w:r>
          </w:p>
        </w:tc>
      </w:tr>
      <w:tr w:rsidR="00C24EF4" w:rsidRPr="00DC4AC1" w14:paraId="0B701CE3"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CDE9370" w14:textId="77777777" w:rsidR="00C24EF4" w:rsidRPr="00325791" w:rsidRDefault="00C24EF4" w:rsidP="005C72A8">
            <w:pPr>
              <w:pStyle w:val="TAL"/>
              <w:snapToGrid w:val="0"/>
              <w:jc w:val="center"/>
              <w:rPr>
                <w:b/>
                <w:kern w:val="1"/>
                <w:lang w:val="fr-FR"/>
              </w:rPr>
            </w:pPr>
          </w:p>
          <w:p w14:paraId="61CB06FA" w14:textId="77777777" w:rsidR="00C24EF4" w:rsidRPr="00325791" w:rsidRDefault="00C24EF4" w:rsidP="005C72A8">
            <w:pPr>
              <w:pStyle w:val="TAL"/>
              <w:snapToGrid w:val="0"/>
              <w:jc w:val="center"/>
              <w:rPr>
                <w:b/>
                <w:kern w:val="1"/>
                <w:lang w:val="fr-FR"/>
              </w:rPr>
            </w:pPr>
          </w:p>
          <w:p w14:paraId="44D7961D" w14:textId="77777777" w:rsidR="00C24EF4" w:rsidRPr="00325791" w:rsidRDefault="00C24EF4" w:rsidP="005C72A8">
            <w:pPr>
              <w:pStyle w:val="TAL"/>
              <w:snapToGrid w:val="0"/>
              <w:jc w:val="center"/>
              <w:rPr>
                <w:b/>
                <w:kern w:val="1"/>
                <w:lang w:val="fr-FR"/>
              </w:rPr>
            </w:pPr>
          </w:p>
          <w:p w14:paraId="1DA6A297" w14:textId="77777777" w:rsidR="00C24EF4" w:rsidRPr="00325791" w:rsidRDefault="00C24EF4" w:rsidP="005C72A8">
            <w:pPr>
              <w:pStyle w:val="TAL"/>
              <w:snapToGrid w:val="0"/>
              <w:jc w:val="center"/>
              <w:rPr>
                <w:b/>
                <w:kern w:val="1"/>
                <w:lang w:val="fr-FR"/>
              </w:rPr>
            </w:pPr>
            <w:r w:rsidRPr="00325791">
              <w:rPr>
                <w:b/>
                <w:kern w:val="1"/>
                <w:lang w:val="fr-FR"/>
              </w:rPr>
              <w:t>HTTP Header Information</w:t>
            </w:r>
          </w:p>
          <w:p w14:paraId="1CB83C58" w14:textId="77777777" w:rsidR="00FE3B5F" w:rsidRPr="00325791" w:rsidRDefault="00FE3B5F" w:rsidP="005C72A8">
            <w:pPr>
              <w:pStyle w:val="TAL"/>
              <w:snapToGrid w:val="0"/>
              <w:jc w:val="center"/>
              <w:rPr>
                <w:b/>
                <w:kern w:val="1"/>
                <w:lang w:val="fr-FR"/>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C24EF4" w:rsidRPr="00DC4AC1" w14:paraId="5EC6212D" w14:textId="77777777" w:rsidTr="005A2D7C">
              <w:trPr>
                <w:jc w:val="center"/>
              </w:trPr>
              <w:tc>
                <w:tcPr>
                  <w:tcW w:w="1501" w:type="dxa"/>
                  <w:shd w:val="clear" w:color="auto" w:fill="9CC2E5"/>
                </w:tcPr>
                <w:p w14:paraId="62EFCC5D" w14:textId="77777777" w:rsidR="00C24EF4" w:rsidRPr="00325791" w:rsidRDefault="00C24EF4" w:rsidP="005C72A8">
                  <w:pPr>
                    <w:pStyle w:val="TAL"/>
                    <w:snapToGrid w:val="0"/>
                    <w:jc w:val="center"/>
                    <w:rPr>
                      <w:rFonts w:eastAsia="Calibri"/>
                      <w:b/>
                      <w:szCs w:val="22"/>
                      <w:lang w:val="fr-FR"/>
                    </w:rPr>
                  </w:pPr>
                  <w:r w:rsidRPr="00325791">
                    <w:rPr>
                      <w:rFonts w:eastAsia="Calibri"/>
                      <w:b/>
                      <w:szCs w:val="22"/>
                      <w:lang w:val="fr-FR"/>
                    </w:rPr>
                    <w:t>Header</w:t>
                  </w:r>
                </w:p>
              </w:tc>
              <w:tc>
                <w:tcPr>
                  <w:tcW w:w="4359" w:type="dxa"/>
                  <w:shd w:val="clear" w:color="auto" w:fill="9CC2E5"/>
                </w:tcPr>
                <w:p w14:paraId="2480082B" w14:textId="77777777" w:rsidR="00C24EF4" w:rsidRPr="00325791" w:rsidRDefault="00C24EF4" w:rsidP="005C72A8">
                  <w:pPr>
                    <w:pStyle w:val="TAL"/>
                    <w:snapToGrid w:val="0"/>
                    <w:jc w:val="center"/>
                    <w:rPr>
                      <w:rFonts w:eastAsia="Calibri"/>
                      <w:b/>
                      <w:szCs w:val="22"/>
                      <w:lang w:val="fr-FR"/>
                    </w:rPr>
                  </w:pPr>
                  <w:r w:rsidRPr="00325791">
                    <w:rPr>
                      <w:rFonts w:eastAsia="Calibri"/>
                      <w:b/>
                      <w:szCs w:val="22"/>
                      <w:lang w:val="fr-FR"/>
                    </w:rPr>
                    <w:t>Value</w:t>
                  </w:r>
                </w:p>
              </w:tc>
            </w:tr>
            <w:tr w:rsidR="00C24EF4" w:rsidRPr="00DC4AC1" w14:paraId="55C5FB81" w14:textId="77777777" w:rsidTr="005A2D7C">
              <w:trPr>
                <w:jc w:val="center"/>
              </w:trPr>
              <w:tc>
                <w:tcPr>
                  <w:tcW w:w="1501" w:type="dxa"/>
                  <w:shd w:val="clear" w:color="auto" w:fill="DEEAF6"/>
                </w:tcPr>
                <w:p w14:paraId="71F3A718" w14:textId="77777777" w:rsidR="00C24EF4" w:rsidRPr="00325791" w:rsidRDefault="00C24EF4" w:rsidP="005C72A8">
                  <w:pPr>
                    <w:pStyle w:val="TAL"/>
                    <w:snapToGrid w:val="0"/>
                    <w:jc w:val="center"/>
                    <w:rPr>
                      <w:rFonts w:eastAsia="Calibri"/>
                      <w:szCs w:val="22"/>
                      <w:lang w:val="fr-FR"/>
                    </w:rPr>
                  </w:pPr>
                  <w:r w:rsidRPr="00325791">
                    <w:rPr>
                      <w:rFonts w:eastAsia="Calibri"/>
                      <w:szCs w:val="22"/>
                      <w:lang w:val="fr-FR"/>
                    </w:rPr>
                    <w:t>Accept</w:t>
                  </w:r>
                </w:p>
              </w:tc>
              <w:tc>
                <w:tcPr>
                  <w:tcW w:w="4359" w:type="dxa"/>
                  <w:shd w:val="clear" w:color="auto" w:fill="auto"/>
                </w:tcPr>
                <w:p w14:paraId="2B5E2534" w14:textId="77777777" w:rsidR="00C24EF4" w:rsidRPr="00325791" w:rsidRDefault="00C24EF4" w:rsidP="005C72A8">
                  <w:pPr>
                    <w:pStyle w:val="TAL"/>
                    <w:snapToGrid w:val="0"/>
                    <w:rPr>
                      <w:rFonts w:eastAsia="Calibri"/>
                      <w:szCs w:val="22"/>
                      <w:lang w:val="fr-FR"/>
                    </w:rPr>
                  </w:pPr>
                  <w:r w:rsidRPr="00325791">
                    <w:rPr>
                      <w:rFonts w:eastAsia="Calibri"/>
                      <w:szCs w:val="22"/>
                      <w:lang w:val="fr-FR"/>
                    </w:rPr>
                    <w:t>application/</w:t>
                  </w:r>
                  <w:r w:rsidR="005A3EEC" w:rsidRPr="00325791">
                    <w:rPr>
                      <w:rFonts w:eastAsia="Calibri"/>
                      <w:szCs w:val="22"/>
                      <w:lang w:val="fr-FR"/>
                    </w:rPr>
                    <w:t xml:space="preserve"> </w:t>
                  </w:r>
                  <w:r w:rsidRPr="00325791">
                    <w:rPr>
                      <w:rFonts w:eastAsia="Calibri"/>
                      <w:szCs w:val="22"/>
                      <w:lang w:val="fr-FR"/>
                    </w:rPr>
                    <w:t>json</w:t>
                  </w:r>
                </w:p>
              </w:tc>
            </w:tr>
            <w:tr w:rsidR="00C24EF4" w:rsidRPr="00DC4AC1" w14:paraId="6ED11948" w14:textId="77777777" w:rsidTr="005A2D7C">
              <w:trPr>
                <w:jc w:val="center"/>
              </w:trPr>
              <w:tc>
                <w:tcPr>
                  <w:tcW w:w="1501" w:type="dxa"/>
                  <w:shd w:val="clear" w:color="auto" w:fill="DEEAF6"/>
                </w:tcPr>
                <w:p w14:paraId="274E65DF" w14:textId="77777777" w:rsidR="00C24EF4" w:rsidRPr="00325791" w:rsidRDefault="00C24EF4" w:rsidP="005C72A8">
                  <w:pPr>
                    <w:pStyle w:val="TAL"/>
                    <w:snapToGrid w:val="0"/>
                    <w:jc w:val="center"/>
                    <w:rPr>
                      <w:rFonts w:eastAsia="Calibri"/>
                      <w:szCs w:val="22"/>
                      <w:lang w:val="fr-FR"/>
                    </w:rPr>
                  </w:pPr>
                  <w:r w:rsidRPr="00325791">
                    <w:rPr>
                      <w:rFonts w:eastAsia="Calibri"/>
                      <w:szCs w:val="22"/>
                      <w:lang w:val="fr-FR"/>
                    </w:rPr>
                    <w:t>X-M2M-RI</w:t>
                  </w:r>
                </w:p>
              </w:tc>
              <w:tc>
                <w:tcPr>
                  <w:tcW w:w="4359" w:type="dxa"/>
                  <w:shd w:val="clear" w:color="auto" w:fill="auto"/>
                </w:tcPr>
                <w:p w14:paraId="05A6E5F8" w14:textId="77777777" w:rsidR="00C24EF4" w:rsidRPr="00325791" w:rsidRDefault="00C24EF4" w:rsidP="005C72A8">
                  <w:pPr>
                    <w:pStyle w:val="TAL"/>
                    <w:snapToGrid w:val="0"/>
                    <w:rPr>
                      <w:rFonts w:eastAsia="Calibri"/>
                      <w:szCs w:val="22"/>
                      <w:lang w:val="fr-FR"/>
                    </w:rPr>
                  </w:pPr>
                  <w:r w:rsidRPr="00325791">
                    <w:rPr>
                      <w:rFonts w:eastAsia="Calibri"/>
                      <w:szCs w:val="22"/>
                      <w:lang w:val="fr-FR"/>
                    </w:rPr>
                    <w:t>Request</w:t>
                  </w:r>
                  <w:r w:rsidR="005A3EEC" w:rsidRPr="00325791">
                    <w:rPr>
                      <w:rFonts w:eastAsia="Calibri"/>
                      <w:szCs w:val="22"/>
                      <w:lang w:val="fr-FR"/>
                    </w:rPr>
                    <w:t xml:space="preserve"> </w:t>
                  </w:r>
                  <w:r w:rsidRPr="00325791">
                    <w:rPr>
                      <w:rFonts w:eastAsia="Calibri"/>
                      <w:szCs w:val="22"/>
                      <w:lang w:val="fr-FR"/>
                    </w:rPr>
                    <w:t>ID</w:t>
                  </w:r>
                  <w:r w:rsidR="005A3EEC" w:rsidRPr="00325791">
                    <w:rPr>
                      <w:rFonts w:eastAsia="Calibri"/>
                      <w:szCs w:val="22"/>
                      <w:lang w:val="fr-FR"/>
                    </w:rPr>
                    <w:t xml:space="preserve"> </w:t>
                  </w:r>
                </w:p>
              </w:tc>
            </w:tr>
            <w:tr w:rsidR="00C24EF4" w:rsidRPr="00DC4AC1" w14:paraId="059E4152" w14:textId="77777777" w:rsidTr="005A2D7C">
              <w:trPr>
                <w:jc w:val="center"/>
              </w:trPr>
              <w:tc>
                <w:tcPr>
                  <w:tcW w:w="1501" w:type="dxa"/>
                  <w:shd w:val="clear" w:color="auto" w:fill="DEEAF6"/>
                </w:tcPr>
                <w:p w14:paraId="66C3D637" w14:textId="77777777" w:rsidR="00C24EF4" w:rsidRPr="00325791" w:rsidRDefault="00C24EF4" w:rsidP="005C72A8">
                  <w:pPr>
                    <w:pStyle w:val="TAL"/>
                    <w:snapToGrid w:val="0"/>
                    <w:jc w:val="center"/>
                    <w:rPr>
                      <w:rFonts w:eastAsia="Calibri"/>
                      <w:szCs w:val="22"/>
                      <w:lang w:val="fr-FR"/>
                    </w:rPr>
                  </w:pPr>
                  <w:r w:rsidRPr="00325791">
                    <w:rPr>
                      <w:rFonts w:eastAsia="Calibri"/>
                      <w:szCs w:val="22"/>
                      <w:lang w:val="fr-FR"/>
                    </w:rPr>
                    <w:t>X-M2M-Origin</w:t>
                  </w:r>
                </w:p>
              </w:tc>
              <w:tc>
                <w:tcPr>
                  <w:tcW w:w="4359" w:type="dxa"/>
                  <w:shd w:val="clear" w:color="auto" w:fill="auto"/>
                </w:tcPr>
                <w:p w14:paraId="01FDEDF3" w14:textId="77777777" w:rsidR="00C24EF4" w:rsidRPr="00325791" w:rsidRDefault="00C24EF4" w:rsidP="005C72A8">
                  <w:pPr>
                    <w:pStyle w:val="TAL"/>
                    <w:snapToGrid w:val="0"/>
                    <w:rPr>
                      <w:rFonts w:eastAsia="Calibri"/>
                      <w:szCs w:val="22"/>
                      <w:lang w:val="fr-FR"/>
                    </w:rPr>
                  </w:pPr>
                  <w:r w:rsidRPr="00325791">
                    <w:rPr>
                      <w:rFonts w:eastAsia="Calibri"/>
                      <w:szCs w:val="22"/>
                      <w:lang w:val="fr-FR"/>
                    </w:rPr>
                    <w:t>AE-ID</w:t>
                  </w:r>
                  <w:r w:rsidR="005A3EEC" w:rsidRPr="00325791">
                    <w:rPr>
                      <w:rFonts w:eastAsia="Calibri"/>
                      <w:szCs w:val="22"/>
                      <w:lang w:val="fr-FR"/>
                    </w:rPr>
                    <w:t xml:space="preserve"> </w:t>
                  </w:r>
                  <w:r w:rsidRPr="00325791">
                    <w:rPr>
                      <w:rFonts w:eastAsia="Calibri"/>
                      <w:szCs w:val="22"/>
                      <w:lang w:val="fr-FR"/>
                    </w:rPr>
                    <w:t>of</w:t>
                  </w:r>
                  <w:r w:rsidR="005A3EEC" w:rsidRPr="00325791">
                    <w:rPr>
                      <w:rFonts w:eastAsia="Calibri"/>
                      <w:szCs w:val="22"/>
                      <w:lang w:val="fr-FR"/>
                    </w:rPr>
                    <w:t xml:space="preserve"> </w:t>
                  </w:r>
                  <w:r w:rsidRPr="00325791">
                    <w:rPr>
                      <w:rFonts w:eastAsia="Calibri"/>
                      <w:szCs w:val="22"/>
                      <w:lang w:val="fr-FR"/>
                    </w:rPr>
                    <w:t>request</w:t>
                  </w:r>
                  <w:r w:rsidR="005A3EEC" w:rsidRPr="00325791">
                    <w:rPr>
                      <w:rFonts w:eastAsia="Calibri"/>
                      <w:szCs w:val="22"/>
                      <w:lang w:val="fr-FR"/>
                    </w:rPr>
                    <w:t xml:space="preserve"> </w:t>
                  </w:r>
                  <w:r w:rsidRPr="00325791">
                    <w:rPr>
                      <w:rFonts w:eastAsia="Calibri"/>
                      <w:szCs w:val="22"/>
                      <w:lang w:val="fr-FR"/>
                    </w:rPr>
                    <w:t>originator</w:t>
                  </w:r>
                </w:p>
              </w:tc>
            </w:tr>
            <w:tr w:rsidR="005E122D" w:rsidRPr="00DC4AC1" w14:paraId="0E985E49" w14:textId="77777777" w:rsidTr="005A2D7C">
              <w:trPr>
                <w:jc w:val="center"/>
              </w:trPr>
              <w:tc>
                <w:tcPr>
                  <w:tcW w:w="1501" w:type="dxa"/>
                  <w:shd w:val="clear" w:color="auto" w:fill="DEEAF6"/>
                </w:tcPr>
                <w:p w14:paraId="233CA98E" w14:textId="77777777" w:rsidR="005E122D" w:rsidRPr="00325791" w:rsidRDefault="005E122D" w:rsidP="005E122D">
                  <w:pPr>
                    <w:pStyle w:val="TAL"/>
                    <w:snapToGrid w:val="0"/>
                    <w:jc w:val="center"/>
                    <w:rPr>
                      <w:rFonts w:eastAsia="Calibri"/>
                      <w:szCs w:val="22"/>
                      <w:lang w:val="fr-FR"/>
                    </w:rPr>
                  </w:pPr>
                  <w:r w:rsidRPr="00325791">
                    <w:rPr>
                      <w:rFonts w:eastAsia="Calibri"/>
                      <w:szCs w:val="22"/>
                      <w:lang w:val="fr-FR"/>
                    </w:rPr>
                    <w:t>X-M2M-RVI</w:t>
                  </w:r>
                </w:p>
              </w:tc>
              <w:tc>
                <w:tcPr>
                  <w:tcW w:w="4359" w:type="dxa"/>
                  <w:shd w:val="clear" w:color="auto" w:fill="auto"/>
                </w:tcPr>
                <w:p w14:paraId="694170FC" w14:textId="77777777" w:rsidR="005E122D" w:rsidRPr="00325791" w:rsidRDefault="005E122D" w:rsidP="005E122D">
                  <w:pPr>
                    <w:pStyle w:val="TAL"/>
                    <w:snapToGrid w:val="0"/>
                    <w:rPr>
                      <w:rFonts w:eastAsia="Calibri"/>
                      <w:szCs w:val="22"/>
                      <w:lang w:val="fr-FR"/>
                    </w:rPr>
                  </w:pPr>
                  <w:r w:rsidRPr="00325791">
                    <w:rPr>
                      <w:rFonts w:eastAsia="Calibri"/>
                      <w:szCs w:val="22"/>
                      <w:lang w:val="fr-FR"/>
                    </w:rPr>
                    <w:t>Release</w:t>
                  </w:r>
                  <w:r w:rsidR="005A3EEC" w:rsidRPr="00325791">
                    <w:rPr>
                      <w:rFonts w:eastAsia="Calibri"/>
                      <w:szCs w:val="22"/>
                      <w:lang w:val="fr-FR"/>
                    </w:rPr>
                    <w:t xml:space="preserve"> </w:t>
                  </w:r>
                  <w:r w:rsidRPr="00325791">
                    <w:rPr>
                      <w:rFonts w:eastAsia="Calibri"/>
                      <w:szCs w:val="22"/>
                      <w:lang w:val="fr-FR"/>
                    </w:rPr>
                    <w:t>Version</w:t>
                  </w:r>
                  <w:r w:rsidR="005A3EEC" w:rsidRPr="00325791">
                    <w:rPr>
                      <w:rFonts w:eastAsia="Calibri"/>
                      <w:szCs w:val="22"/>
                      <w:lang w:val="fr-FR"/>
                    </w:rPr>
                    <w:t xml:space="preserve"> </w:t>
                  </w:r>
                  <w:r w:rsidRPr="00325791">
                    <w:rPr>
                      <w:rFonts w:eastAsia="Calibri"/>
                      <w:szCs w:val="22"/>
                      <w:lang w:val="fr-FR"/>
                    </w:rPr>
                    <w:t>Indicator</w:t>
                  </w:r>
                </w:p>
              </w:tc>
            </w:tr>
          </w:tbl>
          <w:p w14:paraId="0665D384" w14:textId="77777777" w:rsidR="005A3EEC" w:rsidRPr="00325791" w:rsidRDefault="005A3EEC" w:rsidP="005C72A8">
            <w:pPr>
              <w:pStyle w:val="TAL"/>
              <w:snapToGrid w:val="0"/>
              <w:jc w:val="center"/>
              <w:rPr>
                <w:lang w:val="fr-FR"/>
              </w:rPr>
            </w:pPr>
          </w:p>
        </w:tc>
      </w:tr>
      <w:tr w:rsidR="00C24EF4" w:rsidRPr="000D6D95" w14:paraId="46890225"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710F133" w14:textId="77777777" w:rsidR="00C24EF4" w:rsidRPr="00325791" w:rsidRDefault="00C24EF4" w:rsidP="005C72A8">
            <w:pPr>
              <w:pStyle w:val="Default"/>
              <w:jc w:val="center"/>
              <w:rPr>
                <w:color w:val="auto"/>
                <w:lang w:val="fr-FR"/>
              </w:rPr>
            </w:pPr>
          </w:p>
          <w:p w14:paraId="10022F56" w14:textId="77777777" w:rsidR="00C24EF4" w:rsidRPr="00325791" w:rsidRDefault="00C24EF4" w:rsidP="005C72A8">
            <w:pPr>
              <w:pStyle w:val="Default"/>
              <w:jc w:val="center"/>
              <w:rPr>
                <w:b/>
                <w:sz w:val="20"/>
                <w:szCs w:val="20"/>
                <w:lang w:val="fr-FR"/>
              </w:rPr>
            </w:pPr>
          </w:p>
          <w:p w14:paraId="3EDEA8BF" w14:textId="77777777" w:rsidR="00C24EF4" w:rsidRPr="00325791" w:rsidRDefault="00C24EF4" w:rsidP="005C72A8">
            <w:pPr>
              <w:pStyle w:val="Default"/>
              <w:jc w:val="center"/>
              <w:rPr>
                <w:b/>
                <w:sz w:val="20"/>
                <w:szCs w:val="20"/>
                <w:lang w:val="fr-FR"/>
              </w:rPr>
            </w:pPr>
          </w:p>
          <w:p w14:paraId="7EFC6B31" w14:textId="77777777" w:rsidR="00C24EF4" w:rsidRPr="00325791" w:rsidRDefault="00C24EF4" w:rsidP="005C72A8">
            <w:pPr>
              <w:pStyle w:val="Default"/>
              <w:jc w:val="center"/>
              <w:rPr>
                <w:rFonts w:ascii="Arial" w:eastAsia="Malgun Gothic" w:hAnsi="Arial"/>
                <w:b/>
                <w:color w:val="auto"/>
                <w:kern w:val="1"/>
                <w:sz w:val="18"/>
                <w:szCs w:val="20"/>
                <w:lang w:val="fr-FR"/>
              </w:rPr>
            </w:pPr>
            <w:r w:rsidRPr="00325791">
              <w:rPr>
                <w:rFonts w:ascii="Arial" w:eastAsia="Malgun Gothic" w:hAnsi="Arial"/>
                <w:b/>
                <w:color w:val="auto"/>
                <w:kern w:val="1"/>
                <w:sz w:val="18"/>
                <w:szCs w:val="20"/>
                <w:lang w:val="fr-FR"/>
              </w:rPr>
              <w:t xml:space="preserve">Example with </w:t>
            </w:r>
          </w:p>
          <w:p w14:paraId="34A945C4" w14:textId="77777777" w:rsidR="00C24EF4" w:rsidRPr="00325791" w:rsidRDefault="00C24EF4" w:rsidP="005C72A8">
            <w:pPr>
              <w:pStyle w:val="Default"/>
              <w:jc w:val="center"/>
              <w:rPr>
                <w:rFonts w:ascii="Arial" w:eastAsia="Malgun Gothic" w:hAnsi="Arial"/>
                <w:b/>
                <w:color w:val="auto"/>
                <w:kern w:val="1"/>
                <w:sz w:val="18"/>
                <w:szCs w:val="20"/>
                <w:lang w:val="fr-FR"/>
              </w:rPr>
            </w:pPr>
            <w:r w:rsidRPr="00325791">
              <w:rPr>
                <w:rFonts w:ascii="Arial" w:eastAsia="Malgun Gothic" w:hAnsi="Arial"/>
                <w:b/>
                <w:color w:val="auto"/>
                <w:kern w:val="1"/>
                <w:sz w:val="18"/>
                <w:szCs w:val="20"/>
                <w:lang w:val="fr-FR"/>
              </w:rPr>
              <w:t>RCN=1</w:t>
            </w:r>
          </w:p>
          <w:p w14:paraId="5CE6398E" w14:textId="77777777" w:rsidR="00C24EF4" w:rsidRPr="00325791" w:rsidRDefault="00C24EF4" w:rsidP="005C72A8">
            <w:pPr>
              <w:pStyle w:val="Default"/>
              <w:jc w:val="center"/>
              <w:rPr>
                <w:b/>
                <w:kern w:val="1"/>
                <w:lang w:val="fr-FR"/>
              </w:rPr>
            </w:pPr>
            <w:r w:rsidRPr="00325791">
              <w:rPr>
                <w:rFonts w:ascii="Arial" w:eastAsia="Malgun Gothic" w:hAnsi="Arial"/>
                <w:b/>
                <w:color w:val="auto"/>
                <w:kern w:val="1"/>
                <w:sz w:val="18"/>
                <w:szCs w:val="20"/>
                <w:lang w:val="fr-FR"/>
              </w:rPr>
              <w:t>or No RCN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73AF620" w14:textId="77777777" w:rsidR="00F716C5" w:rsidRPr="005A2D7C" w:rsidRDefault="00F716C5" w:rsidP="005A2D7C">
            <w:pPr>
              <w:pStyle w:val="TAL"/>
              <w:rPr>
                <w:rFonts w:eastAsia="Calibri Light"/>
                <w:lang w:val="fr-FR"/>
              </w:rPr>
            </w:pPr>
          </w:p>
          <w:p w14:paraId="7C00CE90" w14:textId="77777777" w:rsidR="00C24EF4" w:rsidRPr="00325791" w:rsidRDefault="00F716C5" w:rsidP="005C72A8">
            <w:pPr>
              <w:widowControl w:val="0"/>
              <w:overflowPunct/>
              <w:spacing w:after="0"/>
              <w:ind w:left="284"/>
              <w:jc w:val="both"/>
              <w:textAlignment w:val="auto"/>
              <w:rPr>
                <w:rFonts w:eastAsia="Calibri Light"/>
                <w:b/>
                <w:sz w:val="24"/>
                <w:lang w:val="fr-FR"/>
              </w:rPr>
            </w:pPr>
            <w:r w:rsidRPr="00325791">
              <w:rPr>
                <w:rFonts w:eastAsia="Calibri Light"/>
                <w:b/>
                <w:sz w:val="24"/>
                <w:lang w:val="fr-FR"/>
              </w:rPr>
              <w:t>API/SMD/RET/001</w:t>
            </w:r>
          </w:p>
          <w:p w14:paraId="46015935" w14:textId="77777777" w:rsidR="00C24EF4" w:rsidRPr="00325791" w:rsidRDefault="00F716C5" w:rsidP="007C39B4">
            <w:pPr>
              <w:widowControl w:val="0"/>
              <w:overflowPunct/>
              <w:spacing w:after="0"/>
              <w:ind w:left="284"/>
              <w:jc w:val="both"/>
              <w:textAlignment w:val="auto"/>
              <w:rPr>
                <w:rFonts w:eastAsia="Calibri Light"/>
                <w:b/>
                <w:sz w:val="24"/>
                <w:lang w:val="fr-FR"/>
              </w:rPr>
            </w:pPr>
            <w:r w:rsidRPr="00325791">
              <w:rPr>
                <w:rFonts w:eastAsia="Calibri Light"/>
                <w:b/>
                <w:sz w:val="24"/>
                <w:lang w:val="fr-FR"/>
              </w:rPr>
              <w:t>API/SMD/RET/001_RCN1</w:t>
            </w:r>
            <w:r w:rsidR="00C24EF4" w:rsidRPr="00325791">
              <w:rPr>
                <w:rFonts w:eastAsia="Calibri Light"/>
                <w:lang w:val="fr-FR"/>
              </w:rPr>
              <w:t xml:space="preserve">   </w:t>
            </w:r>
          </w:p>
          <w:p w14:paraId="3CC81980" w14:textId="77777777" w:rsidR="00C24EF4" w:rsidRPr="00325791" w:rsidRDefault="00C24EF4" w:rsidP="005C72A8">
            <w:pPr>
              <w:pStyle w:val="NoSpacing"/>
              <w:rPr>
                <w:rFonts w:ascii="Times New Roman" w:eastAsia="Calibri Light" w:hAnsi="Times New Roman"/>
                <w:b/>
                <w:sz w:val="22"/>
                <w:lang w:val="fr-FR"/>
              </w:rPr>
            </w:pPr>
            <w:r w:rsidRPr="00325791">
              <w:rPr>
                <w:rFonts w:ascii="Times New Roman" w:eastAsia="Calibri Light" w:hAnsi="Times New Roman"/>
                <w:b/>
                <w:sz w:val="22"/>
                <w:lang w:val="fr-FR"/>
              </w:rPr>
              <w:t xml:space="preserve">   </w:t>
            </w:r>
          </w:p>
          <w:p w14:paraId="638715C5" w14:textId="77777777" w:rsidR="00C24EF4" w:rsidRPr="00325791" w:rsidRDefault="00C24EF4" w:rsidP="005C72A8">
            <w:pPr>
              <w:widowControl w:val="0"/>
              <w:overflowPunct/>
              <w:spacing w:after="0"/>
              <w:ind w:left="284"/>
              <w:jc w:val="both"/>
              <w:textAlignment w:val="auto"/>
              <w:rPr>
                <w:rFonts w:ascii="Arial" w:hAnsi="Arial"/>
                <w:b/>
                <w:color w:val="0070C0"/>
                <w:sz w:val="18"/>
                <w:lang w:val="fr-FR"/>
              </w:rPr>
            </w:pPr>
            <w:r w:rsidRPr="00325791">
              <w:rPr>
                <w:rFonts w:ascii="Arial" w:hAnsi="Arial"/>
                <w:b/>
                <w:color w:val="0070C0"/>
                <w:sz w:val="18"/>
                <w:lang w:val="fr-FR"/>
              </w:rPr>
              <w:t>HTTP Request:</w:t>
            </w:r>
          </w:p>
          <w:p w14:paraId="505B1157" w14:textId="77777777" w:rsidR="00C24EF4" w:rsidRPr="00325791" w:rsidRDefault="00C24EF4" w:rsidP="005C72A8">
            <w:pPr>
              <w:pStyle w:val="TAL"/>
              <w:snapToGrid w:val="0"/>
              <w:ind w:left="284"/>
              <w:jc w:val="both"/>
              <w:rPr>
                <w:color w:val="0070C0"/>
                <w:lang w:val="fr-FR"/>
              </w:rPr>
            </w:pPr>
          </w:p>
          <w:p w14:paraId="50B50A3A" w14:textId="77777777" w:rsidR="00C24EF4" w:rsidRPr="00325791" w:rsidRDefault="00C24EF4" w:rsidP="005C72A8">
            <w:pPr>
              <w:pStyle w:val="TAL"/>
              <w:snapToGrid w:val="0"/>
              <w:ind w:left="284"/>
              <w:jc w:val="both"/>
              <w:rPr>
                <w:color w:val="0070C0"/>
                <w:lang w:val="fr-FR"/>
              </w:rPr>
            </w:pPr>
            <w:r w:rsidRPr="00325791">
              <w:rPr>
                <w:color w:val="0070C0"/>
                <w:lang w:val="fr-FR"/>
              </w:rPr>
              <w:t>GET /mn-name/ae_sensor/cont_temp/semantic_describer HTTP/1.1</w:t>
            </w:r>
          </w:p>
          <w:p w14:paraId="4C5621D2" w14:textId="77777777" w:rsidR="00C24EF4" w:rsidRPr="00325791" w:rsidRDefault="00C24EF4" w:rsidP="005C72A8">
            <w:pPr>
              <w:pStyle w:val="TAL"/>
              <w:snapToGrid w:val="0"/>
              <w:ind w:left="284"/>
              <w:jc w:val="both"/>
              <w:rPr>
                <w:color w:val="0070C0"/>
                <w:lang w:val="fr-FR"/>
              </w:rPr>
            </w:pPr>
            <w:r w:rsidRPr="00325791">
              <w:rPr>
                <w:color w:val="0070C0"/>
                <w:lang w:val="fr-FR"/>
              </w:rPr>
              <w:t>Host: 192.168.0.10:8282</w:t>
            </w:r>
          </w:p>
          <w:p w14:paraId="1F5C4B75" w14:textId="77777777" w:rsidR="00C24EF4" w:rsidRPr="00325791" w:rsidRDefault="00C24EF4" w:rsidP="005C72A8">
            <w:pPr>
              <w:pStyle w:val="TAL"/>
              <w:snapToGrid w:val="0"/>
              <w:ind w:left="284"/>
              <w:jc w:val="both"/>
              <w:rPr>
                <w:color w:val="0070C0"/>
                <w:lang w:val="fr-FR"/>
              </w:rPr>
            </w:pPr>
            <w:r w:rsidRPr="00325791">
              <w:rPr>
                <w:color w:val="0070C0"/>
                <w:lang w:val="fr-FR"/>
              </w:rPr>
              <w:t>X-M2M-Origin: CAE0120180404T0838301405122186544640_cse01</w:t>
            </w:r>
          </w:p>
          <w:p w14:paraId="32C79D00" w14:textId="77777777" w:rsidR="00C24EF4" w:rsidRPr="00325791" w:rsidRDefault="00C24EF4" w:rsidP="005C72A8">
            <w:pPr>
              <w:pStyle w:val="TAL"/>
              <w:snapToGrid w:val="0"/>
              <w:ind w:left="284"/>
              <w:jc w:val="both"/>
              <w:rPr>
                <w:color w:val="0070C0"/>
                <w:lang w:val="fr-FR"/>
              </w:rPr>
            </w:pPr>
            <w:r w:rsidRPr="00325791">
              <w:rPr>
                <w:color w:val="0070C0"/>
                <w:lang w:val="fr-FR"/>
              </w:rPr>
              <w:t>Accept: application/json</w:t>
            </w:r>
          </w:p>
          <w:p w14:paraId="2EDEC625" w14:textId="77777777" w:rsidR="00FE5146" w:rsidRPr="00325791" w:rsidRDefault="00FE5146" w:rsidP="00FE5146">
            <w:pPr>
              <w:pStyle w:val="TAL"/>
              <w:snapToGrid w:val="0"/>
              <w:ind w:left="284"/>
              <w:jc w:val="both"/>
              <w:rPr>
                <w:color w:val="0070C0"/>
                <w:lang w:val="fr-FR"/>
              </w:rPr>
            </w:pPr>
            <w:r w:rsidRPr="00325791">
              <w:rPr>
                <w:color w:val="0070C0"/>
                <w:lang w:val="fr-FR"/>
              </w:rPr>
              <w:t>X-M2M-RI:1234</w:t>
            </w:r>
          </w:p>
          <w:p w14:paraId="3364354F" w14:textId="77777777" w:rsidR="00FE5146" w:rsidRPr="00325791" w:rsidRDefault="00FE5146" w:rsidP="00FE5146">
            <w:pPr>
              <w:widowControl w:val="0"/>
              <w:overflowPunct/>
              <w:spacing w:after="0"/>
              <w:ind w:left="284"/>
              <w:jc w:val="both"/>
              <w:textAlignment w:val="auto"/>
              <w:rPr>
                <w:color w:val="0070C0"/>
                <w:lang w:val="fr-FR"/>
              </w:rPr>
            </w:pPr>
            <w:r w:rsidRPr="00325791">
              <w:rPr>
                <w:rFonts w:ascii="Arial" w:hAnsi="Arial"/>
                <w:color w:val="0070C0"/>
                <w:sz w:val="18"/>
                <w:lang w:val="fr-FR"/>
              </w:rPr>
              <w:t>X-M2M-RVI: 2a</w:t>
            </w:r>
          </w:p>
          <w:p w14:paraId="265DF68F" w14:textId="77777777" w:rsidR="00C24EF4" w:rsidRPr="00325791" w:rsidRDefault="00C24EF4" w:rsidP="005C72A8">
            <w:pPr>
              <w:pStyle w:val="TAL"/>
              <w:snapToGrid w:val="0"/>
              <w:ind w:left="284"/>
              <w:jc w:val="both"/>
              <w:rPr>
                <w:color w:val="0070C0"/>
                <w:lang w:val="fr-FR"/>
              </w:rPr>
            </w:pPr>
          </w:p>
          <w:p w14:paraId="7DC8A423" w14:textId="77777777" w:rsidR="00C24EF4" w:rsidRPr="00325791" w:rsidRDefault="00C24EF4" w:rsidP="005C72A8">
            <w:pPr>
              <w:pStyle w:val="TAL"/>
              <w:snapToGrid w:val="0"/>
              <w:ind w:left="284"/>
              <w:jc w:val="both"/>
              <w:rPr>
                <w:color w:val="0070C0"/>
                <w:lang w:val="fr-FR"/>
              </w:rPr>
            </w:pPr>
          </w:p>
          <w:p w14:paraId="154DCAE7" w14:textId="77777777" w:rsidR="00C24EF4" w:rsidRPr="00325791" w:rsidRDefault="00C24EF4" w:rsidP="005C72A8">
            <w:pPr>
              <w:widowControl w:val="0"/>
              <w:overflowPunct/>
              <w:spacing w:after="0"/>
              <w:ind w:left="284"/>
              <w:jc w:val="both"/>
              <w:textAlignment w:val="auto"/>
              <w:rPr>
                <w:rFonts w:ascii="Arial" w:hAnsi="Arial"/>
                <w:b/>
                <w:color w:val="0070C0"/>
                <w:sz w:val="18"/>
                <w:lang w:val="fr-FR"/>
              </w:rPr>
            </w:pPr>
            <w:r w:rsidRPr="00325791">
              <w:rPr>
                <w:rFonts w:ascii="Arial" w:hAnsi="Arial"/>
                <w:b/>
                <w:color w:val="0070C0"/>
                <w:sz w:val="18"/>
                <w:lang w:val="fr-FR"/>
              </w:rPr>
              <w:t>HTTP Response:</w:t>
            </w:r>
          </w:p>
          <w:p w14:paraId="646DC0E1" w14:textId="77777777" w:rsidR="00C24EF4" w:rsidRPr="00325791" w:rsidRDefault="00C24EF4" w:rsidP="005C72A8">
            <w:pPr>
              <w:widowControl w:val="0"/>
              <w:overflowPunct/>
              <w:spacing w:after="0"/>
              <w:ind w:left="284"/>
              <w:textAlignment w:val="auto"/>
              <w:rPr>
                <w:rFonts w:ascii="Arial" w:hAnsi="Arial"/>
                <w:color w:val="0070C0"/>
                <w:sz w:val="18"/>
                <w:lang w:val="fr-FR"/>
              </w:rPr>
            </w:pPr>
          </w:p>
          <w:p w14:paraId="618D6415" w14:textId="77777777" w:rsidR="00C24EF4" w:rsidRPr="00325791" w:rsidRDefault="00C24EF4" w:rsidP="005C72A8">
            <w:pPr>
              <w:widowControl w:val="0"/>
              <w:overflowPunct/>
              <w:spacing w:after="0"/>
              <w:ind w:left="284"/>
              <w:textAlignment w:val="auto"/>
              <w:rPr>
                <w:rFonts w:ascii="Arial" w:hAnsi="Arial"/>
                <w:color w:val="0070C0"/>
                <w:sz w:val="18"/>
                <w:lang w:val="fr-FR"/>
              </w:rPr>
            </w:pPr>
            <w:r w:rsidRPr="00325791">
              <w:rPr>
                <w:rFonts w:ascii="Arial" w:hAnsi="Arial"/>
                <w:color w:val="0070C0"/>
                <w:sz w:val="18"/>
                <w:lang w:val="fr-FR"/>
              </w:rPr>
              <w:t>200 OK</w:t>
            </w:r>
          </w:p>
          <w:p w14:paraId="08456C7F" w14:textId="77777777" w:rsidR="00C24EF4" w:rsidRPr="00325791" w:rsidRDefault="00C24EF4" w:rsidP="005C72A8">
            <w:pPr>
              <w:pStyle w:val="TAL"/>
              <w:snapToGrid w:val="0"/>
              <w:ind w:left="284"/>
              <w:jc w:val="both"/>
              <w:rPr>
                <w:color w:val="0070C0"/>
                <w:lang w:val="fr-FR"/>
              </w:rPr>
            </w:pPr>
            <w:r w:rsidRPr="00325791">
              <w:rPr>
                <w:color w:val="0070C0"/>
                <w:lang w:val="fr-FR"/>
              </w:rPr>
              <w:t xml:space="preserve">Content-Length:3374 </w:t>
            </w:r>
          </w:p>
          <w:p w14:paraId="6A600912" w14:textId="77777777" w:rsidR="00C24EF4" w:rsidRPr="000D6D95" w:rsidRDefault="00C24EF4" w:rsidP="005C72A8">
            <w:pPr>
              <w:pStyle w:val="TAL"/>
              <w:snapToGrid w:val="0"/>
              <w:ind w:left="284"/>
              <w:jc w:val="both"/>
              <w:rPr>
                <w:color w:val="0070C0"/>
                <w:lang w:val="fr-FR"/>
              </w:rPr>
            </w:pPr>
            <w:r w:rsidRPr="00325791">
              <w:rPr>
                <w:color w:val="0070C0"/>
                <w:lang w:val="fr-FR"/>
              </w:rPr>
              <w:t>Content-Type:applica</w:t>
            </w:r>
            <w:r w:rsidRPr="000D6D95">
              <w:rPr>
                <w:color w:val="0070C0"/>
                <w:lang w:val="fr-FR"/>
              </w:rPr>
              <w:t>tion/json</w:t>
            </w:r>
          </w:p>
          <w:p w14:paraId="0148D594" w14:textId="77777777" w:rsidR="00C24EF4" w:rsidRPr="000D6D95" w:rsidRDefault="00C24EF4" w:rsidP="005C72A8">
            <w:pPr>
              <w:pStyle w:val="TAL"/>
              <w:snapToGrid w:val="0"/>
              <w:ind w:left="284"/>
              <w:jc w:val="both"/>
              <w:rPr>
                <w:color w:val="0070C0"/>
                <w:lang w:val="fr-FR"/>
              </w:rPr>
            </w:pPr>
            <w:r w:rsidRPr="000D6D95">
              <w:rPr>
                <w:color w:val="0070C0"/>
                <w:lang w:val="fr-FR"/>
              </w:rPr>
              <w:t>X-M2M-RI:1234</w:t>
            </w:r>
          </w:p>
          <w:p w14:paraId="623640AB" w14:textId="77777777" w:rsidR="00FE5146" w:rsidRPr="004D0B37" w:rsidRDefault="00FE5146" w:rsidP="00FE5146">
            <w:pPr>
              <w:widowControl w:val="0"/>
              <w:overflowPunct/>
              <w:spacing w:after="0"/>
              <w:ind w:left="284"/>
              <w:jc w:val="both"/>
              <w:textAlignment w:val="auto"/>
              <w:rPr>
                <w:color w:val="0070C0"/>
              </w:rPr>
            </w:pPr>
            <w:r w:rsidRPr="004D0B37">
              <w:rPr>
                <w:rFonts w:ascii="Arial" w:hAnsi="Arial"/>
                <w:color w:val="0070C0"/>
                <w:sz w:val="18"/>
              </w:rPr>
              <w:t>X-M2M-RVI: 2a</w:t>
            </w:r>
          </w:p>
          <w:p w14:paraId="565BB8E9" w14:textId="77777777" w:rsidR="00C24EF4" w:rsidRPr="004D0B37" w:rsidRDefault="00C24EF4" w:rsidP="005C72A8">
            <w:pPr>
              <w:pStyle w:val="TAL"/>
              <w:snapToGrid w:val="0"/>
              <w:ind w:left="284"/>
              <w:jc w:val="both"/>
              <w:rPr>
                <w:color w:val="0070C0"/>
              </w:rPr>
            </w:pPr>
            <w:r w:rsidRPr="004D0B37">
              <w:rPr>
                <w:color w:val="0070C0"/>
              </w:rPr>
              <w:t>X-M2M-RSC:2000</w:t>
            </w:r>
          </w:p>
          <w:p w14:paraId="17D1B151" w14:textId="77777777" w:rsidR="00C24EF4" w:rsidRPr="004D0B37" w:rsidRDefault="00C24EF4" w:rsidP="005C72A8">
            <w:pPr>
              <w:pStyle w:val="TAL"/>
              <w:snapToGrid w:val="0"/>
              <w:ind w:left="284"/>
              <w:jc w:val="both"/>
              <w:rPr>
                <w:color w:val="0070C0"/>
              </w:rPr>
            </w:pPr>
          </w:p>
          <w:p w14:paraId="628C2EC4" w14:textId="77777777" w:rsidR="00C24EF4" w:rsidRPr="004D0B37" w:rsidRDefault="00C24EF4" w:rsidP="005C72A8">
            <w:pPr>
              <w:pStyle w:val="TAL"/>
              <w:snapToGrid w:val="0"/>
              <w:ind w:left="284"/>
              <w:jc w:val="both"/>
              <w:rPr>
                <w:color w:val="0070C0"/>
              </w:rPr>
            </w:pPr>
            <w:r w:rsidRPr="004D0B37">
              <w:rPr>
                <w:color w:val="0070C0"/>
              </w:rPr>
              <w:lastRenderedPageBreak/>
              <w:t>{</w:t>
            </w:r>
          </w:p>
          <w:p w14:paraId="36EAF3D7" w14:textId="77777777" w:rsidR="00C24EF4" w:rsidRPr="004D0B37" w:rsidRDefault="00C24EF4" w:rsidP="005C72A8">
            <w:pPr>
              <w:pStyle w:val="TAL"/>
              <w:snapToGrid w:val="0"/>
              <w:ind w:left="284"/>
              <w:jc w:val="both"/>
              <w:rPr>
                <w:color w:val="0070C0"/>
              </w:rPr>
            </w:pPr>
            <w:r w:rsidRPr="004D0B37">
              <w:rPr>
                <w:color w:val="0070C0"/>
              </w:rPr>
              <w:t xml:space="preserve">    "m2m:smd": {</w:t>
            </w:r>
          </w:p>
          <w:p w14:paraId="6E994263" w14:textId="77777777" w:rsidR="00C24EF4" w:rsidRPr="004D0B37" w:rsidRDefault="00C24EF4" w:rsidP="005C72A8">
            <w:pPr>
              <w:pStyle w:val="TAL"/>
              <w:snapToGrid w:val="0"/>
              <w:ind w:left="284"/>
              <w:jc w:val="both"/>
              <w:rPr>
                <w:color w:val="0070C0"/>
              </w:rPr>
            </w:pPr>
            <w:r w:rsidRPr="004D0B37">
              <w:rPr>
                <w:color w:val="0070C0"/>
              </w:rPr>
              <w:t xml:space="preserve">        "ct": "20180413T125601",</w:t>
            </w:r>
          </w:p>
          <w:p w14:paraId="0894D484" w14:textId="77777777" w:rsidR="00C24EF4" w:rsidRPr="004D0B37" w:rsidRDefault="00C24EF4" w:rsidP="005C72A8">
            <w:pPr>
              <w:pStyle w:val="TAL"/>
              <w:snapToGrid w:val="0"/>
              <w:ind w:left="284"/>
              <w:jc w:val="both"/>
              <w:rPr>
                <w:color w:val="0070C0"/>
              </w:rPr>
            </w:pPr>
            <w:r w:rsidRPr="004D0B37">
              <w:rPr>
                <w:color w:val="0070C0"/>
              </w:rPr>
              <w:t xml:space="preserve">        "dcrp": "application/rdf+xml:1",</w:t>
            </w:r>
          </w:p>
          <w:p w14:paraId="50A98BDE" w14:textId="77777777" w:rsidR="00C24EF4" w:rsidRPr="004D0B37" w:rsidRDefault="00C24EF4" w:rsidP="005C72A8">
            <w:pPr>
              <w:pStyle w:val="TAL"/>
              <w:snapToGrid w:val="0"/>
              <w:ind w:left="284"/>
              <w:jc w:val="both"/>
              <w:rPr>
                <w:color w:val="0070C0"/>
              </w:rPr>
            </w:pPr>
            <w:r w:rsidRPr="004D0B37">
              <w:rPr>
                <w:color w:val="0070C0"/>
              </w:rPr>
              <w:t xml:space="preserve">        "dsp": "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",</w:t>
            </w:r>
          </w:p>
          <w:p w14:paraId="13679B2B" w14:textId="77777777" w:rsidR="00C24EF4" w:rsidRPr="004D0B37" w:rsidRDefault="00C24EF4" w:rsidP="005C72A8">
            <w:pPr>
              <w:pStyle w:val="TAL"/>
              <w:snapToGrid w:val="0"/>
              <w:ind w:left="284"/>
              <w:jc w:val="both"/>
              <w:rPr>
                <w:color w:val="0070C0"/>
              </w:rPr>
            </w:pPr>
            <w:r w:rsidRPr="004D0B37">
              <w:rPr>
                <w:color w:val="0070C0"/>
              </w:rPr>
              <w:t xml:space="preserve">        "et": "99991231T235959",</w:t>
            </w:r>
          </w:p>
          <w:p w14:paraId="08B87A18" w14:textId="77777777" w:rsidR="00C24EF4" w:rsidRPr="004D0B37" w:rsidRDefault="00C24EF4" w:rsidP="005C72A8">
            <w:pPr>
              <w:pStyle w:val="TAL"/>
              <w:snapToGrid w:val="0"/>
              <w:ind w:left="284"/>
              <w:jc w:val="both"/>
              <w:rPr>
                <w:color w:val="0070C0"/>
              </w:rPr>
            </w:pPr>
            <w:r w:rsidRPr="004D0B37">
              <w:rPr>
                <w:color w:val="0070C0"/>
              </w:rPr>
              <w:t xml:space="preserve">        "lt": "20180413T125601",</w:t>
            </w:r>
          </w:p>
          <w:p w14:paraId="2830AA69" w14:textId="77777777" w:rsidR="00C24EF4" w:rsidRPr="004D0B37" w:rsidRDefault="00C24EF4" w:rsidP="005C72A8">
            <w:pPr>
              <w:pStyle w:val="TAL"/>
              <w:snapToGrid w:val="0"/>
              <w:ind w:left="284"/>
              <w:jc w:val="both"/>
              <w:rPr>
                <w:color w:val="0070C0"/>
              </w:rPr>
            </w:pPr>
            <w:r w:rsidRPr="004D0B37">
              <w:rPr>
                <w:color w:val="0070C0"/>
              </w:rPr>
              <w:t xml:space="preserve">        "or": "http://www.onem2m.org/ontology/temperature_example",</w:t>
            </w:r>
          </w:p>
          <w:p w14:paraId="6E0640C1" w14:textId="77777777" w:rsidR="00C24EF4" w:rsidRPr="004D0B37" w:rsidRDefault="00C24EF4" w:rsidP="005C72A8">
            <w:pPr>
              <w:pStyle w:val="TAL"/>
              <w:snapToGrid w:val="0"/>
              <w:ind w:left="284"/>
              <w:jc w:val="both"/>
              <w:rPr>
                <w:color w:val="0070C0"/>
              </w:rPr>
            </w:pPr>
            <w:r w:rsidRPr="004D0B37">
              <w:rPr>
                <w:color w:val="0070C0"/>
              </w:rPr>
              <w:t xml:space="preserve">        "pi": "cnt20180413T0847561400030050526720_cse01",</w:t>
            </w:r>
          </w:p>
          <w:p w14:paraId="00EF1850" w14:textId="77777777" w:rsidR="00C24EF4" w:rsidRPr="004D0B37" w:rsidRDefault="00C24EF4" w:rsidP="005C72A8">
            <w:pPr>
              <w:pStyle w:val="TAL"/>
              <w:snapToGrid w:val="0"/>
              <w:ind w:left="284"/>
              <w:jc w:val="both"/>
              <w:rPr>
                <w:color w:val="0070C0"/>
              </w:rPr>
            </w:pPr>
            <w:r w:rsidRPr="004D0B37">
              <w:rPr>
                <w:color w:val="0070C0"/>
              </w:rPr>
              <w:t xml:space="preserve">        "ri": "smd20180413T1256011400030218380800_cse01",</w:t>
            </w:r>
          </w:p>
          <w:p w14:paraId="6F8473A0" w14:textId="77777777" w:rsidR="00C24EF4" w:rsidRPr="004D0B37" w:rsidRDefault="00C24EF4" w:rsidP="005C72A8">
            <w:pPr>
              <w:pStyle w:val="TAL"/>
              <w:snapToGrid w:val="0"/>
              <w:ind w:left="284"/>
              <w:jc w:val="both"/>
              <w:rPr>
                <w:color w:val="0070C0"/>
              </w:rPr>
            </w:pPr>
            <w:r w:rsidRPr="004D0B37">
              <w:rPr>
                <w:color w:val="0070C0"/>
              </w:rPr>
              <w:t xml:space="preserve">        "rn": "semantic_describer",</w:t>
            </w:r>
          </w:p>
          <w:p w14:paraId="4754B4AA" w14:textId="77777777" w:rsidR="00C24EF4" w:rsidRPr="004D0B37" w:rsidRDefault="00C24EF4" w:rsidP="005C72A8">
            <w:pPr>
              <w:pStyle w:val="TAL"/>
              <w:snapToGrid w:val="0"/>
              <w:ind w:left="284"/>
              <w:jc w:val="both"/>
              <w:rPr>
                <w:color w:val="0070C0"/>
              </w:rPr>
            </w:pPr>
            <w:r w:rsidRPr="004D0B37">
              <w:rPr>
                <w:color w:val="0070C0"/>
              </w:rPr>
              <w:t xml:space="preserve">        "ty": 24</w:t>
            </w:r>
          </w:p>
          <w:p w14:paraId="17A3C696" w14:textId="77777777" w:rsidR="00C24EF4" w:rsidRPr="004D0B37" w:rsidRDefault="00C24EF4" w:rsidP="005C72A8">
            <w:pPr>
              <w:pStyle w:val="TAL"/>
              <w:snapToGrid w:val="0"/>
              <w:ind w:left="284"/>
              <w:jc w:val="both"/>
              <w:rPr>
                <w:color w:val="0070C0"/>
              </w:rPr>
            </w:pPr>
            <w:r w:rsidRPr="004D0B37">
              <w:rPr>
                <w:color w:val="0070C0"/>
              </w:rPr>
              <w:t xml:space="preserve">    }</w:t>
            </w:r>
          </w:p>
          <w:p w14:paraId="01062065" w14:textId="77777777" w:rsidR="00C24EF4" w:rsidRPr="004D0B37" w:rsidRDefault="00C24EF4" w:rsidP="005C72A8">
            <w:pPr>
              <w:pStyle w:val="TAL"/>
              <w:snapToGrid w:val="0"/>
              <w:ind w:left="284"/>
              <w:jc w:val="both"/>
              <w:rPr>
                <w:color w:val="0070C0"/>
              </w:rPr>
            </w:pPr>
            <w:r w:rsidRPr="004D0B37">
              <w:rPr>
                <w:color w:val="0070C0"/>
              </w:rPr>
              <w:t>}</w:t>
            </w:r>
          </w:p>
          <w:p w14:paraId="63156322" w14:textId="77777777" w:rsidR="00F716C5" w:rsidRPr="004D0B37" w:rsidRDefault="00F716C5" w:rsidP="005C72A8">
            <w:pPr>
              <w:pStyle w:val="TAL"/>
              <w:snapToGrid w:val="0"/>
              <w:ind w:left="284"/>
              <w:jc w:val="both"/>
              <w:rPr>
                <w:color w:val="0070C0"/>
              </w:rPr>
            </w:pPr>
          </w:p>
        </w:tc>
      </w:tr>
    </w:tbl>
    <w:p w14:paraId="11240EE0" w14:textId="77777777" w:rsidR="00C24EF4" w:rsidRPr="004D0B37" w:rsidRDefault="00C24EF4" w:rsidP="00C24EF4">
      <w:pPr>
        <w:rPr>
          <w:highlight w:val="yellow"/>
        </w:rPr>
      </w:pPr>
    </w:p>
    <w:p w14:paraId="2F5B5B27" w14:textId="77777777" w:rsidR="00C24EF4" w:rsidRPr="004D0B37" w:rsidRDefault="00C24EF4" w:rsidP="00C24EF4">
      <w:pPr>
        <w:pStyle w:val="Heading4"/>
      </w:pPr>
      <w:bookmarkStart w:id="356" w:name="_Toc49420739"/>
      <w:bookmarkStart w:id="357" w:name="_Toc49507553"/>
      <w:bookmarkStart w:id="358" w:name="_Toc49507665"/>
      <w:bookmarkStart w:id="359" w:name="_Toc532286367"/>
      <w:bookmarkStart w:id="360" w:name="_Toc532286503"/>
      <w:bookmarkStart w:id="361" w:name="_Toc46154408"/>
      <w:bookmarkStart w:id="362" w:name="_Toc71708842"/>
      <w:r w:rsidRPr="004D0B37">
        <w:lastRenderedPageBreak/>
        <w:t>6.2.</w:t>
      </w:r>
      <w:r w:rsidR="008B1B88" w:rsidRPr="004D0B37">
        <w:t>7</w:t>
      </w:r>
      <w:r w:rsidRPr="004D0B37">
        <w:t>.3</w:t>
      </w:r>
      <w:r w:rsidRPr="004D0B37">
        <w:tab/>
        <w:t>API-SMD-UPD</w:t>
      </w:r>
      <w:bookmarkEnd w:id="356"/>
      <w:bookmarkEnd w:id="357"/>
      <w:bookmarkEnd w:id="358"/>
      <w:bookmarkEnd w:id="359"/>
      <w:bookmarkEnd w:id="360"/>
      <w:bookmarkEnd w:id="361"/>
      <w:bookmarkEnd w:id="362"/>
    </w:p>
    <w:tbl>
      <w:tblPr>
        <w:tblW w:w="9659" w:type="dxa"/>
        <w:jc w:val="center"/>
        <w:tblLayout w:type="fixed"/>
        <w:tblCellMar>
          <w:left w:w="28" w:type="dxa"/>
        </w:tblCellMar>
        <w:tblLook w:val="0000" w:firstRow="0" w:lastRow="0" w:firstColumn="0" w:lastColumn="0" w:noHBand="0" w:noVBand="0"/>
      </w:tblPr>
      <w:tblGrid>
        <w:gridCol w:w="1286"/>
        <w:gridCol w:w="8373"/>
      </w:tblGrid>
      <w:tr w:rsidR="00C24EF4" w:rsidRPr="000D6D95" w14:paraId="70B69AFA"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EC4AE59" w14:textId="77777777" w:rsidR="00C24EF4" w:rsidRPr="004D0B37" w:rsidRDefault="00C24EF4" w:rsidP="005C72A8">
            <w:pPr>
              <w:pStyle w:val="TAL"/>
              <w:snapToGrid w:val="0"/>
              <w:jc w:val="center"/>
              <w:rPr>
                <w:b/>
              </w:rPr>
            </w:pPr>
          </w:p>
          <w:p w14:paraId="3A617B9A" w14:textId="77777777" w:rsidR="00C24EF4" w:rsidRPr="004D0B37" w:rsidRDefault="00C24EF4" w:rsidP="005C72A8">
            <w:pPr>
              <w:pStyle w:val="TAL"/>
              <w:snapToGrid w:val="0"/>
              <w:jc w:val="center"/>
              <w:rPr>
                <w:b/>
              </w:rPr>
            </w:pPr>
          </w:p>
          <w:p w14:paraId="48CF92AB" w14:textId="77777777" w:rsidR="00C24EF4" w:rsidRPr="004D0B37" w:rsidRDefault="00C24EF4" w:rsidP="005C72A8">
            <w:pPr>
              <w:pStyle w:val="TAL"/>
              <w:snapToGrid w:val="0"/>
              <w:jc w:val="center"/>
              <w:rPr>
                <w:b/>
              </w:rPr>
            </w:pPr>
            <w:r w:rsidRPr="004D0B37">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E3A8E26" w14:textId="77777777" w:rsidR="00C24EF4" w:rsidRPr="004D0B37" w:rsidRDefault="00C24EF4" w:rsidP="005A2D7C">
            <w:pPr>
              <w:pStyle w:val="TAL"/>
              <w:rPr>
                <w:rFonts w:eastAsia="Calibri Light"/>
              </w:rPr>
            </w:pPr>
            <w:r w:rsidRPr="004D0B37">
              <w:rPr>
                <w:rFonts w:eastAsia="Calibri Light"/>
              </w:rPr>
              <w:t>API/SMD/UPD/001</w:t>
            </w:r>
          </w:p>
          <w:p w14:paraId="076C3474" w14:textId="77777777" w:rsidR="00C24EF4" w:rsidRPr="004D0B37" w:rsidRDefault="00C24EF4" w:rsidP="005A2D7C">
            <w:pPr>
              <w:pStyle w:val="TAL"/>
              <w:rPr>
                <w:rFonts w:eastAsia="Calibri Light"/>
              </w:rPr>
            </w:pPr>
            <w:r w:rsidRPr="004D0B37">
              <w:rPr>
                <w:rFonts w:eastAsia="Calibri Light"/>
              </w:rPr>
              <w:t>API/SMD/UPD/001_RCN0</w:t>
            </w:r>
          </w:p>
          <w:p w14:paraId="5D250827" w14:textId="77777777" w:rsidR="00C24EF4" w:rsidRPr="004D0B37" w:rsidRDefault="00C24EF4" w:rsidP="005A2D7C">
            <w:pPr>
              <w:pStyle w:val="TAL"/>
            </w:pPr>
            <w:r w:rsidRPr="004D0B37">
              <w:rPr>
                <w:rFonts w:eastAsia="Calibri Light"/>
              </w:rPr>
              <w:t>API/SMD/UPD/001_RCN1</w:t>
            </w:r>
          </w:p>
        </w:tc>
      </w:tr>
      <w:tr w:rsidR="00C24EF4" w:rsidRPr="000D6D95" w14:paraId="6498C025"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8646EB8" w14:textId="77777777" w:rsidR="00C24EF4" w:rsidRPr="004D0B37" w:rsidRDefault="00C24EF4" w:rsidP="005C72A8">
            <w:pPr>
              <w:pStyle w:val="TAL"/>
              <w:snapToGrid w:val="0"/>
              <w:jc w:val="center"/>
              <w:rPr>
                <w:b/>
                <w:kern w:val="1"/>
              </w:rPr>
            </w:pPr>
            <w:r w:rsidRPr="004D0B37">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F85319" w14:textId="77777777" w:rsidR="00C24EF4" w:rsidRPr="004D0B37" w:rsidRDefault="00C24EF4" w:rsidP="005A2D7C">
            <w:pPr>
              <w:pStyle w:val="TAL"/>
              <w:rPr>
                <w:rFonts w:eastAsia="Calibri Light"/>
              </w:rPr>
            </w:pPr>
            <w:r w:rsidRPr="004D0B37">
              <w:rPr>
                <w:rFonts w:eastAsia="Calibri Light"/>
              </w:rPr>
              <w:t xml:space="preserve">semanticDescriptor UPDATE with or without </w:t>
            </w:r>
            <w:r w:rsidR="00984FEF" w:rsidRPr="004D0B37">
              <w:rPr>
                <w:rFonts w:eastAsia="Calibri Light"/>
              </w:rPr>
              <w:t>resultContent</w:t>
            </w:r>
            <w:r w:rsidRPr="004D0B37">
              <w:rPr>
                <w:rFonts w:eastAsia="Calibri Light"/>
              </w:rPr>
              <w:t xml:space="preserve"> set </w:t>
            </w:r>
          </w:p>
        </w:tc>
      </w:tr>
      <w:tr w:rsidR="00C24EF4" w:rsidRPr="000D6D95" w14:paraId="6C824BD1"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53103204" w14:textId="77777777" w:rsidR="00C24EF4" w:rsidRPr="004D0B37" w:rsidRDefault="00C24EF4" w:rsidP="005C72A8">
            <w:pPr>
              <w:pStyle w:val="TAL"/>
              <w:snapToGrid w:val="0"/>
              <w:jc w:val="center"/>
              <w:rPr>
                <w:b/>
                <w:kern w:val="1"/>
              </w:rPr>
            </w:pPr>
            <w:r w:rsidRPr="004D0B37">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F5BB6D8" w14:textId="77777777" w:rsidR="00C24EF4" w:rsidRPr="004D0B37" w:rsidRDefault="00C24EF4" w:rsidP="005A2D7C">
            <w:pPr>
              <w:pStyle w:val="TAL"/>
              <w:rPr>
                <w:rFonts w:eastAsia="Calibri Light"/>
              </w:rPr>
            </w:pPr>
            <w:r w:rsidRPr="004D0B37">
              <w:rPr>
                <w:rFonts w:eastAsia="Calibri Light"/>
              </w:rPr>
              <w:t>The &lt; semanticDescriptor &gt; resource located under &lt;container&gt; resource</w:t>
            </w:r>
          </w:p>
        </w:tc>
      </w:tr>
      <w:tr w:rsidR="00C24EF4" w:rsidRPr="000D6D95" w14:paraId="30C5E9A5"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DA3787A" w14:textId="77777777" w:rsidR="00C24EF4" w:rsidRPr="004D0B37" w:rsidRDefault="00C24EF4" w:rsidP="005C72A8">
            <w:pPr>
              <w:pStyle w:val="TAL"/>
              <w:snapToGrid w:val="0"/>
              <w:jc w:val="center"/>
              <w:rPr>
                <w:b/>
                <w:kern w:val="1"/>
              </w:rPr>
            </w:pPr>
          </w:p>
          <w:p w14:paraId="6351BB5B" w14:textId="77777777" w:rsidR="00C24EF4" w:rsidRPr="004D0B37" w:rsidRDefault="00C24EF4" w:rsidP="005C72A8">
            <w:pPr>
              <w:pStyle w:val="TAL"/>
              <w:snapToGrid w:val="0"/>
              <w:jc w:val="center"/>
              <w:rPr>
                <w:b/>
                <w:kern w:val="1"/>
              </w:rPr>
            </w:pPr>
          </w:p>
          <w:p w14:paraId="518D867F" w14:textId="77777777" w:rsidR="00C24EF4" w:rsidRPr="004D0B37" w:rsidRDefault="00C24EF4" w:rsidP="005C72A8">
            <w:pPr>
              <w:pStyle w:val="TAL"/>
              <w:snapToGrid w:val="0"/>
              <w:jc w:val="center"/>
              <w:rPr>
                <w:b/>
                <w:kern w:val="1"/>
              </w:rPr>
            </w:pPr>
            <w:r w:rsidRPr="004D0B37">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D6D9A51" w14:textId="43D17927" w:rsidR="00C24EF4" w:rsidRPr="004D0B37" w:rsidRDefault="00C24EF4" w:rsidP="005A2D7C">
            <w:pPr>
              <w:pStyle w:val="TAL"/>
              <w:rPr>
                <w:rFonts w:eastAsia="Calibri Light"/>
              </w:rPr>
            </w:pPr>
            <w:r w:rsidRPr="004D0B37">
              <w:t xml:space="preserve">The interface is used to send a </w:t>
            </w:r>
            <w:r w:rsidRPr="004D0B37">
              <w:rPr>
                <w:rFonts w:ascii="Malgun Gothic" w:eastAsia="Malgun Gothic" w:hAnsi="Malgun Gothic"/>
                <w:i/>
                <w:kern w:val="2"/>
                <w:szCs w:val="22"/>
                <w:lang w:eastAsia="ko-KR"/>
              </w:rPr>
              <w:t>&lt;</w:t>
            </w:r>
            <w:r w:rsidRPr="004D0B37">
              <w:rPr>
                <w:rFonts w:ascii="Malgun Gothic" w:eastAsia="Malgun Gothic" w:hAnsi="Malgun Gothic"/>
                <w:kern w:val="2"/>
                <w:szCs w:val="22"/>
                <w:lang w:eastAsia="ko-KR"/>
              </w:rPr>
              <w:t>semanticDescriptor</w:t>
            </w:r>
            <w:r w:rsidRPr="004D0B37">
              <w:rPr>
                <w:rFonts w:ascii="Malgun Gothic" w:eastAsia="Malgun Gothic" w:hAnsi="Malgun Gothic"/>
                <w:i/>
                <w:kern w:val="2"/>
                <w:szCs w:val="22"/>
                <w:lang w:eastAsia="ko-KR"/>
              </w:rPr>
              <w:t xml:space="preserve">&gt; </w:t>
            </w:r>
            <w:r w:rsidRPr="004D0B37">
              <w:rPr>
                <w:rFonts w:ascii="Malgun Gothic" w:eastAsia="Malgun Gothic" w:hAnsi="Malgun Gothic"/>
                <w:kern w:val="2"/>
                <w:szCs w:val="22"/>
                <w:lang w:eastAsia="ko-KR"/>
              </w:rPr>
              <w:t xml:space="preserve">UPDATE request to the target &lt;container&gt; resource located under the CSE, and the hosting CSE will create a new &lt;semanticDescriptor&gt; under the requested &lt;container&gt;, and send back a response according to the configured </w:t>
            </w:r>
            <w:r w:rsidR="00984FEF" w:rsidRPr="004D0B37">
              <w:rPr>
                <w:rFonts w:ascii="Malgun Gothic" w:eastAsia="Malgun Gothic" w:hAnsi="Malgun Gothic"/>
                <w:kern w:val="2"/>
                <w:szCs w:val="22"/>
                <w:lang w:eastAsia="ko-KR"/>
              </w:rPr>
              <w:t>resultContent</w:t>
            </w:r>
            <w:r w:rsidRPr="004D0B37">
              <w:rPr>
                <w:rFonts w:ascii="Malgun Gothic" w:eastAsia="Malgun Gothic" w:hAnsi="Malgun Gothic"/>
                <w:i/>
                <w:kern w:val="2"/>
                <w:szCs w:val="22"/>
                <w:lang w:eastAsia="ko-KR"/>
              </w:rPr>
              <w:t>.</w:t>
            </w:r>
          </w:p>
        </w:tc>
      </w:tr>
      <w:tr w:rsidR="00C24EF4" w:rsidRPr="000D6D95" w14:paraId="776B20C0"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3A13F13" w14:textId="77777777" w:rsidR="00C24EF4" w:rsidRPr="004D0B37" w:rsidRDefault="00C24EF4" w:rsidP="005C72A8">
            <w:pPr>
              <w:pStyle w:val="TAL"/>
              <w:snapToGrid w:val="0"/>
              <w:jc w:val="center"/>
              <w:rPr>
                <w:b/>
                <w:kern w:val="1"/>
              </w:rPr>
            </w:pPr>
          </w:p>
          <w:p w14:paraId="4BFD9777" w14:textId="77777777" w:rsidR="00C24EF4" w:rsidRPr="004D0B37" w:rsidRDefault="00C24EF4" w:rsidP="005C72A8">
            <w:pPr>
              <w:pStyle w:val="TAL"/>
              <w:snapToGrid w:val="0"/>
              <w:jc w:val="center"/>
              <w:rPr>
                <w:b/>
                <w:kern w:val="1"/>
              </w:rPr>
            </w:pPr>
          </w:p>
          <w:p w14:paraId="5AA888B8" w14:textId="77777777" w:rsidR="00C24EF4" w:rsidRPr="004D0B37" w:rsidRDefault="00C24EF4" w:rsidP="005C72A8">
            <w:pPr>
              <w:pStyle w:val="TAL"/>
              <w:snapToGrid w:val="0"/>
              <w:jc w:val="center"/>
              <w:rPr>
                <w:b/>
                <w:kern w:val="1"/>
              </w:rPr>
            </w:pPr>
          </w:p>
          <w:p w14:paraId="0E91E88B" w14:textId="77777777" w:rsidR="00C24EF4" w:rsidRPr="004D0B37" w:rsidRDefault="00C24EF4" w:rsidP="005C72A8">
            <w:pPr>
              <w:pStyle w:val="TAL"/>
              <w:snapToGrid w:val="0"/>
              <w:jc w:val="center"/>
              <w:rPr>
                <w:b/>
                <w:kern w:val="1"/>
              </w:rPr>
            </w:pPr>
          </w:p>
          <w:p w14:paraId="0E92CCFA" w14:textId="77777777" w:rsidR="00C24EF4" w:rsidRPr="004D0B37" w:rsidRDefault="00C24EF4" w:rsidP="005C72A8">
            <w:pPr>
              <w:pStyle w:val="TAL"/>
              <w:snapToGrid w:val="0"/>
              <w:jc w:val="center"/>
              <w:rPr>
                <w:b/>
                <w:kern w:val="1"/>
              </w:rPr>
            </w:pPr>
            <w:r w:rsidRPr="004D0B37">
              <w:rPr>
                <w:b/>
                <w:kern w:val="1"/>
              </w:rPr>
              <w:t>Resource Structure</w:t>
            </w:r>
            <w:r w:rsidR="00FC2D6A" w:rsidRPr="004D0B37">
              <w:rPr>
                <w:b/>
                <w:kern w:val="1"/>
              </w:rPr>
              <w:t xml:space="preserv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0CE5A4E" w14:textId="5621A848" w:rsidR="00C24EF4" w:rsidRPr="004D0B37" w:rsidRDefault="00325791" w:rsidP="005A2D7C">
            <w:pPr>
              <w:pStyle w:val="FL"/>
              <w:rPr>
                <w:highlight w:val="yellow"/>
              </w:rPr>
            </w:pPr>
            <w:r w:rsidRPr="009743EA">
              <w:object w:dxaOrig="6690" w:dyaOrig="3015" w14:anchorId="5CAB05CA">
                <v:shape id="_x0000_i1066" type="#_x0000_t75" style="width:334.95pt;height:134.6pt" o:ole="">
                  <v:imagedata r:id="rId69" o:title="" cropbottom="6712f"/>
                </v:shape>
                <o:OLEObject Type="Embed" ProgID="Visio.Drawing.15" ShapeID="_x0000_i1066" DrawAspect="Content" ObjectID="_1682322015" r:id="rId73"/>
              </w:object>
            </w:r>
          </w:p>
        </w:tc>
      </w:tr>
      <w:tr w:rsidR="00C24EF4" w:rsidRPr="000D6D95" w14:paraId="10625AED"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3D44B5A" w14:textId="77777777" w:rsidR="00C24EF4" w:rsidRPr="004D0B37" w:rsidRDefault="00C24EF4" w:rsidP="005C72A8">
            <w:pPr>
              <w:pStyle w:val="TAL"/>
              <w:snapToGrid w:val="0"/>
              <w:jc w:val="center"/>
              <w:rPr>
                <w:b/>
                <w:kern w:val="1"/>
              </w:rPr>
            </w:pPr>
          </w:p>
          <w:p w14:paraId="625BA139" w14:textId="77777777" w:rsidR="00C24EF4" w:rsidRPr="004D0B37" w:rsidRDefault="00C24EF4" w:rsidP="005C72A8">
            <w:pPr>
              <w:pStyle w:val="TAL"/>
              <w:snapToGrid w:val="0"/>
              <w:jc w:val="center"/>
              <w:rPr>
                <w:b/>
                <w:kern w:val="1"/>
              </w:rPr>
            </w:pPr>
          </w:p>
          <w:p w14:paraId="7044E644" w14:textId="77777777" w:rsidR="00C24EF4" w:rsidRPr="004D0B37" w:rsidRDefault="00C24EF4" w:rsidP="005C72A8">
            <w:pPr>
              <w:pStyle w:val="TAL"/>
              <w:snapToGrid w:val="0"/>
              <w:jc w:val="center"/>
              <w:rPr>
                <w:b/>
                <w:kern w:val="1"/>
              </w:rPr>
            </w:pPr>
          </w:p>
          <w:p w14:paraId="1E42A163" w14:textId="77777777" w:rsidR="00C24EF4" w:rsidRPr="004D0B37" w:rsidRDefault="00C24EF4" w:rsidP="005C72A8">
            <w:pPr>
              <w:pStyle w:val="TAL"/>
              <w:snapToGrid w:val="0"/>
              <w:jc w:val="center"/>
              <w:rPr>
                <w:b/>
                <w:kern w:val="1"/>
              </w:rPr>
            </w:pPr>
          </w:p>
          <w:p w14:paraId="7D360EFB" w14:textId="77777777" w:rsidR="00C24EF4" w:rsidRPr="004D0B37" w:rsidRDefault="00C24EF4" w:rsidP="005C72A8">
            <w:pPr>
              <w:pStyle w:val="TAL"/>
              <w:snapToGrid w:val="0"/>
              <w:jc w:val="center"/>
              <w:rPr>
                <w:b/>
                <w:kern w:val="1"/>
              </w:rPr>
            </w:pPr>
          </w:p>
          <w:p w14:paraId="1DE99FFB" w14:textId="77777777" w:rsidR="00C24EF4" w:rsidRPr="004D0B37" w:rsidRDefault="00C24EF4" w:rsidP="005C72A8">
            <w:pPr>
              <w:pStyle w:val="TAL"/>
              <w:snapToGrid w:val="0"/>
              <w:jc w:val="center"/>
              <w:rPr>
                <w:b/>
                <w:kern w:val="1"/>
              </w:rPr>
            </w:pPr>
            <w:r w:rsidRPr="004D0B37">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6AB3022" w14:textId="46066216" w:rsidR="00C24EF4" w:rsidRPr="004D0B37" w:rsidRDefault="00C24EF4" w:rsidP="005A2D7C">
            <w:pPr>
              <w:pStyle w:val="FL"/>
              <w:rPr>
                <w:highlight w:val="yellow"/>
              </w:rPr>
            </w:pPr>
            <w:r w:rsidRPr="009743EA">
              <w:rPr>
                <w:sz w:val="18"/>
              </w:rPr>
              <w:object w:dxaOrig="8385" w:dyaOrig="4320" w14:anchorId="21B5FC58">
                <v:shape id="_x0000_i1067" type="#_x0000_t75" style="width:263.6pt;height:135.25pt" o:ole="">
                  <v:imagedata r:id="rId74" o:title=""/>
                </v:shape>
                <o:OLEObject Type="Embed" ProgID="Visio.Drawing.15" ShapeID="_x0000_i1067" DrawAspect="Content" ObjectID="_1682322016" r:id="rId75"/>
              </w:object>
            </w:r>
          </w:p>
        </w:tc>
      </w:tr>
      <w:tr w:rsidR="00C24EF4" w:rsidRPr="000D6D95" w14:paraId="70789913" w14:textId="77777777" w:rsidTr="007C39B4">
        <w:trPr>
          <w:jc w:val="center"/>
        </w:trPr>
        <w:tc>
          <w:tcPr>
            <w:tcW w:w="1286" w:type="dxa"/>
            <w:tcBorders>
              <w:top w:val="single" w:sz="4" w:space="0" w:color="000000"/>
              <w:left w:val="single" w:sz="4" w:space="0" w:color="000000"/>
              <w:bottom w:val="single" w:sz="4" w:space="0" w:color="000000"/>
            </w:tcBorders>
            <w:shd w:val="clear" w:color="auto" w:fill="E7E6E6"/>
          </w:tcPr>
          <w:p w14:paraId="2846F005" w14:textId="77777777" w:rsidR="00C24EF4" w:rsidRPr="004D0B37" w:rsidRDefault="00C24EF4" w:rsidP="005C72A8">
            <w:pPr>
              <w:pStyle w:val="TAL"/>
              <w:snapToGrid w:val="0"/>
              <w:jc w:val="center"/>
              <w:rPr>
                <w:b/>
                <w:kern w:val="1"/>
              </w:rPr>
            </w:pPr>
          </w:p>
          <w:p w14:paraId="4472B2F4" w14:textId="77777777" w:rsidR="00C24EF4" w:rsidRPr="004D0B37" w:rsidRDefault="00C24EF4" w:rsidP="005C72A8">
            <w:pPr>
              <w:pStyle w:val="TAL"/>
              <w:snapToGrid w:val="0"/>
              <w:jc w:val="center"/>
              <w:rPr>
                <w:b/>
                <w:kern w:val="1"/>
              </w:rPr>
            </w:pPr>
          </w:p>
          <w:p w14:paraId="7F480AE3" w14:textId="77777777" w:rsidR="00C24EF4" w:rsidRPr="004D0B37" w:rsidRDefault="00C24EF4" w:rsidP="005C72A8">
            <w:pPr>
              <w:pStyle w:val="TAL"/>
              <w:snapToGrid w:val="0"/>
              <w:jc w:val="center"/>
              <w:rPr>
                <w:b/>
                <w:kern w:val="1"/>
              </w:rPr>
            </w:pPr>
          </w:p>
          <w:p w14:paraId="09D694EA" w14:textId="77777777" w:rsidR="00C24EF4" w:rsidRPr="004D0B37" w:rsidRDefault="00C24EF4" w:rsidP="005C72A8">
            <w:pPr>
              <w:pStyle w:val="TAL"/>
              <w:snapToGrid w:val="0"/>
              <w:jc w:val="center"/>
              <w:rPr>
                <w:b/>
                <w:kern w:val="1"/>
              </w:rPr>
            </w:pPr>
            <w:r w:rsidRPr="004D0B37">
              <w:rPr>
                <w:b/>
                <w:kern w:val="1"/>
              </w:rPr>
              <w:t>HTTP Header Information</w:t>
            </w:r>
          </w:p>
          <w:p w14:paraId="081B7E99" w14:textId="77777777" w:rsidR="00FE3B5F" w:rsidRPr="004D0B37" w:rsidRDefault="00FE3B5F" w:rsidP="005C72A8">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C24EF4" w:rsidRPr="000D6D95" w14:paraId="1C326B42" w14:textId="77777777" w:rsidTr="005A2D7C">
              <w:trPr>
                <w:jc w:val="center"/>
              </w:trPr>
              <w:tc>
                <w:tcPr>
                  <w:tcW w:w="1501" w:type="dxa"/>
                  <w:shd w:val="clear" w:color="auto" w:fill="9CC2E5"/>
                </w:tcPr>
                <w:p w14:paraId="21D45FCB" w14:textId="77777777" w:rsidR="00C24EF4" w:rsidRPr="004D0B37" w:rsidRDefault="00C24EF4" w:rsidP="005C72A8">
                  <w:pPr>
                    <w:pStyle w:val="TAL"/>
                    <w:snapToGrid w:val="0"/>
                    <w:jc w:val="center"/>
                    <w:rPr>
                      <w:rFonts w:eastAsia="Calibri"/>
                      <w:b/>
                      <w:szCs w:val="22"/>
                    </w:rPr>
                  </w:pPr>
                  <w:r w:rsidRPr="004D0B37">
                    <w:rPr>
                      <w:rFonts w:eastAsia="Calibri"/>
                      <w:b/>
                      <w:szCs w:val="22"/>
                    </w:rPr>
                    <w:t>Header</w:t>
                  </w:r>
                </w:p>
              </w:tc>
              <w:tc>
                <w:tcPr>
                  <w:tcW w:w="4359" w:type="dxa"/>
                  <w:shd w:val="clear" w:color="auto" w:fill="9CC2E5"/>
                </w:tcPr>
                <w:p w14:paraId="6B6BA8AA" w14:textId="77777777" w:rsidR="00C24EF4" w:rsidRPr="004D0B37" w:rsidRDefault="00C24EF4" w:rsidP="005C72A8">
                  <w:pPr>
                    <w:pStyle w:val="TAL"/>
                    <w:snapToGrid w:val="0"/>
                    <w:jc w:val="center"/>
                    <w:rPr>
                      <w:rFonts w:eastAsia="Calibri"/>
                      <w:b/>
                      <w:szCs w:val="22"/>
                    </w:rPr>
                  </w:pPr>
                  <w:r w:rsidRPr="004D0B37">
                    <w:rPr>
                      <w:rFonts w:eastAsia="Calibri"/>
                      <w:b/>
                      <w:szCs w:val="22"/>
                    </w:rPr>
                    <w:t>Value</w:t>
                  </w:r>
                </w:p>
              </w:tc>
            </w:tr>
            <w:tr w:rsidR="00C24EF4" w:rsidRPr="000D6D95" w14:paraId="172107F8" w14:textId="77777777" w:rsidTr="005A2D7C">
              <w:trPr>
                <w:jc w:val="center"/>
              </w:trPr>
              <w:tc>
                <w:tcPr>
                  <w:tcW w:w="1501" w:type="dxa"/>
                  <w:shd w:val="clear" w:color="auto" w:fill="DEEAF6"/>
                </w:tcPr>
                <w:p w14:paraId="55499339" w14:textId="77777777" w:rsidR="00C24EF4" w:rsidRPr="004D0B37" w:rsidRDefault="00C24EF4" w:rsidP="005C72A8">
                  <w:pPr>
                    <w:pStyle w:val="TAL"/>
                    <w:snapToGrid w:val="0"/>
                    <w:jc w:val="center"/>
                    <w:rPr>
                      <w:rFonts w:eastAsia="Calibri"/>
                      <w:szCs w:val="22"/>
                    </w:rPr>
                  </w:pPr>
                  <w:r w:rsidRPr="004D0B37">
                    <w:rPr>
                      <w:rFonts w:eastAsia="Calibri"/>
                      <w:szCs w:val="22"/>
                    </w:rPr>
                    <w:t>X-M2M-RI</w:t>
                  </w:r>
                </w:p>
              </w:tc>
              <w:tc>
                <w:tcPr>
                  <w:tcW w:w="4359" w:type="dxa"/>
                  <w:shd w:val="clear" w:color="auto" w:fill="auto"/>
                </w:tcPr>
                <w:p w14:paraId="02A1E028" w14:textId="77777777" w:rsidR="00C24EF4" w:rsidRPr="004D0B37" w:rsidRDefault="00C24EF4" w:rsidP="005C72A8">
                  <w:pPr>
                    <w:pStyle w:val="TAL"/>
                    <w:snapToGrid w:val="0"/>
                    <w:rPr>
                      <w:rFonts w:eastAsia="Calibri"/>
                      <w:szCs w:val="22"/>
                    </w:rPr>
                  </w:pPr>
                  <w:r w:rsidRPr="004D0B37">
                    <w:rPr>
                      <w:rFonts w:eastAsia="Calibri"/>
                      <w:szCs w:val="22"/>
                    </w:rPr>
                    <w:t>Request</w:t>
                  </w:r>
                  <w:r w:rsidR="005A3EEC" w:rsidRPr="004D0B37">
                    <w:rPr>
                      <w:rFonts w:eastAsia="Calibri"/>
                      <w:szCs w:val="22"/>
                    </w:rPr>
                    <w:t xml:space="preserve"> </w:t>
                  </w:r>
                  <w:r w:rsidRPr="004D0B37">
                    <w:rPr>
                      <w:rFonts w:eastAsia="Calibri"/>
                      <w:szCs w:val="22"/>
                    </w:rPr>
                    <w:t>ID</w:t>
                  </w:r>
                  <w:r w:rsidR="005A3EEC" w:rsidRPr="004D0B37">
                    <w:rPr>
                      <w:rFonts w:eastAsia="Calibri"/>
                      <w:szCs w:val="22"/>
                    </w:rPr>
                    <w:t xml:space="preserve"> </w:t>
                  </w:r>
                </w:p>
              </w:tc>
            </w:tr>
            <w:tr w:rsidR="00C24EF4" w:rsidRPr="000D6D95" w14:paraId="590AA2C4" w14:textId="77777777" w:rsidTr="005A2D7C">
              <w:trPr>
                <w:jc w:val="center"/>
              </w:trPr>
              <w:tc>
                <w:tcPr>
                  <w:tcW w:w="1501" w:type="dxa"/>
                  <w:shd w:val="clear" w:color="auto" w:fill="DEEAF6"/>
                </w:tcPr>
                <w:p w14:paraId="693B79BA" w14:textId="77777777" w:rsidR="00C24EF4" w:rsidRPr="004D0B37" w:rsidRDefault="00C24EF4" w:rsidP="005C72A8">
                  <w:pPr>
                    <w:pStyle w:val="TAL"/>
                    <w:snapToGrid w:val="0"/>
                    <w:jc w:val="center"/>
                    <w:rPr>
                      <w:rFonts w:eastAsia="Calibri"/>
                      <w:szCs w:val="22"/>
                    </w:rPr>
                  </w:pPr>
                  <w:r w:rsidRPr="004D0B37">
                    <w:rPr>
                      <w:rFonts w:eastAsia="Calibri"/>
                      <w:szCs w:val="22"/>
                    </w:rPr>
                    <w:t>X-M2M-Origin</w:t>
                  </w:r>
                </w:p>
              </w:tc>
              <w:tc>
                <w:tcPr>
                  <w:tcW w:w="4359" w:type="dxa"/>
                  <w:shd w:val="clear" w:color="auto" w:fill="auto"/>
                </w:tcPr>
                <w:p w14:paraId="29B9D41A" w14:textId="77777777" w:rsidR="00C24EF4" w:rsidRPr="004D0B37" w:rsidRDefault="00C24EF4" w:rsidP="005C72A8">
                  <w:pPr>
                    <w:pStyle w:val="TAL"/>
                    <w:snapToGrid w:val="0"/>
                    <w:rPr>
                      <w:rFonts w:eastAsia="Calibri"/>
                      <w:szCs w:val="22"/>
                    </w:rPr>
                  </w:pPr>
                  <w:r w:rsidRPr="004D0B37">
                    <w:rPr>
                      <w:rFonts w:eastAsia="Calibri"/>
                      <w:szCs w:val="22"/>
                    </w:rPr>
                    <w:t>AE-ID</w:t>
                  </w:r>
                  <w:r w:rsidR="005A3EEC" w:rsidRPr="004D0B37">
                    <w:rPr>
                      <w:rFonts w:eastAsia="Calibri"/>
                      <w:szCs w:val="22"/>
                    </w:rPr>
                    <w:t xml:space="preserve"> </w:t>
                  </w:r>
                  <w:r w:rsidRPr="004D0B37">
                    <w:rPr>
                      <w:rFonts w:eastAsia="Calibri"/>
                      <w:szCs w:val="22"/>
                    </w:rPr>
                    <w:t>of</w:t>
                  </w:r>
                  <w:r w:rsidR="005A3EEC" w:rsidRPr="004D0B37">
                    <w:rPr>
                      <w:rFonts w:eastAsia="Calibri"/>
                      <w:szCs w:val="22"/>
                    </w:rPr>
                    <w:t xml:space="preserve"> </w:t>
                  </w:r>
                  <w:r w:rsidRPr="004D0B37">
                    <w:rPr>
                      <w:rFonts w:eastAsia="Calibri"/>
                      <w:szCs w:val="22"/>
                    </w:rPr>
                    <w:t>request</w:t>
                  </w:r>
                  <w:r w:rsidR="005A3EEC" w:rsidRPr="004D0B37">
                    <w:rPr>
                      <w:rFonts w:eastAsia="Calibri"/>
                      <w:szCs w:val="22"/>
                    </w:rPr>
                    <w:t xml:space="preserve"> </w:t>
                  </w:r>
                  <w:r w:rsidRPr="004D0B37">
                    <w:rPr>
                      <w:rFonts w:eastAsia="Calibri"/>
                      <w:szCs w:val="22"/>
                    </w:rPr>
                    <w:t>originator</w:t>
                  </w:r>
                </w:p>
              </w:tc>
            </w:tr>
            <w:tr w:rsidR="00C24EF4" w:rsidRPr="000D6D95" w14:paraId="45BF1C06" w14:textId="77777777" w:rsidTr="005A2D7C">
              <w:trPr>
                <w:jc w:val="center"/>
              </w:trPr>
              <w:tc>
                <w:tcPr>
                  <w:tcW w:w="1501" w:type="dxa"/>
                  <w:shd w:val="clear" w:color="auto" w:fill="DEEAF6"/>
                </w:tcPr>
                <w:p w14:paraId="08131153" w14:textId="77777777" w:rsidR="00C24EF4" w:rsidRPr="004D0B37" w:rsidRDefault="00C24EF4" w:rsidP="005C72A8">
                  <w:pPr>
                    <w:pStyle w:val="TAL"/>
                    <w:snapToGrid w:val="0"/>
                    <w:jc w:val="center"/>
                    <w:rPr>
                      <w:rFonts w:eastAsia="Calibri"/>
                      <w:szCs w:val="22"/>
                    </w:rPr>
                  </w:pPr>
                  <w:r w:rsidRPr="004D0B37">
                    <w:rPr>
                      <w:rFonts w:eastAsia="Calibri"/>
                      <w:szCs w:val="22"/>
                    </w:rPr>
                    <w:t>Content-Type</w:t>
                  </w:r>
                </w:p>
              </w:tc>
              <w:tc>
                <w:tcPr>
                  <w:tcW w:w="4359" w:type="dxa"/>
                  <w:shd w:val="clear" w:color="auto" w:fill="auto"/>
                </w:tcPr>
                <w:p w14:paraId="5E8C41A4" w14:textId="77777777" w:rsidR="00C24EF4" w:rsidRPr="004D0B37" w:rsidRDefault="00C24EF4" w:rsidP="005C72A8">
                  <w:pPr>
                    <w:pStyle w:val="TAL"/>
                    <w:snapToGrid w:val="0"/>
                    <w:rPr>
                      <w:rFonts w:eastAsia="Calibri"/>
                      <w:szCs w:val="22"/>
                    </w:rPr>
                  </w:pPr>
                  <w:r w:rsidRPr="004D0B37">
                    <w:rPr>
                      <w:rFonts w:eastAsia="Calibri"/>
                      <w:szCs w:val="22"/>
                    </w:rPr>
                    <w:t>application/json</w:t>
                  </w:r>
                </w:p>
              </w:tc>
            </w:tr>
            <w:tr w:rsidR="005E122D" w:rsidRPr="000D6D95" w14:paraId="144AA758" w14:textId="77777777" w:rsidTr="005A2D7C">
              <w:trPr>
                <w:jc w:val="center"/>
              </w:trPr>
              <w:tc>
                <w:tcPr>
                  <w:tcW w:w="1501" w:type="dxa"/>
                  <w:shd w:val="clear" w:color="auto" w:fill="DEEAF6"/>
                </w:tcPr>
                <w:p w14:paraId="4FA2FE27" w14:textId="77777777" w:rsidR="005E122D" w:rsidRPr="004D0B37" w:rsidRDefault="005E122D" w:rsidP="008C30AE">
                  <w:pPr>
                    <w:pStyle w:val="TAL"/>
                    <w:snapToGrid w:val="0"/>
                    <w:jc w:val="center"/>
                    <w:rPr>
                      <w:rFonts w:eastAsia="Calibri"/>
                      <w:szCs w:val="22"/>
                    </w:rPr>
                  </w:pPr>
                  <w:r w:rsidRPr="004D0B37">
                    <w:rPr>
                      <w:rFonts w:eastAsia="Calibri"/>
                      <w:szCs w:val="22"/>
                    </w:rPr>
                    <w:t>X-M2M-RVI</w:t>
                  </w:r>
                </w:p>
              </w:tc>
              <w:tc>
                <w:tcPr>
                  <w:tcW w:w="4359" w:type="dxa"/>
                  <w:shd w:val="clear" w:color="auto" w:fill="auto"/>
                </w:tcPr>
                <w:p w14:paraId="3AFCEE31" w14:textId="77777777" w:rsidR="005E122D" w:rsidRPr="004D0B37" w:rsidRDefault="005E122D" w:rsidP="008C30AE">
                  <w:pPr>
                    <w:pStyle w:val="TAL"/>
                    <w:snapToGrid w:val="0"/>
                    <w:rPr>
                      <w:rFonts w:eastAsia="Calibri"/>
                      <w:szCs w:val="22"/>
                    </w:rPr>
                  </w:pPr>
                  <w:r w:rsidRPr="004D0B37">
                    <w:rPr>
                      <w:rFonts w:eastAsia="Calibri"/>
                      <w:szCs w:val="22"/>
                    </w:rPr>
                    <w:t>Release</w:t>
                  </w:r>
                  <w:r w:rsidR="005A3EEC" w:rsidRPr="004D0B37">
                    <w:rPr>
                      <w:rFonts w:eastAsia="Calibri"/>
                      <w:szCs w:val="22"/>
                    </w:rPr>
                    <w:t xml:space="preserve"> </w:t>
                  </w:r>
                  <w:r w:rsidRPr="004D0B37">
                    <w:rPr>
                      <w:rFonts w:eastAsia="Calibri"/>
                      <w:szCs w:val="22"/>
                    </w:rPr>
                    <w:t>Version</w:t>
                  </w:r>
                  <w:r w:rsidR="005A3EEC" w:rsidRPr="004D0B37">
                    <w:rPr>
                      <w:rFonts w:eastAsia="Calibri"/>
                      <w:szCs w:val="22"/>
                    </w:rPr>
                    <w:t xml:space="preserve"> </w:t>
                  </w:r>
                  <w:r w:rsidRPr="004D0B37">
                    <w:rPr>
                      <w:rFonts w:eastAsia="Calibri"/>
                      <w:szCs w:val="22"/>
                    </w:rPr>
                    <w:t>Indicator</w:t>
                  </w:r>
                </w:p>
              </w:tc>
            </w:tr>
          </w:tbl>
          <w:p w14:paraId="0F0290C5" w14:textId="77777777" w:rsidR="00C24EF4" w:rsidRPr="004D0B37" w:rsidRDefault="00C24EF4" w:rsidP="005C72A8">
            <w:pPr>
              <w:pStyle w:val="TAL"/>
              <w:snapToGrid w:val="0"/>
              <w:jc w:val="center"/>
            </w:pPr>
          </w:p>
        </w:tc>
      </w:tr>
      <w:tr w:rsidR="00C24EF4" w:rsidRPr="009743EA" w14:paraId="0794D23C"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D9560FE" w14:textId="77777777" w:rsidR="00C24EF4" w:rsidRPr="004D0B37" w:rsidRDefault="00C24EF4" w:rsidP="005C72A8">
            <w:pPr>
              <w:pStyle w:val="Default"/>
              <w:jc w:val="center"/>
              <w:rPr>
                <w:color w:val="auto"/>
                <w:highlight w:val="yellow"/>
              </w:rPr>
            </w:pPr>
          </w:p>
          <w:p w14:paraId="46B6CA1D" w14:textId="77777777" w:rsidR="00C24EF4" w:rsidRPr="004D0B37" w:rsidRDefault="00C24EF4" w:rsidP="005C72A8">
            <w:pPr>
              <w:pStyle w:val="Default"/>
              <w:jc w:val="center"/>
              <w:rPr>
                <w:b/>
                <w:sz w:val="20"/>
                <w:szCs w:val="20"/>
                <w:highlight w:val="yellow"/>
              </w:rPr>
            </w:pPr>
          </w:p>
          <w:p w14:paraId="6D748C34" w14:textId="77777777" w:rsidR="00C24EF4" w:rsidRPr="004D0B37" w:rsidRDefault="00C24EF4" w:rsidP="005C72A8">
            <w:pPr>
              <w:pStyle w:val="Default"/>
              <w:jc w:val="center"/>
              <w:rPr>
                <w:b/>
                <w:sz w:val="20"/>
                <w:szCs w:val="20"/>
                <w:highlight w:val="yellow"/>
              </w:rPr>
            </w:pPr>
          </w:p>
          <w:p w14:paraId="2B33A6A5" w14:textId="77777777" w:rsidR="00C24EF4" w:rsidRPr="004D0B37" w:rsidRDefault="00C24EF4" w:rsidP="005C72A8">
            <w:pPr>
              <w:pStyle w:val="Default"/>
              <w:jc w:val="center"/>
              <w:rPr>
                <w:rFonts w:ascii="Arial" w:eastAsia="Malgun Gothic" w:hAnsi="Arial"/>
                <w:b/>
                <w:color w:val="auto"/>
                <w:kern w:val="1"/>
                <w:sz w:val="18"/>
                <w:szCs w:val="20"/>
              </w:rPr>
            </w:pPr>
            <w:r w:rsidRPr="004D0B37">
              <w:rPr>
                <w:rFonts w:ascii="Arial" w:eastAsia="Malgun Gothic" w:hAnsi="Arial"/>
                <w:b/>
                <w:color w:val="auto"/>
                <w:kern w:val="1"/>
                <w:sz w:val="18"/>
                <w:szCs w:val="20"/>
              </w:rPr>
              <w:t xml:space="preserve">Example with </w:t>
            </w:r>
          </w:p>
          <w:p w14:paraId="778CD63D" w14:textId="77777777" w:rsidR="00C24EF4" w:rsidRPr="004D0B37" w:rsidRDefault="00C24EF4" w:rsidP="005C72A8">
            <w:pPr>
              <w:pStyle w:val="Default"/>
              <w:jc w:val="center"/>
              <w:rPr>
                <w:b/>
                <w:kern w:val="1"/>
              </w:rPr>
            </w:pPr>
            <w:r w:rsidRPr="004D0B37">
              <w:rPr>
                <w:rFonts w:ascii="Arial" w:eastAsia="Malgun Gothic" w:hAnsi="Arial"/>
                <w:b/>
                <w:color w:val="auto"/>
                <w:kern w:val="1"/>
                <w:sz w:val="18"/>
                <w:szCs w:val="20"/>
              </w:rPr>
              <w:t>RCN=0</w:t>
            </w:r>
          </w:p>
          <w:p w14:paraId="7103DB3E" w14:textId="77777777" w:rsidR="00C24EF4" w:rsidRPr="004D0B37" w:rsidRDefault="00C24EF4" w:rsidP="005C72A8">
            <w:pPr>
              <w:rPr>
                <w:highlight w:val="yellow"/>
              </w:rPr>
            </w:pPr>
          </w:p>
          <w:p w14:paraId="3BFEC7BE" w14:textId="77777777" w:rsidR="00C24EF4" w:rsidRPr="004D0B37" w:rsidRDefault="00C24EF4" w:rsidP="005C72A8">
            <w:pPr>
              <w:rPr>
                <w:highlight w:val="yellow"/>
              </w:rPr>
            </w:pPr>
          </w:p>
          <w:p w14:paraId="3841A55B" w14:textId="77777777" w:rsidR="00C24EF4" w:rsidRPr="004D0B37" w:rsidRDefault="00C24EF4" w:rsidP="005C72A8">
            <w:pPr>
              <w:jc w:val="center"/>
              <w:rPr>
                <w:highlight w:val="yellow"/>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9716C06" w14:textId="77777777" w:rsidR="00C24EF4" w:rsidRPr="004D0B37" w:rsidRDefault="00C24EF4" w:rsidP="005C72A8">
            <w:pPr>
              <w:widowControl w:val="0"/>
              <w:overflowPunct/>
              <w:spacing w:after="0"/>
              <w:ind w:left="284"/>
              <w:jc w:val="both"/>
              <w:textAlignment w:val="auto"/>
              <w:rPr>
                <w:rFonts w:ascii="Arial" w:hAnsi="Arial"/>
                <w:color w:val="0070C0"/>
                <w:sz w:val="18"/>
              </w:rPr>
            </w:pPr>
          </w:p>
          <w:p w14:paraId="1F4A0576" w14:textId="77777777" w:rsidR="00C24EF4" w:rsidRPr="004D0B37" w:rsidRDefault="00C24EF4" w:rsidP="005C72A8">
            <w:pPr>
              <w:pStyle w:val="NoSpacing"/>
              <w:rPr>
                <w:rFonts w:ascii="Arial" w:hAnsi="Arial"/>
                <w:color w:val="0070C0"/>
                <w:kern w:val="0"/>
                <w:sz w:val="18"/>
                <w:szCs w:val="20"/>
                <w:lang w:val="en-GB" w:eastAsia="en-US"/>
              </w:rPr>
            </w:pPr>
            <w:r w:rsidRPr="004D0B37">
              <w:rPr>
                <w:rFonts w:ascii="Arial" w:hAnsi="Arial"/>
                <w:color w:val="0070C0"/>
                <w:kern w:val="0"/>
                <w:sz w:val="18"/>
                <w:szCs w:val="20"/>
                <w:lang w:val="en-GB" w:eastAsia="en-US"/>
              </w:rPr>
              <w:t xml:space="preserve">    </w:t>
            </w:r>
            <w:r w:rsidR="00F716C5" w:rsidRPr="004D0B37">
              <w:rPr>
                <w:rFonts w:ascii="Arial" w:hAnsi="Arial"/>
                <w:color w:val="0070C0"/>
                <w:kern w:val="0"/>
                <w:sz w:val="18"/>
                <w:szCs w:val="20"/>
                <w:lang w:val="en-GB" w:eastAsia="en-US"/>
              </w:rPr>
              <w:t xml:space="preserve"> </w:t>
            </w:r>
            <w:r w:rsidRPr="004D0B37">
              <w:rPr>
                <w:rFonts w:ascii="Arial" w:hAnsi="Arial"/>
                <w:color w:val="0070C0"/>
                <w:kern w:val="0"/>
                <w:sz w:val="18"/>
                <w:szCs w:val="20"/>
                <w:lang w:val="en-GB" w:eastAsia="en-US"/>
              </w:rPr>
              <w:t>API/AE/UPD/001_RCN0</w:t>
            </w:r>
          </w:p>
          <w:p w14:paraId="75C04D31" w14:textId="77777777" w:rsidR="00C24EF4" w:rsidRPr="004D0B37" w:rsidRDefault="00C24EF4" w:rsidP="005C72A8">
            <w:pPr>
              <w:widowControl w:val="0"/>
              <w:overflowPunct/>
              <w:spacing w:after="0"/>
              <w:ind w:left="284"/>
              <w:jc w:val="both"/>
              <w:textAlignment w:val="auto"/>
              <w:rPr>
                <w:rFonts w:ascii="Arial" w:hAnsi="Arial"/>
                <w:color w:val="0070C0"/>
                <w:sz w:val="18"/>
              </w:rPr>
            </w:pPr>
          </w:p>
          <w:p w14:paraId="6D5E3C05" w14:textId="77777777" w:rsidR="00C24EF4" w:rsidRPr="004D0B37" w:rsidRDefault="00C24EF4" w:rsidP="005C72A8">
            <w:pPr>
              <w:widowControl w:val="0"/>
              <w:overflowPunct/>
              <w:spacing w:after="0"/>
              <w:ind w:left="284"/>
              <w:jc w:val="both"/>
              <w:textAlignment w:val="auto"/>
              <w:rPr>
                <w:rFonts w:ascii="Arial" w:hAnsi="Arial"/>
                <w:b/>
                <w:color w:val="0070C0"/>
                <w:sz w:val="18"/>
              </w:rPr>
            </w:pPr>
            <w:r w:rsidRPr="004D0B37">
              <w:rPr>
                <w:rFonts w:ascii="Arial" w:hAnsi="Arial"/>
                <w:b/>
                <w:color w:val="0070C0"/>
                <w:sz w:val="18"/>
              </w:rPr>
              <w:t>HTTP Request:</w:t>
            </w:r>
          </w:p>
          <w:p w14:paraId="53318952" w14:textId="77777777" w:rsidR="00C24EF4" w:rsidRPr="004D0B37" w:rsidRDefault="00C24EF4" w:rsidP="005C72A8">
            <w:pPr>
              <w:pStyle w:val="TAL"/>
              <w:snapToGrid w:val="0"/>
              <w:ind w:left="284"/>
              <w:jc w:val="both"/>
              <w:rPr>
                <w:color w:val="0070C0"/>
              </w:rPr>
            </w:pPr>
          </w:p>
          <w:p w14:paraId="2E6DF238" w14:textId="77777777" w:rsidR="00C24EF4" w:rsidRPr="004D0B37" w:rsidRDefault="00C24EF4" w:rsidP="005C72A8">
            <w:pPr>
              <w:pStyle w:val="TAL"/>
              <w:snapToGrid w:val="0"/>
              <w:ind w:left="284"/>
              <w:jc w:val="both"/>
              <w:rPr>
                <w:color w:val="0070C0"/>
              </w:rPr>
            </w:pPr>
            <w:r w:rsidRPr="004D0B37">
              <w:rPr>
                <w:color w:val="0070C0"/>
              </w:rPr>
              <w:t>PUT /mn-name/ae_sensor/cont_temp/semantic_describer?rcn=0 HTTP/1.1</w:t>
            </w:r>
          </w:p>
          <w:p w14:paraId="4AF2299B" w14:textId="77777777" w:rsidR="00C24EF4" w:rsidRPr="004D0B37" w:rsidRDefault="00C24EF4" w:rsidP="005C72A8">
            <w:pPr>
              <w:pStyle w:val="TAL"/>
              <w:snapToGrid w:val="0"/>
              <w:ind w:left="284"/>
              <w:jc w:val="both"/>
              <w:rPr>
                <w:color w:val="0070C0"/>
              </w:rPr>
            </w:pPr>
            <w:r w:rsidRPr="004D0B37">
              <w:rPr>
                <w:color w:val="0070C0"/>
              </w:rPr>
              <w:t>Host: 192.168.0.10:8282</w:t>
            </w:r>
          </w:p>
          <w:p w14:paraId="4733024A" w14:textId="77777777" w:rsidR="00C24EF4" w:rsidRPr="004D0B37" w:rsidRDefault="00C24EF4" w:rsidP="005C72A8">
            <w:pPr>
              <w:pStyle w:val="TAL"/>
              <w:snapToGrid w:val="0"/>
              <w:ind w:left="284"/>
              <w:jc w:val="both"/>
              <w:rPr>
                <w:color w:val="0070C0"/>
              </w:rPr>
            </w:pPr>
            <w:r w:rsidRPr="004D0B37">
              <w:rPr>
                <w:color w:val="0070C0"/>
              </w:rPr>
              <w:t>X-M2M-Origin: CAE0120180404T0830181405122857960960_cse01</w:t>
            </w:r>
          </w:p>
          <w:p w14:paraId="0AEBA8B4" w14:textId="77777777" w:rsidR="00C24EF4" w:rsidRPr="004D0B37" w:rsidRDefault="00C24EF4" w:rsidP="005C72A8">
            <w:pPr>
              <w:pStyle w:val="TAL"/>
              <w:snapToGrid w:val="0"/>
              <w:ind w:left="284"/>
              <w:jc w:val="both"/>
              <w:rPr>
                <w:color w:val="0070C0"/>
              </w:rPr>
            </w:pPr>
            <w:r w:rsidRPr="004D0B37">
              <w:rPr>
                <w:color w:val="0070C0"/>
              </w:rPr>
              <w:t>Content-Type: application/json</w:t>
            </w:r>
          </w:p>
          <w:p w14:paraId="0DB3B060" w14:textId="77777777" w:rsidR="00C24EF4" w:rsidRPr="005A2D7C" w:rsidRDefault="00C24EF4" w:rsidP="005C72A8">
            <w:pPr>
              <w:pStyle w:val="TAL"/>
              <w:snapToGrid w:val="0"/>
              <w:ind w:left="284"/>
              <w:jc w:val="both"/>
              <w:rPr>
                <w:color w:val="0070C0"/>
              </w:rPr>
            </w:pPr>
            <w:r w:rsidRPr="005A2D7C">
              <w:rPr>
                <w:color w:val="0070C0"/>
              </w:rPr>
              <w:t>X-M2M-RI: 1234</w:t>
            </w:r>
          </w:p>
          <w:p w14:paraId="41820214" w14:textId="77777777" w:rsidR="00FE5146" w:rsidRPr="009743EA" w:rsidRDefault="00FE5146" w:rsidP="00FE5146">
            <w:pPr>
              <w:widowControl w:val="0"/>
              <w:overflowPunct/>
              <w:spacing w:after="0"/>
              <w:ind w:left="284"/>
              <w:jc w:val="both"/>
              <w:textAlignment w:val="auto"/>
              <w:rPr>
                <w:color w:val="0070C0"/>
              </w:rPr>
            </w:pPr>
            <w:r w:rsidRPr="009743EA">
              <w:rPr>
                <w:rFonts w:ascii="Arial" w:hAnsi="Arial"/>
                <w:color w:val="0070C0"/>
                <w:sz w:val="18"/>
              </w:rPr>
              <w:t>X-M2M-RVI: 2a</w:t>
            </w:r>
          </w:p>
          <w:p w14:paraId="3396A3BD" w14:textId="77777777" w:rsidR="00C24EF4" w:rsidRPr="009743EA" w:rsidRDefault="00C24EF4" w:rsidP="005C72A8">
            <w:pPr>
              <w:pStyle w:val="TAL"/>
              <w:snapToGrid w:val="0"/>
              <w:ind w:left="284"/>
              <w:jc w:val="both"/>
              <w:rPr>
                <w:color w:val="0070C0"/>
              </w:rPr>
            </w:pPr>
          </w:p>
          <w:p w14:paraId="351467C5" w14:textId="77777777" w:rsidR="00C24EF4" w:rsidRPr="009743EA" w:rsidRDefault="00C24EF4" w:rsidP="005C72A8">
            <w:pPr>
              <w:pStyle w:val="NoSpacing"/>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w:t>
            </w:r>
          </w:p>
          <w:p w14:paraId="6ADDCFCC" w14:textId="77777777" w:rsidR="00C24EF4" w:rsidRPr="009743EA" w:rsidRDefault="00C24EF4" w:rsidP="005C72A8">
            <w:pPr>
              <w:pStyle w:val="NoSpacing"/>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 xml:space="preserve">    "m2m:smd" : {</w:t>
            </w:r>
          </w:p>
          <w:p w14:paraId="5A79C024" w14:textId="77777777" w:rsidR="00C24EF4" w:rsidRPr="009743EA" w:rsidRDefault="00C24EF4" w:rsidP="005C72A8">
            <w:pPr>
              <w:pStyle w:val="NoSpacing"/>
              <w:ind w:left="284"/>
              <w:jc w:val="left"/>
              <w:rPr>
                <w:rFonts w:ascii="Arial" w:hAnsi="Arial"/>
                <w:color w:val="0070C0"/>
                <w:kern w:val="0"/>
                <w:sz w:val="18"/>
                <w:szCs w:val="20"/>
                <w:lang w:val="en-GB" w:eastAsia="en-US"/>
              </w:rPr>
            </w:pPr>
          </w:p>
          <w:p w14:paraId="0BCD08D0" w14:textId="77777777" w:rsidR="00C24EF4" w:rsidRPr="009743EA" w:rsidRDefault="00C24EF4" w:rsidP="005C72A8">
            <w:pPr>
              <w:pStyle w:val="NoSpacing"/>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 xml:space="preserve">        "dsp":</w:t>
            </w:r>
          </w:p>
          <w:p w14:paraId="53D7BDF9" w14:textId="77777777" w:rsidR="00C24EF4" w:rsidRPr="009743EA" w:rsidRDefault="00C24EF4" w:rsidP="005C72A8">
            <w:pPr>
              <w:pStyle w:val="NoSpacing"/>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 PD94bWwgdmVyc2lvbj0iMS4wIj8+DQo8cmRmOlJERiB4bWxucz0iaHR0cDovL3d3dy5vbmVtMm0ub3JnL29udG9sb2d5L2hvdXNlc190ZW1wZXJhdHVyZV9leGFtcGxlIyINCiAgICAgeG1sOmJhc2U9Imh0dHA6Ly93d3cub25lbTJtLm9yZy9vbnRvbG9neS9ob3VzZXNfdGVtcGVyYXR1cmVfZXhhbXBsZSINCiAgICAgeG1sbnM6dGVtcGVyYXR1cmVfZXhhbXBsZT0iaHR0cDovL3d3dy5vbmVtMm0ub3JnL29udG9sb2d5L3RlbXBlcmF0dXJlX2V4YW1wbGUjIg0KICAgICB4bWxuczpyZGY9Imh0dHA6Ly93</w:t>
            </w:r>
            <w:r w:rsidRPr="009743EA">
              <w:rPr>
                <w:rFonts w:ascii="Arial" w:hAnsi="Arial"/>
                <w:color w:val="0070C0"/>
                <w:kern w:val="0"/>
                <w:sz w:val="18"/>
                <w:szCs w:val="20"/>
                <w:lang w:val="en-GB" w:eastAsia="en-US"/>
              </w:rPr>
              <w:lastRenderedPageBreak/>
              <w:t>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",</w:t>
            </w:r>
          </w:p>
          <w:p w14:paraId="169FCBF5" w14:textId="77777777" w:rsidR="00C24EF4" w:rsidRPr="009743EA" w:rsidRDefault="00C24EF4" w:rsidP="005C72A8">
            <w:pPr>
              <w:pStyle w:val="TAL"/>
              <w:snapToGrid w:val="0"/>
              <w:ind w:left="284"/>
              <w:jc w:val="both"/>
              <w:rPr>
                <w:color w:val="0070C0"/>
              </w:rPr>
            </w:pPr>
          </w:p>
          <w:p w14:paraId="0B6028F5" w14:textId="77777777" w:rsidR="00C24EF4" w:rsidRPr="009743EA" w:rsidRDefault="00C24EF4" w:rsidP="005C72A8">
            <w:pPr>
              <w:pStyle w:val="TAL"/>
              <w:snapToGrid w:val="0"/>
              <w:ind w:left="284"/>
              <w:jc w:val="both"/>
              <w:rPr>
                <w:color w:val="0070C0"/>
              </w:rPr>
            </w:pPr>
            <w:r w:rsidRPr="009743EA">
              <w:rPr>
                <w:color w:val="0070C0"/>
              </w:rPr>
              <w:t xml:space="preserve"> "or": "http://www.onem2m.org/ontology/temperature_example2",</w:t>
            </w:r>
          </w:p>
          <w:p w14:paraId="03100644" w14:textId="77777777" w:rsidR="00C24EF4" w:rsidRPr="009743EA" w:rsidRDefault="00C24EF4" w:rsidP="005C72A8">
            <w:pPr>
              <w:pStyle w:val="NoSpacing"/>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 xml:space="preserve">    </w:t>
            </w:r>
          </w:p>
          <w:p w14:paraId="18CD0837" w14:textId="77777777" w:rsidR="00C24EF4" w:rsidRPr="009743EA" w:rsidRDefault="00C24EF4" w:rsidP="005C72A8">
            <w:pPr>
              <w:pStyle w:val="NoSpacing"/>
              <w:ind w:left="568"/>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w:t>
            </w:r>
          </w:p>
          <w:p w14:paraId="0CC0F197" w14:textId="77777777" w:rsidR="00C24EF4" w:rsidRPr="009743EA" w:rsidRDefault="00C24EF4" w:rsidP="005C72A8">
            <w:pPr>
              <w:pStyle w:val="NoSpacing"/>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w:t>
            </w:r>
          </w:p>
          <w:p w14:paraId="6100DC89" w14:textId="77777777" w:rsidR="00C24EF4" w:rsidRPr="009743EA" w:rsidRDefault="00C24EF4" w:rsidP="005C72A8">
            <w:pPr>
              <w:pStyle w:val="TAL"/>
              <w:snapToGrid w:val="0"/>
              <w:ind w:left="284"/>
              <w:jc w:val="both"/>
              <w:rPr>
                <w:color w:val="0070C0"/>
              </w:rPr>
            </w:pPr>
          </w:p>
          <w:p w14:paraId="791953D3" w14:textId="77777777" w:rsidR="00C24EF4" w:rsidRPr="009743EA" w:rsidRDefault="00C24EF4" w:rsidP="005C72A8">
            <w:pPr>
              <w:widowControl w:val="0"/>
              <w:overflowPunct/>
              <w:spacing w:after="0"/>
              <w:ind w:left="284"/>
              <w:jc w:val="both"/>
              <w:textAlignment w:val="auto"/>
              <w:rPr>
                <w:rFonts w:ascii="Arial" w:hAnsi="Arial"/>
                <w:color w:val="0070C0"/>
                <w:sz w:val="18"/>
              </w:rPr>
            </w:pPr>
          </w:p>
          <w:p w14:paraId="5BB1C09C"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4D36FD5C" w14:textId="77777777" w:rsidR="00C24EF4" w:rsidRPr="009743EA" w:rsidRDefault="00C24EF4" w:rsidP="005C72A8">
            <w:pPr>
              <w:widowControl w:val="0"/>
              <w:overflowPunct/>
              <w:spacing w:after="0"/>
              <w:ind w:left="284"/>
              <w:textAlignment w:val="auto"/>
              <w:rPr>
                <w:rFonts w:ascii="Arial" w:hAnsi="Arial"/>
                <w:color w:val="0070C0"/>
                <w:sz w:val="18"/>
              </w:rPr>
            </w:pPr>
          </w:p>
          <w:p w14:paraId="51A28059"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200 OK</w:t>
            </w:r>
          </w:p>
          <w:p w14:paraId="6222AC93"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Content-Length:0 </w:t>
            </w:r>
          </w:p>
          <w:p w14:paraId="67435FDD" w14:textId="77777777" w:rsidR="00C24EF4" w:rsidRPr="005A2D7C" w:rsidRDefault="00C24EF4" w:rsidP="005C72A8">
            <w:pPr>
              <w:widowControl w:val="0"/>
              <w:overflowPunct/>
              <w:spacing w:after="0"/>
              <w:ind w:left="284"/>
              <w:jc w:val="both"/>
              <w:textAlignment w:val="auto"/>
              <w:rPr>
                <w:rFonts w:ascii="Arial" w:eastAsia="Malgun Gothic" w:hAnsi="Arial"/>
                <w:color w:val="0070C0"/>
                <w:sz w:val="18"/>
              </w:rPr>
            </w:pPr>
            <w:r w:rsidRPr="005A2D7C">
              <w:rPr>
                <w:rFonts w:ascii="Arial" w:hAnsi="Arial"/>
                <w:color w:val="0070C0"/>
                <w:sz w:val="18"/>
              </w:rPr>
              <w:t>X-M2M-RI:1234</w:t>
            </w:r>
          </w:p>
          <w:p w14:paraId="1EC180AC" w14:textId="77777777" w:rsidR="00FE5146" w:rsidRPr="005A2D7C" w:rsidRDefault="00FE5146" w:rsidP="00FE5146">
            <w:pPr>
              <w:widowControl w:val="0"/>
              <w:overflowPunct/>
              <w:spacing w:after="0"/>
              <w:ind w:left="284"/>
              <w:jc w:val="both"/>
              <w:textAlignment w:val="auto"/>
              <w:rPr>
                <w:color w:val="0070C0"/>
              </w:rPr>
            </w:pPr>
            <w:r w:rsidRPr="009743EA">
              <w:rPr>
                <w:rFonts w:ascii="Arial" w:hAnsi="Arial"/>
                <w:color w:val="0070C0"/>
                <w:sz w:val="18"/>
              </w:rPr>
              <w:t>X-M2M-RVI: 2a</w:t>
            </w:r>
          </w:p>
          <w:p w14:paraId="007202BB" w14:textId="77777777" w:rsidR="00C24EF4" w:rsidRPr="005A2D7C" w:rsidRDefault="00C24EF4" w:rsidP="005C72A8">
            <w:pPr>
              <w:pStyle w:val="TAL"/>
              <w:snapToGrid w:val="0"/>
              <w:ind w:left="284"/>
              <w:jc w:val="both"/>
              <w:rPr>
                <w:color w:val="0070C0"/>
              </w:rPr>
            </w:pPr>
            <w:r w:rsidRPr="005A2D7C">
              <w:rPr>
                <w:color w:val="0070C0"/>
              </w:rPr>
              <w:t>X-M2M-RSC:2004</w:t>
            </w:r>
          </w:p>
          <w:p w14:paraId="30DF74E9" w14:textId="77777777" w:rsidR="00C24EF4" w:rsidRPr="005A2D7C" w:rsidRDefault="00C24EF4" w:rsidP="005C72A8">
            <w:pPr>
              <w:pStyle w:val="TAL"/>
              <w:snapToGrid w:val="0"/>
              <w:ind w:left="284"/>
              <w:jc w:val="both"/>
              <w:rPr>
                <w:color w:val="0070C0"/>
              </w:rPr>
            </w:pPr>
          </w:p>
        </w:tc>
      </w:tr>
      <w:tr w:rsidR="00C24EF4" w:rsidRPr="009743EA" w14:paraId="623BE21D"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35200A1" w14:textId="77777777" w:rsidR="00C24EF4" w:rsidRPr="009743EA" w:rsidRDefault="00C24EF4" w:rsidP="005C72A8">
            <w:pPr>
              <w:pStyle w:val="Default"/>
              <w:jc w:val="center"/>
              <w:rPr>
                <w:color w:val="auto"/>
                <w:highlight w:val="yellow"/>
              </w:rPr>
            </w:pPr>
          </w:p>
          <w:p w14:paraId="2BEF04DB" w14:textId="77777777" w:rsidR="00C24EF4" w:rsidRPr="009743EA" w:rsidRDefault="00C24EF4" w:rsidP="005C72A8">
            <w:pPr>
              <w:pStyle w:val="Default"/>
              <w:jc w:val="center"/>
              <w:rPr>
                <w:b/>
                <w:sz w:val="20"/>
                <w:szCs w:val="20"/>
                <w:highlight w:val="yellow"/>
              </w:rPr>
            </w:pPr>
          </w:p>
          <w:p w14:paraId="0B9A180F" w14:textId="77777777" w:rsidR="00C24EF4" w:rsidRPr="009743EA" w:rsidRDefault="00C24EF4" w:rsidP="005C72A8">
            <w:pPr>
              <w:pStyle w:val="Default"/>
              <w:jc w:val="center"/>
              <w:rPr>
                <w:b/>
                <w:sz w:val="20"/>
                <w:szCs w:val="20"/>
              </w:rPr>
            </w:pPr>
          </w:p>
          <w:p w14:paraId="3199AA67"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6F2AF8AC"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RCN=1</w:t>
            </w:r>
          </w:p>
          <w:p w14:paraId="5E92D4B8" w14:textId="77777777" w:rsidR="00C24EF4" w:rsidRPr="009743EA" w:rsidRDefault="00C24EF4" w:rsidP="005C72A8">
            <w:pPr>
              <w:pStyle w:val="Default"/>
              <w:jc w:val="center"/>
              <w:rPr>
                <w:b/>
                <w:kern w:val="1"/>
              </w:rPr>
            </w:pPr>
            <w:r w:rsidRPr="009743EA">
              <w:rPr>
                <w:rFonts w:ascii="Arial" w:eastAsia="Malgun Gothic" w:hAnsi="Arial"/>
                <w:b/>
                <w:color w:val="auto"/>
                <w:kern w:val="1"/>
                <w:sz w:val="18"/>
                <w:szCs w:val="20"/>
              </w:rPr>
              <w:t>or No RCN</w:t>
            </w:r>
          </w:p>
          <w:p w14:paraId="41F788F6" w14:textId="77777777" w:rsidR="00C24EF4" w:rsidRPr="009743EA" w:rsidRDefault="00C24EF4" w:rsidP="005C72A8"/>
          <w:p w14:paraId="504E1158" w14:textId="77777777" w:rsidR="00C24EF4" w:rsidRPr="009743EA" w:rsidRDefault="00C24EF4" w:rsidP="005C72A8">
            <w:pPr>
              <w:rPr>
                <w:highlight w:val="yellow"/>
              </w:rPr>
            </w:pPr>
          </w:p>
          <w:p w14:paraId="5DFC3DD9" w14:textId="77777777" w:rsidR="00C24EF4" w:rsidRPr="009743EA" w:rsidRDefault="00C24EF4" w:rsidP="005C72A8">
            <w:pPr>
              <w:jc w:val="center"/>
              <w:rPr>
                <w:highlight w:val="yellow"/>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0DDA8B7" w14:textId="77777777" w:rsidR="00C24EF4" w:rsidRPr="009743EA" w:rsidRDefault="00C24EF4" w:rsidP="005C72A8">
            <w:pPr>
              <w:widowControl w:val="0"/>
              <w:overflowPunct/>
              <w:spacing w:after="0"/>
              <w:ind w:left="284"/>
              <w:jc w:val="both"/>
              <w:textAlignment w:val="auto"/>
              <w:rPr>
                <w:rFonts w:ascii="Arial" w:hAnsi="Arial"/>
                <w:color w:val="0070C0"/>
                <w:sz w:val="18"/>
                <w:highlight w:val="yellow"/>
              </w:rPr>
            </w:pPr>
          </w:p>
          <w:p w14:paraId="429E4A20" w14:textId="77777777" w:rsidR="00C24EF4" w:rsidRPr="005A2D7C" w:rsidRDefault="00C24EF4" w:rsidP="005C72A8">
            <w:pPr>
              <w:pStyle w:val="NoSpacing"/>
              <w:rPr>
                <w:rFonts w:ascii="Times New Roman" w:hAnsi="Times New Roman"/>
                <w:b/>
                <w:sz w:val="24"/>
                <w:lang w:val="en-GB"/>
              </w:rPr>
            </w:pPr>
            <w:r w:rsidRPr="005A2D7C">
              <w:rPr>
                <w:rFonts w:ascii="Times New Roman" w:hAnsi="Times New Roman"/>
                <w:lang w:val="en-GB"/>
              </w:rPr>
              <w:t xml:space="preserve">    </w:t>
            </w:r>
            <w:r w:rsidRPr="005A2D7C">
              <w:rPr>
                <w:rFonts w:ascii="Times New Roman" w:hAnsi="Times New Roman"/>
                <w:b/>
                <w:sz w:val="24"/>
                <w:lang w:val="en-GB"/>
              </w:rPr>
              <w:t>API/AE/UPD/001</w:t>
            </w:r>
          </w:p>
          <w:p w14:paraId="4D8E78B4" w14:textId="77777777" w:rsidR="00C24EF4" w:rsidRPr="005A2D7C" w:rsidRDefault="00C24EF4" w:rsidP="005C72A8">
            <w:pPr>
              <w:pStyle w:val="NoSpacing"/>
              <w:rPr>
                <w:rFonts w:ascii="Times New Roman" w:hAnsi="Times New Roman"/>
                <w:b/>
                <w:sz w:val="24"/>
                <w:lang w:val="en-GB"/>
              </w:rPr>
            </w:pPr>
            <w:r w:rsidRPr="005A2D7C">
              <w:rPr>
                <w:rFonts w:ascii="Times New Roman" w:hAnsi="Times New Roman"/>
                <w:lang w:val="en-GB"/>
              </w:rPr>
              <w:t xml:space="preserve">    </w:t>
            </w:r>
            <w:r w:rsidRPr="005A2D7C">
              <w:rPr>
                <w:rFonts w:ascii="Times New Roman" w:hAnsi="Times New Roman"/>
                <w:b/>
                <w:sz w:val="24"/>
                <w:lang w:val="en-GB"/>
              </w:rPr>
              <w:t>API/AE/UPD/001_RCN1</w:t>
            </w:r>
          </w:p>
          <w:p w14:paraId="6DB96B61" w14:textId="77777777" w:rsidR="00C24EF4" w:rsidRPr="009743EA" w:rsidRDefault="00C24EF4" w:rsidP="005C72A8">
            <w:pPr>
              <w:widowControl w:val="0"/>
              <w:overflowPunct/>
              <w:spacing w:after="0"/>
              <w:ind w:left="284"/>
              <w:jc w:val="both"/>
              <w:textAlignment w:val="auto"/>
              <w:rPr>
                <w:rFonts w:ascii="Arial" w:hAnsi="Arial"/>
                <w:color w:val="0070C0"/>
                <w:sz w:val="18"/>
              </w:rPr>
            </w:pPr>
          </w:p>
          <w:p w14:paraId="7D5947D8"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Request:</w:t>
            </w:r>
          </w:p>
          <w:p w14:paraId="652620FA" w14:textId="77777777" w:rsidR="00C24EF4" w:rsidRPr="009743EA" w:rsidRDefault="00C24EF4" w:rsidP="005C72A8">
            <w:pPr>
              <w:pStyle w:val="TAL"/>
              <w:snapToGrid w:val="0"/>
              <w:ind w:left="284"/>
              <w:jc w:val="both"/>
              <w:rPr>
                <w:color w:val="0070C0"/>
              </w:rPr>
            </w:pPr>
          </w:p>
          <w:p w14:paraId="02CC0C3D" w14:textId="77777777" w:rsidR="00C24EF4" w:rsidRPr="009743EA" w:rsidRDefault="00C24EF4" w:rsidP="005C72A8">
            <w:pPr>
              <w:pStyle w:val="TAL"/>
              <w:snapToGrid w:val="0"/>
              <w:ind w:left="284"/>
              <w:jc w:val="both"/>
              <w:rPr>
                <w:color w:val="0070C0"/>
              </w:rPr>
            </w:pPr>
            <w:r w:rsidRPr="009743EA">
              <w:rPr>
                <w:color w:val="0070C0"/>
              </w:rPr>
              <w:t>PUT /mn-name/ae_sensor/cont_temp/semantic_describer HTTP/1.1</w:t>
            </w:r>
          </w:p>
          <w:p w14:paraId="68FE2579" w14:textId="77777777" w:rsidR="00C24EF4" w:rsidRPr="00325791" w:rsidRDefault="00C24EF4" w:rsidP="005C72A8">
            <w:pPr>
              <w:pStyle w:val="TAL"/>
              <w:snapToGrid w:val="0"/>
              <w:ind w:left="284"/>
              <w:jc w:val="both"/>
              <w:rPr>
                <w:color w:val="0070C0"/>
                <w:lang w:val="fr-FR"/>
              </w:rPr>
            </w:pPr>
            <w:r w:rsidRPr="00325791">
              <w:rPr>
                <w:color w:val="0070C0"/>
                <w:lang w:val="fr-FR"/>
              </w:rPr>
              <w:t>Host: 192.168.0.10:8282</w:t>
            </w:r>
          </w:p>
          <w:p w14:paraId="78F07E54" w14:textId="77777777" w:rsidR="00C24EF4" w:rsidRPr="00325791" w:rsidRDefault="00C24EF4" w:rsidP="005C72A8">
            <w:pPr>
              <w:pStyle w:val="TAL"/>
              <w:snapToGrid w:val="0"/>
              <w:ind w:left="284"/>
              <w:jc w:val="both"/>
              <w:rPr>
                <w:color w:val="0070C0"/>
                <w:lang w:val="fr-FR"/>
              </w:rPr>
            </w:pPr>
            <w:r w:rsidRPr="00325791">
              <w:rPr>
                <w:color w:val="0070C0"/>
                <w:lang w:val="fr-FR"/>
              </w:rPr>
              <w:t>X-M2M-Origin: CAE0120180404T0830181405122857960960_cse01</w:t>
            </w:r>
          </w:p>
          <w:p w14:paraId="3D2B5886" w14:textId="77777777" w:rsidR="00C24EF4" w:rsidRPr="00325791" w:rsidRDefault="00C24EF4" w:rsidP="005C72A8">
            <w:pPr>
              <w:pStyle w:val="TAL"/>
              <w:snapToGrid w:val="0"/>
              <w:ind w:left="284"/>
              <w:jc w:val="both"/>
              <w:rPr>
                <w:color w:val="0070C0"/>
                <w:lang w:val="fr-FR"/>
              </w:rPr>
            </w:pPr>
            <w:r w:rsidRPr="00325791">
              <w:rPr>
                <w:color w:val="0070C0"/>
                <w:lang w:val="fr-FR"/>
              </w:rPr>
              <w:t>Content-Type: application/json</w:t>
            </w:r>
          </w:p>
          <w:p w14:paraId="42EFD7D5" w14:textId="77777777" w:rsidR="00C24EF4" w:rsidRPr="009743EA" w:rsidRDefault="00C24EF4" w:rsidP="005C72A8">
            <w:pPr>
              <w:pStyle w:val="TAL"/>
              <w:snapToGrid w:val="0"/>
              <w:ind w:left="284"/>
              <w:jc w:val="both"/>
              <w:rPr>
                <w:color w:val="0070C0"/>
              </w:rPr>
            </w:pPr>
            <w:r w:rsidRPr="009743EA">
              <w:rPr>
                <w:color w:val="0070C0"/>
              </w:rPr>
              <w:t>X-M2M-RI: 1234</w:t>
            </w:r>
          </w:p>
          <w:p w14:paraId="0637E757" w14:textId="77777777" w:rsidR="00FE5146" w:rsidRPr="009743EA" w:rsidRDefault="00FE5146" w:rsidP="00FE5146">
            <w:pPr>
              <w:widowControl w:val="0"/>
              <w:overflowPunct/>
              <w:spacing w:after="0"/>
              <w:ind w:left="284"/>
              <w:jc w:val="both"/>
              <w:textAlignment w:val="auto"/>
              <w:rPr>
                <w:color w:val="0070C0"/>
              </w:rPr>
            </w:pPr>
            <w:r w:rsidRPr="009743EA">
              <w:rPr>
                <w:rFonts w:ascii="Arial" w:hAnsi="Arial"/>
                <w:color w:val="0070C0"/>
                <w:sz w:val="18"/>
              </w:rPr>
              <w:t>X-M2M-RVI: 2a</w:t>
            </w:r>
          </w:p>
          <w:p w14:paraId="29B2A9BB" w14:textId="77777777" w:rsidR="00C24EF4" w:rsidRPr="009743EA" w:rsidRDefault="00C24EF4" w:rsidP="005C72A8">
            <w:pPr>
              <w:pStyle w:val="TAL"/>
              <w:snapToGrid w:val="0"/>
              <w:ind w:left="284"/>
              <w:jc w:val="both"/>
              <w:rPr>
                <w:color w:val="0070C0"/>
              </w:rPr>
            </w:pPr>
          </w:p>
          <w:p w14:paraId="46263C75" w14:textId="77777777" w:rsidR="00C24EF4" w:rsidRPr="009743EA" w:rsidRDefault="00C24EF4" w:rsidP="005C72A8">
            <w:pPr>
              <w:pStyle w:val="NoSpacing"/>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w:t>
            </w:r>
          </w:p>
          <w:p w14:paraId="43EA1FF5" w14:textId="77777777" w:rsidR="00C24EF4" w:rsidRPr="009743EA" w:rsidRDefault="00C24EF4" w:rsidP="005C72A8">
            <w:pPr>
              <w:pStyle w:val="NoSpacing"/>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 xml:space="preserve">    "m2m:smd" : {</w:t>
            </w:r>
          </w:p>
          <w:p w14:paraId="07D8D07A" w14:textId="77777777" w:rsidR="00C24EF4" w:rsidRPr="009743EA" w:rsidRDefault="00C24EF4" w:rsidP="005C72A8">
            <w:pPr>
              <w:pStyle w:val="NoSpacing"/>
              <w:ind w:left="284"/>
              <w:jc w:val="left"/>
              <w:rPr>
                <w:rFonts w:ascii="Arial" w:hAnsi="Arial"/>
                <w:color w:val="0070C0"/>
                <w:kern w:val="0"/>
                <w:sz w:val="18"/>
                <w:szCs w:val="20"/>
                <w:lang w:val="en-GB" w:eastAsia="en-US"/>
              </w:rPr>
            </w:pPr>
          </w:p>
          <w:p w14:paraId="23C27CF6" w14:textId="77777777" w:rsidR="00C24EF4" w:rsidRPr="009743EA" w:rsidRDefault="00C24EF4" w:rsidP="005C72A8">
            <w:pPr>
              <w:pStyle w:val="NoSpacing"/>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 xml:space="preserve">        "dsp":</w:t>
            </w:r>
          </w:p>
          <w:p w14:paraId="7740BC62" w14:textId="77777777" w:rsidR="00C24EF4" w:rsidRPr="009743EA" w:rsidRDefault="00C24EF4" w:rsidP="005C72A8">
            <w:pPr>
              <w:pStyle w:val="NoSpacing"/>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</w:t>
            </w:r>
            <w:r w:rsidRPr="009743EA">
              <w:rPr>
                <w:rFonts w:ascii="Arial" w:hAnsi="Arial"/>
                <w:color w:val="0070C0"/>
                <w:kern w:val="0"/>
                <w:sz w:val="18"/>
                <w:szCs w:val="20"/>
                <w:lang w:val="en-GB" w:eastAsia="en-US"/>
              </w:rPr>
              <w:lastRenderedPageBreak/>
              <w:t>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",</w:t>
            </w:r>
          </w:p>
          <w:p w14:paraId="098805B3" w14:textId="77777777" w:rsidR="00C24EF4" w:rsidRPr="009743EA" w:rsidRDefault="00C24EF4" w:rsidP="005C72A8">
            <w:pPr>
              <w:pStyle w:val="TAL"/>
              <w:snapToGrid w:val="0"/>
              <w:ind w:left="284"/>
              <w:jc w:val="both"/>
              <w:rPr>
                <w:color w:val="0070C0"/>
              </w:rPr>
            </w:pPr>
          </w:p>
          <w:p w14:paraId="424F4E83" w14:textId="77777777" w:rsidR="00C24EF4" w:rsidRPr="009743EA" w:rsidRDefault="00C24EF4" w:rsidP="005C72A8">
            <w:pPr>
              <w:pStyle w:val="TAL"/>
              <w:snapToGrid w:val="0"/>
              <w:ind w:left="284"/>
              <w:jc w:val="both"/>
              <w:rPr>
                <w:color w:val="0070C0"/>
              </w:rPr>
            </w:pPr>
            <w:r w:rsidRPr="009743EA">
              <w:rPr>
                <w:color w:val="0070C0"/>
              </w:rPr>
              <w:t xml:space="preserve"> "or": "http://www.onem2m.org/ontology/temperature_example2",</w:t>
            </w:r>
          </w:p>
          <w:p w14:paraId="7783D10D" w14:textId="77777777" w:rsidR="00C24EF4" w:rsidRPr="009743EA" w:rsidRDefault="00C24EF4" w:rsidP="005C72A8">
            <w:pPr>
              <w:pStyle w:val="NoSpacing"/>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 xml:space="preserve">    </w:t>
            </w:r>
          </w:p>
          <w:p w14:paraId="16F7DB48" w14:textId="77777777" w:rsidR="00C24EF4" w:rsidRPr="009743EA" w:rsidRDefault="00C24EF4" w:rsidP="005C72A8">
            <w:pPr>
              <w:pStyle w:val="NoSpacing"/>
              <w:ind w:left="568"/>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w:t>
            </w:r>
          </w:p>
          <w:p w14:paraId="3DA420DD" w14:textId="77777777" w:rsidR="00C24EF4" w:rsidRPr="009743EA" w:rsidRDefault="00C24EF4" w:rsidP="005C72A8">
            <w:pPr>
              <w:pStyle w:val="NoSpacing"/>
              <w:ind w:left="284"/>
              <w:jc w:val="left"/>
              <w:rPr>
                <w:rFonts w:ascii="Arial" w:hAnsi="Arial"/>
                <w:color w:val="0070C0"/>
                <w:kern w:val="0"/>
                <w:sz w:val="18"/>
                <w:szCs w:val="20"/>
                <w:lang w:val="en-GB" w:eastAsia="en-US"/>
              </w:rPr>
            </w:pPr>
            <w:r w:rsidRPr="009743EA">
              <w:rPr>
                <w:rFonts w:ascii="Arial" w:hAnsi="Arial"/>
                <w:color w:val="0070C0"/>
                <w:kern w:val="0"/>
                <w:sz w:val="18"/>
                <w:szCs w:val="20"/>
                <w:lang w:val="en-GB" w:eastAsia="en-US"/>
              </w:rPr>
              <w:t>}</w:t>
            </w:r>
          </w:p>
          <w:p w14:paraId="5C8D919B" w14:textId="77777777" w:rsidR="00C24EF4" w:rsidRPr="009743EA" w:rsidRDefault="00C24EF4" w:rsidP="005C72A8">
            <w:pPr>
              <w:pStyle w:val="TAL"/>
              <w:snapToGrid w:val="0"/>
              <w:ind w:left="284"/>
              <w:jc w:val="both"/>
              <w:rPr>
                <w:color w:val="0070C0"/>
              </w:rPr>
            </w:pPr>
          </w:p>
          <w:p w14:paraId="3E17C08C" w14:textId="77777777" w:rsidR="00C24EF4" w:rsidRPr="009743EA" w:rsidRDefault="00C24EF4" w:rsidP="005C72A8">
            <w:pPr>
              <w:widowControl w:val="0"/>
              <w:overflowPunct/>
              <w:spacing w:after="0"/>
              <w:ind w:left="284"/>
              <w:jc w:val="both"/>
              <w:textAlignment w:val="auto"/>
              <w:rPr>
                <w:rFonts w:ascii="Arial" w:hAnsi="Arial"/>
                <w:color w:val="0070C0"/>
                <w:sz w:val="18"/>
              </w:rPr>
            </w:pPr>
          </w:p>
          <w:p w14:paraId="3042A183"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073AF297" w14:textId="77777777" w:rsidR="00C24EF4" w:rsidRPr="009743EA" w:rsidRDefault="00C24EF4" w:rsidP="005C72A8">
            <w:pPr>
              <w:widowControl w:val="0"/>
              <w:overflowPunct/>
              <w:spacing w:after="0"/>
              <w:ind w:left="284"/>
              <w:textAlignment w:val="auto"/>
              <w:rPr>
                <w:rFonts w:ascii="Arial" w:hAnsi="Arial"/>
                <w:color w:val="0070C0"/>
                <w:sz w:val="18"/>
              </w:rPr>
            </w:pPr>
          </w:p>
          <w:p w14:paraId="7B792FB8"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200 OK</w:t>
            </w:r>
          </w:p>
          <w:p w14:paraId="73288DC4" w14:textId="77777777" w:rsidR="00C24EF4" w:rsidRPr="009743EA" w:rsidRDefault="00C24EF4" w:rsidP="005C72A8">
            <w:pPr>
              <w:widowControl w:val="0"/>
              <w:overflowPunct/>
              <w:spacing w:after="0"/>
              <w:ind w:left="284"/>
              <w:jc w:val="both"/>
              <w:textAlignment w:val="auto"/>
              <w:rPr>
                <w:rFonts w:ascii="Arial" w:hAnsi="Arial"/>
                <w:color w:val="0070C0"/>
                <w:sz w:val="18"/>
              </w:rPr>
            </w:pPr>
            <w:r w:rsidRPr="009743EA">
              <w:rPr>
                <w:rFonts w:ascii="Arial" w:hAnsi="Arial"/>
                <w:color w:val="0070C0"/>
                <w:sz w:val="18"/>
              </w:rPr>
              <w:t xml:space="preserve">Content-Length:2405 </w:t>
            </w:r>
          </w:p>
          <w:p w14:paraId="75D39601" w14:textId="77777777" w:rsidR="00C24EF4" w:rsidRPr="00325791" w:rsidRDefault="00C24EF4" w:rsidP="005C72A8">
            <w:pPr>
              <w:widowControl w:val="0"/>
              <w:overflowPunct/>
              <w:spacing w:after="0"/>
              <w:ind w:left="284"/>
              <w:jc w:val="both"/>
              <w:textAlignment w:val="auto"/>
              <w:rPr>
                <w:rFonts w:ascii="Arial" w:hAnsi="Arial"/>
                <w:color w:val="0070C0"/>
                <w:sz w:val="18"/>
                <w:lang w:val="fr-FR"/>
              </w:rPr>
            </w:pPr>
            <w:r w:rsidRPr="00325791">
              <w:rPr>
                <w:rFonts w:ascii="Arial" w:hAnsi="Arial"/>
                <w:color w:val="0070C0"/>
                <w:sz w:val="18"/>
                <w:lang w:val="fr-FR"/>
              </w:rPr>
              <w:t>Content-Type:application/json</w:t>
            </w:r>
          </w:p>
          <w:p w14:paraId="512EA3AA" w14:textId="77777777" w:rsidR="00C24EF4" w:rsidRPr="00325791" w:rsidRDefault="00C24EF4" w:rsidP="005C72A8">
            <w:pPr>
              <w:widowControl w:val="0"/>
              <w:overflowPunct/>
              <w:spacing w:after="0"/>
              <w:ind w:left="284"/>
              <w:jc w:val="both"/>
              <w:textAlignment w:val="auto"/>
              <w:rPr>
                <w:rFonts w:ascii="Arial" w:hAnsi="Arial"/>
                <w:color w:val="0070C0"/>
                <w:sz w:val="18"/>
                <w:lang w:val="fr-FR"/>
              </w:rPr>
            </w:pPr>
            <w:r w:rsidRPr="00325791">
              <w:rPr>
                <w:rFonts w:ascii="Arial" w:hAnsi="Arial"/>
                <w:color w:val="0070C0"/>
                <w:sz w:val="18"/>
                <w:lang w:val="fr-FR"/>
              </w:rPr>
              <w:t>X-M2M-RI:1234</w:t>
            </w:r>
          </w:p>
          <w:p w14:paraId="0549A1FA" w14:textId="77777777" w:rsidR="00FE5146" w:rsidRPr="009743EA" w:rsidRDefault="00FE5146" w:rsidP="00FE5146">
            <w:pPr>
              <w:widowControl w:val="0"/>
              <w:overflowPunct/>
              <w:spacing w:after="0"/>
              <w:ind w:left="284"/>
              <w:jc w:val="both"/>
              <w:textAlignment w:val="auto"/>
              <w:rPr>
                <w:color w:val="0070C0"/>
              </w:rPr>
            </w:pPr>
            <w:r w:rsidRPr="009743EA">
              <w:rPr>
                <w:rFonts w:ascii="Arial" w:hAnsi="Arial"/>
                <w:color w:val="0070C0"/>
                <w:sz w:val="18"/>
              </w:rPr>
              <w:t>X-M2M-RVI: 2a</w:t>
            </w:r>
          </w:p>
          <w:p w14:paraId="74D7B8E7" w14:textId="77777777" w:rsidR="00C24EF4" w:rsidRPr="009743EA" w:rsidRDefault="00C24EF4" w:rsidP="005C72A8">
            <w:pPr>
              <w:pStyle w:val="TAL"/>
              <w:snapToGrid w:val="0"/>
              <w:ind w:left="284"/>
              <w:jc w:val="both"/>
              <w:rPr>
                <w:color w:val="0070C0"/>
              </w:rPr>
            </w:pPr>
            <w:r w:rsidRPr="009743EA">
              <w:rPr>
                <w:color w:val="0070C0"/>
              </w:rPr>
              <w:t>X-M2M-RSC:2004</w:t>
            </w:r>
          </w:p>
          <w:p w14:paraId="12DD61E5" w14:textId="77777777" w:rsidR="00C24EF4" w:rsidRPr="009743EA" w:rsidRDefault="00C24EF4" w:rsidP="005C72A8">
            <w:pPr>
              <w:pStyle w:val="TAL"/>
              <w:snapToGrid w:val="0"/>
              <w:ind w:left="284"/>
              <w:jc w:val="both"/>
              <w:rPr>
                <w:color w:val="0070C0"/>
              </w:rPr>
            </w:pPr>
          </w:p>
          <w:p w14:paraId="520137ED" w14:textId="77777777" w:rsidR="00C24EF4" w:rsidRPr="009743EA" w:rsidRDefault="00C24EF4" w:rsidP="005C72A8">
            <w:pPr>
              <w:pStyle w:val="TAL"/>
              <w:snapToGrid w:val="0"/>
              <w:ind w:left="284"/>
              <w:jc w:val="both"/>
              <w:rPr>
                <w:color w:val="0070C0"/>
              </w:rPr>
            </w:pPr>
            <w:r w:rsidRPr="009743EA">
              <w:rPr>
                <w:color w:val="0070C0"/>
              </w:rPr>
              <w:t>{</w:t>
            </w:r>
          </w:p>
          <w:p w14:paraId="13CB5F9C" w14:textId="77777777" w:rsidR="00C24EF4" w:rsidRPr="009743EA" w:rsidRDefault="00C24EF4" w:rsidP="005C72A8">
            <w:pPr>
              <w:pStyle w:val="TAL"/>
              <w:snapToGrid w:val="0"/>
              <w:ind w:left="284"/>
              <w:jc w:val="both"/>
              <w:rPr>
                <w:color w:val="0070C0"/>
              </w:rPr>
            </w:pPr>
            <w:r w:rsidRPr="009743EA">
              <w:rPr>
                <w:color w:val="0070C0"/>
              </w:rPr>
              <w:t xml:space="preserve">    "m2m:smd": {</w:t>
            </w:r>
          </w:p>
          <w:p w14:paraId="7C1F9559" w14:textId="77777777" w:rsidR="00C24EF4" w:rsidRPr="009743EA" w:rsidRDefault="00C24EF4" w:rsidP="005C72A8">
            <w:pPr>
              <w:pStyle w:val="TAL"/>
              <w:snapToGrid w:val="0"/>
              <w:ind w:left="284"/>
              <w:jc w:val="both"/>
              <w:rPr>
                <w:color w:val="0070C0"/>
              </w:rPr>
            </w:pPr>
            <w:r w:rsidRPr="009743EA">
              <w:rPr>
                <w:color w:val="0070C0"/>
              </w:rPr>
              <w:t xml:space="preserve">        "ct": "20180413T125601",</w:t>
            </w:r>
          </w:p>
          <w:p w14:paraId="62B16194" w14:textId="77777777" w:rsidR="00C24EF4" w:rsidRPr="009743EA" w:rsidRDefault="00C24EF4" w:rsidP="005C72A8">
            <w:pPr>
              <w:pStyle w:val="TAL"/>
              <w:snapToGrid w:val="0"/>
              <w:ind w:left="284"/>
              <w:jc w:val="both"/>
              <w:rPr>
                <w:color w:val="0070C0"/>
              </w:rPr>
            </w:pPr>
            <w:r w:rsidRPr="009743EA">
              <w:rPr>
                <w:color w:val="0070C0"/>
              </w:rPr>
              <w:t xml:space="preserve">        "dcrp": "application/rdf+xml:1",</w:t>
            </w:r>
          </w:p>
          <w:p w14:paraId="49F95A7C" w14:textId="77777777" w:rsidR="00C24EF4" w:rsidRPr="009743EA" w:rsidRDefault="00C24EF4" w:rsidP="005C72A8">
            <w:pPr>
              <w:pStyle w:val="TAL"/>
              <w:snapToGrid w:val="0"/>
              <w:ind w:left="284"/>
              <w:jc w:val="both"/>
              <w:rPr>
                <w:color w:val="0070C0"/>
              </w:rPr>
            </w:pPr>
            <w:r w:rsidRPr="009743EA">
              <w:rPr>
                <w:color w:val="0070C0"/>
              </w:rPr>
              <w:t xml:space="preserve">        "dsp": "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",</w:t>
            </w:r>
          </w:p>
          <w:p w14:paraId="7E111A37" w14:textId="77777777" w:rsidR="00C24EF4" w:rsidRPr="00325791" w:rsidRDefault="00C24EF4" w:rsidP="005C72A8">
            <w:pPr>
              <w:pStyle w:val="TAL"/>
              <w:snapToGrid w:val="0"/>
              <w:ind w:left="284"/>
              <w:jc w:val="both"/>
              <w:rPr>
                <w:color w:val="0070C0"/>
                <w:lang w:val="fr-FR"/>
              </w:rPr>
            </w:pPr>
            <w:r w:rsidRPr="009743EA">
              <w:rPr>
                <w:color w:val="0070C0"/>
              </w:rPr>
              <w:t xml:space="preserve">        </w:t>
            </w:r>
            <w:r w:rsidRPr="00325791">
              <w:rPr>
                <w:color w:val="0070C0"/>
                <w:lang w:val="fr-FR"/>
              </w:rPr>
              <w:t>"et": "99991231T235959",</w:t>
            </w:r>
          </w:p>
          <w:p w14:paraId="7127A1A5" w14:textId="77777777" w:rsidR="00C24EF4" w:rsidRPr="00325791" w:rsidRDefault="00C24EF4" w:rsidP="005C72A8">
            <w:pPr>
              <w:pStyle w:val="TAL"/>
              <w:snapToGrid w:val="0"/>
              <w:ind w:left="284"/>
              <w:jc w:val="both"/>
              <w:rPr>
                <w:color w:val="0070C0"/>
                <w:lang w:val="fr-FR"/>
              </w:rPr>
            </w:pPr>
            <w:r w:rsidRPr="00325791">
              <w:rPr>
                <w:color w:val="0070C0"/>
                <w:lang w:val="fr-FR"/>
              </w:rPr>
              <w:t xml:space="preserve">        "lt": "20180413T150302",</w:t>
            </w:r>
          </w:p>
          <w:p w14:paraId="187125EA" w14:textId="77777777" w:rsidR="00C24EF4" w:rsidRPr="00325791" w:rsidRDefault="00C24EF4" w:rsidP="005C72A8">
            <w:pPr>
              <w:pStyle w:val="TAL"/>
              <w:snapToGrid w:val="0"/>
              <w:ind w:left="284"/>
              <w:jc w:val="both"/>
              <w:rPr>
                <w:color w:val="0070C0"/>
                <w:lang w:val="fr-FR"/>
              </w:rPr>
            </w:pPr>
            <w:r w:rsidRPr="00325791">
              <w:rPr>
                <w:color w:val="0070C0"/>
                <w:lang w:val="fr-FR"/>
              </w:rPr>
              <w:t xml:space="preserve">        "or": "http://www.onem2m.org/ontology/temperature_example2",</w:t>
            </w:r>
          </w:p>
          <w:p w14:paraId="47C835EF" w14:textId="77777777" w:rsidR="00C24EF4" w:rsidRPr="00325791" w:rsidRDefault="00C24EF4" w:rsidP="005C72A8">
            <w:pPr>
              <w:pStyle w:val="TAL"/>
              <w:snapToGrid w:val="0"/>
              <w:ind w:left="284"/>
              <w:jc w:val="both"/>
              <w:rPr>
                <w:color w:val="0070C0"/>
                <w:lang w:val="fr-FR"/>
              </w:rPr>
            </w:pPr>
            <w:r w:rsidRPr="00325791">
              <w:rPr>
                <w:color w:val="0070C0"/>
                <w:lang w:val="fr-FR"/>
              </w:rPr>
              <w:t xml:space="preserve">        "pi": "cnt20180413T0847561400030050526720_cse01",</w:t>
            </w:r>
          </w:p>
          <w:p w14:paraId="66C9E6F1" w14:textId="77777777" w:rsidR="00C24EF4" w:rsidRPr="00325791" w:rsidRDefault="00C24EF4" w:rsidP="005C72A8">
            <w:pPr>
              <w:pStyle w:val="TAL"/>
              <w:snapToGrid w:val="0"/>
              <w:ind w:left="284"/>
              <w:jc w:val="both"/>
              <w:rPr>
                <w:color w:val="0070C0"/>
                <w:lang w:val="fr-FR"/>
              </w:rPr>
            </w:pPr>
            <w:r w:rsidRPr="00325791">
              <w:rPr>
                <w:color w:val="0070C0"/>
                <w:lang w:val="fr-FR"/>
              </w:rPr>
              <w:t xml:space="preserve">        "ri": "smd20180413T1256011400030218380800_cse01",</w:t>
            </w:r>
          </w:p>
          <w:p w14:paraId="6AAD9293" w14:textId="77777777" w:rsidR="00C24EF4" w:rsidRPr="005A2D7C" w:rsidRDefault="00C24EF4" w:rsidP="005C72A8">
            <w:pPr>
              <w:pStyle w:val="TAL"/>
              <w:snapToGrid w:val="0"/>
              <w:ind w:left="284"/>
              <w:jc w:val="both"/>
              <w:rPr>
                <w:color w:val="0070C0"/>
              </w:rPr>
            </w:pPr>
            <w:r w:rsidRPr="00325791">
              <w:rPr>
                <w:color w:val="0070C0"/>
                <w:lang w:val="fr-FR"/>
              </w:rPr>
              <w:t xml:space="preserve">        </w:t>
            </w:r>
            <w:r w:rsidRPr="005A2D7C">
              <w:rPr>
                <w:color w:val="0070C0"/>
              </w:rPr>
              <w:t>"rn": "semantic_describer",</w:t>
            </w:r>
          </w:p>
          <w:p w14:paraId="1FDD083E" w14:textId="77777777" w:rsidR="00C24EF4" w:rsidRPr="005A2D7C" w:rsidRDefault="00C24EF4" w:rsidP="005C72A8">
            <w:pPr>
              <w:pStyle w:val="TAL"/>
              <w:snapToGrid w:val="0"/>
              <w:ind w:left="284"/>
              <w:jc w:val="both"/>
              <w:rPr>
                <w:color w:val="0070C0"/>
              </w:rPr>
            </w:pPr>
            <w:r w:rsidRPr="005A2D7C">
              <w:rPr>
                <w:color w:val="0070C0"/>
              </w:rPr>
              <w:t xml:space="preserve">        "ty": 24</w:t>
            </w:r>
          </w:p>
          <w:p w14:paraId="7D91E925" w14:textId="77777777" w:rsidR="00C24EF4" w:rsidRPr="005A2D7C" w:rsidRDefault="00C24EF4" w:rsidP="005C72A8">
            <w:pPr>
              <w:pStyle w:val="TAL"/>
              <w:snapToGrid w:val="0"/>
              <w:ind w:left="284"/>
              <w:jc w:val="both"/>
              <w:rPr>
                <w:color w:val="0070C0"/>
              </w:rPr>
            </w:pPr>
            <w:r w:rsidRPr="005A2D7C">
              <w:rPr>
                <w:color w:val="0070C0"/>
              </w:rPr>
              <w:lastRenderedPageBreak/>
              <w:t xml:space="preserve">    }</w:t>
            </w:r>
          </w:p>
          <w:p w14:paraId="61AA1A3D" w14:textId="77777777" w:rsidR="00C24EF4" w:rsidRPr="005A2D7C" w:rsidRDefault="00C24EF4" w:rsidP="005C72A8">
            <w:pPr>
              <w:pStyle w:val="TAL"/>
              <w:snapToGrid w:val="0"/>
              <w:ind w:left="284"/>
              <w:jc w:val="both"/>
              <w:rPr>
                <w:color w:val="0070C0"/>
              </w:rPr>
            </w:pPr>
            <w:r w:rsidRPr="005A2D7C">
              <w:rPr>
                <w:color w:val="0070C0"/>
              </w:rPr>
              <w:t>}</w:t>
            </w:r>
          </w:p>
          <w:p w14:paraId="55BD8248" w14:textId="77777777" w:rsidR="00FE5146" w:rsidRPr="005A2D7C" w:rsidRDefault="00FE5146" w:rsidP="005C72A8">
            <w:pPr>
              <w:pStyle w:val="TAL"/>
              <w:snapToGrid w:val="0"/>
              <w:ind w:left="284"/>
              <w:jc w:val="both"/>
              <w:rPr>
                <w:color w:val="0070C0"/>
                <w:highlight w:val="yellow"/>
              </w:rPr>
            </w:pPr>
          </w:p>
        </w:tc>
      </w:tr>
    </w:tbl>
    <w:p w14:paraId="2E5E6A32" w14:textId="77777777" w:rsidR="00C24EF4" w:rsidRPr="009743EA" w:rsidRDefault="00C24EF4" w:rsidP="00C24EF4">
      <w:pPr>
        <w:rPr>
          <w:highlight w:val="yellow"/>
        </w:rPr>
      </w:pPr>
    </w:p>
    <w:p w14:paraId="771CDD12" w14:textId="77777777" w:rsidR="00C24EF4" w:rsidRPr="009743EA" w:rsidRDefault="00C24EF4" w:rsidP="00C24EF4">
      <w:pPr>
        <w:pStyle w:val="Heading4"/>
      </w:pPr>
      <w:bookmarkStart w:id="363" w:name="_Toc49420740"/>
      <w:bookmarkStart w:id="364" w:name="_Toc49507554"/>
      <w:bookmarkStart w:id="365" w:name="_Toc49507666"/>
      <w:bookmarkStart w:id="366" w:name="_Toc532286368"/>
      <w:bookmarkStart w:id="367" w:name="_Toc532286504"/>
      <w:bookmarkStart w:id="368" w:name="_Toc46154409"/>
      <w:bookmarkStart w:id="369" w:name="_Toc71708843"/>
      <w:r w:rsidRPr="009743EA">
        <w:t>6.2.</w:t>
      </w:r>
      <w:r w:rsidR="008B1B88" w:rsidRPr="005A2D7C">
        <w:t>7</w:t>
      </w:r>
      <w:r w:rsidRPr="009743EA">
        <w:t>.4</w:t>
      </w:r>
      <w:r w:rsidRPr="009743EA">
        <w:tab/>
        <w:t>API-</w:t>
      </w:r>
      <w:r w:rsidRPr="005A2D7C">
        <w:t>SMD</w:t>
      </w:r>
      <w:r w:rsidRPr="009743EA">
        <w:t>-DEL</w:t>
      </w:r>
      <w:bookmarkEnd w:id="363"/>
      <w:bookmarkEnd w:id="364"/>
      <w:bookmarkEnd w:id="365"/>
      <w:bookmarkEnd w:id="366"/>
      <w:bookmarkEnd w:id="367"/>
      <w:bookmarkEnd w:id="368"/>
      <w:bookmarkEnd w:id="369"/>
    </w:p>
    <w:tbl>
      <w:tblPr>
        <w:tblW w:w="9659" w:type="dxa"/>
        <w:jc w:val="center"/>
        <w:tblLayout w:type="fixed"/>
        <w:tblCellMar>
          <w:left w:w="28" w:type="dxa"/>
        </w:tblCellMar>
        <w:tblLook w:val="0000" w:firstRow="0" w:lastRow="0" w:firstColumn="0" w:lastColumn="0" w:noHBand="0" w:noVBand="0"/>
      </w:tblPr>
      <w:tblGrid>
        <w:gridCol w:w="1286"/>
        <w:gridCol w:w="8373"/>
      </w:tblGrid>
      <w:tr w:rsidR="00C24EF4" w:rsidRPr="009743EA" w14:paraId="66CD73B2"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95A04BC" w14:textId="77777777" w:rsidR="00C24EF4" w:rsidRPr="009743EA" w:rsidRDefault="00C24EF4" w:rsidP="005A38A8">
            <w:pPr>
              <w:pStyle w:val="TAL"/>
              <w:snapToGrid w:val="0"/>
              <w:rPr>
                <w:b/>
              </w:rPr>
            </w:pPr>
          </w:p>
          <w:p w14:paraId="7D746A3F" w14:textId="77777777" w:rsidR="00C24EF4" w:rsidRPr="009743EA" w:rsidRDefault="00C24EF4"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61CFDCD" w14:textId="77777777" w:rsidR="00C24EF4" w:rsidRPr="005A2D7C" w:rsidRDefault="00C24EF4" w:rsidP="005A2D7C">
            <w:pPr>
              <w:pStyle w:val="TAL"/>
              <w:rPr>
                <w:rFonts w:eastAsia="Calibri Light"/>
              </w:rPr>
            </w:pPr>
            <w:r w:rsidRPr="005A2D7C">
              <w:rPr>
                <w:rFonts w:eastAsia="Calibri Light"/>
              </w:rPr>
              <w:t>API/SMD/DEL/001</w:t>
            </w:r>
          </w:p>
          <w:p w14:paraId="514198AF" w14:textId="77777777" w:rsidR="00C24EF4" w:rsidRPr="005A2D7C" w:rsidRDefault="00C24EF4" w:rsidP="005A2D7C">
            <w:pPr>
              <w:pStyle w:val="TAL"/>
              <w:rPr>
                <w:rFonts w:eastAsia="Calibri Light"/>
              </w:rPr>
            </w:pPr>
            <w:r w:rsidRPr="005A2D7C">
              <w:rPr>
                <w:rFonts w:eastAsia="Calibri Light"/>
              </w:rPr>
              <w:t>API/SMD/DEL/001_RCN0</w:t>
            </w:r>
          </w:p>
          <w:p w14:paraId="5C8B4B1D" w14:textId="77777777" w:rsidR="00C24EF4" w:rsidRPr="005A2D7C" w:rsidRDefault="00C24EF4" w:rsidP="005A2D7C">
            <w:pPr>
              <w:pStyle w:val="TAL"/>
            </w:pPr>
            <w:r w:rsidRPr="005A2D7C">
              <w:rPr>
                <w:rFonts w:eastAsia="Calibri Light"/>
              </w:rPr>
              <w:t>API/SMD/DEL/001_RCN1</w:t>
            </w:r>
          </w:p>
        </w:tc>
      </w:tr>
      <w:tr w:rsidR="00C24EF4" w:rsidRPr="009743EA" w14:paraId="312128C3"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2DC5D89" w14:textId="77777777" w:rsidR="00C24EF4" w:rsidRPr="009743EA" w:rsidRDefault="00C24EF4"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FD43DD" w14:textId="77777777" w:rsidR="00C24EF4" w:rsidRPr="005A2D7C" w:rsidRDefault="00C24EF4" w:rsidP="005A2D7C">
            <w:pPr>
              <w:pStyle w:val="TAL"/>
              <w:rPr>
                <w:rFonts w:eastAsia="Calibri Light"/>
              </w:rPr>
            </w:pPr>
            <w:r w:rsidRPr="005A2D7C">
              <w:rPr>
                <w:rFonts w:eastAsia="Calibri Light"/>
              </w:rPr>
              <w:t xml:space="preserve">SMD DELETE </w:t>
            </w:r>
          </w:p>
        </w:tc>
      </w:tr>
      <w:tr w:rsidR="00C24EF4" w:rsidRPr="009743EA" w14:paraId="70645F68"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60259283" w14:textId="77777777" w:rsidR="00C24EF4" w:rsidRPr="009743EA" w:rsidRDefault="00C24EF4"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C7284FB" w14:textId="77777777" w:rsidR="00C24EF4" w:rsidRPr="005A2D7C" w:rsidRDefault="00C24EF4" w:rsidP="005A2D7C">
            <w:pPr>
              <w:pStyle w:val="TAL"/>
              <w:rPr>
                <w:rFonts w:eastAsia="Calibri Light"/>
              </w:rPr>
            </w:pPr>
            <w:r w:rsidRPr="005A2D7C">
              <w:rPr>
                <w:rFonts w:eastAsia="Calibri Light"/>
              </w:rPr>
              <w:t>The &lt;semanticDescriptor&gt; resource located under the &lt;container&gt; resource</w:t>
            </w:r>
          </w:p>
        </w:tc>
      </w:tr>
      <w:tr w:rsidR="00C24EF4" w:rsidRPr="009743EA" w14:paraId="1A613F57"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5AD0AE5" w14:textId="77777777" w:rsidR="00C24EF4" w:rsidRPr="009743EA" w:rsidRDefault="00C24EF4" w:rsidP="005C72A8">
            <w:pPr>
              <w:pStyle w:val="TAL"/>
              <w:snapToGrid w:val="0"/>
              <w:jc w:val="center"/>
              <w:rPr>
                <w:b/>
                <w:kern w:val="1"/>
              </w:rPr>
            </w:pPr>
          </w:p>
          <w:p w14:paraId="6A87E59B" w14:textId="77777777" w:rsidR="00C24EF4" w:rsidRPr="009743EA" w:rsidRDefault="00C24EF4" w:rsidP="005C72A8">
            <w:pPr>
              <w:pStyle w:val="TAL"/>
              <w:snapToGrid w:val="0"/>
              <w:jc w:val="center"/>
              <w:rPr>
                <w:b/>
                <w:kern w:val="1"/>
              </w:rPr>
            </w:pPr>
          </w:p>
          <w:p w14:paraId="7A805328" w14:textId="77777777" w:rsidR="00C24EF4" w:rsidRPr="009743EA" w:rsidRDefault="00C24EF4"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8031C4B" w14:textId="77777777" w:rsidR="00C24EF4" w:rsidRPr="009743EA" w:rsidRDefault="00C24EF4" w:rsidP="005A2D7C">
            <w:pPr>
              <w:pStyle w:val="TAL"/>
            </w:pPr>
            <w:r w:rsidRPr="005A2D7C">
              <w:rPr>
                <w:rFonts w:eastAsia="Calibri Light"/>
              </w:rPr>
              <w:t>The interface is used to send a &lt;semanticDescriptor&gt; DELETE request to the hosting CSE, and the hosting CSE will delete the &lt;semanticDescriptor&gt; and send back a response containing a response status code indicating the DELETE request status.</w:t>
            </w:r>
          </w:p>
        </w:tc>
      </w:tr>
      <w:tr w:rsidR="00C24EF4" w:rsidRPr="009743EA" w14:paraId="6F8EB20E"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FC7BB22" w14:textId="77777777" w:rsidR="00C24EF4" w:rsidRPr="009743EA" w:rsidRDefault="00C24EF4" w:rsidP="005C72A8">
            <w:pPr>
              <w:pStyle w:val="TAL"/>
              <w:snapToGrid w:val="0"/>
              <w:jc w:val="center"/>
              <w:rPr>
                <w:b/>
                <w:kern w:val="1"/>
              </w:rPr>
            </w:pPr>
          </w:p>
          <w:p w14:paraId="4C62C89D" w14:textId="77777777" w:rsidR="00C24EF4" w:rsidRPr="009743EA" w:rsidRDefault="00C24EF4" w:rsidP="005C72A8">
            <w:pPr>
              <w:pStyle w:val="TAL"/>
              <w:snapToGrid w:val="0"/>
              <w:jc w:val="center"/>
              <w:rPr>
                <w:b/>
                <w:kern w:val="1"/>
              </w:rPr>
            </w:pPr>
          </w:p>
          <w:p w14:paraId="04B710E5" w14:textId="77777777" w:rsidR="00C24EF4" w:rsidRPr="009743EA" w:rsidRDefault="00C24EF4" w:rsidP="005C72A8">
            <w:pPr>
              <w:pStyle w:val="TAL"/>
              <w:snapToGrid w:val="0"/>
              <w:jc w:val="center"/>
              <w:rPr>
                <w:b/>
                <w:kern w:val="1"/>
              </w:rPr>
            </w:pPr>
          </w:p>
          <w:p w14:paraId="7E0FDD35" w14:textId="77777777" w:rsidR="00C24EF4" w:rsidRPr="009743EA" w:rsidRDefault="00C24EF4" w:rsidP="005C72A8">
            <w:pPr>
              <w:pStyle w:val="TAL"/>
              <w:snapToGrid w:val="0"/>
              <w:jc w:val="center"/>
              <w:rPr>
                <w:b/>
                <w:kern w:val="1"/>
              </w:rPr>
            </w:pPr>
          </w:p>
          <w:p w14:paraId="41A6270D" w14:textId="77777777" w:rsidR="00C24EF4" w:rsidRPr="009743EA" w:rsidRDefault="00C24EF4" w:rsidP="005C72A8">
            <w:pPr>
              <w:pStyle w:val="TAL"/>
              <w:snapToGrid w:val="0"/>
              <w:jc w:val="center"/>
              <w:rPr>
                <w:b/>
                <w:kern w:val="1"/>
              </w:rPr>
            </w:pPr>
            <w:r w:rsidRPr="009743EA">
              <w:rPr>
                <w:b/>
                <w:kern w:val="1"/>
              </w:rPr>
              <w:t>Resource Structure</w:t>
            </w:r>
            <w:r w:rsidR="00FC2D6A" w:rsidRPr="009743EA">
              <w:rPr>
                <w:b/>
                <w:kern w:val="1"/>
              </w:rPr>
              <w:t xml:space="preserv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E34EDAC" w14:textId="7DEDC29A" w:rsidR="00C24EF4" w:rsidRPr="005A2D7C" w:rsidRDefault="00325791" w:rsidP="005A2D7C">
            <w:pPr>
              <w:pStyle w:val="FL"/>
              <w:rPr>
                <w:highlight w:val="yellow"/>
              </w:rPr>
            </w:pPr>
            <w:r w:rsidRPr="009743EA">
              <w:object w:dxaOrig="6690" w:dyaOrig="3015" w14:anchorId="25FD4DDC">
                <v:shape id="_x0000_i1068" type="#_x0000_t75" style="width:334.95pt;height:137.1pt" o:ole="">
                  <v:imagedata r:id="rId69" o:title="" cropbottom="5778f"/>
                </v:shape>
                <o:OLEObject Type="Embed" ProgID="Visio.Drawing.15" ShapeID="_x0000_i1068" DrawAspect="Content" ObjectID="_1682322017" r:id="rId76"/>
              </w:object>
            </w:r>
          </w:p>
        </w:tc>
      </w:tr>
      <w:tr w:rsidR="00C24EF4" w:rsidRPr="009743EA" w14:paraId="3DE80764"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051A35E" w14:textId="77777777" w:rsidR="00C24EF4" w:rsidRPr="005A2D7C" w:rsidRDefault="00C24EF4" w:rsidP="005C72A8">
            <w:pPr>
              <w:pStyle w:val="TAL"/>
              <w:snapToGrid w:val="0"/>
              <w:jc w:val="center"/>
              <w:rPr>
                <w:b/>
                <w:kern w:val="1"/>
              </w:rPr>
            </w:pPr>
          </w:p>
          <w:p w14:paraId="66F536B8" w14:textId="77777777" w:rsidR="00C24EF4" w:rsidRPr="005A2D7C" w:rsidRDefault="00C24EF4" w:rsidP="005C72A8">
            <w:pPr>
              <w:pStyle w:val="TAL"/>
              <w:snapToGrid w:val="0"/>
              <w:jc w:val="center"/>
              <w:rPr>
                <w:b/>
                <w:kern w:val="1"/>
              </w:rPr>
            </w:pPr>
          </w:p>
          <w:p w14:paraId="68412E6C" w14:textId="77777777" w:rsidR="00C24EF4" w:rsidRPr="005A2D7C" w:rsidRDefault="00C24EF4" w:rsidP="005C72A8">
            <w:pPr>
              <w:pStyle w:val="TAL"/>
              <w:snapToGrid w:val="0"/>
              <w:jc w:val="center"/>
              <w:rPr>
                <w:b/>
                <w:kern w:val="1"/>
              </w:rPr>
            </w:pPr>
          </w:p>
          <w:p w14:paraId="279ECF8F" w14:textId="77777777" w:rsidR="00C24EF4" w:rsidRPr="005A2D7C" w:rsidRDefault="00C24EF4" w:rsidP="005C72A8">
            <w:pPr>
              <w:pStyle w:val="TAL"/>
              <w:snapToGrid w:val="0"/>
              <w:jc w:val="center"/>
              <w:rPr>
                <w:b/>
                <w:kern w:val="1"/>
              </w:rPr>
            </w:pPr>
          </w:p>
          <w:p w14:paraId="128D7120" w14:textId="77777777" w:rsidR="00C24EF4" w:rsidRPr="005A2D7C" w:rsidRDefault="00C24EF4" w:rsidP="005C72A8">
            <w:pPr>
              <w:pStyle w:val="TAL"/>
              <w:snapToGrid w:val="0"/>
              <w:jc w:val="center"/>
              <w:rPr>
                <w:b/>
                <w:kern w:val="1"/>
              </w:rPr>
            </w:pPr>
          </w:p>
          <w:p w14:paraId="573999BD" w14:textId="77777777" w:rsidR="00C24EF4" w:rsidRPr="005A2D7C" w:rsidRDefault="00C24EF4" w:rsidP="005C72A8">
            <w:pPr>
              <w:pStyle w:val="TAL"/>
              <w:snapToGrid w:val="0"/>
              <w:jc w:val="center"/>
              <w:rPr>
                <w:b/>
                <w:kern w:val="1"/>
              </w:rPr>
            </w:pPr>
            <w:r w:rsidRPr="005A2D7C">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7CBBB94" w14:textId="1C49DA23" w:rsidR="00C24EF4" w:rsidRPr="005A2D7C" w:rsidRDefault="00C24EF4" w:rsidP="005A2D7C">
            <w:pPr>
              <w:pStyle w:val="FL"/>
              <w:rPr>
                <w:highlight w:val="yellow"/>
              </w:rPr>
            </w:pPr>
            <w:r w:rsidRPr="009743EA">
              <w:rPr>
                <w:sz w:val="18"/>
              </w:rPr>
              <w:object w:dxaOrig="8385" w:dyaOrig="4320" w14:anchorId="0C3F9E2D">
                <v:shape id="_x0000_i1069" type="#_x0000_t75" style="width:263.6pt;height:135.25pt" o:ole="">
                  <v:imagedata r:id="rId77" o:title=""/>
                </v:shape>
                <o:OLEObject Type="Embed" ProgID="Visio.Drawing.15" ShapeID="_x0000_i1069" DrawAspect="Content" ObjectID="_1682322018" r:id="rId78"/>
              </w:object>
            </w:r>
          </w:p>
        </w:tc>
      </w:tr>
      <w:tr w:rsidR="00C24EF4" w:rsidRPr="009743EA" w14:paraId="1F561BBA"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9704D04" w14:textId="77777777" w:rsidR="00C24EF4" w:rsidRPr="009743EA" w:rsidRDefault="00C24EF4" w:rsidP="005C72A8">
            <w:pPr>
              <w:pStyle w:val="TAL"/>
              <w:snapToGrid w:val="0"/>
              <w:jc w:val="center"/>
              <w:rPr>
                <w:b/>
                <w:kern w:val="1"/>
              </w:rPr>
            </w:pPr>
          </w:p>
          <w:p w14:paraId="34474315" w14:textId="77777777" w:rsidR="00C24EF4" w:rsidRPr="009743EA" w:rsidRDefault="00C24EF4" w:rsidP="005C72A8">
            <w:pPr>
              <w:pStyle w:val="TAL"/>
              <w:snapToGrid w:val="0"/>
              <w:jc w:val="center"/>
              <w:rPr>
                <w:b/>
                <w:kern w:val="1"/>
              </w:rPr>
            </w:pPr>
          </w:p>
          <w:p w14:paraId="2CE5520C" w14:textId="77777777" w:rsidR="00C24EF4" w:rsidRPr="009743EA" w:rsidRDefault="00C24EF4" w:rsidP="005C72A8">
            <w:pPr>
              <w:pStyle w:val="TAL"/>
              <w:snapToGrid w:val="0"/>
              <w:jc w:val="center"/>
              <w:rPr>
                <w:b/>
                <w:kern w:val="1"/>
              </w:rPr>
            </w:pPr>
          </w:p>
          <w:p w14:paraId="748972E5" w14:textId="77777777" w:rsidR="00C24EF4" w:rsidRPr="009743EA" w:rsidRDefault="00C24EF4" w:rsidP="005C72A8">
            <w:pPr>
              <w:pStyle w:val="TAL"/>
              <w:snapToGrid w:val="0"/>
              <w:jc w:val="center"/>
              <w:rPr>
                <w:b/>
                <w:kern w:val="1"/>
              </w:rPr>
            </w:pPr>
            <w:r w:rsidRPr="009743EA">
              <w:rPr>
                <w:b/>
                <w:kern w:val="1"/>
              </w:rPr>
              <w:t>HTTP Header Information</w:t>
            </w:r>
          </w:p>
          <w:p w14:paraId="5809A18B" w14:textId="77777777" w:rsidR="00FE3B5F" w:rsidRPr="009743EA" w:rsidRDefault="00FE3B5F" w:rsidP="005C72A8">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C24EF4" w:rsidRPr="009743EA" w14:paraId="43B88A66" w14:textId="77777777" w:rsidTr="005A2D7C">
              <w:trPr>
                <w:jc w:val="center"/>
              </w:trPr>
              <w:tc>
                <w:tcPr>
                  <w:tcW w:w="1501" w:type="dxa"/>
                  <w:shd w:val="clear" w:color="auto" w:fill="9CC2E5"/>
                </w:tcPr>
                <w:p w14:paraId="04873022" w14:textId="77777777" w:rsidR="00C24EF4" w:rsidRPr="009743EA" w:rsidRDefault="00C24EF4"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514E4BA3" w14:textId="77777777" w:rsidR="00C24EF4" w:rsidRPr="009743EA" w:rsidRDefault="00C24EF4" w:rsidP="005C72A8">
                  <w:pPr>
                    <w:pStyle w:val="TAL"/>
                    <w:snapToGrid w:val="0"/>
                    <w:jc w:val="center"/>
                    <w:rPr>
                      <w:rFonts w:eastAsia="Calibri"/>
                      <w:b/>
                      <w:szCs w:val="22"/>
                    </w:rPr>
                  </w:pPr>
                  <w:r w:rsidRPr="009743EA">
                    <w:rPr>
                      <w:rFonts w:eastAsia="Calibri"/>
                      <w:b/>
                      <w:szCs w:val="22"/>
                    </w:rPr>
                    <w:t>Value</w:t>
                  </w:r>
                </w:p>
              </w:tc>
            </w:tr>
            <w:tr w:rsidR="00C24EF4" w:rsidRPr="009743EA" w14:paraId="3656F5A3" w14:textId="77777777" w:rsidTr="005A2D7C">
              <w:trPr>
                <w:jc w:val="center"/>
              </w:trPr>
              <w:tc>
                <w:tcPr>
                  <w:tcW w:w="1501" w:type="dxa"/>
                  <w:shd w:val="clear" w:color="auto" w:fill="DEEAF6"/>
                </w:tcPr>
                <w:p w14:paraId="19A25142" w14:textId="77777777" w:rsidR="00C24EF4" w:rsidRPr="009743EA" w:rsidRDefault="00C24EF4"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03142187" w14:textId="77777777" w:rsidR="00C24EF4" w:rsidRPr="009743EA" w:rsidRDefault="00C24EF4" w:rsidP="005C72A8">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C24EF4" w:rsidRPr="009743EA" w14:paraId="692F80DE" w14:textId="77777777" w:rsidTr="005A2D7C">
              <w:trPr>
                <w:jc w:val="center"/>
              </w:trPr>
              <w:tc>
                <w:tcPr>
                  <w:tcW w:w="1501" w:type="dxa"/>
                  <w:shd w:val="clear" w:color="auto" w:fill="DEEAF6"/>
                </w:tcPr>
                <w:p w14:paraId="411A2D88" w14:textId="77777777" w:rsidR="00C24EF4" w:rsidRPr="009743EA" w:rsidRDefault="00C24EF4"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2451978B" w14:textId="77777777" w:rsidR="00C24EF4" w:rsidRPr="009743EA" w:rsidRDefault="00C24EF4" w:rsidP="005C72A8">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request</w:t>
                  </w:r>
                  <w:r w:rsidR="005A3EEC" w:rsidRPr="009743EA">
                    <w:rPr>
                      <w:rFonts w:eastAsia="Calibri"/>
                      <w:szCs w:val="22"/>
                    </w:rPr>
                    <w:t xml:space="preserve"> </w:t>
                  </w:r>
                  <w:r w:rsidRPr="009743EA">
                    <w:rPr>
                      <w:rFonts w:eastAsia="Calibri"/>
                      <w:szCs w:val="22"/>
                    </w:rPr>
                    <w:t>originator</w:t>
                  </w:r>
                </w:p>
              </w:tc>
            </w:tr>
            <w:tr w:rsidR="00C24EF4" w:rsidRPr="009743EA" w14:paraId="4C98B35E" w14:textId="77777777" w:rsidTr="005A2D7C">
              <w:trPr>
                <w:jc w:val="center"/>
              </w:trPr>
              <w:tc>
                <w:tcPr>
                  <w:tcW w:w="1501" w:type="dxa"/>
                  <w:shd w:val="clear" w:color="auto" w:fill="DEEAF6"/>
                </w:tcPr>
                <w:p w14:paraId="5E6FA887" w14:textId="77777777" w:rsidR="00C24EF4" w:rsidRPr="009743EA" w:rsidRDefault="005E122D" w:rsidP="005C72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7CA121C0" w14:textId="77777777" w:rsidR="00C24EF4" w:rsidRPr="009743EA" w:rsidRDefault="00C24EF4" w:rsidP="005C72A8">
                  <w:pPr>
                    <w:pStyle w:val="TAL"/>
                    <w:snapToGrid w:val="0"/>
                    <w:rPr>
                      <w:rFonts w:eastAsia="Calibri"/>
                      <w:szCs w:val="22"/>
                    </w:rPr>
                  </w:pPr>
                  <w:r w:rsidRPr="009743EA">
                    <w:rPr>
                      <w:rFonts w:eastAsia="Calibri"/>
                      <w:szCs w:val="22"/>
                    </w:rPr>
                    <w:t>application/json</w:t>
                  </w:r>
                </w:p>
              </w:tc>
            </w:tr>
            <w:tr w:rsidR="005E122D" w:rsidRPr="009743EA" w14:paraId="0CD8EA16" w14:textId="77777777" w:rsidTr="005A2D7C">
              <w:trPr>
                <w:jc w:val="center"/>
              </w:trPr>
              <w:tc>
                <w:tcPr>
                  <w:tcW w:w="1501" w:type="dxa"/>
                  <w:shd w:val="clear" w:color="auto" w:fill="DEEAF6"/>
                </w:tcPr>
                <w:p w14:paraId="1925F74A" w14:textId="77777777" w:rsidR="005E122D" w:rsidRPr="009743EA" w:rsidRDefault="005E122D" w:rsidP="008C30AE">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608C9910" w14:textId="77777777" w:rsidR="005E122D" w:rsidRPr="009743EA" w:rsidRDefault="005E122D" w:rsidP="008C30AE">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7898F759" w14:textId="77777777" w:rsidR="00C24EF4" w:rsidRPr="009743EA" w:rsidRDefault="00C24EF4" w:rsidP="005C72A8">
            <w:pPr>
              <w:pStyle w:val="TAL"/>
              <w:snapToGrid w:val="0"/>
              <w:jc w:val="center"/>
            </w:pPr>
          </w:p>
        </w:tc>
      </w:tr>
      <w:tr w:rsidR="00C24EF4" w:rsidRPr="009743EA" w14:paraId="257C9B65"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57274EE" w14:textId="77777777" w:rsidR="00C24EF4" w:rsidRPr="009743EA" w:rsidRDefault="00C24EF4" w:rsidP="005C72A8">
            <w:pPr>
              <w:pStyle w:val="Default"/>
              <w:jc w:val="center"/>
              <w:rPr>
                <w:b/>
                <w:sz w:val="20"/>
                <w:szCs w:val="20"/>
              </w:rPr>
            </w:pPr>
          </w:p>
          <w:p w14:paraId="52FC9771" w14:textId="77777777" w:rsidR="00C24EF4" w:rsidRPr="009743EA" w:rsidRDefault="00C24EF4" w:rsidP="005C72A8">
            <w:pPr>
              <w:pStyle w:val="Default"/>
              <w:jc w:val="center"/>
              <w:rPr>
                <w:rFonts w:ascii="Arial" w:eastAsia="Malgun Gothic" w:hAnsi="Arial"/>
                <w:b/>
                <w:color w:val="auto"/>
                <w:kern w:val="1"/>
                <w:sz w:val="18"/>
                <w:szCs w:val="20"/>
              </w:rPr>
            </w:pPr>
          </w:p>
          <w:p w14:paraId="3F4AA0BE" w14:textId="77777777" w:rsidR="00C24EF4" w:rsidRPr="009743EA" w:rsidRDefault="00C24EF4" w:rsidP="005C72A8">
            <w:pPr>
              <w:pStyle w:val="Default"/>
              <w:jc w:val="center"/>
              <w:rPr>
                <w:rFonts w:ascii="Arial" w:eastAsia="Malgun Gothic" w:hAnsi="Arial"/>
                <w:b/>
                <w:color w:val="auto"/>
                <w:kern w:val="1"/>
                <w:sz w:val="18"/>
                <w:szCs w:val="20"/>
              </w:rPr>
            </w:pPr>
          </w:p>
          <w:p w14:paraId="2D0578EF"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45FD2F7B"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RCN=0</w:t>
            </w:r>
          </w:p>
          <w:p w14:paraId="1D13668A" w14:textId="77777777" w:rsidR="00C24EF4" w:rsidRPr="009743EA" w:rsidRDefault="00C24EF4" w:rsidP="005C72A8">
            <w:pPr>
              <w:jc w:val="cente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C518258" w14:textId="77777777" w:rsidR="00B0246F" w:rsidRPr="005A2D7C" w:rsidRDefault="00B0246F" w:rsidP="005A2D7C">
            <w:pPr>
              <w:pStyle w:val="TAL"/>
              <w:rPr>
                <w:rFonts w:eastAsia="Calibri Light"/>
              </w:rPr>
            </w:pPr>
          </w:p>
          <w:p w14:paraId="2E022503" w14:textId="77777777" w:rsidR="00C24EF4" w:rsidRPr="009743EA" w:rsidRDefault="00C24EF4" w:rsidP="005C72A8">
            <w:pPr>
              <w:widowControl w:val="0"/>
              <w:overflowPunct/>
              <w:spacing w:after="0"/>
              <w:ind w:left="284"/>
              <w:jc w:val="both"/>
              <w:textAlignment w:val="auto"/>
              <w:rPr>
                <w:rFonts w:eastAsia="Calibri Light"/>
                <w:b/>
                <w:sz w:val="24"/>
              </w:rPr>
            </w:pPr>
            <w:r w:rsidRPr="009743EA">
              <w:rPr>
                <w:rFonts w:eastAsia="Calibri Light"/>
                <w:b/>
                <w:sz w:val="24"/>
              </w:rPr>
              <w:t>API/AE/DEL/001_RCN0</w:t>
            </w:r>
          </w:p>
          <w:p w14:paraId="2352C307" w14:textId="77777777" w:rsidR="00C24EF4" w:rsidRPr="009743EA" w:rsidRDefault="00C24EF4" w:rsidP="005C72A8">
            <w:pPr>
              <w:widowControl w:val="0"/>
              <w:overflowPunct/>
              <w:spacing w:after="0"/>
              <w:ind w:left="284"/>
              <w:jc w:val="both"/>
              <w:textAlignment w:val="auto"/>
              <w:rPr>
                <w:rFonts w:ascii="Arial" w:hAnsi="Arial"/>
                <w:b/>
                <w:color w:val="0070C0"/>
                <w:sz w:val="18"/>
              </w:rPr>
            </w:pPr>
          </w:p>
          <w:p w14:paraId="39109C57"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Request:</w:t>
            </w:r>
          </w:p>
          <w:p w14:paraId="4D4A834E" w14:textId="77777777" w:rsidR="00C24EF4" w:rsidRPr="009743EA" w:rsidRDefault="00C24EF4" w:rsidP="005C72A8">
            <w:pPr>
              <w:pStyle w:val="TAL"/>
              <w:snapToGrid w:val="0"/>
              <w:ind w:left="284"/>
              <w:jc w:val="both"/>
              <w:rPr>
                <w:color w:val="0070C0"/>
              </w:rPr>
            </w:pPr>
          </w:p>
          <w:p w14:paraId="3E9C2F09" w14:textId="77777777" w:rsidR="00C24EF4" w:rsidRPr="009743EA" w:rsidRDefault="00C24EF4" w:rsidP="005C72A8">
            <w:pPr>
              <w:pStyle w:val="TAL"/>
              <w:snapToGrid w:val="0"/>
              <w:ind w:left="284"/>
              <w:jc w:val="both"/>
              <w:rPr>
                <w:color w:val="0070C0"/>
              </w:rPr>
            </w:pPr>
            <w:r w:rsidRPr="009743EA">
              <w:rPr>
                <w:color w:val="0070C0"/>
              </w:rPr>
              <w:t>DELETE /mn-name/ae_sensor/cont_temp/semantic_describer?rcn=0 HTTP/1.1</w:t>
            </w:r>
          </w:p>
          <w:p w14:paraId="08C55519" w14:textId="77777777" w:rsidR="00C24EF4" w:rsidRPr="00325791" w:rsidRDefault="00C24EF4" w:rsidP="005C72A8">
            <w:pPr>
              <w:pStyle w:val="TAL"/>
              <w:snapToGrid w:val="0"/>
              <w:ind w:left="284"/>
              <w:jc w:val="both"/>
              <w:rPr>
                <w:color w:val="0070C0"/>
                <w:lang w:val="fr-FR"/>
              </w:rPr>
            </w:pPr>
            <w:r w:rsidRPr="00325791">
              <w:rPr>
                <w:color w:val="0070C0"/>
                <w:lang w:val="fr-FR"/>
              </w:rPr>
              <w:t>Host: 192.168.0.10:8282</w:t>
            </w:r>
          </w:p>
          <w:p w14:paraId="155E57FB" w14:textId="77777777" w:rsidR="00C24EF4" w:rsidRPr="00325791" w:rsidRDefault="00C24EF4" w:rsidP="005C72A8">
            <w:pPr>
              <w:pStyle w:val="TAL"/>
              <w:snapToGrid w:val="0"/>
              <w:ind w:left="284"/>
              <w:jc w:val="both"/>
              <w:rPr>
                <w:color w:val="0070C0"/>
                <w:lang w:val="fr-FR"/>
              </w:rPr>
            </w:pPr>
            <w:r w:rsidRPr="00325791">
              <w:rPr>
                <w:color w:val="0070C0"/>
                <w:lang w:val="fr-FR"/>
              </w:rPr>
              <w:t>X-M2M-Origin: CAE0120180404T0830181405122857960960_cse01</w:t>
            </w:r>
          </w:p>
          <w:p w14:paraId="5F61FEFD" w14:textId="77777777" w:rsidR="00FE5146" w:rsidRPr="00325791" w:rsidRDefault="00FE5146" w:rsidP="00FE5146">
            <w:pPr>
              <w:pStyle w:val="TAL"/>
              <w:snapToGrid w:val="0"/>
              <w:ind w:left="284"/>
              <w:jc w:val="both"/>
              <w:rPr>
                <w:color w:val="0070C0"/>
                <w:lang w:val="fr-FR"/>
              </w:rPr>
            </w:pPr>
            <w:r w:rsidRPr="00325791">
              <w:rPr>
                <w:color w:val="0070C0"/>
                <w:lang w:val="fr-FR"/>
              </w:rPr>
              <w:t>X-M2M-RI:1234</w:t>
            </w:r>
          </w:p>
          <w:p w14:paraId="4D8022B3" w14:textId="77777777" w:rsidR="00FE5146" w:rsidRPr="009743EA" w:rsidRDefault="00FE5146" w:rsidP="00FE5146">
            <w:pPr>
              <w:widowControl w:val="0"/>
              <w:overflowPunct/>
              <w:spacing w:after="0"/>
              <w:ind w:left="284"/>
              <w:jc w:val="both"/>
              <w:textAlignment w:val="auto"/>
              <w:rPr>
                <w:color w:val="0070C0"/>
              </w:rPr>
            </w:pPr>
            <w:r w:rsidRPr="009743EA">
              <w:rPr>
                <w:rFonts w:ascii="Arial" w:hAnsi="Arial"/>
                <w:color w:val="0070C0"/>
                <w:sz w:val="18"/>
              </w:rPr>
              <w:t>X-M2M-RVI: 2a</w:t>
            </w:r>
          </w:p>
          <w:p w14:paraId="47C0115B" w14:textId="77777777" w:rsidR="00C24EF4" w:rsidRPr="009743EA" w:rsidRDefault="00C24EF4" w:rsidP="005C72A8">
            <w:pPr>
              <w:pStyle w:val="TAL"/>
              <w:snapToGrid w:val="0"/>
              <w:jc w:val="both"/>
              <w:rPr>
                <w:color w:val="0070C0"/>
              </w:rPr>
            </w:pPr>
          </w:p>
          <w:p w14:paraId="2E66B237" w14:textId="77777777" w:rsidR="00C24EF4" w:rsidRPr="009743EA" w:rsidRDefault="00C24EF4" w:rsidP="005C72A8">
            <w:pPr>
              <w:widowControl w:val="0"/>
              <w:overflowPunct/>
              <w:spacing w:after="0"/>
              <w:ind w:left="284"/>
              <w:jc w:val="both"/>
              <w:textAlignment w:val="auto"/>
              <w:rPr>
                <w:rFonts w:ascii="Arial" w:hAnsi="Arial"/>
                <w:b/>
                <w:color w:val="0070C0"/>
                <w:sz w:val="18"/>
              </w:rPr>
            </w:pPr>
          </w:p>
          <w:p w14:paraId="34CFBFDF" w14:textId="77777777" w:rsidR="00C24EF4" w:rsidRPr="009743EA" w:rsidRDefault="00C24EF4" w:rsidP="005C72A8">
            <w:pPr>
              <w:widowControl w:val="0"/>
              <w:overflowPunct/>
              <w:spacing w:after="0"/>
              <w:ind w:left="284"/>
              <w:jc w:val="both"/>
              <w:textAlignment w:val="auto"/>
              <w:rPr>
                <w:rFonts w:ascii="Arial" w:hAnsi="Arial"/>
                <w:b/>
                <w:color w:val="0070C0"/>
                <w:sz w:val="18"/>
              </w:rPr>
            </w:pPr>
            <w:r w:rsidRPr="009743EA">
              <w:rPr>
                <w:rFonts w:ascii="Arial" w:hAnsi="Arial"/>
                <w:b/>
                <w:color w:val="0070C0"/>
                <w:sz w:val="18"/>
              </w:rPr>
              <w:t>HTTP Response:</w:t>
            </w:r>
          </w:p>
          <w:p w14:paraId="2100AA53" w14:textId="77777777" w:rsidR="00C24EF4" w:rsidRPr="009743EA" w:rsidRDefault="00C24EF4" w:rsidP="005C72A8">
            <w:pPr>
              <w:widowControl w:val="0"/>
              <w:overflowPunct/>
              <w:spacing w:after="0"/>
              <w:ind w:left="284"/>
              <w:textAlignment w:val="auto"/>
              <w:rPr>
                <w:rFonts w:ascii="Arial" w:hAnsi="Arial"/>
                <w:color w:val="0070C0"/>
                <w:sz w:val="18"/>
              </w:rPr>
            </w:pPr>
          </w:p>
          <w:p w14:paraId="3193039A" w14:textId="77777777" w:rsidR="00C24EF4" w:rsidRPr="009743EA" w:rsidRDefault="00C24EF4" w:rsidP="005C72A8">
            <w:pPr>
              <w:widowControl w:val="0"/>
              <w:overflowPunct/>
              <w:spacing w:after="0"/>
              <w:ind w:left="284"/>
              <w:textAlignment w:val="auto"/>
              <w:rPr>
                <w:rFonts w:ascii="Arial" w:hAnsi="Arial"/>
                <w:color w:val="0070C0"/>
                <w:sz w:val="18"/>
              </w:rPr>
            </w:pPr>
            <w:r w:rsidRPr="009743EA">
              <w:rPr>
                <w:rFonts w:ascii="Arial" w:hAnsi="Arial"/>
                <w:color w:val="0070C0"/>
                <w:sz w:val="18"/>
              </w:rPr>
              <w:t>200 OK</w:t>
            </w:r>
          </w:p>
          <w:p w14:paraId="6FFDEF6D" w14:textId="77777777" w:rsidR="00C24EF4" w:rsidRPr="009743EA" w:rsidRDefault="00C24EF4" w:rsidP="005C72A8">
            <w:pPr>
              <w:pStyle w:val="TAL"/>
              <w:snapToGrid w:val="0"/>
              <w:ind w:left="284"/>
              <w:jc w:val="both"/>
              <w:rPr>
                <w:color w:val="0070C0"/>
              </w:rPr>
            </w:pPr>
            <w:r w:rsidRPr="009743EA">
              <w:rPr>
                <w:color w:val="0070C0"/>
              </w:rPr>
              <w:t xml:space="preserve">Content-Length:0 </w:t>
            </w:r>
          </w:p>
          <w:p w14:paraId="7BD7298C" w14:textId="77777777" w:rsidR="00C24EF4" w:rsidRPr="009743EA" w:rsidRDefault="00C24EF4" w:rsidP="005C72A8">
            <w:pPr>
              <w:pStyle w:val="TAL"/>
              <w:snapToGrid w:val="0"/>
              <w:ind w:left="284"/>
              <w:jc w:val="both"/>
              <w:rPr>
                <w:color w:val="0070C0"/>
              </w:rPr>
            </w:pPr>
            <w:r w:rsidRPr="009743EA">
              <w:rPr>
                <w:color w:val="0070C0"/>
              </w:rPr>
              <w:lastRenderedPageBreak/>
              <w:t>X-M2M-RI:1234</w:t>
            </w:r>
          </w:p>
          <w:p w14:paraId="0861D0EE" w14:textId="77777777" w:rsidR="00C24EF4" w:rsidRPr="009743EA" w:rsidRDefault="00C24EF4" w:rsidP="005C72A8">
            <w:pPr>
              <w:pStyle w:val="TAL"/>
              <w:snapToGrid w:val="0"/>
              <w:ind w:left="284"/>
              <w:jc w:val="both"/>
              <w:rPr>
                <w:color w:val="0070C0"/>
              </w:rPr>
            </w:pPr>
            <w:r w:rsidRPr="009743EA">
              <w:rPr>
                <w:color w:val="0070C0"/>
              </w:rPr>
              <w:t>X-M2M-RSC:2002</w:t>
            </w:r>
          </w:p>
          <w:p w14:paraId="2B98F1AF" w14:textId="77777777" w:rsidR="00C24EF4" w:rsidRPr="009743EA" w:rsidRDefault="00C24EF4" w:rsidP="005C72A8">
            <w:pPr>
              <w:pStyle w:val="TAL"/>
              <w:snapToGrid w:val="0"/>
              <w:ind w:left="284"/>
              <w:jc w:val="both"/>
              <w:rPr>
                <w:color w:val="0070C0"/>
              </w:rPr>
            </w:pPr>
          </w:p>
        </w:tc>
      </w:tr>
      <w:tr w:rsidR="00C24EF4" w:rsidRPr="009743EA" w14:paraId="584E7AAE"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8623CD8" w14:textId="77777777" w:rsidR="00C24EF4" w:rsidRPr="009743EA" w:rsidRDefault="00C24EF4" w:rsidP="005C72A8">
            <w:pPr>
              <w:pStyle w:val="Default"/>
              <w:jc w:val="center"/>
              <w:rPr>
                <w:b/>
                <w:sz w:val="20"/>
                <w:szCs w:val="20"/>
              </w:rPr>
            </w:pPr>
          </w:p>
          <w:p w14:paraId="2BC50B6D" w14:textId="77777777" w:rsidR="00C24EF4" w:rsidRPr="009743EA" w:rsidRDefault="00C24EF4" w:rsidP="005C72A8">
            <w:pPr>
              <w:pStyle w:val="Default"/>
              <w:jc w:val="center"/>
              <w:rPr>
                <w:rFonts w:ascii="Arial" w:eastAsia="Malgun Gothic" w:hAnsi="Arial"/>
                <w:b/>
                <w:color w:val="auto"/>
                <w:kern w:val="1"/>
                <w:sz w:val="18"/>
                <w:szCs w:val="20"/>
              </w:rPr>
            </w:pPr>
          </w:p>
          <w:p w14:paraId="41543016" w14:textId="77777777" w:rsidR="00C24EF4" w:rsidRPr="009743EA" w:rsidRDefault="00C24EF4" w:rsidP="005C72A8">
            <w:pPr>
              <w:pStyle w:val="Default"/>
              <w:jc w:val="center"/>
              <w:rPr>
                <w:rFonts w:ascii="Arial" w:eastAsia="Malgun Gothic" w:hAnsi="Arial"/>
                <w:b/>
                <w:color w:val="auto"/>
                <w:kern w:val="1"/>
                <w:sz w:val="18"/>
                <w:szCs w:val="20"/>
              </w:rPr>
            </w:pPr>
          </w:p>
          <w:p w14:paraId="55C58D83"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16D2CC69"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RCN=1 or</w:t>
            </w:r>
          </w:p>
          <w:p w14:paraId="2FF88840" w14:textId="77777777" w:rsidR="00C24EF4" w:rsidRPr="009743EA" w:rsidRDefault="00C24EF4" w:rsidP="005C72A8">
            <w:pPr>
              <w:pStyle w:val="Default"/>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w:t>
            </w:r>
          </w:p>
          <w:p w14:paraId="6C8FCA40" w14:textId="77777777" w:rsidR="00C24EF4" w:rsidRPr="009743EA" w:rsidRDefault="00C24EF4" w:rsidP="005C72A8">
            <w:pPr>
              <w:jc w:val="cente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34EF2A2" w14:textId="77777777" w:rsidR="00C24EF4" w:rsidRPr="009743EA" w:rsidRDefault="00C24EF4" w:rsidP="005C72A8">
            <w:pPr>
              <w:pStyle w:val="TAL"/>
              <w:snapToGrid w:val="0"/>
              <w:ind w:left="284"/>
              <w:jc w:val="both"/>
              <w:rPr>
                <w:color w:val="0070C0"/>
              </w:rPr>
            </w:pPr>
          </w:p>
          <w:p w14:paraId="66BF1494" w14:textId="77777777" w:rsidR="00C24EF4" w:rsidRPr="009743EA" w:rsidRDefault="00C24EF4" w:rsidP="005C72A8">
            <w:pPr>
              <w:widowControl w:val="0"/>
              <w:overflowPunct/>
              <w:spacing w:after="0"/>
              <w:ind w:left="284"/>
              <w:jc w:val="both"/>
              <w:textAlignment w:val="auto"/>
              <w:rPr>
                <w:rFonts w:eastAsia="Calibri Light"/>
                <w:b/>
                <w:sz w:val="24"/>
              </w:rPr>
            </w:pPr>
            <w:r w:rsidRPr="009743EA">
              <w:rPr>
                <w:rFonts w:eastAsia="Calibri Light"/>
                <w:b/>
                <w:sz w:val="24"/>
              </w:rPr>
              <w:t>API/SMD/DEL/001</w:t>
            </w:r>
          </w:p>
          <w:p w14:paraId="4B8568E7" w14:textId="77777777" w:rsidR="00C24EF4" w:rsidRPr="009743EA" w:rsidRDefault="00C24EF4" w:rsidP="005C72A8">
            <w:pPr>
              <w:widowControl w:val="0"/>
              <w:overflowPunct/>
              <w:spacing w:after="0"/>
              <w:ind w:left="284"/>
              <w:jc w:val="both"/>
              <w:textAlignment w:val="auto"/>
              <w:rPr>
                <w:rFonts w:eastAsia="Calibri Light"/>
                <w:b/>
                <w:sz w:val="24"/>
              </w:rPr>
            </w:pPr>
            <w:r w:rsidRPr="009743EA">
              <w:rPr>
                <w:rFonts w:eastAsia="Calibri Light"/>
                <w:b/>
                <w:sz w:val="24"/>
              </w:rPr>
              <w:t>API/SMD/DEL/001_RCN1</w:t>
            </w:r>
          </w:p>
          <w:p w14:paraId="5816386A" w14:textId="77777777" w:rsidR="00C24EF4" w:rsidRPr="009743EA" w:rsidRDefault="00C24EF4" w:rsidP="005C72A8">
            <w:pPr>
              <w:pStyle w:val="TAL"/>
              <w:snapToGrid w:val="0"/>
              <w:ind w:left="284"/>
              <w:jc w:val="both"/>
              <w:rPr>
                <w:color w:val="0070C0"/>
              </w:rPr>
            </w:pPr>
          </w:p>
          <w:p w14:paraId="677F13D2" w14:textId="77777777" w:rsidR="00C24EF4" w:rsidRPr="009743EA" w:rsidRDefault="00C24EF4" w:rsidP="005C72A8">
            <w:pPr>
              <w:pStyle w:val="TAL"/>
              <w:snapToGrid w:val="0"/>
              <w:ind w:left="284"/>
              <w:jc w:val="both"/>
              <w:rPr>
                <w:b/>
                <w:color w:val="0070C0"/>
              </w:rPr>
            </w:pPr>
            <w:r w:rsidRPr="009743EA">
              <w:rPr>
                <w:b/>
                <w:color w:val="0070C0"/>
              </w:rPr>
              <w:t>HTTP Request:</w:t>
            </w:r>
          </w:p>
          <w:p w14:paraId="11284CEA" w14:textId="77777777" w:rsidR="00C24EF4" w:rsidRPr="009743EA" w:rsidRDefault="00C24EF4" w:rsidP="005C72A8">
            <w:pPr>
              <w:pStyle w:val="TAL"/>
              <w:snapToGrid w:val="0"/>
              <w:ind w:left="284"/>
              <w:jc w:val="both"/>
              <w:rPr>
                <w:color w:val="0070C0"/>
              </w:rPr>
            </w:pPr>
          </w:p>
          <w:p w14:paraId="521B5684" w14:textId="77777777" w:rsidR="00C24EF4" w:rsidRPr="009743EA" w:rsidRDefault="00C24EF4" w:rsidP="005C72A8">
            <w:pPr>
              <w:pStyle w:val="TAL"/>
              <w:snapToGrid w:val="0"/>
              <w:ind w:left="284"/>
              <w:jc w:val="both"/>
              <w:rPr>
                <w:color w:val="0070C0"/>
              </w:rPr>
            </w:pPr>
            <w:r w:rsidRPr="009743EA">
              <w:rPr>
                <w:color w:val="0070C0"/>
              </w:rPr>
              <w:t>DELETE /mn-name/ae_sensor/cont_temp/semantic_describer HTTP/1.1</w:t>
            </w:r>
          </w:p>
          <w:p w14:paraId="7DD2F7EA" w14:textId="77777777" w:rsidR="00C24EF4" w:rsidRPr="00325791" w:rsidRDefault="00C24EF4" w:rsidP="005C72A8">
            <w:pPr>
              <w:pStyle w:val="TAL"/>
              <w:snapToGrid w:val="0"/>
              <w:ind w:left="284"/>
              <w:jc w:val="both"/>
              <w:rPr>
                <w:color w:val="0070C0"/>
                <w:lang w:val="fr-FR"/>
              </w:rPr>
            </w:pPr>
            <w:r w:rsidRPr="00325791">
              <w:rPr>
                <w:color w:val="0070C0"/>
                <w:lang w:val="fr-FR"/>
              </w:rPr>
              <w:t>Host: 192.168.0.10:8282</w:t>
            </w:r>
          </w:p>
          <w:p w14:paraId="217DD6C7" w14:textId="77777777" w:rsidR="00C24EF4" w:rsidRPr="00325791" w:rsidRDefault="00C24EF4" w:rsidP="005C72A8">
            <w:pPr>
              <w:pStyle w:val="TAL"/>
              <w:snapToGrid w:val="0"/>
              <w:ind w:left="284"/>
              <w:jc w:val="both"/>
              <w:rPr>
                <w:color w:val="0070C0"/>
                <w:lang w:val="fr-FR"/>
              </w:rPr>
            </w:pPr>
            <w:r w:rsidRPr="00325791">
              <w:rPr>
                <w:color w:val="0070C0"/>
                <w:lang w:val="fr-FR"/>
              </w:rPr>
              <w:t>X-M2M-Origin: CAE0120180404T0830181405122857960960_cse01</w:t>
            </w:r>
          </w:p>
          <w:p w14:paraId="73A5530D" w14:textId="77777777" w:rsidR="007E3609" w:rsidRPr="00325791" w:rsidRDefault="007E3609" w:rsidP="007E3609">
            <w:pPr>
              <w:pStyle w:val="TAL"/>
              <w:snapToGrid w:val="0"/>
              <w:ind w:left="284"/>
              <w:jc w:val="both"/>
              <w:rPr>
                <w:color w:val="0070C0"/>
                <w:lang w:val="fr-FR"/>
              </w:rPr>
            </w:pPr>
            <w:r w:rsidRPr="00325791">
              <w:rPr>
                <w:color w:val="0070C0"/>
                <w:lang w:val="fr-FR"/>
              </w:rPr>
              <w:t>X-M2M-RI:1234</w:t>
            </w:r>
          </w:p>
          <w:p w14:paraId="287013DC" w14:textId="77777777" w:rsidR="007E3609" w:rsidRPr="009743EA" w:rsidRDefault="007E3609" w:rsidP="007E3609">
            <w:pPr>
              <w:widowControl w:val="0"/>
              <w:overflowPunct/>
              <w:spacing w:after="0"/>
              <w:ind w:left="284"/>
              <w:jc w:val="both"/>
              <w:textAlignment w:val="auto"/>
              <w:rPr>
                <w:color w:val="0070C0"/>
              </w:rPr>
            </w:pPr>
            <w:r w:rsidRPr="009743EA">
              <w:rPr>
                <w:rFonts w:ascii="Arial" w:hAnsi="Arial"/>
                <w:color w:val="0070C0"/>
                <w:sz w:val="18"/>
              </w:rPr>
              <w:t>X-M2M-RVI: 2a</w:t>
            </w:r>
          </w:p>
          <w:p w14:paraId="6EB69564" w14:textId="77777777" w:rsidR="00C24EF4" w:rsidRPr="009743EA" w:rsidRDefault="00C24EF4" w:rsidP="005C72A8">
            <w:pPr>
              <w:pStyle w:val="TAL"/>
              <w:snapToGrid w:val="0"/>
              <w:ind w:left="284"/>
              <w:jc w:val="both"/>
              <w:rPr>
                <w:color w:val="0070C0"/>
              </w:rPr>
            </w:pPr>
          </w:p>
          <w:p w14:paraId="6D8E1F8D" w14:textId="77777777" w:rsidR="00C24EF4" w:rsidRPr="009743EA" w:rsidRDefault="00C24EF4" w:rsidP="005C72A8">
            <w:pPr>
              <w:pStyle w:val="TAL"/>
              <w:snapToGrid w:val="0"/>
              <w:ind w:left="284"/>
              <w:jc w:val="both"/>
              <w:rPr>
                <w:color w:val="0070C0"/>
              </w:rPr>
            </w:pPr>
          </w:p>
          <w:p w14:paraId="005D58BE" w14:textId="77777777" w:rsidR="00C24EF4" w:rsidRPr="009743EA" w:rsidRDefault="00C24EF4" w:rsidP="005C72A8">
            <w:pPr>
              <w:pStyle w:val="TAL"/>
              <w:snapToGrid w:val="0"/>
              <w:ind w:left="284"/>
              <w:jc w:val="both"/>
              <w:rPr>
                <w:b/>
                <w:color w:val="0070C0"/>
              </w:rPr>
            </w:pPr>
            <w:r w:rsidRPr="009743EA">
              <w:rPr>
                <w:b/>
                <w:color w:val="0070C0"/>
              </w:rPr>
              <w:t>HTTP Response:</w:t>
            </w:r>
          </w:p>
          <w:p w14:paraId="18220F86" w14:textId="77777777" w:rsidR="00C24EF4" w:rsidRPr="009743EA" w:rsidRDefault="00C24EF4" w:rsidP="005C72A8">
            <w:pPr>
              <w:pStyle w:val="TAL"/>
              <w:snapToGrid w:val="0"/>
              <w:ind w:left="284"/>
              <w:jc w:val="both"/>
              <w:rPr>
                <w:color w:val="0070C0"/>
              </w:rPr>
            </w:pPr>
          </w:p>
          <w:p w14:paraId="6DBA3862" w14:textId="77777777" w:rsidR="00C24EF4" w:rsidRPr="009743EA" w:rsidRDefault="00C24EF4" w:rsidP="005C72A8">
            <w:pPr>
              <w:pStyle w:val="TAL"/>
              <w:snapToGrid w:val="0"/>
              <w:ind w:left="284"/>
              <w:jc w:val="both"/>
              <w:rPr>
                <w:color w:val="0070C0"/>
              </w:rPr>
            </w:pPr>
            <w:r w:rsidRPr="009743EA">
              <w:rPr>
                <w:color w:val="0070C0"/>
              </w:rPr>
              <w:t>200 OK</w:t>
            </w:r>
          </w:p>
          <w:p w14:paraId="1C11F25C" w14:textId="77777777" w:rsidR="00C24EF4" w:rsidRPr="009743EA" w:rsidRDefault="00C24EF4" w:rsidP="005C72A8">
            <w:pPr>
              <w:pStyle w:val="TAL"/>
              <w:snapToGrid w:val="0"/>
              <w:ind w:left="284"/>
              <w:jc w:val="both"/>
              <w:rPr>
                <w:color w:val="0070C0"/>
              </w:rPr>
            </w:pPr>
            <w:r w:rsidRPr="009743EA">
              <w:rPr>
                <w:color w:val="0070C0"/>
              </w:rPr>
              <w:t xml:space="preserve">Content-Length:2299 </w:t>
            </w:r>
          </w:p>
          <w:p w14:paraId="778B688B" w14:textId="77777777" w:rsidR="00C24EF4" w:rsidRPr="009743EA" w:rsidRDefault="00C24EF4" w:rsidP="005C72A8">
            <w:pPr>
              <w:pStyle w:val="TAL"/>
              <w:snapToGrid w:val="0"/>
              <w:ind w:left="284"/>
              <w:jc w:val="both"/>
              <w:rPr>
                <w:color w:val="0070C0"/>
              </w:rPr>
            </w:pPr>
            <w:r w:rsidRPr="009743EA">
              <w:rPr>
                <w:color w:val="0070C0"/>
              </w:rPr>
              <w:t>Content-Type:application/json</w:t>
            </w:r>
          </w:p>
          <w:p w14:paraId="3A369462" w14:textId="77777777" w:rsidR="00C24EF4" w:rsidRPr="009743EA" w:rsidRDefault="00C24EF4" w:rsidP="005C72A8">
            <w:pPr>
              <w:pStyle w:val="TAL"/>
              <w:snapToGrid w:val="0"/>
              <w:ind w:left="284"/>
              <w:jc w:val="both"/>
              <w:rPr>
                <w:color w:val="0070C0"/>
              </w:rPr>
            </w:pPr>
            <w:r w:rsidRPr="009743EA">
              <w:rPr>
                <w:color w:val="0070C0"/>
              </w:rPr>
              <w:t>X-M2M-RI:1234</w:t>
            </w:r>
          </w:p>
          <w:p w14:paraId="5AE73F0E" w14:textId="77777777" w:rsidR="007E3609" w:rsidRPr="009743EA" w:rsidRDefault="007E3609" w:rsidP="007E3609">
            <w:pPr>
              <w:widowControl w:val="0"/>
              <w:overflowPunct/>
              <w:spacing w:after="0"/>
              <w:ind w:left="284"/>
              <w:jc w:val="both"/>
              <w:textAlignment w:val="auto"/>
              <w:rPr>
                <w:color w:val="0070C0"/>
              </w:rPr>
            </w:pPr>
            <w:r w:rsidRPr="009743EA">
              <w:rPr>
                <w:rFonts w:ascii="Arial" w:hAnsi="Arial"/>
                <w:color w:val="0070C0"/>
                <w:sz w:val="18"/>
              </w:rPr>
              <w:t>X-M2M-RVI: 2a</w:t>
            </w:r>
          </w:p>
          <w:p w14:paraId="746AD28D" w14:textId="77777777" w:rsidR="00C24EF4" w:rsidRPr="009743EA" w:rsidRDefault="00C24EF4" w:rsidP="005C72A8">
            <w:pPr>
              <w:pStyle w:val="TAL"/>
              <w:snapToGrid w:val="0"/>
              <w:ind w:left="284"/>
              <w:jc w:val="both"/>
              <w:rPr>
                <w:color w:val="0070C0"/>
              </w:rPr>
            </w:pPr>
            <w:r w:rsidRPr="009743EA">
              <w:rPr>
                <w:color w:val="0070C0"/>
              </w:rPr>
              <w:t>X-M2M-RSC:2002</w:t>
            </w:r>
          </w:p>
          <w:p w14:paraId="411C5C97" w14:textId="77777777" w:rsidR="00C24EF4" w:rsidRPr="009743EA" w:rsidRDefault="00C24EF4" w:rsidP="005C72A8">
            <w:pPr>
              <w:pStyle w:val="TAL"/>
              <w:snapToGrid w:val="0"/>
              <w:ind w:left="284"/>
              <w:jc w:val="both"/>
              <w:rPr>
                <w:color w:val="0070C0"/>
              </w:rPr>
            </w:pPr>
          </w:p>
          <w:p w14:paraId="7818DFF3" w14:textId="77777777" w:rsidR="00C24EF4" w:rsidRPr="009743EA" w:rsidRDefault="00C24EF4" w:rsidP="005C72A8">
            <w:pPr>
              <w:pStyle w:val="TAL"/>
              <w:snapToGrid w:val="0"/>
              <w:ind w:left="284"/>
              <w:jc w:val="both"/>
              <w:rPr>
                <w:color w:val="0070C0"/>
              </w:rPr>
            </w:pPr>
            <w:r w:rsidRPr="009743EA">
              <w:rPr>
                <w:color w:val="0070C0"/>
              </w:rPr>
              <w:t>{</w:t>
            </w:r>
          </w:p>
          <w:p w14:paraId="6D5457F9" w14:textId="77777777" w:rsidR="00C24EF4" w:rsidRPr="009743EA" w:rsidRDefault="00C24EF4" w:rsidP="005C72A8">
            <w:pPr>
              <w:pStyle w:val="TAL"/>
              <w:snapToGrid w:val="0"/>
              <w:ind w:left="284"/>
              <w:jc w:val="both"/>
              <w:rPr>
                <w:color w:val="0070C0"/>
              </w:rPr>
            </w:pPr>
            <w:r w:rsidRPr="009743EA">
              <w:rPr>
                <w:color w:val="0070C0"/>
              </w:rPr>
              <w:t xml:space="preserve">    "m2m:smd": {</w:t>
            </w:r>
          </w:p>
          <w:p w14:paraId="57BFDE79" w14:textId="77777777" w:rsidR="00C24EF4" w:rsidRPr="009743EA" w:rsidRDefault="00C24EF4" w:rsidP="005C72A8">
            <w:pPr>
              <w:pStyle w:val="TAL"/>
              <w:snapToGrid w:val="0"/>
              <w:ind w:left="284"/>
              <w:jc w:val="both"/>
              <w:rPr>
                <w:color w:val="0070C0"/>
              </w:rPr>
            </w:pPr>
            <w:r w:rsidRPr="009743EA">
              <w:rPr>
                <w:color w:val="0070C0"/>
              </w:rPr>
              <w:t xml:space="preserve">        "ct": "20180413T125601",</w:t>
            </w:r>
          </w:p>
          <w:p w14:paraId="76C69AE6" w14:textId="77777777" w:rsidR="00C24EF4" w:rsidRPr="009743EA" w:rsidRDefault="00C24EF4" w:rsidP="005C72A8">
            <w:pPr>
              <w:pStyle w:val="TAL"/>
              <w:snapToGrid w:val="0"/>
              <w:ind w:left="284"/>
              <w:jc w:val="both"/>
              <w:rPr>
                <w:color w:val="0070C0"/>
              </w:rPr>
            </w:pPr>
            <w:r w:rsidRPr="009743EA">
              <w:rPr>
                <w:color w:val="0070C0"/>
              </w:rPr>
              <w:t xml:space="preserve">        "dcrp": "application/rdf+xml:1",</w:t>
            </w:r>
          </w:p>
          <w:p w14:paraId="3C316CAE" w14:textId="77777777" w:rsidR="00C24EF4" w:rsidRPr="009743EA" w:rsidRDefault="00C24EF4" w:rsidP="005C72A8">
            <w:pPr>
              <w:pStyle w:val="TAL"/>
              <w:snapToGrid w:val="0"/>
              <w:ind w:left="284"/>
              <w:jc w:val="both"/>
              <w:rPr>
                <w:color w:val="0070C0"/>
              </w:rPr>
            </w:pPr>
            <w:r w:rsidRPr="009743EA">
              <w:rPr>
                <w:color w:val="0070C0"/>
              </w:rPr>
              <w:t xml:space="preserve">        "dsp": "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",</w:t>
            </w:r>
          </w:p>
          <w:p w14:paraId="4F232441" w14:textId="77777777" w:rsidR="00C24EF4" w:rsidRPr="00325791" w:rsidRDefault="00C24EF4" w:rsidP="005C72A8">
            <w:pPr>
              <w:pStyle w:val="TAL"/>
              <w:snapToGrid w:val="0"/>
              <w:ind w:left="284"/>
              <w:jc w:val="both"/>
              <w:rPr>
                <w:color w:val="0070C0"/>
                <w:lang w:val="fr-FR"/>
              </w:rPr>
            </w:pPr>
            <w:r w:rsidRPr="009743EA">
              <w:rPr>
                <w:color w:val="0070C0"/>
              </w:rPr>
              <w:t xml:space="preserve">        </w:t>
            </w:r>
            <w:r w:rsidRPr="00325791">
              <w:rPr>
                <w:color w:val="0070C0"/>
                <w:lang w:val="fr-FR"/>
              </w:rPr>
              <w:t>"et": "99991231T235959",</w:t>
            </w:r>
          </w:p>
          <w:p w14:paraId="1232B1AD" w14:textId="77777777" w:rsidR="00C24EF4" w:rsidRPr="00325791" w:rsidRDefault="00C24EF4" w:rsidP="005C72A8">
            <w:pPr>
              <w:pStyle w:val="TAL"/>
              <w:snapToGrid w:val="0"/>
              <w:ind w:left="284"/>
              <w:jc w:val="both"/>
              <w:rPr>
                <w:color w:val="0070C0"/>
                <w:lang w:val="fr-FR"/>
              </w:rPr>
            </w:pPr>
            <w:r w:rsidRPr="00325791">
              <w:rPr>
                <w:color w:val="0070C0"/>
                <w:lang w:val="fr-FR"/>
              </w:rPr>
              <w:t xml:space="preserve">        "lt": "20180413T151556",</w:t>
            </w:r>
          </w:p>
          <w:p w14:paraId="3DD6E814" w14:textId="77777777" w:rsidR="00C24EF4" w:rsidRPr="00325791" w:rsidRDefault="00C24EF4" w:rsidP="005C72A8">
            <w:pPr>
              <w:pStyle w:val="TAL"/>
              <w:snapToGrid w:val="0"/>
              <w:ind w:left="284"/>
              <w:jc w:val="both"/>
              <w:rPr>
                <w:color w:val="0070C0"/>
                <w:lang w:val="fr-FR"/>
              </w:rPr>
            </w:pPr>
            <w:r w:rsidRPr="00325791">
              <w:rPr>
                <w:color w:val="0070C0"/>
                <w:lang w:val="fr-FR"/>
              </w:rPr>
              <w:t xml:space="preserve">        "or": "http://www.onem2m.org/ontology/temperature_example2",</w:t>
            </w:r>
          </w:p>
          <w:p w14:paraId="789223E0" w14:textId="77777777" w:rsidR="00C24EF4" w:rsidRPr="00325791" w:rsidRDefault="00C24EF4" w:rsidP="005C72A8">
            <w:pPr>
              <w:pStyle w:val="TAL"/>
              <w:snapToGrid w:val="0"/>
              <w:ind w:left="284"/>
              <w:jc w:val="both"/>
              <w:rPr>
                <w:color w:val="0070C0"/>
                <w:lang w:val="fr-FR"/>
              </w:rPr>
            </w:pPr>
            <w:r w:rsidRPr="00325791">
              <w:rPr>
                <w:color w:val="0070C0"/>
                <w:lang w:val="fr-FR"/>
              </w:rPr>
              <w:t xml:space="preserve">        "pi": "cnt20180413T0847561400030050526720_cse01",</w:t>
            </w:r>
          </w:p>
          <w:p w14:paraId="197735B3" w14:textId="77777777" w:rsidR="00C24EF4" w:rsidRPr="00325791" w:rsidRDefault="00C24EF4" w:rsidP="005C72A8">
            <w:pPr>
              <w:pStyle w:val="TAL"/>
              <w:snapToGrid w:val="0"/>
              <w:ind w:left="284"/>
              <w:jc w:val="both"/>
              <w:rPr>
                <w:color w:val="0070C0"/>
                <w:lang w:val="fr-FR"/>
              </w:rPr>
            </w:pPr>
            <w:r w:rsidRPr="00325791">
              <w:rPr>
                <w:color w:val="0070C0"/>
                <w:lang w:val="fr-FR"/>
              </w:rPr>
              <w:t xml:space="preserve">        "ri": "smd20180413T1256011400030218380800_cse01",</w:t>
            </w:r>
          </w:p>
          <w:p w14:paraId="0D53C81B" w14:textId="77777777" w:rsidR="00C24EF4" w:rsidRPr="005A2D7C" w:rsidRDefault="00C24EF4" w:rsidP="005C72A8">
            <w:pPr>
              <w:pStyle w:val="TAL"/>
              <w:snapToGrid w:val="0"/>
              <w:ind w:left="284"/>
              <w:jc w:val="both"/>
              <w:rPr>
                <w:color w:val="0070C0"/>
              </w:rPr>
            </w:pPr>
            <w:r w:rsidRPr="00325791">
              <w:rPr>
                <w:color w:val="0070C0"/>
                <w:lang w:val="fr-FR"/>
              </w:rPr>
              <w:t xml:space="preserve">        </w:t>
            </w:r>
            <w:r w:rsidRPr="005A2D7C">
              <w:rPr>
                <w:color w:val="0070C0"/>
              </w:rPr>
              <w:t>"rn": "semantic_describer",</w:t>
            </w:r>
          </w:p>
          <w:p w14:paraId="62307080" w14:textId="77777777" w:rsidR="00C24EF4" w:rsidRPr="005A2D7C" w:rsidRDefault="00C24EF4" w:rsidP="005C72A8">
            <w:pPr>
              <w:pStyle w:val="TAL"/>
              <w:snapToGrid w:val="0"/>
              <w:ind w:left="284"/>
              <w:jc w:val="both"/>
              <w:rPr>
                <w:color w:val="0070C0"/>
              </w:rPr>
            </w:pPr>
            <w:r w:rsidRPr="005A2D7C">
              <w:rPr>
                <w:color w:val="0070C0"/>
              </w:rPr>
              <w:t xml:space="preserve">        "ty": 24</w:t>
            </w:r>
          </w:p>
          <w:p w14:paraId="7758BD48" w14:textId="77777777" w:rsidR="00C24EF4" w:rsidRPr="005A2D7C" w:rsidRDefault="00C24EF4" w:rsidP="005C72A8">
            <w:pPr>
              <w:pStyle w:val="TAL"/>
              <w:snapToGrid w:val="0"/>
              <w:ind w:left="284"/>
              <w:jc w:val="both"/>
              <w:rPr>
                <w:color w:val="0070C0"/>
              </w:rPr>
            </w:pPr>
            <w:r w:rsidRPr="005A2D7C">
              <w:rPr>
                <w:color w:val="0070C0"/>
              </w:rPr>
              <w:t xml:space="preserve">    }</w:t>
            </w:r>
          </w:p>
          <w:p w14:paraId="22626ABE" w14:textId="77777777" w:rsidR="00C24EF4" w:rsidRPr="005A2D7C" w:rsidRDefault="00C24EF4" w:rsidP="005C72A8">
            <w:pPr>
              <w:pStyle w:val="TAL"/>
              <w:snapToGrid w:val="0"/>
              <w:ind w:left="284"/>
              <w:jc w:val="both"/>
              <w:rPr>
                <w:color w:val="0070C0"/>
              </w:rPr>
            </w:pPr>
            <w:r w:rsidRPr="005A2D7C">
              <w:rPr>
                <w:color w:val="0070C0"/>
              </w:rPr>
              <w:t>}</w:t>
            </w:r>
          </w:p>
          <w:p w14:paraId="34A5D0F8" w14:textId="77777777" w:rsidR="00C24EF4" w:rsidRPr="005A2D7C" w:rsidRDefault="00C24EF4" w:rsidP="005C72A8">
            <w:pPr>
              <w:pStyle w:val="TAL"/>
              <w:snapToGrid w:val="0"/>
              <w:ind w:left="284"/>
              <w:jc w:val="both"/>
              <w:rPr>
                <w:color w:val="0070C0"/>
              </w:rPr>
            </w:pPr>
          </w:p>
        </w:tc>
      </w:tr>
    </w:tbl>
    <w:p w14:paraId="55C55514" w14:textId="58422949" w:rsidR="00554D66" w:rsidRPr="009743EA" w:rsidRDefault="00554D66" w:rsidP="00554D66">
      <w:pPr>
        <w:pStyle w:val="Heading3"/>
        <w:rPr>
          <w:color w:val="000000"/>
        </w:rPr>
      </w:pPr>
      <w:bookmarkStart w:id="370" w:name="_Toc49420741"/>
      <w:bookmarkStart w:id="371" w:name="_Toc49507555"/>
      <w:bookmarkStart w:id="372" w:name="_Toc49507667"/>
      <w:bookmarkStart w:id="373" w:name="_Toc532286369"/>
      <w:bookmarkStart w:id="374" w:name="_Toc532286505"/>
      <w:bookmarkStart w:id="375" w:name="_Toc46154410"/>
      <w:bookmarkStart w:id="376" w:name="_Toc71708844"/>
      <w:r w:rsidRPr="009743EA">
        <w:rPr>
          <w:color w:val="000000"/>
        </w:rPr>
        <w:lastRenderedPageBreak/>
        <w:t>6.2.8</w:t>
      </w:r>
      <w:r w:rsidRPr="009743EA">
        <w:rPr>
          <w:color w:val="000000"/>
        </w:rPr>
        <w:tab/>
        <w:t>Resource discovery</w:t>
      </w:r>
      <w:bookmarkEnd w:id="370"/>
      <w:bookmarkEnd w:id="371"/>
      <w:bookmarkEnd w:id="372"/>
      <w:bookmarkEnd w:id="373"/>
      <w:bookmarkEnd w:id="374"/>
      <w:bookmarkEnd w:id="375"/>
      <w:bookmarkEnd w:id="376"/>
    </w:p>
    <w:p w14:paraId="0E5DC160" w14:textId="77777777" w:rsidR="00554D66" w:rsidRPr="009743EA" w:rsidRDefault="00554D66" w:rsidP="00554D66">
      <w:pPr>
        <w:pStyle w:val="Heading4"/>
      </w:pPr>
      <w:bookmarkStart w:id="377" w:name="_Toc49420742"/>
      <w:bookmarkStart w:id="378" w:name="_Toc49507556"/>
      <w:bookmarkStart w:id="379" w:name="_Toc49507668"/>
      <w:bookmarkStart w:id="380" w:name="_Toc532286370"/>
      <w:bookmarkStart w:id="381" w:name="_Toc532286506"/>
      <w:bookmarkStart w:id="382" w:name="_Toc46154411"/>
      <w:bookmarkStart w:id="383" w:name="_Toc71708845"/>
      <w:r w:rsidRPr="009743EA">
        <w:t>6.2.8.0</w:t>
      </w:r>
      <w:r w:rsidRPr="009743EA">
        <w:tab/>
        <w:t>Introduction</w:t>
      </w:r>
      <w:bookmarkEnd w:id="377"/>
      <w:bookmarkEnd w:id="378"/>
      <w:bookmarkEnd w:id="379"/>
      <w:bookmarkEnd w:id="380"/>
      <w:bookmarkEnd w:id="381"/>
      <w:bookmarkEnd w:id="382"/>
      <w:bookmarkEnd w:id="383"/>
    </w:p>
    <w:p w14:paraId="3DD042F0" w14:textId="77777777" w:rsidR="00D45D4C" w:rsidRPr="009743EA" w:rsidRDefault="00D45D4C" w:rsidP="003934A1">
      <w:pPr>
        <w:rPr>
          <w:lang w:eastAsia="ko-KR"/>
        </w:rPr>
      </w:pPr>
      <w:r w:rsidRPr="009743EA">
        <w:t>The discovery is one of the common service functions which searches information about application and services. An originator can receive the matching information according to the filter criteria, by sending the discovery request. The format of a query string has both target resource address and filter criteria information; e.g. /mn-name?fu=2&amp;ty=2.</w:t>
      </w:r>
    </w:p>
    <w:p w14:paraId="79A4BA77" w14:textId="7D36B4AD" w:rsidR="00D45D4C" w:rsidRPr="009743EA" w:rsidRDefault="00D45D4C" w:rsidP="003934A1">
      <w:pPr>
        <w:rPr>
          <w:lang w:eastAsia="ko-KR"/>
        </w:rPr>
      </w:pPr>
      <w:r w:rsidRPr="009743EA">
        <w:rPr>
          <w:rFonts w:hint="eastAsia"/>
          <w:lang w:eastAsia="ko-KR"/>
        </w:rPr>
        <w:t>T</w:t>
      </w:r>
      <w:r w:rsidRPr="009743EA">
        <w:rPr>
          <w:lang w:eastAsia="ko-KR"/>
        </w:rPr>
        <w:t xml:space="preserve">he filterUsage can be set to retrieve any preferred format of the discovery response. The filterUsage value is specified in table 6.2.8.0-1. </w:t>
      </w:r>
      <w:r w:rsidRPr="009743EA">
        <w:t xml:space="preserve">When filterUsage sets to 1, the response of the discovery is represented with a format of the URI list and all URIs of discovered resources is listed in the response. And when filterUsage sets to 2, the response contains attributes of the resources that matched with presented filter criteria conditions. </w:t>
      </w:r>
    </w:p>
    <w:p w14:paraId="3F9259CC" w14:textId="77777777" w:rsidR="00D45D4C" w:rsidRPr="009743EA" w:rsidRDefault="00D45D4C" w:rsidP="00D45D4C">
      <w:pPr>
        <w:pStyle w:val="TH"/>
      </w:pPr>
      <w:bookmarkStart w:id="384" w:name="_Toc458619826"/>
      <w:r w:rsidRPr="009743EA">
        <w:t xml:space="preserve">Table 6.2.8.0-1: Interpretation of </w:t>
      </w:r>
      <w:r w:rsidRPr="009743EA">
        <w:rPr>
          <w:lang w:eastAsia="ja-JP"/>
        </w:rPr>
        <w:t>filterUsage</w:t>
      </w:r>
      <w:bookmarkEnd w:id="3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652"/>
        <w:gridCol w:w="2693"/>
        <w:gridCol w:w="3119"/>
      </w:tblGrid>
      <w:tr w:rsidR="00D45D4C" w:rsidRPr="009743EA" w14:paraId="48CB9C5D" w14:textId="77777777" w:rsidTr="005A2D7C">
        <w:trPr>
          <w:jc w:val="center"/>
        </w:trPr>
        <w:tc>
          <w:tcPr>
            <w:tcW w:w="3652" w:type="dxa"/>
            <w:shd w:val="clear" w:color="auto" w:fill="DDDDDD"/>
          </w:tcPr>
          <w:p w14:paraId="6C8BB69B" w14:textId="77777777" w:rsidR="00D45D4C" w:rsidRPr="009743EA" w:rsidRDefault="00D45D4C" w:rsidP="00283DA8">
            <w:pPr>
              <w:pStyle w:val="TAH"/>
              <w:rPr>
                <w:rFonts w:cs="Arial"/>
                <w:szCs w:val="18"/>
                <w:lang w:eastAsia="ja-JP"/>
              </w:rPr>
            </w:pPr>
            <w:r w:rsidRPr="009743EA">
              <w:rPr>
                <w:rFonts w:cs="Arial"/>
                <w:szCs w:val="18"/>
                <w:lang w:eastAsia="ja-JP"/>
              </w:rPr>
              <w:t>Interpretation</w:t>
            </w:r>
          </w:p>
        </w:tc>
        <w:tc>
          <w:tcPr>
            <w:tcW w:w="2693" w:type="dxa"/>
            <w:shd w:val="clear" w:color="auto" w:fill="DDDDDD"/>
          </w:tcPr>
          <w:p w14:paraId="46E94DCC" w14:textId="77777777" w:rsidR="00D45D4C" w:rsidRPr="009743EA" w:rsidRDefault="00D45D4C" w:rsidP="00283DA8">
            <w:pPr>
              <w:pStyle w:val="TAH"/>
              <w:rPr>
                <w:rFonts w:cs="Arial"/>
                <w:szCs w:val="18"/>
                <w:lang w:eastAsia="ja-JP"/>
              </w:rPr>
            </w:pPr>
            <w:r w:rsidRPr="009743EA">
              <w:rPr>
                <w:rFonts w:cs="Arial"/>
                <w:szCs w:val="18"/>
                <w:lang w:eastAsia="ja-JP"/>
              </w:rPr>
              <w:t>Value</w:t>
            </w:r>
          </w:p>
        </w:tc>
        <w:tc>
          <w:tcPr>
            <w:tcW w:w="3119" w:type="dxa"/>
            <w:shd w:val="clear" w:color="auto" w:fill="DDDDDD"/>
          </w:tcPr>
          <w:p w14:paraId="7F5A5DC0" w14:textId="77777777" w:rsidR="00D45D4C" w:rsidRPr="009743EA" w:rsidRDefault="00D45D4C" w:rsidP="00283DA8">
            <w:pPr>
              <w:pStyle w:val="TAH"/>
              <w:rPr>
                <w:rFonts w:cs="Arial"/>
                <w:szCs w:val="18"/>
                <w:lang w:eastAsia="ja-JP"/>
              </w:rPr>
            </w:pPr>
            <w:r w:rsidRPr="009743EA">
              <w:rPr>
                <w:rFonts w:cs="Arial"/>
                <w:szCs w:val="18"/>
                <w:lang w:eastAsia="ja-JP"/>
              </w:rPr>
              <w:t>Note</w:t>
            </w:r>
          </w:p>
        </w:tc>
      </w:tr>
      <w:tr w:rsidR="00D45D4C" w:rsidRPr="009743EA" w14:paraId="5697675B" w14:textId="77777777" w:rsidTr="005A2D7C">
        <w:trPr>
          <w:jc w:val="center"/>
        </w:trPr>
        <w:tc>
          <w:tcPr>
            <w:tcW w:w="3652" w:type="dxa"/>
            <w:shd w:val="clear" w:color="auto" w:fill="auto"/>
          </w:tcPr>
          <w:p w14:paraId="463A8150" w14:textId="77777777" w:rsidR="00D45D4C" w:rsidRPr="009743EA" w:rsidRDefault="00D45D4C" w:rsidP="000705EE">
            <w:pPr>
              <w:pStyle w:val="TAC"/>
              <w:jc w:val="left"/>
              <w:rPr>
                <w:rFonts w:cs="Arial"/>
                <w:szCs w:val="18"/>
                <w:lang w:eastAsia="ja-JP"/>
              </w:rPr>
            </w:pPr>
            <w:r w:rsidRPr="009743EA">
              <w:rPr>
                <w:rFonts w:cs="Arial"/>
                <w:szCs w:val="18"/>
              </w:rPr>
              <w:t>Discovery</w:t>
            </w:r>
            <w:r w:rsidR="005A3EEC" w:rsidRPr="009743EA">
              <w:rPr>
                <w:rFonts w:cs="Arial"/>
                <w:szCs w:val="18"/>
              </w:rPr>
              <w:t xml:space="preserve"> </w:t>
            </w:r>
            <w:r w:rsidRPr="009743EA">
              <w:rPr>
                <w:rFonts w:cs="Arial"/>
                <w:szCs w:val="18"/>
              </w:rPr>
              <w:t>Criteria</w:t>
            </w:r>
          </w:p>
        </w:tc>
        <w:tc>
          <w:tcPr>
            <w:tcW w:w="2693" w:type="dxa"/>
            <w:shd w:val="clear" w:color="auto" w:fill="auto"/>
          </w:tcPr>
          <w:p w14:paraId="4D7FB89F" w14:textId="77777777" w:rsidR="00D45D4C" w:rsidRPr="009743EA" w:rsidRDefault="00D45D4C" w:rsidP="000705EE">
            <w:pPr>
              <w:pStyle w:val="TAL"/>
              <w:jc w:val="center"/>
              <w:rPr>
                <w:rFonts w:cs="Arial"/>
                <w:szCs w:val="18"/>
                <w:lang w:eastAsia="ko-KR"/>
              </w:rPr>
            </w:pPr>
            <w:r w:rsidRPr="009743EA">
              <w:rPr>
                <w:rFonts w:cs="Arial" w:hint="eastAsia"/>
                <w:szCs w:val="18"/>
                <w:lang w:eastAsia="ko-KR"/>
              </w:rPr>
              <w:t>1</w:t>
            </w:r>
          </w:p>
        </w:tc>
        <w:tc>
          <w:tcPr>
            <w:tcW w:w="3119" w:type="dxa"/>
            <w:shd w:val="clear" w:color="auto" w:fill="auto"/>
          </w:tcPr>
          <w:p w14:paraId="37DA8E71" w14:textId="77777777" w:rsidR="00D45D4C" w:rsidRPr="009743EA" w:rsidRDefault="00D45D4C" w:rsidP="00283DA8">
            <w:pPr>
              <w:keepNext/>
              <w:keepLines/>
              <w:spacing w:after="0"/>
              <w:rPr>
                <w:rFonts w:ascii="Arial" w:hAnsi="Arial" w:cs="Arial"/>
                <w:sz w:val="18"/>
                <w:szCs w:val="18"/>
                <w:lang w:eastAsia="ja-JP"/>
              </w:rPr>
            </w:pPr>
          </w:p>
        </w:tc>
      </w:tr>
      <w:tr w:rsidR="00D45D4C" w:rsidRPr="009743EA" w14:paraId="54959389" w14:textId="77777777" w:rsidTr="005A2D7C">
        <w:trPr>
          <w:jc w:val="center"/>
        </w:trPr>
        <w:tc>
          <w:tcPr>
            <w:tcW w:w="3652" w:type="dxa"/>
            <w:shd w:val="clear" w:color="auto" w:fill="auto"/>
          </w:tcPr>
          <w:p w14:paraId="0964F3E4" w14:textId="77777777" w:rsidR="00D45D4C" w:rsidRPr="009743EA" w:rsidRDefault="00D45D4C" w:rsidP="000705EE">
            <w:pPr>
              <w:pStyle w:val="TAC"/>
              <w:jc w:val="left"/>
              <w:rPr>
                <w:rFonts w:cs="Arial"/>
                <w:szCs w:val="18"/>
                <w:lang w:eastAsia="ja-JP"/>
              </w:rPr>
            </w:pPr>
            <w:r w:rsidRPr="009743EA">
              <w:rPr>
                <w:rFonts w:cs="Arial"/>
                <w:szCs w:val="18"/>
              </w:rPr>
              <w:t>Conditional</w:t>
            </w:r>
            <w:r w:rsidR="005A3EEC" w:rsidRPr="009743EA">
              <w:rPr>
                <w:rFonts w:cs="Arial"/>
                <w:szCs w:val="18"/>
              </w:rPr>
              <w:t xml:space="preserve"> </w:t>
            </w:r>
            <w:r w:rsidRPr="009743EA">
              <w:rPr>
                <w:rFonts w:cs="Arial"/>
                <w:szCs w:val="18"/>
              </w:rPr>
              <w:t>Retrieval</w:t>
            </w:r>
          </w:p>
        </w:tc>
        <w:tc>
          <w:tcPr>
            <w:tcW w:w="2693" w:type="dxa"/>
            <w:shd w:val="clear" w:color="auto" w:fill="auto"/>
          </w:tcPr>
          <w:p w14:paraId="00ED1F8A" w14:textId="77777777" w:rsidR="00D45D4C" w:rsidRPr="009743EA" w:rsidRDefault="00D45D4C" w:rsidP="000705EE">
            <w:pPr>
              <w:pStyle w:val="TAL"/>
              <w:jc w:val="center"/>
              <w:rPr>
                <w:rFonts w:cs="Arial"/>
                <w:szCs w:val="18"/>
                <w:lang w:eastAsia="ko-KR"/>
              </w:rPr>
            </w:pPr>
            <w:r w:rsidRPr="009743EA">
              <w:rPr>
                <w:rFonts w:cs="Arial" w:hint="eastAsia"/>
                <w:szCs w:val="18"/>
                <w:lang w:eastAsia="ko-KR"/>
              </w:rPr>
              <w:t>2</w:t>
            </w:r>
          </w:p>
        </w:tc>
        <w:tc>
          <w:tcPr>
            <w:tcW w:w="3119" w:type="dxa"/>
            <w:shd w:val="clear" w:color="auto" w:fill="auto"/>
          </w:tcPr>
          <w:p w14:paraId="23DF9CF8" w14:textId="77777777" w:rsidR="00D45D4C" w:rsidRPr="009743EA" w:rsidRDefault="00D45D4C" w:rsidP="00283DA8">
            <w:pPr>
              <w:keepNext/>
              <w:keepLines/>
              <w:spacing w:after="0"/>
              <w:rPr>
                <w:rFonts w:ascii="Arial" w:hAnsi="Arial" w:cs="Arial"/>
                <w:sz w:val="18"/>
                <w:szCs w:val="18"/>
                <w:lang w:eastAsia="ja-JP"/>
              </w:rPr>
            </w:pPr>
            <w:r w:rsidRPr="009743EA">
              <w:rPr>
                <w:rFonts w:ascii="Arial" w:hAnsi="Arial" w:cs="Arial"/>
                <w:sz w:val="18"/>
                <w:szCs w:val="18"/>
              </w:rPr>
              <w:t>Default</w:t>
            </w:r>
            <w:r w:rsidR="005A3EEC" w:rsidRPr="009743EA">
              <w:rPr>
                <w:rFonts w:ascii="Arial" w:hAnsi="Arial" w:cs="Arial"/>
                <w:sz w:val="18"/>
                <w:szCs w:val="18"/>
              </w:rPr>
              <w:t xml:space="preserve"> </w:t>
            </w:r>
          </w:p>
        </w:tc>
      </w:tr>
    </w:tbl>
    <w:p w14:paraId="0949D204" w14:textId="77777777" w:rsidR="00FE3B5F" w:rsidRPr="009743EA" w:rsidRDefault="00FE3B5F" w:rsidP="000705EE">
      <w:pPr>
        <w:ind w:firstLine="105"/>
        <w:rPr>
          <w:lang w:eastAsia="ko-KR"/>
        </w:rPr>
      </w:pPr>
    </w:p>
    <w:p w14:paraId="700A9A26" w14:textId="10E9F748" w:rsidR="00D45D4C" w:rsidRPr="009743EA" w:rsidRDefault="00D45D4C" w:rsidP="005A2D7C">
      <w:r w:rsidRPr="009743EA">
        <w:rPr>
          <w:lang w:eastAsia="ko-KR"/>
        </w:rPr>
        <w:t xml:space="preserve">Filter criteria are set to search the resources with specific conditions. For example, AE resources can be found by setting the resourceType to 2. </w:t>
      </w:r>
      <w:r w:rsidR="00423D5F">
        <w:rPr>
          <w:lang w:eastAsia="ko-KR"/>
        </w:rPr>
        <w:t xml:space="preserve">Some </w:t>
      </w:r>
      <w:r w:rsidRPr="009743EA">
        <w:rPr>
          <w:lang w:eastAsia="ko-KR"/>
        </w:rPr>
        <w:t xml:space="preserve">Filter criteria conditions are </w:t>
      </w:r>
      <w:r w:rsidRPr="009743EA">
        <w:t>listed in table 6.2.8.0-2</w:t>
      </w:r>
      <w:r w:rsidR="00423D5F">
        <w:rPr>
          <w:lang w:eastAsia="ko-KR"/>
        </w:rPr>
        <w:t>, which is extracted from the table</w:t>
      </w:r>
      <w:r w:rsidR="00C072AF">
        <w:rPr>
          <w:lang w:eastAsia="ko-KR"/>
        </w:rPr>
        <w:t> </w:t>
      </w:r>
      <w:r w:rsidR="00423D5F">
        <w:rPr>
          <w:lang w:eastAsia="ko-KR"/>
        </w:rPr>
        <w:t xml:space="preserve">8.1.2-2 of </w:t>
      </w:r>
      <w:r w:rsidR="00423D5F" w:rsidRPr="009743EA">
        <w:t>oneM2M TS-0001</w:t>
      </w:r>
      <w:r w:rsidR="00423D5F">
        <w:t xml:space="preserve"> </w:t>
      </w:r>
      <w:r w:rsidR="00423D5F" w:rsidRPr="00FA4350">
        <w:t>[</w:t>
      </w:r>
      <w:r w:rsidR="00423D5F" w:rsidRPr="00FA4350">
        <w:fldChar w:fldCharType="begin"/>
      </w:r>
      <w:r w:rsidR="00423D5F" w:rsidRPr="00FA4350">
        <w:instrText xml:space="preserve">REF REF_ONEM2MTS_0001 \h </w:instrText>
      </w:r>
      <w:r w:rsidR="00423D5F" w:rsidRPr="00FA4350">
        <w:fldChar w:fldCharType="separate"/>
      </w:r>
      <w:r w:rsidR="00423D5F" w:rsidRPr="00FA4350">
        <w:t>i.</w:t>
      </w:r>
      <w:r w:rsidR="00423D5F" w:rsidRPr="00FA4350">
        <w:rPr>
          <w:noProof/>
        </w:rPr>
        <w:t>2</w:t>
      </w:r>
      <w:r w:rsidR="00423D5F" w:rsidRPr="00FA4350">
        <w:fldChar w:fldCharType="end"/>
      </w:r>
      <w:r w:rsidR="00423D5F" w:rsidRPr="00FA4350">
        <w:t>]</w:t>
      </w:r>
      <w:r w:rsidR="00423D5F" w:rsidRPr="009743EA">
        <w:t xml:space="preserve">. </w:t>
      </w:r>
      <w:r w:rsidR="00423D5F">
        <w:rPr>
          <w:lang w:eastAsia="ko-KR"/>
        </w:rPr>
        <w:t xml:space="preserve"> </w:t>
      </w:r>
    </w:p>
    <w:p w14:paraId="61C89492" w14:textId="77777777" w:rsidR="00D45D4C" w:rsidRPr="009743EA" w:rsidRDefault="00D45D4C" w:rsidP="00D45D4C">
      <w:pPr>
        <w:pStyle w:val="TH"/>
        <w:keepNext w:val="0"/>
        <w:keepLines w:val="0"/>
      </w:pPr>
      <w:r w:rsidRPr="009743EA">
        <w:t>Table 6.2.8.0-2: Filter criteria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tblCellMar>
        <w:tblLook w:val="01E0" w:firstRow="1" w:lastRow="1" w:firstColumn="1" w:lastColumn="1" w:noHBand="0" w:noVBand="0"/>
      </w:tblPr>
      <w:tblGrid>
        <w:gridCol w:w="2113"/>
        <w:gridCol w:w="1150"/>
        <w:gridCol w:w="1395"/>
        <w:gridCol w:w="5117"/>
      </w:tblGrid>
      <w:tr w:rsidR="00D45D4C" w:rsidRPr="009743EA" w14:paraId="7C40437F" w14:textId="77777777" w:rsidTr="000705EE">
        <w:trPr>
          <w:tblHeader/>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6F88D1D" w14:textId="77777777" w:rsidR="00D45D4C" w:rsidRPr="009743EA" w:rsidRDefault="00D45D4C" w:rsidP="00283DA8">
            <w:pPr>
              <w:pStyle w:val="TAH"/>
              <w:keepNext w:val="0"/>
              <w:keepLines w:val="0"/>
              <w:rPr>
                <w:rFonts w:eastAsia="Arial"/>
              </w:rPr>
            </w:pPr>
            <w:r w:rsidRPr="009743EA">
              <w:rPr>
                <w:rFonts w:eastAsia="Arial"/>
              </w:rPr>
              <w:t>Condition tag</w:t>
            </w:r>
          </w:p>
        </w:tc>
        <w:tc>
          <w:tcPr>
            <w:tcW w:w="1150" w:type="dxa"/>
            <w:tcBorders>
              <w:top w:val="single" w:sz="4" w:space="0" w:color="000000"/>
              <w:left w:val="single" w:sz="4" w:space="0" w:color="000000"/>
              <w:bottom w:val="single" w:sz="4" w:space="0" w:color="000000"/>
              <w:right w:val="single" w:sz="4" w:space="0" w:color="000000"/>
            </w:tcBorders>
            <w:shd w:val="clear" w:color="auto" w:fill="DDDDDD"/>
          </w:tcPr>
          <w:p w14:paraId="684A76D6" w14:textId="77777777" w:rsidR="00D45D4C" w:rsidRPr="009743EA" w:rsidRDefault="00D45D4C" w:rsidP="00283DA8">
            <w:pPr>
              <w:pStyle w:val="TAH"/>
              <w:keepNext w:val="0"/>
              <w:keepLines w:val="0"/>
              <w:rPr>
                <w:rFonts w:eastAsia="Arial"/>
              </w:rPr>
            </w:pPr>
            <w:r w:rsidRPr="009743EA">
              <w:rPr>
                <w:rFonts w:eastAsia="Arial"/>
              </w:rPr>
              <w:t>Short Name</w:t>
            </w:r>
          </w:p>
        </w:tc>
        <w:tc>
          <w:tcPr>
            <w:tcW w:w="1395"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0BBDDFC3" w14:textId="77777777" w:rsidR="00D45D4C" w:rsidRPr="009743EA" w:rsidRDefault="00D45D4C" w:rsidP="00283DA8">
            <w:pPr>
              <w:pStyle w:val="TAH"/>
              <w:keepNext w:val="0"/>
              <w:keepLines w:val="0"/>
              <w:rPr>
                <w:rFonts w:eastAsia="Arial"/>
              </w:rPr>
            </w:pPr>
            <w:r w:rsidRPr="009743EA">
              <w:rPr>
                <w:rFonts w:eastAsia="Arial"/>
              </w:rPr>
              <w:t>M</w:t>
            </w:r>
            <w:r w:rsidRPr="009743EA">
              <w:rPr>
                <w:rFonts w:eastAsia="Arial" w:hint="eastAsia"/>
              </w:rPr>
              <w:t>ultiplicity</w:t>
            </w:r>
          </w:p>
        </w:tc>
        <w:tc>
          <w:tcPr>
            <w:tcW w:w="511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E3E0486" w14:textId="77777777" w:rsidR="00D45D4C" w:rsidRPr="009743EA" w:rsidRDefault="00D45D4C" w:rsidP="00283DA8">
            <w:pPr>
              <w:pStyle w:val="TAH"/>
              <w:keepNext w:val="0"/>
              <w:keepLines w:val="0"/>
              <w:rPr>
                <w:rFonts w:eastAsia="Arial"/>
              </w:rPr>
            </w:pPr>
            <w:r w:rsidRPr="009743EA">
              <w:rPr>
                <w:rFonts w:eastAsia="Arial"/>
              </w:rPr>
              <w:t>Description</w:t>
            </w:r>
          </w:p>
        </w:tc>
      </w:tr>
      <w:tr w:rsidR="00D45D4C" w:rsidRPr="009743EA" w14:paraId="3179D991" w14:textId="77777777" w:rsidTr="00283DA8">
        <w:trPr>
          <w:jc w:val="center"/>
        </w:trPr>
        <w:tc>
          <w:tcPr>
            <w:tcW w:w="9775" w:type="dxa"/>
            <w:gridSpan w:val="4"/>
            <w:tcBorders>
              <w:top w:val="single" w:sz="4" w:space="0" w:color="000000"/>
              <w:left w:val="single" w:sz="4" w:space="0" w:color="000000"/>
              <w:bottom w:val="single" w:sz="4" w:space="0" w:color="000000"/>
              <w:right w:val="single" w:sz="4" w:space="0" w:color="000000"/>
            </w:tcBorders>
            <w:shd w:val="clear" w:color="auto" w:fill="D0CECE"/>
          </w:tcPr>
          <w:p w14:paraId="486A4F87" w14:textId="77777777" w:rsidR="00D45D4C" w:rsidRPr="009743EA" w:rsidRDefault="00D45D4C" w:rsidP="00283DA8">
            <w:pPr>
              <w:pStyle w:val="TAL"/>
              <w:keepNext w:val="0"/>
              <w:keepLines w:val="0"/>
              <w:jc w:val="center"/>
              <w:rPr>
                <w:rFonts w:eastAsia="Arial"/>
                <w:b/>
                <w:lang w:eastAsia="zh-CN"/>
              </w:rPr>
            </w:pPr>
            <w:r w:rsidRPr="009743EA">
              <w:rPr>
                <w:rFonts w:eastAsia="Arial"/>
                <w:b/>
                <w:lang w:eastAsia="zh-CN"/>
              </w:rPr>
              <w:t>Matching Conditions</w:t>
            </w:r>
          </w:p>
        </w:tc>
      </w:tr>
      <w:tr w:rsidR="00D45D4C" w:rsidRPr="009743EA" w14:paraId="15C5A727" w14:textId="77777777" w:rsidTr="000705EE">
        <w:trPr>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hideMark/>
          </w:tcPr>
          <w:p w14:paraId="2A9C5C41" w14:textId="77777777" w:rsidR="00D45D4C" w:rsidRPr="009743EA" w:rsidRDefault="00D45D4C" w:rsidP="00283DA8">
            <w:pPr>
              <w:pStyle w:val="TAL"/>
              <w:keepNext w:val="0"/>
              <w:keepLines w:val="0"/>
              <w:rPr>
                <w:rFonts w:eastAsia="Arial"/>
              </w:rPr>
            </w:pPr>
            <w:r w:rsidRPr="009743EA">
              <w:rPr>
                <w:rFonts w:eastAsia="Arial"/>
              </w:rPr>
              <w:t>createdBefore</w:t>
            </w:r>
          </w:p>
        </w:tc>
        <w:tc>
          <w:tcPr>
            <w:tcW w:w="1150" w:type="dxa"/>
            <w:tcBorders>
              <w:top w:val="single" w:sz="4" w:space="0" w:color="000000"/>
              <w:left w:val="single" w:sz="4" w:space="0" w:color="000000"/>
              <w:bottom w:val="single" w:sz="4" w:space="0" w:color="000000"/>
              <w:right w:val="single" w:sz="4" w:space="0" w:color="000000"/>
            </w:tcBorders>
          </w:tcPr>
          <w:p w14:paraId="4B8BF584" w14:textId="77777777" w:rsidR="00D45D4C" w:rsidRPr="009743EA" w:rsidRDefault="00D45D4C" w:rsidP="00283DA8">
            <w:pPr>
              <w:pStyle w:val="TAL"/>
              <w:keepNext w:val="0"/>
              <w:keepLines w:val="0"/>
              <w:jc w:val="center"/>
              <w:rPr>
                <w:rFonts w:eastAsia="Arial"/>
                <w:lang w:eastAsia="ko-KR"/>
              </w:rPr>
            </w:pPr>
            <w:r w:rsidRPr="009743EA">
              <w:rPr>
                <w:rFonts w:eastAsia="Arial" w:hint="eastAsia"/>
                <w:lang w:eastAsia="ko-KR"/>
              </w:rPr>
              <w:t>c</w:t>
            </w:r>
            <w:r w:rsidRPr="009743EA">
              <w:rPr>
                <w:rFonts w:eastAsia="Arial"/>
                <w:lang w:eastAsia="ko-KR"/>
              </w:rPr>
              <w:t>rb</w:t>
            </w:r>
          </w:p>
        </w:tc>
        <w:tc>
          <w:tcPr>
            <w:tcW w:w="1395" w:type="dxa"/>
            <w:tcBorders>
              <w:top w:val="single" w:sz="4" w:space="0" w:color="000000"/>
              <w:left w:val="single" w:sz="4" w:space="0" w:color="000000"/>
              <w:bottom w:val="single" w:sz="4" w:space="0" w:color="000000"/>
              <w:right w:val="single" w:sz="4" w:space="0" w:color="000000"/>
            </w:tcBorders>
            <w:shd w:val="clear" w:color="auto" w:fill="auto"/>
            <w:hideMark/>
          </w:tcPr>
          <w:p w14:paraId="5356A2DE" w14:textId="77777777" w:rsidR="00D45D4C" w:rsidRPr="009743EA" w:rsidRDefault="00D45D4C" w:rsidP="00283DA8">
            <w:pPr>
              <w:pStyle w:val="TAL"/>
              <w:keepNext w:val="0"/>
              <w:keepLines w:val="0"/>
              <w:jc w:val="center"/>
              <w:rPr>
                <w:rFonts w:eastAsia="Arial"/>
              </w:rPr>
            </w:pPr>
            <w:r w:rsidRPr="009743EA">
              <w:rPr>
                <w:rFonts w:eastAsia="Arial" w:hint="eastAsia"/>
              </w:rPr>
              <w:t>0..1</w:t>
            </w:r>
          </w:p>
        </w:tc>
        <w:tc>
          <w:tcPr>
            <w:tcW w:w="5117" w:type="dxa"/>
            <w:tcBorders>
              <w:top w:val="single" w:sz="4" w:space="0" w:color="000000"/>
              <w:left w:val="single" w:sz="4" w:space="0" w:color="000000"/>
              <w:bottom w:val="single" w:sz="4" w:space="0" w:color="000000"/>
              <w:right w:val="single" w:sz="4" w:space="0" w:color="000000"/>
            </w:tcBorders>
            <w:shd w:val="clear" w:color="auto" w:fill="auto"/>
          </w:tcPr>
          <w:p w14:paraId="3DB2F74A" w14:textId="77777777" w:rsidR="00D45D4C" w:rsidRPr="009743EA" w:rsidRDefault="00D45D4C" w:rsidP="00283DA8">
            <w:pPr>
              <w:pStyle w:val="TAL"/>
              <w:keepNext w:val="0"/>
              <w:keepLines w:val="0"/>
              <w:rPr>
                <w:rFonts w:eastAsia="Arial"/>
              </w:rPr>
            </w:pPr>
            <w:r w:rsidRPr="009743EA">
              <w:rPr>
                <w:rFonts w:eastAsia="Arial" w:hint="eastAsia"/>
              </w:rPr>
              <w:t>T</w:t>
            </w:r>
            <w:r w:rsidRPr="009743EA">
              <w:t>he creationTime attribute of the matched resource is chronologically before the specified value.</w:t>
            </w:r>
          </w:p>
        </w:tc>
      </w:tr>
      <w:tr w:rsidR="00D45D4C" w:rsidRPr="009743EA" w14:paraId="1FD7D9FC" w14:textId="77777777" w:rsidTr="000705EE">
        <w:trPr>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hideMark/>
          </w:tcPr>
          <w:p w14:paraId="5AAA51C4" w14:textId="77777777" w:rsidR="00D45D4C" w:rsidRPr="009743EA" w:rsidRDefault="00D45D4C" w:rsidP="00283DA8">
            <w:pPr>
              <w:pStyle w:val="TAL"/>
              <w:keepNext w:val="0"/>
              <w:keepLines w:val="0"/>
              <w:rPr>
                <w:rFonts w:eastAsia="Arial"/>
              </w:rPr>
            </w:pPr>
            <w:r w:rsidRPr="009743EA">
              <w:rPr>
                <w:rFonts w:eastAsia="Arial"/>
              </w:rPr>
              <w:t>createdAfter</w:t>
            </w:r>
          </w:p>
        </w:tc>
        <w:tc>
          <w:tcPr>
            <w:tcW w:w="1150" w:type="dxa"/>
            <w:tcBorders>
              <w:top w:val="single" w:sz="4" w:space="0" w:color="000000"/>
              <w:left w:val="single" w:sz="4" w:space="0" w:color="000000"/>
              <w:bottom w:val="single" w:sz="4" w:space="0" w:color="000000"/>
              <w:right w:val="single" w:sz="4" w:space="0" w:color="000000"/>
            </w:tcBorders>
          </w:tcPr>
          <w:p w14:paraId="530FBACC" w14:textId="77777777" w:rsidR="00D45D4C" w:rsidRPr="009743EA" w:rsidRDefault="00D45D4C" w:rsidP="00283DA8">
            <w:pPr>
              <w:pStyle w:val="TAL"/>
              <w:keepNext w:val="0"/>
              <w:keepLines w:val="0"/>
              <w:jc w:val="center"/>
              <w:rPr>
                <w:rFonts w:eastAsia="Arial"/>
                <w:lang w:eastAsia="ko-KR"/>
              </w:rPr>
            </w:pPr>
            <w:r w:rsidRPr="009743EA">
              <w:rPr>
                <w:rFonts w:eastAsia="Arial" w:hint="eastAsia"/>
                <w:lang w:eastAsia="ko-KR"/>
              </w:rPr>
              <w:t>c</w:t>
            </w:r>
            <w:r w:rsidRPr="009743EA">
              <w:rPr>
                <w:rFonts w:eastAsia="Arial"/>
                <w:lang w:eastAsia="ko-KR"/>
              </w:rPr>
              <w:t>ra</w:t>
            </w:r>
          </w:p>
        </w:tc>
        <w:tc>
          <w:tcPr>
            <w:tcW w:w="1395" w:type="dxa"/>
            <w:tcBorders>
              <w:top w:val="single" w:sz="4" w:space="0" w:color="000000"/>
              <w:left w:val="single" w:sz="4" w:space="0" w:color="000000"/>
              <w:bottom w:val="single" w:sz="4" w:space="0" w:color="000000"/>
              <w:right w:val="single" w:sz="4" w:space="0" w:color="000000"/>
            </w:tcBorders>
            <w:shd w:val="clear" w:color="auto" w:fill="auto"/>
            <w:hideMark/>
          </w:tcPr>
          <w:p w14:paraId="1D7E01D9" w14:textId="77777777" w:rsidR="00D45D4C" w:rsidRPr="009743EA" w:rsidRDefault="00D45D4C" w:rsidP="00283DA8">
            <w:pPr>
              <w:pStyle w:val="TAL"/>
              <w:keepNext w:val="0"/>
              <w:keepLines w:val="0"/>
              <w:jc w:val="center"/>
              <w:rPr>
                <w:rFonts w:eastAsia="Arial"/>
              </w:rPr>
            </w:pPr>
            <w:r w:rsidRPr="009743EA">
              <w:rPr>
                <w:rFonts w:eastAsia="Arial" w:hint="eastAsia"/>
              </w:rPr>
              <w:t>0..1</w:t>
            </w:r>
          </w:p>
        </w:tc>
        <w:tc>
          <w:tcPr>
            <w:tcW w:w="5117" w:type="dxa"/>
            <w:tcBorders>
              <w:top w:val="single" w:sz="4" w:space="0" w:color="000000"/>
              <w:left w:val="single" w:sz="4" w:space="0" w:color="000000"/>
              <w:bottom w:val="single" w:sz="4" w:space="0" w:color="000000"/>
              <w:right w:val="single" w:sz="4" w:space="0" w:color="000000"/>
            </w:tcBorders>
            <w:shd w:val="clear" w:color="auto" w:fill="auto"/>
          </w:tcPr>
          <w:p w14:paraId="06199E3A" w14:textId="77777777" w:rsidR="00D45D4C" w:rsidRPr="009743EA" w:rsidRDefault="00D45D4C" w:rsidP="00283DA8">
            <w:pPr>
              <w:pStyle w:val="TAL"/>
              <w:keepNext w:val="0"/>
              <w:keepLines w:val="0"/>
              <w:rPr>
                <w:rFonts w:eastAsia="Arial"/>
              </w:rPr>
            </w:pPr>
            <w:r w:rsidRPr="009743EA">
              <w:rPr>
                <w:rFonts w:eastAsia="Arial" w:hint="eastAsia"/>
              </w:rPr>
              <w:t>T</w:t>
            </w:r>
            <w:r w:rsidRPr="009743EA">
              <w:t>he creationTime attribute of the matched resource is chronologically after the specified value.</w:t>
            </w:r>
          </w:p>
        </w:tc>
      </w:tr>
      <w:tr w:rsidR="00D45D4C" w:rsidRPr="009743EA" w14:paraId="4A531F57" w14:textId="77777777" w:rsidTr="000705EE">
        <w:trPr>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hideMark/>
          </w:tcPr>
          <w:p w14:paraId="36D253E4" w14:textId="77777777" w:rsidR="00D45D4C" w:rsidRPr="009743EA" w:rsidRDefault="00D45D4C" w:rsidP="00283DA8">
            <w:pPr>
              <w:pStyle w:val="TAL"/>
              <w:keepNext w:val="0"/>
              <w:keepLines w:val="0"/>
              <w:rPr>
                <w:rFonts w:eastAsia="Arial"/>
              </w:rPr>
            </w:pPr>
            <w:r w:rsidRPr="009743EA">
              <w:rPr>
                <w:rFonts w:eastAsia="Arial"/>
              </w:rPr>
              <w:t>modifiedSince</w:t>
            </w:r>
          </w:p>
        </w:tc>
        <w:tc>
          <w:tcPr>
            <w:tcW w:w="1150" w:type="dxa"/>
            <w:tcBorders>
              <w:top w:val="single" w:sz="4" w:space="0" w:color="000000"/>
              <w:left w:val="single" w:sz="4" w:space="0" w:color="000000"/>
              <w:bottom w:val="single" w:sz="4" w:space="0" w:color="000000"/>
              <w:right w:val="single" w:sz="4" w:space="0" w:color="000000"/>
            </w:tcBorders>
          </w:tcPr>
          <w:p w14:paraId="3DE92646" w14:textId="77777777" w:rsidR="00D45D4C" w:rsidRPr="009743EA" w:rsidRDefault="00D45D4C" w:rsidP="00283DA8">
            <w:pPr>
              <w:pStyle w:val="TAL"/>
              <w:keepNext w:val="0"/>
              <w:keepLines w:val="0"/>
              <w:jc w:val="center"/>
              <w:rPr>
                <w:rFonts w:eastAsia="Arial"/>
                <w:lang w:eastAsia="ko-KR"/>
              </w:rPr>
            </w:pPr>
            <w:r w:rsidRPr="009743EA">
              <w:rPr>
                <w:rFonts w:eastAsia="Arial" w:hint="eastAsia"/>
                <w:lang w:eastAsia="ko-KR"/>
              </w:rPr>
              <w:t>m</w:t>
            </w:r>
            <w:r w:rsidRPr="009743EA">
              <w:rPr>
                <w:rFonts w:eastAsia="Arial"/>
                <w:lang w:eastAsia="ko-KR"/>
              </w:rPr>
              <w:t>s</w:t>
            </w:r>
          </w:p>
        </w:tc>
        <w:tc>
          <w:tcPr>
            <w:tcW w:w="1395" w:type="dxa"/>
            <w:tcBorders>
              <w:top w:val="single" w:sz="4" w:space="0" w:color="000000"/>
              <w:left w:val="single" w:sz="4" w:space="0" w:color="000000"/>
              <w:bottom w:val="single" w:sz="4" w:space="0" w:color="000000"/>
              <w:right w:val="single" w:sz="4" w:space="0" w:color="000000"/>
            </w:tcBorders>
            <w:shd w:val="clear" w:color="auto" w:fill="auto"/>
            <w:hideMark/>
          </w:tcPr>
          <w:p w14:paraId="346E1A1B" w14:textId="77777777" w:rsidR="00D45D4C" w:rsidRPr="009743EA" w:rsidRDefault="00D45D4C" w:rsidP="00283DA8">
            <w:pPr>
              <w:pStyle w:val="TAL"/>
              <w:keepNext w:val="0"/>
              <w:keepLines w:val="0"/>
              <w:jc w:val="center"/>
              <w:rPr>
                <w:rFonts w:eastAsia="Arial"/>
              </w:rPr>
            </w:pPr>
            <w:r w:rsidRPr="009743EA">
              <w:rPr>
                <w:rFonts w:eastAsia="Arial" w:hint="eastAsia"/>
              </w:rPr>
              <w:t>0..1</w:t>
            </w:r>
          </w:p>
        </w:tc>
        <w:tc>
          <w:tcPr>
            <w:tcW w:w="5117" w:type="dxa"/>
            <w:tcBorders>
              <w:top w:val="single" w:sz="4" w:space="0" w:color="000000"/>
              <w:left w:val="single" w:sz="4" w:space="0" w:color="000000"/>
              <w:bottom w:val="single" w:sz="4" w:space="0" w:color="000000"/>
              <w:right w:val="single" w:sz="4" w:space="0" w:color="000000"/>
            </w:tcBorders>
            <w:shd w:val="clear" w:color="auto" w:fill="auto"/>
          </w:tcPr>
          <w:p w14:paraId="7EEC4D01" w14:textId="77777777" w:rsidR="00D45D4C" w:rsidRPr="009743EA" w:rsidRDefault="00D45D4C" w:rsidP="00283DA8">
            <w:pPr>
              <w:pStyle w:val="TAL"/>
              <w:keepNext w:val="0"/>
              <w:keepLines w:val="0"/>
              <w:rPr>
                <w:rFonts w:eastAsia="Arial"/>
              </w:rPr>
            </w:pPr>
            <w:r w:rsidRPr="009743EA">
              <w:rPr>
                <w:rFonts w:hint="eastAsia"/>
              </w:rPr>
              <w:t>Th</w:t>
            </w:r>
            <w:r w:rsidRPr="009743EA">
              <w:t xml:space="preserve">e </w:t>
            </w:r>
            <w:r w:rsidRPr="009743EA">
              <w:rPr>
                <w:rFonts w:eastAsia="Arial"/>
              </w:rPr>
              <w:t>lastModifiedTime</w:t>
            </w:r>
            <w:r w:rsidRPr="009743EA">
              <w:t xml:space="preserve"> attribute of the matched resource is chronologically after the specified value.</w:t>
            </w:r>
          </w:p>
        </w:tc>
      </w:tr>
      <w:tr w:rsidR="00D45D4C" w:rsidRPr="009743EA" w14:paraId="0066B54F" w14:textId="77777777" w:rsidTr="000705EE">
        <w:trPr>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hideMark/>
          </w:tcPr>
          <w:p w14:paraId="71E62FBC" w14:textId="77777777" w:rsidR="00D45D4C" w:rsidRPr="009743EA" w:rsidRDefault="00D45D4C" w:rsidP="00283DA8">
            <w:pPr>
              <w:pStyle w:val="TAL"/>
              <w:keepNext w:val="0"/>
              <w:keepLines w:val="0"/>
              <w:rPr>
                <w:rFonts w:eastAsia="Arial"/>
              </w:rPr>
            </w:pPr>
            <w:r w:rsidRPr="009743EA">
              <w:rPr>
                <w:rFonts w:eastAsia="Arial"/>
              </w:rPr>
              <w:t>unmodifiedSince</w:t>
            </w:r>
          </w:p>
        </w:tc>
        <w:tc>
          <w:tcPr>
            <w:tcW w:w="1150" w:type="dxa"/>
            <w:tcBorders>
              <w:top w:val="single" w:sz="4" w:space="0" w:color="000000"/>
              <w:left w:val="single" w:sz="4" w:space="0" w:color="000000"/>
              <w:bottom w:val="single" w:sz="4" w:space="0" w:color="000000"/>
              <w:right w:val="single" w:sz="4" w:space="0" w:color="000000"/>
            </w:tcBorders>
          </w:tcPr>
          <w:p w14:paraId="26C2250D" w14:textId="77777777" w:rsidR="00D45D4C" w:rsidRPr="009743EA" w:rsidRDefault="00D45D4C" w:rsidP="00283DA8">
            <w:pPr>
              <w:pStyle w:val="TAL"/>
              <w:keepNext w:val="0"/>
              <w:keepLines w:val="0"/>
              <w:jc w:val="center"/>
              <w:rPr>
                <w:rFonts w:eastAsia="Arial"/>
                <w:lang w:eastAsia="ko-KR"/>
              </w:rPr>
            </w:pPr>
            <w:r w:rsidRPr="009743EA">
              <w:rPr>
                <w:rFonts w:eastAsia="Arial" w:hint="eastAsia"/>
                <w:lang w:eastAsia="ko-KR"/>
              </w:rPr>
              <w:t>u</w:t>
            </w:r>
            <w:r w:rsidRPr="009743EA">
              <w:rPr>
                <w:rFonts w:eastAsia="Arial"/>
                <w:lang w:eastAsia="ko-KR"/>
              </w:rPr>
              <w:t>s</w:t>
            </w:r>
          </w:p>
        </w:tc>
        <w:tc>
          <w:tcPr>
            <w:tcW w:w="1395" w:type="dxa"/>
            <w:tcBorders>
              <w:top w:val="single" w:sz="4" w:space="0" w:color="000000"/>
              <w:left w:val="single" w:sz="4" w:space="0" w:color="000000"/>
              <w:bottom w:val="single" w:sz="4" w:space="0" w:color="000000"/>
              <w:right w:val="single" w:sz="4" w:space="0" w:color="000000"/>
            </w:tcBorders>
            <w:shd w:val="clear" w:color="auto" w:fill="auto"/>
            <w:hideMark/>
          </w:tcPr>
          <w:p w14:paraId="011430FA" w14:textId="77777777" w:rsidR="00D45D4C" w:rsidRPr="009743EA" w:rsidRDefault="00D45D4C" w:rsidP="00283DA8">
            <w:pPr>
              <w:pStyle w:val="TAL"/>
              <w:keepNext w:val="0"/>
              <w:keepLines w:val="0"/>
              <w:jc w:val="center"/>
              <w:rPr>
                <w:rFonts w:eastAsia="Arial"/>
              </w:rPr>
            </w:pPr>
            <w:r w:rsidRPr="009743EA">
              <w:rPr>
                <w:rFonts w:eastAsia="Arial" w:hint="eastAsia"/>
              </w:rPr>
              <w:t>0..1</w:t>
            </w:r>
          </w:p>
        </w:tc>
        <w:tc>
          <w:tcPr>
            <w:tcW w:w="5117" w:type="dxa"/>
            <w:tcBorders>
              <w:top w:val="single" w:sz="4" w:space="0" w:color="000000"/>
              <w:left w:val="single" w:sz="4" w:space="0" w:color="000000"/>
              <w:bottom w:val="single" w:sz="4" w:space="0" w:color="000000"/>
              <w:right w:val="single" w:sz="4" w:space="0" w:color="000000"/>
            </w:tcBorders>
            <w:shd w:val="clear" w:color="auto" w:fill="auto"/>
          </w:tcPr>
          <w:p w14:paraId="7EA7A4B5" w14:textId="77777777" w:rsidR="00D45D4C" w:rsidRPr="009743EA" w:rsidRDefault="00D45D4C" w:rsidP="00283DA8">
            <w:pPr>
              <w:pStyle w:val="TAL"/>
              <w:keepNext w:val="0"/>
              <w:keepLines w:val="0"/>
              <w:rPr>
                <w:rFonts w:eastAsia="Arial"/>
              </w:rPr>
            </w:pPr>
            <w:r w:rsidRPr="009743EA">
              <w:rPr>
                <w:rFonts w:eastAsia="Arial" w:hint="eastAsia"/>
              </w:rPr>
              <w:t>T</w:t>
            </w:r>
            <w:r w:rsidRPr="009743EA">
              <w:t xml:space="preserve">he </w:t>
            </w:r>
            <w:r w:rsidRPr="009743EA">
              <w:rPr>
                <w:rFonts w:eastAsia="Arial"/>
              </w:rPr>
              <w:t>lastModifiedTime</w:t>
            </w:r>
            <w:r w:rsidRPr="009743EA">
              <w:rPr>
                <w:rFonts w:hint="eastAsia"/>
              </w:rPr>
              <w:t xml:space="preserve"> a</w:t>
            </w:r>
            <w:r w:rsidRPr="009743EA">
              <w:t>ttribute of the matched resource is chronologically before the specified value.</w:t>
            </w:r>
          </w:p>
        </w:tc>
      </w:tr>
      <w:tr w:rsidR="00D45D4C" w:rsidRPr="009743EA" w14:paraId="7D810056" w14:textId="77777777" w:rsidTr="000705EE">
        <w:trPr>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hideMark/>
          </w:tcPr>
          <w:p w14:paraId="7F4658F5" w14:textId="77777777" w:rsidR="00D45D4C" w:rsidRPr="009743EA" w:rsidRDefault="00D45D4C" w:rsidP="00283DA8">
            <w:pPr>
              <w:pStyle w:val="TAL"/>
              <w:keepNext w:val="0"/>
              <w:keepLines w:val="0"/>
              <w:rPr>
                <w:rFonts w:eastAsia="Arial"/>
              </w:rPr>
            </w:pPr>
            <w:r w:rsidRPr="009743EA">
              <w:rPr>
                <w:rFonts w:eastAsia="Arial" w:hint="eastAsia"/>
                <w:lang w:eastAsia="ko-KR"/>
              </w:rPr>
              <w:t>stateTagSmaller</w:t>
            </w:r>
          </w:p>
        </w:tc>
        <w:tc>
          <w:tcPr>
            <w:tcW w:w="1150" w:type="dxa"/>
            <w:tcBorders>
              <w:top w:val="single" w:sz="4" w:space="0" w:color="000000"/>
              <w:left w:val="single" w:sz="4" w:space="0" w:color="000000"/>
              <w:bottom w:val="single" w:sz="4" w:space="0" w:color="000000"/>
              <w:right w:val="single" w:sz="4" w:space="0" w:color="000000"/>
            </w:tcBorders>
          </w:tcPr>
          <w:p w14:paraId="48CFB73A" w14:textId="77777777" w:rsidR="00D45D4C" w:rsidRPr="009743EA" w:rsidRDefault="00D45D4C" w:rsidP="00283DA8">
            <w:pPr>
              <w:pStyle w:val="TAL"/>
              <w:keepNext w:val="0"/>
              <w:keepLines w:val="0"/>
              <w:jc w:val="center"/>
              <w:rPr>
                <w:rFonts w:eastAsia="Arial"/>
                <w:lang w:eastAsia="ko-KR"/>
              </w:rPr>
            </w:pPr>
            <w:r w:rsidRPr="009743EA">
              <w:rPr>
                <w:rFonts w:eastAsia="Arial"/>
                <w:lang w:eastAsia="ko-KR"/>
              </w:rPr>
              <w:t>sts</w:t>
            </w:r>
          </w:p>
        </w:tc>
        <w:tc>
          <w:tcPr>
            <w:tcW w:w="1395" w:type="dxa"/>
            <w:tcBorders>
              <w:top w:val="single" w:sz="4" w:space="0" w:color="000000"/>
              <w:left w:val="single" w:sz="4" w:space="0" w:color="000000"/>
              <w:bottom w:val="single" w:sz="4" w:space="0" w:color="000000"/>
              <w:right w:val="single" w:sz="4" w:space="0" w:color="000000"/>
            </w:tcBorders>
            <w:shd w:val="clear" w:color="auto" w:fill="auto"/>
            <w:hideMark/>
          </w:tcPr>
          <w:p w14:paraId="63B4F679" w14:textId="77777777" w:rsidR="00D45D4C" w:rsidRPr="009743EA" w:rsidRDefault="00D45D4C" w:rsidP="00283DA8">
            <w:pPr>
              <w:pStyle w:val="TAL"/>
              <w:keepNext w:val="0"/>
              <w:keepLines w:val="0"/>
              <w:jc w:val="center"/>
              <w:rPr>
                <w:rFonts w:eastAsia="Arial"/>
              </w:rPr>
            </w:pPr>
            <w:r w:rsidRPr="009743EA">
              <w:rPr>
                <w:rFonts w:eastAsia="Arial" w:hint="eastAsia"/>
                <w:lang w:eastAsia="ko-KR"/>
              </w:rPr>
              <w:t>0..1</w:t>
            </w:r>
          </w:p>
        </w:tc>
        <w:tc>
          <w:tcPr>
            <w:tcW w:w="5117" w:type="dxa"/>
            <w:tcBorders>
              <w:top w:val="single" w:sz="4" w:space="0" w:color="000000"/>
              <w:left w:val="single" w:sz="4" w:space="0" w:color="000000"/>
              <w:bottom w:val="single" w:sz="4" w:space="0" w:color="000000"/>
              <w:right w:val="single" w:sz="4" w:space="0" w:color="000000"/>
            </w:tcBorders>
            <w:shd w:val="clear" w:color="auto" w:fill="auto"/>
          </w:tcPr>
          <w:p w14:paraId="306067F5" w14:textId="77777777" w:rsidR="00D45D4C" w:rsidRPr="009743EA" w:rsidRDefault="00D45D4C" w:rsidP="00283DA8">
            <w:pPr>
              <w:pStyle w:val="TAL"/>
              <w:keepNext w:val="0"/>
              <w:keepLines w:val="0"/>
              <w:rPr>
                <w:rFonts w:eastAsia="Arial"/>
              </w:rPr>
            </w:pPr>
            <w:r w:rsidRPr="009743EA">
              <w:rPr>
                <w:rFonts w:eastAsia="Arial"/>
              </w:rPr>
              <w:t xml:space="preserve">The </w:t>
            </w:r>
            <w:r w:rsidRPr="009743EA">
              <w:rPr>
                <w:rFonts w:eastAsia="Arial" w:hint="eastAsia"/>
                <w:lang w:eastAsia="ko-KR"/>
              </w:rPr>
              <w:t>state</w:t>
            </w:r>
            <w:r w:rsidRPr="009743EA">
              <w:rPr>
                <w:rFonts w:eastAsia="Arial"/>
              </w:rPr>
              <w:t>Tag attribute of the</w:t>
            </w:r>
            <w:r w:rsidRPr="009743EA">
              <w:t xml:space="preserve"> matched</w:t>
            </w:r>
            <w:r w:rsidRPr="009743EA">
              <w:rPr>
                <w:rFonts w:eastAsia="Arial"/>
              </w:rPr>
              <w:t xml:space="preserve"> resource is </w:t>
            </w:r>
            <w:r w:rsidRPr="009743EA">
              <w:rPr>
                <w:rFonts w:eastAsia="Arial" w:hint="eastAsia"/>
                <w:lang w:eastAsia="ko-KR"/>
              </w:rPr>
              <w:t>smaller than</w:t>
            </w:r>
            <w:r w:rsidRPr="009743EA">
              <w:rPr>
                <w:rFonts w:eastAsia="Arial"/>
              </w:rPr>
              <w:t xml:space="preserve"> the specified value.</w:t>
            </w:r>
          </w:p>
        </w:tc>
      </w:tr>
      <w:tr w:rsidR="00D45D4C" w:rsidRPr="009743EA" w14:paraId="4A180AC4" w14:textId="77777777" w:rsidTr="000705EE">
        <w:trPr>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hideMark/>
          </w:tcPr>
          <w:p w14:paraId="58F6D761" w14:textId="77777777" w:rsidR="00D45D4C" w:rsidRPr="009743EA" w:rsidRDefault="00D45D4C" w:rsidP="00283DA8">
            <w:pPr>
              <w:pStyle w:val="TAL"/>
              <w:keepNext w:val="0"/>
              <w:keepLines w:val="0"/>
              <w:rPr>
                <w:rFonts w:eastAsia="Arial"/>
              </w:rPr>
            </w:pPr>
            <w:r w:rsidRPr="009743EA">
              <w:rPr>
                <w:rFonts w:eastAsia="Arial" w:hint="eastAsia"/>
                <w:lang w:eastAsia="ko-KR"/>
              </w:rPr>
              <w:t>stateTagBigger</w:t>
            </w:r>
          </w:p>
        </w:tc>
        <w:tc>
          <w:tcPr>
            <w:tcW w:w="1150" w:type="dxa"/>
            <w:tcBorders>
              <w:top w:val="single" w:sz="4" w:space="0" w:color="000000"/>
              <w:left w:val="single" w:sz="4" w:space="0" w:color="000000"/>
              <w:bottom w:val="single" w:sz="4" w:space="0" w:color="000000"/>
              <w:right w:val="single" w:sz="4" w:space="0" w:color="000000"/>
            </w:tcBorders>
          </w:tcPr>
          <w:p w14:paraId="10B1930F" w14:textId="77777777" w:rsidR="00D45D4C" w:rsidRPr="009743EA" w:rsidRDefault="00D45D4C" w:rsidP="00283DA8">
            <w:pPr>
              <w:pStyle w:val="TAL"/>
              <w:keepNext w:val="0"/>
              <w:keepLines w:val="0"/>
              <w:jc w:val="center"/>
              <w:rPr>
                <w:rFonts w:eastAsia="Arial"/>
                <w:lang w:eastAsia="ko-KR"/>
              </w:rPr>
            </w:pPr>
            <w:r w:rsidRPr="009743EA">
              <w:rPr>
                <w:rFonts w:eastAsia="Arial" w:hint="eastAsia"/>
                <w:lang w:eastAsia="ko-KR"/>
              </w:rPr>
              <w:t>s</w:t>
            </w:r>
            <w:r w:rsidRPr="009743EA">
              <w:rPr>
                <w:rFonts w:eastAsia="Arial"/>
                <w:lang w:eastAsia="ko-KR"/>
              </w:rPr>
              <w:t>tb</w:t>
            </w:r>
          </w:p>
        </w:tc>
        <w:tc>
          <w:tcPr>
            <w:tcW w:w="1395" w:type="dxa"/>
            <w:tcBorders>
              <w:top w:val="single" w:sz="4" w:space="0" w:color="000000"/>
              <w:left w:val="single" w:sz="4" w:space="0" w:color="000000"/>
              <w:bottom w:val="single" w:sz="4" w:space="0" w:color="000000"/>
              <w:right w:val="single" w:sz="4" w:space="0" w:color="000000"/>
            </w:tcBorders>
            <w:shd w:val="clear" w:color="auto" w:fill="auto"/>
            <w:hideMark/>
          </w:tcPr>
          <w:p w14:paraId="076372BB" w14:textId="77777777" w:rsidR="00D45D4C" w:rsidRPr="009743EA" w:rsidRDefault="00D45D4C" w:rsidP="00283DA8">
            <w:pPr>
              <w:pStyle w:val="TAL"/>
              <w:keepNext w:val="0"/>
              <w:keepLines w:val="0"/>
              <w:jc w:val="center"/>
              <w:rPr>
                <w:rFonts w:eastAsia="Arial"/>
              </w:rPr>
            </w:pPr>
            <w:r w:rsidRPr="009743EA">
              <w:rPr>
                <w:rFonts w:eastAsia="Arial" w:hint="eastAsia"/>
                <w:lang w:eastAsia="ko-KR"/>
              </w:rPr>
              <w:t>0..1</w:t>
            </w:r>
          </w:p>
        </w:tc>
        <w:tc>
          <w:tcPr>
            <w:tcW w:w="5117" w:type="dxa"/>
            <w:tcBorders>
              <w:top w:val="single" w:sz="4" w:space="0" w:color="000000"/>
              <w:left w:val="single" w:sz="4" w:space="0" w:color="000000"/>
              <w:bottom w:val="single" w:sz="4" w:space="0" w:color="000000"/>
              <w:right w:val="single" w:sz="4" w:space="0" w:color="000000"/>
            </w:tcBorders>
            <w:shd w:val="clear" w:color="auto" w:fill="auto"/>
          </w:tcPr>
          <w:p w14:paraId="0D351FF7" w14:textId="77777777" w:rsidR="00D45D4C" w:rsidRPr="009743EA" w:rsidRDefault="00D45D4C" w:rsidP="00283DA8">
            <w:pPr>
              <w:pStyle w:val="TAL"/>
              <w:keepNext w:val="0"/>
              <w:keepLines w:val="0"/>
              <w:rPr>
                <w:rFonts w:eastAsia="Arial"/>
              </w:rPr>
            </w:pPr>
            <w:r w:rsidRPr="009743EA">
              <w:rPr>
                <w:rFonts w:eastAsia="Arial"/>
              </w:rPr>
              <w:t xml:space="preserve">The </w:t>
            </w:r>
            <w:r w:rsidRPr="009743EA">
              <w:rPr>
                <w:rFonts w:eastAsia="Arial" w:hint="eastAsia"/>
                <w:lang w:eastAsia="ko-KR"/>
              </w:rPr>
              <w:t>state</w:t>
            </w:r>
            <w:r w:rsidRPr="009743EA">
              <w:rPr>
                <w:rFonts w:eastAsia="Arial"/>
              </w:rPr>
              <w:t>Tag attribute of the</w:t>
            </w:r>
            <w:r w:rsidRPr="009743EA">
              <w:t xml:space="preserve"> matched</w:t>
            </w:r>
            <w:r w:rsidRPr="009743EA">
              <w:rPr>
                <w:rFonts w:eastAsia="Arial"/>
              </w:rPr>
              <w:t xml:space="preserve"> resource is </w:t>
            </w:r>
            <w:r w:rsidRPr="009743EA">
              <w:rPr>
                <w:rFonts w:eastAsia="Arial" w:hint="eastAsia"/>
                <w:lang w:eastAsia="ko-KR"/>
              </w:rPr>
              <w:t>bigger than</w:t>
            </w:r>
            <w:r w:rsidRPr="009743EA">
              <w:rPr>
                <w:rFonts w:eastAsia="Arial"/>
              </w:rPr>
              <w:t xml:space="preserve"> the specified value.</w:t>
            </w:r>
          </w:p>
        </w:tc>
      </w:tr>
      <w:tr w:rsidR="00D45D4C" w:rsidRPr="009743EA" w14:paraId="169B4666" w14:textId="77777777" w:rsidTr="000705EE">
        <w:trPr>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hideMark/>
          </w:tcPr>
          <w:p w14:paraId="1761D859" w14:textId="77777777" w:rsidR="00D45D4C" w:rsidRPr="009743EA" w:rsidRDefault="00D45D4C" w:rsidP="00283DA8">
            <w:pPr>
              <w:pStyle w:val="TAL"/>
              <w:keepNext w:val="0"/>
              <w:keepLines w:val="0"/>
              <w:rPr>
                <w:rFonts w:eastAsia="Arial"/>
              </w:rPr>
            </w:pPr>
            <w:r w:rsidRPr="009743EA">
              <w:rPr>
                <w:rFonts w:eastAsia="Arial"/>
              </w:rPr>
              <w:t>expireBefore</w:t>
            </w:r>
          </w:p>
        </w:tc>
        <w:tc>
          <w:tcPr>
            <w:tcW w:w="1150" w:type="dxa"/>
            <w:tcBorders>
              <w:top w:val="single" w:sz="4" w:space="0" w:color="000000"/>
              <w:left w:val="single" w:sz="4" w:space="0" w:color="000000"/>
              <w:bottom w:val="single" w:sz="4" w:space="0" w:color="000000"/>
              <w:right w:val="single" w:sz="4" w:space="0" w:color="000000"/>
            </w:tcBorders>
          </w:tcPr>
          <w:p w14:paraId="1FB58B53" w14:textId="77777777" w:rsidR="00D45D4C" w:rsidRPr="009743EA" w:rsidRDefault="00D45D4C" w:rsidP="00283DA8">
            <w:pPr>
              <w:pStyle w:val="TAL"/>
              <w:keepNext w:val="0"/>
              <w:keepLines w:val="0"/>
              <w:jc w:val="center"/>
              <w:rPr>
                <w:rFonts w:eastAsia="Arial"/>
                <w:lang w:eastAsia="ko-KR"/>
              </w:rPr>
            </w:pPr>
            <w:r w:rsidRPr="009743EA">
              <w:rPr>
                <w:rFonts w:eastAsia="Arial" w:hint="eastAsia"/>
                <w:lang w:eastAsia="ko-KR"/>
              </w:rPr>
              <w:t>e</w:t>
            </w:r>
            <w:r w:rsidRPr="009743EA">
              <w:rPr>
                <w:rFonts w:eastAsia="Arial"/>
                <w:lang w:eastAsia="ko-KR"/>
              </w:rPr>
              <w:t>xb</w:t>
            </w:r>
          </w:p>
        </w:tc>
        <w:tc>
          <w:tcPr>
            <w:tcW w:w="1395" w:type="dxa"/>
            <w:tcBorders>
              <w:top w:val="single" w:sz="4" w:space="0" w:color="000000"/>
              <w:left w:val="single" w:sz="4" w:space="0" w:color="000000"/>
              <w:bottom w:val="single" w:sz="4" w:space="0" w:color="000000"/>
              <w:right w:val="single" w:sz="4" w:space="0" w:color="000000"/>
            </w:tcBorders>
            <w:shd w:val="clear" w:color="auto" w:fill="auto"/>
            <w:hideMark/>
          </w:tcPr>
          <w:p w14:paraId="12AEC373" w14:textId="77777777" w:rsidR="00D45D4C" w:rsidRPr="009743EA" w:rsidRDefault="00D45D4C" w:rsidP="00283DA8">
            <w:pPr>
              <w:pStyle w:val="TAL"/>
              <w:keepNext w:val="0"/>
              <w:keepLines w:val="0"/>
              <w:jc w:val="center"/>
              <w:rPr>
                <w:rFonts w:eastAsia="Arial"/>
              </w:rPr>
            </w:pPr>
            <w:r w:rsidRPr="009743EA">
              <w:rPr>
                <w:rFonts w:eastAsia="Arial" w:hint="eastAsia"/>
              </w:rPr>
              <w:t>0..1</w:t>
            </w:r>
          </w:p>
        </w:tc>
        <w:tc>
          <w:tcPr>
            <w:tcW w:w="5117" w:type="dxa"/>
            <w:tcBorders>
              <w:top w:val="single" w:sz="4" w:space="0" w:color="000000"/>
              <w:left w:val="single" w:sz="4" w:space="0" w:color="000000"/>
              <w:bottom w:val="single" w:sz="4" w:space="0" w:color="000000"/>
              <w:right w:val="single" w:sz="4" w:space="0" w:color="000000"/>
            </w:tcBorders>
            <w:shd w:val="clear" w:color="auto" w:fill="auto"/>
          </w:tcPr>
          <w:p w14:paraId="558CD384" w14:textId="77777777" w:rsidR="00D45D4C" w:rsidRPr="009743EA" w:rsidRDefault="00D45D4C" w:rsidP="00283DA8">
            <w:pPr>
              <w:pStyle w:val="TAL"/>
              <w:keepNext w:val="0"/>
              <w:keepLines w:val="0"/>
              <w:rPr>
                <w:rFonts w:eastAsia="Arial"/>
              </w:rPr>
            </w:pPr>
            <w:r w:rsidRPr="009743EA">
              <w:rPr>
                <w:rFonts w:eastAsia="Arial" w:hint="eastAsia"/>
              </w:rPr>
              <w:t xml:space="preserve">The </w:t>
            </w:r>
            <w:r w:rsidRPr="009743EA">
              <w:rPr>
                <w:rFonts w:eastAsia="Arial"/>
              </w:rPr>
              <w:t xml:space="preserve">expirationTime </w:t>
            </w:r>
            <w:r w:rsidRPr="009743EA">
              <w:rPr>
                <w:rFonts w:eastAsia="Arial" w:hint="eastAsia"/>
              </w:rPr>
              <w:t>attribute of the</w:t>
            </w:r>
            <w:r w:rsidRPr="009743EA">
              <w:t xml:space="preserve"> matched</w:t>
            </w:r>
            <w:r w:rsidRPr="009743EA">
              <w:rPr>
                <w:rFonts w:eastAsia="Arial" w:hint="eastAsia"/>
              </w:rPr>
              <w:t xml:space="preserve"> r</w:t>
            </w:r>
            <w:r w:rsidRPr="009743EA">
              <w:rPr>
                <w:rFonts w:eastAsia="Arial"/>
              </w:rPr>
              <w:t xml:space="preserve">esource </w:t>
            </w:r>
            <w:r w:rsidRPr="009743EA">
              <w:rPr>
                <w:rFonts w:eastAsia="Arial" w:hint="eastAsia"/>
              </w:rPr>
              <w:t>is chronologically before the specified value.</w:t>
            </w:r>
          </w:p>
        </w:tc>
      </w:tr>
      <w:tr w:rsidR="00D45D4C" w:rsidRPr="009743EA" w14:paraId="4CC50FEF" w14:textId="77777777" w:rsidTr="000705EE">
        <w:trPr>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hideMark/>
          </w:tcPr>
          <w:p w14:paraId="5DE8698E" w14:textId="77777777" w:rsidR="00D45D4C" w:rsidRPr="009743EA" w:rsidRDefault="00D45D4C" w:rsidP="00283DA8">
            <w:pPr>
              <w:pStyle w:val="TAL"/>
              <w:keepNext w:val="0"/>
              <w:keepLines w:val="0"/>
              <w:rPr>
                <w:rFonts w:eastAsia="Arial"/>
              </w:rPr>
            </w:pPr>
            <w:r w:rsidRPr="009743EA">
              <w:rPr>
                <w:rFonts w:eastAsia="Arial"/>
              </w:rPr>
              <w:t>expireAfter</w:t>
            </w:r>
          </w:p>
        </w:tc>
        <w:tc>
          <w:tcPr>
            <w:tcW w:w="1150" w:type="dxa"/>
            <w:tcBorders>
              <w:top w:val="single" w:sz="4" w:space="0" w:color="000000"/>
              <w:left w:val="single" w:sz="4" w:space="0" w:color="000000"/>
              <w:bottom w:val="single" w:sz="4" w:space="0" w:color="000000"/>
              <w:right w:val="single" w:sz="4" w:space="0" w:color="000000"/>
            </w:tcBorders>
          </w:tcPr>
          <w:p w14:paraId="382656C3" w14:textId="77777777" w:rsidR="00D45D4C" w:rsidRPr="009743EA" w:rsidRDefault="00D45D4C" w:rsidP="00283DA8">
            <w:pPr>
              <w:pStyle w:val="TAL"/>
              <w:keepNext w:val="0"/>
              <w:keepLines w:val="0"/>
              <w:jc w:val="center"/>
              <w:rPr>
                <w:rFonts w:eastAsia="Arial"/>
                <w:lang w:eastAsia="ko-KR"/>
              </w:rPr>
            </w:pPr>
            <w:r w:rsidRPr="009743EA">
              <w:rPr>
                <w:rFonts w:eastAsia="Arial" w:hint="eastAsia"/>
                <w:lang w:eastAsia="ko-KR"/>
              </w:rPr>
              <w:t>e</w:t>
            </w:r>
            <w:r w:rsidRPr="009743EA">
              <w:rPr>
                <w:rFonts w:eastAsia="Arial"/>
                <w:lang w:eastAsia="ko-KR"/>
              </w:rPr>
              <w:t>xa</w:t>
            </w:r>
          </w:p>
        </w:tc>
        <w:tc>
          <w:tcPr>
            <w:tcW w:w="1395" w:type="dxa"/>
            <w:tcBorders>
              <w:top w:val="single" w:sz="4" w:space="0" w:color="000000"/>
              <w:left w:val="single" w:sz="4" w:space="0" w:color="000000"/>
              <w:bottom w:val="single" w:sz="4" w:space="0" w:color="000000"/>
              <w:right w:val="single" w:sz="4" w:space="0" w:color="000000"/>
            </w:tcBorders>
            <w:shd w:val="clear" w:color="auto" w:fill="auto"/>
            <w:hideMark/>
          </w:tcPr>
          <w:p w14:paraId="31DB3914" w14:textId="77777777" w:rsidR="00D45D4C" w:rsidRPr="009743EA" w:rsidRDefault="00D45D4C" w:rsidP="00283DA8">
            <w:pPr>
              <w:pStyle w:val="TAL"/>
              <w:keepNext w:val="0"/>
              <w:keepLines w:val="0"/>
              <w:jc w:val="center"/>
              <w:rPr>
                <w:rFonts w:eastAsia="Arial"/>
              </w:rPr>
            </w:pPr>
            <w:r w:rsidRPr="009743EA">
              <w:rPr>
                <w:rFonts w:eastAsia="Arial" w:hint="eastAsia"/>
              </w:rPr>
              <w:t>0..1</w:t>
            </w:r>
          </w:p>
        </w:tc>
        <w:tc>
          <w:tcPr>
            <w:tcW w:w="5117" w:type="dxa"/>
            <w:tcBorders>
              <w:top w:val="single" w:sz="4" w:space="0" w:color="000000"/>
              <w:left w:val="single" w:sz="4" w:space="0" w:color="000000"/>
              <w:bottom w:val="single" w:sz="4" w:space="0" w:color="000000"/>
              <w:right w:val="single" w:sz="4" w:space="0" w:color="000000"/>
            </w:tcBorders>
            <w:shd w:val="clear" w:color="auto" w:fill="auto"/>
          </w:tcPr>
          <w:p w14:paraId="42297D9F" w14:textId="77777777" w:rsidR="00D45D4C" w:rsidRPr="009743EA" w:rsidRDefault="00D45D4C" w:rsidP="00283DA8">
            <w:pPr>
              <w:pStyle w:val="TAL"/>
              <w:keepNext w:val="0"/>
              <w:keepLines w:val="0"/>
              <w:rPr>
                <w:rFonts w:eastAsia="Arial"/>
              </w:rPr>
            </w:pPr>
            <w:r w:rsidRPr="009743EA">
              <w:rPr>
                <w:rFonts w:eastAsia="Arial" w:hint="eastAsia"/>
              </w:rPr>
              <w:t>The expirationTime attribute of the</w:t>
            </w:r>
            <w:r w:rsidRPr="009743EA">
              <w:t xml:space="preserve"> matched</w:t>
            </w:r>
            <w:r w:rsidRPr="009743EA">
              <w:rPr>
                <w:rFonts w:eastAsia="Arial" w:hint="eastAsia"/>
              </w:rPr>
              <w:t xml:space="preserve"> r</w:t>
            </w:r>
            <w:r w:rsidRPr="009743EA">
              <w:rPr>
                <w:rFonts w:eastAsia="Arial"/>
              </w:rPr>
              <w:t xml:space="preserve">esource </w:t>
            </w:r>
            <w:r w:rsidRPr="009743EA">
              <w:rPr>
                <w:rFonts w:eastAsia="Arial" w:hint="eastAsia"/>
              </w:rPr>
              <w:t>is chronologically after the specified value.</w:t>
            </w:r>
          </w:p>
        </w:tc>
      </w:tr>
      <w:tr w:rsidR="00D45D4C" w:rsidRPr="009743EA" w14:paraId="7789B6E7" w14:textId="77777777" w:rsidTr="000705EE">
        <w:trPr>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hideMark/>
          </w:tcPr>
          <w:p w14:paraId="3F010F21" w14:textId="77777777" w:rsidR="00D45D4C" w:rsidRPr="009743EA" w:rsidRDefault="00D45D4C" w:rsidP="00283DA8">
            <w:pPr>
              <w:pStyle w:val="TAL"/>
              <w:keepNext w:val="0"/>
              <w:keepLines w:val="0"/>
              <w:rPr>
                <w:rFonts w:eastAsia="Arial"/>
              </w:rPr>
            </w:pPr>
            <w:r w:rsidRPr="009743EA">
              <w:rPr>
                <w:rFonts w:eastAsia="Arial"/>
              </w:rPr>
              <w:t>label</w:t>
            </w:r>
            <w:r w:rsidRPr="009743EA">
              <w:rPr>
                <w:rFonts w:eastAsia="Arial" w:hint="eastAsia"/>
              </w:rPr>
              <w:t>s</w:t>
            </w:r>
          </w:p>
        </w:tc>
        <w:tc>
          <w:tcPr>
            <w:tcW w:w="1150" w:type="dxa"/>
            <w:tcBorders>
              <w:top w:val="single" w:sz="4" w:space="0" w:color="000000"/>
              <w:left w:val="single" w:sz="4" w:space="0" w:color="000000"/>
              <w:bottom w:val="single" w:sz="4" w:space="0" w:color="000000"/>
              <w:right w:val="single" w:sz="4" w:space="0" w:color="000000"/>
            </w:tcBorders>
          </w:tcPr>
          <w:p w14:paraId="26AE2D85" w14:textId="77777777" w:rsidR="00D45D4C" w:rsidRPr="009743EA" w:rsidRDefault="00D45D4C" w:rsidP="00283DA8">
            <w:pPr>
              <w:pStyle w:val="TAL"/>
              <w:keepNext w:val="0"/>
              <w:keepLines w:val="0"/>
              <w:jc w:val="center"/>
              <w:rPr>
                <w:rFonts w:eastAsia="Arial"/>
              </w:rPr>
            </w:pPr>
            <w:r w:rsidRPr="009743EA">
              <w:rPr>
                <w:rFonts w:eastAsia="Arial" w:hint="eastAsia"/>
                <w:lang w:eastAsia="ko-KR"/>
              </w:rPr>
              <w:t>l</w:t>
            </w:r>
            <w:r w:rsidRPr="009743EA">
              <w:rPr>
                <w:rFonts w:eastAsia="Arial"/>
                <w:lang w:eastAsia="ko-KR"/>
              </w:rPr>
              <w:t>bl</w:t>
            </w:r>
          </w:p>
        </w:tc>
        <w:tc>
          <w:tcPr>
            <w:tcW w:w="1395" w:type="dxa"/>
            <w:tcBorders>
              <w:top w:val="single" w:sz="4" w:space="0" w:color="000000"/>
              <w:left w:val="single" w:sz="4" w:space="0" w:color="000000"/>
              <w:bottom w:val="single" w:sz="4" w:space="0" w:color="000000"/>
              <w:right w:val="single" w:sz="4" w:space="0" w:color="000000"/>
            </w:tcBorders>
            <w:shd w:val="clear" w:color="auto" w:fill="auto"/>
            <w:hideMark/>
          </w:tcPr>
          <w:p w14:paraId="03151A91" w14:textId="77777777" w:rsidR="00D45D4C" w:rsidRPr="009743EA" w:rsidRDefault="00D45D4C" w:rsidP="00283DA8">
            <w:pPr>
              <w:pStyle w:val="TAL"/>
              <w:keepNext w:val="0"/>
              <w:keepLines w:val="0"/>
              <w:jc w:val="center"/>
              <w:rPr>
                <w:rFonts w:eastAsia="Arial"/>
                <w:lang w:eastAsia="zh-CN"/>
              </w:rPr>
            </w:pPr>
            <w:r w:rsidRPr="009743EA">
              <w:rPr>
                <w:rFonts w:eastAsia="Arial" w:hint="eastAsia"/>
              </w:rPr>
              <w:t>0..</w:t>
            </w:r>
            <w:r w:rsidRPr="009743EA">
              <w:rPr>
                <w:rFonts w:eastAsia="Arial" w:hint="eastAsia"/>
                <w:lang w:eastAsia="zh-CN"/>
              </w:rPr>
              <w:t>1</w:t>
            </w:r>
          </w:p>
        </w:tc>
        <w:tc>
          <w:tcPr>
            <w:tcW w:w="5117" w:type="dxa"/>
            <w:tcBorders>
              <w:top w:val="single" w:sz="4" w:space="0" w:color="000000"/>
              <w:left w:val="single" w:sz="4" w:space="0" w:color="000000"/>
              <w:bottom w:val="single" w:sz="4" w:space="0" w:color="000000"/>
              <w:right w:val="single" w:sz="4" w:space="0" w:color="000000"/>
            </w:tcBorders>
            <w:shd w:val="clear" w:color="auto" w:fill="auto"/>
          </w:tcPr>
          <w:p w14:paraId="5BA8D895" w14:textId="77777777" w:rsidR="00D45D4C" w:rsidRPr="009743EA" w:rsidRDefault="00D45D4C" w:rsidP="00283DA8">
            <w:pPr>
              <w:pStyle w:val="TAL"/>
              <w:keepNext w:val="0"/>
              <w:keepLines w:val="0"/>
              <w:rPr>
                <w:rFonts w:eastAsia="Arial"/>
              </w:rPr>
            </w:pPr>
            <w:r w:rsidRPr="009743EA">
              <w:rPr>
                <w:rFonts w:eastAsia="Arial" w:hint="eastAsia"/>
              </w:rPr>
              <w:t>The</w:t>
            </w:r>
            <w:r w:rsidRPr="009743EA">
              <w:rPr>
                <w:rFonts w:hint="eastAsia"/>
              </w:rPr>
              <w:t xml:space="preserve"> labels attribute of the</w:t>
            </w:r>
            <w:r w:rsidRPr="009743EA">
              <w:t xml:space="preserve"> matched</w:t>
            </w:r>
            <w:r w:rsidRPr="009743EA">
              <w:rPr>
                <w:rFonts w:hint="eastAsia"/>
              </w:rPr>
              <w:t xml:space="preserve"> resource matches </w:t>
            </w:r>
            <w:r w:rsidRPr="009743EA">
              <w:t>the specified value.</w:t>
            </w:r>
          </w:p>
        </w:tc>
      </w:tr>
      <w:tr w:rsidR="00D45D4C" w:rsidRPr="009743EA" w14:paraId="32F8CCD5" w14:textId="77777777" w:rsidTr="000705EE">
        <w:trPr>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hideMark/>
          </w:tcPr>
          <w:p w14:paraId="793AA68A" w14:textId="77777777" w:rsidR="00D45D4C" w:rsidRPr="009743EA" w:rsidRDefault="00D45D4C" w:rsidP="00283DA8">
            <w:pPr>
              <w:pStyle w:val="TAL"/>
              <w:keepNext w:val="0"/>
              <w:keepLines w:val="0"/>
              <w:rPr>
                <w:rFonts w:eastAsia="Arial"/>
              </w:rPr>
            </w:pPr>
            <w:r w:rsidRPr="009743EA">
              <w:rPr>
                <w:rFonts w:eastAsia="Arial" w:hint="eastAsia"/>
              </w:rPr>
              <w:t>resourceT</w:t>
            </w:r>
            <w:r w:rsidRPr="009743EA">
              <w:rPr>
                <w:rFonts w:eastAsia="Arial"/>
              </w:rPr>
              <w:t>ype</w:t>
            </w:r>
          </w:p>
        </w:tc>
        <w:tc>
          <w:tcPr>
            <w:tcW w:w="1150" w:type="dxa"/>
            <w:tcBorders>
              <w:top w:val="single" w:sz="4" w:space="0" w:color="000000"/>
              <w:left w:val="single" w:sz="4" w:space="0" w:color="000000"/>
              <w:bottom w:val="single" w:sz="4" w:space="0" w:color="000000"/>
              <w:right w:val="single" w:sz="4" w:space="0" w:color="000000"/>
            </w:tcBorders>
          </w:tcPr>
          <w:p w14:paraId="5A13E841" w14:textId="77777777" w:rsidR="00D45D4C" w:rsidRPr="009743EA" w:rsidRDefault="00D45D4C" w:rsidP="00283DA8">
            <w:pPr>
              <w:pStyle w:val="TAL"/>
              <w:keepNext w:val="0"/>
              <w:keepLines w:val="0"/>
              <w:jc w:val="center"/>
              <w:rPr>
                <w:rFonts w:eastAsia="Arial"/>
              </w:rPr>
            </w:pPr>
            <w:r w:rsidRPr="009743EA">
              <w:rPr>
                <w:rFonts w:eastAsia="Arial" w:hint="eastAsia"/>
                <w:lang w:eastAsia="ko-KR"/>
              </w:rPr>
              <w:t>t</w:t>
            </w:r>
            <w:r w:rsidRPr="009743EA">
              <w:rPr>
                <w:rFonts w:eastAsia="Arial"/>
                <w:lang w:eastAsia="ko-KR"/>
              </w:rPr>
              <w:t>y</w:t>
            </w:r>
          </w:p>
        </w:tc>
        <w:tc>
          <w:tcPr>
            <w:tcW w:w="1395" w:type="dxa"/>
            <w:tcBorders>
              <w:top w:val="single" w:sz="4" w:space="0" w:color="000000"/>
              <w:left w:val="single" w:sz="4" w:space="0" w:color="000000"/>
              <w:bottom w:val="single" w:sz="4" w:space="0" w:color="000000"/>
              <w:right w:val="single" w:sz="4" w:space="0" w:color="000000"/>
            </w:tcBorders>
            <w:shd w:val="clear" w:color="auto" w:fill="auto"/>
            <w:hideMark/>
          </w:tcPr>
          <w:p w14:paraId="48C1E3A6" w14:textId="77777777" w:rsidR="00D45D4C" w:rsidRPr="009743EA" w:rsidRDefault="00D45D4C" w:rsidP="00283DA8">
            <w:pPr>
              <w:pStyle w:val="TAL"/>
              <w:keepNext w:val="0"/>
              <w:keepLines w:val="0"/>
              <w:jc w:val="center"/>
              <w:rPr>
                <w:rFonts w:eastAsia="Arial"/>
              </w:rPr>
            </w:pPr>
            <w:r w:rsidRPr="009743EA">
              <w:rPr>
                <w:rFonts w:eastAsia="Arial" w:hint="eastAsia"/>
              </w:rPr>
              <w:t>0..n</w:t>
            </w:r>
          </w:p>
        </w:tc>
        <w:tc>
          <w:tcPr>
            <w:tcW w:w="5117" w:type="dxa"/>
            <w:tcBorders>
              <w:top w:val="single" w:sz="4" w:space="0" w:color="000000"/>
              <w:left w:val="single" w:sz="4" w:space="0" w:color="000000"/>
              <w:bottom w:val="single" w:sz="4" w:space="0" w:color="000000"/>
              <w:right w:val="single" w:sz="4" w:space="0" w:color="000000"/>
            </w:tcBorders>
            <w:shd w:val="clear" w:color="auto" w:fill="auto"/>
          </w:tcPr>
          <w:p w14:paraId="51472F92" w14:textId="77777777" w:rsidR="00D45D4C" w:rsidRPr="009743EA" w:rsidRDefault="00D45D4C" w:rsidP="00283DA8">
            <w:pPr>
              <w:pStyle w:val="TAL"/>
              <w:keepNext w:val="0"/>
              <w:keepLines w:val="0"/>
              <w:rPr>
                <w:rFonts w:eastAsia="Arial"/>
              </w:rPr>
            </w:pPr>
            <w:r w:rsidRPr="009743EA">
              <w:rPr>
                <w:rFonts w:eastAsia="Arial"/>
              </w:rPr>
              <w:t>T</w:t>
            </w:r>
            <w:r w:rsidRPr="009743EA">
              <w:rPr>
                <w:rFonts w:eastAsia="Arial" w:hint="eastAsia"/>
              </w:rPr>
              <w:t>he resourceType attribute of the</w:t>
            </w:r>
            <w:r w:rsidRPr="009743EA">
              <w:rPr>
                <w:rFonts w:eastAsia="Arial" w:hint="eastAsia"/>
                <w:lang w:eastAsia="zh-CN"/>
              </w:rPr>
              <w:t xml:space="preserve"> matched</w:t>
            </w:r>
            <w:r w:rsidRPr="009743EA">
              <w:rPr>
                <w:rFonts w:eastAsia="Arial" w:hint="eastAsia"/>
              </w:rPr>
              <w:t xml:space="preserve"> resource is the same as the specified value.</w:t>
            </w:r>
            <w:r w:rsidRPr="009743EA">
              <w:rPr>
                <w:rFonts w:eastAsia="Arial"/>
              </w:rPr>
              <w:t xml:space="preserve"> It also allows differentiating between normal and announced resources.</w:t>
            </w:r>
          </w:p>
        </w:tc>
      </w:tr>
      <w:tr w:rsidR="00D45D4C" w:rsidRPr="009743EA" w14:paraId="5F3A389E" w14:textId="77777777" w:rsidTr="000705EE">
        <w:trPr>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hideMark/>
          </w:tcPr>
          <w:p w14:paraId="0DD6C439" w14:textId="77777777" w:rsidR="00D45D4C" w:rsidRPr="009743EA" w:rsidRDefault="00D45D4C" w:rsidP="00283DA8">
            <w:pPr>
              <w:pStyle w:val="TAL"/>
              <w:keepNext w:val="0"/>
              <w:keepLines w:val="0"/>
              <w:rPr>
                <w:rFonts w:eastAsia="Arial"/>
              </w:rPr>
            </w:pPr>
            <w:r w:rsidRPr="009743EA">
              <w:rPr>
                <w:rFonts w:eastAsia="Arial"/>
              </w:rPr>
              <w:t>size</w:t>
            </w:r>
            <w:r w:rsidRPr="009743EA">
              <w:rPr>
                <w:rFonts w:eastAsia="Arial" w:hint="eastAsia"/>
              </w:rPr>
              <w:t>Above</w:t>
            </w:r>
          </w:p>
        </w:tc>
        <w:tc>
          <w:tcPr>
            <w:tcW w:w="1150" w:type="dxa"/>
            <w:tcBorders>
              <w:top w:val="single" w:sz="4" w:space="0" w:color="000000"/>
              <w:left w:val="single" w:sz="4" w:space="0" w:color="000000"/>
              <w:bottom w:val="single" w:sz="4" w:space="0" w:color="000000"/>
              <w:right w:val="single" w:sz="4" w:space="0" w:color="000000"/>
            </w:tcBorders>
          </w:tcPr>
          <w:p w14:paraId="03328512" w14:textId="77777777" w:rsidR="00D45D4C" w:rsidRPr="009743EA" w:rsidRDefault="00D45D4C" w:rsidP="00283DA8">
            <w:pPr>
              <w:pStyle w:val="TAL"/>
              <w:keepNext w:val="0"/>
              <w:keepLines w:val="0"/>
              <w:jc w:val="center"/>
              <w:rPr>
                <w:rFonts w:eastAsia="Arial"/>
                <w:lang w:eastAsia="ko-KR"/>
              </w:rPr>
            </w:pPr>
            <w:r w:rsidRPr="009743EA">
              <w:rPr>
                <w:rFonts w:eastAsia="Arial" w:hint="eastAsia"/>
                <w:lang w:eastAsia="ko-KR"/>
              </w:rPr>
              <w:t>s</w:t>
            </w:r>
            <w:r w:rsidRPr="009743EA">
              <w:rPr>
                <w:rFonts w:eastAsia="Arial"/>
                <w:lang w:eastAsia="ko-KR"/>
              </w:rPr>
              <w:t>za</w:t>
            </w:r>
          </w:p>
        </w:tc>
        <w:tc>
          <w:tcPr>
            <w:tcW w:w="1395" w:type="dxa"/>
            <w:tcBorders>
              <w:top w:val="single" w:sz="4" w:space="0" w:color="000000"/>
              <w:left w:val="single" w:sz="4" w:space="0" w:color="000000"/>
              <w:bottom w:val="single" w:sz="4" w:space="0" w:color="000000"/>
              <w:right w:val="single" w:sz="4" w:space="0" w:color="000000"/>
            </w:tcBorders>
            <w:shd w:val="clear" w:color="auto" w:fill="auto"/>
            <w:hideMark/>
          </w:tcPr>
          <w:p w14:paraId="4427A628" w14:textId="77777777" w:rsidR="00D45D4C" w:rsidRPr="009743EA" w:rsidRDefault="00D45D4C" w:rsidP="00283DA8">
            <w:pPr>
              <w:pStyle w:val="TAL"/>
              <w:keepNext w:val="0"/>
              <w:keepLines w:val="0"/>
              <w:jc w:val="center"/>
              <w:rPr>
                <w:rFonts w:eastAsia="Arial"/>
              </w:rPr>
            </w:pPr>
            <w:r w:rsidRPr="009743EA">
              <w:rPr>
                <w:rFonts w:eastAsia="Arial" w:hint="eastAsia"/>
              </w:rPr>
              <w:t>0..1</w:t>
            </w:r>
          </w:p>
        </w:tc>
        <w:tc>
          <w:tcPr>
            <w:tcW w:w="5117" w:type="dxa"/>
            <w:tcBorders>
              <w:top w:val="single" w:sz="4" w:space="0" w:color="000000"/>
              <w:left w:val="single" w:sz="4" w:space="0" w:color="000000"/>
              <w:bottom w:val="single" w:sz="4" w:space="0" w:color="000000"/>
              <w:right w:val="single" w:sz="4" w:space="0" w:color="000000"/>
            </w:tcBorders>
            <w:shd w:val="clear" w:color="auto" w:fill="auto"/>
          </w:tcPr>
          <w:p w14:paraId="401E233A" w14:textId="77777777" w:rsidR="00D45D4C" w:rsidRPr="009743EA" w:rsidRDefault="00D45D4C" w:rsidP="00283DA8">
            <w:pPr>
              <w:pStyle w:val="TAL"/>
              <w:keepNext w:val="0"/>
              <w:keepLines w:val="0"/>
              <w:rPr>
                <w:rFonts w:eastAsia="Arial"/>
              </w:rPr>
            </w:pPr>
            <w:r w:rsidRPr="009743EA">
              <w:rPr>
                <w:rFonts w:eastAsia="Arial" w:hint="eastAsia"/>
              </w:rPr>
              <w:t>T</w:t>
            </w:r>
            <w:r w:rsidRPr="009743EA">
              <w:t>he contentSize attribute of the &lt;contentInstan</w:t>
            </w:r>
            <w:r w:rsidRPr="009743EA">
              <w:rPr>
                <w:rFonts w:hint="eastAsia"/>
              </w:rPr>
              <w:t xml:space="preserve">ce&gt; </w:t>
            </w:r>
            <w:r w:rsidRPr="009743EA">
              <w:t xml:space="preserve">matched resource is </w:t>
            </w:r>
            <w:r w:rsidRPr="009743EA">
              <w:rPr>
                <w:rFonts w:hint="eastAsia"/>
              </w:rPr>
              <w:t xml:space="preserve">equal to or </w:t>
            </w:r>
            <w:r w:rsidRPr="009743EA">
              <w:t>greater than the specified value.</w:t>
            </w:r>
          </w:p>
        </w:tc>
      </w:tr>
      <w:tr w:rsidR="00D45D4C" w:rsidRPr="009743EA" w14:paraId="3287AD50" w14:textId="77777777" w:rsidTr="000705EE">
        <w:trPr>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hideMark/>
          </w:tcPr>
          <w:p w14:paraId="579AE95A" w14:textId="77777777" w:rsidR="00D45D4C" w:rsidRPr="009743EA" w:rsidRDefault="00D45D4C" w:rsidP="00283DA8">
            <w:pPr>
              <w:pStyle w:val="TAL"/>
              <w:keepNext w:val="0"/>
              <w:keepLines w:val="0"/>
              <w:rPr>
                <w:rFonts w:eastAsia="Arial"/>
              </w:rPr>
            </w:pPr>
            <w:r w:rsidRPr="009743EA">
              <w:rPr>
                <w:rFonts w:eastAsia="Arial"/>
              </w:rPr>
              <w:t>size</w:t>
            </w:r>
            <w:r w:rsidRPr="009743EA">
              <w:rPr>
                <w:rFonts w:eastAsia="Arial" w:hint="eastAsia"/>
              </w:rPr>
              <w:t>Below</w:t>
            </w:r>
          </w:p>
        </w:tc>
        <w:tc>
          <w:tcPr>
            <w:tcW w:w="1150" w:type="dxa"/>
            <w:tcBorders>
              <w:top w:val="single" w:sz="4" w:space="0" w:color="000000"/>
              <w:left w:val="single" w:sz="4" w:space="0" w:color="000000"/>
              <w:bottom w:val="single" w:sz="4" w:space="0" w:color="000000"/>
              <w:right w:val="single" w:sz="4" w:space="0" w:color="000000"/>
            </w:tcBorders>
          </w:tcPr>
          <w:p w14:paraId="6CF7075F" w14:textId="77777777" w:rsidR="00D45D4C" w:rsidRPr="009743EA" w:rsidRDefault="00D45D4C" w:rsidP="00283DA8">
            <w:pPr>
              <w:pStyle w:val="TAL"/>
              <w:keepNext w:val="0"/>
              <w:keepLines w:val="0"/>
              <w:jc w:val="center"/>
              <w:rPr>
                <w:rFonts w:eastAsia="Arial"/>
                <w:lang w:eastAsia="ko-KR"/>
              </w:rPr>
            </w:pPr>
            <w:r w:rsidRPr="009743EA">
              <w:rPr>
                <w:rFonts w:eastAsia="Arial" w:hint="eastAsia"/>
                <w:lang w:eastAsia="ko-KR"/>
              </w:rPr>
              <w:t>s</w:t>
            </w:r>
            <w:r w:rsidRPr="009743EA">
              <w:rPr>
                <w:rFonts w:eastAsia="Arial"/>
                <w:lang w:eastAsia="ko-KR"/>
              </w:rPr>
              <w:t>zb</w:t>
            </w:r>
          </w:p>
        </w:tc>
        <w:tc>
          <w:tcPr>
            <w:tcW w:w="1395" w:type="dxa"/>
            <w:tcBorders>
              <w:top w:val="single" w:sz="4" w:space="0" w:color="000000"/>
              <w:left w:val="single" w:sz="4" w:space="0" w:color="000000"/>
              <w:bottom w:val="single" w:sz="4" w:space="0" w:color="000000"/>
              <w:right w:val="single" w:sz="4" w:space="0" w:color="000000"/>
            </w:tcBorders>
            <w:shd w:val="clear" w:color="auto" w:fill="auto"/>
            <w:hideMark/>
          </w:tcPr>
          <w:p w14:paraId="5BE2B402" w14:textId="77777777" w:rsidR="00D45D4C" w:rsidRPr="009743EA" w:rsidRDefault="00D45D4C" w:rsidP="00283DA8">
            <w:pPr>
              <w:pStyle w:val="TAL"/>
              <w:keepNext w:val="0"/>
              <w:keepLines w:val="0"/>
              <w:jc w:val="center"/>
              <w:rPr>
                <w:rFonts w:eastAsia="Arial"/>
              </w:rPr>
            </w:pPr>
            <w:r w:rsidRPr="009743EA">
              <w:rPr>
                <w:rFonts w:eastAsia="Arial" w:hint="eastAsia"/>
              </w:rPr>
              <w:t>0..1</w:t>
            </w:r>
          </w:p>
        </w:tc>
        <w:tc>
          <w:tcPr>
            <w:tcW w:w="5117" w:type="dxa"/>
            <w:tcBorders>
              <w:top w:val="single" w:sz="4" w:space="0" w:color="000000"/>
              <w:left w:val="single" w:sz="4" w:space="0" w:color="000000"/>
              <w:bottom w:val="single" w:sz="4" w:space="0" w:color="000000"/>
              <w:right w:val="single" w:sz="4" w:space="0" w:color="000000"/>
            </w:tcBorders>
            <w:shd w:val="clear" w:color="auto" w:fill="auto"/>
          </w:tcPr>
          <w:p w14:paraId="23208B2B" w14:textId="77777777" w:rsidR="00D45D4C" w:rsidRPr="009743EA" w:rsidRDefault="00D45D4C" w:rsidP="00283DA8">
            <w:pPr>
              <w:pStyle w:val="TAL"/>
              <w:keepNext w:val="0"/>
              <w:keepLines w:val="0"/>
              <w:rPr>
                <w:rFonts w:eastAsia="Arial"/>
              </w:rPr>
            </w:pPr>
            <w:r w:rsidRPr="009743EA">
              <w:rPr>
                <w:rFonts w:hint="eastAsia"/>
              </w:rPr>
              <w:t>T</w:t>
            </w:r>
            <w:r w:rsidRPr="009743EA">
              <w:t>he contentSize attribute of the &lt;contentInstan</w:t>
            </w:r>
            <w:r w:rsidRPr="009743EA">
              <w:rPr>
                <w:rFonts w:hint="eastAsia"/>
              </w:rPr>
              <w:t xml:space="preserve">ce&gt; </w:t>
            </w:r>
            <w:r w:rsidRPr="009743EA">
              <w:t>matched resource is smaller than the specified value.</w:t>
            </w:r>
          </w:p>
        </w:tc>
      </w:tr>
      <w:tr w:rsidR="00D45D4C" w:rsidRPr="009743EA" w14:paraId="0DF6BA0F" w14:textId="77777777" w:rsidTr="00283DA8">
        <w:trPr>
          <w:jc w:val="center"/>
        </w:trPr>
        <w:tc>
          <w:tcPr>
            <w:tcW w:w="9775" w:type="dxa"/>
            <w:gridSpan w:val="4"/>
            <w:tcBorders>
              <w:top w:val="single" w:sz="4" w:space="0" w:color="000000"/>
              <w:left w:val="single" w:sz="4" w:space="0" w:color="000000"/>
              <w:bottom w:val="single" w:sz="4" w:space="0" w:color="000000"/>
              <w:right w:val="single" w:sz="4" w:space="0" w:color="000000"/>
            </w:tcBorders>
            <w:shd w:val="clear" w:color="auto" w:fill="D0CECE"/>
          </w:tcPr>
          <w:p w14:paraId="1A10B4D9" w14:textId="77777777" w:rsidR="00D45D4C" w:rsidRPr="009743EA" w:rsidRDefault="00D45D4C" w:rsidP="00283DA8">
            <w:pPr>
              <w:pStyle w:val="TAH"/>
              <w:keepNext w:val="0"/>
              <w:keepLines w:val="0"/>
              <w:rPr>
                <w:rFonts w:eastAsia="Arial"/>
                <w:shd w:val="pct15" w:color="auto" w:fill="FFFFFF"/>
              </w:rPr>
            </w:pPr>
            <w:r w:rsidRPr="009743EA">
              <w:rPr>
                <w:rFonts w:eastAsia="Arial"/>
                <w:lang w:eastAsia="ja-JP"/>
              </w:rPr>
              <w:t>Filter Handling Conditions</w:t>
            </w:r>
          </w:p>
        </w:tc>
      </w:tr>
      <w:tr w:rsidR="00D45D4C" w:rsidRPr="009743EA" w14:paraId="78BC6FFF" w14:textId="77777777" w:rsidTr="000705EE">
        <w:trPr>
          <w:cantSplit/>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tcPr>
          <w:p w14:paraId="4D4C8107" w14:textId="77777777" w:rsidR="00D45D4C" w:rsidRPr="009743EA" w:rsidRDefault="00D45D4C" w:rsidP="00283DA8">
            <w:pPr>
              <w:pStyle w:val="TAL"/>
              <w:keepNext w:val="0"/>
              <w:keepLines w:val="0"/>
              <w:spacing w:line="254" w:lineRule="auto"/>
              <w:rPr>
                <w:rFonts w:eastAsia="Arial"/>
                <w:color w:val="000000"/>
                <w:lang w:eastAsia="ko-KR"/>
              </w:rPr>
            </w:pPr>
            <w:r w:rsidRPr="009743EA">
              <w:rPr>
                <w:rFonts w:eastAsia="Arial"/>
              </w:rPr>
              <w:t>limit</w:t>
            </w:r>
          </w:p>
        </w:tc>
        <w:tc>
          <w:tcPr>
            <w:tcW w:w="1150" w:type="dxa"/>
            <w:tcBorders>
              <w:top w:val="single" w:sz="4" w:space="0" w:color="000000"/>
              <w:left w:val="single" w:sz="4" w:space="0" w:color="000000"/>
              <w:bottom w:val="single" w:sz="4" w:space="0" w:color="000000"/>
              <w:right w:val="single" w:sz="4" w:space="0" w:color="000000"/>
            </w:tcBorders>
          </w:tcPr>
          <w:p w14:paraId="0AFED07F" w14:textId="77777777" w:rsidR="00D45D4C" w:rsidRPr="009743EA" w:rsidRDefault="00D45D4C" w:rsidP="00283DA8">
            <w:pPr>
              <w:pStyle w:val="TAL"/>
              <w:keepNext w:val="0"/>
              <w:keepLines w:val="0"/>
              <w:jc w:val="center"/>
              <w:rPr>
                <w:rFonts w:eastAsia="Arial"/>
                <w:lang w:eastAsia="ko-KR"/>
              </w:rPr>
            </w:pPr>
            <w:r w:rsidRPr="009743EA">
              <w:rPr>
                <w:rFonts w:eastAsia="Arial" w:hint="eastAsia"/>
                <w:lang w:eastAsia="ko-KR"/>
              </w:rPr>
              <w:t>l</w:t>
            </w:r>
            <w:r w:rsidRPr="009743EA">
              <w:rPr>
                <w:rFonts w:eastAsia="Arial"/>
                <w:lang w:eastAsia="ko-KR"/>
              </w:rPr>
              <w:t>im</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14:paraId="6C9161A4" w14:textId="77777777" w:rsidR="00D45D4C" w:rsidRPr="009743EA" w:rsidRDefault="00D45D4C" w:rsidP="00283DA8">
            <w:pPr>
              <w:pStyle w:val="TAL"/>
              <w:keepNext w:val="0"/>
              <w:keepLines w:val="0"/>
              <w:jc w:val="center"/>
              <w:rPr>
                <w:rFonts w:eastAsia="Arial"/>
                <w:lang w:eastAsia="ko-KR"/>
              </w:rPr>
            </w:pPr>
            <w:r w:rsidRPr="009743EA">
              <w:rPr>
                <w:rFonts w:eastAsia="Arial" w:hint="eastAsia"/>
              </w:rPr>
              <w:t>0..1</w:t>
            </w:r>
          </w:p>
        </w:tc>
        <w:tc>
          <w:tcPr>
            <w:tcW w:w="5117" w:type="dxa"/>
            <w:tcBorders>
              <w:top w:val="single" w:sz="4" w:space="0" w:color="000000"/>
              <w:left w:val="single" w:sz="4" w:space="0" w:color="000000"/>
              <w:bottom w:val="single" w:sz="4" w:space="0" w:color="000000"/>
              <w:right w:val="single" w:sz="4" w:space="0" w:color="000000"/>
            </w:tcBorders>
            <w:shd w:val="clear" w:color="auto" w:fill="auto"/>
          </w:tcPr>
          <w:p w14:paraId="205BB1B0" w14:textId="7AC037CE" w:rsidR="00D45D4C" w:rsidRPr="00062C7A" w:rsidRDefault="00D45D4C" w:rsidP="00283DA8">
            <w:pPr>
              <w:pStyle w:val="TAL"/>
              <w:keepNext w:val="0"/>
              <w:keepLines w:val="0"/>
              <w:rPr>
                <w:rFonts w:eastAsia="Arial"/>
                <w:lang w:eastAsia="ko-KR"/>
              </w:rPr>
            </w:pPr>
            <w:r w:rsidRPr="00062C7A">
              <w:rPr>
                <w:rFonts w:eastAsia="Arial" w:hint="eastAsia"/>
                <w:lang w:eastAsia="ko-KR"/>
              </w:rPr>
              <w:t>T</w:t>
            </w:r>
            <w:r w:rsidRPr="00062C7A">
              <w:rPr>
                <w:rFonts w:eastAsia="Arial" w:hint="eastAsia"/>
              </w:rPr>
              <w:t xml:space="preserve">he </w:t>
            </w:r>
            <w:r w:rsidRPr="00062C7A">
              <w:rPr>
                <w:rFonts w:eastAsia="Arial" w:hint="eastAsia"/>
                <w:lang w:eastAsia="ko-KR"/>
              </w:rPr>
              <w:t xml:space="preserve">maximum </w:t>
            </w:r>
            <w:r w:rsidRPr="00062C7A">
              <w:rPr>
                <w:rFonts w:eastAsia="Arial" w:hint="eastAsia"/>
              </w:rPr>
              <w:t xml:space="preserve">number </w:t>
            </w:r>
            <w:r w:rsidRPr="00062C7A">
              <w:rPr>
                <w:rFonts w:eastAsia="Arial"/>
              </w:rPr>
              <w:t xml:space="preserve">of resources to </w:t>
            </w:r>
            <w:r w:rsidRPr="00062C7A">
              <w:rPr>
                <w:rFonts w:eastAsia="Arial" w:hint="eastAsia"/>
                <w:lang w:eastAsia="ko-KR"/>
              </w:rPr>
              <w:t xml:space="preserve">be </w:t>
            </w:r>
            <w:r w:rsidRPr="00062C7A">
              <w:rPr>
                <w:rFonts w:eastAsia="Arial"/>
                <w:lang w:eastAsia="ko-KR"/>
              </w:rPr>
              <w:t>included i</w:t>
            </w:r>
            <w:r w:rsidRPr="00062C7A">
              <w:rPr>
                <w:rFonts w:eastAsia="Arial" w:hint="eastAsia"/>
                <w:lang w:eastAsia="ko-KR"/>
              </w:rPr>
              <w:t xml:space="preserve">n the </w:t>
            </w:r>
            <w:r w:rsidRPr="00062C7A">
              <w:rPr>
                <w:rFonts w:eastAsia="Arial"/>
                <w:lang w:eastAsia="ko-KR"/>
              </w:rPr>
              <w:t>filtering result</w:t>
            </w:r>
            <w:r w:rsidRPr="00062C7A">
              <w:rPr>
                <w:rFonts w:eastAsia="Arial"/>
              </w:rPr>
              <w:t>.</w:t>
            </w:r>
            <w:r w:rsidRPr="00062C7A">
              <w:rPr>
                <w:rFonts w:eastAsia="Arial" w:hint="eastAsia"/>
                <w:lang w:eastAsia="ko-KR"/>
              </w:rPr>
              <w:t xml:space="preserve"> This may be modified by the Hosting CSE. When it is modified, then the new value shall be smaller than the suggested value by the Originator.</w:t>
            </w:r>
          </w:p>
        </w:tc>
      </w:tr>
      <w:tr w:rsidR="00D45D4C" w:rsidRPr="009743EA" w14:paraId="34907620" w14:textId="77777777" w:rsidTr="000705EE">
        <w:trPr>
          <w:cantSplit/>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tcPr>
          <w:p w14:paraId="70217947" w14:textId="77777777" w:rsidR="00D45D4C" w:rsidRPr="009743EA" w:rsidRDefault="00D45D4C" w:rsidP="00283DA8">
            <w:pPr>
              <w:pStyle w:val="TAL"/>
              <w:keepNext w:val="0"/>
              <w:keepLines w:val="0"/>
              <w:spacing w:line="254" w:lineRule="auto"/>
              <w:rPr>
                <w:rFonts w:eastAsia="Arial"/>
                <w:lang w:eastAsia="ja-JP"/>
              </w:rPr>
            </w:pPr>
            <w:r w:rsidRPr="009743EA">
              <w:rPr>
                <w:rFonts w:eastAsia="Arial" w:hint="eastAsia"/>
                <w:color w:val="000000"/>
                <w:lang w:eastAsia="ko-KR"/>
              </w:rPr>
              <w:t>level</w:t>
            </w:r>
          </w:p>
        </w:tc>
        <w:tc>
          <w:tcPr>
            <w:tcW w:w="1150" w:type="dxa"/>
            <w:tcBorders>
              <w:top w:val="single" w:sz="4" w:space="0" w:color="000000"/>
              <w:left w:val="single" w:sz="4" w:space="0" w:color="000000"/>
              <w:bottom w:val="single" w:sz="4" w:space="0" w:color="000000"/>
              <w:right w:val="single" w:sz="4" w:space="0" w:color="000000"/>
            </w:tcBorders>
          </w:tcPr>
          <w:p w14:paraId="4F368B82" w14:textId="77777777" w:rsidR="00D45D4C" w:rsidRPr="009743EA" w:rsidRDefault="00D45D4C" w:rsidP="00283DA8">
            <w:pPr>
              <w:pStyle w:val="TAL"/>
              <w:keepNext w:val="0"/>
              <w:keepLines w:val="0"/>
              <w:jc w:val="center"/>
              <w:rPr>
                <w:rFonts w:eastAsia="Arial"/>
                <w:lang w:eastAsia="ko-KR"/>
              </w:rPr>
            </w:pPr>
            <w:r w:rsidRPr="009743EA">
              <w:rPr>
                <w:rFonts w:eastAsia="Arial" w:hint="eastAsia"/>
                <w:lang w:eastAsia="ko-KR"/>
              </w:rPr>
              <w:t>l</w:t>
            </w:r>
            <w:r w:rsidRPr="009743EA">
              <w:rPr>
                <w:rFonts w:eastAsia="Arial"/>
                <w:lang w:eastAsia="ko-KR"/>
              </w:rPr>
              <w:t>vl</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14:paraId="7A92D7A9" w14:textId="77777777" w:rsidR="00D45D4C" w:rsidRPr="009743EA" w:rsidRDefault="00D45D4C" w:rsidP="00283DA8">
            <w:pPr>
              <w:pStyle w:val="TAL"/>
              <w:keepNext w:val="0"/>
              <w:keepLines w:val="0"/>
              <w:jc w:val="center"/>
              <w:rPr>
                <w:rFonts w:eastAsia="Arial"/>
                <w:lang w:eastAsia="ja-JP"/>
              </w:rPr>
            </w:pPr>
            <w:r w:rsidRPr="009743EA">
              <w:rPr>
                <w:rFonts w:eastAsia="Arial"/>
                <w:lang w:eastAsia="ko-KR"/>
              </w:rPr>
              <w:t>0..1</w:t>
            </w:r>
          </w:p>
        </w:tc>
        <w:tc>
          <w:tcPr>
            <w:tcW w:w="5117" w:type="dxa"/>
            <w:tcBorders>
              <w:top w:val="single" w:sz="4" w:space="0" w:color="000000"/>
              <w:left w:val="single" w:sz="4" w:space="0" w:color="000000"/>
              <w:bottom w:val="single" w:sz="4" w:space="0" w:color="000000"/>
              <w:right w:val="single" w:sz="4" w:space="0" w:color="000000"/>
            </w:tcBorders>
            <w:shd w:val="clear" w:color="auto" w:fill="auto"/>
          </w:tcPr>
          <w:p w14:paraId="6E685BA3" w14:textId="77777777" w:rsidR="00D45D4C" w:rsidRPr="00062C7A" w:rsidRDefault="00D45D4C" w:rsidP="00283DA8">
            <w:pPr>
              <w:pStyle w:val="TAL"/>
              <w:keepNext w:val="0"/>
              <w:keepLines w:val="0"/>
              <w:rPr>
                <w:rFonts w:eastAsia="Arial"/>
                <w:lang w:eastAsia="ja-JP"/>
              </w:rPr>
            </w:pPr>
            <w:r w:rsidRPr="00062C7A">
              <w:rPr>
                <w:rFonts w:eastAsia="Arial" w:hint="eastAsia"/>
                <w:lang w:eastAsia="ko-KR"/>
              </w:rPr>
              <w:t>The</w:t>
            </w:r>
            <w:r w:rsidRPr="00062C7A">
              <w:rPr>
                <w:rFonts w:eastAsia="Arial"/>
              </w:rPr>
              <w:t xml:space="preserve"> maximum </w:t>
            </w:r>
            <w:r w:rsidRPr="00062C7A">
              <w:rPr>
                <w:rFonts w:eastAsia="Arial" w:hint="eastAsia"/>
                <w:lang w:eastAsia="ko-KR"/>
              </w:rPr>
              <w:t>level</w:t>
            </w:r>
            <w:r w:rsidRPr="00062C7A">
              <w:rPr>
                <w:rFonts w:eastAsia="Arial"/>
              </w:rPr>
              <w:t xml:space="preserve"> of resource tree</w:t>
            </w:r>
            <w:r w:rsidRPr="00062C7A">
              <w:rPr>
                <w:rFonts w:eastAsia="Arial" w:hint="eastAsia"/>
                <w:lang w:eastAsia="ko-KR"/>
              </w:rPr>
              <w:t xml:space="preserve"> that the Hosting CSE shall perform the operation starting from the target resource</w:t>
            </w:r>
            <w:r w:rsidRPr="00062C7A">
              <w:rPr>
                <w:rFonts w:eastAsia="Arial"/>
                <w:lang w:eastAsia="ko-KR"/>
              </w:rPr>
              <w:t xml:space="preserve"> </w:t>
            </w:r>
            <w:r w:rsidRPr="00062C7A">
              <w:rPr>
                <w:rFonts w:eastAsia="Arial" w:hint="eastAsia"/>
                <w:lang w:eastAsia="ko-KR"/>
              </w:rPr>
              <w:t xml:space="preserve">(i.e. </w:t>
            </w:r>
            <w:r w:rsidRPr="00062C7A">
              <w:rPr>
                <w:rFonts w:eastAsia="Arial" w:hint="eastAsia"/>
                <w:b/>
                <w:lang w:eastAsia="ko-KR"/>
              </w:rPr>
              <w:t>To</w:t>
            </w:r>
            <w:r w:rsidRPr="00062C7A">
              <w:rPr>
                <w:rFonts w:eastAsia="Arial" w:hint="eastAsia"/>
                <w:lang w:eastAsia="ko-KR"/>
              </w:rPr>
              <w:t xml:space="preserve"> parameter). This shall</w:t>
            </w:r>
            <w:r w:rsidRPr="00062C7A">
              <w:rPr>
                <w:rFonts w:eastAsia="Arial"/>
              </w:rPr>
              <w:t xml:space="preserve"> only </w:t>
            </w:r>
            <w:r w:rsidRPr="00062C7A">
              <w:rPr>
                <w:rFonts w:eastAsia="Arial" w:hint="eastAsia"/>
                <w:lang w:eastAsia="ko-KR"/>
              </w:rPr>
              <w:t xml:space="preserve">be </w:t>
            </w:r>
            <w:r w:rsidRPr="00062C7A">
              <w:rPr>
                <w:rFonts w:eastAsia="Arial"/>
              </w:rPr>
              <w:t>appl</w:t>
            </w:r>
            <w:r w:rsidRPr="00062C7A">
              <w:rPr>
                <w:rFonts w:eastAsia="Arial"/>
                <w:lang w:eastAsia="ko-KR"/>
              </w:rPr>
              <w:t>i</w:t>
            </w:r>
            <w:r w:rsidRPr="00062C7A">
              <w:rPr>
                <w:rFonts w:eastAsia="Arial"/>
              </w:rPr>
              <w:t>e</w:t>
            </w:r>
            <w:r w:rsidRPr="00062C7A">
              <w:rPr>
                <w:rFonts w:eastAsia="Arial"/>
                <w:lang w:eastAsia="ko-KR"/>
              </w:rPr>
              <w:t>d</w:t>
            </w:r>
            <w:r w:rsidRPr="00062C7A">
              <w:rPr>
                <w:rFonts w:eastAsia="Arial"/>
              </w:rPr>
              <w:t xml:space="preserve"> for Retrieve operation.</w:t>
            </w:r>
            <w:r w:rsidRPr="00062C7A">
              <w:rPr>
                <w:rFonts w:eastAsia="Arial" w:hint="eastAsia"/>
                <w:lang w:eastAsia="ko-KR"/>
              </w:rPr>
              <w:t xml:space="preserve"> The level of the target resource itself is zero and the level of the direct children of the target is one.</w:t>
            </w:r>
          </w:p>
        </w:tc>
      </w:tr>
    </w:tbl>
    <w:p w14:paraId="2510717C" w14:textId="77777777" w:rsidR="00D45D4C" w:rsidRPr="005A2D7C" w:rsidRDefault="00D45D4C" w:rsidP="00D45D4C"/>
    <w:p w14:paraId="02DE5CF2" w14:textId="4E681159" w:rsidR="00D45D4C" w:rsidRPr="005A2D7C" w:rsidRDefault="00D45D4C" w:rsidP="00D45D4C">
      <w:r w:rsidRPr="005A2D7C">
        <w:lastRenderedPageBreak/>
        <w:t xml:space="preserve">As </w:t>
      </w:r>
      <w:r w:rsidR="00934717" w:rsidRPr="009743EA">
        <w:rPr>
          <w:lang w:eastAsia="ko-KR"/>
        </w:rPr>
        <w:t>an</w:t>
      </w:r>
      <w:r w:rsidRPr="005A2D7C">
        <w:t xml:space="preserve"> initial condition to use discovery function, CSEBase need to have resources. Table 6.2.</w:t>
      </w:r>
      <w:r w:rsidRPr="009743EA">
        <w:rPr>
          <w:lang w:eastAsia="ko-KR"/>
        </w:rPr>
        <w:t>8.0</w:t>
      </w:r>
      <w:r w:rsidRPr="005A2D7C">
        <w:t>-3 has detailed information of resources which will be used in this clause.</w:t>
      </w:r>
    </w:p>
    <w:p w14:paraId="27A05A8D" w14:textId="77777777" w:rsidR="00D45D4C" w:rsidRPr="009743EA" w:rsidRDefault="00D45D4C" w:rsidP="00D45D4C">
      <w:pPr>
        <w:pStyle w:val="TH"/>
      </w:pPr>
      <w:r w:rsidRPr="009743EA">
        <w:t>Table 6.2.8.0-3: Resource Specifications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80"/>
        <w:gridCol w:w="7626"/>
      </w:tblGrid>
      <w:tr w:rsidR="00D45D4C" w:rsidRPr="009743EA" w14:paraId="03A6CCEE" w14:textId="77777777" w:rsidTr="005A2D7C">
        <w:trPr>
          <w:tblHeader/>
          <w:jc w:val="center"/>
        </w:trPr>
        <w:tc>
          <w:tcPr>
            <w:tcW w:w="1980" w:type="dxa"/>
            <w:shd w:val="clear" w:color="auto" w:fill="auto"/>
          </w:tcPr>
          <w:p w14:paraId="4DBE9443" w14:textId="77777777" w:rsidR="00D45D4C" w:rsidRPr="005A2D7C" w:rsidRDefault="00D45D4C" w:rsidP="005A2D7C">
            <w:pPr>
              <w:pStyle w:val="TAH"/>
            </w:pPr>
            <w:r w:rsidRPr="005A2D7C">
              <w:t>Resource</w:t>
            </w:r>
            <w:r w:rsidR="005A3EEC" w:rsidRPr="005A2D7C">
              <w:t xml:space="preserve"> </w:t>
            </w:r>
            <w:r w:rsidRPr="005A2D7C">
              <w:t>Name</w:t>
            </w:r>
          </w:p>
        </w:tc>
        <w:tc>
          <w:tcPr>
            <w:tcW w:w="7626" w:type="dxa"/>
            <w:shd w:val="clear" w:color="auto" w:fill="auto"/>
          </w:tcPr>
          <w:p w14:paraId="234AB24C" w14:textId="77777777" w:rsidR="00D45D4C" w:rsidRPr="005A2D7C" w:rsidRDefault="00D45D4C" w:rsidP="005A2D7C">
            <w:pPr>
              <w:pStyle w:val="TAH"/>
            </w:pPr>
            <w:r w:rsidRPr="005A2D7C">
              <w:t>Resource</w:t>
            </w:r>
            <w:r w:rsidR="005A3EEC" w:rsidRPr="005A2D7C">
              <w:t xml:space="preserve"> </w:t>
            </w:r>
            <w:r w:rsidRPr="005A2D7C">
              <w:t>attributes</w:t>
            </w:r>
            <w:r w:rsidR="005A3EEC" w:rsidRPr="005A2D7C">
              <w:t xml:space="preserve"> </w:t>
            </w:r>
            <w:r w:rsidRPr="005A2D7C">
              <w:t>in</w:t>
            </w:r>
            <w:r w:rsidR="005A3EEC" w:rsidRPr="005A2D7C">
              <w:t xml:space="preserve"> </w:t>
            </w:r>
            <w:r w:rsidRPr="005A2D7C">
              <w:t>JSON</w:t>
            </w:r>
            <w:r w:rsidR="005A3EEC" w:rsidRPr="005A2D7C">
              <w:t xml:space="preserve"> </w:t>
            </w:r>
            <w:r w:rsidRPr="005A2D7C">
              <w:t>format</w:t>
            </w:r>
          </w:p>
        </w:tc>
      </w:tr>
      <w:tr w:rsidR="00D45D4C" w:rsidRPr="009743EA" w14:paraId="2581CEE7" w14:textId="77777777" w:rsidTr="005A2D7C">
        <w:trPr>
          <w:jc w:val="center"/>
        </w:trPr>
        <w:tc>
          <w:tcPr>
            <w:tcW w:w="1980" w:type="dxa"/>
            <w:shd w:val="clear" w:color="auto" w:fill="auto"/>
          </w:tcPr>
          <w:p w14:paraId="3110663B" w14:textId="77777777" w:rsidR="00D45D4C" w:rsidRPr="009743EA" w:rsidRDefault="00D45D4C" w:rsidP="00283DA8">
            <w:pPr>
              <w:jc w:val="center"/>
              <w:rPr>
                <w:rFonts w:ascii="Arial" w:hAnsi="Arial" w:cs="Arial"/>
                <w:kern w:val="2"/>
                <w:sz w:val="18"/>
                <w:szCs w:val="18"/>
              </w:rPr>
            </w:pPr>
            <w:r w:rsidRPr="009743EA">
              <w:rPr>
                <w:rFonts w:ascii="Arial" w:hAnsi="Arial" w:cs="Arial"/>
                <w:kern w:val="2"/>
                <w:sz w:val="18"/>
                <w:szCs w:val="18"/>
              </w:rPr>
              <w:t>CSEBase</w:t>
            </w:r>
          </w:p>
        </w:tc>
        <w:tc>
          <w:tcPr>
            <w:tcW w:w="7626" w:type="dxa"/>
            <w:shd w:val="clear" w:color="auto" w:fill="auto"/>
          </w:tcPr>
          <w:p w14:paraId="5D2EBFDF" w14:textId="77777777" w:rsidR="00D45D4C" w:rsidRPr="009743EA" w:rsidRDefault="00D45D4C" w:rsidP="00283DA8">
            <w:pPr>
              <w:widowControl w:val="0"/>
              <w:spacing w:after="0"/>
              <w:ind w:left="284"/>
              <w:textAlignment w:val="auto"/>
              <w:rPr>
                <w:rFonts w:ascii="Arial" w:hAnsi="Arial"/>
                <w:kern w:val="2"/>
                <w:sz w:val="18"/>
              </w:rPr>
            </w:pPr>
            <w:r w:rsidRPr="009743EA">
              <w:rPr>
                <w:rFonts w:ascii="Arial" w:hAnsi="Arial"/>
                <w:kern w:val="2"/>
                <w:sz w:val="18"/>
              </w:rPr>
              <w:t>{</w:t>
            </w:r>
          </w:p>
          <w:p w14:paraId="6583B111"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"m2m:cb":</w:t>
            </w:r>
            <w:r w:rsidRPr="009743EA">
              <w:rPr>
                <w:rFonts w:ascii="Arial" w:hAnsi="Arial"/>
                <w:kern w:val="2"/>
                <w:sz w:val="18"/>
              </w:rPr>
              <w:t xml:space="preserve"> </w:t>
            </w:r>
            <w:r w:rsidR="00D45D4C" w:rsidRPr="009743EA">
              <w:rPr>
                <w:rFonts w:ascii="Arial" w:hAnsi="Arial"/>
                <w:kern w:val="2"/>
                <w:sz w:val="18"/>
              </w:rPr>
              <w:t>{</w:t>
            </w:r>
          </w:p>
          <w:p w14:paraId="082CB7F7"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"pi":</w:t>
            </w:r>
            <w:r w:rsidRPr="009743EA">
              <w:rPr>
                <w:rFonts w:ascii="Arial" w:hAnsi="Arial"/>
                <w:kern w:val="2"/>
                <w:sz w:val="18"/>
              </w:rPr>
              <w:t xml:space="preserve"> </w:t>
            </w:r>
            <w:r w:rsidR="00D45D4C" w:rsidRPr="009743EA">
              <w:rPr>
                <w:rFonts w:ascii="Arial" w:hAnsi="Arial"/>
                <w:kern w:val="2"/>
                <w:sz w:val="18"/>
              </w:rPr>
              <w:t>null,</w:t>
            </w:r>
          </w:p>
          <w:p w14:paraId="369A2997"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"ty":</w:t>
            </w:r>
            <w:r w:rsidRPr="009743EA">
              <w:rPr>
                <w:rFonts w:ascii="Arial" w:hAnsi="Arial"/>
                <w:kern w:val="2"/>
                <w:sz w:val="18"/>
              </w:rPr>
              <w:t xml:space="preserve"> </w:t>
            </w:r>
            <w:r w:rsidR="00D45D4C" w:rsidRPr="009743EA">
              <w:rPr>
                <w:rFonts w:ascii="Arial" w:hAnsi="Arial"/>
                <w:kern w:val="2"/>
                <w:sz w:val="18"/>
              </w:rPr>
              <w:t>5,</w:t>
            </w:r>
          </w:p>
          <w:p w14:paraId="533A5BCC" w14:textId="77777777" w:rsidR="00D45D4C" w:rsidRPr="00325791" w:rsidRDefault="005A3EEC" w:rsidP="00283DA8">
            <w:pPr>
              <w:widowControl w:val="0"/>
              <w:spacing w:after="0"/>
              <w:ind w:left="284"/>
              <w:textAlignment w:val="auto"/>
              <w:rPr>
                <w:rFonts w:ascii="Arial" w:hAnsi="Arial"/>
                <w:kern w:val="2"/>
                <w:sz w:val="18"/>
                <w:lang w:val="fr-FR"/>
              </w:rPr>
            </w:pPr>
            <w:r w:rsidRPr="009743EA">
              <w:rPr>
                <w:rFonts w:ascii="Arial" w:hAnsi="Arial"/>
                <w:kern w:val="2"/>
                <w:sz w:val="18"/>
              </w:rPr>
              <w:t xml:space="preserve">        </w:t>
            </w:r>
            <w:r w:rsidR="00D45D4C" w:rsidRPr="00325791">
              <w:rPr>
                <w:rFonts w:ascii="Arial" w:hAnsi="Arial"/>
                <w:kern w:val="2"/>
                <w:sz w:val="18"/>
                <w:lang w:val="fr-FR"/>
              </w:rPr>
              <w:t>"ct":</w:t>
            </w:r>
            <w:r w:rsidRPr="00325791">
              <w:rPr>
                <w:rFonts w:ascii="Arial" w:hAnsi="Arial"/>
                <w:kern w:val="2"/>
                <w:sz w:val="18"/>
                <w:lang w:val="fr-FR"/>
              </w:rPr>
              <w:t xml:space="preserve"> </w:t>
            </w:r>
            <w:r w:rsidR="00D45D4C" w:rsidRPr="00325791">
              <w:rPr>
                <w:rFonts w:ascii="Arial" w:hAnsi="Arial"/>
                <w:kern w:val="2"/>
                <w:sz w:val="18"/>
                <w:lang w:val="fr-FR"/>
              </w:rPr>
              <w:t>"20180302T070445",</w:t>
            </w:r>
          </w:p>
          <w:p w14:paraId="00E08811"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"ri":</w:t>
            </w:r>
            <w:r w:rsidRPr="00325791">
              <w:rPr>
                <w:rFonts w:ascii="Arial" w:hAnsi="Arial"/>
                <w:kern w:val="2"/>
                <w:sz w:val="18"/>
                <w:lang w:val="fr-FR"/>
              </w:rPr>
              <w:t xml:space="preserve"> </w:t>
            </w:r>
            <w:r w:rsidR="00D45D4C" w:rsidRPr="00325791">
              <w:rPr>
                <w:rFonts w:ascii="Arial" w:hAnsi="Arial"/>
                <w:kern w:val="2"/>
                <w:sz w:val="18"/>
                <w:lang w:val="fr-FR"/>
              </w:rPr>
              <w:t>"CSE9486743758493047362",</w:t>
            </w:r>
          </w:p>
          <w:p w14:paraId="40D09751"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"rn":</w:t>
            </w:r>
            <w:r w:rsidRPr="00325791">
              <w:rPr>
                <w:rFonts w:ascii="Arial" w:hAnsi="Arial"/>
                <w:kern w:val="2"/>
                <w:sz w:val="18"/>
                <w:lang w:val="fr-FR"/>
              </w:rPr>
              <w:t xml:space="preserve"> </w:t>
            </w:r>
            <w:r w:rsidR="00D45D4C" w:rsidRPr="00325791">
              <w:rPr>
                <w:rFonts w:ascii="Arial" w:hAnsi="Arial"/>
                <w:kern w:val="2"/>
                <w:sz w:val="18"/>
                <w:lang w:val="fr-FR"/>
              </w:rPr>
              <w:t>"mn-name",</w:t>
            </w:r>
          </w:p>
          <w:p w14:paraId="1D49DF89"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"lt":</w:t>
            </w:r>
            <w:r w:rsidRPr="00325791">
              <w:rPr>
                <w:rFonts w:ascii="Arial" w:hAnsi="Arial"/>
                <w:kern w:val="2"/>
                <w:sz w:val="18"/>
                <w:lang w:val="fr-FR"/>
              </w:rPr>
              <w:t xml:space="preserve"> </w:t>
            </w:r>
            <w:r w:rsidR="00D45D4C" w:rsidRPr="00325791">
              <w:rPr>
                <w:rFonts w:ascii="Arial" w:hAnsi="Arial"/>
                <w:kern w:val="2"/>
                <w:sz w:val="18"/>
                <w:lang w:val="fr-FR"/>
              </w:rPr>
              <w:t>"20180302T070445",</w:t>
            </w:r>
          </w:p>
          <w:p w14:paraId="3611594C" w14:textId="77777777" w:rsidR="00D45D4C" w:rsidRPr="009743EA" w:rsidRDefault="005A3EEC" w:rsidP="00283DA8">
            <w:pPr>
              <w:widowControl w:val="0"/>
              <w:spacing w:after="0"/>
              <w:ind w:left="284"/>
              <w:textAlignment w:val="auto"/>
              <w:rPr>
                <w:rFonts w:ascii="Arial" w:hAnsi="Arial"/>
                <w:kern w:val="2"/>
                <w:sz w:val="18"/>
              </w:rPr>
            </w:pPr>
            <w:r w:rsidRPr="00325791">
              <w:rPr>
                <w:rFonts w:ascii="Arial" w:hAnsi="Arial"/>
                <w:kern w:val="2"/>
                <w:sz w:val="18"/>
                <w:lang w:val="fr-FR"/>
              </w:rPr>
              <w:t xml:space="preserve">        </w:t>
            </w:r>
            <w:r w:rsidR="00D45D4C" w:rsidRPr="009743EA">
              <w:rPr>
                <w:rFonts w:ascii="Arial" w:hAnsi="Arial"/>
                <w:kern w:val="2"/>
                <w:sz w:val="18"/>
              </w:rPr>
              <w:t>"lbl":</w:t>
            </w:r>
            <w:r w:rsidRPr="009743EA">
              <w:rPr>
                <w:rFonts w:ascii="Arial" w:hAnsi="Arial"/>
                <w:kern w:val="2"/>
                <w:sz w:val="18"/>
              </w:rPr>
              <w:t xml:space="preserve"> </w:t>
            </w:r>
            <w:r w:rsidR="00D45D4C" w:rsidRPr="00FA4350">
              <w:rPr>
                <w:rFonts w:ascii="Arial" w:hAnsi="Arial"/>
                <w:kern w:val="2"/>
                <w:sz w:val="18"/>
              </w:rPr>
              <w:t>[</w:t>
            </w:r>
          </w:p>
          <w:p w14:paraId="529B79DF"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"mn-name"</w:t>
            </w:r>
          </w:p>
          <w:p w14:paraId="319F41DF"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w:t>
            </w:r>
          </w:p>
          <w:p w14:paraId="45AEC407"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"cst":</w:t>
            </w:r>
            <w:r w:rsidRPr="009743EA">
              <w:rPr>
                <w:rFonts w:ascii="Arial" w:hAnsi="Arial"/>
                <w:kern w:val="2"/>
                <w:sz w:val="18"/>
              </w:rPr>
              <w:t xml:space="preserve"> </w:t>
            </w:r>
            <w:r w:rsidR="00D45D4C" w:rsidRPr="009743EA">
              <w:rPr>
                <w:rFonts w:ascii="Arial" w:hAnsi="Arial"/>
                <w:kern w:val="2"/>
                <w:sz w:val="18"/>
              </w:rPr>
              <w:t>1,</w:t>
            </w:r>
          </w:p>
          <w:p w14:paraId="5CA32D56"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"csi":</w:t>
            </w:r>
            <w:r w:rsidRPr="009743EA">
              <w:rPr>
                <w:rFonts w:ascii="Arial" w:hAnsi="Arial"/>
                <w:kern w:val="2"/>
                <w:sz w:val="18"/>
              </w:rPr>
              <w:t xml:space="preserve"> </w:t>
            </w:r>
            <w:r w:rsidR="00D45D4C" w:rsidRPr="009743EA">
              <w:rPr>
                <w:rFonts w:ascii="Arial" w:hAnsi="Arial"/>
                <w:kern w:val="2"/>
                <w:sz w:val="18"/>
              </w:rPr>
              <w:t>"/mn-name",</w:t>
            </w:r>
          </w:p>
          <w:p w14:paraId="7B0F328D"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"srt":</w:t>
            </w:r>
            <w:r w:rsidRPr="009743EA">
              <w:rPr>
                <w:rFonts w:ascii="Arial" w:hAnsi="Arial"/>
                <w:kern w:val="2"/>
                <w:sz w:val="18"/>
              </w:rPr>
              <w:t xml:space="preserve"> </w:t>
            </w:r>
            <w:r w:rsidR="00D45D4C" w:rsidRPr="00FA4350">
              <w:rPr>
                <w:rFonts w:ascii="Arial" w:hAnsi="Arial"/>
                <w:kern w:val="2"/>
                <w:sz w:val="18"/>
              </w:rPr>
              <w:t>[</w:t>
            </w:r>
          </w:p>
          <w:p w14:paraId="11134429"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1,</w:t>
            </w:r>
          </w:p>
          <w:p w14:paraId="2B2A92F7"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2,</w:t>
            </w:r>
          </w:p>
          <w:p w14:paraId="1B54DECE"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3,</w:t>
            </w:r>
          </w:p>
          <w:p w14:paraId="21F44CD8"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4,</w:t>
            </w:r>
          </w:p>
          <w:p w14:paraId="3434C34D"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5,</w:t>
            </w:r>
          </w:p>
          <w:p w14:paraId="673529BA"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9,</w:t>
            </w:r>
          </w:p>
          <w:p w14:paraId="7D8EACB8"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10,</w:t>
            </w:r>
          </w:p>
          <w:p w14:paraId="6584FB1D"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13,</w:t>
            </w:r>
          </w:p>
          <w:p w14:paraId="39A27382"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14,</w:t>
            </w:r>
          </w:p>
          <w:p w14:paraId="28361240"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16,</w:t>
            </w:r>
          </w:p>
          <w:p w14:paraId="3D66FACA"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17,</w:t>
            </w:r>
          </w:p>
          <w:p w14:paraId="32AFF38C"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23</w:t>
            </w:r>
          </w:p>
          <w:p w14:paraId="231F055F"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w:t>
            </w:r>
          </w:p>
          <w:p w14:paraId="781DDA3C"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"poa":</w:t>
            </w:r>
            <w:r w:rsidRPr="009743EA">
              <w:rPr>
                <w:rFonts w:ascii="Arial" w:hAnsi="Arial"/>
                <w:kern w:val="2"/>
                <w:sz w:val="18"/>
              </w:rPr>
              <w:t xml:space="preserve"> </w:t>
            </w:r>
            <w:r w:rsidR="00D45D4C" w:rsidRPr="00FA4350">
              <w:rPr>
                <w:rFonts w:ascii="Arial" w:hAnsi="Arial"/>
                <w:kern w:val="2"/>
                <w:sz w:val="18"/>
              </w:rPr>
              <w:t>[</w:t>
            </w:r>
          </w:p>
          <w:p w14:paraId="2C4A3000"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"http://192.168.0.10:8282"</w:t>
            </w:r>
          </w:p>
          <w:p w14:paraId="352041BF"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w:t>
            </w:r>
          </w:p>
          <w:p w14:paraId="31871CBF"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w:t>
            </w:r>
          </w:p>
          <w:p w14:paraId="2766957E" w14:textId="77777777" w:rsidR="00D45D4C" w:rsidRPr="009743EA" w:rsidRDefault="00D45D4C" w:rsidP="00283DA8">
            <w:pPr>
              <w:widowControl w:val="0"/>
              <w:spacing w:after="0"/>
              <w:ind w:left="284"/>
              <w:textAlignment w:val="auto"/>
              <w:rPr>
                <w:rFonts w:ascii="Arial" w:hAnsi="Arial"/>
                <w:kern w:val="2"/>
                <w:sz w:val="18"/>
              </w:rPr>
            </w:pPr>
            <w:r w:rsidRPr="009743EA">
              <w:rPr>
                <w:rFonts w:ascii="Arial" w:hAnsi="Arial"/>
                <w:kern w:val="2"/>
                <w:sz w:val="18"/>
              </w:rPr>
              <w:t>}</w:t>
            </w:r>
          </w:p>
        </w:tc>
      </w:tr>
      <w:tr w:rsidR="00D45D4C" w:rsidRPr="009743EA" w14:paraId="1C048ABE" w14:textId="77777777" w:rsidTr="005A2D7C">
        <w:trPr>
          <w:jc w:val="center"/>
        </w:trPr>
        <w:tc>
          <w:tcPr>
            <w:tcW w:w="1980" w:type="dxa"/>
            <w:shd w:val="clear" w:color="auto" w:fill="auto"/>
          </w:tcPr>
          <w:p w14:paraId="7FEB3C5F" w14:textId="77777777" w:rsidR="00D45D4C" w:rsidRPr="009743EA" w:rsidRDefault="00D45D4C" w:rsidP="00283DA8">
            <w:pPr>
              <w:jc w:val="center"/>
              <w:rPr>
                <w:rFonts w:ascii="Arial" w:hAnsi="Arial" w:cs="Arial"/>
                <w:kern w:val="2"/>
                <w:sz w:val="18"/>
                <w:szCs w:val="18"/>
              </w:rPr>
            </w:pPr>
            <w:r w:rsidRPr="009743EA">
              <w:rPr>
                <w:rFonts w:ascii="Arial" w:hAnsi="Arial" w:cs="Arial"/>
                <w:kern w:val="2"/>
                <w:sz w:val="18"/>
                <w:szCs w:val="18"/>
              </w:rPr>
              <w:t>ae_actuator</w:t>
            </w:r>
          </w:p>
        </w:tc>
        <w:tc>
          <w:tcPr>
            <w:tcW w:w="7626" w:type="dxa"/>
            <w:shd w:val="clear" w:color="auto" w:fill="auto"/>
          </w:tcPr>
          <w:p w14:paraId="7E77FB26" w14:textId="77777777" w:rsidR="00D45D4C" w:rsidRPr="009743EA" w:rsidRDefault="00D45D4C" w:rsidP="00283DA8">
            <w:pPr>
              <w:widowControl w:val="0"/>
              <w:spacing w:after="0"/>
              <w:ind w:left="284"/>
              <w:textAlignment w:val="auto"/>
              <w:rPr>
                <w:rFonts w:ascii="Arial" w:hAnsi="Arial"/>
                <w:kern w:val="2"/>
                <w:sz w:val="18"/>
              </w:rPr>
            </w:pPr>
            <w:r w:rsidRPr="009743EA">
              <w:rPr>
                <w:rFonts w:ascii="Arial" w:hAnsi="Arial"/>
                <w:kern w:val="2"/>
                <w:sz w:val="18"/>
              </w:rPr>
              <w:t>{</w:t>
            </w:r>
          </w:p>
          <w:p w14:paraId="5BEADDB5"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"m2m:ae":</w:t>
            </w:r>
            <w:r w:rsidRPr="009743EA">
              <w:rPr>
                <w:rFonts w:ascii="Arial" w:hAnsi="Arial"/>
                <w:kern w:val="2"/>
                <w:sz w:val="18"/>
              </w:rPr>
              <w:t xml:space="preserve"> </w:t>
            </w:r>
            <w:r w:rsidR="00D45D4C" w:rsidRPr="009743EA">
              <w:rPr>
                <w:rFonts w:ascii="Arial" w:hAnsi="Arial"/>
                <w:kern w:val="2"/>
                <w:sz w:val="18"/>
              </w:rPr>
              <w:t>{</w:t>
            </w:r>
          </w:p>
          <w:p w14:paraId="5C48612A"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"pi":</w:t>
            </w:r>
            <w:r w:rsidRPr="009743EA">
              <w:rPr>
                <w:rFonts w:ascii="Arial" w:hAnsi="Arial"/>
                <w:kern w:val="2"/>
                <w:sz w:val="18"/>
              </w:rPr>
              <w:t xml:space="preserve"> </w:t>
            </w:r>
            <w:r w:rsidR="00D45D4C" w:rsidRPr="009743EA">
              <w:rPr>
                <w:rFonts w:ascii="Arial" w:hAnsi="Arial"/>
                <w:kern w:val="2"/>
                <w:sz w:val="18"/>
              </w:rPr>
              <w:t>"mnID",</w:t>
            </w:r>
          </w:p>
          <w:p w14:paraId="5FC45E20"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"ty":</w:t>
            </w:r>
            <w:r w:rsidRPr="009743EA">
              <w:rPr>
                <w:rFonts w:ascii="Arial" w:hAnsi="Arial"/>
                <w:kern w:val="2"/>
                <w:sz w:val="18"/>
              </w:rPr>
              <w:t xml:space="preserve"> </w:t>
            </w:r>
            <w:r w:rsidR="00D45D4C" w:rsidRPr="009743EA">
              <w:rPr>
                <w:rFonts w:ascii="Arial" w:hAnsi="Arial"/>
                <w:kern w:val="2"/>
                <w:sz w:val="18"/>
              </w:rPr>
              <w:t>2,</w:t>
            </w:r>
          </w:p>
          <w:p w14:paraId="0B5BD19D" w14:textId="77777777" w:rsidR="00D45D4C" w:rsidRPr="00325791" w:rsidRDefault="005A3EEC" w:rsidP="00283DA8">
            <w:pPr>
              <w:widowControl w:val="0"/>
              <w:spacing w:after="0"/>
              <w:ind w:left="284"/>
              <w:textAlignment w:val="auto"/>
              <w:rPr>
                <w:rFonts w:ascii="Arial" w:hAnsi="Arial"/>
                <w:kern w:val="2"/>
                <w:sz w:val="18"/>
                <w:lang w:val="fr-FR"/>
              </w:rPr>
            </w:pPr>
            <w:r w:rsidRPr="009743EA">
              <w:rPr>
                <w:rFonts w:ascii="Arial" w:hAnsi="Arial"/>
                <w:kern w:val="2"/>
                <w:sz w:val="18"/>
              </w:rPr>
              <w:t xml:space="preserve">        </w:t>
            </w:r>
            <w:r w:rsidR="00D45D4C" w:rsidRPr="00325791">
              <w:rPr>
                <w:rFonts w:ascii="Arial" w:hAnsi="Arial"/>
                <w:kern w:val="2"/>
                <w:sz w:val="18"/>
                <w:lang w:val="fr-FR"/>
              </w:rPr>
              <w:t>"ct":</w:t>
            </w:r>
            <w:r w:rsidRPr="00325791">
              <w:rPr>
                <w:rFonts w:ascii="Arial" w:hAnsi="Arial"/>
                <w:kern w:val="2"/>
                <w:sz w:val="18"/>
                <w:lang w:val="fr-FR"/>
              </w:rPr>
              <w:t xml:space="preserve"> </w:t>
            </w:r>
            <w:r w:rsidR="00D45D4C" w:rsidRPr="00325791">
              <w:rPr>
                <w:rFonts w:ascii="Arial" w:hAnsi="Arial"/>
                <w:kern w:val="2"/>
                <w:sz w:val="18"/>
                <w:lang w:val="fr-FR"/>
              </w:rPr>
              <w:t>"20180404T083025",</w:t>
            </w:r>
          </w:p>
          <w:p w14:paraId="5C851B4C"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"ri":</w:t>
            </w:r>
            <w:r w:rsidRPr="00325791">
              <w:rPr>
                <w:rFonts w:ascii="Arial" w:hAnsi="Arial"/>
                <w:kern w:val="2"/>
                <w:sz w:val="18"/>
                <w:lang w:val="fr-FR"/>
              </w:rPr>
              <w:t xml:space="preserve"> </w:t>
            </w:r>
            <w:r w:rsidR="00D45D4C" w:rsidRPr="00325791">
              <w:rPr>
                <w:rFonts w:ascii="Arial" w:hAnsi="Arial"/>
                <w:kern w:val="2"/>
                <w:sz w:val="18"/>
                <w:lang w:val="fr-FR"/>
              </w:rPr>
              <w:t>"CAE0120180404T0830251405122594272800_cse01",</w:t>
            </w:r>
          </w:p>
          <w:p w14:paraId="79751357" w14:textId="77777777" w:rsidR="00D45D4C" w:rsidRPr="009743EA" w:rsidRDefault="005A3EEC" w:rsidP="00283DA8">
            <w:pPr>
              <w:widowControl w:val="0"/>
              <w:spacing w:after="0"/>
              <w:ind w:left="284"/>
              <w:textAlignment w:val="auto"/>
              <w:rPr>
                <w:rFonts w:ascii="Arial" w:hAnsi="Arial"/>
                <w:kern w:val="2"/>
                <w:sz w:val="18"/>
              </w:rPr>
            </w:pPr>
            <w:r w:rsidRPr="00325791">
              <w:rPr>
                <w:rFonts w:ascii="Arial" w:hAnsi="Arial"/>
                <w:kern w:val="2"/>
                <w:sz w:val="18"/>
                <w:lang w:val="fr-FR"/>
              </w:rPr>
              <w:t xml:space="preserve">        </w:t>
            </w:r>
            <w:r w:rsidR="00D45D4C" w:rsidRPr="009743EA">
              <w:rPr>
                <w:rFonts w:ascii="Arial" w:hAnsi="Arial"/>
                <w:kern w:val="2"/>
                <w:sz w:val="18"/>
              </w:rPr>
              <w:t>"rn":</w:t>
            </w:r>
            <w:r w:rsidRPr="009743EA">
              <w:rPr>
                <w:rFonts w:ascii="Arial" w:hAnsi="Arial"/>
                <w:kern w:val="2"/>
                <w:sz w:val="18"/>
              </w:rPr>
              <w:t xml:space="preserve"> </w:t>
            </w:r>
            <w:r w:rsidR="00D45D4C" w:rsidRPr="009743EA">
              <w:rPr>
                <w:rFonts w:ascii="Arial" w:hAnsi="Arial"/>
                <w:kern w:val="2"/>
                <w:sz w:val="18"/>
              </w:rPr>
              <w:t>"ae_actuator",</w:t>
            </w:r>
          </w:p>
          <w:p w14:paraId="1B73DD8E"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"lbl":</w:t>
            </w:r>
            <w:r w:rsidRPr="009743EA">
              <w:rPr>
                <w:rFonts w:ascii="Arial" w:hAnsi="Arial"/>
                <w:kern w:val="2"/>
                <w:sz w:val="18"/>
              </w:rPr>
              <w:t xml:space="preserve"> </w:t>
            </w:r>
            <w:r w:rsidR="00D45D4C" w:rsidRPr="00FA4350">
              <w:rPr>
                <w:rFonts w:ascii="Arial" w:hAnsi="Arial"/>
                <w:kern w:val="2"/>
                <w:sz w:val="18"/>
              </w:rPr>
              <w:t>[</w:t>
            </w:r>
          </w:p>
          <w:p w14:paraId="47074842"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"actuator",</w:t>
            </w:r>
          </w:p>
          <w:p w14:paraId="7D6BE43D" w14:textId="77777777" w:rsidR="00D45D4C" w:rsidRPr="00325791" w:rsidRDefault="005A3EEC" w:rsidP="00283DA8">
            <w:pPr>
              <w:widowControl w:val="0"/>
              <w:spacing w:after="0"/>
              <w:ind w:left="284"/>
              <w:textAlignment w:val="auto"/>
              <w:rPr>
                <w:rFonts w:ascii="Arial" w:hAnsi="Arial"/>
                <w:kern w:val="2"/>
                <w:sz w:val="18"/>
                <w:lang w:val="fr-FR"/>
              </w:rPr>
            </w:pPr>
            <w:r w:rsidRPr="009743EA">
              <w:rPr>
                <w:rFonts w:ascii="Arial" w:hAnsi="Arial"/>
                <w:kern w:val="2"/>
                <w:sz w:val="18"/>
              </w:rPr>
              <w:t xml:space="preserve">            </w:t>
            </w:r>
            <w:r w:rsidR="00D45D4C" w:rsidRPr="00325791">
              <w:rPr>
                <w:rFonts w:ascii="Arial" w:hAnsi="Arial"/>
                <w:kern w:val="2"/>
                <w:sz w:val="18"/>
                <w:lang w:val="fr-FR"/>
              </w:rPr>
              <w:t>"light"</w:t>
            </w:r>
          </w:p>
          <w:p w14:paraId="2F1FF751"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w:t>
            </w:r>
          </w:p>
          <w:p w14:paraId="785F9B57"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"lt":</w:t>
            </w:r>
            <w:r w:rsidRPr="00325791">
              <w:rPr>
                <w:rFonts w:ascii="Arial" w:hAnsi="Arial"/>
                <w:kern w:val="2"/>
                <w:sz w:val="18"/>
                <w:lang w:val="fr-FR"/>
              </w:rPr>
              <w:t xml:space="preserve"> </w:t>
            </w:r>
            <w:r w:rsidR="00D45D4C" w:rsidRPr="00325791">
              <w:rPr>
                <w:rFonts w:ascii="Arial" w:hAnsi="Arial"/>
                <w:kern w:val="2"/>
                <w:sz w:val="18"/>
                <w:lang w:val="fr-FR"/>
              </w:rPr>
              <w:t>"20180406T083320",</w:t>
            </w:r>
          </w:p>
          <w:p w14:paraId="06D74C4C"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"et":</w:t>
            </w:r>
            <w:r w:rsidRPr="00325791">
              <w:rPr>
                <w:rFonts w:ascii="Arial" w:hAnsi="Arial"/>
                <w:kern w:val="2"/>
                <w:sz w:val="18"/>
                <w:lang w:val="fr-FR"/>
              </w:rPr>
              <w:t xml:space="preserve"> </w:t>
            </w:r>
            <w:r w:rsidR="00D45D4C" w:rsidRPr="00325791">
              <w:rPr>
                <w:rFonts w:ascii="Arial" w:hAnsi="Arial"/>
                <w:kern w:val="2"/>
                <w:sz w:val="18"/>
                <w:lang w:val="fr-FR"/>
              </w:rPr>
              <w:t>"20221231T235959",</w:t>
            </w:r>
          </w:p>
          <w:p w14:paraId="0C96C479" w14:textId="77777777" w:rsidR="00D45D4C" w:rsidRPr="009743EA" w:rsidRDefault="005A3EEC" w:rsidP="00283DA8">
            <w:pPr>
              <w:widowControl w:val="0"/>
              <w:spacing w:after="0"/>
              <w:ind w:left="284"/>
              <w:textAlignment w:val="auto"/>
              <w:rPr>
                <w:rFonts w:ascii="Arial" w:hAnsi="Arial"/>
                <w:kern w:val="2"/>
                <w:sz w:val="18"/>
              </w:rPr>
            </w:pPr>
            <w:r w:rsidRPr="00325791">
              <w:rPr>
                <w:rFonts w:ascii="Arial" w:hAnsi="Arial"/>
                <w:kern w:val="2"/>
                <w:sz w:val="18"/>
                <w:lang w:val="fr-FR"/>
              </w:rPr>
              <w:t xml:space="preserve">        </w:t>
            </w:r>
            <w:r w:rsidR="00D45D4C" w:rsidRPr="009743EA">
              <w:rPr>
                <w:rFonts w:ascii="Arial" w:hAnsi="Arial"/>
                <w:kern w:val="2"/>
                <w:sz w:val="18"/>
              </w:rPr>
              <w:t>"api":</w:t>
            </w:r>
            <w:r w:rsidRPr="009743EA">
              <w:rPr>
                <w:rFonts w:ascii="Arial" w:hAnsi="Arial"/>
                <w:kern w:val="2"/>
                <w:sz w:val="18"/>
              </w:rPr>
              <w:t xml:space="preserve"> </w:t>
            </w:r>
            <w:r w:rsidR="00D45D4C" w:rsidRPr="009743EA">
              <w:rPr>
                <w:rFonts w:ascii="Arial" w:hAnsi="Arial"/>
                <w:kern w:val="2"/>
                <w:sz w:val="18"/>
              </w:rPr>
              <w:t>"A01.com.company.Light",</w:t>
            </w:r>
          </w:p>
          <w:p w14:paraId="0EFC06AA" w14:textId="77777777" w:rsidR="00D45D4C" w:rsidRPr="00325791" w:rsidRDefault="005A3EEC" w:rsidP="00283DA8">
            <w:pPr>
              <w:widowControl w:val="0"/>
              <w:spacing w:after="0"/>
              <w:ind w:left="284"/>
              <w:textAlignment w:val="auto"/>
              <w:rPr>
                <w:rFonts w:ascii="Arial" w:hAnsi="Arial"/>
                <w:kern w:val="2"/>
                <w:sz w:val="18"/>
                <w:lang w:val="fr-FR"/>
              </w:rPr>
            </w:pPr>
            <w:r w:rsidRPr="009743EA">
              <w:rPr>
                <w:rFonts w:ascii="Arial" w:hAnsi="Arial"/>
                <w:kern w:val="2"/>
                <w:sz w:val="18"/>
              </w:rPr>
              <w:t xml:space="preserve">        </w:t>
            </w:r>
            <w:r w:rsidR="00D45D4C" w:rsidRPr="00325791">
              <w:rPr>
                <w:rFonts w:ascii="Arial" w:hAnsi="Arial"/>
                <w:kern w:val="2"/>
                <w:sz w:val="18"/>
                <w:lang w:val="fr-FR"/>
              </w:rPr>
              <w:t>"aei":</w:t>
            </w:r>
            <w:r w:rsidRPr="00325791">
              <w:rPr>
                <w:rFonts w:ascii="Arial" w:hAnsi="Arial"/>
                <w:kern w:val="2"/>
                <w:sz w:val="18"/>
                <w:lang w:val="fr-FR"/>
              </w:rPr>
              <w:t xml:space="preserve"> </w:t>
            </w:r>
            <w:r w:rsidR="00D45D4C" w:rsidRPr="00325791">
              <w:rPr>
                <w:rFonts w:ascii="Arial" w:hAnsi="Arial"/>
                <w:kern w:val="2"/>
                <w:sz w:val="18"/>
                <w:lang w:val="fr-FR"/>
              </w:rPr>
              <w:t>"CAE0120180404T0830251405122594272800_cse01",</w:t>
            </w:r>
          </w:p>
          <w:p w14:paraId="75985DC7"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"rr":</w:t>
            </w:r>
            <w:r w:rsidRPr="00325791">
              <w:rPr>
                <w:rFonts w:ascii="Arial" w:hAnsi="Arial"/>
                <w:kern w:val="2"/>
                <w:sz w:val="18"/>
                <w:lang w:val="fr-FR"/>
              </w:rPr>
              <w:t xml:space="preserve"> </w:t>
            </w:r>
            <w:r w:rsidR="00D45D4C" w:rsidRPr="00325791">
              <w:rPr>
                <w:rFonts w:ascii="Arial" w:hAnsi="Arial"/>
                <w:kern w:val="2"/>
                <w:sz w:val="18"/>
                <w:lang w:val="fr-FR"/>
              </w:rPr>
              <w:t>false</w:t>
            </w:r>
          </w:p>
          <w:p w14:paraId="71529A12"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w:t>
            </w:r>
          </w:p>
          <w:p w14:paraId="08ED8B45" w14:textId="77777777" w:rsidR="00D45D4C" w:rsidRPr="009743EA" w:rsidRDefault="00D45D4C" w:rsidP="00283DA8">
            <w:pPr>
              <w:widowControl w:val="0"/>
              <w:spacing w:after="0"/>
              <w:ind w:left="284"/>
              <w:textAlignment w:val="auto"/>
              <w:rPr>
                <w:rFonts w:ascii="Arial" w:hAnsi="Arial"/>
                <w:kern w:val="2"/>
                <w:sz w:val="18"/>
              </w:rPr>
            </w:pPr>
            <w:r w:rsidRPr="009743EA">
              <w:rPr>
                <w:rFonts w:ascii="Arial" w:hAnsi="Arial"/>
                <w:kern w:val="2"/>
                <w:sz w:val="18"/>
              </w:rPr>
              <w:t>}</w:t>
            </w:r>
          </w:p>
        </w:tc>
      </w:tr>
      <w:tr w:rsidR="00D45D4C" w:rsidRPr="009743EA" w14:paraId="2DF97B9E" w14:textId="77777777" w:rsidTr="005A2D7C">
        <w:trPr>
          <w:jc w:val="center"/>
        </w:trPr>
        <w:tc>
          <w:tcPr>
            <w:tcW w:w="1980" w:type="dxa"/>
            <w:shd w:val="clear" w:color="auto" w:fill="auto"/>
          </w:tcPr>
          <w:p w14:paraId="754B6919" w14:textId="77777777" w:rsidR="00D45D4C" w:rsidRPr="009743EA" w:rsidRDefault="00D45D4C" w:rsidP="00283DA8">
            <w:pPr>
              <w:jc w:val="center"/>
              <w:rPr>
                <w:rFonts w:ascii="Arial" w:hAnsi="Arial" w:cs="Arial"/>
                <w:kern w:val="2"/>
                <w:sz w:val="18"/>
                <w:szCs w:val="18"/>
              </w:rPr>
            </w:pPr>
            <w:r w:rsidRPr="009743EA">
              <w:rPr>
                <w:rFonts w:ascii="Arial" w:hAnsi="Arial" w:cs="Arial"/>
                <w:kern w:val="2"/>
                <w:sz w:val="18"/>
                <w:szCs w:val="18"/>
              </w:rPr>
              <w:t>cnt_light1</w:t>
            </w:r>
          </w:p>
        </w:tc>
        <w:tc>
          <w:tcPr>
            <w:tcW w:w="7626" w:type="dxa"/>
            <w:shd w:val="clear" w:color="auto" w:fill="auto"/>
          </w:tcPr>
          <w:p w14:paraId="690BC842" w14:textId="77777777" w:rsidR="00D45D4C" w:rsidRPr="00325791" w:rsidRDefault="00D45D4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w:t>
            </w:r>
          </w:p>
          <w:p w14:paraId="040E86A3"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"m2m:cnt":</w:t>
            </w:r>
            <w:r w:rsidRPr="00325791">
              <w:rPr>
                <w:rFonts w:ascii="Arial" w:hAnsi="Arial"/>
                <w:kern w:val="2"/>
                <w:sz w:val="18"/>
                <w:lang w:val="fr-FR"/>
              </w:rPr>
              <w:t xml:space="preserve"> </w:t>
            </w:r>
            <w:r w:rsidR="00D45D4C" w:rsidRPr="00325791">
              <w:rPr>
                <w:rFonts w:ascii="Arial" w:hAnsi="Arial"/>
                <w:kern w:val="2"/>
                <w:sz w:val="18"/>
                <w:lang w:val="fr-FR"/>
              </w:rPr>
              <w:t>{</w:t>
            </w:r>
          </w:p>
          <w:p w14:paraId="3C4FDBF4"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"pi":</w:t>
            </w:r>
            <w:r w:rsidRPr="00325791">
              <w:rPr>
                <w:rFonts w:ascii="Arial" w:hAnsi="Arial"/>
                <w:kern w:val="2"/>
                <w:sz w:val="18"/>
                <w:lang w:val="fr-FR"/>
              </w:rPr>
              <w:t xml:space="preserve"> </w:t>
            </w:r>
            <w:r w:rsidR="00D45D4C" w:rsidRPr="00325791">
              <w:rPr>
                <w:rFonts w:ascii="Arial" w:hAnsi="Arial"/>
                <w:kern w:val="2"/>
                <w:sz w:val="18"/>
                <w:lang w:val="fr-FR"/>
              </w:rPr>
              <w:t>"CAE0120180404T0830251405122594272800_cse01",</w:t>
            </w:r>
          </w:p>
          <w:p w14:paraId="5EB5F715"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"ty":</w:t>
            </w:r>
            <w:r w:rsidRPr="00325791">
              <w:rPr>
                <w:rFonts w:ascii="Arial" w:hAnsi="Arial"/>
                <w:kern w:val="2"/>
                <w:sz w:val="18"/>
                <w:lang w:val="fr-FR"/>
              </w:rPr>
              <w:t xml:space="preserve"> </w:t>
            </w:r>
            <w:r w:rsidR="00D45D4C" w:rsidRPr="00325791">
              <w:rPr>
                <w:rFonts w:ascii="Arial" w:hAnsi="Arial"/>
                <w:kern w:val="2"/>
                <w:sz w:val="18"/>
                <w:lang w:val="fr-FR"/>
              </w:rPr>
              <w:t>3,</w:t>
            </w:r>
          </w:p>
          <w:p w14:paraId="05D4B97F"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"ct":</w:t>
            </w:r>
            <w:r w:rsidRPr="00325791">
              <w:rPr>
                <w:rFonts w:ascii="Arial" w:hAnsi="Arial"/>
                <w:kern w:val="2"/>
                <w:sz w:val="18"/>
                <w:lang w:val="fr-FR"/>
              </w:rPr>
              <w:t xml:space="preserve"> </w:t>
            </w:r>
            <w:r w:rsidR="00D45D4C" w:rsidRPr="00325791">
              <w:rPr>
                <w:rFonts w:ascii="Arial" w:hAnsi="Arial"/>
                <w:kern w:val="2"/>
                <w:sz w:val="18"/>
                <w:lang w:val="fr-FR"/>
              </w:rPr>
              <w:t>"20180406T085318",</w:t>
            </w:r>
          </w:p>
          <w:p w14:paraId="4CDD00F2"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"ri":</w:t>
            </w:r>
            <w:r w:rsidRPr="00325791">
              <w:rPr>
                <w:rFonts w:ascii="Arial" w:hAnsi="Arial"/>
                <w:kern w:val="2"/>
                <w:sz w:val="18"/>
                <w:lang w:val="fr-FR"/>
              </w:rPr>
              <w:t xml:space="preserve"> </w:t>
            </w:r>
            <w:r w:rsidR="00D45D4C" w:rsidRPr="00325791">
              <w:rPr>
                <w:rFonts w:ascii="Arial" w:hAnsi="Arial"/>
                <w:kern w:val="2"/>
                <w:sz w:val="18"/>
                <w:lang w:val="fr-FR"/>
              </w:rPr>
              <w:t>"cnt20180406T0853181405855183193600_cse01",</w:t>
            </w:r>
          </w:p>
          <w:p w14:paraId="557A2C83"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"rn":</w:t>
            </w:r>
            <w:r w:rsidRPr="00325791">
              <w:rPr>
                <w:rFonts w:ascii="Arial" w:hAnsi="Arial"/>
                <w:kern w:val="2"/>
                <w:sz w:val="18"/>
                <w:lang w:val="fr-FR"/>
              </w:rPr>
              <w:t xml:space="preserve"> </w:t>
            </w:r>
            <w:r w:rsidR="00D45D4C" w:rsidRPr="00325791">
              <w:rPr>
                <w:rFonts w:ascii="Arial" w:hAnsi="Arial"/>
                <w:kern w:val="2"/>
                <w:sz w:val="18"/>
                <w:lang w:val="fr-FR"/>
              </w:rPr>
              <w:t>"cont_light1",</w:t>
            </w:r>
          </w:p>
          <w:p w14:paraId="4B0A8D4F"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"lt":</w:t>
            </w:r>
            <w:r w:rsidRPr="00325791">
              <w:rPr>
                <w:rFonts w:ascii="Arial" w:hAnsi="Arial"/>
                <w:kern w:val="2"/>
                <w:sz w:val="18"/>
                <w:lang w:val="fr-FR"/>
              </w:rPr>
              <w:t xml:space="preserve"> </w:t>
            </w:r>
            <w:r w:rsidR="00D45D4C" w:rsidRPr="00325791">
              <w:rPr>
                <w:rFonts w:ascii="Arial" w:hAnsi="Arial"/>
                <w:kern w:val="2"/>
                <w:sz w:val="18"/>
                <w:lang w:val="fr-FR"/>
              </w:rPr>
              <w:t>"20180406T085318",</w:t>
            </w:r>
          </w:p>
          <w:p w14:paraId="6EDBE2DE"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"et":</w:t>
            </w:r>
            <w:r w:rsidRPr="00325791">
              <w:rPr>
                <w:rFonts w:ascii="Arial" w:hAnsi="Arial"/>
                <w:kern w:val="2"/>
                <w:sz w:val="18"/>
                <w:lang w:val="fr-FR"/>
              </w:rPr>
              <w:t xml:space="preserve"> </w:t>
            </w:r>
            <w:r w:rsidR="00D45D4C" w:rsidRPr="00325791">
              <w:rPr>
                <w:rFonts w:ascii="Arial" w:hAnsi="Arial"/>
                <w:kern w:val="2"/>
                <w:sz w:val="18"/>
                <w:lang w:val="fr-FR"/>
              </w:rPr>
              <w:t>"20201231T235959",</w:t>
            </w:r>
          </w:p>
          <w:p w14:paraId="049B5052" w14:textId="77777777" w:rsidR="00D45D4C" w:rsidRPr="009743EA" w:rsidRDefault="005A3EEC" w:rsidP="00283DA8">
            <w:pPr>
              <w:widowControl w:val="0"/>
              <w:spacing w:after="0"/>
              <w:ind w:left="284"/>
              <w:textAlignment w:val="auto"/>
              <w:rPr>
                <w:rFonts w:ascii="Arial" w:hAnsi="Arial"/>
                <w:kern w:val="2"/>
                <w:sz w:val="18"/>
              </w:rPr>
            </w:pPr>
            <w:r w:rsidRPr="00325791">
              <w:rPr>
                <w:rFonts w:ascii="Arial" w:hAnsi="Arial"/>
                <w:kern w:val="2"/>
                <w:sz w:val="18"/>
                <w:lang w:val="fr-FR"/>
              </w:rPr>
              <w:t xml:space="preserve">        </w:t>
            </w:r>
            <w:r w:rsidR="00D45D4C" w:rsidRPr="009743EA">
              <w:rPr>
                <w:rFonts w:ascii="Arial" w:hAnsi="Arial"/>
                <w:kern w:val="2"/>
                <w:sz w:val="18"/>
              </w:rPr>
              <w:t>"lbl":</w:t>
            </w:r>
            <w:r w:rsidRPr="009743EA">
              <w:rPr>
                <w:rFonts w:ascii="Arial" w:hAnsi="Arial"/>
                <w:kern w:val="2"/>
                <w:sz w:val="18"/>
              </w:rPr>
              <w:t xml:space="preserve"> </w:t>
            </w:r>
            <w:r w:rsidR="00D45D4C" w:rsidRPr="00FA4350">
              <w:rPr>
                <w:rFonts w:ascii="Arial" w:hAnsi="Arial"/>
                <w:kern w:val="2"/>
                <w:sz w:val="18"/>
              </w:rPr>
              <w:t>[</w:t>
            </w:r>
          </w:p>
          <w:p w14:paraId="5564FC08"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"indoor_light"</w:t>
            </w:r>
          </w:p>
          <w:p w14:paraId="1E25991F"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"actuator"</w:t>
            </w:r>
          </w:p>
          <w:p w14:paraId="2370086A"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lastRenderedPageBreak/>
              <w:t xml:space="preserve">            </w:t>
            </w:r>
            <w:r w:rsidR="00D45D4C" w:rsidRPr="009743EA">
              <w:rPr>
                <w:rFonts w:ascii="Arial" w:hAnsi="Arial"/>
                <w:kern w:val="2"/>
                <w:sz w:val="18"/>
              </w:rPr>
              <w:t>"room1"</w:t>
            </w:r>
          </w:p>
          <w:p w14:paraId="1BFF8F4B"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w:t>
            </w:r>
          </w:p>
          <w:p w14:paraId="36290058"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"st":</w:t>
            </w:r>
            <w:r w:rsidRPr="009743EA">
              <w:rPr>
                <w:rFonts w:ascii="Arial" w:hAnsi="Arial"/>
                <w:kern w:val="2"/>
                <w:sz w:val="18"/>
              </w:rPr>
              <w:t xml:space="preserve"> </w:t>
            </w:r>
            <w:r w:rsidR="00D45D4C" w:rsidRPr="009743EA">
              <w:rPr>
                <w:rFonts w:ascii="Arial" w:hAnsi="Arial"/>
                <w:kern w:val="2"/>
                <w:sz w:val="18"/>
              </w:rPr>
              <w:t>5,</w:t>
            </w:r>
          </w:p>
          <w:p w14:paraId="5DFF107A"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"cr":</w:t>
            </w:r>
            <w:r w:rsidRPr="009743EA">
              <w:rPr>
                <w:rFonts w:ascii="Arial" w:hAnsi="Arial"/>
                <w:kern w:val="2"/>
                <w:sz w:val="18"/>
              </w:rPr>
              <w:t xml:space="preserve"> </w:t>
            </w:r>
            <w:r w:rsidR="00D45D4C" w:rsidRPr="009743EA">
              <w:rPr>
                <w:rFonts w:ascii="Arial" w:hAnsi="Arial"/>
                <w:kern w:val="2"/>
                <w:sz w:val="18"/>
              </w:rPr>
              <w:t>"S20170717074825768bp2l",</w:t>
            </w:r>
          </w:p>
          <w:p w14:paraId="1D27F05D"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"mni":</w:t>
            </w:r>
            <w:r w:rsidRPr="009743EA">
              <w:rPr>
                <w:rFonts w:ascii="Arial" w:hAnsi="Arial"/>
                <w:kern w:val="2"/>
                <w:sz w:val="18"/>
              </w:rPr>
              <w:t xml:space="preserve"> </w:t>
            </w:r>
            <w:r w:rsidR="00D45D4C" w:rsidRPr="009743EA">
              <w:rPr>
                <w:rFonts w:ascii="Arial" w:hAnsi="Arial"/>
                <w:kern w:val="2"/>
                <w:sz w:val="18"/>
              </w:rPr>
              <w:t>10000,</w:t>
            </w:r>
          </w:p>
          <w:p w14:paraId="203CE3AC"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"mbs":</w:t>
            </w:r>
            <w:r w:rsidRPr="009743EA">
              <w:rPr>
                <w:rFonts w:ascii="Arial" w:hAnsi="Arial"/>
                <w:kern w:val="2"/>
                <w:sz w:val="18"/>
              </w:rPr>
              <w:t xml:space="preserve"> </w:t>
            </w:r>
            <w:r w:rsidR="00D45D4C" w:rsidRPr="009743EA">
              <w:rPr>
                <w:rFonts w:ascii="Arial" w:hAnsi="Arial"/>
                <w:kern w:val="2"/>
                <w:sz w:val="18"/>
              </w:rPr>
              <w:t>60000000,</w:t>
            </w:r>
          </w:p>
          <w:p w14:paraId="5AF706B0"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"mia":</w:t>
            </w:r>
            <w:r w:rsidRPr="009743EA">
              <w:rPr>
                <w:rFonts w:ascii="Arial" w:hAnsi="Arial"/>
                <w:kern w:val="2"/>
                <w:sz w:val="18"/>
              </w:rPr>
              <w:t xml:space="preserve"> </w:t>
            </w:r>
            <w:r w:rsidR="00D45D4C" w:rsidRPr="009743EA">
              <w:rPr>
                <w:rFonts w:ascii="Arial" w:hAnsi="Arial"/>
                <w:kern w:val="2"/>
                <w:sz w:val="18"/>
              </w:rPr>
              <w:t>1600,</w:t>
            </w:r>
          </w:p>
          <w:p w14:paraId="51C87989"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"cni":</w:t>
            </w:r>
            <w:r w:rsidRPr="009743EA">
              <w:rPr>
                <w:rFonts w:ascii="Arial" w:hAnsi="Arial"/>
                <w:kern w:val="2"/>
                <w:sz w:val="18"/>
              </w:rPr>
              <w:t xml:space="preserve"> </w:t>
            </w:r>
            <w:r w:rsidR="00D45D4C" w:rsidRPr="009743EA">
              <w:rPr>
                <w:rFonts w:ascii="Arial" w:hAnsi="Arial"/>
                <w:kern w:val="2"/>
                <w:sz w:val="18"/>
              </w:rPr>
              <w:t>5,</w:t>
            </w:r>
          </w:p>
          <w:p w14:paraId="12EB5051"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"cbs":</w:t>
            </w:r>
            <w:r w:rsidRPr="009743EA">
              <w:rPr>
                <w:rFonts w:ascii="Arial" w:hAnsi="Arial"/>
                <w:kern w:val="2"/>
                <w:sz w:val="18"/>
              </w:rPr>
              <w:t xml:space="preserve"> </w:t>
            </w:r>
            <w:r w:rsidR="00D45D4C" w:rsidRPr="009743EA">
              <w:rPr>
                <w:rFonts w:ascii="Arial" w:hAnsi="Arial"/>
                <w:kern w:val="2"/>
                <w:sz w:val="18"/>
              </w:rPr>
              <w:t>10</w:t>
            </w:r>
          </w:p>
          <w:p w14:paraId="6874FB34"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w:t>
            </w:r>
          </w:p>
          <w:p w14:paraId="6AD5FA8A" w14:textId="77777777" w:rsidR="00D45D4C" w:rsidRPr="009743EA" w:rsidRDefault="00D45D4C" w:rsidP="00283DA8">
            <w:pPr>
              <w:widowControl w:val="0"/>
              <w:ind w:left="284"/>
              <w:textAlignment w:val="auto"/>
              <w:rPr>
                <w:rFonts w:ascii="Arial" w:hAnsi="Arial"/>
                <w:kern w:val="2"/>
                <w:sz w:val="18"/>
              </w:rPr>
            </w:pPr>
            <w:r w:rsidRPr="009743EA">
              <w:rPr>
                <w:rFonts w:ascii="Arial" w:hAnsi="Arial"/>
                <w:kern w:val="2"/>
                <w:sz w:val="18"/>
              </w:rPr>
              <w:t>}</w:t>
            </w:r>
          </w:p>
        </w:tc>
      </w:tr>
      <w:tr w:rsidR="00D45D4C" w:rsidRPr="009743EA" w14:paraId="1293480C" w14:textId="77777777" w:rsidTr="005A2D7C">
        <w:trPr>
          <w:jc w:val="center"/>
        </w:trPr>
        <w:tc>
          <w:tcPr>
            <w:tcW w:w="1980" w:type="dxa"/>
            <w:shd w:val="clear" w:color="auto" w:fill="auto"/>
          </w:tcPr>
          <w:p w14:paraId="57081D0F" w14:textId="77777777" w:rsidR="00D45D4C" w:rsidRPr="009743EA" w:rsidRDefault="00D45D4C" w:rsidP="00283DA8">
            <w:pPr>
              <w:jc w:val="center"/>
              <w:rPr>
                <w:rFonts w:ascii="Arial" w:hAnsi="Arial" w:cs="Arial"/>
                <w:kern w:val="2"/>
                <w:sz w:val="18"/>
                <w:szCs w:val="18"/>
              </w:rPr>
            </w:pPr>
            <w:r w:rsidRPr="009743EA">
              <w:rPr>
                <w:rFonts w:ascii="Arial" w:hAnsi="Arial" w:cs="Arial"/>
                <w:kern w:val="2"/>
                <w:sz w:val="18"/>
                <w:szCs w:val="18"/>
              </w:rPr>
              <w:lastRenderedPageBreak/>
              <w:t>cnt_light2</w:t>
            </w:r>
          </w:p>
        </w:tc>
        <w:tc>
          <w:tcPr>
            <w:tcW w:w="7626" w:type="dxa"/>
            <w:shd w:val="clear" w:color="auto" w:fill="auto"/>
          </w:tcPr>
          <w:p w14:paraId="6D4FBF48" w14:textId="77777777" w:rsidR="00D45D4C" w:rsidRPr="00325791" w:rsidRDefault="00D45D4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w:t>
            </w:r>
          </w:p>
          <w:p w14:paraId="276A3082"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"m2m:cnt":</w:t>
            </w:r>
            <w:r w:rsidRPr="00325791">
              <w:rPr>
                <w:rFonts w:ascii="Arial" w:hAnsi="Arial"/>
                <w:kern w:val="2"/>
                <w:sz w:val="18"/>
                <w:lang w:val="fr-FR"/>
              </w:rPr>
              <w:t xml:space="preserve"> </w:t>
            </w:r>
            <w:r w:rsidR="00D45D4C" w:rsidRPr="00325791">
              <w:rPr>
                <w:rFonts w:ascii="Arial" w:hAnsi="Arial"/>
                <w:kern w:val="2"/>
                <w:sz w:val="18"/>
                <w:lang w:val="fr-FR"/>
              </w:rPr>
              <w:t>{</w:t>
            </w:r>
          </w:p>
          <w:p w14:paraId="2FD3AEBD"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"pi":</w:t>
            </w:r>
            <w:r w:rsidRPr="00325791">
              <w:rPr>
                <w:rFonts w:ascii="Arial" w:hAnsi="Arial"/>
                <w:kern w:val="2"/>
                <w:sz w:val="18"/>
                <w:lang w:val="fr-FR"/>
              </w:rPr>
              <w:t xml:space="preserve"> </w:t>
            </w:r>
            <w:r w:rsidR="00D45D4C" w:rsidRPr="00325791">
              <w:rPr>
                <w:rFonts w:ascii="Arial" w:hAnsi="Arial"/>
                <w:kern w:val="2"/>
                <w:sz w:val="18"/>
                <w:lang w:val="fr-FR"/>
              </w:rPr>
              <w:t>"CAE0120180404T0830251405122594272800_cse01",</w:t>
            </w:r>
          </w:p>
          <w:p w14:paraId="66E35562"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"ty":</w:t>
            </w:r>
            <w:r w:rsidRPr="00325791">
              <w:rPr>
                <w:rFonts w:ascii="Arial" w:hAnsi="Arial"/>
                <w:kern w:val="2"/>
                <w:sz w:val="18"/>
                <w:lang w:val="fr-FR"/>
              </w:rPr>
              <w:t xml:space="preserve"> </w:t>
            </w:r>
            <w:r w:rsidR="00D45D4C" w:rsidRPr="00325791">
              <w:rPr>
                <w:rFonts w:ascii="Arial" w:hAnsi="Arial"/>
                <w:kern w:val="2"/>
                <w:sz w:val="18"/>
                <w:lang w:val="fr-FR"/>
              </w:rPr>
              <w:t>3,</w:t>
            </w:r>
          </w:p>
          <w:p w14:paraId="3A4F90CE"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"ct":</w:t>
            </w:r>
            <w:r w:rsidRPr="00325791">
              <w:rPr>
                <w:rFonts w:ascii="Arial" w:hAnsi="Arial"/>
                <w:kern w:val="2"/>
                <w:sz w:val="18"/>
                <w:lang w:val="fr-FR"/>
              </w:rPr>
              <w:t xml:space="preserve"> </w:t>
            </w:r>
            <w:r w:rsidR="00D45D4C" w:rsidRPr="00325791">
              <w:rPr>
                <w:rFonts w:ascii="Arial" w:hAnsi="Arial"/>
                <w:kern w:val="2"/>
                <w:sz w:val="18"/>
                <w:lang w:val="fr-FR"/>
              </w:rPr>
              <w:t>"20180405T085318",</w:t>
            </w:r>
          </w:p>
          <w:p w14:paraId="19730083"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"ri":</w:t>
            </w:r>
            <w:r w:rsidRPr="00325791">
              <w:rPr>
                <w:rFonts w:ascii="Arial" w:hAnsi="Arial"/>
                <w:kern w:val="2"/>
                <w:sz w:val="18"/>
                <w:lang w:val="fr-FR"/>
              </w:rPr>
              <w:t xml:space="preserve"> </w:t>
            </w:r>
            <w:r w:rsidR="00D45D4C" w:rsidRPr="00325791">
              <w:rPr>
                <w:rFonts w:ascii="Arial" w:hAnsi="Arial"/>
                <w:kern w:val="2"/>
                <w:sz w:val="18"/>
                <w:lang w:val="fr-FR"/>
              </w:rPr>
              <w:t>"cnt20180406T0853181405855183193600_cse01",</w:t>
            </w:r>
          </w:p>
          <w:p w14:paraId="6BE7549D"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"rn":</w:t>
            </w:r>
            <w:r w:rsidRPr="00325791">
              <w:rPr>
                <w:rFonts w:ascii="Arial" w:hAnsi="Arial"/>
                <w:kern w:val="2"/>
                <w:sz w:val="18"/>
                <w:lang w:val="fr-FR"/>
              </w:rPr>
              <w:t xml:space="preserve"> </w:t>
            </w:r>
            <w:r w:rsidR="00D45D4C" w:rsidRPr="00325791">
              <w:rPr>
                <w:rFonts w:ascii="Arial" w:hAnsi="Arial"/>
                <w:kern w:val="2"/>
                <w:sz w:val="18"/>
                <w:lang w:val="fr-FR"/>
              </w:rPr>
              <w:t>"cont_light2",</w:t>
            </w:r>
          </w:p>
          <w:p w14:paraId="24A5FFA0"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"lt":</w:t>
            </w:r>
            <w:r w:rsidRPr="00325791">
              <w:rPr>
                <w:rFonts w:ascii="Arial" w:hAnsi="Arial"/>
                <w:kern w:val="2"/>
                <w:sz w:val="18"/>
                <w:lang w:val="fr-FR"/>
              </w:rPr>
              <w:t xml:space="preserve"> </w:t>
            </w:r>
            <w:r w:rsidR="00D45D4C" w:rsidRPr="00325791">
              <w:rPr>
                <w:rFonts w:ascii="Arial" w:hAnsi="Arial"/>
                <w:kern w:val="2"/>
                <w:sz w:val="18"/>
                <w:lang w:val="fr-FR"/>
              </w:rPr>
              <w:t>"20180406T085318",</w:t>
            </w:r>
          </w:p>
          <w:p w14:paraId="0F4C68E1"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"et":</w:t>
            </w:r>
            <w:r w:rsidRPr="00325791">
              <w:rPr>
                <w:rFonts w:ascii="Arial" w:hAnsi="Arial"/>
                <w:kern w:val="2"/>
                <w:sz w:val="18"/>
                <w:lang w:val="fr-FR"/>
              </w:rPr>
              <w:t xml:space="preserve"> </w:t>
            </w:r>
            <w:r w:rsidR="00D45D4C" w:rsidRPr="00325791">
              <w:rPr>
                <w:rFonts w:ascii="Arial" w:hAnsi="Arial"/>
                <w:kern w:val="2"/>
                <w:sz w:val="18"/>
                <w:lang w:val="fr-FR"/>
              </w:rPr>
              <w:t>"20201231T235959",</w:t>
            </w:r>
          </w:p>
          <w:p w14:paraId="01604BB8" w14:textId="77777777" w:rsidR="00D45D4C" w:rsidRPr="009743EA" w:rsidRDefault="005A3EEC" w:rsidP="00283DA8">
            <w:pPr>
              <w:widowControl w:val="0"/>
              <w:spacing w:after="0"/>
              <w:ind w:left="284"/>
              <w:textAlignment w:val="auto"/>
              <w:rPr>
                <w:rFonts w:ascii="Arial" w:hAnsi="Arial"/>
                <w:kern w:val="2"/>
                <w:sz w:val="18"/>
              </w:rPr>
            </w:pPr>
            <w:r w:rsidRPr="00325791">
              <w:rPr>
                <w:rFonts w:ascii="Arial" w:hAnsi="Arial"/>
                <w:kern w:val="2"/>
                <w:sz w:val="18"/>
                <w:lang w:val="fr-FR"/>
              </w:rPr>
              <w:t xml:space="preserve">        </w:t>
            </w:r>
            <w:r w:rsidR="00D45D4C" w:rsidRPr="009743EA">
              <w:rPr>
                <w:rFonts w:ascii="Arial" w:hAnsi="Arial"/>
                <w:kern w:val="2"/>
                <w:sz w:val="18"/>
              </w:rPr>
              <w:t>"lbl":</w:t>
            </w:r>
            <w:r w:rsidRPr="009743EA">
              <w:rPr>
                <w:rFonts w:ascii="Arial" w:hAnsi="Arial"/>
                <w:kern w:val="2"/>
                <w:sz w:val="18"/>
              </w:rPr>
              <w:t xml:space="preserve"> </w:t>
            </w:r>
            <w:r w:rsidR="00D45D4C" w:rsidRPr="00FA4350">
              <w:rPr>
                <w:rFonts w:ascii="Arial" w:hAnsi="Arial"/>
                <w:kern w:val="2"/>
                <w:sz w:val="18"/>
              </w:rPr>
              <w:t>[</w:t>
            </w:r>
          </w:p>
          <w:p w14:paraId="66458C5C"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"outdoor_light"</w:t>
            </w:r>
          </w:p>
          <w:p w14:paraId="1526A04F"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"actuator"</w:t>
            </w:r>
          </w:p>
          <w:p w14:paraId="05E0B172"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w:t>
            </w:r>
          </w:p>
          <w:p w14:paraId="1804257A"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"st":</w:t>
            </w:r>
            <w:r w:rsidRPr="009743EA">
              <w:rPr>
                <w:rFonts w:ascii="Arial" w:hAnsi="Arial"/>
                <w:kern w:val="2"/>
                <w:sz w:val="18"/>
              </w:rPr>
              <w:t xml:space="preserve"> </w:t>
            </w:r>
            <w:r w:rsidR="00D45D4C" w:rsidRPr="009743EA">
              <w:rPr>
                <w:rFonts w:ascii="Arial" w:hAnsi="Arial"/>
                <w:kern w:val="2"/>
                <w:sz w:val="18"/>
              </w:rPr>
              <w:t>4,</w:t>
            </w:r>
          </w:p>
          <w:p w14:paraId="721E8299"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"cr":</w:t>
            </w:r>
            <w:r w:rsidRPr="009743EA">
              <w:rPr>
                <w:rFonts w:ascii="Arial" w:hAnsi="Arial"/>
                <w:kern w:val="2"/>
                <w:sz w:val="18"/>
              </w:rPr>
              <w:t xml:space="preserve"> </w:t>
            </w:r>
            <w:r w:rsidR="00D45D4C" w:rsidRPr="009743EA">
              <w:rPr>
                <w:rFonts w:ascii="Arial" w:hAnsi="Arial"/>
                <w:kern w:val="2"/>
                <w:sz w:val="18"/>
              </w:rPr>
              <w:t>"S20170717074825768bp2l",</w:t>
            </w:r>
          </w:p>
          <w:p w14:paraId="17851A26"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"mni":</w:t>
            </w:r>
            <w:r w:rsidRPr="009743EA">
              <w:rPr>
                <w:rFonts w:ascii="Arial" w:hAnsi="Arial"/>
                <w:kern w:val="2"/>
                <w:sz w:val="18"/>
              </w:rPr>
              <w:t xml:space="preserve"> </w:t>
            </w:r>
            <w:r w:rsidR="00D45D4C" w:rsidRPr="009743EA">
              <w:rPr>
                <w:rFonts w:ascii="Arial" w:hAnsi="Arial"/>
                <w:kern w:val="2"/>
                <w:sz w:val="18"/>
              </w:rPr>
              <w:t>10000,</w:t>
            </w:r>
          </w:p>
          <w:p w14:paraId="6848F34D"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"mbs":</w:t>
            </w:r>
            <w:r w:rsidRPr="009743EA">
              <w:rPr>
                <w:rFonts w:ascii="Arial" w:hAnsi="Arial"/>
                <w:kern w:val="2"/>
                <w:sz w:val="18"/>
              </w:rPr>
              <w:t xml:space="preserve"> </w:t>
            </w:r>
            <w:r w:rsidR="00D45D4C" w:rsidRPr="009743EA">
              <w:rPr>
                <w:rFonts w:ascii="Arial" w:hAnsi="Arial"/>
                <w:kern w:val="2"/>
                <w:sz w:val="18"/>
              </w:rPr>
              <w:t>60000000,</w:t>
            </w:r>
          </w:p>
          <w:p w14:paraId="51AAC676"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"mia":</w:t>
            </w:r>
            <w:r w:rsidRPr="009743EA">
              <w:rPr>
                <w:rFonts w:ascii="Arial" w:hAnsi="Arial"/>
                <w:kern w:val="2"/>
                <w:sz w:val="18"/>
              </w:rPr>
              <w:t xml:space="preserve"> </w:t>
            </w:r>
            <w:r w:rsidR="00D45D4C" w:rsidRPr="009743EA">
              <w:rPr>
                <w:rFonts w:ascii="Arial" w:hAnsi="Arial"/>
                <w:kern w:val="2"/>
                <w:sz w:val="18"/>
              </w:rPr>
              <w:t>1600,</w:t>
            </w:r>
          </w:p>
          <w:p w14:paraId="1F8C6F84"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"cni":</w:t>
            </w:r>
            <w:r w:rsidRPr="009743EA">
              <w:rPr>
                <w:rFonts w:ascii="Arial" w:hAnsi="Arial"/>
                <w:kern w:val="2"/>
                <w:sz w:val="18"/>
              </w:rPr>
              <w:t xml:space="preserve"> </w:t>
            </w:r>
            <w:r w:rsidR="00D45D4C" w:rsidRPr="009743EA">
              <w:rPr>
                <w:rFonts w:ascii="Arial" w:hAnsi="Arial"/>
                <w:kern w:val="2"/>
                <w:sz w:val="18"/>
              </w:rPr>
              <w:t>10,</w:t>
            </w:r>
          </w:p>
          <w:p w14:paraId="699EDBD7"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"cbs":</w:t>
            </w:r>
            <w:r w:rsidRPr="009743EA">
              <w:rPr>
                <w:rFonts w:ascii="Arial" w:hAnsi="Arial"/>
                <w:kern w:val="2"/>
                <w:sz w:val="18"/>
              </w:rPr>
              <w:t xml:space="preserve"> </w:t>
            </w:r>
            <w:r w:rsidR="00D45D4C" w:rsidRPr="009743EA">
              <w:rPr>
                <w:rFonts w:ascii="Arial" w:hAnsi="Arial"/>
                <w:kern w:val="2"/>
                <w:sz w:val="18"/>
              </w:rPr>
              <w:t>20</w:t>
            </w:r>
          </w:p>
          <w:p w14:paraId="0E64AC7D"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w:t>
            </w:r>
          </w:p>
          <w:p w14:paraId="4739E1AB" w14:textId="77777777" w:rsidR="00D45D4C" w:rsidRPr="009743EA" w:rsidRDefault="00D45D4C" w:rsidP="00283DA8">
            <w:pPr>
              <w:widowControl w:val="0"/>
              <w:ind w:left="284"/>
              <w:textAlignment w:val="auto"/>
              <w:rPr>
                <w:rFonts w:ascii="Arial" w:hAnsi="Arial"/>
                <w:kern w:val="2"/>
                <w:sz w:val="18"/>
              </w:rPr>
            </w:pPr>
            <w:r w:rsidRPr="009743EA">
              <w:rPr>
                <w:rFonts w:ascii="Arial" w:hAnsi="Arial"/>
                <w:kern w:val="2"/>
                <w:sz w:val="18"/>
              </w:rPr>
              <w:t>}</w:t>
            </w:r>
          </w:p>
        </w:tc>
      </w:tr>
      <w:tr w:rsidR="00D45D4C" w:rsidRPr="009743EA" w14:paraId="0AA0E8BC" w14:textId="77777777" w:rsidTr="005A2D7C">
        <w:trPr>
          <w:jc w:val="center"/>
        </w:trPr>
        <w:tc>
          <w:tcPr>
            <w:tcW w:w="1980" w:type="dxa"/>
            <w:shd w:val="clear" w:color="auto" w:fill="auto"/>
          </w:tcPr>
          <w:p w14:paraId="373FAF8E" w14:textId="77777777" w:rsidR="00D45D4C" w:rsidRPr="009743EA" w:rsidRDefault="00D45D4C" w:rsidP="00283DA8">
            <w:pPr>
              <w:jc w:val="center"/>
              <w:rPr>
                <w:rFonts w:ascii="Arial" w:hAnsi="Arial" w:cs="Arial"/>
                <w:kern w:val="2"/>
                <w:sz w:val="18"/>
                <w:szCs w:val="18"/>
              </w:rPr>
            </w:pPr>
            <w:r w:rsidRPr="009743EA">
              <w:rPr>
                <w:rFonts w:ascii="Arial" w:hAnsi="Arial" w:cs="Arial"/>
                <w:kern w:val="2"/>
                <w:sz w:val="18"/>
                <w:szCs w:val="18"/>
              </w:rPr>
              <w:t>ae_sensor</w:t>
            </w:r>
          </w:p>
        </w:tc>
        <w:tc>
          <w:tcPr>
            <w:tcW w:w="7626" w:type="dxa"/>
            <w:shd w:val="clear" w:color="auto" w:fill="auto"/>
          </w:tcPr>
          <w:p w14:paraId="213EA118" w14:textId="77777777" w:rsidR="00D45D4C" w:rsidRPr="009743EA" w:rsidRDefault="00D45D4C" w:rsidP="00283DA8">
            <w:pPr>
              <w:widowControl w:val="0"/>
              <w:spacing w:after="0"/>
              <w:ind w:left="284"/>
              <w:textAlignment w:val="auto"/>
              <w:rPr>
                <w:rFonts w:ascii="Arial" w:hAnsi="Arial"/>
                <w:kern w:val="2"/>
                <w:sz w:val="18"/>
              </w:rPr>
            </w:pPr>
            <w:r w:rsidRPr="009743EA">
              <w:rPr>
                <w:rFonts w:ascii="Arial" w:hAnsi="Arial"/>
                <w:kern w:val="2"/>
                <w:sz w:val="18"/>
              </w:rPr>
              <w:t>{</w:t>
            </w:r>
          </w:p>
          <w:p w14:paraId="7AB6ECA2"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"m2m:ae":</w:t>
            </w:r>
            <w:r w:rsidRPr="009743EA">
              <w:rPr>
                <w:rFonts w:ascii="Arial" w:hAnsi="Arial"/>
                <w:kern w:val="2"/>
                <w:sz w:val="18"/>
              </w:rPr>
              <w:t xml:space="preserve"> </w:t>
            </w:r>
            <w:r w:rsidR="00D45D4C" w:rsidRPr="009743EA">
              <w:rPr>
                <w:rFonts w:ascii="Arial" w:hAnsi="Arial"/>
                <w:kern w:val="2"/>
                <w:sz w:val="18"/>
              </w:rPr>
              <w:t>{</w:t>
            </w:r>
          </w:p>
          <w:p w14:paraId="56A0F7AA"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"pi":</w:t>
            </w:r>
            <w:r w:rsidRPr="009743EA">
              <w:rPr>
                <w:rFonts w:ascii="Arial" w:hAnsi="Arial"/>
                <w:kern w:val="2"/>
                <w:sz w:val="18"/>
              </w:rPr>
              <w:t xml:space="preserve"> </w:t>
            </w:r>
            <w:r w:rsidR="00D45D4C" w:rsidRPr="009743EA">
              <w:rPr>
                <w:rFonts w:ascii="Arial" w:hAnsi="Arial"/>
                <w:kern w:val="2"/>
                <w:sz w:val="18"/>
              </w:rPr>
              <w:t>"mnID",</w:t>
            </w:r>
          </w:p>
          <w:p w14:paraId="784A157D"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"ty":</w:t>
            </w:r>
            <w:r w:rsidRPr="009743EA">
              <w:rPr>
                <w:rFonts w:ascii="Arial" w:hAnsi="Arial"/>
                <w:kern w:val="2"/>
                <w:sz w:val="18"/>
              </w:rPr>
              <w:t xml:space="preserve"> </w:t>
            </w:r>
            <w:r w:rsidR="00D45D4C" w:rsidRPr="009743EA">
              <w:rPr>
                <w:rFonts w:ascii="Arial" w:hAnsi="Arial"/>
                <w:kern w:val="2"/>
                <w:sz w:val="18"/>
              </w:rPr>
              <w:t>2,</w:t>
            </w:r>
          </w:p>
          <w:p w14:paraId="4D27495B" w14:textId="77777777" w:rsidR="00D45D4C" w:rsidRPr="00325791" w:rsidRDefault="005A3EEC" w:rsidP="00283DA8">
            <w:pPr>
              <w:widowControl w:val="0"/>
              <w:spacing w:after="0"/>
              <w:ind w:left="284"/>
              <w:textAlignment w:val="auto"/>
              <w:rPr>
                <w:rFonts w:ascii="Arial" w:hAnsi="Arial"/>
                <w:kern w:val="2"/>
                <w:sz w:val="18"/>
                <w:lang w:val="fr-FR"/>
              </w:rPr>
            </w:pPr>
            <w:r w:rsidRPr="009743EA">
              <w:rPr>
                <w:rFonts w:ascii="Arial" w:hAnsi="Arial"/>
                <w:kern w:val="2"/>
                <w:sz w:val="18"/>
              </w:rPr>
              <w:t xml:space="preserve">        </w:t>
            </w:r>
            <w:r w:rsidR="00D45D4C" w:rsidRPr="00325791">
              <w:rPr>
                <w:rFonts w:ascii="Arial" w:hAnsi="Arial"/>
                <w:kern w:val="2"/>
                <w:sz w:val="18"/>
                <w:lang w:val="fr-FR"/>
              </w:rPr>
              <w:t>"ct":</w:t>
            </w:r>
            <w:r w:rsidRPr="00325791">
              <w:rPr>
                <w:rFonts w:ascii="Arial" w:hAnsi="Arial"/>
                <w:kern w:val="2"/>
                <w:sz w:val="18"/>
                <w:lang w:val="fr-FR"/>
              </w:rPr>
              <w:t xml:space="preserve"> </w:t>
            </w:r>
            <w:r w:rsidR="00D45D4C" w:rsidRPr="00325791">
              <w:rPr>
                <w:rFonts w:ascii="Arial" w:hAnsi="Arial"/>
                <w:kern w:val="2"/>
                <w:sz w:val="18"/>
                <w:lang w:val="fr-FR"/>
              </w:rPr>
              <w:t>"20180404T083320",</w:t>
            </w:r>
          </w:p>
          <w:p w14:paraId="77360617"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"ri":</w:t>
            </w:r>
            <w:r w:rsidRPr="00325791">
              <w:rPr>
                <w:rFonts w:ascii="Arial" w:hAnsi="Arial"/>
                <w:kern w:val="2"/>
                <w:sz w:val="18"/>
                <w:lang w:val="fr-FR"/>
              </w:rPr>
              <w:t xml:space="preserve"> </w:t>
            </w:r>
            <w:r w:rsidR="00D45D4C" w:rsidRPr="00325791">
              <w:rPr>
                <w:rFonts w:ascii="Arial" w:hAnsi="Arial"/>
                <w:kern w:val="2"/>
                <w:sz w:val="18"/>
                <w:lang w:val="fr-FR"/>
              </w:rPr>
              <w:t>"CAE0120180404T0833201405122522252800_cse01",</w:t>
            </w:r>
          </w:p>
          <w:p w14:paraId="6E949EFB"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"rn":</w:t>
            </w:r>
            <w:r w:rsidRPr="00325791">
              <w:rPr>
                <w:rFonts w:ascii="Arial" w:hAnsi="Arial"/>
                <w:kern w:val="2"/>
                <w:sz w:val="18"/>
                <w:lang w:val="fr-FR"/>
              </w:rPr>
              <w:t xml:space="preserve"> </w:t>
            </w:r>
            <w:r w:rsidR="00D45D4C" w:rsidRPr="00325791">
              <w:rPr>
                <w:rFonts w:ascii="Arial" w:hAnsi="Arial"/>
                <w:kern w:val="2"/>
                <w:sz w:val="18"/>
                <w:lang w:val="fr-FR"/>
              </w:rPr>
              <w:t>"ae_sensor",</w:t>
            </w:r>
          </w:p>
          <w:p w14:paraId="56A4027C"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"lbl":</w:t>
            </w:r>
            <w:r w:rsidRPr="00325791">
              <w:rPr>
                <w:rFonts w:ascii="Arial" w:hAnsi="Arial"/>
                <w:kern w:val="2"/>
                <w:sz w:val="18"/>
                <w:lang w:val="fr-FR"/>
              </w:rPr>
              <w:t xml:space="preserve"> </w:t>
            </w:r>
            <w:r w:rsidR="00D45D4C" w:rsidRPr="00325791">
              <w:rPr>
                <w:rFonts w:ascii="Arial" w:hAnsi="Arial"/>
                <w:kern w:val="2"/>
                <w:sz w:val="18"/>
                <w:lang w:val="fr-FR"/>
              </w:rPr>
              <w:t>[</w:t>
            </w:r>
          </w:p>
          <w:p w14:paraId="6D004043"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"sensor",</w:t>
            </w:r>
          </w:p>
          <w:p w14:paraId="3DAE35CA"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"temperature"</w:t>
            </w:r>
          </w:p>
          <w:p w14:paraId="5F524C24"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w:t>
            </w:r>
          </w:p>
          <w:p w14:paraId="733FDF09"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"lt":</w:t>
            </w:r>
            <w:r w:rsidRPr="00325791">
              <w:rPr>
                <w:rFonts w:ascii="Arial" w:hAnsi="Arial"/>
                <w:kern w:val="2"/>
                <w:sz w:val="18"/>
                <w:lang w:val="fr-FR"/>
              </w:rPr>
              <w:t xml:space="preserve"> </w:t>
            </w:r>
            <w:r w:rsidR="00D45D4C" w:rsidRPr="00325791">
              <w:rPr>
                <w:rFonts w:ascii="Arial" w:hAnsi="Arial"/>
                <w:kern w:val="2"/>
                <w:sz w:val="18"/>
                <w:lang w:val="fr-FR"/>
              </w:rPr>
              <w:t>"20180404T083320",</w:t>
            </w:r>
          </w:p>
          <w:p w14:paraId="745C53ED"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"et":</w:t>
            </w:r>
            <w:r w:rsidRPr="00325791">
              <w:rPr>
                <w:rFonts w:ascii="Arial" w:hAnsi="Arial"/>
                <w:kern w:val="2"/>
                <w:sz w:val="18"/>
                <w:lang w:val="fr-FR"/>
              </w:rPr>
              <w:t xml:space="preserve"> </w:t>
            </w:r>
            <w:r w:rsidR="00D45D4C" w:rsidRPr="00325791">
              <w:rPr>
                <w:rFonts w:ascii="Arial" w:hAnsi="Arial"/>
                <w:kern w:val="2"/>
                <w:sz w:val="18"/>
                <w:lang w:val="fr-FR"/>
              </w:rPr>
              <w:t>"20221231T235959",</w:t>
            </w:r>
          </w:p>
          <w:p w14:paraId="150CAE73" w14:textId="77777777" w:rsidR="00D45D4C" w:rsidRPr="009743EA" w:rsidRDefault="005A3EEC" w:rsidP="00283DA8">
            <w:pPr>
              <w:widowControl w:val="0"/>
              <w:spacing w:after="0"/>
              <w:ind w:left="284"/>
              <w:textAlignment w:val="auto"/>
              <w:rPr>
                <w:rFonts w:ascii="Arial" w:hAnsi="Arial"/>
                <w:kern w:val="2"/>
                <w:sz w:val="18"/>
              </w:rPr>
            </w:pPr>
            <w:r w:rsidRPr="00325791">
              <w:rPr>
                <w:rFonts w:ascii="Arial" w:hAnsi="Arial"/>
                <w:kern w:val="2"/>
                <w:sz w:val="18"/>
                <w:lang w:val="fr-FR"/>
              </w:rPr>
              <w:t xml:space="preserve">        </w:t>
            </w:r>
            <w:r w:rsidR="00D45D4C" w:rsidRPr="009743EA">
              <w:rPr>
                <w:rFonts w:ascii="Arial" w:hAnsi="Arial"/>
                <w:kern w:val="2"/>
                <w:sz w:val="18"/>
              </w:rPr>
              <w:t>"api":</w:t>
            </w:r>
            <w:r w:rsidRPr="009743EA">
              <w:rPr>
                <w:rFonts w:ascii="Arial" w:hAnsi="Arial"/>
                <w:kern w:val="2"/>
                <w:sz w:val="18"/>
              </w:rPr>
              <w:t xml:space="preserve"> </w:t>
            </w:r>
            <w:r w:rsidR="00D45D4C" w:rsidRPr="009743EA">
              <w:rPr>
                <w:rFonts w:ascii="Arial" w:hAnsi="Arial"/>
                <w:kern w:val="2"/>
                <w:sz w:val="18"/>
              </w:rPr>
              <w:t>"A01.com.company.Temperature",</w:t>
            </w:r>
          </w:p>
          <w:p w14:paraId="228D354A" w14:textId="77777777" w:rsidR="00D45D4C" w:rsidRPr="00325791" w:rsidRDefault="005A3EEC" w:rsidP="00283DA8">
            <w:pPr>
              <w:widowControl w:val="0"/>
              <w:spacing w:after="0"/>
              <w:ind w:left="284"/>
              <w:textAlignment w:val="auto"/>
              <w:rPr>
                <w:rFonts w:ascii="Arial" w:hAnsi="Arial"/>
                <w:kern w:val="2"/>
                <w:sz w:val="18"/>
                <w:lang w:val="fr-FR"/>
              </w:rPr>
            </w:pPr>
            <w:r w:rsidRPr="009743EA">
              <w:rPr>
                <w:rFonts w:ascii="Arial" w:hAnsi="Arial"/>
                <w:kern w:val="2"/>
                <w:sz w:val="18"/>
              </w:rPr>
              <w:t xml:space="preserve">        </w:t>
            </w:r>
            <w:r w:rsidR="00D45D4C" w:rsidRPr="00325791">
              <w:rPr>
                <w:rFonts w:ascii="Arial" w:hAnsi="Arial"/>
                <w:kern w:val="2"/>
                <w:sz w:val="18"/>
                <w:lang w:val="fr-FR"/>
              </w:rPr>
              <w:t>"aei":</w:t>
            </w:r>
            <w:r w:rsidRPr="00325791">
              <w:rPr>
                <w:rFonts w:ascii="Arial" w:hAnsi="Arial"/>
                <w:kern w:val="2"/>
                <w:sz w:val="18"/>
                <w:lang w:val="fr-FR"/>
              </w:rPr>
              <w:t xml:space="preserve"> </w:t>
            </w:r>
            <w:r w:rsidR="00D45D4C" w:rsidRPr="00325791">
              <w:rPr>
                <w:rFonts w:ascii="Arial" w:hAnsi="Arial"/>
                <w:kern w:val="2"/>
                <w:sz w:val="18"/>
                <w:lang w:val="fr-FR"/>
              </w:rPr>
              <w:t>"CAE0120180404T0833201405122522252800_cse01",</w:t>
            </w:r>
          </w:p>
          <w:p w14:paraId="1E42249D"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"rr":</w:t>
            </w:r>
            <w:r w:rsidRPr="00325791">
              <w:rPr>
                <w:rFonts w:ascii="Arial" w:hAnsi="Arial"/>
                <w:kern w:val="2"/>
                <w:sz w:val="18"/>
                <w:lang w:val="fr-FR"/>
              </w:rPr>
              <w:t xml:space="preserve"> </w:t>
            </w:r>
            <w:r w:rsidR="00D45D4C" w:rsidRPr="00325791">
              <w:rPr>
                <w:rFonts w:ascii="Arial" w:hAnsi="Arial"/>
                <w:kern w:val="2"/>
                <w:sz w:val="18"/>
                <w:lang w:val="fr-FR"/>
              </w:rPr>
              <w:t>false</w:t>
            </w:r>
          </w:p>
          <w:p w14:paraId="6A834E82"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w:t>
            </w:r>
          </w:p>
          <w:p w14:paraId="4A67C943" w14:textId="77777777" w:rsidR="00D45D4C" w:rsidRPr="009743EA" w:rsidRDefault="00D45D4C" w:rsidP="00283DA8">
            <w:pPr>
              <w:widowControl w:val="0"/>
              <w:spacing w:after="0"/>
              <w:ind w:left="284"/>
              <w:textAlignment w:val="auto"/>
              <w:rPr>
                <w:rFonts w:ascii="Arial" w:hAnsi="Arial"/>
                <w:kern w:val="2"/>
                <w:sz w:val="18"/>
              </w:rPr>
            </w:pPr>
            <w:r w:rsidRPr="009743EA">
              <w:rPr>
                <w:rFonts w:ascii="Arial" w:hAnsi="Arial"/>
                <w:kern w:val="2"/>
                <w:sz w:val="18"/>
              </w:rPr>
              <w:t>}</w:t>
            </w:r>
          </w:p>
        </w:tc>
      </w:tr>
      <w:tr w:rsidR="00D45D4C" w:rsidRPr="009743EA" w14:paraId="7BBD248C" w14:textId="77777777" w:rsidTr="005A2D7C">
        <w:trPr>
          <w:jc w:val="center"/>
        </w:trPr>
        <w:tc>
          <w:tcPr>
            <w:tcW w:w="1980" w:type="dxa"/>
            <w:shd w:val="clear" w:color="auto" w:fill="auto"/>
          </w:tcPr>
          <w:p w14:paraId="5A0D1C28" w14:textId="77777777" w:rsidR="00D45D4C" w:rsidRPr="009743EA" w:rsidRDefault="00D45D4C" w:rsidP="00283DA8">
            <w:pPr>
              <w:jc w:val="center"/>
              <w:rPr>
                <w:rFonts w:ascii="Arial" w:hAnsi="Arial" w:cs="Arial"/>
                <w:kern w:val="2"/>
                <w:sz w:val="18"/>
                <w:szCs w:val="18"/>
              </w:rPr>
            </w:pPr>
            <w:r w:rsidRPr="009743EA">
              <w:rPr>
                <w:rFonts w:ascii="Arial" w:hAnsi="Arial" w:cs="Arial"/>
                <w:kern w:val="2"/>
                <w:sz w:val="18"/>
                <w:szCs w:val="18"/>
              </w:rPr>
              <w:t>cnt_temp1</w:t>
            </w:r>
          </w:p>
        </w:tc>
        <w:tc>
          <w:tcPr>
            <w:tcW w:w="7626" w:type="dxa"/>
            <w:shd w:val="clear" w:color="auto" w:fill="auto"/>
          </w:tcPr>
          <w:p w14:paraId="43FE1CA6" w14:textId="77777777" w:rsidR="00D45D4C" w:rsidRPr="00325791" w:rsidRDefault="00D45D4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w:t>
            </w:r>
          </w:p>
          <w:p w14:paraId="069DD849"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"m2m:cnt":</w:t>
            </w:r>
            <w:r w:rsidRPr="00325791">
              <w:rPr>
                <w:rFonts w:ascii="Arial" w:hAnsi="Arial"/>
                <w:kern w:val="2"/>
                <w:sz w:val="18"/>
                <w:lang w:val="fr-FR"/>
              </w:rPr>
              <w:t xml:space="preserve"> </w:t>
            </w:r>
            <w:r w:rsidR="00D45D4C" w:rsidRPr="00325791">
              <w:rPr>
                <w:rFonts w:ascii="Arial" w:hAnsi="Arial"/>
                <w:kern w:val="2"/>
                <w:sz w:val="18"/>
                <w:lang w:val="fr-FR"/>
              </w:rPr>
              <w:t>{</w:t>
            </w:r>
          </w:p>
          <w:p w14:paraId="707F2309"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"pi":</w:t>
            </w:r>
            <w:r w:rsidRPr="00325791">
              <w:rPr>
                <w:rFonts w:ascii="Arial" w:hAnsi="Arial"/>
                <w:kern w:val="2"/>
                <w:sz w:val="18"/>
                <w:lang w:val="fr-FR"/>
              </w:rPr>
              <w:t xml:space="preserve"> </w:t>
            </w:r>
            <w:r w:rsidR="00D45D4C" w:rsidRPr="00325791">
              <w:rPr>
                <w:rFonts w:ascii="Arial" w:hAnsi="Arial"/>
                <w:kern w:val="2"/>
                <w:sz w:val="18"/>
                <w:lang w:val="fr-FR"/>
              </w:rPr>
              <w:t>"CAE0120180404T0833201405122522252800_cse01",</w:t>
            </w:r>
          </w:p>
          <w:p w14:paraId="58700B27"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"ty":</w:t>
            </w:r>
            <w:r w:rsidRPr="00325791">
              <w:rPr>
                <w:rFonts w:ascii="Arial" w:hAnsi="Arial"/>
                <w:kern w:val="2"/>
                <w:sz w:val="18"/>
                <w:lang w:val="fr-FR"/>
              </w:rPr>
              <w:t xml:space="preserve"> </w:t>
            </w:r>
            <w:r w:rsidR="00D45D4C" w:rsidRPr="00325791">
              <w:rPr>
                <w:rFonts w:ascii="Arial" w:hAnsi="Arial"/>
                <w:kern w:val="2"/>
                <w:sz w:val="18"/>
                <w:lang w:val="fr-FR"/>
              </w:rPr>
              <w:t>3,</w:t>
            </w:r>
          </w:p>
          <w:p w14:paraId="5D68ACCF"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"ct":</w:t>
            </w:r>
            <w:r w:rsidRPr="00325791">
              <w:rPr>
                <w:rFonts w:ascii="Arial" w:hAnsi="Arial"/>
                <w:kern w:val="2"/>
                <w:sz w:val="18"/>
                <w:lang w:val="fr-FR"/>
              </w:rPr>
              <w:t xml:space="preserve"> </w:t>
            </w:r>
            <w:r w:rsidR="00D45D4C" w:rsidRPr="00325791">
              <w:rPr>
                <w:rFonts w:ascii="Arial" w:hAnsi="Arial"/>
                <w:kern w:val="2"/>
                <w:sz w:val="18"/>
                <w:lang w:val="fr-FR"/>
              </w:rPr>
              <w:t>"20180406T085712",</w:t>
            </w:r>
          </w:p>
          <w:p w14:paraId="13BA72A5"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"ri":</w:t>
            </w:r>
            <w:r w:rsidRPr="00325791">
              <w:rPr>
                <w:rFonts w:ascii="Arial" w:hAnsi="Arial"/>
                <w:kern w:val="2"/>
                <w:sz w:val="18"/>
                <w:lang w:val="fr-FR"/>
              </w:rPr>
              <w:t xml:space="preserve"> </w:t>
            </w:r>
            <w:r w:rsidR="00D45D4C" w:rsidRPr="00325791">
              <w:rPr>
                <w:rFonts w:ascii="Arial" w:hAnsi="Arial"/>
                <w:kern w:val="2"/>
                <w:sz w:val="18"/>
                <w:lang w:val="fr-FR"/>
              </w:rPr>
              <w:t>"cnt20180406T0857121405855183193600_cse01",</w:t>
            </w:r>
          </w:p>
          <w:p w14:paraId="72CCD790"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"rn":</w:t>
            </w:r>
            <w:r w:rsidRPr="00325791">
              <w:rPr>
                <w:rFonts w:ascii="Arial" w:hAnsi="Arial"/>
                <w:kern w:val="2"/>
                <w:sz w:val="18"/>
                <w:lang w:val="fr-FR"/>
              </w:rPr>
              <w:t xml:space="preserve"> </w:t>
            </w:r>
            <w:r w:rsidR="00D45D4C" w:rsidRPr="00325791">
              <w:rPr>
                <w:rFonts w:ascii="Arial" w:hAnsi="Arial"/>
                <w:kern w:val="2"/>
                <w:sz w:val="18"/>
                <w:lang w:val="fr-FR"/>
              </w:rPr>
              <w:t>"cont_temp1",</w:t>
            </w:r>
          </w:p>
          <w:p w14:paraId="3776B549"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"lt":</w:t>
            </w:r>
            <w:r w:rsidRPr="00325791">
              <w:rPr>
                <w:rFonts w:ascii="Arial" w:hAnsi="Arial"/>
                <w:kern w:val="2"/>
                <w:sz w:val="18"/>
                <w:lang w:val="fr-FR"/>
              </w:rPr>
              <w:t xml:space="preserve"> </w:t>
            </w:r>
            <w:r w:rsidR="00D45D4C" w:rsidRPr="00325791">
              <w:rPr>
                <w:rFonts w:ascii="Arial" w:hAnsi="Arial"/>
                <w:kern w:val="2"/>
                <w:sz w:val="18"/>
                <w:lang w:val="fr-FR"/>
              </w:rPr>
              <w:t>"20180406T085712",</w:t>
            </w:r>
          </w:p>
          <w:p w14:paraId="601582AA" w14:textId="77777777" w:rsidR="00D45D4C" w:rsidRPr="009743EA" w:rsidRDefault="005A3EEC" w:rsidP="00283DA8">
            <w:pPr>
              <w:widowControl w:val="0"/>
              <w:spacing w:after="0"/>
              <w:ind w:left="284"/>
              <w:textAlignment w:val="auto"/>
              <w:rPr>
                <w:rFonts w:ascii="Arial" w:hAnsi="Arial"/>
                <w:kern w:val="2"/>
                <w:sz w:val="18"/>
              </w:rPr>
            </w:pPr>
            <w:r w:rsidRPr="00325791">
              <w:rPr>
                <w:rFonts w:ascii="Arial" w:hAnsi="Arial"/>
                <w:kern w:val="2"/>
                <w:sz w:val="18"/>
                <w:lang w:val="fr-FR"/>
              </w:rPr>
              <w:t xml:space="preserve">        </w:t>
            </w:r>
            <w:r w:rsidR="00D45D4C" w:rsidRPr="009743EA">
              <w:rPr>
                <w:rFonts w:ascii="Arial" w:hAnsi="Arial"/>
                <w:kern w:val="2"/>
                <w:sz w:val="18"/>
              </w:rPr>
              <w:t>"et":</w:t>
            </w:r>
            <w:r w:rsidRPr="009743EA">
              <w:rPr>
                <w:rFonts w:ascii="Arial" w:hAnsi="Arial"/>
                <w:kern w:val="2"/>
                <w:sz w:val="18"/>
              </w:rPr>
              <w:t xml:space="preserve"> </w:t>
            </w:r>
            <w:r w:rsidR="00D45D4C" w:rsidRPr="009743EA">
              <w:rPr>
                <w:rFonts w:ascii="Arial" w:hAnsi="Arial"/>
                <w:kern w:val="2"/>
                <w:sz w:val="18"/>
              </w:rPr>
              <w:t>"20201231T235959",</w:t>
            </w:r>
          </w:p>
          <w:p w14:paraId="3442A919"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"lbl":</w:t>
            </w:r>
            <w:r w:rsidRPr="009743EA">
              <w:rPr>
                <w:rFonts w:ascii="Arial" w:hAnsi="Arial"/>
                <w:kern w:val="2"/>
                <w:sz w:val="18"/>
              </w:rPr>
              <w:t xml:space="preserve"> </w:t>
            </w:r>
            <w:r w:rsidR="00D45D4C" w:rsidRPr="00FA4350">
              <w:rPr>
                <w:rFonts w:ascii="Arial" w:hAnsi="Arial"/>
                <w:kern w:val="2"/>
                <w:sz w:val="18"/>
              </w:rPr>
              <w:t>[</w:t>
            </w:r>
          </w:p>
          <w:p w14:paraId="7C5DE8CA"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"indoor_temperature"</w:t>
            </w:r>
          </w:p>
          <w:p w14:paraId="39B87CE0"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"sensor"</w:t>
            </w:r>
          </w:p>
          <w:p w14:paraId="759B8200"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"room2"</w:t>
            </w:r>
          </w:p>
          <w:p w14:paraId="69D73807"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w:t>
            </w:r>
          </w:p>
          <w:p w14:paraId="008D5278"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"st":</w:t>
            </w:r>
            <w:r w:rsidRPr="009743EA">
              <w:rPr>
                <w:rFonts w:ascii="Arial" w:hAnsi="Arial"/>
                <w:kern w:val="2"/>
                <w:sz w:val="18"/>
              </w:rPr>
              <w:t xml:space="preserve"> </w:t>
            </w:r>
            <w:r w:rsidR="00D45D4C" w:rsidRPr="009743EA">
              <w:rPr>
                <w:rFonts w:ascii="Arial" w:hAnsi="Arial"/>
                <w:kern w:val="2"/>
                <w:sz w:val="18"/>
              </w:rPr>
              <w:t>8,</w:t>
            </w:r>
          </w:p>
          <w:p w14:paraId="48A1649D"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lastRenderedPageBreak/>
              <w:t xml:space="preserve">        </w:t>
            </w:r>
            <w:r w:rsidR="00D45D4C" w:rsidRPr="009743EA">
              <w:rPr>
                <w:rFonts w:ascii="Arial" w:hAnsi="Arial"/>
                <w:kern w:val="2"/>
                <w:sz w:val="18"/>
              </w:rPr>
              <w:t>"cr":</w:t>
            </w:r>
            <w:r w:rsidRPr="009743EA">
              <w:rPr>
                <w:rFonts w:ascii="Arial" w:hAnsi="Arial"/>
                <w:kern w:val="2"/>
                <w:sz w:val="18"/>
              </w:rPr>
              <w:t xml:space="preserve"> </w:t>
            </w:r>
            <w:r w:rsidR="00D45D4C" w:rsidRPr="009743EA">
              <w:rPr>
                <w:rFonts w:ascii="Arial" w:hAnsi="Arial"/>
                <w:kern w:val="2"/>
                <w:sz w:val="18"/>
              </w:rPr>
              <w:t>"S20170717074825768bp2l",</w:t>
            </w:r>
          </w:p>
          <w:p w14:paraId="729DBC84"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"mni":</w:t>
            </w:r>
            <w:r w:rsidRPr="009743EA">
              <w:rPr>
                <w:rFonts w:ascii="Arial" w:hAnsi="Arial"/>
                <w:kern w:val="2"/>
                <w:sz w:val="18"/>
              </w:rPr>
              <w:t xml:space="preserve"> </w:t>
            </w:r>
            <w:r w:rsidR="00D45D4C" w:rsidRPr="009743EA">
              <w:rPr>
                <w:rFonts w:ascii="Arial" w:hAnsi="Arial"/>
                <w:kern w:val="2"/>
                <w:sz w:val="18"/>
              </w:rPr>
              <w:t>10000,</w:t>
            </w:r>
          </w:p>
          <w:p w14:paraId="28560552"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"mbs":</w:t>
            </w:r>
            <w:r w:rsidRPr="009743EA">
              <w:rPr>
                <w:rFonts w:ascii="Arial" w:hAnsi="Arial"/>
                <w:kern w:val="2"/>
                <w:sz w:val="18"/>
              </w:rPr>
              <w:t xml:space="preserve"> </w:t>
            </w:r>
            <w:r w:rsidR="00D45D4C" w:rsidRPr="009743EA">
              <w:rPr>
                <w:rFonts w:ascii="Arial" w:hAnsi="Arial"/>
                <w:kern w:val="2"/>
                <w:sz w:val="18"/>
              </w:rPr>
              <w:t>60000000,</w:t>
            </w:r>
          </w:p>
          <w:p w14:paraId="0716EDE3"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"mia":</w:t>
            </w:r>
            <w:r w:rsidRPr="009743EA">
              <w:rPr>
                <w:rFonts w:ascii="Arial" w:hAnsi="Arial"/>
                <w:kern w:val="2"/>
                <w:sz w:val="18"/>
              </w:rPr>
              <w:t xml:space="preserve"> </w:t>
            </w:r>
            <w:r w:rsidR="00D45D4C" w:rsidRPr="009743EA">
              <w:rPr>
                <w:rFonts w:ascii="Arial" w:hAnsi="Arial"/>
                <w:kern w:val="2"/>
                <w:sz w:val="18"/>
              </w:rPr>
              <w:t>1600,</w:t>
            </w:r>
          </w:p>
          <w:p w14:paraId="15B0E1CD"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"cni":</w:t>
            </w:r>
            <w:r w:rsidRPr="009743EA">
              <w:rPr>
                <w:rFonts w:ascii="Arial" w:hAnsi="Arial"/>
                <w:kern w:val="2"/>
                <w:sz w:val="18"/>
              </w:rPr>
              <w:t xml:space="preserve"> </w:t>
            </w:r>
            <w:r w:rsidR="00D45D4C" w:rsidRPr="009743EA">
              <w:rPr>
                <w:rFonts w:ascii="Arial" w:hAnsi="Arial"/>
                <w:kern w:val="2"/>
                <w:sz w:val="18"/>
              </w:rPr>
              <w:t>10,</w:t>
            </w:r>
          </w:p>
          <w:p w14:paraId="3DD34220"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"cbs":</w:t>
            </w:r>
            <w:r w:rsidRPr="009743EA">
              <w:rPr>
                <w:rFonts w:ascii="Arial" w:hAnsi="Arial"/>
                <w:kern w:val="2"/>
                <w:sz w:val="18"/>
              </w:rPr>
              <w:t xml:space="preserve"> </w:t>
            </w:r>
            <w:r w:rsidR="00D45D4C" w:rsidRPr="009743EA">
              <w:rPr>
                <w:rFonts w:ascii="Arial" w:hAnsi="Arial"/>
                <w:kern w:val="2"/>
                <w:sz w:val="18"/>
              </w:rPr>
              <w:t>20</w:t>
            </w:r>
          </w:p>
          <w:p w14:paraId="6C9C987E"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w:t>
            </w:r>
          </w:p>
          <w:p w14:paraId="4E9315EE" w14:textId="77777777" w:rsidR="00D45D4C" w:rsidRPr="009743EA" w:rsidRDefault="00D45D4C" w:rsidP="00283DA8">
            <w:pPr>
              <w:widowControl w:val="0"/>
              <w:ind w:left="284"/>
              <w:textAlignment w:val="auto"/>
              <w:rPr>
                <w:rFonts w:ascii="Arial" w:hAnsi="Arial"/>
                <w:kern w:val="2"/>
                <w:sz w:val="18"/>
              </w:rPr>
            </w:pPr>
            <w:r w:rsidRPr="009743EA">
              <w:rPr>
                <w:rFonts w:ascii="Arial" w:hAnsi="Arial"/>
                <w:kern w:val="2"/>
                <w:sz w:val="18"/>
              </w:rPr>
              <w:t>}</w:t>
            </w:r>
          </w:p>
        </w:tc>
      </w:tr>
      <w:tr w:rsidR="00D45D4C" w:rsidRPr="009743EA" w14:paraId="637DA32E" w14:textId="77777777" w:rsidTr="005A2D7C">
        <w:trPr>
          <w:jc w:val="center"/>
        </w:trPr>
        <w:tc>
          <w:tcPr>
            <w:tcW w:w="1980" w:type="dxa"/>
            <w:shd w:val="clear" w:color="auto" w:fill="auto"/>
          </w:tcPr>
          <w:p w14:paraId="22300DF1" w14:textId="77777777" w:rsidR="00D45D4C" w:rsidRPr="009743EA" w:rsidRDefault="00D45D4C" w:rsidP="00283DA8">
            <w:pPr>
              <w:jc w:val="center"/>
              <w:rPr>
                <w:rFonts w:ascii="Arial" w:hAnsi="Arial" w:cs="Arial"/>
                <w:kern w:val="2"/>
                <w:sz w:val="18"/>
                <w:szCs w:val="18"/>
              </w:rPr>
            </w:pPr>
            <w:r w:rsidRPr="009743EA">
              <w:rPr>
                <w:rFonts w:ascii="Arial" w:hAnsi="Arial" w:cs="Arial" w:hint="eastAsia"/>
                <w:kern w:val="2"/>
                <w:sz w:val="18"/>
                <w:szCs w:val="18"/>
              </w:rPr>
              <w:lastRenderedPageBreak/>
              <w:t>c</w:t>
            </w:r>
            <w:r w:rsidRPr="009743EA">
              <w:rPr>
                <w:rFonts w:ascii="Arial" w:hAnsi="Arial" w:cs="Arial"/>
                <w:kern w:val="2"/>
                <w:sz w:val="18"/>
                <w:szCs w:val="18"/>
              </w:rPr>
              <w:t>nt_temp2</w:t>
            </w:r>
          </w:p>
        </w:tc>
        <w:tc>
          <w:tcPr>
            <w:tcW w:w="7626" w:type="dxa"/>
            <w:shd w:val="clear" w:color="auto" w:fill="auto"/>
          </w:tcPr>
          <w:p w14:paraId="28938C6D" w14:textId="77777777" w:rsidR="00D45D4C" w:rsidRPr="00325791" w:rsidRDefault="00D45D4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w:t>
            </w:r>
          </w:p>
          <w:p w14:paraId="3F7EFC14"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"m2m:cnt":</w:t>
            </w:r>
            <w:r w:rsidRPr="00325791">
              <w:rPr>
                <w:rFonts w:ascii="Arial" w:hAnsi="Arial"/>
                <w:kern w:val="2"/>
                <w:sz w:val="18"/>
                <w:lang w:val="fr-FR"/>
              </w:rPr>
              <w:t xml:space="preserve"> </w:t>
            </w:r>
            <w:r w:rsidR="00D45D4C" w:rsidRPr="00325791">
              <w:rPr>
                <w:rFonts w:ascii="Arial" w:hAnsi="Arial"/>
                <w:kern w:val="2"/>
                <w:sz w:val="18"/>
                <w:lang w:val="fr-FR"/>
              </w:rPr>
              <w:t>{</w:t>
            </w:r>
          </w:p>
          <w:p w14:paraId="059953E0"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"pi":</w:t>
            </w:r>
            <w:r w:rsidRPr="00325791">
              <w:rPr>
                <w:rFonts w:ascii="Arial" w:hAnsi="Arial"/>
                <w:kern w:val="2"/>
                <w:sz w:val="18"/>
                <w:lang w:val="fr-FR"/>
              </w:rPr>
              <w:t xml:space="preserve"> </w:t>
            </w:r>
            <w:r w:rsidR="00D45D4C" w:rsidRPr="00325791">
              <w:rPr>
                <w:rFonts w:ascii="Arial" w:hAnsi="Arial"/>
                <w:kern w:val="2"/>
                <w:sz w:val="18"/>
                <w:lang w:val="fr-FR"/>
              </w:rPr>
              <w:t>"CAE0120180404T0833201405122522252800_cse01",</w:t>
            </w:r>
          </w:p>
          <w:p w14:paraId="66336C39"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"ty":</w:t>
            </w:r>
            <w:r w:rsidRPr="00325791">
              <w:rPr>
                <w:rFonts w:ascii="Arial" w:hAnsi="Arial"/>
                <w:kern w:val="2"/>
                <w:sz w:val="18"/>
                <w:lang w:val="fr-FR"/>
              </w:rPr>
              <w:t xml:space="preserve"> </w:t>
            </w:r>
            <w:r w:rsidR="00D45D4C" w:rsidRPr="00325791">
              <w:rPr>
                <w:rFonts w:ascii="Arial" w:hAnsi="Arial"/>
                <w:kern w:val="2"/>
                <w:sz w:val="18"/>
                <w:lang w:val="fr-FR"/>
              </w:rPr>
              <w:t>3,</w:t>
            </w:r>
          </w:p>
          <w:p w14:paraId="5DCBBB38"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"ct":</w:t>
            </w:r>
            <w:r w:rsidRPr="00325791">
              <w:rPr>
                <w:rFonts w:ascii="Arial" w:hAnsi="Arial"/>
                <w:kern w:val="2"/>
                <w:sz w:val="18"/>
                <w:lang w:val="fr-FR"/>
              </w:rPr>
              <w:t xml:space="preserve"> </w:t>
            </w:r>
            <w:r w:rsidR="00D45D4C" w:rsidRPr="00325791">
              <w:rPr>
                <w:rFonts w:ascii="Arial" w:hAnsi="Arial"/>
                <w:kern w:val="2"/>
                <w:sz w:val="18"/>
                <w:lang w:val="fr-FR"/>
              </w:rPr>
              <w:t>"20180406T085820",</w:t>
            </w:r>
          </w:p>
          <w:p w14:paraId="6BDA3E7D"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"ri":</w:t>
            </w:r>
            <w:r w:rsidRPr="00325791">
              <w:rPr>
                <w:rFonts w:ascii="Arial" w:hAnsi="Arial"/>
                <w:kern w:val="2"/>
                <w:sz w:val="18"/>
                <w:lang w:val="fr-FR"/>
              </w:rPr>
              <w:t xml:space="preserve"> </w:t>
            </w:r>
            <w:r w:rsidR="00D45D4C" w:rsidRPr="00325791">
              <w:rPr>
                <w:rFonts w:ascii="Arial" w:hAnsi="Arial"/>
                <w:kern w:val="2"/>
                <w:sz w:val="18"/>
                <w:lang w:val="fr-FR"/>
              </w:rPr>
              <w:t>"cnt20180406T0858201405855563993600_cse01",</w:t>
            </w:r>
          </w:p>
          <w:p w14:paraId="2E9C37E0"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"rn":</w:t>
            </w:r>
            <w:r w:rsidRPr="00325791">
              <w:rPr>
                <w:rFonts w:ascii="Arial" w:hAnsi="Arial"/>
                <w:kern w:val="2"/>
                <w:sz w:val="18"/>
                <w:lang w:val="fr-FR"/>
              </w:rPr>
              <w:t xml:space="preserve"> </w:t>
            </w:r>
            <w:r w:rsidR="00D45D4C" w:rsidRPr="00325791">
              <w:rPr>
                <w:rFonts w:ascii="Arial" w:hAnsi="Arial"/>
                <w:kern w:val="2"/>
                <w:sz w:val="18"/>
                <w:lang w:val="fr-FR"/>
              </w:rPr>
              <w:t>"cont_temp2",</w:t>
            </w:r>
          </w:p>
          <w:p w14:paraId="3A184698" w14:textId="77777777" w:rsidR="00D45D4C" w:rsidRPr="00325791" w:rsidRDefault="005A3EEC" w:rsidP="00283DA8">
            <w:pPr>
              <w:widowControl w:val="0"/>
              <w:spacing w:after="0"/>
              <w:ind w:left="284"/>
              <w:textAlignment w:val="auto"/>
              <w:rPr>
                <w:rFonts w:ascii="Arial" w:hAnsi="Arial"/>
                <w:kern w:val="2"/>
                <w:sz w:val="18"/>
                <w:lang w:val="fr-FR"/>
              </w:rPr>
            </w:pPr>
            <w:r w:rsidRPr="00325791">
              <w:rPr>
                <w:rFonts w:ascii="Arial" w:hAnsi="Arial"/>
                <w:kern w:val="2"/>
                <w:sz w:val="18"/>
                <w:lang w:val="fr-FR"/>
              </w:rPr>
              <w:t xml:space="preserve">        </w:t>
            </w:r>
            <w:r w:rsidR="00D45D4C" w:rsidRPr="00325791">
              <w:rPr>
                <w:rFonts w:ascii="Arial" w:hAnsi="Arial"/>
                <w:kern w:val="2"/>
                <w:sz w:val="18"/>
                <w:lang w:val="fr-FR"/>
              </w:rPr>
              <w:t>"lt":</w:t>
            </w:r>
            <w:r w:rsidRPr="00325791">
              <w:rPr>
                <w:rFonts w:ascii="Arial" w:hAnsi="Arial"/>
                <w:kern w:val="2"/>
                <w:sz w:val="18"/>
                <w:lang w:val="fr-FR"/>
              </w:rPr>
              <w:t xml:space="preserve"> </w:t>
            </w:r>
            <w:r w:rsidR="00D45D4C" w:rsidRPr="00325791">
              <w:rPr>
                <w:rFonts w:ascii="Arial" w:hAnsi="Arial"/>
                <w:kern w:val="2"/>
                <w:sz w:val="18"/>
                <w:lang w:val="fr-FR"/>
              </w:rPr>
              <w:t>"20180406T085820",</w:t>
            </w:r>
          </w:p>
          <w:p w14:paraId="5059143A" w14:textId="77777777" w:rsidR="00D45D4C" w:rsidRPr="009743EA" w:rsidRDefault="005A3EEC" w:rsidP="00283DA8">
            <w:pPr>
              <w:widowControl w:val="0"/>
              <w:spacing w:after="0"/>
              <w:ind w:left="284"/>
              <w:textAlignment w:val="auto"/>
              <w:rPr>
                <w:rFonts w:ascii="Arial" w:hAnsi="Arial"/>
                <w:kern w:val="2"/>
                <w:sz w:val="18"/>
              </w:rPr>
            </w:pPr>
            <w:r w:rsidRPr="00325791">
              <w:rPr>
                <w:rFonts w:ascii="Arial" w:hAnsi="Arial"/>
                <w:kern w:val="2"/>
                <w:sz w:val="18"/>
                <w:lang w:val="fr-FR"/>
              </w:rPr>
              <w:t xml:space="preserve">        </w:t>
            </w:r>
            <w:r w:rsidR="00D45D4C" w:rsidRPr="009743EA">
              <w:rPr>
                <w:rFonts w:ascii="Arial" w:hAnsi="Arial"/>
                <w:kern w:val="2"/>
                <w:sz w:val="18"/>
              </w:rPr>
              <w:t>"et":</w:t>
            </w:r>
            <w:r w:rsidRPr="009743EA">
              <w:rPr>
                <w:rFonts w:ascii="Arial" w:hAnsi="Arial"/>
                <w:kern w:val="2"/>
                <w:sz w:val="18"/>
              </w:rPr>
              <w:t xml:space="preserve"> </w:t>
            </w:r>
            <w:r w:rsidR="00D45D4C" w:rsidRPr="009743EA">
              <w:rPr>
                <w:rFonts w:ascii="Arial" w:hAnsi="Arial"/>
                <w:kern w:val="2"/>
                <w:sz w:val="18"/>
              </w:rPr>
              <w:t>"20211231T235959",</w:t>
            </w:r>
          </w:p>
          <w:p w14:paraId="0469DB34"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"lbl":</w:t>
            </w:r>
            <w:r w:rsidRPr="009743EA">
              <w:rPr>
                <w:rFonts w:ascii="Arial" w:hAnsi="Arial"/>
                <w:kern w:val="2"/>
                <w:sz w:val="18"/>
              </w:rPr>
              <w:t xml:space="preserve"> </w:t>
            </w:r>
            <w:r w:rsidR="00D45D4C" w:rsidRPr="00FA4350">
              <w:rPr>
                <w:rFonts w:ascii="Arial" w:hAnsi="Arial"/>
                <w:kern w:val="2"/>
                <w:sz w:val="18"/>
              </w:rPr>
              <w:t>[</w:t>
            </w:r>
          </w:p>
          <w:p w14:paraId="6C0AFD1B"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"outdoor_temperature"</w:t>
            </w:r>
          </w:p>
          <w:p w14:paraId="7C9CDCE1"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"sensor"</w:t>
            </w:r>
          </w:p>
          <w:p w14:paraId="28D2AF7B"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w:t>
            </w:r>
          </w:p>
          <w:p w14:paraId="35A2D262"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"st":</w:t>
            </w:r>
            <w:r w:rsidRPr="009743EA">
              <w:rPr>
                <w:rFonts w:ascii="Arial" w:hAnsi="Arial"/>
                <w:kern w:val="2"/>
                <w:sz w:val="18"/>
              </w:rPr>
              <w:t xml:space="preserve"> </w:t>
            </w:r>
            <w:r w:rsidR="00D45D4C" w:rsidRPr="009743EA">
              <w:rPr>
                <w:rFonts w:ascii="Arial" w:hAnsi="Arial"/>
                <w:kern w:val="2"/>
                <w:sz w:val="18"/>
              </w:rPr>
              <w:t>9,</w:t>
            </w:r>
          </w:p>
          <w:p w14:paraId="426DC521"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"cr":</w:t>
            </w:r>
            <w:r w:rsidRPr="009743EA">
              <w:rPr>
                <w:rFonts w:ascii="Arial" w:hAnsi="Arial"/>
                <w:kern w:val="2"/>
                <w:sz w:val="18"/>
              </w:rPr>
              <w:t xml:space="preserve"> </w:t>
            </w:r>
            <w:r w:rsidR="00D45D4C" w:rsidRPr="009743EA">
              <w:rPr>
                <w:rFonts w:ascii="Arial" w:hAnsi="Arial"/>
                <w:kern w:val="2"/>
                <w:sz w:val="18"/>
              </w:rPr>
              <w:t>"S20170717074825768bp2l",</w:t>
            </w:r>
          </w:p>
          <w:p w14:paraId="0830606D"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"mni":</w:t>
            </w:r>
            <w:r w:rsidRPr="009743EA">
              <w:rPr>
                <w:rFonts w:ascii="Arial" w:hAnsi="Arial"/>
                <w:kern w:val="2"/>
                <w:sz w:val="18"/>
              </w:rPr>
              <w:t xml:space="preserve"> </w:t>
            </w:r>
            <w:r w:rsidR="00D45D4C" w:rsidRPr="009743EA">
              <w:rPr>
                <w:rFonts w:ascii="Arial" w:hAnsi="Arial"/>
                <w:kern w:val="2"/>
                <w:sz w:val="18"/>
              </w:rPr>
              <w:t>10000,</w:t>
            </w:r>
          </w:p>
          <w:p w14:paraId="42EFFC7B"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"mbs":</w:t>
            </w:r>
            <w:r w:rsidRPr="009743EA">
              <w:rPr>
                <w:rFonts w:ascii="Arial" w:hAnsi="Arial"/>
                <w:kern w:val="2"/>
                <w:sz w:val="18"/>
              </w:rPr>
              <w:t xml:space="preserve"> </w:t>
            </w:r>
            <w:r w:rsidR="00D45D4C" w:rsidRPr="009743EA">
              <w:rPr>
                <w:rFonts w:ascii="Arial" w:hAnsi="Arial"/>
                <w:kern w:val="2"/>
                <w:sz w:val="18"/>
              </w:rPr>
              <w:t>60000000,</w:t>
            </w:r>
          </w:p>
          <w:p w14:paraId="0BB5CE15"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"mia":</w:t>
            </w:r>
            <w:r w:rsidRPr="009743EA">
              <w:rPr>
                <w:rFonts w:ascii="Arial" w:hAnsi="Arial"/>
                <w:kern w:val="2"/>
                <w:sz w:val="18"/>
              </w:rPr>
              <w:t xml:space="preserve"> </w:t>
            </w:r>
            <w:r w:rsidR="00D45D4C" w:rsidRPr="009743EA">
              <w:rPr>
                <w:rFonts w:ascii="Arial" w:hAnsi="Arial"/>
                <w:kern w:val="2"/>
                <w:sz w:val="18"/>
              </w:rPr>
              <w:t>1600,</w:t>
            </w:r>
          </w:p>
          <w:p w14:paraId="58AFB579"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"cni":</w:t>
            </w:r>
            <w:r w:rsidRPr="009743EA">
              <w:rPr>
                <w:rFonts w:ascii="Arial" w:hAnsi="Arial"/>
                <w:kern w:val="2"/>
                <w:sz w:val="18"/>
              </w:rPr>
              <w:t xml:space="preserve"> </w:t>
            </w:r>
            <w:r w:rsidR="00D45D4C" w:rsidRPr="009743EA">
              <w:rPr>
                <w:rFonts w:ascii="Arial" w:hAnsi="Arial"/>
                <w:kern w:val="2"/>
                <w:sz w:val="18"/>
              </w:rPr>
              <w:t>15,</w:t>
            </w:r>
          </w:p>
          <w:p w14:paraId="67D1C57C"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"cbs":</w:t>
            </w:r>
            <w:r w:rsidRPr="009743EA">
              <w:rPr>
                <w:rFonts w:ascii="Arial" w:hAnsi="Arial"/>
                <w:kern w:val="2"/>
                <w:sz w:val="18"/>
              </w:rPr>
              <w:t xml:space="preserve"> </w:t>
            </w:r>
            <w:r w:rsidR="00D45D4C" w:rsidRPr="009743EA">
              <w:rPr>
                <w:rFonts w:ascii="Arial" w:hAnsi="Arial"/>
                <w:kern w:val="2"/>
                <w:sz w:val="18"/>
              </w:rPr>
              <w:t>30</w:t>
            </w:r>
          </w:p>
          <w:p w14:paraId="759220C7" w14:textId="77777777" w:rsidR="00D45D4C" w:rsidRPr="009743EA" w:rsidRDefault="005A3EEC" w:rsidP="00283DA8">
            <w:pPr>
              <w:widowControl w:val="0"/>
              <w:spacing w:after="0"/>
              <w:ind w:left="284"/>
              <w:textAlignment w:val="auto"/>
              <w:rPr>
                <w:rFonts w:ascii="Arial" w:hAnsi="Arial"/>
                <w:kern w:val="2"/>
                <w:sz w:val="18"/>
              </w:rPr>
            </w:pPr>
            <w:r w:rsidRPr="009743EA">
              <w:rPr>
                <w:rFonts w:ascii="Arial" w:hAnsi="Arial"/>
                <w:kern w:val="2"/>
                <w:sz w:val="18"/>
              </w:rPr>
              <w:t xml:space="preserve">    </w:t>
            </w:r>
            <w:r w:rsidR="00D45D4C" w:rsidRPr="009743EA">
              <w:rPr>
                <w:rFonts w:ascii="Arial" w:hAnsi="Arial"/>
                <w:kern w:val="2"/>
                <w:sz w:val="18"/>
              </w:rPr>
              <w:t>}</w:t>
            </w:r>
          </w:p>
          <w:p w14:paraId="0200605E" w14:textId="77777777" w:rsidR="00D45D4C" w:rsidRPr="009743EA" w:rsidRDefault="00D45D4C" w:rsidP="00283DA8">
            <w:pPr>
              <w:widowControl w:val="0"/>
              <w:ind w:left="284"/>
              <w:textAlignment w:val="auto"/>
              <w:rPr>
                <w:rFonts w:ascii="Arial" w:hAnsi="Arial"/>
                <w:kern w:val="2"/>
                <w:sz w:val="18"/>
              </w:rPr>
            </w:pPr>
            <w:r w:rsidRPr="009743EA">
              <w:rPr>
                <w:rFonts w:ascii="Arial" w:hAnsi="Arial"/>
                <w:kern w:val="2"/>
                <w:sz w:val="18"/>
              </w:rPr>
              <w:t>}</w:t>
            </w:r>
          </w:p>
        </w:tc>
      </w:tr>
    </w:tbl>
    <w:p w14:paraId="65E9FBEB" w14:textId="77777777" w:rsidR="00D45D4C" w:rsidRPr="005A2D7C" w:rsidRDefault="00D45D4C" w:rsidP="00D45D4C"/>
    <w:p w14:paraId="5C725FE7" w14:textId="77777777" w:rsidR="00554D66" w:rsidRPr="009743EA" w:rsidRDefault="00554D66" w:rsidP="00554D66">
      <w:pPr>
        <w:pStyle w:val="Heading4"/>
      </w:pPr>
      <w:bookmarkStart w:id="385" w:name="_Toc49420743"/>
      <w:bookmarkStart w:id="386" w:name="_Toc49507557"/>
      <w:bookmarkStart w:id="387" w:name="_Toc49507669"/>
      <w:bookmarkStart w:id="388" w:name="_Toc532286371"/>
      <w:bookmarkStart w:id="389" w:name="_Toc532286507"/>
      <w:bookmarkStart w:id="390" w:name="_Toc46154412"/>
      <w:bookmarkStart w:id="391" w:name="_Toc71708846"/>
      <w:r w:rsidRPr="009743EA">
        <w:lastRenderedPageBreak/>
        <w:t>6.2.8.1</w:t>
      </w:r>
      <w:r w:rsidRPr="009743EA">
        <w:tab/>
        <w:t>API-DIS-TY</w:t>
      </w:r>
      <w:bookmarkEnd w:id="385"/>
      <w:bookmarkEnd w:id="386"/>
      <w:bookmarkEnd w:id="387"/>
      <w:bookmarkEnd w:id="388"/>
      <w:bookmarkEnd w:id="389"/>
      <w:bookmarkEnd w:id="390"/>
      <w:bookmarkEnd w:id="391"/>
    </w:p>
    <w:tbl>
      <w:tblPr>
        <w:tblW w:w="9659" w:type="dxa"/>
        <w:jc w:val="center"/>
        <w:tblLayout w:type="fixed"/>
        <w:tblCellMar>
          <w:left w:w="28" w:type="dxa"/>
        </w:tblCellMar>
        <w:tblLook w:val="0000" w:firstRow="0" w:lastRow="0" w:firstColumn="0" w:lastColumn="0" w:noHBand="0" w:noVBand="0"/>
      </w:tblPr>
      <w:tblGrid>
        <w:gridCol w:w="1286"/>
        <w:gridCol w:w="8373"/>
      </w:tblGrid>
      <w:tr w:rsidR="00554D66" w:rsidRPr="009743EA" w14:paraId="55F87C4A"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2AD61296" w14:textId="77777777" w:rsidR="00554D66" w:rsidRPr="009743EA" w:rsidRDefault="00554D66" w:rsidP="00BD522C">
            <w:pPr>
              <w:pStyle w:val="TAL"/>
              <w:snapToGrid w:val="0"/>
              <w:jc w:val="center"/>
              <w:rPr>
                <w:b/>
                <w:sz w:val="12"/>
              </w:rPr>
            </w:pPr>
          </w:p>
          <w:p w14:paraId="7193CD05" w14:textId="77777777" w:rsidR="00554D66" w:rsidRPr="009743EA" w:rsidRDefault="00554D66" w:rsidP="00BD522C">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E2D326D" w14:textId="77777777" w:rsidR="00554D66" w:rsidRPr="005A2D7C" w:rsidRDefault="00554D66" w:rsidP="005A2D7C">
            <w:pPr>
              <w:pStyle w:val="TAL"/>
              <w:rPr>
                <w:rFonts w:eastAsia="Calibri Light"/>
              </w:rPr>
            </w:pPr>
            <w:r w:rsidRPr="005A2D7C">
              <w:rPr>
                <w:rFonts w:eastAsia="Calibri Light"/>
              </w:rPr>
              <w:t>API/DIS</w:t>
            </w:r>
            <w:r w:rsidR="00F41F85" w:rsidRPr="005A2D7C">
              <w:rPr>
                <w:rFonts w:eastAsia="Calibri Light"/>
              </w:rPr>
              <w:t>_</w:t>
            </w:r>
            <w:r w:rsidRPr="005A2D7C">
              <w:rPr>
                <w:rFonts w:eastAsia="Calibri Light"/>
              </w:rPr>
              <w:t>TY2</w:t>
            </w:r>
          </w:p>
          <w:p w14:paraId="36F451F2" w14:textId="77777777" w:rsidR="00554D66" w:rsidRPr="005A2D7C" w:rsidRDefault="00554D66" w:rsidP="005A2D7C">
            <w:pPr>
              <w:pStyle w:val="TAL"/>
            </w:pPr>
            <w:r w:rsidRPr="005A2D7C">
              <w:rPr>
                <w:rFonts w:eastAsia="Calibri Light"/>
              </w:rPr>
              <w:t>API/DIS</w:t>
            </w:r>
            <w:r w:rsidR="00F41F85" w:rsidRPr="005A2D7C">
              <w:rPr>
                <w:rFonts w:eastAsia="Calibri Light"/>
              </w:rPr>
              <w:t>_</w:t>
            </w:r>
            <w:r w:rsidRPr="005A2D7C">
              <w:rPr>
                <w:rFonts w:eastAsia="Calibri Light"/>
              </w:rPr>
              <w:t>TY3</w:t>
            </w:r>
          </w:p>
        </w:tc>
      </w:tr>
      <w:tr w:rsidR="00554D66" w:rsidRPr="009743EA" w14:paraId="1CF9423D"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38C518BF" w14:textId="77777777" w:rsidR="00554D66" w:rsidRPr="009743EA" w:rsidRDefault="00554D66" w:rsidP="00BD522C">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532682" w14:textId="77777777" w:rsidR="00554D66" w:rsidRPr="005A2D7C" w:rsidRDefault="00554D66" w:rsidP="005A2D7C">
            <w:pPr>
              <w:pStyle w:val="TAL"/>
            </w:pPr>
            <w:r w:rsidRPr="005A2D7C">
              <w:t xml:space="preserve">Discovery with resourceType </w:t>
            </w:r>
            <w:r w:rsidRPr="005A2D7C">
              <w:rPr>
                <w:b/>
                <w:i/>
              </w:rPr>
              <w:t>Filter Criteria</w:t>
            </w:r>
            <w:r w:rsidRPr="005A2D7C">
              <w:t xml:space="preserve"> condition</w:t>
            </w:r>
          </w:p>
        </w:tc>
      </w:tr>
      <w:tr w:rsidR="00554D66" w:rsidRPr="009743EA" w14:paraId="07BBF12D"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216EDF20" w14:textId="77777777" w:rsidR="00554D66" w:rsidRPr="009743EA" w:rsidRDefault="00554D66" w:rsidP="00BD522C">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572949C" w14:textId="77777777" w:rsidR="00554D66" w:rsidRPr="005A2D7C" w:rsidRDefault="00554D66" w:rsidP="005A2D7C">
            <w:pPr>
              <w:pStyle w:val="TAL"/>
              <w:rPr>
                <w:rFonts w:eastAsia="Calibri Light"/>
              </w:rPr>
            </w:pPr>
            <w:r w:rsidRPr="005A2D7C">
              <w:rPr>
                <w:rFonts w:eastAsia="Calibri Light"/>
              </w:rPr>
              <w:t>CSEBase (can be any oneM2M resource primitives)</w:t>
            </w:r>
          </w:p>
        </w:tc>
      </w:tr>
      <w:tr w:rsidR="00554D66" w:rsidRPr="009743EA" w14:paraId="52400D1D"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50201048" w14:textId="77777777" w:rsidR="00554D66" w:rsidRPr="009743EA" w:rsidRDefault="00554D66" w:rsidP="00BD522C">
            <w:pPr>
              <w:pStyle w:val="TAL"/>
              <w:snapToGrid w:val="0"/>
              <w:jc w:val="center"/>
              <w:rPr>
                <w:b/>
                <w:kern w:val="1"/>
                <w:sz w:val="8"/>
              </w:rPr>
            </w:pPr>
          </w:p>
          <w:p w14:paraId="791D7830" w14:textId="77777777" w:rsidR="00554D66" w:rsidRPr="009743EA" w:rsidRDefault="00554D66" w:rsidP="00BD522C">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A98C810" w14:textId="77777777" w:rsidR="00554D66" w:rsidRPr="005A2D7C" w:rsidRDefault="00554D66" w:rsidP="005A2D7C">
            <w:pPr>
              <w:pStyle w:val="TAL"/>
            </w:pPr>
            <w:r w:rsidRPr="005A2D7C">
              <w:t xml:space="preserve">The interface is used to discovery resources that match with the </w:t>
            </w:r>
            <w:r w:rsidRPr="005A2D7C">
              <w:rPr>
                <w:b/>
              </w:rPr>
              <w:t>specific resource type</w:t>
            </w:r>
            <w:r w:rsidRPr="005A2D7C">
              <w:t>. If found, the Hosting CSE sends back a response with matched resources</w:t>
            </w:r>
            <w:r w:rsidR="005A3EEC" w:rsidRPr="009743EA">
              <w:t>.</w:t>
            </w:r>
          </w:p>
        </w:tc>
      </w:tr>
      <w:tr w:rsidR="00554D66" w:rsidRPr="009743EA" w14:paraId="3A5883F6" w14:textId="77777777" w:rsidTr="00BD522C">
        <w:trPr>
          <w:trHeight w:val="4779"/>
          <w:jc w:val="center"/>
        </w:trPr>
        <w:tc>
          <w:tcPr>
            <w:tcW w:w="1286" w:type="dxa"/>
            <w:tcBorders>
              <w:top w:val="single" w:sz="4" w:space="0" w:color="000000"/>
              <w:left w:val="single" w:sz="4" w:space="0" w:color="000000"/>
              <w:bottom w:val="single" w:sz="4" w:space="0" w:color="000000"/>
            </w:tcBorders>
            <w:shd w:val="clear" w:color="auto" w:fill="E7E6E6"/>
          </w:tcPr>
          <w:p w14:paraId="7E4402C0" w14:textId="77777777" w:rsidR="00554D66" w:rsidRPr="009743EA" w:rsidRDefault="00554D66" w:rsidP="00BD522C">
            <w:pPr>
              <w:pStyle w:val="TAL"/>
              <w:snapToGrid w:val="0"/>
              <w:jc w:val="center"/>
              <w:rPr>
                <w:b/>
                <w:kern w:val="1"/>
              </w:rPr>
            </w:pPr>
          </w:p>
          <w:p w14:paraId="122A6B33" w14:textId="77777777" w:rsidR="00554D66" w:rsidRPr="009743EA" w:rsidRDefault="00554D66" w:rsidP="00BD522C">
            <w:pPr>
              <w:pStyle w:val="TAL"/>
              <w:snapToGrid w:val="0"/>
              <w:jc w:val="center"/>
              <w:rPr>
                <w:b/>
                <w:kern w:val="1"/>
              </w:rPr>
            </w:pPr>
          </w:p>
          <w:p w14:paraId="005F494A" w14:textId="77777777" w:rsidR="00554D66" w:rsidRPr="009743EA" w:rsidRDefault="00554D66" w:rsidP="00BD522C">
            <w:pPr>
              <w:pStyle w:val="TAL"/>
              <w:snapToGrid w:val="0"/>
              <w:jc w:val="center"/>
              <w:rPr>
                <w:b/>
                <w:kern w:val="1"/>
              </w:rPr>
            </w:pPr>
          </w:p>
          <w:p w14:paraId="628B537A" w14:textId="77777777" w:rsidR="00554D66" w:rsidRPr="009743EA" w:rsidRDefault="00554D66" w:rsidP="00BD522C">
            <w:pPr>
              <w:pStyle w:val="TAL"/>
              <w:snapToGrid w:val="0"/>
              <w:jc w:val="center"/>
              <w:rPr>
                <w:b/>
                <w:kern w:val="1"/>
              </w:rPr>
            </w:pPr>
          </w:p>
          <w:p w14:paraId="160E66FC" w14:textId="77777777" w:rsidR="00554D66" w:rsidRPr="009743EA" w:rsidRDefault="00554D66" w:rsidP="00BD522C">
            <w:pPr>
              <w:pStyle w:val="TAL"/>
              <w:snapToGrid w:val="0"/>
              <w:jc w:val="center"/>
              <w:rPr>
                <w:b/>
                <w:kern w:val="1"/>
              </w:rPr>
            </w:pPr>
            <w:r w:rsidRPr="009743EA">
              <w:rPr>
                <w:b/>
                <w:kern w:val="1"/>
              </w:rPr>
              <w:t>Resource Structure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191967B" w14:textId="77777777" w:rsidR="00554D66" w:rsidRPr="009743EA" w:rsidRDefault="0054261D" w:rsidP="00BD522C">
            <w:pPr>
              <w:pStyle w:val="Default"/>
              <w:overflowPunct w:val="0"/>
              <w:jc w:val="center"/>
            </w:pPr>
            <w:r>
              <w:pict w14:anchorId="368E3E6E">
                <v:group id="_x0000_s1599" style="position:absolute;left:0;text-align:left;margin-left:117.85pt;margin-top:6.25pt;width:222.2pt;height:224.75pt;z-index:251618816;mso-position-horizontal-relative:text;mso-position-vertical-relative:text" coordsize="28219,2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">
                  <v:rect id="직사각형 2" o:spid="_x0000_s1600" style="position:absolute;width:11683;height:36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" filled="f" strokecolor="windowText">
                    <v:textbox style="mso-next-textbox:#직사각형 2" inset="0,0,0,0">
                      <w:txbxContent>
                        <w:p w14:paraId="2C23EFE6" w14:textId="77777777" w:rsidR="004A00AF" w:rsidRDefault="004A00AF" w:rsidP="00554D66">
                          <w:pPr>
                            <w:pStyle w:val="NormalWeb"/>
                            <w:wordWrap w:val="0"/>
                            <w:spacing w:after="0"/>
                            <w:jc w:val="center"/>
                          </w:pPr>
                          <w:r w:rsidRPr="007F3495">
                            <w:rPr>
                              <w:b/>
                              <w:bCs/>
                              <w:color w:val="000000"/>
                              <w:kern w:val="24"/>
                              <w:sz w:val="20"/>
                              <w:szCs w:val="20"/>
                            </w:rPr>
                            <w:t>mn-name</w:t>
                          </w:r>
                        </w:p>
                        <w:p w14:paraId="79B70525" w14:textId="77777777" w:rsidR="004A00AF" w:rsidRDefault="004A00AF" w:rsidP="00554D66">
                          <w:pPr>
                            <w:pStyle w:val="NormalWeb"/>
                            <w:wordWrap w:val="0"/>
                            <w:spacing w:after="0"/>
                            <w:jc w:val="center"/>
                          </w:pPr>
                          <w:r w:rsidRPr="007F3495">
                            <w:rPr>
                              <w:b/>
                              <w:bCs/>
                              <w:color w:val="000000"/>
                              <w:kern w:val="24"/>
                              <w:sz w:val="20"/>
                              <w:szCs w:val="20"/>
                            </w:rPr>
                            <w:t>(CSEBase)</w:t>
                          </w:r>
                        </w:p>
                      </w:txbxContent>
                    </v:textbox>
                  </v:rect>
                  <v:line id="직선 연결선 3" o:spid="_x0000_s1601" style="position:absolute;flip:x;visibility:visible" from="5842,3758" to="5842,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" strokecolor="windowText" strokeweight=".5pt">
                    <v:stroke joinstyle="miter"/>
                  </v:line>
                  <v:rect id="직사각형 4" o:spid="_x0000_s1602" style="position:absolute;left:7905;top:4996;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" filled="f" strokecolor="windowText">
                    <v:textbox style="mso-next-textbox:#직사각형 4" inset="0,0,0,0">
                      <w:txbxContent>
                        <w:p w14:paraId="1C2734D8" w14:textId="77777777" w:rsidR="004A00AF" w:rsidRDefault="004A00AF" w:rsidP="00554D66">
                          <w:pPr>
                            <w:pStyle w:val="NormalWeb"/>
                            <w:wordWrap w:val="0"/>
                            <w:spacing w:after="0"/>
                            <w:jc w:val="center"/>
                          </w:pPr>
                          <w:r w:rsidRPr="007F3495">
                            <w:rPr>
                              <w:b/>
                              <w:bCs/>
                              <w:color w:val="000000"/>
                              <w:kern w:val="24"/>
                              <w:sz w:val="18"/>
                              <w:szCs w:val="18"/>
                            </w:rPr>
                            <w:t>ae_actuator</w:t>
                          </w:r>
                        </w:p>
                        <w:p w14:paraId="272314F7" w14:textId="77777777" w:rsidR="004A00AF" w:rsidRDefault="004A00AF" w:rsidP="00554D66">
                          <w:pPr>
                            <w:pStyle w:val="NormalWeb"/>
                            <w:wordWrap w:val="0"/>
                            <w:spacing w:after="0"/>
                            <w:jc w:val="center"/>
                          </w:pPr>
                          <w:r w:rsidRPr="007F3495">
                            <w:rPr>
                              <w:b/>
                              <w:bCs/>
                              <w:color w:val="000000"/>
                              <w:kern w:val="24"/>
                              <w:sz w:val="18"/>
                              <w:szCs w:val="18"/>
                            </w:rPr>
                            <w:t>(AE)</w:t>
                          </w:r>
                        </w:p>
                      </w:txbxContent>
                    </v:textbox>
                  </v:rect>
                  <v:line id="직선 연결선 5" o:spid="_x0000_s1603" style="position:absolute;visibility:visible" from="5841,6283" to="7905,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" strokecolor="windowText" strokeweight=".5pt">
                    <v:stroke joinstyle="miter"/>
                  </v:line>
                  <v:rect id="직사각형 6" o:spid="_x0000_s1604" style="position:absolute;left:7905;top:17331;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" filled="f" strokecolor="windowText">
                    <v:textbox style="mso-next-textbox:#직사각형 6" inset="0,0,0,0">
                      <w:txbxContent>
                        <w:p w14:paraId="6F48909D" w14:textId="77777777" w:rsidR="004A00AF" w:rsidRDefault="004A00AF" w:rsidP="00554D66">
                          <w:pPr>
                            <w:pStyle w:val="NormalWeb"/>
                            <w:wordWrap w:val="0"/>
                            <w:spacing w:after="0"/>
                            <w:jc w:val="center"/>
                          </w:pPr>
                          <w:r w:rsidRPr="007F3495">
                            <w:rPr>
                              <w:b/>
                              <w:bCs/>
                              <w:color w:val="000000"/>
                              <w:kern w:val="24"/>
                              <w:sz w:val="18"/>
                              <w:szCs w:val="18"/>
                            </w:rPr>
                            <w:t>ae_sensor</w:t>
                          </w:r>
                        </w:p>
                        <w:p w14:paraId="4DE0CD46" w14:textId="77777777" w:rsidR="004A00AF" w:rsidRDefault="004A00AF" w:rsidP="00554D66">
                          <w:pPr>
                            <w:pStyle w:val="NormalWeb"/>
                            <w:wordWrap w:val="0"/>
                            <w:spacing w:after="0"/>
                            <w:jc w:val="center"/>
                          </w:pPr>
                          <w:r w:rsidRPr="007F3495">
                            <w:rPr>
                              <w:b/>
                              <w:bCs/>
                              <w:color w:val="000000"/>
                              <w:kern w:val="24"/>
                              <w:sz w:val="18"/>
                              <w:szCs w:val="18"/>
                            </w:rPr>
                            <w:t>(AE)</w:t>
                          </w:r>
                        </w:p>
                      </w:txbxContent>
                    </v:textbox>
                  </v:rect>
                  <v:line id="직선 연결선 7" o:spid="_x0000_s1605" style="position:absolute;visibility:visible" from="5841,6299" to="5842,18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" strokecolor="windowText" strokeweight=".5pt">
                    <v:stroke joinstyle="miter"/>
                  </v:line>
                  <v:line id="직선 연결선 8" o:spid="_x0000_s1606" style="position:absolute;visibility:visible" from="5842,18487" to="7905,18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" strokecolor="windowText" strokeweight=".5pt">
                    <v:stroke joinstyle="miter"/>
                  </v:line>
                  <v:rect id="직사각형 10" o:spid="_x0000_s1607" style="position:absolute;left:15955;top:9337;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" filled="f" strokecolor="windowText">
                    <v:textbox style="mso-next-textbox:#직사각형 10" inset="0,0,0,0">
                      <w:txbxContent>
                        <w:p w14:paraId="7739510C" w14:textId="77777777" w:rsidR="004A00AF" w:rsidRDefault="004A00AF" w:rsidP="00554D66">
                          <w:pPr>
                            <w:pStyle w:val="NormalWeb"/>
                            <w:wordWrap w:val="0"/>
                            <w:spacing w:after="0"/>
                            <w:jc w:val="center"/>
                          </w:pPr>
                          <w:r w:rsidRPr="007F3495">
                            <w:rPr>
                              <w:b/>
                              <w:bCs/>
                              <w:color w:val="000000"/>
                              <w:kern w:val="24"/>
                              <w:sz w:val="18"/>
                              <w:szCs w:val="18"/>
                            </w:rPr>
                            <w:t>cnt_light1</w:t>
                          </w:r>
                        </w:p>
                        <w:p w14:paraId="6CE7409A"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1" o:spid="_x0000_s1608" style="position:absolute;visibility:visible" from="13892,7394" to="13892,1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" strokecolor="windowText" strokeweight=".5pt">
                    <v:stroke joinstyle="miter"/>
                  </v:line>
                  <v:rect id="직사각형 12" o:spid="_x0000_s1609" style="position:absolute;left:15955;top:13459;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" filled="f" strokecolor="windowText">
                    <v:textbox style="mso-next-textbox:#직사각형 12" inset="0,0,0,0">
                      <w:txbxContent>
                        <w:p w14:paraId="4D2DD09B" w14:textId="77777777" w:rsidR="004A00AF" w:rsidRDefault="004A00AF" w:rsidP="00554D66">
                          <w:pPr>
                            <w:pStyle w:val="NormalWeb"/>
                            <w:wordWrap w:val="0"/>
                            <w:spacing w:after="0"/>
                            <w:jc w:val="center"/>
                          </w:pPr>
                          <w:r w:rsidRPr="007F3495">
                            <w:rPr>
                              <w:b/>
                              <w:bCs/>
                              <w:color w:val="000000"/>
                              <w:kern w:val="24"/>
                              <w:sz w:val="18"/>
                              <w:szCs w:val="18"/>
                            </w:rPr>
                            <w:t>cnt_light2</w:t>
                          </w:r>
                        </w:p>
                        <w:p w14:paraId="71A8984E"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3" o:spid="_x0000_s1610" style="position:absolute;visibility:visible" from="13892,10942" to="13892,1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UxhwQAAANsAAAAPAAAAZHJzL2Rvd25yZXYueG1sRE9Ni8Iw&#10;EL0L+x/CLHjTdBWk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LaZTGHBAAAA2wAAAA8AAAAA&#10;AAAAAAAAAAAABwIAAGRycy9kb3ducmV2LnhtbFBLBQYAAAAAAwADALcAAAD1AgAAAAA=&#10;" strokecolor="windowText" strokeweight=".5pt">
                    <v:stroke joinstyle="miter"/>
                  </v:line>
                  <v:line id="직선 연결선 14" o:spid="_x0000_s1611" style="position:absolute;visibility:visible" from="13892,14616" to="15955,14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NQVwQAAANsAAAAPAAAAZHJzL2Rvd25yZXYueG1sRE9Ni8Iw&#10;EL0L+x/CLHjTdEWk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Dlw1BXBAAAA2wAAAA8AAAAA&#10;AAAAAAAAAAAABwIAAGRycy9kb3ducmV2LnhtbFBLBQYAAAAAAwADALcAAAD1AgAAAAA=&#10;" strokecolor="windowText" strokeweight=".5pt">
                    <v:stroke joinstyle="miter"/>
                  </v:line>
                  <v:line id="직선 연결선 15" o:spid="_x0000_s1612" style="position:absolute;visibility:visible" from="13892,10594" to="15955,10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GOwQAAANsAAAAPAAAAZHJzL2Rvd25yZXYueG1sRE9Ni8Iw&#10;EL0L+x/CLHjTdAWl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FY8cY7BAAAA2wAAAA8AAAAA&#10;AAAAAAAAAAAABwIAAGRycy9kb3ducmV2LnhtbFBLBQYAAAAAAwADALcAAAD1AgAAAAA=&#10;" strokecolor="windowText" strokeweight=".5pt">
                    <v:stroke joinstyle="miter"/>
                  </v:line>
                  <v:rect id="_x0000_s1613" style="position:absolute;left:15955;top:21888;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" filled="f" strokecolor="windowText">
                    <v:textbox style="mso-next-textbox:#_x0000_s1613" inset="0,0,0,0">
                      <w:txbxContent>
                        <w:p w14:paraId="3B5221FC" w14:textId="77777777" w:rsidR="004A00AF" w:rsidRDefault="004A00AF" w:rsidP="00554D66">
                          <w:pPr>
                            <w:pStyle w:val="NormalWeb"/>
                            <w:wordWrap w:val="0"/>
                            <w:spacing w:after="0"/>
                            <w:jc w:val="center"/>
                          </w:pPr>
                          <w:r>
                            <w:rPr>
                              <w:b/>
                              <w:bCs/>
                              <w:color w:val="000000"/>
                              <w:kern w:val="24"/>
                              <w:sz w:val="18"/>
                              <w:szCs w:val="18"/>
                            </w:rPr>
                            <w:t>cnt</w:t>
                          </w:r>
                          <w:r w:rsidRPr="007F3495">
                            <w:rPr>
                              <w:b/>
                              <w:bCs/>
                              <w:color w:val="000000"/>
                              <w:kern w:val="24"/>
                              <w:sz w:val="18"/>
                              <w:szCs w:val="18"/>
                            </w:rPr>
                            <w:t>_temp1</w:t>
                          </w:r>
                        </w:p>
                        <w:p w14:paraId="58EEA061"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7" o:spid="_x0000_s1614" style="position:absolute;visibility:visible" from="13892,19946" to="13892,2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" strokecolor="windowText" strokeweight=".5pt">
                    <v:stroke joinstyle="miter"/>
                  </v:line>
                  <v:rect id="직사각형 18" o:spid="_x0000_s1615" style="position:absolute;left:15955;top:26011;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" filled="f" strokecolor="windowText">
                    <v:textbox style="mso-next-textbox:#직사각형 18" inset="0,0,0,0">
                      <w:txbxContent>
                        <w:p w14:paraId="6604F2DB" w14:textId="77777777" w:rsidR="004A00AF" w:rsidRDefault="004A00AF" w:rsidP="00554D66">
                          <w:pPr>
                            <w:pStyle w:val="NormalWeb"/>
                            <w:wordWrap w:val="0"/>
                            <w:spacing w:after="0"/>
                            <w:jc w:val="center"/>
                          </w:pPr>
                          <w:r>
                            <w:rPr>
                              <w:b/>
                              <w:bCs/>
                              <w:color w:val="000000"/>
                              <w:kern w:val="24"/>
                              <w:sz w:val="18"/>
                              <w:szCs w:val="18"/>
                            </w:rPr>
                            <w:t>cnt</w:t>
                          </w:r>
                          <w:r w:rsidRPr="007F3495">
                            <w:rPr>
                              <w:b/>
                              <w:bCs/>
                              <w:color w:val="000000"/>
                              <w:kern w:val="24"/>
                              <w:sz w:val="18"/>
                              <w:szCs w:val="18"/>
                            </w:rPr>
                            <w:t>_temp2</w:t>
                          </w:r>
                        </w:p>
                        <w:p w14:paraId="66E5A7C1"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9" o:spid="_x0000_s1616" style="position:absolute;visibility:visible" from="13892,23494" to="13892,2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" strokecolor="windowText" strokeweight=".5pt">
                    <v:stroke joinstyle="miter"/>
                  </v:line>
                  <v:line id="직선 연결선 20" o:spid="_x0000_s1617" style="position:absolute;visibility:visible" from="13892,27167" to="15955,2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" strokecolor="windowText" strokeweight=".5pt">
                    <v:stroke joinstyle="miter"/>
                  </v:line>
                  <v:line id="직선 연결선 21" o:spid="_x0000_s1618" style="position:absolute;visibility:visible" from="13892,23146" to="15955,2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" strokecolor="windowText" strokeweight=".5pt">
                    <v:stroke joinstyle="miter"/>
                  </v:line>
                </v:group>
              </w:pict>
            </w:r>
          </w:p>
          <w:p w14:paraId="0946CAB9" w14:textId="77777777" w:rsidR="00554D66" w:rsidRPr="009743EA" w:rsidRDefault="00554D66" w:rsidP="00BD522C">
            <w:pPr>
              <w:pStyle w:val="Default"/>
              <w:overflowPunct w:val="0"/>
              <w:jc w:val="center"/>
            </w:pPr>
          </w:p>
          <w:p w14:paraId="7BDBCD1B" w14:textId="77777777" w:rsidR="00554D66" w:rsidRPr="009743EA" w:rsidRDefault="00554D66" w:rsidP="00BD522C">
            <w:pPr>
              <w:pStyle w:val="Default"/>
              <w:overflowPunct w:val="0"/>
              <w:jc w:val="center"/>
              <w:rPr>
                <w:sz w:val="20"/>
                <w:szCs w:val="20"/>
              </w:rPr>
            </w:pPr>
          </w:p>
        </w:tc>
      </w:tr>
      <w:tr w:rsidR="00554D66" w:rsidRPr="009743EA" w14:paraId="0456167D" w14:textId="77777777" w:rsidTr="00BD522C">
        <w:trPr>
          <w:trHeight w:val="3104"/>
          <w:jc w:val="center"/>
        </w:trPr>
        <w:tc>
          <w:tcPr>
            <w:tcW w:w="1286" w:type="dxa"/>
            <w:tcBorders>
              <w:top w:val="single" w:sz="4" w:space="0" w:color="000000"/>
              <w:left w:val="single" w:sz="4" w:space="0" w:color="000000"/>
              <w:bottom w:val="single" w:sz="4" w:space="0" w:color="000000"/>
            </w:tcBorders>
            <w:shd w:val="clear" w:color="auto" w:fill="E7E6E6"/>
          </w:tcPr>
          <w:p w14:paraId="70CB57A5" w14:textId="77777777" w:rsidR="00554D66" w:rsidRPr="009743EA" w:rsidRDefault="00554D66" w:rsidP="00BD522C">
            <w:pPr>
              <w:pStyle w:val="TAL"/>
              <w:snapToGrid w:val="0"/>
              <w:jc w:val="center"/>
              <w:rPr>
                <w:b/>
                <w:kern w:val="1"/>
              </w:rPr>
            </w:pPr>
          </w:p>
          <w:p w14:paraId="43EE48A1" w14:textId="77777777" w:rsidR="00554D66" w:rsidRPr="009743EA" w:rsidRDefault="00554D66" w:rsidP="00BD522C">
            <w:pPr>
              <w:pStyle w:val="TAL"/>
              <w:snapToGrid w:val="0"/>
              <w:jc w:val="center"/>
              <w:rPr>
                <w:b/>
                <w:kern w:val="1"/>
              </w:rPr>
            </w:pPr>
          </w:p>
          <w:p w14:paraId="276533B6" w14:textId="77777777" w:rsidR="00554D66" w:rsidRPr="009743EA" w:rsidRDefault="00554D66" w:rsidP="00BD522C">
            <w:pPr>
              <w:pStyle w:val="TAL"/>
              <w:snapToGrid w:val="0"/>
              <w:jc w:val="center"/>
              <w:rPr>
                <w:b/>
                <w:kern w:val="1"/>
              </w:rPr>
            </w:pPr>
          </w:p>
          <w:p w14:paraId="707DA42E" w14:textId="77777777" w:rsidR="00554D66" w:rsidRPr="009743EA" w:rsidRDefault="00554D66" w:rsidP="00BD522C">
            <w:pPr>
              <w:pStyle w:val="TAL"/>
              <w:snapToGrid w:val="0"/>
              <w:jc w:val="center"/>
              <w:rPr>
                <w:b/>
                <w:kern w:val="1"/>
              </w:rPr>
            </w:pPr>
          </w:p>
          <w:p w14:paraId="1F107B77" w14:textId="77777777" w:rsidR="00554D66" w:rsidRPr="009743EA" w:rsidRDefault="00554D66" w:rsidP="00BD522C">
            <w:pPr>
              <w:pStyle w:val="TAL"/>
              <w:snapToGrid w:val="0"/>
              <w:jc w:val="center"/>
              <w:rPr>
                <w:b/>
                <w:kern w:val="1"/>
              </w:rPr>
            </w:pPr>
          </w:p>
          <w:p w14:paraId="565D365B" w14:textId="77777777" w:rsidR="00554D66" w:rsidRPr="009743EA" w:rsidRDefault="00554D66" w:rsidP="00BD522C">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0FB2EC1" w14:textId="77777777" w:rsidR="00554D66" w:rsidRPr="009743EA" w:rsidRDefault="0054261D" w:rsidP="00BD522C">
            <w:pPr>
              <w:pStyle w:val="TAL"/>
              <w:snapToGrid w:val="0"/>
              <w:jc w:val="center"/>
            </w:pPr>
            <w:r>
              <w:pict w14:anchorId="5FCB6290">
                <v:group id="_x0000_s1581" style="position:absolute;left:0;text-align:left;margin-left:88.9pt;margin-top:2.7pt;width:261pt;height:133.25pt;z-index:251616768;mso-position-horizontal-relative:text;mso-position-vertical-relative:text" coordsize="33147,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">
                  <v:roundrect id="모서리가 둥근 직사각형 2" o:spid="_x0000_s1582" style="position:absolute;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style="mso-next-textbox:#모서리가 둥근 직사각형 2">
                      <w:txbxContent>
                        <w:p w14:paraId="1DE07F2D" w14:textId="77777777" w:rsidR="004A00AF" w:rsidRPr="00711102" w:rsidRDefault="004A00AF" w:rsidP="00554D66">
                          <w:pPr>
                            <w:pStyle w:val="NormalWeb"/>
                            <w:wordWrap w:val="0"/>
                            <w:spacing w:after="0"/>
                            <w:jc w:val="center"/>
                            <w:rPr>
                              <w:rFonts w:ascii="Malgun Gothic" w:hAnsi="Malgun Gothic"/>
                              <w:color w:val="FFFFFF"/>
                              <w:kern w:val="24"/>
                              <w:sz w:val="10"/>
                              <w:szCs w:val="10"/>
                            </w:rPr>
                          </w:pPr>
                        </w:p>
                        <w:p w14:paraId="487B9845" w14:textId="77777777" w:rsidR="004A00AF" w:rsidRPr="00711102" w:rsidRDefault="004A00AF" w:rsidP="00554D66">
                          <w:pPr>
                            <w:pStyle w:val="NormalWeb"/>
                            <w:wordWrap w:val="0"/>
                            <w:spacing w:after="0"/>
                            <w:jc w:val="center"/>
                          </w:pPr>
                          <w:r w:rsidRPr="00711102">
                            <w:rPr>
                              <w:rFonts w:ascii="Malgun Gothic" w:hAnsi="Malgun Gothic" w:hint="eastAsia"/>
                              <w:color w:val="FFFFFF"/>
                              <w:kern w:val="24"/>
                            </w:rPr>
                            <w:t>originator</w:t>
                          </w:r>
                        </w:p>
                        <w:p w14:paraId="488D6E60" w14:textId="77777777" w:rsidR="004A00AF" w:rsidRDefault="004A00AF" w:rsidP="00554D66">
                          <w:pPr>
                            <w:pStyle w:val="NormalWeb"/>
                            <w:wordWrap w:val="0"/>
                            <w:spacing w:after="0"/>
                            <w:jc w:val="center"/>
                          </w:pPr>
                        </w:p>
                        <w:p w14:paraId="74D03482" w14:textId="77777777" w:rsidR="004A00AF" w:rsidRDefault="004A00AF" w:rsidP="00554D66">
                          <w:pPr>
                            <w:pStyle w:val="NormalWeb"/>
                            <w:wordWrap w:val="0"/>
                            <w:spacing w:after="0"/>
                            <w:jc w:val="center"/>
                          </w:pPr>
                        </w:p>
                      </w:txbxContent>
                    </v:textbox>
                  </v:roundrect>
                  <v:line id="직선 연결선 3" o:spid="_x0000_s1583" style="position:absolute;visibility:visible" from="4826,6810" to="4826,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1584" type="#_x0000_t32" style="position:absolute;left:5524;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type id="_x0000_t202" coordsize="21600,21600" o:spt="202" path="m,l,21600r21600,l21600,xe">
                    <v:stroke joinstyle="miter"/>
                    <v:path gradientshapeok="t" o:connecttype="rect"/>
                  </v:shapetype>
                  <v:shape id="TextBox 36" o:spid="_x0000_s1585" type="#_x0000_t202" style="position:absolute;left:5524;top:8845;width:24003;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next-textbox:#TextBox 36;mso-fit-shape-to-text:t">
                      <w:txbxContent>
                        <w:p w14:paraId="02E06716" w14:textId="77777777" w:rsidR="004A00AF" w:rsidRDefault="004A00AF" w:rsidP="00554D66">
                          <w:pPr>
                            <w:pStyle w:val="NormalWeb"/>
                            <w:wordWrap w:val="0"/>
                            <w:spacing w:after="0"/>
                          </w:pPr>
                          <w:r w:rsidRPr="00D8674C">
                            <w:rPr>
                              <w:rFonts w:ascii="Malgun Gothic" w:hAnsi="Malgun Gothic" w:hint="eastAsia"/>
                              <w:color w:val="5B9BD5"/>
                              <w:kern w:val="24"/>
                              <w:sz w:val="14"/>
                              <w:szCs w:val="14"/>
                            </w:rPr>
                            <w:t xml:space="preserve">Discovery request with </w:t>
                          </w:r>
                          <w:r w:rsidRPr="00D8674C">
                            <w:rPr>
                              <w:rFonts w:ascii="Malgun Gothic" w:hAnsi="Malgun Gothic" w:hint="eastAsia"/>
                              <w:i/>
                              <w:color w:val="5B9BD5"/>
                              <w:kern w:val="24"/>
                              <w:sz w:val="14"/>
                              <w:szCs w:val="14"/>
                            </w:rPr>
                            <w:t xml:space="preserve">resourceType </w:t>
                          </w:r>
                          <w:r w:rsidRPr="00D8674C">
                            <w:rPr>
                              <w:rFonts w:ascii="Malgun Gothic" w:hAnsi="Malgun Gothic" w:hint="eastAsia"/>
                              <w:b/>
                              <w:i/>
                              <w:color w:val="5B9BD5"/>
                              <w:kern w:val="24"/>
                              <w:sz w:val="14"/>
                              <w:szCs w:val="14"/>
                            </w:rPr>
                            <w:t>Filter Criteria</w:t>
                          </w:r>
                        </w:p>
                      </w:txbxContent>
                    </v:textbox>
                  </v:shape>
                  <v:shape id="TextBox 37" o:spid="_x0000_s1586" type="#_x0000_t202" style="position:absolute;left:3987;top:12782;width:25153;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next-textbox:#TextBox 37;mso-fit-shape-to-text:t">
                      <w:txbxContent>
                        <w:p w14:paraId="18B93B9D" w14:textId="77777777" w:rsidR="004A00AF" w:rsidRDefault="004A00AF" w:rsidP="00554D66">
                          <w:pPr>
                            <w:pStyle w:val="NormalWeb"/>
                            <w:wordWrap w:val="0"/>
                            <w:spacing w:after="0"/>
                            <w:jc w:val="center"/>
                          </w:pPr>
                          <w:r w:rsidRPr="00D8674C">
                            <w:rPr>
                              <w:rFonts w:ascii="Malgun Gothic" w:hAnsi="Malgun Gothic" w:hint="eastAsia"/>
                              <w:color w:val="5B9BD5"/>
                              <w:kern w:val="24"/>
                              <w:sz w:val="14"/>
                              <w:szCs w:val="14"/>
                            </w:rPr>
                            <w:t>Response with matched resources if any</w:t>
                          </w:r>
                        </w:p>
                      </w:txbxContent>
                    </v:textbox>
                  </v:shape>
                  <v:shape id="직선 화살표 연결선 7" o:spid="_x0000_s1587" type="#_x0000_t32" style="position:absolute;left:5873;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588" style="position:absolute;left:23749;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style="mso-next-textbox:#모서리가 둥근 직사각형 8">
                      <w:txbxContent>
                        <w:p w14:paraId="086506F0" w14:textId="77777777" w:rsidR="004A00AF" w:rsidRPr="00B658BD" w:rsidRDefault="004A00AF" w:rsidP="00554D66">
                          <w:pPr>
                            <w:pStyle w:val="NormalWeb"/>
                            <w:wordWrap w:val="0"/>
                            <w:spacing w:after="0"/>
                            <w:jc w:val="center"/>
                            <w:rPr>
                              <w:rFonts w:ascii="Malgun Gothic" w:hAnsi="Malgun Gothic"/>
                              <w:color w:val="FFFFFF"/>
                              <w:kern w:val="24"/>
                              <w:sz w:val="10"/>
                            </w:rPr>
                          </w:pPr>
                        </w:p>
                        <w:p w14:paraId="26C7C914" w14:textId="77777777" w:rsidR="004A00AF" w:rsidRPr="00B658BD" w:rsidRDefault="004A00AF" w:rsidP="00554D66">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5979DE54" w14:textId="77777777" w:rsidR="004A00AF" w:rsidRDefault="004A00AF" w:rsidP="00554D66">
                          <w:pPr>
                            <w:pStyle w:val="NormalWeb"/>
                            <w:wordWrap w:val="0"/>
                            <w:spacing w:after="0"/>
                            <w:jc w:val="center"/>
                          </w:pPr>
                        </w:p>
                        <w:p w14:paraId="33532318" w14:textId="77777777" w:rsidR="004A00AF" w:rsidRDefault="004A00AF" w:rsidP="00554D66">
                          <w:pPr>
                            <w:pStyle w:val="NormalWeb"/>
                            <w:wordWrap w:val="0"/>
                            <w:spacing w:after="0"/>
                            <w:jc w:val="center"/>
                          </w:pPr>
                        </w:p>
                      </w:txbxContent>
                    </v:textbox>
                  </v:roundrect>
                  <v:line id="직선 연결선 9" o:spid="_x0000_s1589" style="position:absolute;visibility:visible" from="28575,6810" to="28575,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p w14:paraId="4F3D78F4" w14:textId="77777777" w:rsidR="00554D66" w:rsidRPr="009743EA" w:rsidRDefault="00554D66" w:rsidP="00BD522C">
            <w:pPr>
              <w:pStyle w:val="TAL"/>
              <w:snapToGrid w:val="0"/>
              <w:jc w:val="center"/>
              <w:rPr>
                <w:color w:val="000000"/>
              </w:rPr>
            </w:pPr>
          </w:p>
        </w:tc>
      </w:tr>
      <w:tr w:rsidR="00554D66" w:rsidRPr="009743EA" w14:paraId="7B02ED14"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75A977D3" w14:textId="77777777" w:rsidR="00554D66" w:rsidRPr="009743EA" w:rsidRDefault="00554D66" w:rsidP="00BD522C">
            <w:pPr>
              <w:pStyle w:val="TAL"/>
              <w:snapToGrid w:val="0"/>
              <w:jc w:val="center"/>
              <w:rPr>
                <w:b/>
                <w:kern w:val="1"/>
                <w:lang w:eastAsia="ko-KR"/>
              </w:rPr>
            </w:pPr>
          </w:p>
          <w:p w14:paraId="0166BF42" w14:textId="77777777" w:rsidR="00FE3B5F" w:rsidRPr="009743EA" w:rsidRDefault="00FE3B5F" w:rsidP="00BD522C">
            <w:pPr>
              <w:pStyle w:val="TAL"/>
              <w:snapToGrid w:val="0"/>
              <w:jc w:val="center"/>
              <w:rPr>
                <w:b/>
                <w:kern w:val="1"/>
                <w:lang w:eastAsia="ko-KR"/>
              </w:rPr>
            </w:pPr>
          </w:p>
          <w:p w14:paraId="5DC40624" w14:textId="77777777" w:rsidR="00554D66" w:rsidRPr="009743EA" w:rsidRDefault="00554D66" w:rsidP="00BD522C">
            <w:pPr>
              <w:pStyle w:val="TAL"/>
              <w:snapToGrid w:val="0"/>
              <w:jc w:val="center"/>
              <w:rPr>
                <w:b/>
                <w:kern w:val="1"/>
              </w:rPr>
            </w:pPr>
            <w:r w:rsidRPr="009743EA">
              <w:rPr>
                <w:b/>
                <w:kern w:val="1"/>
              </w:rPr>
              <w:t>HTTP Header Information</w:t>
            </w:r>
          </w:p>
          <w:p w14:paraId="442C71A4" w14:textId="77777777" w:rsidR="00554D66" w:rsidRPr="009743EA" w:rsidRDefault="00554D66" w:rsidP="00BD522C">
            <w:pPr>
              <w:pStyle w:val="TAL"/>
              <w:snapToGrid w:val="0"/>
              <w:jc w:val="center"/>
              <w:rPr>
                <w:b/>
                <w:kern w:val="1"/>
              </w:rPr>
            </w:pPr>
          </w:p>
          <w:p w14:paraId="7810685B" w14:textId="77777777" w:rsidR="00554D66" w:rsidRPr="009743EA" w:rsidRDefault="00554D66" w:rsidP="00BD522C">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554D66" w:rsidRPr="009743EA" w14:paraId="5D7F96B1" w14:textId="77777777" w:rsidTr="005A2D7C">
              <w:trPr>
                <w:jc w:val="center"/>
              </w:trPr>
              <w:tc>
                <w:tcPr>
                  <w:tcW w:w="1501" w:type="dxa"/>
                  <w:shd w:val="clear" w:color="auto" w:fill="9CC2E5"/>
                </w:tcPr>
                <w:p w14:paraId="28806BB6" w14:textId="77777777" w:rsidR="00554D66" w:rsidRPr="009743EA" w:rsidRDefault="00554D66" w:rsidP="00BD522C">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61B0FA4F" w14:textId="77777777" w:rsidR="00554D66" w:rsidRPr="009743EA" w:rsidRDefault="00554D66" w:rsidP="00BD522C">
                  <w:pPr>
                    <w:pStyle w:val="TAL"/>
                    <w:snapToGrid w:val="0"/>
                    <w:jc w:val="center"/>
                    <w:rPr>
                      <w:rFonts w:eastAsia="Calibri"/>
                      <w:b/>
                      <w:szCs w:val="22"/>
                    </w:rPr>
                  </w:pPr>
                  <w:r w:rsidRPr="009743EA">
                    <w:rPr>
                      <w:rFonts w:eastAsia="Calibri"/>
                      <w:b/>
                      <w:szCs w:val="22"/>
                    </w:rPr>
                    <w:t>Value</w:t>
                  </w:r>
                </w:p>
              </w:tc>
            </w:tr>
            <w:tr w:rsidR="00554D66" w:rsidRPr="009743EA" w14:paraId="4E94DED7" w14:textId="77777777" w:rsidTr="005A2D7C">
              <w:trPr>
                <w:jc w:val="center"/>
              </w:trPr>
              <w:tc>
                <w:tcPr>
                  <w:tcW w:w="1501" w:type="dxa"/>
                  <w:shd w:val="clear" w:color="auto" w:fill="DEEAF6"/>
                </w:tcPr>
                <w:p w14:paraId="02C4F705" w14:textId="77777777" w:rsidR="00554D66" w:rsidRPr="009743EA" w:rsidRDefault="00554D66" w:rsidP="00BD522C">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594531D0" w14:textId="77777777" w:rsidR="00554D66" w:rsidRPr="009743EA" w:rsidRDefault="00554D66" w:rsidP="00BD522C">
                  <w:pPr>
                    <w:pStyle w:val="TAL"/>
                    <w:snapToGrid w:val="0"/>
                    <w:rPr>
                      <w:rFonts w:eastAsia="Calibri"/>
                      <w:szCs w:val="22"/>
                    </w:rPr>
                  </w:pPr>
                  <w:r w:rsidRPr="009743EA">
                    <w:rPr>
                      <w:rFonts w:eastAsia="Calibri"/>
                      <w:szCs w:val="22"/>
                    </w:rPr>
                    <w:t>application/json</w:t>
                  </w:r>
                </w:p>
              </w:tc>
            </w:tr>
            <w:tr w:rsidR="00554D66" w:rsidRPr="009743EA" w14:paraId="4447CDB4" w14:textId="77777777" w:rsidTr="005A2D7C">
              <w:trPr>
                <w:jc w:val="center"/>
              </w:trPr>
              <w:tc>
                <w:tcPr>
                  <w:tcW w:w="1501" w:type="dxa"/>
                  <w:shd w:val="clear" w:color="auto" w:fill="DEEAF6"/>
                </w:tcPr>
                <w:p w14:paraId="4035CCA0" w14:textId="77777777" w:rsidR="00554D66" w:rsidRPr="009743EA" w:rsidRDefault="00554D66" w:rsidP="00BD522C">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6AF7ECE4" w14:textId="77777777" w:rsidR="00554D66" w:rsidRPr="009743EA" w:rsidRDefault="00554D66" w:rsidP="00BD522C">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554D66" w:rsidRPr="009743EA" w14:paraId="372F841D" w14:textId="77777777" w:rsidTr="005A2D7C">
              <w:trPr>
                <w:jc w:val="center"/>
              </w:trPr>
              <w:tc>
                <w:tcPr>
                  <w:tcW w:w="1501" w:type="dxa"/>
                  <w:shd w:val="clear" w:color="auto" w:fill="DEEAF6"/>
                </w:tcPr>
                <w:p w14:paraId="11AB5B5E" w14:textId="77777777" w:rsidR="00554D66" w:rsidRPr="009743EA" w:rsidRDefault="00554D66" w:rsidP="00BD522C">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75DCEAFB" w14:textId="77777777" w:rsidR="00554D66" w:rsidRPr="009743EA" w:rsidRDefault="00554D66" w:rsidP="00BD522C">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Originator</w:t>
                  </w:r>
                </w:p>
              </w:tc>
            </w:tr>
            <w:tr w:rsidR="005E122D" w:rsidRPr="009743EA" w14:paraId="5EFE109E" w14:textId="77777777" w:rsidTr="005A2D7C">
              <w:trPr>
                <w:jc w:val="center"/>
              </w:trPr>
              <w:tc>
                <w:tcPr>
                  <w:tcW w:w="1501" w:type="dxa"/>
                  <w:shd w:val="clear" w:color="auto" w:fill="DEEAF6"/>
                </w:tcPr>
                <w:p w14:paraId="34EC19CA" w14:textId="77777777" w:rsidR="005E122D" w:rsidRPr="009743EA" w:rsidRDefault="005E122D" w:rsidP="005E122D">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60A61846" w14:textId="77777777" w:rsidR="005E122D" w:rsidRPr="009743EA" w:rsidRDefault="005E122D" w:rsidP="005E122D">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53D05969" w14:textId="77777777" w:rsidR="00554D66" w:rsidRPr="009743EA" w:rsidRDefault="00554D66" w:rsidP="00BD522C">
            <w:pPr>
              <w:pStyle w:val="TAL"/>
              <w:snapToGrid w:val="0"/>
              <w:jc w:val="both"/>
              <w:rPr>
                <w:lang w:eastAsia="ko-KR"/>
              </w:rPr>
            </w:pPr>
          </w:p>
        </w:tc>
      </w:tr>
      <w:tr w:rsidR="00554D66" w:rsidRPr="009743EA" w14:paraId="0F82E7E9"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3A4E1399" w14:textId="77777777" w:rsidR="00554D66" w:rsidRPr="009743EA" w:rsidRDefault="00554D66" w:rsidP="00BD522C">
            <w:pPr>
              <w:pStyle w:val="Default"/>
              <w:overflowPunct w:val="0"/>
              <w:jc w:val="center"/>
              <w:rPr>
                <w:color w:val="auto"/>
              </w:rPr>
            </w:pPr>
          </w:p>
          <w:p w14:paraId="6052ADD2" w14:textId="77777777" w:rsidR="00554D66" w:rsidRPr="009743EA" w:rsidRDefault="00554D66" w:rsidP="00BD522C">
            <w:pPr>
              <w:pStyle w:val="Default"/>
              <w:overflowPunct w:val="0"/>
              <w:jc w:val="center"/>
              <w:rPr>
                <w:b/>
                <w:sz w:val="20"/>
                <w:szCs w:val="20"/>
              </w:rPr>
            </w:pPr>
          </w:p>
          <w:p w14:paraId="5EE337F0" w14:textId="77777777" w:rsidR="00554D66" w:rsidRPr="009743EA" w:rsidRDefault="00554D66" w:rsidP="00BD522C">
            <w:pPr>
              <w:pStyle w:val="Default"/>
              <w:overflowPunct w:val="0"/>
              <w:jc w:val="center"/>
              <w:rPr>
                <w:b/>
                <w:sz w:val="20"/>
                <w:szCs w:val="20"/>
              </w:rPr>
            </w:pPr>
          </w:p>
          <w:p w14:paraId="4DE5EC8B" w14:textId="77777777" w:rsidR="00554D66" w:rsidRPr="009743EA" w:rsidRDefault="00554D66"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08B08217" w14:textId="77777777" w:rsidR="00554D66" w:rsidRPr="009743EA" w:rsidRDefault="00554D66" w:rsidP="00BD522C">
            <w:pPr>
              <w:pStyle w:val="Default"/>
              <w:overflowPunct w:val="0"/>
              <w:jc w:val="center"/>
              <w:rPr>
                <w:b/>
                <w:kern w:val="1"/>
              </w:rPr>
            </w:pPr>
            <w:r w:rsidRPr="009743EA">
              <w:rPr>
                <w:rFonts w:ascii="Arial" w:eastAsia="Malgun Gothic" w:hAnsi="Arial"/>
                <w:b/>
                <w:color w:val="auto"/>
                <w:kern w:val="1"/>
                <w:sz w:val="18"/>
                <w:szCs w:val="20"/>
              </w:rPr>
              <w:t>ty=2</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67B6DEA" w14:textId="77777777" w:rsidR="001B5EE8" w:rsidRPr="005A2D7C" w:rsidRDefault="001B5EE8" w:rsidP="005A2D7C">
            <w:pPr>
              <w:pStyle w:val="TAL"/>
              <w:rPr>
                <w:rFonts w:eastAsia="Calibri Light"/>
              </w:rPr>
            </w:pPr>
          </w:p>
          <w:p w14:paraId="7834A7BC" w14:textId="77777777" w:rsidR="00554D66" w:rsidRPr="009743EA" w:rsidRDefault="001B5EE8" w:rsidP="007C39B4">
            <w:pPr>
              <w:widowControl w:val="0"/>
              <w:spacing w:after="0"/>
              <w:ind w:left="284"/>
              <w:jc w:val="both"/>
              <w:textAlignment w:val="auto"/>
              <w:rPr>
                <w:b/>
                <w:sz w:val="24"/>
              </w:rPr>
            </w:pPr>
            <w:r w:rsidRPr="009743EA">
              <w:rPr>
                <w:rFonts w:eastAsia="Calibri Light"/>
                <w:b/>
                <w:sz w:val="24"/>
              </w:rPr>
              <w:t>API/DIS</w:t>
            </w:r>
            <w:r w:rsidR="00F41F85" w:rsidRPr="009743EA">
              <w:rPr>
                <w:rFonts w:eastAsia="Calibri Light"/>
                <w:b/>
                <w:sz w:val="24"/>
              </w:rPr>
              <w:t>_</w:t>
            </w:r>
            <w:r w:rsidRPr="009743EA">
              <w:rPr>
                <w:rFonts w:eastAsia="Calibri Light"/>
                <w:b/>
                <w:sz w:val="24"/>
              </w:rPr>
              <w:t>TY2</w:t>
            </w:r>
          </w:p>
          <w:p w14:paraId="1713CFB6" w14:textId="77777777" w:rsidR="00554D66" w:rsidRPr="009743EA" w:rsidRDefault="00554D66" w:rsidP="00BD522C">
            <w:pPr>
              <w:widowControl w:val="0"/>
              <w:spacing w:after="0"/>
              <w:ind w:left="284"/>
              <w:jc w:val="both"/>
              <w:textAlignment w:val="auto"/>
              <w:rPr>
                <w:rFonts w:ascii="Arial" w:hAnsi="Arial"/>
                <w:b/>
                <w:color w:val="0070C0"/>
                <w:sz w:val="18"/>
              </w:rPr>
            </w:pPr>
          </w:p>
          <w:p w14:paraId="6E1428B2"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166A1B9E" w14:textId="77777777" w:rsidR="00554D66" w:rsidRPr="009743EA" w:rsidRDefault="00554D66" w:rsidP="00BD522C">
            <w:pPr>
              <w:pStyle w:val="TAL"/>
              <w:snapToGrid w:val="0"/>
              <w:ind w:left="284"/>
              <w:jc w:val="both"/>
              <w:rPr>
                <w:color w:val="0070C0"/>
              </w:rPr>
            </w:pPr>
          </w:p>
          <w:p w14:paraId="7FB2460D" w14:textId="77777777" w:rsidR="00554D66" w:rsidRPr="009743EA" w:rsidRDefault="00554D66" w:rsidP="00BD522C">
            <w:pPr>
              <w:pStyle w:val="TAL"/>
              <w:snapToGrid w:val="0"/>
              <w:ind w:left="284"/>
              <w:jc w:val="both"/>
              <w:rPr>
                <w:color w:val="0070C0"/>
              </w:rPr>
            </w:pPr>
            <w:r w:rsidRPr="009743EA">
              <w:rPr>
                <w:color w:val="0070C0"/>
              </w:rPr>
              <w:t>GET /mn-name?fu=1&amp;ty=2 HTTP/1.1</w:t>
            </w:r>
          </w:p>
          <w:p w14:paraId="75364FC3" w14:textId="77777777" w:rsidR="00554D66" w:rsidRPr="00325791" w:rsidRDefault="00554D66" w:rsidP="00BD522C">
            <w:pPr>
              <w:pStyle w:val="TAL"/>
              <w:snapToGrid w:val="0"/>
              <w:ind w:left="284"/>
              <w:jc w:val="both"/>
              <w:rPr>
                <w:color w:val="0070C0"/>
                <w:lang w:val="fr-FR"/>
              </w:rPr>
            </w:pPr>
            <w:r w:rsidRPr="00325791">
              <w:rPr>
                <w:color w:val="0070C0"/>
                <w:lang w:val="fr-FR"/>
              </w:rPr>
              <w:t>Host: 192.168.0.10:8282</w:t>
            </w:r>
          </w:p>
          <w:p w14:paraId="3F9EF389" w14:textId="77777777" w:rsidR="00554D66" w:rsidRPr="00325791" w:rsidRDefault="00554D66" w:rsidP="00A06B31">
            <w:pPr>
              <w:pStyle w:val="TAL"/>
              <w:snapToGrid w:val="0"/>
              <w:ind w:left="284"/>
              <w:jc w:val="both"/>
              <w:rPr>
                <w:color w:val="0070C0"/>
                <w:lang w:val="fr-FR"/>
              </w:rPr>
            </w:pPr>
            <w:r w:rsidRPr="00325791">
              <w:rPr>
                <w:color w:val="0070C0"/>
                <w:lang w:val="fr-FR"/>
              </w:rPr>
              <w:t>X-M2M-Origin: CAE0120180404T0830251405122594272800_cse01</w:t>
            </w:r>
          </w:p>
          <w:p w14:paraId="4FF1A6CF" w14:textId="77777777" w:rsidR="00A06B31" w:rsidRPr="00325791" w:rsidRDefault="00A06B31" w:rsidP="00A06B31">
            <w:pPr>
              <w:pStyle w:val="TAL"/>
              <w:snapToGrid w:val="0"/>
              <w:ind w:left="284"/>
              <w:jc w:val="both"/>
              <w:rPr>
                <w:color w:val="0070C0"/>
                <w:lang w:val="fr-FR"/>
              </w:rPr>
            </w:pPr>
            <w:r w:rsidRPr="00325791">
              <w:rPr>
                <w:color w:val="0070C0"/>
                <w:lang w:val="fr-FR"/>
              </w:rPr>
              <w:t>Accept: application/json</w:t>
            </w:r>
          </w:p>
          <w:p w14:paraId="04993D74" w14:textId="77777777" w:rsidR="00554D66" w:rsidRPr="00325791" w:rsidRDefault="00554D66" w:rsidP="00BD522C">
            <w:pPr>
              <w:pStyle w:val="TAL"/>
              <w:snapToGrid w:val="0"/>
              <w:ind w:left="284"/>
              <w:jc w:val="both"/>
              <w:rPr>
                <w:color w:val="0070C0"/>
                <w:lang w:val="fr-FR"/>
              </w:rPr>
            </w:pPr>
            <w:r w:rsidRPr="00325791">
              <w:rPr>
                <w:color w:val="0070C0"/>
                <w:lang w:val="fr-FR"/>
              </w:rPr>
              <w:t>X-M2M-RI: 1234</w:t>
            </w:r>
          </w:p>
          <w:p w14:paraId="05D72DFC"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2B0BE1C8" w14:textId="77777777" w:rsidR="005A7A27" w:rsidRPr="009743EA" w:rsidRDefault="005A7A27" w:rsidP="00BD522C">
            <w:pPr>
              <w:pStyle w:val="TAL"/>
              <w:snapToGrid w:val="0"/>
              <w:ind w:left="284"/>
              <w:jc w:val="both"/>
              <w:rPr>
                <w:color w:val="0070C0"/>
              </w:rPr>
            </w:pPr>
          </w:p>
          <w:p w14:paraId="01E18935" w14:textId="77777777" w:rsidR="00554D66" w:rsidRPr="009743EA" w:rsidRDefault="00554D66" w:rsidP="00BD522C">
            <w:pPr>
              <w:widowControl w:val="0"/>
              <w:spacing w:after="0"/>
              <w:ind w:left="284"/>
              <w:jc w:val="both"/>
              <w:textAlignment w:val="auto"/>
              <w:rPr>
                <w:rFonts w:ascii="Arial" w:hAnsi="Arial"/>
                <w:b/>
                <w:color w:val="0070C0"/>
                <w:sz w:val="18"/>
              </w:rPr>
            </w:pPr>
          </w:p>
          <w:p w14:paraId="445957AC"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32853BC7" w14:textId="77777777" w:rsidR="00554D66" w:rsidRPr="009743EA" w:rsidRDefault="00554D66" w:rsidP="00BD522C">
            <w:pPr>
              <w:widowControl w:val="0"/>
              <w:spacing w:after="0"/>
              <w:ind w:left="284"/>
              <w:textAlignment w:val="auto"/>
              <w:rPr>
                <w:rFonts w:ascii="Arial" w:hAnsi="Arial"/>
                <w:color w:val="0070C0"/>
                <w:sz w:val="18"/>
              </w:rPr>
            </w:pPr>
          </w:p>
          <w:p w14:paraId="3C53070D" w14:textId="77777777" w:rsidR="00554D66" w:rsidRPr="009743EA" w:rsidRDefault="00554D66" w:rsidP="00BD522C">
            <w:pPr>
              <w:widowControl w:val="0"/>
              <w:spacing w:after="0"/>
              <w:ind w:left="284"/>
              <w:textAlignment w:val="auto"/>
              <w:rPr>
                <w:color w:val="0070C0"/>
                <w:lang w:eastAsia="ko-KR"/>
              </w:rPr>
            </w:pPr>
            <w:r w:rsidRPr="009743EA">
              <w:rPr>
                <w:rFonts w:ascii="Arial" w:hAnsi="Arial"/>
                <w:color w:val="0070C0"/>
                <w:sz w:val="18"/>
              </w:rPr>
              <w:t>200 OK</w:t>
            </w:r>
          </w:p>
          <w:p w14:paraId="58425BAE" w14:textId="77777777" w:rsidR="00554D66" w:rsidRPr="00325791" w:rsidRDefault="00554D66" w:rsidP="00BD522C">
            <w:pPr>
              <w:pStyle w:val="TAL"/>
              <w:snapToGrid w:val="0"/>
              <w:ind w:left="284"/>
              <w:rPr>
                <w:color w:val="0070C0"/>
                <w:lang w:val="fr-FR"/>
              </w:rPr>
            </w:pPr>
            <w:r w:rsidRPr="00325791">
              <w:rPr>
                <w:color w:val="0070C0"/>
                <w:lang w:val="fr-FR"/>
              </w:rPr>
              <w:t>Content-Type: application/json</w:t>
            </w:r>
          </w:p>
          <w:p w14:paraId="04C419E0" w14:textId="77777777" w:rsidR="00554D66" w:rsidRPr="00325791" w:rsidRDefault="00554D66" w:rsidP="00BD522C">
            <w:pPr>
              <w:pStyle w:val="TAL"/>
              <w:snapToGrid w:val="0"/>
              <w:ind w:left="284"/>
              <w:rPr>
                <w:color w:val="0070C0"/>
                <w:lang w:val="fr-FR"/>
              </w:rPr>
            </w:pPr>
            <w:r w:rsidRPr="00325791">
              <w:rPr>
                <w:color w:val="0070C0"/>
                <w:lang w:val="fr-FR"/>
              </w:rPr>
              <w:t>X-M2M-RI: 1234</w:t>
            </w:r>
          </w:p>
          <w:p w14:paraId="72215CEC"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04F6AC92" w14:textId="77777777" w:rsidR="00554D66" w:rsidRPr="009743EA" w:rsidRDefault="00554D66" w:rsidP="00BD522C">
            <w:pPr>
              <w:pStyle w:val="TAL"/>
              <w:snapToGrid w:val="0"/>
              <w:ind w:left="284"/>
              <w:rPr>
                <w:color w:val="0070C0"/>
              </w:rPr>
            </w:pPr>
            <w:r w:rsidRPr="009743EA">
              <w:rPr>
                <w:color w:val="0070C0"/>
              </w:rPr>
              <w:t>X-M2M-RSC: 2000</w:t>
            </w:r>
          </w:p>
          <w:p w14:paraId="064700A2" w14:textId="77777777" w:rsidR="00554D66" w:rsidRPr="009743EA" w:rsidRDefault="00554D66" w:rsidP="00BD522C">
            <w:pPr>
              <w:pStyle w:val="TAL"/>
              <w:snapToGrid w:val="0"/>
              <w:ind w:left="284"/>
              <w:jc w:val="both"/>
              <w:rPr>
                <w:color w:val="0070C0"/>
              </w:rPr>
            </w:pPr>
          </w:p>
          <w:p w14:paraId="6CF0050A" w14:textId="77777777" w:rsidR="00554D66" w:rsidRPr="009743EA" w:rsidRDefault="00554D66" w:rsidP="00BD522C">
            <w:pPr>
              <w:pStyle w:val="TAL"/>
              <w:snapToGrid w:val="0"/>
              <w:ind w:left="284"/>
              <w:rPr>
                <w:color w:val="0070C0"/>
              </w:rPr>
            </w:pPr>
            <w:r w:rsidRPr="009743EA">
              <w:rPr>
                <w:color w:val="0070C0"/>
              </w:rPr>
              <w:t>{</w:t>
            </w:r>
          </w:p>
          <w:p w14:paraId="4EFE47B1" w14:textId="77777777" w:rsidR="00554D66" w:rsidRPr="009743EA" w:rsidRDefault="00554D66" w:rsidP="00BD522C">
            <w:pPr>
              <w:pStyle w:val="TAL"/>
              <w:snapToGrid w:val="0"/>
              <w:ind w:left="284"/>
              <w:rPr>
                <w:color w:val="0070C0"/>
              </w:rPr>
            </w:pPr>
            <w:r w:rsidRPr="009743EA">
              <w:rPr>
                <w:color w:val="0070C0"/>
              </w:rPr>
              <w:t xml:space="preserve">    "m2m:uril": </w:t>
            </w:r>
          </w:p>
          <w:p w14:paraId="0C114345" w14:textId="77777777" w:rsidR="00554D66" w:rsidRPr="009743EA" w:rsidRDefault="00554D66" w:rsidP="00BD522C">
            <w:pPr>
              <w:pStyle w:val="TAL"/>
              <w:snapToGrid w:val="0"/>
              <w:ind w:left="284"/>
              <w:rPr>
                <w:color w:val="0070C0"/>
              </w:rPr>
            </w:pPr>
            <w:r w:rsidRPr="009743EA">
              <w:rPr>
                <w:color w:val="0070C0"/>
              </w:rPr>
              <w:t xml:space="preserve">        "/mn-name/ae_actuator",</w:t>
            </w:r>
          </w:p>
          <w:p w14:paraId="0D4E6C1C" w14:textId="77777777" w:rsidR="00554D66" w:rsidRPr="005A2D7C" w:rsidRDefault="00554D66" w:rsidP="00BD522C">
            <w:pPr>
              <w:pStyle w:val="TAL"/>
              <w:snapToGrid w:val="0"/>
              <w:ind w:left="284"/>
              <w:rPr>
                <w:color w:val="0070C0"/>
              </w:rPr>
            </w:pPr>
            <w:r w:rsidRPr="009743EA">
              <w:rPr>
                <w:color w:val="0070C0"/>
              </w:rPr>
              <w:t xml:space="preserve">        "/mn-name/ae_sensor"</w:t>
            </w:r>
          </w:p>
          <w:p w14:paraId="149630F0" w14:textId="77777777" w:rsidR="00554D66" w:rsidRPr="005A2D7C" w:rsidRDefault="00554D66" w:rsidP="00BD522C">
            <w:pPr>
              <w:pStyle w:val="TAL"/>
              <w:snapToGrid w:val="0"/>
              <w:ind w:left="284"/>
              <w:rPr>
                <w:color w:val="0070C0"/>
              </w:rPr>
            </w:pPr>
            <w:r w:rsidRPr="005A2D7C">
              <w:rPr>
                <w:color w:val="0070C0"/>
              </w:rPr>
              <w:t>}</w:t>
            </w:r>
          </w:p>
          <w:p w14:paraId="60E01498" w14:textId="77777777" w:rsidR="00554D66" w:rsidRPr="005A2D7C" w:rsidRDefault="00554D66" w:rsidP="00BD522C">
            <w:pPr>
              <w:pStyle w:val="TAL"/>
              <w:snapToGrid w:val="0"/>
              <w:ind w:left="284"/>
              <w:jc w:val="both"/>
              <w:rPr>
                <w:color w:val="0070C0"/>
              </w:rPr>
            </w:pPr>
          </w:p>
        </w:tc>
      </w:tr>
      <w:tr w:rsidR="00554D66" w:rsidRPr="009743EA" w14:paraId="26B7AF12"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2C077D35"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365B307F"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63605499"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019A50F8"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1820F657"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43971C95"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17304F38" w14:textId="77777777" w:rsidR="00554D66" w:rsidRPr="009743EA" w:rsidRDefault="00554D66"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335BD34A" w14:textId="77777777" w:rsidR="00554D66" w:rsidRPr="009743EA" w:rsidRDefault="00554D66" w:rsidP="00BD522C">
            <w:pPr>
              <w:pStyle w:val="TAL"/>
              <w:snapToGrid w:val="0"/>
              <w:jc w:val="center"/>
              <w:rPr>
                <w:b/>
                <w:kern w:val="1"/>
                <w:lang w:eastAsia="ko-KR"/>
              </w:rPr>
            </w:pPr>
            <w:r w:rsidRPr="009743EA">
              <w:rPr>
                <w:b/>
                <w:kern w:val="1"/>
                <w:lang w:eastAsia="ko-KR"/>
              </w:rPr>
              <w:t>ty=3</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4C57D58" w14:textId="77777777" w:rsidR="0032018A" w:rsidRPr="005A2D7C" w:rsidRDefault="0032018A" w:rsidP="005A2D7C">
            <w:pPr>
              <w:pStyle w:val="TAL"/>
              <w:rPr>
                <w:rFonts w:eastAsia="Calibri Light"/>
              </w:rPr>
            </w:pPr>
          </w:p>
          <w:p w14:paraId="07669368" w14:textId="77777777" w:rsidR="00554D66" w:rsidRPr="009743EA" w:rsidRDefault="0032018A" w:rsidP="007C39B4">
            <w:pPr>
              <w:pStyle w:val="TAL"/>
              <w:snapToGrid w:val="0"/>
              <w:ind w:left="284"/>
              <w:rPr>
                <w:sz w:val="24"/>
              </w:rPr>
            </w:pPr>
            <w:r w:rsidRPr="009743EA">
              <w:rPr>
                <w:rFonts w:ascii="Times New Roman" w:eastAsia="Calibri Light" w:hAnsi="Times New Roman"/>
                <w:b/>
                <w:sz w:val="24"/>
              </w:rPr>
              <w:t>API/DIS</w:t>
            </w:r>
            <w:r w:rsidR="00F41F85" w:rsidRPr="009743EA">
              <w:rPr>
                <w:rFonts w:eastAsia="Calibri Light"/>
                <w:b/>
                <w:sz w:val="24"/>
              </w:rPr>
              <w:t>_</w:t>
            </w:r>
            <w:r w:rsidRPr="009743EA">
              <w:rPr>
                <w:rFonts w:ascii="Times New Roman" w:eastAsia="Calibri Light" w:hAnsi="Times New Roman"/>
                <w:b/>
                <w:sz w:val="24"/>
              </w:rPr>
              <w:t>TY3</w:t>
            </w:r>
          </w:p>
          <w:p w14:paraId="0531A89E" w14:textId="77777777" w:rsidR="00554D66" w:rsidRPr="005A2D7C" w:rsidRDefault="00554D66" w:rsidP="00BD522C">
            <w:pPr>
              <w:pStyle w:val="NoSpacing"/>
              <w:overflowPunct w:val="0"/>
              <w:rPr>
                <w:rFonts w:ascii="Arial" w:hAnsi="Arial"/>
                <w:b/>
                <w:color w:val="0070C0"/>
                <w:sz w:val="18"/>
                <w:lang w:val="en-GB"/>
              </w:rPr>
            </w:pPr>
            <w:r w:rsidRPr="005A2D7C">
              <w:rPr>
                <w:rFonts w:ascii="Times New Roman" w:hAnsi="Times New Roman"/>
                <w:lang w:val="en-GB"/>
              </w:rPr>
              <w:t xml:space="preserve">    </w:t>
            </w:r>
          </w:p>
          <w:p w14:paraId="5D1E72D7"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742879D8" w14:textId="77777777" w:rsidR="00554D66" w:rsidRPr="009743EA" w:rsidRDefault="00554D66" w:rsidP="00BD522C">
            <w:pPr>
              <w:pStyle w:val="TAL"/>
              <w:snapToGrid w:val="0"/>
              <w:ind w:left="284"/>
              <w:jc w:val="both"/>
              <w:rPr>
                <w:color w:val="0070C0"/>
              </w:rPr>
            </w:pPr>
          </w:p>
          <w:p w14:paraId="4FD74835" w14:textId="77777777" w:rsidR="00554D66" w:rsidRPr="009743EA" w:rsidRDefault="00554D66" w:rsidP="00BD522C">
            <w:pPr>
              <w:pStyle w:val="TAL"/>
              <w:snapToGrid w:val="0"/>
              <w:ind w:left="284"/>
              <w:jc w:val="both"/>
              <w:rPr>
                <w:color w:val="0070C0"/>
              </w:rPr>
            </w:pPr>
            <w:r w:rsidRPr="009743EA">
              <w:rPr>
                <w:color w:val="0070C0"/>
              </w:rPr>
              <w:t>GET /mn-name?fu=1&amp;ty=3 HTTP/1.1</w:t>
            </w:r>
          </w:p>
          <w:p w14:paraId="10F9F319" w14:textId="77777777" w:rsidR="00554D66" w:rsidRPr="00325791" w:rsidRDefault="00554D66" w:rsidP="00BD522C">
            <w:pPr>
              <w:pStyle w:val="TAL"/>
              <w:snapToGrid w:val="0"/>
              <w:ind w:left="284"/>
              <w:jc w:val="both"/>
              <w:rPr>
                <w:color w:val="0070C0"/>
                <w:lang w:val="fr-FR"/>
              </w:rPr>
            </w:pPr>
            <w:r w:rsidRPr="00325791">
              <w:rPr>
                <w:color w:val="0070C0"/>
                <w:lang w:val="fr-FR"/>
              </w:rPr>
              <w:t>Host: 192.168.0.10:8282</w:t>
            </w:r>
          </w:p>
          <w:p w14:paraId="5FEFB164" w14:textId="77777777" w:rsidR="00554D66" w:rsidRPr="00325791" w:rsidRDefault="00554D66" w:rsidP="00A06B31">
            <w:pPr>
              <w:pStyle w:val="TAL"/>
              <w:snapToGrid w:val="0"/>
              <w:ind w:left="284"/>
              <w:jc w:val="both"/>
              <w:rPr>
                <w:color w:val="0070C0"/>
                <w:lang w:val="fr-FR"/>
              </w:rPr>
            </w:pPr>
            <w:r w:rsidRPr="00325791">
              <w:rPr>
                <w:color w:val="0070C0"/>
                <w:lang w:val="fr-FR"/>
              </w:rPr>
              <w:t>X-M2M-Origin: CAE0120180404T0830251405122594272800_cse01</w:t>
            </w:r>
          </w:p>
          <w:p w14:paraId="097522B9" w14:textId="77777777" w:rsidR="00A06B31" w:rsidRPr="00325791" w:rsidRDefault="00A06B31" w:rsidP="00A06B31">
            <w:pPr>
              <w:pStyle w:val="TAL"/>
              <w:snapToGrid w:val="0"/>
              <w:ind w:left="284"/>
              <w:jc w:val="both"/>
              <w:rPr>
                <w:color w:val="0070C0"/>
                <w:lang w:val="fr-FR"/>
              </w:rPr>
            </w:pPr>
            <w:r w:rsidRPr="00325791">
              <w:rPr>
                <w:color w:val="0070C0"/>
                <w:lang w:val="fr-FR"/>
              </w:rPr>
              <w:t>Accept: application/json</w:t>
            </w:r>
          </w:p>
          <w:p w14:paraId="6DC1BB11" w14:textId="77777777" w:rsidR="00554D66" w:rsidRPr="00325791" w:rsidRDefault="00554D66" w:rsidP="00BD522C">
            <w:pPr>
              <w:pStyle w:val="TAL"/>
              <w:snapToGrid w:val="0"/>
              <w:ind w:left="284"/>
              <w:jc w:val="both"/>
              <w:rPr>
                <w:color w:val="0070C0"/>
                <w:lang w:val="fr-FR"/>
              </w:rPr>
            </w:pPr>
            <w:r w:rsidRPr="00325791">
              <w:rPr>
                <w:color w:val="0070C0"/>
                <w:lang w:val="fr-FR"/>
              </w:rPr>
              <w:t>X-M2M-RI: 1234</w:t>
            </w:r>
          </w:p>
          <w:p w14:paraId="3C326D4B"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7597A24C" w14:textId="77777777" w:rsidR="00554D66" w:rsidRPr="009743EA" w:rsidRDefault="00554D66" w:rsidP="00BD522C">
            <w:pPr>
              <w:pStyle w:val="TAL"/>
              <w:snapToGrid w:val="0"/>
              <w:ind w:left="284"/>
              <w:jc w:val="both"/>
              <w:rPr>
                <w:color w:val="0070C0"/>
              </w:rPr>
            </w:pPr>
          </w:p>
          <w:p w14:paraId="553A2576" w14:textId="77777777" w:rsidR="00554D66" w:rsidRPr="009743EA" w:rsidRDefault="00554D66" w:rsidP="00BD522C">
            <w:pPr>
              <w:widowControl w:val="0"/>
              <w:spacing w:after="0"/>
              <w:ind w:left="284"/>
              <w:jc w:val="both"/>
              <w:textAlignment w:val="auto"/>
              <w:rPr>
                <w:rFonts w:ascii="Arial" w:hAnsi="Arial"/>
                <w:b/>
                <w:color w:val="0070C0"/>
                <w:sz w:val="18"/>
              </w:rPr>
            </w:pPr>
          </w:p>
          <w:p w14:paraId="32BBF06B"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6F02F676" w14:textId="77777777" w:rsidR="00554D66" w:rsidRPr="009743EA" w:rsidRDefault="00554D66" w:rsidP="00BD522C">
            <w:pPr>
              <w:widowControl w:val="0"/>
              <w:spacing w:after="0"/>
              <w:ind w:left="284"/>
              <w:textAlignment w:val="auto"/>
              <w:rPr>
                <w:rFonts w:ascii="Arial" w:hAnsi="Arial"/>
                <w:color w:val="0070C0"/>
                <w:sz w:val="18"/>
              </w:rPr>
            </w:pPr>
          </w:p>
          <w:p w14:paraId="5FB5F28B" w14:textId="77777777" w:rsidR="00554D66" w:rsidRPr="009743EA" w:rsidRDefault="00554D66" w:rsidP="00BD522C">
            <w:pPr>
              <w:widowControl w:val="0"/>
              <w:spacing w:after="0"/>
              <w:ind w:left="284"/>
              <w:textAlignment w:val="auto"/>
              <w:rPr>
                <w:rFonts w:ascii="Arial" w:hAnsi="Arial"/>
                <w:color w:val="0070C0"/>
                <w:sz w:val="18"/>
              </w:rPr>
            </w:pPr>
            <w:r w:rsidRPr="009743EA">
              <w:rPr>
                <w:rFonts w:ascii="Arial" w:hAnsi="Arial"/>
                <w:color w:val="0070C0"/>
                <w:sz w:val="18"/>
              </w:rPr>
              <w:t>200 OK</w:t>
            </w:r>
          </w:p>
          <w:p w14:paraId="6226AB11" w14:textId="77777777" w:rsidR="00554D66" w:rsidRPr="00325791" w:rsidRDefault="00554D66" w:rsidP="00BD522C">
            <w:pPr>
              <w:pStyle w:val="TAL"/>
              <w:snapToGrid w:val="0"/>
              <w:ind w:left="284"/>
              <w:rPr>
                <w:color w:val="0070C0"/>
                <w:lang w:val="fr-FR"/>
              </w:rPr>
            </w:pPr>
            <w:r w:rsidRPr="00325791">
              <w:rPr>
                <w:color w:val="0070C0"/>
                <w:lang w:val="fr-FR"/>
              </w:rPr>
              <w:t>Content-Type: application/json</w:t>
            </w:r>
          </w:p>
          <w:p w14:paraId="007D8C96" w14:textId="77777777" w:rsidR="00554D66" w:rsidRPr="00325791" w:rsidRDefault="00554D66" w:rsidP="00BD522C">
            <w:pPr>
              <w:pStyle w:val="TAL"/>
              <w:snapToGrid w:val="0"/>
              <w:ind w:left="284"/>
              <w:rPr>
                <w:color w:val="0070C0"/>
                <w:lang w:val="fr-FR"/>
              </w:rPr>
            </w:pPr>
            <w:r w:rsidRPr="00325791">
              <w:rPr>
                <w:color w:val="0070C0"/>
                <w:lang w:val="fr-FR"/>
              </w:rPr>
              <w:t>X-M2M-RI: 1234</w:t>
            </w:r>
          </w:p>
          <w:p w14:paraId="6B870F10"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3759B7F9" w14:textId="77777777" w:rsidR="00554D66" w:rsidRPr="009743EA" w:rsidRDefault="00554D66" w:rsidP="00BD522C">
            <w:pPr>
              <w:pStyle w:val="TAL"/>
              <w:snapToGrid w:val="0"/>
              <w:ind w:left="284"/>
              <w:rPr>
                <w:color w:val="0070C0"/>
              </w:rPr>
            </w:pPr>
            <w:r w:rsidRPr="009743EA">
              <w:rPr>
                <w:color w:val="0070C0"/>
              </w:rPr>
              <w:t>X-M2M-RSC: 2000</w:t>
            </w:r>
          </w:p>
          <w:p w14:paraId="07F3A4B3" w14:textId="77777777" w:rsidR="00554D66" w:rsidRPr="009743EA" w:rsidRDefault="00554D66" w:rsidP="00BD522C">
            <w:pPr>
              <w:pStyle w:val="TAL"/>
              <w:snapToGrid w:val="0"/>
              <w:ind w:left="284"/>
              <w:rPr>
                <w:color w:val="0070C0"/>
              </w:rPr>
            </w:pPr>
          </w:p>
          <w:p w14:paraId="29022751" w14:textId="77777777" w:rsidR="00554D66" w:rsidRPr="009743EA" w:rsidRDefault="00554D66" w:rsidP="00BD522C">
            <w:pPr>
              <w:pStyle w:val="TAL"/>
              <w:snapToGrid w:val="0"/>
              <w:ind w:left="284"/>
              <w:rPr>
                <w:color w:val="0070C0"/>
              </w:rPr>
            </w:pPr>
            <w:r w:rsidRPr="009743EA">
              <w:rPr>
                <w:color w:val="0070C0"/>
              </w:rPr>
              <w:t>{</w:t>
            </w:r>
            <w:r w:rsidRPr="009743EA">
              <w:t xml:space="preserve"> </w:t>
            </w:r>
          </w:p>
          <w:p w14:paraId="52AB226B" w14:textId="77777777" w:rsidR="00554D66" w:rsidRPr="009743EA" w:rsidRDefault="00554D66" w:rsidP="00BD522C">
            <w:pPr>
              <w:pStyle w:val="TAL"/>
              <w:snapToGrid w:val="0"/>
              <w:ind w:left="284"/>
              <w:rPr>
                <w:color w:val="0070C0"/>
              </w:rPr>
            </w:pPr>
            <w:r w:rsidRPr="009743EA">
              <w:rPr>
                <w:color w:val="0070C0"/>
              </w:rPr>
              <w:t xml:space="preserve">    "m2m:uril": </w:t>
            </w:r>
            <w:r w:rsidRPr="005A2D7C">
              <w:t>[</w:t>
            </w:r>
          </w:p>
          <w:p w14:paraId="0A545477" w14:textId="77777777" w:rsidR="00554D66" w:rsidRPr="009743EA" w:rsidRDefault="00554D66" w:rsidP="00BD522C">
            <w:pPr>
              <w:pStyle w:val="TAL"/>
              <w:snapToGrid w:val="0"/>
              <w:ind w:left="284"/>
              <w:rPr>
                <w:color w:val="0070C0"/>
              </w:rPr>
            </w:pPr>
            <w:r w:rsidRPr="009743EA">
              <w:rPr>
                <w:color w:val="0070C0"/>
              </w:rPr>
              <w:t xml:space="preserve">        "/mn-name/ae_actuator/cnt_light1",</w:t>
            </w:r>
          </w:p>
          <w:p w14:paraId="60391ACB" w14:textId="77777777" w:rsidR="00554D66" w:rsidRPr="009743EA" w:rsidRDefault="00554D66" w:rsidP="00BD522C">
            <w:pPr>
              <w:pStyle w:val="TAL"/>
              <w:snapToGrid w:val="0"/>
              <w:ind w:left="284"/>
              <w:rPr>
                <w:color w:val="0070C0"/>
              </w:rPr>
            </w:pPr>
            <w:r w:rsidRPr="009743EA">
              <w:rPr>
                <w:color w:val="0070C0"/>
              </w:rPr>
              <w:t xml:space="preserve">        "/mn-name/ae_actuator/cnt_light2",</w:t>
            </w:r>
          </w:p>
          <w:p w14:paraId="09C5B51E" w14:textId="77777777" w:rsidR="00554D66" w:rsidRPr="009743EA" w:rsidRDefault="00554D66" w:rsidP="00BD522C">
            <w:pPr>
              <w:pStyle w:val="TAL"/>
              <w:snapToGrid w:val="0"/>
              <w:ind w:left="284"/>
              <w:rPr>
                <w:color w:val="0070C0"/>
              </w:rPr>
            </w:pPr>
            <w:r w:rsidRPr="009743EA">
              <w:rPr>
                <w:color w:val="0070C0"/>
              </w:rPr>
              <w:t xml:space="preserve">        "/mn-name/ae_sensor/cnt_temp1",</w:t>
            </w:r>
          </w:p>
          <w:p w14:paraId="00C1EB70" w14:textId="77777777" w:rsidR="00554D66" w:rsidRPr="009743EA" w:rsidRDefault="00554D66" w:rsidP="00BD522C">
            <w:pPr>
              <w:pStyle w:val="TAL"/>
              <w:snapToGrid w:val="0"/>
              <w:ind w:left="284"/>
              <w:rPr>
                <w:color w:val="0070C0"/>
              </w:rPr>
            </w:pPr>
            <w:r w:rsidRPr="009743EA">
              <w:rPr>
                <w:color w:val="0070C0"/>
              </w:rPr>
              <w:t xml:space="preserve">        "/mn-name/ae_sensor/cnt_temp2"</w:t>
            </w:r>
          </w:p>
          <w:p w14:paraId="2A71C942" w14:textId="77777777" w:rsidR="00554D66" w:rsidRPr="009743EA" w:rsidRDefault="00554D66" w:rsidP="00BD522C">
            <w:pPr>
              <w:pStyle w:val="TAL"/>
              <w:snapToGrid w:val="0"/>
              <w:ind w:left="284"/>
              <w:rPr>
                <w:color w:val="0070C0"/>
              </w:rPr>
            </w:pPr>
            <w:r w:rsidRPr="009743EA">
              <w:rPr>
                <w:color w:val="0070C0"/>
              </w:rPr>
              <w:t xml:space="preserve">    ]</w:t>
            </w:r>
          </w:p>
          <w:p w14:paraId="6A42AAD6" w14:textId="77777777" w:rsidR="00554D66" w:rsidRPr="005A2D7C" w:rsidRDefault="00554D66" w:rsidP="00BD522C">
            <w:pPr>
              <w:pStyle w:val="TAL"/>
              <w:snapToGrid w:val="0"/>
              <w:ind w:left="284"/>
              <w:rPr>
                <w:color w:val="0070C0"/>
              </w:rPr>
            </w:pPr>
            <w:r w:rsidRPr="009743EA">
              <w:rPr>
                <w:color w:val="0070C0"/>
              </w:rPr>
              <w:t>}</w:t>
            </w:r>
          </w:p>
          <w:p w14:paraId="1AA0D27C" w14:textId="77777777" w:rsidR="00554D66" w:rsidRPr="009743EA" w:rsidRDefault="00554D66" w:rsidP="00BD522C">
            <w:pPr>
              <w:pStyle w:val="TAL"/>
              <w:snapToGrid w:val="0"/>
              <w:ind w:left="284"/>
            </w:pPr>
          </w:p>
        </w:tc>
      </w:tr>
    </w:tbl>
    <w:p w14:paraId="6FC41F13" w14:textId="77777777" w:rsidR="00554D66" w:rsidRPr="005A2D7C" w:rsidRDefault="00554D66" w:rsidP="00554D66"/>
    <w:p w14:paraId="51E91E6D" w14:textId="77777777" w:rsidR="00554D66" w:rsidRPr="009743EA" w:rsidRDefault="00554D66" w:rsidP="00554D66">
      <w:pPr>
        <w:pStyle w:val="Heading4"/>
      </w:pPr>
      <w:bookmarkStart w:id="392" w:name="_Toc49420744"/>
      <w:bookmarkStart w:id="393" w:name="_Toc49507558"/>
      <w:bookmarkStart w:id="394" w:name="_Toc49507670"/>
      <w:bookmarkStart w:id="395" w:name="_Toc532286372"/>
      <w:bookmarkStart w:id="396" w:name="_Toc532286508"/>
      <w:bookmarkStart w:id="397" w:name="_Toc46154413"/>
      <w:bookmarkStart w:id="398" w:name="_Toc71708847"/>
      <w:r w:rsidRPr="009743EA">
        <w:lastRenderedPageBreak/>
        <w:t>6.2.8.2</w:t>
      </w:r>
      <w:r w:rsidRPr="009743EA">
        <w:tab/>
        <w:t>API-DIS-LBL</w:t>
      </w:r>
      <w:bookmarkEnd w:id="392"/>
      <w:bookmarkEnd w:id="393"/>
      <w:bookmarkEnd w:id="394"/>
      <w:bookmarkEnd w:id="395"/>
      <w:bookmarkEnd w:id="396"/>
      <w:bookmarkEnd w:id="397"/>
      <w:bookmarkEnd w:id="398"/>
    </w:p>
    <w:tbl>
      <w:tblPr>
        <w:tblW w:w="9659" w:type="dxa"/>
        <w:jc w:val="center"/>
        <w:tblLayout w:type="fixed"/>
        <w:tblCellMar>
          <w:left w:w="28" w:type="dxa"/>
        </w:tblCellMar>
        <w:tblLook w:val="0000" w:firstRow="0" w:lastRow="0" w:firstColumn="0" w:lastColumn="0" w:noHBand="0" w:noVBand="0"/>
      </w:tblPr>
      <w:tblGrid>
        <w:gridCol w:w="1286"/>
        <w:gridCol w:w="8373"/>
      </w:tblGrid>
      <w:tr w:rsidR="00554D66" w:rsidRPr="009743EA" w14:paraId="06596AA0"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7741259E" w14:textId="77777777" w:rsidR="00554D66" w:rsidRPr="009743EA" w:rsidRDefault="00554D66" w:rsidP="00BD522C">
            <w:pPr>
              <w:pStyle w:val="TAL"/>
              <w:snapToGrid w:val="0"/>
              <w:jc w:val="center"/>
              <w:rPr>
                <w:b/>
              </w:rPr>
            </w:pPr>
          </w:p>
          <w:p w14:paraId="194D1F6D" w14:textId="77777777" w:rsidR="00554D66" w:rsidRPr="009743EA" w:rsidRDefault="00554D66" w:rsidP="00BD522C">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EBB6A58" w14:textId="77777777" w:rsidR="00554D66" w:rsidRPr="005A2D7C" w:rsidRDefault="00554D66" w:rsidP="005A2D7C">
            <w:pPr>
              <w:pStyle w:val="TAL"/>
              <w:rPr>
                <w:rFonts w:eastAsia="Calibri Light"/>
              </w:rPr>
            </w:pPr>
            <w:r w:rsidRPr="005A2D7C">
              <w:rPr>
                <w:rFonts w:eastAsia="Calibri Light"/>
              </w:rPr>
              <w:t>API/DIS</w:t>
            </w:r>
            <w:r w:rsidR="00F41F85" w:rsidRPr="005A2D7C">
              <w:rPr>
                <w:rFonts w:eastAsia="Calibri Light"/>
              </w:rPr>
              <w:t>_</w:t>
            </w:r>
            <w:r w:rsidRPr="005A2D7C">
              <w:rPr>
                <w:rFonts w:eastAsia="Calibri Light"/>
              </w:rPr>
              <w:t>LBL_ACTUATOR</w:t>
            </w:r>
          </w:p>
          <w:p w14:paraId="36EB9254" w14:textId="77777777" w:rsidR="00554D66" w:rsidRPr="005A2D7C" w:rsidRDefault="00554D66" w:rsidP="005A2D7C">
            <w:pPr>
              <w:pStyle w:val="TAL"/>
            </w:pPr>
            <w:r w:rsidRPr="005A2D7C">
              <w:rPr>
                <w:rFonts w:eastAsia="Calibri Light"/>
              </w:rPr>
              <w:t>API/DIS</w:t>
            </w:r>
            <w:r w:rsidR="00F41F85" w:rsidRPr="005A2D7C">
              <w:rPr>
                <w:rFonts w:eastAsia="Calibri Light"/>
              </w:rPr>
              <w:t>_</w:t>
            </w:r>
            <w:r w:rsidRPr="005A2D7C">
              <w:rPr>
                <w:rFonts w:eastAsia="Calibri Light"/>
              </w:rPr>
              <w:t>LBL_SENSOR</w:t>
            </w:r>
          </w:p>
        </w:tc>
      </w:tr>
      <w:tr w:rsidR="00554D66" w:rsidRPr="009743EA" w14:paraId="45EAECCC"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2F5C21E4" w14:textId="77777777" w:rsidR="00554D66" w:rsidRPr="009743EA" w:rsidRDefault="00554D66" w:rsidP="00BD522C">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8CF048" w14:textId="77777777" w:rsidR="00554D66" w:rsidRPr="005A2D7C" w:rsidRDefault="00554D66" w:rsidP="005A2D7C">
            <w:pPr>
              <w:pStyle w:val="TAL"/>
            </w:pPr>
            <w:r w:rsidRPr="005A2D7C">
              <w:t xml:space="preserve">Discovery with label </w:t>
            </w:r>
            <w:r w:rsidRPr="005A2D7C">
              <w:rPr>
                <w:b/>
                <w:i/>
              </w:rPr>
              <w:t>Filter Criteria</w:t>
            </w:r>
            <w:r w:rsidRPr="005A2D7C">
              <w:t xml:space="preserve"> condition</w:t>
            </w:r>
          </w:p>
        </w:tc>
      </w:tr>
      <w:tr w:rsidR="00554D66" w:rsidRPr="009743EA" w14:paraId="78C81E79"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608B24A6" w14:textId="77777777" w:rsidR="00554D66" w:rsidRPr="009743EA" w:rsidRDefault="00554D66" w:rsidP="00BD522C">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509ECA3" w14:textId="77777777" w:rsidR="00554D66" w:rsidRPr="005A2D7C" w:rsidRDefault="00554D66" w:rsidP="005A2D7C">
            <w:pPr>
              <w:pStyle w:val="TAL"/>
              <w:rPr>
                <w:rFonts w:eastAsia="Calibri Light"/>
              </w:rPr>
            </w:pPr>
            <w:r w:rsidRPr="005A2D7C">
              <w:rPr>
                <w:rFonts w:eastAsia="Calibri Light"/>
              </w:rPr>
              <w:t>CSEBase (can be any oneM2M resource primitives)</w:t>
            </w:r>
          </w:p>
        </w:tc>
      </w:tr>
      <w:tr w:rsidR="00554D66" w:rsidRPr="009743EA" w14:paraId="678D582E"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3046126D" w14:textId="77777777" w:rsidR="00554D66" w:rsidRPr="009743EA" w:rsidRDefault="00554D66" w:rsidP="00BD522C">
            <w:pPr>
              <w:pStyle w:val="TAL"/>
              <w:snapToGrid w:val="0"/>
              <w:jc w:val="center"/>
              <w:rPr>
                <w:b/>
                <w:kern w:val="1"/>
                <w:sz w:val="8"/>
              </w:rPr>
            </w:pPr>
          </w:p>
          <w:p w14:paraId="0B3DACDA" w14:textId="77777777" w:rsidR="00554D66" w:rsidRPr="009743EA" w:rsidRDefault="00554D66" w:rsidP="00BD522C">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81CE516" w14:textId="77777777" w:rsidR="00554D66" w:rsidRPr="005A2D7C" w:rsidRDefault="00554D66" w:rsidP="005A2D7C">
            <w:pPr>
              <w:pStyle w:val="TAL"/>
            </w:pPr>
            <w:r w:rsidRPr="005A2D7C">
              <w:t xml:space="preserve">The interface is used to discovery resources that match with the </w:t>
            </w:r>
            <w:r w:rsidRPr="005A2D7C">
              <w:rPr>
                <w:b/>
              </w:rPr>
              <w:t xml:space="preserve">specific </w:t>
            </w:r>
            <w:r w:rsidRPr="005A2D7C">
              <w:rPr>
                <w:b/>
                <w:i/>
              </w:rPr>
              <w:t>label</w:t>
            </w:r>
            <w:r w:rsidRPr="005A2D7C">
              <w:rPr>
                <w:b/>
              </w:rPr>
              <w:t xml:space="preserve"> value</w:t>
            </w:r>
            <w:r w:rsidRPr="005A2D7C">
              <w:t>. If found, the Hosting CSE sends back a response with matched resources</w:t>
            </w:r>
            <w:r w:rsidR="005A3EEC" w:rsidRPr="009743EA">
              <w:t>.</w:t>
            </w:r>
          </w:p>
        </w:tc>
      </w:tr>
      <w:tr w:rsidR="00554D66" w:rsidRPr="009743EA" w14:paraId="649B2275" w14:textId="77777777" w:rsidTr="00BD522C">
        <w:trPr>
          <w:trHeight w:val="4889"/>
          <w:jc w:val="center"/>
        </w:trPr>
        <w:tc>
          <w:tcPr>
            <w:tcW w:w="1286" w:type="dxa"/>
            <w:tcBorders>
              <w:top w:val="single" w:sz="4" w:space="0" w:color="000000"/>
              <w:left w:val="single" w:sz="4" w:space="0" w:color="000000"/>
              <w:bottom w:val="single" w:sz="4" w:space="0" w:color="000000"/>
            </w:tcBorders>
            <w:shd w:val="clear" w:color="auto" w:fill="E7E6E6"/>
          </w:tcPr>
          <w:p w14:paraId="347CB8B9" w14:textId="77777777" w:rsidR="00554D66" w:rsidRPr="009743EA" w:rsidRDefault="00554D66" w:rsidP="00BD522C">
            <w:pPr>
              <w:pStyle w:val="TAL"/>
              <w:snapToGrid w:val="0"/>
              <w:jc w:val="center"/>
              <w:rPr>
                <w:b/>
                <w:kern w:val="1"/>
              </w:rPr>
            </w:pPr>
          </w:p>
          <w:p w14:paraId="2FC76D25" w14:textId="77777777" w:rsidR="00554D66" w:rsidRPr="009743EA" w:rsidRDefault="00554D66" w:rsidP="00BD522C">
            <w:pPr>
              <w:pStyle w:val="TAL"/>
              <w:snapToGrid w:val="0"/>
              <w:jc w:val="center"/>
              <w:rPr>
                <w:b/>
                <w:kern w:val="1"/>
              </w:rPr>
            </w:pPr>
          </w:p>
          <w:p w14:paraId="10B2F96A" w14:textId="77777777" w:rsidR="00554D66" w:rsidRPr="009743EA" w:rsidRDefault="00554D66" w:rsidP="00BD522C">
            <w:pPr>
              <w:pStyle w:val="TAL"/>
              <w:snapToGrid w:val="0"/>
              <w:jc w:val="center"/>
              <w:rPr>
                <w:b/>
                <w:kern w:val="1"/>
              </w:rPr>
            </w:pPr>
          </w:p>
          <w:p w14:paraId="3D170A3C" w14:textId="77777777" w:rsidR="00554D66" w:rsidRPr="009743EA" w:rsidRDefault="00554D66" w:rsidP="00BD522C">
            <w:pPr>
              <w:pStyle w:val="TAL"/>
              <w:snapToGrid w:val="0"/>
              <w:jc w:val="center"/>
              <w:rPr>
                <w:b/>
                <w:kern w:val="1"/>
              </w:rPr>
            </w:pPr>
          </w:p>
          <w:p w14:paraId="37F07883" w14:textId="77777777" w:rsidR="00554D66" w:rsidRPr="009743EA" w:rsidRDefault="00554D66" w:rsidP="00BD522C">
            <w:pPr>
              <w:pStyle w:val="TAL"/>
              <w:snapToGrid w:val="0"/>
              <w:jc w:val="center"/>
              <w:rPr>
                <w:b/>
                <w:kern w:val="1"/>
              </w:rPr>
            </w:pPr>
            <w:r w:rsidRPr="009743EA">
              <w:rPr>
                <w:b/>
                <w:kern w:val="1"/>
              </w:rPr>
              <w:t>Resource Structure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F4C15D4" w14:textId="77777777" w:rsidR="00554D66" w:rsidRPr="009743EA" w:rsidRDefault="0054261D" w:rsidP="00BD522C">
            <w:pPr>
              <w:pStyle w:val="Default"/>
              <w:overflowPunct w:val="0"/>
              <w:jc w:val="center"/>
            </w:pPr>
            <w:r>
              <w:pict w14:anchorId="43E1F229">
                <v:group id="_x0000_s1619" style="position:absolute;left:0;text-align:left;margin-left:117.85pt;margin-top:6.25pt;width:222.2pt;height:224.75pt;z-index:251619840;mso-position-horizontal-relative:text;mso-position-vertical-relative:text" coordsize="28219,2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">
                  <v:rect id="직사각형 2" o:spid="_x0000_s1620" style="position:absolute;width:11683;height:36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" filled="f" strokecolor="windowText">
                    <v:textbox inset="0,0,0,0">
                      <w:txbxContent>
                        <w:p w14:paraId="29399ABD" w14:textId="77777777" w:rsidR="004A00AF" w:rsidRDefault="004A00AF" w:rsidP="00554D66">
                          <w:pPr>
                            <w:pStyle w:val="NormalWeb"/>
                            <w:wordWrap w:val="0"/>
                            <w:spacing w:after="0"/>
                            <w:jc w:val="center"/>
                          </w:pPr>
                          <w:r w:rsidRPr="007F3495">
                            <w:rPr>
                              <w:b/>
                              <w:bCs/>
                              <w:color w:val="000000"/>
                              <w:kern w:val="24"/>
                              <w:sz w:val="20"/>
                              <w:szCs w:val="20"/>
                            </w:rPr>
                            <w:t>mn-name</w:t>
                          </w:r>
                        </w:p>
                        <w:p w14:paraId="21F205DA" w14:textId="77777777" w:rsidR="004A00AF" w:rsidRDefault="004A00AF" w:rsidP="00554D66">
                          <w:pPr>
                            <w:pStyle w:val="NormalWeb"/>
                            <w:wordWrap w:val="0"/>
                            <w:spacing w:after="0"/>
                            <w:jc w:val="center"/>
                          </w:pPr>
                          <w:r w:rsidRPr="007F3495">
                            <w:rPr>
                              <w:b/>
                              <w:bCs/>
                              <w:color w:val="000000"/>
                              <w:kern w:val="24"/>
                              <w:sz w:val="20"/>
                              <w:szCs w:val="20"/>
                            </w:rPr>
                            <w:t>(CSEBase)</w:t>
                          </w:r>
                        </w:p>
                      </w:txbxContent>
                    </v:textbox>
                  </v:rect>
                  <v:line id="직선 연결선 3" o:spid="_x0000_s1621" style="position:absolute;flip:x;visibility:visible" from="5842,3758" to="5842,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" strokecolor="windowText" strokeweight=".5pt">
                    <v:stroke joinstyle="miter"/>
                  </v:line>
                  <v:rect id="직사각형 4" o:spid="_x0000_s1622" style="position:absolute;left:7905;top:4996;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" filled="f" strokecolor="windowText">
                    <v:textbox inset="0,0,0,0">
                      <w:txbxContent>
                        <w:p w14:paraId="4674E958" w14:textId="77777777" w:rsidR="004A00AF" w:rsidRDefault="004A00AF" w:rsidP="00554D66">
                          <w:pPr>
                            <w:pStyle w:val="NormalWeb"/>
                            <w:wordWrap w:val="0"/>
                            <w:spacing w:after="0"/>
                            <w:jc w:val="center"/>
                          </w:pPr>
                          <w:r w:rsidRPr="007F3495">
                            <w:rPr>
                              <w:b/>
                              <w:bCs/>
                              <w:color w:val="000000"/>
                              <w:kern w:val="24"/>
                              <w:sz w:val="18"/>
                              <w:szCs w:val="18"/>
                            </w:rPr>
                            <w:t>ae_actuator</w:t>
                          </w:r>
                        </w:p>
                        <w:p w14:paraId="0E28C165" w14:textId="77777777" w:rsidR="004A00AF" w:rsidRDefault="004A00AF" w:rsidP="00554D66">
                          <w:pPr>
                            <w:pStyle w:val="NormalWeb"/>
                            <w:wordWrap w:val="0"/>
                            <w:spacing w:after="0"/>
                            <w:jc w:val="center"/>
                          </w:pPr>
                          <w:r w:rsidRPr="007F3495">
                            <w:rPr>
                              <w:b/>
                              <w:bCs/>
                              <w:color w:val="000000"/>
                              <w:kern w:val="24"/>
                              <w:sz w:val="18"/>
                              <w:szCs w:val="18"/>
                            </w:rPr>
                            <w:t>(AE)</w:t>
                          </w:r>
                        </w:p>
                      </w:txbxContent>
                    </v:textbox>
                  </v:rect>
                  <v:line id="직선 연결선 5" o:spid="_x0000_s1623" style="position:absolute;visibility:visible" from="5841,6283" to="7905,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" strokecolor="windowText" strokeweight=".5pt">
                    <v:stroke joinstyle="miter"/>
                  </v:line>
                  <v:rect id="직사각형 6" o:spid="_x0000_s1624" style="position:absolute;left:7905;top:17331;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" filled="f" strokecolor="windowText">
                    <v:textbox inset="0,0,0,0">
                      <w:txbxContent>
                        <w:p w14:paraId="487C3549" w14:textId="77777777" w:rsidR="004A00AF" w:rsidRDefault="004A00AF" w:rsidP="00554D66">
                          <w:pPr>
                            <w:pStyle w:val="NormalWeb"/>
                            <w:wordWrap w:val="0"/>
                            <w:spacing w:after="0"/>
                            <w:jc w:val="center"/>
                          </w:pPr>
                          <w:r w:rsidRPr="007F3495">
                            <w:rPr>
                              <w:b/>
                              <w:bCs/>
                              <w:color w:val="000000"/>
                              <w:kern w:val="24"/>
                              <w:sz w:val="18"/>
                              <w:szCs w:val="18"/>
                            </w:rPr>
                            <w:t>ae_sensor</w:t>
                          </w:r>
                        </w:p>
                        <w:p w14:paraId="60150FED" w14:textId="77777777" w:rsidR="004A00AF" w:rsidRDefault="004A00AF" w:rsidP="00554D66">
                          <w:pPr>
                            <w:pStyle w:val="NormalWeb"/>
                            <w:wordWrap w:val="0"/>
                            <w:spacing w:after="0"/>
                            <w:jc w:val="center"/>
                          </w:pPr>
                          <w:r w:rsidRPr="007F3495">
                            <w:rPr>
                              <w:b/>
                              <w:bCs/>
                              <w:color w:val="000000"/>
                              <w:kern w:val="24"/>
                              <w:sz w:val="18"/>
                              <w:szCs w:val="18"/>
                            </w:rPr>
                            <w:t>(AE)</w:t>
                          </w:r>
                        </w:p>
                      </w:txbxContent>
                    </v:textbox>
                  </v:rect>
                  <v:line id="직선 연결선 7" o:spid="_x0000_s1625" style="position:absolute;visibility:visible" from="5841,6299" to="5842,18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" strokecolor="windowText" strokeweight=".5pt">
                    <v:stroke joinstyle="miter"/>
                  </v:line>
                  <v:line id="직선 연결선 8" o:spid="_x0000_s1626" style="position:absolute;visibility:visible" from="5842,18487" to="7905,18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" strokecolor="windowText" strokeweight=".5pt">
                    <v:stroke joinstyle="miter"/>
                  </v:line>
                  <v:rect id="직사각형 10" o:spid="_x0000_s1627" style="position:absolute;left:15955;top:9337;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" filled="f" strokecolor="windowText">
                    <v:textbox inset="0,0,0,0">
                      <w:txbxContent>
                        <w:p w14:paraId="5C289F70" w14:textId="77777777" w:rsidR="004A00AF" w:rsidRDefault="004A00AF" w:rsidP="00554D66">
                          <w:pPr>
                            <w:pStyle w:val="NormalWeb"/>
                            <w:wordWrap w:val="0"/>
                            <w:spacing w:after="0"/>
                            <w:jc w:val="center"/>
                          </w:pPr>
                          <w:r w:rsidRPr="007F3495">
                            <w:rPr>
                              <w:b/>
                              <w:bCs/>
                              <w:color w:val="000000"/>
                              <w:kern w:val="24"/>
                              <w:sz w:val="18"/>
                              <w:szCs w:val="18"/>
                            </w:rPr>
                            <w:t>cnt_light1</w:t>
                          </w:r>
                        </w:p>
                        <w:p w14:paraId="1D7970C5"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1" o:spid="_x0000_s1628" style="position:absolute;visibility:visible" from="13892,7394" to="13892,1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" strokecolor="windowText" strokeweight=".5pt">
                    <v:stroke joinstyle="miter"/>
                  </v:line>
                  <v:rect id="직사각형 12" o:spid="_x0000_s1629" style="position:absolute;left:15955;top:13459;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" filled="f" strokecolor="windowText">
                    <v:textbox inset="0,0,0,0">
                      <w:txbxContent>
                        <w:p w14:paraId="1A14FA79" w14:textId="77777777" w:rsidR="004A00AF" w:rsidRDefault="004A00AF" w:rsidP="00554D66">
                          <w:pPr>
                            <w:pStyle w:val="NormalWeb"/>
                            <w:wordWrap w:val="0"/>
                            <w:spacing w:after="0"/>
                            <w:jc w:val="center"/>
                          </w:pPr>
                          <w:r w:rsidRPr="007F3495">
                            <w:rPr>
                              <w:b/>
                              <w:bCs/>
                              <w:color w:val="000000"/>
                              <w:kern w:val="24"/>
                              <w:sz w:val="18"/>
                              <w:szCs w:val="18"/>
                            </w:rPr>
                            <w:t>cnt_light2</w:t>
                          </w:r>
                        </w:p>
                        <w:p w14:paraId="31D9ADA7"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3" o:spid="_x0000_s1630" style="position:absolute;visibility:visible" from="13892,10942" to="13892,1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UxhwQAAANsAAAAPAAAAZHJzL2Rvd25yZXYueG1sRE9Ni8Iw&#10;EL0L+x/CLHjTdBWk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LaZTGHBAAAA2wAAAA8AAAAA&#10;AAAAAAAAAAAABwIAAGRycy9kb3ducmV2LnhtbFBLBQYAAAAAAwADALcAAAD1AgAAAAA=&#10;" strokecolor="windowText" strokeweight=".5pt">
                    <v:stroke joinstyle="miter"/>
                  </v:line>
                  <v:line id="직선 연결선 14" o:spid="_x0000_s1631" style="position:absolute;visibility:visible" from="13892,14616" to="15955,14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NQVwQAAANsAAAAPAAAAZHJzL2Rvd25yZXYueG1sRE9Ni8Iw&#10;EL0L+x/CLHjTdEWk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Dlw1BXBAAAA2wAAAA8AAAAA&#10;AAAAAAAAAAAABwIAAGRycy9kb3ducmV2LnhtbFBLBQYAAAAAAwADALcAAAD1AgAAAAA=&#10;" strokecolor="windowText" strokeweight=".5pt">
                    <v:stroke joinstyle="miter"/>
                  </v:line>
                  <v:line id="직선 연결선 15" o:spid="_x0000_s1632" style="position:absolute;visibility:visible" from="13892,10594" to="15955,10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GOwQAAANsAAAAPAAAAZHJzL2Rvd25yZXYueG1sRE9Ni8Iw&#10;EL0L+x/CLHjTdAWl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FY8cY7BAAAA2wAAAA8AAAAA&#10;AAAAAAAAAAAABwIAAGRycy9kb3ducmV2LnhtbFBLBQYAAAAAAwADALcAAAD1AgAAAAA=&#10;" strokecolor="windowText" strokeweight=".5pt">
                    <v:stroke joinstyle="miter"/>
                  </v:line>
                  <v:rect id="_x0000_s1633" style="position:absolute;left:15955;top:21888;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" filled="f" strokecolor="windowText">
                    <v:textbox inset="0,0,0,0">
                      <w:txbxContent>
                        <w:p w14:paraId="01FB4AF5" w14:textId="77777777" w:rsidR="004A00AF" w:rsidRDefault="004A00AF" w:rsidP="00554D66">
                          <w:pPr>
                            <w:pStyle w:val="NormalWeb"/>
                            <w:wordWrap w:val="0"/>
                            <w:spacing w:after="0"/>
                            <w:jc w:val="center"/>
                          </w:pPr>
                          <w:r>
                            <w:rPr>
                              <w:b/>
                              <w:bCs/>
                              <w:color w:val="000000"/>
                              <w:kern w:val="24"/>
                              <w:sz w:val="18"/>
                              <w:szCs w:val="18"/>
                            </w:rPr>
                            <w:t>cnt</w:t>
                          </w:r>
                          <w:r w:rsidRPr="007F3495">
                            <w:rPr>
                              <w:b/>
                              <w:bCs/>
                              <w:color w:val="000000"/>
                              <w:kern w:val="24"/>
                              <w:sz w:val="18"/>
                              <w:szCs w:val="18"/>
                            </w:rPr>
                            <w:t>_temp1</w:t>
                          </w:r>
                        </w:p>
                        <w:p w14:paraId="2077399A"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7" o:spid="_x0000_s1634" style="position:absolute;visibility:visible" from="13892,19946" to="13892,2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" strokecolor="windowText" strokeweight=".5pt">
                    <v:stroke joinstyle="miter"/>
                  </v:line>
                  <v:rect id="직사각형 18" o:spid="_x0000_s1635" style="position:absolute;left:15955;top:26011;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" filled="f" strokecolor="windowText">
                    <v:textbox inset="0,0,0,0">
                      <w:txbxContent>
                        <w:p w14:paraId="506B4301" w14:textId="77777777" w:rsidR="004A00AF" w:rsidRDefault="004A00AF" w:rsidP="00554D66">
                          <w:pPr>
                            <w:pStyle w:val="NormalWeb"/>
                            <w:wordWrap w:val="0"/>
                            <w:spacing w:after="0"/>
                            <w:jc w:val="center"/>
                          </w:pPr>
                          <w:r>
                            <w:rPr>
                              <w:b/>
                              <w:bCs/>
                              <w:color w:val="000000"/>
                              <w:kern w:val="24"/>
                              <w:sz w:val="18"/>
                              <w:szCs w:val="18"/>
                            </w:rPr>
                            <w:t>cnt</w:t>
                          </w:r>
                          <w:r w:rsidRPr="007F3495">
                            <w:rPr>
                              <w:b/>
                              <w:bCs/>
                              <w:color w:val="000000"/>
                              <w:kern w:val="24"/>
                              <w:sz w:val="18"/>
                              <w:szCs w:val="18"/>
                            </w:rPr>
                            <w:t>_temp2</w:t>
                          </w:r>
                        </w:p>
                        <w:p w14:paraId="3DF65734"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9" o:spid="_x0000_s1636" style="position:absolute;visibility:visible" from="13892,23494" to="13892,2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" strokecolor="windowText" strokeweight=".5pt">
                    <v:stroke joinstyle="miter"/>
                  </v:line>
                  <v:line id="직선 연결선 20" o:spid="_x0000_s1637" style="position:absolute;visibility:visible" from="13892,27167" to="15955,2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" strokecolor="windowText" strokeweight=".5pt">
                    <v:stroke joinstyle="miter"/>
                  </v:line>
                  <v:line id="직선 연결선 21" o:spid="_x0000_s1638" style="position:absolute;visibility:visible" from="13892,23146" to="15955,2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" strokecolor="windowText" strokeweight=".5pt">
                    <v:stroke joinstyle="miter"/>
                  </v:line>
                </v:group>
              </w:pict>
            </w:r>
          </w:p>
          <w:p w14:paraId="44EE307F" w14:textId="77777777" w:rsidR="00554D66" w:rsidRPr="009743EA" w:rsidRDefault="00554D66" w:rsidP="00BD522C">
            <w:pPr>
              <w:pStyle w:val="Default"/>
              <w:overflowPunct w:val="0"/>
              <w:jc w:val="center"/>
            </w:pPr>
          </w:p>
          <w:p w14:paraId="00C740BF" w14:textId="77777777" w:rsidR="00554D66" w:rsidRPr="009743EA" w:rsidRDefault="00554D66" w:rsidP="00BD522C">
            <w:pPr>
              <w:pStyle w:val="Default"/>
              <w:overflowPunct w:val="0"/>
              <w:jc w:val="center"/>
            </w:pPr>
          </w:p>
          <w:p w14:paraId="770B933C" w14:textId="77777777" w:rsidR="00554D66" w:rsidRPr="009743EA" w:rsidRDefault="00554D66" w:rsidP="00BD522C">
            <w:pPr>
              <w:pStyle w:val="Default"/>
              <w:overflowPunct w:val="0"/>
              <w:jc w:val="center"/>
            </w:pPr>
          </w:p>
          <w:p w14:paraId="121C5951" w14:textId="77777777" w:rsidR="00554D66" w:rsidRPr="009743EA" w:rsidRDefault="00554D66" w:rsidP="00BD522C">
            <w:pPr>
              <w:pStyle w:val="Default"/>
              <w:overflowPunct w:val="0"/>
              <w:jc w:val="center"/>
              <w:rPr>
                <w:sz w:val="20"/>
                <w:szCs w:val="20"/>
              </w:rPr>
            </w:pPr>
          </w:p>
        </w:tc>
      </w:tr>
      <w:tr w:rsidR="00554D66" w:rsidRPr="009743EA" w14:paraId="0F932017" w14:textId="77777777" w:rsidTr="00BD522C">
        <w:trPr>
          <w:trHeight w:val="3104"/>
          <w:jc w:val="center"/>
        </w:trPr>
        <w:tc>
          <w:tcPr>
            <w:tcW w:w="1286" w:type="dxa"/>
            <w:tcBorders>
              <w:top w:val="single" w:sz="4" w:space="0" w:color="000000"/>
              <w:left w:val="single" w:sz="4" w:space="0" w:color="000000"/>
              <w:bottom w:val="single" w:sz="4" w:space="0" w:color="000000"/>
            </w:tcBorders>
            <w:shd w:val="clear" w:color="auto" w:fill="E7E6E6"/>
          </w:tcPr>
          <w:p w14:paraId="2E85DEE3" w14:textId="77777777" w:rsidR="00554D66" w:rsidRPr="009743EA" w:rsidRDefault="00554D66" w:rsidP="00BD522C">
            <w:pPr>
              <w:pStyle w:val="TAL"/>
              <w:snapToGrid w:val="0"/>
              <w:jc w:val="center"/>
              <w:rPr>
                <w:b/>
                <w:kern w:val="1"/>
              </w:rPr>
            </w:pPr>
          </w:p>
          <w:p w14:paraId="60C47205" w14:textId="77777777" w:rsidR="00554D66" w:rsidRPr="009743EA" w:rsidRDefault="00554D66" w:rsidP="00BD522C">
            <w:pPr>
              <w:pStyle w:val="TAL"/>
              <w:snapToGrid w:val="0"/>
              <w:jc w:val="center"/>
              <w:rPr>
                <w:b/>
                <w:kern w:val="1"/>
              </w:rPr>
            </w:pPr>
          </w:p>
          <w:p w14:paraId="6B571590" w14:textId="77777777" w:rsidR="00554D66" w:rsidRPr="009743EA" w:rsidRDefault="00554D66" w:rsidP="00BD522C">
            <w:pPr>
              <w:pStyle w:val="TAL"/>
              <w:snapToGrid w:val="0"/>
              <w:jc w:val="center"/>
              <w:rPr>
                <w:b/>
                <w:kern w:val="1"/>
              </w:rPr>
            </w:pPr>
          </w:p>
          <w:p w14:paraId="06E316CC" w14:textId="77777777" w:rsidR="00554D66" w:rsidRPr="009743EA" w:rsidRDefault="00554D66" w:rsidP="00BD522C">
            <w:pPr>
              <w:pStyle w:val="TAL"/>
              <w:snapToGrid w:val="0"/>
              <w:jc w:val="center"/>
              <w:rPr>
                <w:b/>
                <w:kern w:val="1"/>
              </w:rPr>
            </w:pPr>
          </w:p>
          <w:p w14:paraId="50EE4FB9" w14:textId="77777777" w:rsidR="00554D66" w:rsidRPr="009743EA" w:rsidRDefault="00554D66" w:rsidP="00BD522C">
            <w:pPr>
              <w:pStyle w:val="TAL"/>
              <w:snapToGrid w:val="0"/>
              <w:jc w:val="center"/>
              <w:rPr>
                <w:b/>
                <w:kern w:val="1"/>
              </w:rPr>
            </w:pPr>
          </w:p>
          <w:p w14:paraId="61754E36" w14:textId="77777777" w:rsidR="00554D66" w:rsidRPr="009743EA" w:rsidRDefault="00554D66" w:rsidP="00BD522C">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C465DEF" w14:textId="77777777" w:rsidR="00554D66" w:rsidRPr="009743EA" w:rsidRDefault="0054261D" w:rsidP="00BD522C">
            <w:pPr>
              <w:pStyle w:val="TAL"/>
              <w:snapToGrid w:val="0"/>
              <w:jc w:val="center"/>
            </w:pPr>
            <w:r>
              <w:pict w14:anchorId="49359C26">
                <v:group id="_x0000_s1590" style="position:absolute;left:0;text-align:left;margin-left:88.9pt;margin-top:2.7pt;width:261pt;height:133.25pt;z-index:251617792;mso-position-horizontal-relative:text;mso-position-vertical-relative:text" coordsize="33147,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">
                  <v:roundrect id="모서리가 둥근 직사각형 2" o:spid="_x0000_s1591" style="position:absolute;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6E6C68B3" w14:textId="77777777" w:rsidR="004A00AF" w:rsidRPr="00711102" w:rsidRDefault="004A00AF" w:rsidP="00554D66">
                          <w:pPr>
                            <w:pStyle w:val="NormalWeb"/>
                            <w:wordWrap w:val="0"/>
                            <w:spacing w:after="0"/>
                            <w:jc w:val="center"/>
                            <w:rPr>
                              <w:rFonts w:ascii="Malgun Gothic" w:hAnsi="Malgun Gothic"/>
                              <w:color w:val="FFFFFF"/>
                              <w:kern w:val="24"/>
                              <w:sz w:val="10"/>
                              <w:szCs w:val="10"/>
                            </w:rPr>
                          </w:pPr>
                        </w:p>
                        <w:p w14:paraId="4FF98F9D" w14:textId="77777777" w:rsidR="004A00AF" w:rsidRPr="00711102" w:rsidRDefault="004A00AF" w:rsidP="00554D66">
                          <w:pPr>
                            <w:pStyle w:val="NormalWeb"/>
                            <w:wordWrap w:val="0"/>
                            <w:spacing w:after="0"/>
                            <w:jc w:val="center"/>
                          </w:pPr>
                          <w:r w:rsidRPr="00711102">
                            <w:rPr>
                              <w:rFonts w:ascii="Malgun Gothic" w:hAnsi="Malgun Gothic" w:hint="eastAsia"/>
                              <w:color w:val="FFFFFF"/>
                              <w:kern w:val="24"/>
                            </w:rPr>
                            <w:t>originator</w:t>
                          </w:r>
                        </w:p>
                        <w:p w14:paraId="34076C27" w14:textId="77777777" w:rsidR="004A00AF" w:rsidRDefault="004A00AF" w:rsidP="00554D66">
                          <w:pPr>
                            <w:pStyle w:val="NormalWeb"/>
                            <w:wordWrap w:val="0"/>
                            <w:spacing w:after="0"/>
                            <w:jc w:val="center"/>
                          </w:pPr>
                        </w:p>
                        <w:p w14:paraId="1BCCE026" w14:textId="77777777" w:rsidR="004A00AF" w:rsidRDefault="004A00AF" w:rsidP="00554D66">
                          <w:pPr>
                            <w:pStyle w:val="NormalWeb"/>
                            <w:wordWrap w:val="0"/>
                            <w:spacing w:after="0"/>
                            <w:jc w:val="center"/>
                          </w:pPr>
                        </w:p>
                      </w:txbxContent>
                    </v:textbox>
                  </v:roundrect>
                  <v:line id="직선 연결선 3" o:spid="_x0000_s1592" style="position:absolute;visibility:visible" from="4826,6810" to="4826,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1593" type="#_x0000_t32" style="position:absolute;left:5524;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1594" type="#_x0000_t202" style="position:absolute;left:5524;top:8845;width:24003;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620E60AB" w14:textId="77777777" w:rsidR="004A00AF" w:rsidRDefault="004A00AF" w:rsidP="00554D66">
                          <w:pPr>
                            <w:pStyle w:val="NormalWeb"/>
                            <w:wordWrap w:val="0"/>
                            <w:spacing w:after="0"/>
                          </w:pPr>
                          <w:r w:rsidRPr="00D8674C">
                            <w:rPr>
                              <w:rFonts w:ascii="Malgun Gothic" w:hAnsi="Malgun Gothic" w:hint="eastAsia"/>
                              <w:color w:val="5B9BD5"/>
                              <w:kern w:val="24"/>
                              <w:sz w:val="14"/>
                              <w:szCs w:val="14"/>
                            </w:rPr>
                            <w:t xml:space="preserve">Discovery request with </w:t>
                          </w:r>
                          <w:r>
                            <w:rPr>
                              <w:rFonts w:ascii="Malgun Gothic" w:hAnsi="Malgun Gothic"/>
                              <w:i/>
                              <w:color w:val="5B9BD5"/>
                              <w:kern w:val="24"/>
                              <w:sz w:val="14"/>
                              <w:szCs w:val="14"/>
                            </w:rPr>
                            <w:t>label</w:t>
                          </w:r>
                          <w:r w:rsidRPr="00D8674C">
                            <w:rPr>
                              <w:rFonts w:ascii="Malgun Gothic" w:hAnsi="Malgun Gothic" w:hint="eastAsia"/>
                              <w:i/>
                              <w:color w:val="5B9BD5"/>
                              <w:kern w:val="24"/>
                              <w:sz w:val="14"/>
                              <w:szCs w:val="14"/>
                            </w:rPr>
                            <w:t xml:space="preserve"> </w:t>
                          </w:r>
                          <w:r w:rsidRPr="00D8674C">
                            <w:rPr>
                              <w:rFonts w:ascii="Malgun Gothic" w:hAnsi="Malgun Gothic" w:hint="eastAsia"/>
                              <w:b/>
                              <w:i/>
                              <w:color w:val="5B9BD5"/>
                              <w:kern w:val="24"/>
                              <w:sz w:val="14"/>
                              <w:szCs w:val="14"/>
                            </w:rPr>
                            <w:t>Filter Criteria</w:t>
                          </w:r>
                        </w:p>
                      </w:txbxContent>
                    </v:textbox>
                  </v:shape>
                  <v:shape id="TextBox 37" o:spid="_x0000_s1595" type="#_x0000_t202" style="position:absolute;left:3987;top:12782;width:25153;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6D69C910" w14:textId="77777777" w:rsidR="004A00AF" w:rsidRDefault="004A00AF" w:rsidP="00554D66">
                          <w:pPr>
                            <w:pStyle w:val="NormalWeb"/>
                            <w:wordWrap w:val="0"/>
                            <w:spacing w:after="0"/>
                            <w:jc w:val="center"/>
                          </w:pPr>
                          <w:r w:rsidRPr="00D8674C">
                            <w:rPr>
                              <w:rFonts w:ascii="Malgun Gothic" w:hAnsi="Malgun Gothic" w:hint="eastAsia"/>
                              <w:color w:val="5B9BD5"/>
                              <w:kern w:val="24"/>
                              <w:sz w:val="14"/>
                              <w:szCs w:val="14"/>
                            </w:rPr>
                            <w:t>Response with matched resources if any</w:t>
                          </w:r>
                        </w:p>
                      </w:txbxContent>
                    </v:textbox>
                  </v:shape>
                  <v:shape id="직선 화살표 연결선 7" o:spid="_x0000_s1596" type="#_x0000_t32" style="position:absolute;left:5873;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597" style="position:absolute;left:23749;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314309F1" w14:textId="77777777" w:rsidR="004A00AF" w:rsidRPr="00B658BD" w:rsidRDefault="004A00AF" w:rsidP="00554D66">
                          <w:pPr>
                            <w:pStyle w:val="NormalWeb"/>
                            <w:wordWrap w:val="0"/>
                            <w:spacing w:after="0"/>
                            <w:jc w:val="center"/>
                            <w:rPr>
                              <w:rFonts w:ascii="Malgun Gothic" w:hAnsi="Malgun Gothic"/>
                              <w:color w:val="FFFFFF"/>
                              <w:kern w:val="24"/>
                              <w:sz w:val="10"/>
                            </w:rPr>
                          </w:pPr>
                        </w:p>
                        <w:p w14:paraId="73E13AAA" w14:textId="77777777" w:rsidR="004A00AF" w:rsidRPr="00B658BD" w:rsidRDefault="004A00AF" w:rsidP="00554D66">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22947CFA" w14:textId="77777777" w:rsidR="004A00AF" w:rsidRDefault="004A00AF" w:rsidP="00554D66">
                          <w:pPr>
                            <w:pStyle w:val="NormalWeb"/>
                            <w:wordWrap w:val="0"/>
                            <w:spacing w:after="0"/>
                            <w:jc w:val="center"/>
                          </w:pPr>
                        </w:p>
                        <w:p w14:paraId="358B47FB" w14:textId="77777777" w:rsidR="004A00AF" w:rsidRDefault="004A00AF" w:rsidP="00554D66">
                          <w:pPr>
                            <w:pStyle w:val="NormalWeb"/>
                            <w:wordWrap w:val="0"/>
                            <w:spacing w:after="0"/>
                            <w:jc w:val="center"/>
                          </w:pPr>
                        </w:p>
                      </w:txbxContent>
                    </v:textbox>
                  </v:roundrect>
                  <v:line id="직선 연결선 9" o:spid="_x0000_s1598" style="position:absolute;visibility:visible" from="28575,6810" to="28575,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p w14:paraId="628E7E60" w14:textId="77777777" w:rsidR="00554D66" w:rsidRPr="009743EA" w:rsidRDefault="00554D66" w:rsidP="00BD522C">
            <w:pPr>
              <w:pStyle w:val="TAL"/>
              <w:snapToGrid w:val="0"/>
              <w:jc w:val="center"/>
              <w:rPr>
                <w:color w:val="000000"/>
              </w:rPr>
            </w:pPr>
          </w:p>
        </w:tc>
      </w:tr>
      <w:tr w:rsidR="00554D66" w:rsidRPr="009743EA" w14:paraId="78495FE5"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1A42C576" w14:textId="77777777" w:rsidR="00554D66" w:rsidRPr="009743EA" w:rsidRDefault="00554D66" w:rsidP="00BD522C">
            <w:pPr>
              <w:pStyle w:val="TAL"/>
              <w:snapToGrid w:val="0"/>
              <w:jc w:val="center"/>
              <w:rPr>
                <w:b/>
                <w:kern w:val="1"/>
              </w:rPr>
            </w:pPr>
          </w:p>
          <w:p w14:paraId="0E9DEEB3" w14:textId="77777777" w:rsidR="00554D66" w:rsidRPr="009743EA" w:rsidRDefault="00554D66" w:rsidP="00BD522C">
            <w:pPr>
              <w:pStyle w:val="TAL"/>
              <w:snapToGrid w:val="0"/>
              <w:jc w:val="center"/>
              <w:rPr>
                <w:b/>
                <w:kern w:val="1"/>
              </w:rPr>
            </w:pPr>
          </w:p>
          <w:p w14:paraId="5BDB10A8" w14:textId="77777777" w:rsidR="00554D66" w:rsidRPr="009743EA" w:rsidRDefault="00554D66" w:rsidP="00BD522C">
            <w:pPr>
              <w:pStyle w:val="TAL"/>
              <w:snapToGrid w:val="0"/>
              <w:jc w:val="center"/>
              <w:rPr>
                <w:b/>
                <w:kern w:val="1"/>
                <w:lang w:eastAsia="ko-KR"/>
              </w:rPr>
            </w:pPr>
          </w:p>
          <w:p w14:paraId="7E1AEFBE" w14:textId="77777777" w:rsidR="00554D66" w:rsidRPr="009743EA" w:rsidRDefault="00554D66" w:rsidP="00BD522C">
            <w:pPr>
              <w:pStyle w:val="TAL"/>
              <w:snapToGrid w:val="0"/>
              <w:jc w:val="center"/>
              <w:rPr>
                <w:b/>
                <w:kern w:val="1"/>
              </w:rPr>
            </w:pPr>
            <w:r w:rsidRPr="009743EA">
              <w:rPr>
                <w:b/>
                <w:kern w:val="1"/>
              </w:rPr>
              <w:t>HTTP Header Information</w:t>
            </w:r>
          </w:p>
          <w:p w14:paraId="6A6C4FBF" w14:textId="77777777" w:rsidR="00554D66" w:rsidRPr="009743EA" w:rsidRDefault="00554D66" w:rsidP="00BD522C">
            <w:pPr>
              <w:pStyle w:val="TAL"/>
              <w:snapToGrid w:val="0"/>
              <w:jc w:val="center"/>
              <w:rPr>
                <w:b/>
                <w:kern w:val="1"/>
              </w:rPr>
            </w:pPr>
          </w:p>
          <w:p w14:paraId="583C38D0" w14:textId="77777777" w:rsidR="00554D66" w:rsidRPr="009743EA" w:rsidRDefault="00554D66" w:rsidP="00BD522C">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95C6905" w14:textId="77777777" w:rsidR="00554D66" w:rsidRPr="009743EA" w:rsidRDefault="00554D66" w:rsidP="00BD522C">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554D66" w:rsidRPr="009743EA" w14:paraId="4D0D160A" w14:textId="77777777" w:rsidTr="005A2D7C">
              <w:trPr>
                <w:jc w:val="center"/>
              </w:trPr>
              <w:tc>
                <w:tcPr>
                  <w:tcW w:w="1501" w:type="dxa"/>
                  <w:shd w:val="clear" w:color="auto" w:fill="9CC2E5"/>
                </w:tcPr>
                <w:p w14:paraId="0935960C" w14:textId="77777777" w:rsidR="00554D66" w:rsidRPr="009743EA" w:rsidRDefault="00554D66" w:rsidP="00BD522C">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67CA0ACC" w14:textId="77777777" w:rsidR="00554D66" w:rsidRPr="009743EA" w:rsidRDefault="00554D66" w:rsidP="00BD522C">
                  <w:pPr>
                    <w:pStyle w:val="TAL"/>
                    <w:snapToGrid w:val="0"/>
                    <w:jc w:val="center"/>
                    <w:rPr>
                      <w:rFonts w:eastAsia="Calibri"/>
                      <w:b/>
                      <w:szCs w:val="22"/>
                    </w:rPr>
                  </w:pPr>
                  <w:r w:rsidRPr="009743EA">
                    <w:rPr>
                      <w:rFonts w:eastAsia="Calibri"/>
                      <w:b/>
                      <w:szCs w:val="22"/>
                    </w:rPr>
                    <w:t>Value</w:t>
                  </w:r>
                </w:p>
              </w:tc>
            </w:tr>
            <w:tr w:rsidR="00554D66" w:rsidRPr="009743EA" w14:paraId="51CF2F3F" w14:textId="77777777" w:rsidTr="005A2D7C">
              <w:trPr>
                <w:jc w:val="center"/>
              </w:trPr>
              <w:tc>
                <w:tcPr>
                  <w:tcW w:w="1501" w:type="dxa"/>
                  <w:shd w:val="clear" w:color="auto" w:fill="DEEAF6"/>
                </w:tcPr>
                <w:p w14:paraId="0A1366FC" w14:textId="77777777" w:rsidR="00554D66" w:rsidRPr="009743EA" w:rsidRDefault="00554D66" w:rsidP="00BD522C">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256293DC" w14:textId="77777777" w:rsidR="00554D66" w:rsidRPr="009743EA" w:rsidRDefault="00554D66" w:rsidP="00BD522C">
                  <w:pPr>
                    <w:pStyle w:val="TAL"/>
                    <w:snapToGrid w:val="0"/>
                    <w:rPr>
                      <w:rFonts w:eastAsia="Calibri"/>
                      <w:szCs w:val="22"/>
                    </w:rPr>
                  </w:pPr>
                  <w:r w:rsidRPr="009743EA">
                    <w:rPr>
                      <w:rFonts w:eastAsia="Calibri"/>
                      <w:szCs w:val="22"/>
                    </w:rPr>
                    <w:t>application/json</w:t>
                  </w:r>
                </w:p>
              </w:tc>
            </w:tr>
            <w:tr w:rsidR="00554D66" w:rsidRPr="009743EA" w14:paraId="1D6EE5A9" w14:textId="77777777" w:rsidTr="005A2D7C">
              <w:trPr>
                <w:jc w:val="center"/>
              </w:trPr>
              <w:tc>
                <w:tcPr>
                  <w:tcW w:w="1501" w:type="dxa"/>
                  <w:shd w:val="clear" w:color="auto" w:fill="DEEAF6"/>
                </w:tcPr>
                <w:p w14:paraId="145452F0" w14:textId="77777777" w:rsidR="00554D66" w:rsidRPr="009743EA" w:rsidRDefault="00554D66" w:rsidP="00BD522C">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01FE8CDF" w14:textId="77777777" w:rsidR="00554D66" w:rsidRPr="009743EA" w:rsidRDefault="00554D66" w:rsidP="00BD522C">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554D66" w:rsidRPr="009743EA" w14:paraId="5CA427F8" w14:textId="77777777" w:rsidTr="005A2D7C">
              <w:trPr>
                <w:jc w:val="center"/>
              </w:trPr>
              <w:tc>
                <w:tcPr>
                  <w:tcW w:w="1501" w:type="dxa"/>
                  <w:shd w:val="clear" w:color="auto" w:fill="DEEAF6"/>
                </w:tcPr>
                <w:p w14:paraId="426D4309" w14:textId="77777777" w:rsidR="00554D66" w:rsidRPr="009743EA" w:rsidRDefault="00554D66" w:rsidP="00BD522C">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74B19B6A" w14:textId="77777777" w:rsidR="00554D66" w:rsidRPr="009743EA" w:rsidRDefault="00554D66" w:rsidP="00BD522C">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Originator</w:t>
                  </w:r>
                </w:p>
              </w:tc>
            </w:tr>
            <w:tr w:rsidR="005E122D" w:rsidRPr="009743EA" w14:paraId="2EC013B0" w14:textId="77777777" w:rsidTr="005A2D7C">
              <w:trPr>
                <w:jc w:val="center"/>
              </w:trPr>
              <w:tc>
                <w:tcPr>
                  <w:tcW w:w="1501" w:type="dxa"/>
                  <w:shd w:val="clear" w:color="auto" w:fill="DEEAF6"/>
                </w:tcPr>
                <w:p w14:paraId="209E35AE" w14:textId="77777777" w:rsidR="005E122D" w:rsidRPr="009743EA" w:rsidRDefault="005E122D" w:rsidP="005E122D">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707E0CDB" w14:textId="77777777" w:rsidR="005E122D" w:rsidRPr="009743EA" w:rsidRDefault="005E122D" w:rsidP="005E122D">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19C01098" w14:textId="77777777" w:rsidR="00554D66" w:rsidRPr="009743EA" w:rsidRDefault="00554D66" w:rsidP="00BD522C">
            <w:pPr>
              <w:pStyle w:val="TAL"/>
              <w:snapToGrid w:val="0"/>
              <w:jc w:val="both"/>
              <w:rPr>
                <w:lang w:eastAsia="ko-KR"/>
              </w:rPr>
            </w:pPr>
          </w:p>
        </w:tc>
      </w:tr>
      <w:tr w:rsidR="00554D66" w:rsidRPr="009743EA" w14:paraId="6FC97988"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31F0DBBD" w14:textId="77777777" w:rsidR="00554D66" w:rsidRPr="009743EA" w:rsidRDefault="00554D66" w:rsidP="00BD522C">
            <w:pPr>
              <w:pStyle w:val="Default"/>
              <w:overflowPunct w:val="0"/>
              <w:jc w:val="center"/>
              <w:rPr>
                <w:color w:val="auto"/>
              </w:rPr>
            </w:pPr>
          </w:p>
          <w:p w14:paraId="002AABC5" w14:textId="77777777" w:rsidR="00554D66" w:rsidRPr="009743EA" w:rsidRDefault="00554D66" w:rsidP="00BD522C">
            <w:pPr>
              <w:pStyle w:val="Default"/>
              <w:overflowPunct w:val="0"/>
              <w:jc w:val="center"/>
              <w:rPr>
                <w:b/>
                <w:sz w:val="20"/>
                <w:szCs w:val="20"/>
              </w:rPr>
            </w:pPr>
          </w:p>
          <w:p w14:paraId="000C4A56" w14:textId="77777777" w:rsidR="00554D66" w:rsidRPr="009743EA" w:rsidRDefault="00554D66" w:rsidP="00BD522C">
            <w:pPr>
              <w:pStyle w:val="Default"/>
              <w:overflowPunct w:val="0"/>
              <w:jc w:val="center"/>
              <w:rPr>
                <w:b/>
                <w:sz w:val="20"/>
                <w:szCs w:val="20"/>
              </w:rPr>
            </w:pPr>
          </w:p>
          <w:p w14:paraId="728C6755" w14:textId="77777777" w:rsidR="00554D66" w:rsidRPr="009743EA" w:rsidRDefault="00554D66"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0F6528E5" w14:textId="77777777" w:rsidR="00554D66" w:rsidRPr="009743EA" w:rsidRDefault="00554D66" w:rsidP="00BD522C">
            <w:pPr>
              <w:pStyle w:val="Default"/>
              <w:overflowPunct w:val="0"/>
              <w:jc w:val="center"/>
              <w:rPr>
                <w:b/>
                <w:kern w:val="1"/>
              </w:rPr>
            </w:pPr>
            <w:r w:rsidRPr="009743EA">
              <w:rPr>
                <w:rFonts w:ascii="Arial" w:eastAsia="Malgun Gothic" w:hAnsi="Arial"/>
                <w:b/>
                <w:color w:val="auto"/>
                <w:kern w:val="1"/>
                <w:sz w:val="18"/>
                <w:szCs w:val="20"/>
                <w:lang w:eastAsia="ko-KR"/>
              </w:rPr>
              <w:t>lbl=actuator</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6DEA47F" w14:textId="77777777" w:rsidR="008440E9" w:rsidRPr="009743EA" w:rsidRDefault="008440E9" w:rsidP="00BD522C">
            <w:pPr>
              <w:widowControl w:val="0"/>
              <w:spacing w:after="0"/>
              <w:ind w:left="284"/>
              <w:jc w:val="both"/>
              <w:textAlignment w:val="auto"/>
              <w:rPr>
                <w:rFonts w:eastAsia="Calibri Light"/>
                <w:b/>
                <w:sz w:val="24"/>
              </w:rPr>
            </w:pPr>
          </w:p>
          <w:p w14:paraId="165964AC" w14:textId="77777777" w:rsidR="00554D66" w:rsidRPr="009743EA" w:rsidRDefault="008440E9" w:rsidP="00BD522C">
            <w:pPr>
              <w:widowControl w:val="0"/>
              <w:spacing w:after="0"/>
              <w:ind w:left="284"/>
              <w:jc w:val="both"/>
              <w:textAlignment w:val="auto"/>
              <w:rPr>
                <w:rFonts w:ascii="Arial" w:hAnsi="Arial"/>
                <w:color w:val="0070C0"/>
                <w:sz w:val="18"/>
              </w:rPr>
            </w:pPr>
            <w:r w:rsidRPr="009743EA">
              <w:rPr>
                <w:rFonts w:eastAsia="Calibri Light"/>
                <w:b/>
                <w:sz w:val="24"/>
              </w:rPr>
              <w:t>API/DIS</w:t>
            </w:r>
            <w:r w:rsidR="00F41F85" w:rsidRPr="009743EA">
              <w:rPr>
                <w:rFonts w:eastAsia="Calibri Light"/>
                <w:b/>
                <w:sz w:val="24"/>
              </w:rPr>
              <w:t>_</w:t>
            </w:r>
            <w:r w:rsidRPr="009743EA">
              <w:rPr>
                <w:rFonts w:eastAsia="Calibri Light"/>
                <w:b/>
                <w:sz w:val="24"/>
              </w:rPr>
              <w:t>LBL_ACTUATOR</w:t>
            </w:r>
          </w:p>
          <w:p w14:paraId="7E77C75D" w14:textId="77777777" w:rsidR="00554D66" w:rsidRPr="005A2D7C" w:rsidRDefault="00554D66" w:rsidP="007C39B4">
            <w:pPr>
              <w:pStyle w:val="NoSpacing"/>
              <w:overflowPunct w:val="0"/>
              <w:rPr>
                <w:rFonts w:ascii="Arial" w:hAnsi="Arial"/>
                <w:b/>
                <w:color w:val="0070C0"/>
                <w:sz w:val="18"/>
                <w:lang w:val="en-GB"/>
              </w:rPr>
            </w:pPr>
            <w:r w:rsidRPr="005A2D7C">
              <w:rPr>
                <w:rFonts w:ascii="Times New Roman" w:hAnsi="Times New Roman"/>
                <w:lang w:val="en-GB"/>
              </w:rPr>
              <w:t xml:space="preserve">    </w:t>
            </w:r>
          </w:p>
          <w:p w14:paraId="5428336B"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25497ACC" w14:textId="77777777" w:rsidR="00554D66" w:rsidRPr="009743EA" w:rsidRDefault="00554D66" w:rsidP="00BD522C">
            <w:pPr>
              <w:pStyle w:val="TAL"/>
              <w:snapToGrid w:val="0"/>
              <w:ind w:left="284"/>
              <w:jc w:val="both"/>
              <w:rPr>
                <w:color w:val="0070C0"/>
              </w:rPr>
            </w:pPr>
          </w:p>
          <w:p w14:paraId="0EF89F4E" w14:textId="77777777" w:rsidR="00554D66" w:rsidRPr="009743EA" w:rsidRDefault="00554D66" w:rsidP="00BD522C">
            <w:pPr>
              <w:pStyle w:val="TAL"/>
              <w:snapToGrid w:val="0"/>
              <w:ind w:left="284"/>
              <w:jc w:val="both"/>
              <w:rPr>
                <w:color w:val="0070C0"/>
              </w:rPr>
            </w:pPr>
            <w:r w:rsidRPr="009743EA">
              <w:rPr>
                <w:color w:val="0070C0"/>
              </w:rPr>
              <w:t>GET /mn-name?fu=1&amp;lbl=actuator HTTP/1.1</w:t>
            </w:r>
          </w:p>
          <w:p w14:paraId="730439D7" w14:textId="77777777" w:rsidR="00554D66" w:rsidRPr="009743EA" w:rsidRDefault="00554D66" w:rsidP="00BD522C">
            <w:pPr>
              <w:pStyle w:val="TAL"/>
              <w:snapToGrid w:val="0"/>
              <w:ind w:left="284"/>
              <w:jc w:val="both"/>
              <w:rPr>
                <w:color w:val="0070C0"/>
              </w:rPr>
            </w:pPr>
            <w:r w:rsidRPr="009743EA">
              <w:rPr>
                <w:color w:val="0070C0"/>
              </w:rPr>
              <w:t>Host: 192.168.0.10:8282</w:t>
            </w:r>
          </w:p>
          <w:p w14:paraId="042BEA64" w14:textId="77777777" w:rsidR="00554D66" w:rsidRPr="009743EA" w:rsidRDefault="00554D66" w:rsidP="00A06B31">
            <w:pPr>
              <w:pStyle w:val="TAL"/>
              <w:snapToGrid w:val="0"/>
              <w:ind w:left="284"/>
              <w:jc w:val="both"/>
              <w:rPr>
                <w:color w:val="0070C0"/>
              </w:rPr>
            </w:pPr>
            <w:r w:rsidRPr="009743EA">
              <w:rPr>
                <w:color w:val="0070C0"/>
              </w:rPr>
              <w:t>X-M2M-Origin: CAE5630283216026458665</w:t>
            </w:r>
          </w:p>
          <w:p w14:paraId="23CBA66B" w14:textId="77777777" w:rsidR="00A06B31" w:rsidRPr="009743EA" w:rsidRDefault="00A06B31" w:rsidP="00A06B31">
            <w:pPr>
              <w:pStyle w:val="TAL"/>
              <w:snapToGrid w:val="0"/>
              <w:ind w:left="284"/>
              <w:jc w:val="both"/>
              <w:rPr>
                <w:color w:val="0070C0"/>
              </w:rPr>
            </w:pPr>
            <w:r w:rsidRPr="009743EA">
              <w:rPr>
                <w:color w:val="0070C0"/>
              </w:rPr>
              <w:t>Accept: application/json</w:t>
            </w:r>
          </w:p>
          <w:p w14:paraId="56BC112A" w14:textId="77777777" w:rsidR="00554D66" w:rsidRPr="009743EA" w:rsidRDefault="00554D66" w:rsidP="00BD522C">
            <w:pPr>
              <w:pStyle w:val="TAL"/>
              <w:snapToGrid w:val="0"/>
              <w:ind w:left="284"/>
              <w:jc w:val="both"/>
              <w:rPr>
                <w:color w:val="0070C0"/>
              </w:rPr>
            </w:pPr>
            <w:r w:rsidRPr="009743EA">
              <w:rPr>
                <w:color w:val="0070C0"/>
              </w:rPr>
              <w:t>X-M2M-RI: 1234</w:t>
            </w:r>
          </w:p>
          <w:p w14:paraId="07EB5E3D"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6B8B05CD" w14:textId="77777777" w:rsidR="00554D66" w:rsidRPr="009743EA" w:rsidRDefault="00554D66" w:rsidP="00BD522C">
            <w:pPr>
              <w:pStyle w:val="TAL"/>
              <w:snapToGrid w:val="0"/>
              <w:ind w:left="284"/>
              <w:jc w:val="both"/>
              <w:rPr>
                <w:color w:val="0070C0"/>
              </w:rPr>
            </w:pPr>
          </w:p>
          <w:p w14:paraId="4F6A79CA" w14:textId="77777777" w:rsidR="00554D66" w:rsidRPr="009743EA" w:rsidRDefault="00554D66" w:rsidP="00BD522C">
            <w:pPr>
              <w:widowControl w:val="0"/>
              <w:spacing w:after="0"/>
              <w:ind w:left="284"/>
              <w:jc w:val="both"/>
              <w:textAlignment w:val="auto"/>
              <w:rPr>
                <w:rFonts w:ascii="Arial" w:hAnsi="Arial"/>
                <w:b/>
                <w:color w:val="0070C0"/>
                <w:sz w:val="18"/>
              </w:rPr>
            </w:pPr>
          </w:p>
          <w:p w14:paraId="42CF1F03"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lastRenderedPageBreak/>
              <w:t>HTTP Response:</w:t>
            </w:r>
          </w:p>
          <w:p w14:paraId="1EE58DC2" w14:textId="77777777" w:rsidR="00554D66" w:rsidRPr="009743EA" w:rsidRDefault="00554D66" w:rsidP="00BD522C">
            <w:pPr>
              <w:widowControl w:val="0"/>
              <w:spacing w:after="0"/>
              <w:ind w:left="284"/>
              <w:textAlignment w:val="auto"/>
              <w:rPr>
                <w:rFonts w:ascii="Arial" w:hAnsi="Arial"/>
                <w:color w:val="0070C0"/>
                <w:sz w:val="18"/>
              </w:rPr>
            </w:pPr>
          </w:p>
          <w:p w14:paraId="677C12E2" w14:textId="77777777" w:rsidR="00554D66" w:rsidRPr="009743EA" w:rsidRDefault="00554D66" w:rsidP="00BD522C">
            <w:pPr>
              <w:widowControl w:val="0"/>
              <w:spacing w:after="0"/>
              <w:ind w:left="284"/>
              <w:textAlignment w:val="auto"/>
              <w:rPr>
                <w:rFonts w:ascii="Arial" w:hAnsi="Arial"/>
                <w:color w:val="0070C0"/>
                <w:sz w:val="18"/>
              </w:rPr>
            </w:pPr>
            <w:r w:rsidRPr="009743EA">
              <w:rPr>
                <w:rFonts w:ascii="Arial" w:hAnsi="Arial"/>
                <w:color w:val="0070C0"/>
                <w:sz w:val="18"/>
              </w:rPr>
              <w:t>200 OK</w:t>
            </w:r>
          </w:p>
          <w:p w14:paraId="1DED45EA" w14:textId="77777777" w:rsidR="00554D66" w:rsidRPr="009743EA" w:rsidRDefault="00554D66" w:rsidP="00BD522C">
            <w:pPr>
              <w:pStyle w:val="TAL"/>
              <w:snapToGrid w:val="0"/>
              <w:ind w:left="284"/>
              <w:rPr>
                <w:color w:val="0070C0"/>
              </w:rPr>
            </w:pPr>
            <w:r w:rsidRPr="009743EA">
              <w:rPr>
                <w:color w:val="0070C0"/>
              </w:rPr>
              <w:t>Content-Type: application/json</w:t>
            </w:r>
          </w:p>
          <w:p w14:paraId="329FE55F" w14:textId="77777777" w:rsidR="00554D66" w:rsidRPr="009743EA" w:rsidRDefault="00554D66" w:rsidP="00BD522C">
            <w:pPr>
              <w:pStyle w:val="TAL"/>
              <w:snapToGrid w:val="0"/>
              <w:ind w:left="284"/>
              <w:rPr>
                <w:color w:val="0070C0"/>
              </w:rPr>
            </w:pPr>
            <w:r w:rsidRPr="009743EA">
              <w:rPr>
                <w:color w:val="0070C0"/>
              </w:rPr>
              <w:t>X-M2M-RI: 1234</w:t>
            </w:r>
          </w:p>
          <w:p w14:paraId="3B2F2C4D"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1BC3680E" w14:textId="77777777" w:rsidR="00554D66" w:rsidRPr="009743EA" w:rsidRDefault="00554D66" w:rsidP="00BD522C">
            <w:pPr>
              <w:pStyle w:val="TAL"/>
              <w:snapToGrid w:val="0"/>
              <w:ind w:left="284"/>
              <w:rPr>
                <w:color w:val="0070C0"/>
              </w:rPr>
            </w:pPr>
            <w:r w:rsidRPr="009743EA">
              <w:rPr>
                <w:color w:val="0070C0"/>
              </w:rPr>
              <w:t>X-M2M-RSC: 2000</w:t>
            </w:r>
          </w:p>
          <w:p w14:paraId="327BB202" w14:textId="77777777" w:rsidR="00554D66" w:rsidRPr="009743EA" w:rsidRDefault="00554D66" w:rsidP="00BD522C">
            <w:pPr>
              <w:pStyle w:val="TAL"/>
              <w:snapToGrid w:val="0"/>
              <w:ind w:left="284"/>
              <w:jc w:val="both"/>
              <w:rPr>
                <w:color w:val="0070C0"/>
              </w:rPr>
            </w:pPr>
          </w:p>
          <w:p w14:paraId="4E68D729" w14:textId="77777777" w:rsidR="00554D66" w:rsidRPr="009743EA" w:rsidRDefault="00554D66" w:rsidP="00BD522C">
            <w:pPr>
              <w:pStyle w:val="TAL"/>
              <w:snapToGrid w:val="0"/>
              <w:ind w:left="284"/>
              <w:rPr>
                <w:color w:val="0070C0"/>
              </w:rPr>
            </w:pPr>
            <w:r w:rsidRPr="009743EA">
              <w:rPr>
                <w:color w:val="0070C0"/>
              </w:rPr>
              <w:t>{</w:t>
            </w:r>
          </w:p>
          <w:p w14:paraId="271310F8" w14:textId="77777777" w:rsidR="00554D66" w:rsidRPr="009743EA" w:rsidRDefault="00554D66" w:rsidP="00BD522C">
            <w:pPr>
              <w:pStyle w:val="TAL"/>
              <w:snapToGrid w:val="0"/>
              <w:ind w:left="284"/>
              <w:rPr>
                <w:color w:val="0070C0"/>
              </w:rPr>
            </w:pPr>
            <w:r w:rsidRPr="009743EA">
              <w:rPr>
                <w:color w:val="0070C0"/>
              </w:rPr>
              <w:t xml:space="preserve">    "m2m:uril": </w:t>
            </w:r>
          </w:p>
          <w:p w14:paraId="217EC21A" w14:textId="77777777" w:rsidR="00554D66" w:rsidRPr="009743EA" w:rsidRDefault="00554D66" w:rsidP="00BD522C">
            <w:pPr>
              <w:pStyle w:val="TAL"/>
              <w:snapToGrid w:val="0"/>
              <w:ind w:left="284"/>
              <w:rPr>
                <w:color w:val="0070C0"/>
              </w:rPr>
            </w:pPr>
            <w:r w:rsidRPr="009743EA">
              <w:rPr>
                <w:color w:val="0070C0"/>
              </w:rPr>
              <w:t xml:space="preserve">        "/mn-name/ae_actuator",</w:t>
            </w:r>
          </w:p>
          <w:p w14:paraId="16E92847" w14:textId="77777777" w:rsidR="00554D66" w:rsidRPr="009743EA" w:rsidRDefault="00554D66" w:rsidP="00BD522C">
            <w:pPr>
              <w:pStyle w:val="TAL"/>
              <w:snapToGrid w:val="0"/>
              <w:ind w:left="284"/>
              <w:rPr>
                <w:color w:val="0070C0"/>
              </w:rPr>
            </w:pPr>
            <w:r w:rsidRPr="009743EA">
              <w:rPr>
                <w:color w:val="0070C0"/>
              </w:rPr>
              <w:t xml:space="preserve">        "/mn-name/ae_actuator/cnt_light1",</w:t>
            </w:r>
          </w:p>
          <w:p w14:paraId="09BAF48D" w14:textId="77777777" w:rsidR="00554D66" w:rsidRPr="009743EA" w:rsidRDefault="00554D66" w:rsidP="00BD522C">
            <w:pPr>
              <w:pStyle w:val="TAL"/>
              <w:snapToGrid w:val="0"/>
              <w:ind w:left="284"/>
              <w:rPr>
                <w:color w:val="0070C0"/>
              </w:rPr>
            </w:pPr>
            <w:r w:rsidRPr="009743EA">
              <w:rPr>
                <w:color w:val="0070C0"/>
              </w:rPr>
              <w:t xml:space="preserve">        "/mn-name/ae_actuator/cnt_light2"</w:t>
            </w:r>
          </w:p>
          <w:p w14:paraId="64448702" w14:textId="77777777" w:rsidR="00554D66" w:rsidRPr="005A2D7C" w:rsidRDefault="00554D66" w:rsidP="00BD522C">
            <w:pPr>
              <w:pStyle w:val="TAL"/>
              <w:snapToGrid w:val="0"/>
              <w:ind w:left="284"/>
              <w:rPr>
                <w:color w:val="0070C0"/>
              </w:rPr>
            </w:pPr>
            <w:r w:rsidRPr="005A2D7C">
              <w:rPr>
                <w:color w:val="0070C0"/>
              </w:rPr>
              <w:t>}</w:t>
            </w:r>
          </w:p>
          <w:p w14:paraId="33FC4400" w14:textId="77777777" w:rsidR="00554D66" w:rsidRPr="005A2D7C" w:rsidRDefault="00554D66" w:rsidP="00BD522C">
            <w:pPr>
              <w:pStyle w:val="TAL"/>
              <w:snapToGrid w:val="0"/>
              <w:ind w:left="284"/>
              <w:jc w:val="both"/>
              <w:rPr>
                <w:color w:val="0070C0"/>
              </w:rPr>
            </w:pPr>
          </w:p>
        </w:tc>
      </w:tr>
      <w:tr w:rsidR="00554D66" w:rsidRPr="009743EA" w14:paraId="72C706F0"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1F4845D4"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32AB8D64"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7A5BF1B8"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3455091E"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3D4BA5AE"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1A1FDFA0"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53D2C7AE" w14:textId="77777777" w:rsidR="00554D66" w:rsidRPr="009743EA" w:rsidRDefault="00554D66"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58432DC9" w14:textId="77777777" w:rsidR="00554D66" w:rsidRPr="009743EA" w:rsidRDefault="00554D66" w:rsidP="00BD522C">
            <w:pPr>
              <w:pStyle w:val="TAL"/>
              <w:snapToGrid w:val="0"/>
              <w:jc w:val="center"/>
              <w:rPr>
                <w:b/>
                <w:kern w:val="1"/>
                <w:lang w:eastAsia="ko-KR"/>
              </w:rPr>
            </w:pPr>
            <w:r w:rsidRPr="009743EA">
              <w:rPr>
                <w:b/>
                <w:kern w:val="1"/>
                <w:lang w:eastAsia="ko-KR"/>
              </w:rPr>
              <w:t>lbl=sensor</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4404E1D" w14:textId="77777777" w:rsidR="008440E9" w:rsidRPr="005A2D7C" w:rsidRDefault="008440E9" w:rsidP="005A2D7C">
            <w:pPr>
              <w:pStyle w:val="TAL"/>
              <w:rPr>
                <w:rFonts w:eastAsia="Calibri Light"/>
              </w:rPr>
            </w:pPr>
          </w:p>
          <w:p w14:paraId="52017D0F" w14:textId="77777777" w:rsidR="00554D66" w:rsidRPr="009743EA" w:rsidRDefault="008440E9" w:rsidP="00BD522C">
            <w:pPr>
              <w:pStyle w:val="TAL"/>
              <w:snapToGrid w:val="0"/>
              <w:ind w:left="284"/>
            </w:pPr>
            <w:r w:rsidRPr="009743EA">
              <w:rPr>
                <w:rFonts w:ascii="Times New Roman" w:eastAsia="Calibri Light" w:hAnsi="Times New Roman"/>
                <w:b/>
                <w:sz w:val="24"/>
              </w:rPr>
              <w:t>API/DIS</w:t>
            </w:r>
            <w:r w:rsidR="00F41F85" w:rsidRPr="009743EA">
              <w:rPr>
                <w:rFonts w:ascii="Times New Roman" w:eastAsia="Calibri Light" w:hAnsi="Times New Roman"/>
                <w:b/>
                <w:sz w:val="24"/>
              </w:rPr>
              <w:t>_</w:t>
            </w:r>
            <w:r w:rsidRPr="009743EA">
              <w:rPr>
                <w:rFonts w:ascii="Times New Roman" w:eastAsia="Calibri Light" w:hAnsi="Times New Roman"/>
                <w:b/>
                <w:sz w:val="24"/>
              </w:rPr>
              <w:t>LBL_SENSOR</w:t>
            </w:r>
          </w:p>
          <w:p w14:paraId="1E279014" w14:textId="77777777" w:rsidR="00554D66" w:rsidRPr="005A2D7C" w:rsidRDefault="00554D66" w:rsidP="00BD522C">
            <w:pPr>
              <w:pStyle w:val="NoSpacing"/>
              <w:overflowPunct w:val="0"/>
              <w:rPr>
                <w:rFonts w:ascii="Arial" w:hAnsi="Arial"/>
                <w:b/>
                <w:color w:val="0070C0"/>
                <w:sz w:val="18"/>
                <w:lang w:val="en-GB"/>
              </w:rPr>
            </w:pPr>
            <w:r w:rsidRPr="009743EA">
              <w:rPr>
                <w:rFonts w:ascii="Times New Roman" w:eastAsia="Calibri Light" w:hAnsi="Times New Roman"/>
                <w:b/>
                <w:lang w:val="en-GB"/>
              </w:rPr>
              <w:t xml:space="preserve">    </w:t>
            </w:r>
            <w:r w:rsidRPr="005A2D7C">
              <w:rPr>
                <w:rFonts w:ascii="Times New Roman" w:hAnsi="Times New Roman"/>
                <w:lang w:val="en-GB"/>
              </w:rPr>
              <w:t xml:space="preserve">    </w:t>
            </w:r>
          </w:p>
          <w:p w14:paraId="6ECF0AC2"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17DC96DC" w14:textId="77777777" w:rsidR="00554D66" w:rsidRPr="009743EA" w:rsidRDefault="00554D66" w:rsidP="00BD522C">
            <w:pPr>
              <w:pStyle w:val="TAL"/>
              <w:snapToGrid w:val="0"/>
              <w:ind w:left="284"/>
              <w:jc w:val="both"/>
              <w:rPr>
                <w:color w:val="0070C0"/>
              </w:rPr>
            </w:pPr>
          </w:p>
          <w:p w14:paraId="04943C6F" w14:textId="77777777" w:rsidR="00554D66" w:rsidRPr="009743EA" w:rsidRDefault="00554D66" w:rsidP="00BD522C">
            <w:pPr>
              <w:pStyle w:val="TAL"/>
              <w:snapToGrid w:val="0"/>
              <w:ind w:left="284"/>
              <w:jc w:val="both"/>
              <w:rPr>
                <w:color w:val="0070C0"/>
              </w:rPr>
            </w:pPr>
            <w:r w:rsidRPr="009743EA">
              <w:rPr>
                <w:color w:val="0070C0"/>
              </w:rPr>
              <w:t>GET /mn-name?fu=1&amp;lbl=sensor HTTP/1.1</w:t>
            </w:r>
          </w:p>
          <w:p w14:paraId="45DF1EE1" w14:textId="77777777" w:rsidR="00554D66" w:rsidRPr="009743EA" w:rsidRDefault="00554D66" w:rsidP="00BD522C">
            <w:pPr>
              <w:pStyle w:val="TAL"/>
              <w:snapToGrid w:val="0"/>
              <w:ind w:left="284"/>
              <w:jc w:val="both"/>
              <w:rPr>
                <w:color w:val="0070C0"/>
              </w:rPr>
            </w:pPr>
            <w:r w:rsidRPr="009743EA">
              <w:rPr>
                <w:color w:val="0070C0"/>
              </w:rPr>
              <w:t>Host: 192.168.0.10:8282</w:t>
            </w:r>
          </w:p>
          <w:p w14:paraId="1BB06C31" w14:textId="77777777" w:rsidR="00554D66" w:rsidRPr="009743EA" w:rsidRDefault="00554D66" w:rsidP="00BD522C">
            <w:pPr>
              <w:pStyle w:val="TAL"/>
              <w:snapToGrid w:val="0"/>
              <w:ind w:left="284"/>
              <w:jc w:val="both"/>
              <w:rPr>
                <w:color w:val="0070C0"/>
              </w:rPr>
            </w:pPr>
            <w:r w:rsidRPr="009743EA">
              <w:rPr>
                <w:color w:val="0070C0"/>
              </w:rPr>
              <w:t>X-M2M-Origin: CAE5630283216026458665</w:t>
            </w:r>
          </w:p>
          <w:p w14:paraId="5A334E18" w14:textId="77777777" w:rsidR="00A06B31" w:rsidRPr="009743EA" w:rsidRDefault="00A06B31" w:rsidP="00A06B31">
            <w:pPr>
              <w:pStyle w:val="TAL"/>
              <w:snapToGrid w:val="0"/>
              <w:ind w:left="284"/>
              <w:jc w:val="both"/>
              <w:rPr>
                <w:color w:val="0070C0"/>
              </w:rPr>
            </w:pPr>
            <w:r w:rsidRPr="009743EA">
              <w:rPr>
                <w:color w:val="0070C0"/>
              </w:rPr>
              <w:t>Accept: application/json</w:t>
            </w:r>
          </w:p>
          <w:p w14:paraId="7D47D4B1" w14:textId="77777777" w:rsidR="00554D66" w:rsidRPr="009743EA" w:rsidRDefault="00554D66" w:rsidP="00BD522C">
            <w:pPr>
              <w:pStyle w:val="TAL"/>
              <w:snapToGrid w:val="0"/>
              <w:ind w:left="284"/>
              <w:jc w:val="both"/>
              <w:rPr>
                <w:color w:val="0070C0"/>
              </w:rPr>
            </w:pPr>
            <w:r w:rsidRPr="009743EA">
              <w:rPr>
                <w:color w:val="0070C0"/>
              </w:rPr>
              <w:t>X-M2M-RI: 1234</w:t>
            </w:r>
          </w:p>
          <w:p w14:paraId="47B792AC"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68829A70" w14:textId="77777777" w:rsidR="00554D66" w:rsidRPr="009743EA" w:rsidRDefault="00554D66" w:rsidP="00BD522C">
            <w:pPr>
              <w:pStyle w:val="TAL"/>
              <w:snapToGrid w:val="0"/>
              <w:ind w:left="284"/>
              <w:jc w:val="both"/>
              <w:rPr>
                <w:color w:val="0070C0"/>
              </w:rPr>
            </w:pPr>
          </w:p>
          <w:p w14:paraId="756B9F3D" w14:textId="77777777" w:rsidR="00554D66" w:rsidRPr="009743EA" w:rsidRDefault="00554D66" w:rsidP="00BD522C">
            <w:pPr>
              <w:widowControl w:val="0"/>
              <w:spacing w:after="0"/>
              <w:ind w:left="284"/>
              <w:jc w:val="both"/>
              <w:textAlignment w:val="auto"/>
              <w:rPr>
                <w:rFonts w:ascii="Arial" w:hAnsi="Arial"/>
                <w:b/>
                <w:color w:val="0070C0"/>
                <w:sz w:val="18"/>
              </w:rPr>
            </w:pPr>
          </w:p>
          <w:p w14:paraId="3CC8DE39"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0101FC50" w14:textId="77777777" w:rsidR="00554D66" w:rsidRPr="009743EA" w:rsidRDefault="00554D66" w:rsidP="00BD522C">
            <w:pPr>
              <w:widowControl w:val="0"/>
              <w:spacing w:after="0"/>
              <w:ind w:left="284"/>
              <w:textAlignment w:val="auto"/>
              <w:rPr>
                <w:rFonts w:ascii="Arial" w:hAnsi="Arial"/>
                <w:color w:val="0070C0"/>
                <w:sz w:val="18"/>
              </w:rPr>
            </w:pPr>
          </w:p>
          <w:p w14:paraId="4439471A" w14:textId="77777777" w:rsidR="00554D66" w:rsidRPr="009743EA" w:rsidRDefault="00554D66" w:rsidP="00BD522C">
            <w:pPr>
              <w:widowControl w:val="0"/>
              <w:spacing w:after="0"/>
              <w:ind w:left="284"/>
              <w:textAlignment w:val="auto"/>
              <w:rPr>
                <w:rFonts w:ascii="Arial" w:hAnsi="Arial"/>
                <w:color w:val="0070C0"/>
                <w:sz w:val="18"/>
              </w:rPr>
            </w:pPr>
            <w:r w:rsidRPr="009743EA">
              <w:rPr>
                <w:rFonts w:ascii="Arial" w:hAnsi="Arial"/>
                <w:color w:val="0070C0"/>
                <w:sz w:val="18"/>
              </w:rPr>
              <w:t>200 OK</w:t>
            </w:r>
          </w:p>
          <w:p w14:paraId="64699992" w14:textId="77777777" w:rsidR="00554D66" w:rsidRPr="009743EA" w:rsidRDefault="00554D66" w:rsidP="00BD522C">
            <w:pPr>
              <w:pStyle w:val="TAL"/>
              <w:snapToGrid w:val="0"/>
              <w:ind w:left="284"/>
              <w:rPr>
                <w:color w:val="0070C0"/>
              </w:rPr>
            </w:pPr>
            <w:r w:rsidRPr="009743EA">
              <w:rPr>
                <w:color w:val="0070C0"/>
              </w:rPr>
              <w:t>Content-Type: application/json</w:t>
            </w:r>
          </w:p>
          <w:p w14:paraId="42355546" w14:textId="77777777" w:rsidR="00554D66" w:rsidRPr="009743EA" w:rsidRDefault="00554D66" w:rsidP="00BD522C">
            <w:pPr>
              <w:pStyle w:val="TAL"/>
              <w:snapToGrid w:val="0"/>
              <w:ind w:left="284"/>
              <w:rPr>
                <w:color w:val="0070C0"/>
              </w:rPr>
            </w:pPr>
            <w:r w:rsidRPr="009743EA">
              <w:rPr>
                <w:color w:val="0070C0"/>
              </w:rPr>
              <w:t>X-M2M-RI: 1234</w:t>
            </w:r>
          </w:p>
          <w:p w14:paraId="1315331A"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2F5629AA" w14:textId="77777777" w:rsidR="00554D66" w:rsidRPr="009743EA" w:rsidRDefault="00554D66" w:rsidP="00BD522C">
            <w:pPr>
              <w:pStyle w:val="TAL"/>
              <w:snapToGrid w:val="0"/>
              <w:ind w:left="284"/>
              <w:rPr>
                <w:color w:val="0070C0"/>
              </w:rPr>
            </w:pPr>
            <w:r w:rsidRPr="009743EA">
              <w:rPr>
                <w:color w:val="0070C0"/>
              </w:rPr>
              <w:t>X-M2M-RSC: 2000</w:t>
            </w:r>
          </w:p>
          <w:p w14:paraId="17892199" w14:textId="77777777" w:rsidR="00554D66" w:rsidRPr="009743EA" w:rsidRDefault="00554D66" w:rsidP="00BD522C">
            <w:pPr>
              <w:pStyle w:val="TAL"/>
              <w:snapToGrid w:val="0"/>
              <w:ind w:left="284"/>
              <w:rPr>
                <w:color w:val="0070C0"/>
              </w:rPr>
            </w:pPr>
          </w:p>
          <w:p w14:paraId="02DA9EF6" w14:textId="77777777" w:rsidR="00554D66" w:rsidRPr="009743EA" w:rsidRDefault="00554D66" w:rsidP="00BD522C">
            <w:pPr>
              <w:pStyle w:val="TAL"/>
              <w:snapToGrid w:val="0"/>
              <w:ind w:left="284"/>
              <w:rPr>
                <w:color w:val="0070C0"/>
              </w:rPr>
            </w:pPr>
            <w:r w:rsidRPr="009743EA">
              <w:rPr>
                <w:color w:val="0070C0"/>
              </w:rPr>
              <w:t>{</w:t>
            </w:r>
          </w:p>
          <w:p w14:paraId="1810F592" w14:textId="77777777" w:rsidR="00554D66" w:rsidRPr="009743EA" w:rsidRDefault="00554D66" w:rsidP="00BD522C">
            <w:pPr>
              <w:pStyle w:val="TAL"/>
              <w:snapToGrid w:val="0"/>
              <w:ind w:left="284"/>
              <w:rPr>
                <w:color w:val="0070C0"/>
              </w:rPr>
            </w:pPr>
            <w:r w:rsidRPr="009743EA">
              <w:rPr>
                <w:color w:val="0070C0"/>
              </w:rPr>
              <w:t xml:space="preserve">    "m2m:uril": </w:t>
            </w:r>
          </w:p>
          <w:p w14:paraId="5DA9B057" w14:textId="77777777" w:rsidR="00554D66" w:rsidRPr="009743EA" w:rsidRDefault="00554D66" w:rsidP="00BD522C">
            <w:pPr>
              <w:pStyle w:val="TAL"/>
              <w:snapToGrid w:val="0"/>
              <w:ind w:left="284"/>
              <w:rPr>
                <w:color w:val="0070C0"/>
              </w:rPr>
            </w:pPr>
            <w:r w:rsidRPr="009743EA">
              <w:rPr>
                <w:color w:val="0070C0"/>
              </w:rPr>
              <w:t xml:space="preserve">        "/mn-name/ae_sensor",</w:t>
            </w:r>
          </w:p>
          <w:p w14:paraId="51DEE354" w14:textId="77777777" w:rsidR="00554D66" w:rsidRPr="009743EA" w:rsidRDefault="00554D66" w:rsidP="00BD522C">
            <w:pPr>
              <w:pStyle w:val="TAL"/>
              <w:snapToGrid w:val="0"/>
              <w:ind w:left="284"/>
              <w:rPr>
                <w:color w:val="0070C0"/>
              </w:rPr>
            </w:pPr>
            <w:r w:rsidRPr="009743EA">
              <w:rPr>
                <w:color w:val="0070C0"/>
              </w:rPr>
              <w:t xml:space="preserve">        "/mn-name/ae_sensor/cnt_temp1",</w:t>
            </w:r>
          </w:p>
          <w:p w14:paraId="6EC3F2AB" w14:textId="77777777" w:rsidR="00554D66" w:rsidRPr="009743EA" w:rsidRDefault="00554D66" w:rsidP="00BD522C">
            <w:pPr>
              <w:pStyle w:val="TAL"/>
              <w:snapToGrid w:val="0"/>
              <w:ind w:left="284"/>
              <w:rPr>
                <w:color w:val="0070C0"/>
              </w:rPr>
            </w:pPr>
            <w:r w:rsidRPr="009743EA">
              <w:rPr>
                <w:color w:val="0070C0"/>
              </w:rPr>
              <w:t xml:space="preserve">        "/mn-name/ae_sensor/cnt_temp2"</w:t>
            </w:r>
          </w:p>
          <w:p w14:paraId="6E416C33" w14:textId="77777777" w:rsidR="00554D66" w:rsidRPr="005A2D7C" w:rsidRDefault="00554D66" w:rsidP="00BD522C">
            <w:pPr>
              <w:pStyle w:val="TAL"/>
              <w:snapToGrid w:val="0"/>
              <w:ind w:left="284"/>
              <w:rPr>
                <w:color w:val="0070C0"/>
              </w:rPr>
            </w:pPr>
            <w:r w:rsidRPr="005A2D7C">
              <w:rPr>
                <w:color w:val="0070C0"/>
              </w:rPr>
              <w:t>}</w:t>
            </w:r>
          </w:p>
          <w:p w14:paraId="5EE0D7E3" w14:textId="77777777" w:rsidR="00554D66" w:rsidRPr="009743EA" w:rsidRDefault="00554D66" w:rsidP="00BD522C">
            <w:pPr>
              <w:pStyle w:val="TAL"/>
              <w:snapToGrid w:val="0"/>
              <w:ind w:left="284"/>
            </w:pPr>
          </w:p>
        </w:tc>
      </w:tr>
    </w:tbl>
    <w:p w14:paraId="58621F78" w14:textId="77777777" w:rsidR="00554D66" w:rsidRPr="005A2D7C" w:rsidRDefault="00554D66" w:rsidP="00554D66"/>
    <w:p w14:paraId="475E2937" w14:textId="77777777" w:rsidR="00554D66" w:rsidRPr="009743EA" w:rsidRDefault="00554D66" w:rsidP="00554D66">
      <w:pPr>
        <w:pStyle w:val="Heading4"/>
      </w:pPr>
      <w:bookmarkStart w:id="399" w:name="_Toc49420745"/>
      <w:bookmarkStart w:id="400" w:name="_Toc49507559"/>
      <w:bookmarkStart w:id="401" w:name="_Toc49507671"/>
      <w:bookmarkStart w:id="402" w:name="_Toc532286373"/>
      <w:bookmarkStart w:id="403" w:name="_Toc532286509"/>
      <w:bookmarkStart w:id="404" w:name="_Toc46154414"/>
      <w:bookmarkStart w:id="405" w:name="_Toc71708848"/>
      <w:r w:rsidRPr="009743EA">
        <w:lastRenderedPageBreak/>
        <w:t>6.2.8.3</w:t>
      </w:r>
      <w:r w:rsidRPr="009743EA">
        <w:tab/>
        <w:t>API-DIS-LVL</w:t>
      </w:r>
      <w:bookmarkEnd w:id="399"/>
      <w:bookmarkEnd w:id="400"/>
      <w:bookmarkEnd w:id="401"/>
      <w:bookmarkEnd w:id="402"/>
      <w:bookmarkEnd w:id="403"/>
      <w:bookmarkEnd w:id="404"/>
      <w:bookmarkEnd w:id="405"/>
    </w:p>
    <w:tbl>
      <w:tblPr>
        <w:tblW w:w="9659" w:type="dxa"/>
        <w:jc w:val="center"/>
        <w:tblLayout w:type="fixed"/>
        <w:tblCellMar>
          <w:left w:w="28" w:type="dxa"/>
        </w:tblCellMar>
        <w:tblLook w:val="0000" w:firstRow="0" w:lastRow="0" w:firstColumn="0" w:lastColumn="0" w:noHBand="0" w:noVBand="0"/>
      </w:tblPr>
      <w:tblGrid>
        <w:gridCol w:w="1286"/>
        <w:gridCol w:w="8373"/>
      </w:tblGrid>
      <w:tr w:rsidR="00554D66" w:rsidRPr="009743EA" w14:paraId="30C91B42"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02600F08" w14:textId="77777777" w:rsidR="00554D66" w:rsidRPr="009743EA" w:rsidRDefault="00554D66" w:rsidP="00BD522C">
            <w:pPr>
              <w:pStyle w:val="TAL"/>
              <w:snapToGrid w:val="0"/>
              <w:jc w:val="center"/>
              <w:rPr>
                <w:b/>
              </w:rPr>
            </w:pPr>
          </w:p>
          <w:p w14:paraId="3A2D5689" w14:textId="77777777" w:rsidR="00554D66" w:rsidRPr="009743EA" w:rsidRDefault="00554D66" w:rsidP="00BD522C">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85D9B30" w14:textId="77777777" w:rsidR="00554D66" w:rsidRPr="005A2D7C" w:rsidRDefault="00554D66" w:rsidP="005A2D7C">
            <w:pPr>
              <w:pStyle w:val="TAL"/>
              <w:rPr>
                <w:rFonts w:eastAsia="Calibri Light"/>
              </w:rPr>
            </w:pPr>
            <w:r w:rsidRPr="005A2D7C">
              <w:rPr>
                <w:rFonts w:eastAsia="Calibri Light"/>
              </w:rPr>
              <w:t>API/DIS</w:t>
            </w:r>
            <w:r w:rsidR="00F41F85" w:rsidRPr="005A2D7C">
              <w:rPr>
                <w:rFonts w:eastAsia="Calibri Light"/>
              </w:rPr>
              <w:t>_</w:t>
            </w:r>
            <w:r w:rsidRPr="005A2D7C">
              <w:rPr>
                <w:rFonts w:eastAsia="Calibri Light"/>
              </w:rPr>
              <w:t>LVL1</w:t>
            </w:r>
          </w:p>
          <w:p w14:paraId="3A1773FA" w14:textId="77777777" w:rsidR="00554D66" w:rsidRPr="005A2D7C" w:rsidRDefault="00554D66" w:rsidP="005A2D7C">
            <w:pPr>
              <w:pStyle w:val="TAL"/>
            </w:pPr>
            <w:r w:rsidRPr="005A2D7C">
              <w:rPr>
                <w:rFonts w:eastAsia="Calibri Light"/>
              </w:rPr>
              <w:t>API/DIS</w:t>
            </w:r>
            <w:r w:rsidR="00F41F85" w:rsidRPr="005A2D7C">
              <w:rPr>
                <w:rFonts w:eastAsia="Calibri Light"/>
              </w:rPr>
              <w:t>_</w:t>
            </w:r>
            <w:r w:rsidRPr="005A2D7C">
              <w:rPr>
                <w:rFonts w:eastAsia="Calibri Light"/>
              </w:rPr>
              <w:t>LVL2</w:t>
            </w:r>
          </w:p>
        </w:tc>
      </w:tr>
      <w:tr w:rsidR="00554D66" w:rsidRPr="009743EA" w14:paraId="6F30C3A2"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2E2779DC" w14:textId="77777777" w:rsidR="00554D66" w:rsidRPr="009743EA" w:rsidRDefault="00554D66" w:rsidP="00BD522C">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7AC051" w14:textId="77777777" w:rsidR="00554D66" w:rsidRPr="005A2D7C" w:rsidRDefault="00554D66" w:rsidP="005A2D7C">
            <w:pPr>
              <w:pStyle w:val="TAL"/>
            </w:pPr>
            <w:r w:rsidRPr="005A2D7C">
              <w:t xml:space="preserve">Discovery with level </w:t>
            </w:r>
            <w:r w:rsidRPr="005A2D7C">
              <w:rPr>
                <w:b/>
                <w:i/>
              </w:rPr>
              <w:t>Filter Criteria</w:t>
            </w:r>
            <w:r w:rsidRPr="005A2D7C">
              <w:t xml:space="preserve"> condition</w:t>
            </w:r>
          </w:p>
        </w:tc>
      </w:tr>
      <w:tr w:rsidR="00554D66" w:rsidRPr="009743EA" w14:paraId="5D638F08"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3CCE0062" w14:textId="77777777" w:rsidR="00554D66" w:rsidRPr="009743EA" w:rsidRDefault="00554D66" w:rsidP="00BD522C">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5F1840C" w14:textId="77777777" w:rsidR="00554D66" w:rsidRPr="005A2D7C" w:rsidRDefault="00554D66" w:rsidP="005A2D7C">
            <w:pPr>
              <w:pStyle w:val="TAL"/>
              <w:rPr>
                <w:rFonts w:eastAsia="Calibri Light"/>
              </w:rPr>
            </w:pPr>
            <w:r w:rsidRPr="005A2D7C">
              <w:rPr>
                <w:rFonts w:eastAsia="Calibri Light"/>
              </w:rPr>
              <w:t>CSEBase (can be any oneM2M resource primitives)</w:t>
            </w:r>
          </w:p>
        </w:tc>
      </w:tr>
      <w:tr w:rsidR="00554D66" w:rsidRPr="009743EA" w14:paraId="3DF25D5B"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4F731B78" w14:textId="77777777" w:rsidR="00554D66" w:rsidRPr="009743EA" w:rsidRDefault="00554D66" w:rsidP="00BD522C">
            <w:pPr>
              <w:pStyle w:val="TAL"/>
              <w:snapToGrid w:val="0"/>
              <w:jc w:val="center"/>
              <w:rPr>
                <w:b/>
                <w:kern w:val="1"/>
                <w:sz w:val="8"/>
              </w:rPr>
            </w:pPr>
          </w:p>
          <w:p w14:paraId="0DF1A436" w14:textId="77777777" w:rsidR="00554D66" w:rsidRPr="009743EA" w:rsidRDefault="00554D66" w:rsidP="00BD522C">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A356863" w14:textId="77777777" w:rsidR="00554D66" w:rsidRPr="005A2D7C" w:rsidRDefault="00554D66" w:rsidP="005A2D7C">
            <w:pPr>
              <w:pStyle w:val="TAL"/>
            </w:pPr>
            <w:r w:rsidRPr="005A2D7C">
              <w:t xml:space="preserve">The interface is used to discovery resources that match with the </w:t>
            </w:r>
            <w:r w:rsidRPr="005A2D7C">
              <w:rPr>
                <w:b/>
              </w:rPr>
              <w:t xml:space="preserve">child </w:t>
            </w:r>
            <w:r w:rsidRPr="005A2D7C">
              <w:rPr>
                <w:b/>
                <w:i/>
              </w:rPr>
              <w:t>level</w:t>
            </w:r>
            <w:r w:rsidRPr="005A2D7C">
              <w:rPr>
                <w:b/>
              </w:rPr>
              <w:t xml:space="preserve"> value</w:t>
            </w:r>
            <w:r w:rsidRPr="005A2D7C">
              <w:t>. If found, the Hosting CSE sends back a response with matched resources</w:t>
            </w:r>
            <w:r w:rsidR="005A3EEC" w:rsidRPr="009743EA">
              <w:t>.</w:t>
            </w:r>
          </w:p>
        </w:tc>
      </w:tr>
      <w:tr w:rsidR="00554D66" w:rsidRPr="009743EA" w14:paraId="1EA70D00" w14:textId="77777777" w:rsidTr="00BD522C">
        <w:trPr>
          <w:trHeight w:val="4889"/>
          <w:jc w:val="center"/>
        </w:trPr>
        <w:tc>
          <w:tcPr>
            <w:tcW w:w="1286" w:type="dxa"/>
            <w:tcBorders>
              <w:top w:val="single" w:sz="4" w:space="0" w:color="000000"/>
              <w:left w:val="single" w:sz="4" w:space="0" w:color="000000"/>
              <w:bottom w:val="single" w:sz="4" w:space="0" w:color="000000"/>
            </w:tcBorders>
            <w:shd w:val="clear" w:color="auto" w:fill="E7E6E6"/>
          </w:tcPr>
          <w:p w14:paraId="15F4392A" w14:textId="77777777" w:rsidR="00554D66" w:rsidRPr="009743EA" w:rsidRDefault="00554D66" w:rsidP="00BD522C">
            <w:pPr>
              <w:pStyle w:val="TAL"/>
              <w:snapToGrid w:val="0"/>
              <w:jc w:val="center"/>
              <w:rPr>
                <w:b/>
                <w:kern w:val="1"/>
              </w:rPr>
            </w:pPr>
          </w:p>
          <w:p w14:paraId="5541B036" w14:textId="77777777" w:rsidR="00554D66" w:rsidRPr="009743EA" w:rsidRDefault="00554D66" w:rsidP="00BD522C">
            <w:pPr>
              <w:pStyle w:val="TAL"/>
              <w:snapToGrid w:val="0"/>
              <w:jc w:val="center"/>
              <w:rPr>
                <w:b/>
                <w:kern w:val="1"/>
              </w:rPr>
            </w:pPr>
          </w:p>
          <w:p w14:paraId="5411EB0C" w14:textId="77777777" w:rsidR="00554D66" w:rsidRPr="009743EA" w:rsidRDefault="00554D66" w:rsidP="00BD522C">
            <w:pPr>
              <w:pStyle w:val="TAL"/>
              <w:snapToGrid w:val="0"/>
              <w:jc w:val="center"/>
              <w:rPr>
                <w:b/>
                <w:kern w:val="1"/>
              </w:rPr>
            </w:pPr>
          </w:p>
          <w:p w14:paraId="4E73069F" w14:textId="77777777" w:rsidR="00554D66" w:rsidRPr="009743EA" w:rsidRDefault="00554D66" w:rsidP="00BD522C">
            <w:pPr>
              <w:pStyle w:val="TAL"/>
              <w:snapToGrid w:val="0"/>
              <w:jc w:val="center"/>
              <w:rPr>
                <w:b/>
                <w:kern w:val="1"/>
              </w:rPr>
            </w:pPr>
          </w:p>
          <w:p w14:paraId="2DD1E4BE" w14:textId="77777777" w:rsidR="00554D66" w:rsidRPr="009743EA" w:rsidRDefault="00554D66" w:rsidP="00BD522C">
            <w:pPr>
              <w:pStyle w:val="TAL"/>
              <w:snapToGrid w:val="0"/>
              <w:jc w:val="center"/>
              <w:rPr>
                <w:b/>
                <w:kern w:val="1"/>
              </w:rPr>
            </w:pPr>
            <w:r w:rsidRPr="009743EA">
              <w:rPr>
                <w:b/>
                <w:kern w:val="1"/>
              </w:rPr>
              <w:t>Resource Structure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84124D6" w14:textId="77777777" w:rsidR="00554D66" w:rsidRPr="009743EA" w:rsidRDefault="0054261D" w:rsidP="00BD522C">
            <w:pPr>
              <w:pStyle w:val="Default"/>
              <w:overflowPunct w:val="0"/>
              <w:jc w:val="center"/>
            </w:pPr>
            <w:r>
              <w:pict w14:anchorId="3A5FDF9B">
                <v:group id="_x0000_s1648" style="position:absolute;left:0;text-align:left;margin-left:117.85pt;margin-top:6.25pt;width:222.2pt;height:224.75pt;z-index:251621888;mso-position-horizontal-relative:text;mso-position-vertical-relative:text" coordsize="28219,2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">
                  <v:rect id="직사각형 2" o:spid="_x0000_s1649" style="position:absolute;width:11683;height:36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" filled="f" strokecolor="windowText">
                    <v:textbox inset="0,0,0,0">
                      <w:txbxContent>
                        <w:p w14:paraId="4ED5E8BE" w14:textId="77777777" w:rsidR="004A00AF" w:rsidRDefault="004A00AF" w:rsidP="00554D66">
                          <w:pPr>
                            <w:pStyle w:val="NormalWeb"/>
                            <w:wordWrap w:val="0"/>
                            <w:spacing w:after="0"/>
                            <w:jc w:val="center"/>
                          </w:pPr>
                          <w:r w:rsidRPr="007F3495">
                            <w:rPr>
                              <w:b/>
                              <w:bCs/>
                              <w:color w:val="000000"/>
                              <w:kern w:val="24"/>
                              <w:sz w:val="20"/>
                              <w:szCs w:val="20"/>
                            </w:rPr>
                            <w:t>mn-name</w:t>
                          </w:r>
                        </w:p>
                        <w:p w14:paraId="7F4E9AEF" w14:textId="77777777" w:rsidR="004A00AF" w:rsidRDefault="004A00AF" w:rsidP="00554D66">
                          <w:pPr>
                            <w:pStyle w:val="NormalWeb"/>
                            <w:wordWrap w:val="0"/>
                            <w:spacing w:after="0"/>
                            <w:jc w:val="center"/>
                          </w:pPr>
                          <w:r w:rsidRPr="007F3495">
                            <w:rPr>
                              <w:b/>
                              <w:bCs/>
                              <w:color w:val="000000"/>
                              <w:kern w:val="24"/>
                              <w:sz w:val="20"/>
                              <w:szCs w:val="20"/>
                            </w:rPr>
                            <w:t>(CSEBase)</w:t>
                          </w:r>
                        </w:p>
                      </w:txbxContent>
                    </v:textbox>
                  </v:rect>
                  <v:line id="직선 연결선 3" o:spid="_x0000_s1650" style="position:absolute;flip:x;visibility:visible" from="5842,3758" to="5842,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" strokecolor="windowText" strokeweight=".5pt">
                    <v:stroke joinstyle="miter"/>
                  </v:line>
                  <v:rect id="직사각형 4" o:spid="_x0000_s1651" style="position:absolute;left:7905;top:4996;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" filled="f" strokecolor="windowText">
                    <v:textbox inset="0,0,0,0">
                      <w:txbxContent>
                        <w:p w14:paraId="1D0AB75D" w14:textId="77777777" w:rsidR="004A00AF" w:rsidRDefault="004A00AF" w:rsidP="00554D66">
                          <w:pPr>
                            <w:pStyle w:val="NormalWeb"/>
                            <w:wordWrap w:val="0"/>
                            <w:spacing w:after="0"/>
                            <w:jc w:val="center"/>
                          </w:pPr>
                          <w:r w:rsidRPr="007F3495">
                            <w:rPr>
                              <w:b/>
                              <w:bCs/>
                              <w:color w:val="000000"/>
                              <w:kern w:val="24"/>
                              <w:sz w:val="18"/>
                              <w:szCs w:val="18"/>
                            </w:rPr>
                            <w:t>ae_actuator</w:t>
                          </w:r>
                        </w:p>
                        <w:p w14:paraId="3F2919FE" w14:textId="77777777" w:rsidR="004A00AF" w:rsidRDefault="004A00AF" w:rsidP="00554D66">
                          <w:pPr>
                            <w:pStyle w:val="NormalWeb"/>
                            <w:wordWrap w:val="0"/>
                            <w:spacing w:after="0"/>
                            <w:jc w:val="center"/>
                          </w:pPr>
                          <w:r w:rsidRPr="007F3495">
                            <w:rPr>
                              <w:b/>
                              <w:bCs/>
                              <w:color w:val="000000"/>
                              <w:kern w:val="24"/>
                              <w:sz w:val="18"/>
                              <w:szCs w:val="18"/>
                            </w:rPr>
                            <w:t>(AE)</w:t>
                          </w:r>
                        </w:p>
                      </w:txbxContent>
                    </v:textbox>
                  </v:rect>
                  <v:line id="직선 연결선 5" o:spid="_x0000_s1652" style="position:absolute;visibility:visible" from="5841,6283" to="7905,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" strokecolor="windowText" strokeweight=".5pt">
                    <v:stroke joinstyle="miter"/>
                  </v:line>
                  <v:rect id="직사각형 6" o:spid="_x0000_s1653" style="position:absolute;left:7905;top:17331;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" filled="f" strokecolor="windowText">
                    <v:textbox inset="0,0,0,0">
                      <w:txbxContent>
                        <w:p w14:paraId="1DC432B7" w14:textId="77777777" w:rsidR="004A00AF" w:rsidRDefault="004A00AF" w:rsidP="00554D66">
                          <w:pPr>
                            <w:pStyle w:val="NormalWeb"/>
                            <w:wordWrap w:val="0"/>
                            <w:spacing w:after="0"/>
                            <w:jc w:val="center"/>
                          </w:pPr>
                          <w:r w:rsidRPr="007F3495">
                            <w:rPr>
                              <w:b/>
                              <w:bCs/>
                              <w:color w:val="000000"/>
                              <w:kern w:val="24"/>
                              <w:sz w:val="18"/>
                              <w:szCs w:val="18"/>
                            </w:rPr>
                            <w:t>ae_sensor</w:t>
                          </w:r>
                        </w:p>
                        <w:p w14:paraId="0ADA4F5B" w14:textId="77777777" w:rsidR="004A00AF" w:rsidRDefault="004A00AF" w:rsidP="00554D66">
                          <w:pPr>
                            <w:pStyle w:val="NormalWeb"/>
                            <w:wordWrap w:val="0"/>
                            <w:spacing w:after="0"/>
                            <w:jc w:val="center"/>
                          </w:pPr>
                          <w:r w:rsidRPr="007F3495">
                            <w:rPr>
                              <w:b/>
                              <w:bCs/>
                              <w:color w:val="000000"/>
                              <w:kern w:val="24"/>
                              <w:sz w:val="18"/>
                              <w:szCs w:val="18"/>
                            </w:rPr>
                            <w:t>(AE)</w:t>
                          </w:r>
                        </w:p>
                      </w:txbxContent>
                    </v:textbox>
                  </v:rect>
                  <v:line id="직선 연결선 7" o:spid="_x0000_s1654" style="position:absolute;visibility:visible" from="5841,6299" to="5842,18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" strokecolor="windowText" strokeweight=".5pt">
                    <v:stroke joinstyle="miter"/>
                  </v:line>
                  <v:line id="직선 연결선 8" o:spid="_x0000_s1655" style="position:absolute;visibility:visible" from="5842,18487" to="7905,18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" strokecolor="windowText" strokeweight=".5pt">
                    <v:stroke joinstyle="miter"/>
                  </v:line>
                  <v:rect id="직사각형 10" o:spid="_x0000_s1656" style="position:absolute;left:15955;top:9337;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" filled="f" strokecolor="windowText">
                    <v:textbox inset="0,0,0,0">
                      <w:txbxContent>
                        <w:p w14:paraId="7E6B475D" w14:textId="77777777" w:rsidR="004A00AF" w:rsidRDefault="004A00AF" w:rsidP="00554D66">
                          <w:pPr>
                            <w:pStyle w:val="NormalWeb"/>
                            <w:wordWrap w:val="0"/>
                            <w:spacing w:after="0"/>
                            <w:jc w:val="center"/>
                          </w:pPr>
                          <w:r w:rsidRPr="007F3495">
                            <w:rPr>
                              <w:b/>
                              <w:bCs/>
                              <w:color w:val="000000"/>
                              <w:kern w:val="24"/>
                              <w:sz w:val="18"/>
                              <w:szCs w:val="18"/>
                            </w:rPr>
                            <w:t>cnt_light1</w:t>
                          </w:r>
                        </w:p>
                        <w:p w14:paraId="749DA40E"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1" o:spid="_x0000_s1657" style="position:absolute;visibility:visible" from="13892,7394" to="13892,1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" strokecolor="windowText" strokeweight=".5pt">
                    <v:stroke joinstyle="miter"/>
                  </v:line>
                  <v:rect id="직사각형 12" o:spid="_x0000_s1658" style="position:absolute;left:15955;top:13459;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" filled="f" strokecolor="windowText">
                    <v:textbox inset="0,0,0,0">
                      <w:txbxContent>
                        <w:p w14:paraId="7C5473EB" w14:textId="77777777" w:rsidR="004A00AF" w:rsidRDefault="004A00AF" w:rsidP="00554D66">
                          <w:pPr>
                            <w:pStyle w:val="NormalWeb"/>
                            <w:wordWrap w:val="0"/>
                            <w:spacing w:after="0"/>
                            <w:jc w:val="center"/>
                          </w:pPr>
                          <w:r w:rsidRPr="007F3495">
                            <w:rPr>
                              <w:b/>
                              <w:bCs/>
                              <w:color w:val="000000"/>
                              <w:kern w:val="24"/>
                              <w:sz w:val="18"/>
                              <w:szCs w:val="18"/>
                            </w:rPr>
                            <w:t>cnt_light2</w:t>
                          </w:r>
                        </w:p>
                        <w:p w14:paraId="4EEFF641"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3" o:spid="_x0000_s1659" style="position:absolute;visibility:visible" from="13892,10942" to="13892,1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UxhwQAAANsAAAAPAAAAZHJzL2Rvd25yZXYueG1sRE9Ni8Iw&#10;EL0L+x/CLHjTdBWk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LaZTGHBAAAA2wAAAA8AAAAA&#10;AAAAAAAAAAAABwIAAGRycy9kb3ducmV2LnhtbFBLBQYAAAAAAwADALcAAAD1AgAAAAA=&#10;" strokecolor="windowText" strokeweight=".5pt">
                    <v:stroke joinstyle="miter"/>
                  </v:line>
                  <v:line id="직선 연결선 14" o:spid="_x0000_s1660" style="position:absolute;visibility:visible" from="13892,14616" to="15955,14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NQVwQAAANsAAAAPAAAAZHJzL2Rvd25yZXYueG1sRE9Ni8Iw&#10;EL0L+x/CLHjTdEWk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Dlw1BXBAAAA2wAAAA8AAAAA&#10;AAAAAAAAAAAABwIAAGRycy9kb3ducmV2LnhtbFBLBQYAAAAAAwADALcAAAD1AgAAAAA=&#10;" strokecolor="windowText" strokeweight=".5pt">
                    <v:stroke joinstyle="miter"/>
                  </v:line>
                  <v:line id="직선 연결선 15" o:spid="_x0000_s1661" style="position:absolute;visibility:visible" from="13892,10594" to="15955,10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GOwQAAANsAAAAPAAAAZHJzL2Rvd25yZXYueG1sRE9Ni8Iw&#10;EL0L+x/CLHjTdAWl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FY8cY7BAAAA2wAAAA8AAAAA&#10;AAAAAAAAAAAABwIAAGRycy9kb3ducmV2LnhtbFBLBQYAAAAAAwADALcAAAD1AgAAAAA=&#10;" strokecolor="windowText" strokeweight=".5pt">
                    <v:stroke joinstyle="miter"/>
                  </v:line>
                  <v:rect id="_x0000_s1662" style="position:absolute;left:15955;top:21888;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" filled="f" strokecolor="windowText">
                    <v:textbox inset="0,0,0,0">
                      <w:txbxContent>
                        <w:p w14:paraId="7D5B0B6D" w14:textId="77777777" w:rsidR="004A00AF" w:rsidRDefault="004A00AF" w:rsidP="00554D66">
                          <w:pPr>
                            <w:pStyle w:val="NormalWeb"/>
                            <w:wordWrap w:val="0"/>
                            <w:spacing w:after="0"/>
                            <w:jc w:val="center"/>
                          </w:pPr>
                          <w:r>
                            <w:rPr>
                              <w:b/>
                              <w:bCs/>
                              <w:color w:val="000000"/>
                              <w:kern w:val="24"/>
                              <w:sz w:val="18"/>
                              <w:szCs w:val="18"/>
                            </w:rPr>
                            <w:t>cnt</w:t>
                          </w:r>
                          <w:r w:rsidRPr="007F3495">
                            <w:rPr>
                              <w:b/>
                              <w:bCs/>
                              <w:color w:val="000000"/>
                              <w:kern w:val="24"/>
                              <w:sz w:val="18"/>
                              <w:szCs w:val="18"/>
                            </w:rPr>
                            <w:t>_temp1</w:t>
                          </w:r>
                        </w:p>
                        <w:p w14:paraId="28D245F7"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7" o:spid="_x0000_s1663" style="position:absolute;visibility:visible" from="13892,19946" to="13892,2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" strokecolor="windowText" strokeweight=".5pt">
                    <v:stroke joinstyle="miter"/>
                  </v:line>
                  <v:rect id="직사각형 18" o:spid="_x0000_s1664" style="position:absolute;left:15955;top:26011;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" filled="f" strokecolor="windowText">
                    <v:textbox inset="0,0,0,0">
                      <w:txbxContent>
                        <w:p w14:paraId="2714745A" w14:textId="77777777" w:rsidR="004A00AF" w:rsidRDefault="004A00AF" w:rsidP="00554D66">
                          <w:pPr>
                            <w:pStyle w:val="NormalWeb"/>
                            <w:wordWrap w:val="0"/>
                            <w:spacing w:after="0"/>
                            <w:jc w:val="center"/>
                          </w:pPr>
                          <w:r>
                            <w:rPr>
                              <w:b/>
                              <w:bCs/>
                              <w:color w:val="000000"/>
                              <w:kern w:val="24"/>
                              <w:sz w:val="18"/>
                              <w:szCs w:val="18"/>
                            </w:rPr>
                            <w:t>cnt</w:t>
                          </w:r>
                          <w:r w:rsidRPr="007F3495">
                            <w:rPr>
                              <w:b/>
                              <w:bCs/>
                              <w:color w:val="000000"/>
                              <w:kern w:val="24"/>
                              <w:sz w:val="18"/>
                              <w:szCs w:val="18"/>
                            </w:rPr>
                            <w:t>_temp2</w:t>
                          </w:r>
                        </w:p>
                        <w:p w14:paraId="56C06D59"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9" o:spid="_x0000_s1665" style="position:absolute;visibility:visible" from="13892,23494" to="13892,2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" strokecolor="windowText" strokeweight=".5pt">
                    <v:stroke joinstyle="miter"/>
                  </v:line>
                  <v:line id="직선 연결선 20" o:spid="_x0000_s1666" style="position:absolute;visibility:visible" from="13892,27167" to="15955,2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" strokecolor="windowText" strokeweight=".5pt">
                    <v:stroke joinstyle="miter"/>
                  </v:line>
                  <v:line id="직선 연결선 21" o:spid="_x0000_s1667" style="position:absolute;visibility:visible" from="13892,23146" to="15955,2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" strokecolor="windowText" strokeweight=".5pt">
                    <v:stroke joinstyle="miter"/>
                  </v:line>
                </v:group>
              </w:pict>
            </w:r>
          </w:p>
          <w:p w14:paraId="262F2173" w14:textId="77777777" w:rsidR="00554D66" w:rsidRPr="009743EA" w:rsidRDefault="00554D66" w:rsidP="00BD522C">
            <w:pPr>
              <w:pStyle w:val="Default"/>
              <w:overflowPunct w:val="0"/>
              <w:jc w:val="center"/>
            </w:pPr>
          </w:p>
          <w:p w14:paraId="79230E58" w14:textId="77777777" w:rsidR="00554D66" w:rsidRPr="009743EA" w:rsidRDefault="00554D66" w:rsidP="00BD522C">
            <w:pPr>
              <w:pStyle w:val="Default"/>
              <w:overflowPunct w:val="0"/>
              <w:jc w:val="center"/>
            </w:pPr>
          </w:p>
          <w:p w14:paraId="50EA3071" w14:textId="77777777" w:rsidR="00554D66" w:rsidRPr="009743EA" w:rsidRDefault="00554D66" w:rsidP="00BD522C">
            <w:pPr>
              <w:pStyle w:val="Default"/>
              <w:overflowPunct w:val="0"/>
              <w:jc w:val="center"/>
            </w:pPr>
          </w:p>
          <w:p w14:paraId="43513D3C" w14:textId="77777777" w:rsidR="00554D66" w:rsidRPr="009743EA" w:rsidRDefault="00554D66" w:rsidP="00BD522C">
            <w:pPr>
              <w:pStyle w:val="Default"/>
              <w:overflowPunct w:val="0"/>
              <w:jc w:val="center"/>
              <w:rPr>
                <w:sz w:val="20"/>
                <w:szCs w:val="20"/>
              </w:rPr>
            </w:pPr>
          </w:p>
        </w:tc>
      </w:tr>
      <w:tr w:rsidR="00554D66" w:rsidRPr="009743EA" w14:paraId="4DC7A6F2" w14:textId="77777777" w:rsidTr="00BD522C">
        <w:trPr>
          <w:trHeight w:val="3104"/>
          <w:jc w:val="center"/>
        </w:trPr>
        <w:tc>
          <w:tcPr>
            <w:tcW w:w="1286" w:type="dxa"/>
            <w:tcBorders>
              <w:top w:val="single" w:sz="4" w:space="0" w:color="000000"/>
              <w:left w:val="single" w:sz="4" w:space="0" w:color="000000"/>
              <w:bottom w:val="single" w:sz="4" w:space="0" w:color="000000"/>
            </w:tcBorders>
            <w:shd w:val="clear" w:color="auto" w:fill="E7E6E6"/>
          </w:tcPr>
          <w:p w14:paraId="09AA898D" w14:textId="77777777" w:rsidR="00554D66" w:rsidRPr="009743EA" w:rsidRDefault="00554D66" w:rsidP="00BD522C">
            <w:pPr>
              <w:pStyle w:val="TAL"/>
              <w:snapToGrid w:val="0"/>
              <w:jc w:val="center"/>
              <w:rPr>
                <w:b/>
                <w:kern w:val="1"/>
              </w:rPr>
            </w:pPr>
          </w:p>
          <w:p w14:paraId="6E6BA3D0" w14:textId="77777777" w:rsidR="00554D66" w:rsidRPr="009743EA" w:rsidRDefault="00554D66" w:rsidP="00BD522C">
            <w:pPr>
              <w:pStyle w:val="TAL"/>
              <w:snapToGrid w:val="0"/>
              <w:jc w:val="center"/>
              <w:rPr>
                <w:b/>
                <w:kern w:val="1"/>
              </w:rPr>
            </w:pPr>
          </w:p>
          <w:p w14:paraId="3278483E" w14:textId="77777777" w:rsidR="00554D66" w:rsidRPr="009743EA" w:rsidRDefault="00554D66" w:rsidP="00BD522C">
            <w:pPr>
              <w:pStyle w:val="TAL"/>
              <w:snapToGrid w:val="0"/>
              <w:jc w:val="center"/>
              <w:rPr>
                <w:b/>
                <w:kern w:val="1"/>
              </w:rPr>
            </w:pPr>
          </w:p>
          <w:p w14:paraId="4B7838BB" w14:textId="77777777" w:rsidR="00554D66" w:rsidRPr="009743EA" w:rsidRDefault="00554D66" w:rsidP="00BD522C">
            <w:pPr>
              <w:pStyle w:val="TAL"/>
              <w:snapToGrid w:val="0"/>
              <w:jc w:val="center"/>
              <w:rPr>
                <w:b/>
                <w:kern w:val="1"/>
              </w:rPr>
            </w:pPr>
          </w:p>
          <w:p w14:paraId="5E253F57" w14:textId="77777777" w:rsidR="00554D66" w:rsidRPr="009743EA" w:rsidRDefault="00554D66" w:rsidP="00BD522C">
            <w:pPr>
              <w:pStyle w:val="TAL"/>
              <w:snapToGrid w:val="0"/>
              <w:jc w:val="center"/>
              <w:rPr>
                <w:b/>
                <w:kern w:val="1"/>
              </w:rPr>
            </w:pPr>
          </w:p>
          <w:p w14:paraId="55FBCB8A" w14:textId="77777777" w:rsidR="00554D66" w:rsidRPr="009743EA" w:rsidRDefault="00554D66" w:rsidP="00BD522C">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7BC4C4B" w14:textId="096E5468" w:rsidR="00554D66" w:rsidRPr="009743EA" w:rsidRDefault="0054261D" w:rsidP="00EA3F33">
            <w:pPr>
              <w:pStyle w:val="TAL"/>
              <w:snapToGrid w:val="0"/>
              <w:jc w:val="center"/>
              <w:rPr>
                <w:color w:val="000000"/>
              </w:rPr>
            </w:pPr>
            <w:r>
              <w:pict w14:anchorId="6C84E133">
                <v:group id="_x0000_s1639" style="position:absolute;left:0;text-align:left;margin-left:88.9pt;margin-top:2.7pt;width:261pt;height:133.25pt;z-index:251620864;mso-position-horizontal-relative:text;mso-position-vertical-relative:text" coordsize="33147,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">
                  <v:roundrect id="모서리가 둥근 직사각형 2" o:spid="_x0000_s1640" style="position:absolute;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563A1AAF" w14:textId="77777777" w:rsidR="004A00AF" w:rsidRPr="00711102" w:rsidRDefault="004A00AF" w:rsidP="00554D66">
                          <w:pPr>
                            <w:pStyle w:val="NormalWeb"/>
                            <w:wordWrap w:val="0"/>
                            <w:spacing w:after="0"/>
                            <w:jc w:val="center"/>
                            <w:rPr>
                              <w:rFonts w:ascii="Malgun Gothic" w:hAnsi="Malgun Gothic"/>
                              <w:color w:val="FFFFFF"/>
                              <w:kern w:val="24"/>
                              <w:sz w:val="10"/>
                              <w:szCs w:val="10"/>
                            </w:rPr>
                          </w:pPr>
                        </w:p>
                        <w:p w14:paraId="0E1E8498" w14:textId="77777777" w:rsidR="004A00AF" w:rsidRPr="00711102" w:rsidRDefault="004A00AF" w:rsidP="00554D66">
                          <w:pPr>
                            <w:pStyle w:val="NormalWeb"/>
                            <w:wordWrap w:val="0"/>
                            <w:spacing w:after="0"/>
                            <w:jc w:val="center"/>
                          </w:pPr>
                          <w:r w:rsidRPr="00711102">
                            <w:rPr>
                              <w:rFonts w:ascii="Malgun Gothic" w:hAnsi="Malgun Gothic" w:hint="eastAsia"/>
                              <w:color w:val="FFFFFF"/>
                              <w:kern w:val="24"/>
                            </w:rPr>
                            <w:t>originator</w:t>
                          </w:r>
                        </w:p>
                        <w:p w14:paraId="43D1669A" w14:textId="77777777" w:rsidR="004A00AF" w:rsidRDefault="004A00AF" w:rsidP="00554D66">
                          <w:pPr>
                            <w:pStyle w:val="NormalWeb"/>
                            <w:wordWrap w:val="0"/>
                            <w:spacing w:after="0"/>
                            <w:jc w:val="center"/>
                          </w:pPr>
                        </w:p>
                        <w:p w14:paraId="535A024D" w14:textId="77777777" w:rsidR="004A00AF" w:rsidRDefault="004A00AF" w:rsidP="00554D66">
                          <w:pPr>
                            <w:pStyle w:val="NormalWeb"/>
                            <w:wordWrap w:val="0"/>
                            <w:spacing w:after="0"/>
                            <w:jc w:val="center"/>
                          </w:pPr>
                        </w:p>
                      </w:txbxContent>
                    </v:textbox>
                  </v:roundrect>
                  <v:line id="직선 연결선 3" o:spid="_x0000_s1641" style="position:absolute;visibility:visible" from="4826,6810" to="4826,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1642" type="#_x0000_t32" style="position:absolute;left:5524;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1643" type="#_x0000_t202" style="position:absolute;left:5524;top:8845;width:24003;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78439F2D" w14:textId="77777777" w:rsidR="004A00AF" w:rsidRDefault="004A00AF" w:rsidP="00554D66">
                          <w:pPr>
                            <w:pStyle w:val="NormalWeb"/>
                            <w:wordWrap w:val="0"/>
                            <w:spacing w:after="0"/>
                          </w:pPr>
                          <w:r w:rsidRPr="00D8674C">
                            <w:rPr>
                              <w:rFonts w:ascii="Malgun Gothic" w:hAnsi="Malgun Gothic" w:hint="eastAsia"/>
                              <w:color w:val="5B9BD5"/>
                              <w:kern w:val="24"/>
                              <w:sz w:val="14"/>
                              <w:szCs w:val="14"/>
                            </w:rPr>
                            <w:t xml:space="preserve">Discovery request with </w:t>
                          </w:r>
                          <w:r>
                            <w:rPr>
                              <w:rFonts w:ascii="Malgun Gothic" w:hAnsi="Malgun Gothic"/>
                              <w:i/>
                              <w:color w:val="5B9BD5"/>
                              <w:kern w:val="24"/>
                              <w:sz w:val="14"/>
                              <w:szCs w:val="14"/>
                            </w:rPr>
                            <w:t>level</w:t>
                          </w:r>
                          <w:r w:rsidRPr="00D8674C">
                            <w:rPr>
                              <w:rFonts w:ascii="Malgun Gothic" w:hAnsi="Malgun Gothic" w:hint="eastAsia"/>
                              <w:i/>
                              <w:color w:val="5B9BD5"/>
                              <w:kern w:val="24"/>
                              <w:sz w:val="14"/>
                              <w:szCs w:val="14"/>
                            </w:rPr>
                            <w:t xml:space="preserve"> </w:t>
                          </w:r>
                          <w:r w:rsidRPr="00D8674C">
                            <w:rPr>
                              <w:rFonts w:ascii="Malgun Gothic" w:hAnsi="Malgun Gothic" w:hint="eastAsia"/>
                              <w:b/>
                              <w:i/>
                              <w:color w:val="5B9BD5"/>
                              <w:kern w:val="24"/>
                              <w:sz w:val="14"/>
                              <w:szCs w:val="14"/>
                            </w:rPr>
                            <w:t>Filter Criteria</w:t>
                          </w:r>
                        </w:p>
                      </w:txbxContent>
                    </v:textbox>
                  </v:shape>
                  <v:shape id="TextBox 37" o:spid="_x0000_s1644" type="#_x0000_t202" style="position:absolute;left:3987;top:12782;width:25153;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5761EDF9" w14:textId="77777777" w:rsidR="004A00AF" w:rsidRDefault="004A00AF" w:rsidP="00554D66">
                          <w:pPr>
                            <w:pStyle w:val="NormalWeb"/>
                            <w:wordWrap w:val="0"/>
                            <w:spacing w:after="0"/>
                            <w:jc w:val="center"/>
                          </w:pPr>
                          <w:r w:rsidRPr="00D8674C">
                            <w:rPr>
                              <w:rFonts w:ascii="Malgun Gothic" w:hAnsi="Malgun Gothic" w:hint="eastAsia"/>
                              <w:color w:val="5B9BD5"/>
                              <w:kern w:val="24"/>
                              <w:sz w:val="14"/>
                              <w:szCs w:val="14"/>
                            </w:rPr>
                            <w:t>Response with matched resources if any</w:t>
                          </w:r>
                        </w:p>
                      </w:txbxContent>
                    </v:textbox>
                  </v:shape>
                  <v:shape id="직선 화살표 연결선 7" o:spid="_x0000_s1645" type="#_x0000_t32" style="position:absolute;left:5873;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646" style="position:absolute;left:23749;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29F0A634" w14:textId="77777777" w:rsidR="004A00AF" w:rsidRPr="00B658BD" w:rsidRDefault="004A00AF" w:rsidP="00554D66">
                          <w:pPr>
                            <w:pStyle w:val="NormalWeb"/>
                            <w:wordWrap w:val="0"/>
                            <w:spacing w:after="0"/>
                            <w:jc w:val="center"/>
                            <w:rPr>
                              <w:rFonts w:ascii="Malgun Gothic" w:hAnsi="Malgun Gothic"/>
                              <w:color w:val="FFFFFF"/>
                              <w:kern w:val="24"/>
                              <w:sz w:val="10"/>
                            </w:rPr>
                          </w:pPr>
                        </w:p>
                        <w:p w14:paraId="1024F069" w14:textId="77777777" w:rsidR="004A00AF" w:rsidRPr="00B658BD" w:rsidRDefault="004A00AF" w:rsidP="00554D66">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7427A59D" w14:textId="77777777" w:rsidR="004A00AF" w:rsidRDefault="004A00AF" w:rsidP="00554D66">
                          <w:pPr>
                            <w:pStyle w:val="NormalWeb"/>
                            <w:wordWrap w:val="0"/>
                            <w:spacing w:after="0"/>
                            <w:jc w:val="center"/>
                          </w:pPr>
                        </w:p>
                        <w:p w14:paraId="30095E17" w14:textId="77777777" w:rsidR="004A00AF" w:rsidRDefault="004A00AF" w:rsidP="00554D66">
                          <w:pPr>
                            <w:pStyle w:val="NormalWeb"/>
                            <w:wordWrap w:val="0"/>
                            <w:spacing w:after="0"/>
                            <w:jc w:val="center"/>
                          </w:pPr>
                        </w:p>
                      </w:txbxContent>
                    </v:textbox>
                  </v:roundrect>
                  <v:line id="직선 연결선 9" o:spid="_x0000_s1647" style="position:absolute;visibility:visible" from="28575,6810" to="28575,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tc>
      </w:tr>
      <w:tr w:rsidR="00554D66" w:rsidRPr="009743EA" w14:paraId="7EC1E956"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7F5C799C" w14:textId="77777777" w:rsidR="00554D66" w:rsidRPr="009743EA" w:rsidRDefault="00554D66" w:rsidP="00BD522C">
            <w:pPr>
              <w:pStyle w:val="TAL"/>
              <w:snapToGrid w:val="0"/>
              <w:jc w:val="center"/>
              <w:rPr>
                <w:b/>
                <w:kern w:val="1"/>
              </w:rPr>
            </w:pPr>
          </w:p>
          <w:p w14:paraId="19B264DD" w14:textId="77777777" w:rsidR="00554D66" w:rsidRPr="009743EA" w:rsidRDefault="00554D66" w:rsidP="00BD522C">
            <w:pPr>
              <w:pStyle w:val="TAL"/>
              <w:snapToGrid w:val="0"/>
              <w:jc w:val="center"/>
              <w:rPr>
                <w:b/>
                <w:kern w:val="1"/>
                <w:lang w:eastAsia="ko-KR"/>
              </w:rPr>
            </w:pPr>
          </w:p>
          <w:p w14:paraId="6BD42A41" w14:textId="77777777" w:rsidR="00554D66" w:rsidRPr="009743EA" w:rsidRDefault="00554D66" w:rsidP="00BD522C">
            <w:pPr>
              <w:pStyle w:val="TAL"/>
              <w:snapToGrid w:val="0"/>
              <w:jc w:val="center"/>
              <w:rPr>
                <w:b/>
                <w:kern w:val="1"/>
              </w:rPr>
            </w:pPr>
            <w:r w:rsidRPr="009743EA">
              <w:rPr>
                <w:b/>
                <w:kern w:val="1"/>
              </w:rPr>
              <w:t>HTTP Header Information</w:t>
            </w:r>
          </w:p>
          <w:p w14:paraId="4565F3C1" w14:textId="77777777" w:rsidR="00554D66" w:rsidRPr="009743EA" w:rsidRDefault="00554D66" w:rsidP="00BD522C">
            <w:pPr>
              <w:pStyle w:val="TAL"/>
              <w:snapToGrid w:val="0"/>
              <w:jc w:val="center"/>
              <w:rPr>
                <w:b/>
                <w:kern w:val="1"/>
              </w:rPr>
            </w:pPr>
          </w:p>
          <w:p w14:paraId="7344FB91" w14:textId="77777777" w:rsidR="00554D66" w:rsidRPr="009743EA" w:rsidRDefault="00554D66" w:rsidP="00BD522C">
            <w:pPr>
              <w:pStyle w:val="TAL"/>
              <w:snapToGrid w:val="0"/>
              <w:jc w:val="center"/>
              <w:rPr>
                <w:b/>
                <w:kern w:val="1"/>
              </w:rPr>
            </w:pPr>
          </w:p>
          <w:p w14:paraId="3873DC51" w14:textId="77777777" w:rsidR="00FE3B5F" w:rsidRPr="009743EA" w:rsidRDefault="00FE3B5F" w:rsidP="00BD522C">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FD7E5F8" w14:textId="77777777" w:rsidR="00554D66" w:rsidRPr="009743EA" w:rsidRDefault="00554D66" w:rsidP="00BD522C">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554D66" w:rsidRPr="009743EA" w14:paraId="75902101" w14:textId="77777777" w:rsidTr="005A2D7C">
              <w:trPr>
                <w:jc w:val="center"/>
              </w:trPr>
              <w:tc>
                <w:tcPr>
                  <w:tcW w:w="1501" w:type="dxa"/>
                  <w:shd w:val="clear" w:color="auto" w:fill="9CC2E5"/>
                </w:tcPr>
                <w:p w14:paraId="289E2D11" w14:textId="77777777" w:rsidR="00554D66" w:rsidRPr="009743EA" w:rsidRDefault="00554D66" w:rsidP="00BD522C">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5733B413" w14:textId="77777777" w:rsidR="00554D66" w:rsidRPr="009743EA" w:rsidRDefault="00554D66" w:rsidP="00BD522C">
                  <w:pPr>
                    <w:pStyle w:val="TAL"/>
                    <w:snapToGrid w:val="0"/>
                    <w:jc w:val="center"/>
                    <w:rPr>
                      <w:rFonts w:eastAsia="Calibri"/>
                      <w:b/>
                      <w:szCs w:val="22"/>
                    </w:rPr>
                  </w:pPr>
                  <w:r w:rsidRPr="009743EA">
                    <w:rPr>
                      <w:rFonts w:eastAsia="Calibri"/>
                      <w:b/>
                      <w:szCs w:val="22"/>
                    </w:rPr>
                    <w:t>Value</w:t>
                  </w:r>
                </w:p>
              </w:tc>
            </w:tr>
            <w:tr w:rsidR="00554D66" w:rsidRPr="009743EA" w14:paraId="1E35E8F7" w14:textId="77777777" w:rsidTr="005A2D7C">
              <w:trPr>
                <w:jc w:val="center"/>
              </w:trPr>
              <w:tc>
                <w:tcPr>
                  <w:tcW w:w="1501" w:type="dxa"/>
                  <w:shd w:val="clear" w:color="auto" w:fill="DEEAF6"/>
                </w:tcPr>
                <w:p w14:paraId="354F16FB" w14:textId="77777777" w:rsidR="00554D66" w:rsidRPr="009743EA" w:rsidRDefault="00554D66" w:rsidP="00BD522C">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36315926" w14:textId="77777777" w:rsidR="00554D66" w:rsidRPr="009743EA" w:rsidRDefault="00554D66" w:rsidP="00BD522C">
                  <w:pPr>
                    <w:pStyle w:val="TAL"/>
                    <w:snapToGrid w:val="0"/>
                    <w:rPr>
                      <w:rFonts w:eastAsia="Calibri"/>
                      <w:szCs w:val="22"/>
                    </w:rPr>
                  </w:pPr>
                  <w:r w:rsidRPr="009743EA">
                    <w:rPr>
                      <w:rFonts w:eastAsia="Calibri"/>
                      <w:szCs w:val="22"/>
                    </w:rPr>
                    <w:t>application/json</w:t>
                  </w:r>
                </w:p>
              </w:tc>
            </w:tr>
            <w:tr w:rsidR="00554D66" w:rsidRPr="009743EA" w14:paraId="56D14D54" w14:textId="77777777" w:rsidTr="005A2D7C">
              <w:trPr>
                <w:jc w:val="center"/>
              </w:trPr>
              <w:tc>
                <w:tcPr>
                  <w:tcW w:w="1501" w:type="dxa"/>
                  <w:shd w:val="clear" w:color="auto" w:fill="DEEAF6"/>
                </w:tcPr>
                <w:p w14:paraId="1536FD43" w14:textId="77777777" w:rsidR="00554D66" w:rsidRPr="009743EA" w:rsidRDefault="00554D66" w:rsidP="00BD522C">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799EA949" w14:textId="77777777" w:rsidR="00554D66" w:rsidRPr="009743EA" w:rsidRDefault="00554D66" w:rsidP="00BD522C">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554D66" w:rsidRPr="009743EA" w14:paraId="639AC364" w14:textId="77777777" w:rsidTr="005A2D7C">
              <w:trPr>
                <w:jc w:val="center"/>
              </w:trPr>
              <w:tc>
                <w:tcPr>
                  <w:tcW w:w="1501" w:type="dxa"/>
                  <w:shd w:val="clear" w:color="auto" w:fill="DEEAF6"/>
                </w:tcPr>
                <w:p w14:paraId="36907A70" w14:textId="77777777" w:rsidR="00554D66" w:rsidRPr="009743EA" w:rsidRDefault="00554D66" w:rsidP="00BD522C">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5FB5FC3E" w14:textId="77777777" w:rsidR="00554D66" w:rsidRPr="009743EA" w:rsidRDefault="00554D66" w:rsidP="00BD522C">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Originator</w:t>
                  </w:r>
                </w:p>
              </w:tc>
            </w:tr>
            <w:tr w:rsidR="005E122D" w:rsidRPr="009743EA" w14:paraId="2059E8EC" w14:textId="77777777" w:rsidTr="005A2D7C">
              <w:trPr>
                <w:jc w:val="center"/>
              </w:trPr>
              <w:tc>
                <w:tcPr>
                  <w:tcW w:w="1501" w:type="dxa"/>
                  <w:shd w:val="clear" w:color="auto" w:fill="DEEAF6"/>
                </w:tcPr>
                <w:p w14:paraId="4346D09C" w14:textId="77777777" w:rsidR="005E122D" w:rsidRPr="009743EA" w:rsidRDefault="005E122D" w:rsidP="005E122D">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0EBDBF20" w14:textId="77777777" w:rsidR="005E122D" w:rsidRPr="009743EA" w:rsidRDefault="005E122D" w:rsidP="005E122D">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34496559" w14:textId="77777777" w:rsidR="00554D66" w:rsidRPr="009743EA" w:rsidRDefault="00554D66" w:rsidP="00BD522C">
            <w:pPr>
              <w:pStyle w:val="TAL"/>
              <w:snapToGrid w:val="0"/>
              <w:jc w:val="both"/>
              <w:rPr>
                <w:lang w:eastAsia="ko-KR"/>
              </w:rPr>
            </w:pPr>
          </w:p>
        </w:tc>
      </w:tr>
      <w:tr w:rsidR="00554D66" w:rsidRPr="009743EA" w14:paraId="6D42DCEA"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7021788F" w14:textId="77777777" w:rsidR="00554D66" w:rsidRPr="009743EA" w:rsidRDefault="00554D66" w:rsidP="00BD522C">
            <w:pPr>
              <w:pStyle w:val="Default"/>
              <w:overflowPunct w:val="0"/>
              <w:jc w:val="center"/>
              <w:rPr>
                <w:color w:val="auto"/>
              </w:rPr>
            </w:pPr>
          </w:p>
          <w:p w14:paraId="4F1AEA94" w14:textId="77777777" w:rsidR="00554D66" w:rsidRPr="009743EA" w:rsidRDefault="00554D66" w:rsidP="00BD522C">
            <w:pPr>
              <w:pStyle w:val="Default"/>
              <w:overflowPunct w:val="0"/>
              <w:jc w:val="center"/>
              <w:rPr>
                <w:b/>
                <w:sz w:val="20"/>
                <w:szCs w:val="20"/>
              </w:rPr>
            </w:pPr>
          </w:p>
          <w:p w14:paraId="56A60781" w14:textId="77777777" w:rsidR="00554D66" w:rsidRPr="009743EA" w:rsidRDefault="00554D66" w:rsidP="00BD522C">
            <w:pPr>
              <w:pStyle w:val="Default"/>
              <w:overflowPunct w:val="0"/>
              <w:jc w:val="center"/>
              <w:rPr>
                <w:b/>
                <w:sz w:val="20"/>
                <w:szCs w:val="20"/>
              </w:rPr>
            </w:pPr>
          </w:p>
          <w:p w14:paraId="3A7AD49A" w14:textId="77777777" w:rsidR="00554D66" w:rsidRPr="009743EA" w:rsidRDefault="00554D66"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153AF1A3" w14:textId="77777777" w:rsidR="00554D66" w:rsidRPr="009743EA" w:rsidRDefault="00554D66" w:rsidP="00BD522C">
            <w:pPr>
              <w:pStyle w:val="Default"/>
              <w:overflowPunct w:val="0"/>
              <w:jc w:val="center"/>
              <w:rPr>
                <w:b/>
                <w:kern w:val="1"/>
              </w:rPr>
            </w:pPr>
            <w:r w:rsidRPr="009743EA">
              <w:rPr>
                <w:rFonts w:ascii="Arial" w:eastAsia="Malgun Gothic" w:hAnsi="Arial"/>
                <w:b/>
                <w:color w:val="auto"/>
                <w:kern w:val="1"/>
                <w:sz w:val="18"/>
                <w:szCs w:val="20"/>
                <w:lang w:eastAsia="ko-KR"/>
              </w:rPr>
              <w:t>lvl=1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154BDF4" w14:textId="77777777" w:rsidR="008440E9" w:rsidRPr="005A2D7C" w:rsidRDefault="008440E9" w:rsidP="005A2D7C">
            <w:pPr>
              <w:pStyle w:val="TAL"/>
              <w:rPr>
                <w:rFonts w:eastAsia="Calibri Light"/>
              </w:rPr>
            </w:pPr>
          </w:p>
          <w:p w14:paraId="7B07F4E8" w14:textId="77777777" w:rsidR="00554D66" w:rsidRPr="009743EA" w:rsidRDefault="008440E9" w:rsidP="00BD522C">
            <w:pPr>
              <w:widowControl w:val="0"/>
              <w:spacing w:after="0"/>
              <w:ind w:left="284"/>
              <w:jc w:val="both"/>
              <w:textAlignment w:val="auto"/>
              <w:rPr>
                <w:rFonts w:ascii="Arial" w:hAnsi="Arial"/>
                <w:color w:val="0070C0"/>
                <w:sz w:val="18"/>
              </w:rPr>
            </w:pPr>
            <w:r w:rsidRPr="009743EA">
              <w:rPr>
                <w:rFonts w:eastAsia="Calibri Light"/>
                <w:b/>
                <w:sz w:val="24"/>
              </w:rPr>
              <w:t>API/DIS</w:t>
            </w:r>
            <w:r w:rsidR="00F41F85" w:rsidRPr="009743EA">
              <w:rPr>
                <w:rFonts w:eastAsia="Calibri Light"/>
                <w:b/>
                <w:sz w:val="24"/>
              </w:rPr>
              <w:t>_</w:t>
            </w:r>
            <w:r w:rsidRPr="009743EA">
              <w:rPr>
                <w:rFonts w:eastAsia="Calibri Light"/>
                <w:b/>
                <w:sz w:val="24"/>
              </w:rPr>
              <w:t>LVL1</w:t>
            </w:r>
          </w:p>
          <w:p w14:paraId="7B4B5C1E" w14:textId="77777777" w:rsidR="00554D66" w:rsidRPr="005A2D7C" w:rsidRDefault="00554D66" w:rsidP="007C39B4">
            <w:pPr>
              <w:pStyle w:val="NoSpacing"/>
              <w:overflowPunct w:val="0"/>
              <w:rPr>
                <w:rFonts w:ascii="Arial" w:hAnsi="Arial"/>
                <w:b/>
                <w:color w:val="0070C0"/>
                <w:sz w:val="18"/>
                <w:lang w:val="en-GB"/>
              </w:rPr>
            </w:pPr>
            <w:r w:rsidRPr="005A2D7C">
              <w:rPr>
                <w:rFonts w:ascii="Times New Roman" w:hAnsi="Times New Roman"/>
                <w:lang w:val="en-GB"/>
              </w:rPr>
              <w:t xml:space="preserve">    </w:t>
            </w:r>
          </w:p>
          <w:p w14:paraId="1519E436"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1D54A218" w14:textId="77777777" w:rsidR="00554D66" w:rsidRPr="009743EA" w:rsidRDefault="00554D66" w:rsidP="00BD522C">
            <w:pPr>
              <w:pStyle w:val="TAL"/>
              <w:snapToGrid w:val="0"/>
              <w:ind w:left="284"/>
              <w:jc w:val="both"/>
              <w:rPr>
                <w:color w:val="0070C0"/>
              </w:rPr>
            </w:pPr>
          </w:p>
          <w:p w14:paraId="52DB2837" w14:textId="77777777" w:rsidR="00554D66" w:rsidRPr="009743EA" w:rsidRDefault="00554D66" w:rsidP="00BD522C">
            <w:pPr>
              <w:pStyle w:val="TAL"/>
              <w:snapToGrid w:val="0"/>
              <w:ind w:left="284"/>
              <w:jc w:val="both"/>
              <w:rPr>
                <w:color w:val="0070C0"/>
              </w:rPr>
            </w:pPr>
            <w:r w:rsidRPr="009743EA">
              <w:rPr>
                <w:color w:val="0070C0"/>
              </w:rPr>
              <w:t>GET /mn-name?fu=1&amp;lvl=1 HTTP/1.1</w:t>
            </w:r>
          </w:p>
          <w:p w14:paraId="3CA2BA58" w14:textId="77777777" w:rsidR="00554D66" w:rsidRPr="009743EA" w:rsidRDefault="00554D66" w:rsidP="00BD522C">
            <w:pPr>
              <w:pStyle w:val="TAL"/>
              <w:snapToGrid w:val="0"/>
              <w:ind w:left="284"/>
              <w:jc w:val="both"/>
              <w:rPr>
                <w:color w:val="0070C0"/>
              </w:rPr>
            </w:pPr>
            <w:r w:rsidRPr="009743EA">
              <w:rPr>
                <w:color w:val="0070C0"/>
              </w:rPr>
              <w:t>Host: 192.168.0.10:8282</w:t>
            </w:r>
          </w:p>
          <w:p w14:paraId="49D39F2E" w14:textId="77777777" w:rsidR="00554D66" w:rsidRPr="009743EA" w:rsidRDefault="00554D66" w:rsidP="00BD522C">
            <w:pPr>
              <w:pStyle w:val="TAL"/>
              <w:snapToGrid w:val="0"/>
              <w:ind w:left="284"/>
              <w:jc w:val="both"/>
              <w:rPr>
                <w:color w:val="0070C0"/>
              </w:rPr>
            </w:pPr>
            <w:r w:rsidRPr="009743EA">
              <w:rPr>
                <w:color w:val="0070C0"/>
              </w:rPr>
              <w:t>X-M2M-Origin: CAE5630283216026458665</w:t>
            </w:r>
          </w:p>
          <w:p w14:paraId="568E800D" w14:textId="77777777" w:rsidR="00A06B31" w:rsidRPr="009743EA" w:rsidRDefault="00A06B31" w:rsidP="00A06B31">
            <w:pPr>
              <w:pStyle w:val="TAL"/>
              <w:snapToGrid w:val="0"/>
              <w:ind w:left="284"/>
              <w:jc w:val="both"/>
              <w:rPr>
                <w:color w:val="0070C0"/>
              </w:rPr>
            </w:pPr>
            <w:r w:rsidRPr="009743EA">
              <w:rPr>
                <w:color w:val="0070C0"/>
              </w:rPr>
              <w:t>Accept: application/json</w:t>
            </w:r>
          </w:p>
          <w:p w14:paraId="33D3527B" w14:textId="77777777" w:rsidR="00554D66" w:rsidRPr="009743EA" w:rsidRDefault="00554D66" w:rsidP="00BD522C">
            <w:pPr>
              <w:pStyle w:val="TAL"/>
              <w:snapToGrid w:val="0"/>
              <w:ind w:left="284"/>
              <w:jc w:val="both"/>
              <w:rPr>
                <w:color w:val="0070C0"/>
              </w:rPr>
            </w:pPr>
            <w:r w:rsidRPr="009743EA">
              <w:rPr>
                <w:color w:val="0070C0"/>
              </w:rPr>
              <w:t>X-M2M-RI: 1234</w:t>
            </w:r>
          </w:p>
          <w:p w14:paraId="4D1017C4"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7D6CA74C" w14:textId="77777777" w:rsidR="00554D66" w:rsidRPr="009743EA" w:rsidRDefault="00554D66" w:rsidP="00BD522C">
            <w:pPr>
              <w:pStyle w:val="TAL"/>
              <w:snapToGrid w:val="0"/>
              <w:ind w:left="284"/>
              <w:jc w:val="both"/>
              <w:rPr>
                <w:color w:val="0070C0"/>
              </w:rPr>
            </w:pPr>
          </w:p>
          <w:p w14:paraId="4C5AFA6E" w14:textId="77777777" w:rsidR="00554D66" w:rsidRPr="009743EA" w:rsidRDefault="00554D66" w:rsidP="00BD522C">
            <w:pPr>
              <w:widowControl w:val="0"/>
              <w:spacing w:after="0"/>
              <w:ind w:left="284"/>
              <w:jc w:val="both"/>
              <w:textAlignment w:val="auto"/>
              <w:rPr>
                <w:rFonts w:ascii="Arial" w:hAnsi="Arial"/>
                <w:b/>
                <w:color w:val="0070C0"/>
                <w:sz w:val="18"/>
              </w:rPr>
            </w:pPr>
          </w:p>
          <w:p w14:paraId="5946367C"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lastRenderedPageBreak/>
              <w:t>HTTP Response:</w:t>
            </w:r>
          </w:p>
          <w:p w14:paraId="75A51BCB" w14:textId="77777777" w:rsidR="00554D66" w:rsidRPr="009743EA" w:rsidRDefault="00554D66" w:rsidP="00BD522C">
            <w:pPr>
              <w:widowControl w:val="0"/>
              <w:spacing w:after="0"/>
              <w:ind w:left="284"/>
              <w:textAlignment w:val="auto"/>
              <w:rPr>
                <w:rFonts w:ascii="Arial" w:hAnsi="Arial"/>
                <w:color w:val="0070C0"/>
                <w:sz w:val="18"/>
              </w:rPr>
            </w:pPr>
          </w:p>
          <w:p w14:paraId="5A283866" w14:textId="77777777" w:rsidR="00554D66" w:rsidRPr="009743EA" w:rsidRDefault="00554D66" w:rsidP="00BD522C">
            <w:pPr>
              <w:widowControl w:val="0"/>
              <w:spacing w:after="0"/>
              <w:ind w:left="284"/>
              <w:textAlignment w:val="auto"/>
              <w:rPr>
                <w:rFonts w:ascii="Arial" w:hAnsi="Arial"/>
                <w:color w:val="0070C0"/>
                <w:sz w:val="18"/>
              </w:rPr>
            </w:pPr>
            <w:r w:rsidRPr="009743EA">
              <w:rPr>
                <w:rFonts w:ascii="Arial" w:hAnsi="Arial"/>
                <w:color w:val="0070C0"/>
                <w:sz w:val="18"/>
              </w:rPr>
              <w:t>200 OK</w:t>
            </w:r>
          </w:p>
          <w:p w14:paraId="5408926C" w14:textId="77777777" w:rsidR="00554D66" w:rsidRPr="009743EA" w:rsidRDefault="00554D66" w:rsidP="00BD522C">
            <w:pPr>
              <w:pStyle w:val="TAL"/>
              <w:snapToGrid w:val="0"/>
              <w:ind w:left="284"/>
              <w:rPr>
                <w:color w:val="0070C0"/>
              </w:rPr>
            </w:pPr>
            <w:r w:rsidRPr="009743EA">
              <w:rPr>
                <w:color w:val="0070C0"/>
              </w:rPr>
              <w:t>Content-Type: application/json</w:t>
            </w:r>
          </w:p>
          <w:p w14:paraId="67E60C41" w14:textId="77777777" w:rsidR="00554D66" w:rsidRPr="009743EA" w:rsidRDefault="00554D66" w:rsidP="00BD522C">
            <w:pPr>
              <w:pStyle w:val="TAL"/>
              <w:snapToGrid w:val="0"/>
              <w:ind w:left="284"/>
              <w:rPr>
                <w:color w:val="0070C0"/>
              </w:rPr>
            </w:pPr>
            <w:r w:rsidRPr="009743EA">
              <w:rPr>
                <w:color w:val="0070C0"/>
              </w:rPr>
              <w:t>X-M2M-RI: 1234</w:t>
            </w:r>
          </w:p>
          <w:p w14:paraId="7F70FD57"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2CB3E9BE" w14:textId="77777777" w:rsidR="00554D66" w:rsidRPr="009743EA" w:rsidRDefault="00554D66" w:rsidP="00BD522C">
            <w:pPr>
              <w:pStyle w:val="TAL"/>
              <w:snapToGrid w:val="0"/>
              <w:ind w:left="284"/>
              <w:rPr>
                <w:color w:val="0070C0"/>
              </w:rPr>
            </w:pPr>
            <w:r w:rsidRPr="009743EA">
              <w:rPr>
                <w:color w:val="0070C0"/>
              </w:rPr>
              <w:t>X-M2M-RSC: 2000</w:t>
            </w:r>
          </w:p>
          <w:p w14:paraId="0D1AF0AC" w14:textId="77777777" w:rsidR="00554D66" w:rsidRPr="009743EA" w:rsidRDefault="00554D66" w:rsidP="00BD522C">
            <w:pPr>
              <w:pStyle w:val="TAL"/>
              <w:snapToGrid w:val="0"/>
              <w:ind w:left="284"/>
              <w:jc w:val="both"/>
              <w:rPr>
                <w:color w:val="0070C0"/>
              </w:rPr>
            </w:pPr>
          </w:p>
          <w:p w14:paraId="5D8FB75F" w14:textId="77777777" w:rsidR="00554D66" w:rsidRPr="009743EA" w:rsidRDefault="00554D66" w:rsidP="00BD522C">
            <w:pPr>
              <w:pStyle w:val="TAL"/>
              <w:snapToGrid w:val="0"/>
              <w:ind w:left="284"/>
              <w:rPr>
                <w:color w:val="0070C0"/>
              </w:rPr>
            </w:pPr>
            <w:r w:rsidRPr="009743EA">
              <w:rPr>
                <w:color w:val="0070C0"/>
              </w:rPr>
              <w:t>{</w:t>
            </w:r>
          </w:p>
          <w:p w14:paraId="6D7A9CE3" w14:textId="77777777" w:rsidR="00554D66" w:rsidRPr="009743EA" w:rsidRDefault="00554D66" w:rsidP="00BD522C">
            <w:pPr>
              <w:pStyle w:val="TAL"/>
              <w:snapToGrid w:val="0"/>
              <w:ind w:left="284"/>
              <w:rPr>
                <w:color w:val="0070C0"/>
              </w:rPr>
            </w:pPr>
            <w:r w:rsidRPr="009743EA">
              <w:rPr>
                <w:color w:val="0070C0"/>
              </w:rPr>
              <w:t xml:space="preserve">    "m2m:uril": </w:t>
            </w:r>
          </w:p>
          <w:p w14:paraId="13E1A774" w14:textId="77777777" w:rsidR="00554D66" w:rsidRPr="009743EA" w:rsidRDefault="00554D66" w:rsidP="00BD522C">
            <w:pPr>
              <w:pStyle w:val="TAL"/>
              <w:snapToGrid w:val="0"/>
              <w:ind w:left="284"/>
              <w:rPr>
                <w:color w:val="0070C0"/>
              </w:rPr>
            </w:pPr>
            <w:r w:rsidRPr="009743EA">
              <w:rPr>
                <w:color w:val="0070C0"/>
              </w:rPr>
              <w:t xml:space="preserve">        "/mn-name/ae_actuator",</w:t>
            </w:r>
          </w:p>
          <w:p w14:paraId="52E1D1B3" w14:textId="77777777" w:rsidR="00554D66" w:rsidRPr="005A2D7C" w:rsidRDefault="00554D66" w:rsidP="00BD522C">
            <w:pPr>
              <w:pStyle w:val="TAL"/>
              <w:snapToGrid w:val="0"/>
              <w:ind w:left="284"/>
              <w:rPr>
                <w:color w:val="0070C0"/>
              </w:rPr>
            </w:pPr>
            <w:r w:rsidRPr="009743EA">
              <w:rPr>
                <w:color w:val="0070C0"/>
              </w:rPr>
              <w:t xml:space="preserve">        "/mn-name/ae_sensor"</w:t>
            </w:r>
          </w:p>
          <w:p w14:paraId="3C36A196" w14:textId="77777777" w:rsidR="00554D66" w:rsidRPr="005A2D7C" w:rsidRDefault="00554D66" w:rsidP="00BD522C">
            <w:pPr>
              <w:pStyle w:val="TAL"/>
              <w:snapToGrid w:val="0"/>
              <w:ind w:left="284"/>
              <w:rPr>
                <w:color w:val="0070C0"/>
              </w:rPr>
            </w:pPr>
            <w:r w:rsidRPr="005A2D7C">
              <w:rPr>
                <w:color w:val="0070C0"/>
              </w:rPr>
              <w:t>}</w:t>
            </w:r>
          </w:p>
          <w:p w14:paraId="16E1BE01" w14:textId="77777777" w:rsidR="00554D66" w:rsidRPr="005A2D7C" w:rsidRDefault="00554D66" w:rsidP="00BD522C">
            <w:pPr>
              <w:pStyle w:val="TAL"/>
              <w:snapToGrid w:val="0"/>
              <w:ind w:left="284"/>
              <w:jc w:val="both"/>
              <w:rPr>
                <w:color w:val="0070C0"/>
              </w:rPr>
            </w:pPr>
          </w:p>
        </w:tc>
      </w:tr>
      <w:tr w:rsidR="00554D66" w:rsidRPr="009743EA" w14:paraId="6DA7AD8D"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3921F1D2"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6646E605"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48F33AC3"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362228BA"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578131E6"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12642597"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2702CDF3" w14:textId="77777777" w:rsidR="00554D66" w:rsidRPr="009743EA" w:rsidRDefault="00554D66"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31A3B0AE" w14:textId="77777777" w:rsidR="00554D66" w:rsidRPr="009743EA" w:rsidRDefault="00554D66" w:rsidP="00BD522C">
            <w:pPr>
              <w:pStyle w:val="TAL"/>
              <w:snapToGrid w:val="0"/>
              <w:jc w:val="center"/>
              <w:rPr>
                <w:b/>
                <w:kern w:val="1"/>
                <w:lang w:eastAsia="ko-KR"/>
              </w:rPr>
            </w:pPr>
            <w:r w:rsidRPr="009743EA">
              <w:rPr>
                <w:b/>
                <w:kern w:val="1"/>
                <w:lang w:eastAsia="ko-KR"/>
              </w:rPr>
              <w:t>lvl=2</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FBDCF09" w14:textId="77777777" w:rsidR="00C30AC5" w:rsidRPr="005A2D7C" w:rsidRDefault="00C30AC5" w:rsidP="005A2D7C">
            <w:pPr>
              <w:pStyle w:val="TAL"/>
              <w:rPr>
                <w:rFonts w:eastAsia="Calibri Light"/>
              </w:rPr>
            </w:pPr>
          </w:p>
          <w:p w14:paraId="5FBC8594" w14:textId="77777777" w:rsidR="00554D66" w:rsidRPr="009743EA" w:rsidRDefault="00C30AC5" w:rsidP="00BD522C">
            <w:pPr>
              <w:pStyle w:val="TAL"/>
              <w:snapToGrid w:val="0"/>
              <w:ind w:left="284"/>
            </w:pPr>
            <w:r w:rsidRPr="009743EA">
              <w:rPr>
                <w:rFonts w:ascii="Times New Roman" w:eastAsia="Calibri Light" w:hAnsi="Times New Roman"/>
                <w:b/>
                <w:sz w:val="24"/>
              </w:rPr>
              <w:t>API/DIS</w:t>
            </w:r>
            <w:r w:rsidR="00F41F85" w:rsidRPr="009743EA">
              <w:rPr>
                <w:rFonts w:ascii="Times New Roman" w:eastAsia="Calibri Light" w:hAnsi="Times New Roman"/>
                <w:b/>
                <w:sz w:val="24"/>
              </w:rPr>
              <w:t>_</w:t>
            </w:r>
            <w:r w:rsidRPr="009743EA">
              <w:rPr>
                <w:rFonts w:ascii="Times New Roman" w:eastAsia="Calibri Light" w:hAnsi="Times New Roman"/>
                <w:b/>
                <w:sz w:val="24"/>
              </w:rPr>
              <w:t>LVL2</w:t>
            </w:r>
          </w:p>
          <w:p w14:paraId="5E5D5B9A" w14:textId="77777777" w:rsidR="00554D66" w:rsidRPr="005A2D7C" w:rsidRDefault="00554D66" w:rsidP="00BD522C">
            <w:pPr>
              <w:pStyle w:val="NoSpacing"/>
              <w:overflowPunct w:val="0"/>
              <w:rPr>
                <w:rFonts w:ascii="Arial" w:hAnsi="Arial"/>
                <w:b/>
                <w:color w:val="0070C0"/>
                <w:sz w:val="18"/>
                <w:lang w:val="en-GB"/>
              </w:rPr>
            </w:pPr>
            <w:r w:rsidRPr="009743EA">
              <w:rPr>
                <w:rFonts w:ascii="Times New Roman" w:eastAsia="Calibri Light" w:hAnsi="Times New Roman"/>
                <w:b/>
                <w:lang w:val="en-GB"/>
              </w:rPr>
              <w:t xml:space="preserve">    </w:t>
            </w:r>
            <w:r w:rsidRPr="005A2D7C">
              <w:rPr>
                <w:rFonts w:ascii="Times New Roman" w:hAnsi="Times New Roman"/>
                <w:lang w:val="en-GB"/>
              </w:rPr>
              <w:t xml:space="preserve">    </w:t>
            </w:r>
          </w:p>
          <w:p w14:paraId="3E8FFECF"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352F1933" w14:textId="77777777" w:rsidR="00554D66" w:rsidRPr="009743EA" w:rsidRDefault="00554D66" w:rsidP="00BD522C">
            <w:pPr>
              <w:pStyle w:val="TAL"/>
              <w:snapToGrid w:val="0"/>
              <w:ind w:left="284"/>
              <w:jc w:val="both"/>
              <w:rPr>
                <w:color w:val="0070C0"/>
              </w:rPr>
            </w:pPr>
          </w:p>
          <w:p w14:paraId="6AE696BC" w14:textId="77777777" w:rsidR="00554D66" w:rsidRPr="009743EA" w:rsidRDefault="00554D66" w:rsidP="00BD522C">
            <w:pPr>
              <w:pStyle w:val="TAL"/>
              <w:snapToGrid w:val="0"/>
              <w:ind w:left="284"/>
              <w:jc w:val="both"/>
              <w:rPr>
                <w:color w:val="0070C0"/>
              </w:rPr>
            </w:pPr>
            <w:r w:rsidRPr="009743EA">
              <w:rPr>
                <w:color w:val="0070C0"/>
              </w:rPr>
              <w:t>GET /mn-name?fu=1&amp;lvl=2 HTTP/1.1</w:t>
            </w:r>
          </w:p>
          <w:p w14:paraId="2B31A901" w14:textId="77777777" w:rsidR="00554D66" w:rsidRPr="009743EA" w:rsidRDefault="00554D66" w:rsidP="00BD522C">
            <w:pPr>
              <w:pStyle w:val="TAL"/>
              <w:snapToGrid w:val="0"/>
              <w:ind w:left="284"/>
              <w:jc w:val="both"/>
              <w:rPr>
                <w:color w:val="0070C0"/>
              </w:rPr>
            </w:pPr>
            <w:r w:rsidRPr="009743EA">
              <w:rPr>
                <w:color w:val="0070C0"/>
              </w:rPr>
              <w:t>Host: 192.168.0.10:8282</w:t>
            </w:r>
          </w:p>
          <w:p w14:paraId="2B2D44D6" w14:textId="77777777" w:rsidR="00554D66" w:rsidRPr="009743EA" w:rsidRDefault="00554D66" w:rsidP="00BD522C">
            <w:pPr>
              <w:pStyle w:val="TAL"/>
              <w:snapToGrid w:val="0"/>
              <w:ind w:left="284"/>
              <w:jc w:val="both"/>
              <w:rPr>
                <w:color w:val="0070C0"/>
              </w:rPr>
            </w:pPr>
            <w:r w:rsidRPr="009743EA">
              <w:rPr>
                <w:color w:val="0070C0"/>
              </w:rPr>
              <w:t>X-M2M-Origin: CAE5630283216026458665</w:t>
            </w:r>
          </w:p>
          <w:p w14:paraId="02B6856F" w14:textId="77777777" w:rsidR="00A06B31" w:rsidRPr="009743EA" w:rsidRDefault="00A06B31" w:rsidP="00A06B31">
            <w:pPr>
              <w:pStyle w:val="TAL"/>
              <w:snapToGrid w:val="0"/>
              <w:ind w:left="284"/>
              <w:jc w:val="both"/>
              <w:rPr>
                <w:color w:val="0070C0"/>
              </w:rPr>
            </w:pPr>
            <w:r w:rsidRPr="009743EA">
              <w:rPr>
                <w:color w:val="0070C0"/>
              </w:rPr>
              <w:t>Accept: application/json</w:t>
            </w:r>
          </w:p>
          <w:p w14:paraId="2F29B5F0" w14:textId="77777777" w:rsidR="00554D66" w:rsidRPr="009743EA" w:rsidRDefault="00554D66" w:rsidP="00BD522C">
            <w:pPr>
              <w:pStyle w:val="TAL"/>
              <w:snapToGrid w:val="0"/>
              <w:ind w:left="284"/>
              <w:jc w:val="both"/>
              <w:rPr>
                <w:color w:val="0070C0"/>
              </w:rPr>
            </w:pPr>
            <w:r w:rsidRPr="009743EA">
              <w:rPr>
                <w:color w:val="0070C0"/>
              </w:rPr>
              <w:t>X-M2M-RI: 1234</w:t>
            </w:r>
          </w:p>
          <w:p w14:paraId="6E357E05"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153081C0" w14:textId="77777777" w:rsidR="00554D66" w:rsidRPr="009743EA" w:rsidRDefault="00554D66" w:rsidP="00BD522C">
            <w:pPr>
              <w:pStyle w:val="TAL"/>
              <w:snapToGrid w:val="0"/>
              <w:ind w:left="284"/>
              <w:jc w:val="both"/>
              <w:rPr>
                <w:color w:val="0070C0"/>
              </w:rPr>
            </w:pPr>
          </w:p>
          <w:p w14:paraId="00EE6704" w14:textId="77777777" w:rsidR="00554D66" w:rsidRPr="009743EA" w:rsidRDefault="00554D66" w:rsidP="00BD522C">
            <w:pPr>
              <w:widowControl w:val="0"/>
              <w:spacing w:after="0"/>
              <w:ind w:left="284"/>
              <w:jc w:val="both"/>
              <w:textAlignment w:val="auto"/>
              <w:rPr>
                <w:rFonts w:ascii="Arial" w:hAnsi="Arial"/>
                <w:b/>
                <w:color w:val="0070C0"/>
                <w:sz w:val="18"/>
              </w:rPr>
            </w:pPr>
          </w:p>
          <w:p w14:paraId="54F2A3C6"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7B81B9EB" w14:textId="77777777" w:rsidR="00554D66" w:rsidRPr="009743EA" w:rsidRDefault="00554D66" w:rsidP="00BD522C">
            <w:pPr>
              <w:widowControl w:val="0"/>
              <w:spacing w:after="0"/>
              <w:ind w:left="284"/>
              <w:textAlignment w:val="auto"/>
              <w:rPr>
                <w:rFonts w:ascii="Arial" w:hAnsi="Arial"/>
                <w:color w:val="0070C0"/>
                <w:sz w:val="18"/>
              </w:rPr>
            </w:pPr>
          </w:p>
          <w:p w14:paraId="3AC6739E" w14:textId="77777777" w:rsidR="00554D66" w:rsidRPr="009743EA" w:rsidRDefault="00554D66" w:rsidP="00BD522C">
            <w:pPr>
              <w:widowControl w:val="0"/>
              <w:spacing w:after="0"/>
              <w:ind w:left="284"/>
              <w:textAlignment w:val="auto"/>
              <w:rPr>
                <w:rFonts w:ascii="Arial" w:hAnsi="Arial"/>
                <w:color w:val="0070C0"/>
                <w:sz w:val="18"/>
              </w:rPr>
            </w:pPr>
            <w:r w:rsidRPr="009743EA">
              <w:rPr>
                <w:rFonts w:ascii="Arial" w:hAnsi="Arial"/>
                <w:color w:val="0070C0"/>
                <w:sz w:val="18"/>
              </w:rPr>
              <w:t>200 OK</w:t>
            </w:r>
          </w:p>
          <w:p w14:paraId="6A4E48FD" w14:textId="77777777" w:rsidR="00554D66" w:rsidRPr="009743EA" w:rsidRDefault="00554D66" w:rsidP="00BD522C">
            <w:pPr>
              <w:pStyle w:val="TAL"/>
              <w:snapToGrid w:val="0"/>
              <w:ind w:left="284"/>
              <w:rPr>
                <w:color w:val="0070C0"/>
              </w:rPr>
            </w:pPr>
            <w:r w:rsidRPr="009743EA">
              <w:rPr>
                <w:color w:val="0070C0"/>
              </w:rPr>
              <w:t>Content-Type: application/json</w:t>
            </w:r>
          </w:p>
          <w:p w14:paraId="585314E2" w14:textId="77777777" w:rsidR="00554D66" w:rsidRPr="009743EA" w:rsidRDefault="00554D66" w:rsidP="00BD522C">
            <w:pPr>
              <w:pStyle w:val="TAL"/>
              <w:snapToGrid w:val="0"/>
              <w:ind w:left="284"/>
              <w:rPr>
                <w:color w:val="0070C0"/>
              </w:rPr>
            </w:pPr>
            <w:r w:rsidRPr="009743EA">
              <w:rPr>
                <w:color w:val="0070C0"/>
              </w:rPr>
              <w:t>X-M2M-RI: 1234</w:t>
            </w:r>
          </w:p>
          <w:p w14:paraId="06550F6D"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083D7C9A" w14:textId="77777777" w:rsidR="00554D66" w:rsidRPr="009743EA" w:rsidRDefault="00554D66" w:rsidP="00BD522C">
            <w:pPr>
              <w:pStyle w:val="TAL"/>
              <w:snapToGrid w:val="0"/>
              <w:ind w:left="284"/>
              <w:rPr>
                <w:color w:val="0070C0"/>
              </w:rPr>
            </w:pPr>
            <w:r w:rsidRPr="009743EA">
              <w:rPr>
                <w:color w:val="0070C0"/>
              </w:rPr>
              <w:t>X-M2M-RSC: 2000</w:t>
            </w:r>
          </w:p>
          <w:p w14:paraId="39E1D5AB" w14:textId="77777777" w:rsidR="00554D66" w:rsidRPr="009743EA" w:rsidRDefault="00554D66" w:rsidP="00BD522C">
            <w:pPr>
              <w:pStyle w:val="TAL"/>
              <w:snapToGrid w:val="0"/>
              <w:ind w:left="284"/>
              <w:rPr>
                <w:color w:val="0070C0"/>
              </w:rPr>
            </w:pPr>
          </w:p>
          <w:p w14:paraId="27CEE407" w14:textId="77777777" w:rsidR="00554D66" w:rsidRPr="009743EA" w:rsidRDefault="00554D66" w:rsidP="00BD522C">
            <w:pPr>
              <w:pStyle w:val="TAL"/>
              <w:snapToGrid w:val="0"/>
              <w:ind w:left="284"/>
              <w:rPr>
                <w:color w:val="0070C0"/>
              </w:rPr>
            </w:pPr>
            <w:r w:rsidRPr="009743EA">
              <w:rPr>
                <w:color w:val="0070C0"/>
              </w:rPr>
              <w:t>{</w:t>
            </w:r>
          </w:p>
          <w:p w14:paraId="470EB164" w14:textId="77777777" w:rsidR="00554D66" w:rsidRPr="009743EA" w:rsidRDefault="00554D66" w:rsidP="00BD522C">
            <w:pPr>
              <w:pStyle w:val="TAL"/>
              <w:snapToGrid w:val="0"/>
              <w:ind w:left="284"/>
              <w:rPr>
                <w:color w:val="0070C0"/>
              </w:rPr>
            </w:pPr>
            <w:r w:rsidRPr="009743EA">
              <w:rPr>
                <w:color w:val="0070C0"/>
              </w:rPr>
              <w:t xml:space="preserve">    "m2m:uril": </w:t>
            </w:r>
          </w:p>
          <w:p w14:paraId="19B822CC" w14:textId="77777777" w:rsidR="00554D66" w:rsidRPr="009743EA" w:rsidRDefault="00554D66" w:rsidP="00BD522C">
            <w:pPr>
              <w:pStyle w:val="TAL"/>
              <w:snapToGrid w:val="0"/>
              <w:ind w:left="284"/>
              <w:rPr>
                <w:color w:val="0070C0"/>
              </w:rPr>
            </w:pPr>
            <w:r w:rsidRPr="009743EA">
              <w:rPr>
                <w:color w:val="0070C0"/>
              </w:rPr>
              <w:t xml:space="preserve">        "/mn-name/ae_actuator",</w:t>
            </w:r>
          </w:p>
          <w:p w14:paraId="481B9AF0" w14:textId="77777777" w:rsidR="00554D66" w:rsidRPr="009743EA" w:rsidRDefault="00554D66" w:rsidP="00BD522C">
            <w:pPr>
              <w:pStyle w:val="TAL"/>
              <w:snapToGrid w:val="0"/>
              <w:ind w:left="284"/>
              <w:rPr>
                <w:color w:val="0070C0"/>
              </w:rPr>
            </w:pPr>
            <w:r w:rsidRPr="009743EA">
              <w:rPr>
                <w:color w:val="0070C0"/>
              </w:rPr>
              <w:t xml:space="preserve">        "/mn-name/ae_actuator/cnt_light1",</w:t>
            </w:r>
          </w:p>
          <w:p w14:paraId="6613D72E" w14:textId="77777777" w:rsidR="00554D66" w:rsidRPr="009743EA" w:rsidRDefault="00554D66" w:rsidP="00BD522C">
            <w:pPr>
              <w:pStyle w:val="TAL"/>
              <w:snapToGrid w:val="0"/>
              <w:ind w:left="284"/>
              <w:rPr>
                <w:color w:val="0070C0"/>
              </w:rPr>
            </w:pPr>
            <w:r w:rsidRPr="009743EA">
              <w:rPr>
                <w:color w:val="0070C0"/>
              </w:rPr>
              <w:t xml:space="preserve">        "/mn-name/ae_actuator/cnt_light2",</w:t>
            </w:r>
          </w:p>
          <w:p w14:paraId="2232F26E" w14:textId="77777777" w:rsidR="00554D66" w:rsidRPr="009743EA" w:rsidRDefault="00554D66" w:rsidP="00BD522C">
            <w:pPr>
              <w:pStyle w:val="TAL"/>
              <w:snapToGrid w:val="0"/>
              <w:ind w:left="284"/>
              <w:rPr>
                <w:color w:val="0070C0"/>
              </w:rPr>
            </w:pPr>
            <w:r w:rsidRPr="009743EA">
              <w:rPr>
                <w:color w:val="0070C0"/>
              </w:rPr>
              <w:t xml:space="preserve">        "/mn-name/ae_sensor",</w:t>
            </w:r>
          </w:p>
          <w:p w14:paraId="178B1CF6" w14:textId="77777777" w:rsidR="00554D66" w:rsidRPr="009743EA" w:rsidRDefault="00554D66" w:rsidP="00BD522C">
            <w:pPr>
              <w:pStyle w:val="TAL"/>
              <w:snapToGrid w:val="0"/>
              <w:ind w:left="284"/>
              <w:rPr>
                <w:color w:val="0070C0"/>
              </w:rPr>
            </w:pPr>
            <w:r w:rsidRPr="009743EA">
              <w:rPr>
                <w:color w:val="0070C0"/>
              </w:rPr>
              <w:t xml:space="preserve">        "/mn-name/ae_sensor/cnt_temp1",</w:t>
            </w:r>
          </w:p>
          <w:p w14:paraId="4EE2C948" w14:textId="77777777" w:rsidR="00554D66" w:rsidRPr="009743EA" w:rsidRDefault="00554D66" w:rsidP="00BD522C">
            <w:pPr>
              <w:pStyle w:val="TAL"/>
              <w:snapToGrid w:val="0"/>
              <w:ind w:left="284"/>
              <w:rPr>
                <w:color w:val="0070C0"/>
              </w:rPr>
            </w:pPr>
            <w:r w:rsidRPr="009743EA">
              <w:rPr>
                <w:color w:val="0070C0"/>
              </w:rPr>
              <w:t xml:space="preserve">        "/mn-name/ae_sensor/cnt_temp2"</w:t>
            </w:r>
          </w:p>
          <w:p w14:paraId="6D50A6AC" w14:textId="77777777" w:rsidR="00554D66" w:rsidRPr="005A2D7C" w:rsidRDefault="00554D66" w:rsidP="00BD522C">
            <w:pPr>
              <w:pStyle w:val="TAL"/>
              <w:snapToGrid w:val="0"/>
              <w:ind w:left="284"/>
              <w:rPr>
                <w:color w:val="0070C0"/>
              </w:rPr>
            </w:pPr>
            <w:r w:rsidRPr="005A2D7C">
              <w:rPr>
                <w:color w:val="0070C0"/>
              </w:rPr>
              <w:t>}</w:t>
            </w:r>
          </w:p>
          <w:p w14:paraId="4A16F451" w14:textId="77777777" w:rsidR="00554D66" w:rsidRPr="009743EA" w:rsidRDefault="00554D66" w:rsidP="00BD522C">
            <w:pPr>
              <w:pStyle w:val="TAL"/>
              <w:snapToGrid w:val="0"/>
              <w:ind w:left="284"/>
            </w:pPr>
          </w:p>
        </w:tc>
      </w:tr>
    </w:tbl>
    <w:p w14:paraId="54B9EA2A" w14:textId="77777777" w:rsidR="00554D66" w:rsidRPr="005A2D7C" w:rsidRDefault="00554D66" w:rsidP="00554D66"/>
    <w:p w14:paraId="7B59357B" w14:textId="77777777" w:rsidR="00554D66" w:rsidRPr="00325791" w:rsidRDefault="00554D66" w:rsidP="00554D66">
      <w:pPr>
        <w:pStyle w:val="Heading4"/>
        <w:rPr>
          <w:lang w:val="fr-FR"/>
        </w:rPr>
      </w:pPr>
      <w:bookmarkStart w:id="406" w:name="_Toc49507560"/>
      <w:bookmarkStart w:id="407" w:name="_Toc49507672"/>
      <w:bookmarkStart w:id="408" w:name="_Toc532286374"/>
      <w:bookmarkStart w:id="409" w:name="_Toc532286510"/>
      <w:bookmarkStart w:id="410" w:name="_Toc46154415"/>
      <w:bookmarkStart w:id="411" w:name="_Toc71708849"/>
      <w:bookmarkStart w:id="412" w:name="_Toc49420746"/>
      <w:r w:rsidRPr="00325791">
        <w:rPr>
          <w:lang w:val="fr-FR"/>
        </w:rPr>
        <w:lastRenderedPageBreak/>
        <w:t>6.2.8.4</w:t>
      </w:r>
      <w:r w:rsidRPr="00325791">
        <w:rPr>
          <w:lang w:val="fr-FR"/>
        </w:rPr>
        <w:tab/>
        <w:t>API-DIS-CRB, API-DIS-CRA</w:t>
      </w:r>
      <w:bookmarkEnd w:id="406"/>
      <w:bookmarkEnd w:id="407"/>
      <w:bookmarkEnd w:id="408"/>
      <w:bookmarkEnd w:id="409"/>
      <w:bookmarkEnd w:id="410"/>
      <w:bookmarkEnd w:id="411"/>
      <w:r w:rsidRPr="00325791">
        <w:rPr>
          <w:lang w:val="fr-FR"/>
        </w:rPr>
        <w:t xml:space="preserve"> </w:t>
      </w:r>
      <w:bookmarkEnd w:id="412"/>
    </w:p>
    <w:tbl>
      <w:tblPr>
        <w:tblW w:w="9659" w:type="dxa"/>
        <w:jc w:val="center"/>
        <w:tblLayout w:type="fixed"/>
        <w:tblCellMar>
          <w:left w:w="28" w:type="dxa"/>
        </w:tblCellMar>
        <w:tblLook w:val="0000" w:firstRow="0" w:lastRow="0" w:firstColumn="0" w:lastColumn="0" w:noHBand="0" w:noVBand="0"/>
      </w:tblPr>
      <w:tblGrid>
        <w:gridCol w:w="1286"/>
        <w:gridCol w:w="8373"/>
      </w:tblGrid>
      <w:tr w:rsidR="00554D66" w:rsidRPr="00DC4AC1" w14:paraId="46E45197"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2865A2ED" w14:textId="77777777" w:rsidR="00554D66" w:rsidRPr="00325791" w:rsidRDefault="00554D66" w:rsidP="00BD522C">
            <w:pPr>
              <w:pStyle w:val="TAL"/>
              <w:snapToGrid w:val="0"/>
              <w:jc w:val="center"/>
              <w:rPr>
                <w:b/>
                <w:lang w:val="fr-FR"/>
              </w:rPr>
            </w:pPr>
          </w:p>
          <w:p w14:paraId="5E281FA9" w14:textId="77777777" w:rsidR="00554D66" w:rsidRPr="009743EA" w:rsidRDefault="00554D66" w:rsidP="00BD522C">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4536DC3" w14:textId="77777777" w:rsidR="00554D66" w:rsidRPr="005A2D7C" w:rsidRDefault="00554D66" w:rsidP="005A2D7C">
            <w:pPr>
              <w:pStyle w:val="TAL"/>
              <w:rPr>
                <w:rFonts w:eastAsia="Calibri Light"/>
                <w:lang w:val="fr-FR"/>
              </w:rPr>
            </w:pPr>
            <w:r w:rsidRPr="005A2D7C">
              <w:rPr>
                <w:rFonts w:eastAsia="Calibri Light"/>
                <w:lang w:val="fr-FR"/>
              </w:rPr>
              <w:t>API/DIS</w:t>
            </w:r>
            <w:r w:rsidR="00F41F85" w:rsidRPr="005A2D7C">
              <w:rPr>
                <w:rFonts w:eastAsia="Calibri Light"/>
                <w:lang w:val="fr-FR"/>
              </w:rPr>
              <w:t>_</w:t>
            </w:r>
            <w:r w:rsidRPr="005A2D7C">
              <w:rPr>
                <w:rFonts w:eastAsia="Calibri Light"/>
                <w:lang w:val="fr-FR"/>
              </w:rPr>
              <w:t>CRB</w:t>
            </w:r>
          </w:p>
          <w:p w14:paraId="4FA6A3BC" w14:textId="77777777" w:rsidR="00554D66" w:rsidRPr="005A2D7C" w:rsidRDefault="00554D66" w:rsidP="005A2D7C">
            <w:pPr>
              <w:pStyle w:val="TAL"/>
              <w:rPr>
                <w:lang w:val="fr-FR"/>
              </w:rPr>
            </w:pPr>
            <w:r w:rsidRPr="005A2D7C">
              <w:rPr>
                <w:rFonts w:eastAsia="Calibri Light"/>
                <w:lang w:val="fr-FR"/>
              </w:rPr>
              <w:t>API/DIS</w:t>
            </w:r>
            <w:r w:rsidR="00F41F85" w:rsidRPr="005A2D7C">
              <w:rPr>
                <w:rFonts w:eastAsia="Calibri Light"/>
                <w:lang w:val="fr-FR"/>
              </w:rPr>
              <w:t>_</w:t>
            </w:r>
            <w:r w:rsidRPr="005A2D7C">
              <w:rPr>
                <w:rFonts w:eastAsia="Calibri Light"/>
                <w:lang w:val="fr-FR"/>
              </w:rPr>
              <w:t>CRA</w:t>
            </w:r>
          </w:p>
        </w:tc>
      </w:tr>
      <w:tr w:rsidR="00554D66" w:rsidRPr="009743EA" w14:paraId="14A04CA4"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401AF615" w14:textId="77777777" w:rsidR="00554D66" w:rsidRPr="009743EA" w:rsidRDefault="00554D66" w:rsidP="00BD522C">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5F5081" w14:textId="77777777" w:rsidR="00554D66" w:rsidRPr="005A2D7C" w:rsidRDefault="00554D66" w:rsidP="005A2D7C">
            <w:pPr>
              <w:pStyle w:val="TAL"/>
            </w:pPr>
            <w:r w:rsidRPr="005A2D7C">
              <w:t xml:space="preserve">Discovery with createdBefore and createdAfter </w:t>
            </w:r>
            <w:r w:rsidRPr="005A2D7C">
              <w:rPr>
                <w:b/>
                <w:i/>
              </w:rPr>
              <w:t>Filter Criteria</w:t>
            </w:r>
            <w:r w:rsidRPr="005A2D7C">
              <w:t xml:space="preserve"> condition</w:t>
            </w:r>
          </w:p>
        </w:tc>
      </w:tr>
      <w:tr w:rsidR="00554D66" w:rsidRPr="009743EA" w14:paraId="72195AD4"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64A8F902" w14:textId="77777777" w:rsidR="00554D66" w:rsidRPr="009743EA" w:rsidRDefault="00554D66" w:rsidP="00BD522C">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1659BDE" w14:textId="77777777" w:rsidR="00554D66" w:rsidRPr="005A2D7C" w:rsidRDefault="00554D66" w:rsidP="005A2D7C">
            <w:pPr>
              <w:pStyle w:val="TAL"/>
              <w:rPr>
                <w:rFonts w:eastAsia="Calibri Light"/>
              </w:rPr>
            </w:pPr>
            <w:r w:rsidRPr="005A2D7C">
              <w:rPr>
                <w:rFonts w:eastAsia="Calibri Light"/>
              </w:rPr>
              <w:t>CSEBase (can be any oneM2M resource primitives)</w:t>
            </w:r>
          </w:p>
        </w:tc>
      </w:tr>
      <w:tr w:rsidR="00554D66" w:rsidRPr="009743EA" w14:paraId="2418EBC3"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51BE6649" w14:textId="77777777" w:rsidR="00554D66" w:rsidRPr="009743EA" w:rsidRDefault="00554D66" w:rsidP="00BD522C">
            <w:pPr>
              <w:pStyle w:val="TAL"/>
              <w:snapToGrid w:val="0"/>
              <w:jc w:val="center"/>
              <w:rPr>
                <w:b/>
                <w:kern w:val="1"/>
                <w:sz w:val="8"/>
              </w:rPr>
            </w:pPr>
          </w:p>
          <w:p w14:paraId="1066CE52" w14:textId="77777777" w:rsidR="00554D66" w:rsidRPr="009743EA" w:rsidRDefault="00554D66" w:rsidP="00BD522C">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305E46C" w14:textId="77777777" w:rsidR="00554D66" w:rsidRPr="005A2D7C" w:rsidRDefault="00554D66" w:rsidP="005A2D7C">
            <w:pPr>
              <w:pStyle w:val="TAL"/>
            </w:pPr>
            <w:r w:rsidRPr="005A2D7C">
              <w:t xml:space="preserve">The interface is used to discovery resources that match with the </w:t>
            </w:r>
            <w:r w:rsidRPr="005A2D7C">
              <w:rPr>
                <w:b/>
              </w:rPr>
              <w:t>period of created time</w:t>
            </w:r>
            <w:r w:rsidRPr="005A2D7C">
              <w:t>. If found, the Hosting CSE sends back a response with matched resources</w:t>
            </w:r>
            <w:r w:rsidR="005A3EEC" w:rsidRPr="009743EA">
              <w:t>.</w:t>
            </w:r>
          </w:p>
        </w:tc>
      </w:tr>
      <w:tr w:rsidR="00554D66" w:rsidRPr="009743EA" w14:paraId="0A21D6D2" w14:textId="77777777" w:rsidTr="00BD522C">
        <w:trPr>
          <w:trHeight w:val="4889"/>
          <w:jc w:val="center"/>
        </w:trPr>
        <w:tc>
          <w:tcPr>
            <w:tcW w:w="1286" w:type="dxa"/>
            <w:tcBorders>
              <w:top w:val="single" w:sz="4" w:space="0" w:color="000000"/>
              <w:left w:val="single" w:sz="4" w:space="0" w:color="000000"/>
              <w:bottom w:val="single" w:sz="4" w:space="0" w:color="000000"/>
            </w:tcBorders>
            <w:shd w:val="clear" w:color="auto" w:fill="E7E6E6"/>
          </w:tcPr>
          <w:p w14:paraId="6B195A39" w14:textId="77777777" w:rsidR="00554D66" w:rsidRPr="009743EA" w:rsidRDefault="00554D66" w:rsidP="00BD522C">
            <w:pPr>
              <w:pStyle w:val="TAL"/>
              <w:snapToGrid w:val="0"/>
              <w:jc w:val="center"/>
              <w:rPr>
                <w:b/>
                <w:kern w:val="1"/>
              </w:rPr>
            </w:pPr>
          </w:p>
          <w:p w14:paraId="46A73A5D" w14:textId="77777777" w:rsidR="00554D66" w:rsidRPr="009743EA" w:rsidRDefault="00554D66" w:rsidP="00BD522C">
            <w:pPr>
              <w:pStyle w:val="TAL"/>
              <w:snapToGrid w:val="0"/>
              <w:jc w:val="center"/>
              <w:rPr>
                <w:b/>
                <w:kern w:val="1"/>
              </w:rPr>
            </w:pPr>
          </w:p>
          <w:p w14:paraId="1876CCCB" w14:textId="77777777" w:rsidR="00554D66" w:rsidRPr="009743EA" w:rsidRDefault="00554D66" w:rsidP="00BD522C">
            <w:pPr>
              <w:pStyle w:val="TAL"/>
              <w:snapToGrid w:val="0"/>
              <w:jc w:val="center"/>
              <w:rPr>
                <w:b/>
                <w:kern w:val="1"/>
              </w:rPr>
            </w:pPr>
          </w:p>
          <w:p w14:paraId="209B3468" w14:textId="77777777" w:rsidR="00554D66" w:rsidRPr="009743EA" w:rsidRDefault="00554D66" w:rsidP="00BD522C">
            <w:pPr>
              <w:pStyle w:val="TAL"/>
              <w:snapToGrid w:val="0"/>
              <w:jc w:val="center"/>
              <w:rPr>
                <w:b/>
                <w:kern w:val="1"/>
              </w:rPr>
            </w:pPr>
          </w:p>
          <w:p w14:paraId="7D363725" w14:textId="77777777" w:rsidR="00554D66" w:rsidRPr="009743EA" w:rsidRDefault="00554D66" w:rsidP="00BD522C">
            <w:pPr>
              <w:pStyle w:val="TAL"/>
              <w:snapToGrid w:val="0"/>
              <w:jc w:val="center"/>
              <w:rPr>
                <w:b/>
                <w:kern w:val="1"/>
              </w:rPr>
            </w:pPr>
            <w:r w:rsidRPr="009743EA">
              <w:rPr>
                <w:b/>
                <w:kern w:val="1"/>
              </w:rPr>
              <w:t>Resource Structure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3EE7D94" w14:textId="77777777" w:rsidR="00554D66" w:rsidRPr="009743EA" w:rsidRDefault="0054261D" w:rsidP="00BD522C">
            <w:pPr>
              <w:pStyle w:val="Default"/>
              <w:overflowPunct w:val="0"/>
              <w:jc w:val="center"/>
            </w:pPr>
            <w:r>
              <w:pict w14:anchorId="75B244C5">
                <v:group id="_x0000_s1677" style="position:absolute;left:0;text-align:left;margin-left:117.85pt;margin-top:6.25pt;width:222.2pt;height:224.75pt;z-index:251623936;mso-position-horizontal-relative:text;mso-position-vertical-relative:text" coordsize="28219,2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">
                  <v:rect id="직사각형 2" o:spid="_x0000_s1678" style="position:absolute;width:11683;height:36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" filled="f" strokecolor="windowText">
                    <v:textbox inset="0,0,0,0">
                      <w:txbxContent>
                        <w:p w14:paraId="1B9361AC" w14:textId="77777777" w:rsidR="004A00AF" w:rsidRDefault="004A00AF" w:rsidP="00554D66">
                          <w:pPr>
                            <w:pStyle w:val="NormalWeb"/>
                            <w:wordWrap w:val="0"/>
                            <w:spacing w:after="0"/>
                            <w:jc w:val="center"/>
                          </w:pPr>
                          <w:r w:rsidRPr="007F3495">
                            <w:rPr>
                              <w:b/>
                              <w:bCs/>
                              <w:color w:val="000000"/>
                              <w:kern w:val="24"/>
                              <w:sz w:val="20"/>
                              <w:szCs w:val="20"/>
                            </w:rPr>
                            <w:t>mn-name</w:t>
                          </w:r>
                        </w:p>
                        <w:p w14:paraId="0016B9F6" w14:textId="77777777" w:rsidR="004A00AF" w:rsidRDefault="004A00AF" w:rsidP="00554D66">
                          <w:pPr>
                            <w:pStyle w:val="NormalWeb"/>
                            <w:wordWrap w:val="0"/>
                            <w:spacing w:after="0"/>
                            <w:jc w:val="center"/>
                          </w:pPr>
                          <w:r w:rsidRPr="007F3495">
                            <w:rPr>
                              <w:b/>
                              <w:bCs/>
                              <w:color w:val="000000"/>
                              <w:kern w:val="24"/>
                              <w:sz w:val="20"/>
                              <w:szCs w:val="20"/>
                            </w:rPr>
                            <w:t>(CSEBase)</w:t>
                          </w:r>
                        </w:p>
                      </w:txbxContent>
                    </v:textbox>
                  </v:rect>
                  <v:line id="직선 연결선 3" o:spid="_x0000_s1679" style="position:absolute;flip:x;visibility:visible" from="5842,3758" to="5842,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" strokecolor="windowText" strokeweight=".5pt">
                    <v:stroke joinstyle="miter"/>
                  </v:line>
                  <v:rect id="직사각형 4" o:spid="_x0000_s1680" style="position:absolute;left:7905;top:4996;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" filled="f" strokecolor="windowText">
                    <v:textbox inset="0,0,0,0">
                      <w:txbxContent>
                        <w:p w14:paraId="37485DA7" w14:textId="77777777" w:rsidR="004A00AF" w:rsidRDefault="004A00AF" w:rsidP="00554D66">
                          <w:pPr>
                            <w:pStyle w:val="NormalWeb"/>
                            <w:wordWrap w:val="0"/>
                            <w:spacing w:after="0"/>
                            <w:jc w:val="center"/>
                          </w:pPr>
                          <w:r w:rsidRPr="007F3495">
                            <w:rPr>
                              <w:b/>
                              <w:bCs/>
                              <w:color w:val="000000"/>
                              <w:kern w:val="24"/>
                              <w:sz w:val="18"/>
                              <w:szCs w:val="18"/>
                            </w:rPr>
                            <w:t>ae_actuator</w:t>
                          </w:r>
                        </w:p>
                        <w:p w14:paraId="6E3D942B" w14:textId="77777777" w:rsidR="004A00AF" w:rsidRDefault="004A00AF" w:rsidP="00554D66">
                          <w:pPr>
                            <w:pStyle w:val="NormalWeb"/>
                            <w:wordWrap w:val="0"/>
                            <w:spacing w:after="0"/>
                            <w:jc w:val="center"/>
                          </w:pPr>
                          <w:r w:rsidRPr="007F3495">
                            <w:rPr>
                              <w:b/>
                              <w:bCs/>
                              <w:color w:val="000000"/>
                              <w:kern w:val="24"/>
                              <w:sz w:val="18"/>
                              <w:szCs w:val="18"/>
                            </w:rPr>
                            <w:t>(AE)</w:t>
                          </w:r>
                        </w:p>
                      </w:txbxContent>
                    </v:textbox>
                  </v:rect>
                  <v:line id="직선 연결선 5" o:spid="_x0000_s1681" style="position:absolute;visibility:visible" from="5841,6283" to="7905,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" strokecolor="windowText" strokeweight=".5pt">
                    <v:stroke joinstyle="miter"/>
                  </v:line>
                  <v:rect id="직사각형 6" o:spid="_x0000_s1682" style="position:absolute;left:7905;top:17331;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" filled="f" strokecolor="windowText">
                    <v:textbox inset="0,0,0,0">
                      <w:txbxContent>
                        <w:p w14:paraId="438E9D9C" w14:textId="77777777" w:rsidR="004A00AF" w:rsidRDefault="004A00AF" w:rsidP="00554D66">
                          <w:pPr>
                            <w:pStyle w:val="NormalWeb"/>
                            <w:wordWrap w:val="0"/>
                            <w:spacing w:after="0"/>
                            <w:jc w:val="center"/>
                          </w:pPr>
                          <w:r w:rsidRPr="007F3495">
                            <w:rPr>
                              <w:b/>
                              <w:bCs/>
                              <w:color w:val="000000"/>
                              <w:kern w:val="24"/>
                              <w:sz w:val="18"/>
                              <w:szCs w:val="18"/>
                            </w:rPr>
                            <w:t>ae_sensor</w:t>
                          </w:r>
                        </w:p>
                        <w:p w14:paraId="51414AEE" w14:textId="77777777" w:rsidR="004A00AF" w:rsidRDefault="004A00AF" w:rsidP="00554D66">
                          <w:pPr>
                            <w:pStyle w:val="NormalWeb"/>
                            <w:wordWrap w:val="0"/>
                            <w:spacing w:after="0"/>
                            <w:jc w:val="center"/>
                          </w:pPr>
                          <w:r w:rsidRPr="007F3495">
                            <w:rPr>
                              <w:b/>
                              <w:bCs/>
                              <w:color w:val="000000"/>
                              <w:kern w:val="24"/>
                              <w:sz w:val="18"/>
                              <w:szCs w:val="18"/>
                            </w:rPr>
                            <w:t>(AE)</w:t>
                          </w:r>
                        </w:p>
                      </w:txbxContent>
                    </v:textbox>
                  </v:rect>
                  <v:line id="직선 연결선 7" o:spid="_x0000_s1683" style="position:absolute;visibility:visible" from="5841,6299" to="5842,18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" strokecolor="windowText" strokeweight=".5pt">
                    <v:stroke joinstyle="miter"/>
                  </v:line>
                  <v:line id="직선 연결선 8" o:spid="_x0000_s1684" style="position:absolute;visibility:visible" from="5842,18487" to="7905,18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" strokecolor="windowText" strokeweight=".5pt">
                    <v:stroke joinstyle="miter"/>
                  </v:line>
                  <v:rect id="직사각형 10" o:spid="_x0000_s1685" style="position:absolute;left:15955;top:9337;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" filled="f" strokecolor="windowText">
                    <v:textbox inset="0,0,0,0">
                      <w:txbxContent>
                        <w:p w14:paraId="63E238E7" w14:textId="77777777" w:rsidR="004A00AF" w:rsidRDefault="004A00AF" w:rsidP="00554D66">
                          <w:pPr>
                            <w:pStyle w:val="NormalWeb"/>
                            <w:wordWrap w:val="0"/>
                            <w:spacing w:after="0"/>
                            <w:jc w:val="center"/>
                          </w:pPr>
                          <w:r w:rsidRPr="007F3495">
                            <w:rPr>
                              <w:b/>
                              <w:bCs/>
                              <w:color w:val="000000"/>
                              <w:kern w:val="24"/>
                              <w:sz w:val="18"/>
                              <w:szCs w:val="18"/>
                            </w:rPr>
                            <w:t>cnt_light1</w:t>
                          </w:r>
                        </w:p>
                        <w:p w14:paraId="78ADE93B"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1" o:spid="_x0000_s1686" style="position:absolute;visibility:visible" from="13892,7394" to="13892,1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" strokecolor="windowText" strokeweight=".5pt">
                    <v:stroke joinstyle="miter"/>
                  </v:line>
                  <v:rect id="직사각형 12" o:spid="_x0000_s1687" style="position:absolute;left:15955;top:13459;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" filled="f" strokecolor="windowText">
                    <v:textbox inset="0,0,0,0">
                      <w:txbxContent>
                        <w:p w14:paraId="29F1892C" w14:textId="77777777" w:rsidR="004A00AF" w:rsidRDefault="004A00AF" w:rsidP="00554D66">
                          <w:pPr>
                            <w:pStyle w:val="NormalWeb"/>
                            <w:wordWrap w:val="0"/>
                            <w:spacing w:after="0"/>
                            <w:jc w:val="center"/>
                          </w:pPr>
                          <w:r w:rsidRPr="007F3495">
                            <w:rPr>
                              <w:b/>
                              <w:bCs/>
                              <w:color w:val="000000"/>
                              <w:kern w:val="24"/>
                              <w:sz w:val="18"/>
                              <w:szCs w:val="18"/>
                            </w:rPr>
                            <w:t>cnt_light2</w:t>
                          </w:r>
                        </w:p>
                        <w:p w14:paraId="32281F13"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3" o:spid="_x0000_s1688" style="position:absolute;visibility:visible" from="13892,10942" to="13892,1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UxhwQAAANsAAAAPAAAAZHJzL2Rvd25yZXYueG1sRE9Ni8Iw&#10;EL0L+x/CLHjTdBWk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LaZTGHBAAAA2wAAAA8AAAAA&#10;AAAAAAAAAAAABwIAAGRycy9kb3ducmV2LnhtbFBLBQYAAAAAAwADALcAAAD1AgAAAAA=&#10;" strokecolor="windowText" strokeweight=".5pt">
                    <v:stroke joinstyle="miter"/>
                  </v:line>
                  <v:line id="직선 연결선 14" o:spid="_x0000_s1689" style="position:absolute;visibility:visible" from="13892,14616" to="15955,14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NQVwQAAANsAAAAPAAAAZHJzL2Rvd25yZXYueG1sRE9Ni8Iw&#10;EL0L+x/CLHjTdEWk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Dlw1BXBAAAA2wAAAA8AAAAA&#10;AAAAAAAAAAAABwIAAGRycy9kb3ducmV2LnhtbFBLBQYAAAAAAwADALcAAAD1AgAAAAA=&#10;" strokecolor="windowText" strokeweight=".5pt">
                    <v:stroke joinstyle="miter"/>
                  </v:line>
                  <v:line id="직선 연결선 15" o:spid="_x0000_s1690" style="position:absolute;visibility:visible" from="13892,10594" to="15955,10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GOwQAAANsAAAAPAAAAZHJzL2Rvd25yZXYueG1sRE9Ni8Iw&#10;EL0L+x/CLHjTdAWl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FY8cY7BAAAA2wAAAA8AAAAA&#10;AAAAAAAAAAAABwIAAGRycy9kb3ducmV2LnhtbFBLBQYAAAAAAwADALcAAAD1AgAAAAA=&#10;" strokecolor="windowText" strokeweight=".5pt">
                    <v:stroke joinstyle="miter"/>
                  </v:line>
                  <v:rect id="_x0000_s1691" style="position:absolute;left:15955;top:21888;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" filled="f" strokecolor="windowText">
                    <v:textbox inset="0,0,0,0">
                      <w:txbxContent>
                        <w:p w14:paraId="611D4033" w14:textId="77777777" w:rsidR="004A00AF" w:rsidRDefault="004A00AF" w:rsidP="00554D66">
                          <w:pPr>
                            <w:pStyle w:val="NormalWeb"/>
                            <w:wordWrap w:val="0"/>
                            <w:spacing w:after="0"/>
                            <w:jc w:val="center"/>
                          </w:pPr>
                          <w:r>
                            <w:rPr>
                              <w:b/>
                              <w:bCs/>
                              <w:color w:val="000000"/>
                              <w:kern w:val="24"/>
                              <w:sz w:val="18"/>
                              <w:szCs w:val="18"/>
                            </w:rPr>
                            <w:t>cnt</w:t>
                          </w:r>
                          <w:r w:rsidRPr="007F3495">
                            <w:rPr>
                              <w:b/>
                              <w:bCs/>
                              <w:color w:val="000000"/>
                              <w:kern w:val="24"/>
                              <w:sz w:val="18"/>
                              <w:szCs w:val="18"/>
                            </w:rPr>
                            <w:t>_temp1</w:t>
                          </w:r>
                        </w:p>
                        <w:p w14:paraId="3A34D572"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7" o:spid="_x0000_s1692" style="position:absolute;visibility:visible" from="13892,19946" to="13892,2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" strokecolor="windowText" strokeweight=".5pt">
                    <v:stroke joinstyle="miter"/>
                  </v:line>
                  <v:rect id="직사각형 18" o:spid="_x0000_s1693" style="position:absolute;left:15955;top:26011;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" filled="f" strokecolor="windowText">
                    <v:textbox inset="0,0,0,0">
                      <w:txbxContent>
                        <w:p w14:paraId="04A2D102" w14:textId="77777777" w:rsidR="004A00AF" w:rsidRDefault="004A00AF" w:rsidP="00554D66">
                          <w:pPr>
                            <w:pStyle w:val="NormalWeb"/>
                            <w:wordWrap w:val="0"/>
                            <w:spacing w:after="0"/>
                            <w:jc w:val="center"/>
                          </w:pPr>
                          <w:r>
                            <w:rPr>
                              <w:b/>
                              <w:bCs/>
                              <w:color w:val="000000"/>
                              <w:kern w:val="24"/>
                              <w:sz w:val="18"/>
                              <w:szCs w:val="18"/>
                            </w:rPr>
                            <w:t>cnt</w:t>
                          </w:r>
                          <w:r w:rsidRPr="007F3495">
                            <w:rPr>
                              <w:b/>
                              <w:bCs/>
                              <w:color w:val="000000"/>
                              <w:kern w:val="24"/>
                              <w:sz w:val="18"/>
                              <w:szCs w:val="18"/>
                            </w:rPr>
                            <w:t>_temp2</w:t>
                          </w:r>
                        </w:p>
                        <w:p w14:paraId="7538E1E3"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9" o:spid="_x0000_s1694" style="position:absolute;visibility:visible" from="13892,23494" to="13892,2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" strokecolor="windowText" strokeweight=".5pt">
                    <v:stroke joinstyle="miter"/>
                  </v:line>
                  <v:line id="직선 연결선 20" o:spid="_x0000_s1695" style="position:absolute;visibility:visible" from="13892,27167" to="15955,2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" strokecolor="windowText" strokeweight=".5pt">
                    <v:stroke joinstyle="miter"/>
                  </v:line>
                  <v:line id="직선 연결선 21" o:spid="_x0000_s1696" style="position:absolute;visibility:visible" from="13892,23146" to="15955,2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" strokecolor="windowText" strokeweight=".5pt">
                    <v:stroke joinstyle="miter"/>
                  </v:line>
                </v:group>
              </w:pict>
            </w:r>
          </w:p>
          <w:p w14:paraId="0F54696A" w14:textId="77777777" w:rsidR="00554D66" w:rsidRPr="009743EA" w:rsidRDefault="00554D66" w:rsidP="00BD522C">
            <w:pPr>
              <w:pStyle w:val="Default"/>
              <w:overflowPunct w:val="0"/>
              <w:jc w:val="center"/>
            </w:pPr>
          </w:p>
          <w:p w14:paraId="345CC866" w14:textId="77777777" w:rsidR="00554D66" w:rsidRPr="009743EA" w:rsidRDefault="00554D66" w:rsidP="00BD522C">
            <w:pPr>
              <w:pStyle w:val="Default"/>
              <w:overflowPunct w:val="0"/>
              <w:jc w:val="center"/>
            </w:pPr>
          </w:p>
          <w:p w14:paraId="6680B011" w14:textId="77777777" w:rsidR="00554D66" w:rsidRPr="009743EA" w:rsidRDefault="00554D66" w:rsidP="00BD522C">
            <w:pPr>
              <w:pStyle w:val="Default"/>
              <w:overflowPunct w:val="0"/>
              <w:jc w:val="center"/>
            </w:pPr>
          </w:p>
          <w:p w14:paraId="71EF7329" w14:textId="77777777" w:rsidR="00554D66" w:rsidRPr="009743EA" w:rsidRDefault="00554D66" w:rsidP="00BD522C">
            <w:pPr>
              <w:pStyle w:val="Default"/>
              <w:overflowPunct w:val="0"/>
              <w:jc w:val="center"/>
              <w:rPr>
                <w:sz w:val="20"/>
                <w:szCs w:val="20"/>
              </w:rPr>
            </w:pPr>
          </w:p>
        </w:tc>
      </w:tr>
      <w:tr w:rsidR="00554D66" w:rsidRPr="009743EA" w14:paraId="4C47167C" w14:textId="77777777" w:rsidTr="00BD522C">
        <w:trPr>
          <w:trHeight w:val="3104"/>
          <w:jc w:val="center"/>
        </w:trPr>
        <w:tc>
          <w:tcPr>
            <w:tcW w:w="1286" w:type="dxa"/>
            <w:tcBorders>
              <w:top w:val="single" w:sz="4" w:space="0" w:color="000000"/>
              <w:left w:val="single" w:sz="4" w:space="0" w:color="000000"/>
              <w:bottom w:val="single" w:sz="4" w:space="0" w:color="000000"/>
            </w:tcBorders>
            <w:shd w:val="clear" w:color="auto" w:fill="E7E6E6"/>
          </w:tcPr>
          <w:p w14:paraId="4F3AF18F" w14:textId="77777777" w:rsidR="00554D66" w:rsidRPr="009743EA" w:rsidRDefault="00554D66" w:rsidP="00BD522C">
            <w:pPr>
              <w:pStyle w:val="TAL"/>
              <w:snapToGrid w:val="0"/>
              <w:jc w:val="center"/>
              <w:rPr>
                <w:b/>
                <w:kern w:val="1"/>
              </w:rPr>
            </w:pPr>
          </w:p>
          <w:p w14:paraId="2351C86D" w14:textId="77777777" w:rsidR="00554D66" w:rsidRPr="009743EA" w:rsidRDefault="00554D66" w:rsidP="00BD522C">
            <w:pPr>
              <w:pStyle w:val="TAL"/>
              <w:snapToGrid w:val="0"/>
              <w:jc w:val="center"/>
              <w:rPr>
                <w:b/>
                <w:kern w:val="1"/>
              </w:rPr>
            </w:pPr>
          </w:p>
          <w:p w14:paraId="1382D065" w14:textId="77777777" w:rsidR="00554D66" w:rsidRPr="009743EA" w:rsidRDefault="00554D66" w:rsidP="00BD522C">
            <w:pPr>
              <w:pStyle w:val="TAL"/>
              <w:snapToGrid w:val="0"/>
              <w:jc w:val="center"/>
              <w:rPr>
                <w:b/>
                <w:kern w:val="1"/>
              </w:rPr>
            </w:pPr>
          </w:p>
          <w:p w14:paraId="1C818185" w14:textId="77777777" w:rsidR="00554D66" w:rsidRPr="009743EA" w:rsidRDefault="00554D66" w:rsidP="00BD522C">
            <w:pPr>
              <w:pStyle w:val="TAL"/>
              <w:snapToGrid w:val="0"/>
              <w:jc w:val="center"/>
              <w:rPr>
                <w:b/>
                <w:kern w:val="1"/>
              </w:rPr>
            </w:pPr>
          </w:p>
          <w:p w14:paraId="2F528217" w14:textId="77777777" w:rsidR="00554D66" w:rsidRPr="009743EA" w:rsidRDefault="00554D66" w:rsidP="00BD522C">
            <w:pPr>
              <w:pStyle w:val="TAL"/>
              <w:snapToGrid w:val="0"/>
              <w:jc w:val="center"/>
              <w:rPr>
                <w:b/>
                <w:kern w:val="1"/>
              </w:rPr>
            </w:pPr>
          </w:p>
          <w:p w14:paraId="0B557DBB" w14:textId="77777777" w:rsidR="00554D66" w:rsidRPr="009743EA" w:rsidRDefault="00554D66" w:rsidP="00BD522C">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9C52C73" w14:textId="68A8E1C9" w:rsidR="00554D66" w:rsidRPr="009743EA" w:rsidRDefault="0054261D" w:rsidP="00EA3F33">
            <w:pPr>
              <w:pStyle w:val="TAL"/>
              <w:snapToGrid w:val="0"/>
              <w:jc w:val="center"/>
              <w:rPr>
                <w:color w:val="000000"/>
              </w:rPr>
            </w:pPr>
            <w:r>
              <w:pict w14:anchorId="3C401BFA">
                <v:group id="_x0000_s1668" style="position:absolute;left:0;text-align:left;margin-left:88.5pt;margin-top:2.7pt;width:261pt;height:133.25pt;z-index:251622912;mso-position-horizontal-relative:text;mso-position-vertical-relative:text" coordsize="33147,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">
                  <v:roundrect id="모서리가 둥근 직사각형 2" o:spid="_x0000_s1669" style="position:absolute;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58E9B949" w14:textId="77777777" w:rsidR="004A00AF" w:rsidRPr="00711102" w:rsidRDefault="004A00AF" w:rsidP="00554D66">
                          <w:pPr>
                            <w:pStyle w:val="NormalWeb"/>
                            <w:wordWrap w:val="0"/>
                            <w:spacing w:after="0"/>
                            <w:jc w:val="center"/>
                            <w:rPr>
                              <w:rFonts w:ascii="Malgun Gothic" w:hAnsi="Malgun Gothic"/>
                              <w:color w:val="FFFFFF"/>
                              <w:kern w:val="24"/>
                              <w:sz w:val="10"/>
                              <w:szCs w:val="10"/>
                            </w:rPr>
                          </w:pPr>
                        </w:p>
                        <w:p w14:paraId="19760EDF" w14:textId="77777777" w:rsidR="004A00AF" w:rsidRPr="00711102" w:rsidRDefault="004A00AF" w:rsidP="00554D66">
                          <w:pPr>
                            <w:pStyle w:val="NormalWeb"/>
                            <w:wordWrap w:val="0"/>
                            <w:spacing w:after="0"/>
                            <w:jc w:val="center"/>
                          </w:pPr>
                          <w:r w:rsidRPr="00711102">
                            <w:rPr>
                              <w:rFonts w:ascii="Malgun Gothic" w:hAnsi="Malgun Gothic" w:hint="eastAsia"/>
                              <w:color w:val="FFFFFF"/>
                              <w:kern w:val="24"/>
                            </w:rPr>
                            <w:t>originator</w:t>
                          </w:r>
                        </w:p>
                        <w:p w14:paraId="61254352" w14:textId="77777777" w:rsidR="004A00AF" w:rsidRDefault="004A00AF" w:rsidP="00554D66">
                          <w:pPr>
                            <w:pStyle w:val="NormalWeb"/>
                            <w:wordWrap w:val="0"/>
                            <w:spacing w:after="0"/>
                            <w:jc w:val="center"/>
                          </w:pPr>
                        </w:p>
                        <w:p w14:paraId="6D949779" w14:textId="77777777" w:rsidR="004A00AF" w:rsidRDefault="004A00AF" w:rsidP="00554D66">
                          <w:pPr>
                            <w:pStyle w:val="NormalWeb"/>
                            <w:wordWrap w:val="0"/>
                            <w:spacing w:after="0"/>
                            <w:jc w:val="center"/>
                          </w:pPr>
                        </w:p>
                      </w:txbxContent>
                    </v:textbox>
                  </v:roundrect>
                  <v:line id="직선 연결선 3" o:spid="_x0000_s1670" style="position:absolute;visibility:visible" from="4826,6810" to="4826,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1671" type="#_x0000_t32" style="position:absolute;left:5524;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1672" type="#_x0000_t202" style="position:absolute;left:5524;top:8845;width:24003;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78F5F243" w14:textId="77777777" w:rsidR="004A00AF" w:rsidRDefault="004A00AF" w:rsidP="00554D66">
                          <w:pPr>
                            <w:pStyle w:val="NormalWeb"/>
                            <w:wordWrap w:val="0"/>
                            <w:spacing w:after="0"/>
                          </w:pPr>
                          <w:r w:rsidRPr="00D8674C">
                            <w:rPr>
                              <w:rFonts w:ascii="Malgun Gothic" w:hAnsi="Malgun Gothic" w:hint="eastAsia"/>
                              <w:color w:val="5B9BD5"/>
                              <w:kern w:val="24"/>
                              <w:sz w:val="14"/>
                              <w:szCs w:val="14"/>
                            </w:rPr>
                            <w:t xml:space="preserve">Discovery request with </w:t>
                          </w:r>
                          <w:r>
                            <w:rPr>
                              <w:rFonts w:ascii="Malgun Gothic" w:hAnsi="Malgun Gothic"/>
                              <w:color w:val="5B9BD5"/>
                              <w:kern w:val="24"/>
                              <w:sz w:val="14"/>
                              <w:szCs w:val="14"/>
                            </w:rPr>
                            <w:t>created</w:t>
                          </w:r>
                          <w:r w:rsidRPr="007D258A">
                            <w:rPr>
                              <w:rFonts w:ascii="Malgun Gothic" w:hAnsi="Malgun Gothic"/>
                              <w:color w:val="5B9BD5"/>
                              <w:kern w:val="24"/>
                              <w:sz w:val="14"/>
                              <w:szCs w:val="14"/>
                            </w:rPr>
                            <w:t xml:space="preserve"> time</w:t>
                          </w:r>
                          <w:r w:rsidRPr="00D8674C">
                            <w:rPr>
                              <w:rFonts w:ascii="Malgun Gothic" w:hAnsi="Malgun Gothic" w:hint="eastAsia"/>
                              <w:i/>
                              <w:color w:val="5B9BD5"/>
                              <w:kern w:val="24"/>
                              <w:sz w:val="14"/>
                              <w:szCs w:val="14"/>
                            </w:rPr>
                            <w:t xml:space="preserve"> </w:t>
                          </w:r>
                          <w:r w:rsidRPr="00D8674C">
                            <w:rPr>
                              <w:rFonts w:ascii="Malgun Gothic" w:hAnsi="Malgun Gothic" w:hint="eastAsia"/>
                              <w:b/>
                              <w:i/>
                              <w:color w:val="5B9BD5"/>
                              <w:kern w:val="24"/>
                              <w:sz w:val="14"/>
                              <w:szCs w:val="14"/>
                            </w:rPr>
                            <w:t>Filter Criteria</w:t>
                          </w:r>
                        </w:p>
                      </w:txbxContent>
                    </v:textbox>
                  </v:shape>
                  <v:shape id="TextBox 37" o:spid="_x0000_s1673" type="#_x0000_t202" style="position:absolute;left:3987;top:12782;width:25153;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76B06209" w14:textId="77777777" w:rsidR="004A00AF" w:rsidRDefault="004A00AF" w:rsidP="00554D66">
                          <w:pPr>
                            <w:pStyle w:val="NormalWeb"/>
                            <w:wordWrap w:val="0"/>
                            <w:spacing w:after="0"/>
                            <w:jc w:val="center"/>
                          </w:pPr>
                          <w:r w:rsidRPr="00D8674C">
                            <w:rPr>
                              <w:rFonts w:ascii="Malgun Gothic" w:hAnsi="Malgun Gothic" w:hint="eastAsia"/>
                              <w:color w:val="5B9BD5"/>
                              <w:kern w:val="24"/>
                              <w:sz w:val="14"/>
                              <w:szCs w:val="14"/>
                            </w:rPr>
                            <w:t>Response with matched resources if any</w:t>
                          </w:r>
                        </w:p>
                      </w:txbxContent>
                    </v:textbox>
                  </v:shape>
                  <v:shape id="직선 화살표 연결선 7" o:spid="_x0000_s1674" type="#_x0000_t32" style="position:absolute;left:5873;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675" style="position:absolute;left:23749;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17035F0D" w14:textId="77777777" w:rsidR="004A00AF" w:rsidRPr="00B658BD" w:rsidRDefault="004A00AF" w:rsidP="00554D66">
                          <w:pPr>
                            <w:pStyle w:val="NormalWeb"/>
                            <w:wordWrap w:val="0"/>
                            <w:spacing w:after="0"/>
                            <w:jc w:val="center"/>
                            <w:rPr>
                              <w:rFonts w:ascii="Malgun Gothic" w:hAnsi="Malgun Gothic"/>
                              <w:color w:val="FFFFFF"/>
                              <w:kern w:val="24"/>
                              <w:sz w:val="10"/>
                            </w:rPr>
                          </w:pPr>
                        </w:p>
                        <w:p w14:paraId="77622539" w14:textId="77777777" w:rsidR="004A00AF" w:rsidRPr="00B658BD" w:rsidRDefault="004A00AF" w:rsidP="00554D66">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0B3B020F" w14:textId="77777777" w:rsidR="004A00AF" w:rsidRDefault="004A00AF" w:rsidP="00554D66">
                          <w:pPr>
                            <w:pStyle w:val="NormalWeb"/>
                            <w:wordWrap w:val="0"/>
                            <w:spacing w:after="0"/>
                            <w:jc w:val="center"/>
                          </w:pPr>
                        </w:p>
                        <w:p w14:paraId="71CAA0C9" w14:textId="77777777" w:rsidR="004A00AF" w:rsidRDefault="004A00AF" w:rsidP="00554D66">
                          <w:pPr>
                            <w:pStyle w:val="NormalWeb"/>
                            <w:wordWrap w:val="0"/>
                            <w:spacing w:after="0"/>
                            <w:jc w:val="center"/>
                          </w:pPr>
                        </w:p>
                      </w:txbxContent>
                    </v:textbox>
                  </v:roundrect>
                  <v:line id="직선 연결선 9" o:spid="_x0000_s1676" style="position:absolute;visibility:visible" from="28575,6810" to="28575,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tc>
      </w:tr>
      <w:tr w:rsidR="00554D66" w:rsidRPr="009743EA" w14:paraId="3AD1BCD9"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5E3683AA" w14:textId="77777777" w:rsidR="00554D66" w:rsidRPr="009743EA" w:rsidRDefault="00554D66" w:rsidP="00BD522C">
            <w:pPr>
              <w:pStyle w:val="TAL"/>
              <w:snapToGrid w:val="0"/>
              <w:jc w:val="center"/>
              <w:rPr>
                <w:b/>
                <w:kern w:val="1"/>
              </w:rPr>
            </w:pPr>
          </w:p>
          <w:p w14:paraId="6C65EAD2" w14:textId="77777777" w:rsidR="00554D66" w:rsidRPr="009743EA" w:rsidRDefault="00554D66" w:rsidP="00BD522C">
            <w:pPr>
              <w:pStyle w:val="TAL"/>
              <w:snapToGrid w:val="0"/>
              <w:jc w:val="center"/>
              <w:rPr>
                <w:b/>
                <w:kern w:val="1"/>
                <w:lang w:eastAsia="ko-KR"/>
              </w:rPr>
            </w:pPr>
          </w:p>
          <w:p w14:paraId="1CEE60DE" w14:textId="77777777" w:rsidR="00554D66" w:rsidRPr="009743EA" w:rsidRDefault="00554D66" w:rsidP="00BD522C">
            <w:pPr>
              <w:pStyle w:val="TAL"/>
              <w:snapToGrid w:val="0"/>
              <w:jc w:val="center"/>
              <w:rPr>
                <w:b/>
                <w:kern w:val="1"/>
              </w:rPr>
            </w:pPr>
            <w:r w:rsidRPr="009743EA">
              <w:rPr>
                <w:b/>
                <w:kern w:val="1"/>
              </w:rPr>
              <w:t>HTTP Header Information</w:t>
            </w:r>
          </w:p>
          <w:p w14:paraId="0006F1C1" w14:textId="77777777" w:rsidR="00554D66" w:rsidRPr="009743EA" w:rsidRDefault="00554D66" w:rsidP="00BD522C">
            <w:pPr>
              <w:pStyle w:val="TAL"/>
              <w:snapToGrid w:val="0"/>
              <w:jc w:val="center"/>
              <w:rPr>
                <w:b/>
                <w:kern w:val="1"/>
              </w:rPr>
            </w:pPr>
          </w:p>
          <w:p w14:paraId="25752912" w14:textId="77777777" w:rsidR="00FE3B5F" w:rsidRPr="009743EA" w:rsidRDefault="00FE3B5F" w:rsidP="00BD522C">
            <w:pPr>
              <w:pStyle w:val="TAL"/>
              <w:snapToGrid w:val="0"/>
              <w:jc w:val="center"/>
              <w:rPr>
                <w:b/>
                <w:kern w:val="1"/>
              </w:rPr>
            </w:pPr>
          </w:p>
          <w:p w14:paraId="1AB5549C" w14:textId="77777777" w:rsidR="00554D66" w:rsidRPr="009743EA" w:rsidRDefault="00554D66" w:rsidP="00BD522C">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97BA735" w14:textId="77777777" w:rsidR="00554D66" w:rsidRPr="009743EA" w:rsidRDefault="00554D66" w:rsidP="00BD522C">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554D66" w:rsidRPr="009743EA" w14:paraId="4AB1DD19" w14:textId="77777777" w:rsidTr="005A2D7C">
              <w:trPr>
                <w:jc w:val="center"/>
              </w:trPr>
              <w:tc>
                <w:tcPr>
                  <w:tcW w:w="1501" w:type="dxa"/>
                  <w:shd w:val="clear" w:color="auto" w:fill="9CC2E5"/>
                </w:tcPr>
                <w:p w14:paraId="57CA817B" w14:textId="77777777" w:rsidR="00554D66" w:rsidRPr="009743EA" w:rsidRDefault="00554D66" w:rsidP="00BD522C">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0ED634BD" w14:textId="77777777" w:rsidR="00554D66" w:rsidRPr="009743EA" w:rsidRDefault="00554D66" w:rsidP="00BD522C">
                  <w:pPr>
                    <w:pStyle w:val="TAL"/>
                    <w:snapToGrid w:val="0"/>
                    <w:jc w:val="center"/>
                    <w:rPr>
                      <w:rFonts w:eastAsia="Calibri"/>
                      <w:b/>
                      <w:szCs w:val="22"/>
                    </w:rPr>
                  </w:pPr>
                  <w:r w:rsidRPr="009743EA">
                    <w:rPr>
                      <w:rFonts w:eastAsia="Calibri"/>
                      <w:b/>
                      <w:szCs w:val="22"/>
                    </w:rPr>
                    <w:t>Value</w:t>
                  </w:r>
                </w:p>
              </w:tc>
            </w:tr>
            <w:tr w:rsidR="00554D66" w:rsidRPr="009743EA" w14:paraId="2B8CA301" w14:textId="77777777" w:rsidTr="005A2D7C">
              <w:trPr>
                <w:jc w:val="center"/>
              </w:trPr>
              <w:tc>
                <w:tcPr>
                  <w:tcW w:w="1501" w:type="dxa"/>
                  <w:shd w:val="clear" w:color="auto" w:fill="DEEAF6"/>
                </w:tcPr>
                <w:p w14:paraId="247BE8E4" w14:textId="77777777" w:rsidR="00554D66" w:rsidRPr="009743EA" w:rsidRDefault="00554D66" w:rsidP="00BD522C">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40A24061" w14:textId="77777777" w:rsidR="00554D66" w:rsidRPr="009743EA" w:rsidRDefault="00554D66" w:rsidP="00BD522C">
                  <w:pPr>
                    <w:pStyle w:val="TAL"/>
                    <w:snapToGrid w:val="0"/>
                    <w:rPr>
                      <w:rFonts w:eastAsia="Calibri"/>
                      <w:szCs w:val="22"/>
                    </w:rPr>
                  </w:pPr>
                  <w:r w:rsidRPr="009743EA">
                    <w:rPr>
                      <w:rFonts w:eastAsia="Calibri"/>
                      <w:szCs w:val="22"/>
                    </w:rPr>
                    <w:t>application/json</w:t>
                  </w:r>
                </w:p>
              </w:tc>
            </w:tr>
            <w:tr w:rsidR="00554D66" w:rsidRPr="009743EA" w14:paraId="6583BAC9" w14:textId="77777777" w:rsidTr="005A2D7C">
              <w:trPr>
                <w:jc w:val="center"/>
              </w:trPr>
              <w:tc>
                <w:tcPr>
                  <w:tcW w:w="1501" w:type="dxa"/>
                  <w:shd w:val="clear" w:color="auto" w:fill="DEEAF6"/>
                </w:tcPr>
                <w:p w14:paraId="4D562811" w14:textId="77777777" w:rsidR="00554D66" w:rsidRPr="009743EA" w:rsidRDefault="00554D66" w:rsidP="00BD522C">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7D4BF1AF" w14:textId="77777777" w:rsidR="00554D66" w:rsidRPr="009743EA" w:rsidRDefault="00554D66" w:rsidP="00BD522C">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554D66" w:rsidRPr="009743EA" w14:paraId="4DA4DEEF" w14:textId="77777777" w:rsidTr="005A2D7C">
              <w:trPr>
                <w:jc w:val="center"/>
              </w:trPr>
              <w:tc>
                <w:tcPr>
                  <w:tcW w:w="1501" w:type="dxa"/>
                  <w:shd w:val="clear" w:color="auto" w:fill="DEEAF6"/>
                </w:tcPr>
                <w:p w14:paraId="09A1A6BC" w14:textId="77777777" w:rsidR="00554D66" w:rsidRPr="009743EA" w:rsidRDefault="00554D66" w:rsidP="00BD522C">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19863B7D" w14:textId="77777777" w:rsidR="00554D66" w:rsidRPr="009743EA" w:rsidRDefault="00554D66" w:rsidP="00BD522C">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Originator</w:t>
                  </w:r>
                </w:p>
              </w:tc>
            </w:tr>
            <w:tr w:rsidR="005E122D" w:rsidRPr="009743EA" w14:paraId="5C044BDF" w14:textId="77777777" w:rsidTr="005A2D7C">
              <w:trPr>
                <w:jc w:val="center"/>
              </w:trPr>
              <w:tc>
                <w:tcPr>
                  <w:tcW w:w="1501" w:type="dxa"/>
                  <w:shd w:val="clear" w:color="auto" w:fill="DEEAF6"/>
                </w:tcPr>
                <w:p w14:paraId="49095D53" w14:textId="77777777" w:rsidR="005E122D" w:rsidRPr="009743EA" w:rsidRDefault="005E122D" w:rsidP="005E122D">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074E2594" w14:textId="77777777" w:rsidR="005E122D" w:rsidRPr="009743EA" w:rsidRDefault="005E122D" w:rsidP="005E122D">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2BDF9131" w14:textId="77777777" w:rsidR="00554D66" w:rsidRPr="009743EA" w:rsidRDefault="00554D66" w:rsidP="00BD522C">
            <w:pPr>
              <w:pStyle w:val="TAL"/>
              <w:snapToGrid w:val="0"/>
              <w:jc w:val="both"/>
              <w:rPr>
                <w:lang w:eastAsia="ko-KR"/>
              </w:rPr>
            </w:pPr>
          </w:p>
        </w:tc>
      </w:tr>
      <w:tr w:rsidR="00554D66" w:rsidRPr="009743EA" w14:paraId="6AB8C8CD"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1B46A594" w14:textId="77777777" w:rsidR="00554D66" w:rsidRPr="009743EA" w:rsidRDefault="00554D66" w:rsidP="00BD522C">
            <w:pPr>
              <w:pStyle w:val="Default"/>
              <w:overflowPunct w:val="0"/>
              <w:jc w:val="center"/>
              <w:rPr>
                <w:color w:val="auto"/>
              </w:rPr>
            </w:pPr>
          </w:p>
          <w:p w14:paraId="004AE2F4" w14:textId="77777777" w:rsidR="00554D66" w:rsidRPr="009743EA" w:rsidRDefault="00554D66" w:rsidP="00BD522C">
            <w:pPr>
              <w:pStyle w:val="Default"/>
              <w:overflowPunct w:val="0"/>
              <w:jc w:val="center"/>
              <w:rPr>
                <w:b/>
                <w:sz w:val="20"/>
                <w:szCs w:val="20"/>
              </w:rPr>
            </w:pPr>
          </w:p>
          <w:p w14:paraId="53F1695B" w14:textId="77777777" w:rsidR="00554D66" w:rsidRPr="009743EA" w:rsidRDefault="00554D66" w:rsidP="00BD522C">
            <w:pPr>
              <w:pStyle w:val="Default"/>
              <w:overflowPunct w:val="0"/>
              <w:jc w:val="center"/>
              <w:rPr>
                <w:b/>
                <w:sz w:val="20"/>
                <w:szCs w:val="20"/>
              </w:rPr>
            </w:pPr>
          </w:p>
          <w:p w14:paraId="6F63A32C" w14:textId="77777777" w:rsidR="00554D66" w:rsidRPr="009743EA" w:rsidRDefault="00554D66"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5C77B26A" w14:textId="77777777" w:rsidR="00554D66" w:rsidRPr="009743EA" w:rsidRDefault="00554D66" w:rsidP="00BD522C">
            <w:pPr>
              <w:pStyle w:val="Default"/>
              <w:overflowPunct w:val="0"/>
              <w:jc w:val="center"/>
              <w:rPr>
                <w:b/>
                <w:kern w:val="1"/>
              </w:rPr>
            </w:pPr>
            <w:r w:rsidRPr="009743EA">
              <w:rPr>
                <w:rFonts w:ascii="Arial" w:eastAsia="Malgun Gothic" w:hAnsi="Arial"/>
                <w:b/>
                <w:color w:val="auto"/>
                <w:kern w:val="1"/>
                <w:sz w:val="18"/>
                <w:szCs w:val="20"/>
                <w:lang w:eastAsia="ko-KR"/>
              </w:rPr>
              <w:t>crb</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70467D8" w14:textId="77777777" w:rsidR="00C30AC5" w:rsidRPr="005A2D7C" w:rsidRDefault="00C30AC5" w:rsidP="005A2D7C">
            <w:pPr>
              <w:pStyle w:val="TAL"/>
              <w:rPr>
                <w:rFonts w:eastAsia="Calibri Light"/>
              </w:rPr>
            </w:pPr>
          </w:p>
          <w:p w14:paraId="7F10B36A" w14:textId="77777777" w:rsidR="00554D66" w:rsidRPr="009743EA" w:rsidRDefault="00C30AC5" w:rsidP="00BD522C">
            <w:pPr>
              <w:widowControl w:val="0"/>
              <w:spacing w:after="0"/>
              <w:ind w:left="284"/>
              <w:jc w:val="both"/>
              <w:textAlignment w:val="auto"/>
              <w:rPr>
                <w:rFonts w:ascii="Arial" w:hAnsi="Arial"/>
                <w:color w:val="0070C0"/>
                <w:sz w:val="18"/>
              </w:rPr>
            </w:pPr>
            <w:r w:rsidRPr="009743EA">
              <w:rPr>
                <w:rFonts w:eastAsia="Calibri Light"/>
                <w:b/>
                <w:sz w:val="24"/>
              </w:rPr>
              <w:t>API/DIS</w:t>
            </w:r>
            <w:r w:rsidR="00F41F85" w:rsidRPr="009743EA">
              <w:rPr>
                <w:rFonts w:eastAsia="Calibri Light"/>
                <w:b/>
                <w:sz w:val="24"/>
              </w:rPr>
              <w:t>_</w:t>
            </w:r>
            <w:r w:rsidRPr="009743EA">
              <w:rPr>
                <w:rFonts w:eastAsia="Calibri Light"/>
                <w:b/>
                <w:sz w:val="24"/>
              </w:rPr>
              <w:t>CRB</w:t>
            </w:r>
          </w:p>
          <w:p w14:paraId="3EBFE3B7" w14:textId="77777777" w:rsidR="00554D66" w:rsidRPr="005A2D7C" w:rsidRDefault="00554D66" w:rsidP="007C39B4">
            <w:pPr>
              <w:pStyle w:val="NoSpacing"/>
              <w:overflowPunct w:val="0"/>
              <w:rPr>
                <w:rFonts w:ascii="Arial" w:hAnsi="Arial"/>
                <w:b/>
                <w:color w:val="0070C0"/>
                <w:sz w:val="18"/>
                <w:lang w:val="en-GB"/>
              </w:rPr>
            </w:pPr>
            <w:r w:rsidRPr="005A2D7C">
              <w:rPr>
                <w:rFonts w:ascii="Times New Roman" w:hAnsi="Times New Roman"/>
                <w:lang w:val="en-GB"/>
              </w:rPr>
              <w:t xml:space="preserve">    </w:t>
            </w:r>
          </w:p>
          <w:p w14:paraId="628FC735"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40DA3364" w14:textId="77777777" w:rsidR="00554D66" w:rsidRPr="009743EA" w:rsidRDefault="00554D66" w:rsidP="00BD522C">
            <w:pPr>
              <w:pStyle w:val="TAL"/>
              <w:snapToGrid w:val="0"/>
              <w:ind w:left="284"/>
              <w:jc w:val="both"/>
              <w:rPr>
                <w:color w:val="0070C0"/>
              </w:rPr>
            </w:pPr>
          </w:p>
          <w:p w14:paraId="0DF255D4" w14:textId="77777777" w:rsidR="00554D66" w:rsidRPr="009743EA" w:rsidRDefault="00554D66" w:rsidP="00BD522C">
            <w:pPr>
              <w:pStyle w:val="TAL"/>
              <w:snapToGrid w:val="0"/>
              <w:ind w:left="284"/>
              <w:jc w:val="both"/>
              <w:rPr>
                <w:color w:val="0070C0"/>
              </w:rPr>
            </w:pPr>
            <w:r w:rsidRPr="009743EA">
              <w:rPr>
                <w:color w:val="0070C0"/>
              </w:rPr>
              <w:t>GET /mn-name?fu=1&amp;crb=20180405T235959 HTTP/1.1</w:t>
            </w:r>
          </w:p>
          <w:p w14:paraId="24D358F8" w14:textId="77777777" w:rsidR="00554D66" w:rsidRPr="009743EA" w:rsidRDefault="00554D66" w:rsidP="00BD522C">
            <w:pPr>
              <w:pStyle w:val="TAL"/>
              <w:snapToGrid w:val="0"/>
              <w:ind w:left="284"/>
              <w:jc w:val="both"/>
              <w:rPr>
                <w:color w:val="0070C0"/>
              </w:rPr>
            </w:pPr>
            <w:r w:rsidRPr="009743EA">
              <w:rPr>
                <w:color w:val="0070C0"/>
              </w:rPr>
              <w:t>Host: 192.168.0.10:8282</w:t>
            </w:r>
          </w:p>
          <w:p w14:paraId="5B08E959" w14:textId="77777777" w:rsidR="00554D66" w:rsidRPr="009743EA" w:rsidRDefault="00554D66" w:rsidP="00BD522C">
            <w:pPr>
              <w:pStyle w:val="TAL"/>
              <w:snapToGrid w:val="0"/>
              <w:ind w:left="284"/>
              <w:jc w:val="both"/>
              <w:rPr>
                <w:color w:val="0070C0"/>
              </w:rPr>
            </w:pPr>
            <w:r w:rsidRPr="009743EA">
              <w:rPr>
                <w:color w:val="0070C0"/>
              </w:rPr>
              <w:t>X-M2M-Origin: CAE5630283216026458665</w:t>
            </w:r>
          </w:p>
          <w:p w14:paraId="7FECF191" w14:textId="77777777" w:rsidR="00A06B31" w:rsidRPr="009743EA" w:rsidRDefault="00A06B31" w:rsidP="00A06B31">
            <w:pPr>
              <w:pStyle w:val="TAL"/>
              <w:snapToGrid w:val="0"/>
              <w:ind w:left="284"/>
              <w:jc w:val="both"/>
              <w:rPr>
                <w:color w:val="0070C0"/>
              </w:rPr>
            </w:pPr>
            <w:r w:rsidRPr="009743EA">
              <w:rPr>
                <w:color w:val="0070C0"/>
              </w:rPr>
              <w:t>Accept: application/json</w:t>
            </w:r>
          </w:p>
          <w:p w14:paraId="3FFC39A4" w14:textId="77777777" w:rsidR="00554D66" w:rsidRPr="009743EA" w:rsidRDefault="00554D66" w:rsidP="00BD522C">
            <w:pPr>
              <w:pStyle w:val="TAL"/>
              <w:snapToGrid w:val="0"/>
              <w:ind w:left="284"/>
              <w:jc w:val="both"/>
              <w:rPr>
                <w:color w:val="0070C0"/>
              </w:rPr>
            </w:pPr>
            <w:r w:rsidRPr="009743EA">
              <w:rPr>
                <w:color w:val="0070C0"/>
              </w:rPr>
              <w:t>X-M2M-RI: 1234</w:t>
            </w:r>
          </w:p>
          <w:p w14:paraId="4A3C2D0F"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0199622F" w14:textId="77777777" w:rsidR="00554D66" w:rsidRPr="009743EA" w:rsidRDefault="00554D66" w:rsidP="00BD522C">
            <w:pPr>
              <w:pStyle w:val="TAL"/>
              <w:snapToGrid w:val="0"/>
              <w:ind w:left="284"/>
              <w:jc w:val="both"/>
              <w:rPr>
                <w:color w:val="0070C0"/>
              </w:rPr>
            </w:pPr>
          </w:p>
          <w:p w14:paraId="74584E5B" w14:textId="77777777" w:rsidR="00554D66" w:rsidRPr="009743EA" w:rsidRDefault="00554D66" w:rsidP="00BD522C">
            <w:pPr>
              <w:widowControl w:val="0"/>
              <w:spacing w:after="0"/>
              <w:ind w:left="284"/>
              <w:jc w:val="both"/>
              <w:textAlignment w:val="auto"/>
              <w:rPr>
                <w:rFonts w:ascii="Arial" w:hAnsi="Arial"/>
                <w:b/>
                <w:color w:val="0070C0"/>
                <w:sz w:val="18"/>
              </w:rPr>
            </w:pPr>
          </w:p>
          <w:p w14:paraId="7AC2FC7B"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lastRenderedPageBreak/>
              <w:t>HTTP Response:</w:t>
            </w:r>
          </w:p>
          <w:p w14:paraId="255CF6FE" w14:textId="77777777" w:rsidR="00554D66" w:rsidRPr="009743EA" w:rsidRDefault="00554D66" w:rsidP="00BD522C">
            <w:pPr>
              <w:widowControl w:val="0"/>
              <w:spacing w:after="0"/>
              <w:ind w:left="284"/>
              <w:textAlignment w:val="auto"/>
              <w:rPr>
                <w:rFonts w:ascii="Arial" w:hAnsi="Arial"/>
                <w:color w:val="0070C0"/>
                <w:sz w:val="18"/>
              </w:rPr>
            </w:pPr>
          </w:p>
          <w:p w14:paraId="7A7C2EEF" w14:textId="77777777" w:rsidR="00554D66" w:rsidRPr="009743EA" w:rsidRDefault="00554D66" w:rsidP="00BD522C">
            <w:pPr>
              <w:widowControl w:val="0"/>
              <w:spacing w:after="0"/>
              <w:ind w:left="284"/>
              <w:textAlignment w:val="auto"/>
              <w:rPr>
                <w:rFonts w:ascii="Arial" w:hAnsi="Arial"/>
                <w:color w:val="0070C0"/>
                <w:sz w:val="18"/>
              </w:rPr>
            </w:pPr>
            <w:r w:rsidRPr="009743EA">
              <w:rPr>
                <w:rFonts w:ascii="Arial" w:hAnsi="Arial"/>
                <w:color w:val="0070C0"/>
                <w:sz w:val="18"/>
              </w:rPr>
              <w:t>200 OK</w:t>
            </w:r>
          </w:p>
          <w:p w14:paraId="09217DAA" w14:textId="77777777" w:rsidR="00554D66" w:rsidRPr="009743EA" w:rsidRDefault="00554D66" w:rsidP="00BD522C">
            <w:pPr>
              <w:pStyle w:val="TAL"/>
              <w:snapToGrid w:val="0"/>
              <w:ind w:left="284"/>
              <w:rPr>
                <w:color w:val="0070C0"/>
              </w:rPr>
            </w:pPr>
            <w:r w:rsidRPr="009743EA">
              <w:rPr>
                <w:color w:val="0070C0"/>
              </w:rPr>
              <w:t>Content-Type: application/json</w:t>
            </w:r>
          </w:p>
          <w:p w14:paraId="64DE9987" w14:textId="77777777" w:rsidR="00554D66" w:rsidRPr="009743EA" w:rsidRDefault="00554D66" w:rsidP="00BD522C">
            <w:pPr>
              <w:pStyle w:val="TAL"/>
              <w:snapToGrid w:val="0"/>
              <w:ind w:left="284"/>
              <w:rPr>
                <w:color w:val="0070C0"/>
              </w:rPr>
            </w:pPr>
            <w:r w:rsidRPr="009743EA">
              <w:rPr>
                <w:color w:val="0070C0"/>
              </w:rPr>
              <w:t>X-M2M-RI: 1234</w:t>
            </w:r>
          </w:p>
          <w:p w14:paraId="4AB4C7C7"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1461012D" w14:textId="77777777" w:rsidR="00554D66" w:rsidRPr="009743EA" w:rsidRDefault="00554D66" w:rsidP="00BD522C">
            <w:pPr>
              <w:pStyle w:val="TAL"/>
              <w:snapToGrid w:val="0"/>
              <w:ind w:left="284"/>
              <w:rPr>
                <w:color w:val="0070C0"/>
              </w:rPr>
            </w:pPr>
            <w:r w:rsidRPr="009743EA">
              <w:rPr>
                <w:color w:val="0070C0"/>
              </w:rPr>
              <w:t>X-M2M-RSC: 2000</w:t>
            </w:r>
          </w:p>
          <w:p w14:paraId="6876D3B1" w14:textId="77777777" w:rsidR="00554D66" w:rsidRPr="009743EA" w:rsidRDefault="00554D66" w:rsidP="00BD522C">
            <w:pPr>
              <w:pStyle w:val="TAL"/>
              <w:snapToGrid w:val="0"/>
              <w:ind w:left="284"/>
              <w:jc w:val="both"/>
              <w:rPr>
                <w:color w:val="0070C0"/>
              </w:rPr>
            </w:pPr>
          </w:p>
          <w:p w14:paraId="31A41DEB" w14:textId="77777777" w:rsidR="00554D66" w:rsidRPr="009743EA" w:rsidRDefault="00554D66" w:rsidP="00BD522C">
            <w:pPr>
              <w:pStyle w:val="TAL"/>
              <w:snapToGrid w:val="0"/>
              <w:ind w:left="284"/>
              <w:rPr>
                <w:color w:val="0070C0"/>
              </w:rPr>
            </w:pPr>
            <w:r w:rsidRPr="009743EA">
              <w:rPr>
                <w:color w:val="0070C0"/>
              </w:rPr>
              <w:t>{</w:t>
            </w:r>
          </w:p>
          <w:p w14:paraId="001C9A70" w14:textId="77777777" w:rsidR="00554D66" w:rsidRPr="009743EA" w:rsidRDefault="00554D66" w:rsidP="00BD522C">
            <w:pPr>
              <w:pStyle w:val="TAL"/>
              <w:snapToGrid w:val="0"/>
              <w:ind w:left="284"/>
              <w:rPr>
                <w:color w:val="0070C0"/>
              </w:rPr>
            </w:pPr>
            <w:r w:rsidRPr="009743EA">
              <w:rPr>
                <w:color w:val="0070C0"/>
              </w:rPr>
              <w:t xml:space="preserve">    "m2m:uril": </w:t>
            </w:r>
          </w:p>
          <w:p w14:paraId="645D7AE6" w14:textId="77777777" w:rsidR="00554D66" w:rsidRPr="009743EA" w:rsidRDefault="00554D66" w:rsidP="00BD522C">
            <w:pPr>
              <w:pStyle w:val="TAL"/>
              <w:snapToGrid w:val="0"/>
              <w:ind w:left="284"/>
              <w:rPr>
                <w:color w:val="0070C0"/>
              </w:rPr>
            </w:pPr>
            <w:r w:rsidRPr="009743EA">
              <w:rPr>
                <w:color w:val="0070C0"/>
              </w:rPr>
              <w:t xml:space="preserve">        "/mn-name/ae_actuator",</w:t>
            </w:r>
          </w:p>
          <w:p w14:paraId="7140BCF1" w14:textId="77777777" w:rsidR="00554D66" w:rsidRPr="009743EA" w:rsidRDefault="00554D66" w:rsidP="00BD522C">
            <w:pPr>
              <w:pStyle w:val="TAL"/>
              <w:snapToGrid w:val="0"/>
              <w:ind w:left="284"/>
              <w:rPr>
                <w:color w:val="0070C0"/>
              </w:rPr>
            </w:pPr>
            <w:r w:rsidRPr="009743EA">
              <w:rPr>
                <w:color w:val="0070C0"/>
              </w:rPr>
              <w:t xml:space="preserve">        "/mn-name/ae_actuator/cnt_light2",</w:t>
            </w:r>
          </w:p>
          <w:p w14:paraId="5B9D6DA6" w14:textId="77777777" w:rsidR="00554D66" w:rsidRPr="009743EA" w:rsidRDefault="00554D66" w:rsidP="00BD522C">
            <w:pPr>
              <w:pStyle w:val="TAL"/>
              <w:snapToGrid w:val="0"/>
              <w:ind w:left="284"/>
              <w:rPr>
                <w:color w:val="0070C0"/>
              </w:rPr>
            </w:pPr>
            <w:r w:rsidRPr="009743EA">
              <w:rPr>
                <w:color w:val="0070C0"/>
              </w:rPr>
              <w:t xml:space="preserve">        "/mn-name/ae_sensor"</w:t>
            </w:r>
          </w:p>
          <w:p w14:paraId="41845C23" w14:textId="77777777" w:rsidR="00554D66" w:rsidRPr="005A2D7C" w:rsidRDefault="00554D66" w:rsidP="00BD522C">
            <w:pPr>
              <w:pStyle w:val="TAL"/>
              <w:snapToGrid w:val="0"/>
              <w:ind w:left="284"/>
              <w:rPr>
                <w:color w:val="0070C0"/>
              </w:rPr>
            </w:pPr>
            <w:r w:rsidRPr="005A2D7C">
              <w:rPr>
                <w:color w:val="0070C0"/>
              </w:rPr>
              <w:t>}</w:t>
            </w:r>
          </w:p>
          <w:p w14:paraId="0DCF7499" w14:textId="77777777" w:rsidR="00554D66" w:rsidRPr="005A2D7C" w:rsidRDefault="00554D66" w:rsidP="00BD522C">
            <w:pPr>
              <w:pStyle w:val="TAL"/>
              <w:snapToGrid w:val="0"/>
              <w:ind w:left="284"/>
              <w:jc w:val="both"/>
              <w:rPr>
                <w:color w:val="0070C0"/>
              </w:rPr>
            </w:pPr>
          </w:p>
        </w:tc>
      </w:tr>
      <w:tr w:rsidR="00554D66" w:rsidRPr="009743EA" w14:paraId="7DD65210"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4DFC5BA7"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6555072F"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0A017709"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75404964"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3E4C7937"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16D2FE70"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3777BECB" w14:textId="77777777" w:rsidR="00554D66" w:rsidRPr="009743EA" w:rsidRDefault="00554D66"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07DF3CC1" w14:textId="77777777" w:rsidR="00554D66" w:rsidRPr="009743EA" w:rsidRDefault="00554D66" w:rsidP="00BD522C">
            <w:pPr>
              <w:pStyle w:val="TAL"/>
              <w:snapToGrid w:val="0"/>
              <w:jc w:val="center"/>
              <w:rPr>
                <w:b/>
                <w:kern w:val="1"/>
                <w:lang w:eastAsia="ko-KR"/>
              </w:rPr>
            </w:pPr>
            <w:r w:rsidRPr="009743EA">
              <w:rPr>
                <w:b/>
                <w:kern w:val="1"/>
                <w:lang w:eastAsia="ko-KR"/>
              </w:rPr>
              <w:t>cra</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A2A64C6" w14:textId="77777777" w:rsidR="00055A97" w:rsidRPr="005A2D7C" w:rsidRDefault="00055A97" w:rsidP="005A2D7C">
            <w:pPr>
              <w:pStyle w:val="TAL"/>
              <w:rPr>
                <w:rFonts w:eastAsia="Calibri Light"/>
              </w:rPr>
            </w:pPr>
          </w:p>
          <w:p w14:paraId="6768BD4B" w14:textId="77777777" w:rsidR="00554D66" w:rsidRPr="009743EA" w:rsidRDefault="00055A97" w:rsidP="00BD522C">
            <w:pPr>
              <w:pStyle w:val="TAL"/>
              <w:snapToGrid w:val="0"/>
              <w:ind w:left="284"/>
            </w:pPr>
            <w:r w:rsidRPr="009743EA">
              <w:rPr>
                <w:rFonts w:ascii="Times New Roman" w:eastAsia="Calibri Light" w:hAnsi="Times New Roman"/>
                <w:b/>
                <w:sz w:val="24"/>
              </w:rPr>
              <w:t>API/DIS</w:t>
            </w:r>
            <w:r w:rsidR="00F41F85" w:rsidRPr="009743EA">
              <w:rPr>
                <w:rFonts w:ascii="Times New Roman" w:eastAsia="Calibri Light" w:hAnsi="Times New Roman"/>
                <w:b/>
                <w:sz w:val="24"/>
              </w:rPr>
              <w:t>_</w:t>
            </w:r>
            <w:r w:rsidRPr="009743EA">
              <w:rPr>
                <w:rFonts w:ascii="Times New Roman" w:eastAsia="Calibri Light" w:hAnsi="Times New Roman"/>
                <w:b/>
                <w:sz w:val="24"/>
              </w:rPr>
              <w:t>CRA</w:t>
            </w:r>
          </w:p>
          <w:p w14:paraId="3832DD62" w14:textId="77777777" w:rsidR="00554D66" w:rsidRPr="005A2D7C" w:rsidRDefault="00554D66" w:rsidP="00BD522C">
            <w:pPr>
              <w:pStyle w:val="NoSpacing"/>
              <w:overflowPunct w:val="0"/>
              <w:rPr>
                <w:rFonts w:ascii="Arial" w:hAnsi="Arial"/>
                <w:b/>
                <w:color w:val="0070C0"/>
                <w:sz w:val="18"/>
                <w:lang w:val="en-GB"/>
              </w:rPr>
            </w:pPr>
            <w:r w:rsidRPr="009743EA">
              <w:rPr>
                <w:rFonts w:ascii="Times New Roman" w:eastAsia="Calibri Light" w:hAnsi="Times New Roman"/>
                <w:b/>
                <w:lang w:val="en-GB"/>
              </w:rPr>
              <w:t xml:space="preserve">    </w:t>
            </w:r>
            <w:r w:rsidRPr="005A2D7C">
              <w:rPr>
                <w:rFonts w:ascii="Times New Roman" w:hAnsi="Times New Roman"/>
                <w:lang w:val="en-GB"/>
              </w:rPr>
              <w:t xml:space="preserve">    </w:t>
            </w:r>
          </w:p>
          <w:p w14:paraId="1263CB1A"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19735766" w14:textId="77777777" w:rsidR="00554D66" w:rsidRPr="009743EA" w:rsidRDefault="00554D66" w:rsidP="00BD522C">
            <w:pPr>
              <w:pStyle w:val="TAL"/>
              <w:snapToGrid w:val="0"/>
              <w:ind w:left="284"/>
              <w:jc w:val="both"/>
              <w:rPr>
                <w:color w:val="0070C0"/>
              </w:rPr>
            </w:pPr>
          </w:p>
          <w:p w14:paraId="78ECAB4F" w14:textId="77777777" w:rsidR="00554D66" w:rsidRPr="009743EA" w:rsidRDefault="00554D66" w:rsidP="00BD522C">
            <w:pPr>
              <w:pStyle w:val="TAL"/>
              <w:snapToGrid w:val="0"/>
              <w:ind w:left="284"/>
              <w:jc w:val="both"/>
              <w:rPr>
                <w:color w:val="0070C0"/>
              </w:rPr>
            </w:pPr>
            <w:r w:rsidRPr="009743EA">
              <w:rPr>
                <w:color w:val="0070C0"/>
              </w:rPr>
              <w:t>GET /mn-name?fu=1&amp;cra=20180405T235959 HTTP/1.1</w:t>
            </w:r>
          </w:p>
          <w:p w14:paraId="2A74EBF0" w14:textId="77777777" w:rsidR="00554D66" w:rsidRPr="009743EA" w:rsidRDefault="00554D66" w:rsidP="00BD522C">
            <w:pPr>
              <w:pStyle w:val="TAL"/>
              <w:snapToGrid w:val="0"/>
              <w:ind w:left="284"/>
              <w:jc w:val="both"/>
              <w:rPr>
                <w:color w:val="0070C0"/>
              </w:rPr>
            </w:pPr>
            <w:r w:rsidRPr="009743EA">
              <w:rPr>
                <w:color w:val="0070C0"/>
              </w:rPr>
              <w:t>Host: 192.168.0.10:8282</w:t>
            </w:r>
          </w:p>
          <w:p w14:paraId="628C21F0" w14:textId="77777777" w:rsidR="00554D66" w:rsidRPr="009743EA" w:rsidRDefault="00554D66" w:rsidP="00BD522C">
            <w:pPr>
              <w:pStyle w:val="TAL"/>
              <w:snapToGrid w:val="0"/>
              <w:ind w:left="284"/>
              <w:jc w:val="both"/>
              <w:rPr>
                <w:color w:val="0070C0"/>
              </w:rPr>
            </w:pPr>
            <w:r w:rsidRPr="009743EA">
              <w:rPr>
                <w:color w:val="0070C0"/>
              </w:rPr>
              <w:t>X-M2M-Origin: CAE5630283216026458665</w:t>
            </w:r>
          </w:p>
          <w:p w14:paraId="34FEE687" w14:textId="77777777" w:rsidR="00A06B31" w:rsidRPr="009743EA" w:rsidRDefault="00A06B31" w:rsidP="00A06B31">
            <w:pPr>
              <w:pStyle w:val="TAL"/>
              <w:snapToGrid w:val="0"/>
              <w:ind w:left="284"/>
              <w:jc w:val="both"/>
              <w:rPr>
                <w:color w:val="0070C0"/>
              </w:rPr>
            </w:pPr>
            <w:r w:rsidRPr="009743EA">
              <w:rPr>
                <w:color w:val="0070C0"/>
              </w:rPr>
              <w:t>Accept: application/json</w:t>
            </w:r>
          </w:p>
          <w:p w14:paraId="31DEA9ED" w14:textId="77777777" w:rsidR="00554D66" w:rsidRPr="009743EA" w:rsidRDefault="00554D66" w:rsidP="00BD522C">
            <w:pPr>
              <w:pStyle w:val="TAL"/>
              <w:snapToGrid w:val="0"/>
              <w:ind w:left="284"/>
              <w:jc w:val="both"/>
              <w:rPr>
                <w:color w:val="0070C0"/>
              </w:rPr>
            </w:pPr>
            <w:r w:rsidRPr="009743EA">
              <w:rPr>
                <w:color w:val="0070C0"/>
              </w:rPr>
              <w:t>X-M2M-RI: 1234</w:t>
            </w:r>
          </w:p>
          <w:p w14:paraId="4629BD9E" w14:textId="77777777" w:rsidR="004A00AF" w:rsidRPr="009743EA" w:rsidRDefault="004A00AF" w:rsidP="004A00AF">
            <w:pPr>
              <w:widowControl w:val="0"/>
              <w:overflowPunct/>
              <w:spacing w:after="0"/>
              <w:ind w:left="284"/>
              <w:jc w:val="both"/>
              <w:textAlignment w:val="auto"/>
              <w:rPr>
                <w:color w:val="0070C0"/>
              </w:rPr>
            </w:pPr>
            <w:r w:rsidRPr="009743EA">
              <w:rPr>
                <w:rFonts w:ascii="Arial" w:hAnsi="Arial"/>
                <w:color w:val="0070C0"/>
                <w:sz w:val="18"/>
              </w:rPr>
              <w:t>X-M2M-RVI: 2a</w:t>
            </w:r>
          </w:p>
          <w:p w14:paraId="4A5C2C0B" w14:textId="77777777" w:rsidR="00554D66" w:rsidRPr="009743EA" w:rsidRDefault="00554D66" w:rsidP="00BD522C">
            <w:pPr>
              <w:pStyle w:val="TAL"/>
              <w:snapToGrid w:val="0"/>
              <w:ind w:left="284"/>
              <w:jc w:val="both"/>
              <w:rPr>
                <w:color w:val="0070C0"/>
              </w:rPr>
            </w:pPr>
          </w:p>
          <w:p w14:paraId="4D126D13" w14:textId="77777777" w:rsidR="00554D66" w:rsidRPr="009743EA" w:rsidRDefault="00554D66" w:rsidP="00BD522C">
            <w:pPr>
              <w:widowControl w:val="0"/>
              <w:spacing w:after="0"/>
              <w:ind w:left="284"/>
              <w:jc w:val="both"/>
              <w:textAlignment w:val="auto"/>
              <w:rPr>
                <w:rFonts w:ascii="Arial" w:hAnsi="Arial"/>
                <w:b/>
                <w:color w:val="0070C0"/>
                <w:sz w:val="18"/>
              </w:rPr>
            </w:pPr>
          </w:p>
          <w:p w14:paraId="56EF4BE4"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353F4970" w14:textId="77777777" w:rsidR="00554D66" w:rsidRPr="009743EA" w:rsidRDefault="00554D66" w:rsidP="00BD522C">
            <w:pPr>
              <w:widowControl w:val="0"/>
              <w:spacing w:after="0"/>
              <w:ind w:left="284"/>
              <w:textAlignment w:val="auto"/>
              <w:rPr>
                <w:rFonts w:ascii="Arial" w:hAnsi="Arial"/>
                <w:color w:val="0070C0"/>
                <w:sz w:val="18"/>
              </w:rPr>
            </w:pPr>
          </w:p>
          <w:p w14:paraId="57F11ED5" w14:textId="77777777" w:rsidR="00554D66" w:rsidRPr="009743EA" w:rsidRDefault="00554D66" w:rsidP="00BD522C">
            <w:pPr>
              <w:widowControl w:val="0"/>
              <w:spacing w:after="0"/>
              <w:ind w:left="284"/>
              <w:textAlignment w:val="auto"/>
              <w:rPr>
                <w:rFonts w:ascii="Arial" w:hAnsi="Arial"/>
                <w:color w:val="0070C0"/>
                <w:sz w:val="18"/>
              </w:rPr>
            </w:pPr>
            <w:r w:rsidRPr="009743EA">
              <w:rPr>
                <w:rFonts w:ascii="Arial" w:hAnsi="Arial"/>
                <w:color w:val="0070C0"/>
                <w:sz w:val="18"/>
              </w:rPr>
              <w:t>200 OK</w:t>
            </w:r>
          </w:p>
          <w:p w14:paraId="5838C6B7" w14:textId="77777777" w:rsidR="00554D66" w:rsidRPr="009743EA" w:rsidRDefault="00554D66" w:rsidP="00BD522C">
            <w:pPr>
              <w:pStyle w:val="TAL"/>
              <w:snapToGrid w:val="0"/>
              <w:ind w:left="284"/>
              <w:rPr>
                <w:color w:val="0070C0"/>
              </w:rPr>
            </w:pPr>
            <w:r w:rsidRPr="009743EA">
              <w:rPr>
                <w:color w:val="0070C0"/>
              </w:rPr>
              <w:t>Content-Type: application/json</w:t>
            </w:r>
          </w:p>
          <w:p w14:paraId="152C458E" w14:textId="77777777" w:rsidR="00554D66" w:rsidRPr="009743EA" w:rsidRDefault="00554D66" w:rsidP="00BD522C">
            <w:pPr>
              <w:pStyle w:val="TAL"/>
              <w:snapToGrid w:val="0"/>
              <w:ind w:left="284"/>
              <w:rPr>
                <w:color w:val="0070C0"/>
              </w:rPr>
            </w:pPr>
            <w:r w:rsidRPr="009743EA">
              <w:rPr>
                <w:color w:val="0070C0"/>
              </w:rPr>
              <w:t>X-M2M-RI: 1234</w:t>
            </w:r>
          </w:p>
          <w:p w14:paraId="5E7521B7"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4E9B4E1C" w14:textId="77777777" w:rsidR="00554D66" w:rsidRPr="009743EA" w:rsidRDefault="00554D66" w:rsidP="00BD522C">
            <w:pPr>
              <w:pStyle w:val="TAL"/>
              <w:snapToGrid w:val="0"/>
              <w:ind w:left="284"/>
              <w:rPr>
                <w:color w:val="0070C0"/>
              </w:rPr>
            </w:pPr>
            <w:r w:rsidRPr="009743EA">
              <w:rPr>
                <w:color w:val="0070C0"/>
              </w:rPr>
              <w:t>X-M2M-RSC: 2000</w:t>
            </w:r>
          </w:p>
          <w:p w14:paraId="37105FD7" w14:textId="77777777" w:rsidR="00554D66" w:rsidRPr="009743EA" w:rsidRDefault="00554D66" w:rsidP="00BD522C">
            <w:pPr>
              <w:pStyle w:val="TAL"/>
              <w:snapToGrid w:val="0"/>
              <w:ind w:left="284"/>
              <w:rPr>
                <w:color w:val="0070C0"/>
              </w:rPr>
            </w:pPr>
          </w:p>
          <w:p w14:paraId="0A398284" w14:textId="77777777" w:rsidR="00554D66" w:rsidRPr="009743EA" w:rsidRDefault="00554D66" w:rsidP="00BD522C">
            <w:pPr>
              <w:pStyle w:val="TAL"/>
              <w:snapToGrid w:val="0"/>
              <w:ind w:left="284"/>
              <w:rPr>
                <w:color w:val="0070C0"/>
              </w:rPr>
            </w:pPr>
            <w:r w:rsidRPr="009743EA">
              <w:rPr>
                <w:color w:val="0070C0"/>
              </w:rPr>
              <w:t>{</w:t>
            </w:r>
          </w:p>
          <w:p w14:paraId="5B50B966" w14:textId="77777777" w:rsidR="00554D66" w:rsidRPr="009743EA" w:rsidRDefault="00554D66" w:rsidP="00BD522C">
            <w:pPr>
              <w:pStyle w:val="TAL"/>
              <w:snapToGrid w:val="0"/>
              <w:ind w:left="284"/>
              <w:rPr>
                <w:color w:val="0070C0"/>
              </w:rPr>
            </w:pPr>
            <w:r w:rsidRPr="009743EA">
              <w:rPr>
                <w:color w:val="0070C0"/>
              </w:rPr>
              <w:t xml:space="preserve">    "m2m:uril": </w:t>
            </w:r>
          </w:p>
          <w:p w14:paraId="42E567C7" w14:textId="77777777" w:rsidR="00554D66" w:rsidRPr="009743EA" w:rsidRDefault="00554D66" w:rsidP="00BD522C">
            <w:pPr>
              <w:pStyle w:val="TAL"/>
              <w:snapToGrid w:val="0"/>
              <w:ind w:left="284"/>
              <w:rPr>
                <w:color w:val="0070C0"/>
              </w:rPr>
            </w:pPr>
            <w:r w:rsidRPr="009743EA">
              <w:rPr>
                <w:color w:val="0070C0"/>
              </w:rPr>
              <w:t xml:space="preserve">        "/mn-name/ae_actuator/cnt_light1",</w:t>
            </w:r>
          </w:p>
          <w:p w14:paraId="75CB2271" w14:textId="77777777" w:rsidR="00554D66" w:rsidRPr="009743EA" w:rsidRDefault="00554D66" w:rsidP="00BD522C">
            <w:pPr>
              <w:pStyle w:val="TAL"/>
              <w:snapToGrid w:val="0"/>
              <w:ind w:left="284"/>
              <w:rPr>
                <w:color w:val="0070C0"/>
              </w:rPr>
            </w:pPr>
            <w:r w:rsidRPr="009743EA">
              <w:rPr>
                <w:color w:val="0070C0"/>
              </w:rPr>
              <w:t xml:space="preserve">        "/mn-name/ae_sensor/cnt_temp1",</w:t>
            </w:r>
          </w:p>
          <w:p w14:paraId="0CF55180" w14:textId="77777777" w:rsidR="00554D66" w:rsidRPr="009743EA" w:rsidRDefault="00554D66" w:rsidP="00BD522C">
            <w:pPr>
              <w:pStyle w:val="TAL"/>
              <w:snapToGrid w:val="0"/>
              <w:ind w:left="284"/>
              <w:rPr>
                <w:color w:val="0070C0"/>
              </w:rPr>
            </w:pPr>
            <w:r w:rsidRPr="009743EA">
              <w:rPr>
                <w:color w:val="0070C0"/>
              </w:rPr>
              <w:t xml:space="preserve">        "/mn-name/ae_sensor/cnt_temp2"</w:t>
            </w:r>
          </w:p>
          <w:p w14:paraId="3A444623" w14:textId="77777777" w:rsidR="00554D66" w:rsidRPr="005A2D7C" w:rsidRDefault="00554D66" w:rsidP="00BD522C">
            <w:pPr>
              <w:pStyle w:val="TAL"/>
              <w:snapToGrid w:val="0"/>
              <w:ind w:left="284"/>
              <w:rPr>
                <w:color w:val="0070C0"/>
              </w:rPr>
            </w:pPr>
            <w:r w:rsidRPr="005A2D7C">
              <w:rPr>
                <w:color w:val="0070C0"/>
              </w:rPr>
              <w:t>}</w:t>
            </w:r>
          </w:p>
          <w:p w14:paraId="68436DC0" w14:textId="77777777" w:rsidR="00554D66" w:rsidRPr="009743EA" w:rsidRDefault="00554D66" w:rsidP="00BD522C">
            <w:pPr>
              <w:pStyle w:val="TAL"/>
              <w:snapToGrid w:val="0"/>
              <w:ind w:left="284"/>
            </w:pPr>
          </w:p>
        </w:tc>
      </w:tr>
    </w:tbl>
    <w:p w14:paraId="22171E8F" w14:textId="77777777" w:rsidR="00554D66" w:rsidRPr="005A2D7C" w:rsidRDefault="00554D66" w:rsidP="00554D66"/>
    <w:p w14:paraId="6BFC1968" w14:textId="77777777" w:rsidR="00554D66" w:rsidRPr="009743EA" w:rsidRDefault="00554D66" w:rsidP="00554D66">
      <w:pPr>
        <w:pStyle w:val="Heading4"/>
      </w:pPr>
      <w:bookmarkStart w:id="413" w:name="_Toc49507561"/>
      <w:bookmarkStart w:id="414" w:name="_Toc49507673"/>
      <w:bookmarkStart w:id="415" w:name="_Toc532286375"/>
      <w:bookmarkStart w:id="416" w:name="_Toc532286511"/>
      <w:bookmarkStart w:id="417" w:name="_Toc46154416"/>
      <w:bookmarkStart w:id="418" w:name="_Toc71708850"/>
      <w:bookmarkStart w:id="419" w:name="_Toc49420747"/>
      <w:r w:rsidRPr="009743EA">
        <w:lastRenderedPageBreak/>
        <w:t>6.2.8.5</w:t>
      </w:r>
      <w:r w:rsidRPr="009743EA">
        <w:tab/>
        <w:t>API-DIS-STB, API-DIS-STS</w:t>
      </w:r>
      <w:bookmarkEnd w:id="413"/>
      <w:bookmarkEnd w:id="414"/>
      <w:bookmarkEnd w:id="415"/>
      <w:bookmarkEnd w:id="416"/>
      <w:bookmarkEnd w:id="417"/>
      <w:bookmarkEnd w:id="418"/>
      <w:r w:rsidRPr="009743EA">
        <w:t xml:space="preserve"> </w:t>
      </w:r>
      <w:bookmarkEnd w:id="419"/>
    </w:p>
    <w:tbl>
      <w:tblPr>
        <w:tblW w:w="9659" w:type="dxa"/>
        <w:jc w:val="center"/>
        <w:tblLayout w:type="fixed"/>
        <w:tblCellMar>
          <w:left w:w="28" w:type="dxa"/>
        </w:tblCellMar>
        <w:tblLook w:val="0000" w:firstRow="0" w:lastRow="0" w:firstColumn="0" w:lastColumn="0" w:noHBand="0" w:noVBand="0"/>
      </w:tblPr>
      <w:tblGrid>
        <w:gridCol w:w="1286"/>
        <w:gridCol w:w="8373"/>
      </w:tblGrid>
      <w:tr w:rsidR="00554D66" w:rsidRPr="009743EA" w14:paraId="0AB03ADF"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4167933B" w14:textId="77777777" w:rsidR="00554D66" w:rsidRPr="009743EA" w:rsidRDefault="00554D66" w:rsidP="00BD522C">
            <w:pPr>
              <w:pStyle w:val="TAL"/>
              <w:snapToGrid w:val="0"/>
              <w:jc w:val="center"/>
              <w:rPr>
                <w:b/>
              </w:rPr>
            </w:pPr>
          </w:p>
          <w:p w14:paraId="3D88205E" w14:textId="77777777" w:rsidR="00554D66" w:rsidRPr="009743EA" w:rsidRDefault="00554D66" w:rsidP="00BD522C">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A4E7923" w14:textId="77777777" w:rsidR="00554D66" w:rsidRPr="005A2D7C" w:rsidRDefault="00554D66" w:rsidP="005A2D7C">
            <w:pPr>
              <w:pStyle w:val="TAL"/>
              <w:rPr>
                <w:rFonts w:eastAsia="Calibri Light"/>
              </w:rPr>
            </w:pPr>
            <w:r w:rsidRPr="005A2D7C">
              <w:rPr>
                <w:rFonts w:eastAsia="Calibri Light"/>
              </w:rPr>
              <w:t>API/DIS</w:t>
            </w:r>
            <w:r w:rsidR="00F41F85" w:rsidRPr="005A2D7C">
              <w:rPr>
                <w:rFonts w:eastAsia="Calibri Light"/>
              </w:rPr>
              <w:t>_</w:t>
            </w:r>
            <w:r w:rsidRPr="005A2D7C">
              <w:rPr>
                <w:rFonts w:eastAsia="Calibri Light"/>
              </w:rPr>
              <w:t>STB</w:t>
            </w:r>
          </w:p>
          <w:p w14:paraId="1F89F607" w14:textId="77777777" w:rsidR="00554D66" w:rsidRPr="005A2D7C" w:rsidRDefault="00554D66" w:rsidP="005A2D7C">
            <w:pPr>
              <w:pStyle w:val="TAL"/>
            </w:pPr>
            <w:r w:rsidRPr="005A2D7C">
              <w:rPr>
                <w:rFonts w:eastAsia="Calibri Light"/>
              </w:rPr>
              <w:t>API/DIS</w:t>
            </w:r>
            <w:r w:rsidR="00F41F85" w:rsidRPr="005A2D7C">
              <w:rPr>
                <w:rFonts w:eastAsia="Calibri Light"/>
              </w:rPr>
              <w:t>_</w:t>
            </w:r>
            <w:r w:rsidRPr="005A2D7C">
              <w:rPr>
                <w:rFonts w:eastAsia="Calibri Light"/>
              </w:rPr>
              <w:t>STS</w:t>
            </w:r>
          </w:p>
        </w:tc>
      </w:tr>
      <w:tr w:rsidR="00554D66" w:rsidRPr="009743EA" w14:paraId="12F557C4"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25CF25B3" w14:textId="77777777" w:rsidR="00554D66" w:rsidRPr="009743EA" w:rsidRDefault="00554D66" w:rsidP="00BD522C">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E60FB5" w14:textId="77777777" w:rsidR="00554D66" w:rsidRPr="005A2D7C" w:rsidRDefault="00554D66" w:rsidP="005A2D7C">
            <w:pPr>
              <w:pStyle w:val="TAL"/>
            </w:pPr>
            <w:r w:rsidRPr="005A2D7C">
              <w:t xml:space="preserve">Discovery with stateTagBigger and stateTagSmaller </w:t>
            </w:r>
            <w:r w:rsidRPr="005A2D7C">
              <w:rPr>
                <w:b/>
                <w:i/>
              </w:rPr>
              <w:t>Filter Criteria</w:t>
            </w:r>
            <w:r w:rsidRPr="005A2D7C">
              <w:t xml:space="preserve"> condition</w:t>
            </w:r>
          </w:p>
        </w:tc>
      </w:tr>
      <w:tr w:rsidR="00554D66" w:rsidRPr="009743EA" w14:paraId="7E380232"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6934B8D7" w14:textId="77777777" w:rsidR="00554D66" w:rsidRPr="009743EA" w:rsidRDefault="00554D66" w:rsidP="00BD522C">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6A40A9D" w14:textId="77777777" w:rsidR="00554D66" w:rsidRPr="005A2D7C" w:rsidRDefault="00554D66" w:rsidP="005A2D7C">
            <w:pPr>
              <w:pStyle w:val="TAL"/>
              <w:rPr>
                <w:rFonts w:eastAsia="Calibri Light"/>
              </w:rPr>
            </w:pPr>
            <w:r w:rsidRPr="005A2D7C">
              <w:rPr>
                <w:rFonts w:eastAsia="Calibri Light"/>
              </w:rPr>
              <w:t>CSEBase (can be any oneM2M resource primitives)</w:t>
            </w:r>
          </w:p>
        </w:tc>
      </w:tr>
      <w:tr w:rsidR="00554D66" w:rsidRPr="009743EA" w14:paraId="33D59F25"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45B93E36" w14:textId="77777777" w:rsidR="00554D66" w:rsidRPr="009743EA" w:rsidRDefault="00554D66" w:rsidP="00BD522C">
            <w:pPr>
              <w:pStyle w:val="TAL"/>
              <w:snapToGrid w:val="0"/>
              <w:jc w:val="center"/>
              <w:rPr>
                <w:b/>
                <w:kern w:val="1"/>
                <w:sz w:val="8"/>
              </w:rPr>
            </w:pPr>
          </w:p>
          <w:p w14:paraId="6E9475CE" w14:textId="77777777" w:rsidR="00554D66" w:rsidRPr="009743EA" w:rsidRDefault="00554D66" w:rsidP="00BD522C">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0785805" w14:textId="77777777" w:rsidR="00554D66" w:rsidRPr="005A2D7C" w:rsidRDefault="00554D66" w:rsidP="005A2D7C">
            <w:pPr>
              <w:pStyle w:val="TAL"/>
            </w:pPr>
            <w:r w:rsidRPr="005A2D7C">
              <w:t>The interface is used to discovery resources that match with the</w:t>
            </w:r>
            <w:r w:rsidRPr="005A2D7C">
              <w:rPr>
                <w:b/>
              </w:rPr>
              <w:t xml:space="preserve"> </w:t>
            </w:r>
            <w:r w:rsidRPr="005A2D7C">
              <w:rPr>
                <w:b/>
                <w:i/>
              </w:rPr>
              <w:t>stateTag</w:t>
            </w:r>
            <w:r w:rsidRPr="005A2D7C">
              <w:t>. If found, the Hosting CSE sends back a response with matched resources</w:t>
            </w:r>
            <w:r w:rsidR="005A3EEC" w:rsidRPr="009743EA">
              <w:t>.</w:t>
            </w:r>
          </w:p>
        </w:tc>
      </w:tr>
      <w:tr w:rsidR="00554D66" w:rsidRPr="009743EA" w14:paraId="7BBCC60B" w14:textId="77777777" w:rsidTr="00BD522C">
        <w:trPr>
          <w:trHeight w:val="4889"/>
          <w:jc w:val="center"/>
        </w:trPr>
        <w:tc>
          <w:tcPr>
            <w:tcW w:w="1286" w:type="dxa"/>
            <w:tcBorders>
              <w:top w:val="single" w:sz="4" w:space="0" w:color="000000"/>
              <w:left w:val="single" w:sz="4" w:space="0" w:color="000000"/>
              <w:bottom w:val="single" w:sz="4" w:space="0" w:color="000000"/>
            </w:tcBorders>
            <w:shd w:val="clear" w:color="auto" w:fill="E7E6E6"/>
          </w:tcPr>
          <w:p w14:paraId="2547146D" w14:textId="77777777" w:rsidR="00554D66" w:rsidRPr="009743EA" w:rsidRDefault="00554D66" w:rsidP="00BD522C">
            <w:pPr>
              <w:pStyle w:val="TAL"/>
              <w:snapToGrid w:val="0"/>
              <w:jc w:val="center"/>
              <w:rPr>
                <w:b/>
                <w:kern w:val="1"/>
              </w:rPr>
            </w:pPr>
          </w:p>
          <w:p w14:paraId="32E7661A" w14:textId="77777777" w:rsidR="00554D66" w:rsidRPr="009743EA" w:rsidRDefault="00554D66" w:rsidP="00BD522C">
            <w:pPr>
              <w:pStyle w:val="TAL"/>
              <w:snapToGrid w:val="0"/>
              <w:jc w:val="center"/>
              <w:rPr>
                <w:b/>
                <w:kern w:val="1"/>
              </w:rPr>
            </w:pPr>
          </w:p>
          <w:p w14:paraId="7244B860" w14:textId="77777777" w:rsidR="00554D66" w:rsidRPr="009743EA" w:rsidRDefault="00554D66" w:rsidP="00BD522C">
            <w:pPr>
              <w:pStyle w:val="TAL"/>
              <w:snapToGrid w:val="0"/>
              <w:jc w:val="center"/>
              <w:rPr>
                <w:b/>
                <w:kern w:val="1"/>
              </w:rPr>
            </w:pPr>
          </w:p>
          <w:p w14:paraId="51623F46" w14:textId="77777777" w:rsidR="00554D66" w:rsidRPr="009743EA" w:rsidRDefault="00554D66" w:rsidP="00BD522C">
            <w:pPr>
              <w:pStyle w:val="TAL"/>
              <w:snapToGrid w:val="0"/>
              <w:jc w:val="center"/>
              <w:rPr>
                <w:b/>
                <w:kern w:val="1"/>
              </w:rPr>
            </w:pPr>
          </w:p>
          <w:p w14:paraId="412238C5" w14:textId="77777777" w:rsidR="00554D66" w:rsidRPr="009743EA" w:rsidRDefault="00554D66" w:rsidP="00BD522C">
            <w:pPr>
              <w:pStyle w:val="TAL"/>
              <w:snapToGrid w:val="0"/>
              <w:jc w:val="center"/>
              <w:rPr>
                <w:b/>
                <w:kern w:val="1"/>
              </w:rPr>
            </w:pPr>
            <w:r w:rsidRPr="009743EA">
              <w:rPr>
                <w:b/>
                <w:kern w:val="1"/>
              </w:rPr>
              <w:t>Resource Structure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8E8BD53" w14:textId="77777777" w:rsidR="00554D66" w:rsidRPr="009743EA" w:rsidRDefault="0054261D" w:rsidP="00BD522C">
            <w:pPr>
              <w:pStyle w:val="Default"/>
              <w:overflowPunct w:val="0"/>
              <w:jc w:val="center"/>
            </w:pPr>
            <w:r>
              <w:pict w14:anchorId="5E88062F">
                <v:group id="_x0000_s1706" style="position:absolute;left:0;text-align:left;margin-left:117.85pt;margin-top:6.25pt;width:222.2pt;height:224.75pt;z-index:251625984;mso-position-horizontal-relative:text;mso-position-vertical-relative:text" coordsize="28219,2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">
                  <v:rect id="직사각형 2" o:spid="_x0000_s1707" style="position:absolute;width:11683;height:36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" filled="f" strokecolor="windowText">
                    <v:textbox inset="0,0,0,0">
                      <w:txbxContent>
                        <w:p w14:paraId="2CE549AB" w14:textId="77777777" w:rsidR="004A00AF" w:rsidRDefault="004A00AF" w:rsidP="00554D66">
                          <w:pPr>
                            <w:pStyle w:val="NormalWeb"/>
                            <w:wordWrap w:val="0"/>
                            <w:spacing w:after="0"/>
                            <w:jc w:val="center"/>
                          </w:pPr>
                          <w:r w:rsidRPr="007F3495">
                            <w:rPr>
                              <w:b/>
                              <w:bCs/>
                              <w:color w:val="000000"/>
                              <w:kern w:val="24"/>
                              <w:sz w:val="20"/>
                              <w:szCs w:val="20"/>
                            </w:rPr>
                            <w:t>mn-name</w:t>
                          </w:r>
                        </w:p>
                        <w:p w14:paraId="73480361" w14:textId="77777777" w:rsidR="004A00AF" w:rsidRDefault="004A00AF" w:rsidP="00554D66">
                          <w:pPr>
                            <w:pStyle w:val="NormalWeb"/>
                            <w:wordWrap w:val="0"/>
                            <w:spacing w:after="0"/>
                            <w:jc w:val="center"/>
                          </w:pPr>
                          <w:r w:rsidRPr="007F3495">
                            <w:rPr>
                              <w:b/>
                              <w:bCs/>
                              <w:color w:val="000000"/>
                              <w:kern w:val="24"/>
                              <w:sz w:val="20"/>
                              <w:szCs w:val="20"/>
                            </w:rPr>
                            <w:t>(CSEBase)</w:t>
                          </w:r>
                        </w:p>
                      </w:txbxContent>
                    </v:textbox>
                  </v:rect>
                  <v:line id="직선 연결선 3" o:spid="_x0000_s1708" style="position:absolute;flip:x;visibility:visible" from="5842,3758" to="5842,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" strokecolor="windowText" strokeweight=".5pt">
                    <v:stroke joinstyle="miter"/>
                  </v:line>
                  <v:rect id="직사각형 4" o:spid="_x0000_s1709" style="position:absolute;left:7905;top:4996;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" filled="f" strokecolor="windowText">
                    <v:textbox inset="0,0,0,0">
                      <w:txbxContent>
                        <w:p w14:paraId="725BC1A5" w14:textId="77777777" w:rsidR="004A00AF" w:rsidRDefault="004A00AF" w:rsidP="00554D66">
                          <w:pPr>
                            <w:pStyle w:val="NormalWeb"/>
                            <w:wordWrap w:val="0"/>
                            <w:spacing w:after="0"/>
                            <w:jc w:val="center"/>
                          </w:pPr>
                          <w:r w:rsidRPr="007F3495">
                            <w:rPr>
                              <w:b/>
                              <w:bCs/>
                              <w:color w:val="000000"/>
                              <w:kern w:val="24"/>
                              <w:sz w:val="18"/>
                              <w:szCs w:val="18"/>
                            </w:rPr>
                            <w:t>ae_actuator</w:t>
                          </w:r>
                        </w:p>
                        <w:p w14:paraId="4520C23D" w14:textId="77777777" w:rsidR="004A00AF" w:rsidRDefault="004A00AF" w:rsidP="00554D66">
                          <w:pPr>
                            <w:pStyle w:val="NormalWeb"/>
                            <w:wordWrap w:val="0"/>
                            <w:spacing w:after="0"/>
                            <w:jc w:val="center"/>
                          </w:pPr>
                          <w:r w:rsidRPr="007F3495">
                            <w:rPr>
                              <w:b/>
                              <w:bCs/>
                              <w:color w:val="000000"/>
                              <w:kern w:val="24"/>
                              <w:sz w:val="18"/>
                              <w:szCs w:val="18"/>
                            </w:rPr>
                            <w:t>(AE)</w:t>
                          </w:r>
                        </w:p>
                      </w:txbxContent>
                    </v:textbox>
                  </v:rect>
                  <v:line id="직선 연결선 5" o:spid="_x0000_s1710" style="position:absolute;visibility:visible" from="5841,6283" to="7905,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" strokecolor="windowText" strokeweight=".5pt">
                    <v:stroke joinstyle="miter"/>
                  </v:line>
                  <v:rect id="직사각형 6" o:spid="_x0000_s1711" style="position:absolute;left:7905;top:17331;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" filled="f" strokecolor="windowText">
                    <v:textbox inset="0,0,0,0">
                      <w:txbxContent>
                        <w:p w14:paraId="6A51626D" w14:textId="77777777" w:rsidR="004A00AF" w:rsidRDefault="004A00AF" w:rsidP="00554D66">
                          <w:pPr>
                            <w:pStyle w:val="NormalWeb"/>
                            <w:wordWrap w:val="0"/>
                            <w:spacing w:after="0"/>
                            <w:jc w:val="center"/>
                          </w:pPr>
                          <w:r w:rsidRPr="007F3495">
                            <w:rPr>
                              <w:b/>
                              <w:bCs/>
                              <w:color w:val="000000"/>
                              <w:kern w:val="24"/>
                              <w:sz w:val="18"/>
                              <w:szCs w:val="18"/>
                            </w:rPr>
                            <w:t>ae_sensor</w:t>
                          </w:r>
                        </w:p>
                        <w:p w14:paraId="4F39EEC0" w14:textId="77777777" w:rsidR="004A00AF" w:rsidRDefault="004A00AF" w:rsidP="00554D66">
                          <w:pPr>
                            <w:pStyle w:val="NormalWeb"/>
                            <w:wordWrap w:val="0"/>
                            <w:spacing w:after="0"/>
                            <w:jc w:val="center"/>
                          </w:pPr>
                          <w:r w:rsidRPr="007F3495">
                            <w:rPr>
                              <w:b/>
                              <w:bCs/>
                              <w:color w:val="000000"/>
                              <w:kern w:val="24"/>
                              <w:sz w:val="18"/>
                              <w:szCs w:val="18"/>
                            </w:rPr>
                            <w:t>(AE)</w:t>
                          </w:r>
                        </w:p>
                      </w:txbxContent>
                    </v:textbox>
                  </v:rect>
                  <v:line id="직선 연결선 7" o:spid="_x0000_s1712" style="position:absolute;visibility:visible" from="5841,6299" to="5842,18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" strokecolor="windowText" strokeweight=".5pt">
                    <v:stroke joinstyle="miter"/>
                  </v:line>
                  <v:line id="직선 연결선 8" o:spid="_x0000_s1713" style="position:absolute;visibility:visible" from="5842,18487" to="7905,18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" strokecolor="windowText" strokeweight=".5pt">
                    <v:stroke joinstyle="miter"/>
                  </v:line>
                  <v:rect id="직사각형 10" o:spid="_x0000_s1714" style="position:absolute;left:15955;top:9337;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" filled="f" strokecolor="windowText">
                    <v:textbox inset="0,0,0,0">
                      <w:txbxContent>
                        <w:p w14:paraId="3375635D" w14:textId="77777777" w:rsidR="004A00AF" w:rsidRDefault="004A00AF" w:rsidP="00554D66">
                          <w:pPr>
                            <w:pStyle w:val="NormalWeb"/>
                            <w:wordWrap w:val="0"/>
                            <w:spacing w:after="0"/>
                            <w:jc w:val="center"/>
                          </w:pPr>
                          <w:r w:rsidRPr="007F3495">
                            <w:rPr>
                              <w:b/>
                              <w:bCs/>
                              <w:color w:val="000000"/>
                              <w:kern w:val="24"/>
                              <w:sz w:val="18"/>
                              <w:szCs w:val="18"/>
                            </w:rPr>
                            <w:t>cnt_light1</w:t>
                          </w:r>
                        </w:p>
                        <w:p w14:paraId="3971AFD7"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1" o:spid="_x0000_s1715" style="position:absolute;visibility:visible" from="13892,7394" to="13892,1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" strokecolor="windowText" strokeweight=".5pt">
                    <v:stroke joinstyle="miter"/>
                  </v:line>
                  <v:rect id="직사각형 12" o:spid="_x0000_s1716" style="position:absolute;left:15955;top:13459;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" filled="f" strokecolor="windowText">
                    <v:textbox inset="0,0,0,0">
                      <w:txbxContent>
                        <w:p w14:paraId="451E42FE" w14:textId="77777777" w:rsidR="004A00AF" w:rsidRDefault="004A00AF" w:rsidP="00554D66">
                          <w:pPr>
                            <w:pStyle w:val="NormalWeb"/>
                            <w:wordWrap w:val="0"/>
                            <w:spacing w:after="0"/>
                            <w:jc w:val="center"/>
                          </w:pPr>
                          <w:r w:rsidRPr="007F3495">
                            <w:rPr>
                              <w:b/>
                              <w:bCs/>
                              <w:color w:val="000000"/>
                              <w:kern w:val="24"/>
                              <w:sz w:val="18"/>
                              <w:szCs w:val="18"/>
                            </w:rPr>
                            <w:t>cnt_light2</w:t>
                          </w:r>
                        </w:p>
                        <w:p w14:paraId="34FCD14E"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3" o:spid="_x0000_s1717" style="position:absolute;visibility:visible" from="13892,10942" to="13892,1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UxhwQAAANsAAAAPAAAAZHJzL2Rvd25yZXYueG1sRE9Ni8Iw&#10;EL0L+x/CLHjTdBWk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LaZTGHBAAAA2wAAAA8AAAAA&#10;AAAAAAAAAAAABwIAAGRycy9kb3ducmV2LnhtbFBLBQYAAAAAAwADALcAAAD1AgAAAAA=&#10;" strokecolor="windowText" strokeweight=".5pt">
                    <v:stroke joinstyle="miter"/>
                  </v:line>
                  <v:line id="직선 연결선 14" o:spid="_x0000_s1718" style="position:absolute;visibility:visible" from="13892,14616" to="15955,14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NQVwQAAANsAAAAPAAAAZHJzL2Rvd25yZXYueG1sRE9Ni8Iw&#10;EL0L+x/CLHjTdEWk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Dlw1BXBAAAA2wAAAA8AAAAA&#10;AAAAAAAAAAAABwIAAGRycy9kb3ducmV2LnhtbFBLBQYAAAAAAwADALcAAAD1AgAAAAA=&#10;" strokecolor="windowText" strokeweight=".5pt">
                    <v:stroke joinstyle="miter"/>
                  </v:line>
                  <v:line id="직선 연결선 15" o:spid="_x0000_s1719" style="position:absolute;visibility:visible" from="13892,10594" to="15955,10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GOwQAAANsAAAAPAAAAZHJzL2Rvd25yZXYueG1sRE9Ni8Iw&#10;EL0L+x/CLHjTdAWl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FY8cY7BAAAA2wAAAA8AAAAA&#10;AAAAAAAAAAAABwIAAGRycy9kb3ducmV2LnhtbFBLBQYAAAAAAwADALcAAAD1AgAAAAA=&#10;" strokecolor="windowText" strokeweight=".5pt">
                    <v:stroke joinstyle="miter"/>
                  </v:line>
                  <v:rect id="_x0000_s1720" style="position:absolute;left:15955;top:21888;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" filled="f" strokecolor="windowText">
                    <v:textbox inset="0,0,0,0">
                      <w:txbxContent>
                        <w:p w14:paraId="48663E16" w14:textId="77777777" w:rsidR="004A00AF" w:rsidRDefault="004A00AF" w:rsidP="00554D66">
                          <w:pPr>
                            <w:pStyle w:val="NormalWeb"/>
                            <w:wordWrap w:val="0"/>
                            <w:spacing w:after="0"/>
                            <w:jc w:val="center"/>
                          </w:pPr>
                          <w:r>
                            <w:rPr>
                              <w:b/>
                              <w:bCs/>
                              <w:color w:val="000000"/>
                              <w:kern w:val="24"/>
                              <w:sz w:val="18"/>
                              <w:szCs w:val="18"/>
                            </w:rPr>
                            <w:t>cnt</w:t>
                          </w:r>
                          <w:r w:rsidRPr="007F3495">
                            <w:rPr>
                              <w:b/>
                              <w:bCs/>
                              <w:color w:val="000000"/>
                              <w:kern w:val="24"/>
                              <w:sz w:val="18"/>
                              <w:szCs w:val="18"/>
                            </w:rPr>
                            <w:t>_temp1</w:t>
                          </w:r>
                        </w:p>
                        <w:p w14:paraId="1568B546"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7" o:spid="_x0000_s1721" style="position:absolute;visibility:visible" from="13892,19946" to="13892,2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" strokecolor="windowText" strokeweight=".5pt">
                    <v:stroke joinstyle="miter"/>
                  </v:line>
                  <v:rect id="직사각형 18" o:spid="_x0000_s1722" style="position:absolute;left:15955;top:26011;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" filled="f" strokecolor="windowText">
                    <v:textbox inset="0,0,0,0">
                      <w:txbxContent>
                        <w:p w14:paraId="0F72D657" w14:textId="77777777" w:rsidR="004A00AF" w:rsidRDefault="004A00AF" w:rsidP="00554D66">
                          <w:pPr>
                            <w:pStyle w:val="NormalWeb"/>
                            <w:wordWrap w:val="0"/>
                            <w:spacing w:after="0"/>
                            <w:jc w:val="center"/>
                          </w:pPr>
                          <w:r>
                            <w:rPr>
                              <w:b/>
                              <w:bCs/>
                              <w:color w:val="000000"/>
                              <w:kern w:val="24"/>
                              <w:sz w:val="18"/>
                              <w:szCs w:val="18"/>
                            </w:rPr>
                            <w:t>cnt</w:t>
                          </w:r>
                          <w:r w:rsidRPr="007F3495">
                            <w:rPr>
                              <w:b/>
                              <w:bCs/>
                              <w:color w:val="000000"/>
                              <w:kern w:val="24"/>
                              <w:sz w:val="18"/>
                              <w:szCs w:val="18"/>
                            </w:rPr>
                            <w:t>_temp2</w:t>
                          </w:r>
                        </w:p>
                        <w:p w14:paraId="43957862"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9" o:spid="_x0000_s1723" style="position:absolute;visibility:visible" from="13892,23494" to="13892,2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" strokecolor="windowText" strokeweight=".5pt">
                    <v:stroke joinstyle="miter"/>
                  </v:line>
                  <v:line id="직선 연결선 20" o:spid="_x0000_s1724" style="position:absolute;visibility:visible" from="13892,27167" to="15955,2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" strokecolor="windowText" strokeweight=".5pt">
                    <v:stroke joinstyle="miter"/>
                  </v:line>
                  <v:line id="직선 연결선 21" o:spid="_x0000_s1725" style="position:absolute;visibility:visible" from="13892,23146" to="15955,2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" strokecolor="windowText" strokeweight=".5pt">
                    <v:stroke joinstyle="miter"/>
                  </v:line>
                </v:group>
              </w:pict>
            </w:r>
          </w:p>
          <w:p w14:paraId="73B3F83C" w14:textId="77777777" w:rsidR="00554D66" w:rsidRPr="009743EA" w:rsidRDefault="00554D66" w:rsidP="00BD522C">
            <w:pPr>
              <w:pStyle w:val="Default"/>
              <w:overflowPunct w:val="0"/>
              <w:jc w:val="center"/>
            </w:pPr>
          </w:p>
          <w:p w14:paraId="5A4702E4" w14:textId="77777777" w:rsidR="00554D66" w:rsidRPr="009743EA" w:rsidRDefault="00554D66" w:rsidP="00BD522C">
            <w:pPr>
              <w:pStyle w:val="Default"/>
              <w:overflowPunct w:val="0"/>
              <w:jc w:val="center"/>
            </w:pPr>
          </w:p>
          <w:p w14:paraId="7146D0A6" w14:textId="77777777" w:rsidR="00554D66" w:rsidRPr="009743EA" w:rsidRDefault="00554D66" w:rsidP="00BD522C">
            <w:pPr>
              <w:pStyle w:val="Default"/>
              <w:overflowPunct w:val="0"/>
              <w:jc w:val="center"/>
            </w:pPr>
          </w:p>
          <w:p w14:paraId="44BF58C1" w14:textId="77777777" w:rsidR="00554D66" w:rsidRPr="009743EA" w:rsidRDefault="00554D66" w:rsidP="00BD522C">
            <w:pPr>
              <w:pStyle w:val="Default"/>
              <w:overflowPunct w:val="0"/>
              <w:jc w:val="center"/>
              <w:rPr>
                <w:sz w:val="20"/>
                <w:szCs w:val="20"/>
              </w:rPr>
            </w:pPr>
          </w:p>
        </w:tc>
      </w:tr>
      <w:tr w:rsidR="00554D66" w:rsidRPr="009743EA" w14:paraId="53328D5A" w14:textId="77777777" w:rsidTr="00BD522C">
        <w:trPr>
          <w:trHeight w:val="3104"/>
          <w:jc w:val="center"/>
        </w:trPr>
        <w:tc>
          <w:tcPr>
            <w:tcW w:w="1286" w:type="dxa"/>
            <w:tcBorders>
              <w:top w:val="single" w:sz="4" w:space="0" w:color="000000"/>
              <w:left w:val="single" w:sz="4" w:space="0" w:color="000000"/>
              <w:bottom w:val="single" w:sz="4" w:space="0" w:color="000000"/>
            </w:tcBorders>
            <w:shd w:val="clear" w:color="auto" w:fill="E7E6E6"/>
          </w:tcPr>
          <w:p w14:paraId="14067D59" w14:textId="77777777" w:rsidR="00554D66" w:rsidRPr="009743EA" w:rsidRDefault="00554D66" w:rsidP="00BD522C">
            <w:pPr>
              <w:pStyle w:val="TAL"/>
              <w:snapToGrid w:val="0"/>
              <w:jc w:val="center"/>
              <w:rPr>
                <w:b/>
                <w:kern w:val="1"/>
              </w:rPr>
            </w:pPr>
          </w:p>
          <w:p w14:paraId="580381CB" w14:textId="77777777" w:rsidR="00554D66" w:rsidRPr="009743EA" w:rsidRDefault="00554D66" w:rsidP="00BD522C">
            <w:pPr>
              <w:pStyle w:val="TAL"/>
              <w:snapToGrid w:val="0"/>
              <w:jc w:val="center"/>
              <w:rPr>
                <w:b/>
                <w:kern w:val="1"/>
              </w:rPr>
            </w:pPr>
          </w:p>
          <w:p w14:paraId="19972702" w14:textId="77777777" w:rsidR="00554D66" w:rsidRPr="009743EA" w:rsidRDefault="00554D66" w:rsidP="00BD522C">
            <w:pPr>
              <w:pStyle w:val="TAL"/>
              <w:snapToGrid w:val="0"/>
              <w:jc w:val="center"/>
              <w:rPr>
                <w:b/>
                <w:kern w:val="1"/>
              </w:rPr>
            </w:pPr>
          </w:p>
          <w:p w14:paraId="56C03E88" w14:textId="77777777" w:rsidR="00554D66" w:rsidRPr="009743EA" w:rsidRDefault="00554D66" w:rsidP="00BD522C">
            <w:pPr>
              <w:pStyle w:val="TAL"/>
              <w:snapToGrid w:val="0"/>
              <w:jc w:val="center"/>
              <w:rPr>
                <w:b/>
                <w:kern w:val="1"/>
              </w:rPr>
            </w:pPr>
          </w:p>
          <w:p w14:paraId="282BDA33" w14:textId="77777777" w:rsidR="00554D66" w:rsidRPr="009743EA" w:rsidRDefault="00554D66" w:rsidP="00BD522C">
            <w:pPr>
              <w:pStyle w:val="TAL"/>
              <w:snapToGrid w:val="0"/>
              <w:jc w:val="center"/>
              <w:rPr>
                <w:b/>
                <w:kern w:val="1"/>
              </w:rPr>
            </w:pPr>
          </w:p>
          <w:p w14:paraId="355E947E" w14:textId="77777777" w:rsidR="00554D66" w:rsidRPr="009743EA" w:rsidRDefault="00554D66" w:rsidP="00BD522C">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87387EF" w14:textId="31EACB37" w:rsidR="00554D66" w:rsidRPr="009743EA" w:rsidRDefault="0054261D" w:rsidP="00EA3F33">
            <w:pPr>
              <w:pStyle w:val="TAL"/>
              <w:snapToGrid w:val="0"/>
              <w:jc w:val="center"/>
              <w:rPr>
                <w:color w:val="000000"/>
              </w:rPr>
            </w:pPr>
            <w:r>
              <w:pict w14:anchorId="73AC7A40">
                <v:group id="_x0000_s1697" style="position:absolute;left:0;text-align:left;margin-left:88.9pt;margin-top:2.7pt;width:261pt;height:133.25pt;z-index:251624960;mso-position-horizontal-relative:text;mso-position-vertical-relative:text" coordsize="33147,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">
                  <v:roundrect id="모서리가 둥근 직사각형 2" o:spid="_x0000_s1698" style="position:absolute;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7DD4CD4B" w14:textId="77777777" w:rsidR="004A00AF" w:rsidRPr="00711102" w:rsidRDefault="004A00AF" w:rsidP="00554D66">
                          <w:pPr>
                            <w:pStyle w:val="NormalWeb"/>
                            <w:wordWrap w:val="0"/>
                            <w:spacing w:after="0"/>
                            <w:jc w:val="center"/>
                            <w:rPr>
                              <w:rFonts w:ascii="Malgun Gothic" w:hAnsi="Malgun Gothic"/>
                              <w:color w:val="FFFFFF"/>
                              <w:kern w:val="24"/>
                              <w:sz w:val="10"/>
                              <w:szCs w:val="10"/>
                            </w:rPr>
                          </w:pPr>
                        </w:p>
                        <w:p w14:paraId="67D4C3B5" w14:textId="77777777" w:rsidR="004A00AF" w:rsidRPr="00711102" w:rsidRDefault="004A00AF" w:rsidP="00554D66">
                          <w:pPr>
                            <w:pStyle w:val="NormalWeb"/>
                            <w:wordWrap w:val="0"/>
                            <w:spacing w:after="0"/>
                            <w:jc w:val="center"/>
                          </w:pPr>
                          <w:r w:rsidRPr="00711102">
                            <w:rPr>
                              <w:rFonts w:ascii="Malgun Gothic" w:hAnsi="Malgun Gothic" w:hint="eastAsia"/>
                              <w:color w:val="FFFFFF"/>
                              <w:kern w:val="24"/>
                            </w:rPr>
                            <w:t>originator</w:t>
                          </w:r>
                        </w:p>
                        <w:p w14:paraId="6864F48E" w14:textId="77777777" w:rsidR="004A00AF" w:rsidRDefault="004A00AF" w:rsidP="00554D66">
                          <w:pPr>
                            <w:pStyle w:val="NormalWeb"/>
                            <w:wordWrap w:val="0"/>
                            <w:spacing w:after="0"/>
                            <w:jc w:val="center"/>
                          </w:pPr>
                        </w:p>
                        <w:p w14:paraId="0406EAD1" w14:textId="77777777" w:rsidR="004A00AF" w:rsidRDefault="004A00AF" w:rsidP="00554D66">
                          <w:pPr>
                            <w:pStyle w:val="NormalWeb"/>
                            <w:wordWrap w:val="0"/>
                            <w:spacing w:after="0"/>
                            <w:jc w:val="center"/>
                          </w:pPr>
                        </w:p>
                      </w:txbxContent>
                    </v:textbox>
                  </v:roundrect>
                  <v:line id="직선 연결선 3" o:spid="_x0000_s1699" style="position:absolute;visibility:visible" from="4826,6810" to="4826,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1700" type="#_x0000_t32" style="position:absolute;left:5524;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1701" type="#_x0000_t202" style="position:absolute;left:5524;top:8845;width:24003;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5F7A6FE5" w14:textId="77777777" w:rsidR="004A00AF" w:rsidRDefault="004A00AF" w:rsidP="00554D66">
                          <w:pPr>
                            <w:pStyle w:val="NormalWeb"/>
                            <w:wordWrap w:val="0"/>
                            <w:spacing w:after="0"/>
                          </w:pPr>
                          <w:r w:rsidRPr="00D8674C">
                            <w:rPr>
                              <w:rFonts w:ascii="Malgun Gothic" w:hAnsi="Malgun Gothic" w:hint="eastAsia"/>
                              <w:color w:val="5B9BD5"/>
                              <w:kern w:val="24"/>
                              <w:sz w:val="14"/>
                              <w:szCs w:val="14"/>
                            </w:rPr>
                            <w:t xml:space="preserve">Discovery request with </w:t>
                          </w:r>
                          <w:r>
                            <w:rPr>
                              <w:rFonts w:ascii="Malgun Gothic" w:hAnsi="Malgun Gothic"/>
                              <w:i/>
                              <w:color w:val="5B9BD5"/>
                              <w:kern w:val="24"/>
                              <w:sz w:val="14"/>
                              <w:szCs w:val="14"/>
                            </w:rPr>
                            <w:t>stateTag</w:t>
                          </w:r>
                          <w:r w:rsidRPr="00D8674C">
                            <w:rPr>
                              <w:rFonts w:ascii="Malgun Gothic" w:hAnsi="Malgun Gothic" w:hint="eastAsia"/>
                              <w:i/>
                              <w:color w:val="5B9BD5"/>
                              <w:kern w:val="24"/>
                              <w:sz w:val="14"/>
                              <w:szCs w:val="14"/>
                            </w:rPr>
                            <w:t xml:space="preserve"> </w:t>
                          </w:r>
                          <w:r w:rsidRPr="00D8674C">
                            <w:rPr>
                              <w:rFonts w:ascii="Malgun Gothic" w:hAnsi="Malgun Gothic" w:hint="eastAsia"/>
                              <w:b/>
                              <w:i/>
                              <w:color w:val="5B9BD5"/>
                              <w:kern w:val="24"/>
                              <w:sz w:val="14"/>
                              <w:szCs w:val="14"/>
                            </w:rPr>
                            <w:t>Filter Criteria</w:t>
                          </w:r>
                        </w:p>
                      </w:txbxContent>
                    </v:textbox>
                  </v:shape>
                  <v:shape id="TextBox 37" o:spid="_x0000_s1702" type="#_x0000_t202" style="position:absolute;left:3987;top:12782;width:25153;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2AEE24D1" w14:textId="77777777" w:rsidR="004A00AF" w:rsidRDefault="004A00AF" w:rsidP="00554D66">
                          <w:pPr>
                            <w:pStyle w:val="NormalWeb"/>
                            <w:wordWrap w:val="0"/>
                            <w:spacing w:after="0"/>
                            <w:jc w:val="center"/>
                          </w:pPr>
                          <w:r w:rsidRPr="00D8674C">
                            <w:rPr>
                              <w:rFonts w:ascii="Malgun Gothic" w:hAnsi="Malgun Gothic" w:hint="eastAsia"/>
                              <w:color w:val="5B9BD5"/>
                              <w:kern w:val="24"/>
                              <w:sz w:val="14"/>
                              <w:szCs w:val="14"/>
                            </w:rPr>
                            <w:t>Response with matched resources if any</w:t>
                          </w:r>
                        </w:p>
                      </w:txbxContent>
                    </v:textbox>
                  </v:shape>
                  <v:shape id="직선 화살표 연결선 7" o:spid="_x0000_s1703" type="#_x0000_t32" style="position:absolute;left:5873;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704" style="position:absolute;left:23749;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67FE2CB4" w14:textId="77777777" w:rsidR="004A00AF" w:rsidRPr="00B658BD" w:rsidRDefault="004A00AF" w:rsidP="00554D66">
                          <w:pPr>
                            <w:pStyle w:val="NormalWeb"/>
                            <w:wordWrap w:val="0"/>
                            <w:spacing w:after="0"/>
                            <w:jc w:val="center"/>
                            <w:rPr>
                              <w:rFonts w:ascii="Malgun Gothic" w:hAnsi="Malgun Gothic"/>
                              <w:color w:val="FFFFFF"/>
                              <w:kern w:val="24"/>
                              <w:sz w:val="10"/>
                            </w:rPr>
                          </w:pPr>
                        </w:p>
                        <w:p w14:paraId="1D05E6C2" w14:textId="77777777" w:rsidR="004A00AF" w:rsidRPr="00B658BD" w:rsidRDefault="004A00AF" w:rsidP="00554D66">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06727380" w14:textId="77777777" w:rsidR="004A00AF" w:rsidRDefault="004A00AF" w:rsidP="00554D66">
                          <w:pPr>
                            <w:pStyle w:val="NormalWeb"/>
                            <w:wordWrap w:val="0"/>
                            <w:spacing w:after="0"/>
                            <w:jc w:val="center"/>
                          </w:pPr>
                        </w:p>
                        <w:p w14:paraId="6FC5B2DD" w14:textId="77777777" w:rsidR="004A00AF" w:rsidRDefault="004A00AF" w:rsidP="00554D66">
                          <w:pPr>
                            <w:pStyle w:val="NormalWeb"/>
                            <w:wordWrap w:val="0"/>
                            <w:spacing w:after="0"/>
                            <w:jc w:val="center"/>
                          </w:pPr>
                        </w:p>
                      </w:txbxContent>
                    </v:textbox>
                  </v:roundrect>
                  <v:line id="직선 연결선 9" o:spid="_x0000_s1705" style="position:absolute;visibility:visible" from="28575,6810" to="28575,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tc>
      </w:tr>
      <w:tr w:rsidR="00554D66" w:rsidRPr="009743EA" w14:paraId="233C3A52"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55659202" w14:textId="77777777" w:rsidR="00554D66" w:rsidRPr="009743EA" w:rsidRDefault="00554D66" w:rsidP="00BD522C">
            <w:pPr>
              <w:pStyle w:val="TAL"/>
              <w:snapToGrid w:val="0"/>
              <w:jc w:val="center"/>
              <w:rPr>
                <w:b/>
                <w:kern w:val="1"/>
              </w:rPr>
            </w:pPr>
          </w:p>
          <w:p w14:paraId="349F282D" w14:textId="77777777" w:rsidR="00554D66" w:rsidRPr="009743EA" w:rsidRDefault="00554D66" w:rsidP="00BD522C">
            <w:pPr>
              <w:pStyle w:val="TAL"/>
              <w:snapToGrid w:val="0"/>
              <w:jc w:val="center"/>
              <w:rPr>
                <w:b/>
                <w:kern w:val="1"/>
                <w:lang w:eastAsia="ko-KR"/>
              </w:rPr>
            </w:pPr>
          </w:p>
          <w:p w14:paraId="58D50AD5" w14:textId="77777777" w:rsidR="00554D66" w:rsidRPr="009743EA" w:rsidRDefault="00554D66" w:rsidP="00BD522C">
            <w:pPr>
              <w:pStyle w:val="TAL"/>
              <w:snapToGrid w:val="0"/>
              <w:jc w:val="center"/>
              <w:rPr>
                <w:b/>
                <w:kern w:val="1"/>
              </w:rPr>
            </w:pPr>
            <w:r w:rsidRPr="009743EA">
              <w:rPr>
                <w:b/>
                <w:kern w:val="1"/>
              </w:rPr>
              <w:t>HTTP Header Information</w:t>
            </w:r>
          </w:p>
          <w:p w14:paraId="000D67F9" w14:textId="77777777" w:rsidR="00554D66" w:rsidRPr="009743EA" w:rsidRDefault="00554D66" w:rsidP="00BD522C">
            <w:pPr>
              <w:pStyle w:val="TAL"/>
              <w:snapToGrid w:val="0"/>
              <w:jc w:val="center"/>
              <w:rPr>
                <w:b/>
                <w:kern w:val="1"/>
              </w:rPr>
            </w:pPr>
          </w:p>
          <w:p w14:paraId="1D5A5FBA" w14:textId="77777777" w:rsidR="00554D66" w:rsidRPr="009743EA" w:rsidRDefault="00554D66" w:rsidP="00BD522C">
            <w:pPr>
              <w:pStyle w:val="TAL"/>
              <w:snapToGrid w:val="0"/>
              <w:jc w:val="center"/>
              <w:rPr>
                <w:b/>
                <w:kern w:val="1"/>
              </w:rPr>
            </w:pPr>
          </w:p>
          <w:p w14:paraId="2F1712C1" w14:textId="77777777" w:rsidR="00FE3B5F" w:rsidRPr="009743EA" w:rsidRDefault="00FE3B5F" w:rsidP="00BD522C">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3372F5C" w14:textId="77777777" w:rsidR="00554D66" w:rsidRPr="009743EA" w:rsidRDefault="00554D66" w:rsidP="00BD522C">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554D66" w:rsidRPr="009743EA" w14:paraId="78282329" w14:textId="77777777" w:rsidTr="005A2D7C">
              <w:trPr>
                <w:jc w:val="center"/>
              </w:trPr>
              <w:tc>
                <w:tcPr>
                  <w:tcW w:w="1501" w:type="dxa"/>
                  <w:shd w:val="clear" w:color="auto" w:fill="9CC2E5"/>
                </w:tcPr>
                <w:p w14:paraId="1720AD92" w14:textId="77777777" w:rsidR="00554D66" w:rsidRPr="009743EA" w:rsidRDefault="00554D66" w:rsidP="00BD522C">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5BAF8903" w14:textId="77777777" w:rsidR="00554D66" w:rsidRPr="009743EA" w:rsidRDefault="00554D66" w:rsidP="00BD522C">
                  <w:pPr>
                    <w:pStyle w:val="TAL"/>
                    <w:snapToGrid w:val="0"/>
                    <w:jc w:val="center"/>
                    <w:rPr>
                      <w:rFonts w:eastAsia="Calibri"/>
                      <w:b/>
                      <w:szCs w:val="22"/>
                    </w:rPr>
                  </w:pPr>
                  <w:r w:rsidRPr="009743EA">
                    <w:rPr>
                      <w:rFonts w:eastAsia="Calibri"/>
                      <w:b/>
                      <w:szCs w:val="22"/>
                    </w:rPr>
                    <w:t>Value</w:t>
                  </w:r>
                </w:p>
              </w:tc>
            </w:tr>
            <w:tr w:rsidR="00554D66" w:rsidRPr="009743EA" w14:paraId="62B193E2" w14:textId="77777777" w:rsidTr="005A2D7C">
              <w:trPr>
                <w:jc w:val="center"/>
              </w:trPr>
              <w:tc>
                <w:tcPr>
                  <w:tcW w:w="1501" w:type="dxa"/>
                  <w:shd w:val="clear" w:color="auto" w:fill="DEEAF6"/>
                </w:tcPr>
                <w:p w14:paraId="36D9CB64" w14:textId="77777777" w:rsidR="00554D66" w:rsidRPr="009743EA" w:rsidRDefault="00554D66" w:rsidP="00BD522C">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5C5C7998" w14:textId="77777777" w:rsidR="00554D66" w:rsidRPr="009743EA" w:rsidRDefault="00554D66" w:rsidP="00BD522C">
                  <w:pPr>
                    <w:pStyle w:val="TAL"/>
                    <w:snapToGrid w:val="0"/>
                    <w:rPr>
                      <w:rFonts w:eastAsia="Calibri"/>
                      <w:szCs w:val="22"/>
                    </w:rPr>
                  </w:pPr>
                  <w:r w:rsidRPr="009743EA">
                    <w:rPr>
                      <w:rFonts w:eastAsia="Calibri"/>
                      <w:szCs w:val="22"/>
                    </w:rPr>
                    <w:t>application/json</w:t>
                  </w:r>
                </w:p>
              </w:tc>
            </w:tr>
            <w:tr w:rsidR="00554D66" w:rsidRPr="009743EA" w14:paraId="0398CC04" w14:textId="77777777" w:rsidTr="005A2D7C">
              <w:trPr>
                <w:jc w:val="center"/>
              </w:trPr>
              <w:tc>
                <w:tcPr>
                  <w:tcW w:w="1501" w:type="dxa"/>
                  <w:shd w:val="clear" w:color="auto" w:fill="DEEAF6"/>
                </w:tcPr>
                <w:p w14:paraId="518332DF" w14:textId="77777777" w:rsidR="00554D66" w:rsidRPr="009743EA" w:rsidRDefault="00554D66" w:rsidP="00BD522C">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314372D3" w14:textId="77777777" w:rsidR="00554D66" w:rsidRPr="009743EA" w:rsidRDefault="00554D66" w:rsidP="00BD522C">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554D66" w:rsidRPr="009743EA" w14:paraId="11881B3C" w14:textId="77777777" w:rsidTr="005A2D7C">
              <w:trPr>
                <w:jc w:val="center"/>
              </w:trPr>
              <w:tc>
                <w:tcPr>
                  <w:tcW w:w="1501" w:type="dxa"/>
                  <w:shd w:val="clear" w:color="auto" w:fill="DEEAF6"/>
                </w:tcPr>
                <w:p w14:paraId="17D7743F" w14:textId="77777777" w:rsidR="00554D66" w:rsidRPr="009743EA" w:rsidRDefault="00554D66" w:rsidP="00BD522C">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3F93509B" w14:textId="77777777" w:rsidR="00554D66" w:rsidRPr="009743EA" w:rsidRDefault="00554D66" w:rsidP="00BD522C">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Originator</w:t>
                  </w:r>
                </w:p>
              </w:tc>
            </w:tr>
            <w:tr w:rsidR="005E122D" w:rsidRPr="009743EA" w14:paraId="14EC5837" w14:textId="77777777" w:rsidTr="005A2D7C">
              <w:trPr>
                <w:jc w:val="center"/>
              </w:trPr>
              <w:tc>
                <w:tcPr>
                  <w:tcW w:w="1501" w:type="dxa"/>
                  <w:shd w:val="clear" w:color="auto" w:fill="DEEAF6"/>
                </w:tcPr>
                <w:p w14:paraId="2D8986DE" w14:textId="77777777" w:rsidR="005E122D" w:rsidRPr="009743EA" w:rsidRDefault="005E122D" w:rsidP="005E122D">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1007C3B9" w14:textId="77777777" w:rsidR="005E122D" w:rsidRPr="009743EA" w:rsidRDefault="005E122D" w:rsidP="005E122D">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4A00FECF" w14:textId="77777777" w:rsidR="00554D66" w:rsidRPr="009743EA" w:rsidRDefault="00554D66" w:rsidP="00BD522C">
            <w:pPr>
              <w:pStyle w:val="TAL"/>
              <w:snapToGrid w:val="0"/>
              <w:jc w:val="both"/>
              <w:rPr>
                <w:lang w:eastAsia="ko-KR"/>
              </w:rPr>
            </w:pPr>
          </w:p>
        </w:tc>
      </w:tr>
      <w:tr w:rsidR="00554D66" w:rsidRPr="009743EA" w14:paraId="24D535D8"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58961D93" w14:textId="77777777" w:rsidR="00554D66" w:rsidRPr="009743EA" w:rsidRDefault="00554D66" w:rsidP="00BD522C">
            <w:pPr>
              <w:pStyle w:val="Default"/>
              <w:overflowPunct w:val="0"/>
              <w:jc w:val="center"/>
              <w:rPr>
                <w:color w:val="auto"/>
              </w:rPr>
            </w:pPr>
          </w:p>
          <w:p w14:paraId="11F97CAD" w14:textId="77777777" w:rsidR="00554D66" w:rsidRPr="009743EA" w:rsidRDefault="00554D66" w:rsidP="00BD522C">
            <w:pPr>
              <w:pStyle w:val="Default"/>
              <w:overflowPunct w:val="0"/>
              <w:jc w:val="center"/>
              <w:rPr>
                <w:b/>
                <w:sz w:val="20"/>
                <w:szCs w:val="20"/>
              </w:rPr>
            </w:pPr>
          </w:p>
          <w:p w14:paraId="2B30BE62" w14:textId="77777777" w:rsidR="00554D66" w:rsidRPr="009743EA" w:rsidRDefault="00554D66" w:rsidP="00BD522C">
            <w:pPr>
              <w:pStyle w:val="Default"/>
              <w:overflowPunct w:val="0"/>
              <w:jc w:val="center"/>
              <w:rPr>
                <w:b/>
                <w:sz w:val="20"/>
                <w:szCs w:val="20"/>
              </w:rPr>
            </w:pPr>
          </w:p>
          <w:p w14:paraId="08047EA9" w14:textId="77777777" w:rsidR="00554D66" w:rsidRPr="009743EA" w:rsidRDefault="00554D66"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2F7BD0B1" w14:textId="77777777" w:rsidR="00554D66" w:rsidRPr="009743EA" w:rsidRDefault="00554D66" w:rsidP="00BD522C">
            <w:pPr>
              <w:pStyle w:val="Default"/>
              <w:overflowPunct w:val="0"/>
              <w:jc w:val="center"/>
              <w:rPr>
                <w:b/>
                <w:kern w:val="1"/>
              </w:rPr>
            </w:pPr>
            <w:r w:rsidRPr="009743EA">
              <w:rPr>
                <w:rFonts w:ascii="Arial" w:eastAsia="Malgun Gothic" w:hAnsi="Arial"/>
                <w:b/>
                <w:color w:val="auto"/>
                <w:kern w:val="1"/>
                <w:sz w:val="18"/>
                <w:szCs w:val="20"/>
                <w:lang w:eastAsia="ko-KR"/>
              </w:rPr>
              <w:t>stb</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C01F217" w14:textId="77777777" w:rsidR="00A4634E" w:rsidRPr="005A2D7C" w:rsidRDefault="00A4634E" w:rsidP="005A2D7C">
            <w:pPr>
              <w:pStyle w:val="TAL"/>
              <w:rPr>
                <w:rFonts w:eastAsia="Calibri Light"/>
              </w:rPr>
            </w:pPr>
          </w:p>
          <w:p w14:paraId="31B12364" w14:textId="77777777" w:rsidR="00554D66" w:rsidRPr="009743EA" w:rsidRDefault="00A4634E" w:rsidP="00BD522C">
            <w:pPr>
              <w:widowControl w:val="0"/>
              <w:spacing w:after="0"/>
              <w:ind w:left="284"/>
              <w:jc w:val="both"/>
              <w:textAlignment w:val="auto"/>
              <w:rPr>
                <w:rFonts w:ascii="Arial" w:hAnsi="Arial"/>
                <w:color w:val="0070C0"/>
                <w:sz w:val="18"/>
              </w:rPr>
            </w:pPr>
            <w:r w:rsidRPr="009743EA">
              <w:rPr>
                <w:rFonts w:eastAsia="Calibri Light"/>
                <w:b/>
                <w:sz w:val="24"/>
              </w:rPr>
              <w:t>API/DIS</w:t>
            </w:r>
            <w:r w:rsidR="00F41F85" w:rsidRPr="009743EA">
              <w:rPr>
                <w:rFonts w:eastAsia="Calibri Light"/>
                <w:b/>
                <w:sz w:val="24"/>
              </w:rPr>
              <w:t>_</w:t>
            </w:r>
            <w:r w:rsidRPr="009743EA">
              <w:rPr>
                <w:rFonts w:eastAsia="Calibri Light"/>
                <w:b/>
                <w:sz w:val="24"/>
              </w:rPr>
              <w:t>STB</w:t>
            </w:r>
          </w:p>
          <w:p w14:paraId="73A76E4B" w14:textId="77777777" w:rsidR="00554D66" w:rsidRPr="005A2D7C" w:rsidRDefault="00554D66" w:rsidP="007C39B4">
            <w:pPr>
              <w:pStyle w:val="NoSpacing"/>
              <w:overflowPunct w:val="0"/>
              <w:rPr>
                <w:rFonts w:ascii="Arial" w:hAnsi="Arial"/>
                <w:b/>
                <w:color w:val="0070C0"/>
                <w:sz w:val="18"/>
                <w:lang w:val="en-GB"/>
              </w:rPr>
            </w:pPr>
            <w:r w:rsidRPr="005A2D7C">
              <w:rPr>
                <w:rFonts w:ascii="Times New Roman" w:hAnsi="Times New Roman"/>
                <w:lang w:val="en-GB"/>
              </w:rPr>
              <w:t xml:space="preserve">    </w:t>
            </w:r>
          </w:p>
          <w:p w14:paraId="793F3192"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085DB7D6" w14:textId="77777777" w:rsidR="00554D66" w:rsidRPr="009743EA" w:rsidRDefault="00554D66" w:rsidP="00BD522C">
            <w:pPr>
              <w:pStyle w:val="TAL"/>
              <w:snapToGrid w:val="0"/>
              <w:ind w:left="284"/>
              <w:jc w:val="both"/>
              <w:rPr>
                <w:color w:val="0070C0"/>
              </w:rPr>
            </w:pPr>
          </w:p>
          <w:p w14:paraId="0E6241B8" w14:textId="77777777" w:rsidR="00554D66" w:rsidRPr="009743EA" w:rsidRDefault="00554D66" w:rsidP="00BD522C">
            <w:pPr>
              <w:pStyle w:val="TAL"/>
              <w:snapToGrid w:val="0"/>
              <w:ind w:left="284"/>
              <w:jc w:val="both"/>
              <w:rPr>
                <w:color w:val="0070C0"/>
              </w:rPr>
            </w:pPr>
            <w:r w:rsidRPr="009743EA">
              <w:rPr>
                <w:color w:val="0070C0"/>
              </w:rPr>
              <w:t>GET /mn-name?fu=1&amp;stb=6 HTTP/1.1</w:t>
            </w:r>
          </w:p>
          <w:p w14:paraId="6A7FF36D" w14:textId="77777777" w:rsidR="00554D66" w:rsidRPr="009743EA" w:rsidRDefault="00554D66" w:rsidP="00BD522C">
            <w:pPr>
              <w:pStyle w:val="TAL"/>
              <w:snapToGrid w:val="0"/>
              <w:ind w:left="284"/>
              <w:jc w:val="both"/>
              <w:rPr>
                <w:color w:val="0070C0"/>
              </w:rPr>
            </w:pPr>
            <w:r w:rsidRPr="009743EA">
              <w:rPr>
                <w:color w:val="0070C0"/>
              </w:rPr>
              <w:t>Host: 192.168.0.10:8282</w:t>
            </w:r>
          </w:p>
          <w:p w14:paraId="49AA96A8" w14:textId="77777777" w:rsidR="00554D66" w:rsidRPr="009743EA" w:rsidRDefault="00554D66" w:rsidP="00BD522C">
            <w:pPr>
              <w:pStyle w:val="TAL"/>
              <w:snapToGrid w:val="0"/>
              <w:ind w:left="284"/>
              <w:jc w:val="both"/>
              <w:rPr>
                <w:color w:val="0070C0"/>
              </w:rPr>
            </w:pPr>
            <w:r w:rsidRPr="009743EA">
              <w:rPr>
                <w:color w:val="0070C0"/>
              </w:rPr>
              <w:t>X-M2M-Origin: CAE5630283216026458665</w:t>
            </w:r>
          </w:p>
          <w:p w14:paraId="306280C0" w14:textId="77777777" w:rsidR="00A06B31" w:rsidRPr="009743EA" w:rsidRDefault="00A06B31" w:rsidP="00A06B31">
            <w:pPr>
              <w:pStyle w:val="TAL"/>
              <w:snapToGrid w:val="0"/>
              <w:ind w:left="284"/>
              <w:jc w:val="both"/>
              <w:rPr>
                <w:color w:val="0070C0"/>
              </w:rPr>
            </w:pPr>
            <w:r w:rsidRPr="009743EA">
              <w:rPr>
                <w:color w:val="0070C0"/>
              </w:rPr>
              <w:t>Accept: application/json</w:t>
            </w:r>
          </w:p>
          <w:p w14:paraId="4DF217CC" w14:textId="77777777" w:rsidR="00554D66" w:rsidRPr="009743EA" w:rsidRDefault="00554D66" w:rsidP="00BD522C">
            <w:pPr>
              <w:pStyle w:val="TAL"/>
              <w:snapToGrid w:val="0"/>
              <w:ind w:left="284"/>
              <w:jc w:val="both"/>
              <w:rPr>
                <w:color w:val="0070C0"/>
              </w:rPr>
            </w:pPr>
            <w:r w:rsidRPr="009743EA">
              <w:rPr>
                <w:color w:val="0070C0"/>
              </w:rPr>
              <w:t>X-M2M-RI: 1234</w:t>
            </w:r>
          </w:p>
          <w:p w14:paraId="5B87C2FA"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024FD0CF" w14:textId="77777777" w:rsidR="00554D66" w:rsidRPr="009743EA" w:rsidRDefault="00554D66" w:rsidP="00BD522C">
            <w:pPr>
              <w:pStyle w:val="TAL"/>
              <w:snapToGrid w:val="0"/>
              <w:ind w:left="284"/>
              <w:jc w:val="both"/>
              <w:rPr>
                <w:color w:val="0070C0"/>
              </w:rPr>
            </w:pPr>
          </w:p>
          <w:p w14:paraId="4B0A3C76" w14:textId="77777777" w:rsidR="00554D66" w:rsidRPr="009743EA" w:rsidRDefault="00554D66" w:rsidP="00BD522C">
            <w:pPr>
              <w:widowControl w:val="0"/>
              <w:spacing w:after="0"/>
              <w:ind w:left="284"/>
              <w:jc w:val="both"/>
              <w:textAlignment w:val="auto"/>
              <w:rPr>
                <w:rFonts w:ascii="Arial" w:hAnsi="Arial"/>
                <w:b/>
                <w:color w:val="0070C0"/>
                <w:sz w:val="18"/>
              </w:rPr>
            </w:pPr>
          </w:p>
          <w:p w14:paraId="62BE5B9A"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lastRenderedPageBreak/>
              <w:t>HTTP Response:</w:t>
            </w:r>
          </w:p>
          <w:p w14:paraId="3BCD0088" w14:textId="77777777" w:rsidR="00554D66" w:rsidRPr="009743EA" w:rsidRDefault="00554D66" w:rsidP="00BD522C">
            <w:pPr>
              <w:widowControl w:val="0"/>
              <w:spacing w:after="0"/>
              <w:ind w:left="284"/>
              <w:textAlignment w:val="auto"/>
              <w:rPr>
                <w:rFonts w:ascii="Arial" w:hAnsi="Arial"/>
                <w:color w:val="0070C0"/>
                <w:sz w:val="18"/>
              </w:rPr>
            </w:pPr>
          </w:p>
          <w:p w14:paraId="429A363A" w14:textId="77777777" w:rsidR="00554D66" w:rsidRPr="009743EA" w:rsidRDefault="00554D66" w:rsidP="00BD522C">
            <w:pPr>
              <w:widowControl w:val="0"/>
              <w:spacing w:after="0"/>
              <w:ind w:left="284"/>
              <w:textAlignment w:val="auto"/>
              <w:rPr>
                <w:rFonts w:ascii="Arial" w:hAnsi="Arial"/>
                <w:color w:val="0070C0"/>
                <w:sz w:val="18"/>
              </w:rPr>
            </w:pPr>
            <w:r w:rsidRPr="009743EA">
              <w:rPr>
                <w:rFonts w:ascii="Arial" w:hAnsi="Arial"/>
                <w:color w:val="0070C0"/>
                <w:sz w:val="18"/>
              </w:rPr>
              <w:t>200 OK</w:t>
            </w:r>
          </w:p>
          <w:p w14:paraId="311F1A3A" w14:textId="77777777" w:rsidR="00554D66" w:rsidRPr="009743EA" w:rsidRDefault="00554D66" w:rsidP="00BD522C">
            <w:pPr>
              <w:pStyle w:val="TAL"/>
              <w:snapToGrid w:val="0"/>
              <w:ind w:left="284"/>
              <w:rPr>
                <w:color w:val="0070C0"/>
              </w:rPr>
            </w:pPr>
            <w:r w:rsidRPr="009743EA">
              <w:rPr>
                <w:color w:val="0070C0"/>
              </w:rPr>
              <w:t>Content-Type: application/json</w:t>
            </w:r>
          </w:p>
          <w:p w14:paraId="113DDDAB" w14:textId="77777777" w:rsidR="00554D66" w:rsidRPr="009743EA" w:rsidRDefault="00554D66" w:rsidP="00BD522C">
            <w:pPr>
              <w:pStyle w:val="TAL"/>
              <w:snapToGrid w:val="0"/>
              <w:ind w:left="284"/>
              <w:rPr>
                <w:color w:val="0070C0"/>
              </w:rPr>
            </w:pPr>
            <w:r w:rsidRPr="009743EA">
              <w:rPr>
                <w:color w:val="0070C0"/>
              </w:rPr>
              <w:t>X-M2M-RI: 1234</w:t>
            </w:r>
          </w:p>
          <w:p w14:paraId="0D6D9E40"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415CA869" w14:textId="77777777" w:rsidR="00554D66" w:rsidRPr="009743EA" w:rsidRDefault="00554D66" w:rsidP="00BD522C">
            <w:pPr>
              <w:pStyle w:val="TAL"/>
              <w:snapToGrid w:val="0"/>
              <w:ind w:left="284"/>
              <w:rPr>
                <w:color w:val="0070C0"/>
              </w:rPr>
            </w:pPr>
            <w:r w:rsidRPr="009743EA">
              <w:rPr>
                <w:color w:val="0070C0"/>
              </w:rPr>
              <w:t>X-M2M-RSC: 2000</w:t>
            </w:r>
          </w:p>
          <w:p w14:paraId="1AB58F9A" w14:textId="77777777" w:rsidR="00554D66" w:rsidRPr="009743EA" w:rsidRDefault="00554D66" w:rsidP="00BD522C">
            <w:pPr>
              <w:pStyle w:val="TAL"/>
              <w:snapToGrid w:val="0"/>
              <w:ind w:left="284"/>
              <w:jc w:val="both"/>
              <w:rPr>
                <w:color w:val="0070C0"/>
              </w:rPr>
            </w:pPr>
          </w:p>
          <w:p w14:paraId="4252B70D" w14:textId="77777777" w:rsidR="00554D66" w:rsidRPr="009743EA" w:rsidRDefault="00554D66" w:rsidP="00BD522C">
            <w:pPr>
              <w:pStyle w:val="TAL"/>
              <w:snapToGrid w:val="0"/>
              <w:ind w:left="284"/>
              <w:rPr>
                <w:color w:val="0070C0"/>
              </w:rPr>
            </w:pPr>
            <w:r w:rsidRPr="009743EA">
              <w:rPr>
                <w:color w:val="0070C0"/>
              </w:rPr>
              <w:t>{</w:t>
            </w:r>
          </w:p>
          <w:p w14:paraId="7A4538B9" w14:textId="77777777" w:rsidR="00554D66" w:rsidRPr="009743EA" w:rsidRDefault="00554D66" w:rsidP="00BD522C">
            <w:pPr>
              <w:pStyle w:val="TAL"/>
              <w:snapToGrid w:val="0"/>
              <w:ind w:left="284"/>
              <w:rPr>
                <w:color w:val="0070C0"/>
              </w:rPr>
            </w:pPr>
            <w:r w:rsidRPr="009743EA">
              <w:rPr>
                <w:color w:val="0070C0"/>
              </w:rPr>
              <w:t xml:space="preserve">    "m2m:uril": </w:t>
            </w:r>
          </w:p>
          <w:p w14:paraId="4C9E0A97" w14:textId="77777777" w:rsidR="00554D66" w:rsidRPr="009743EA" w:rsidRDefault="00554D66" w:rsidP="00BD522C">
            <w:pPr>
              <w:pStyle w:val="TAL"/>
              <w:snapToGrid w:val="0"/>
              <w:ind w:left="284"/>
              <w:rPr>
                <w:color w:val="0070C0"/>
              </w:rPr>
            </w:pPr>
            <w:r w:rsidRPr="009743EA">
              <w:rPr>
                <w:color w:val="0070C0"/>
              </w:rPr>
              <w:t xml:space="preserve">        "/mn-name/ae_sensor/cnt_temp1",</w:t>
            </w:r>
          </w:p>
          <w:p w14:paraId="66092695" w14:textId="77777777" w:rsidR="00554D66" w:rsidRPr="009743EA" w:rsidRDefault="00554D66" w:rsidP="00BD522C">
            <w:pPr>
              <w:pStyle w:val="TAL"/>
              <w:snapToGrid w:val="0"/>
              <w:ind w:left="284"/>
              <w:rPr>
                <w:color w:val="0070C0"/>
              </w:rPr>
            </w:pPr>
            <w:r w:rsidRPr="009743EA">
              <w:rPr>
                <w:color w:val="0070C0"/>
              </w:rPr>
              <w:t xml:space="preserve">        "/mn-name/ae_sensor/cnt_temp2"</w:t>
            </w:r>
          </w:p>
          <w:p w14:paraId="081A1945" w14:textId="77777777" w:rsidR="00554D66" w:rsidRPr="005A2D7C" w:rsidRDefault="00554D66" w:rsidP="00BD522C">
            <w:pPr>
              <w:pStyle w:val="TAL"/>
              <w:snapToGrid w:val="0"/>
              <w:ind w:left="284"/>
              <w:rPr>
                <w:color w:val="0070C0"/>
              </w:rPr>
            </w:pPr>
            <w:r w:rsidRPr="005A2D7C">
              <w:rPr>
                <w:color w:val="0070C0"/>
              </w:rPr>
              <w:t>}</w:t>
            </w:r>
          </w:p>
          <w:p w14:paraId="6C481832" w14:textId="77777777" w:rsidR="00554D66" w:rsidRPr="005A2D7C" w:rsidRDefault="00554D66" w:rsidP="00BD522C">
            <w:pPr>
              <w:pStyle w:val="TAL"/>
              <w:snapToGrid w:val="0"/>
              <w:ind w:left="284"/>
              <w:jc w:val="both"/>
              <w:rPr>
                <w:color w:val="0070C0"/>
              </w:rPr>
            </w:pPr>
          </w:p>
        </w:tc>
      </w:tr>
      <w:tr w:rsidR="00554D66" w:rsidRPr="009743EA" w14:paraId="78B40988"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227F66BA"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0C94BD73"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41348A04"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179F9FDC"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61C47DAE"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4A167658"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5AC6EAA7" w14:textId="77777777" w:rsidR="00554D66" w:rsidRPr="009743EA" w:rsidRDefault="00554D66"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1C24FCF6" w14:textId="77777777" w:rsidR="00554D66" w:rsidRPr="009743EA" w:rsidRDefault="00554D66" w:rsidP="00BD522C">
            <w:pPr>
              <w:pStyle w:val="TAL"/>
              <w:snapToGrid w:val="0"/>
              <w:jc w:val="center"/>
              <w:rPr>
                <w:b/>
                <w:kern w:val="1"/>
                <w:lang w:eastAsia="ko-KR"/>
              </w:rPr>
            </w:pPr>
            <w:r w:rsidRPr="009743EA">
              <w:rPr>
                <w:b/>
                <w:kern w:val="1"/>
                <w:lang w:eastAsia="ko-KR"/>
              </w:rPr>
              <w:t>sts</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209193F" w14:textId="77777777" w:rsidR="00CC3DB5" w:rsidRPr="005A2D7C" w:rsidRDefault="00CC3DB5" w:rsidP="005A2D7C">
            <w:pPr>
              <w:pStyle w:val="TAL"/>
              <w:rPr>
                <w:rFonts w:eastAsia="Calibri Light"/>
              </w:rPr>
            </w:pPr>
          </w:p>
          <w:p w14:paraId="421A6259" w14:textId="77777777" w:rsidR="00554D66" w:rsidRPr="009743EA" w:rsidRDefault="00CC3DB5" w:rsidP="00BD522C">
            <w:pPr>
              <w:pStyle w:val="TAL"/>
              <w:snapToGrid w:val="0"/>
              <w:ind w:left="284"/>
            </w:pPr>
            <w:r w:rsidRPr="009743EA">
              <w:rPr>
                <w:rFonts w:ascii="Times New Roman" w:eastAsia="Calibri Light" w:hAnsi="Times New Roman"/>
                <w:b/>
                <w:sz w:val="24"/>
              </w:rPr>
              <w:t>API/DIS</w:t>
            </w:r>
            <w:r w:rsidR="00F41F85" w:rsidRPr="009743EA">
              <w:rPr>
                <w:rFonts w:ascii="Times New Roman" w:eastAsia="Calibri Light" w:hAnsi="Times New Roman"/>
                <w:b/>
                <w:sz w:val="24"/>
              </w:rPr>
              <w:t>_</w:t>
            </w:r>
            <w:r w:rsidRPr="009743EA">
              <w:rPr>
                <w:rFonts w:ascii="Times New Roman" w:eastAsia="Calibri Light" w:hAnsi="Times New Roman"/>
                <w:b/>
                <w:sz w:val="24"/>
              </w:rPr>
              <w:t>STS</w:t>
            </w:r>
          </w:p>
          <w:p w14:paraId="093BCFB8" w14:textId="77777777" w:rsidR="00554D66" w:rsidRPr="005A2D7C" w:rsidRDefault="00554D66" w:rsidP="00BD522C">
            <w:pPr>
              <w:pStyle w:val="NoSpacing"/>
              <w:overflowPunct w:val="0"/>
              <w:rPr>
                <w:rFonts w:ascii="Arial" w:hAnsi="Arial"/>
                <w:b/>
                <w:color w:val="0070C0"/>
                <w:sz w:val="18"/>
                <w:lang w:val="en-GB"/>
              </w:rPr>
            </w:pPr>
            <w:r w:rsidRPr="009743EA">
              <w:rPr>
                <w:rFonts w:ascii="Times New Roman" w:eastAsia="Calibri Light" w:hAnsi="Times New Roman"/>
                <w:b/>
                <w:lang w:val="en-GB"/>
              </w:rPr>
              <w:t xml:space="preserve">    </w:t>
            </w:r>
            <w:r w:rsidRPr="005A2D7C">
              <w:rPr>
                <w:rFonts w:ascii="Times New Roman" w:hAnsi="Times New Roman"/>
                <w:lang w:val="en-GB"/>
              </w:rPr>
              <w:t xml:space="preserve">    </w:t>
            </w:r>
          </w:p>
          <w:p w14:paraId="569C8216"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4D376154" w14:textId="77777777" w:rsidR="00554D66" w:rsidRPr="009743EA" w:rsidRDefault="00554D66" w:rsidP="00BD522C">
            <w:pPr>
              <w:pStyle w:val="TAL"/>
              <w:snapToGrid w:val="0"/>
              <w:ind w:left="284"/>
              <w:jc w:val="both"/>
              <w:rPr>
                <w:color w:val="0070C0"/>
              </w:rPr>
            </w:pPr>
          </w:p>
          <w:p w14:paraId="609DBD76" w14:textId="77777777" w:rsidR="00554D66" w:rsidRPr="009743EA" w:rsidRDefault="00554D66" w:rsidP="00BD522C">
            <w:pPr>
              <w:pStyle w:val="TAL"/>
              <w:snapToGrid w:val="0"/>
              <w:ind w:left="284"/>
              <w:jc w:val="both"/>
              <w:rPr>
                <w:color w:val="0070C0"/>
              </w:rPr>
            </w:pPr>
            <w:r w:rsidRPr="009743EA">
              <w:rPr>
                <w:color w:val="0070C0"/>
              </w:rPr>
              <w:t>GET /mn-name?fu=1&amp;sts=6 HTTP/1.1</w:t>
            </w:r>
          </w:p>
          <w:p w14:paraId="1E7A51EE" w14:textId="77777777" w:rsidR="00554D66" w:rsidRPr="009743EA" w:rsidRDefault="00554D66" w:rsidP="00BD522C">
            <w:pPr>
              <w:pStyle w:val="TAL"/>
              <w:snapToGrid w:val="0"/>
              <w:ind w:left="284"/>
              <w:jc w:val="both"/>
              <w:rPr>
                <w:color w:val="0070C0"/>
              </w:rPr>
            </w:pPr>
            <w:r w:rsidRPr="009743EA">
              <w:rPr>
                <w:color w:val="0070C0"/>
              </w:rPr>
              <w:t>Host: 192.168.0.10:8282</w:t>
            </w:r>
          </w:p>
          <w:p w14:paraId="55A5C6D1" w14:textId="77777777" w:rsidR="00554D66" w:rsidRPr="009743EA" w:rsidRDefault="00554D66" w:rsidP="00BD522C">
            <w:pPr>
              <w:pStyle w:val="TAL"/>
              <w:snapToGrid w:val="0"/>
              <w:ind w:left="284"/>
              <w:jc w:val="both"/>
              <w:rPr>
                <w:color w:val="0070C0"/>
              </w:rPr>
            </w:pPr>
            <w:r w:rsidRPr="009743EA">
              <w:rPr>
                <w:color w:val="0070C0"/>
              </w:rPr>
              <w:t>X-M2M-Origin: CAE5630283216026458665</w:t>
            </w:r>
          </w:p>
          <w:p w14:paraId="53C911F9" w14:textId="77777777" w:rsidR="00A06B31" w:rsidRPr="009743EA" w:rsidRDefault="00A06B31" w:rsidP="00A06B31">
            <w:pPr>
              <w:pStyle w:val="TAL"/>
              <w:snapToGrid w:val="0"/>
              <w:ind w:left="284"/>
              <w:jc w:val="both"/>
              <w:rPr>
                <w:color w:val="0070C0"/>
              </w:rPr>
            </w:pPr>
            <w:r w:rsidRPr="009743EA">
              <w:rPr>
                <w:color w:val="0070C0"/>
              </w:rPr>
              <w:t>Accept: application/json</w:t>
            </w:r>
          </w:p>
          <w:p w14:paraId="63C35353" w14:textId="77777777" w:rsidR="00554D66" w:rsidRPr="009743EA" w:rsidRDefault="00554D66" w:rsidP="00BD522C">
            <w:pPr>
              <w:pStyle w:val="TAL"/>
              <w:snapToGrid w:val="0"/>
              <w:ind w:left="284"/>
              <w:jc w:val="both"/>
              <w:rPr>
                <w:color w:val="0070C0"/>
              </w:rPr>
            </w:pPr>
            <w:r w:rsidRPr="009743EA">
              <w:rPr>
                <w:color w:val="0070C0"/>
              </w:rPr>
              <w:t>X-M2M-RI: 1234</w:t>
            </w:r>
          </w:p>
          <w:p w14:paraId="57607722"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2AC74758" w14:textId="77777777" w:rsidR="00554D66" w:rsidRPr="009743EA" w:rsidRDefault="00554D66" w:rsidP="00BD522C">
            <w:pPr>
              <w:pStyle w:val="TAL"/>
              <w:snapToGrid w:val="0"/>
              <w:ind w:left="284"/>
              <w:jc w:val="both"/>
              <w:rPr>
                <w:color w:val="0070C0"/>
              </w:rPr>
            </w:pPr>
          </w:p>
          <w:p w14:paraId="3A08B557" w14:textId="77777777" w:rsidR="00554D66" w:rsidRPr="009743EA" w:rsidRDefault="00554D66" w:rsidP="00BD522C">
            <w:pPr>
              <w:widowControl w:val="0"/>
              <w:spacing w:after="0"/>
              <w:ind w:left="284"/>
              <w:jc w:val="both"/>
              <w:textAlignment w:val="auto"/>
              <w:rPr>
                <w:rFonts w:ascii="Arial" w:hAnsi="Arial"/>
                <w:b/>
                <w:color w:val="0070C0"/>
                <w:sz w:val="18"/>
              </w:rPr>
            </w:pPr>
          </w:p>
          <w:p w14:paraId="7B21912F"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51CBBC52" w14:textId="77777777" w:rsidR="00554D66" w:rsidRPr="009743EA" w:rsidRDefault="00554D66" w:rsidP="00BD522C">
            <w:pPr>
              <w:widowControl w:val="0"/>
              <w:spacing w:after="0"/>
              <w:ind w:left="284"/>
              <w:textAlignment w:val="auto"/>
              <w:rPr>
                <w:rFonts w:ascii="Arial" w:hAnsi="Arial"/>
                <w:color w:val="0070C0"/>
                <w:sz w:val="18"/>
              </w:rPr>
            </w:pPr>
          </w:p>
          <w:p w14:paraId="1004868F" w14:textId="77777777" w:rsidR="00554D66" w:rsidRPr="009743EA" w:rsidRDefault="00554D66" w:rsidP="00BD522C">
            <w:pPr>
              <w:widowControl w:val="0"/>
              <w:spacing w:after="0"/>
              <w:ind w:left="284"/>
              <w:textAlignment w:val="auto"/>
              <w:rPr>
                <w:rFonts w:ascii="Arial" w:hAnsi="Arial"/>
                <w:color w:val="0070C0"/>
                <w:sz w:val="18"/>
              </w:rPr>
            </w:pPr>
            <w:r w:rsidRPr="009743EA">
              <w:rPr>
                <w:rFonts w:ascii="Arial" w:hAnsi="Arial"/>
                <w:color w:val="0070C0"/>
                <w:sz w:val="18"/>
              </w:rPr>
              <w:t>200 OK</w:t>
            </w:r>
          </w:p>
          <w:p w14:paraId="18AADD97" w14:textId="77777777" w:rsidR="00554D66" w:rsidRPr="009743EA" w:rsidRDefault="00554D66" w:rsidP="00BD522C">
            <w:pPr>
              <w:pStyle w:val="TAL"/>
              <w:snapToGrid w:val="0"/>
              <w:ind w:left="284"/>
              <w:rPr>
                <w:color w:val="0070C0"/>
              </w:rPr>
            </w:pPr>
            <w:r w:rsidRPr="009743EA">
              <w:rPr>
                <w:color w:val="0070C0"/>
              </w:rPr>
              <w:t>Content-Type: application/json</w:t>
            </w:r>
          </w:p>
          <w:p w14:paraId="6E03A1D3" w14:textId="77777777" w:rsidR="00554D66" w:rsidRPr="009743EA" w:rsidRDefault="00554D66" w:rsidP="00BD522C">
            <w:pPr>
              <w:pStyle w:val="TAL"/>
              <w:snapToGrid w:val="0"/>
              <w:ind w:left="284"/>
              <w:rPr>
                <w:color w:val="0070C0"/>
              </w:rPr>
            </w:pPr>
            <w:r w:rsidRPr="009743EA">
              <w:rPr>
                <w:color w:val="0070C0"/>
              </w:rPr>
              <w:t>X-M2M-RI: 1234</w:t>
            </w:r>
          </w:p>
          <w:p w14:paraId="1C640FCB"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45BEA734" w14:textId="77777777" w:rsidR="00554D66" w:rsidRPr="009743EA" w:rsidRDefault="00554D66" w:rsidP="00BD522C">
            <w:pPr>
              <w:pStyle w:val="TAL"/>
              <w:snapToGrid w:val="0"/>
              <w:ind w:left="284"/>
              <w:rPr>
                <w:color w:val="0070C0"/>
              </w:rPr>
            </w:pPr>
            <w:r w:rsidRPr="009743EA">
              <w:rPr>
                <w:color w:val="0070C0"/>
              </w:rPr>
              <w:t>X-M2M-RSC: 2000</w:t>
            </w:r>
          </w:p>
          <w:p w14:paraId="3E21422B" w14:textId="77777777" w:rsidR="00554D66" w:rsidRPr="009743EA" w:rsidRDefault="00554D66" w:rsidP="00BD522C">
            <w:pPr>
              <w:pStyle w:val="TAL"/>
              <w:snapToGrid w:val="0"/>
              <w:ind w:left="284"/>
              <w:rPr>
                <w:color w:val="0070C0"/>
              </w:rPr>
            </w:pPr>
          </w:p>
          <w:p w14:paraId="1CF44204" w14:textId="77777777" w:rsidR="00554D66" w:rsidRPr="009743EA" w:rsidRDefault="00554D66" w:rsidP="00BD522C">
            <w:pPr>
              <w:pStyle w:val="TAL"/>
              <w:snapToGrid w:val="0"/>
              <w:ind w:left="284"/>
              <w:rPr>
                <w:color w:val="0070C0"/>
              </w:rPr>
            </w:pPr>
            <w:r w:rsidRPr="009743EA">
              <w:rPr>
                <w:color w:val="0070C0"/>
              </w:rPr>
              <w:t>{</w:t>
            </w:r>
          </w:p>
          <w:p w14:paraId="6195577C" w14:textId="77777777" w:rsidR="00554D66" w:rsidRPr="009743EA" w:rsidRDefault="00554D66" w:rsidP="00BD522C">
            <w:pPr>
              <w:pStyle w:val="TAL"/>
              <w:snapToGrid w:val="0"/>
              <w:ind w:left="284"/>
              <w:rPr>
                <w:color w:val="0070C0"/>
              </w:rPr>
            </w:pPr>
            <w:r w:rsidRPr="009743EA">
              <w:rPr>
                <w:color w:val="0070C0"/>
              </w:rPr>
              <w:t xml:space="preserve">    "m2m:uril": </w:t>
            </w:r>
          </w:p>
          <w:p w14:paraId="394A2D8D" w14:textId="77777777" w:rsidR="00554D66" w:rsidRPr="009743EA" w:rsidRDefault="00554D66" w:rsidP="00BD522C">
            <w:pPr>
              <w:pStyle w:val="TAL"/>
              <w:snapToGrid w:val="0"/>
              <w:ind w:left="284"/>
              <w:rPr>
                <w:color w:val="0070C0"/>
              </w:rPr>
            </w:pPr>
            <w:r w:rsidRPr="009743EA">
              <w:rPr>
                <w:color w:val="0070C0"/>
              </w:rPr>
              <w:t xml:space="preserve">        "/mn-name/ae_actuator/cnt_light1",</w:t>
            </w:r>
          </w:p>
          <w:p w14:paraId="6DC25D93" w14:textId="77777777" w:rsidR="00554D66" w:rsidRPr="009743EA" w:rsidRDefault="00554D66" w:rsidP="00BD522C">
            <w:pPr>
              <w:pStyle w:val="TAL"/>
              <w:snapToGrid w:val="0"/>
              <w:ind w:left="284"/>
              <w:rPr>
                <w:color w:val="0070C0"/>
              </w:rPr>
            </w:pPr>
            <w:r w:rsidRPr="009743EA">
              <w:rPr>
                <w:color w:val="0070C0"/>
              </w:rPr>
              <w:t xml:space="preserve">        "/mn-name/ae_actuator/cnt_light2"</w:t>
            </w:r>
          </w:p>
          <w:p w14:paraId="548CCB0F" w14:textId="77777777" w:rsidR="00554D66" w:rsidRPr="005A2D7C" w:rsidRDefault="00554D66" w:rsidP="00BD522C">
            <w:pPr>
              <w:pStyle w:val="TAL"/>
              <w:snapToGrid w:val="0"/>
              <w:ind w:left="284"/>
              <w:rPr>
                <w:color w:val="0070C0"/>
              </w:rPr>
            </w:pPr>
            <w:r w:rsidRPr="005A2D7C">
              <w:rPr>
                <w:color w:val="0070C0"/>
              </w:rPr>
              <w:t>}</w:t>
            </w:r>
          </w:p>
          <w:p w14:paraId="3856E5A0" w14:textId="77777777" w:rsidR="00554D66" w:rsidRPr="009743EA" w:rsidRDefault="00554D66" w:rsidP="00BD522C">
            <w:pPr>
              <w:pStyle w:val="TAL"/>
              <w:snapToGrid w:val="0"/>
              <w:ind w:left="284"/>
            </w:pPr>
          </w:p>
        </w:tc>
      </w:tr>
    </w:tbl>
    <w:p w14:paraId="2DDEA184" w14:textId="77777777" w:rsidR="00554D66" w:rsidRPr="005A2D7C" w:rsidRDefault="00554D66" w:rsidP="00554D66"/>
    <w:p w14:paraId="50E70936" w14:textId="77777777" w:rsidR="00554D66" w:rsidRPr="00325791" w:rsidRDefault="00554D66" w:rsidP="00554D66">
      <w:pPr>
        <w:pStyle w:val="Heading4"/>
        <w:rPr>
          <w:lang w:val="fr-FR"/>
        </w:rPr>
      </w:pPr>
      <w:bookmarkStart w:id="420" w:name="_Toc49507562"/>
      <w:bookmarkStart w:id="421" w:name="_Toc49507674"/>
      <w:bookmarkStart w:id="422" w:name="_Toc532286376"/>
      <w:bookmarkStart w:id="423" w:name="_Toc532286512"/>
      <w:bookmarkStart w:id="424" w:name="_Toc46154417"/>
      <w:bookmarkStart w:id="425" w:name="_Toc71708851"/>
      <w:bookmarkStart w:id="426" w:name="_Toc49420748"/>
      <w:r w:rsidRPr="00325791">
        <w:rPr>
          <w:lang w:val="fr-FR"/>
        </w:rPr>
        <w:lastRenderedPageBreak/>
        <w:t>6.2.8.6</w:t>
      </w:r>
      <w:r w:rsidRPr="00325791">
        <w:rPr>
          <w:lang w:val="fr-FR"/>
        </w:rPr>
        <w:tab/>
        <w:t>API-DIS-SZB, API-DIS-SZA</w:t>
      </w:r>
      <w:bookmarkEnd w:id="420"/>
      <w:bookmarkEnd w:id="421"/>
      <w:bookmarkEnd w:id="422"/>
      <w:bookmarkEnd w:id="423"/>
      <w:bookmarkEnd w:id="424"/>
      <w:bookmarkEnd w:id="425"/>
      <w:r w:rsidRPr="00325791">
        <w:rPr>
          <w:lang w:val="fr-FR"/>
        </w:rPr>
        <w:t xml:space="preserve"> </w:t>
      </w:r>
      <w:bookmarkEnd w:id="426"/>
    </w:p>
    <w:tbl>
      <w:tblPr>
        <w:tblW w:w="9659" w:type="dxa"/>
        <w:jc w:val="center"/>
        <w:tblLayout w:type="fixed"/>
        <w:tblCellMar>
          <w:left w:w="28" w:type="dxa"/>
        </w:tblCellMar>
        <w:tblLook w:val="0000" w:firstRow="0" w:lastRow="0" w:firstColumn="0" w:lastColumn="0" w:noHBand="0" w:noVBand="0"/>
      </w:tblPr>
      <w:tblGrid>
        <w:gridCol w:w="1286"/>
        <w:gridCol w:w="8373"/>
      </w:tblGrid>
      <w:tr w:rsidR="00554D66" w:rsidRPr="00DC4AC1" w14:paraId="03DF45E3"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4A5948AA" w14:textId="77777777" w:rsidR="00554D66" w:rsidRPr="00325791" w:rsidRDefault="00554D66" w:rsidP="00BD522C">
            <w:pPr>
              <w:pStyle w:val="TAL"/>
              <w:snapToGrid w:val="0"/>
              <w:jc w:val="center"/>
              <w:rPr>
                <w:b/>
                <w:lang w:val="fr-FR"/>
              </w:rPr>
            </w:pPr>
          </w:p>
          <w:p w14:paraId="5E4578BF" w14:textId="77777777" w:rsidR="00554D66" w:rsidRPr="009743EA" w:rsidRDefault="00554D66" w:rsidP="00BD522C">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A36332B" w14:textId="77777777" w:rsidR="00554D66" w:rsidRPr="005A2D7C" w:rsidRDefault="00554D66" w:rsidP="005A2D7C">
            <w:pPr>
              <w:pStyle w:val="TAL"/>
              <w:rPr>
                <w:rFonts w:eastAsia="Calibri Light"/>
                <w:lang w:val="fr-FR"/>
              </w:rPr>
            </w:pPr>
            <w:r w:rsidRPr="005A2D7C">
              <w:rPr>
                <w:rFonts w:eastAsia="Calibri Light"/>
                <w:lang w:val="fr-FR"/>
              </w:rPr>
              <w:t>API/DIS</w:t>
            </w:r>
            <w:r w:rsidR="00F41F85" w:rsidRPr="005A2D7C">
              <w:rPr>
                <w:rFonts w:eastAsia="Calibri Light"/>
                <w:lang w:val="fr-FR"/>
              </w:rPr>
              <w:t>_</w:t>
            </w:r>
            <w:r w:rsidRPr="005A2D7C">
              <w:rPr>
                <w:rFonts w:eastAsia="Calibri Light"/>
                <w:lang w:val="fr-FR"/>
              </w:rPr>
              <w:t>SZB</w:t>
            </w:r>
          </w:p>
          <w:p w14:paraId="7C55D527" w14:textId="77777777" w:rsidR="00554D66" w:rsidRPr="005A2D7C" w:rsidRDefault="00554D66" w:rsidP="005A2D7C">
            <w:pPr>
              <w:pStyle w:val="TAL"/>
              <w:rPr>
                <w:lang w:val="fr-FR"/>
              </w:rPr>
            </w:pPr>
            <w:r w:rsidRPr="005A2D7C">
              <w:rPr>
                <w:rFonts w:eastAsia="Calibri Light"/>
                <w:lang w:val="fr-FR"/>
              </w:rPr>
              <w:t>API/DIS</w:t>
            </w:r>
            <w:r w:rsidR="00F41F85" w:rsidRPr="005A2D7C">
              <w:rPr>
                <w:rFonts w:eastAsia="Calibri Light"/>
                <w:lang w:val="fr-FR"/>
              </w:rPr>
              <w:t>_</w:t>
            </w:r>
            <w:r w:rsidRPr="005A2D7C">
              <w:rPr>
                <w:rFonts w:eastAsia="Calibri Light"/>
                <w:lang w:val="fr-FR"/>
              </w:rPr>
              <w:t>SZA</w:t>
            </w:r>
          </w:p>
        </w:tc>
      </w:tr>
      <w:tr w:rsidR="00554D66" w:rsidRPr="009743EA" w14:paraId="0EFDB81A"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2788CDBD" w14:textId="77777777" w:rsidR="00554D66" w:rsidRPr="009743EA" w:rsidRDefault="00554D66" w:rsidP="00BD522C">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498EF2" w14:textId="77777777" w:rsidR="00554D66" w:rsidRPr="005A2D7C" w:rsidRDefault="00554D66" w:rsidP="005A2D7C">
            <w:pPr>
              <w:pStyle w:val="TAL"/>
            </w:pPr>
            <w:r w:rsidRPr="005A2D7C">
              <w:t xml:space="preserve">Discovery with sizeBelow and sizeAbove </w:t>
            </w:r>
            <w:r w:rsidRPr="005A2D7C">
              <w:rPr>
                <w:b/>
                <w:i/>
              </w:rPr>
              <w:t>Filter Criteria</w:t>
            </w:r>
            <w:r w:rsidRPr="005A2D7C">
              <w:t xml:space="preserve"> condition</w:t>
            </w:r>
          </w:p>
        </w:tc>
      </w:tr>
      <w:tr w:rsidR="00554D66" w:rsidRPr="009743EA" w14:paraId="48EDB221"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368C7D49" w14:textId="77777777" w:rsidR="00554D66" w:rsidRPr="009743EA" w:rsidRDefault="00554D66" w:rsidP="00BD522C">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6AF2A11" w14:textId="77777777" w:rsidR="00554D66" w:rsidRPr="005A2D7C" w:rsidRDefault="00554D66" w:rsidP="005A2D7C">
            <w:pPr>
              <w:pStyle w:val="TAL"/>
              <w:rPr>
                <w:rFonts w:eastAsia="Calibri Light"/>
              </w:rPr>
            </w:pPr>
            <w:r w:rsidRPr="005A2D7C">
              <w:rPr>
                <w:rFonts w:eastAsia="Calibri Light"/>
              </w:rPr>
              <w:t>CSEBase (can be any oneM2M resource primitives)</w:t>
            </w:r>
          </w:p>
        </w:tc>
      </w:tr>
      <w:tr w:rsidR="00554D66" w:rsidRPr="009743EA" w14:paraId="2A45A8C8"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61D781AA" w14:textId="77777777" w:rsidR="00554D66" w:rsidRPr="009743EA" w:rsidRDefault="00554D66" w:rsidP="00BD522C">
            <w:pPr>
              <w:pStyle w:val="TAL"/>
              <w:snapToGrid w:val="0"/>
              <w:jc w:val="center"/>
              <w:rPr>
                <w:b/>
                <w:kern w:val="1"/>
                <w:sz w:val="8"/>
              </w:rPr>
            </w:pPr>
          </w:p>
          <w:p w14:paraId="23964342" w14:textId="77777777" w:rsidR="00554D66" w:rsidRPr="009743EA" w:rsidRDefault="00554D66" w:rsidP="00BD522C">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69EEF0D" w14:textId="77777777" w:rsidR="00554D66" w:rsidRPr="005A2D7C" w:rsidRDefault="00554D66" w:rsidP="005A2D7C">
            <w:pPr>
              <w:pStyle w:val="TAL"/>
            </w:pPr>
            <w:r w:rsidRPr="005A2D7C">
              <w:t xml:space="preserve">The interface is used to discovery resources that match with the </w:t>
            </w:r>
            <w:r w:rsidRPr="005A2D7C">
              <w:rPr>
                <w:b/>
              </w:rPr>
              <w:t>size of container</w:t>
            </w:r>
            <w:r w:rsidRPr="005A2D7C">
              <w:t>. If found, the Hosting CSE sends back a response with matched resources</w:t>
            </w:r>
            <w:r w:rsidR="005A3EEC" w:rsidRPr="009743EA">
              <w:t>.</w:t>
            </w:r>
          </w:p>
        </w:tc>
      </w:tr>
      <w:tr w:rsidR="00554D66" w:rsidRPr="009743EA" w14:paraId="5CFE6530" w14:textId="77777777" w:rsidTr="00BD522C">
        <w:trPr>
          <w:trHeight w:val="4889"/>
          <w:jc w:val="center"/>
        </w:trPr>
        <w:tc>
          <w:tcPr>
            <w:tcW w:w="1286" w:type="dxa"/>
            <w:tcBorders>
              <w:top w:val="single" w:sz="4" w:space="0" w:color="000000"/>
              <w:left w:val="single" w:sz="4" w:space="0" w:color="000000"/>
              <w:bottom w:val="single" w:sz="4" w:space="0" w:color="000000"/>
            </w:tcBorders>
            <w:shd w:val="clear" w:color="auto" w:fill="E7E6E6"/>
          </w:tcPr>
          <w:p w14:paraId="4D68B914" w14:textId="77777777" w:rsidR="00554D66" w:rsidRPr="009743EA" w:rsidRDefault="00554D66" w:rsidP="00BD522C">
            <w:pPr>
              <w:pStyle w:val="TAL"/>
              <w:snapToGrid w:val="0"/>
              <w:jc w:val="center"/>
              <w:rPr>
                <w:b/>
                <w:kern w:val="1"/>
              </w:rPr>
            </w:pPr>
          </w:p>
          <w:p w14:paraId="4591057D" w14:textId="77777777" w:rsidR="00554D66" w:rsidRPr="009743EA" w:rsidRDefault="00554D66" w:rsidP="00BD522C">
            <w:pPr>
              <w:pStyle w:val="TAL"/>
              <w:snapToGrid w:val="0"/>
              <w:jc w:val="center"/>
              <w:rPr>
                <w:b/>
                <w:kern w:val="1"/>
              </w:rPr>
            </w:pPr>
          </w:p>
          <w:p w14:paraId="678C625A" w14:textId="77777777" w:rsidR="00554D66" w:rsidRPr="009743EA" w:rsidRDefault="00554D66" w:rsidP="00BD522C">
            <w:pPr>
              <w:pStyle w:val="TAL"/>
              <w:snapToGrid w:val="0"/>
              <w:jc w:val="center"/>
              <w:rPr>
                <w:b/>
                <w:kern w:val="1"/>
              </w:rPr>
            </w:pPr>
          </w:p>
          <w:p w14:paraId="0FA5FDA6" w14:textId="77777777" w:rsidR="00554D66" w:rsidRPr="009743EA" w:rsidRDefault="00554D66" w:rsidP="00BD522C">
            <w:pPr>
              <w:pStyle w:val="TAL"/>
              <w:snapToGrid w:val="0"/>
              <w:jc w:val="center"/>
              <w:rPr>
                <w:b/>
                <w:kern w:val="1"/>
              </w:rPr>
            </w:pPr>
          </w:p>
          <w:p w14:paraId="6E0092CF" w14:textId="77777777" w:rsidR="00554D66" w:rsidRPr="009743EA" w:rsidRDefault="00554D66" w:rsidP="00BD522C">
            <w:pPr>
              <w:pStyle w:val="TAL"/>
              <w:snapToGrid w:val="0"/>
              <w:jc w:val="center"/>
              <w:rPr>
                <w:b/>
                <w:kern w:val="1"/>
              </w:rPr>
            </w:pPr>
            <w:r w:rsidRPr="009743EA">
              <w:rPr>
                <w:b/>
                <w:kern w:val="1"/>
              </w:rPr>
              <w:t>Resource Structure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70CF04F" w14:textId="77777777" w:rsidR="00554D66" w:rsidRPr="009743EA" w:rsidRDefault="0054261D" w:rsidP="00BD522C">
            <w:pPr>
              <w:pStyle w:val="Default"/>
              <w:overflowPunct w:val="0"/>
              <w:jc w:val="center"/>
            </w:pPr>
            <w:r>
              <w:pict w14:anchorId="757844BA">
                <v:group id="_x0000_s1735" style="position:absolute;left:0;text-align:left;margin-left:117.85pt;margin-top:6.25pt;width:222.2pt;height:224.75pt;z-index:251628032;mso-position-horizontal-relative:text;mso-position-vertical-relative:text" coordsize="28219,2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">
                  <v:rect id="직사각형 2" o:spid="_x0000_s1736" style="position:absolute;width:11683;height:36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" filled="f" strokecolor="windowText">
                    <v:textbox inset="0,0,0,0">
                      <w:txbxContent>
                        <w:p w14:paraId="569B64E1" w14:textId="77777777" w:rsidR="004A00AF" w:rsidRDefault="004A00AF" w:rsidP="00554D66">
                          <w:pPr>
                            <w:pStyle w:val="NormalWeb"/>
                            <w:wordWrap w:val="0"/>
                            <w:spacing w:after="0"/>
                            <w:jc w:val="center"/>
                          </w:pPr>
                          <w:r w:rsidRPr="007F3495">
                            <w:rPr>
                              <w:b/>
                              <w:bCs/>
                              <w:color w:val="000000"/>
                              <w:kern w:val="24"/>
                              <w:sz w:val="20"/>
                              <w:szCs w:val="20"/>
                            </w:rPr>
                            <w:t>mn-name</w:t>
                          </w:r>
                        </w:p>
                        <w:p w14:paraId="2279F2FE" w14:textId="77777777" w:rsidR="004A00AF" w:rsidRDefault="004A00AF" w:rsidP="00554D66">
                          <w:pPr>
                            <w:pStyle w:val="NormalWeb"/>
                            <w:wordWrap w:val="0"/>
                            <w:spacing w:after="0"/>
                            <w:jc w:val="center"/>
                          </w:pPr>
                          <w:r w:rsidRPr="007F3495">
                            <w:rPr>
                              <w:b/>
                              <w:bCs/>
                              <w:color w:val="000000"/>
                              <w:kern w:val="24"/>
                              <w:sz w:val="20"/>
                              <w:szCs w:val="20"/>
                            </w:rPr>
                            <w:t>(CSEBase)</w:t>
                          </w:r>
                        </w:p>
                      </w:txbxContent>
                    </v:textbox>
                  </v:rect>
                  <v:line id="직선 연결선 3" o:spid="_x0000_s1737" style="position:absolute;flip:x;visibility:visible" from="5842,3758" to="5842,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" strokecolor="windowText" strokeweight=".5pt">
                    <v:stroke joinstyle="miter"/>
                  </v:line>
                  <v:rect id="직사각형 4" o:spid="_x0000_s1738" style="position:absolute;left:7905;top:4996;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" filled="f" strokecolor="windowText">
                    <v:textbox inset="0,0,0,0">
                      <w:txbxContent>
                        <w:p w14:paraId="2EB01C82" w14:textId="77777777" w:rsidR="004A00AF" w:rsidRDefault="004A00AF" w:rsidP="00554D66">
                          <w:pPr>
                            <w:pStyle w:val="NormalWeb"/>
                            <w:wordWrap w:val="0"/>
                            <w:spacing w:after="0"/>
                            <w:jc w:val="center"/>
                          </w:pPr>
                          <w:r w:rsidRPr="007F3495">
                            <w:rPr>
                              <w:b/>
                              <w:bCs/>
                              <w:color w:val="000000"/>
                              <w:kern w:val="24"/>
                              <w:sz w:val="18"/>
                              <w:szCs w:val="18"/>
                            </w:rPr>
                            <w:t>ae_actuator</w:t>
                          </w:r>
                        </w:p>
                        <w:p w14:paraId="35426BC9" w14:textId="77777777" w:rsidR="004A00AF" w:rsidRDefault="004A00AF" w:rsidP="00554D66">
                          <w:pPr>
                            <w:pStyle w:val="NormalWeb"/>
                            <w:wordWrap w:val="0"/>
                            <w:spacing w:after="0"/>
                            <w:jc w:val="center"/>
                          </w:pPr>
                          <w:r w:rsidRPr="007F3495">
                            <w:rPr>
                              <w:b/>
                              <w:bCs/>
                              <w:color w:val="000000"/>
                              <w:kern w:val="24"/>
                              <w:sz w:val="18"/>
                              <w:szCs w:val="18"/>
                            </w:rPr>
                            <w:t>(AE)</w:t>
                          </w:r>
                        </w:p>
                      </w:txbxContent>
                    </v:textbox>
                  </v:rect>
                  <v:line id="직선 연결선 5" o:spid="_x0000_s1739" style="position:absolute;visibility:visible" from="5841,6283" to="7905,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" strokecolor="windowText" strokeweight=".5pt">
                    <v:stroke joinstyle="miter"/>
                  </v:line>
                  <v:rect id="직사각형 6" o:spid="_x0000_s1740" style="position:absolute;left:7905;top:17331;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" filled="f" strokecolor="windowText">
                    <v:textbox inset="0,0,0,0">
                      <w:txbxContent>
                        <w:p w14:paraId="0AE6F747" w14:textId="77777777" w:rsidR="004A00AF" w:rsidRDefault="004A00AF" w:rsidP="00554D66">
                          <w:pPr>
                            <w:pStyle w:val="NormalWeb"/>
                            <w:wordWrap w:val="0"/>
                            <w:spacing w:after="0"/>
                            <w:jc w:val="center"/>
                          </w:pPr>
                          <w:r w:rsidRPr="007F3495">
                            <w:rPr>
                              <w:b/>
                              <w:bCs/>
                              <w:color w:val="000000"/>
                              <w:kern w:val="24"/>
                              <w:sz w:val="18"/>
                              <w:szCs w:val="18"/>
                            </w:rPr>
                            <w:t>ae_sensor</w:t>
                          </w:r>
                        </w:p>
                        <w:p w14:paraId="59A90F58" w14:textId="77777777" w:rsidR="004A00AF" w:rsidRDefault="004A00AF" w:rsidP="00554D66">
                          <w:pPr>
                            <w:pStyle w:val="NormalWeb"/>
                            <w:wordWrap w:val="0"/>
                            <w:spacing w:after="0"/>
                            <w:jc w:val="center"/>
                          </w:pPr>
                          <w:r w:rsidRPr="007F3495">
                            <w:rPr>
                              <w:b/>
                              <w:bCs/>
                              <w:color w:val="000000"/>
                              <w:kern w:val="24"/>
                              <w:sz w:val="18"/>
                              <w:szCs w:val="18"/>
                            </w:rPr>
                            <w:t>(AE)</w:t>
                          </w:r>
                        </w:p>
                      </w:txbxContent>
                    </v:textbox>
                  </v:rect>
                  <v:line id="직선 연결선 7" o:spid="_x0000_s1741" style="position:absolute;visibility:visible" from="5841,6299" to="5842,18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" strokecolor="windowText" strokeweight=".5pt">
                    <v:stroke joinstyle="miter"/>
                  </v:line>
                  <v:line id="직선 연결선 8" o:spid="_x0000_s1742" style="position:absolute;visibility:visible" from="5842,18487" to="7905,18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" strokecolor="windowText" strokeweight=".5pt">
                    <v:stroke joinstyle="miter"/>
                  </v:line>
                  <v:rect id="직사각형 10" o:spid="_x0000_s1743" style="position:absolute;left:15955;top:9337;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" filled="f" strokecolor="windowText">
                    <v:textbox inset="0,0,0,0">
                      <w:txbxContent>
                        <w:p w14:paraId="3BD1B450" w14:textId="77777777" w:rsidR="004A00AF" w:rsidRDefault="004A00AF" w:rsidP="00554D66">
                          <w:pPr>
                            <w:pStyle w:val="NormalWeb"/>
                            <w:wordWrap w:val="0"/>
                            <w:spacing w:after="0"/>
                            <w:jc w:val="center"/>
                          </w:pPr>
                          <w:r w:rsidRPr="007F3495">
                            <w:rPr>
                              <w:b/>
                              <w:bCs/>
                              <w:color w:val="000000"/>
                              <w:kern w:val="24"/>
                              <w:sz w:val="18"/>
                              <w:szCs w:val="18"/>
                            </w:rPr>
                            <w:t>cnt_light1</w:t>
                          </w:r>
                        </w:p>
                        <w:p w14:paraId="76FF4709"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1" o:spid="_x0000_s1744" style="position:absolute;visibility:visible" from="13892,7394" to="13892,1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" strokecolor="windowText" strokeweight=".5pt">
                    <v:stroke joinstyle="miter"/>
                  </v:line>
                  <v:rect id="직사각형 12" o:spid="_x0000_s1745" style="position:absolute;left:15955;top:13459;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" filled="f" strokecolor="windowText">
                    <v:textbox inset="0,0,0,0">
                      <w:txbxContent>
                        <w:p w14:paraId="709E5988" w14:textId="77777777" w:rsidR="004A00AF" w:rsidRDefault="004A00AF" w:rsidP="00554D66">
                          <w:pPr>
                            <w:pStyle w:val="NormalWeb"/>
                            <w:wordWrap w:val="0"/>
                            <w:spacing w:after="0"/>
                            <w:jc w:val="center"/>
                          </w:pPr>
                          <w:r w:rsidRPr="007F3495">
                            <w:rPr>
                              <w:b/>
                              <w:bCs/>
                              <w:color w:val="000000"/>
                              <w:kern w:val="24"/>
                              <w:sz w:val="18"/>
                              <w:szCs w:val="18"/>
                            </w:rPr>
                            <w:t>cnt_light2</w:t>
                          </w:r>
                        </w:p>
                        <w:p w14:paraId="05DD9AF7"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3" o:spid="_x0000_s1746" style="position:absolute;visibility:visible" from="13892,10942" to="13892,1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UxhwQAAANsAAAAPAAAAZHJzL2Rvd25yZXYueG1sRE9Ni8Iw&#10;EL0L+x/CLHjTdBWk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LaZTGHBAAAA2wAAAA8AAAAA&#10;AAAAAAAAAAAABwIAAGRycy9kb3ducmV2LnhtbFBLBQYAAAAAAwADALcAAAD1AgAAAAA=&#10;" strokecolor="windowText" strokeweight=".5pt">
                    <v:stroke joinstyle="miter"/>
                  </v:line>
                  <v:line id="직선 연결선 14" o:spid="_x0000_s1747" style="position:absolute;visibility:visible" from="13892,14616" to="15955,14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NQVwQAAANsAAAAPAAAAZHJzL2Rvd25yZXYueG1sRE9Ni8Iw&#10;EL0L+x/CLHjTdEWk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Dlw1BXBAAAA2wAAAA8AAAAA&#10;AAAAAAAAAAAABwIAAGRycy9kb3ducmV2LnhtbFBLBQYAAAAAAwADALcAAAD1AgAAAAA=&#10;" strokecolor="windowText" strokeweight=".5pt">
                    <v:stroke joinstyle="miter"/>
                  </v:line>
                  <v:line id="직선 연결선 15" o:spid="_x0000_s1748" style="position:absolute;visibility:visible" from="13892,10594" to="15955,10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GOwQAAANsAAAAPAAAAZHJzL2Rvd25yZXYueG1sRE9Ni8Iw&#10;EL0L+x/CLHjTdAWl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FY8cY7BAAAA2wAAAA8AAAAA&#10;AAAAAAAAAAAABwIAAGRycy9kb3ducmV2LnhtbFBLBQYAAAAAAwADALcAAAD1AgAAAAA=&#10;" strokecolor="windowText" strokeweight=".5pt">
                    <v:stroke joinstyle="miter"/>
                  </v:line>
                  <v:rect id="_x0000_s1749" style="position:absolute;left:15955;top:21888;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" filled="f" strokecolor="windowText">
                    <v:textbox inset="0,0,0,0">
                      <w:txbxContent>
                        <w:p w14:paraId="77A53771" w14:textId="77777777" w:rsidR="004A00AF" w:rsidRDefault="004A00AF" w:rsidP="00554D66">
                          <w:pPr>
                            <w:pStyle w:val="NormalWeb"/>
                            <w:wordWrap w:val="0"/>
                            <w:spacing w:after="0"/>
                            <w:jc w:val="center"/>
                          </w:pPr>
                          <w:r>
                            <w:rPr>
                              <w:b/>
                              <w:bCs/>
                              <w:color w:val="000000"/>
                              <w:kern w:val="24"/>
                              <w:sz w:val="18"/>
                              <w:szCs w:val="18"/>
                            </w:rPr>
                            <w:t>cnt</w:t>
                          </w:r>
                          <w:r w:rsidRPr="007F3495">
                            <w:rPr>
                              <w:b/>
                              <w:bCs/>
                              <w:color w:val="000000"/>
                              <w:kern w:val="24"/>
                              <w:sz w:val="18"/>
                              <w:szCs w:val="18"/>
                            </w:rPr>
                            <w:t>_temp1</w:t>
                          </w:r>
                        </w:p>
                        <w:p w14:paraId="184CE59C"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7" o:spid="_x0000_s1750" style="position:absolute;visibility:visible" from="13892,19946" to="13892,2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" strokecolor="windowText" strokeweight=".5pt">
                    <v:stroke joinstyle="miter"/>
                  </v:line>
                  <v:rect id="직사각형 18" o:spid="_x0000_s1751" style="position:absolute;left:15955;top:26011;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" filled="f" strokecolor="windowText">
                    <v:textbox inset="0,0,0,0">
                      <w:txbxContent>
                        <w:p w14:paraId="099EB190" w14:textId="77777777" w:rsidR="004A00AF" w:rsidRDefault="004A00AF" w:rsidP="00554D66">
                          <w:pPr>
                            <w:pStyle w:val="NormalWeb"/>
                            <w:wordWrap w:val="0"/>
                            <w:spacing w:after="0"/>
                            <w:jc w:val="center"/>
                          </w:pPr>
                          <w:r>
                            <w:rPr>
                              <w:b/>
                              <w:bCs/>
                              <w:color w:val="000000"/>
                              <w:kern w:val="24"/>
                              <w:sz w:val="18"/>
                              <w:szCs w:val="18"/>
                            </w:rPr>
                            <w:t>cnt</w:t>
                          </w:r>
                          <w:r w:rsidRPr="007F3495">
                            <w:rPr>
                              <w:b/>
                              <w:bCs/>
                              <w:color w:val="000000"/>
                              <w:kern w:val="24"/>
                              <w:sz w:val="18"/>
                              <w:szCs w:val="18"/>
                            </w:rPr>
                            <w:t>_temp2</w:t>
                          </w:r>
                        </w:p>
                        <w:p w14:paraId="280E9431"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9" o:spid="_x0000_s1752" style="position:absolute;visibility:visible" from="13892,23494" to="13892,2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" strokecolor="windowText" strokeweight=".5pt">
                    <v:stroke joinstyle="miter"/>
                  </v:line>
                  <v:line id="직선 연결선 20" o:spid="_x0000_s1753" style="position:absolute;visibility:visible" from="13892,27167" to="15955,2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" strokecolor="windowText" strokeweight=".5pt">
                    <v:stroke joinstyle="miter"/>
                  </v:line>
                  <v:line id="직선 연결선 21" o:spid="_x0000_s1754" style="position:absolute;visibility:visible" from="13892,23146" to="15955,2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" strokecolor="windowText" strokeweight=".5pt">
                    <v:stroke joinstyle="miter"/>
                  </v:line>
                </v:group>
              </w:pict>
            </w:r>
          </w:p>
          <w:p w14:paraId="366BC9C3" w14:textId="77777777" w:rsidR="00554D66" w:rsidRPr="009743EA" w:rsidRDefault="00554D66" w:rsidP="00BD522C">
            <w:pPr>
              <w:pStyle w:val="Default"/>
              <w:overflowPunct w:val="0"/>
              <w:jc w:val="center"/>
            </w:pPr>
          </w:p>
          <w:p w14:paraId="6028071E" w14:textId="77777777" w:rsidR="00554D66" w:rsidRPr="009743EA" w:rsidRDefault="00554D66" w:rsidP="00BD522C">
            <w:pPr>
              <w:pStyle w:val="Default"/>
              <w:overflowPunct w:val="0"/>
              <w:jc w:val="center"/>
            </w:pPr>
          </w:p>
          <w:p w14:paraId="7AA5FC76" w14:textId="77777777" w:rsidR="00554D66" w:rsidRPr="009743EA" w:rsidRDefault="00554D66" w:rsidP="00BD522C">
            <w:pPr>
              <w:pStyle w:val="Default"/>
              <w:overflowPunct w:val="0"/>
              <w:jc w:val="center"/>
            </w:pPr>
          </w:p>
          <w:p w14:paraId="4CD330A7" w14:textId="77777777" w:rsidR="00554D66" w:rsidRPr="009743EA" w:rsidRDefault="00554D66" w:rsidP="00BD522C">
            <w:pPr>
              <w:pStyle w:val="Default"/>
              <w:overflowPunct w:val="0"/>
              <w:jc w:val="center"/>
              <w:rPr>
                <w:sz w:val="20"/>
                <w:szCs w:val="20"/>
              </w:rPr>
            </w:pPr>
          </w:p>
        </w:tc>
      </w:tr>
      <w:tr w:rsidR="00554D66" w:rsidRPr="009743EA" w14:paraId="7D42E1EB" w14:textId="77777777" w:rsidTr="00BD522C">
        <w:trPr>
          <w:trHeight w:val="3104"/>
          <w:jc w:val="center"/>
        </w:trPr>
        <w:tc>
          <w:tcPr>
            <w:tcW w:w="1286" w:type="dxa"/>
            <w:tcBorders>
              <w:top w:val="single" w:sz="4" w:space="0" w:color="000000"/>
              <w:left w:val="single" w:sz="4" w:space="0" w:color="000000"/>
              <w:bottom w:val="single" w:sz="4" w:space="0" w:color="000000"/>
            </w:tcBorders>
            <w:shd w:val="clear" w:color="auto" w:fill="E7E6E6"/>
          </w:tcPr>
          <w:p w14:paraId="267CB935" w14:textId="77777777" w:rsidR="00554D66" w:rsidRPr="009743EA" w:rsidRDefault="00554D66" w:rsidP="00BD522C">
            <w:pPr>
              <w:pStyle w:val="TAL"/>
              <w:snapToGrid w:val="0"/>
              <w:jc w:val="center"/>
              <w:rPr>
                <w:b/>
                <w:kern w:val="1"/>
              </w:rPr>
            </w:pPr>
          </w:p>
          <w:p w14:paraId="19D9E6C5" w14:textId="77777777" w:rsidR="00554D66" w:rsidRPr="009743EA" w:rsidRDefault="00554D66" w:rsidP="00BD522C">
            <w:pPr>
              <w:pStyle w:val="TAL"/>
              <w:snapToGrid w:val="0"/>
              <w:jc w:val="center"/>
              <w:rPr>
                <w:b/>
                <w:kern w:val="1"/>
              </w:rPr>
            </w:pPr>
          </w:p>
          <w:p w14:paraId="5776D61A" w14:textId="77777777" w:rsidR="00554D66" w:rsidRPr="009743EA" w:rsidRDefault="00554D66" w:rsidP="00BD522C">
            <w:pPr>
              <w:pStyle w:val="TAL"/>
              <w:snapToGrid w:val="0"/>
              <w:jc w:val="center"/>
              <w:rPr>
                <w:b/>
                <w:kern w:val="1"/>
              </w:rPr>
            </w:pPr>
          </w:p>
          <w:p w14:paraId="050088AD" w14:textId="77777777" w:rsidR="00554D66" w:rsidRPr="009743EA" w:rsidRDefault="00554D66" w:rsidP="00BD522C">
            <w:pPr>
              <w:pStyle w:val="TAL"/>
              <w:snapToGrid w:val="0"/>
              <w:jc w:val="center"/>
              <w:rPr>
                <w:b/>
                <w:kern w:val="1"/>
              </w:rPr>
            </w:pPr>
          </w:p>
          <w:p w14:paraId="0088178A" w14:textId="77777777" w:rsidR="00554D66" w:rsidRPr="009743EA" w:rsidRDefault="00554D66" w:rsidP="00BD522C">
            <w:pPr>
              <w:pStyle w:val="TAL"/>
              <w:snapToGrid w:val="0"/>
              <w:jc w:val="center"/>
              <w:rPr>
                <w:b/>
                <w:kern w:val="1"/>
              </w:rPr>
            </w:pPr>
          </w:p>
          <w:p w14:paraId="7FFBAF91" w14:textId="77777777" w:rsidR="00554D66" w:rsidRPr="009743EA" w:rsidRDefault="00554D66" w:rsidP="00BD522C">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58B54D8" w14:textId="1782C5BD" w:rsidR="00554D66" w:rsidRPr="009743EA" w:rsidRDefault="0054261D" w:rsidP="00EA3F33">
            <w:pPr>
              <w:pStyle w:val="TAL"/>
              <w:snapToGrid w:val="0"/>
              <w:jc w:val="center"/>
              <w:rPr>
                <w:color w:val="000000"/>
              </w:rPr>
            </w:pPr>
            <w:r>
              <w:pict w14:anchorId="6EA9F708">
                <v:group id="_x0000_s1726" style="position:absolute;left:0;text-align:left;margin-left:88.9pt;margin-top:2.7pt;width:261pt;height:133.25pt;z-index:251627008;mso-position-horizontal-relative:text;mso-position-vertical-relative:text" coordsize="33147,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">
                  <v:roundrect id="모서리가 둥근 직사각형 2" o:spid="_x0000_s1727" style="position:absolute;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0FA3325A" w14:textId="77777777" w:rsidR="004A00AF" w:rsidRPr="00711102" w:rsidRDefault="004A00AF" w:rsidP="00554D66">
                          <w:pPr>
                            <w:pStyle w:val="NormalWeb"/>
                            <w:wordWrap w:val="0"/>
                            <w:spacing w:after="0"/>
                            <w:jc w:val="center"/>
                            <w:rPr>
                              <w:rFonts w:ascii="Malgun Gothic" w:hAnsi="Malgun Gothic"/>
                              <w:color w:val="FFFFFF"/>
                              <w:kern w:val="24"/>
                              <w:sz w:val="10"/>
                              <w:szCs w:val="10"/>
                            </w:rPr>
                          </w:pPr>
                        </w:p>
                        <w:p w14:paraId="02CF71ED" w14:textId="77777777" w:rsidR="004A00AF" w:rsidRPr="00711102" w:rsidRDefault="004A00AF" w:rsidP="00554D66">
                          <w:pPr>
                            <w:pStyle w:val="NormalWeb"/>
                            <w:wordWrap w:val="0"/>
                            <w:spacing w:after="0"/>
                            <w:jc w:val="center"/>
                          </w:pPr>
                          <w:r w:rsidRPr="00711102">
                            <w:rPr>
                              <w:rFonts w:ascii="Malgun Gothic" w:hAnsi="Malgun Gothic" w:hint="eastAsia"/>
                              <w:color w:val="FFFFFF"/>
                              <w:kern w:val="24"/>
                            </w:rPr>
                            <w:t>originator</w:t>
                          </w:r>
                        </w:p>
                        <w:p w14:paraId="6B5252A8" w14:textId="77777777" w:rsidR="004A00AF" w:rsidRDefault="004A00AF" w:rsidP="00554D66">
                          <w:pPr>
                            <w:pStyle w:val="NormalWeb"/>
                            <w:wordWrap w:val="0"/>
                            <w:spacing w:after="0"/>
                            <w:jc w:val="center"/>
                          </w:pPr>
                        </w:p>
                        <w:p w14:paraId="5039F4C3" w14:textId="77777777" w:rsidR="004A00AF" w:rsidRDefault="004A00AF" w:rsidP="00554D66">
                          <w:pPr>
                            <w:pStyle w:val="NormalWeb"/>
                            <w:wordWrap w:val="0"/>
                            <w:spacing w:after="0"/>
                            <w:jc w:val="center"/>
                          </w:pPr>
                        </w:p>
                      </w:txbxContent>
                    </v:textbox>
                  </v:roundrect>
                  <v:line id="직선 연결선 3" o:spid="_x0000_s1728" style="position:absolute;visibility:visible" from="4826,6810" to="4826,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1729" type="#_x0000_t32" style="position:absolute;left:5524;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1730" type="#_x0000_t202" style="position:absolute;left:5524;top:8845;width:24003;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0D04A8C3" w14:textId="77777777" w:rsidR="004A00AF" w:rsidRDefault="004A00AF" w:rsidP="00554D66">
                          <w:pPr>
                            <w:pStyle w:val="NormalWeb"/>
                            <w:wordWrap w:val="0"/>
                            <w:spacing w:after="0"/>
                          </w:pPr>
                          <w:r w:rsidRPr="00D8674C">
                            <w:rPr>
                              <w:rFonts w:ascii="Malgun Gothic" w:hAnsi="Malgun Gothic" w:hint="eastAsia"/>
                              <w:color w:val="5B9BD5"/>
                              <w:kern w:val="24"/>
                              <w:sz w:val="14"/>
                              <w:szCs w:val="14"/>
                            </w:rPr>
                            <w:t xml:space="preserve">Discovery request with </w:t>
                          </w:r>
                          <w:r>
                            <w:rPr>
                              <w:rFonts w:ascii="Malgun Gothic" w:hAnsi="Malgun Gothic"/>
                              <w:color w:val="5B9BD5"/>
                              <w:kern w:val="24"/>
                              <w:sz w:val="14"/>
                              <w:szCs w:val="14"/>
                            </w:rPr>
                            <w:t xml:space="preserve">size of </w:t>
                          </w:r>
                          <w:r>
                            <w:rPr>
                              <w:rFonts w:ascii="Malgun Gothic" w:hAnsi="Malgun Gothic"/>
                              <w:i/>
                              <w:color w:val="5B9BD5"/>
                              <w:kern w:val="24"/>
                              <w:sz w:val="14"/>
                              <w:szCs w:val="14"/>
                            </w:rPr>
                            <w:t>container</w:t>
                          </w:r>
                          <w:r w:rsidRPr="00D8674C">
                            <w:rPr>
                              <w:rFonts w:ascii="Malgun Gothic" w:hAnsi="Malgun Gothic" w:hint="eastAsia"/>
                              <w:i/>
                              <w:color w:val="5B9BD5"/>
                              <w:kern w:val="24"/>
                              <w:sz w:val="14"/>
                              <w:szCs w:val="14"/>
                            </w:rPr>
                            <w:t xml:space="preserve"> </w:t>
                          </w:r>
                          <w:r w:rsidRPr="00D8674C">
                            <w:rPr>
                              <w:rFonts w:ascii="Malgun Gothic" w:hAnsi="Malgun Gothic" w:hint="eastAsia"/>
                              <w:b/>
                              <w:i/>
                              <w:color w:val="5B9BD5"/>
                              <w:kern w:val="24"/>
                              <w:sz w:val="14"/>
                              <w:szCs w:val="14"/>
                            </w:rPr>
                            <w:t>Filter Criteria</w:t>
                          </w:r>
                        </w:p>
                      </w:txbxContent>
                    </v:textbox>
                  </v:shape>
                  <v:shape id="TextBox 37" o:spid="_x0000_s1731" type="#_x0000_t202" style="position:absolute;left:3987;top:12782;width:25153;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34B505F5" w14:textId="77777777" w:rsidR="004A00AF" w:rsidRDefault="004A00AF" w:rsidP="00554D66">
                          <w:pPr>
                            <w:pStyle w:val="NormalWeb"/>
                            <w:wordWrap w:val="0"/>
                            <w:spacing w:after="0"/>
                            <w:jc w:val="center"/>
                          </w:pPr>
                          <w:r w:rsidRPr="00D8674C">
                            <w:rPr>
                              <w:rFonts w:ascii="Malgun Gothic" w:hAnsi="Malgun Gothic" w:hint="eastAsia"/>
                              <w:color w:val="5B9BD5"/>
                              <w:kern w:val="24"/>
                              <w:sz w:val="14"/>
                              <w:szCs w:val="14"/>
                            </w:rPr>
                            <w:t>Response with matched resources if any</w:t>
                          </w:r>
                        </w:p>
                      </w:txbxContent>
                    </v:textbox>
                  </v:shape>
                  <v:shape id="직선 화살표 연결선 7" o:spid="_x0000_s1732" type="#_x0000_t32" style="position:absolute;left:5873;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733" style="position:absolute;left:23749;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19E4A732" w14:textId="77777777" w:rsidR="004A00AF" w:rsidRPr="00B658BD" w:rsidRDefault="004A00AF" w:rsidP="00554D66">
                          <w:pPr>
                            <w:pStyle w:val="NormalWeb"/>
                            <w:wordWrap w:val="0"/>
                            <w:spacing w:after="0"/>
                            <w:jc w:val="center"/>
                            <w:rPr>
                              <w:rFonts w:ascii="Malgun Gothic" w:hAnsi="Malgun Gothic"/>
                              <w:color w:val="FFFFFF"/>
                              <w:kern w:val="24"/>
                              <w:sz w:val="10"/>
                            </w:rPr>
                          </w:pPr>
                        </w:p>
                        <w:p w14:paraId="73EEDE6F" w14:textId="77777777" w:rsidR="004A00AF" w:rsidRPr="00B658BD" w:rsidRDefault="004A00AF" w:rsidP="00554D66">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2DD84E26" w14:textId="77777777" w:rsidR="004A00AF" w:rsidRDefault="004A00AF" w:rsidP="00554D66">
                          <w:pPr>
                            <w:pStyle w:val="NormalWeb"/>
                            <w:wordWrap w:val="0"/>
                            <w:spacing w:after="0"/>
                            <w:jc w:val="center"/>
                          </w:pPr>
                        </w:p>
                        <w:p w14:paraId="5E3ACB2A" w14:textId="77777777" w:rsidR="004A00AF" w:rsidRDefault="004A00AF" w:rsidP="00554D66">
                          <w:pPr>
                            <w:pStyle w:val="NormalWeb"/>
                            <w:wordWrap w:val="0"/>
                            <w:spacing w:after="0"/>
                            <w:jc w:val="center"/>
                          </w:pPr>
                        </w:p>
                      </w:txbxContent>
                    </v:textbox>
                  </v:roundrect>
                  <v:line id="직선 연결선 9" o:spid="_x0000_s1734" style="position:absolute;visibility:visible" from="28575,6810" to="28575,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tc>
      </w:tr>
      <w:tr w:rsidR="00554D66" w:rsidRPr="009743EA" w14:paraId="2FAB077F"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09E1F387" w14:textId="77777777" w:rsidR="00554D66" w:rsidRPr="009743EA" w:rsidRDefault="00554D66" w:rsidP="00BD522C">
            <w:pPr>
              <w:pStyle w:val="TAL"/>
              <w:snapToGrid w:val="0"/>
              <w:jc w:val="center"/>
              <w:rPr>
                <w:b/>
                <w:kern w:val="1"/>
              </w:rPr>
            </w:pPr>
          </w:p>
          <w:p w14:paraId="3C483EF6" w14:textId="77777777" w:rsidR="00554D66" w:rsidRPr="009743EA" w:rsidRDefault="00554D66" w:rsidP="00BD522C">
            <w:pPr>
              <w:pStyle w:val="TAL"/>
              <w:snapToGrid w:val="0"/>
              <w:jc w:val="center"/>
              <w:rPr>
                <w:b/>
                <w:kern w:val="1"/>
              </w:rPr>
            </w:pPr>
          </w:p>
          <w:p w14:paraId="3AA430B2" w14:textId="77777777" w:rsidR="00554D66" w:rsidRPr="009743EA" w:rsidRDefault="00554D66" w:rsidP="00BD522C">
            <w:pPr>
              <w:pStyle w:val="TAL"/>
              <w:snapToGrid w:val="0"/>
              <w:jc w:val="center"/>
              <w:rPr>
                <w:b/>
                <w:kern w:val="1"/>
                <w:lang w:eastAsia="ko-KR"/>
              </w:rPr>
            </w:pPr>
          </w:p>
          <w:p w14:paraId="47ECE186" w14:textId="77777777" w:rsidR="00554D66" w:rsidRPr="009743EA" w:rsidRDefault="00554D66" w:rsidP="00BD522C">
            <w:pPr>
              <w:pStyle w:val="TAL"/>
              <w:snapToGrid w:val="0"/>
              <w:jc w:val="center"/>
              <w:rPr>
                <w:b/>
                <w:kern w:val="1"/>
              </w:rPr>
            </w:pPr>
            <w:r w:rsidRPr="009743EA">
              <w:rPr>
                <w:b/>
                <w:kern w:val="1"/>
              </w:rPr>
              <w:t>HTTP Header Information</w:t>
            </w:r>
          </w:p>
          <w:p w14:paraId="6594A8BF" w14:textId="77777777" w:rsidR="00554D66" w:rsidRPr="009743EA" w:rsidRDefault="00554D66" w:rsidP="00BD522C">
            <w:pPr>
              <w:pStyle w:val="TAL"/>
              <w:snapToGrid w:val="0"/>
              <w:jc w:val="center"/>
              <w:rPr>
                <w:b/>
                <w:kern w:val="1"/>
              </w:rPr>
            </w:pPr>
          </w:p>
          <w:p w14:paraId="131A83C7" w14:textId="77777777" w:rsidR="00554D66" w:rsidRPr="009743EA" w:rsidRDefault="00554D66" w:rsidP="00BD522C">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B3E1B57" w14:textId="77777777" w:rsidR="00554D66" w:rsidRPr="009743EA" w:rsidRDefault="00554D66" w:rsidP="00BD522C">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554D66" w:rsidRPr="009743EA" w14:paraId="78959F76" w14:textId="77777777" w:rsidTr="005A2D7C">
              <w:trPr>
                <w:jc w:val="center"/>
              </w:trPr>
              <w:tc>
                <w:tcPr>
                  <w:tcW w:w="1501" w:type="dxa"/>
                  <w:shd w:val="clear" w:color="auto" w:fill="9CC2E5"/>
                </w:tcPr>
                <w:p w14:paraId="18ABE5B3" w14:textId="77777777" w:rsidR="00554D66" w:rsidRPr="009743EA" w:rsidRDefault="00554D66" w:rsidP="00BD522C">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1597B8B4" w14:textId="77777777" w:rsidR="00554D66" w:rsidRPr="009743EA" w:rsidRDefault="00554D66" w:rsidP="00BD522C">
                  <w:pPr>
                    <w:pStyle w:val="TAL"/>
                    <w:snapToGrid w:val="0"/>
                    <w:jc w:val="center"/>
                    <w:rPr>
                      <w:rFonts w:eastAsia="Calibri"/>
                      <w:b/>
                      <w:szCs w:val="22"/>
                    </w:rPr>
                  </w:pPr>
                  <w:r w:rsidRPr="009743EA">
                    <w:rPr>
                      <w:rFonts w:eastAsia="Calibri"/>
                      <w:b/>
                      <w:szCs w:val="22"/>
                    </w:rPr>
                    <w:t>Value</w:t>
                  </w:r>
                </w:p>
              </w:tc>
            </w:tr>
            <w:tr w:rsidR="00554D66" w:rsidRPr="009743EA" w14:paraId="7EB65BC9" w14:textId="77777777" w:rsidTr="005A2D7C">
              <w:trPr>
                <w:jc w:val="center"/>
              </w:trPr>
              <w:tc>
                <w:tcPr>
                  <w:tcW w:w="1501" w:type="dxa"/>
                  <w:shd w:val="clear" w:color="auto" w:fill="DEEAF6"/>
                </w:tcPr>
                <w:p w14:paraId="1F137C69" w14:textId="77777777" w:rsidR="00554D66" w:rsidRPr="009743EA" w:rsidRDefault="00554D66" w:rsidP="00BD522C">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49989C70" w14:textId="77777777" w:rsidR="00554D66" w:rsidRPr="009743EA" w:rsidRDefault="00554D66" w:rsidP="00BD522C">
                  <w:pPr>
                    <w:pStyle w:val="TAL"/>
                    <w:snapToGrid w:val="0"/>
                    <w:rPr>
                      <w:rFonts w:eastAsia="Calibri"/>
                      <w:szCs w:val="22"/>
                    </w:rPr>
                  </w:pPr>
                  <w:r w:rsidRPr="009743EA">
                    <w:rPr>
                      <w:rFonts w:eastAsia="Calibri"/>
                      <w:szCs w:val="22"/>
                    </w:rPr>
                    <w:t>application/json</w:t>
                  </w:r>
                </w:p>
              </w:tc>
            </w:tr>
            <w:tr w:rsidR="00554D66" w:rsidRPr="009743EA" w14:paraId="12219000" w14:textId="77777777" w:rsidTr="005A2D7C">
              <w:trPr>
                <w:jc w:val="center"/>
              </w:trPr>
              <w:tc>
                <w:tcPr>
                  <w:tcW w:w="1501" w:type="dxa"/>
                  <w:shd w:val="clear" w:color="auto" w:fill="DEEAF6"/>
                </w:tcPr>
                <w:p w14:paraId="34EC2BD3" w14:textId="77777777" w:rsidR="00554D66" w:rsidRPr="009743EA" w:rsidRDefault="00554D66" w:rsidP="00BD522C">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635A1697" w14:textId="77777777" w:rsidR="00554D66" w:rsidRPr="009743EA" w:rsidRDefault="00554D66" w:rsidP="00BD522C">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554D66" w:rsidRPr="009743EA" w14:paraId="2B8B1623" w14:textId="77777777" w:rsidTr="005A2D7C">
              <w:trPr>
                <w:jc w:val="center"/>
              </w:trPr>
              <w:tc>
                <w:tcPr>
                  <w:tcW w:w="1501" w:type="dxa"/>
                  <w:shd w:val="clear" w:color="auto" w:fill="DEEAF6"/>
                </w:tcPr>
                <w:p w14:paraId="2C9E0E1E" w14:textId="77777777" w:rsidR="00554D66" w:rsidRPr="009743EA" w:rsidRDefault="00554D66" w:rsidP="00BD522C">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46905EA1" w14:textId="77777777" w:rsidR="00554D66" w:rsidRPr="009743EA" w:rsidRDefault="00554D66" w:rsidP="00BD522C">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Originator</w:t>
                  </w:r>
                </w:p>
              </w:tc>
            </w:tr>
            <w:tr w:rsidR="005E122D" w:rsidRPr="009743EA" w14:paraId="35D7E1AA" w14:textId="77777777" w:rsidTr="005A2D7C">
              <w:trPr>
                <w:jc w:val="center"/>
              </w:trPr>
              <w:tc>
                <w:tcPr>
                  <w:tcW w:w="1501" w:type="dxa"/>
                  <w:shd w:val="clear" w:color="auto" w:fill="DEEAF6"/>
                </w:tcPr>
                <w:p w14:paraId="11DD19C7" w14:textId="77777777" w:rsidR="005E122D" w:rsidRPr="009743EA" w:rsidRDefault="005E122D" w:rsidP="005E122D">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6A32B1B2" w14:textId="77777777" w:rsidR="005E122D" w:rsidRPr="009743EA" w:rsidRDefault="005E122D" w:rsidP="005E122D">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35F91518" w14:textId="77777777" w:rsidR="00554D66" w:rsidRPr="009743EA" w:rsidRDefault="00554D66" w:rsidP="00BD522C">
            <w:pPr>
              <w:pStyle w:val="TAL"/>
              <w:snapToGrid w:val="0"/>
              <w:jc w:val="both"/>
              <w:rPr>
                <w:lang w:eastAsia="ko-KR"/>
              </w:rPr>
            </w:pPr>
          </w:p>
        </w:tc>
      </w:tr>
      <w:tr w:rsidR="00554D66" w:rsidRPr="009743EA" w14:paraId="3F545843"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4F4B5B71" w14:textId="77777777" w:rsidR="00554D66" w:rsidRPr="009743EA" w:rsidRDefault="00554D66" w:rsidP="00BD522C">
            <w:pPr>
              <w:pStyle w:val="Default"/>
              <w:overflowPunct w:val="0"/>
              <w:jc w:val="center"/>
              <w:rPr>
                <w:color w:val="auto"/>
              </w:rPr>
            </w:pPr>
          </w:p>
          <w:p w14:paraId="18FFE2C2" w14:textId="77777777" w:rsidR="00554D66" w:rsidRPr="009743EA" w:rsidRDefault="00554D66" w:rsidP="00BD522C">
            <w:pPr>
              <w:pStyle w:val="Default"/>
              <w:overflowPunct w:val="0"/>
              <w:jc w:val="center"/>
              <w:rPr>
                <w:b/>
                <w:sz w:val="20"/>
                <w:szCs w:val="20"/>
              </w:rPr>
            </w:pPr>
          </w:p>
          <w:p w14:paraId="2BAAE4C0" w14:textId="77777777" w:rsidR="00554D66" w:rsidRPr="009743EA" w:rsidRDefault="00554D66" w:rsidP="00BD522C">
            <w:pPr>
              <w:pStyle w:val="Default"/>
              <w:overflowPunct w:val="0"/>
              <w:jc w:val="center"/>
              <w:rPr>
                <w:b/>
                <w:sz w:val="20"/>
                <w:szCs w:val="20"/>
              </w:rPr>
            </w:pPr>
          </w:p>
          <w:p w14:paraId="56165D09" w14:textId="77777777" w:rsidR="00554D66" w:rsidRPr="009743EA" w:rsidRDefault="00554D66"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32FC0075" w14:textId="77777777" w:rsidR="00554D66" w:rsidRPr="009743EA" w:rsidRDefault="00554D66" w:rsidP="00BD522C">
            <w:pPr>
              <w:pStyle w:val="Default"/>
              <w:overflowPunct w:val="0"/>
              <w:jc w:val="center"/>
              <w:rPr>
                <w:b/>
                <w:kern w:val="1"/>
              </w:rPr>
            </w:pPr>
            <w:r w:rsidRPr="009743EA">
              <w:rPr>
                <w:rFonts w:ascii="Arial" w:eastAsia="Malgun Gothic" w:hAnsi="Arial"/>
                <w:b/>
                <w:color w:val="auto"/>
                <w:kern w:val="1"/>
                <w:sz w:val="18"/>
                <w:szCs w:val="20"/>
                <w:lang w:eastAsia="ko-KR"/>
              </w:rPr>
              <w:t>szb</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8AA4859" w14:textId="77777777" w:rsidR="003816A7" w:rsidRPr="005A2D7C" w:rsidRDefault="003816A7" w:rsidP="005A2D7C">
            <w:pPr>
              <w:pStyle w:val="TAL"/>
              <w:rPr>
                <w:rFonts w:eastAsia="Calibri Light"/>
              </w:rPr>
            </w:pPr>
          </w:p>
          <w:p w14:paraId="07A62885" w14:textId="77777777" w:rsidR="00554D66" w:rsidRPr="009743EA" w:rsidRDefault="003816A7" w:rsidP="00BD522C">
            <w:pPr>
              <w:widowControl w:val="0"/>
              <w:spacing w:after="0"/>
              <w:ind w:left="284"/>
              <w:jc w:val="both"/>
              <w:textAlignment w:val="auto"/>
              <w:rPr>
                <w:rFonts w:ascii="Arial" w:hAnsi="Arial"/>
                <w:color w:val="0070C0"/>
                <w:sz w:val="18"/>
              </w:rPr>
            </w:pPr>
            <w:r w:rsidRPr="009743EA">
              <w:rPr>
                <w:rFonts w:eastAsia="Calibri Light"/>
                <w:b/>
                <w:sz w:val="24"/>
              </w:rPr>
              <w:t>API/DIS</w:t>
            </w:r>
            <w:r w:rsidR="00F41F85" w:rsidRPr="009743EA">
              <w:rPr>
                <w:rFonts w:eastAsia="Calibri Light"/>
                <w:b/>
                <w:sz w:val="24"/>
              </w:rPr>
              <w:t>_</w:t>
            </w:r>
            <w:r w:rsidRPr="009743EA">
              <w:rPr>
                <w:rFonts w:eastAsia="Calibri Light"/>
                <w:b/>
                <w:sz w:val="24"/>
              </w:rPr>
              <w:t>SZB</w:t>
            </w:r>
          </w:p>
          <w:p w14:paraId="0C6D33E9" w14:textId="77777777" w:rsidR="00554D66" w:rsidRPr="005A2D7C" w:rsidRDefault="00554D66" w:rsidP="007C39B4">
            <w:pPr>
              <w:pStyle w:val="NoSpacing"/>
              <w:overflowPunct w:val="0"/>
              <w:rPr>
                <w:rFonts w:ascii="Arial" w:hAnsi="Arial"/>
                <w:b/>
                <w:color w:val="0070C0"/>
                <w:sz w:val="18"/>
                <w:lang w:val="en-GB"/>
              </w:rPr>
            </w:pPr>
            <w:r w:rsidRPr="005A2D7C">
              <w:rPr>
                <w:rFonts w:ascii="Times New Roman" w:hAnsi="Times New Roman"/>
                <w:lang w:val="en-GB"/>
              </w:rPr>
              <w:t xml:space="preserve">    </w:t>
            </w:r>
          </w:p>
          <w:p w14:paraId="546D30F5"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7BFC137F" w14:textId="77777777" w:rsidR="00554D66" w:rsidRPr="009743EA" w:rsidRDefault="00554D66" w:rsidP="00BD522C">
            <w:pPr>
              <w:pStyle w:val="TAL"/>
              <w:snapToGrid w:val="0"/>
              <w:ind w:left="284"/>
              <w:jc w:val="both"/>
              <w:rPr>
                <w:color w:val="0070C0"/>
              </w:rPr>
            </w:pPr>
          </w:p>
          <w:p w14:paraId="1084EFF1" w14:textId="77777777" w:rsidR="00554D66" w:rsidRPr="009743EA" w:rsidRDefault="00554D66" w:rsidP="00BD522C">
            <w:pPr>
              <w:pStyle w:val="TAL"/>
              <w:snapToGrid w:val="0"/>
              <w:ind w:left="284"/>
              <w:jc w:val="both"/>
              <w:rPr>
                <w:color w:val="0070C0"/>
              </w:rPr>
            </w:pPr>
            <w:r w:rsidRPr="009743EA">
              <w:rPr>
                <w:color w:val="0070C0"/>
              </w:rPr>
              <w:t>GET /mn-name?fu=1&amp;szb=15 HTTP/1.1</w:t>
            </w:r>
          </w:p>
          <w:p w14:paraId="56F5AD51" w14:textId="77777777" w:rsidR="00554D66" w:rsidRPr="009743EA" w:rsidRDefault="00554D66" w:rsidP="00BD522C">
            <w:pPr>
              <w:pStyle w:val="TAL"/>
              <w:snapToGrid w:val="0"/>
              <w:ind w:left="284"/>
              <w:jc w:val="both"/>
              <w:rPr>
                <w:color w:val="0070C0"/>
              </w:rPr>
            </w:pPr>
            <w:r w:rsidRPr="009743EA">
              <w:rPr>
                <w:color w:val="0070C0"/>
              </w:rPr>
              <w:t>Host: 192.168.0.10:8282</w:t>
            </w:r>
          </w:p>
          <w:p w14:paraId="2A06E22E" w14:textId="77777777" w:rsidR="00554D66" w:rsidRPr="009743EA" w:rsidRDefault="00554D66" w:rsidP="00BD522C">
            <w:pPr>
              <w:pStyle w:val="TAL"/>
              <w:snapToGrid w:val="0"/>
              <w:ind w:left="284"/>
              <w:jc w:val="both"/>
              <w:rPr>
                <w:color w:val="0070C0"/>
              </w:rPr>
            </w:pPr>
            <w:r w:rsidRPr="009743EA">
              <w:rPr>
                <w:color w:val="0070C0"/>
              </w:rPr>
              <w:t>X-M2M-Origin: CAE5630283216026458665</w:t>
            </w:r>
          </w:p>
          <w:p w14:paraId="651FCBCF" w14:textId="77777777" w:rsidR="00A06B31" w:rsidRPr="009743EA" w:rsidRDefault="00A06B31" w:rsidP="00A06B31">
            <w:pPr>
              <w:pStyle w:val="TAL"/>
              <w:snapToGrid w:val="0"/>
              <w:ind w:left="284"/>
              <w:jc w:val="both"/>
              <w:rPr>
                <w:color w:val="0070C0"/>
              </w:rPr>
            </w:pPr>
            <w:r w:rsidRPr="009743EA">
              <w:rPr>
                <w:color w:val="0070C0"/>
              </w:rPr>
              <w:t>Accept: application/json</w:t>
            </w:r>
          </w:p>
          <w:p w14:paraId="0FDAC0E2" w14:textId="77777777" w:rsidR="00554D66" w:rsidRPr="009743EA" w:rsidRDefault="00554D66" w:rsidP="00BD522C">
            <w:pPr>
              <w:pStyle w:val="TAL"/>
              <w:snapToGrid w:val="0"/>
              <w:ind w:left="284"/>
              <w:jc w:val="both"/>
              <w:rPr>
                <w:color w:val="0070C0"/>
              </w:rPr>
            </w:pPr>
            <w:r w:rsidRPr="009743EA">
              <w:rPr>
                <w:color w:val="0070C0"/>
              </w:rPr>
              <w:t>X-M2M-RI: 1234</w:t>
            </w:r>
          </w:p>
          <w:p w14:paraId="56265B2B"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18845BE3" w14:textId="77777777" w:rsidR="00554D66" w:rsidRPr="009743EA" w:rsidRDefault="00554D66" w:rsidP="00BD522C">
            <w:pPr>
              <w:pStyle w:val="TAL"/>
              <w:snapToGrid w:val="0"/>
              <w:ind w:left="284"/>
              <w:jc w:val="both"/>
              <w:rPr>
                <w:color w:val="0070C0"/>
              </w:rPr>
            </w:pPr>
          </w:p>
          <w:p w14:paraId="28C5D015" w14:textId="77777777" w:rsidR="00554D66" w:rsidRPr="009743EA" w:rsidRDefault="00554D66" w:rsidP="00BD522C">
            <w:pPr>
              <w:widowControl w:val="0"/>
              <w:spacing w:after="0"/>
              <w:ind w:left="284"/>
              <w:jc w:val="both"/>
              <w:textAlignment w:val="auto"/>
              <w:rPr>
                <w:rFonts w:ascii="Arial" w:hAnsi="Arial"/>
                <w:b/>
                <w:color w:val="0070C0"/>
                <w:sz w:val="18"/>
              </w:rPr>
            </w:pPr>
          </w:p>
          <w:p w14:paraId="47CC8D72"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lastRenderedPageBreak/>
              <w:t>HTTP Response:</w:t>
            </w:r>
          </w:p>
          <w:p w14:paraId="0D5B23C3" w14:textId="77777777" w:rsidR="00554D66" w:rsidRPr="009743EA" w:rsidRDefault="00554D66" w:rsidP="00BD522C">
            <w:pPr>
              <w:widowControl w:val="0"/>
              <w:spacing w:after="0"/>
              <w:ind w:left="284"/>
              <w:textAlignment w:val="auto"/>
              <w:rPr>
                <w:rFonts w:ascii="Arial" w:hAnsi="Arial"/>
                <w:color w:val="0070C0"/>
                <w:sz w:val="18"/>
              </w:rPr>
            </w:pPr>
          </w:p>
          <w:p w14:paraId="7C779F0B" w14:textId="77777777" w:rsidR="00554D66" w:rsidRPr="009743EA" w:rsidRDefault="00554D66" w:rsidP="00BD522C">
            <w:pPr>
              <w:widowControl w:val="0"/>
              <w:spacing w:after="0"/>
              <w:ind w:left="284"/>
              <w:textAlignment w:val="auto"/>
              <w:rPr>
                <w:rFonts w:ascii="Arial" w:hAnsi="Arial"/>
                <w:color w:val="0070C0"/>
                <w:sz w:val="18"/>
              </w:rPr>
            </w:pPr>
            <w:r w:rsidRPr="009743EA">
              <w:rPr>
                <w:rFonts w:ascii="Arial" w:hAnsi="Arial"/>
                <w:color w:val="0070C0"/>
                <w:sz w:val="18"/>
              </w:rPr>
              <w:t>200 OK</w:t>
            </w:r>
          </w:p>
          <w:p w14:paraId="141D5379" w14:textId="77777777" w:rsidR="00554D66" w:rsidRPr="009743EA" w:rsidRDefault="00554D66" w:rsidP="00BD522C">
            <w:pPr>
              <w:pStyle w:val="TAL"/>
              <w:snapToGrid w:val="0"/>
              <w:ind w:left="284"/>
              <w:rPr>
                <w:color w:val="0070C0"/>
              </w:rPr>
            </w:pPr>
            <w:r w:rsidRPr="009743EA">
              <w:rPr>
                <w:color w:val="0070C0"/>
              </w:rPr>
              <w:t>Content-Type: application/json</w:t>
            </w:r>
          </w:p>
          <w:p w14:paraId="441800C7" w14:textId="77777777" w:rsidR="00554D66" w:rsidRPr="009743EA" w:rsidRDefault="00554D66" w:rsidP="00BD522C">
            <w:pPr>
              <w:pStyle w:val="TAL"/>
              <w:snapToGrid w:val="0"/>
              <w:ind w:left="284"/>
              <w:rPr>
                <w:color w:val="0070C0"/>
              </w:rPr>
            </w:pPr>
            <w:r w:rsidRPr="009743EA">
              <w:rPr>
                <w:color w:val="0070C0"/>
              </w:rPr>
              <w:t>X-M2M-RI: 1234</w:t>
            </w:r>
          </w:p>
          <w:p w14:paraId="67E2B87E"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7FCCB0AE" w14:textId="77777777" w:rsidR="00554D66" w:rsidRPr="009743EA" w:rsidRDefault="00554D66" w:rsidP="00BD522C">
            <w:pPr>
              <w:pStyle w:val="TAL"/>
              <w:snapToGrid w:val="0"/>
              <w:ind w:left="284"/>
              <w:rPr>
                <w:color w:val="0070C0"/>
              </w:rPr>
            </w:pPr>
            <w:r w:rsidRPr="009743EA">
              <w:rPr>
                <w:color w:val="0070C0"/>
              </w:rPr>
              <w:t>X-M2M-RSC: 2000</w:t>
            </w:r>
          </w:p>
          <w:p w14:paraId="6AA30D87" w14:textId="77777777" w:rsidR="00554D66" w:rsidRPr="009743EA" w:rsidRDefault="00554D66" w:rsidP="00BD522C">
            <w:pPr>
              <w:pStyle w:val="TAL"/>
              <w:snapToGrid w:val="0"/>
              <w:ind w:left="284"/>
              <w:jc w:val="both"/>
              <w:rPr>
                <w:color w:val="0070C0"/>
              </w:rPr>
            </w:pPr>
          </w:p>
          <w:p w14:paraId="0C4AD9E0" w14:textId="77777777" w:rsidR="00554D66" w:rsidRPr="009743EA" w:rsidRDefault="00554D66" w:rsidP="00BD522C">
            <w:pPr>
              <w:pStyle w:val="TAL"/>
              <w:snapToGrid w:val="0"/>
              <w:ind w:left="284"/>
              <w:rPr>
                <w:color w:val="0070C0"/>
              </w:rPr>
            </w:pPr>
            <w:r w:rsidRPr="009743EA">
              <w:rPr>
                <w:color w:val="0070C0"/>
              </w:rPr>
              <w:t>{</w:t>
            </w:r>
          </w:p>
          <w:p w14:paraId="2E951415" w14:textId="77777777" w:rsidR="00554D66" w:rsidRPr="009743EA" w:rsidRDefault="00554D66" w:rsidP="00BD522C">
            <w:pPr>
              <w:pStyle w:val="TAL"/>
              <w:snapToGrid w:val="0"/>
              <w:ind w:left="284"/>
              <w:rPr>
                <w:color w:val="0070C0"/>
              </w:rPr>
            </w:pPr>
            <w:r w:rsidRPr="009743EA">
              <w:rPr>
                <w:color w:val="0070C0"/>
              </w:rPr>
              <w:t xml:space="preserve">    "m2m:uril": </w:t>
            </w:r>
          </w:p>
          <w:p w14:paraId="28303BD4" w14:textId="77777777" w:rsidR="00554D66" w:rsidRPr="009743EA" w:rsidRDefault="00554D66" w:rsidP="00BD522C">
            <w:pPr>
              <w:pStyle w:val="TAL"/>
              <w:snapToGrid w:val="0"/>
              <w:ind w:left="284"/>
              <w:rPr>
                <w:color w:val="0070C0"/>
              </w:rPr>
            </w:pPr>
            <w:r w:rsidRPr="009743EA">
              <w:rPr>
                <w:color w:val="0070C0"/>
              </w:rPr>
              <w:t xml:space="preserve">        "/mn-name/ae_actuator/cnt_light1"</w:t>
            </w:r>
          </w:p>
          <w:p w14:paraId="5D73F175" w14:textId="77777777" w:rsidR="00554D66" w:rsidRPr="005A2D7C" w:rsidRDefault="00554D66" w:rsidP="00BD522C">
            <w:pPr>
              <w:pStyle w:val="TAL"/>
              <w:snapToGrid w:val="0"/>
              <w:ind w:left="284"/>
              <w:rPr>
                <w:color w:val="0070C0"/>
              </w:rPr>
            </w:pPr>
            <w:r w:rsidRPr="005A2D7C">
              <w:rPr>
                <w:color w:val="0070C0"/>
              </w:rPr>
              <w:t>}</w:t>
            </w:r>
          </w:p>
          <w:p w14:paraId="4402ED3F" w14:textId="77777777" w:rsidR="00554D66" w:rsidRPr="005A2D7C" w:rsidRDefault="00554D66" w:rsidP="00BD522C">
            <w:pPr>
              <w:pStyle w:val="TAL"/>
              <w:snapToGrid w:val="0"/>
              <w:ind w:left="284"/>
              <w:jc w:val="both"/>
              <w:rPr>
                <w:color w:val="0070C0"/>
              </w:rPr>
            </w:pPr>
          </w:p>
        </w:tc>
      </w:tr>
      <w:tr w:rsidR="00554D66" w:rsidRPr="009743EA" w14:paraId="0631FC1C"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21CADC08"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7E67E2A3"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726E8F35"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1678D82C"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3509C376"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529C578A"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52D72285" w14:textId="77777777" w:rsidR="00554D66" w:rsidRPr="009743EA" w:rsidRDefault="00554D66"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22543CE8" w14:textId="77777777" w:rsidR="00554D66" w:rsidRPr="009743EA" w:rsidRDefault="00554D66" w:rsidP="00BD522C">
            <w:pPr>
              <w:pStyle w:val="TAL"/>
              <w:snapToGrid w:val="0"/>
              <w:jc w:val="center"/>
              <w:rPr>
                <w:b/>
                <w:kern w:val="1"/>
                <w:lang w:eastAsia="ko-KR"/>
              </w:rPr>
            </w:pPr>
            <w:r w:rsidRPr="009743EA">
              <w:rPr>
                <w:b/>
                <w:kern w:val="1"/>
                <w:lang w:eastAsia="ko-KR"/>
              </w:rPr>
              <w:t>sza</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4B15C09" w14:textId="77777777" w:rsidR="00BB1F4D" w:rsidRPr="005A2D7C" w:rsidRDefault="00BB1F4D" w:rsidP="005A2D7C">
            <w:pPr>
              <w:pStyle w:val="TAL"/>
              <w:rPr>
                <w:rFonts w:eastAsia="Calibri Light"/>
              </w:rPr>
            </w:pPr>
          </w:p>
          <w:p w14:paraId="7324913E" w14:textId="77777777" w:rsidR="00554D66" w:rsidRPr="009743EA" w:rsidRDefault="00BB1F4D" w:rsidP="00BD522C">
            <w:pPr>
              <w:pStyle w:val="TAL"/>
              <w:snapToGrid w:val="0"/>
              <w:ind w:left="284"/>
            </w:pPr>
            <w:r w:rsidRPr="009743EA">
              <w:rPr>
                <w:rFonts w:ascii="Times New Roman" w:eastAsia="Calibri Light" w:hAnsi="Times New Roman"/>
                <w:b/>
                <w:sz w:val="24"/>
              </w:rPr>
              <w:t>API/DIS</w:t>
            </w:r>
            <w:r w:rsidR="00F41F85" w:rsidRPr="009743EA">
              <w:rPr>
                <w:rFonts w:ascii="Times New Roman" w:eastAsia="Calibri Light" w:hAnsi="Times New Roman"/>
                <w:b/>
                <w:sz w:val="24"/>
              </w:rPr>
              <w:t>_</w:t>
            </w:r>
            <w:r w:rsidRPr="009743EA">
              <w:rPr>
                <w:rFonts w:ascii="Times New Roman" w:eastAsia="Calibri Light" w:hAnsi="Times New Roman"/>
                <w:b/>
                <w:sz w:val="24"/>
              </w:rPr>
              <w:t>SZA</w:t>
            </w:r>
          </w:p>
          <w:p w14:paraId="5CE4FEC4" w14:textId="77777777" w:rsidR="00554D66" w:rsidRPr="005A2D7C" w:rsidRDefault="00554D66" w:rsidP="00BD522C">
            <w:pPr>
              <w:pStyle w:val="NoSpacing"/>
              <w:overflowPunct w:val="0"/>
              <w:rPr>
                <w:rFonts w:ascii="Arial" w:hAnsi="Arial"/>
                <w:b/>
                <w:color w:val="0070C0"/>
                <w:sz w:val="18"/>
                <w:lang w:val="en-GB"/>
              </w:rPr>
            </w:pPr>
            <w:r w:rsidRPr="009743EA">
              <w:rPr>
                <w:rFonts w:ascii="Times New Roman" w:eastAsia="Calibri Light" w:hAnsi="Times New Roman"/>
                <w:b/>
                <w:lang w:val="en-GB"/>
              </w:rPr>
              <w:t xml:space="preserve">    </w:t>
            </w:r>
            <w:r w:rsidRPr="005A2D7C">
              <w:rPr>
                <w:rFonts w:ascii="Times New Roman" w:hAnsi="Times New Roman"/>
                <w:lang w:val="en-GB"/>
              </w:rPr>
              <w:t xml:space="preserve">    </w:t>
            </w:r>
          </w:p>
          <w:p w14:paraId="580EA029"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44232182" w14:textId="77777777" w:rsidR="00554D66" w:rsidRPr="009743EA" w:rsidRDefault="00554D66" w:rsidP="00BD522C">
            <w:pPr>
              <w:pStyle w:val="TAL"/>
              <w:snapToGrid w:val="0"/>
              <w:ind w:left="284"/>
              <w:jc w:val="both"/>
              <w:rPr>
                <w:color w:val="0070C0"/>
              </w:rPr>
            </w:pPr>
          </w:p>
          <w:p w14:paraId="12C93F30" w14:textId="77777777" w:rsidR="00554D66" w:rsidRPr="009743EA" w:rsidRDefault="00554D66" w:rsidP="00BD522C">
            <w:pPr>
              <w:pStyle w:val="TAL"/>
              <w:snapToGrid w:val="0"/>
              <w:ind w:left="284"/>
              <w:jc w:val="both"/>
              <w:rPr>
                <w:color w:val="0070C0"/>
              </w:rPr>
            </w:pPr>
            <w:r w:rsidRPr="009743EA">
              <w:rPr>
                <w:color w:val="0070C0"/>
              </w:rPr>
              <w:t>GET /mn-name?fu=1&amp;sza=15 HTTP/1.1</w:t>
            </w:r>
          </w:p>
          <w:p w14:paraId="4D89C870" w14:textId="77777777" w:rsidR="00A06B31" w:rsidRPr="009743EA" w:rsidRDefault="00554D66" w:rsidP="00BD522C">
            <w:pPr>
              <w:pStyle w:val="TAL"/>
              <w:snapToGrid w:val="0"/>
              <w:ind w:left="284"/>
              <w:jc w:val="both"/>
              <w:rPr>
                <w:color w:val="0070C0"/>
              </w:rPr>
            </w:pPr>
            <w:r w:rsidRPr="009743EA">
              <w:rPr>
                <w:color w:val="0070C0"/>
              </w:rPr>
              <w:t>Accept: application/json</w:t>
            </w:r>
          </w:p>
          <w:p w14:paraId="39DB4CC6" w14:textId="77777777" w:rsidR="00554D66" w:rsidRPr="009743EA" w:rsidRDefault="00554D66" w:rsidP="00BD522C">
            <w:pPr>
              <w:pStyle w:val="TAL"/>
              <w:snapToGrid w:val="0"/>
              <w:ind w:left="284"/>
              <w:jc w:val="both"/>
              <w:rPr>
                <w:color w:val="0070C0"/>
              </w:rPr>
            </w:pPr>
            <w:r w:rsidRPr="009743EA">
              <w:rPr>
                <w:color w:val="0070C0"/>
              </w:rPr>
              <w:t>Host: 192.168.0.10:8282</w:t>
            </w:r>
          </w:p>
          <w:p w14:paraId="2D1D2AD6" w14:textId="77777777" w:rsidR="00554D66" w:rsidRPr="009743EA" w:rsidRDefault="00554D66" w:rsidP="00BD522C">
            <w:pPr>
              <w:pStyle w:val="TAL"/>
              <w:snapToGrid w:val="0"/>
              <w:ind w:left="284"/>
              <w:jc w:val="both"/>
              <w:rPr>
                <w:color w:val="0070C0"/>
              </w:rPr>
            </w:pPr>
            <w:r w:rsidRPr="009743EA">
              <w:rPr>
                <w:color w:val="0070C0"/>
              </w:rPr>
              <w:t>X-M2M-Origin: CAE5630283216026458665</w:t>
            </w:r>
          </w:p>
          <w:p w14:paraId="53012497" w14:textId="77777777" w:rsidR="00A06B31" w:rsidRPr="009743EA" w:rsidRDefault="00A06B31" w:rsidP="00A06B31">
            <w:pPr>
              <w:pStyle w:val="TAL"/>
              <w:snapToGrid w:val="0"/>
              <w:ind w:left="284"/>
              <w:jc w:val="both"/>
              <w:rPr>
                <w:color w:val="0070C0"/>
              </w:rPr>
            </w:pPr>
            <w:r w:rsidRPr="009743EA">
              <w:rPr>
                <w:color w:val="0070C0"/>
              </w:rPr>
              <w:t>Accept: application/json</w:t>
            </w:r>
          </w:p>
          <w:p w14:paraId="6DE58E51" w14:textId="77777777" w:rsidR="00554D66" w:rsidRPr="009743EA" w:rsidRDefault="00554D66" w:rsidP="00BD522C">
            <w:pPr>
              <w:pStyle w:val="TAL"/>
              <w:snapToGrid w:val="0"/>
              <w:ind w:left="284"/>
              <w:jc w:val="both"/>
              <w:rPr>
                <w:color w:val="0070C0"/>
              </w:rPr>
            </w:pPr>
            <w:r w:rsidRPr="009743EA">
              <w:rPr>
                <w:color w:val="0070C0"/>
              </w:rPr>
              <w:t>X-M2M-RI: 1234</w:t>
            </w:r>
          </w:p>
          <w:p w14:paraId="1A91B4FC"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62D8EF40" w14:textId="77777777" w:rsidR="00554D66" w:rsidRPr="009743EA" w:rsidRDefault="00554D66" w:rsidP="00BD522C">
            <w:pPr>
              <w:pStyle w:val="TAL"/>
              <w:snapToGrid w:val="0"/>
              <w:ind w:left="284"/>
              <w:jc w:val="both"/>
              <w:rPr>
                <w:color w:val="0070C0"/>
              </w:rPr>
            </w:pPr>
          </w:p>
          <w:p w14:paraId="375F63EF" w14:textId="77777777" w:rsidR="00554D66" w:rsidRPr="009743EA" w:rsidRDefault="00554D66" w:rsidP="00BD522C">
            <w:pPr>
              <w:widowControl w:val="0"/>
              <w:spacing w:after="0"/>
              <w:ind w:left="284"/>
              <w:jc w:val="both"/>
              <w:textAlignment w:val="auto"/>
              <w:rPr>
                <w:rFonts w:ascii="Arial" w:hAnsi="Arial"/>
                <w:b/>
                <w:color w:val="0070C0"/>
                <w:sz w:val="18"/>
              </w:rPr>
            </w:pPr>
          </w:p>
          <w:p w14:paraId="6189A110"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77F4C976" w14:textId="77777777" w:rsidR="00554D66" w:rsidRPr="009743EA" w:rsidRDefault="00554D66" w:rsidP="00BD522C">
            <w:pPr>
              <w:widowControl w:val="0"/>
              <w:spacing w:after="0"/>
              <w:ind w:left="284"/>
              <w:textAlignment w:val="auto"/>
              <w:rPr>
                <w:rFonts w:ascii="Arial" w:hAnsi="Arial"/>
                <w:color w:val="0070C0"/>
                <w:sz w:val="18"/>
              </w:rPr>
            </w:pPr>
          </w:p>
          <w:p w14:paraId="04E1AE3B" w14:textId="77777777" w:rsidR="00554D66" w:rsidRPr="009743EA" w:rsidRDefault="00554D66" w:rsidP="00BD522C">
            <w:pPr>
              <w:widowControl w:val="0"/>
              <w:spacing w:after="0"/>
              <w:ind w:left="284"/>
              <w:textAlignment w:val="auto"/>
              <w:rPr>
                <w:rFonts w:ascii="Arial" w:hAnsi="Arial"/>
                <w:color w:val="0070C0"/>
                <w:sz w:val="18"/>
              </w:rPr>
            </w:pPr>
            <w:r w:rsidRPr="009743EA">
              <w:rPr>
                <w:rFonts w:ascii="Arial" w:hAnsi="Arial"/>
                <w:color w:val="0070C0"/>
                <w:sz w:val="18"/>
              </w:rPr>
              <w:t>200 OK</w:t>
            </w:r>
          </w:p>
          <w:p w14:paraId="60E5B25F" w14:textId="77777777" w:rsidR="00554D66" w:rsidRPr="009743EA" w:rsidRDefault="00554D66" w:rsidP="00BD522C">
            <w:pPr>
              <w:pStyle w:val="TAL"/>
              <w:snapToGrid w:val="0"/>
              <w:ind w:left="284"/>
              <w:rPr>
                <w:color w:val="0070C0"/>
              </w:rPr>
            </w:pPr>
            <w:r w:rsidRPr="009743EA">
              <w:rPr>
                <w:color w:val="0070C0"/>
              </w:rPr>
              <w:t>Content-Type: application/json</w:t>
            </w:r>
          </w:p>
          <w:p w14:paraId="66F8D567" w14:textId="77777777" w:rsidR="00554D66" w:rsidRPr="009743EA" w:rsidRDefault="00554D66" w:rsidP="00BD522C">
            <w:pPr>
              <w:pStyle w:val="TAL"/>
              <w:snapToGrid w:val="0"/>
              <w:ind w:left="284"/>
              <w:rPr>
                <w:color w:val="0070C0"/>
              </w:rPr>
            </w:pPr>
            <w:r w:rsidRPr="009743EA">
              <w:rPr>
                <w:color w:val="0070C0"/>
              </w:rPr>
              <w:t>X-M2M-RI: 1234</w:t>
            </w:r>
          </w:p>
          <w:p w14:paraId="731FCA06"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259640D1" w14:textId="77777777" w:rsidR="00554D66" w:rsidRPr="009743EA" w:rsidRDefault="00554D66" w:rsidP="00BD522C">
            <w:pPr>
              <w:pStyle w:val="TAL"/>
              <w:snapToGrid w:val="0"/>
              <w:ind w:left="284"/>
              <w:rPr>
                <w:color w:val="0070C0"/>
              </w:rPr>
            </w:pPr>
            <w:r w:rsidRPr="009743EA">
              <w:rPr>
                <w:color w:val="0070C0"/>
              </w:rPr>
              <w:t>X-M2M-RSC: 2000</w:t>
            </w:r>
          </w:p>
          <w:p w14:paraId="1041567D" w14:textId="77777777" w:rsidR="00554D66" w:rsidRPr="009743EA" w:rsidRDefault="00554D66" w:rsidP="00BD522C">
            <w:pPr>
              <w:pStyle w:val="TAL"/>
              <w:snapToGrid w:val="0"/>
              <w:ind w:left="284"/>
              <w:rPr>
                <w:color w:val="0070C0"/>
              </w:rPr>
            </w:pPr>
          </w:p>
          <w:p w14:paraId="359FB49B" w14:textId="77777777" w:rsidR="00554D66" w:rsidRPr="009743EA" w:rsidRDefault="00554D66" w:rsidP="00BD522C">
            <w:pPr>
              <w:pStyle w:val="TAL"/>
              <w:snapToGrid w:val="0"/>
              <w:ind w:left="284"/>
              <w:rPr>
                <w:color w:val="0070C0"/>
              </w:rPr>
            </w:pPr>
            <w:r w:rsidRPr="009743EA">
              <w:rPr>
                <w:color w:val="0070C0"/>
              </w:rPr>
              <w:t>{</w:t>
            </w:r>
          </w:p>
          <w:p w14:paraId="4AE064D1" w14:textId="77777777" w:rsidR="00554D66" w:rsidRPr="009743EA" w:rsidRDefault="00554D66" w:rsidP="00BD522C">
            <w:pPr>
              <w:pStyle w:val="TAL"/>
              <w:snapToGrid w:val="0"/>
              <w:ind w:left="284"/>
              <w:rPr>
                <w:color w:val="0070C0"/>
              </w:rPr>
            </w:pPr>
            <w:r w:rsidRPr="009743EA">
              <w:rPr>
                <w:color w:val="0070C0"/>
              </w:rPr>
              <w:t xml:space="preserve">    "m2m:uril": </w:t>
            </w:r>
          </w:p>
          <w:p w14:paraId="1D887CD8" w14:textId="77777777" w:rsidR="00554D66" w:rsidRPr="009743EA" w:rsidRDefault="00554D66" w:rsidP="00BD522C">
            <w:pPr>
              <w:pStyle w:val="TAL"/>
              <w:snapToGrid w:val="0"/>
              <w:ind w:left="284"/>
              <w:rPr>
                <w:color w:val="0070C0"/>
              </w:rPr>
            </w:pPr>
            <w:r w:rsidRPr="009743EA">
              <w:rPr>
                <w:color w:val="0070C0"/>
              </w:rPr>
              <w:t xml:space="preserve">        "/mn-name/ae_actuator/cnt_light2",</w:t>
            </w:r>
          </w:p>
          <w:p w14:paraId="182A38EC" w14:textId="77777777" w:rsidR="00554D66" w:rsidRPr="009743EA" w:rsidRDefault="00554D66" w:rsidP="00BD522C">
            <w:pPr>
              <w:pStyle w:val="TAL"/>
              <w:snapToGrid w:val="0"/>
              <w:ind w:left="284"/>
              <w:rPr>
                <w:color w:val="0070C0"/>
              </w:rPr>
            </w:pPr>
            <w:r w:rsidRPr="009743EA">
              <w:rPr>
                <w:color w:val="0070C0"/>
              </w:rPr>
              <w:t xml:space="preserve">        "/mn-name/ae_sensor/cnt_temp1",</w:t>
            </w:r>
          </w:p>
          <w:p w14:paraId="26D67008" w14:textId="77777777" w:rsidR="00554D66" w:rsidRPr="009743EA" w:rsidRDefault="00554D66" w:rsidP="00BD522C">
            <w:pPr>
              <w:pStyle w:val="TAL"/>
              <w:snapToGrid w:val="0"/>
              <w:ind w:left="284"/>
              <w:rPr>
                <w:color w:val="0070C0"/>
              </w:rPr>
            </w:pPr>
            <w:r w:rsidRPr="009743EA">
              <w:rPr>
                <w:color w:val="0070C0"/>
              </w:rPr>
              <w:t xml:space="preserve">        "/mn-name/ae_sensor/cnt_temp2"</w:t>
            </w:r>
          </w:p>
          <w:p w14:paraId="0B94A286" w14:textId="77777777" w:rsidR="00554D66" w:rsidRPr="005A2D7C" w:rsidRDefault="00554D66" w:rsidP="00BD522C">
            <w:pPr>
              <w:pStyle w:val="TAL"/>
              <w:snapToGrid w:val="0"/>
              <w:ind w:left="284"/>
              <w:rPr>
                <w:color w:val="0070C0"/>
              </w:rPr>
            </w:pPr>
            <w:r w:rsidRPr="005A2D7C">
              <w:rPr>
                <w:color w:val="0070C0"/>
              </w:rPr>
              <w:t>}</w:t>
            </w:r>
          </w:p>
          <w:p w14:paraId="602BAA52" w14:textId="77777777" w:rsidR="00554D66" w:rsidRPr="009743EA" w:rsidRDefault="00554D66" w:rsidP="00BD522C">
            <w:pPr>
              <w:pStyle w:val="TAL"/>
              <w:snapToGrid w:val="0"/>
              <w:ind w:left="284"/>
            </w:pPr>
          </w:p>
        </w:tc>
      </w:tr>
    </w:tbl>
    <w:p w14:paraId="46A17C5D" w14:textId="77777777" w:rsidR="00554D66" w:rsidRPr="005A2D7C" w:rsidRDefault="00554D66" w:rsidP="00554D66"/>
    <w:p w14:paraId="3C2CCC7C" w14:textId="77777777" w:rsidR="00554D66" w:rsidRPr="009743EA" w:rsidRDefault="00554D66" w:rsidP="00554D66">
      <w:pPr>
        <w:pStyle w:val="Heading4"/>
      </w:pPr>
      <w:bookmarkStart w:id="427" w:name="_Toc49420749"/>
      <w:bookmarkStart w:id="428" w:name="_Toc49507563"/>
      <w:bookmarkStart w:id="429" w:name="_Toc49507675"/>
      <w:bookmarkStart w:id="430" w:name="_Toc532286377"/>
      <w:bookmarkStart w:id="431" w:name="_Toc532286513"/>
      <w:bookmarkStart w:id="432" w:name="_Toc46154418"/>
      <w:bookmarkStart w:id="433" w:name="_Toc71708852"/>
      <w:r w:rsidRPr="009743EA">
        <w:lastRenderedPageBreak/>
        <w:t>6.2.8.7</w:t>
      </w:r>
      <w:r w:rsidRPr="009743EA">
        <w:tab/>
        <w:t>API-DIS-US, API-DIS-MS</w:t>
      </w:r>
      <w:bookmarkEnd w:id="427"/>
      <w:bookmarkEnd w:id="428"/>
      <w:bookmarkEnd w:id="429"/>
      <w:bookmarkEnd w:id="430"/>
      <w:bookmarkEnd w:id="431"/>
      <w:bookmarkEnd w:id="432"/>
      <w:bookmarkEnd w:id="433"/>
    </w:p>
    <w:tbl>
      <w:tblPr>
        <w:tblW w:w="9659" w:type="dxa"/>
        <w:jc w:val="center"/>
        <w:tblLayout w:type="fixed"/>
        <w:tblCellMar>
          <w:left w:w="28" w:type="dxa"/>
        </w:tblCellMar>
        <w:tblLook w:val="0000" w:firstRow="0" w:lastRow="0" w:firstColumn="0" w:lastColumn="0" w:noHBand="0" w:noVBand="0"/>
      </w:tblPr>
      <w:tblGrid>
        <w:gridCol w:w="1286"/>
        <w:gridCol w:w="8373"/>
      </w:tblGrid>
      <w:tr w:rsidR="00554D66" w:rsidRPr="009743EA" w14:paraId="51C3578B"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1DAD7C94" w14:textId="77777777" w:rsidR="00554D66" w:rsidRPr="009743EA" w:rsidRDefault="00554D66" w:rsidP="00BD522C">
            <w:pPr>
              <w:pStyle w:val="TAL"/>
              <w:snapToGrid w:val="0"/>
              <w:jc w:val="center"/>
              <w:rPr>
                <w:b/>
              </w:rPr>
            </w:pPr>
          </w:p>
          <w:p w14:paraId="2390F0D7" w14:textId="77777777" w:rsidR="00554D66" w:rsidRPr="009743EA" w:rsidRDefault="00554D66" w:rsidP="00BD522C">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A742EFE" w14:textId="77777777" w:rsidR="00554D66" w:rsidRPr="005A2D7C" w:rsidRDefault="00554D66" w:rsidP="005A2D7C">
            <w:pPr>
              <w:pStyle w:val="TAL"/>
              <w:rPr>
                <w:rFonts w:eastAsia="Calibri Light"/>
              </w:rPr>
            </w:pPr>
            <w:r w:rsidRPr="005A2D7C">
              <w:rPr>
                <w:rFonts w:eastAsia="Calibri Light"/>
              </w:rPr>
              <w:t>API/DIS</w:t>
            </w:r>
            <w:r w:rsidR="00F41F85" w:rsidRPr="005A2D7C">
              <w:rPr>
                <w:rFonts w:eastAsia="Calibri Light"/>
              </w:rPr>
              <w:t>_US</w:t>
            </w:r>
          </w:p>
          <w:p w14:paraId="263B734F" w14:textId="77777777" w:rsidR="00554D66" w:rsidRPr="005A2D7C" w:rsidRDefault="00554D66" w:rsidP="005A2D7C">
            <w:pPr>
              <w:pStyle w:val="TAL"/>
            </w:pPr>
            <w:r w:rsidRPr="005A2D7C">
              <w:rPr>
                <w:rFonts w:eastAsia="Calibri Light"/>
              </w:rPr>
              <w:t>API/DIS</w:t>
            </w:r>
            <w:r w:rsidR="00F41F85" w:rsidRPr="005A2D7C">
              <w:rPr>
                <w:rFonts w:eastAsia="Calibri Light"/>
              </w:rPr>
              <w:t>_MS</w:t>
            </w:r>
          </w:p>
        </w:tc>
      </w:tr>
      <w:tr w:rsidR="00554D66" w:rsidRPr="009743EA" w14:paraId="22D69AB7"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4E025207" w14:textId="77777777" w:rsidR="00554D66" w:rsidRPr="009743EA" w:rsidRDefault="00554D66" w:rsidP="00BD522C">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11AAE9" w14:textId="77777777" w:rsidR="00554D66" w:rsidRPr="005A2D7C" w:rsidRDefault="00554D66" w:rsidP="005A2D7C">
            <w:pPr>
              <w:pStyle w:val="TAL"/>
            </w:pPr>
            <w:r w:rsidRPr="005A2D7C">
              <w:t xml:space="preserve">Discovery with unmodifiedSince and modifiedSince </w:t>
            </w:r>
            <w:r w:rsidRPr="005A2D7C">
              <w:rPr>
                <w:b/>
                <w:i/>
              </w:rPr>
              <w:t>Filter Criteria</w:t>
            </w:r>
            <w:r w:rsidRPr="005A2D7C">
              <w:t xml:space="preserve"> condition</w:t>
            </w:r>
          </w:p>
        </w:tc>
      </w:tr>
      <w:tr w:rsidR="00554D66" w:rsidRPr="009743EA" w14:paraId="401F52C5"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1DFA31CE" w14:textId="77777777" w:rsidR="00554D66" w:rsidRPr="009743EA" w:rsidRDefault="00554D66" w:rsidP="00BD522C">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2555EB7" w14:textId="77777777" w:rsidR="00554D66" w:rsidRPr="005A2D7C" w:rsidRDefault="00554D66" w:rsidP="005A2D7C">
            <w:pPr>
              <w:pStyle w:val="TAL"/>
              <w:rPr>
                <w:rFonts w:eastAsia="Calibri Light"/>
              </w:rPr>
            </w:pPr>
            <w:r w:rsidRPr="005A2D7C">
              <w:rPr>
                <w:rFonts w:eastAsia="Calibri Light"/>
              </w:rPr>
              <w:t>CSEBase (can be any oneM2M resource primitives)</w:t>
            </w:r>
          </w:p>
        </w:tc>
      </w:tr>
      <w:tr w:rsidR="00554D66" w:rsidRPr="009743EA" w14:paraId="2D91DAD1"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0CB72391" w14:textId="77777777" w:rsidR="00554D66" w:rsidRPr="009743EA" w:rsidRDefault="00554D66" w:rsidP="00BD522C">
            <w:pPr>
              <w:pStyle w:val="TAL"/>
              <w:snapToGrid w:val="0"/>
              <w:jc w:val="center"/>
              <w:rPr>
                <w:b/>
                <w:kern w:val="1"/>
                <w:sz w:val="8"/>
              </w:rPr>
            </w:pPr>
          </w:p>
          <w:p w14:paraId="68DC168A" w14:textId="77777777" w:rsidR="00554D66" w:rsidRPr="009743EA" w:rsidRDefault="00554D66" w:rsidP="00BD522C">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E59940F" w14:textId="77777777" w:rsidR="00554D66" w:rsidRPr="005A2D7C" w:rsidRDefault="00554D66" w:rsidP="005A2D7C">
            <w:pPr>
              <w:pStyle w:val="TAL"/>
            </w:pPr>
            <w:r w:rsidRPr="005A2D7C">
              <w:t xml:space="preserve">The interface is used to discovery resources that match with the </w:t>
            </w:r>
            <w:r w:rsidRPr="005A2D7C">
              <w:rPr>
                <w:b/>
              </w:rPr>
              <w:t>time of modification</w:t>
            </w:r>
            <w:r w:rsidRPr="005A2D7C">
              <w:t>. If found, the Hosting CSE sends back a response with matched resources</w:t>
            </w:r>
            <w:r w:rsidR="005A3EEC" w:rsidRPr="009743EA">
              <w:t>.</w:t>
            </w:r>
          </w:p>
        </w:tc>
      </w:tr>
      <w:tr w:rsidR="00554D66" w:rsidRPr="009743EA" w14:paraId="0898C55C" w14:textId="77777777" w:rsidTr="00BD522C">
        <w:trPr>
          <w:trHeight w:val="4889"/>
          <w:jc w:val="center"/>
        </w:trPr>
        <w:tc>
          <w:tcPr>
            <w:tcW w:w="1286" w:type="dxa"/>
            <w:tcBorders>
              <w:top w:val="single" w:sz="4" w:space="0" w:color="000000"/>
              <w:left w:val="single" w:sz="4" w:space="0" w:color="000000"/>
              <w:bottom w:val="single" w:sz="4" w:space="0" w:color="000000"/>
            </w:tcBorders>
            <w:shd w:val="clear" w:color="auto" w:fill="E7E6E6"/>
          </w:tcPr>
          <w:p w14:paraId="4F8455D2" w14:textId="77777777" w:rsidR="00554D66" w:rsidRPr="009743EA" w:rsidRDefault="00554D66" w:rsidP="00BD522C">
            <w:pPr>
              <w:pStyle w:val="TAL"/>
              <w:snapToGrid w:val="0"/>
              <w:jc w:val="center"/>
              <w:rPr>
                <w:b/>
                <w:kern w:val="1"/>
              </w:rPr>
            </w:pPr>
          </w:p>
          <w:p w14:paraId="22DD4796" w14:textId="77777777" w:rsidR="00554D66" w:rsidRPr="009743EA" w:rsidRDefault="00554D66" w:rsidP="00BD522C">
            <w:pPr>
              <w:pStyle w:val="TAL"/>
              <w:snapToGrid w:val="0"/>
              <w:jc w:val="center"/>
              <w:rPr>
                <w:b/>
                <w:kern w:val="1"/>
              </w:rPr>
            </w:pPr>
          </w:p>
          <w:p w14:paraId="1E10075B" w14:textId="77777777" w:rsidR="00554D66" w:rsidRPr="009743EA" w:rsidRDefault="00554D66" w:rsidP="00BD522C">
            <w:pPr>
              <w:pStyle w:val="TAL"/>
              <w:snapToGrid w:val="0"/>
              <w:jc w:val="center"/>
              <w:rPr>
                <w:b/>
                <w:kern w:val="1"/>
              </w:rPr>
            </w:pPr>
          </w:p>
          <w:p w14:paraId="67F6FAEF" w14:textId="77777777" w:rsidR="00554D66" w:rsidRPr="009743EA" w:rsidRDefault="00554D66" w:rsidP="00BD522C">
            <w:pPr>
              <w:pStyle w:val="TAL"/>
              <w:snapToGrid w:val="0"/>
              <w:jc w:val="center"/>
              <w:rPr>
                <w:b/>
                <w:kern w:val="1"/>
              </w:rPr>
            </w:pPr>
          </w:p>
          <w:p w14:paraId="09058A9B" w14:textId="77777777" w:rsidR="00554D66" w:rsidRPr="009743EA" w:rsidRDefault="00554D66" w:rsidP="00BD522C">
            <w:pPr>
              <w:pStyle w:val="TAL"/>
              <w:snapToGrid w:val="0"/>
              <w:jc w:val="center"/>
              <w:rPr>
                <w:b/>
                <w:kern w:val="1"/>
              </w:rPr>
            </w:pPr>
            <w:r w:rsidRPr="009743EA">
              <w:rPr>
                <w:b/>
                <w:kern w:val="1"/>
              </w:rPr>
              <w:t>Resource Structure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4A2FF60" w14:textId="77777777" w:rsidR="00554D66" w:rsidRPr="009743EA" w:rsidRDefault="0054261D" w:rsidP="00BD522C">
            <w:pPr>
              <w:pStyle w:val="Default"/>
              <w:overflowPunct w:val="0"/>
              <w:jc w:val="center"/>
            </w:pPr>
            <w:r>
              <w:pict w14:anchorId="65E11FCB">
                <v:group id="_x0000_s1764" style="position:absolute;left:0;text-align:left;margin-left:117.85pt;margin-top:6.25pt;width:222.2pt;height:224.75pt;z-index:251630080;mso-position-horizontal-relative:text;mso-position-vertical-relative:text" coordsize="28219,2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">
                  <v:rect id="직사각형 2" o:spid="_x0000_s1765" style="position:absolute;width:11683;height:36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" filled="f" strokecolor="windowText">
                    <v:textbox inset="0,0,0,0">
                      <w:txbxContent>
                        <w:p w14:paraId="233D713A" w14:textId="77777777" w:rsidR="004A00AF" w:rsidRDefault="004A00AF" w:rsidP="00554D66">
                          <w:pPr>
                            <w:pStyle w:val="NormalWeb"/>
                            <w:wordWrap w:val="0"/>
                            <w:spacing w:after="0"/>
                            <w:jc w:val="center"/>
                          </w:pPr>
                          <w:r w:rsidRPr="007F3495">
                            <w:rPr>
                              <w:b/>
                              <w:bCs/>
                              <w:color w:val="000000"/>
                              <w:kern w:val="24"/>
                              <w:sz w:val="20"/>
                              <w:szCs w:val="20"/>
                            </w:rPr>
                            <w:t>mn-name</w:t>
                          </w:r>
                        </w:p>
                        <w:p w14:paraId="072D8EFF" w14:textId="77777777" w:rsidR="004A00AF" w:rsidRDefault="004A00AF" w:rsidP="00554D66">
                          <w:pPr>
                            <w:pStyle w:val="NormalWeb"/>
                            <w:wordWrap w:val="0"/>
                            <w:spacing w:after="0"/>
                            <w:jc w:val="center"/>
                          </w:pPr>
                          <w:r w:rsidRPr="007F3495">
                            <w:rPr>
                              <w:b/>
                              <w:bCs/>
                              <w:color w:val="000000"/>
                              <w:kern w:val="24"/>
                              <w:sz w:val="20"/>
                              <w:szCs w:val="20"/>
                            </w:rPr>
                            <w:t>(CSEBase)</w:t>
                          </w:r>
                        </w:p>
                      </w:txbxContent>
                    </v:textbox>
                  </v:rect>
                  <v:line id="직선 연결선 3" o:spid="_x0000_s1766" style="position:absolute;flip:x;visibility:visible" from="5842,3758" to="5842,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" strokecolor="windowText" strokeweight=".5pt">
                    <v:stroke joinstyle="miter"/>
                  </v:line>
                  <v:rect id="직사각형 4" o:spid="_x0000_s1767" style="position:absolute;left:7905;top:4996;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" filled="f" strokecolor="windowText">
                    <v:textbox inset="0,0,0,0">
                      <w:txbxContent>
                        <w:p w14:paraId="42E39ED4" w14:textId="77777777" w:rsidR="004A00AF" w:rsidRDefault="004A00AF" w:rsidP="00554D66">
                          <w:pPr>
                            <w:pStyle w:val="NormalWeb"/>
                            <w:wordWrap w:val="0"/>
                            <w:spacing w:after="0"/>
                            <w:jc w:val="center"/>
                          </w:pPr>
                          <w:r w:rsidRPr="007F3495">
                            <w:rPr>
                              <w:b/>
                              <w:bCs/>
                              <w:color w:val="000000"/>
                              <w:kern w:val="24"/>
                              <w:sz w:val="18"/>
                              <w:szCs w:val="18"/>
                            </w:rPr>
                            <w:t>ae_actuator</w:t>
                          </w:r>
                        </w:p>
                        <w:p w14:paraId="3150F32C" w14:textId="77777777" w:rsidR="004A00AF" w:rsidRDefault="004A00AF" w:rsidP="00554D66">
                          <w:pPr>
                            <w:pStyle w:val="NormalWeb"/>
                            <w:wordWrap w:val="0"/>
                            <w:spacing w:after="0"/>
                            <w:jc w:val="center"/>
                          </w:pPr>
                          <w:r w:rsidRPr="007F3495">
                            <w:rPr>
                              <w:b/>
                              <w:bCs/>
                              <w:color w:val="000000"/>
                              <w:kern w:val="24"/>
                              <w:sz w:val="18"/>
                              <w:szCs w:val="18"/>
                            </w:rPr>
                            <w:t>(AE)</w:t>
                          </w:r>
                        </w:p>
                      </w:txbxContent>
                    </v:textbox>
                  </v:rect>
                  <v:line id="직선 연결선 5" o:spid="_x0000_s1768" style="position:absolute;visibility:visible" from="5841,6283" to="7905,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" strokecolor="windowText" strokeweight=".5pt">
                    <v:stroke joinstyle="miter"/>
                  </v:line>
                  <v:rect id="직사각형 6" o:spid="_x0000_s1769" style="position:absolute;left:7905;top:17331;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" filled="f" strokecolor="windowText">
                    <v:textbox inset="0,0,0,0">
                      <w:txbxContent>
                        <w:p w14:paraId="1C826DA1" w14:textId="77777777" w:rsidR="004A00AF" w:rsidRDefault="004A00AF" w:rsidP="00554D66">
                          <w:pPr>
                            <w:pStyle w:val="NormalWeb"/>
                            <w:wordWrap w:val="0"/>
                            <w:spacing w:after="0"/>
                            <w:jc w:val="center"/>
                          </w:pPr>
                          <w:r w:rsidRPr="007F3495">
                            <w:rPr>
                              <w:b/>
                              <w:bCs/>
                              <w:color w:val="000000"/>
                              <w:kern w:val="24"/>
                              <w:sz w:val="18"/>
                              <w:szCs w:val="18"/>
                            </w:rPr>
                            <w:t>ae_sensor</w:t>
                          </w:r>
                        </w:p>
                        <w:p w14:paraId="52B47C06" w14:textId="77777777" w:rsidR="004A00AF" w:rsidRDefault="004A00AF" w:rsidP="00554D66">
                          <w:pPr>
                            <w:pStyle w:val="NormalWeb"/>
                            <w:wordWrap w:val="0"/>
                            <w:spacing w:after="0"/>
                            <w:jc w:val="center"/>
                          </w:pPr>
                          <w:r w:rsidRPr="007F3495">
                            <w:rPr>
                              <w:b/>
                              <w:bCs/>
                              <w:color w:val="000000"/>
                              <w:kern w:val="24"/>
                              <w:sz w:val="18"/>
                              <w:szCs w:val="18"/>
                            </w:rPr>
                            <w:t>(AE)</w:t>
                          </w:r>
                        </w:p>
                      </w:txbxContent>
                    </v:textbox>
                  </v:rect>
                  <v:line id="직선 연결선 7" o:spid="_x0000_s1770" style="position:absolute;visibility:visible" from="5841,6299" to="5842,18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" strokecolor="windowText" strokeweight=".5pt">
                    <v:stroke joinstyle="miter"/>
                  </v:line>
                  <v:line id="직선 연결선 8" o:spid="_x0000_s1771" style="position:absolute;visibility:visible" from="5842,18487" to="7905,18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" strokecolor="windowText" strokeweight=".5pt">
                    <v:stroke joinstyle="miter"/>
                  </v:line>
                  <v:rect id="직사각형 10" o:spid="_x0000_s1772" style="position:absolute;left:15955;top:9337;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" filled="f" strokecolor="windowText">
                    <v:textbox inset="0,0,0,0">
                      <w:txbxContent>
                        <w:p w14:paraId="2E8299D5" w14:textId="77777777" w:rsidR="004A00AF" w:rsidRDefault="004A00AF" w:rsidP="00554D66">
                          <w:pPr>
                            <w:pStyle w:val="NormalWeb"/>
                            <w:wordWrap w:val="0"/>
                            <w:spacing w:after="0"/>
                            <w:jc w:val="center"/>
                          </w:pPr>
                          <w:r w:rsidRPr="007F3495">
                            <w:rPr>
                              <w:b/>
                              <w:bCs/>
                              <w:color w:val="000000"/>
                              <w:kern w:val="24"/>
                              <w:sz w:val="18"/>
                              <w:szCs w:val="18"/>
                            </w:rPr>
                            <w:t>cnt_light1</w:t>
                          </w:r>
                        </w:p>
                        <w:p w14:paraId="63544D54"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1" o:spid="_x0000_s1773" style="position:absolute;visibility:visible" from="13892,7394" to="13892,1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" strokecolor="windowText" strokeweight=".5pt">
                    <v:stroke joinstyle="miter"/>
                  </v:line>
                  <v:rect id="직사각형 12" o:spid="_x0000_s1774" style="position:absolute;left:15955;top:13459;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" filled="f" strokecolor="windowText">
                    <v:textbox inset="0,0,0,0">
                      <w:txbxContent>
                        <w:p w14:paraId="6A2395A5" w14:textId="77777777" w:rsidR="004A00AF" w:rsidRDefault="004A00AF" w:rsidP="00554D66">
                          <w:pPr>
                            <w:pStyle w:val="NormalWeb"/>
                            <w:wordWrap w:val="0"/>
                            <w:spacing w:after="0"/>
                            <w:jc w:val="center"/>
                          </w:pPr>
                          <w:r w:rsidRPr="007F3495">
                            <w:rPr>
                              <w:b/>
                              <w:bCs/>
                              <w:color w:val="000000"/>
                              <w:kern w:val="24"/>
                              <w:sz w:val="18"/>
                              <w:szCs w:val="18"/>
                            </w:rPr>
                            <w:t>cnt_light2</w:t>
                          </w:r>
                        </w:p>
                        <w:p w14:paraId="7230DBD1"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3" o:spid="_x0000_s1775" style="position:absolute;visibility:visible" from="13892,10942" to="13892,1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UxhwQAAANsAAAAPAAAAZHJzL2Rvd25yZXYueG1sRE9Ni8Iw&#10;EL0L+x/CLHjTdBWk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LaZTGHBAAAA2wAAAA8AAAAA&#10;AAAAAAAAAAAABwIAAGRycy9kb3ducmV2LnhtbFBLBQYAAAAAAwADALcAAAD1AgAAAAA=&#10;" strokecolor="windowText" strokeweight=".5pt">
                    <v:stroke joinstyle="miter"/>
                  </v:line>
                  <v:line id="직선 연결선 14" o:spid="_x0000_s1776" style="position:absolute;visibility:visible" from="13892,14616" to="15955,14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NQVwQAAANsAAAAPAAAAZHJzL2Rvd25yZXYueG1sRE9Ni8Iw&#10;EL0L+x/CLHjTdEWk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Dlw1BXBAAAA2wAAAA8AAAAA&#10;AAAAAAAAAAAABwIAAGRycy9kb3ducmV2LnhtbFBLBQYAAAAAAwADALcAAAD1AgAAAAA=&#10;" strokecolor="windowText" strokeweight=".5pt">
                    <v:stroke joinstyle="miter"/>
                  </v:line>
                  <v:line id="직선 연결선 15" o:spid="_x0000_s1777" style="position:absolute;visibility:visible" from="13892,10594" to="15955,10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GOwQAAANsAAAAPAAAAZHJzL2Rvd25yZXYueG1sRE9Ni8Iw&#10;EL0L+x/CLHjTdAWl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FY8cY7BAAAA2wAAAA8AAAAA&#10;AAAAAAAAAAAABwIAAGRycy9kb3ducmV2LnhtbFBLBQYAAAAAAwADALcAAAD1AgAAAAA=&#10;" strokecolor="windowText" strokeweight=".5pt">
                    <v:stroke joinstyle="miter"/>
                  </v:line>
                  <v:rect id="_x0000_s1778" style="position:absolute;left:15955;top:21888;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" filled="f" strokecolor="windowText">
                    <v:textbox inset="0,0,0,0">
                      <w:txbxContent>
                        <w:p w14:paraId="2A0FA704" w14:textId="77777777" w:rsidR="004A00AF" w:rsidRDefault="004A00AF" w:rsidP="00554D66">
                          <w:pPr>
                            <w:pStyle w:val="NormalWeb"/>
                            <w:wordWrap w:val="0"/>
                            <w:spacing w:after="0"/>
                            <w:jc w:val="center"/>
                          </w:pPr>
                          <w:r>
                            <w:rPr>
                              <w:b/>
                              <w:bCs/>
                              <w:color w:val="000000"/>
                              <w:kern w:val="24"/>
                              <w:sz w:val="18"/>
                              <w:szCs w:val="18"/>
                            </w:rPr>
                            <w:t>cnt</w:t>
                          </w:r>
                          <w:r w:rsidRPr="007F3495">
                            <w:rPr>
                              <w:b/>
                              <w:bCs/>
                              <w:color w:val="000000"/>
                              <w:kern w:val="24"/>
                              <w:sz w:val="18"/>
                              <w:szCs w:val="18"/>
                            </w:rPr>
                            <w:t>_temp1</w:t>
                          </w:r>
                        </w:p>
                        <w:p w14:paraId="35871D05"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7" o:spid="_x0000_s1779" style="position:absolute;visibility:visible" from="13892,19946" to="13892,2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" strokecolor="windowText" strokeweight=".5pt">
                    <v:stroke joinstyle="miter"/>
                  </v:line>
                  <v:rect id="직사각형 18" o:spid="_x0000_s1780" style="position:absolute;left:15955;top:26011;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" filled="f" strokecolor="windowText">
                    <v:textbox inset="0,0,0,0">
                      <w:txbxContent>
                        <w:p w14:paraId="5C90AC9E" w14:textId="77777777" w:rsidR="004A00AF" w:rsidRDefault="004A00AF" w:rsidP="00554D66">
                          <w:pPr>
                            <w:pStyle w:val="NormalWeb"/>
                            <w:wordWrap w:val="0"/>
                            <w:spacing w:after="0"/>
                            <w:jc w:val="center"/>
                          </w:pPr>
                          <w:r>
                            <w:rPr>
                              <w:b/>
                              <w:bCs/>
                              <w:color w:val="000000"/>
                              <w:kern w:val="24"/>
                              <w:sz w:val="18"/>
                              <w:szCs w:val="18"/>
                            </w:rPr>
                            <w:t>cnt</w:t>
                          </w:r>
                          <w:r w:rsidRPr="007F3495">
                            <w:rPr>
                              <w:b/>
                              <w:bCs/>
                              <w:color w:val="000000"/>
                              <w:kern w:val="24"/>
                              <w:sz w:val="18"/>
                              <w:szCs w:val="18"/>
                            </w:rPr>
                            <w:t>_temp2</w:t>
                          </w:r>
                        </w:p>
                        <w:p w14:paraId="353B179E"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9" o:spid="_x0000_s1781" style="position:absolute;visibility:visible" from="13892,23494" to="13892,2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" strokecolor="windowText" strokeweight=".5pt">
                    <v:stroke joinstyle="miter"/>
                  </v:line>
                  <v:line id="직선 연결선 20" o:spid="_x0000_s1782" style="position:absolute;visibility:visible" from="13892,27167" to="15955,2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" strokecolor="windowText" strokeweight=".5pt">
                    <v:stroke joinstyle="miter"/>
                  </v:line>
                  <v:line id="직선 연결선 21" o:spid="_x0000_s1783" style="position:absolute;visibility:visible" from="13892,23146" to="15955,2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" strokecolor="windowText" strokeweight=".5pt">
                    <v:stroke joinstyle="miter"/>
                  </v:line>
                </v:group>
              </w:pict>
            </w:r>
          </w:p>
          <w:p w14:paraId="6C2BE003" w14:textId="77777777" w:rsidR="00554D66" w:rsidRPr="009743EA" w:rsidRDefault="00554D66" w:rsidP="00BD522C">
            <w:pPr>
              <w:pStyle w:val="Default"/>
              <w:overflowPunct w:val="0"/>
              <w:jc w:val="center"/>
            </w:pPr>
          </w:p>
          <w:p w14:paraId="6A3DC0A2" w14:textId="77777777" w:rsidR="00554D66" w:rsidRPr="009743EA" w:rsidRDefault="00554D66" w:rsidP="00BD522C">
            <w:pPr>
              <w:pStyle w:val="Default"/>
              <w:overflowPunct w:val="0"/>
              <w:jc w:val="center"/>
            </w:pPr>
          </w:p>
          <w:p w14:paraId="5E13F645" w14:textId="77777777" w:rsidR="00554D66" w:rsidRPr="009743EA" w:rsidRDefault="00554D66" w:rsidP="00BD522C">
            <w:pPr>
              <w:pStyle w:val="Default"/>
              <w:overflowPunct w:val="0"/>
              <w:jc w:val="center"/>
            </w:pPr>
          </w:p>
          <w:p w14:paraId="3EDB92BA" w14:textId="77777777" w:rsidR="00554D66" w:rsidRPr="009743EA" w:rsidRDefault="00554D66" w:rsidP="00BD522C">
            <w:pPr>
              <w:pStyle w:val="Default"/>
              <w:overflowPunct w:val="0"/>
              <w:jc w:val="center"/>
              <w:rPr>
                <w:sz w:val="20"/>
                <w:szCs w:val="20"/>
              </w:rPr>
            </w:pPr>
          </w:p>
        </w:tc>
      </w:tr>
      <w:tr w:rsidR="00554D66" w:rsidRPr="009743EA" w14:paraId="5AEE9834" w14:textId="77777777" w:rsidTr="00BD522C">
        <w:trPr>
          <w:trHeight w:val="3104"/>
          <w:jc w:val="center"/>
        </w:trPr>
        <w:tc>
          <w:tcPr>
            <w:tcW w:w="1286" w:type="dxa"/>
            <w:tcBorders>
              <w:top w:val="single" w:sz="4" w:space="0" w:color="000000"/>
              <w:left w:val="single" w:sz="4" w:space="0" w:color="000000"/>
              <w:bottom w:val="single" w:sz="4" w:space="0" w:color="000000"/>
            </w:tcBorders>
            <w:shd w:val="clear" w:color="auto" w:fill="E7E6E6"/>
          </w:tcPr>
          <w:p w14:paraId="67D82174" w14:textId="77777777" w:rsidR="00554D66" w:rsidRPr="009743EA" w:rsidRDefault="00554D66" w:rsidP="00BD522C">
            <w:pPr>
              <w:pStyle w:val="TAL"/>
              <w:snapToGrid w:val="0"/>
              <w:jc w:val="center"/>
              <w:rPr>
                <w:b/>
                <w:kern w:val="1"/>
              </w:rPr>
            </w:pPr>
          </w:p>
          <w:p w14:paraId="69884078" w14:textId="77777777" w:rsidR="00554D66" w:rsidRPr="009743EA" w:rsidRDefault="00554D66" w:rsidP="00BD522C">
            <w:pPr>
              <w:pStyle w:val="TAL"/>
              <w:snapToGrid w:val="0"/>
              <w:jc w:val="center"/>
              <w:rPr>
                <w:b/>
                <w:kern w:val="1"/>
              </w:rPr>
            </w:pPr>
          </w:p>
          <w:p w14:paraId="2B1E39ED" w14:textId="77777777" w:rsidR="00554D66" w:rsidRPr="009743EA" w:rsidRDefault="00554D66" w:rsidP="00BD522C">
            <w:pPr>
              <w:pStyle w:val="TAL"/>
              <w:snapToGrid w:val="0"/>
              <w:jc w:val="center"/>
              <w:rPr>
                <w:b/>
                <w:kern w:val="1"/>
              </w:rPr>
            </w:pPr>
          </w:p>
          <w:p w14:paraId="41A0F604" w14:textId="77777777" w:rsidR="00554D66" w:rsidRPr="009743EA" w:rsidRDefault="00554D66" w:rsidP="00BD522C">
            <w:pPr>
              <w:pStyle w:val="TAL"/>
              <w:snapToGrid w:val="0"/>
              <w:jc w:val="center"/>
              <w:rPr>
                <w:b/>
                <w:kern w:val="1"/>
              </w:rPr>
            </w:pPr>
          </w:p>
          <w:p w14:paraId="570AC4C7" w14:textId="77777777" w:rsidR="00554D66" w:rsidRPr="009743EA" w:rsidRDefault="00554D66" w:rsidP="00BD522C">
            <w:pPr>
              <w:pStyle w:val="TAL"/>
              <w:snapToGrid w:val="0"/>
              <w:jc w:val="center"/>
              <w:rPr>
                <w:b/>
                <w:kern w:val="1"/>
              </w:rPr>
            </w:pPr>
          </w:p>
          <w:p w14:paraId="532BF184" w14:textId="77777777" w:rsidR="00554D66" w:rsidRPr="009743EA" w:rsidRDefault="00554D66" w:rsidP="00BD522C">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7DD2C05" w14:textId="0EE8A573" w:rsidR="00554D66" w:rsidRPr="009743EA" w:rsidRDefault="0054261D" w:rsidP="00EA3F33">
            <w:pPr>
              <w:pStyle w:val="TAL"/>
              <w:snapToGrid w:val="0"/>
              <w:jc w:val="center"/>
              <w:rPr>
                <w:color w:val="000000"/>
              </w:rPr>
            </w:pPr>
            <w:r>
              <w:pict w14:anchorId="73926DFE">
                <v:group id="_x0000_s1755" style="position:absolute;left:0;text-align:left;margin-left:88.9pt;margin-top:2.7pt;width:261pt;height:133.25pt;z-index:251629056;mso-position-horizontal-relative:text;mso-position-vertical-relative:text" coordsize="33147,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">
                  <v:roundrect id="모서리가 둥근 직사각형 2" o:spid="_x0000_s1756" style="position:absolute;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78E1A307" w14:textId="77777777" w:rsidR="004A00AF" w:rsidRPr="00711102" w:rsidRDefault="004A00AF" w:rsidP="00554D66">
                          <w:pPr>
                            <w:pStyle w:val="NormalWeb"/>
                            <w:wordWrap w:val="0"/>
                            <w:spacing w:after="0"/>
                            <w:jc w:val="center"/>
                            <w:rPr>
                              <w:rFonts w:ascii="Malgun Gothic" w:hAnsi="Malgun Gothic"/>
                              <w:color w:val="FFFFFF"/>
                              <w:kern w:val="24"/>
                              <w:sz w:val="10"/>
                              <w:szCs w:val="10"/>
                            </w:rPr>
                          </w:pPr>
                        </w:p>
                        <w:p w14:paraId="03382AF3" w14:textId="77777777" w:rsidR="004A00AF" w:rsidRPr="00711102" w:rsidRDefault="004A00AF" w:rsidP="00554D66">
                          <w:pPr>
                            <w:pStyle w:val="NormalWeb"/>
                            <w:wordWrap w:val="0"/>
                            <w:spacing w:after="0"/>
                            <w:jc w:val="center"/>
                          </w:pPr>
                          <w:r w:rsidRPr="00711102">
                            <w:rPr>
                              <w:rFonts w:ascii="Malgun Gothic" w:hAnsi="Malgun Gothic" w:hint="eastAsia"/>
                              <w:color w:val="FFFFFF"/>
                              <w:kern w:val="24"/>
                            </w:rPr>
                            <w:t>originator</w:t>
                          </w:r>
                        </w:p>
                        <w:p w14:paraId="1CD452DE" w14:textId="77777777" w:rsidR="004A00AF" w:rsidRDefault="004A00AF" w:rsidP="00554D66">
                          <w:pPr>
                            <w:pStyle w:val="NormalWeb"/>
                            <w:wordWrap w:val="0"/>
                            <w:spacing w:after="0"/>
                            <w:jc w:val="center"/>
                          </w:pPr>
                        </w:p>
                        <w:p w14:paraId="187BD709" w14:textId="77777777" w:rsidR="004A00AF" w:rsidRDefault="004A00AF" w:rsidP="00554D66">
                          <w:pPr>
                            <w:pStyle w:val="NormalWeb"/>
                            <w:wordWrap w:val="0"/>
                            <w:spacing w:after="0"/>
                            <w:jc w:val="center"/>
                          </w:pPr>
                        </w:p>
                      </w:txbxContent>
                    </v:textbox>
                  </v:roundrect>
                  <v:line id="직선 연결선 3" o:spid="_x0000_s1757" style="position:absolute;visibility:visible" from="4826,6810" to="4826,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1758" type="#_x0000_t32" style="position:absolute;left:5524;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1759" type="#_x0000_t202" style="position:absolute;left:5524;top:8845;width:24003;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156177CB" w14:textId="77777777" w:rsidR="004A00AF" w:rsidRDefault="004A00AF" w:rsidP="00554D66">
                          <w:pPr>
                            <w:pStyle w:val="NormalWeb"/>
                            <w:wordWrap w:val="0"/>
                            <w:spacing w:after="0"/>
                          </w:pPr>
                          <w:r w:rsidRPr="00B506EE">
                            <w:rPr>
                              <w:rFonts w:ascii="Malgun Gothic" w:hAnsi="Malgun Gothic" w:hint="eastAsia"/>
                              <w:color w:val="5B9BD5"/>
                              <w:w w:val="95"/>
                              <w:kern w:val="24"/>
                              <w:sz w:val="14"/>
                              <w:szCs w:val="14"/>
                            </w:rPr>
                            <w:t xml:space="preserve">Discovery request with </w:t>
                          </w:r>
                          <w:r w:rsidRPr="00B506EE">
                            <w:rPr>
                              <w:rFonts w:ascii="Malgun Gothic" w:hAnsi="Malgun Gothic"/>
                              <w:color w:val="5B9BD5"/>
                              <w:w w:val="95"/>
                              <w:kern w:val="24"/>
                              <w:sz w:val="14"/>
                              <w:szCs w:val="14"/>
                            </w:rPr>
                            <w:t>modificated time</w:t>
                          </w:r>
                          <w:r w:rsidRPr="00D8674C">
                            <w:rPr>
                              <w:rFonts w:ascii="Malgun Gothic" w:hAnsi="Malgun Gothic" w:hint="eastAsia"/>
                              <w:i/>
                              <w:color w:val="5B9BD5"/>
                              <w:kern w:val="24"/>
                              <w:sz w:val="14"/>
                              <w:szCs w:val="14"/>
                            </w:rPr>
                            <w:t xml:space="preserve"> </w:t>
                          </w:r>
                          <w:r w:rsidRPr="00D8674C">
                            <w:rPr>
                              <w:rFonts w:ascii="Malgun Gothic" w:hAnsi="Malgun Gothic" w:hint="eastAsia"/>
                              <w:b/>
                              <w:i/>
                              <w:color w:val="5B9BD5"/>
                              <w:kern w:val="24"/>
                              <w:sz w:val="14"/>
                              <w:szCs w:val="14"/>
                            </w:rPr>
                            <w:t>Filter Criteria</w:t>
                          </w:r>
                        </w:p>
                      </w:txbxContent>
                    </v:textbox>
                  </v:shape>
                  <v:shape id="TextBox 37" o:spid="_x0000_s1760" type="#_x0000_t202" style="position:absolute;left:3987;top:12782;width:25153;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6A479105" w14:textId="77777777" w:rsidR="004A00AF" w:rsidRDefault="004A00AF" w:rsidP="00554D66">
                          <w:pPr>
                            <w:pStyle w:val="NormalWeb"/>
                            <w:wordWrap w:val="0"/>
                            <w:spacing w:after="0"/>
                            <w:jc w:val="center"/>
                          </w:pPr>
                          <w:r w:rsidRPr="00D8674C">
                            <w:rPr>
                              <w:rFonts w:ascii="Malgun Gothic" w:hAnsi="Malgun Gothic" w:hint="eastAsia"/>
                              <w:color w:val="5B9BD5"/>
                              <w:kern w:val="24"/>
                              <w:sz w:val="14"/>
                              <w:szCs w:val="14"/>
                            </w:rPr>
                            <w:t>Response with matched resources if any</w:t>
                          </w:r>
                        </w:p>
                      </w:txbxContent>
                    </v:textbox>
                  </v:shape>
                  <v:shape id="직선 화살표 연결선 7" o:spid="_x0000_s1761" type="#_x0000_t32" style="position:absolute;left:5873;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762" style="position:absolute;left:23749;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6E82A4BD" w14:textId="77777777" w:rsidR="004A00AF" w:rsidRPr="00B658BD" w:rsidRDefault="004A00AF" w:rsidP="00554D66">
                          <w:pPr>
                            <w:pStyle w:val="NormalWeb"/>
                            <w:wordWrap w:val="0"/>
                            <w:spacing w:after="0"/>
                            <w:jc w:val="center"/>
                            <w:rPr>
                              <w:rFonts w:ascii="Malgun Gothic" w:hAnsi="Malgun Gothic"/>
                              <w:color w:val="FFFFFF"/>
                              <w:kern w:val="24"/>
                              <w:sz w:val="10"/>
                            </w:rPr>
                          </w:pPr>
                        </w:p>
                        <w:p w14:paraId="24F6DEFF" w14:textId="77777777" w:rsidR="004A00AF" w:rsidRPr="00B658BD" w:rsidRDefault="004A00AF" w:rsidP="00554D66">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2DD5ABB0" w14:textId="77777777" w:rsidR="004A00AF" w:rsidRDefault="004A00AF" w:rsidP="00554D66">
                          <w:pPr>
                            <w:pStyle w:val="NormalWeb"/>
                            <w:wordWrap w:val="0"/>
                            <w:spacing w:after="0"/>
                            <w:jc w:val="center"/>
                          </w:pPr>
                        </w:p>
                        <w:p w14:paraId="79284A9D" w14:textId="77777777" w:rsidR="004A00AF" w:rsidRDefault="004A00AF" w:rsidP="00554D66">
                          <w:pPr>
                            <w:pStyle w:val="NormalWeb"/>
                            <w:wordWrap w:val="0"/>
                            <w:spacing w:after="0"/>
                            <w:jc w:val="center"/>
                          </w:pPr>
                        </w:p>
                      </w:txbxContent>
                    </v:textbox>
                  </v:roundrect>
                  <v:line id="직선 연결선 9" o:spid="_x0000_s1763" style="position:absolute;visibility:visible" from="28575,6810" to="28575,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tc>
      </w:tr>
      <w:tr w:rsidR="00554D66" w:rsidRPr="009743EA" w14:paraId="5B772B4C"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0E51DB4F" w14:textId="77777777" w:rsidR="00554D66" w:rsidRPr="009743EA" w:rsidRDefault="00554D66" w:rsidP="00BD522C">
            <w:pPr>
              <w:pStyle w:val="TAL"/>
              <w:snapToGrid w:val="0"/>
              <w:jc w:val="center"/>
              <w:rPr>
                <w:b/>
                <w:kern w:val="1"/>
              </w:rPr>
            </w:pPr>
          </w:p>
          <w:p w14:paraId="7557260F" w14:textId="77777777" w:rsidR="00554D66" w:rsidRPr="009743EA" w:rsidRDefault="00554D66" w:rsidP="00BD522C">
            <w:pPr>
              <w:pStyle w:val="TAL"/>
              <w:snapToGrid w:val="0"/>
              <w:jc w:val="center"/>
              <w:rPr>
                <w:b/>
                <w:kern w:val="1"/>
                <w:lang w:eastAsia="ko-KR"/>
              </w:rPr>
            </w:pPr>
          </w:p>
          <w:p w14:paraId="2B5C0EC7" w14:textId="77777777" w:rsidR="00554D66" w:rsidRPr="009743EA" w:rsidRDefault="00554D66" w:rsidP="00BD522C">
            <w:pPr>
              <w:pStyle w:val="TAL"/>
              <w:snapToGrid w:val="0"/>
              <w:jc w:val="center"/>
              <w:rPr>
                <w:b/>
                <w:kern w:val="1"/>
              </w:rPr>
            </w:pPr>
            <w:r w:rsidRPr="009743EA">
              <w:rPr>
                <w:b/>
                <w:kern w:val="1"/>
              </w:rPr>
              <w:t>HTTP Header Information</w:t>
            </w:r>
          </w:p>
          <w:p w14:paraId="05AFAF8E" w14:textId="77777777" w:rsidR="00554D66" w:rsidRPr="009743EA" w:rsidRDefault="00554D66" w:rsidP="00BD522C">
            <w:pPr>
              <w:pStyle w:val="TAL"/>
              <w:snapToGrid w:val="0"/>
              <w:jc w:val="center"/>
              <w:rPr>
                <w:b/>
                <w:kern w:val="1"/>
              </w:rPr>
            </w:pPr>
          </w:p>
          <w:p w14:paraId="3FEE8419" w14:textId="77777777" w:rsidR="00FE3B5F" w:rsidRPr="009743EA" w:rsidRDefault="00FE3B5F" w:rsidP="00BD522C">
            <w:pPr>
              <w:pStyle w:val="TAL"/>
              <w:snapToGrid w:val="0"/>
              <w:jc w:val="center"/>
              <w:rPr>
                <w:b/>
                <w:kern w:val="1"/>
              </w:rPr>
            </w:pPr>
          </w:p>
          <w:p w14:paraId="3C4E7EAF" w14:textId="77777777" w:rsidR="00554D66" w:rsidRPr="009743EA" w:rsidRDefault="00554D66" w:rsidP="00BD522C">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A5EE3FB" w14:textId="77777777" w:rsidR="00554D66" w:rsidRPr="009743EA" w:rsidRDefault="00554D66" w:rsidP="00BD522C">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554D66" w:rsidRPr="009743EA" w14:paraId="3F487743" w14:textId="77777777" w:rsidTr="005A2D7C">
              <w:trPr>
                <w:jc w:val="center"/>
              </w:trPr>
              <w:tc>
                <w:tcPr>
                  <w:tcW w:w="1501" w:type="dxa"/>
                  <w:shd w:val="clear" w:color="auto" w:fill="9CC2E5"/>
                </w:tcPr>
                <w:p w14:paraId="155CD6F3" w14:textId="77777777" w:rsidR="00554D66" w:rsidRPr="009743EA" w:rsidRDefault="00554D66" w:rsidP="00BD522C">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25AED5B0" w14:textId="77777777" w:rsidR="00554D66" w:rsidRPr="009743EA" w:rsidRDefault="00554D66" w:rsidP="00BD522C">
                  <w:pPr>
                    <w:pStyle w:val="TAL"/>
                    <w:snapToGrid w:val="0"/>
                    <w:jc w:val="center"/>
                    <w:rPr>
                      <w:rFonts w:eastAsia="Calibri"/>
                      <w:b/>
                      <w:szCs w:val="22"/>
                    </w:rPr>
                  </w:pPr>
                  <w:r w:rsidRPr="009743EA">
                    <w:rPr>
                      <w:rFonts w:eastAsia="Calibri"/>
                      <w:b/>
                      <w:szCs w:val="22"/>
                    </w:rPr>
                    <w:t>Value</w:t>
                  </w:r>
                </w:p>
              </w:tc>
            </w:tr>
            <w:tr w:rsidR="00554D66" w:rsidRPr="009743EA" w14:paraId="163C3961" w14:textId="77777777" w:rsidTr="005A2D7C">
              <w:trPr>
                <w:jc w:val="center"/>
              </w:trPr>
              <w:tc>
                <w:tcPr>
                  <w:tcW w:w="1501" w:type="dxa"/>
                  <w:shd w:val="clear" w:color="auto" w:fill="DEEAF6"/>
                </w:tcPr>
                <w:p w14:paraId="5A141344" w14:textId="77777777" w:rsidR="00554D66" w:rsidRPr="009743EA" w:rsidRDefault="00554D66" w:rsidP="00BD522C">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4F33EDF2" w14:textId="77777777" w:rsidR="00554D66" w:rsidRPr="009743EA" w:rsidRDefault="00554D66" w:rsidP="00BD522C">
                  <w:pPr>
                    <w:pStyle w:val="TAL"/>
                    <w:snapToGrid w:val="0"/>
                    <w:rPr>
                      <w:rFonts w:eastAsia="Calibri"/>
                      <w:szCs w:val="22"/>
                    </w:rPr>
                  </w:pPr>
                  <w:r w:rsidRPr="009743EA">
                    <w:rPr>
                      <w:rFonts w:eastAsia="Calibri"/>
                      <w:szCs w:val="22"/>
                    </w:rPr>
                    <w:t>application/json</w:t>
                  </w:r>
                </w:p>
              </w:tc>
            </w:tr>
            <w:tr w:rsidR="00554D66" w:rsidRPr="009743EA" w14:paraId="70A30C77" w14:textId="77777777" w:rsidTr="005A2D7C">
              <w:trPr>
                <w:jc w:val="center"/>
              </w:trPr>
              <w:tc>
                <w:tcPr>
                  <w:tcW w:w="1501" w:type="dxa"/>
                  <w:shd w:val="clear" w:color="auto" w:fill="DEEAF6"/>
                </w:tcPr>
                <w:p w14:paraId="1F71F743" w14:textId="77777777" w:rsidR="00554D66" w:rsidRPr="009743EA" w:rsidRDefault="00554D66" w:rsidP="00BD522C">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72278194" w14:textId="77777777" w:rsidR="00554D66" w:rsidRPr="009743EA" w:rsidRDefault="00554D66" w:rsidP="00BD522C">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554D66" w:rsidRPr="009743EA" w14:paraId="4495C043" w14:textId="77777777" w:rsidTr="005A2D7C">
              <w:trPr>
                <w:jc w:val="center"/>
              </w:trPr>
              <w:tc>
                <w:tcPr>
                  <w:tcW w:w="1501" w:type="dxa"/>
                  <w:shd w:val="clear" w:color="auto" w:fill="DEEAF6"/>
                </w:tcPr>
                <w:p w14:paraId="3A221B41" w14:textId="77777777" w:rsidR="00554D66" w:rsidRPr="009743EA" w:rsidRDefault="00554D66" w:rsidP="00BD522C">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497C675A" w14:textId="77777777" w:rsidR="00554D66" w:rsidRPr="009743EA" w:rsidRDefault="00554D66" w:rsidP="00BD522C">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Originator</w:t>
                  </w:r>
                </w:p>
              </w:tc>
            </w:tr>
            <w:tr w:rsidR="005E122D" w:rsidRPr="009743EA" w14:paraId="6426B7D4" w14:textId="77777777" w:rsidTr="005A2D7C">
              <w:trPr>
                <w:jc w:val="center"/>
              </w:trPr>
              <w:tc>
                <w:tcPr>
                  <w:tcW w:w="1501" w:type="dxa"/>
                  <w:shd w:val="clear" w:color="auto" w:fill="DEEAF6"/>
                </w:tcPr>
                <w:p w14:paraId="3FFD98A4" w14:textId="77777777" w:rsidR="005E122D" w:rsidRPr="009743EA" w:rsidRDefault="005E122D" w:rsidP="005E122D">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7ED59E4C" w14:textId="77777777" w:rsidR="005E122D" w:rsidRPr="009743EA" w:rsidRDefault="005E122D" w:rsidP="005E122D">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3C672159" w14:textId="77777777" w:rsidR="00554D66" w:rsidRPr="009743EA" w:rsidRDefault="00554D66" w:rsidP="00BD522C">
            <w:pPr>
              <w:pStyle w:val="TAL"/>
              <w:snapToGrid w:val="0"/>
              <w:jc w:val="both"/>
              <w:rPr>
                <w:lang w:eastAsia="ko-KR"/>
              </w:rPr>
            </w:pPr>
          </w:p>
        </w:tc>
      </w:tr>
      <w:tr w:rsidR="00554D66" w:rsidRPr="009743EA" w14:paraId="01C9F9E9"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05C4E5E5" w14:textId="77777777" w:rsidR="00554D66" w:rsidRPr="009743EA" w:rsidRDefault="00554D66" w:rsidP="00BD522C">
            <w:pPr>
              <w:pStyle w:val="Default"/>
              <w:overflowPunct w:val="0"/>
              <w:jc w:val="center"/>
              <w:rPr>
                <w:color w:val="auto"/>
              </w:rPr>
            </w:pPr>
          </w:p>
          <w:p w14:paraId="6DB42927" w14:textId="77777777" w:rsidR="00554D66" w:rsidRPr="009743EA" w:rsidRDefault="00554D66" w:rsidP="00BD522C">
            <w:pPr>
              <w:pStyle w:val="Default"/>
              <w:overflowPunct w:val="0"/>
              <w:jc w:val="center"/>
              <w:rPr>
                <w:b/>
                <w:sz w:val="20"/>
                <w:szCs w:val="20"/>
              </w:rPr>
            </w:pPr>
          </w:p>
          <w:p w14:paraId="339BA864" w14:textId="77777777" w:rsidR="00554D66" w:rsidRPr="009743EA" w:rsidRDefault="00554D66" w:rsidP="00BD522C">
            <w:pPr>
              <w:pStyle w:val="Default"/>
              <w:overflowPunct w:val="0"/>
              <w:jc w:val="center"/>
              <w:rPr>
                <w:b/>
                <w:sz w:val="20"/>
                <w:szCs w:val="20"/>
              </w:rPr>
            </w:pPr>
          </w:p>
          <w:p w14:paraId="7597DB77" w14:textId="77777777" w:rsidR="00554D66" w:rsidRPr="009743EA" w:rsidRDefault="00554D66"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5DCB6DF2" w14:textId="77777777" w:rsidR="00554D66" w:rsidRPr="009743EA" w:rsidRDefault="00554D66" w:rsidP="00BD522C">
            <w:pPr>
              <w:pStyle w:val="Default"/>
              <w:overflowPunct w:val="0"/>
              <w:jc w:val="center"/>
              <w:rPr>
                <w:b/>
                <w:kern w:val="1"/>
              </w:rPr>
            </w:pPr>
            <w:r w:rsidRPr="009743EA">
              <w:rPr>
                <w:rFonts w:ascii="Arial" w:eastAsia="Malgun Gothic" w:hAnsi="Arial"/>
                <w:b/>
                <w:color w:val="auto"/>
                <w:kern w:val="1"/>
                <w:sz w:val="18"/>
                <w:szCs w:val="20"/>
                <w:lang w:eastAsia="ko-KR"/>
              </w:rPr>
              <w:t>us</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045D7B8" w14:textId="77777777" w:rsidR="008D35CF" w:rsidRPr="005A2D7C" w:rsidRDefault="008D35CF" w:rsidP="005A2D7C">
            <w:pPr>
              <w:pStyle w:val="TAL"/>
              <w:rPr>
                <w:rFonts w:eastAsia="Calibri Light"/>
              </w:rPr>
            </w:pPr>
          </w:p>
          <w:p w14:paraId="7271A2E1" w14:textId="77777777" w:rsidR="00554D66" w:rsidRPr="009743EA" w:rsidRDefault="008D35CF" w:rsidP="00BD522C">
            <w:pPr>
              <w:widowControl w:val="0"/>
              <w:spacing w:after="0"/>
              <w:ind w:left="284"/>
              <w:jc w:val="both"/>
              <w:textAlignment w:val="auto"/>
              <w:rPr>
                <w:rFonts w:ascii="Arial" w:hAnsi="Arial"/>
                <w:color w:val="0070C0"/>
                <w:sz w:val="18"/>
              </w:rPr>
            </w:pPr>
            <w:r w:rsidRPr="009743EA">
              <w:rPr>
                <w:rFonts w:eastAsia="Calibri Light"/>
                <w:b/>
                <w:sz w:val="24"/>
              </w:rPr>
              <w:t>API/DIS</w:t>
            </w:r>
            <w:r w:rsidR="00F41F85" w:rsidRPr="009743EA">
              <w:rPr>
                <w:rFonts w:eastAsia="Calibri Light"/>
                <w:b/>
                <w:sz w:val="24"/>
              </w:rPr>
              <w:t>_</w:t>
            </w:r>
            <w:r w:rsidRPr="009743EA">
              <w:rPr>
                <w:rFonts w:eastAsia="Calibri Light"/>
                <w:b/>
                <w:sz w:val="24"/>
              </w:rPr>
              <w:t>US</w:t>
            </w:r>
          </w:p>
          <w:p w14:paraId="0C82874E" w14:textId="77777777" w:rsidR="00554D66" w:rsidRPr="005A2D7C" w:rsidRDefault="00554D66" w:rsidP="007C39B4">
            <w:pPr>
              <w:pStyle w:val="NoSpacing"/>
              <w:overflowPunct w:val="0"/>
              <w:rPr>
                <w:rFonts w:ascii="Arial" w:hAnsi="Arial"/>
                <w:b/>
                <w:color w:val="0070C0"/>
                <w:sz w:val="18"/>
                <w:lang w:val="en-GB"/>
              </w:rPr>
            </w:pPr>
            <w:r w:rsidRPr="005A2D7C">
              <w:rPr>
                <w:rFonts w:ascii="Times New Roman" w:hAnsi="Times New Roman"/>
                <w:lang w:val="en-GB"/>
              </w:rPr>
              <w:t xml:space="preserve">    </w:t>
            </w:r>
          </w:p>
          <w:p w14:paraId="068D6EAA"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7ADB337D" w14:textId="77777777" w:rsidR="00554D66" w:rsidRPr="009743EA" w:rsidRDefault="00554D66" w:rsidP="00BD522C">
            <w:pPr>
              <w:pStyle w:val="TAL"/>
              <w:snapToGrid w:val="0"/>
              <w:ind w:left="284"/>
              <w:jc w:val="both"/>
              <w:rPr>
                <w:color w:val="0070C0"/>
              </w:rPr>
            </w:pPr>
          </w:p>
          <w:p w14:paraId="46534A68" w14:textId="77777777" w:rsidR="00554D66" w:rsidRPr="009743EA" w:rsidRDefault="00554D66" w:rsidP="00BD522C">
            <w:pPr>
              <w:pStyle w:val="TAL"/>
              <w:snapToGrid w:val="0"/>
              <w:ind w:left="284"/>
              <w:jc w:val="both"/>
              <w:rPr>
                <w:color w:val="0070C0"/>
              </w:rPr>
            </w:pPr>
            <w:r w:rsidRPr="009743EA">
              <w:rPr>
                <w:color w:val="0070C0"/>
              </w:rPr>
              <w:t>GET /mn-name?fu=1&amp;us=20180405T235959 HTTP/1.1</w:t>
            </w:r>
          </w:p>
          <w:p w14:paraId="045A4556" w14:textId="77777777" w:rsidR="00554D66" w:rsidRPr="009743EA" w:rsidRDefault="00554D66" w:rsidP="00BD522C">
            <w:pPr>
              <w:pStyle w:val="TAL"/>
              <w:snapToGrid w:val="0"/>
              <w:ind w:left="284"/>
              <w:jc w:val="both"/>
              <w:rPr>
                <w:color w:val="0070C0"/>
              </w:rPr>
            </w:pPr>
            <w:r w:rsidRPr="009743EA">
              <w:rPr>
                <w:color w:val="0070C0"/>
              </w:rPr>
              <w:t>Host: 192.168.0.10:8282</w:t>
            </w:r>
          </w:p>
          <w:p w14:paraId="1622A7A5" w14:textId="77777777" w:rsidR="00554D66" w:rsidRPr="009743EA" w:rsidRDefault="00554D66" w:rsidP="00BD522C">
            <w:pPr>
              <w:pStyle w:val="TAL"/>
              <w:snapToGrid w:val="0"/>
              <w:ind w:left="284"/>
              <w:jc w:val="both"/>
              <w:rPr>
                <w:color w:val="0070C0"/>
              </w:rPr>
            </w:pPr>
            <w:r w:rsidRPr="009743EA">
              <w:rPr>
                <w:color w:val="0070C0"/>
              </w:rPr>
              <w:t>X-M2M-Origin: CAE5630283216026458665</w:t>
            </w:r>
          </w:p>
          <w:p w14:paraId="4A862FA5" w14:textId="77777777" w:rsidR="00A06B31" w:rsidRPr="009743EA" w:rsidRDefault="00A06B31" w:rsidP="00A06B31">
            <w:pPr>
              <w:pStyle w:val="TAL"/>
              <w:snapToGrid w:val="0"/>
              <w:ind w:left="284"/>
              <w:jc w:val="both"/>
              <w:rPr>
                <w:color w:val="0070C0"/>
              </w:rPr>
            </w:pPr>
            <w:r w:rsidRPr="009743EA">
              <w:rPr>
                <w:color w:val="0070C0"/>
              </w:rPr>
              <w:t>Accept: application/json</w:t>
            </w:r>
          </w:p>
          <w:p w14:paraId="18DEAA74" w14:textId="77777777" w:rsidR="00554D66" w:rsidRPr="009743EA" w:rsidRDefault="00554D66" w:rsidP="00BD522C">
            <w:pPr>
              <w:pStyle w:val="TAL"/>
              <w:snapToGrid w:val="0"/>
              <w:ind w:left="284"/>
              <w:jc w:val="both"/>
              <w:rPr>
                <w:color w:val="0070C0"/>
              </w:rPr>
            </w:pPr>
            <w:r w:rsidRPr="009743EA">
              <w:rPr>
                <w:color w:val="0070C0"/>
              </w:rPr>
              <w:t>X-M2M-RI: 1234</w:t>
            </w:r>
          </w:p>
          <w:p w14:paraId="313DF1FE"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30796C8D" w14:textId="77777777" w:rsidR="00554D66" w:rsidRPr="009743EA" w:rsidRDefault="00554D66" w:rsidP="00BD522C">
            <w:pPr>
              <w:pStyle w:val="TAL"/>
              <w:snapToGrid w:val="0"/>
              <w:ind w:left="284"/>
              <w:jc w:val="both"/>
              <w:rPr>
                <w:color w:val="0070C0"/>
              </w:rPr>
            </w:pPr>
          </w:p>
          <w:p w14:paraId="3D461771" w14:textId="77777777" w:rsidR="00554D66" w:rsidRPr="009743EA" w:rsidRDefault="00554D66" w:rsidP="00BD522C">
            <w:pPr>
              <w:widowControl w:val="0"/>
              <w:spacing w:after="0"/>
              <w:ind w:left="284"/>
              <w:jc w:val="both"/>
              <w:textAlignment w:val="auto"/>
              <w:rPr>
                <w:rFonts w:ascii="Arial" w:hAnsi="Arial"/>
                <w:b/>
                <w:color w:val="0070C0"/>
                <w:sz w:val="18"/>
              </w:rPr>
            </w:pPr>
          </w:p>
          <w:p w14:paraId="44FE290F"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lastRenderedPageBreak/>
              <w:t>HTTP Response:</w:t>
            </w:r>
          </w:p>
          <w:p w14:paraId="657A0A93" w14:textId="77777777" w:rsidR="00554D66" w:rsidRPr="009743EA" w:rsidRDefault="00554D66" w:rsidP="00BD522C">
            <w:pPr>
              <w:widowControl w:val="0"/>
              <w:spacing w:after="0"/>
              <w:ind w:left="284"/>
              <w:textAlignment w:val="auto"/>
              <w:rPr>
                <w:rFonts w:ascii="Arial" w:hAnsi="Arial"/>
                <w:color w:val="0070C0"/>
                <w:sz w:val="18"/>
              </w:rPr>
            </w:pPr>
          </w:p>
          <w:p w14:paraId="15F49959" w14:textId="77777777" w:rsidR="00554D66" w:rsidRPr="009743EA" w:rsidRDefault="00554D66" w:rsidP="00BD522C">
            <w:pPr>
              <w:widowControl w:val="0"/>
              <w:spacing w:after="0"/>
              <w:ind w:left="284"/>
              <w:textAlignment w:val="auto"/>
              <w:rPr>
                <w:rFonts w:ascii="Arial" w:hAnsi="Arial"/>
                <w:color w:val="0070C0"/>
                <w:sz w:val="18"/>
              </w:rPr>
            </w:pPr>
            <w:r w:rsidRPr="009743EA">
              <w:rPr>
                <w:rFonts w:ascii="Arial" w:hAnsi="Arial"/>
                <w:color w:val="0070C0"/>
                <w:sz w:val="18"/>
              </w:rPr>
              <w:t>200 OK</w:t>
            </w:r>
          </w:p>
          <w:p w14:paraId="63ABAD0B" w14:textId="77777777" w:rsidR="00554D66" w:rsidRPr="009743EA" w:rsidRDefault="00554D66" w:rsidP="00BD522C">
            <w:pPr>
              <w:pStyle w:val="TAL"/>
              <w:snapToGrid w:val="0"/>
              <w:ind w:left="284"/>
              <w:rPr>
                <w:color w:val="0070C0"/>
              </w:rPr>
            </w:pPr>
            <w:r w:rsidRPr="009743EA">
              <w:rPr>
                <w:color w:val="0070C0"/>
              </w:rPr>
              <w:t>Content-Type: application/json</w:t>
            </w:r>
          </w:p>
          <w:p w14:paraId="4C1A644C" w14:textId="77777777" w:rsidR="00554D66" w:rsidRPr="005A2D7C" w:rsidRDefault="00554D66" w:rsidP="00BD522C">
            <w:pPr>
              <w:pStyle w:val="TAL"/>
              <w:snapToGrid w:val="0"/>
              <w:ind w:left="284"/>
              <w:rPr>
                <w:color w:val="0070C0"/>
              </w:rPr>
            </w:pPr>
            <w:r w:rsidRPr="005A2D7C">
              <w:rPr>
                <w:color w:val="0070C0"/>
              </w:rPr>
              <w:t>X-M2M-RI: 1234</w:t>
            </w:r>
          </w:p>
          <w:p w14:paraId="2B86A7A1" w14:textId="77777777" w:rsidR="005A7A27" w:rsidRPr="005A2D7C"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67D9942B" w14:textId="77777777" w:rsidR="00554D66" w:rsidRPr="005A2D7C" w:rsidRDefault="00554D66" w:rsidP="00BD522C">
            <w:pPr>
              <w:pStyle w:val="TAL"/>
              <w:snapToGrid w:val="0"/>
              <w:ind w:left="284"/>
              <w:rPr>
                <w:color w:val="0070C0"/>
              </w:rPr>
            </w:pPr>
            <w:r w:rsidRPr="005A2D7C">
              <w:rPr>
                <w:color w:val="0070C0"/>
              </w:rPr>
              <w:t>X-M2M-RSC: 2000</w:t>
            </w:r>
          </w:p>
          <w:p w14:paraId="211616CE" w14:textId="77777777" w:rsidR="00554D66" w:rsidRPr="005A2D7C" w:rsidRDefault="00554D66" w:rsidP="00BD522C">
            <w:pPr>
              <w:pStyle w:val="TAL"/>
              <w:snapToGrid w:val="0"/>
              <w:ind w:left="284"/>
              <w:jc w:val="both"/>
              <w:rPr>
                <w:color w:val="0070C0"/>
              </w:rPr>
            </w:pPr>
          </w:p>
          <w:p w14:paraId="6775A6DD" w14:textId="77777777" w:rsidR="00554D66" w:rsidRPr="009743EA" w:rsidRDefault="00554D66" w:rsidP="00BD522C">
            <w:pPr>
              <w:pStyle w:val="TAL"/>
              <w:snapToGrid w:val="0"/>
              <w:ind w:left="284"/>
              <w:rPr>
                <w:color w:val="0070C0"/>
              </w:rPr>
            </w:pPr>
            <w:r w:rsidRPr="009743EA">
              <w:rPr>
                <w:color w:val="0070C0"/>
              </w:rPr>
              <w:t>{</w:t>
            </w:r>
          </w:p>
          <w:p w14:paraId="278F57CF" w14:textId="77777777" w:rsidR="00554D66" w:rsidRPr="009743EA" w:rsidRDefault="00554D66" w:rsidP="00BD522C">
            <w:pPr>
              <w:pStyle w:val="TAL"/>
              <w:snapToGrid w:val="0"/>
              <w:ind w:left="284"/>
              <w:rPr>
                <w:color w:val="0070C0"/>
              </w:rPr>
            </w:pPr>
            <w:r w:rsidRPr="009743EA">
              <w:rPr>
                <w:color w:val="0070C0"/>
              </w:rPr>
              <w:t xml:space="preserve">    "m2m:uril": </w:t>
            </w:r>
          </w:p>
          <w:p w14:paraId="41286CC7" w14:textId="77777777" w:rsidR="00554D66" w:rsidRPr="009743EA" w:rsidRDefault="00554D66" w:rsidP="00BD522C">
            <w:pPr>
              <w:pStyle w:val="TAL"/>
              <w:snapToGrid w:val="0"/>
              <w:ind w:left="284"/>
              <w:rPr>
                <w:color w:val="0070C0"/>
              </w:rPr>
            </w:pPr>
            <w:r w:rsidRPr="009743EA">
              <w:rPr>
                <w:color w:val="0070C0"/>
              </w:rPr>
              <w:t xml:space="preserve">        "/mn-name/ae_sensor"</w:t>
            </w:r>
          </w:p>
          <w:p w14:paraId="46E1DA32" w14:textId="77777777" w:rsidR="00554D66" w:rsidRPr="005A2D7C" w:rsidRDefault="00554D66" w:rsidP="00BD522C">
            <w:pPr>
              <w:pStyle w:val="TAL"/>
              <w:snapToGrid w:val="0"/>
              <w:ind w:left="284"/>
              <w:rPr>
                <w:color w:val="0070C0"/>
              </w:rPr>
            </w:pPr>
            <w:r w:rsidRPr="005A2D7C">
              <w:rPr>
                <w:color w:val="0070C0"/>
              </w:rPr>
              <w:t>}</w:t>
            </w:r>
          </w:p>
          <w:p w14:paraId="617C8A14" w14:textId="77777777" w:rsidR="00554D66" w:rsidRPr="005A2D7C" w:rsidRDefault="00554D66" w:rsidP="00BD522C">
            <w:pPr>
              <w:pStyle w:val="TAL"/>
              <w:snapToGrid w:val="0"/>
              <w:ind w:left="284"/>
              <w:jc w:val="both"/>
              <w:rPr>
                <w:color w:val="0070C0"/>
              </w:rPr>
            </w:pPr>
          </w:p>
        </w:tc>
      </w:tr>
      <w:tr w:rsidR="00554D66" w:rsidRPr="009743EA" w14:paraId="605F5A7B"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3C850E8D"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578C05D3"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31C84EE3"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6C872F22"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19280EEF"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30D1A9BD"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76697300" w14:textId="77777777" w:rsidR="00554D66" w:rsidRPr="009743EA" w:rsidRDefault="00554D66"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466DC1CF" w14:textId="77777777" w:rsidR="00554D66" w:rsidRPr="009743EA" w:rsidRDefault="00554D66" w:rsidP="00BD522C">
            <w:pPr>
              <w:pStyle w:val="TAL"/>
              <w:snapToGrid w:val="0"/>
              <w:jc w:val="center"/>
              <w:rPr>
                <w:b/>
                <w:kern w:val="1"/>
                <w:lang w:eastAsia="ko-KR"/>
              </w:rPr>
            </w:pPr>
            <w:r w:rsidRPr="009743EA">
              <w:rPr>
                <w:b/>
                <w:kern w:val="1"/>
                <w:lang w:eastAsia="ko-KR"/>
              </w:rPr>
              <w:t>ms</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BB0F0F2" w14:textId="77777777" w:rsidR="00554D66" w:rsidRPr="009743EA" w:rsidRDefault="00554D66" w:rsidP="005A2D7C">
            <w:pPr>
              <w:pStyle w:val="TAL"/>
            </w:pPr>
          </w:p>
          <w:p w14:paraId="4E187072" w14:textId="77777777" w:rsidR="00554D66" w:rsidRPr="009743EA" w:rsidRDefault="00C6243C" w:rsidP="007C39B4">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API/DIS</w:t>
            </w:r>
            <w:r w:rsidR="00F41F85" w:rsidRPr="009743EA">
              <w:rPr>
                <w:rFonts w:ascii="Times New Roman" w:eastAsia="Calibri Light" w:hAnsi="Times New Roman"/>
                <w:b/>
                <w:sz w:val="24"/>
              </w:rPr>
              <w:t>_</w:t>
            </w:r>
            <w:r w:rsidRPr="009743EA">
              <w:rPr>
                <w:rFonts w:ascii="Times New Roman" w:eastAsia="Calibri Light" w:hAnsi="Times New Roman"/>
                <w:b/>
                <w:sz w:val="24"/>
              </w:rPr>
              <w:t>MS</w:t>
            </w:r>
            <w:r w:rsidR="00554D66" w:rsidRPr="009743EA">
              <w:rPr>
                <w:rFonts w:ascii="Times New Roman" w:eastAsia="Calibri Light" w:hAnsi="Times New Roman"/>
                <w:b/>
              </w:rPr>
              <w:t xml:space="preserve">    </w:t>
            </w:r>
          </w:p>
          <w:p w14:paraId="1A9E9B0F" w14:textId="77777777" w:rsidR="00554D66" w:rsidRPr="005A2D7C" w:rsidRDefault="00554D66" w:rsidP="00BD522C">
            <w:pPr>
              <w:pStyle w:val="NoSpacing"/>
              <w:overflowPunct w:val="0"/>
              <w:rPr>
                <w:rFonts w:ascii="Arial" w:hAnsi="Arial"/>
                <w:b/>
                <w:color w:val="0070C0"/>
                <w:sz w:val="18"/>
                <w:lang w:val="en-GB"/>
              </w:rPr>
            </w:pPr>
            <w:r w:rsidRPr="005A2D7C">
              <w:rPr>
                <w:rFonts w:ascii="Times New Roman" w:hAnsi="Times New Roman"/>
                <w:lang w:val="en-GB"/>
              </w:rPr>
              <w:t xml:space="preserve">    </w:t>
            </w:r>
          </w:p>
          <w:p w14:paraId="51AF5987"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4F0A6A08" w14:textId="77777777" w:rsidR="00554D66" w:rsidRPr="009743EA" w:rsidRDefault="00554D66" w:rsidP="00BD522C">
            <w:pPr>
              <w:pStyle w:val="TAL"/>
              <w:snapToGrid w:val="0"/>
              <w:ind w:left="284"/>
              <w:jc w:val="both"/>
              <w:rPr>
                <w:color w:val="0070C0"/>
              </w:rPr>
            </w:pPr>
          </w:p>
          <w:p w14:paraId="5D929483" w14:textId="77777777" w:rsidR="00554D66" w:rsidRPr="009743EA" w:rsidRDefault="00554D66" w:rsidP="00BD522C">
            <w:pPr>
              <w:pStyle w:val="TAL"/>
              <w:snapToGrid w:val="0"/>
              <w:ind w:left="284"/>
              <w:jc w:val="both"/>
              <w:rPr>
                <w:color w:val="0070C0"/>
              </w:rPr>
            </w:pPr>
            <w:r w:rsidRPr="009743EA">
              <w:rPr>
                <w:color w:val="0070C0"/>
              </w:rPr>
              <w:t>GET /mn-name?fu=1&amp;ms=20180405T235959 HTTP/1.1</w:t>
            </w:r>
          </w:p>
          <w:p w14:paraId="5B585D19" w14:textId="77777777" w:rsidR="00554D66" w:rsidRPr="009743EA" w:rsidRDefault="00554D66" w:rsidP="00BD522C">
            <w:pPr>
              <w:pStyle w:val="TAL"/>
              <w:snapToGrid w:val="0"/>
              <w:ind w:left="284"/>
              <w:jc w:val="both"/>
              <w:rPr>
                <w:color w:val="0070C0"/>
              </w:rPr>
            </w:pPr>
            <w:r w:rsidRPr="009743EA">
              <w:rPr>
                <w:color w:val="0070C0"/>
              </w:rPr>
              <w:t>Host: 192.168.0.10:8282</w:t>
            </w:r>
          </w:p>
          <w:p w14:paraId="67F87D6B" w14:textId="77777777" w:rsidR="00554D66" w:rsidRPr="009743EA" w:rsidRDefault="00554D66" w:rsidP="00BD522C">
            <w:pPr>
              <w:pStyle w:val="TAL"/>
              <w:snapToGrid w:val="0"/>
              <w:ind w:left="284"/>
              <w:jc w:val="both"/>
              <w:rPr>
                <w:color w:val="0070C0"/>
              </w:rPr>
            </w:pPr>
            <w:r w:rsidRPr="009743EA">
              <w:rPr>
                <w:color w:val="0070C0"/>
              </w:rPr>
              <w:t>X-M2M-Origin: CAE5630283216026458665</w:t>
            </w:r>
          </w:p>
          <w:p w14:paraId="42F05CF2" w14:textId="77777777" w:rsidR="00A06B31" w:rsidRPr="009743EA" w:rsidRDefault="00A06B31" w:rsidP="00A06B31">
            <w:pPr>
              <w:pStyle w:val="TAL"/>
              <w:snapToGrid w:val="0"/>
              <w:ind w:left="284"/>
              <w:jc w:val="both"/>
              <w:rPr>
                <w:color w:val="0070C0"/>
              </w:rPr>
            </w:pPr>
            <w:r w:rsidRPr="009743EA">
              <w:rPr>
                <w:color w:val="0070C0"/>
              </w:rPr>
              <w:t>Accept: application/json</w:t>
            </w:r>
          </w:p>
          <w:p w14:paraId="1A2A790C" w14:textId="77777777" w:rsidR="00554D66" w:rsidRPr="009743EA" w:rsidRDefault="00554D66" w:rsidP="00BD522C">
            <w:pPr>
              <w:pStyle w:val="TAL"/>
              <w:snapToGrid w:val="0"/>
              <w:ind w:left="284"/>
              <w:jc w:val="both"/>
              <w:rPr>
                <w:color w:val="0070C0"/>
              </w:rPr>
            </w:pPr>
            <w:r w:rsidRPr="009743EA">
              <w:rPr>
                <w:color w:val="0070C0"/>
              </w:rPr>
              <w:t>X-M2M-RI: 1234</w:t>
            </w:r>
          </w:p>
          <w:p w14:paraId="6A727F9F"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4596F4CB" w14:textId="77777777" w:rsidR="00554D66" w:rsidRPr="009743EA" w:rsidRDefault="00554D66" w:rsidP="00BD522C">
            <w:pPr>
              <w:pStyle w:val="TAL"/>
              <w:snapToGrid w:val="0"/>
              <w:ind w:left="284"/>
              <w:jc w:val="both"/>
              <w:rPr>
                <w:color w:val="0070C0"/>
              </w:rPr>
            </w:pPr>
          </w:p>
          <w:p w14:paraId="4B39D727" w14:textId="77777777" w:rsidR="00554D66" w:rsidRPr="009743EA" w:rsidRDefault="00554D66" w:rsidP="00BD522C">
            <w:pPr>
              <w:widowControl w:val="0"/>
              <w:spacing w:after="0"/>
              <w:ind w:left="284"/>
              <w:jc w:val="both"/>
              <w:textAlignment w:val="auto"/>
              <w:rPr>
                <w:rFonts w:ascii="Arial" w:hAnsi="Arial"/>
                <w:b/>
                <w:color w:val="0070C0"/>
                <w:sz w:val="18"/>
              </w:rPr>
            </w:pPr>
          </w:p>
          <w:p w14:paraId="04FFD0FB"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6500F08B" w14:textId="77777777" w:rsidR="00554D66" w:rsidRPr="009743EA" w:rsidRDefault="00554D66" w:rsidP="00BD522C">
            <w:pPr>
              <w:widowControl w:val="0"/>
              <w:spacing w:after="0"/>
              <w:ind w:left="284"/>
              <w:textAlignment w:val="auto"/>
              <w:rPr>
                <w:rFonts w:ascii="Arial" w:hAnsi="Arial"/>
                <w:color w:val="0070C0"/>
                <w:sz w:val="18"/>
              </w:rPr>
            </w:pPr>
          </w:p>
          <w:p w14:paraId="7018E9A6" w14:textId="77777777" w:rsidR="00554D66" w:rsidRPr="009743EA" w:rsidRDefault="00554D66" w:rsidP="00BD522C">
            <w:pPr>
              <w:widowControl w:val="0"/>
              <w:spacing w:after="0"/>
              <w:ind w:left="284"/>
              <w:textAlignment w:val="auto"/>
              <w:rPr>
                <w:rFonts w:ascii="Arial" w:hAnsi="Arial"/>
                <w:color w:val="0070C0"/>
                <w:sz w:val="18"/>
              </w:rPr>
            </w:pPr>
            <w:r w:rsidRPr="009743EA">
              <w:rPr>
                <w:rFonts w:ascii="Arial" w:hAnsi="Arial"/>
                <w:color w:val="0070C0"/>
                <w:sz w:val="18"/>
              </w:rPr>
              <w:t>200 OK</w:t>
            </w:r>
          </w:p>
          <w:p w14:paraId="06C86764" w14:textId="77777777" w:rsidR="00554D66" w:rsidRPr="009743EA" w:rsidRDefault="00554D66" w:rsidP="00BD522C">
            <w:pPr>
              <w:pStyle w:val="TAL"/>
              <w:snapToGrid w:val="0"/>
              <w:ind w:left="284"/>
              <w:rPr>
                <w:color w:val="0070C0"/>
              </w:rPr>
            </w:pPr>
            <w:r w:rsidRPr="009743EA">
              <w:rPr>
                <w:color w:val="0070C0"/>
              </w:rPr>
              <w:t>Content-Type: application/json</w:t>
            </w:r>
          </w:p>
          <w:p w14:paraId="513311F6" w14:textId="77777777" w:rsidR="00554D66" w:rsidRPr="009743EA" w:rsidRDefault="00554D66" w:rsidP="00BD522C">
            <w:pPr>
              <w:pStyle w:val="TAL"/>
              <w:snapToGrid w:val="0"/>
              <w:ind w:left="284"/>
              <w:rPr>
                <w:color w:val="0070C0"/>
              </w:rPr>
            </w:pPr>
            <w:r w:rsidRPr="009743EA">
              <w:rPr>
                <w:color w:val="0070C0"/>
              </w:rPr>
              <w:t>X-M2M-RI: 1234</w:t>
            </w:r>
          </w:p>
          <w:p w14:paraId="2F44F1C5"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02FBDF86" w14:textId="77777777" w:rsidR="00554D66" w:rsidRPr="009743EA" w:rsidRDefault="00554D66" w:rsidP="00BD522C">
            <w:pPr>
              <w:pStyle w:val="TAL"/>
              <w:snapToGrid w:val="0"/>
              <w:ind w:left="284"/>
              <w:rPr>
                <w:color w:val="0070C0"/>
              </w:rPr>
            </w:pPr>
            <w:r w:rsidRPr="009743EA">
              <w:rPr>
                <w:color w:val="0070C0"/>
              </w:rPr>
              <w:t>X-M2M-RSC: 2000</w:t>
            </w:r>
          </w:p>
          <w:p w14:paraId="13BAB9B3" w14:textId="77777777" w:rsidR="00554D66" w:rsidRPr="009743EA" w:rsidRDefault="00554D66" w:rsidP="00BD522C">
            <w:pPr>
              <w:pStyle w:val="TAL"/>
              <w:snapToGrid w:val="0"/>
              <w:ind w:left="284"/>
              <w:rPr>
                <w:color w:val="0070C0"/>
              </w:rPr>
            </w:pPr>
          </w:p>
          <w:p w14:paraId="7D72CD56" w14:textId="77777777" w:rsidR="00554D66" w:rsidRPr="009743EA" w:rsidRDefault="00554D66" w:rsidP="00BD522C">
            <w:pPr>
              <w:pStyle w:val="TAL"/>
              <w:snapToGrid w:val="0"/>
              <w:ind w:left="284"/>
              <w:rPr>
                <w:color w:val="0070C0"/>
              </w:rPr>
            </w:pPr>
            <w:r w:rsidRPr="009743EA">
              <w:rPr>
                <w:color w:val="0070C0"/>
              </w:rPr>
              <w:t>{</w:t>
            </w:r>
          </w:p>
          <w:p w14:paraId="383C4DC2" w14:textId="77777777" w:rsidR="00554D66" w:rsidRPr="009743EA" w:rsidRDefault="00554D66" w:rsidP="00BD522C">
            <w:pPr>
              <w:pStyle w:val="TAL"/>
              <w:snapToGrid w:val="0"/>
              <w:ind w:left="284"/>
              <w:rPr>
                <w:color w:val="0070C0"/>
              </w:rPr>
            </w:pPr>
            <w:r w:rsidRPr="009743EA">
              <w:rPr>
                <w:color w:val="0070C0"/>
              </w:rPr>
              <w:t xml:space="preserve">    "m2m:uril": </w:t>
            </w:r>
          </w:p>
          <w:p w14:paraId="7C7FEC81" w14:textId="77777777" w:rsidR="00554D66" w:rsidRPr="009743EA" w:rsidRDefault="00554D66" w:rsidP="00BD522C">
            <w:pPr>
              <w:pStyle w:val="TAL"/>
              <w:snapToGrid w:val="0"/>
              <w:ind w:left="284"/>
              <w:rPr>
                <w:color w:val="0070C0"/>
              </w:rPr>
            </w:pPr>
            <w:r w:rsidRPr="009743EA">
              <w:rPr>
                <w:color w:val="0070C0"/>
              </w:rPr>
              <w:t xml:space="preserve">        "/mn-name/ae_actuator",</w:t>
            </w:r>
          </w:p>
          <w:p w14:paraId="52A119AE" w14:textId="77777777" w:rsidR="00554D66" w:rsidRPr="009743EA" w:rsidRDefault="00554D66" w:rsidP="00BD522C">
            <w:pPr>
              <w:pStyle w:val="TAL"/>
              <w:snapToGrid w:val="0"/>
              <w:ind w:left="284"/>
              <w:rPr>
                <w:color w:val="0070C0"/>
              </w:rPr>
            </w:pPr>
            <w:r w:rsidRPr="009743EA">
              <w:rPr>
                <w:color w:val="0070C0"/>
              </w:rPr>
              <w:t xml:space="preserve">        "/mn-name/ae_actuator/cnt_light1",</w:t>
            </w:r>
          </w:p>
          <w:p w14:paraId="09631C21" w14:textId="77777777" w:rsidR="00554D66" w:rsidRPr="009743EA" w:rsidRDefault="00554D66" w:rsidP="00BD522C">
            <w:pPr>
              <w:pStyle w:val="TAL"/>
              <w:snapToGrid w:val="0"/>
              <w:ind w:left="284"/>
              <w:rPr>
                <w:color w:val="0070C0"/>
              </w:rPr>
            </w:pPr>
            <w:r w:rsidRPr="009743EA">
              <w:rPr>
                <w:color w:val="0070C0"/>
              </w:rPr>
              <w:t xml:space="preserve">        "/mn-name/ae_actuator/cnt_light2",</w:t>
            </w:r>
          </w:p>
          <w:p w14:paraId="3A3AD164" w14:textId="77777777" w:rsidR="00554D66" w:rsidRPr="009743EA" w:rsidRDefault="00554D66" w:rsidP="00BD522C">
            <w:pPr>
              <w:pStyle w:val="TAL"/>
              <w:snapToGrid w:val="0"/>
              <w:ind w:left="284"/>
              <w:rPr>
                <w:color w:val="0070C0"/>
              </w:rPr>
            </w:pPr>
            <w:r w:rsidRPr="009743EA">
              <w:rPr>
                <w:color w:val="0070C0"/>
              </w:rPr>
              <w:t xml:space="preserve">        "/mn-name/ae_sensor/cnt_temp1",</w:t>
            </w:r>
          </w:p>
          <w:p w14:paraId="7D7FB407" w14:textId="77777777" w:rsidR="00554D66" w:rsidRPr="009743EA" w:rsidRDefault="00554D66" w:rsidP="00BD522C">
            <w:pPr>
              <w:pStyle w:val="TAL"/>
              <w:snapToGrid w:val="0"/>
              <w:ind w:left="284"/>
              <w:rPr>
                <w:color w:val="0070C0"/>
              </w:rPr>
            </w:pPr>
            <w:r w:rsidRPr="009743EA">
              <w:rPr>
                <w:color w:val="0070C0"/>
              </w:rPr>
              <w:t xml:space="preserve">        "/mn-name/ae_sensor/cnt_temp2"</w:t>
            </w:r>
          </w:p>
          <w:p w14:paraId="272A746B" w14:textId="77777777" w:rsidR="00554D66" w:rsidRPr="005A2D7C" w:rsidRDefault="00554D66" w:rsidP="00BD522C">
            <w:pPr>
              <w:pStyle w:val="TAL"/>
              <w:snapToGrid w:val="0"/>
              <w:ind w:left="284"/>
              <w:rPr>
                <w:color w:val="0070C0"/>
              </w:rPr>
            </w:pPr>
            <w:r w:rsidRPr="005A2D7C">
              <w:rPr>
                <w:color w:val="0070C0"/>
              </w:rPr>
              <w:t>}</w:t>
            </w:r>
          </w:p>
          <w:p w14:paraId="22C0FAB9" w14:textId="77777777" w:rsidR="00554D66" w:rsidRPr="009743EA" w:rsidRDefault="00554D66" w:rsidP="00BD522C">
            <w:pPr>
              <w:pStyle w:val="TAL"/>
              <w:snapToGrid w:val="0"/>
              <w:ind w:left="284"/>
            </w:pPr>
          </w:p>
        </w:tc>
      </w:tr>
    </w:tbl>
    <w:p w14:paraId="451F0144" w14:textId="77777777" w:rsidR="00554D66" w:rsidRPr="005A2D7C" w:rsidRDefault="00554D66" w:rsidP="00554D66"/>
    <w:p w14:paraId="51806CB6" w14:textId="77777777" w:rsidR="00554D66" w:rsidRPr="00325791" w:rsidRDefault="00554D66" w:rsidP="00554D66">
      <w:pPr>
        <w:pStyle w:val="Heading4"/>
        <w:rPr>
          <w:lang w:val="fr-FR"/>
        </w:rPr>
      </w:pPr>
      <w:bookmarkStart w:id="434" w:name="_Toc49420750"/>
      <w:bookmarkStart w:id="435" w:name="_Toc49507564"/>
      <w:bookmarkStart w:id="436" w:name="_Toc49507676"/>
      <w:bookmarkStart w:id="437" w:name="_Toc532286378"/>
      <w:bookmarkStart w:id="438" w:name="_Toc532286514"/>
      <w:bookmarkStart w:id="439" w:name="_Toc46154419"/>
      <w:bookmarkStart w:id="440" w:name="_Toc71708853"/>
      <w:r w:rsidRPr="00325791">
        <w:rPr>
          <w:lang w:val="fr-FR"/>
        </w:rPr>
        <w:lastRenderedPageBreak/>
        <w:t>6.2.8.8</w:t>
      </w:r>
      <w:r w:rsidRPr="00325791">
        <w:rPr>
          <w:lang w:val="fr-FR"/>
        </w:rPr>
        <w:tab/>
        <w:t>API-DIS-EXB, API-DIS-EXA</w:t>
      </w:r>
      <w:bookmarkEnd w:id="434"/>
      <w:bookmarkEnd w:id="435"/>
      <w:bookmarkEnd w:id="436"/>
      <w:bookmarkEnd w:id="437"/>
      <w:bookmarkEnd w:id="438"/>
      <w:bookmarkEnd w:id="439"/>
      <w:bookmarkEnd w:id="440"/>
    </w:p>
    <w:tbl>
      <w:tblPr>
        <w:tblW w:w="9659" w:type="dxa"/>
        <w:jc w:val="center"/>
        <w:tblLayout w:type="fixed"/>
        <w:tblCellMar>
          <w:left w:w="28" w:type="dxa"/>
        </w:tblCellMar>
        <w:tblLook w:val="0000" w:firstRow="0" w:lastRow="0" w:firstColumn="0" w:lastColumn="0" w:noHBand="0" w:noVBand="0"/>
      </w:tblPr>
      <w:tblGrid>
        <w:gridCol w:w="1286"/>
        <w:gridCol w:w="8373"/>
      </w:tblGrid>
      <w:tr w:rsidR="00554D66" w:rsidRPr="00DC4AC1" w14:paraId="4C4FED3B"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46D7683F" w14:textId="77777777" w:rsidR="00554D66" w:rsidRPr="00325791" w:rsidRDefault="00554D66" w:rsidP="00BD522C">
            <w:pPr>
              <w:pStyle w:val="TAL"/>
              <w:snapToGrid w:val="0"/>
              <w:jc w:val="center"/>
              <w:rPr>
                <w:b/>
                <w:lang w:val="fr-FR"/>
              </w:rPr>
            </w:pPr>
          </w:p>
          <w:p w14:paraId="50C70277" w14:textId="77777777" w:rsidR="00554D66" w:rsidRPr="009743EA" w:rsidRDefault="00554D66" w:rsidP="00BD522C">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DB6774D" w14:textId="77777777" w:rsidR="00554D66" w:rsidRPr="005A2D7C" w:rsidRDefault="00554D66" w:rsidP="005A2D7C">
            <w:pPr>
              <w:pStyle w:val="TAL"/>
              <w:rPr>
                <w:rFonts w:eastAsia="Calibri Light"/>
                <w:lang w:val="fr-FR"/>
              </w:rPr>
            </w:pPr>
            <w:r w:rsidRPr="005A2D7C">
              <w:rPr>
                <w:rFonts w:eastAsia="Calibri Light"/>
                <w:lang w:val="fr-FR"/>
              </w:rPr>
              <w:t>API/DIS</w:t>
            </w:r>
            <w:r w:rsidR="00F41F85" w:rsidRPr="005A2D7C">
              <w:rPr>
                <w:rFonts w:eastAsia="Calibri Light"/>
                <w:lang w:val="fr-FR"/>
              </w:rPr>
              <w:t>_</w:t>
            </w:r>
            <w:r w:rsidRPr="005A2D7C">
              <w:rPr>
                <w:rFonts w:eastAsia="Calibri Light"/>
                <w:lang w:val="fr-FR"/>
              </w:rPr>
              <w:t>EXB</w:t>
            </w:r>
          </w:p>
          <w:p w14:paraId="5C0BD0A3" w14:textId="77777777" w:rsidR="00554D66" w:rsidRPr="005A2D7C" w:rsidRDefault="00554D66" w:rsidP="005A2D7C">
            <w:pPr>
              <w:pStyle w:val="TAL"/>
              <w:rPr>
                <w:lang w:val="fr-FR"/>
              </w:rPr>
            </w:pPr>
            <w:r w:rsidRPr="005A2D7C">
              <w:rPr>
                <w:rFonts w:eastAsia="Calibri Light"/>
                <w:lang w:val="fr-FR"/>
              </w:rPr>
              <w:t>API/DIS</w:t>
            </w:r>
            <w:r w:rsidR="00F41F85" w:rsidRPr="005A2D7C">
              <w:rPr>
                <w:rFonts w:eastAsia="Calibri Light"/>
                <w:lang w:val="fr-FR"/>
              </w:rPr>
              <w:t>_</w:t>
            </w:r>
            <w:r w:rsidRPr="005A2D7C">
              <w:rPr>
                <w:rFonts w:eastAsia="Calibri Light"/>
                <w:lang w:val="fr-FR"/>
              </w:rPr>
              <w:t>EXA</w:t>
            </w:r>
          </w:p>
        </w:tc>
      </w:tr>
      <w:tr w:rsidR="00554D66" w:rsidRPr="009743EA" w14:paraId="6C861AE4"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314CDF7B" w14:textId="77777777" w:rsidR="00554D66" w:rsidRPr="009743EA" w:rsidRDefault="00554D66" w:rsidP="00BD522C">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262C80" w14:textId="77777777" w:rsidR="00554D66" w:rsidRPr="005A2D7C" w:rsidRDefault="00554D66" w:rsidP="005A2D7C">
            <w:pPr>
              <w:pStyle w:val="TAL"/>
            </w:pPr>
            <w:r w:rsidRPr="005A2D7C">
              <w:t xml:space="preserve">Discovery with expiredBefore and expiredAfter </w:t>
            </w:r>
            <w:r w:rsidRPr="005A2D7C">
              <w:rPr>
                <w:b/>
                <w:i/>
              </w:rPr>
              <w:t>Filter Criteria</w:t>
            </w:r>
            <w:r w:rsidRPr="005A2D7C">
              <w:t xml:space="preserve"> condition</w:t>
            </w:r>
          </w:p>
        </w:tc>
      </w:tr>
      <w:tr w:rsidR="00554D66" w:rsidRPr="009743EA" w14:paraId="30A17647"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6FC28859" w14:textId="77777777" w:rsidR="00554D66" w:rsidRPr="009743EA" w:rsidRDefault="00554D66" w:rsidP="00BD522C">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4F5B15A" w14:textId="77777777" w:rsidR="00554D66" w:rsidRPr="005A2D7C" w:rsidRDefault="00554D66" w:rsidP="005A2D7C">
            <w:pPr>
              <w:pStyle w:val="TAL"/>
              <w:rPr>
                <w:rFonts w:eastAsia="Calibri Light"/>
              </w:rPr>
            </w:pPr>
            <w:r w:rsidRPr="005A2D7C">
              <w:rPr>
                <w:rFonts w:eastAsia="Calibri Light"/>
              </w:rPr>
              <w:t>CSEBase (can be any oneM2M resource primitives)</w:t>
            </w:r>
          </w:p>
        </w:tc>
      </w:tr>
      <w:tr w:rsidR="00554D66" w:rsidRPr="009743EA" w14:paraId="473ACDAC"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3D435E8E" w14:textId="77777777" w:rsidR="00554D66" w:rsidRPr="009743EA" w:rsidRDefault="00554D66" w:rsidP="00BD522C">
            <w:pPr>
              <w:pStyle w:val="TAL"/>
              <w:snapToGrid w:val="0"/>
              <w:jc w:val="center"/>
              <w:rPr>
                <w:b/>
                <w:kern w:val="1"/>
                <w:sz w:val="8"/>
              </w:rPr>
            </w:pPr>
          </w:p>
          <w:p w14:paraId="5C8F427A" w14:textId="77777777" w:rsidR="00554D66" w:rsidRPr="009743EA" w:rsidRDefault="00554D66" w:rsidP="00BD522C">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EF63ACD" w14:textId="77777777" w:rsidR="00554D66" w:rsidRPr="005A2D7C" w:rsidRDefault="00554D66" w:rsidP="005A2D7C">
            <w:pPr>
              <w:pStyle w:val="TAL"/>
            </w:pPr>
            <w:r w:rsidRPr="005A2D7C">
              <w:t xml:space="preserve">The interface is used to discovery resources that match with the </w:t>
            </w:r>
            <w:r w:rsidRPr="005A2D7C">
              <w:rPr>
                <w:b/>
              </w:rPr>
              <w:t xml:space="preserve">period of </w:t>
            </w:r>
            <w:r w:rsidRPr="005A2D7C">
              <w:rPr>
                <w:b/>
                <w:i/>
              </w:rPr>
              <w:t>expirationTime</w:t>
            </w:r>
            <w:r w:rsidRPr="005A2D7C">
              <w:t>. If found, the Hosting CSE sends back a response with matched resources</w:t>
            </w:r>
            <w:r w:rsidR="005A3EEC" w:rsidRPr="009743EA">
              <w:t>.</w:t>
            </w:r>
          </w:p>
        </w:tc>
      </w:tr>
      <w:tr w:rsidR="00554D66" w:rsidRPr="009743EA" w14:paraId="466E1F33" w14:textId="77777777" w:rsidTr="00BD522C">
        <w:trPr>
          <w:trHeight w:val="4889"/>
          <w:jc w:val="center"/>
        </w:trPr>
        <w:tc>
          <w:tcPr>
            <w:tcW w:w="1286" w:type="dxa"/>
            <w:tcBorders>
              <w:top w:val="single" w:sz="4" w:space="0" w:color="000000"/>
              <w:left w:val="single" w:sz="4" w:space="0" w:color="000000"/>
              <w:bottom w:val="single" w:sz="4" w:space="0" w:color="000000"/>
            </w:tcBorders>
            <w:shd w:val="clear" w:color="auto" w:fill="E7E6E6"/>
          </w:tcPr>
          <w:p w14:paraId="35F11B6C" w14:textId="77777777" w:rsidR="00554D66" w:rsidRPr="009743EA" w:rsidRDefault="00554D66" w:rsidP="00BD522C">
            <w:pPr>
              <w:pStyle w:val="TAL"/>
              <w:snapToGrid w:val="0"/>
              <w:jc w:val="center"/>
              <w:rPr>
                <w:b/>
                <w:kern w:val="1"/>
              </w:rPr>
            </w:pPr>
          </w:p>
          <w:p w14:paraId="7DB5D333" w14:textId="77777777" w:rsidR="00554D66" w:rsidRPr="009743EA" w:rsidRDefault="00554D66" w:rsidP="00BD522C">
            <w:pPr>
              <w:pStyle w:val="TAL"/>
              <w:snapToGrid w:val="0"/>
              <w:jc w:val="center"/>
              <w:rPr>
                <w:b/>
                <w:kern w:val="1"/>
              </w:rPr>
            </w:pPr>
          </w:p>
          <w:p w14:paraId="43744AFB" w14:textId="77777777" w:rsidR="00554D66" w:rsidRPr="009743EA" w:rsidRDefault="00554D66" w:rsidP="00BD522C">
            <w:pPr>
              <w:pStyle w:val="TAL"/>
              <w:snapToGrid w:val="0"/>
              <w:jc w:val="center"/>
              <w:rPr>
                <w:b/>
                <w:kern w:val="1"/>
              </w:rPr>
            </w:pPr>
          </w:p>
          <w:p w14:paraId="5F6D57F9" w14:textId="77777777" w:rsidR="00554D66" w:rsidRPr="009743EA" w:rsidRDefault="00554D66" w:rsidP="00BD522C">
            <w:pPr>
              <w:pStyle w:val="TAL"/>
              <w:snapToGrid w:val="0"/>
              <w:jc w:val="center"/>
              <w:rPr>
                <w:b/>
                <w:kern w:val="1"/>
              </w:rPr>
            </w:pPr>
          </w:p>
          <w:p w14:paraId="00D4CEAB" w14:textId="77777777" w:rsidR="00554D66" w:rsidRPr="009743EA" w:rsidRDefault="00554D66" w:rsidP="00BD522C">
            <w:pPr>
              <w:pStyle w:val="TAL"/>
              <w:snapToGrid w:val="0"/>
              <w:jc w:val="center"/>
              <w:rPr>
                <w:b/>
                <w:kern w:val="1"/>
              </w:rPr>
            </w:pPr>
            <w:r w:rsidRPr="009743EA">
              <w:rPr>
                <w:b/>
                <w:kern w:val="1"/>
              </w:rPr>
              <w:t>Resource Structure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F09161D" w14:textId="77777777" w:rsidR="00554D66" w:rsidRPr="009743EA" w:rsidRDefault="0054261D" w:rsidP="00BD522C">
            <w:pPr>
              <w:pStyle w:val="Default"/>
              <w:overflowPunct w:val="0"/>
              <w:jc w:val="center"/>
            </w:pPr>
            <w:r>
              <w:pict w14:anchorId="6A59AEF7">
                <v:group id="_x0000_s1793" style="position:absolute;left:0;text-align:left;margin-left:117.85pt;margin-top:6.25pt;width:222.2pt;height:224.75pt;z-index:251632128;mso-position-horizontal-relative:text;mso-position-vertical-relative:text" coordsize="28219,2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">
                  <v:rect id="직사각형 2" o:spid="_x0000_s1794" style="position:absolute;width:11683;height:36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" filled="f" strokecolor="windowText">
                    <v:textbox inset="0,0,0,0">
                      <w:txbxContent>
                        <w:p w14:paraId="7589FEDB" w14:textId="77777777" w:rsidR="004A00AF" w:rsidRDefault="004A00AF" w:rsidP="00554D66">
                          <w:pPr>
                            <w:pStyle w:val="NormalWeb"/>
                            <w:wordWrap w:val="0"/>
                            <w:spacing w:after="0"/>
                            <w:jc w:val="center"/>
                          </w:pPr>
                          <w:r w:rsidRPr="007F3495">
                            <w:rPr>
                              <w:b/>
                              <w:bCs/>
                              <w:color w:val="000000"/>
                              <w:kern w:val="24"/>
                              <w:sz w:val="20"/>
                              <w:szCs w:val="20"/>
                            </w:rPr>
                            <w:t>mn-name</w:t>
                          </w:r>
                        </w:p>
                        <w:p w14:paraId="4A031909" w14:textId="77777777" w:rsidR="004A00AF" w:rsidRDefault="004A00AF" w:rsidP="00554D66">
                          <w:pPr>
                            <w:pStyle w:val="NormalWeb"/>
                            <w:wordWrap w:val="0"/>
                            <w:spacing w:after="0"/>
                            <w:jc w:val="center"/>
                          </w:pPr>
                          <w:r w:rsidRPr="007F3495">
                            <w:rPr>
                              <w:b/>
                              <w:bCs/>
                              <w:color w:val="000000"/>
                              <w:kern w:val="24"/>
                              <w:sz w:val="20"/>
                              <w:szCs w:val="20"/>
                            </w:rPr>
                            <w:t>(CSEBase)</w:t>
                          </w:r>
                        </w:p>
                      </w:txbxContent>
                    </v:textbox>
                  </v:rect>
                  <v:line id="직선 연결선 3" o:spid="_x0000_s1795" style="position:absolute;flip:x;visibility:visible" from="5842,3758" to="5842,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" strokecolor="windowText" strokeweight=".5pt">
                    <v:stroke joinstyle="miter"/>
                  </v:line>
                  <v:rect id="직사각형 4" o:spid="_x0000_s1796" style="position:absolute;left:7905;top:4996;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" filled="f" strokecolor="windowText">
                    <v:textbox inset="0,0,0,0">
                      <w:txbxContent>
                        <w:p w14:paraId="16F73420" w14:textId="77777777" w:rsidR="004A00AF" w:rsidRDefault="004A00AF" w:rsidP="00554D66">
                          <w:pPr>
                            <w:pStyle w:val="NormalWeb"/>
                            <w:wordWrap w:val="0"/>
                            <w:spacing w:after="0"/>
                            <w:jc w:val="center"/>
                          </w:pPr>
                          <w:r w:rsidRPr="007F3495">
                            <w:rPr>
                              <w:b/>
                              <w:bCs/>
                              <w:color w:val="000000"/>
                              <w:kern w:val="24"/>
                              <w:sz w:val="18"/>
                              <w:szCs w:val="18"/>
                            </w:rPr>
                            <w:t>ae_actuator</w:t>
                          </w:r>
                        </w:p>
                        <w:p w14:paraId="24975E02" w14:textId="77777777" w:rsidR="004A00AF" w:rsidRDefault="004A00AF" w:rsidP="00554D66">
                          <w:pPr>
                            <w:pStyle w:val="NormalWeb"/>
                            <w:wordWrap w:val="0"/>
                            <w:spacing w:after="0"/>
                            <w:jc w:val="center"/>
                          </w:pPr>
                          <w:r w:rsidRPr="007F3495">
                            <w:rPr>
                              <w:b/>
                              <w:bCs/>
                              <w:color w:val="000000"/>
                              <w:kern w:val="24"/>
                              <w:sz w:val="18"/>
                              <w:szCs w:val="18"/>
                            </w:rPr>
                            <w:t>(AE)</w:t>
                          </w:r>
                        </w:p>
                      </w:txbxContent>
                    </v:textbox>
                  </v:rect>
                  <v:line id="직선 연결선 5" o:spid="_x0000_s1797" style="position:absolute;visibility:visible" from="5841,6283" to="7905,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" strokecolor="windowText" strokeweight=".5pt">
                    <v:stroke joinstyle="miter"/>
                  </v:line>
                  <v:rect id="직사각형 6" o:spid="_x0000_s1798" style="position:absolute;left:7905;top:17331;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" filled="f" strokecolor="windowText">
                    <v:textbox inset="0,0,0,0">
                      <w:txbxContent>
                        <w:p w14:paraId="7C8D6DB8" w14:textId="77777777" w:rsidR="004A00AF" w:rsidRDefault="004A00AF" w:rsidP="00554D66">
                          <w:pPr>
                            <w:pStyle w:val="NormalWeb"/>
                            <w:wordWrap w:val="0"/>
                            <w:spacing w:after="0"/>
                            <w:jc w:val="center"/>
                          </w:pPr>
                          <w:r w:rsidRPr="007F3495">
                            <w:rPr>
                              <w:b/>
                              <w:bCs/>
                              <w:color w:val="000000"/>
                              <w:kern w:val="24"/>
                              <w:sz w:val="18"/>
                              <w:szCs w:val="18"/>
                            </w:rPr>
                            <w:t>ae_sensor</w:t>
                          </w:r>
                        </w:p>
                        <w:p w14:paraId="58B72D52" w14:textId="77777777" w:rsidR="004A00AF" w:rsidRDefault="004A00AF" w:rsidP="00554D66">
                          <w:pPr>
                            <w:pStyle w:val="NormalWeb"/>
                            <w:wordWrap w:val="0"/>
                            <w:spacing w:after="0"/>
                            <w:jc w:val="center"/>
                          </w:pPr>
                          <w:r w:rsidRPr="007F3495">
                            <w:rPr>
                              <w:b/>
                              <w:bCs/>
                              <w:color w:val="000000"/>
                              <w:kern w:val="24"/>
                              <w:sz w:val="18"/>
                              <w:szCs w:val="18"/>
                            </w:rPr>
                            <w:t>(AE)</w:t>
                          </w:r>
                        </w:p>
                      </w:txbxContent>
                    </v:textbox>
                  </v:rect>
                  <v:line id="직선 연결선 7" o:spid="_x0000_s1799" style="position:absolute;visibility:visible" from="5841,6299" to="5842,18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" strokecolor="windowText" strokeweight=".5pt">
                    <v:stroke joinstyle="miter"/>
                  </v:line>
                  <v:line id="직선 연결선 8" o:spid="_x0000_s1800" style="position:absolute;visibility:visible" from="5842,18487" to="7905,18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" strokecolor="windowText" strokeweight=".5pt">
                    <v:stroke joinstyle="miter"/>
                  </v:line>
                  <v:rect id="직사각형 10" o:spid="_x0000_s1801" style="position:absolute;left:15955;top:9337;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" filled="f" strokecolor="windowText">
                    <v:textbox inset="0,0,0,0">
                      <w:txbxContent>
                        <w:p w14:paraId="24CC0670" w14:textId="77777777" w:rsidR="004A00AF" w:rsidRDefault="004A00AF" w:rsidP="00554D66">
                          <w:pPr>
                            <w:pStyle w:val="NormalWeb"/>
                            <w:wordWrap w:val="0"/>
                            <w:spacing w:after="0"/>
                            <w:jc w:val="center"/>
                          </w:pPr>
                          <w:r w:rsidRPr="007F3495">
                            <w:rPr>
                              <w:b/>
                              <w:bCs/>
                              <w:color w:val="000000"/>
                              <w:kern w:val="24"/>
                              <w:sz w:val="18"/>
                              <w:szCs w:val="18"/>
                            </w:rPr>
                            <w:t>cnt_light1</w:t>
                          </w:r>
                        </w:p>
                        <w:p w14:paraId="421FCB48"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1" o:spid="_x0000_s1802" style="position:absolute;visibility:visible" from="13892,7394" to="13892,1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" strokecolor="windowText" strokeweight=".5pt">
                    <v:stroke joinstyle="miter"/>
                  </v:line>
                  <v:rect id="직사각형 12" o:spid="_x0000_s1803" style="position:absolute;left:15955;top:13459;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" filled="f" strokecolor="windowText">
                    <v:textbox inset="0,0,0,0">
                      <w:txbxContent>
                        <w:p w14:paraId="4E3AFD86" w14:textId="77777777" w:rsidR="004A00AF" w:rsidRDefault="004A00AF" w:rsidP="00554D66">
                          <w:pPr>
                            <w:pStyle w:val="NormalWeb"/>
                            <w:wordWrap w:val="0"/>
                            <w:spacing w:after="0"/>
                            <w:jc w:val="center"/>
                          </w:pPr>
                          <w:r w:rsidRPr="007F3495">
                            <w:rPr>
                              <w:b/>
                              <w:bCs/>
                              <w:color w:val="000000"/>
                              <w:kern w:val="24"/>
                              <w:sz w:val="18"/>
                              <w:szCs w:val="18"/>
                            </w:rPr>
                            <w:t>cnt_light2</w:t>
                          </w:r>
                        </w:p>
                        <w:p w14:paraId="481CD80B"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3" o:spid="_x0000_s1804" style="position:absolute;visibility:visible" from="13892,10942" to="13892,1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UxhwQAAANsAAAAPAAAAZHJzL2Rvd25yZXYueG1sRE9Ni8Iw&#10;EL0L+x/CLHjTdBWk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LaZTGHBAAAA2wAAAA8AAAAA&#10;AAAAAAAAAAAABwIAAGRycy9kb3ducmV2LnhtbFBLBQYAAAAAAwADALcAAAD1AgAAAAA=&#10;" strokecolor="windowText" strokeweight=".5pt">
                    <v:stroke joinstyle="miter"/>
                  </v:line>
                  <v:line id="직선 연결선 14" o:spid="_x0000_s1805" style="position:absolute;visibility:visible" from="13892,14616" to="15955,14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NQVwQAAANsAAAAPAAAAZHJzL2Rvd25yZXYueG1sRE9Ni8Iw&#10;EL0L+x/CLHjTdEWk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Dlw1BXBAAAA2wAAAA8AAAAA&#10;AAAAAAAAAAAABwIAAGRycy9kb3ducmV2LnhtbFBLBQYAAAAAAwADALcAAAD1AgAAAAA=&#10;" strokecolor="windowText" strokeweight=".5pt">
                    <v:stroke joinstyle="miter"/>
                  </v:line>
                  <v:line id="직선 연결선 15" o:spid="_x0000_s1806" style="position:absolute;visibility:visible" from="13892,10594" to="15955,10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GOwQAAANsAAAAPAAAAZHJzL2Rvd25yZXYueG1sRE9Ni8Iw&#10;EL0L+x/CLHjTdAWl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FY8cY7BAAAA2wAAAA8AAAAA&#10;AAAAAAAAAAAABwIAAGRycy9kb3ducmV2LnhtbFBLBQYAAAAAAwADALcAAAD1AgAAAAA=&#10;" strokecolor="windowText" strokeweight=".5pt">
                    <v:stroke joinstyle="miter"/>
                  </v:line>
                  <v:rect id="_x0000_s1807" style="position:absolute;left:15955;top:21888;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" filled="f" strokecolor="windowText">
                    <v:textbox inset="0,0,0,0">
                      <w:txbxContent>
                        <w:p w14:paraId="28BEDA89" w14:textId="77777777" w:rsidR="004A00AF" w:rsidRDefault="004A00AF" w:rsidP="00554D66">
                          <w:pPr>
                            <w:pStyle w:val="NormalWeb"/>
                            <w:wordWrap w:val="0"/>
                            <w:spacing w:after="0"/>
                            <w:jc w:val="center"/>
                          </w:pPr>
                          <w:r>
                            <w:rPr>
                              <w:b/>
                              <w:bCs/>
                              <w:color w:val="000000"/>
                              <w:kern w:val="24"/>
                              <w:sz w:val="18"/>
                              <w:szCs w:val="18"/>
                            </w:rPr>
                            <w:t>cnt</w:t>
                          </w:r>
                          <w:r w:rsidRPr="007F3495">
                            <w:rPr>
                              <w:b/>
                              <w:bCs/>
                              <w:color w:val="000000"/>
                              <w:kern w:val="24"/>
                              <w:sz w:val="18"/>
                              <w:szCs w:val="18"/>
                            </w:rPr>
                            <w:t>_temp1</w:t>
                          </w:r>
                        </w:p>
                        <w:p w14:paraId="3CD28A9E"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7" o:spid="_x0000_s1808" style="position:absolute;visibility:visible" from="13892,19946" to="13892,2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" strokecolor="windowText" strokeweight=".5pt">
                    <v:stroke joinstyle="miter"/>
                  </v:line>
                  <v:rect id="직사각형 18" o:spid="_x0000_s1809" style="position:absolute;left:15955;top:26011;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" filled="f" strokecolor="windowText">
                    <v:textbox inset="0,0,0,0">
                      <w:txbxContent>
                        <w:p w14:paraId="0A86FB7B" w14:textId="77777777" w:rsidR="004A00AF" w:rsidRDefault="004A00AF" w:rsidP="00554D66">
                          <w:pPr>
                            <w:pStyle w:val="NormalWeb"/>
                            <w:wordWrap w:val="0"/>
                            <w:spacing w:after="0"/>
                            <w:jc w:val="center"/>
                          </w:pPr>
                          <w:r>
                            <w:rPr>
                              <w:b/>
                              <w:bCs/>
                              <w:color w:val="000000"/>
                              <w:kern w:val="24"/>
                              <w:sz w:val="18"/>
                              <w:szCs w:val="18"/>
                            </w:rPr>
                            <w:t>cnt</w:t>
                          </w:r>
                          <w:r w:rsidRPr="007F3495">
                            <w:rPr>
                              <w:b/>
                              <w:bCs/>
                              <w:color w:val="000000"/>
                              <w:kern w:val="24"/>
                              <w:sz w:val="18"/>
                              <w:szCs w:val="18"/>
                            </w:rPr>
                            <w:t>_temp2</w:t>
                          </w:r>
                        </w:p>
                        <w:p w14:paraId="776A6563" w14:textId="77777777" w:rsidR="004A00AF" w:rsidRDefault="004A00AF" w:rsidP="00554D66">
                          <w:pPr>
                            <w:pStyle w:val="NormalWeb"/>
                            <w:wordWrap w:val="0"/>
                            <w:spacing w:after="0"/>
                            <w:jc w:val="center"/>
                          </w:pPr>
                          <w:r w:rsidRPr="007F3495">
                            <w:rPr>
                              <w:b/>
                              <w:bCs/>
                              <w:color w:val="000000"/>
                              <w:kern w:val="24"/>
                              <w:sz w:val="18"/>
                              <w:szCs w:val="18"/>
                            </w:rPr>
                            <w:t>(container)</w:t>
                          </w:r>
                        </w:p>
                      </w:txbxContent>
                    </v:textbox>
                  </v:rect>
                  <v:line id="직선 연결선 19" o:spid="_x0000_s1810" style="position:absolute;visibility:visible" from="13892,23494" to="13892,2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" strokecolor="windowText" strokeweight=".5pt">
                    <v:stroke joinstyle="miter"/>
                  </v:line>
                  <v:line id="직선 연결선 20" o:spid="_x0000_s1811" style="position:absolute;visibility:visible" from="13892,27167" to="15955,2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" strokecolor="windowText" strokeweight=".5pt">
                    <v:stroke joinstyle="miter"/>
                  </v:line>
                  <v:line id="직선 연결선 21" o:spid="_x0000_s1812" style="position:absolute;visibility:visible" from="13892,23146" to="15955,2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" strokecolor="windowText" strokeweight=".5pt">
                    <v:stroke joinstyle="miter"/>
                  </v:line>
                </v:group>
              </w:pict>
            </w:r>
          </w:p>
          <w:p w14:paraId="1AA245E2" w14:textId="77777777" w:rsidR="00554D66" w:rsidRPr="009743EA" w:rsidRDefault="00554D66" w:rsidP="00BD522C">
            <w:pPr>
              <w:pStyle w:val="Default"/>
              <w:overflowPunct w:val="0"/>
              <w:jc w:val="center"/>
            </w:pPr>
          </w:p>
          <w:p w14:paraId="5E5FAAF8" w14:textId="77777777" w:rsidR="00554D66" w:rsidRPr="009743EA" w:rsidRDefault="00554D66" w:rsidP="00BD522C">
            <w:pPr>
              <w:pStyle w:val="Default"/>
              <w:overflowPunct w:val="0"/>
              <w:jc w:val="center"/>
            </w:pPr>
          </w:p>
          <w:p w14:paraId="172ECAF5" w14:textId="77777777" w:rsidR="00554D66" w:rsidRPr="009743EA" w:rsidRDefault="00554D66" w:rsidP="00BD522C">
            <w:pPr>
              <w:pStyle w:val="Default"/>
              <w:overflowPunct w:val="0"/>
              <w:jc w:val="center"/>
            </w:pPr>
          </w:p>
          <w:p w14:paraId="792CCAD4" w14:textId="77777777" w:rsidR="00554D66" w:rsidRPr="009743EA" w:rsidRDefault="00554D66" w:rsidP="00BD522C">
            <w:pPr>
              <w:pStyle w:val="Default"/>
              <w:overflowPunct w:val="0"/>
              <w:jc w:val="center"/>
              <w:rPr>
                <w:sz w:val="20"/>
                <w:szCs w:val="20"/>
              </w:rPr>
            </w:pPr>
          </w:p>
        </w:tc>
      </w:tr>
      <w:tr w:rsidR="00554D66" w:rsidRPr="009743EA" w14:paraId="54530C2A" w14:textId="77777777" w:rsidTr="00BD522C">
        <w:trPr>
          <w:trHeight w:val="3104"/>
          <w:jc w:val="center"/>
        </w:trPr>
        <w:tc>
          <w:tcPr>
            <w:tcW w:w="1286" w:type="dxa"/>
            <w:tcBorders>
              <w:top w:val="single" w:sz="4" w:space="0" w:color="000000"/>
              <w:left w:val="single" w:sz="4" w:space="0" w:color="000000"/>
              <w:bottom w:val="single" w:sz="4" w:space="0" w:color="000000"/>
            </w:tcBorders>
            <w:shd w:val="clear" w:color="auto" w:fill="E7E6E6"/>
          </w:tcPr>
          <w:p w14:paraId="09AFCEDB" w14:textId="77777777" w:rsidR="00554D66" w:rsidRPr="009743EA" w:rsidRDefault="00554D66" w:rsidP="00BD522C">
            <w:pPr>
              <w:pStyle w:val="TAL"/>
              <w:snapToGrid w:val="0"/>
              <w:jc w:val="center"/>
              <w:rPr>
                <w:b/>
                <w:kern w:val="1"/>
              </w:rPr>
            </w:pPr>
          </w:p>
          <w:p w14:paraId="389F6D8B" w14:textId="77777777" w:rsidR="00554D66" w:rsidRPr="009743EA" w:rsidRDefault="00554D66" w:rsidP="00BD522C">
            <w:pPr>
              <w:pStyle w:val="TAL"/>
              <w:snapToGrid w:val="0"/>
              <w:jc w:val="center"/>
              <w:rPr>
                <w:b/>
                <w:kern w:val="1"/>
              </w:rPr>
            </w:pPr>
          </w:p>
          <w:p w14:paraId="573A39FF" w14:textId="77777777" w:rsidR="00554D66" w:rsidRPr="009743EA" w:rsidRDefault="00554D66" w:rsidP="00BD522C">
            <w:pPr>
              <w:pStyle w:val="TAL"/>
              <w:snapToGrid w:val="0"/>
              <w:jc w:val="center"/>
              <w:rPr>
                <w:b/>
                <w:kern w:val="1"/>
              </w:rPr>
            </w:pPr>
          </w:p>
          <w:p w14:paraId="6FCFD6EE" w14:textId="77777777" w:rsidR="00554D66" w:rsidRPr="009743EA" w:rsidRDefault="00554D66" w:rsidP="00BD522C">
            <w:pPr>
              <w:pStyle w:val="TAL"/>
              <w:snapToGrid w:val="0"/>
              <w:jc w:val="center"/>
              <w:rPr>
                <w:b/>
                <w:kern w:val="1"/>
              </w:rPr>
            </w:pPr>
          </w:p>
          <w:p w14:paraId="13756CDD" w14:textId="77777777" w:rsidR="00554D66" w:rsidRPr="009743EA" w:rsidRDefault="00554D66" w:rsidP="00BD522C">
            <w:pPr>
              <w:pStyle w:val="TAL"/>
              <w:snapToGrid w:val="0"/>
              <w:jc w:val="center"/>
              <w:rPr>
                <w:b/>
                <w:kern w:val="1"/>
              </w:rPr>
            </w:pPr>
          </w:p>
          <w:p w14:paraId="1ADE0C44" w14:textId="77777777" w:rsidR="00554D66" w:rsidRPr="009743EA" w:rsidRDefault="00554D66" w:rsidP="00BD522C">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3894619" w14:textId="0E1FF2B0" w:rsidR="00554D66" w:rsidRPr="009743EA" w:rsidRDefault="0054261D" w:rsidP="00EA3F33">
            <w:pPr>
              <w:pStyle w:val="TAL"/>
              <w:snapToGrid w:val="0"/>
              <w:jc w:val="center"/>
              <w:rPr>
                <w:color w:val="000000"/>
              </w:rPr>
            </w:pPr>
            <w:r>
              <w:pict w14:anchorId="72BB080D">
                <v:group id="_x0000_s1784" style="position:absolute;left:0;text-align:left;margin-left:88.9pt;margin-top:2.7pt;width:261pt;height:133.25pt;z-index:251631104;mso-position-horizontal-relative:text;mso-position-vertical-relative:text" coordsize="33147,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">
                  <v:roundrect id="모서리가 둥근 직사각형 2" o:spid="_x0000_s1785" style="position:absolute;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3F14398B" w14:textId="77777777" w:rsidR="004A00AF" w:rsidRPr="00711102" w:rsidRDefault="004A00AF" w:rsidP="00554D66">
                          <w:pPr>
                            <w:pStyle w:val="NormalWeb"/>
                            <w:wordWrap w:val="0"/>
                            <w:spacing w:after="0"/>
                            <w:jc w:val="center"/>
                            <w:rPr>
                              <w:rFonts w:ascii="Malgun Gothic" w:hAnsi="Malgun Gothic"/>
                              <w:color w:val="FFFFFF"/>
                              <w:kern w:val="24"/>
                              <w:sz w:val="10"/>
                              <w:szCs w:val="10"/>
                            </w:rPr>
                          </w:pPr>
                        </w:p>
                        <w:p w14:paraId="05F07027" w14:textId="77777777" w:rsidR="004A00AF" w:rsidRPr="00711102" w:rsidRDefault="004A00AF" w:rsidP="00554D66">
                          <w:pPr>
                            <w:pStyle w:val="NormalWeb"/>
                            <w:wordWrap w:val="0"/>
                            <w:spacing w:after="0"/>
                            <w:jc w:val="center"/>
                          </w:pPr>
                          <w:r w:rsidRPr="00711102">
                            <w:rPr>
                              <w:rFonts w:ascii="Malgun Gothic" w:hAnsi="Malgun Gothic" w:hint="eastAsia"/>
                              <w:color w:val="FFFFFF"/>
                              <w:kern w:val="24"/>
                            </w:rPr>
                            <w:t>originator</w:t>
                          </w:r>
                        </w:p>
                        <w:p w14:paraId="740B35CC" w14:textId="77777777" w:rsidR="004A00AF" w:rsidRDefault="004A00AF" w:rsidP="00554D66">
                          <w:pPr>
                            <w:pStyle w:val="NormalWeb"/>
                            <w:wordWrap w:val="0"/>
                            <w:spacing w:after="0"/>
                            <w:jc w:val="center"/>
                          </w:pPr>
                        </w:p>
                        <w:p w14:paraId="6D1BC4B3" w14:textId="77777777" w:rsidR="004A00AF" w:rsidRDefault="004A00AF" w:rsidP="00554D66">
                          <w:pPr>
                            <w:pStyle w:val="NormalWeb"/>
                            <w:wordWrap w:val="0"/>
                            <w:spacing w:after="0"/>
                            <w:jc w:val="center"/>
                          </w:pPr>
                        </w:p>
                      </w:txbxContent>
                    </v:textbox>
                  </v:roundrect>
                  <v:line id="직선 연결선 3" o:spid="_x0000_s1786" style="position:absolute;visibility:visible" from="4826,6810" to="4826,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1787" type="#_x0000_t32" style="position:absolute;left:5524;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1788" type="#_x0000_t202" style="position:absolute;left:5524;top:8845;width:24003;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44BCDE15" w14:textId="77777777" w:rsidR="004A00AF" w:rsidRDefault="004A00AF" w:rsidP="00554D66">
                          <w:pPr>
                            <w:pStyle w:val="NormalWeb"/>
                            <w:wordWrap w:val="0"/>
                            <w:spacing w:after="0"/>
                          </w:pPr>
                          <w:r w:rsidRPr="00D8674C">
                            <w:rPr>
                              <w:rFonts w:ascii="Malgun Gothic" w:hAnsi="Malgun Gothic" w:hint="eastAsia"/>
                              <w:color w:val="5B9BD5"/>
                              <w:kern w:val="24"/>
                              <w:sz w:val="14"/>
                              <w:szCs w:val="14"/>
                            </w:rPr>
                            <w:t xml:space="preserve">Discovery request with </w:t>
                          </w:r>
                          <w:r w:rsidRPr="00CE104D">
                            <w:rPr>
                              <w:rFonts w:ascii="Malgun Gothic" w:hAnsi="Malgun Gothic"/>
                              <w:i/>
                              <w:color w:val="5B9BD5"/>
                              <w:kern w:val="24"/>
                              <w:sz w:val="14"/>
                              <w:szCs w:val="14"/>
                            </w:rPr>
                            <w:t>expirationTime</w:t>
                          </w:r>
                          <w:r w:rsidRPr="00D8674C">
                            <w:rPr>
                              <w:rFonts w:ascii="Malgun Gothic" w:hAnsi="Malgun Gothic" w:hint="eastAsia"/>
                              <w:i/>
                              <w:color w:val="5B9BD5"/>
                              <w:kern w:val="24"/>
                              <w:sz w:val="14"/>
                              <w:szCs w:val="14"/>
                            </w:rPr>
                            <w:t xml:space="preserve"> </w:t>
                          </w:r>
                          <w:r w:rsidRPr="00D8674C">
                            <w:rPr>
                              <w:rFonts w:ascii="Malgun Gothic" w:hAnsi="Malgun Gothic" w:hint="eastAsia"/>
                              <w:b/>
                              <w:i/>
                              <w:color w:val="5B9BD5"/>
                              <w:kern w:val="24"/>
                              <w:sz w:val="14"/>
                              <w:szCs w:val="14"/>
                            </w:rPr>
                            <w:t>Filter Criteria</w:t>
                          </w:r>
                        </w:p>
                      </w:txbxContent>
                    </v:textbox>
                  </v:shape>
                  <v:shape id="TextBox 37" o:spid="_x0000_s1789" type="#_x0000_t202" style="position:absolute;left:3987;top:12782;width:25153;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59D35FF2" w14:textId="77777777" w:rsidR="004A00AF" w:rsidRDefault="004A00AF" w:rsidP="00554D66">
                          <w:pPr>
                            <w:pStyle w:val="NormalWeb"/>
                            <w:wordWrap w:val="0"/>
                            <w:spacing w:after="0"/>
                            <w:jc w:val="center"/>
                          </w:pPr>
                          <w:r w:rsidRPr="00D8674C">
                            <w:rPr>
                              <w:rFonts w:ascii="Malgun Gothic" w:hAnsi="Malgun Gothic" w:hint="eastAsia"/>
                              <w:color w:val="5B9BD5"/>
                              <w:kern w:val="24"/>
                              <w:sz w:val="14"/>
                              <w:szCs w:val="14"/>
                            </w:rPr>
                            <w:t>Response with matched resources if any</w:t>
                          </w:r>
                        </w:p>
                      </w:txbxContent>
                    </v:textbox>
                  </v:shape>
                  <v:shape id="직선 화살표 연결선 7" o:spid="_x0000_s1790" type="#_x0000_t32" style="position:absolute;left:5873;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791" style="position:absolute;left:23749;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3D9E244F" w14:textId="77777777" w:rsidR="004A00AF" w:rsidRPr="00B658BD" w:rsidRDefault="004A00AF" w:rsidP="00554D66">
                          <w:pPr>
                            <w:pStyle w:val="NormalWeb"/>
                            <w:wordWrap w:val="0"/>
                            <w:spacing w:after="0"/>
                            <w:jc w:val="center"/>
                            <w:rPr>
                              <w:rFonts w:ascii="Malgun Gothic" w:hAnsi="Malgun Gothic"/>
                              <w:color w:val="FFFFFF"/>
                              <w:kern w:val="24"/>
                              <w:sz w:val="10"/>
                            </w:rPr>
                          </w:pPr>
                        </w:p>
                        <w:p w14:paraId="76E3BDDE" w14:textId="77777777" w:rsidR="004A00AF" w:rsidRPr="00B658BD" w:rsidRDefault="004A00AF" w:rsidP="00554D66">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19F7DF51" w14:textId="77777777" w:rsidR="004A00AF" w:rsidRDefault="004A00AF" w:rsidP="00554D66">
                          <w:pPr>
                            <w:pStyle w:val="NormalWeb"/>
                            <w:wordWrap w:val="0"/>
                            <w:spacing w:after="0"/>
                            <w:jc w:val="center"/>
                          </w:pPr>
                        </w:p>
                        <w:p w14:paraId="553EEF08" w14:textId="77777777" w:rsidR="004A00AF" w:rsidRDefault="004A00AF" w:rsidP="00554D66">
                          <w:pPr>
                            <w:pStyle w:val="NormalWeb"/>
                            <w:wordWrap w:val="0"/>
                            <w:spacing w:after="0"/>
                            <w:jc w:val="center"/>
                          </w:pPr>
                        </w:p>
                      </w:txbxContent>
                    </v:textbox>
                  </v:roundrect>
                  <v:line id="직선 연결선 9" o:spid="_x0000_s1792" style="position:absolute;visibility:visible" from="28575,6810" to="28575,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tc>
      </w:tr>
      <w:tr w:rsidR="00554D66" w:rsidRPr="009743EA" w14:paraId="7B5E532E"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1106945B" w14:textId="77777777" w:rsidR="00554D66" w:rsidRPr="009743EA" w:rsidRDefault="00554D66" w:rsidP="00BD522C">
            <w:pPr>
              <w:pStyle w:val="TAL"/>
              <w:snapToGrid w:val="0"/>
              <w:jc w:val="center"/>
              <w:rPr>
                <w:b/>
                <w:kern w:val="1"/>
              </w:rPr>
            </w:pPr>
          </w:p>
          <w:p w14:paraId="44762C84" w14:textId="77777777" w:rsidR="00554D66" w:rsidRPr="009743EA" w:rsidRDefault="00554D66" w:rsidP="00BD522C">
            <w:pPr>
              <w:pStyle w:val="TAL"/>
              <w:snapToGrid w:val="0"/>
              <w:jc w:val="center"/>
              <w:rPr>
                <w:b/>
                <w:kern w:val="1"/>
                <w:lang w:eastAsia="ko-KR"/>
              </w:rPr>
            </w:pPr>
          </w:p>
          <w:p w14:paraId="0496AC68" w14:textId="77777777" w:rsidR="00554D66" w:rsidRPr="009743EA" w:rsidRDefault="00554D66" w:rsidP="00BD522C">
            <w:pPr>
              <w:pStyle w:val="TAL"/>
              <w:snapToGrid w:val="0"/>
              <w:jc w:val="center"/>
              <w:rPr>
                <w:b/>
                <w:kern w:val="1"/>
              </w:rPr>
            </w:pPr>
            <w:r w:rsidRPr="009743EA">
              <w:rPr>
                <w:b/>
                <w:kern w:val="1"/>
              </w:rPr>
              <w:t>HTTP Header Information</w:t>
            </w:r>
          </w:p>
          <w:p w14:paraId="2360CD34" w14:textId="77777777" w:rsidR="00554D66" w:rsidRPr="009743EA" w:rsidRDefault="00554D66" w:rsidP="00BD522C">
            <w:pPr>
              <w:pStyle w:val="TAL"/>
              <w:snapToGrid w:val="0"/>
              <w:jc w:val="center"/>
              <w:rPr>
                <w:b/>
                <w:kern w:val="1"/>
              </w:rPr>
            </w:pPr>
          </w:p>
          <w:p w14:paraId="53ACF8F0" w14:textId="77777777" w:rsidR="00554D66" w:rsidRPr="009743EA" w:rsidRDefault="00554D66" w:rsidP="00BD522C">
            <w:pPr>
              <w:pStyle w:val="TAL"/>
              <w:snapToGrid w:val="0"/>
              <w:jc w:val="center"/>
              <w:rPr>
                <w:b/>
                <w:kern w:val="1"/>
              </w:rPr>
            </w:pPr>
          </w:p>
          <w:p w14:paraId="2DD7001B" w14:textId="77777777" w:rsidR="00FE3B5F" w:rsidRPr="009743EA" w:rsidRDefault="00FE3B5F" w:rsidP="00BD522C">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C2BDB62" w14:textId="77777777" w:rsidR="00554D66" w:rsidRPr="009743EA" w:rsidRDefault="00554D66" w:rsidP="00BD522C">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554D66" w:rsidRPr="009743EA" w14:paraId="4A6D7C10" w14:textId="77777777" w:rsidTr="005A2D7C">
              <w:trPr>
                <w:jc w:val="center"/>
              </w:trPr>
              <w:tc>
                <w:tcPr>
                  <w:tcW w:w="1501" w:type="dxa"/>
                  <w:shd w:val="clear" w:color="auto" w:fill="9CC2E5"/>
                </w:tcPr>
                <w:p w14:paraId="298C14B2" w14:textId="77777777" w:rsidR="00554D66" w:rsidRPr="009743EA" w:rsidRDefault="00554D66" w:rsidP="00BD522C">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7E02BF2F" w14:textId="77777777" w:rsidR="00554D66" w:rsidRPr="009743EA" w:rsidRDefault="00554D66" w:rsidP="00BD522C">
                  <w:pPr>
                    <w:pStyle w:val="TAL"/>
                    <w:snapToGrid w:val="0"/>
                    <w:jc w:val="center"/>
                    <w:rPr>
                      <w:rFonts w:eastAsia="Calibri"/>
                      <w:b/>
                      <w:szCs w:val="22"/>
                    </w:rPr>
                  </w:pPr>
                  <w:r w:rsidRPr="009743EA">
                    <w:rPr>
                      <w:rFonts w:eastAsia="Calibri"/>
                      <w:b/>
                      <w:szCs w:val="22"/>
                    </w:rPr>
                    <w:t>Value</w:t>
                  </w:r>
                </w:p>
              </w:tc>
            </w:tr>
            <w:tr w:rsidR="00554D66" w:rsidRPr="009743EA" w14:paraId="4E1CEA30" w14:textId="77777777" w:rsidTr="005A2D7C">
              <w:trPr>
                <w:jc w:val="center"/>
              </w:trPr>
              <w:tc>
                <w:tcPr>
                  <w:tcW w:w="1501" w:type="dxa"/>
                  <w:shd w:val="clear" w:color="auto" w:fill="DEEAF6"/>
                </w:tcPr>
                <w:p w14:paraId="653D53BE" w14:textId="77777777" w:rsidR="00554D66" w:rsidRPr="009743EA" w:rsidRDefault="00554D66" w:rsidP="00BD522C">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7CC2895F" w14:textId="77777777" w:rsidR="00554D66" w:rsidRPr="009743EA" w:rsidRDefault="00554D66" w:rsidP="00BD522C">
                  <w:pPr>
                    <w:pStyle w:val="TAL"/>
                    <w:snapToGrid w:val="0"/>
                    <w:rPr>
                      <w:rFonts w:eastAsia="Calibri"/>
                      <w:szCs w:val="22"/>
                    </w:rPr>
                  </w:pPr>
                  <w:r w:rsidRPr="009743EA">
                    <w:rPr>
                      <w:rFonts w:eastAsia="Calibri"/>
                      <w:szCs w:val="22"/>
                    </w:rPr>
                    <w:t>application/json</w:t>
                  </w:r>
                </w:p>
              </w:tc>
            </w:tr>
            <w:tr w:rsidR="00554D66" w:rsidRPr="009743EA" w14:paraId="66964665" w14:textId="77777777" w:rsidTr="005A2D7C">
              <w:trPr>
                <w:jc w:val="center"/>
              </w:trPr>
              <w:tc>
                <w:tcPr>
                  <w:tcW w:w="1501" w:type="dxa"/>
                  <w:shd w:val="clear" w:color="auto" w:fill="DEEAF6"/>
                </w:tcPr>
                <w:p w14:paraId="465103D6" w14:textId="77777777" w:rsidR="00554D66" w:rsidRPr="009743EA" w:rsidRDefault="00554D66" w:rsidP="00BD522C">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2D0CFEC3" w14:textId="77777777" w:rsidR="00554D66" w:rsidRPr="009743EA" w:rsidRDefault="00554D66" w:rsidP="00BD522C">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554D66" w:rsidRPr="009743EA" w14:paraId="67127586" w14:textId="77777777" w:rsidTr="005A2D7C">
              <w:trPr>
                <w:jc w:val="center"/>
              </w:trPr>
              <w:tc>
                <w:tcPr>
                  <w:tcW w:w="1501" w:type="dxa"/>
                  <w:shd w:val="clear" w:color="auto" w:fill="DEEAF6"/>
                </w:tcPr>
                <w:p w14:paraId="2E177C71" w14:textId="77777777" w:rsidR="00554D66" w:rsidRPr="009743EA" w:rsidRDefault="00554D66" w:rsidP="00BD522C">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560DB62B" w14:textId="77777777" w:rsidR="00554D66" w:rsidRPr="009743EA" w:rsidRDefault="00554D66" w:rsidP="00BD522C">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Originator</w:t>
                  </w:r>
                </w:p>
              </w:tc>
            </w:tr>
            <w:tr w:rsidR="005E122D" w:rsidRPr="009743EA" w14:paraId="432DEB8D" w14:textId="77777777" w:rsidTr="005A2D7C">
              <w:trPr>
                <w:jc w:val="center"/>
              </w:trPr>
              <w:tc>
                <w:tcPr>
                  <w:tcW w:w="1501" w:type="dxa"/>
                  <w:shd w:val="clear" w:color="auto" w:fill="DEEAF6"/>
                </w:tcPr>
                <w:p w14:paraId="4A3370B8" w14:textId="77777777" w:rsidR="005E122D" w:rsidRPr="009743EA" w:rsidRDefault="005E122D" w:rsidP="005E122D">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327810EC" w14:textId="77777777" w:rsidR="005E122D" w:rsidRPr="009743EA" w:rsidRDefault="005E122D" w:rsidP="005E122D">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53B25471" w14:textId="77777777" w:rsidR="00554D66" w:rsidRPr="009743EA" w:rsidRDefault="00554D66" w:rsidP="00BD522C">
            <w:pPr>
              <w:pStyle w:val="TAL"/>
              <w:snapToGrid w:val="0"/>
              <w:jc w:val="both"/>
              <w:rPr>
                <w:lang w:eastAsia="ko-KR"/>
              </w:rPr>
            </w:pPr>
          </w:p>
        </w:tc>
      </w:tr>
      <w:tr w:rsidR="00554D66" w:rsidRPr="009743EA" w14:paraId="1982D28E"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6CAA0DA2" w14:textId="77777777" w:rsidR="00554D66" w:rsidRPr="009743EA" w:rsidRDefault="00554D66" w:rsidP="00BD522C">
            <w:pPr>
              <w:pStyle w:val="Default"/>
              <w:overflowPunct w:val="0"/>
              <w:jc w:val="center"/>
              <w:rPr>
                <w:color w:val="auto"/>
              </w:rPr>
            </w:pPr>
          </w:p>
          <w:p w14:paraId="52D9FEDB" w14:textId="77777777" w:rsidR="00554D66" w:rsidRPr="009743EA" w:rsidRDefault="00554D66" w:rsidP="00BD522C">
            <w:pPr>
              <w:pStyle w:val="Default"/>
              <w:overflowPunct w:val="0"/>
              <w:jc w:val="center"/>
              <w:rPr>
                <w:b/>
                <w:sz w:val="20"/>
                <w:szCs w:val="20"/>
              </w:rPr>
            </w:pPr>
          </w:p>
          <w:p w14:paraId="1012ECE8" w14:textId="77777777" w:rsidR="00554D66" w:rsidRPr="009743EA" w:rsidRDefault="00554D66" w:rsidP="00BD522C">
            <w:pPr>
              <w:pStyle w:val="Default"/>
              <w:overflowPunct w:val="0"/>
              <w:jc w:val="center"/>
              <w:rPr>
                <w:b/>
                <w:sz w:val="20"/>
                <w:szCs w:val="20"/>
              </w:rPr>
            </w:pPr>
          </w:p>
          <w:p w14:paraId="41172F7D" w14:textId="77777777" w:rsidR="00554D66" w:rsidRPr="009743EA" w:rsidRDefault="00554D66"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31859285" w14:textId="77777777" w:rsidR="00554D66" w:rsidRPr="009743EA" w:rsidRDefault="00554D66" w:rsidP="00BD522C">
            <w:pPr>
              <w:pStyle w:val="Default"/>
              <w:overflowPunct w:val="0"/>
              <w:jc w:val="center"/>
              <w:rPr>
                <w:b/>
                <w:kern w:val="1"/>
              </w:rPr>
            </w:pPr>
            <w:r w:rsidRPr="009743EA">
              <w:rPr>
                <w:rFonts w:ascii="Arial" w:eastAsia="Malgun Gothic" w:hAnsi="Arial"/>
                <w:b/>
                <w:color w:val="auto"/>
                <w:kern w:val="1"/>
                <w:sz w:val="18"/>
                <w:szCs w:val="20"/>
                <w:lang w:eastAsia="ko-KR"/>
              </w:rPr>
              <w:t>exb</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C52D66D" w14:textId="77777777" w:rsidR="00324692" w:rsidRPr="005A2D7C" w:rsidRDefault="00324692" w:rsidP="005A2D7C">
            <w:pPr>
              <w:pStyle w:val="TAL"/>
              <w:rPr>
                <w:rFonts w:eastAsia="Calibri Light"/>
              </w:rPr>
            </w:pPr>
          </w:p>
          <w:p w14:paraId="40F8F2D5" w14:textId="77777777" w:rsidR="00554D66" w:rsidRPr="009743EA" w:rsidRDefault="00324692" w:rsidP="00BD522C">
            <w:pPr>
              <w:widowControl w:val="0"/>
              <w:spacing w:after="0"/>
              <w:ind w:left="284"/>
              <w:jc w:val="both"/>
              <w:textAlignment w:val="auto"/>
              <w:rPr>
                <w:rFonts w:ascii="Arial" w:hAnsi="Arial"/>
                <w:color w:val="0070C0"/>
                <w:sz w:val="18"/>
              </w:rPr>
            </w:pPr>
            <w:r w:rsidRPr="009743EA">
              <w:rPr>
                <w:rFonts w:eastAsia="Calibri Light"/>
                <w:b/>
                <w:sz w:val="24"/>
              </w:rPr>
              <w:t>API/DIS</w:t>
            </w:r>
            <w:r w:rsidR="00F41F85" w:rsidRPr="009743EA">
              <w:rPr>
                <w:rFonts w:eastAsia="Calibri Light"/>
                <w:b/>
                <w:sz w:val="24"/>
              </w:rPr>
              <w:t>_</w:t>
            </w:r>
            <w:r w:rsidRPr="009743EA">
              <w:rPr>
                <w:rFonts w:eastAsia="Calibri Light"/>
                <w:b/>
                <w:sz w:val="24"/>
              </w:rPr>
              <w:t>EXB</w:t>
            </w:r>
          </w:p>
          <w:p w14:paraId="2988AA20" w14:textId="77777777" w:rsidR="00554D66" w:rsidRPr="005A2D7C" w:rsidRDefault="00554D66" w:rsidP="007C39B4">
            <w:pPr>
              <w:pStyle w:val="NoSpacing"/>
              <w:overflowPunct w:val="0"/>
              <w:rPr>
                <w:rFonts w:ascii="Arial" w:hAnsi="Arial"/>
                <w:b/>
                <w:color w:val="0070C0"/>
                <w:sz w:val="18"/>
                <w:lang w:val="en-GB"/>
              </w:rPr>
            </w:pPr>
            <w:r w:rsidRPr="005A2D7C">
              <w:rPr>
                <w:rFonts w:ascii="Times New Roman" w:hAnsi="Times New Roman"/>
                <w:lang w:val="en-GB"/>
              </w:rPr>
              <w:t xml:space="preserve">    </w:t>
            </w:r>
          </w:p>
          <w:p w14:paraId="7AF351CE"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63965747" w14:textId="77777777" w:rsidR="00554D66" w:rsidRPr="009743EA" w:rsidRDefault="00554D66" w:rsidP="00BD522C">
            <w:pPr>
              <w:pStyle w:val="TAL"/>
              <w:snapToGrid w:val="0"/>
              <w:ind w:left="284"/>
              <w:jc w:val="both"/>
              <w:rPr>
                <w:color w:val="0070C0"/>
              </w:rPr>
            </w:pPr>
          </w:p>
          <w:p w14:paraId="199F19FC" w14:textId="77777777" w:rsidR="00554D66" w:rsidRPr="009743EA" w:rsidRDefault="00554D66" w:rsidP="00BD522C">
            <w:pPr>
              <w:pStyle w:val="TAL"/>
              <w:snapToGrid w:val="0"/>
              <w:ind w:left="284"/>
              <w:jc w:val="both"/>
              <w:rPr>
                <w:color w:val="0070C0"/>
              </w:rPr>
            </w:pPr>
            <w:r w:rsidRPr="009743EA">
              <w:rPr>
                <w:color w:val="0070C0"/>
              </w:rPr>
              <w:t>GET /mn-name?fu=1&amp;exb=20211231T235959 HTTP/1.1</w:t>
            </w:r>
          </w:p>
          <w:p w14:paraId="07B48E33" w14:textId="77777777" w:rsidR="00554D66" w:rsidRPr="009743EA" w:rsidRDefault="00554D66" w:rsidP="00BD522C">
            <w:pPr>
              <w:pStyle w:val="TAL"/>
              <w:snapToGrid w:val="0"/>
              <w:ind w:left="284"/>
              <w:jc w:val="both"/>
              <w:rPr>
                <w:color w:val="0070C0"/>
              </w:rPr>
            </w:pPr>
            <w:r w:rsidRPr="009743EA">
              <w:rPr>
                <w:color w:val="0070C0"/>
              </w:rPr>
              <w:t>Host: 192.168.0.10:8282</w:t>
            </w:r>
          </w:p>
          <w:p w14:paraId="34BFF01A" w14:textId="77777777" w:rsidR="00554D66" w:rsidRPr="009743EA" w:rsidRDefault="00554D66" w:rsidP="00BD522C">
            <w:pPr>
              <w:pStyle w:val="TAL"/>
              <w:snapToGrid w:val="0"/>
              <w:ind w:left="284"/>
              <w:jc w:val="both"/>
              <w:rPr>
                <w:color w:val="0070C0"/>
              </w:rPr>
            </w:pPr>
            <w:r w:rsidRPr="009743EA">
              <w:rPr>
                <w:color w:val="0070C0"/>
              </w:rPr>
              <w:t>X-M2M-Origin: CAE5630283216026458665</w:t>
            </w:r>
          </w:p>
          <w:p w14:paraId="426AEA6A" w14:textId="77777777" w:rsidR="00A06B31" w:rsidRPr="009743EA" w:rsidRDefault="00A06B31" w:rsidP="00A06B31">
            <w:pPr>
              <w:pStyle w:val="TAL"/>
              <w:snapToGrid w:val="0"/>
              <w:ind w:left="284"/>
              <w:jc w:val="both"/>
              <w:rPr>
                <w:color w:val="0070C0"/>
              </w:rPr>
            </w:pPr>
            <w:r w:rsidRPr="009743EA">
              <w:rPr>
                <w:color w:val="0070C0"/>
              </w:rPr>
              <w:t>Accept: application/json</w:t>
            </w:r>
          </w:p>
          <w:p w14:paraId="1AAFBD9A" w14:textId="77777777" w:rsidR="00554D66" w:rsidRPr="009743EA" w:rsidRDefault="00554D66" w:rsidP="00BD522C">
            <w:pPr>
              <w:pStyle w:val="TAL"/>
              <w:snapToGrid w:val="0"/>
              <w:ind w:left="284"/>
              <w:jc w:val="both"/>
              <w:rPr>
                <w:color w:val="0070C0"/>
              </w:rPr>
            </w:pPr>
            <w:r w:rsidRPr="009743EA">
              <w:rPr>
                <w:color w:val="0070C0"/>
              </w:rPr>
              <w:t>X-M2M-RI: 1234</w:t>
            </w:r>
          </w:p>
          <w:p w14:paraId="63096F4C"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7BFF92D8" w14:textId="77777777" w:rsidR="00554D66" w:rsidRPr="009743EA" w:rsidRDefault="00554D66" w:rsidP="00BD522C">
            <w:pPr>
              <w:pStyle w:val="TAL"/>
              <w:snapToGrid w:val="0"/>
              <w:ind w:left="284"/>
              <w:jc w:val="both"/>
              <w:rPr>
                <w:color w:val="0070C0"/>
              </w:rPr>
            </w:pPr>
          </w:p>
          <w:p w14:paraId="16B15950" w14:textId="77777777" w:rsidR="00554D66" w:rsidRPr="009743EA" w:rsidRDefault="00554D66" w:rsidP="00BD522C">
            <w:pPr>
              <w:widowControl w:val="0"/>
              <w:spacing w:after="0"/>
              <w:ind w:left="284"/>
              <w:jc w:val="both"/>
              <w:textAlignment w:val="auto"/>
              <w:rPr>
                <w:rFonts w:ascii="Arial" w:hAnsi="Arial"/>
                <w:b/>
                <w:color w:val="0070C0"/>
                <w:sz w:val="18"/>
              </w:rPr>
            </w:pPr>
          </w:p>
          <w:p w14:paraId="2CBC1AD2"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lastRenderedPageBreak/>
              <w:t>HTTP Response:</w:t>
            </w:r>
          </w:p>
          <w:p w14:paraId="475DAC13" w14:textId="77777777" w:rsidR="00554D66" w:rsidRPr="009743EA" w:rsidRDefault="00554D66" w:rsidP="00BD522C">
            <w:pPr>
              <w:widowControl w:val="0"/>
              <w:spacing w:after="0"/>
              <w:ind w:left="284"/>
              <w:textAlignment w:val="auto"/>
              <w:rPr>
                <w:rFonts w:ascii="Arial" w:hAnsi="Arial"/>
                <w:color w:val="0070C0"/>
                <w:sz w:val="18"/>
              </w:rPr>
            </w:pPr>
          </w:p>
          <w:p w14:paraId="6F9F412C" w14:textId="77777777" w:rsidR="00554D66" w:rsidRPr="009743EA" w:rsidRDefault="00554D66" w:rsidP="00BD522C">
            <w:pPr>
              <w:widowControl w:val="0"/>
              <w:spacing w:after="0"/>
              <w:ind w:left="284"/>
              <w:textAlignment w:val="auto"/>
              <w:rPr>
                <w:rFonts w:ascii="Arial" w:hAnsi="Arial"/>
                <w:color w:val="0070C0"/>
                <w:sz w:val="18"/>
              </w:rPr>
            </w:pPr>
            <w:r w:rsidRPr="009743EA">
              <w:rPr>
                <w:rFonts w:ascii="Arial" w:hAnsi="Arial"/>
                <w:color w:val="0070C0"/>
                <w:sz w:val="18"/>
              </w:rPr>
              <w:t>200 OK</w:t>
            </w:r>
          </w:p>
          <w:p w14:paraId="4B9420E1" w14:textId="77777777" w:rsidR="00554D66" w:rsidRPr="009743EA" w:rsidRDefault="00554D66" w:rsidP="00BD522C">
            <w:pPr>
              <w:pStyle w:val="TAL"/>
              <w:snapToGrid w:val="0"/>
              <w:ind w:left="284"/>
              <w:rPr>
                <w:color w:val="0070C0"/>
              </w:rPr>
            </w:pPr>
            <w:r w:rsidRPr="009743EA">
              <w:rPr>
                <w:color w:val="0070C0"/>
              </w:rPr>
              <w:t>Content-Type: application/json</w:t>
            </w:r>
          </w:p>
          <w:p w14:paraId="0CBE4729" w14:textId="77777777" w:rsidR="00554D66" w:rsidRPr="009743EA" w:rsidRDefault="00554D66" w:rsidP="00BD522C">
            <w:pPr>
              <w:pStyle w:val="TAL"/>
              <w:snapToGrid w:val="0"/>
              <w:ind w:left="284"/>
              <w:rPr>
                <w:color w:val="0070C0"/>
              </w:rPr>
            </w:pPr>
            <w:r w:rsidRPr="009743EA">
              <w:rPr>
                <w:color w:val="0070C0"/>
              </w:rPr>
              <w:t>X-M2M-RI: 1234</w:t>
            </w:r>
          </w:p>
          <w:p w14:paraId="7ABCA730"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3266DE97" w14:textId="77777777" w:rsidR="00554D66" w:rsidRPr="009743EA" w:rsidRDefault="00554D66" w:rsidP="00BD522C">
            <w:pPr>
              <w:pStyle w:val="TAL"/>
              <w:snapToGrid w:val="0"/>
              <w:ind w:left="284"/>
              <w:rPr>
                <w:color w:val="0070C0"/>
              </w:rPr>
            </w:pPr>
            <w:r w:rsidRPr="009743EA">
              <w:rPr>
                <w:color w:val="0070C0"/>
              </w:rPr>
              <w:t>X-M2M-RSC: 2000</w:t>
            </w:r>
          </w:p>
          <w:p w14:paraId="2F760DF7" w14:textId="77777777" w:rsidR="00554D66" w:rsidRPr="009743EA" w:rsidRDefault="00554D66" w:rsidP="00BD522C">
            <w:pPr>
              <w:pStyle w:val="TAL"/>
              <w:snapToGrid w:val="0"/>
              <w:ind w:left="284"/>
              <w:jc w:val="both"/>
              <w:rPr>
                <w:color w:val="0070C0"/>
              </w:rPr>
            </w:pPr>
          </w:p>
          <w:p w14:paraId="5F027EAA" w14:textId="77777777" w:rsidR="00554D66" w:rsidRPr="009743EA" w:rsidRDefault="00554D66" w:rsidP="00BD522C">
            <w:pPr>
              <w:pStyle w:val="TAL"/>
              <w:snapToGrid w:val="0"/>
              <w:ind w:left="284"/>
              <w:rPr>
                <w:color w:val="0070C0"/>
              </w:rPr>
            </w:pPr>
            <w:r w:rsidRPr="009743EA">
              <w:rPr>
                <w:color w:val="0070C0"/>
              </w:rPr>
              <w:t>{</w:t>
            </w:r>
          </w:p>
          <w:p w14:paraId="7DC239F6" w14:textId="77777777" w:rsidR="00554D66" w:rsidRPr="009743EA" w:rsidRDefault="00554D66" w:rsidP="00BD522C">
            <w:pPr>
              <w:pStyle w:val="TAL"/>
              <w:snapToGrid w:val="0"/>
              <w:ind w:left="284"/>
              <w:rPr>
                <w:color w:val="0070C0"/>
              </w:rPr>
            </w:pPr>
            <w:r w:rsidRPr="009743EA">
              <w:rPr>
                <w:color w:val="0070C0"/>
              </w:rPr>
              <w:t xml:space="preserve">    "m2m:uril": </w:t>
            </w:r>
          </w:p>
          <w:p w14:paraId="1F369C63" w14:textId="77777777" w:rsidR="00554D66" w:rsidRPr="009743EA" w:rsidRDefault="00554D66" w:rsidP="00BD522C">
            <w:pPr>
              <w:pStyle w:val="TAL"/>
              <w:snapToGrid w:val="0"/>
              <w:ind w:left="284"/>
              <w:rPr>
                <w:color w:val="0070C0"/>
              </w:rPr>
            </w:pPr>
            <w:r w:rsidRPr="009743EA">
              <w:rPr>
                <w:color w:val="0070C0"/>
              </w:rPr>
              <w:t xml:space="preserve">        "/mn-name/ae_actuator/cnt_light1",</w:t>
            </w:r>
          </w:p>
          <w:p w14:paraId="0D1A4BEC" w14:textId="77777777" w:rsidR="00554D66" w:rsidRPr="009743EA" w:rsidRDefault="00554D66" w:rsidP="00BD522C">
            <w:pPr>
              <w:pStyle w:val="TAL"/>
              <w:snapToGrid w:val="0"/>
              <w:ind w:left="284"/>
              <w:rPr>
                <w:color w:val="0070C0"/>
              </w:rPr>
            </w:pPr>
            <w:r w:rsidRPr="009743EA">
              <w:rPr>
                <w:color w:val="0070C0"/>
              </w:rPr>
              <w:t xml:space="preserve">        "/mn-name/ae_actuator/cnt_light2",</w:t>
            </w:r>
          </w:p>
          <w:p w14:paraId="44DF5AED" w14:textId="77777777" w:rsidR="00554D66" w:rsidRPr="009743EA" w:rsidRDefault="00554D66" w:rsidP="00BD522C">
            <w:pPr>
              <w:pStyle w:val="TAL"/>
              <w:snapToGrid w:val="0"/>
              <w:ind w:left="284"/>
              <w:rPr>
                <w:color w:val="0070C0"/>
              </w:rPr>
            </w:pPr>
            <w:r w:rsidRPr="009743EA">
              <w:rPr>
                <w:color w:val="0070C0"/>
              </w:rPr>
              <w:t xml:space="preserve">        "/mn-name/ae_sensor/cnt_temp1",</w:t>
            </w:r>
          </w:p>
          <w:p w14:paraId="47B006CC" w14:textId="77777777" w:rsidR="00554D66" w:rsidRPr="009743EA" w:rsidRDefault="00554D66" w:rsidP="00BD522C">
            <w:pPr>
              <w:pStyle w:val="TAL"/>
              <w:snapToGrid w:val="0"/>
              <w:ind w:left="284"/>
              <w:rPr>
                <w:color w:val="0070C0"/>
              </w:rPr>
            </w:pPr>
            <w:r w:rsidRPr="009743EA">
              <w:rPr>
                <w:color w:val="0070C0"/>
              </w:rPr>
              <w:t xml:space="preserve">        "/mn-name/ae_sensor/cnt_temp2"</w:t>
            </w:r>
          </w:p>
          <w:p w14:paraId="47018BA3" w14:textId="77777777" w:rsidR="00554D66" w:rsidRPr="005A2D7C" w:rsidRDefault="00554D66" w:rsidP="00BD522C">
            <w:pPr>
              <w:pStyle w:val="TAL"/>
              <w:snapToGrid w:val="0"/>
              <w:ind w:left="284"/>
              <w:rPr>
                <w:color w:val="0070C0"/>
              </w:rPr>
            </w:pPr>
            <w:r w:rsidRPr="005A2D7C">
              <w:rPr>
                <w:color w:val="0070C0"/>
              </w:rPr>
              <w:t>}</w:t>
            </w:r>
          </w:p>
          <w:p w14:paraId="2156C9A7" w14:textId="77777777" w:rsidR="00554D66" w:rsidRPr="005A2D7C" w:rsidRDefault="00554D66" w:rsidP="00BD522C">
            <w:pPr>
              <w:pStyle w:val="TAL"/>
              <w:snapToGrid w:val="0"/>
              <w:ind w:left="284"/>
              <w:jc w:val="both"/>
              <w:rPr>
                <w:color w:val="0070C0"/>
              </w:rPr>
            </w:pPr>
          </w:p>
        </w:tc>
      </w:tr>
      <w:tr w:rsidR="00554D66" w:rsidRPr="009743EA" w14:paraId="05E85400"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4AD43E9E"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4B73139B"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18C403D8"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32D4237A"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0F61C708"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351D2ADD" w14:textId="77777777" w:rsidR="00554D66" w:rsidRPr="009743EA" w:rsidRDefault="00554D66" w:rsidP="00BD522C">
            <w:pPr>
              <w:pStyle w:val="Default"/>
              <w:overflowPunct w:val="0"/>
              <w:jc w:val="center"/>
              <w:rPr>
                <w:rFonts w:ascii="Arial" w:eastAsia="Malgun Gothic" w:hAnsi="Arial"/>
                <w:b/>
                <w:color w:val="auto"/>
                <w:kern w:val="1"/>
                <w:sz w:val="18"/>
                <w:szCs w:val="20"/>
              </w:rPr>
            </w:pPr>
          </w:p>
          <w:p w14:paraId="3B023986" w14:textId="77777777" w:rsidR="00554D66" w:rsidRPr="009743EA" w:rsidRDefault="00554D66"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5F65B054" w14:textId="77777777" w:rsidR="00554D66" w:rsidRPr="009743EA" w:rsidRDefault="00554D66" w:rsidP="00BD522C">
            <w:pPr>
              <w:pStyle w:val="TAL"/>
              <w:snapToGrid w:val="0"/>
              <w:jc w:val="center"/>
              <w:rPr>
                <w:b/>
                <w:kern w:val="1"/>
                <w:lang w:eastAsia="ko-KR"/>
              </w:rPr>
            </w:pPr>
            <w:r w:rsidRPr="009743EA">
              <w:rPr>
                <w:b/>
                <w:kern w:val="1"/>
                <w:lang w:eastAsia="ko-KR"/>
              </w:rPr>
              <w:t>exa</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B2A80DF" w14:textId="77777777" w:rsidR="0052475E" w:rsidRPr="005A2D7C" w:rsidRDefault="0052475E" w:rsidP="005A2D7C">
            <w:pPr>
              <w:pStyle w:val="TAL"/>
              <w:rPr>
                <w:rFonts w:eastAsia="Calibri Light"/>
              </w:rPr>
            </w:pPr>
          </w:p>
          <w:p w14:paraId="089EDC9B" w14:textId="77777777" w:rsidR="00554D66" w:rsidRPr="009743EA" w:rsidRDefault="0052475E" w:rsidP="00BD522C">
            <w:pPr>
              <w:pStyle w:val="TAL"/>
              <w:snapToGrid w:val="0"/>
              <w:ind w:left="284"/>
            </w:pPr>
            <w:r w:rsidRPr="009743EA">
              <w:rPr>
                <w:rFonts w:ascii="Times New Roman" w:eastAsia="Calibri Light" w:hAnsi="Times New Roman"/>
                <w:b/>
                <w:sz w:val="24"/>
              </w:rPr>
              <w:t>API/DIS</w:t>
            </w:r>
            <w:r w:rsidR="00F41F85" w:rsidRPr="009743EA">
              <w:rPr>
                <w:rFonts w:ascii="Times New Roman" w:eastAsia="Calibri Light" w:hAnsi="Times New Roman"/>
                <w:b/>
                <w:sz w:val="24"/>
              </w:rPr>
              <w:t>_</w:t>
            </w:r>
            <w:r w:rsidRPr="009743EA">
              <w:rPr>
                <w:rFonts w:ascii="Times New Roman" w:eastAsia="Calibri Light" w:hAnsi="Times New Roman"/>
                <w:b/>
                <w:sz w:val="24"/>
              </w:rPr>
              <w:t>EXA</w:t>
            </w:r>
          </w:p>
          <w:p w14:paraId="5181E7DF" w14:textId="77777777" w:rsidR="00554D66" w:rsidRPr="005A2D7C" w:rsidRDefault="00554D66" w:rsidP="00BD522C">
            <w:pPr>
              <w:pStyle w:val="NoSpacing"/>
              <w:overflowPunct w:val="0"/>
              <w:rPr>
                <w:rFonts w:ascii="Arial" w:hAnsi="Arial"/>
                <w:b/>
                <w:color w:val="0070C0"/>
                <w:sz w:val="18"/>
                <w:lang w:val="en-GB"/>
              </w:rPr>
            </w:pPr>
            <w:r w:rsidRPr="009743EA">
              <w:rPr>
                <w:rFonts w:ascii="Times New Roman" w:eastAsia="Calibri Light" w:hAnsi="Times New Roman"/>
                <w:b/>
                <w:lang w:val="en-GB"/>
              </w:rPr>
              <w:t xml:space="preserve">    </w:t>
            </w:r>
            <w:r w:rsidRPr="005A2D7C">
              <w:rPr>
                <w:rFonts w:ascii="Times New Roman" w:hAnsi="Times New Roman"/>
                <w:lang w:val="en-GB"/>
              </w:rPr>
              <w:t xml:space="preserve">    </w:t>
            </w:r>
          </w:p>
          <w:p w14:paraId="7FA92D60"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183EB423" w14:textId="77777777" w:rsidR="00554D66" w:rsidRPr="009743EA" w:rsidRDefault="00554D66" w:rsidP="00BD522C">
            <w:pPr>
              <w:pStyle w:val="TAL"/>
              <w:snapToGrid w:val="0"/>
              <w:ind w:left="284"/>
              <w:jc w:val="both"/>
              <w:rPr>
                <w:color w:val="0070C0"/>
              </w:rPr>
            </w:pPr>
          </w:p>
          <w:p w14:paraId="38916AB9" w14:textId="77777777" w:rsidR="00554D66" w:rsidRPr="009743EA" w:rsidRDefault="00554D66" w:rsidP="00BD522C">
            <w:pPr>
              <w:pStyle w:val="TAL"/>
              <w:snapToGrid w:val="0"/>
              <w:ind w:left="284"/>
              <w:jc w:val="both"/>
              <w:rPr>
                <w:color w:val="0070C0"/>
              </w:rPr>
            </w:pPr>
            <w:r w:rsidRPr="009743EA">
              <w:rPr>
                <w:color w:val="0070C0"/>
              </w:rPr>
              <w:t>GET /mn-name?fu=1&amp;exa=20211231T235959 HTTP/1.1</w:t>
            </w:r>
          </w:p>
          <w:p w14:paraId="3DB8040A" w14:textId="77777777" w:rsidR="00554D66" w:rsidRPr="009743EA" w:rsidRDefault="00554D66" w:rsidP="00BD522C">
            <w:pPr>
              <w:pStyle w:val="TAL"/>
              <w:snapToGrid w:val="0"/>
              <w:ind w:left="284"/>
              <w:jc w:val="both"/>
              <w:rPr>
                <w:color w:val="0070C0"/>
              </w:rPr>
            </w:pPr>
            <w:r w:rsidRPr="009743EA">
              <w:rPr>
                <w:color w:val="0070C0"/>
              </w:rPr>
              <w:t>Host: 192.168.0.10:8282</w:t>
            </w:r>
          </w:p>
          <w:p w14:paraId="577FBC63" w14:textId="77777777" w:rsidR="00554D66" w:rsidRPr="009743EA" w:rsidRDefault="00554D66" w:rsidP="00BD522C">
            <w:pPr>
              <w:pStyle w:val="TAL"/>
              <w:snapToGrid w:val="0"/>
              <w:ind w:left="284"/>
              <w:jc w:val="both"/>
              <w:rPr>
                <w:color w:val="0070C0"/>
              </w:rPr>
            </w:pPr>
            <w:r w:rsidRPr="009743EA">
              <w:rPr>
                <w:color w:val="0070C0"/>
              </w:rPr>
              <w:t>X-M2M-Origin: CAE5630283216026458665</w:t>
            </w:r>
          </w:p>
          <w:p w14:paraId="5A6B0A1D" w14:textId="77777777" w:rsidR="00A06B31" w:rsidRPr="009743EA" w:rsidRDefault="00A06B31" w:rsidP="00A06B31">
            <w:pPr>
              <w:pStyle w:val="TAL"/>
              <w:snapToGrid w:val="0"/>
              <w:ind w:left="284"/>
              <w:jc w:val="both"/>
              <w:rPr>
                <w:color w:val="0070C0"/>
              </w:rPr>
            </w:pPr>
            <w:r w:rsidRPr="009743EA">
              <w:rPr>
                <w:color w:val="0070C0"/>
              </w:rPr>
              <w:t>Accept: application/json</w:t>
            </w:r>
          </w:p>
          <w:p w14:paraId="576FE6CE" w14:textId="77777777" w:rsidR="00554D66" w:rsidRPr="009743EA" w:rsidRDefault="00554D66" w:rsidP="00BD522C">
            <w:pPr>
              <w:pStyle w:val="TAL"/>
              <w:snapToGrid w:val="0"/>
              <w:ind w:left="284"/>
              <w:jc w:val="both"/>
              <w:rPr>
                <w:color w:val="0070C0"/>
              </w:rPr>
            </w:pPr>
            <w:r w:rsidRPr="009743EA">
              <w:rPr>
                <w:color w:val="0070C0"/>
              </w:rPr>
              <w:t>X-M2M-RI: 1234</w:t>
            </w:r>
          </w:p>
          <w:p w14:paraId="7AF658BB"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57B6ED5A" w14:textId="77777777" w:rsidR="00554D66" w:rsidRPr="009743EA" w:rsidRDefault="00554D66" w:rsidP="00BD522C">
            <w:pPr>
              <w:pStyle w:val="TAL"/>
              <w:snapToGrid w:val="0"/>
              <w:ind w:left="284"/>
              <w:jc w:val="both"/>
              <w:rPr>
                <w:color w:val="0070C0"/>
              </w:rPr>
            </w:pPr>
          </w:p>
          <w:p w14:paraId="1FBC736F" w14:textId="77777777" w:rsidR="00554D66" w:rsidRPr="009743EA" w:rsidRDefault="00554D66" w:rsidP="00BD522C">
            <w:pPr>
              <w:widowControl w:val="0"/>
              <w:spacing w:after="0"/>
              <w:ind w:left="284"/>
              <w:jc w:val="both"/>
              <w:textAlignment w:val="auto"/>
              <w:rPr>
                <w:rFonts w:ascii="Arial" w:hAnsi="Arial"/>
                <w:b/>
                <w:color w:val="0070C0"/>
                <w:sz w:val="18"/>
              </w:rPr>
            </w:pPr>
          </w:p>
          <w:p w14:paraId="1BA525B8" w14:textId="77777777" w:rsidR="00554D66" w:rsidRPr="009743EA" w:rsidRDefault="00554D66"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29A4C6C2" w14:textId="77777777" w:rsidR="00554D66" w:rsidRPr="009743EA" w:rsidRDefault="00554D66" w:rsidP="00BD522C">
            <w:pPr>
              <w:widowControl w:val="0"/>
              <w:spacing w:after="0"/>
              <w:ind w:left="284"/>
              <w:textAlignment w:val="auto"/>
              <w:rPr>
                <w:rFonts w:ascii="Arial" w:hAnsi="Arial"/>
                <w:color w:val="0070C0"/>
                <w:sz w:val="18"/>
              </w:rPr>
            </w:pPr>
          </w:p>
          <w:p w14:paraId="3169BBD2" w14:textId="77777777" w:rsidR="00554D66" w:rsidRPr="009743EA" w:rsidRDefault="00554D66" w:rsidP="00BD522C">
            <w:pPr>
              <w:widowControl w:val="0"/>
              <w:spacing w:after="0"/>
              <w:ind w:left="284"/>
              <w:textAlignment w:val="auto"/>
              <w:rPr>
                <w:rFonts w:ascii="Arial" w:hAnsi="Arial"/>
                <w:color w:val="0070C0"/>
                <w:sz w:val="18"/>
              </w:rPr>
            </w:pPr>
            <w:r w:rsidRPr="009743EA">
              <w:rPr>
                <w:rFonts w:ascii="Arial" w:hAnsi="Arial"/>
                <w:color w:val="0070C0"/>
                <w:sz w:val="18"/>
              </w:rPr>
              <w:t>200 OK</w:t>
            </w:r>
          </w:p>
          <w:p w14:paraId="40573BBC" w14:textId="77777777" w:rsidR="00554D66" w:rsidRPr="009743EA" w:rsidRDefault="00554D66" w:rsidP="00BD522C">
            <w:pPr>
              <w:pStyle w:val="TAL"/>
              <w:snapToGrid w:val="0"/>
              <w:ind w:left="284"/>
              <w:rPr>
                <w:color w:val="0070C0"/>
              </w:rPr>
            </w:pPr>
            <w:r w:rsidRPr="009743EA">
              <w:rPr>
                <w:color w:val="0070C0"/>
              </w:rPr>
              <w:t>Content-Type: application/json</w:t>
            </w:r>
          </w:p>
          <w:p w14:paraId="6D9B69F8" w14:textId="77777777" w:rsidR="00554D66" w:rsidRPr="009743EA" w:rsidRDefault="00554D66" w:rsidP="00BD522C">
            <w:pPr>
              <w:pStyle w:val="TAL"/>
              <w:snapToGrid w:val="0"/>
              <w:ind w:left="284"/>
              <w:rPr>
                <w:color w:val="0070C0"/>
              </w:rPr>
            </w:pPr>
            <w:r w:rsidRPr="009743EA">
              <w:rPr>
                <w:color w:val="0070C0"/>
              </w:rPr>
              <w:t>X-M2M-RI: 1234</w:t>
            </w:r>
          </w:p>
          <w:p w14:paraId="7E3D44A7"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0F7FBAB9" w14:textId="77777777" w:rsidR="00554D66" w:rsidRPr="009743EA" w:rsidRDefault="00554D66" w:rsidP="00BD522C">
            <w:pPr>
              <w:pStyle w:val="TAL"/>
              <w:snapToGrid w:val="0"/>
              <w:ind w:left="284"/>
              <w:rPr>
                <w:color w:val="0070C0"/>
              </w:rPr>
            </w:pPr>
            <w:r w:rsidRPr="009743EA">
              <w:rPr>
                <w:color w:val="0070C0"/>
              </w:rPr>
              <w:t>X-M2M-RSC: 2000</w:t>
            </w:r>
          </w:p>
          <w:p w14:paraId="322B0F05" w14:textId="77777777" w:rsidR="00554D66" w:rsidRPr="009743EA" w:rsidRDefault="00554D66" w:rsidP="00BD522C">
            <w:pPr>
              <w:pStyle w:val="TAL"/>
              <w:snapToGrid w:val="0"/>
              <w:ind w:left="284"/>
              <w:rPr>
                <w:color w:val="0070C0"/>
              </w:rPr>
            </w:pPr>
          </w:p>
          <w:p w14:paraId="38EBF50E" w14:textId="77777777" w:rsidR="00554D66" w:rsidRPr="009743EA" w:rsidRDefault="00554D66" w:rsidP="00BD522C">
            <w:pPr>
              <w:pStyle w:val="TAL"/>
              <w:snapToGrid w:val="0"/>
              <w:ind w:left="284"/>
              <w:rPr>
                <w:color w:val="0070C0"/>
              </w:rPr>
            </w:pPr>
            <w:r w:rsidRPr="009743EA">
              <w:rPr>
                <w:color w:val="0070C0"/>
              </w:rPr>
              <w:t>{</w:t>
            </w:r>
          </w:p>
          <w:p w14:paraId="4F24E371" w14:textId="77777777" w:rsidR="00554D66" w:rsidRPr="009743EA" w:rsidRDefault="00554D66" w:rsidP="00BD522C">
            <w:pPr>
              <w:pStyle w:val="TAL"/>
              <w:snapToGrid w:val="0"/>
              <w:ind w:left="284"/>
              <w:rPr>
                <w:color w:val="0070C0"/>
              </w:rPr>
            </w:pPr>
            <w:r w:rsidRPr="009743EA">
              <w:rPr>
                <w:color w:val="0070C0"/>
              </w:rPr>
              <w:t xml:space="preserve">    "m2m:uril": </w:t>
            </w:r>
          </w:p>
          <w:p w14:paraId="55363938" w14:textId="77777777" w:rsidR="00554D66" w:rsidRPr="009743EA" w:rsidRDefault="00554D66" w:rsidP="00BD522C">
            <w:pPr>
              <w:pStyle w:val="TAL"/>
              <w:snapToGrid w:val="0"/>
              <w:ind w:left="284"/>
              <w:rPr>
                <w:color w:val="0070C0"/>
              </w:rPr>
            </w:pPr>
            <w:r w:rsidRPr="009743EA">
              <w:rPr>
                <w:color w:val="0070C0"/>
              </w:rPr>
              <w:t xml:space="preserve">        "/mn-name/ae_actuator",</w:t>
            </w:r>
          </w:p>
          <w:p w14:paraId="1C3E0B03" w14:textId="77777777" w:rsidR="00554D66" w:rsidRPr="009743EA" w:rsidRDefault="00554D66" w:rsidP="00BD522C">
            <w:pPr>
              <w:pStyle w:val="TAL"/>
              <w:snapToGrid w:val="0"/>
              <w:ind w:left="284"/>
              <w:rPr>
                <w:color w:val="0070C0"/>
              </w:rPr>
            </w:pPr>
            <w:r w:rsidRPr="009743EA">
              <w:rPr>
                <w:color w:val="0070C0"/>
              </w:rPr>
              <w:t xml:space="preserve">        "/mn-name/ae_sensor",</w:t>
            </w:r>
          </w:p>
          <w:p w14:paraId="13393AA0" w14:textId="77777777" w:rsidR="00554D66" w:rsidRPr="005A2D7C" w:rsidRDefault="00554D66" w:rsidP="00BD522C">
            <w:pPr>
              <w:pStyle w:val="TAL"/>
              <w:snapToGrid w:val="0"/>
              <w:ind w:left="284"/>
              <w:rPr>
                <w:color w:val="0070C0"/>
              </w:rPr>
            </w:pPr>
            <w:r w:rsidRPr="005A2D7C">
              <w:rPr>
                <w:color w:val="0070C0"/>
              </w:rPr>
              <w:t>}</w:t>
            </w:r>
          </w:p>
          <w:p w14:paraId="158AB903" w14:textId="77777777" w:rsidR="00554D66" w:rsidRPr="009743EA" w:rsidRDefault="00554D66" w:rsidP="00BD522C">
            <w:pPr>
              <w:pStyle w:val="TAL"/>
              <w:snapToGrid w:val="0"/>
              <w:ind w:left="284"/>
            </w:pPr>
          </w:p>
        </w:tc>
      </w:tr>
    </w:tbl>
    <w:p w14:paraId="3CEB4869" w14:textId="77777777" w:rsidR="00554D66" w:rsidRPr="005A2D7C" w:rsidRDefault="00554D66" w:rsidP="00554D66"/>
    <w:p w14:paraId="2945B7C4" w14:textId="7AAE0F78" w:rsidR="00375E62" w:rsidRPr="009743EA" w:rsidRDefault="00375E62" w:rsidP="00375E62">
      <w:pPr>
        <w:pStyle w:val="Heading3"/>
        <w:rPr>
          <w:color w:val="000000"/>
        </w:rPr>
      </w:pPr>
      <w:bookmarkStart w:id="441" w:name="_Toc501447797"/>
      <w:bookmarkStart w:id="442" w:name="_Toc49420751"/>
      <w:bookmarkStart w:id="443" w:name="_Toc49507565"/>
      <w:bookmarkStart w:id="444" w:name="_Toc49507677"/>
      <w:bookmarkStart w:id="445" w:name="_Toc532286379"/>
      <w:bookmarkStart w:id="446" w:name="_Toc532286515"/>
      <w:bookmarkStart w:id="447" w:name="_Toc46154420"/>
      <w:bookmarkStart w:id="448" w:name="_Toc71708854"/>
      <w:r w:rsidRPr="009743EA">
        <w:rPr>
          <w:color w:val="000000"/>
        </w:rPr>
        <w:t>6.2.9</w:t>
      </w:r>
      <w:r w:rsidRPr="009743EA">
        <w:rPr>
          <w:color w:val="000000"/>
        </w:rPr>
        <w:tab/>
        <w:t xml:space="preserve">Resource Type </w:t>
      </w:r>
      <w:bookmarkEnd w:id="441"/>
      <w:r w:rsidRPr="009743EA">
        <w:rPr>
          <w:i/>
          <w:color w:val="000000"/>
        </w:rPr>
        <w:t>subscription</w:t>
      </w:r>
      <w:bookmarkEnd w:id="442"/>
      <w:bookmarkEnd w:id="443"/>
      <w:bookmarkEnd w:id="444"/>
      <w:bookmarkEnd w:id="445"/>
      <w:bookmarkEnd w:id="446"/>
      <w:bookmarkEnd w:id="447"/>
      <w:bookmarkEnd w:id="448"/>
    </w:p>
    <w:p w14:paraId="72A7A8F3" w14:textId="77777777" w:rsidR="0067620B" w:rsidRPr="009743EA" w:rsidRDefault="0067620B" w:rsidP="0067620B">
      <w:pPr>
        <w:pStyle w:val="Heading4"/>
      </w:pPr>
      <w:bookmarkStart w:id="449" w:name="_Toc49420752"/>
      <w:bookmarkStart w:id="450" w:name="_Toc49507566"/>
      <w:bookmarkStart w:id="451" w:name="_Toc49507678"/>
      <w:bookmarkStart w:id="452" w:name="_Toc46154421"/>
      <w:bookmarkStart w:id="453" w:name="_Toc71708855"/>
      <w:r w:rsidRPr="009743EA">
        <w:t>6.2.9.0</w:t>
      </w:r>
      <w:r w:rsidRPr="009743EA">
        <w:tab/>
        <w:t>Introduction</w:t>
      </w:r>
      <w:bookmarkEnd w:id="449"/>
      <w:bookmarkEnd w:id="450"/>
      <w:bookmarkEnd w:id="451"/>
      <w:bookmarkEnd w:id="452"/>
      <w:bookmarkEnd w:id="453"/>
    </w:p>
    <w:p w14:paraId="25096ECF" w14:textId="77777777" w:rsidR="00375E62" w:rsidRPr="005A2D7C" w:rsidRDefault="00375E62" w:rsidP="00886CC2">
      <w:pPr>
        <w:rPr>
          <w:sz w:val="22"/>
        </w:rPr>
      </w:pPr>
      <w:r w:rsidRPr="009743EA">
        <w:t>The &lt;subscription&gt; resource contains subscription information for its subscribed-to resource. The &lt;subscription&gt; resource created under the subscribed-to resource. Each &lt;subscription&gt; may include notification policies that specify when, and how notification are sent.</w:t>
      </w:r>
      <w:r w:rsidRPr="005A2D7C">
        <w:t xml:space="preserve"> </w:t>
      </w:r>
    </w:p>
    <w:p w14:paraId="75ECD0D7" w14:textId="77777777" w:rsidR="00375E62" w:rsidRPr="009743EA" w:rsidRDefault="00375E62" w:rsidP="00375E62">
      <w:pPr>
        <w:pStyle w:val="Heading4"/>
      </w:pPr>
      <w:bookmarkStart w:id="454" w:name="_Toc49420753"/>
      <w:bookmarkStart w:id="455" w:name="_Toc49507567"/>
      <w:bookmarkStart w:id="456" w:name="_Toc49507679"/>
      <w:bookmarkStart w:id="457" w:name="_Toc532286380"/>
      <w:bookmarkStart w:id="458" w:name="_Toc532286516"/>
      <w:bookmarkStart w:id="459" w:name="_Toc46154422"/>
      <w:bookmarkStart w:id="460" w:name="_Toc71708856"/>
      <w:r w:rsidRPr="009743EA">
        <w:lastRenderedPageBreak/>
        <w:t>6.2.</w:t>
      </w:r>
      <w:r w:rsidR="0067620B" w:rsidRPr="009743EA">
        <w:t>9</w:t>
      </w:r>
      <w:r w:rsidRPr="009743EA">
        <w:t>.1</w:t>
      </w:r>
      <w:r w:rsidRPr="009743EA">
        <w:tab/>
        <w:t>API-SUB-CRE</w:t>
      </w:r>
      <w:bookmarkEnd w:id="454"/>
      <w:bookmarkEnd w:id="455"/>
      <w:bookmarkEnd w:id="456"/>
      <w:bookmarkEnd w:id="457"/>
      <w:bookmarkEnd w:id="458"/>
      <w:bookmarkEnd w:id="459"/>
      <w:bookmarkEnd w:id="460"/>
    </w:p>
    <w:tbl>
      <w:tblPr>
        <w:tblW w:w="9659" w:type="dxa"/>
        <w:jc w:val="center"/>
        <w:tblLayout w:type="fixed"/>
        <w:tblCellMar>
          <w:left w:w="28" w:type="dxa"/>
        </w:tblCellMar>
        <w:tblLook w:val="0000" w:firstRow="0" w:lastRow="0" w:firstColumn="0" w:lastColumn="0" w:noHBand="0" w:noVBand="0"/>
      </w:tblPr>
      <w:tblGrid>
        <w:gridCol w:w="1286"/>
        <w:gridCol w:w="8373"/>
      </w:tblGrid>
      <w:tr w:rsidR="00375E62" w:rsidRPr="009743EA" w14:paraId="27E49FBF"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1914B98D" w14:textId="77777777" w:rsidR="00375E62" w:rsidRPr="009743EA" w:rsidRDefault="00375E62" w:rsidP="00BD522C">
            <w:pPr>
              <w:pStyle w:val="TAL"/>
              <w:snapToGrid w:val="0"/>
              <w:jc w:val="center"/>
              <w:rPr>
                <w:b/>
              </w:rPr>
            </w:pPr>
          </w:p>
          <w:p w14:paraId="4B1F09FF" w14:textId="77777777" w:rsidR="00375E62" w:rsidRPr="009743EA" w:rsidRDefault="00375E62" w:rsidP="00BD522C">
            <w:pPr>
              <w:pStyle w:val="TAL"/>
              <w:snapToGrid w:val="0"/>
              <w:jc w:val="center"/>
              <w:rPr>
                <w:b/>
              </w:rPr>
            </w:pPr>
          </w:p>
          <w:p w14:paraId="00CF6930" w14:textId="77777777" w:rsidR="00375E62" w:rsidRPr="009743EA" w:rsidRDefault="00375E62" w:rsidP="00BD522C">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002F8FB" w14:textId="77777777" w:rsidR="00375E62" w:rsidRPr="005A2D7C" w:rsidRDefault="00375E62" w:rsidP="005A2D7C">
            <w:pPr>
              <w:pStyle w:val="TAL"/>
              <w:rPr>
                <w:rFonts w:eastAsia="Calibri Light"/>
              </w:rPr>
            </w:pPr>
            <w:r w:rsidRPr="005A2D7C">
              <w:rPr>
                <w:rFonts w:eastAsia="Calibri Light"/>
              </w:rPr>
              <w:t>API/SUB/CRE/001</w:t>
            </w:r>
          </w:p>
          <w:p w14:paraId="7D1684E8" w14:textId="77777777" w:rsidR="00375E62" w:rsidRPr="005A2D7C" w:rsidRDefault="00375E62" w:rsidP="005A2D7C">
            <w:pPr>
              <w:pStyle w:val="TAL"/>
              <w:rPr>
                <w:rFonts w:eastAsia="Calibri Light"/>
              </w:rPr>
            </w:pPr>
            <w:r w:rsidRPr="005A2D7C">
              <w:rPr>
                <w:rFonts w:eastAsia="Calibri Light"/>
              </w:rPr>
              <w:t>API/SUB/CRE/001_RCN0</w:t>
            </w:r>
          </w:p>
          <w:p w14:paraId="63F5A7CF" w14:textId="77777777" w:rsidR="00375E62" w:rsidRPr="005A2D7C" w:rsidRDefault="00375E62" w:rsidP="005A2D7C">
            <w:pPr>
              <w:pStyle w:val="TAL"/>
              <w:rPr>
                <w:rFonts w:eastAsia="Calibri Light"/>
              </w:rPr>
            </w:pPr>
            <w:r w:rsidRPr="005A2D7C">
              <w:rPr>
                <w:rFonts w:eastAsia="Calibri Light"/>
              </w:rPr>
              <w:t>API/SUB/CRE/001_RCN1</w:t>
            </w:r>
          </w:p>
          <w:p w14:paraId="6233AB9B" w14:textId="77777777" w:rsidR="00375E62" w:rsidRPr="005A2D7C" w:rsidRDefault="00375E62" w:rsidP="005A2D7C">
            <w:pPr>
              <w:pStyle w:val="TAL"/>
              <w:rPr>
                <w:rFonts w:eastAsia="Calibri Light"/>
              </w:rPr>
            </w:pPr>
            <w:r w:rsidRPr="005A2D7C">
              <w:rPr>
                <w:rFonts w:eastAsia="Calibri Light"/>
              </w:rPr>
              <w:t>API/SUB/CRE/001_RCN2</w:t>
            </w:r>
          </w:p>
          <w:p w14:paraId="734B395D" w14:textId="77777777" w:rsidR="00375E62" w:rsidRPr="005A2D7C" w:rsidRDefault="00375E62" w:rsidP="005A2D7C">
            <w:pPr>
              <w:pStyle w:val="TAL"/>
            </w:pPr>
            <w:r w:rsidRPr="005A2D7C">
              <w:rPr>
                <w:rFonts w:eastAsia="Calibri Light"/>
              </w:rPr>
              <w:t>API/SUB/CRE/001_RCN3</w:t>
            </w:r>
          </w:p>
        </w:tc>
      </w:tr>
      <w:tr w:rsidR="00375E62" w:rsidRPr="009743EA" w14:paraId="1E79983E"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08D118B7" w14:textId="77777777" w:rsidR="00375E62" w:rsidRPr="009743EA" w:rsidRDefault="00375E62" w:rsidP="00BD522C">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ADCC0B" w14:textId="77777777" w:rsidR="00375E62" w:rsidRPr="005A2D7C" w:rsidRDefault="00375E62" w:rsidP="005A2D7C">
            <w:pPr>
              <w:pStyle w:val="TAL"/>
              <w:rPr>
                <w:rFonts w:eastAsia="Calibri Light"/>
              </w:rPr>
            </w:pPr>
            <w:r w:rsidRPr="005A2D7C">
              <w:rPr>
                <w:rFonts w:eastAsia="Calibri Light"/>
              </w:rPr>
              <w:t>&lt;subscription&gt; resource CREATE</w:t>
            </w:r>
          </w:p>
        </w:tc>
      </w:tr>
      <w:tr w:rsidR="00375E62" w:rsidRPr="009743EA" w14:paraId="4B5F6D0C"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39D2389F" w14:textId="77777777" w:rsidR="00375E62" w:rsidRPr="009743EA" w:rsidRDefault="00375E62" w:rsidP="00BD522C">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0D30B25" w14:textId="77777777" w:rsidR="00375E62" w:rsidRPr="005A2D7C" w:rsidRDefault="00375E62" w:rsidP="005A2D7C">
            <w:pPr>
              <w:pStyle w:val="TAL"/>
              <w:rPr>
                <w:rFonts w:eastAsia="Calibri Light"/>
              </w:rPr>
            </w:pPr>
            <w:r w:rsidRPr="005A2D7C">
              <w:rPr>
                <w:rFonts w:eastAsia="Calibri Light"/>
              </w:rPr>
              <w:t>&lt;AE&gt; resource of the requested &lt;subscription&gt; resource</w:t>
            </w:r>
          </w:p>
        </w:tc>
      </w:tr>
      <w:tr w:rsidR="00375E62" w:rsidRPr="009743EA" w14:paraId="7F1093A6"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26E740B3" w14:textId="77777777" w:rsidR="00375E62" w:rsidRPr="009743EA" w:rsidRDefault="00375E62" w:rsidP="00BD522C">
            <w:pPr>
              <w:pStyle w:val="TAL"/>
              <w:snapToGrid w:val="0"/>
              <w:jc w:val="center"/>
              <w:rPr>
                <w:b/>
                <w:kern w:val="1"/>
                <w:sz w:val="8"/>
              </w:rPr>
            </w:pPr>
          </w:p>
          <w:p w14:paraId="10A9D69E" w14:textId="77777777" w:rsidR="00375E62" w:rsidRPr="009743EA" w:rsidRDefault="00375E62" w:rsidP="00BD522C">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E9B18BB" w14:textId="77777777" w:rsidR="00375E62" w:rsidRPr="005A2D7C" w:rsidRDefault="00375E62" w:rsidP="005A2D7C">
            <w:pPr>
              <w:pStyle w:val="TAL"/>
            </w:pPr>
            <w:r w:rsidRPr="005A2D7C">
              <w:t xml:space="preserve">The interface is used to send a &lt;subscription&gt; CREATE request attached with </w:t>
            </w:r>
            <w:r w:rsidR="00984FEF" w:rsidRPr="005A2D7C">
              <w:t>resultContent</w:t>
            </w:r>
            <w:r w:rsidRPr="005A2D7C">
              <w:t xml:space="preserve"> to the Registrar CSE, and the Registrar CSE creates a &lt;subscription&gt; resource and sends back a response</w:t>
            </w:r>
            <w:r w:rsidR="005A3EEC" w:rsidRPr="009743EA">
              <w:t>.</w:t>
            </w:r>
          </w:p>
        </w:tc>
      </w:tr>
      <w:tr w:rsidR="00375E62" w:rsidRPr="009743EA" w14:paraId="46116351" w14:textId="77777777" w:rsidTr="00BD522C">
        <w:trPr>
          <w:trHeight w:val="1767"/>
          <w:jc w:val="center"/>
        </w:trPr>
        <w:tc>
          <w:tcPr>
            <w:tcW w:w="1286" w:type="dxa"/>
            <w:tcBorders>
              <w:top w:val="single" w:sz="4" w:space="0" w:color="000000"/>
              <w:left w:val="single" w:sz="4" w:space="0" w:color="000000"/>
              <w:bottom w:val="single" w:sz="4" w:space="0" w:color="000000"/>
            </w:tcBorders>
            <w:shd w:val="clear" w:color="auto" w:fill="E7E6E6"/>
          </w:tcPr>
          <w:p w14:paraId="39FD3FB7" w14:textId="77777777" w:rsidR="00375E62" w:rsidRPr="009743EA" w:rsidRDefault="00375E62" w:rsidP="00BD522C">
            <w:pPr>
              <w:pStyle w:val="TAL"/>
              <w:snapToGrid w:val="0"/>
              <w:jc w:val="center"/>
              <w:rPr>
                <w:b/>
                <w:kern w:val="1"/>
              </w:rPr>
            </w:pPr>
          </w:p>
          <w:p w14:paraId="4382256C" w14:textId="77777777" w:rsidR="00375E62" w:rsidRPr="009743EA" w:rsidRDefault="00375E62" w:rsidP="00BD522C">
            <w:pPr>
              <w:pStyle w:val="TAL"/>
              <w:snapToGrid w:val="0"/>
              <w:jc w:val="center"/>
              <w:rPr>
                <w:b/>
                <w:kern w:val="1"/>
              </w:rPr>
            </w:pPr>
          </w:p>
          <w:p w14:paraId="72E2872F" w14:textId="77777777" w:rsidR="00375E62" w:rsidRPr="009743EA" w:rsidRDefault="00375E62" w:rsidP="00BD522C">
            <w:pPr>
              <w:pStyle w:val="TAL"/>
              <w:snapToGrid w:val="0"/>
              <w:jc w:val="center"/>
              <w:rPr>
                <w:b/>
                <w:kern w:val="1"/>
              </w:rPr>
            </w:pPr>
            <w:r w:rsidRPr="009743EA">
              <w:rPr>
                <w:b/>
                <w:kern w:val="1"/>
              </w:rPr>
              <w:t>Resource Structure</w:t>
            </w:r>
          </w:p>
          <w:p w14:paraId="776905F0" w14:textId="77777777" w:rsidR="00375E62" w:rsidRPr="009743EA" w:rsidRDefault="00375E62" w:rsidP="00BD522C">
            <w:pPr>
              <w:pStyle w:val="TAL"/>
              <w:snapToGrid w:val="0"/>
              <w:jc w:val="center"/>
              <w:rPr>
                <w:b/>
                <w:kern w:val="1"/>
              </w:rPr>
            </w:pPr>
            <w:r w:rsidRPr="009743EA">
              <w:rPr>
                <w:b/>
                <w:kern w:val="1"/>
              </w:rPr>
              <w:t>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315CFBC" w14:textId="77777777" w:rsidR="00375E62" w:rsidRPr="009743EA" w:rsidRDefault="00375E62" w:rsidP="00BD522C">
            <w:pPr>
              <w:pStyle w:val="Default"/>
              <w:overflowPunct w:val="0"/>
              <w:jc w:val="center"/>
            </w:pPr>
          </w:p>
          <w:p w14:paraId="46CF2967" w14:textId="77777777" w:rsidR="00375E62" w:rsidRPr="009743EA" w:rsidRDefault="0054261D" w:rsidP="00BD522C">
            <w:pPr>
              <w:pStyle w:val="Default"/>
              <w:overflowPunct w:val="0"/>
              <w:jc w:val="center"/>
            </w:pPr>
            <w:r>
              <w:pict w14:anchorId="4F8C1F57">
                <v:group id="_x0000_s1284" style="width:153.95pt;height:58.45pt;mso-position-horizontal-relative:char;mso-position-vertical-relative:line" coordsize="19552,7425">
                  <v:rect id="직사각형 2" o:spid="_x0000_s1285" style="position:absolute;width:11683;height:3652;visibility:visible;v-text-anchor:middle" filled="f" strokecolor="windowText">
                    <v:textbox inset="0,0,0,0">
                      <w:txbxContent>
                        <w:p w14:paraId="3AF6D36A" w14:textId="77777777" w:rsidR="004A00AF" w:rsidRDefault="004A00AF" w:rsidP="00375E62">
                          <w:pPr>
                            <w:pStyle w:val="NormalWeb"/>
                            <w:wordWrap w:val="0"/>
                            <w:spacing w:after="0"/>
                            <w:jc w:val="center"/>
                            <w:rPr>
                              <w:b/>
                              <w:bCs/>
                              <w:color w:val="000000"/>
                              <w:kern w:val="24"/>
                              <w:sz w:val="20"/>
                              <w:szCs w:val="20"/>
                            </w:rPr>
                          </w:pPr>
                          <w:r w:rsidRPr="00047E23">
                            <w:rPr>
                              <w:b/>
                              <w:bCs/>
                              <w:color w:val="000000"/>
                              <w:kern w:val="24"/>
                              <w:sz w:val="20"/>
                              <w:szCs w:val="20"/>
                            </w:rPr>
                            <w:t>mn</w:t>
                          </w:r>
                          <w:r>
                            <w:rPr>
                              <w:b/>
                              <w:bCs/>
                              <w:color w:val="000000"/>
                              <w:kern w:val="24"/>
                              <w:sz w:val="20"/>
                              <w:szCs w:val="20"/>
                            </w:rPr>
                            <w:t>-name</w:t>
                          </w:r>
                        </w:p>
                        <w:p w14:paraId="2A194E4B" w14:textId="77777777" w:rsidR="004A00AF" w:rsidRDefault="004A00AF" w:rsidP="00375E62">
                          <w:pPr>
                            <w:pStyle w:val="NormalWeb"/>
                            <w:wordWrap w:val="0"/>
                            <w:spacing w:after="0"/>
                            <w:jc w:val="center"/>
                          </w:pPr>
                          <w:r>
                            <w:rPr>
                              <w:b/>
                              <w:bCs/>
                              <w:color w:val="000000"/>
                              <w:kern w:val="24"/>
                              <w:sz w:val="20"/>
                              <w:szCs w:val="20"/>
                            </w:rPr>
                            <w:t>(CSEBase)</w:t>
                          </w:r>
                        </w:p>
                      </w:txbxContent>
                    </v:textbox>
                  </v:rect>
                  <v:line id="직선 연결선 3" o:spid="_x0000_s1286" style="position:absolute;flip:x;visibility:visible" from="5804,3656" to="5804,6133" o:connectortype="straight" strokecolor="windowText" strokeweight=".5pt">
                    <v:stroke joinstyle="miter"/>
                  </v:line>
                  <v:rect id="직사각형 4" o:spid="_x0000_s1287" style="position:absolute;left:7868;top:4895;width:11684;height:2530;visibility:visible;v-text-anchor:middle" filled="f" strokecolor="windowText">
                    <v:textbox inset="0,0,0,0">
                      <w:txbxContent>
                        <w:p w14:paraId="73390779" w14:textId="77777777" w:rsidR="004A00AF" w:rsidRDefault="004A00AF" w:rsidP="00375E62">
                          <w:pPr>
                            <w:pStyle w:val="NormalWeb"/>
                            <w:wordWrap w:val="0"/>
                            <w:spacing w:after="0"/>
                            <w:jc w:val="center"/>
                          </w:pPr>
                          <w:r w:rsidRPr="0089499A">
                            <w:rPr>
                              <w:b/>
                              <w:bCs/>
                              <w:color w:val="000000"/>
                              <w:kern w:val="24"/>
                              <w:sz w:val="18"/>
                              <w:szCs w:val="18"/>
                            </w:rPr>
                            <w:t>ae_actuator</w:t>
                          </w:r>
                        </w:p>
                        <w:p w14:paraId="6DE0AB5C" w14:textId="77777777" w:rsidR="004A00AF" w:rsidRDefault="004A00AF" w:rsidP="00375E62">
                          <w:pPr>
                            <w:pStyle w:val="NormalWeb"/>
                            <w:wordWrap w:val="0"/>
                            <w:spacing w:after="0"/>
                            <w:jc w:val="center"/>
                          </w:pPr>
                          <w:r w:rsidRPr="0089499A">
                            <w:rPr>
                              <w:b/>
                              <w:bCs/>
                              <w:color w:val="000000"/>
                              <w:kern w:val="24"/>
                              <w:sz w:val="18"/>
                              <w:szCs w:val="18"/>
                            </w:rPr>
                            <w:t>(AE)</w:t>
                          </w:r>
                        </w:p>
                        <w:p w14:paraId="5F1AD2BE" w14:textId="77777777" w:rsidR="004A00AF" w:rsidRPr="00711102" w:rsidRDefault="004A00AF" w:rsidP="00375E62">
                          <w:pPr>
                            <w:pStyle w:val="H6"/>
                            <w:wordWrap w:val="0"/>
                            <w:spacing w:after="0"/>
                            <w:jc w:val="center"/>
                          </w:pPr>
                          <w:r w:rsidRPr="00711102">
                            <w:rPr>
                              <w:rFonts w:ascii="Malgun Gothic" w:hAnsi="Malgun Gothic" w:hint="eastAsia"/>
                              <w:color w:val="FFFFFF"/>
                              <w:kern w:val="24"/>
                            </w:rPr>
                            <w:t>originator</w:t>
                          </w:r>
                        </w:p>
                        <w:p w14:paraId="2313B9A3" w14:textId="77777777" w:rsidR="004A00AF" w:rsidRDefault="004A00AF" w:rsidP="00375E62">
                          <w:pPr>
                            <w:pStyle w:val="H6"/>
                            <w:wordWrap w:val="0"/>
                            <w:spacing w:after="0"/>
                            <w:jc w:val="center"/>
                          </w:pPr>
                        </w:p>
                        <w:p w14:paraId="46C56A4C" w14:textId="77777777" w:rsidR="004A00AF" w:rsidRDefault="004A00AF" w:rsidP="00375E62">
                          <w:pPr>
                            <w:pStyle w:val="NormalWeb"/>
                            <w:wordWrap w:val="0"/>
                            <w:spacing w:after="0"/>
                            <w:jc w:val="center"/>
                          </w:pPr>
                          <w:r w:rsidRPr="00047E23">
                            <w:rPr>
                              <w:b/>
                              <w:bCs/>
                              <w:color w:val="000000"/>
                              <w:kern w:val="24"/>
                              <w:sz w:val="18"/>
                              <w:szCs w:val="18"/>
                            </w:rPr>
                            <w:t>(AE)</w:t>
                          </w:r>
                        </w:p>
                      </w:txbxContent>
                    </v:textbox>
                  </v:rect>
                  <v:line id="직선 연결선 5" o:spid="_x0000_s1288" style="position:absolute;visibility:visible" from="5804,6118" to="7868,6133" o:connectortype="straight" strokecolor="windowText" strokeweight=".5pt">
                    <v:stroke joinstyle="miter"/>
                  </v:line>
                  <w10:wrap type="none"/>
                  <w10:anchorlock/>
                </v:group>
              </w:pict>
            </w:r>
          </w:p>
          <w:p w14:paraId="1474208C" w14:textId="77777777" w:rsidR="00375E62" w:rsidRPr="009743EA" w:rsidRDefault="00375E62" w:rsidP="00BD522C">
            <w:pPr>
              <w:pStyle w:val="Default"/>
              <w:overflowPunct w:val="0"/>
              <w:jc w:val="center"/>
              <w:rPr>
                <w:sz w:val="20"/>
                <w:szCs w:val="20"/>
              </w:rPr>
            </w:pPr>
          </w:p>
        </w:tc>
      </w:tr>
      <w:tr w:rsidR="00375E62" w:rsidRPr="009743EA" w14:paraId="67D3402E" w14:textId="77777777" w:rsidTr="00BD522C">
        <w:trPr>
          <w:trHeight w:val="3481"/>
          <w:jc w:val="center"/>
        </w:trPr>
        <w:tc>
          <w:tcPr>
            <w:tcW w:w="1286" w:type="dxa"/>
            <w:tcBorders>
              <w:top w:val="single" w:sz="4" w:space="0" w:color="000000"/>
              <w:left w:val="single" w:sz="4" w:space="0" w:color="000000"/>
              <w:bottom w:val="single" w:sz="4" w:space="0" w:color="000000"/>
            </w:tcBorders>
            <w:shd w:val="clear" w:color="auto" w:fill="E7E6E6"/>
          </w:tcPr>
          <w:p w14:paraId="241BE6B4" w14:textId="77777777" w:rsidR="00375E62" w:rsidRPr="009743EA" w:rsidRDefault="00375E62" w:rsidP="00BD522C">
            <w:pPr>
              <w:pStyle w:val="TAL"/>
              <w:snapToGrid w:val="0"/>
              <w:jc w:val="center"/>
              <w:rPr>
                <w:b/>
                <w:kern w:val="1"/>
              </w:rPr>
            </w:pPr>
          </w:p>
          <w:p w14:paraId="5D6E5DC8" w14:textId="77777777" w:rsidR="00375E62" w:rsidRPr="009743EA" w:rsidRDefault="00375E62" w:rsidP="00BD522C">
            <w:pPr>
              <w:pStyle w:val="TAL"/>
              <w:snapToGrid w:val="0"/>
              <w:jc w:val="center"/>
              <w:rPr>
                <w:b/>
                <w:kern w:val="1"/>
              </w:rPr>
            </w:pPr>
          </w:p>
          <w:p w14:paraId="6E10AC0D" w14:textId="77777777" w:rsidR="00375E62" w:rsidRPr="009743EA" w:rsidRDefault="00375E62" w:rsidP="00BD522C">
            <w:pPr>
              <w:pStyle w:val="TAL"/>
              <w:snapToGrid w:val="0"/>
              <w:jc w:val="center"/>
              <w:rPr>
                <w:b/>
                <w:kern w:val="1"/>
              </w:rPr>
            </w:pPr>
          </w:p>
          <w:p w14:paraId="10A56C3B" w14:textId="77777777" w:rsidR="00375E62" w:rsidRPr="009743EA" w:rsidRDefault="00375E62" w:rsidP="00BD522C">
            <w:pPr>
              <w:pStyle w:val="TAL"/>
              <w:snapToGrid w:val="0"/>
              <w:jc w:val="center"/>
              <w:rPr>
                <w:b/>
                <w:kern w:val="1"/>
              </w:rPr>
            </w:pPr>
          </w:p>
          <w:p w14:paraId="3535D080" w14:textId="77777777" w:rsidR="00375E62" w:rsidRPr="009743EA" w:rsidRDefault="00375E62" w:rsidP="00BD522C">
            <w:pPr>
              <w:pStyle w:val="TAL"/>
              <w:snapToGrid w:val="0"/>
              <w:jc w:val="center"/>
              <w:rPr>
                <w:b/>
                <w:kern w:val="1"/>
              </w:rPr>
            </w:pPr>
          </w:p>
          <w:p w14:paraId="6C8C99C3" w14:textId="77777777" w:rsidR="00375E62" w:rsidRPr="009743EA" w:rsidRDefault="00375E62" w:rsidP="00BD522C">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8F3B0D1" w14:textId="02945E04" w:rsidR="00375E62" w:rsidRPr="009743EA" w:rsidRDefault="0054261D" w:rsidP="00EA3F33">
            <w:pPr>
              <w:pStyle w:val="TAL"/>
              <w:snapToGrid w:val="0"/>
              <w:jc w:val="center"/>
              <w:rPr>
                <w:color w:val="000000"/>
              </w:rPr>
            </w:pPr>
            <w:r>
              <w:pict w14:anchorId="7E6CFF73">
                <v:group id="_x0000_s1305" style="position:absolute;left:0;text-align:left;margin-left:76.2pt;margin-top:3.1pt;width:261pt;height:133.25pt;z-index:251611648;mso-position-horizontal-relative:text;mso-position-vertical-relative:text" coordsize="33147,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">
                  <v:roundrect id="모서리가 둥근 직사각형 2" o:spid="_x0000_s1306" style="position:absolute;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70BB41C7" w14:textId="77777777" w:rsidR="004A00AF" w:rsidRPr="00711102" w:rsidRDefault="004A00AF" w:rsidP="00375E62">
                          <w:pPr>
                            <w:pStyle w:val="NormalWeb"/>
                            <w:wordWrap w:val="0"/>
                            <w:spacing w:after="0"/>
                            <w:jc w:val="center"/>
                            <w:rPr>
                              <w:rFonts w:ascii="Malgun Gothic" w:hAnsi="Malgun Gothic"/>
                              <w:color w:val="FFFFFF"/>
                              <w:kern w:val="24"/>
                              <w:sz w:val="10"/>
                              <w:szCs w:val="10"/>
                            </w:rPr>
                          </w:pPr>
                        </w:p>
                        <w:p w14:paraId="5AD757D1" w14:textId="77777777" w:rsidR="004A00AF" w:rsidRPr="00711102" w:rsidRDefault="004A00AF" w:rsidP="00375E62">
                          <w:pPr>
                            <w:pStyle w:val="NormalWeb"/>
                            <w:wordWrap w:val="0"/>
                            <w:spacing w:after="0"/>
                            <w:jc w:val="center"/>
                          </w:pPr>
                          <w:r w:rsidRPr="00711102">
                            <w:rPr>
                              <w:rFonts w:ascii="Malgun Gothic" w:hAnsi="Malgun Gothic" w:hint="eastAsia"/>
                              <w:color w:val="FFFFFF"/>
                              <w:kern w:val="24"/>
                            </w:rPr>
                            <w:t>originator</w:t>
                          </w:r>
                        </w:p>
                        <w:p w14:paraId="1250D5C1" w14:textId="77777777" w:rsidR="004A00AF" w:rsidRDefault="004A00AF" w:rsidP="00375E62">
                          <w:pPr>
                            <w:pStyle w:val="NormalWeb"/>
                            <w:wordWrap w:val="0"/>
                            <w:spacing w:after="0"/>
                            <w:jc w:val="center"/>
                          </w:pPr>
                        </w:p>
                      </w:txbxContent>
                    </v:textbox>
                  </v:roundrect>
                  <v:line id="직선 연결선 3" o:spid="_x0000_s1307" style="position:absolute;visibility:visible" from="4826,6810" to="4826,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1308" type="#_x0000_t32" style="position:absolute;left:5524;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1309" type="#_x0000_t202" style="position:absolute;left:10564;top:8780;width:13323;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213E0AE6" w14:textId="77777777" w:rsidR="004A00AF" w:rsidRDefault="004A00AF" w:rsidP="00375E62">
                          <w:pPr>
                            <w:pStyle w:val="NormalWeb"/>
                            <w:wordWrap w:val="0"/>
                            <w:spacing w:after="0"/>
                          </w:pPr>
                          <w:r w:rsidRPr="0089499A">
                            <w:rPr>
                              <w:rFonts w:ascii="Malgun Gothic" w:hAnsi="Malgun Gothic" w:hint="eastAsia"/>
                              <w:color w:val="5B9BD5"/>
                              <w:kern w:val="24"/>
                              <w:sz w:val="14"/>
                              <w:szCs w:val="14"/>
                            </w:rPr>
                            <w:t>subscription create request</w:t>
                          </w:r>
                        </w:p>
                      </w:txbxContent>
                    </v:textbox>
                  </v:shape>
                  <v:shape id="TextBox 37" o:spid="_x0000_s1310" type="#_x0000_t202" style="position:absolute;left:14200;top:12873;width:6159;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5C67B283" w14:textId="77777777" w:rsidR="004A00AF" w:rsidRDefault="004A00AF" w:rsidP="00375E62">
                          <w:pPr>
                            <w:pStyle w:val="NormalWeb"/>
                            <w:wordWrap w:val="0"/>
                            <w:spacing w:after="0"/>
                          </w:pPr>
                          <w:r w:rsidRPr="0089499A">
                            <w:rPr>
                              <w:rFonts w:ascii="Malgun Gothic" w:hAnsi="Malgun Gothic" w:hint="eastAsia"/>
                              <w:color w:val="5B9BD5"/>
                              <w:kern w:val="24"/>
                              <w:sz w:val="14"/>
                              <w:szCs w:val="14"/>
                            </w:rPr>
                            <w:t>Response</w:t>
                          </w:r>
                        </w:p>
                      </w:txbxContent>
                    </v:textbox>
                  </v:shape>
                  <v:shape id="직선 화살표 연결선 7" o:spid="_x0000_s1311" type="#_x0000_t32" style="position:absolute;left:5873;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312" style="position:absolute;left:23749;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333FD047" w14:textId="77777777" w:rsidR="004A00AF" w:rsidRPr="00B658BD" w:rsidRDefault="004A00AF" w:rsidP="00375E62">
                          <w:pPr>
                            <w:pStyle w:val="NormalWeb"/>
                            <w:wordWrap w:val="0"/>
                            <w:spacing w:after="0"/>
                            <w:jc w:val="center"/>
                            <w:rPr>
                              <w:rFonts w:ascii="Malgun Gothic" w:hAnsi="Malgun Gothic"/>
                              <w:color w:val="FFFFFF"/>
                              <w:kern w:val="24"/>
                              <w:sz w:val="10"/>
                            </w:rPr>
                          </w:pPr>
                        </w:p>
                        <w:p w14:paraId="3226101B" w14:textId="77777777" w:rsidR="004A00AF" w:rsidRPr="00B658BD" w:rsidRDefault="004A00AF" w:rsidP="00375E62">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7944AD41" w14:textId="77777777" w:rsidR="004A00AF" w:rsidRDefault="004A00AF" w:rsidP="00375E62">
                          <w:pPr>
                            <w:pStyle w:val="NormalWeb"/>
                            <w:wordWrap w:val="0"/>
                            <w:spacing w:after="0"/>
                            <w:jc w:val="center"/>
                          </w:pPr>
                        </w:p>
                      </w:txbxContent>
                    </v:textbox>
                  </v:roundrect>
                  <v:line id="직선 연결선 9" o:spid="_x0000_s1313" style="position:absolute;visibility:visible" from="28575,6810" to="28575,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tc>
      </w:tr>
      <w:tr w:rsidR="00375E62" w:rsidRPr="009743EA" w14:paraId="36B812E4"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2E520106" w14:textId="77777777" w:rsidR="00375E62" w:rsidRPr="009743EA" w:rsidRDefault="00375E62" w:rsidP="00BD522C">
            <w:pPr>
              <w:pStyle w:val="TAL"/>
              <w:snapToGrid w:val="0"/>
              <w:jc w:val="center"/>
              <w:rPr>
                <w:b/>
                <w:kern w:val="1"/>
              </w:rPr>
            </w:pPr>
          </w:p>
          <w:p w14:paraId="1AFE14A1" w14:textId="77777777" w:rsidR="00375E62" w:rsidRPr="009743EA" w:rsidRDefault="00375E62" w:rsidP="00BD522C">
            <w:pPr>
              <w:pStyle w:val="TAL"/>
              <w:snapToGrid w:val="0"/>
              <w:jc w:val="center"/>
              <w:rPr>
                <w:b/>
                <w:kern w:val="1"/>
                <w:lang w:eastAsia="ko-KR"/>
              </w:rPr>
            </w:pPr>
          </w:p>
          <w:p w14:paraId="206A28FA" w14:textId="77777777" w:rsidR="00375E62" w:rsidRPr="009743EA" w:rsidRDefault="00375E62" w:rsidP="00BD522C">
            <w:pPr>
              <w:pStyle w:val="TAL"/>
              <w:snapToGrid w:val="0"/>
              <w:jc w:val="center"/>
              <w:rPr>
                <w:b/>
                <w:kern w:val="1"/>
              </w:rPr>
            </w:pPr>
            <w:r w:rsidRPr="009743EA">
              <w:rPr>
                <w:b/>
                <w:kern w:val="1"/>
              </w:rPr>
              <w:t>HTTP Header Information</w:t>
            </w:r>
          </w:p>
          <w:p w14:paraId="23B2B30C" w14:textId="77777777" w:rsidR="00375E62" w:rsidRPr="009743EA" w:rsidRDefault="00375E62" w:rsidP="00BD522C">
            <w:pPr>
              <w:pStyle w:val="TAL"/>
              <w:snapToGrid w:val="0"/>
              <w:jc w:val="center"/>
              <w:rPr>
                <w:b/>
                <w:kern w:val="1"/>
              </w:rPr>
            </w:pPr>
          </w:p>
          <w:p w14:paraId="198B9DFE" w14:textId="77777777" w:rsidR="00FE3B5F" w:rsidRPr="009743EA" w:rsidRDefault="00FE3B5F" w:rsidP="00BD522C">
            <w:pPr>
              <w:pStyle w:val="TAL"/>
              <w:snapToGrid w:val="0"/>
              <w:jc w:val="center"/>
              <w:rPr>
                <w:b/>
                <w:kern w:val="1"/>
              </w:rPr>
            </w:pPr>
          </w:p>
          <w:p w14:paraId="1C38C974" w14:textId="77777777" w:rsidR="00375E62" w:rsidRPr="009743EA" w:rsidRDefault="00375E62" w:rsidP="00BD522C">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995391D" w14:textId="77777777" w:rsidR="00375E62" w:rsidRPr="009743EA" w:rsidRDefault="00375E62" w:rsidP="00BD522C">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375E62" w:rsidRPr="009743EA" w14:paraId="596FB336" w14:textId="77777777" w:rsidTr="005A2D7C">
              <w:trPr>
                <w:jc w:val="center"/>
              </w:trPr>
              <w:tc>
                <w:tcPr>
                  <w:tcW w:w="1501" w:type="dxa"/>
                  <w:shd w:val="clear" w:color="auto" w:fill="9CC2E5"/>
                </w:tcPr>
                <w:p w14:paraId="7CBCDC6E" w14:textId="77777777" w:rsidR="00375E62" w:rsidRPr="009743EA" w:rsidRDefault="00375E62" w:rsidP="00BD522C">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7461726D" w14:textId="77777777" w:rsidR="00375E62" w:rsidRPr="009743EA" w:rsidRDefault="00375E62" w:rsidP="00BD522C">
                  <w:pPr>
                    <w:pStyle w:val="TAL"/>
                    <w:snapToGrid w:val="0"/>
                    <w:jc w:val="center"/>
                    <w:rPr>
                      <w:rFonts w:eastAsia="Calibri"/>
                      <w:b/>
                      <w:szCs w:val="22"/>
                    </w:rPr>
                  </w:pPr>
                  <w:r w:rsidRPr="009743EA">
                    <w:rPr>
                      <w:rFonts w:eastAsia="Calibri"/>
                      <w:b/>
                      <w:szCs w:val="22"/>
                    </w:rPr>
                    <w:t>Value</w:t>
                  </w:r>
                </w:p>
              </w:tc>
            </w:tr>
            <w:tr w:rsidR="00375E62" w:rsidRPr="009743EA" w14:paraId="595CEA6E" w14:textId="77777777" w:rsidTr="005A2D7C">
              <w:trPr>
                <w:jc w:val="center"/>
              </w:trPr>
              <w:tc>
                <w:tcPr>
                  <w:tcW w:w="1501" w:type="dxa"/>
                  <w:shd w:val="clear" w:color="auto" w:fill="DEEAF6"/>
                </w:tcPr>
                <w:p w14:paraId="2D3B02F3" w14:textId="77777777" w:rsidR="00375E62" w:rsidRPr="009743EA" w:rsidRDefault="00375E62" w:rsidP="00BD522C">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4BECE012" w14:textId="77777777" w:rsidR="00375E62" w:rsidRPr="009743EA" w:rsidRDefault="00375E62" w:rsidP="00BD522C">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375E62" w:rsidRPr="009743EA" w14:paraId="37DC7C39" w14:textId="77777777" w:rsidTr="005A2D7C">
              <w:trPr>
                <w:jc w:val="center"/>
              </w:trPr>
              <w:tc>
                <w:tcPr>
                  <w:tcW w:w="1501" w:type="dxa"/>
                  <w:shd w:val="clear" w:color="auto" w:fill="DEEAF6"/>
                </w:tcPr>
                <w:p w14:paraId="5C9A5A45" w14:textId="77777777" w:rsidR="00375E62" w:rsidRPr="009743EA" w:rsidRDefault="00375E62" w:rsidP="00BD522C">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288600E1" w14:textId="77777777" w:rsidR="00375E62" w:rsidRPr="009743EA" w:rsidRDefault="00375E62" w:rsidP="00BD522C">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Originator</w:t>
                  </w:r>
                </w:p>
              </w:tc>
            </w:tr>
            <w:tr w:rsidR="00375E62" w:rsidRPr="009743EA" w14:paraId="003E69B5" w14:textId="77777777" w:rsidTr="005A2D7C">
              <w:trPr>
                <w:jc w:val="center"/>
              </w:trPr>
              <w:tc>
                <w:tcPr>
                  <w:tcW w:w="1501" w:type="dxa"/>
                  <w:shd w:val="clear" w:color="auto" w:fill="DEEAF6"/>
                </w:tcPr>
                <w:p w14:paraId="2096714C" w14:textId="77777777" w:rsidR="00375E62" w:rsidRPr="009743EA" w:rsidRDefault="00375E62" w:rsidP="00BD522C">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46853B3D" w14:textId="77777777" w:rsidR="00375E62" w:rsidRPr="009743EA" w:rsidRDefault="00375E62" w:rsidP="00BD522C">
                  <w:pPr>
                    <w:pStyle w:val="TAL"/>
                    <w:snapToGrid w:val="0"/>
                    <w:rPr>
                      <w:rFonts w:eastAsia="Calibri"/>
                      <w:szCs w:val="22"/>
                    </w:rPr>
                  </w:pPr>
                  <w:r w:rsidRPr="009743EA">
                    <w:rPr>
                      <w:rFonts w:eastAsia="Calibri"/>
                      <w:szCs w:val="22"/>
                    </w:rPr>
                    <w:t>application/json;ty=</w:t>
                  </w:r>
                  <w:r w:rsidRPr="009743EA">
                    <w:rPr>
                      <w:rFonts w:eastAsia="Calibri"/>
                      <w:b/>
                      <w:szCs w:val="22"/>
                    </w:rPr>
                    <w:t>23</w:t>
                  </w:r>
                </w:p>
              </w:tc>
            </w:tr>
            <w:tr w:rsidR="005E122D" w:rsidRPr="009743EA" w14:paraId="626FA223" w14:textId="77777777" w:rsidTr="005A2D7C">
              <w:trPr>
                <w:jc w:val="center"/>
              </w:trPr>
              <w:tc>
                <w:tcPr>
                  <w:tcW w:w="1501" w:type="dxa"/>
                  <w:shd w:val="clear" w:color="auto" w:fill="DEEAF6"/>
                </w:tcPr>
                <w:p w14:paraId="7569F05C" w14:textId="77777777" w:rsidR="005E122D" w:rsidRPr="009743EA" w:rsidRDefault="005E122D" w:rsidP="005E122D">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7C36EEAF" w14:textId="77777777" w:rsidR="005E122D" w:rsidRPr="009743EA" w:rsidRDefault="005E122D" w:rsidP="005E122D">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6FAC0E93" w14:textId="77777777" w:rsidR="00375E62" w:rsidRPr="009743EA" w:rsidRDefault="00375E62" w:rsidP="00BD522C">
            <w:pPr>
              <w:pStyle w:val="TAL"/>
              <w:snapToGrid w:val="0"/>
              <w:jc w:val="both"/>
              <w:rPr>
                <w:lang w:eastAsia="ko-KR"/>
              </w:rPr>
            </w:pPr>
          </w:p>
        </w:tc>
      </w:tr>
      <w:tr w:rsidR="00375E62" w:rsidRPr="009743EA" w14:paraId="429D9234"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4EB98779" w14:textId="77777777" w:rsidR="00375E62" w:rsidRPr="009743EA" w:rsidRDefault="00375E62" w:rsidP="00BD522C">
            <w:pPr>
              <w:pStyle w:val="Default"/>
              <w:overflowPunct w:val="0"/>
              <w:jc w:val="center"/>
              <w:rPr>
                <w:color w:val="auto"/>
              </w:rPr>
            </w:pPr>
          </w:p>
          <w:p w14:paraId="3E8F1435" w14:textId="77777777" w:rsidR="00375E62" w:rsidRPr="009743EA" w:rsidRDefault="00375E62" w:rsidP="00BD522C">
            <w:pPr>
              <w:pStyle w:val="Default"/>
              <w:overflowPunct w:val="0"/>
              <w:jc w:val="center"/>
              <w:rPr>
                <w:b/>
                <w:sz w:val="20"/>
                <w:szCs w:val="20"/>
              </w:rPr>
            </w:pPr>
          </w:p>
          <w:p w14:paraId="12071AA3" w14:textId="77777777" w:rsidR="00375E62" w:rsidRPr="009743EA" w:rsidRDefault="00375E62" w:rsidP="00BD522C">
            <w:pPr>
              <w:pStyle w:val="Default"/>
              <w:overflowPunct w:val="0"/>
              <w:jc w:val="center"/>
              <w:rPr>
                <w:b/>
                <w:sz w:val="20"/>
                <w:szCs w:val="20"/>
              </w:rPr>
            </w:pPr>
          </w:p>
          <w:p w14:paraId="3595897A" w14:textId="77777777" w:rsidR="00375E62" w:rsidRPr="009743EA" w:rsidRDefault="00375E62"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44C7D1E1" w14:textId="77777777" w:rsidR="00375E62" w:rsidRPr="009743EA" w:rsidRDefault="00375E62" w:rsidP="00BD522C">
            <w:pPr>
              <w:pStyle w:val="Default"/>
              <w:overflowPunct w:val="0"/>
              <w:jc w:val="center"/>
              <w:rPr>
                <w:b/>
                <w:kern w:val="1"/>
              </w:rPr>
            </w:pPr>
            <w:r w:rsidRPr="009743EA">
              <w:rPr>
                <w:rFonts w:ascii="Arial" w:eastAsia="Malgun Gothic" w:hAnsi="Arial"/>
                <w:b/>
                <w:color w:val="auto"/>
                <w:kern w:val="1"/>
                <w:sz w:val="18"/>
                <w:szCs w:val="20"/>
              </w:rPr>
              <w:t>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0CB864C" w14:textId="77777777" w:rsidR="00E84EE8" w:rsidRPr="005A2D7C" w:rsidRDefault="00E84EE8" w:rsidP="005A2D7C">
            <w:pPr>
              <w:pStyle w:val="TAL"/>
              <w:rPr>
                <w:rFonts w:eastAsia="Calibri Light"/>
              </w:rPr>
            </w:pPr>
          </w:p>
          <w:p w14:paraId="5AEBD81E" w14:textId="77777777" w:rsidR="00375E62" w:rsidRPr="009743EA" w:rsidRDefault="00E84EE8" w:rsidP="00BD522C">
            <w:pPr>
              <w:widowControl w:val="0"/>
              <w:spacing w:after="0"/>
              <w:ind w:left="284"/>
              <w:jc w:val="both"/>
              <w:textAlignment w:val="auto"/>
              <w:rPr>
                <w:rFonts w:ascii="Arial" w:hAnsi="Arial"/>
                <w:color w:val="0070C0"/>
                <w:sz w:val="18"/>
              </w:rPr>
            </w:pPr>
            <w:r w:rsidRPr="009743EA">
              <w:rPr>
                <w:rFonts w:eastAsia="Calibri Light"/>
                <w:b/>
                <w:sz w:val="24"/>
              </w:rPr>
              <w:t>API/SUB/CRE/001_RCN0</w:t>
            </w:r>
          </w:p>
          <w:p w14:paraId="24CECDD1" w14:textId="77777777" w:rsidR="00375E62" w:rsidRPr="005A2D7C" w:rsidRDefault="00375E62" w:rsidP="007C39B4">
            <w:pPr>
              <w:pStyle w:val="NoSpacing"/>
              <w:overflowPunct w:val="0"/>
              <w:rPr>
                <w:rFonts w:ascii="Arial" w:hAnsi="Arial"/>
                <w:b/>
                <w:color w:val="0070C0"/>
                <w:sz w:val="18"/>
                <w:lang w:val="en-GB"/>
              </w:rPr>
            </w:pPr>
            <w:r w:rsidRPr="005A2D7C">
              <w:rPr>
                <w:rFonts w:ascii="Times New Roman" w:hAnsi="Times New Roman"/>
                <w:lang w:val="en-GB"/>
              </w:rPr>
              <w:t xml:space="preserve">    </w:t>
            </w:r>
          </w:p>
          <w:p w14:paraId="2CBA9961" w14:textId="77777777" w:rsidR="00375E62" w:rsidRPr="009743EA" w:rsidRDefault="00375E62"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0D9AD889" w14:textId="77777777" w:rsidR="00375E62" w:rsidRPr="009743EA" w:rsidRDefault="00375E62" w:rsidP="00BD522C">
            <w:pPr>
              <w:pStyle w:val="TAL"/>
              <w:snapToGrid w:val="0"/>
              <w:ind w:left="284"/>
              <w:jc w:val="both"/>
              <w:rPr>
                <w:color w:val="0070C0"/>
              </w:rPr>
            </w:pPr>
          </w:p>
          <w:p w14:paraId="0871BF63" w14:textId="77777777" w:rsidR="00375E62" w:rsidRPr="009743EA" w:rsidRDefault="00375E62" w:rsidP="00BD522C">
            <w:pPr>
              <w:pStyle w:val="TAL"/>
              <w:snapToGrid w:val="0"/>
              <w:ind w:left="284"/>
              <w:jc w:val="both"/>
              <w:rPr>
                <w:color w:val="0070C0"/>
              </w:rPr>
            </w:pPr>
            <w:r w:rsidRPr="009743EA">
              <w:rPr>
                <w:color w:val="0070C0"/>
              </w:rPr>
              <w:t>POST /mn-name/ae_actuator?rcn=0 HTTP/1.1</w:t>
            </w:r>
          </w:p>
          <w:p w14:paraId="0EC7F49C" w14:textId="77777777" w:rsidR="00375E62" w:rsidRPr="009743EA" w:rsidRDefault="00375E62" w:rsidP="00BD522C">
            <w:pPr>
              <w:pStyle w:val="TAL"/>
              <w:snapToGrid w:val="0"/>
              <w:ind w:left="284"/>
              <w:jc w:val="both"/>
              <w:rPr>
                <w:color w:val="0070C0"/>
              </w:rPr>
            </w:pPr>
            <w:r w:rsidRPr="009743EA">
              <w:rPr>
                <w:color w:val="0070C0"/>
              </w:rPr>
              <w:t>Host: 192.168.0.10:8282</w:t>
            </w:r>
          </w:p>
          <w:p w14:paraId="27FFCEA1" w14:textId="77777777" w:rsidR="00375E62" w:rsidRPr="009743EA" w:rsidRDefault="00375E62" w:rsidP="00BD522C">
            <w:pPr>
              <w:pStyle w:val="TAL"/>
              <w:snapToGrid w:val="0"/>
              <w:ind w:left="284"/>
              <w:jc w:val="both"/>
              <w:rPr>
                <w:color w:val="0070C0"/>
              </w:rPr>
            </w:pPr>
            <w:r w:rsidRPr="009743EA">
              <w:rPr>
                <w:color w:val="0070C0"/>
              </w:rPr>
              <w:t>X-M2M-Origin: CAE5630283216026458665</w:t>
            </w:r>
          </w:p>
          <w:p w14:paraId="1BA6B4AE" w14:textId="77777777" w:rsidR="00375E62" w:rsidRPr="009743EA" w:rsidRDefault="00375E62" w:rsidP="00BD522C">
            <w:pPr>
              <w:pStyle w:val="TAL"/>
              <w:snapToGrid w:val="0"/>
              <w:ind w:left="284"/>
              <w:jc w:val="both"/>
              <w:rPr>
                <w:color w:val="0070C0"/>
              </w:rPr>
            </w:pPr>
            <w:r w:rsidRPr="009743EA">
              <w:rPr>
                <w:color w:val="0070C0"/>
              </w:rPr>
              <w:t>Content-Type: application/json;ty=23</w:t>
            </w:r>
          </w:p>
          <w:p w14:paraId="656E47E8" w14:textId="77777777" w:rsidR="00A06B31" w:rsidRPr="009743EA" w:rsidRDefault="00A06B31" w:rsidP="00A06B31">
            <w:pPr>
              <w:pStyle w:val="TAL"/>
              <w:snapToGrid w:val="0"/>
              <w:ind w:left="284"/>
              <w:jc w:val="both"/>
              <w:rPr>
                <w:color w:val="0070C0"/>
              </w:rPr>
            </w:pPr>
            <w:r w:rsidRPr="009743EA">
              <w:rPr>
                <w:color w:val="0070C0"/>
              </w:rPr>
              <w:t>Accept: application/json</w:t>
            </w:r>
          </w:p>
          <w:p w14:paraId="52C9812C" w14:textId="77777777" w:rsidR="00375E62" w:rsidRPr="009743EA" w:rsidRDefault="00375E62" w:rsidP="00BD522C">
            <w:pPr>
              <w:pStyle w:val="TAL"/>
              <w:snapToGrid w:val="0"/>
              <w:ind w:left="284"/>
              <w:jc w:val="both"/>
              <w:rPr>
                <w:color w:val="0070C0"/>
              </w:rPr>
            </w:pPr>
            <w:r w:rsidRPr="009743EA">
              <w:rPr>
                <w:color w:val="0070C0"/>
              </w:rPr>
              <w:t>X-M2M-RI: 1234</w:t>
            </w:r>
          </w:p>
          <w:p w14:paraId="176D526C"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57FFC01E" w14:textId="77777777" w:rsidR="00375E62" w:rsidRPr="009743EA" w:rsidRDefault="00375E62" w:rsidP="00BD522C">
            <w:pPr>
              <w:pStyle w:val="TAL"/>
              <w:snapToGrid w:val="0"/>
              <w:ind w:left="284"/>
              <w:jc w:val="both"/>
              <w:rPr>
                <w:color w:val="0070C0"/>
              </w:rPr>
            </w:pPr>
          </w:p>
          <w:p w14:paraId="097A124C" w14:textId="77777777" w:rsidR="00375E62" w:rsidRPr="009743EA" w:rsidRDefault="00375E62" w:rsidP="00BD522C">
            <w:pPr>
              <w:pStyle w:val="TAL"/>
              <w:snapToGrid w:val="0"/>
              <w:ind w:left="284"/>
              <w:jc w:val="both"/>
              <w:rPr>
                <w:color w:val="0070C0"/>
              </w:rPr>
            </w:pPr>
            <w:r w:rsidRPr="009743EA">
              <w:rPr>
                <w:color w:val="0070C0"/>
              </w:rPr>
              <w:t>{</w:t>
            </w:r>
          </w:p>
          <w:p w14:paraId="2B1CA775" w14:textId="77777777" w:rsidR="00375E62" w:rsidRPr="009743EA" w:rsidRDefault="00970978" w:rsidP="00BD522C">
            <w:pPr>
              <w:pStyle w:val="TAL"/>
              <w:snapToGrid w:val="0"/>
              <w:ind w:left="284"/>
              <w:jc w:val="both"/>
              <w:rPr>
                <w:color w:val="0070C0"/>
              </w:rPr>
            </w:pPr>
            <w:r w:rsidRPr="009743EA">
              <w:rPr>
                <w:color w:val="0070C0"/>
              </w:rPr>
              <w:t xml:space="preserve">    </w:t>
            </w:r>
            <w:r w:rsidR="00375E62" w:rsidRPr="009743EA">
              <w:rPr>
                <w:color w:val="0070C0"/>
              </w:rPr>
              <w:t>"m2m:sub": {</w:t>
            </w:r>
          </w:p>
          <w:p w14:paraId="0550EFAD" w14:textId="77777777" w:rsidR="00375E62" w:rsidRPr="009743EA" w:rsidRDefault="00375E62" w:rsidP="00BD522C">
            <w:pPr>
              <w:pStyle w:val="TAL"/>
              <w:snapToGrid w:val="0"/>
              <w:ind w:left="284"/>
              <w:jc w:val="both"/>
              <w:rPr>
                <w:color w:val="0070C0"/>
              </w:rPr>
            </w:pPr>
            <w:r w:rsidRPr="009743EA">
              <w:rPr>
                <w:color w:val="0070C0"/>
              </w:rPr>
              <w:t xml:space="preserve">        "enc": {</w:t>
            </w:r>
          </w:p>
          <w:p w14:paraId="0D076DDB" w14:textId="77777777" w:rsidR="00375E62" w:rsidRPr="009743EA" w:rsidRDefault="00375E62" w:rsidP="00BD522C">
            <w:pPr>
              <w:pStyle w:val="TAL"/>
              <w:snapToGrid w:val="0"/>
              <w:ind w:left="284"/>
              <w:jc w:val="both"/>
              <w:rPr>
                <w:color w:val="0070C0"/>
              </w:rPr>
            </w:pPr>
            <w:r w:rsidRPr="009743EA">
              <w:rPr>
                <w:color w:val="0070C0"/>
              </w:rPr>
              <w:t xml:space="preserve">            "net": </w:t>
            </w:r>
            <w:r w:rsidRPr="00C072AF">
              <w:rPr>
                <w:color w:val="0070C0"/>
              </w:rPr>
              <w:t>[2]</w:t>
            </w:r>
          </w:p>
          <w:p w14:paraId="710E3243" w14:textId="77777777" w:rsidR="00375E62" w:rsidRPr="009743EA" w:rsidRDefault="00375E62" w:rsidP="00BD522C">
            <w:pPr>
              <w:pStyle w:val="TAL"/>
              <w:snapToGrid w:val="0"/>
              <w:ind w:left="284"/>
              <w:jc w:val="both"/>
              <w:rPr>
                <w:color w:val="0070C0"/>
              </w:rPr>
            </w:pPr>
            <w:r w:rsidRPr="009743EA">
              <w:rPr>
                <w:color w:val="0070C0"/>
              </w:rPr>
              <w:t xml:space="preserve">        },</w:t>
            </w:r>
          </w:p>
          <w:p w14:paraId="48AB2E06" w14:textId="77777777" w:rsidR="00375E62" w:rsidRPr="009743EA" w:rsidRDefault="00375E62" w:rsidP="00BD522C">
            <w:pPr>
              <w:pStyle w:val="TAL"/>
              <w:snapToGrid w:val="0"/>
              <w:ind w:left="284"/>
              <w:jc w:val="both"/>
              <w:rPr>
                <w:color w:val="0070C0"/>
              </w:rPr>
            </w:pPr>
            <w:r w:rsidRPr="009743EA">
              <w:rPr>
                <w:color w:val="0070C0"/>
              </w:rPr>
              <w:t xml:space="preserve">  </w:t>
            </w:r>
            <w:r w:rsidRPr="009743EA">
              <w:rPr>
                <w:color w:val="0070C0"/>
              </w:rPr>
              <w:tab/>
              <w:t xml:space="preserve">  "nct": 2,</w:t>
            </w:r>
          </w:p>
          <w:p w14:paraId="6A11756B" w14:textId="77777777" w:rsidR="00375E62" w:rsidRPr="009743EA" w:rsidRDefault="00375E62" w:rsidP="00BD522C">
            <w:pPr>
              <w:pStyle w:val="TAL"/>
              <w:snapToGrid w:val="0"/>
              <w:ind w:left="284"/>
              <w:jc w:val="both"/>
              <w:rPr>
                <w:color w:val="0070C0"/>
              </w:rPr>
            </w:pPr>
            <w:r w:rsidRPr="009743EA">
              <w:rPr>
                <w:color w:val="0070C0"/>
              </w:rPr>
              <w:tab/>
              <w:t xml:space="preserve">  "nu": ["https://192.168.0.10:8282/notification/handler"],</w:t>
            </w:r>
          </w:p>
          <w:p w14:paraId="3AD27086" w14:textId="77777777" w:rsidR="00375E62" w:rsidRPr="009743EA" w:rsidRDefault="00375E62" w:rsidP="00BD522C">
            <w:pPr>
              <w:pStyle w:val="TAL"/>
              <w:snapToGrid w:val="0"/>
              <w:ind w:left="284"/>
              <w:jc w:val="both"/>
              <w:rPr>
                <w:color w:val="0070C0"/>
              </w:rPr>
            </w:pPr>
            <w:r w:rsidRPr="009743EA">
              <w:rPr>
                <w:color w:val="0070C0"/>
              </w:rPr>
              <w:tab/>
              <w:t xml:space="preserve">  "rn": "ae_sub"</w:t>
            </w:r>
          </w:p>
          <w:p w14:paraId="363398AD" w14:textId="77777777" w:rsidR="00375E62" w:rsidRPr="009743EA" w:rsidRDefault="00375E62" w:rsidP="00BD522C">
            <w:pPr>
              <w:pStyle w:val="TAL"/>
              <w:snapToGrid w:val="0"/>
              <w:ind w:left="284"/>
              <w:jc w:val="both"/>
              <w:rPr>
                <w:color w:val="0070C0"/>
              </w:rPr>
            </w:pPr>
            <w:r w:rsidRPr="009743EA">
              <w:rPr>
                <w:color w:val="0070C0"/>
              </w:rPr>
              <w:t xml:space="preserve">   </w:t>
            </w:r>
            <w:r w:rsidR="00970978" w:rsidRPr="009743EA">
              <w:rPr>
                <w:color w:val="0070C0"/>
              </w:rPr>
              <w:t xml:space="preserve"> </w:t>
            </w:r>
            <w:r w:rsidRPr="009743EA">
              <w:rPr>
                <w:color w:val="0070C0"/>
              </w:rPr>
              <w:t>}</w:t>
            </w:r>
          </w:p>
          <w:p w14:paraId="7474F013" w14:textId="77777777" w:rsidR="00375E62" w:rsidRPr="009743EA" w:rsidRDefault="00375E62" w:rsidP="00BD522C">
            <w:pPr>
              <w:pStyle w:val="TAL"/>
              <w:snapToGrid w:val="0"/>
              <w:ind w:left="284"/>
              <w:jc w:val="both"/>
              <w:rPr>
                <w:color w:val="0070C0"/>
              </w:rPr>
            </w:pPr>
            <w:r w:rsidRPr="009743EA">
              <w:rPr>
                <w:color w:val="0070C0"/>
              </w:rPr>
              <w:t>}</w:t>
            </w:r>
          </w:p>
          <w:p w14:paraId="452AF0D4" w14:textId="77777777" w:rsidR="00375E62" w:rsidRPr="009743EA" w:rsidRDefault="00375E62" w:rsidP="00BD522C">
            <w:pPr>
              <w:pStyle w:val="TAL"/>
              <w:snapToGrid w:val="0"/>
              <w:ind w:left="284"/>
              <w:jc w:val="both"/>
              <w:rPr>
                <w:color w:val="0070C0"/>
                <w:lang w:eastAsia="ko-KR"/>
              </w:rPr>
            </w:pPr>
          </w:p>
          <w:p w14:paraId="1B65CC76" w14:textId="77777777" w:rsidR="00375E62" w:rsidRPr="009743EA" w:rsidRDefault="00375E62" w:rsidP="00BD522C">
            <w:pPr>
              <w:widowControl w:val="0"/>
              <w:spacing w:after="0"/>
              <w:ind w:left="284"/>
              <w:jc w:val="both"/>
              <w:textAlignment w:val="auto"/>
              <w:rPr>
                <w:rFonts w:ascii="Arial" w:hAnsi="Arial"/>
                <w:b/>
                <w:color w:val="0070C0"/>
                <w:sz w:val="18"/>
              </w:rPr>
            </w:pPr>
          </w:p>
          <w:p w14:paraId="2B617D5F" w14:textId="77777777" w:rsidR="00375E62" w:rsidRPr="009743EA" w:rsidRDefault="00375E62"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56136952" w14:textId="77777777" w:rsidR="00375E62" w:rsidRPr="009743EA" w:rsidRDefault="00375E62" w:rsidP="00BD522C">
            <w:pPr>
              <w:widowControl w:val="0"/>
              <w:spacing w:after="0"/>
              <w:ind w:left="284"/>
              <w:textAlignment w:val="auto"/>
              <w:rPr>
                <w:rFonts w:ascii="Arial" w:hAnsi="Arial"/>
                <w:color w:val="0070C0"/>
                <w:sz w:val="18"/>
              </w:rPr>
            </w:pPr>
          </w:p>
          <w:p w14:paraId="41BC5764" w14:textId="77777777" w:rsidR="00375E62" w:rsidRPr="009743EA" w:rsidRDefault="00375E62" w:rsidP="00BD522C">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717160AE" w14:textId="77777777" w:rsidR="00375E62" w:rsidRPr="009743EA" w:rsidRDefault="00375E62" w:rsidP="00BD522C">
            <w:pPr>
              <w:pStyle w:val="TAL"/>
              <w:snapToGrid w:val="0"/>
              <w:ind w:left="284"/>
              <w:rPr>
                <w:color w:val="0070C0"/>
              </w:rPr>
            </w:pPr>
            <w:r w:rsidRPr="009743EA">
              <w:rPr>
                <w:color w:val="0070C0"/>
              </w:rPr>
              <w:t>Content-Location: mn-name/ae_actuator/ae_sub</w:t>
            </w:r>
          </w:p>
          <w:p w14:paraId="2596ECBF" w14:textId="77777777" w:rsidR="00375E62" w:rsidRPr="00325791" w:rsidRDefault="00375E62" w:rsidP="00BD522C">
            <w:pPr>
              <w:pStyle w:val="TAL"/>
              <w:snapToGrid w:val="0"/>
              <w:ind w:left="284"/>
              <w:rPr>
                <w:color w:val="0070C0"/>
                <w:lang w:val="fr-FR"/>
              </w:rPr>
            </w:pPr>
            <w:r w:rsidRPr="00325791">
              <w:rPr>
                <w:color w:val="0070C0"/>
                <w:lang w:val="fr-FR"/>
              </w:rPr>
              <w:t>Content-Type: application/json</w:t>
            </w:r>
          </w:p>
          <w:p w14:paraId="2A0526D7" w14:textId="77777777" w:rsidR="00375E62" w:rsidRPr="00325791" w:rsidRDefault="00375E62" w:rsidP="00BD522C">
            <w:pPr>
              <w:pStyle w:val="TAL"/>
              <w:snapToGrid w:val="0"/>
              <w:ind w:left="284"/>
              <w:rPr>
                <w:color w:val="0070C0"/>
                <w:lang w:val="fr-FR"/>
              </w:rPr>
            </w:pPr>
            <w:r w:rsidRPr="00325791">
              <w:rPr>
                <w:color w:val="0070C0"/>
                <w:lang w:val="fr-FR"/>
              </w:rPr>
              <w:t>X-M2M-RI: 1234</w:t>
            </w:r>
          </w:p>
          <w:p w14:paraId="22AFDC93"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4FADBE68" w14:textId="77777777" w:rsidR="00375E62" w:rsidRPr="009743EA" w:rsidRDefault="00375E62" w:rsidP="00BD522C">
            <w:pPr>
              <w:pStyle w:val="TAL"/>
              <w:snapToGrid w:val="0"/>
              <w:ind w:left="284"/>
              <w:rPr>
                <w:color w:val="0070C0"/>
              </w:rPr>
            </w:pPr>
            <w:r w:rsidRPr="009743EA">
              <w:rPr>
                <w:color w:val="0070C0"/>
              </w:rPr>
              <w:t>X-M2M-RSC: 2001</w:t>
            </w:r>
          </w:p>
          <w:p w14:paraId="576E6ECD" w14:textId="77777777" w:rsidR="00375E62" w:rsidRPr="009743EA" w:rsidRDefault="00375E62" w:rsidP="00BD522C">
            <w:pPr>
              <w:pStyle w:val="TAL"/>
              <w:snapToGrid w:val="0"/>
              <w:ind w:left="284"/>
              <w:jc w:val="both"/>
              <w:rPr>
                <w:color w:val="0070C0"/>
              </w:rPr>
            </w:pPr>
          </w:p>
        </w:tc>
      </w:tr>
      <w:tr w:rsidR="00375E62" w:rsidRPr="009743EA" w14:paraId="08E7DEA3"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31FEA5AA"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11263D42"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0308BFEF"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01B7D4B9"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046866B9"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34398372"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1D748020" w14:textId="77777777" w:rsidR="00375E62" w:rsidRPr="009743EA" w:rsidRDefault="00375E62"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196411DF" w14:textId="77777777" w:rsidR="00375E62" w:rsidRPr="009743EA" w:rsidRDefault="00375E62"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2F0E69B9" w14:textId="77777777" w:rsidR="00375E62" w:rsidRPr="009743EA" w:rsidRDefault="00375E62" w:rsidP="00BD522C">
            <w:pPr>
              <w:pStyle w:val="TAL"/>
              <w:snapToGrid w:val="0"/>
              <w:jc w:val="center"/>
              <w:rPr>
                <w:b/>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6FAA7E6" w14:textId="77777777" w:rsidR="005527CE" w:rsidRPr="005A2D7C" w:rsidRDefault="005527CE" w:rsidP="005A2D7C">
            <w:pPr>
              <w:pStyle w:val="TAL"/>
              <w:rPr>
                <w:rFonts w:eastAsia="Calibri Light"/>
              </w:rPr>
            </w:pPr>
          </w:p>
          <w:p w14:paraId="690801E6" w14:textId="77777777" w:rsidR="00375E62" w:rsidRPr="009743EA" w:rsidRDefault="005527CE" w:rsidP="00BD522C">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API/SUB/CRE/001</w:t>
            </w:r>
          </w:p>
          <w:p w14:paraId="733DC6E4" w14:textId="77777777" w:rsidR="005527CE" w:rsidRPr="009743EA" w:rsidRDefault="005527CE" w:rsidP="00BD522C">
            <w:pPr>
              <w:pStyle w:val="TAL"/>
              <w:snapToGrid w:val="0"/>
              <w:ind w:left="284"/>
            </w:pPr>
            <w:r w:rsidRPr="009743EA">
              <w:rPr>
                <w:rFonts w:ascii="Times New Roman" w:eastAsia="Calibri Light" w:hAnsi="Times New Roman"/>
                <w:b/>
                <w:sz w:val="24"/>
              </w:rPr>
              <w:t>API/SUB/CRE/001_RCN1</w:t>
            </w:r>
          </w:p>
          <w:p w14:paraId="24042013" w14:textId="77777777" w:rsidR="00375E62" w:rsidRPr="005A2D7C" w:rsidRDefault="00375E62" w:rsidP="00BD522C">
            <w:pPr>
              <w:pStyle w:val="NoSpacing"/>
              <w:overflowPunct w:val="0"/>
              <w:rPr>
                <w:rFonts w:ascii="Times New Roman" w:hAnsi="Times New Roman"/>
                <w:b/>
                <w:sz w:val="24"/>
                <w:lang w:val="en-GB"/>
              </w:rPr>
            </w:pPr>
            <w:r w:rsidRPr="009743EA">
              <w:rPr>
                <w:rFonts w:ascii="Times New Roman" w:eastAsia="Calibri Light" w:hAnsi="Times New Roman"/>
                <w:b/>
                <w:lang w:val="en-GB"/>
              </w:rPr>
              <w:t xml:space="preserve">    </w:t>
            </w:r>
            <w:r w:rsidRPr="005A2D7C">
              <w:rPr>
                <w:rFonts w:ascii="Times New Roman" w:hAnsi="Times New Roman"/>
                <w:lang w:val="en-GB"/>
              </w:rPr>
              <w:t xml:space="preserve"> </w:t>
            </w:r>
          </w:p>
          <w:p w14:paraId="4D4F4D7F" w14:textId="77777777" w:rsidR="00375E62" w:rsidRPr="009743EA" w:rsidRDefault="00375E62"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765CDDBF" w14:textId="77777777" w:rsidR="00375E62" w:rsidRPr="009743EA" w:rsidRDefault="00375E62" w:rsidP="00BD522C">
            <w:pPr>
              <w:pStyle w:val="TAL"/>
              <w:snapToGrid w:val="0"/>
              <w:ind w:left="284"/>
              <w:jc w:val="both"/>
              <w:rPr>
                <w:color w:val="0070C0"/>
              </w:rPr>
            </w:pPr>
          </w:p>
          <w:p w14:paraId="63B3D5B5" w14:textId="77777777" w:rsidR="00375E62" w:rsidRPr="009743EA" w:rsidRDefault="00375E62" w:rsidP="00BD522C">
            <w:pPr>
              <w:pStyle w:val="TAL"/>
              <w:snapToGrid w:val="0"/>
              <w:ind w:left="284"/>
              <w:jc w:val="both"/>
              <w:rPr>
                <w:color w:val="0070C0"/>
              </w:rPr>
            </w:pPr>
            <w:r w:rsidRPr="009743EA">
              <w:rPr>
                <w:color w:val="0070C0"/>
              </w:rPr>
              <w:t>POST /mn-name/ae_actuatorHTTP/1.1</w:t>
            </w:r>
          </w:p>
          <w:p w14:paraId="051A5B32" w14:textId="77777777" w:rsidR="00375E62" w:rsidRPr="009743EA" w:rsidRDefault="00375E62" w:rsidP="00BD522C">
            <w:pPr>
              <w:pStyle w:val="TAL"/>
              <w:snapToGrid w:val="0"/>
              <w:ind w:left="284"/>
              <w:jc w:val="both"/>
              <w:rPr>
                <w:color w:val="0070C0"/>
              </w:rPr>
            </w:pPr>
            <w:r w:rsidRPr="009743EA">
              <w:rPr>
                <w:color w:val="0070C0"/>
              </w:rPr>
              <w:t>Host: 192.168.0.10:8282</w:t>
            </w:r>
          </w:p>
          <w:p w14:paraId="5F2949DB" w14:textId="77777777" w:rsidR="00375E62" w:rsidRPr="009743EA" w:rsidRDefault="00375E62" w:rsidP="00BD522C">
            <w:pPr>
              <w:pStyle w:val="TAL"/>
              <w:snapToGrid w:val="0"/>
              <w:ind w:left="284"/>
              <w:jc w:val="both"/>
              <w:rPr>
                <w:color w:val="0070C0"/>
              </w:rPr>
            </w:pPr>
            <w:r w:rsidRPr="009743EA">
              <w:rPr>
                <w:color w:val="0070C0"/>
              </w:rPr>
              <w:t>X-M2M-Origin: CAE5630283216026458665</w:t>
            </w:r>
          </w:p>
          <w:p w14:paraId="4E033558" w14:textId="77777777" w:rsidR="00375E62" w:rsidRPr="009743EA" w:rsidRDefault="00375E62" w:rsidP="00BD522C">
            <w:pPr>
              <w:pStyle w:val="TAL"/>
              <w:snapToGrid w:val="0"/>
              <w:ind w:left="284"/>
              <w:jc w:val="both"/>
              <w:rPr>
                <w:color w:val="0070C0"/>
              </w:rPr>
            </w:pPr>
            <w:r w:rsidRPr="009743EA">
              <w:rPr>
                <w:color w:val="0070C0"/>
              </w:rPr>
              <w:t>Content-Type: application/json;ty=23</w:t>
            </w:r>
          </w:p>
          <w:p w14:paraId="6C224230" w14:textId="77777777" w:rsidR="00A06B31" w:rsidRPr="009743EA" w:rsidRDefault="00A06B31" w:rsidP="00A06B31">
            <w:pPr>
              <w:pStyle w:val="TAL"/>
              <w:snapToGrid w:val="0"/>
              <w:ind w:left="284"/>
              <w:jc w:val="both"/>
              <w:rPr>
                <w:color w:val="0070C0"/>
              </w:rPr>
            </w:pPr>
            <w:r w:rsidRPr="009743EA">
              <w:rPr>
                <w:color w:val="0070C0"/>
              </w:rPr>
              <w:t>Accept: application/json</w:t>
            </w:r>
          </w:p>
          <w:p w14:paraId="795227BE" w14:textId="77777777" w:rsidR="00375E62" w:rsidRPr="009743EA" w:rsidRDefault="00375E62" w:rsidP="00BD522C">
            <w:pPr>
              <w:pStyle w:val="TAL"/>
              <w:snapToGrid w:val="0"/>
              <w:ind w:left="284"/>
              <w:jc w:val="both"/>
              <w:rPr>
                <w:color w:val="0070C0"/>
              </w:rPr>
            </w:pPr>
            <w:r w:rsidRPr="009743EA">
              <w:rPr>
                <w:color w:val="0070C0"/>
              </w:rPr>
              <w:t>X-M2M-RI: 1234</w:t>
            </w:r>
          </w:p>
          <w:p w14:paraId="5FCB8B0C"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1EA24246" w14:textId="77777777" w:rsidR="00375E62" w:rsidRPr="009743EA" w:rsidRDefault="00375E62" w:rsidP="00BD522C">
            <w:pPr>
              <w:pStyle w:val="TAL"/>
              <w:snapToGrid w:val="0"/>
              <w:ind w:left="284"/>
              <w:jc w:val="both"/>
              <w:rPr>
                <w:color w:val="0070C0"/>
              </w:rPr>
            </w:pPr>
          </w:p>
          <w:p w14:paraId="51D53505" w14:textId="77777777" w:rsidR="00375E62" w:rsidRPr="009743EA" w:rsidRDefault="00375E62" w:rsidP="00BD522C">
            <w:pPr>
              <w:pStyle w:val="TAL"/>
              <w:snapToGrid w:val="0"/>
              <w:ind w:left="284"/>
              <w:jc w:val="both"/>
              <w:rPr>
                <w:color w:val="0070C0"/>
              </w:rPr>
            </w:pPr>
            <w:r w:rsidRPr="009743EA">
              <w:rPr>
                <w:color w:val="0070C0"/>
              </w:rPr>
              <w:t>{</w:t>
            </w:r>
          </w:p>
          <w:p w14:paraId="7B5FE67E" w14:textId="77777777" w:rsidR="00375E62" w:rsidRPr="009743EA" w:rsidRDefault="00970978" w:rsidP="00BD522C">
            <w:pPr>
              <w:pStyle w:val="TAL"/>
              <w:snapToGrid w:val="0"/>
              <w:ind w:left="284"/>
              <w:jc w:val="both"/>
              <w:rPr>
                <w:color w:val="0070C0"/>
              </w:rPr>
            </w:pPr>
            <w:r w:rsidRPr="009743EA">
              <w:rPr>
                <w:color w:val="0070C0"/>
              </w:rPr>
              <w:t xml:space="preserve">    </w:t>
            </w:r>
            <w:r w:rsidR="00375E62" w:rsidRPr="009743EA">
              <w:rPr>
                <w:color w:val="0070C0"/>
              </w:rPr>
              <w:t>"m2m:sub": {</w:t>
            </w:r>
          </w:p>
          <w:p w14:paraId="291A5C45" w14:textId="77777777" w:rsidR="00375E62" w:rsidRPr="009743EA" w:rsidRDefault="00375E62" w:rsidP="00BD522C">
            <w:pPr>
              <w:pStyle w:val="TAL"/>
              <w:snapToGrid w:val="0"/>
              <w:ind w:left="284"/>
              <w:jc w:val="both"/>
              <w:rPr>
                <w:color w:val="0070C0"/>
              </w:rPr>
            </w:pPr>
            <w:r w:rsidRPr="009743EA">
              <w:rPr>
                <w:color w:val="0070C0"/>
              </w:rPr>
              <w:t xml:space="preserve">        "enc": {</w:t>
            </w:r>
          </w:p>
          <w:p w14:paraId="73529D81" w14:textId="77777777" w:rsidR="00375E62" w:rsidRPr="009743EA" w:rsidRDefault="00375E62" w:rsidP="00BD522C">
            <w:pPr>
              <w:pStyle w:val="TAL"/>
              <w:snapToGrid w:val="0"/>
              <w:ind w:left="284"/>
              <w:jc w:val="both"/>
              <w:rPr>
                <w:color w:val="0070C0"/>
              </w:rPr>
            </w:pPr>
            <w:r w:rsidRPr="009743EA">
              <w:rPr>
                <w:color w:val="0070C0"/>
                <w:lang w:eastAsia="ko-KR"/>
              </w:rPr>
              <w:t xml:space="preserve">            "ne</w:t>
            </w:r>
            <w:r w:rsidRPr="009743EA">
              <w:rPr>
                <w:color w:val="0070C0"/>
              </w:rPr>
              <w:t xml:space="preserve">t": </w:t>
            </w:r>
            <w:r w:rsidRPr="00C072AF">
              <w:rPr>
                <w:color w:val="0070C0"/>
              </w:rPr>
              <w:t>[2]</w:t>
            </w:r>
          </w:p>
          <w:p w14:paraId="437140EB" w14:textId="77777777" w:rsidR="00375E62" w:rsidRPr="009743EA" w:rsidRDefault="00375E62" w:rsidP="00BD522C">
            <w:pPr>
              <w:pStyle w:val="TAL"/>
              <w:snapToGrid w:val="0"/>
              <w:ind w:left="284"/>
              <w:jc w:val="both"/>
              <w:rPr>
                <w:color w:val="0070C0"/>
              </w:rPr>
            </w:pPr>
            <w:r w:rsidRPr="009743EA">
              <w:rPr>
                <w:color w:val="0070C0"/>
              </w:rPr>
              <w:t xml:space="preserve">        },</w:t>
            </w:r>
          </w:p>
          <w:p w14:paraId="6AD4564E" w14:textId="77777777" w:rsidR="00375E62" w:rsidRPr="009743EA" w:rsidRDefault="00375E62" w:rsidP="00BD522C">
            <w:pPr>
              <w:pStyle w:val="TAL"/>
              <w:snapToGrid w:val="0"/>
              <w:ind w:left="284"/>
              <w:jc w:val="both"/>
              <w:rPr>
                <w:color w:val="0070C0"/>
              </w:rPr>
            </w:pPr>
            <w:r w:rsidRPr="009743EA">
              <w:rPr>
                <w:color w:val="0070C0"/>
              </w:rPr>
              <w:t xml:space="preserve">  </w:t>
            </w:r>
            <w:r w:rsidRPr="009743EA">
              <w:rPr>
                <w:color w:val="0070C0"/>
              </w:rPr>
              <w:tab/>
              <w:t xml:space="preserve">  "nct": 2,</w:t>
            </w:r>
          </w:p>
          <w:p w14:paraId="6EFFCD7E" w14:textId="77777777" w:rsidR="00E442CB" w:rsidRPr="009743EA" w:rsidRDefault="00375E62" w:rsidP="00BD522C">
            <w:pPr>
              <w:pStyle w:val="TAL"/>
              <w:snapToGrid w:val="0"/>
              <w:ind w:left="284"/>
              <w:jc w:val="both"/>
              <w:rPr>
                <w:color w:val="0070C0"/>
              </w:rPr>
            </w:pPr>
            <w:r w:rsidRPr="009743EA">
              <w:rPr>
                <w:color w:val="0070C0"/>
              </w:rPr>
              <w:tab/>
              <w:t xml:space="preserve">  "nu": </w:t>
            </w:r>
            <w:r w:rsidRPr="00C072AF">
              <w:rPr>
                <w:color w:val="0070C0"/>
              </w:rPr>
              <w:t>[</w:t>
            </w:r>
          </w:p>
          <w:p w14:paraId="667B4EFC" w14:textId="77777777" w:rsidR="00E442CB" w:rsidRPr="009743EA" w:rsidRDefault="00E442CB" w:rsidP="00BD522C">
            <w:pPr>
              <w:pStyle w:val="TAL"/>
              <w:snapToGrid w:val="0"/>
              <w:ind w:left="284"/>
              <w:jc w:val="both"/>
              <w:rPr>
                <w:color w:val="0070C0"/>
              </w:rPr>
            </w:pPr>
            <w:r w:rsidRPr="009743EA">
              <w:rPr>
                <w:color w:val="0070C0"/>
              </w:rPr>
              <w:t xml:space="preserve">            https://192.168.0.10:8282/notification/handler</w:t>
            </w:r>
          </w:p>
          <w:p w14:paraId="23920F43" w14:textId="77777777" w:rsidR="00375E62" w:rsidRPr="009743EA" w:rsidRDefault="00E442CB" w:rsidP="00BD522C">
            <w:pPr>
              <w:pStyle w:val="TAL"/>
              <w:snapToGrid w:val="0"/>
              <w:ind w:left="284"/>
              <w:jc w:val="both"/>
              <w:rPr>
                <w:color w:val="0070C0"/>
              </w:rPr>
            </w:pPr>
            <w:r w:rsidRPr="009743EA">
              <w:rPr>
                <w:color w:val="0070C0"/>
              </w:rPr>
              <w:t xml:space="preserve">        </w:t>
            </w:r>
            <w:r w:rsidR="00375E62" w:rsidRPr="009743EA">
              <w:rPr>
                <w:color w:val="0070C0"/>
              </w:rPr>
              <w:t>],</w:t>
            </w:r>
          </w:p>
          <w:p w14:paraId="35603E87" w14:textId="77777777" w:rsidR="00375E62" w:rsidRPr="009743EA" w:rsidRDefault="00375E62" w:rsidP="00BD522C">
            <w:pPr>
              <w:pStyle w:val="TAL"/>
              <w:snapToGrid w:val="0"/>
              <w:ind w:left="284"/>
              <w:jc w:val="both"/>
              <w:rPr>
                <w:color w:val="0070C0"/>
              </w:rPr>
            </w:pPr>
            <w:r w:rsidRPr="009743EA">
              <w:rPr>
                <w:color w:val="0070C0"/>
              </w:rPr>
              <w:tab/>
              <w:t xml:space="preserve">  "rn": "ae_sub"</w:t>
            </w:r>
          </w:p>
          <w:p w14:paraId="484B9BEE" w14:textId="77777777" w:rsidR="00375E62" w:rsidRPr="009743EA" w:rsidRDefault="00375E62" w:rsidP="00BD522C">
            <w:pPr>
              <w:pStyle w:val="TAL"/>
              <w:snapToGrid w:val="0"/>
              <w:ind w:left="284"/>
              <w:jc w:val="both"/>
              <w:rPr>
                <w:color w:val="0070C0"/>
              </w:rPr>
            </w:pPr>
            <w:r w:rsidRPr="009743EA">
              <w:rPr>
                <w:color w:val="0070C0"/>
              </w:rPr>
              <w:t xml:space="preserve">    }</w:t>
            </w:r>
          </w:p>
          <w:p w14:paraId="17A9DFF7" w14:textId="77777777" w:rsidR="00375E62" w:rsidRPr="009743EA" w:rsidRDefault="00375E62" w:rsidP="00BD522C">
            <w:pPr>
              <w:pStyle w:val="TAL"/>
              <w:snapToGrid w:val="0"/>
              <w:ind w:left="284"/>
              <w:jc w:val="both"/>
              <w:rPr>
                <w:color w:val="0070C0"/>
              </w:rPr>
            </w:pPr>
            <w:r w:rsidRPr="009743EA">
              <w:rPr>
                <w:color w:val="0070C0"/>
              </w:rPr>
              <w:t>}</w:t>
            </w:r>
          </w:p>
          <w:p w14:paraId="6B01CCC9" w14:textId="77777777" w:rsidR="00375E62" w:rsidRPr="009743EA" w:rsidRDefault="00375E62" w:rsidP="00BD522C">
            <w:pPr>
              <w:pStyle w:val="TAL"/>
              <w:snapToGrid w:val="0"/>
              <w:ind w:left="284"/>
              <w:jc w:val="both"/>
              <w:rPr>
                <w:color w:val="0070C0"/>
              </w:rPr>
            </w:pPr>
          </w:p>
          <w:p w14:paraId="3F1A34DA" w14:textId="77777777" w:rsidR="00375E62" w:rsidRPr="009743EA" w:rsidRDefault="00375E62" w:rsidP="00BD522C">
            <w:pPr>
              <w:widowControl w:val="0"/>
              <w:spacing w:after="0"/>
              <w:ind w:left="284"/>
              <w:jc w:val="both"/>
              <w:textAlignment w:val="auto"/>
              <w:rPr>
                <w:rFonts w:ascii="Arial" w:hAnsi="Arial"/>
                <w:b/>
                <w:color w:val="0070C0"/>
                <w:sz w:val="18"/>
              </w:rPr>
            </w:pPr>
          </w:p>
          <w:p w14:paraId="6B6A7685" w14:textId="77777777" w:rsidR="00375E62" w:rsidRPr="009743EA" w:rsidRDefault="00375E62"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6E51B8A9" w14:textId="77777777" w:rsidR="00375E62" w:rsidRPr="009743EA" w:rsidRDefault="00375E62" w:rsidP="00BD522C">
            <w:pPr>
              <w:widowControl w:val="0"/>
              <w:spacing w:after="0"/>
              <w:ind w:left="284"/>
              <w:textAlignment w:val="auto"/>
              <w:rPr>
                <w:rFonts w:ascii="Arial" w:hAnsi="Arial"/>
                <w:color w:val="0070C0"/>
                <w:sz w:val="18"/>
              </w:rPr>
            </w:pPr>
          </w:p>
          <w:p w14:paraId="50261E69" w14:textId="77777777" w:rsidR="00375E62" w:rsidRPr="009743EA" w:rsidRDefault="00375E62" w:rsidP="00BD522C">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61697517" w14:textId="77777777" w:rsidR="00375E62" w:rsidRPr="009743EA" w:rsidRDefault="00375E62" w:rsidP="00BD522C">
            <w:pPr>
              <w:pStyle w:val="TAL"/>
              <w:snapToGrid w:val="0"/>
              <w:ind w:left="284"/>
              <w:rPr>
                <w:color w:val="0070C0"/>
              </w:rPr>
            </w:pPr>
            <w:r w:rsidRPr="009743EA">
              <w:rPr>
                <w:color w:val="0070C0"/>
              </w:rPr>
              <w:t>Content-Location: mn-name/ae_actuator/ae_sub</w:t>
            </w:r>
          </w:p>
          <w:p w14:paraId="25BDD01E" w14:textId="77777777" w:rsidR="00375E62" w:rsidRPr="00325791" w:rsidRDefault="00375E62" w:rsidP="00BD522C">
            <w:pPr>
              <w:pStyle w:val="TAL"/>
              <w:snapToGrid w:val="0"/>
              <w:ind w:left="284"/>
              <w:rPr>
                <w:color w:val="0070C0"/>
                <w:lang w:val="fr-FR"/>
              </w:rPr>
            </w:pPr>
            <w:r w:rsidRPr="00325791">
              <w:rPr>
                <w:color w:val="0070C0"/>
                <w:lang w:val="fr-FR"/>
              </w:rPr>
              <w:t>Content-Type: application/json</w:t>
            </w:r>
          </w:p>
          <w:p w14:paraId="7DE5E3CA" w14:textId="77777777" w:rsidR="00375E62" w:rsidRPr="00325791" w:rsidRDefault="00375E62" w:rsidP="00BD522C">
            <w:pPr>
              <w:pStyle w:val="TAL"/>
              <w:snapToGrid w:val="0"/>
              <w:ind w:left="284"/>
              <w:rPr>
                <w:color w:val="0070C0"/>
                <w:lang w:val="fr-FR"/>
              </w:rPr>
            </w:pPr>
            <w:r w:rsidRPr="00325791">
              <w:rPr>
                <w:color w:val="0070C0"/>
                <w:lang w:val="fr-FR"/>
              </w:rPr>
              <w:t>X-M2M-RI: 1234</w:t>
            </w:r>
          </w:p>
          <w:p w14:paraId="7760B4DD"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5407857C" w14:textId="77777777" w:rsidR="00375E62" w:rsidRPr="009743EA" w:rsidRDefault="00375E62" w:rsidP="00BD522C">
            <w:pPr>
              <w:pStyle w:val="TAL"/>
              <w:snapToGrid w:val="0"/>
              <w:ind w:left="284"/>
              <w:rPr>
                <w:color w:val="0070C0"/>
              </w:rPr>
            </w:pPr>
            <w:r w:rsidRPr="009743EA">
              <w:rPr>
                <w:color w:val="0070C0"/>
              </w:rPr>
              <w:t>X-M2M-RSC: 2001</w:t>
            </w:r>
          </w:p>
          <w:p w14:paraId="3F98C1FC" w14:textId="77777777" w:rsidR="00375E62" w:rsidRPr="009743EA" w:rsidRDefault="00375E62" w:rsidP="00BD522C">
            <w:pPr>
              <w:pStyle w:val="TAL"/>
              <w:snapToGrid w:val="0"/>
              <w:ind w:left="284"/>
              <w:rPr>
                <w:color w:val="0070C0"/>
              </w:rPr>
            </w:pPr>
          </w:p>
          <w:p w14:paraId="6256B584" w14:textId="77777777" w:rsidR="00375E62" w:rsidRPr="009743EA" w:rsidRDefault="00375E62" w:rsidP="00BD522C">
            <w:pPr>
              <w:pStyle w:val="TAL"/>
              <w:snapToGrid w:val="0"/>
              <w:ind w:left="284"/>
              <w:rPr>
                <w:color w:val="0070C0"/>
              </w:rPr>
            </w:pPr>
            <w:r w:rsidRPr="009743EA">
              <w:rPr>
                <w:color w:val="0070C0"/>
              </w:rPr>
              <w:t>{</w:t>
            </w:r>
          </w:p>
          <w:p w14:paraId="337E620B" w14:textId="77777777" w:rsidR="00375E62" w:rsidRPr="009743EA" w:rsidRDefault="00375E62" w:rsidP="00BD522C">
            <w:pPr>
              <w:pStyle w:val="TAL"/>
              <w:snapToGrid w:val="0"/>
              <w:ind w:left="284"/>
              <w:rPr>
                <w:color w:val="0070C0"/>
              </w:rPr>
            </w:pPr>
            <w:r w:rsidRPr="009743EA">
              <w:rPr>
                <w:color w:val="0070C0"/>
              </w:rPr>
              <w:t xml:space="preserve">    "m2m:sub": {</w:t>
            </w:r>
          </w:p>
          <w:p w14:paraId="128418B7" w14:textId="77777777" w:rsidR="00375E62" w:rsidRPr="009743EA" w:rsidRDefault="00375E62" w:rsidP="00BD522C">
            <w:pPr>
              <w:pStyle w:val="TAL"/>
              <w:snapToGrid w:val="0"/>
              <w:ind w:left="284"/>
              <w:rPr>
                <w:color w:val="0070C0"/>
              </w:rPr>
            </w:pPr>
            <w:r w:rsidRPr="009743EA">
              <w:rPr>
                <w:color w:val="0070C0"/>
              </w:rPr>
              <w:t xml:space="preserve">        "rn": "ae_sub",</w:t>
            </w:r>
          </w:p>
          <w:p w14:paraId="70B4DA5A" w14:textId="77777777" w:rsidR="00375E62" w:rsidRPr="009743EA" w:rsidRDefault="00375E62" w:rsidP="00BD522C">
            <w:pPr>
              <w:pStyle w:val="TAL"/>
              <w:snapToGrid w:val="0"/>
              <w:ind w:left="284"/>
              <w:rPr>
                <w:color w:val="0070C0"/>
              </w:rPr>
            </w:pPr>
            <w:r w:rsidRPr="009743EA">
              <w:rPr>
                <w:color w:val="0070C0"/>
              </w:rPr>
              <w:t xml:space="preserve">        "ty": 23,</w:t>
            </w:r>
          </w:p>
          <w:p w14:paraId="65299F89" w14:textId="77777777" w:rsidR="00375E62" w:rsidRPr="009743EA" w:rsidRDefault="00375E62" w:rsidP="00BD522C">
            <w:pPr>
              <w:pStyle w:val="TAL"/>
              <w:snapToGrid w:val="0"/>
              <w:ind w:left="284"/>
              <w:rPr>
                <w:color w:val="0070C0"/>
              </w:rPr>
            </w:pPr>
            <w:r w:rsidRPr="009743EA">
              <w:rPr>
                <w:color w:val="0070C0"/>
              </w:rPr>
              <w:t xml:space="preserve">        "ri": "SUB583675048372974938",</w:t>
            </w:r>
          </w:p>
          <w:p w14:paraId="08DA39E4" w14:textId="77777777" w:rsidR="00375E62" w:rsidRPr="009743EA" w:rsidRDefault="00375E62" w:rsidP="00BD522C">
            <w:pPr>
              <w:pStyle w:val="TAL"/>
              <w:snapToGrid w:val="0"/>
              <w:ind w:left="284"/>
              <w:rPr>
                <w:color w:val="0070C0"/>
              </w:rPr>
            </w:pPr>
            <w:r w:rsidRPr="009743EA">
              <w:rPr>
                <w:color w:val="0070C0"/>
              </w:rPr>
              <w:t xml:space="preserve">        "pi": "CAE5630283216026458665",</w:t>
            </w:r>
          </w:p>
          <w:p w14:paraId="36EBA19E" w14:textId="77777777" w:rsidR="00375E62" w:rsidRPr="00325791" w:rsidRDefault="00375E62" w:rsidP="00BD522C">
            <w:pPr>
              <w:pStyle w:val="TAL"/>
              <w:snapToGrid w:val="0"/>
              <w:ind w:left="284"/>
              <w:rPr>
                <w:color w:val="0070C0"/>
                <w:lang w:val="fr-FR"/>
              </w:rPr>
            </w:pPr>
            <w:r w:rsidRPr="009743EA">
              <w:rPr>
                <w:color w:val="0070C0"/>
              </w:rPr>
              <w:t xml:space="preserve">        </w:t>
            </w:r>
            <w:r w:rsidRPr="00325791">
              <w:rPr>
                <w:color w:val="0070C0"/>
                <w:lang w:val="fr-FR"/>
              </w:rPr>
              <w:t>"ct": "20180302T070445",</w:t>
            </w:r>
          </w:p>
          <w:p w14:paraId="08A3F04F" w14:textId="77777777" w:rsidR="00375E62" w:rsidRPr="00325791" w:rsidRDefault="00375E62" w:rsidP="00BD522C">
            <w:pPr>
              <w:pStyle w:val="TAL"/>
              <w:snapToGrid w:val="0"/>
              <w:ind w:left="284"/>
              <w:rPr>
                <w:color w:val="0070C0"/>
                <w:lang w:val="fr-FR"/>
              </w:rPr>
            </w:pPr>
            <w:r w:rsidRPr="00325791">
              <w:rPr>
                <w:color w:val="0070C0"/>
                <w:lang w:val="fr-FR"/>
              </w:rPr>
              <w:t xml:space="preserve">        "lt": "20180302T070445",</w:t>
            </w:r>
          </w:p>
          <w:p w14:paraId="1446CC3C" w14:textId="77777777" w:rsidR="00375E62" w:rsidRPr="000D6D95" w:rsidRDefault="00375E62" w:rsidP="00BD522C">
            <w:pPr>
              <w:pStyle w:val="TAL"/>
              <w:snapToGrid w:val="0"/>
              <w:ind w:left="284"/>
              <w:rPr>
                <w:color w:val="0070C0"/>
                <w:lang w:val="fr-FR"/>
              </w:rPr>
            </w:pPr>
            <w:r w:rsidRPr="00325791">
              <w:rPr>
                <w:color w:val="0070C0"/>
                <w:lang w:val="fr-FR"/>
              </w:rPr>
              <w:t xml:space="preserve">        "nu</w:t>
            </w:r>
            <w:r w:rsidRPr="000D6D95">
              <w:rPr>
                <w:color w:val="0070C0"/>
                <w:lang w:val="fr-FR"/>
              </w:rPr>
              <w:t>": [</w:t>
            </w:r>
          </w:p>
          <w:p w14:paraId="7B15E2D9" w14:textId="77777777" w:rsidR="00375E62" w:rsidRPr="000D6D95" w:rsidRDefault="00375E62" w:rsidP="00BD522C">
            <w:pPr>
              <w:pStyle w:val="TAL"/>
              <w:snapToGrid w:val="0"/>
              <w:ind w:left="284"/>
              <w:rPr>
                <w:color w:val="0070C0"/>
                <w:lang w:val="fr-FR"/>
              </w:rPr>
            </w:pPr>
            <w:r w:rsidRPr="000D6D95">
              <w:rPr>
                <w:color w:val="0070C0"/>
                <w:lang w:val="fr-FR"/>
              </w:rPr>
              <w:t xml:space="preserve">            "https://192.168.0.10:8282/notification/handler"</w:t>
            </w:r>
          </w:p>
          <w:p w14:paraId="11ACA2DC" w14:textId="77777777" w:rsidR="00375E62" w:rsidRPr="000D6D95" w:rsidRDefault="00375E62" w:rsidP="00BD522C">
            <w:pPr>
              <w:pStyle w:val="TAL"/>
              <w:snapToGrid w:val="0"/>
              <w:ind w:left="284"/>
              <w:rPr>
                <w:color w:val="0070C0"/>
                <w:lang w:val="fr-FR"/>
              </w:rPr>
            </w:pPr>
            <w:r w:rsidRPr="000D6D95">
              <w:rPr>
                <w:color w:val="0070C0"/>
                <w:lang w:val="fr-FR"/>
              </w:rPr>
              <w:t xml:space="preserve">        ],</w:t>
            </w:r>
          </w:p>
          <w:p w14:paraId="26F0877F" w14:textId="77777777" w:rsidR="00375E62" w:rsidRPr="000D6D95" w:rsidRDefault="00375E62" w:rsidP="00BD522C">
            <w:pPr>
              <w:pStyle w:val="TAL"/>
              <w:snapToGrid w:val="0"/>
              <w:ind w:left="284"/>
              <w:rPr>
                <w:color w:val="0070C0"/>
                <w:lang w:val="fr-FR"/>
              </w:rPr>
            </w:pPr>
            <w:r w:rsidRPr="000D6D95">
              <w:rPr>
                <w:color w:val="0070C0"/>
                <w:lang w:val="fr-FR"/>
              </w:rPr>
              <w:t xml:space="preserve">        "cnm": 2, </w:t>
            </w:r>
          </w:p>
          <w:p w14:paraId="748AE81A" w14:textId="77777777" w:rsidR="00375E62" w:rsidRPr="000D6D95" w:rsidRDefault="00375E62" w:rsidP="00BD522C">
            <w:pPr>
              <w:pStyle w:val="TAL"/>
              <w:snapToGrid w:val="0"/>
              <w:ind w:left="284"/>
              <w:rPr>
                <w:color w:val="0070C0"/>
                <w:lang w:val="fr-FR"/>
              </w:rPr>
            </w:pPr>
            <w:r w:rsidRPr="000D6D95">
              <w:rPr>
                <w:color w:val="0070C0"/>
                <w:lang w:val="fr-FR"/>
              </w:rPr>
              <w:t xml:space="preserve">        "mnm": 50,</w:t>
            </w:r>
          </w:p>
          <w:p w14:paraId="0FF72CE7" w14:textId="77777777" w:rsidR="00375E62" w:rsidRPr="000D6D95" w:rsidRDefault="00375E62" w:rsidP="005A2D7C">
            <w:pPr>
              <w:pStyle w:val="TAL"/>
              <w:snapToGrid w:val="0"/>
              <w:ind w:left="284"/>
              <w:rPr>
                <w:color w:val="0070C0"/>
                <w:lang w:val="fr-FR"/>
              </w:rPr>
            </w:pPr>
            <w:r w:rsidRPr="000D6D95">
              <w:rPr>
                <w:color w:val="0070C0"/>
                <w:lang w:val="fr-FR"/>
              </w:rPr>
              <w:t xml:space="preserve">        "enc": {</w:t>
            </w:r>
          </w:p>
          <w:p w14:paraId="18824C59" w14:textId="77777777" w:rsidR="00375E62" w:rsidRPr="000D6D95" w:rsidRDefault="00375E62" w:rsidP="005A2D7C">
            <w:pPr>
              <w:pStyle w:val="TAL"/>
              <w:snapToGrid w:val="0"/>
              <w:ind w:left="284"/>
              <w:rPr>
                <w:color w:val="0070C0"/>
                <w:lang w:val="fr-FR"/>
              </w:rPr>
            </w:pPr>
            <w:r w:rsidRPr="000D6D95">
              <w:rPr>
                <w:color w:val="0070C0"/>
                <w:lang w:val="fr-FR"/>
              </w:rPr>
              <w:t xml:space="preserve">               "net": [2]</w:t>
            </w:r>
          </w:p>
          <w:p w14:paraId="59B7AF2C" w14:textId="77777777" w:rsidR="00375E62" w:rsidRPr="000D6D95" w:rsidRDefault="00375E62" w:rsidP="005A2D7C">
            <w:pPr>
              <w:pStyle w:val="TAL"/>
              <w:snapToGrid w:val="0"/>
              <w:ind w:left="284"/>
              <w:rPr>
                <w:color w:val="0070C0"/>
                <w:lang w:val="fr-FR"/>
              </w:rPr>
            </w:pPr>
            <w:r w:rsidRPr="000D6D95">
              <w:rPr>
                <w:color w:val="0070C0"/>
                <w:lang w:val="fr-FR"/>
              </w:rPr>
              <w:t xml:space="preserve">        },</w:t>
            </w:r>
          </w:p>
          <w:p w14:paraId="76C817B4" w14:textId="77777777" w:rsidR="00375E62" w:rsidRPr="00325791" w:rsidRDefault="00375E62" w:rsidP="00BD522C">
            <w:pPr>
              <w:pStyle w:val="TAL"/>
              <w:snapToGrid w:val="0"/>
              <w:ind w:left="284"/>
              <w:jc w:val="both"/>
              <w:rPr>
                <w:color w:val="0070C0"/>
                <w:lang w:val="fr-FR"/>
              </w:rPr>
            </w:pPr>
            <w:r w:rsidRPr="00325791">
              <w:rPr>
                <w:color w:val="0070C0"/>
                <w:lang w:val="fr-FR" w:eastAsia="ko-KR"/>
              </w:rPr>
              <w:t xml:space="preserve">  </w:t>
            </w:r>
            <w:r w:rsidRPr="00325791">
              <w:rPr>
                <w:color w:val="0070C0"/>
                <w:lang w:val="fr-FR" w:eastAsia="ko-KR"/>
              </w:rPr>
              <w:tab/>
              <w:t xml:space="preserve">   </w:t>
            </w:r>
            <w:r w:rsidRPr="00325791">
              <w:rPr>
                <w:color w:val="0070C0"/>
                <w:lang w:val="fr-FR"/>
              </w:rPr>
              <w:t>"nct": 2</w:t>
            </w:r>
          </w:p>
          <w:p w14:paraId="754243BB" w14:textId="77777777" w:rsidR="00375E62" w:rsidRPr="005A2D7C" w:rsidRDefault="00375E62" w:rsidP="00BD522C">
            <w:pPr>
              <w:pStyle w:val="TAL"/>
              <w:snapToGrid w:val="0"/>
              <w:ind w:left="284"/>
              <w:rPr>
                <w:color w:val="0070C0"/>
              </w:rPr>
            </w:pPr>
            <w:r w:rsidRPr="00325791">
              <w:rPr>
                <w:color w:val="0070C0"/>
                <w:lang w:val="fr-FR"/>
              </w:rPr>
              <w:t xml:space="preserve">    </w:t>
            </w:r>
            <w:r w:rsidRPr="005A2D7C">
              <w:rPr>
                <w:color w:val="0070C0"/>
              </w:rPr>
              <w:t>}</w:t>
            </w:r>
          </w:p>
          <w:p w14:paraId="0A2D5A24" w14:textId="10E776D4" w:rsidR="00375E62" w:rsidRPr="005A2D7C" w:rsidRDefault="00375E62" w:rsidP="00BD522C">
            <w:pPr>
              <w:pStyle w:val="TAL"/>
              <w:snapToGrid w:val="0"/>
              <w:ind w:left="284"/>
              <w:rPr>
                <w:color w:val="0070C0"/>
              </w:rPr>
            </w:pPr>
            <w:r w:rsidRPr="005A2D7C">
              <w:rPr>
                <w:color w:val="0070C0"/>
              </w:rPr>
              <w:t>}</w:t>
            </w:r>
          </w:p>
        </w:tc>
      </w:tr>
      <w:tr w:rsidR="00375E62" w:rsidRPr="009743EA" w14:paraId="6D690A2E"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4254D899"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4C064710"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27E116B7"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01314586"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5A44CD64"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1C885983" w14:textId="77777777" w:rsidR="00375E62" w:rsidRPr="009743EA" w:rsidRDefault="00375E62"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35DEAFE9" w14:textId="77777777" w:rsidR="00375E62" w:rsidRPr="009743EA" w:rsidRDefault="00375E62"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RCN=2</w:t>
            </w:r>
          </w:p>
          <w:p w14:paraId="3B0F55C3" w14:textId="77777777" w:rsidR="00375E62" w:rsidRPr="009743EA" w:rsidRDefault="00375E62" w:rsidP="00BD522C">
            <w:pPr>
              <w:pStyle w:val="Default"/>
              <w:overflowPunct w:val="0"/>
              <w:jc w:val="center"/>
              <w:rPr>
                <w:rFonts w:ascii="Arial" w:eastAsia="Malgun Gothic" w:hAnsi="Arial"/>
                <w:b/>
                <w:color w:val="auto"/>
                <w:kern w:val="1"/>
                <w:sz w:val="18"/>
                <w:szCs w:val="20"/>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659E4B1" w14:textId="77777777" w:rsidR="00367656" w:rsidRPr="005A2D7C" w:rsidRDefault="00367656" w:rsidP="005A2D7C">
            <w:pPr>
              <w:pStyle w:val="TAL"/>
              <w:rPr>
                <w:rFonts w:eastAsia="Calibri Light"/>
              </w:rPr>
            </w:pPr>
          </w:p>
          <w:p w14:paraId="51A745BF" w14:textId="77777777" w:rsidR="00367656" w:rsidRPr="009743EA" w:rsidRDefault="00367656" w:rsidP="00367656">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API/SUB/CRE/001_RCN2</w:t>
            </w:r>
          </w:p>
          <w:p w14:paraId="192B9C5C" w14:textId="77777777" w:rsidR="00375E62" w:rsidRPr="009743EA" w:rsidRDefault="00375E62" w:rsidP="00BD522C">
            <w:pPr>
              <w:widowControl w:val="0"/>
              <w:spacing w:after="0"/>
              <w:ind w:left="284"/>
              <w:jc w:val="both"/>
              <w:textAlignment w:val="auto"/>
              <w:rPr>
                <w:rFonts w:ascii="Arial" w:hAnsi="Arial"/>
                <w:b/>
                <w:color w:val="0070C0"/>
                <w:sz w:val="18"/>
              </w:rPr>
            </w:pPr>
          </w:p>
          <w:p w14:paraId="391A4572" w14:textId="77777777" w:rsidR="00375E62" w:rsidRPr="009743EA" w:rsidRDefault="00375E62"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3FE6FFF4" w14:textId="77777777" w:rsidR="00375E62" w:rsidRPr="009743EA" w:rsidRDefault="00375E62" w:rsidP="00BD522C">
            <w:pPr>
              <w:pStyle w:val="TAL"/>
              <w:snapToGrid w:val="0"/>
              <w:ind w:left="284"/>
              <w:jc w:val="both"/>
              <w:rPr>
                <w:color w:val="0070C0"/>
              </w:rPr>
            </w:pPr>
          </w:p>
          <w:p w14:paraId="1BF60FCE" w14:textId="77777777" w:rsidR="00375E62" w:rsidRPr="009743EA" w:rsidRDefault="00375E62" w:rsidP="00BD522C">
            <w:pPr>
              <w:pStyle w:val="TAL"/>
              <w:snapToGrid w:val="0"/>
              <w:ind w:left="284"/>
              <w:jc w:val="both"/>
              <w:rPr>
                <w:color w:val="0070C0"/>
              </w:rPr>
            </w:pPr>
            <w:r w:rsidRPr="009743EA">
              <w:rPr>
                <w:color w:val="0070C0"/>
              </w:rPr>
              <w:t>POST /mn-name/ae_actuator?rcn=2 HTTP/1.1</w:t>
            </w:r>
          </w:p>
          <w:p w14:paraId="49C91559" w14:textId="77777777" w:rsidR="00375E62" w:rsidRPr="009743EA" w:rsidRDefault="00375E62" w:rsidP="00BD522C">
            <w:pPr>
              <w:pStyle w:val="TAL"/>
              <w:snapToGrid w:val="0"/>
              <w:ind w:left="284"/>
              <w:jc w:val="both"/>
              <w:rPr>
                <w:color w:val="0070C0"/>
              </w:rPr>
            </w:pPr>
            <w:r w:rsidRPr="009743EA">
              <w:rPr>
                <w:color w:val="0070C0"/>
              </w:rPr>
              <w:t>Host: 192.168.0.10:8282</w:t>
            </w:r>
          </w:p>
          <w:p w14:paraId="4244C40F" w14:textId="77777777" w:rsidR="00375E62" w:rsidRPr="009743EA" w:rsidRDefault="00375E62" w:rsidP="00BD522C">
            <w:pPr>
              <w:pStyle w:val="TAL"/>
              <w:snapToGrid w:val="0"/>
              <w:ind w:left="284"/>
              <w:jc w:val="both"/>
              <w:rPr>
                <w:color w:val="0070C0"/>
              </w:rPr>
            </w:pPr>
            <w:r w:rsidRPr="009743EA">
              <w:rPr>
                <w:color w:val="0070C0"/>
              </w:rPr>
              <w:t>X-M2M-Origin: CAE5630283216026458665</w:t>
            </w:r>
          </w:p>
          <w:p w14:paraId="63224D49" w14:textId="77777777" w:rsidR="00375E62" w:rsidRPr="009743EA" w:rsidRDefault="00375E62" w:rsidP="00BD522C">
            <w:pPr>
              <w:pStyle w:val="TAL"/>
              <w:snapToGrid w:val="0"/>
              <w:ind w:left="284"/>
              <w:jc w:val="both"/>
              <w:rPr>
                <w:color w:val="0070C0"/>
              </w:rPr>
            </w:pPr>
            <w:r w:rsidRPr="009743EA">
              <w:rPr>
                <w:color w:val="0070C0"/>
              </w:rPr>
              <w:t>Content-Type: application/json</w:t>
            </w:r>
            <w:r w:rsidR="00E45F9B" w:rsidRPr="009743EA">
              <w:rPr>
                <w:color w:val="0070C0"/>
              </w:rPr>
              <w:t>;</w:t>
            </w:r>
            <w:r w:rsidRPr="009743EA">
              <w:rPr>
                <w:color w:val="0070C0"/>
              </w:rPr>
              <w:t>ty=23</w:t>
            </w:r>
          </w:p>
          <w:p w14:paraId="35FBE18E" w14:textId="77777777" w:rsidR="00A06B31" w:rsidRPr="009743EA" w:rsidRDefault="00A06B31" w:rsidP="00A06B31">
            <w:pPr>
              <w:pStyle w:val="TAL"/>
              <w:snapToGrid w:val="0"/>
              <w:ind w:left="284"/>
              <w:jc w:val="both"/>
              <w:rPr>
                <w:color w:val="0070C0"/>
              </w:rPr>
            </w:pPr>
            <w:r w:rsidRPr="009743EA">
              <w:rPr>
                <w:color w:val="0070C0"/>
              </w:rPr>
              <w:t>Accept: application/json</w:t>
            </w:r>
          </w:p>
          <w:p w14:paraId="1B08DDFA" w14:textId="77777777" w:rsidR="00375E62" w:rsidRPr="009743EA" w:rsidRDefault="00375E62" w:rsidP="00BD522C">
            <w:pPr>
              <w:pStyle w:val="TAL"/>
              <w:snapToGrid w:val="0"/>
              <w:ind w:left="284"/>
              <w:jc w:val="both"/>
              <w:rPr>
                <w:color w:val="0070C0"/>
              </w:rPr>
            </w:pPr>
            <w:r w:rsidRPr="009743EA">
              <w:rPr>
                <w:color w:val="0070C0"/>
              </w:rPr>
              <w:t>X-M2M-RI: 1234</w:t>
            </w:r>
          </w:p>
          <w:p w14:paraId="3E388E0C"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1AAE2E1D" w14:textId="77777777" w:rsidR="00375E62" w:rsidRPr="009743EA" w:rsidRDefault="00375E62" w:rsidP="00BD522C">
            <w:pPr>
              <w:pStyle w:val="TAL"/>
              <w:snapToGrid w:val="0"/>
              <w:ind w:left="284"/>
              <w:jc w:val="both"/>
              <w:rPr>
                <w:color w:val="0070C0"/>
              </w:rPr>
            </w:pPr>
          </w:p>
          <w:p w14:paraId="272BDA84" w14:textId="77777777" w:rsidR="00375E62" w:rsidRPr="009743EA" w:rsidRDefault="00375E62" w:rsidP="00BD522C">
            <w:pPr>
              <w:pStyle w:val="TAL"/>
              <w:snapToGrid w:val="0"/>
              <w:ind w:left="284"/>
              <w:jc w:val="both"/>
              <w:rPr>
                <w:color w:val="0070C0"/>
              </w:rPr>
            </w:pPr>
            <w:r w:rsidRPr="009743EA">
              <w:rPr>
                <w:color w:val="0070C0"/>
              </w:rPr>
              <w:t>{</w:t>
            </w:r>
          </w:p>
          <w:p w14:paraId="586AB479" w14:textId="77777777" w:rsidR="00375E62" w:rsidRPr="009743EA" w:rsidRDefault="00970978" w:rsidP="00BD522C">
            <w:pPr>
              <w:pStyle w:val="TAL"/>
              <w:snapToGrid w:val="0"/>
              <w:ind w:left="284"/>
              <w:jc w:val="both"/>
              <w:rPr>
                <w:color w:val="0070C0"/>
              </w:rPr>
            </w:pPr>
            <w:r w:rsidRPr="009743EA">
              <w:rPr>
                <w:color w:val="0070C0"/>
              </w:rPr>
              <w:t xml:space="preserve">    </w:t>
            </w:r>
            <w:r w:rsidR="00375E62" w:rsidRPr="009743EA">
              <w:rPr>
                <w:color w:val="0070C0"/>
              </w:rPr>
              <w:t>"m2m:sub": {</w:t>
            </w:r>
          </w:p>
          <w:p w14:paraId="109A5A7B" w14:textId="77777777" w:rsidR="00375E62" w:rsidRPr="009743EA" w:rsidRDefault="00375E62" w:rsidP="00BD522C">
            <w:pPr>
              <w:pStyle w:val="TAL"/>
              <w:snapToGrid w:val="0"/>
              <w:ind w:left="284"/>
              <w:jc w:val="both"/>
              <w:rPr>
                <w:color w:val="0070C0"/>
              </w:rPr>
            </w:pPr>
            <w:r w:rsidRPr="009743EA">
              <w:rPr>
                <w:color w:val="0070C0"/>
              </w:rPr>
              <w:t xml:space="preserve">      </w:t>
            </w:r>
            <w:r w:rsidR="00970978" w:rsidRPr="009743EA">
              <w:rPr>
                <w:color w:val="0070C0"/>
              </w:rPr>
              <w:t xml:space="preserve">  </w:t>
            </w:r>
            <w:r w:rsidRPr="009743EA">
              <w:rPr>
                <w:color w:val="0070C0"/>
              </w:rPr>
              <w:t>"enc": {</w:t>
            </w:r>
          </w:p>
          <w:p w14:paraId="0C8DCFF8" w14:textId="77777777" w:rsidR="00375E62" w:rsidRPr="009743EA" w:rsidRDefault="00375E62" w:rsidP="00BD522C">
            <w:pPr>
              <w:pStyle w:val="TAL"/>
              <w:snapToGrid w:val="0"/>
              <w:ind w:left="284"/>
              <w:jc w:val="both"/>
              <w:rPr>
                <w:color w:val="0070C0"/>
              </w:rPr>
            </w:pPr>
            <w:r w:rsidRPr="009743EA">
              <w:rPr>
                <w:color w:val="0070C0"/>
                <w:lang w:eastAsia="ko-KR"/>
              </w:rPr>
              <w:t xml:space="preserve">            "</w:t>
            </w:r>
            <w:r w:rsidRPr="009743EA">
              <w:rPr>
                <w:color w:val="0070C0"/>
              </w:rPr>
              <w:t xml:space="preserve">net": </w:t>
            </w:r>
            <w:r w:rsidRPr="00C072AF">
              <w:rPr>
                <w:color w:val="0070C0"/>
              </w:rPr>
              <w:t>[2]</w:t>
            </w:r>
          </w:p>
          <w:p w14:paraId="377001CF" w14:textId="77777777" w:rsidR="00375E62" w:rsidRPr="009743EA" w:rsidRDefault="00375E62" w:rsidP="00BD522C">
            <w:pPr>
              <w:pStyle w:val="TAL"/>
              <w:snapToGrid w:val="0"/>
              <w:ind w:left="284"/>
              <w:jc w:val="both"/>
              <w:rPr>
                <w:color w:val="0070C0"/>
              </w:rPr>
            </w:pPr>
            <w:r w:rsidRPr="009743EA">
              <w:rPr>
                <w:color w:val="0070C0"/>
              </w:rPr>
              <w:t xml:space="preserve">        },</w:t>
            </w:r>
          </w:p>
          <w:p w14:paraId="5F023C30" w14:textId="77777777" w:rsidR="00375E62" w:rsidRPr="009743EA" w:rsidRDefault="00375E62" w:rsidP="00BD522C">
            <w:pPr>
              <w:pStyle w:val="TAL"/>
              <w:snapToGrid w:val="0"/>
              <w:ind w:left="284"/>
              <w:jc w:val="both"/>
              <w:rPr>
                <w:color w:val="0070C0"/>
              </w:rPr>
            </w:pPr>
            <w:r w:rsidRPr="009743EA">
              <w:rPr>
                <w:color w:val="0070C0"/>
              </w:rPr>
              <w:t xml:space="preserve">  </w:t>
            </w:r>
            <w:r w:rsidRPr="009743EA">
              <w:rPr>
                <w:color w:val="0070C0"/>
              </w:rPr>
              <w:tab/>
              <w:t xml:space="preserve">  "nct": 2,</w:t>
            </w:r>
          </w:p>
          <w:p w14:paraId="73CBDD0B" w14:textId="77777777" w:rsidR="00660FE0" w:rsidRPr="009743EA" w:rsidRDefault="00375E62" w:rsidP="00BD522C">
            <w:pPr>
              <w:pStyle w:val="TAL"/>
              <w:snapToGrid w:val="0"/>
              <w:ind w:left="284"/>
              <w:jc w:val="both"/>
              <w:rPr>
                <w:color w:val="0070C0"/>
              </w:rPr>
            </w:pPr>
            <w:r w:rsidRPr="009743EA">
              <w:rPr>
                <w:color w:val="0070C0"/>
              </w:rPr>
              <w:tab/>
              <w:t xml:space="preserve">  "nu": </w:t>
            </w:r>
            <w:r w:rsidRPr="00C072AF">
              <w:rPr>
                <w:color w:val="0070C0"/>
              </w:rPr>
              <w:t>[</w:t>
            </w:r>
          </w:p>
          <w:p w14:paraId="6EEBE681" w14:textId="77777777" w:rsidR="00660FE0" w:rsidRPr="009743EA" w:rsidRDefault="00660FE0" w:rsidP="00BD522C">
            <w:pPr>
              <w:pStyle w:val="TAL"/>
              <w:snapToGrid w:val="0"/>
              <w:ind w:left="284"/>
              <w:jc w:val="both"/>
              <w:rPr>
                <w:color w:val="0070C0"/>
              </w:rPr>
            </w:pPr>
            <w:r w:rsidRPr="009743EA">
              <w:rPr>
                <w:color w:val="0070C0"/>
              </w:rPr>
              <w:t xml:space="preserve">            https://192.168.0.10:8282/notification/handler</w:t>
            </w:r>
          </w:p>
          <w:p w14:paraId="6AF6D846" w14:textId="77777777" w:rsidR="00375E62" w:rsidRPr="009743EA" w:rsidRDefault="00660FE0" w:rsidP="00BD522C">
            <w:pPr>
              <w:pStyle w:val="TAL"/>
              <w:snapToGrid w:val="0"/>
              <w:ind w:left="284"/>
              <w:jc w:val="both"/>
              <w:rPr>
                <w:color w:val="0070C0"/>
              </w:rPr>
            </w:pPr>
            <w:r w:rsidRPr="009743EA">
              <w:rPr>
                <w:color w:val="0070C0"/>
              </w:rPr>
              <w:t xml:space="preserve">        </w:t>
            </w:r>
            <w:r w:rsidR="00375E62" w:rsidRPr="009743EA">
              <w:rPr>
                <w:color w:val="0070C0"/>
              </w:rPr>
              <w:t>],</w:t>
            </w:r>
          </w:p>
          <w:p w14:paraId="1AD3E78C" w14:textId="77777777" w:rsidR="00375E62" w:rsidRPr="009743EA" w:rsidRDefault="00375E62" w:rsidP="00BD522C">
            <w:pPr>
              <w:pStyle w:val="TAL"/>
              <w:snapToGrid w:val="0"/>
              <w:ind w:left="284"/>
              <w:jc w:val="both"/>
              <w:rPr>
                <w:color w:val="0070C0"/>
              </w:rPr>
            </w:pPr>
            <w:r w:rsidRPr="009743EA">
              <w:rPr>
                <w:color w:val="0070C0"/>
              </w:rPr>
              <w:tab/>
              <w:t xml:space="preserve">  "rn": "ae_sub"</w:t>
            </w:r>
          </w:p>
          <w:p w14:paraId="4E66B1E9" w14:textId="77777777" w:rsidR="00375E62" w:rsidRPr="009743EA" w:rsidRDefault="00375E62" w:rsidP="00BD522C">
            <w:pPr>
              <w:pStyle w:val="TAL"/>
              <w:snapToGrid w:val="0"/>
              <w:ind w:left="284"/>
              <w:jc w:val="both"/>
              <w:rPr>
                <w:color w:val="0070C0"/>
              </w:rPr>
            </w:pPr>
            <w:r w:rsidRPr="009743EA">
              <w:rPr>
                <w:color w:val="0070C0"/>
              </w:rPr>
              <w:t xml:space="preserve">    }</w:t>
            </w:r>
          </w:p>
          <w:p w14:paraId="54C41F7F" w14:textId="77777777" w:rsidR="00375E62" w:rsidRPr="009743EA" w:rsidRDefault="00375E62" w:rsidP="00BD522C">
            <w:pPr>
              <w:pStyle w:val="TAL"/>
              <w:snapToGrid w:val="0"/>
              <w:ind w:left="284"/>
              <w:jc w:val="both"/>
              <w:rPr>
                <w:color w:val="0070C0"/>
              </w:rPr>
            </w:pPr>
            <w:r w:rsidRPr="009743EA">
              <w:rPr>
                <w:color w:val="0070C0"/>
              </w:rPr>
              <w:t>}</w:t>
            </w:r>
          </w:p>
          <w:p w14:paraId="02F91B8A" w14:textId="77777777" w:rsidR="00375E62" w:rsidRPr="009743EA" w:rsidRDefault="00375E62" w:rsidP="00BD522C">
            <w:pPr>
              <w:pStyle w:val="TAL"/>
              <w:snapToGrid w:val="0"/>
              <w:ind w:left="284"/>
              <w:jc w:val="both"/>
              <w:rPr>
                <w:color w:val="0070C0"/>
              </w:rPr>
            </w:pPr>
          </w:p>
          <w:p w14:paraId="29A22CCA" w14:textId="77777777" w:rsidR="00375E62" w:rsidRPr="009743EA" w:rsidRDefault="00375E62" w:rsidP="00BD522C">
            <w:pPr>
              <w:widowControl w:val="0"/>
              <w:spacing w:after="0"/>
              <w:ind w:left="284"/>
              <w:jc w:val="both"/>
              <w:textAlignment w:val="auto"/>
              <w:rPr>
                <w:rFonts w:ascii="Arial" w:hAnsi="Arial"/>
                <w:b/>
                <w:color w:val="0070C0"/>
                <w:sz w:val="18"/>
              </w:rPr>
            </w:pPr>
          </w:p>
          <w:p w14:paraId="4D9D08F1" w14:textId="77777777" w:rsidR="00375E62" w:rsidRPr="009743EA" w:rsidRDefault="00375E62"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1C6CE1F1" w14:textId="77777777" w:rsidR="00375E62" w:rsidRPr="009743EA" w:rsidRDefault="00375E62" w:rsidP="00BD522C">
            <w:pPr>
              <w:widowControl w:val="0"/>
              <w:spacing w:after="0"/>
              <w:ind w:left="284"/>
              <w:textAlignment w:val="auto"/>
              <w:rPr>
                <w:rFonts w:ascii="Arial" w:hAnsi="Arial"/>
                <w:color w:val="0070C0"/>
                <w:sz w:val="18"/>
              </w:rPr>
            </w:pPr>
          </w:p>
          <w:p w14:paraId="18248C9B" w14:textId="77777777" w:rsidR="00375E62" w:rsidRPr="009743EA" w:rsidRDefault="00375E62" w:rsidP="00BD522C">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4D32D6AC" w14:textId="77777777" w:rsidR="00375E62" w:rsidRPr="009743EA" w:rsidRDefault="00375E62" w:rsidP="00BD522C">
            <w:pPr>
              <w:pStyle w:val="TAL"/>
              <w:snapToGrid w:val="0"/>
              <w:ind w:left="284"/>
              <w:rPr>
                <w:color w:val="0070C0"/>
              </w:rPr>
            </w:pPr>
            <w:r w:rsidRPr="009743EA">
              <w:rPr>
                <w:color w:val="0070C0"/>
              </w:rPr>
              <w:t>Content-Location: mn-name/ae_actuator/ae_sub</w:t>
            </w:r>
          </w:p>
          <w:p w14:paraId="32625F73" w14:textId="77777777" w:rsidR="00375E62" w:rsidRPr="00325791" w:rsidRDefault="00375E62" w:rsidP="00BD522C">
            <w:pPr>
              <w:pStyle w:val="TAL"/>
              <w:snapToGrid w:val="0"/>
              <w:ind w:left="284"/>
              <w:rPr>
                <w:color w:val="0070C0"/>
                <w:lang w:val="fr-FR"/>
              </w:rPr>
            </w:pPr>
            <w:r w:rsidRPr="00325791">
              <w:rPr>
                <w:color w:val="0070C0"/>
                <w:lang w:val="fr-FR"/>
              </w:rPr>
              <w:t>Content-Type: application/json</w:t>
            </w:r>
          </w:p>
          <w:p w14:paraId="02F485E3" w14:textId="77777777" w:rsidR="00375E62" w:rsidRPr="00325791" w:rsidRDefault="00375E62" w:rsidP="00BD522C">
            <w:pPr>
              <w:pStyle w:val="TAL"/>
              <w:snapToGrid w:val="0"/>
              <w:ind w:left="284"/>
              <w:rPr>
                <w:color w:val="0070C0"/>
                <w:lang w:val="fr-FR"/>
              </w:rPr>
            </w:pPr>
            <w:r w:rsidRPr="00325791">
              <w:rPr>
                <w:color w:val="0070C0"/>
                <w:lang w:val="fr-FR"/>
              </w:rPr>
              <w:t>X-M2M-RI: 1234</w:t>
            </w:r>
          </w:p>
          <w:p w14:paraId="79C11766"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7FAB9E43" w14:textId="77777777" w:rsidR="00375E62" w:rsidRPr="009743EA" w:rsidRDefault="00375E62" w:rsidP="00BD522C">
            <w:pPr>
              <w:pStyle w:val="TAL"/>
              <w:snapToGrid w:val="0"/>
              <w:ind w:left="284"/>
              <w:rPr>
                <w:color w:val="0070C0"/>
              </w:rPr>
            </w:pPr>
            <w:r w:rsidRPr="009743EA">
              <w:rPr>
                <w:color w:val="0070C0"/>
              </w:rPr>
              <w:t>X-M2M-RSC: 2001</w:t>
            </w:r>
          </w:p>
          <w:p w14:paraId="75E36AFF" w14:textId="77777777" w:rsidR="00375E62" w:rsidRPr="009743EA" w:rsidRDefault="00375E62" w:rsidP="00BD522C">
            <w:pPr>
              <w:pStyle w:val="TAL"/>
              <w:snapToGrid w:val="0"/>
              <w:ind w:left="284"/>
              <w:rPr>
                <w:color w:val="0070C0"/>
              </w:rPr>
            </w:pPr>
          </w:p>
          <w:p w14:paraId="308C9FD0" w14:textId="77777777" w:rsidR="00375E62" w:rsidRPr="009743EA" w:rsidRDefault="00375E62" w:rsidP="00BD522C">
            <w:pPr>
              <w:pStyle w:val="TAL"/>
              <w:snapToGrid w:val="0"/>
              <w:ind w:left="284"/>
              <w:rPr>
                <w:color w:val="0070C0"/>
              </w:rPr>
            </w:pPr>
            <w:r w:rsidRPr="009743EA">
              <w:rPr>
                <w:color w:val="0070C0"/>
              </w:rPr>
              <w:t>{</w:t>
            </w:r>
          </w:p>
          <w:p w14:paraId="1DDBCD0D" w14:textId="77777777" w:rsidR="00375E62" w:rsidRPr="009743EA" w:rsidRDefault="00375E62" w:rsidP="00BD522C">
            <w:pPr>
              <w:pStyle w:val="TAL"/>
              <w:snapToGrid w:val="0"/>
              <w:ind w:left="284"/>
              <w:rPr>
                <w:color w:val="0070C0"/>
              </w:rPr>
            </w:pPr>
            <w:r w:rsidRPr="009743EA">
              <w:rPr>
                <w:color w:val="0070C0"/>
              </w:rPr>
              <w:t xml:space="preserve">    "m2m:</w:t>
            </w:r>
            <w:r w:rsidRPr="009743EA">
              <w:rPr>
                <w:rFonts w:hint="eastAsia"/>
                <w:color w:val="0070C0"/>
                <w:lang w:eastAsia="ko-KR"/>
              </w:rPr>
              <w:t>uri</w:t>
            </w:r>
            <w:r w:rsidRPr="009743EA">
              <w:rPr>
                <w:color w:val="0070C0"/>
              </w:rPr>
              <w:t>": "</w:t>
            </w:r>
            <w:r w:rsidRPr="009743EA">
              <w:rPr>
                <w:color w:val="0070C0"/>
                <w:lang w:eastAsia="ko-KR"/>
              </w:rPr>
              <w:t>mn-name/ae_actuator/</w:t>
            </w:r>
            <w:r w:rsidRPr="009743EA">
              <w:rPr>
                <w:color w:val="0070C0"/>
              </w:rPr>
              <w:t>ae_sub"</w:t>
            </w:r>
          </w:p>
          <w:p w14:paraId="14562113" w14:textId="77777777" w:rsidR="00375E62" w:rsidRPr="009743EA" w:rsidRDefault="00375E62" w:rsidP="00BD522C">
            <w:pPr>
              <w:pStyle w:val="TAL"/>
              <w:snapToGrid w:val="0"/>
              <w:ind w:left="284"/>
            </w:pPr>
            <w:r w:rsidRPr="005A2D7C">
              <w:rPr>
                <w:color w:val="0070C0"/>
              </w:rPr>
              <w:t>}</w:t>
            </w:r>
          </w:p>
          <w:p w14:paraId="473F95F7" w14:textId="77777777" w:rsidR="00375E62" w:rsidRPr="009743EA" w:rsidRDefault="00375E62" w:rsidP="00BD522C">
            <w:pPr>
              <w:pStyle w:val="TAL"/>
              <w:snapToGrid w:val="0"/>
              <w:ind w:left="284"/>
            </w:pPr>
          </w:p>
        </w:tc>
      </w:tr>
      <w:tr w:rsidR="00375E62" w:rsidRPr="009743EA" w14:paraId="0E419F8E"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71B884AA"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4EC654A2"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29A9B3D4"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6E6491D9"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233C16C3" w14:textId="77777777" w:rsidR="00375E62" w:rsidRPr="009743EA" w:rsidRDefault="00375E62"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53420417" w14:textId="77777777" w:rsidR="00375E62" w:rsidRPr="009743EA" w:rsidRDefault="00375E62"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RCN=3</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6A3CA9D" w14:textId="77777777" w:rsidR="00016C52" w:rsidRPr="005A2D7C" w:rsidRDefault="00016C52" w:rsidP="005A2D7C">
            <w:pPr>
              <w:pStyle w:val="TAL"/>
              <w:rPr>
                <w:rFonts w:eastAsia="Calibri Light"/>
              </w:rPr>
            </w:pPr>
          </w:p>
          <w:p w14:paraId="74A09DDB" w14:textId="77777777" w:rsidR="00016C52" w:rsidRPr="009743EA" w:rsidRDefault="00016C52" w:rsidP="00016C52">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API/SUB/CRE/001_RCN3</w:t>
            </w:r>
          </w:p>
          <w:p w14:paraId="50D4DCEF" w14:textId="77777777" w:rsidR="00375E62" w:rsidRPr="009743EA" w:rsidRDefault="00375E62" w:rsidP="00BD522C">
            <w:pPr>
              <w:widowControl w:val="0"/>
              <w:spacing w:after="0"/>
              <w:ind w:left="284"/>
              <w:jc w:val="both"/>
              <w:textAlignment w:val="auto"/>
              <w:rPr>
                <w:rFonts w:ascii="Arial" w:hAnsi="Arial"/>
                <w:b/>
                <w:color w:val="0070C0"/>
                <w:sz w:val="18"/>
              </w:rPr>
            </w:pPr>
          </w:p>
          <w:p w14:paraId="112C98C4" w14:textId="77777777" w:rsidR="00375E62" w:rsidRPr="009743EA" w:rsidRDefault="00375E62"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76ED45CE" w14:textId="77777777" w:rsidR="00375E62" w:rsidRPr="009743EA" w:rsidRDefault="00375E62" w:rsidP="00BD522C">
            <w:pPr>
              <w:pStyle w:val="TAL"/>
              <w:snapToGrid w:val="0"/>
              <w:ind w:left="284"/>
              <w:jc w:val="both"/>
              <w:rPr>
                <w:color w:val="0070C0"/>
              </w:rPr>
            </w:pPr>
          </w:p>
          <w:p w14:paraId="079BEF4B" w14:textId="77777777" w:rsidR="00375E62" w:rsidRPr="009743EA" w:rsidRDefault="00375E62" w:rsidP="00BD522C">
            <w:pPr>
              <w:pStyle w:val="TAL"/>
              <w:snapToGrid w:val="0"/>
              <w:ind w:left="284"/>
              <w:jc w:val="both"/>
              <w:rPr>
                <w:color w:val="0070C0"/>
              </w:rPr>
            </w:pPr>
            <w:r w:rsidRPr="009743EA">
              <w:rPr>
                <w:color w:val="0070C0"/>
              </w:rPr>
              <w:t>POST /mn-name/ae_actuator?rcn=3 HTTP/1.1</w:t>
            </w:r>
          </w:p>
          <w:p w14:paraId="0437C2AD" w14:textId="77777777" w:rsidR="00375E62" w:rsidRPr="009743EA" w:rsidRDefault="00375E62" w:rsidP="00BD522C">
            <w:pPr>
              <w:pStyle w:val="TAL"/>
              <w:snapToGrid w:val="0"/>
              <w:ind w:left="284"/>
              <w:jc w:val="both"/>
              <w:rPr>
                <w:color w:val="0070C0"/>
              </w:rPr>
            </w:pPr>
            <w:r w:rsidRPr="009743EA">
              <w:rPr>
                <w:color w:val="0070C0"/>
              </w:rPr>
              <w:t>Host: 192.168.0.10:8282</w:t>
            </w:r>
          </w:p>
          <w:p w14:paraId="6A3423B0" w14:textId="77777777" w:rsidR="00375E62" w:rsidRPr="009743EA" w:rsidRDefault="00375E62" w:rsidP="00BD522C">
            <w:pPr>
              <w:pStyle w:val="TAL"/>
              <w:snapToGrid w:val="0"/>
              <w:ind w:left="284"/>
              <w:jc w:val="both"/>
              <w:rPr>
                <w:color w:val="0070C0"/>
              </w:rPr>
            </w:pPr>
            <w:r w:rsidRPr="009743EA">
              <w:rPr>
                <w:color w:val="0070C0"/>
              </w:rPr>
              <w:t>X-M2M-Origin: CAE5630283216026458665</w:t>
            </w:r>
          </w:p>
          <w:p w14:paraId="6D4A03A8" w14:textId="77777777" w:rsidR="00375E62" w:rsidRPr="009743EA" w:rsidRDefault="00375E62" w:rsidP="00BD522C">
            <w:pPr>
              <w:pStyle w:val="TAL"/>
              <w:snapToGrid w:val="0"/>
              <w:ind w:left="284"/>
              <w:jc w:val="both"/>
              <w:rPr>
                <w:color w:val="0070C0"/>
              </w:rPr>
            </w:pPr>
            <w:r w:rsidRPr="009743EA">
              <w:rPr>
                <w:color w:val="0070C0"/>
              </w:rPr>
              <w:t>Content-Type: application/json;ty=23</w:t>
            </w:r>
          </w:p>
          <w:p w14:paraId="4B7B3360" w14:textId="77777777" w:rsidR="00A06B31" w:rsidRPr="009743EA" w:rsidRDefault="00A06B31" w:rsidP="00A06B31">
            <w:pPr>
              <w:pStyle w:val="TAL"/>
              <w:snapToGrid w:val="0"/>
              <w:ind w:left="284"/>
              <w:jc w:val="both"/>
              <w:rPr>
                <w:color w:val="0070C0"/>
              </w:rPr>
            </w:pPr>
            <w:r w:rsidRPr="009743EA">
              <w:rPr>
                <w:color w:val="0070C0"/>
              </w:rPr>
              <w:t>Accept: application/json</w:t>
            </w:r>
          </w:p>
          <w:p w14:paraId="506EC0B7" w14:textId="77777777" w:rsidR="00375E62" w:rsidRPr="009743EA" w:rsidRDefault="00375E62" w:rsidP="00BD522C">
            <w:pPr>
              <w:pStyle w:val="TAL"/>
              <w:snapToGrid w:val="0"/>
              <w:ind w:left="284"/>
              <w:jc w:val="both"/>
              <w:rPr>
                <w:color w:val="0070C0"/>
              </w:rPr>
            </w:pPr>
            <w:r w:rsidRPr="009743EA">
              <w:rPr>
                <w:color w:val="0070C0"/>
              </w:rPr>
              <w:t>X-M2M-RI: 1234</w:t>
            </w:r>
          </w:p>
          <w:p w14:paraId="43E41A53"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20D2C6EF" w14:textId="77777777" w:rsidR="00375E62" w:rsidRPr="009743EA" w:rsidRDefault="00375E62" w:rsidP="00BD522C">
            <w:pPr>
              <w:pStyle w:val="TAL"/>
              <w:snapToGrid w:val="0"/>
              <w:ind w:left="284"/>
              <w:jc w:val="both"/>
              <w:rPr>
                <w:color w:val="0070C0"/>
              </w:rPr>
            </w:pPr>
          </w:p>
          <w:p w14:paraId="51267E10" w14:textId="77777777" w:rsidR="00375E62" w:rsidRPr="009743EA" w:rsidRDefault="00375E62" w:rsidP="00BD522C">
            <w:pPr>
              <w:pStyle w:val="TAL"/>
              <w:snapToGrid w:val="0"/>
              <w:ind w:left="284"/>
              <w:jc w:val="both"/>
              <w:rPr>
                <w:color w:val="0070C0"/>
              </w:rPr>
            </w:pPr>
            <w:r w:rsidRPr="009743EA">
              <w:rPr>
                <w:color w:val="0070C0"/>
              </w:rPr>
              <w:t>{</w:t>
            </w:r>
          </w:p>
          <w:p w14:paraId="4CBF1157" w14:textId="77777777" w:rsidR="00375E62" w:rsidRPr="009743EA" w:rsidRDefault="00970978" w:rsidP="00BD522C">
            <w:pPr>
              <w:pStyle w:val="TAL"/>
              <w:snapToGrid w:val="0"/>
              <w:ind w:left="284"/>
              <w:jc w:val="both"/>
              <w:rPr>
                <w:color w:val="0070C0"/>
              </w:rPr>
            </w:pPr>
            <w:r w:rsidRPr="009743EA">
              <w:rPr>
                <w:color w:val="0070C0"/>
              </w:rPr>
              <w:t xml:space="preserve">    </w:t>
            </w:r>
            <w:r w:rsidR="00375E62" w:rsidRPr="009743EA">
              <w:rPr>
                <w:color w:val="0070C0"/>
              </w:rPr>
              <w:t>"m2m:sub": {</w:t>
            </w:r>
          </w:p>
          <w:p w14:paraId="5909152A" w14:textId="77777777" w:rsidR="00375E62" w:rsidRPr="009743EA" w:rsidRDefault="00375E62" w:rsidP="00BD522C">
            <w:pPr>
              <w:pStyle w:val="TAL"/>
              <w:snapToGrid w:val="0"/>
              <w:ind w:left="284"/>
              <w:jc w:val="both"/>
              <w:rPr>
                <w:color w:val="0070C0"/>
              </w:rPr>
            </w:pPr>
            <w:r w:rsidRPr="009743EA">
              <w:rPr>
                <w:color w:val="0070C0"/>
              </w:rPr>
              <w:t xml:space="preserve">       </w:t>
            </w:r>
            <w:r w:rsidR="00970978" w:rsidRPr="009743EA">
              <w:rPr>
                <w:color w:val="0070C0"/>
              </w:rPr>
              <w:t xml:space="preserve"> </w:t>
            </w:r>
            <w:r w:rsidRPr="009743EA">
              <w:rPr>
                <w:color w:val="0070C0"/>
              </w:rPr>
              <w:t>"enc": {</w:t>
            </w:r>
          </w:p>
          <w:p w14:paraId="4C7DCEF0" w14:textId="77777777" w:rsidR="00375E62" w:rsidRPr="009743EA" w:rsidRDefault="00375E62" w:rsidP="00BD522C">
            <w:pPr>
              <w:pStyle w:val="TAL"/>
              <w:snapToGrid w:val="0"/>
              <w:ind w:left="284"/>
              <w:jc w:val="both"/>
              <w:rPr>
                <w:color w:val="0070C0"/>
              </w:rPr>
            </w:pPr>
            <w:r w:rsidRPr="009743EA">
              <w:rPr>
                <w:color w:val="0070C0"/>
                <w:lang w:eastAsia="ko-KR"/>
              </w:rPr>
              <w:t xml:space="preserve">            "</w:t>
            </w:r>
            <w:r w:rsidRPr="009743EA">
              <w:rPr>
                <w:color w:val="0070C0"/>
              </w:rPr>
              <w:t xml:space="preserve">net": </w:t>
            </w:r>
            <w:r w:rsidRPr="00C072AF">
              <w:rPr>
                <w:color w:val="0070C0"/>
              </w:rPr>
              <w:t>[2]</w:t>
            </w:r>
          </w:p>
          <w:p w14:paraId="1178AF7F" w14:textId="77777777" w:rsidR="00375E62" w:rsidRPr="009743EA" w:rsidRDefault="00375E62" w:rsidP="00BD522C">
            <w:pPr>
              <w:pStyle w:val="TAL"/>
              <w:snapToGrid w:val="0"/>
              <w:ind w:left="284"/>
              <w:jc w:val="both"/>
              <w:rPr>
                <w:color w:val="0070C0"/>
              </w:rPr>
            </w:pPr>
            <w:r w:rsidRPr="009743EA">
              <w:rPr>
                <w:color w:val="0070C0"/>
              </w:rPr>
              <w:t xml:space="preserve">        },</w:t>
            </w:r>
          </w:p>
          <w:p w14:paraId="5DF15A99" w14:textId="77777777" w:rsidR="00375E62" w:rsidRPr="009743EA" w:rsidRDefault="00375E62" w:rsidP="00BD522C">
            <w:pPr>
              <w:pStyle w:val="TAL"/>
              <w:snapToGrid w:val="0"/>
              <w:ind w:left="284"/>
              <w:jc w:val="both"/>
              <w:rPr>
                <w:color w:val="0070C0"/>
              </w:rPr>
            </w:pPr>
            <w:r w:rsidRPr="009743EA">
              <w:rPr>
                <w:color w:val="0070C0"/>
              </w:rPr>
              <w:t xml:space="preserve">  </w:t>
            </w:r>
            <w:r w:rsidRPr="009743EA">
              <w:rPr>
                <w:color w:val="0070C0"/>
              </w:rPr>
              <w:tab/>
              <w:t xml:space="preserve">  "nct": 2,</w:t>
            </w:r>
          </w:p>
          <w:p w14:paraId="0F2D9A05" w14:textId="77777777" w:rsidR="00660FE0" w:rsidRPr="009743EA" w:rsidRDefault="00375E62" w:rsidP="00BD522C">
            <w:pPr>
              <w:pStyle w:val="TAL"/>
              <w:snapToGrid w:val="0"/>
              <w:ind w:left="284"/>
              <w:jc w:val="both"/>
              <w:rPr>
                <w:color w:val="0070C0"/>
              </w:rPr>
            </w:pPr>
            <w:r w:rsidRPr="009743EA">
              <w:rPr>
                <w:color w:val="0070C0"/>
              </w:rPr>
              <w:tab/>
              <w:t xml:space="preserve">  "nu": </w:t>
            </w:r>
            <w:r w:rsidRPr="00C072AF">
              <w:rPr>
                <w:color w:val="0070C0"/>
              </w:rPr>
              <w:t>[</w:t>
            </w:r>
          </w:p>
          <w:p w14:paraId="637A5DA6" w14:textId="77777777" w:rsidR="00660FE0" w:rsidRPr="009743EA" w:rsidRDefault="00660FE0" w:rsidP="00BD522C">
            <w:pPr>
              <w:pStyle w:val="TAL"/>
              <w:snapToGrid w:val="0"/>
              <w:ind w:left="284"/>
              <w:jc w:val="both"/>
              <w:rPr>
                <w:color w:val="0070C0"/>
              </w:rPr>
            </w:pPr>
            <w:r w:rsidRPr="009743EA">
              <w:rPr>
                <w:color w:val="0070C0"/>
              </w:rPr>
              <w:t xml:space="preserve">            https://192.168.0.10:8282/notification/handler</w:t>
            </w:r>
          </w:p>
          <w:p w14:paraId="68678D1B" w14:textId="77777777" w:rsidR="00375E62" w:rsidRPr="009743EA" w:rsidRDefault="00660FE0" w:rsidP="00BD522C">
            <w:pPr>
              <w:pStyle w:val="TAL"/>
              <w:snapToGrid w:val="0"/>
              <w:ind w:left="284"/>
              <w:jc w:val="both"/>
              <w:rPr>
                <w:color w:val="0070C0"/>
              </w:rPr>
            </w:pPr>
            <w:r w:rsidRPr="009743EA">
              <w:rPr>
                <w:color w:val="0070C0"/>
              </w:rPr>
              <w:t xml:space="preserve">        </w:t>
            </w:r>
            <w:r w:rsidR="00375E62" w:rsidRPr="009743EA">
              <w:rPr>
                <w:color w:val="0070C0"/>
              </w:rPr>
              <w:t>],</w:t>
            </w:r>
          </w:p>
          <w:p w14:paraId="679D42E9" w14:textId="77777777" w:rsidR="00375E62" w:rsidRPr="009743EA" w:rsidRDefault="00375E62" w:rsidP="00BD522C">
            <w:pPr>
              <w:pStyle w:val="TAL"/>
              <w:snapToGrid w:val="0"/>
              <w:ind w:left="284"/>
              <w:jc w:val="both"/>
              <w:rPr>
                <w:color w:val="0070C0"/>
              </w:rPr>
            </w:pPr>
            <w:r w:rsidRPr="009743EA">
              <w:rPr>
                <w:color w:val="0070C0"/>
              </w:rPr>
              <w:tab/>
              <w:t xml:space="preserve">  "rn": "ae_sub"</w:t>
            </w:r>
          </w:p>
          <w:p w14:paraId="171CD963" w14:textId="77777777" w:rsidR="00375E62" w:rsidRPr="009743EA" w:rsidRDefault="00375E62" w:rsidP="00BD522C">
            <w:pPr>
              <w:pStyle w:val="TAL"/>
              <w:snapToGrid w:val="0"/>
              <w:ind w:left="284"/>
              <w:jc w:val="both"/>
              <w:rPr>
                <w:color w:val="0070C0"/>
              </w:rPr>
            </w:pPr>
            <w:r w:rsidRPr="009743EA">
              <w:rPr>
                <w:color w:val="0070C0"/>
              </w:rPr>
              <w:t xml:space="preserve">    }</w:t>
            </w:r>
          </w:p>
          <w:p w14:paraId="48CC5E4A" w14:textId="77777777" w:rsidR="00375E62" w:rsidRPr="009743EA" w:rsidRDefault="00375E62" w:rsidP="00BD522C">
            <w:pPr>
              <w:pStyle w:val="TAL"/>
              <w:snapToGrid w:val="0"/>
              <w:ind w:left="284"/>
              <w:jc w:val="both"/>
              <w:rPr>
                <w:color w:val="0070C0"/>
              </w:rPr>
            </w:pPr>
            <w:r w:rsidRPr="009743EA">
              <w:rPr>
                <w:color w:val="0070C0"/>
              </w:rPr>
              <w:t>}</w:t>
            </w:r>
          </w:p>
          <w:p w14:paraId="634A26FB" w14:textId="77777777" w:rsidR="00375E62" w:rsidRPr="009743EA" w:rsidRDefault="00375E62" w:rsidP="00BD522C">
            <w:pPr>
              <w:pStyle w:val="TAL"/>
              <w:snapToGrid w:val="0"/>
              <w:ind w:left="284"/>
              <w:jc w:val="both"/>
              <w:rPr>
                <w:color w:val="0070C0"/>
              </w:rPr>
            </w:pPr>
          </w:p>
          <w:p w14:paraId="2EC64CD1" w14:textId="77777777" w:rsidR="00375E62" w:rsidRPr="009743EA" w:rsidRDefault="00375E62" w:rsidP="00BD522C">
            <w:pPr>
              <w:widowControl w:val="0"/>
              <w:spacing w:after="0"/>
              <w:ind w:left="284"/>
              <w:jc w:val="both"/>
              <w:textAlignment w:val="auto"/>
              <w:rPr>
                <w:rFonts w:ascii="Arial" w:hAnsi="Arial"/>
                <w:b/>
                <w:color w:val="0070C0"/>
                <w:sz w:val="18"/>
              </w:rPr>
            </w:pPr>
          </w:p>
          <w:p w14:paraId="087DBB68" w14:textId="77777777" w:rsidR="00375E62" w:rsidRPr="009743EA" w:rsidRDefault="00375E62"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5A8B3136" w14:textId="77777777" w:rsidR="00375E62" w:rsidRPr="009743EA" w:rsidRDefault="00375E62" w:rsidP="00BD522C">
            <w:pPr>
              <w:widowControl w:val="0"/>
              <w:spacing w:after="0"/>
              <w:ind w:left="284"/>
              <w:textAlignment w:val="auto"/>
              <w:rPr>
                <w:rFonts w:ascii="Arial" w:hAnsi="Arial"/>
                <w:color w:val="0070C0"/>
                <w:sz w:val="18"/>
              </w:rPr>
            </w:pPr>
          </w:p>
          <w:p w14:paraId="28EBD9CF" w14:textId="77777777" w:rsidR="00375E62" w:rsidRPr="009743EA" w:rsidRDefault="00375E62" w:rsidP="00BD522C">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7B0F90F8" w14:textId="77777777" w:rsidR="00375E62" w:rsidRPr="009743EA" w:rsidRDefault="00375E62" w:rsidP="00BD522C">
            <w:pPr>
              <w:pStyle w:val="TAL"/>
              <w:snapToGrid w:val="0"/>
              <w:ind w:left="284"/>
              <w:rPr>
                <w:color w:val="0070C0"/>
              </w:rPr>
            </w:pPr>
            <w:r w:rsidRPr="009743EA">
              <w:rPr>
                <w:color w:val="0070C0"/>
              </w:rPr>
              <w:t>Content-Location: mn-name/ae_actuator/ae_sub</w:t>
            </w:r>
          </w:p>
          <w:p w14:paraId="1F3971D5" w14:textId="77777777" w:rsidR="00375E62" w:rsidRPr="00325791" w:rsidRDefault="00375E62" w:rsidP="00BD522C">
            <w:pPr>
              <w:pStyle w:val="TAL"/>
              <w:snapToGrid w:val="0"/>
              <w:ind w:left="284"/>
              <w:rPr>
                <w:color w:val="0070C0"/>
                <w:lang w:val="fr-FR"/>
              </w:rPr>
            </w:pPr>
            <w:r w:rsidRPr="00325791">
              <w:rPr>
                <w:color w:val="0070C0"/>
                <w:lang w:val="fr-FR"/>
              </w:rPr>
              <w:t>Content-Type: application/json</w:t>
            </w:r>
          </w:p>
          <w:p w14:paraId="79D0B60B" w14:textId="77777777" w:rsidR="00375E62" w:rsidRPr="00325791" w:rsidRDefault="00375E62" w:rsidP="00BD522C">
            <w:pPr>
              <w:pStyle w:val="TAL"/>
              <w:snapToGrid w:val="0"/>
              <w:ind w:left="284"/>
              <w:rPr>
                <w:color w:val="0070C0"/>
                <w:lang w:val="fr-FR"/>
              </w:rPr>
            </w:pPr>
            <w:r w:rsidRPr="00325791">
              <w:rPr>
                <w:color w:val="0070C0"/>
                <w:lang w:val="fr-FR"/>
              </w:rPr>
              <w:t>X-M2M-RI: 1234</w:t>
            </w:r>
          </w:p>
          <w:p w14:paraId="56E4B0A4"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1E596C1B" w14:textId="77777777" w:rsidR="00375E62" w:rsidRPr="009743EA" w:rsidRDefault="00375E62" w:rsidP="00BD522C">
            <w:pPr>
              <w:pStyle w:val="TAL"/>
              <w:snapToGrid w:val="0"/>
              <w:ind w:left="284"/>
              <w:rPr>
                <w:color w:val="0070C0"/>
              </w:rPr>
            </w:pPr>
            <w:r w:rsidRPr="009743EA">
              <w:rPr>
                <w:color w:val="0070C0"/>
              </w:rPr>
              <w:t>X-M2M-RSC: 2001</w:t>
            </w:r>
          </w:p>
          <w:p w14:paraId="67950A31" w14:textId="77777777" w:rsidR="00375E62" w:rsidRPr="009743EA" w:rsidRDefault="00375E62" w:rsidP="00BD522C">
            <w:pPr>
              <w:pStyle w:val="TAL"/>
              <w:snapToGrid w:val="0"/>
              <w:ind w:left="284"/>
              <w:rPr>
                <w:color w:val="0070C0"/>
              </w:rPr>
            </w:pPr>
          </w:p>
          <w:p w14:paraId="5BB4F774" w14:textId="77777777" w:rsidR="00375E62" w:rsidRPr="009743EA" w:rsidRDefault="00375E62" w:rsidP="00BD522C">
            <w:pPr>
              <w:pStyle w:val="TAL"/>
              <w:snapToGrid w:val="0"/>
              <w:ind w:left="284"/>
              <w:rPr>
                <w:color w:val="0070C0"/>
              </w:rPr>
            </w:pPr>
            <w:r w:rsidRPr="009743EA">
              <w:rPr>
                <w:color w:val="0070C0"/>
              </w:rPr>
              <w:t>{</w:t>
            </w:r>
          </w:p>
          <w:p w14:paraId="48860E6F" w14:textId="77777777" w:rsidR="00375E62" w:rsidRPr="009743EA" w:rsidRDefault="00375E62" w:rsidP="00BD522C">
            <w:pPr>
              <w:pStyle w:val="TAL"/>
              <w:snapToGrid w:val="0"/>
              <w:ind w:left="284"/>
              <w:rPr>
                <w:color w:val="0070C0"/>
              </w:rPr>
            </w:pPr>
            <w:r w:rsidRPr="009743EA">
              <w:rPr>
                <w:color w:val="0070C0"/>
              </w:rPr>
              <w:t xml:space="preserve">    "m2m:sub": {</w:t>
            </w:r>
          </w:p>
          <w:p w14:paraId="59E48460" w14:textId="77777777" w:rsidR="00375E62" w:rsidRPr="009743EA" w:rsidRDefault="00375E62" w:rsidP="00BD522C">
            <w:pPr>
              <w:pStyle w:val="TAL"/>
              <w:snapToGrid w:val="0"/>
              <w:ind w:left="284"/>
              <w:rPr>
                <w:color w:val="0070C0"/>
              </w:rPr>
            </w:pPr>
            <w:r w:rsidRPr="009743EA">
              <w:rPr>
                <w:color w:val="0070C0"/>
              </w:rPr>
              <w:t xml:space="preserve">        "rn": "ae_sub",</w:t>
            </w:r>
          </w:p>
          <w:p w14:paraId="2EB73EBA" w14:textId="77777777" w:rsidR="00375E62" w:rsidRPr="009743EA" w:rsidRDefault="00375E62" w:rsidP="00BD522C">
            <w:pPr>
              <w:pStyle w:val="TAL"/>
              <w:snapToGrid w:val="0"/>
              <w:ind w:left="284"/>
              <w:rPr>
                <w:color w:val="0070C0"/>
              </w:rPr>
            </w:pPr>
            <w:r w:rsidRPr="009743EA">
              <w:rPr>
                <w:color w:val="0070C0"/>
              </w:rPr>
              <w:t xml:space="preserve">        "ty": 23,</w:t>
            </w:r>
          </w:p>
          <w:p w14:paraId="46EE35F8" w14:textId="77777777" w:rsidR="00375E62" w:rsidRPr="009743EA" w:rsidRDefault="00375E62" w:rsidP="00BD522C">
            <w:pPr>
              <w:pStyle w:val="TAL"/>
              <w:snapToGrid w:val="0"/>
              <w:ind w:left="284"/>
              <w:rPr>
                <w:color w:val="0070C0"/>
              </w:rPr>
            </w:pPr>
            <w:r w:rsidRPr="009743EA">
              <w:rPr>
                <w:color w:val="0070C0"/>
              </w:rPr>
              <w:t xml:space="preserve">        "ri": "SUB583675048372974938",</w:t>
            </w:r>
          </w:p>
          <w:p w14:paraId="3B99411D" w14:textId="77777777" w:rsidR="00375E62" w:rsidRPr="009743EA" w:rsidRDefault="00375E62" w:rsidP="00BD522C">
            <w:pPr>
              <w:pStyle w:val="TAL"/>
              <w:snapToGrid w:val="0"/>
              <w:ind w:left="284"/>
              <w:rPr>
                <w:color w:val="0070C0"/>
              </w:rPr>
            </w:pPr>
            <w:r w:rsidRPr="009743EA">
              <w:rPr>
                <w:color w:val="0070C0"/>
              </w:rPr>
              <w:t xml:space="preserve">        "pi": "CAE5630283216026458665",</w:t>
            </w:r>
          </w:p>
          <w:p w14:paraId="0163BD19" w14:textId="77777777" w:rsidR="00375E62" w:rsidRPr="00325791" w:rsidRDefault="00375E62" w:rsidP="00BD522C">
            <w:pPr>
              <w:pStyle w:val="TAL"/>
              <w:snapToGrid w:val="0"/>
              <w:ind w:left="284"/>
              <w:rPr>
                <w:color w:val="0070C0"/>
                <w:lang w:val="fr-FR"/>
              </w:rPr>
            </w:pPr>
            <w:r w:rsidRPr="009743EA">
              <w:rPr>
                <w:color w:val="0070C0"/>
              </w:rPr>
              <w:t xml:space="preserve">        </w:t>
            </w:r>
            <w:r w:rsidRPr="00325791">
              <w:rPr>
                <w:color w:val="0070C0"/>
                <w:lang w:val="fr-FR"/>
              </w:rPr>
              <w:t>"ct": "20180302T070445",</w:t>
            </w:r>
          </w:p>
          <w:p w14:paraId="6A5A071A" w14:textId="77777777" w:rsidR="00375E62" w:rsidRPr="000D6D95" w:rsidRDefault="00375E62" w:rsidP="00BD522C">
            <w:pPr>
              <w:pStyle w:val="TAL"/>
              <w:snapToGrid w:val="0"/>
              <w:ind w:left="284"/>
              <w:rPr>
                <w:color w:val="0070C0"/>
                <w:lang w:val="fr-FR"/>
              </w:rPr>
            </w:pPr>
            <w:r w:rsidRPr="00325791">
              <w:rPr>
                <w:color w:val="0070C0"/>
                <w:lang w:val="fr-FR"/>
              </w:rPr>
              <w:t xml:space="preserve">        "lt"</w:t>
            </w:r>
            <w:r w:rsidRPr="000D6D95">
              <w:rPr>
                <w:color w:val="0070C0"/>
                <w:lang w:val="fr-FR"/>
              </w:rPr>
              <w:t>: "20180302T070445",</w:t>
            </w:r>
          </w:p>
          <w:p w14:paraId="1ACF51EE" w14:textId="77777777" w:rsidR="00375E62" w:rsidRPr="000D6D95" w:rsidRDefault="00375E62" w:rsidP="00BD522C">
            <w:pPr>
              <w:pStyle w:val="TAL"/>
              <w:snapToGrid w:val="0"/>
              <w:ind w:left="284"/>
              <w:rPr>
                <w:color w:val="0070C0"/>
                <w:lang w:val="fr-FR"/>
              </w:rPr>
            </w:pPr>
            <w:r w:rsidRPr="000D6D95">
              <w:rPr>
                <w:color w:val="0070C0"/>
                <w:lang w:val="fr-FR"/>
              </w:rPr>
              <w:t xml:space="preserve">        "nu": [</w:t>
            </w:r>
          </w:p>
          <w:p w14:paraId="1E86E277" w14:textId="77777777" w:rsidR="00375E62" w:rsidRPr="000D6D95" w:rsidRDefault="00375E62" w:rsidP="00BD522C">
            <w:pPr>
              <w:pStyle w:val="TAL"/>
              <w:snapToGrid w:val="0"/>
              <w:ind w:left="284"/>
              <w:rPr>
                <w:color w:val="0070C0"/>
                <w:lang w:val="fr-FR"/>
              </w:rPr>
            </w:pPr>
            <w:r w:rsidRPr="000D6D95">
              <w:rPr>
                <w:color w:val="0070C0"/>
                <w:lang w:val="fr-FR"/>
              </w:rPr>
              <w:t xml:space="preserve">            "https://192.168.0.10:8282/notification/handler"</w:t>
            </w:r>
          </w:p>
          <w:p w14:paraId="37AAC240" w14:textId="77777777" w:rsidR="00375E62" w:rsidRPr="000D6D95" w:rsidRDefault="00375E62" w:rsidP="00BD522C">
            <w:pPr>
              <w:pStyle w:val="TAL"/>
              <w:snapToGrid w:val="0"/>
              <w:ind w:left="284"/>
              <w:rPr>
                <w:color w:val="0070C0"/>
                <w:lang w:val="fr-FR"/>
              </w:rPr>
            </w:pPr>
            <w:r w:rsidRPr="000D6D95">
              <w:rPr>
                <w:color w:val="0070C0"/>
                <w:lang w:val="fr-FR"/>
              </w:rPr>
              <w:t xml:space="preserve">        ],</w:t>
            </w:r>
          </w:p>
          <w:p w14:paraId="2CEAF4FB" w14:textId="77777777" w:rsidR="00375E62" w:rsidRPr="000D6D95" w:rsidRDefault="00375E62" w:rsidP="00BD522C">
            <w:pPr>
              <w:pStyle w:val="TAL"/>
              <w:snapToGrid w:val="0"/>
              <w:ind w:left="284"/>
              <w:rPr>
                <w:color w:val="0070C0"/>
                <w:lang w:val="fr-FR"/>
              </w:rPr>
            </w:pPr>
            <w:r w:rsidRPr="000D6D95">
              <w:rPr>
                <w:color w:val="0070C0"/>
                <w:lang w:val="fr-FR"/>
              </w:rPr>
              <w:t xml:space="preserve">        "cnm": 2, </w:t>
            </w:r>
          </w:p>
          <w:p w14:paraId="4CC511F5" w14:textId="77777777" w:rsidR="00375E62" w:rsidRPr="000D6D95" w:rsidRDefault="00375E62" w:rsidP="00BD522C">
            <w:pPr>
              <w:pStyle w:val="TAL"/>
              <w:snapToGrid w:val="0"/>
              <w:ind w:left="284"/>
              <w:rPr>
                <w:color w:val="0070C0"/>
                <w:lang w:val="fr-FR"/>
              </w:rPr>
            </w:pPr>
            <w:r w:rsidRPr="000D6D95">
              <w:rPr>
                <w:color w:val="0070C0"/>
                <w:lang w:val="fr-FR"/>
              </w:rPr>
              <w:t xml:space="preserve">        "mnm": 50,</w:t>
            </w:r>
          </w:p>
          <w:p w14:paraId="3F4EB680" w14:textId="77777777" w:rsidR="00375E62" w:rsidRPr="000D6D95" w:rsidRDefault="00375E62" w:rsidP="005A2D7C">
            <w:pPr>
              <w:pStyle w:val="TAL"/>
              <w:snapToGrid w:val="0"/>
              <w:ind w:left="284"/>
              <w:rPr>
                <w:color w:val="0070C0"/>
                <w:lang w:val="fr-FR"/>
              </w:rPr>
            </w:pPr>
            <w:r w:rsidRPr="000D6D95">
              <w:rPr>
                <w:color w:val="0070C0"/>
                <w:lang w:val="fr-FR"/>
              </w:rPr>
              <w:t xml:space="preserve">        "enc": {</w:t>
            </w:r>
          </w:p>
          <w:p w14:paraId="49BC25D0" w14:textId="77777777" w:rsidR="00375E62" w:rsidRPr="000D6D95" w:rsidRDefault="00375E62" w:rsidP="005A2D7C">
            <w:pPr>
              <w:pStyle w:val="TAL"/>
              <w:snapToGrid w:val="0"/>
              <w:ind w:left="284"/>
              <w:rPr>
                <w:color w:val="0070C0"/>
                <w:lang w:val="fr-FR"/>
              </w:rPr>
            </w:pPr>
            <w:r w:rsidRPr="000D6D95">
              <w:rPr>
                <w:color w:val="0070C0"/>
                <w:lang w:val="fr-FR"/>
              </w:rPr>
              <w:t xml:space="preserve">               "net": [2]</w:t>
            </w:r>
          </w:p>
          <w:p w14:paraId="52038A2F" w14:textId="77777777" w:rsidR="00375E62" w:rsidRPr="000D6D95" w:rsidRDefault="00375E62" w:rsidP="005A2D7C">
            <w:pPr>
              <w:pStyle w:val="TAL"/>
              <w:snapToGrid w:val="0"/>
              <w:ind w:left="284"/>
              <w:rPr>
                <w:color w:val="0070C0"/>
                <w:lang w:val="fr-FR"/>
              </w:rPr>
            </w:pPr>
            <w:r w:rsidRPr="000D6D95">
              <w:rPr>
                <w:color w:val="0070C0"/>
                <w:lang w:val="fr-FR"/>
              </w:rPr>
              <w:t xml:space="preserve">        },</w:t>
            </w:r>
          </w:p>
          <w:p w14:paraId="6CD8FCF2" w14:textId="77777777" w:rsidR="00375E62" w:rsidRPr="000D6D95" w:rsidRDefault="00375E62" w:rsidP="005A2D7C">
            <w:pPr>
              <w:pStyle w:val="TAL"/>
              <w:snapToGrid w:val="0"/>
              <w:ind w:left="284"/>
              <w:rPr>
                <w:color w:val="0070C0"/>
                <w:lang w:val="fr-FR"/>
              </w:rPr>
            </w:pPr>
            <w:r w:rsidRPr="000D6D95">
              <w:rPr>
                <w:color w:val="0070C0"/>
                <w:lang w:val="fr-FR"/>
              </w:rPr>
              <w:t xml:space="preserve">  </w:t>
            </w:r>
            <w:r w:rsidRPr="000D6D95">
              <w:rPr>
                <w:color w:val="0070C0"/>
                <w:lang w:val="fr-FR"/>
              </w:rPr>
              <w:tab/>
              <w:t xml:space="preserve">   "nct": 2</w:t>
            </w:r>
          </w:p>
          <w:p w14:paraId="5B6CC1E1" w14:textId="77777777" w:rsidR="00375E62" w:rsidRPr="005A2D7C" w:rsidRDefault="00375E62" w:rsidP="00BD522C">
            <w:pPr>
              <w:pStyle w:val="TAL"/>
              <w:snapToGrid w:val="0"/>
              <w:ind w:left="284"/>
              <w:rPr>
                <w:color w:val="0070C0"/>
              </w:rPr>
            </w:pPr>
            <w:r w:rsidRPr="00325791">
              <w:rPr>
                <w:color w:val="0070C0"/>
                <w:lang w:val="fr-FR"/>
              </w:rPr>
              <w:t xml:space="preserve">    </w:t>
            </w:r>
            <w:r w:rsidRPr="005A2D7C">
              <w:rPr>
                <w:color w:val="0070C0"/>
              </w:rPr>
              <w:t>}</w:t>
            </w:r>
          </w:p>
          <w:p w14:paraId="7656B937" w14:textId="77777777" w:rsidR="00375E62" w:rsidRPr="005A2D7C" w:rsidRDefault="00375E62" w:rsidP="00BD522C">
            <w:pPr>
              <w:pStyle w:val="TAL"/>
              <w:snapToGrid w:val="0"/>
              <w:ind w:left="284"/>
              <w:rPr>
                <w:color w:val="0070C0"/>
              </w:rPr>
            </w:pPr>
            <w:r w:rsidRPr="005A2D7C">
              <w:rPr>
                <w:color w:val="0070C0"/>
              </w:rPr>
              <w:t>}</w:t>
            </w:r>
          </w:p>
          <w:p w14:paraId="780C6312" w14:textId="77777777" w:rsidR="00375E62" w:rsidRPr="009743EA" w:rsidRDefault="00375E62" w:rsidP="00BD522C">
            <w:pPr>
              <w:pStyle w:val="TAL"/>
              <w:snapToGrid w:val="0"/>
              <w:ind w:left="284"/>
            </w:pPr>
          </w:p>
        </w:tc>
      </w:tr>
    </w:tbl>
    <w:p w14:paraId="0692C15D" w14:textId="77777777" w:rsidR="00375E62" w:rsidRPr="009743EA" w:rsidRDefault="00375E62" w:rsidP="00375E62"/>
    <w:p w14:paraId="4710B7CB" w14:textId="77777777" w:rsidR="00375E62" w:rsidRPr="009743EA" w:rsidRDefault="00375E62" w:rsidP="00375E62">
      <w:pPr>
        <w:pStyle w:val="Heading4"/>
      </w:pPr>
      <w:bookmarkStart w:id="461" w:name="_Toc49420754"/>
      <w:bookmarkStart w:id="462" w:name="_Toc49507568"/>
      <w:bookmarkStart w:id="463" w:name="_Toc49507680"/>
      <w:bookmarkStart w:id="464" w:name="_Toc532286381"/>
      <w:bookmarkStart w:id="465" w:name="_Toc532286517"/>
      <w:bookmarkStart w:id="466" w:name="_Toc46154423"/>
      <w:bookmarkStart w:id="467" w:name="_Toc71708857"/>
      <w:r w:rsidRPr="009743EA">
        <w:lastRenderedPageBreak/>
        <w:t>6.2.</w:t>
      </w:r>
      <w:r w:rsidR="0067620B" w:rsidRPr="009743EA">
        <w:t>9</w:t>
      </w:r>
      <w:r w:rsidRPr="009743EA">
        <w:t>.2</w:t>
      </w:r>
      <w:r w:rsidRPr="009743EA">
        <w:tab/>
        <w:t>API-SUB-RET</w:t>
      </w:r>
      <w:bookmarkEnd w:id="461"/>
      <w:bookmarkEnd w:id="462"/>
      <w:bookmarkEnd w:id="463"/>
      <w:bookmarkEnd w:id="464"/>
      <w:bookmarkEnd w:id="465"/>
      <w:bookmarkEnd w:id="466"/>
      <w:bookmarkEnd w:id="467"/>
    </w:p>
    <w:tbl>
      <w:tblPr>
        <w:tblW w:w="9659" w:type="dxa"/>
        <w:jc w:val="center"/>
        <w:tblLayout w:type="fixed"/>
        <w:tblCellMar>
          <w:left w:w="28" w:type="dxa"/>
        </w:tblCellMar>
        <w:tblLook w:val="0000" w:firstRow="0" w:lastRow="0" w:firstColumn="0" w:lastColumn="0" w:noHBand="0" w:noVBand="0"/>
      </w:tblPr>
      <w:tblGrid>
        <w:gridCol w:w="1286"/>
        <w:gridCol w:w="8373"/>
      </w:tblGrid>
      <w:tr w:rsidR="00375E62" w:rsidRPr="009743EA" w14:paraId="673D29B3"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6767CAA0" w14:textId="77777777" w:rsidR="00375E62" w:rsidRPr="009743EA" w:rsidRDefault="00375E62" w:rsidP="00BD522C">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3D53AD6" w14:textId="77777777" w:rsidR="00375E62" w:rsidRPr="005A2D7C" w:rsidRDefault="00375E62" w:rsidP="005A2D7C">
            <w:pPr>
              <w:pStyle w:val="TAL"/>
              <w:rPr>
                <w:rFonts w:eastAsia="Calibri Light"/>
              </w:rPr>
            </w:pPr>
            <w:r w:rsidRPr="005A2D7C">
              <w:rPr>
                <w:rFonts w:eastAsia="Calibri Light"/>
              </w:rPr>
              <w:t>API/SUB/RET/001</w:t>
            </w:r>
          </w:p>
          <w:p w14:paraId="763EEDFE" w14:textId="77777777" w:rsidR="00375E62" w:rsidRPr="005A2D7C" w:rsidRDefault="00375E62" w:rsidP="005A2D7C">
            <w:pPr>
              <w:pStyle w:val="TAL"/>
            </w:pPr>
            <w:r w:rsidRPr="005A2D7C">
              <w:rPr>
                <w:rFonts w:eastAsia="Calibri Light"/>
              </w:rPr>
              <w:t>API/SUB/RET/001_RCN1</w:t>
            </w:r>
          </w:p>
        </w:tc>
      </w:tr>
      <w:tr w:rsidR="00375E62" w:rsidRPr="009743EA" w14:paraId="70C61F5F"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30759EC1" w14:textId="77777777" w:rsidR="00375E62" w:rsidRPr="009743EA" w:rsidRDefault="00375E62" w:rsidP="00BD522C">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582D14" w14:textId="77777777" w:rsidR="00375E62" w:rsidRPr="005A2D7C" w:rsidRDefault="00375E62" w:rsidP="005A2D7C">
            <w:pPr>
              <w:pStyle w:val="TAL"/>
              <w:rPr>
                <w:rFonts w:eastAsia="Calibri Light"/>
              </w:rPr>
            </w:pPr>
            <w:r w:rsidRPr="005A2D7C">
              <w:rPr>
                <w:rFonts w:eastAsia="Calibri Light"/>
              </w:rPr>
              <w:t xml:space="preserve">&lt;subscription&gt; resource RETRIEVE with </w:t>
            </w:r>
            <w:r w:rsidR="00984FEF" w:rsidRPr="005A2D7C">
              <w:rPr>
                <w:rFonts w:eastAsia="Calibri Light"/>
              </w:rPr>
              <w:t>resultContent</w:t>
            </w:r>
            <w:r w:rsidRPr="005A2D7C">
              <w:rPr>
                <w:rFonts w:eastAsia="Calibri Light"/>
              </w:rPr>
              <w:t xml:space="preserve"> set to 1</w:t>
            </w:r>
          </w:p>
        </w:tc>
      </w:tr>
      <w:tr w:rsidR="00375E62" w:rsidRPr="009743EA" w14:paraId="38EBFB83"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7BAE67CF" w14:textId="77777777" w:rsidR="00375E62" w:rsidRPr="009743EA" w:rsidRDefault="00375E62" w:rsidP="00BD522C">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CD16A68" w14:textId="77777777" w:rsidR="00375E62" w:rsidRPr="005A2D7C" w:rsidRDefault="00375E62" w:rsidP="005A2D7C">
            <w:pPr>
              <w:pStyle w:val="TAL"/>
              <w:rPr>
                <w:rFonts w:eastAsia="Calibri Light"/>
              </w:rPr>
            </w:pPr>
            <w:r w:rsidRPr="005A2D7C">
              <w:rPr>
                <w:rFonts w:eastAsia="Calibri Light"/>
              </w:rPr>
              <w:t>Requested &lt;subscription&gt; resource</w:t>
            </w:r>
          </w:p>
        </w:tc>
      </w:tr>
      <w:tr w:rsidR="00375E62" w:rsidRPr="009743EA" w14:paraId="0339F05E"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501CA170" w14:textId="77777777" w:rsidR="00375E62" w:rsidRPr="009743EA" w:rsidRDefault="00375E62" w:rsidP="00BD522C">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56A1F26" w14:textId="77777777" w:rsidR="00375E62" w:rsidRPr="005A2D7C" w:rsidRDefault="00375E62" w:rsidP="005A2D7C">
            <w:pPr>
              <w:pStyle w:val="TAL"/>
              <w:rPr>
                <w:rFonts w:eastAsia="Calibri Light"/>
              </w:rPr>
            </w:pPr>
            <w:r w:rsidRPr="005A2D7C">
              <w:t xml:space="preserve">The interface is used to send a &lt;subscription&gt; RETRIEVE request attached with </w:t>
            </w:r>
            <w:r w:rsidR="00984FEF" w:rsidRPr="005A2D7C">
              <w:t>resultContent</w:t>
            </w:r>
            <w:r w:rsidRPr="005A2D7C">
              <w:t xml:space="preserve"> set to 1 to the &lt;subscription&gt; resource hosting CSE and sends back a response</w:t>
            </w:r>
            <w:r w:rsidR="005A3EEC" w:rsidRPr="009743EA">
              <w:t>.</w:t>
            </w:r>
          </w:p>
        </w:tc>
      </w:tr>
      <w:tr w:rsidR="00375E62" w:rsidRPr="009743EA" w14:paraId="137809C7" w14:textId="77777777" w:rsidTr="00BD522C">
        <w:trPr>
          <w:trHeight w:val="2324"/>
          <w:jc w:val="center"/>
        </w:trPr>
        <w:tc>
          <w:tcPr>
            <w:tcW w:w="1286" w:type="dxa"/>
            <w:tcBorders>
              <w:top w:val="single" w:sz="4" w:space="0" w:color="000000"/>
              <w:left w:val="single" w:sz="4" w:space="0" w:color="000000"/>
              <w:bottom w:val="single" w:sz="4" w:space="0" w:color="000000"/>
            </w:tcBorders>
            <w:shd w:val="clear" w:color="auto" w:fill="E7E6E6"/>
          </w:tcPr>
          <w:p w14:paraId="60C6E77D" w14:textId="77777777" w:rsidR="00375E62" w:rsidRPr="009743EA" w:rsidRDefault="00375E62" w:rsidP="00BD522C">
            <w:pPr>
              <w:pStyle w:val="TAL"/>
              <w:snapToGrid w:val="0"/>
              <w:jc w:val="center"/>
              <w:rPr>
                <w:b/>
                <w:kern w:val="1"/>
              </w:rPr>
            </w:pPr>
          </w:p>
          <w:p w14:paraId="49ABA019" w14:textId="77777777" w:rsidR="00375E62" w:rsidRPr="009743EA" w:rsidRDefault="00375E62" w:rsidP="00BD522C">
            <w:pPr>
              <w:pStyle w:val="TAL"/>
              <w:snapToGrid w:val="0"/>
              <w:jc w:val="center"/>
              <w:rPr>
                <w:b/>
                <w:kern w:val="1"/>
              </w:rPr>
            </w:pPr>
          </w:p>
          <w:p w14:paraId="5829A8F6" w14:textId="77777777" w:rsidR="00375E62" w:rsidRPr="009743EA" w:rsidRDefault="00375E62" w:rsidP="00BD522C">
            <w:pPr>
              <w:pStyle w:val="TAL"/>
              <w:snapToGrid w:val="0"/>
              <w:jc w:val="center"/>
              <w:rPr>
                <w:b/>
                <w:kern w:val="1"/>
              </w:rPr>
            </w:pPr>
            <w:r w:rsidRPr="009743EA">
              <w:rPr>
                <w:b/>
                <w:kern w:val="1"/>
              </w:rPr>
              <w:t>Resource Structure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143C2F4" w14:textId="77777777" w:rsidR="00375E62" w:rsidRPr="009743EA" w:rsidRDefault="0054261D" w:rsidP="00BD522C">
            <w:pPr>
              <w:pStyle w:val="Default"/>
              <w:overflowPunct w:val="0"/>
              <w:jc w:val="center"/>
            </w:pPr>
            <w:r>
              <w:pict w14:anchorId="18A30B1A">
                <v:group id="_x0000_s1314" style="position:absolute;left:0;text-align:left;margin-left:98.5pt;margin-top:12.45pt;width:222.2pt;height:90.2pt;z-index:251612672;mso-position-horizontal-relative:text;mso-position-vertical-relative:text" coordsize="28219,1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">
                  <v:rect id="직사각형 2" o:spid="_x0000_s1315" style="position:absolute;width:11683;height:36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" filled="f">
                    <v:textbox inset="0,0,0,0">
                      <w:txbxContent>
                        <w:p w14:paraId="4CEE669B" w14:textId="77777777" w:rsidR="004A00AF" w:rsidRDefault="004A00AF" w:rsidP="00375E62">
                          <w:pPr>
                            <w:pStyle w:val="NormalWeb"/>
                            <w:wordWrap w:val="0"/>
                            <w:spacing w:after="0"/>
                            <w:jc w:val="center"/>
                          </w:pPr>
                          <w:r w:rsidRPr="0089499A">
                            <w:rPr>
                              <w:b/>
                              <w:bCs/>
                              <w:color w:val="000000"/>
                              <w:kern w:val="24"/>
                              <w:sz w:val="20"/>
                              <w:szCs w:val="20"/>
                            </w:rPr>
                            <w:t>mn-name</w:t>
                          </w:r>
                        </w:p>
                        <w:p w14:paraId="70E320DF" w14:textId="77777777" w:rsidR="004A00AF" w:rsidRDefault="004A00AF" w:rsidP="00375E62">
                          <w:pPr>
                            <w:pStyle w:val="NormalWeb"/>
                            <w:wordWrap w:val="0"/>
                            <w:spacing w:after="0"/>
                            <w:jc w:val="center"/>
                          </w:pPr>
                          <w:r w:rsidRPr="0089499A">
                            <w:rPr>
                              <w:b/>
                              <w:bCs/>
                              <w:color w:val="000000"/>
                              <w:kern w:val="24"/>
                              <w:sz w:val="20"/>
                              <w:szCs w:val="20"/>
                            </w:rPr>
                            <w:t>(CSEBase)</w:t>
                          </w:r>
                        </w:p>
                      </w:txbxContent>
                    </v:textbox>
                  </v:rect>
                  <v:line id="직선 연결선 4" o:spid="_x0000_s1316" style="position:absolute;flip:x;visibility:visible" from="5842,3758" to="5842,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" strokeweight=".5pt">
                    <v:stroke joinstyle="miter"/>
                  </v:line>
                  <v:rect id="직사각형 5" o:spid="_x0000_s1317" style="position:absolute;left:7905;top:4996;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" filled="f">
                    <v:textbox style="mso-next-textbox:#직사각형 5" inset="0,0,0,0">
                      <w:txbxContent>
                        <w:p w14:paraId="0E0D62A6" w14:textId="77777777" w:rsidR="004A00AF" w:rsidRDefault="004A00AF" w:rsidP="00375E62">
                          <w:pPr>
                            <w:pStyle w:val="NormalWeb"/>
                            <w:wordWrap w:val="0"/>
                            <w:spacing w:after="0"/>
                            <w:jc w:val="center"/>
                          </w:pPr>
                          <w:r w:rsidRPr="0089499A">
                            <w:rPr>
                              <w:b/>
                              <w:bCs/>
                              <w:color w:val="000000"/>
                              <w:kern w:val="24"/>
                              <w:sz w:val="18"/>
                              <w:szCs w:val="18"/>
                            </w:rPr>
                            <w:t>ae_actuator</w:t>
                          </w:r>
                        </w:p>
                        <w:p w14:paraId="328E22C4" w14:textId="77777777" w:rsidR="004A00AF" w:rsidRDefault="004A00AF" w:rsidP="00375E62">
                          <w:pPr>
                            <w:pStyle w:val="NormalWeb"/>
                            <w:wordWrap w:val="0"/>
                            <w:spacing w:after="0"/>
                            <w:jc w:val="center"/>
                          </w:pPr>
                          <w:r w:rsidRPr="0089499A">
                            <w:rPr>
                              <w:b/>
                              <w:bCs/>
                              <w:color w:val="000000"/>
                              <w:kern w:val="24"/>
                              <w:sz w:val="18"/>
                              <w:szCs w:val="18"/>
                            </w:rPr>
                            <w:t>(AE)</w:t>
                          </w:r>
                        </w:p>
                      </w:txbxContent>
                    </v:textbox>
                  </v:rect>
                  <v:line id="직선 연결선 6" o:spid="_x0000_s1318" style="position:absolute;visibility:visible" from="5842,6235" to="7905,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" strokeweight=".5pt">
                    <v:stroke joinstyle="miter"/>
                  </v:line>
                  <v:rect id="_x0000_s1319" style="position:absolute;left:15955;top:8926;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" filled="f">
                    <v:textbox style="mso-next-textbox:#_x0000_s1319" inset="0,0,0,0">
                      <w:txbxContent>
                        <w:p w14:paraId="3D0C58FA" w14:textId="77777777" w:rsidR="004A00AF" w:rsidRDefault="004A00AF" w:rsidP="00375E62">
                          <w:pPr>
                            <w:pStyle w:val="NormalWeb"/>
                            <w:wordWrap w:val="0"/>
                            <w:spacing w:after="0"/>
                            <w:jc w:val="center"/>
                          </w:pPr>
                          <w:r>
                            <w:rPr>
                              <w:b/>
                              <w:bCs/>
                              <w:color w:val="000000"/>
                              <w:kern w:val="24"/>
                              <w:sz w:val="18"/>
                              <w:szCs w:val="18"/>
                            </w:rPr>
                            <w:t>ae_sub</w:t>
                          </w:r>
                          <w:r w:rsidRPr="0089499A">
                            <w:rPr>
                              <w:b/>
                              <w:bCs/>
                              <w:color w:val="000000"/>
                              <w:kern w:val="24"/>
                              <w:sz w:val="18"/>
                              <w:szCs w:val="18"/>
                            </w:rPr>
                            <w:t xml:space="preserve"> </w:t>
                          </w:r>
                        </w:p>
                        <w:p w14:paraId="1DBE52B4" w14:textId="77777777" w:rsidR="004A00AF" w:rsidRDefault="004A00AF" w:rsidP="00375E62">
                          <w:pPr>
                            <w:pStyle w:val="NormalWeb"/>
                            <w:wordWrap w:val="0"/>
                            <w:spacing w:after="0"/>
                            <w:jc w:val="center"/>
                          </w:pPr>
                          <w:r>
                            <w:rPr>
                              <w:b/>
                              <w:bCs/>
                              <w:color w:val="000000"/>
                              <w:kern w:val="24"/>
                              <w:sz w:val="18"/>
                              <w:szCs w:val="18"/>
                            </w:rPr>
                            <w:t>(subscription)</w:t>
                          </w:r>
                        </w:p>
                      </w:txbxContent>
                    </v:textbox>
                  </v:rect>
                  <v:line id="직선 연결선 8" o:spid="_x0000_s1320" style="position:absolute;flip:x;visibility:visible" from="13892,7606" to="13892,1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" strokeweight=".5pt">
                    <v:stroke joinstyle="miter"/>
                  </v:line>
                  <v:line id="직선 연결선 9" o:spid="_x0000_s1321" style="position:absolute;visibility:visible" from="13892,10083" to="15955,1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" strokeweight=".5pt">
                    <v:stroke joinstyle="miter"/>
                  </v:line>
                </v:group>
              </w:pict>
            </w:r>
          </w:p>
          <w:p w14:paraId="2F9ADF76" w14:textId="77777777" w:rsidR="00375E62" w:rsidRPr="009743EA" w:rsidRDefault="00375E62" w:rsidP="00BD522C">
            <w:pPr>
              <w:pStyle w:val="Default"/>
              <w:overflowPunct w:val="0"/>
              <w:jc w:val="center"/>
            </w:pPr>
          </w:p>
          <w:p w14:paraId="637B7D05" w14:textId="77777777" w:rsidR="00375E62" w:rsidRPr="009743EA" w:rsidRDefault="00375E62" w:rsidP="00BD522C">
            <w:pPr>
              <w:pStyle w:val="Default"/>
              <w:overflowPunct w:val="0"/>
              <w:jc w:val="center"/>
              <w:rPr>
                <w:sz w:val="20"/>
                <w:szCs w:val="20"/>
              </w:rPr>
            </w:pPr>
          </w:p>
        </w:tc>
      </w:tr>
      <w:tr w:rsidR="00375E62" w:rsidRPr="009743EA" w14:paraId="431458E0" w14:textId="77777777" w:rsidTr="00BD522C">
        <w:trPr>
          <w:trHeight w:val="3238"/>
          <w:jc w:val="center"/>
        </w:trPr>
        <w:tc>
          <w:tcPr>
            <w:tcW w:w="1286" w:type="dxa"/>
            <w:tcBorders>
              <w:top w:val="single" w:sz="4" w:space="0" w:color="000000"/>
              <w:left w:val="single" w:sz="4" w:space="0" w:color="000000"/>
              <w:bottom w:val="single" w:sz="4" w:space="0" w:color="000000"/>
            </w:tcBorders>
            <w:shd w:val="clear" w:color="auto" w:fill="E7E6E6"/>
          </w:tcPr>
          <w:p w14:paraId="7F1BCC6A" w14:textId="77777777" w:rsidR="00375E62" w:rsidRPr="009743EA" w:rsidRDefault="00375E62" w:rsidP="00BD522C">
            <w:pPr>
              <w:pStyle w:val="TAL"/>
              <w:snapToGrid w:val="0"/>
              <w:jc w:val="center"/>
              <w:rPr>
                <w:b/>
                <w:kern w:val="1"/>
              </w:rPr>
            </w:pPr>
          </w:p>
          <w:p w14:paraId="687DF664" w14:textId="77777777" w:rsidR="00375E62" w:rsidRPr="009743EA" w:rsidRDefault="00375E62" w:rsidP="00BD522C">
            <w:pPr>
              <w:pStyle w:val="TAL"/>
              <w:snapToGrid w:val="0"/>
              <w:jc w:val="center"/>
              <w:rPr>
                <w:b/>
                <w:kern w:val="1"/>
              </w:rPr>
            </w:pPr>
          </w:p>
          <w:p w14:paraId="43624C25" w14:textId="77777777" w:rsidR="00375E62" w:rsidRPr="009743EA" w:rsidRDefault="00375E62" w:rsidP="00BD522C">
            <w:pPr>
              <w:pStyle w:val="TAL"/>
              <w:snapToGrid w:val="0"/>
              <w:jc w:val="center"/>
              <w:rPr>
                <w:b/>
                <w:kern w:val="1"/>
              </w:rPr>
            </w:pPr>
          </w:p>
          <w:p w14:paraId="2D0FFDE9" w14:textId="77777777" w:rsidR="00375E62" w:rsidRPr="009743EA" w:rsidRDefault="00375E62" w:rsidP="00BD522C">
            <w:pPr>
              <w:pStyle w:val="TAL"/>
              <w:snapToGrid w:val="0"/>
              <w:jc w:val="center"/>
              <w:rPr>
                <w:b/>
                <w:kern w:val="1"/>
              </w:rPr>
            </w:pPr>
          </w:p>
          <w:p w14:paraId="598C9EA6" w14:textId="77777777" w:rsidR="00375E62" w:rsidRPr="009743EA" w:rsidRDefault="00375E62" w:rsidP="00BD522C">
            <w:pPr>
              <w:pStyle w:val="TAL"/>
              <w:snapToGrid w:val="0"/>
              <w:jc w:val="center"/>
              <w:rPr>
                <w:b/>
                <w:kern w:val="1"/>
              </w:rPr>
            </w:pPr>
          </w:p>
          <w:p w14:paraId="02AF1954" w14:textId="77777777" w:rsidR="00375E62" w:rsidRPr="009743EA" w:rsidRDefault="00375E62" w:rsidP="00BD522C">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26B68E3" w14:textId="77777777" w:rsidR="00375E62" w:rsidRPr="009743EA" w:rsidRDefault="0054261D" w:rsidP="00BD522C">
            <w:pPr>
              <w:pStyle w:val="TAL"/>
              <w:snapToGrid w:val="0"/>
              <w:jc w:val="center"/>
            </w:pPr>
            <w:r>
              <w:pict w14:anchorId="41FB7105">
                <v:group id="_x0000_s1322" style="position:absolute;left:0;text-align:left;margin-left:74.55pt;margin-top:8.7pt;width:261pt;height:133.25pt;z-index:251613696;mso-position-horizontal-relative:text;mso-position-vertical-relative:text" coordsize="33147,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">
                  <v:roundrect id="모서리가 둥근 직사각형 2" o:spid="_x0000_s1323" style="position:absolute;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67D2CBE9" w14:textId="77777777" w:rsidR="004A00AF" w:rsidRPr="00711102" w:rsidRDefault="004A00AF" w:rsidP="00375E62">
                          <w:pPr>
                            <w:pStyle w:val="NormalWeb"/>
                            <w:wordWrap w:val="0"/>
                            <w:spacing w:after="0"/>
                            <w:jc w:val="center"/>
                            <w:rPr>
                              <w:rFonts w:ascii="Malgun Gothic" w:hAnsi="Malgun Gothic"/>
                              <w:color w:val="FFFFFF"/>
                              <w:kern w:val="24"/>
                              <w:sz w:val="10"/>
                              <w:szCs w:val="10"/>
                            </w:rPr>
                          </w:pPr>
                        </w:p>
                        <w:p w14:paraId="1CE5AA13" w14:textId="77777777" w:rsidR="004A00AF" w:rsidRPr="00711102" w:rsidRDefault="004A00AF" w:rsidP="00375E62">
                          <w:pPr>
                            <w:pStyle w:val="NormalWeb"/>
                            <w:wordWrap w:val="0"/>
                            <w:spacing w:after="0"/>
                            <w:jc w:val="center"/>
                          </w:pPr>
                          <w:r w:rsidRPr="00711102">
                            <w:rPr>
                              <w:rFonts w:ascii="Malgun Gothic" w:hAnsi="Malgun Gothic" w:hint="eastAsia"/>
                              <w:color w:val="FFFFFF"/>
                              <w:kern w:val="24"/>
                            </w:rPr>
                            <w:t>originator</w:t>
                          </w:r>
                        </w:p>
                        <w:p w14:paraId="31BA5B1E" w14:textId="77777777" w:rsidR="004A00AF" w:rsidRDefault="004A00AF" w:rsidP="00375E62">
                          <w:pPr>
                            <w:pStyle w:val="NormalWeb"/>
                            <w:wordWrap w:val="0"/>
                            <w:spacing w:after="0"/>
                            <w:jc w:val="center"/>
                          </w:pPr>
                        </w:p>
                        <w:p w14:paraId="55465AEC" w14:textId="77777777" w:rsidR="004A00AF" w:rsidRDefault="004A00AF" w:rsidP="00375E62">
                          <w:pPr>
                            <w:pStyle w:val="NormalWeb"/>
                            <w:wordWrap w:val="0"/>
                            <w:spacing w:after="0"/>
                            <w:jc w:val="center"/>
                          </w:pPr>
                        </w:p>
                      </w:txbxContent>
                    </v:textbox>
                  </v:roundrect>
                  <v:line id="직선 연결선 3" o:spid="_x0000_s1324" style="position:absolute;visibility:visible" from="4826,6810" to="4826,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" strokecolor="windowText" strokeweight=".5pt">
                    <v:stroke dashstyle="longDash" joinstyle="miter"/>
                  </v:line>
                  <v:shape id="직선 화살표 연결선 4" o:spid="_x0000_s1325" type="#_x0000_t32" style="position:absolute;left:5524;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1326" type="#_x0000_t202" style="position:absolute;left:10564;top:8780;width:13437;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32ACCDF7" w14:textId="77777777" w:rsidR="004A00AF" w:rsidRDefault="004A00AF" w:rsidP="00375E62">
                          <w:pPr>
                            <w:pStyle w:val="NormalWeb"/>
                            <w:wordWrap w:val="0"/>
                            <w:spacing w:after="0"/>
                          </w:pPr>
                          <w:r w:rsidRPr="001B15A3">
                            <w:rPr>
                              <w:rFonts w:ascii="Malgun Gothic" w:hAnsi="Malgun Gothic" w:hint="eastAsia"/>
                              <w:color w:val="5B9BD5"/>
                              <w:kern w:val="24"/>
                              <w:sz w:val="14"/>
                              <w:szCs w:val="14"/>
                            </w:rPr>
                            <w:t>subscription retrieve request</w:t>
                          </w:r>
                        </w:p>
                      </w:txbxContent>
                    </v:textbox>
                  </v:shape>
                  <v:shape id="TextBox 37" o:spid="_x0000_s1327" type="#_x0000_t202" style="position:absolute;left:14200;top:12873;width:6159;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333C2EE7" w14:textId="77777777" w:rsidR="004A00AF" w:rsidRDefault="004A00AF" w:rsidP="00375E62">
                          <w:pPr>
                            <w:pStyle w:val="NormalWeb"/>
                            <w:wordWrap w:val="0"/>
                            <w:spacing w:after="0"/>
                          </w:pPr>
                          <w:r w:rsidRPr="001B15A3">
                            <w:rPr>
                              <w:rFonts w:ascii="Malgun Gothic" w:hAnsi="Malgun Gothic" w:hint="eastAsia"/>
                              <w:color w:val="5B9BD5"/>
                              <w:kern w:val="24"/>
                              <w:sz w:val="14"/>
                              <w:szCs w:val="14"/>
                            </w:rPr>
                            <w:t>Response</w:t>
                          </w:r>
                        </w:p>
                      </w:txbxContent>
                    </v:textbox>
                  </v:shape>
                  <v:shape id="직선 화살표 연결선 7" o:spid="_x0000_s1328" type="#_x0000_t32" style="position:absolute;left:5873;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329" style="position:absolute;left:23749;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7E515F49" w14:textId="77777777" w:rsidR="004A00AF" w:rsidRPr="00B658BD" w:rsidRDefault="004A00AF" w:rsidP="00375E62">
                          <w:pPr>
                            <w:pStyle w:val="NormalWeb"/>
                            <w:wordWrap w:val="0"/>
                            <w:spacing w:after="0"/>
                            <w:jc w:val="center"/>
                            <w:rPr>
                              <w:rFonts w:ascii="Malgun Gothic" w:hAnsi="Malgun Gothic"/>
                              <w:color w:val="FFFFFF"/>
                              <w:kern w:val="24"/>
                              <w:sz w:val="10"/>
                            </w:rPr>
                          </w:pPr>
                        </w:p>
                        <w:p w14:paraId="12C18110" w14:textId="77777777" w:rsidR="004A00AF" w:rsidRPr="00B658BD" w:rsidRDefault="004A00AF" w:rsidP="00375E62">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2480FAF0" w14:textId="77777777" w:rsidR="004A00AF" w:rsidRDefault="004A00AF" w:rsidP="00375E62">
                          <w:pPr>
                            <w:pStyle w:val="NormalWeb"/>
                            <w:wordWrap w:val="0"/>
                            <w:spacing w:after="0"/>
                            <w:jc w:val="center"/>
                          </w:pPr>
                        </w:p>
                      </w:txbxContent>
                    </v:textbox>
                  </v:roundrect>
                  <v:line id="직선 연결선 9" o:spid="_x0000_s1330" style="position:absolute;visibility:visible" from="28575,6810" to="28575,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" strokecolor="windowText" strokeweight=".5pt">
                    <v:stroke dashstyle="longDash" joinstyle="miter"/>
                  </v:line>
                </v:group>
              </w:pict>
            </w:r>
          </w:p>
          <w:p w14:paraId="3DA376E1" w14:textId="77777777" w:rsidR="00375E62" w:rsidRPr="009743EA" w:rsidRDefault="00375E62" w:rsidP="00BD522C">
            <w:pPr>
              <w:pStyle w:val="TAL"/>
              <w:snapToGrid w:val="0"/>
              <w:jc w:val="center"/>
              <w:rPr>
                <w:color w:val="000000"/>
              </w:rPr>
            </w:pPr>
          </w:p>
        </w:tc>
      </w:tr>
      <w:tr w:rsidR="00375E62" w:rsidRPr="009743EA" w14:paraId="460F145B"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7EA2599F" w14:textId="77777777" w:rsidR="00375E62" w:rsidRPr="009743EA" w:rsidRDefault="00375E62" w:rsidP="00BD522C">
            <w:pPr>
              <w:pStyle w:val="TAL"/>
              <w:snapToGrid w:val="0"/>
              <w:jc w:val="center"/>
              <w:rPr>
                <w:b/>
                <w:kern w:val="1"/>
              </w:rPr>
            </w:pPr>
          </w:p>
          <w:p w14:paraId="35551735" w14:textId="77777777" w:rsidR="00375E62" w:rsidRPr="009743EA" w:rsidRDefault="00375E62" w:rsidP="00BD522C">
            <w:pPr>
              <w:pStyle w:val="TAL"/>
              <w:snapToGrid w:val="0"/>
              <w:jc w:val="center"/>
              <w:rPr>
                <w:b/>
                <w:kern w:val="1"/>
              </w:rPr>
            </w:pPr>
          </w:p>
          <w:p w14:paraId="1C681C34" w14:textId="77777777" w:rsidR="00375E62" w:rsidRPr="009743EA" w:rsidRDefault="00375E62" w:rsidP="00BD522C">
            <w:pPr>
              <w:pStyle w:val="TAL"/>
              <w:snapToGrid w:val="0"/>
              <w:jc w:val="center"/>
              <w:rPr>
                <w:b/>
                <w:kern w:val="1"/>
              </w:rPr>
            </w:pPr>
            <w:r w:rsidRPr="009743EA">
              <w:rPr>
                <w:b/>
                <w:kern w:val="1"/>
              </w:rPr>
              <w:t>HTTP Header Information</w:t>
            </w:r>
          </w:p>
          <w:p w14:paraId="610EC976" w14:textId="77777777" w:rsidR="00375E62" w:rsidRPr="009743EA" w:rsidRDefault="00375E62" w:rsidP="00BD522C">
            <w:pPr>
              <w:pStyle w:val="TAL"/>
              <w:snapToGrid w:val="0"/>
              <w:jc w:val="center"/>
              <w:rPr>
                <w:b/>
                <w:kern w:val="1"/>
              </w:rPr>
            </w:pPr>
          </w:p>
          <w:p w14:paraId="0F539427" w14:textId="77777777" w:rsidR="00FE3B5F" w:rsidRPr="009743EA" w:rsidRDefault="00FE3B5F" w:rsidP="00BD522C">
            <w:pPr>
              <w:pStyle w:val="TAL"/>
              <w:snapToGrid w:val="0"/>
              <w:jc w:val="center"/>
              <w:rPr>
                <w:b/>
                <w:kern w:val="1"/>
              </w:rPr>
            </w:pPr>
          </w:p>
          <w:p w14:paraId="14675F4F" w14:textId="77777777" w:rsidR="00375E62" w:rsidRPr="009743EA" w:rsidRDefault="00375E62" w:rsidP="00BD522C">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CC00395" w14:textId="77777777" w:rsidR="00375E62" w:rsidRPr="009743EA" w:rsidRDefault="00375E62" w:rsidP="00BD522C">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375E62" w:rsidRPr="009743EA" w14:paraId="02278B87" w14:textId="77777777" w:rsidTr="005A2D7C">
              <w:trPr>
                <w:jc w:val="center"/>
              </w:trPr>
              <w:tc>
                <w:tcPr>
                  <w:tcW w:w="1501" w:type="dxa"/>
                  <w:shd w:val="clear" w:color="auto" w:fill="9CC2E5"/>
                </w:tcPr>
                <w:p w14:paraId="4D565993" w14:textId="77777777" w:rsidR="00375E62" w:rsidRPr="009743EA" w:rsidRDefault="00375E62" w:rsidP="00BD522C">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04B72C34" w14:textId="77777777" w:rsidR="00375E62" w:rsidRPr="009743EA" w:rsidRDefault="00375E62" w:rsidP="00BD522C">
                  <w:pPr>
                    <w:pStyle w:val="TAL"/>
                    <w:snapToGrid w:val="0"/>
                    <w:jc w:val="center"/>
                    <w:rPr>
                      <w:rFonts w:eastAsia="Calibri"/>
                      <w:b/>
                      <w:szCs w:val="22"/>
                    </w:rPr>
                  </w:pPr>
                  <w:r w:rsidRPr="009743EA">
                    <w:rPr>
                      <w:rFonts w:eastAsia="Calibri"/>
                      <w:b/>
                      <w:szCs w:val="22"/>
                    </w:rPr>
                    <w:t>Value</w:t>
                  </w:r>
                </w:p>
              </w:tc>
            </w:tr>
            <w:tr w:rsidR="00375E62" w:rsidRPr="009743EA" w14:paraId="6F49E4DF" w14:textId="77777777" w:rsidTr="005A2D7C">
              <w:trPr>
                <w:jc w:val="center"/>
              </w:trPr>
              <w:tc>
                <w:tcPr>
                  <w:tcW w:w="1501" w:type="dxa"/>
                  <w:shd w:val="clear" w:color="auto" w:fill="DEEAF6"/>
                </w:tcPr>
                <w:p w14:paraId="42207C34" w14:textId="77777777" w:rsidR="00375E62" w:rsidRPr="009743EA" w:rsidRDefault="00375E62" w:rsidP="00BD522C">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7349BFA4" w14:textId="77777777" w:rsidR="00375E62" w:rsidRPr="009743EA" w:rsidRDefault="00375E62" w:rsidP="00BD522C">
                  <w:pPr>
                    <w:pStyle w:val="TAL"/>
                    <w:snapToGrid w:val="0"/>
                    <w:rPr>
                      <w:rFonts w:eastAsia="Calibri"/>
                      <w:szCs w:val="22"/>
                    </w:rPr>
                  </w:pPr>
                  <w:r w:rsidRPr="009743EA">
                    <w:rPr>
                      <w:rFonts w:eastAsia="Calibri"/>
                      <w:szCs w:val="22"/>
                    </w:rPr>
                    <w:t>application/json</w:t>
                  </w:r>
                </w:p>
              </w:tc>
            </w:tr>
            <w:tr w:rsidR="00375E62" w:rsidRPr="009743EA" w14:paraId="7E074CEA" w14:textId="77777777" w:rsidTr="005A2D7C">
              <w:trPr>
                <w:jc w:val="center"/>
              </w:trPr>
              <w:tc>
                <w:tcPr>
                  <w:tcW w:w="1501" w:type="dxa"/>
                  <w:shd w:val="clear" w:color="auto" w:fill="DEEAF6"/>
                </w:tcPr>
                <w:p w14:paraId="00DE273E" w14:textId="77777777" w:rsidR="00375E62" w:rsidRPr="009743EA" w:rsidRDefault="00375E62" w:rsidP="00BD522C">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65941C1C" w14:textId="77777777" w:rsidR="00375E62" w:rsidRPr="009743EA" w:rsidRDefault="00375E62" w:rsidP="00BD522C">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375E62" w:rsidRPr="009743EA" w14:paraId="3ED31D52" w14:textId="77777777" w:rsidTr="005A2D7C">
              <w:trPr>
                <w:jc w:val="center"/>
              </w:trPr>
              <w:tc>
                <w:tcPr>
                  <w:tcW w:w="1501" w:type="dxa"/>
                  <w:shd w:val="clear" w:color="auto" w:fill="DEEAF6"/>
                </w:tcPr>
                <w:p w14:paraId="791EA424" w14:textId="77777777" w:rsidR="00375E62" w:rsidRPr="009743EA" w:rsidRDefault="00375E62" w:rsidP="00BD522C">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278BF217" w14:textId="77777777" w:rsidR="00375E62" w:rsidRPr="009743EA" w:rsidRDefault="00375E62" w:rsidP="00BD522C">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request</w:t>
                  </w:r>
                  <w:r w:rsidR="005A3EEC" w:rsidRPr="009743EA">
                    <w:rPr>
                      <w:rFonts w:eastAsia="Calibri"/>
                      <w:szCs w:val="22"/>
                    </w:rPr>
                    <w:t xml:space="preserve"> </w:t>
                  </w:r>
                  <w:r w:rsidRPr="009743EA">
                    <w:rPr>
                      <w:rFonts w:eastAsia="Calibri"/>
                      <w:szCs w:val="22"/>
                    </w:rPr>
                    <w:t>originator</w:t>
                  </w:r>
                </w:p>
              </w:tc>
            </w:tr>
            <w:tr w:rsidR="005E122D" w:rsidRPr="009743EA" w14:paraId="4EE25742" w14:textId="77777777" w:rsidTr="005A2D7C">
              <w:trPr>
                <w:jc w:val="center"/>
              </w:trPr>
              <w:tc>
                <w:tcPr>
                  <w:tcW w:w="1501" w:type="dxa"/>
                  <w:shd w:val="clear" w:color="auto" w:fill="DEEAF6"/>
                </w:tcPr>
                <w:p w14:paraId="441898C6" w14:textId="77777777" w:rsidR="005E122D" w:rsidRPr="009743EA" w:rsidRDefault="005E122D" w:rsidP="005E122D">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7EA9B06E" w14:textId="77777777" w:rsidR="005E122D" w:rsidRPr="009743EA" w:rsidRDefault="005E122D" w:rsidP="005E122D">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5C3A5D03" w14:textId="77777777" w:rsidR="00375E62" w:rsidRPr="009743EA" w:rsidRDefault="00375E62" w:rsidP="00BD522C">
            <w:pPr>
              <w:pStyle w:val="TAL"/>
              <w:snapToGrid w:val="0"/>
              <w:jc w:val="center"/>
              <w:rPr>
                <w:lang w:eastAsia="ko-KR"/>
              </w:rPr>
            </w:pPr>
          </w:p>
        </w:tc>
      </w:tr>
      <w:tr w:rsidR="00375E62" w:rsidRPr="009743EA" w14:paraId="110DA6E1"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4B8CBFD9"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71A8CB09"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738204FD"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5E064D54"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32D16D41"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27591302"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1F3AF6A4" w14:textId="77777777" w:rsidR="00375E62" w:rsidRPr="009743EA" w:rsidRDefault="00375E62"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3414ACEC" w14:textId="77777777" w:rsidR="00375E62" w:rsidRPr="009743EA" w:rsidRDefault="00375E62"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183AAE2E" w14:textId="77777777" w:rsidR="00375E62" w:rsidRPr="009743EA" w:rsidRDefault="00375E62" w:rsidP="00BD522C">
            <w:pPr>
              <w:pStyle w:val="TAL"/>
              <w:snapToGrid w:val="0"/>
              <w:jc w:val="center"/>
              <w:rPr>
                <w:b/>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E38E963" w14:textId="77777777" w:rsidR="00F11C87" w:rsidRPr="005A2D7C" w:rsidRDefault="00F11C87" w:rsidP="005A2D7C">
            <w:pPr>
              <w:pStyle w:val="TAL"/>
              <w:rPr>
                <w:rFonts w:eastAsia="Calibri Light"/>
              </w:rPr>
            </w:pPr>
          </w:p>
          <w:p w14:paraId="085E4A2B" w14:textId="77777777" w:rsidR="00375E62" w:rsidRPr="009743EA" w:rsidRDefault="00753357" w:rsidP="00BD522C">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API/SUB/RET/001</w:t>
            </w:r>
          </w:p>
          <w:p w14:paraId="245006E0" w14:textId="77777777" w:rsidR="00375E62" w:rsidRPr="009743EA" w:rsidRDefault="00375E62" w:rsidP="00BD522C">
            <w:pPr>
              <w:widowControl w:val="0"/>
              <w:spacing w:after="0"/>
              <w:ind w:left="284"/>
              <w:jc w:val="both"/>
              <w:textAlignment w:val="auto"/>
              <w:rPr>
                <w:rFonts w:ascii="Arial" w:hAnsi="Arial"/>
                <w:b/>
                <w:color w:val="0070C0"/>
                <w:sz w:val="18"/>
              </w:rPr>
            </w:pPr>
          </w:p>
          <w:p w14:paraId="2D247C25" w14:textId="77777777" w:rsidR="00375E62" w:rsidRPr="009743EA" w:rsidRDefault="00375E62"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6BBB56D4" w14:textId="77777777" w:rsidR="00375E62" w:rsidRPr="009743EA" w:rsidRDefault="00375E62" w:rsidP="00BD522C">
            <w:pPr>
              <w:pStyle w:val="TAL"/>
              <w:snapToGrid w:val="0"/>
              <w:ind w:left="284"/>
              <w:jc w:val="both"/>
              <w:rPr>
                <w:color w:val="0070C0"/>
              </w:rPr>
            </w:pPr>
          </w:p>
          <w:p w14:paraId="0CFEF67C" w14:textId="77777777" w:rsidR="00375E62" w:rsidRPr="009743EA" w:rsidRDefault="00375E62" w:rsidP="00BD522C">
            <w:pPr>
              <w:pStyle w:val="TAL"/>
              <w:snapToGrid w:val="0"/>
              <w:ind w:left="284"/>
              <w:jc w:val="both"/>
              <w:rPr>
                <w:color w:val="0070C0"/>
              </w:rPr>
            </w:pPr>
            <w:r w:rsidRPr="009743EA">
              <w:rPr>
                <w:color w:val="0070C0"/>
              </w:rPr>
              <w:t>GET /mn-name/ae_actuator/ae_sub HTTP/1.1</w:t>
            </w:r>
          </w:p>
          <w:p w14:paraId="2C42A314" w14:textId="77777777" w:rsidR="00375E62" w:rsidRPr="009743EA" w:rsidRDefault="00375E62" w:rsidP="00BD522C">
            <w:pPr>
              <w:pStyle w:val="TAL"/>
              <w:snapToGrid w:val="0"/>
              <w:ind w:left="284"/>
              <w:jc w:val="both"/>
              <w:rPr>
                <w:color w:val="0070C0"/>
              </w:rPr>
            </w:pPr>
            <w:r w:rsidRPr="009743EA">
              <w:rPr>
                <w:color w:val="0070C0"/>
              </w:rPr>
              <w:t>Host: 192.168.0.10:8282</w:t>
            </w:r>
          </w:p>
          <w:p w14:paraId="1376FA4E" w14:textId="77777777" w:rsidR="00375E62" w:rsidRPr="009743EA" w:rsidRDefault="00375E62" w:rsidP="00BD522C">
            <w:pPr>
              <w:pStyle w:val="TAL"/>
              <w:snapToGrid w:val="0"/>
              <w:ind w:left="284"/>
              <w:jc w:val="both"/>
              <w:rPr>
                <w:color w:val="0070C0"/>
              </w:rPr>
            </w:pPr>
            <w:r w:rsidRPr="009743EA">
              <w:rPr>
                <w:color w:val="0070C0"/>
              </w:rPr>
              <w:t>X-M2M-Origin: CAE5630283216026458665</w:t>
            </w:r>
          </w:p>
          <w:p w14:paraId="566D331D" w14:textId="77777777" w:rsidR="00856D18" w:rsidRPr="009743EA" w:rsidRDefault="00856D18" w:rsidP="00856D18">
            <w:pPr>
              <w:pStyle w:val="TAL"/>
              <w:snapToGrid w:val="0"/>
              <w:ind w:left="284"/>
              <w:jc w:val="both"/>
              <w:rPr>
                <w:color w:val="0070C0"/>
              </w:rPr>
            </w:pPr>
            <w:r w:rsidRPr="009743EA">
              <w:rPr>
                <w:color w:val="0070C0"/>
              </w:rPr>
              <w:t>Accept: application/json</w:t>
            </w:r>
          </w:p>
          <w:p w14:paraId="364EC2E4" w14:textId="77777777" w:rsidR="00375E62" w:rsidRPr="009743EA" w:rsidRDefault="00375E62" w:rsidP="00BD522C">
            <w:pPr>
              <w:pStyle w:val="TAL"/>
              <w:snapToGrid w:val="0"/>
              <w:ind w:left="284"/>
              <w:jc w:val="both"/>
              <w:rPr>
                <w:color w:val="0070C0"/>
              </w:rPr>
            </w:pPr>
            <w:r w:rsidRPr="009743EA">
              <w:rPr>
                <w:color w:val="0070C0"/>
              </w:rPr>
              <w:t>X-M2M-RI: 1234</w:t>
            </w:r>
          </w:p>
          <w:p w14:paraId="06977920"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7C0E815C" w14:textId="77777777" w:rsidR="00375E62" w:rsidRPr="009743EA" w:rsidRDefault="00375E62" w:rsidP="00BD522C">
            <w:pPr>
              <w:pStyle w:val="TAL"/>
              <w:snapToGrid w:val="0"/>
              <w:ind w:left="284"/>
              <w:jc w:val="both"/>
              <w:rPr>
                <w:color w:val="0070C0"/>
              </w:rPr>
            </w:pPr>
          </w:p>
          <w:p w14:paraId="5385A43A" w14:textId="77777777" w:rsidR="00375E62" w:rsidRPr="009743EA" w:rsidRDefault="00375E62" w:rsidP="00BD522C">
            <w:pPr>
              <w:widowControl w:val="0"/>
              <w:spacing w:after="0"/>
              <w:ind w:left="284"/>
              <w:jc w:val="both"/>
              <w:textAlignment w:val="auto"/>
              <w:rPr>
                <w:rFonts w:ascii="Arial" w:hAnsi="Arial"/>
                <w:b/>
                <w:color w:val="0070C0"/>
                <w:sz w:val="18"/>
              </w:rPr>
            </w:pPr>
          </w:p>
          <w:p w14:paraId="48FA1E03" w14:textId="77777777" w:rsidR="00375E62" w:rsidRPr="009743EA" w:rsidRDefault="00375E62"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3E5E23DE" w14:textId="77777777" w:rsidR="00375E62" w:rsidRPr="009743EA" w:rsidRDefault="00375E62" w:rsidP="00BD522C">
            <w:pPr>
              <w:widowControl w:val="0"/>
              <w:spacing w:after="0"/>
              <w:ind w:left="284"/>
              <w:textAlignment w:val="auto"/>
              <w:rPr>
                <w:rFonts w:ascii="Arial" w:hAnsi="Arial"/>
                <w:color w:val="0070C0"/>
                <w:sz w:val="18"/>
              </w:rPr>
            </w:pPr>
          </w:p>
          <w:p w14:paraId="3C92E021" w14:textId="77777777" w:rsidR="00375E62" w:rsidRPr="009743EA" w:rsidRDefault="00375E62" w:rsidP="00BD522C">
            <w:pPr>
              <w:widowControl w:val="0"/>
              <w:spacing w:after="0"/>
              <w:ind w:left="284"/>
              <w:textAlignment w:val="auto"/>
              <w:rPr>
                <w:rFonts w:ascii="Arial" w:hAnsi="Arial"/>
                <w:color w:val="0070C0"/>
                <w:sz w:val="18"/>
              </w:rPr>
            </w:pPr>
            <w:r w:rsidRPr="009743EA">
              <w:rPr>
                <w:rFonts w:ascii="Arial" w:hAnsi="Arial"/>
                <w:color w:val="0070C0"/>
                <w:sz w:val="18"/>
              </w:rPr>
              <w:t>200 OK</w:t>
            </w:r>
          </w:p>
          <w:p w14:paraId="69AD1BB7" w14:textId="77777777" w:rsidR="00375E62" w:rsidRPr="009743EA" w:rsidRDefault="00375E62" w:rsidP="00BD522C">
            <w:pPr>
              <w:pStyle w:val="TAL"/>
              <w:snapToGrid w:val="0"/>
              <w:ind w:left="284"/>
              <w:rPr>
                <w:color w:val="0070C0"/>
              </w:rPr>
            </w:pPr>
            <w:r w:rsidRPr="009743EA">
              <w:rPr>
                <w:color w:val="0070C0"/>
              </w:rPr>
              <w:t>Content-Location: mn-name/ae_actuator/ae_sub</w:t>
            </w:r>
          </w:p>
          <w:p w14:paraId="310D317E" w14:textId="77777777" w:rsidR="00375E62" w:rsidRPr="00325791" w:rsidRDefault="00375E62" w:rsidP="00BD522C">
            <w:pPr>
              <w:pStyle w:val="TAL"/>
              <w:snapToGrid w:val="0"/>
              <w:ind w:left="284"/>
              <w:rPr>
                <w:color w:val="0070C0"/>
                <w:lang w:val="fr-FR"/>
              </w:rPr>
            </w:pPr>
            <w:r w:rsidRPr="00325791">
              <w:rPr>
                <w:color w:val="0070C0"/>
                <w:lang w:val="fr-FR"/>
              </w:rPr>
              <w:t>Content-Type: application/json</w:t>
            </w:r>
          </w:p>
          <w:p w14:paraId="62308BD5" w14:textId="77777777" w:rsidR="00375E62" w:rsidRPr="00325791" w:rsidRDefault="00375E62" w:rsidP="00BD522C">
            <w:pPr>
              <w:pStyle w:val="TAL"/>
              <w:snapToGrid w:val="0"/>
              <w:ind w:left="284"/>
              <w:rPr>
                <w:color w:val="0070C0"/>
                <w:lang w:val="fr-FR"/>
              </w:rPr>
            </w:pPr>
            <w:r w:rsidRPr="00325791">
              <w:rPr>
                <w:color w:val="0070C0"/>
                <w:lang w:val="fr-FR"/>
              </w:rPr>
              <w:t>X-M2M-RI: 1234</w:t>
            </w:r>
          </w:p>
          <w:p w14:paraId="7B715B25"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46C28271" w14:textId="77777777" w:rsidR="00375E62" w:rsidRPr="009743EA" w:rsidRDefault="00375E62" w:rsidP="00BD522C">
            <w:pPr>
              <w:pStyle w:val="TAL"/>
              <w:snapToGrid w:val="0"/>
              <w:ind w:left="284"/>
              <w:rPr>
                <w:color w:val="0070C0"/>
              </w:rPr>
            </w:pPr>
            <w:r w:rsidRPr="009743EA">
              <w:rPr>
                <w:color w:val="0070C0"/>
              </w:rPr>
              <w:t>X-M2M-RSC: 2000</w:t>
            </w:r>
          </w:p>
          <w:p w14:paraId="2F130763" w14:textId="77777777" w:rsidR="00375E62" w:rsidRPr="009743EA" w:rsidRDefault="00375E62" w:rsidP="00BD522C">
            <w:pPr>
              <w:pStyle w:val="TAL"/>
              <w:snapToGrid w:val="0"/>
              <w:ind w:left="284"/>
              <w:rPr>
                <w:color w:val="0070C0"/>
              </w:rPr>
            </w:pPr>
          </w:p>
          <w:p w14:paraId="080F2EBF" w14:textId="77777777" w:rsidR="00375E62" w:rsidRPr="009743EA" w:rsidRDefault="00375E62" w:rsidP="00BD522C">
            <w:pPr>
              <w:pStyle w:val="TAL"/>
              <w:snapToGrid w:val="0"/>
              <w:ind w:left="284"/>
              <w:rPr>
                <w:color w:val="0070C0"/>
              </w:rPr>
            </w:pPr>
            <w:r w:rsidRPr="009743EA">
              <w:rPr>
                <w:color w:val="0070C0"/>
              </w:rPr>
              <w:t>{</w:t>
            </w:r>
          </w:p>
          <w:p w14:paraId="4980F754" w14:textId="77777777" w:rsidR="00375E62" w:rsidRPr="009743EA" w:rsidRDefault="00375E62" w:rsidP="00BD522C">
            <w:pPr>
              <w:pStyle w:val="TAL"/>
              <w:snapToGrid w:val="0"/>
              <w:ind w:left="284"/>
              <w:rPr>
                <w:color w:val="0070C0"/>
              </w:rPr>
            </w:pPr>
            <w:r w:rsidRPr="009743EA">
              <w:rPr>
                <w:color w:val="0070C0"/>
              </w:rPr>
              <w:t xml:space="preserve">    "m2m:sub": {</w:t>
            </w:r>
          </w:p>
          <w:p w14:paraId="739D3637" w14:textId="77777777" w:rsidR="00375E62" w:rsidRPr="009743EA" w:rsidRDefault="00375E62" w:rsidP="00BD522C">
            <w:pPr>
              <w:pStyle w:val="TAL"/>
              <w:snapToGrid w:val="0"/>
              <w:ind w:left="284"/>
              <w:rPr>
                <w:color w:val="0070C0"/>
              </w:rPr>
            </w:pPr>
            <w:r w:rsidRPr="009743EA">
              <w:rPr>
                <w:color w:val="0070C0"/>
              </w:rPr>
              <w:t xml:space="preserve">        "rn": "ae_sub",</w:t>
            </w:r>
          </w:p>
          <w:p w14:paraId="7135E0FA" w14:textId="77777777" w:rsidR="00375E62" w:rsidRPr="009743EA" w:rsidRDefault="00375E62" w:rsidP="00BD522C">
            <w:pPr>
              <w:pStyle w:val="TAL"/>
              <w:snapToGrid w:val="0"/>
              <w:ind w:left="284"/>
              <w:rPr>
                <w:color w:val="0070C0"/>
              </w:rPr>
            </w:pPr>
            <w:r w:rsidRPr="009743EA">
              <w:rPr>
                <w:color w:val="0070C0"/>
              </w:rPr>
              <w:lastRenderedPageBreak/>
              <w:t xml:space="preserve">        "ty": 23,</w:t>
            </w:r>
          </w:p>
          <w:p w14:paraId="3B04C08B" w14:textId="77777777" w:rsidR="00375E62" w:rsidRPr="009743EA" w:rsidRDefault="00375E62" w:rsidP="00BD522C">
            <w:pPr>
              <w:pStyle w:val="TAL"/>
              <w:snapToGrid w:val="0"/>
              <w:ind w:left="284"/>
              <w:rPr>
                <w:color w:val="0070C0"/>
              </w:rPr>
            </w:pPr>
            <w:r w:rsidRPr="009743EA">
              <w:rPr>
                <w:color w:val="0070C0"/>
              </w:rPr>
              <w:t xml:space="preserve">        "ri": "SUB583675048372974938",</w:t>
            </w:r>
          </w:p>
          <w:p w14:paraId="405B79B9" w14:textId="77777777" w:rsidR="00375E62" w:rsidRPr="009743EA" w:rsidRDefault="00375E62" w:rsidP="00BD522C">
            <w:pPr>
              <w:pStyle w:val="TAL"/>
              <w:snapToGrid w:val="0"/>
              <w:ind w:left="284"/>
              <w:rPr>
                <w:color w:val="0070C0"/>
              </w:rPr>
            </w:pPr>
            <w:r w:rsidRPr="009743EA">
              <w:rPr>
                <w:color w:val="0070C0"/>
              </w:rPr>
              <w:t xml:space="preserve">        "pi": "CAE5630283216026458665",</w:t>
            </w:r>
          </w:p>
          <w:p w14:paraId="10599742" w14:textId="77777777" w:rsidR="00375E62" w:rsidRPr="00325791" w:rsidRDefault="00375E62" w:rsidP="00BD522C">
            <w:pPr>
              <w:pStyle w:val="TAL"/>
              <w:snapToGrid w:val="0"/>
              <w:ind w:left="284"/>
              <w:rPr>
                <w:color w:val="0070C0"/>
                <w:lang w:val="fr-FR"/>
              </w:rPr>
            </w:pPr>
            <w:r w:rsidRPr="009743EA">
              <w:rPr>
                <w:color w:val="0070C0"/>
              </w:rPr>
              <w:t xml:space="preserve">        </w:t>
            </w:r>
            <w:r w:rsidRPr="00325791">
              <w:rPr>
                <w:color w:val="0070C0"/>
                <w:lang w:val="fr-FR"/>
              </w:rPr>
              <w:t>"ct": "20180302T070445",</w:t>
            </w:r>
          </w:p>
          <w:p w14:paraId="580C8BC7" w14:textId="77777777" w:rsidR="00375E62" w:rsidRPr="00325791" w:rsidRDefault="00375E62" w:rsidP="00BD522C">
            <w:pPr>
              <w:pStyle w:val="TAL"/>
              <w:snapToGrid w:val="0"/>
              <w:ind w:left="284"/>
              <w:rPr>
                <w:color w:val="0070C0"/>
                <w:lang w:val="fr-FR"/>
              </w:rPr>
            </w:pPr>
            <w:r w:rsidRPr="00325791">
              <w:rPr>
                <w:color w:val="0070C0"/>
                <w:lang w:val="fr-FR"/>
              </w:rPr>
              <w:t xml:space="preserve">        "lt": "20180302T070445",</w:t>
            </w:r>
          </w:p>
          <w:p w14:paraId="745B3219" w14:textId="77777777" w:rsidR="00375E62" w:rsidRPr="000D6D95" w:rsidRDefault="00375E62" w:rsidP="00BD522C">
            <w:pPr>
              <w:pStyle w:val="TAL"/>
              <w:snapToGrid w:val="0"/>
              <w:ind w:left="284"/>
              <w:rPr>
                <w:color w:val="0070C0"/>
                <w:lang w:val="fr-FR"/>
              </w:rPr>
            </w:pPr>
            <w:r w:rsidRPr="00325791">
              <w:rPr>
                <w:color w:val="0070C0"/>
                <w:lang w:val="fr-FR"/>
              </w:rPr>
              <w:t xml:space="preserve">        "</w:t>
            </w:r>
            <w:r w:rsidRPr="000D6D95">
              <w:rPr>
                <w:color w:val="0070C0"/>
                <w:lang w:val="fr-FR"/>
              </w:rPr>
              <w:t>nu": [</w:t>
            </w:r>
          </w:p>
          <w:p w14:paraId="699DDCFE" w14:textId="77777777" w:rsidR="00375E62" w:rsidRPr="000D6D95" w:rsidRDefault="00375E62" w:rsidP="00BD522C">
            <w:pPr>
              <w:pStyle w:val="TAL"/>
              <w:snapToGrid w:val="0"/>
              <w:ind w:left="284"/>
              <w:rPr>
                <w:color w:val="0070C0"/>
                <w:lang w:val="fr-FR"/>
              </w:rPr>
            </w:pPr>
            <w:r w:rsidRPr="000D6D95">
              <w:rPr>
                <w:color w:val="0070C0"/>
                <w:lang w:val="fr-FR"/>
              </w:rPr>
              <w:t xml:space="preserve">            "https://192.168.0.10:8282/notification/handler"</w:t>
            </w:r>
          </w:p>
          <w:p w14:paraId="6833FC79" w14:textId="77777777" w:rsidR="00375E62" w:rsidRPr="000D6D95" w:rsidRDefault="00375E62" w:rsidP="00BD522C">
            <w:pPr>
              <w:pStyle w:val="TAL"/>
              <w:snapToGrid w:val="0"/>
              <w:ind w:left="284"/>
              <w:rPr>
                <w:color w:val="0070C0"/>
                <w:lang w:val="fr-FR"/>
              </w:rPr>
            </w:pPr>
            <w:r w:rsidRPr="000D6D95">
              <w:rPr>
                <w:color w:val="0070C0"/>
                <w:lang w:val="fr-FR"/>
              </w:rPr>
              <w:t xml:space="preserve">        ],</w:t>
            </w:r>
          </w:p>
          <w:p w14:paraId="2D69A5FE" w14:textId="77777777" w:rsidR="00375E62" w:rsidRPr="000D6D95" w:rsidRDefault="00375E62" w:rsidP="00BD522C">
            <w:pPr>
              <w:pStyle w:val="TAL"/>
              <w:snapToGrid w:val="0"/>
              <w:ind w:left="284"/>
              <w:rPr>
                <w:color w:val="0070C0"/>
                <w:lang w:val="fr-FR"/>
              </w:rPr>
            </w:pPr>
            <w:r w:rsidRPr="000D6D95">
              <w:rPr>
                <w:color w:val="0070C0"/>
                <w:lang w:val="fr-FR"/>
              </w:rPr>
              <w:t xml:space="preserve">        "cnm": 2, </w:t>
            </w:r>
          </w:p>
          <w:p w14:paraId="4911DAAA" w14:textId="77777777" w:rsidR="00375E62" w:rsidRPr="000D6D95" w:rsidRDefault="00375E62" w:rsidP="00BD522C">
            <w:pPr>
              <w:pStyle w:val="TAL"/>
              <w:snapToGrid w:val="0"/>
              <w:ind w:left="284"/>
              <w:rPr>
                <w:color w:val="0070C0"/>
                <w:lang w:val="fr-FR"/>
              </w:rPr>
            </w:pPr>
            <w:r w:rsidRPr="000D6D95">
              <w:rPr>
                <w:color w:val="0070C0"/>
                <w:lang w:val="fr-FR"/>
              </w:rPr>
              <w:t xml:space="preserve">        "mnm": 50,</w:t>
            </w:r>
          </w:p>
          <w:p w14:paraId="4CFE79FC" w14:textId="77777777" w:rsidR="00375E62" w:rsidRPr="000D6D95" w:rsidRDefault="00375E62" w:rsidP="005A2D7C">
            <w:pPr>
              <w:pStyle w:val="TAL"/>
              <w:snapToGrid w:val="0"/>
              <w:ind w:left="284"/>
              <w:rPr>
                <w:color w:val="0070C0"/>
                <w:lang w:val="fr-FR"/>
              </w:rPr>
            </w:pPr>
            <w:r w:rsidRPr="000D6D95">
              <w:rPr>
                <w:color w:val="0070C0"/>
                <w:lang w:val="fr-FR"/>
              </w:rPr>
              <w:t xml:space="preserve">        "enc": {</w:t>
            </w:r>
          </w:p>
          <w:p w14:paraId="599A844C" w14:textId="77777777" w:rsidR="00375E62" w:rsidRPr="000D6D95" w:rsidRDefault="00375E62" w:rsidP="005A2D7C">
            <w:pPr>
              <w:pStyle w:val="TAL"/>
              <w:snapToGrid w:val="0"/>
              <w:ind w:left="284"/>
              <w:rPr>
                <w:color w:val="0070C0"/>
                <w:lang w:val="fr-FR"/>
              </w:rPr>
            </w:pPr>
            <w:r w:rsidRPr="000D6D95">
              <w:rPr>
                <w:color w:val="0070C0"/>
                <w:lang w:val="fr-FR"/>
              </w:rPr>
              <w:t xml:space="preserve">               "net": [2]</w:t>
            </w:r>
          </w:p>
          <w:p w14:paraId="17D249F4" w14:textId="77777777" w:rsidR="00375E62" w:rsidRPr="000D6D95" w:rsidRDefault="00375E62" w:rsidP="005A2D7C">
            <w:pPr>
              <w:pStyle w:val="TAL"/>
              <w:snapToGrid w:val="0"/>
              <w:ind w:left="284"/>
              <w:rPr>
                <w:color w:val="0070C0"/>
                <w:lang w:val="fr-FR"/>
              </w:rPr>
            </w:pPr>
            <w:r w:rsidRPr="000D6D95">
              <w:rPr>
                <w:color w:val="0070C0"/>
                <w:lang w:val="fr-FR"/>
              </w:rPr>
              <w:t xml:space="preserve">        },</w:t>
            </w:r>
          </w:p>
          <w:p w14:paraId="796BD028" w14:textId="77777777" w:rsidR="00375E62" w:rsidRPr="00325791" w:rsidRDefault="00375E62" w:rsidP="00BD522C">
            <w:pPr>
              <w:pStyle w:val="TAL"/>
              <w:snapToGrid w:val="0"/>
              <w:ind w:left="284"/>
              <w:jc w:val="both"/>
              <w:rPr>
                <w:color w:val="0070C0"/>
                <w:lang w:val="fr-FR"/>
              </w:rPr>
            </w:pPr>
            <w:r w:rsidRPr="00325791">
              <w:rPr>
                <w:color w:val="0070C0"/>
                <w:lang w:val="fr-FR" w:eastAsia="ko-KR"/>
              </w:rPr>
              <w:t xml:space="preserve">  </w:t>
            </w:r>
            <w:r w:rsidRPr="00325791">
              <w:rPr>
                <w:color w:val="0070C0"/>
                <w:lang w:val="fr-FR" w:eastAsia="ko-KR"/>
              </w:rPr>
              <w:tab/>
              <w:t xml:space="preserve">   </w:t>
            </w:r>
            <w:r w:rsidRPr="00325791">
              <w:rPr>
                <w:color w:val="0070C0"/>
                <w:lang w:val="fr-FR"/>
              </w:rPr>
              <w:t>"nct": 2</w:t>
            </w:r>
          </w:p>
          <w:p w14:paraId="381D896A" w14:textId="77777777" w:rsidR="00375E62" w:rsidRPr="005A2D7C" w:rsidRDefault="00375E62" w:rsidP="00BD522C">
            <w:pPr>
              <w:pStyle w:val="TAL"/>
              <w:snapToGrid w:val="0"/>
              <w:ind w:left="284"/>
              <w:rPr>
                <w:color w:val="0070C0"/>
              </w:rPr>
            </w:pPr>
            <w:r w:rsidRPr="00325791">
              <w:rPr>
                <w:color w:val="0070C0"/>
                <w:lang w:val="fr-FR"/>
              </w:rPr>
              <w:t xml:space="preserve">    </w:t>
            </w:r>
            <w:r w:rsidRPr="005A2D7C">
              <w:rPr>
                <w:color w:val="0070C0"/>
              </w:rPr>
              <w:t>}</w:t>
            </w:r>
          </w:p>
          <w:p w14:paraId="602D7D26" w14:textId="77777777" w:rsidR="00375E62" w:rsidRPr="005A2D7C" w:rsidRDefault="00375E62" w:rsidP="00BD522C">
            <w:pPr>
              <w:pStyle w:val="TAL"/>
              <w:snapToGrid w:val="0"/>
              <w:ind w:left="284"/>
              <w:rPr>
                <w:color w:val="0070C0"/>
              </w:rPr>
            </w:pPr>
            <w:r w:rsidRPr="005A2D7C">
              <w:rPr>
                <w:color w:val="0070C0"/>
              </w:rPr>
              <w:t>}</w:t>
            </w:r>
          </w:p>
          <w:p w14:paraId="4C270C3F" w14:textId="77777777" w:rsidR="00375E62" w:rsidRPr="009743EA" w:rsidRDefault="00375E62" w:rsidP="00BD522C">
            <w:pPr>
              <w:pStyle w:val="TAL"/>
              <w:snapToGrid w:val="0"/>
              <w:ind w:left="284"/>
            </w:pPr>
          </w:p>
        </w:tc>
      </w:tr>
    </w:tbl>
    <w:p w14:paraId="53C7BEFC" w14:textId="77777777" w:rsidR="00375E62" w:rsidRPr="009743EA" w:rsidRDefault="00375E62" w:rsidP="00375E62">
      <w:pPr>
        <w:rPr>
          <w:lang w:eastAsia="ko-KR"/>
        </w:rPr>
      </w:pPr>
    </w:p>
    <w:p w14:paraId="30F69AB2" w14:textId="77777777" w:rsidR="00375E62" w:rsidRPr="009743EA" w:rsidRDefault="00375E62" w:rsidP="00375E62">
      <w:pPr>
        <w:pStyle w:val="Heading4"/>
      </w:pPr>
      <w:bookmarkStart w:id="468" w:name="_Toc49420755"/>
      <w:bookmarkStart w:id="469" w:name="_Toc49507569"/>
      <w:bookmarkStart w:id="470" w:name="_Toc49507681"/>
      <w:bookmarkStart w:id="471" w:name="_Toc532286382"/>
      <w:bookmarkStart w:id="472" w:name="_Toc532286518"/>
      <w:bookmarkStart w:id="473" w:name="_Toc46154424"/>
      <w:bookmarkStart w:id="474" w:name="_Toc71708858"/>
      <w:r w:rsidRPr="009743EA">
        <w:t>6.2.</w:t>
      </w:r>
      <w:r w:rsidR="0067620B" w:rsidRPr="009743EA">
        <w:t>9</w:t>
      </w:r>
      <w:r w:rsidRPr="009743EA">
        <w:t>.3</w:t>
      </w:r>
      <w:r w:rsidRPr="009743EA">
        <w:tab/>
        <w:t>API-SUB-UPD</w:t>
      </w:r>
      <w:bookmarkEnd w:id="468"/>
      <w:bookmarkEnd w:id="469"/>
      <w:bookmarkEnd w:id="470"/>
      <w:bookmarkEnd w:id="471"/>
      <w:bookmarkEnd w:id="472"/>
      <w:bookmarkEnd w:id="473"/>
      <w:bookmarkEnd w:id="474"/>
    </w:p>
    <w:tbl>
      <w:tblPr>
        <w:tblW w:w="9659" w:type="dxa"/>
        <w:jc w:val="center"/>
        <w:tblLayout w:type="fixed"/>
        <w:tblCellMar>
          <w:left w:w="28" w:type="dxa"/>
        </w:tblCellMar>
        <w:tblLook w:val="0000" w:firstRow="0" w:lastRow="0" w:firstColumn="0" w:lastColumn="0" w:noHBand="0" w:noVBand="0"/>
      </w:tblPr>
      <w:tblGrid>
        <w:gridCol w:w="1286"/>
        <w:gridCol w:w="8373"/>
      </w:tblGrid>
      <w:tr w:rsidR="00375E62" w:rsidRPr="009743EA" w14:paraId="5CFDAB33"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7F996DA3" w14:textId="77777777" w:rsidR="00375E62" w:rsidRPr="009743EA" w:rsidRDefault="00375E62" w:rsidP="00BD522C">
            <w:pPr>
              <w:pStyle w:val="TAL"/>
              <w:snapToGrid w:val="0"/>
              <w:jc w:val="center"/>
              <w:rPr>
                <w:b/>
              </w:rPr>
            </w:pPr>
          </w:p>
          <w:p w14:paraId="3C0FF14A" w14:textId="77777777" w:rsidR="00375E62" w:rsidRPr="009743EA" w:rsidRDefault="00375E62" w:rsidP="00BD522C">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AA86D16" w14:textId="77777777" w:rsidR="00375E62" w:rsidRPr="005A2D7C" w:rsidRDefault="00375E62" w:rsidP="005A2D7C">
            <w:pPr>
              <w:pStyle w:val="TAL"/>
              <w:rPr>
                <w:rFonts w:eastAsia="Calibri Light"/>
              </w:rPr>
            </w:pPr>
            <w:r w:rsidRPr="005A2D7C">
              <w:rPr>
                <w:rFonts w:eastAsia="Calibri Light"/>
              </w:rPr>
              <w:t>API/SUB/UPD/001</w:t>
            </w:r>
          </w:p>
          <w:p w14:paraId="3A6DD097" w14:textId="77777777" w:rsidR="00375E62" w:rsidRPr="005A2D7C" w:rsidRDefault="00375E62" w:rsidP="005A2D7C">
            <w:pPr>
              <w:pStyle w:val="TAL"/>
              <w:rPr>
                <w:rFonts w:eastAsia="Calibri Light"/>
              </w:rPr>
            </w:pPr>
            <w:r w:rsidRPr="005A2D7C">
              <w:rPr>
                <w:rFonts w:eastAsia="Calibri Light"/>
              </w:rPr>
              <w:t>API/SUB/UPD/001_RCN0</w:t>
            </w:r>
          </w:p>
          <w:p w14:paraId="21E80467" w14:textId="77777777" w:rsidR="00375E62" w:rsidRPr="005A2D7C" w:rsidRDefault="00375E62" w:rsidP="005A2D7C">
            <w:pPr>
              <w:pStyle w:val="TAL"/>
            </w:pPr>
            <w:r w:rsidRPr="005A2D7C">
              <w:rPr>
                <w:rFonts w:eastAsia="Calibri Light"/>
              </w:rPr>
              <w:t>API/SUB/UPD/001_RCN1</w:t>
            </w:r>
          </w:p>
        </w:tc>
      </w:tr>
      <w:tr w:rsidR="00375E62" w:rsidRPr="009743EA" w14:paraId="5D8BFD05"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0A9D9DD2" w14:textId="77777777" w:rsidR="00375E62" w:rsidRPr="009743EA" w:rsidRDefault="00375E62" w:rsidP="00BD522C">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BC300B" w14:textId="77777777" w:rsidR="00375E62" w:rsidRPr="005A2D7C" w:rsidRDefault="00375E62" w:rsidP="005A2D7C">
            <w:pPr>
              <w:pStyle w:val="TAL"/>
              <w:rPr>
                <w:rFonts w:eastAsia="Calibri Light"/>
              </w:rPr>
            </w:pPr>
            <w:r w:rsidRPr="005A2D7C">
              <w:rPr>
                <w:rFonts w:eastAsia="Calibri Light"/>
              </w:rPr>
              <w:t xml:space="preserve">&lt;subscription&gt; resource UPDATE with </w:t>
            </w:r>
            <w:r w:rsidR="00984FEF" w:rsidRPr="005A2D7C">
              <w:rPr>
                <w:rFonts w:eastAsia="Calibri Light"/>
              </w:rPr>
              <w:t>resultContent</w:t>
            </w:r>
            <w:r w:rsidRPr="005A2D7C">
              <w:rPr>
                <w:rFonts w:eastAsia="Calibri Light"/>
              </w:rPr>
              <w:t xml:space="preserve"> parameter</w:t>
            </w:r>
          </w:p>
        </w:tc>
      </w:tr>
      <w:tr w:rsidR="00375E62" w:rsidRPr="009743EA" w14:paraId="77213E77"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5E769FA7" w14:textId="77777777" w:rsidR="00375E62" w:rsidRPr="009743EA" w:rsidRDefault="00375E62" w:rsidP="00BD522C">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7D7A6A8" w14:textId="77777777" w:rsidR="00375E62" w:rsidRPr="005A2D7C" w:rsidRDefault="00375E62" w:rsidP="005A2D7C">
            <w:pPr>
              <w:pStyle w:val="TAL"/>
              <w:rPr>
                <w:rFonts w:eastAsia="Calibri Light"/>
              </w:rPr>
            </w:pPr>
            <w:r w:rsidRPr="005A2D7C">
              <w:rPr>
                <w:rFonts w:eastAsia="Calibri Light"/>
              </w:rPr>
              <w:t>Requested &lt;subscription&gt; resource</w:t>
            </w:r>
          </w:p>
        </w:tc>
      </w:tr>
      <w:tr w:rsidR="00375E62" w:rsidRPr="009743EA" w14:paraId="6F7B3051"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5166475A" w14:textId="77777777" w:rsidR="00375E62" w:rsidRPr="009743EA" w:rsidRDefault="00375E62" w:rsidP="00BD522C">
            <w:pPr>
              <w:pStyle w:val="TAL"/>
              <w:snapToGrid w:val="0"/>
              <w:jc w:val="center"/>
              <w:rPr>
                <w:b/>
                <w:kern w:val="1"/>
              </w:rPr>
            </w:pPr>
          </w:p>
          <w:p w14:paraId="5BCC25BB" w14:textId="77777777" w:rsidR="00375E62" w:rsidRPr="009743EA" w:rsidRDefault="00375E62" w:rsidP="00BD522C">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1D04F33" w14:textId="77777777" w:rsidR="00375E62" w:rsidRPr="005A2D7C" w:rsidRDefault="00375E62" w:rsidP="005A2D7C">
            <w:pPr>
              <w:pStyle w:val="TAL"/>
              <w:rPr>
                <w:rFonts w:eastAsia="Calibri Light"/>
              </w:rPr>
            </w:pPr>
            <w:r w:rsidRPr="005A2D7C">
              <w:t xml:space="preserve">The interface is used to send a &lt;subscription&gt; UPDATE request attached with </w:t>
            </w:r>
            <w:r w:rsidR="00984FEF" w:rsidRPr="005A2D7C">
              <w:t>resultContent</w:t>
            </w:r>
            <w:r w:rsidRPr="005A2D7C">
              <w:t xml:space="preserve"> to the Registrar CSE, and the Registrar CSE updates a &lt;subscription&gt; resource and sends back a response</w:t>
            </w:r>
            <w:r w:rsidR="005A3EEC" w:rsidRPr="009743EA">
              <w:t>.</w:t>
            </w:r>
          </w:p>
        </w:tc>
      </w:tr>
      <w:tr w:rsidR="00375E62" w:rsidRPr="009743EA" w14:paraId="26BAD65C"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63F976A1" w14:textId="77777777" w:rsidR="00375E62" w:rsidRPr="009743EA" w:rsidRDefault="00375E62" w:rsidP="00BD522C">
            <w:pPr>
              <w:pStyle w:val="TAL"/>
              <w:snapToGrid w:val="0"/>
              <w:jc w:val="center"/>
              <w:rPr>
                <w:b/>
                <w:kern w:val="1"/>
              </w:rPr>
            </w:pPr>
          </w:p>
          <w:p w14:paraId="7448EB35" w14:textId="77777777" w:rsidR="00375E62" w:rsidRPr="009743EA" w:rsidRDefault="00375E62" w:rsidP="00BD522C">
            <w:pPr>
              <w:pStyle w:val="TAL"/>
              <w:snapToGrid w:val="0"/>
              <w:jc w:val="center"/>
              <w:rPr>
                <w:b/>
                <w:kern w:val="1"/>
              </w:rPr>
            </w:pPr>
          </w:p>
          <w:p w14:paraId="2C743F99" w14:textId="77777777" w:rsidR="00375E62" w:rsidRPr="009743EA" w:rsidRDefault="00375E62" w:rsidP="00BD522C">
            <w:pPr>
              <w:pStyle w:val="TAL"/>
              <w:snapToGrid w:val="0"/>
              <w:jc w:val="center"/>
              <w:rPr>
                <w:b/>
                <w:kern w:val="1"/>
              </w:rPr>
            </w:pPr>
          </w:p>
          <w:p w14:paraId="02B8A76E" w14:textId="77777777" w:rsidR="00375E62" w:rsidRPr="009743EA" w:rsidRDefault="00375E62" w:rsidP="00BD522C">
            <w:pPr>
              <w:pStyle w:val="TAL"/>
              <w:snapToGrid w:val="0"/>
              <w:jc w:val="center"/>
              <w:rPr>
                <w:b/>
                <w:kern w:val="1"/>
              </w:rPr>
            </w:pPr>
          </w:p>
          <w:p w14:paraId="00FBC815" w14:textId="77777777" w:rsidR="00375E62" w:rsidRPr="009743EA" w:rsidRDefault="00375E62" w:rsidP="00BD522C">
            <w:pPr>
              <w:pStyle w:val="TAL"/>
              <w:snapToGrid w:val="0"/>
              <w:jc w:val="center"/>
              <w:rPr>
                <w:b/>
                <w:kern w:val="1"/>
              </w:rPr>
            </w:pPr>
            <w:r w:rsidRPr="009743EA">
              <w:rPr>
                <w:b/>
                <w:kern w:val="1"/>
                <w:bdr w:val="single" w:sz="4" w:space="0" w:color="auto"/>
              </w:rPr>
              <w:t>Resource Structure</w:t>
            </w:r>
            <w:r w:rsidRPr="009743EA">
              <w:rPr>
                <w:b/>
                <w:kern w:val="1"/>
              </w:rPr>
              <w:t xml:space="preserv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6378C0C" w14:textId="77777777" w:rsidR="00375E62" w:rsidRPr="009743EA" w:rsidRDefault="00375E62" w:rsidP="00BD522C">
            <w:pPr>
              <w:pStyle w:val="Default"/>
              <w:overflowPunct w:val="0"/>
              <w:jc w:val="center"/>
            </w:pPr>
          </w:p>
          <w:p w14:paraId="2C047E99" w14:textId="77777777" w:rsidR="00375E62" w:rsidRPr="009743EA" w:rsidRDefault="0054261D" w:rsidP="00BD522C">
            <w:pPr>
              <w:pStyle w:val="Default"/>
              <w:overflowPunct w:val="0"/>
              <w:jc w:val="center"/>
              <w:rPr>
                <w:sz w:val="20"/>
                <w:szCs w:val="20"/>
              </w:rPr>
            </w:pPr>
            <w:r>
              <w:pict w14:anchorId="4D9B2984">
                <v:group id="_x0000_s1297" style="width:214.7pt;height:88.2pt;mso-position-horizontal-relative:char;mso-position-vertical-relative:line" coordsize="27265,11198">
                  <v:rect id="직사각형 3" o:spid="_x0000_s1298" style="position:absolute;width:11683;height:3652;visibility:visible;v-text-anchor:middle" filled="f" strokecolor="windowText">
                    <v:textbox inset="0,0,0,0">
                      <w:txbxContent/>
                    </v:textbox>
                  </v:rect>
                  <v:line id="직선 연결선 4" o:spid="_x0000_s1299" style="position:absolute;flip:x;visibility:visible" from="5804,3656" to="5804,6133" o:connectortype="straight" strokecolor="windowText" strokeweight=".5pt">
                    <v:stroke joinstyle="miter"/>
                  </v:line>
                  <v:rect id="직사각형 5" o:spid="_x0000_s1300" style="position:absolute;left:7868;top:4895;width:11684;height:2530;visibility:visible;v-text-anchor:middle" filled="f" strokecolor="windowText">
                    <v:textbox inset="0,0,0,0">
                      <w:txbxContent>
                        <w:p w14:paraId="1A20FC03" w14:textId="77777777" w:rsidR="004A00AF" w:rsidRDefault="004A00AF" w:rsidP="00375E62">
                          <w:pPr>
                            <w:pStyle w:val="NormalWeb"/>
                            <w:wordWrap w:val="0"/>
                            <w:spacing w:after="0"/>
                            <w:jc w:val="center"/>
                            <w:rPr>
                              <w:b/>
                              <w:bCs/>
                              <w:color w:val="000000"/>
                              <w:kern w:val="24"/>
                              <w:sz w:val="18"/>
                              <w:szCs w:val="18"/>
                            </w:rPr>
                          </w:pPr>
                          <w:r w:rsidRPr="00047E23">
                            <w:rPr>
                              <w:b/>
                              <w:bCs/>
                              <w:color w:val="000000"/>
                              <w:kern w:val="24"/>
                              <w:sz w:val="18"/>
                              <w:szCs w:val="18"/>
                            </w:rPr>
                            <w:t>a</w:t>
                          </w:r>
                          <w:r>
                            <w:rPr>
                              <w:b/>
                              <w:bCs/>
                              <w:color w:val="000000"/>
                              <w:kern w:val="24"/>
                              <w:sz w:val="18"/>
                              <w:szCs w:val="18"/>
                            </w:rPr>
                            <w:t>e_a</w:t>
                          </w:r>
                          <w:r w:rsidRPr="00047E23">
                            <w:rPr>
                              <w:b/>
                              <w:bCs/>
                              <w:color w:val="000000"/>
                              <w:kern w:val="24"/>
                              <w:sz w:val="18"/>
                              <w:szCs w:val="18"/>
                            </w:rPr>
                            <w:t xml:space="preserve">ctuator </w:t>
                          </w:r>
                        </w:p>
                        <w:p w14:paraId="7E70BB7B" w14:textId="77777777" w:rsidR="004A00AF" w:rsidRDefault="004A00AF" w:rsidP="00375E62">
                          <w:pPr>
                            <w:pStyle w:val="NormalWeb"/>
                            <w:wordWrap w:val="0"/>
                            <w:spacing w:after="0"/>
                            <w:jc w:val="center"/>
                          </w:pPr>
                          <w:r w:rsidRPr="00047E23">
                            <w:rPr>
                              <w:b/>
                              <w:bCs/>
                              <w:color w:val="000000"/>
                              <w:kern w:val="24"/>
                              <w:sz w:val="18"/>
                              <w:szCs w:val="18"/>
                            </w:rPr>
                            <w:t>(AE)</w:t>
                          </w:r>
                        </w:p>
                      </w:txbxContent>
                    </v:textbox>
                  </v:rect>
                  <v:line id="직선 연결선 6" o:spid="_x0000_s1301" style="position:absolute;flip:x;visibility:visible" from="13533,7429" to="13533,9907" o:connectortype="straight" strokecolor="windowText" strokeweight=".5pt">
                    <v:stroke joinstyle="miter"/>
                  </v:line>
                  <v:line id="직선 연결선 7" o:spid="_x0000_s1302" style="position:absolute;visibility:visible" from="5804,6118" to="7868,6133" o:connectortype="straight" strokecolor="windowText" strokeweight=".5pt">
                    <v:stroke joinstyle="miter"/>
                  </v:line>
                  <v:line id="직선 연결선 8" o:spid="_x0000_s1303" style="position:absolute;visibility:visible" from="13517,9891" to="15581,9907" o:connectortype="straight" strokecolor="windowText" strokeweight=".5pt">
                    <v:stroke joinstyle="miter"/>
                  </v:line>
                  <v:rect id="직사각형 9" o:spid="_x0000_s1304" style="position:absolute;left:15581;top:8668;width:11684;height:2530;visibility:visible;v-text-anchor:middle" filled="f" strokecolor="windowText">
                    <v:textbox inset="0,0,0,0">
                      <w:txbxContent/>
                    </v:textbox>
                  </v:rect>
                  <w10:wrap type="none"/>
                  <w10:anchorlock/>
                </v:group>
              </w:pict>
            </w:r>
          </w:p>
          <w:p w14:paraId="43797CF0" w14:textId="77777777" w:rsidR="00375E62" w:rsidRPr="009743EA" w:rsidRDefault="00375E62" w:rsidP="00BD522C">
            <w:pPr>
              <w:pStyle w:val="Default"/>
              <w:overflowPunct w:val="0"/>
              <w:jc w:val="center"/>
              <w:rPr>
                <w:sz w:val="20"/>
                <w:szCs w:val="20"/>
              </w:rPr>
            </w:pPr>
          </w:p>
        </w:tc>
      </w:tr>
      <w:tr w:rsidR="00375E62" w:rsidRPr="009743EA" w14:paraId="210FD41E" w14:textId="77777777" w:rsidTr="00BD522C">
        <w:trPr>
          <w:trHeight w:val="3182"/>
          <w:jc w:val="center"/>
        </w:trPr>
        <w:tc>
          <w:tcPr>
            <w:tcW w:w="1286" w:type="dxa"/>
            <w:tcBorders>
              <w:top w:val="single" w:sz="4" w:space="0" w:color="000000"/>
              <w:left w:val="single" w:sz="4" w:space="0" w:color="000000"/>
              <w:bottom w:val="single" w:sz="4" w:space="0" w:color="000000"/>
            </w:tcBorders>
            <w:shd w:val="clear" w:color="auto" w:fill="E7E6E6"/>
          </w:tcPr>
          <w:p w14:paraId="68BE52B9" w14:textId="77777777" w:rsidR="00375E62" w:rsidRPr="009743EA" w:rsidRDefault="00375E62" w:rsidP="00BD522C">
            <w:pPr>
              <w:pStyle w:val="TAL"/>
              <w:snapToGrid w:val="0"/>
              <w:jc w:val="center"/>
              <w:rPr>
                <w:b/>
                <w:kern w:val="1"/>
              </w:rPr>
            </w:pPr>
          </w:p>
          <w:p w14:paraId="68787219" w14:textId="77777777" w:rsidR="00375E62" w:rsidRPr="009743EA" w:rsidRDefault="00375E62" w:rsidP="00BD522C">
            <w:pPr>
              <w:pStyle w:val="TAL"/>
              <w:snapToGrid w:val="0"/>
              <w:jc w:val="center"/>
              <w:rPr>
                <w:b/>
                <w:kern w:val="1"/>
              </w:rPr>
            </w:pPr>
          </w:p>
          <w:p w14:paraId="6FBE22B0" w14:textId="77777777" w:rsidR="00375E62" w:rsidRPr="009743EA" w:rsidRDefault="00375E62" w:rsidP="00BD522C">
            <w:pPr>
              <w:pStyle w:val="TAL"/>
              <w:snapToGrid w:val="0"/>
              <w:jc w:val="center"/>
              <w:rPr>
                <w:b/>
                <w:kern w:val="1"/>
              </w:rPr>
            </w:pPr>
          </w:p>
          <w:p w14:paraId="6C45B292" w14:textId="77777777" w:rsidR="00375E62" w:rsidRPr="009743EA" w:rsidRDefault="00375E62" w:rsidP="00BD522C">
            <w:pPr>
              <w:pStyle w:val="TAL"/>
              <w:snapToGrid w:val="0"/>
              <w:jc w:val="center"/>
              <w:rPr>
                <w:b/>
                <w:kern w:val="1"/>
              </w:rPr>
            </w:pPr>
          </w:p>
          <w:p w14:paraId="48E075F6" w14:textId="77777777" w:rsidR="00375E62" w:rsidRPr="009743EA" w:rsidRDefault="00375E62" w:rsidP="00BD522C">
            <w:pPr>
              <w:pStyle w:val="TAL"/>
              <w:snapToGrid w:val="0"/>
              <w:jc w:val="center"/>
              <w:rPr>
                <w:b/>
                <w:kern w:val="1"/>
              </w:rPr>
            </w:pPr>
          </w:p>
          <w:p w14:paraId="661A3FFF" w14:textId="77777777" w:rsidR="00375E62" w:rsidRPr="009743EA" w:rsidRDefault="00375E62" w:rsidP="00BD522C">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8160D7B" w14:textId="4747190F" w:rsidR="00375E62" w:rsidRPr="009743EA" w:rsidRDefault="0054261D" w:rsidP="00EA3F33">
            <w:pPr>
              <w:pStyle w:val="TAL"/>
              <w:snapToGrid w:val="0"/>
              <w:jc w:val="center"/>
              <w:rPr>
                <w:color w:val="000000"/>
              </w:rPr>
            </w:pPr>
            <w:r>
              <w:pict w14:anchorId="2F528B7C">
                <v:group id="_x0000_s1331" style="position:absolute;left:0;text-align:left;margin-left:83.7pt;margin-top:7.15pt;width:261pt;height:133.25pt;z-index:251614720;mso-position-horizontal-relative:text;mso-position-vertical-relative:text" coordsize="33147,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">
                  <v:roundrect id="모서리가 둥근 직사각형 2" o:spid="_x0000_s1332" style="position:absolute;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09372B51" w14:textId="77777777" w:rsidR="004A00AF" w:rsidRPr="00711102" w:rsidRDefault="004A00AF" w:rsidP="00375E62">
                          <w:pPr>
                            <w:pStyle w:val="NormalWeb"/>
                            <w:wordWrap w:val="0"/>
                            <w:spacing w:after="0"/>
                            <w:jc w:val="center"/>
                            <w:rPr>
                              <w:rFonts w:ascii="Malgun Gothic" w:hAnsi="Malgun Gothic"/>
                              <w:color w:val="FFFFFF"/>
                              <w:kern w:val="24"/>
                              <w:sz w:val="10"/>
                              <w:szCs w:val="10"/>
                            </w:rPr>
                          </w:pPr>
                        </w:p>
                        <w:p w14:paraId="24857228" w14:textId="77777777" w:rsidR="004A00AF" w:rsidRPr="00711102" w:rsidRDefault="004A00AF" w:rsidP="00375E62">
                          <w:pPr>
                            <w:pStyle w:val="NormalWeb"/>
                            <w:wordWrap w:val="0"/>
                            <w:spacing w:after="0"/>
                            <w:jc w:val="center"/>
                          </w:pPr>
                          <w:r w:rsidRPr="00711102">
                            <w:rPr>
                              <w:rFonts w:ascii="Malgun Gothic" w:hAnsi="Malgun Gothic" w:hint="eastAsia"/>
                              <w:color w:val="FFFFFF"/>
                              <w:kern w:val="24"/>
                            </w:rPr>
                            <w:t>originator</w:t>
                          </w:r>
                        </w:p>
                        <w:p w14:paraId="2E79370F" w14:textId="77777777" w:rsidR="004A00AF" w:rsidRDefault="004A00AF" w:rsidP="00375E62">
                          <w:pPr>
                            <w:pStyle w:val="NormalWeb"/>
                            <w:wordWrap w:val="0"/>
                            <w:spacing w:after="0"/>
                            <w:jc w:val="center"/>
                          </w:pPr>
                        </w:p>
                        <w:p w14:paraId="7B41FBB5" w14:textId="77777777" w:rsidR="004A00AF" w:rsidRDefault="004A00AF" w:rsidP="00375E62">
                          <w:pPr>
                            <w:pStyle w:val="NormalWeb"/>
                            <w:wordWrap w:val="0"/>
                            <w:spacing w:after="0"/>
                            <w:jc w:val="center"/>
                          </w:pPr>
                        </w:p>
                      </w:txbxContent>
                    </v:textbox>
                  </v:roundrect>
                  <v:line id="직선 연결선 3" o:spid="_x0000_s1333" style="position:absolute;visibility:visible" from="4826,6810" to="4826,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" strokecolor="windowText" strokeweight=".5pt">
                    <v:stroke dashstyle="longDash" joinstyle="miter"/>
                  </v:line>
                  <v:shape id="직선 화살표 연결선 4" o:spid="_x0000_s1334" type="#_x0000_t32" style="position:absolute;left:5524;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1335" type="#_x0000_t202" style="position:absolute;left:10564;top:8780;width:13437;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30AF70FD" w14:textId="77777777" w:rsidR="004A00AF" w:rsidRDefault="004A00AF" w:rsidP="00375E62">
                          <w:pPr>
                            <w:pStyle w:val="NormalWeb"/>
                            <w:wordWrap w:val="0"/>
                            <w:spacing w:after="0"/>
                          </w:pPr>
                          <w:r w:rsidRPr="001B15A3">
                            <w:rPr>
                              <w:rFonts w:ascii="Malgun Gothic" w:hAnsi="Malgun Gothic" w:hint="eastAsia"/>
                              <w:color w:val="5B9BD5"/>
                              <w:kern w:val="24"/>
                              <w:sz w:val="14"/>
                              <w:szCs w:val="14"/>
                            </w:rPr>
                            <w:t>s</w:t>
                          </w:r>
                          <w:r>
                            <w:rPr>
                              <w:rFonts w:ascii="Malgun Gothic" w:hAnsi="Malgun Gothic" w:hint="eastAsia"/>
                              <w:color w:val="5B9BD5"/>
                              <w:kern w:val="24"/>
                              <w:sz w:val="14"/>
                              <w:szCs w:val="14"/>
                            </w:rPr>
                            <w:t xml:space="preserve">ubscription </w:t>
                          </w:r>
                          <w:r>
                            <w:rPr>
                              <w:rFonts w:ascii="Malgun Gothic" w:hAnsi="Malgun Gothic"/>
                              <w:color w:val="5B9BD5"/>
                              <w:kern w:val="24"/>
                              <w:sz w:val="14"/>
                              <w:szCs w:val="14"/>
                            </w:rPr>
                            <w:t>update</w:t>
                          </w:r>
                          <w:r w:rsidRPr="001B15A3">
                            <w:rPr>
                              <w:rFonts w:ascii="Malgun Gothic" w:hAnsi="Malgun Gothic" w:hint="eastAsia"/>
                              <w:color w:val="5B9BD5"/>
                              <w:kern w:val="24"/>
                              <w:sz w:val="14"/>
                              <w:szCs w:val="14"/>
                            </w:rPr>
                            <w:t xml:space="preserve"> request</w:t>
                          </w:r>
                        </w:p>
                      </w:txbxContent>
                    </v:textbox>
                  </v:shape>
                  <v:shape id="TextBox 37" o:spid="_x0000_s1336" type="#_x0000_t202" style="position:absolute;left:14200;top:12873;width:6159;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542987DD" w14:textId="77777777" w:rsidR="004A00AF" w:rsidRDefault="004A00AF" w:rsidP="00375E62">
                          <w:pPr>
                            <w:pStyle w:val="NormalWeb"/>
                            <w:wordWrap w:val="0"/>
                            <w:spacing w:after="0"/>
                          </w:pPr>
                          <w:r w:rsidRPr="001B15A3">
                            <w:rPr>
                              <w:rFonts w:ascii="Malgun Gothic" w:hAnsi="Malgun Gothic" w:hint="eastAsia"/>
                              <w:color w:val="5B9BD5"/>
                              <w:kern w:val="24"/>
                              <w:sz w:val="14"/>
                              <w:szCs w:val="14"/>
                            </w:rPr>
                            <w:t>Response</w:t>
                          </w:r>
                        </w:p>
                      </w:txbxContent>
                    </v:textbox>
                  </v:shape>
                  <v:shape id="직선 화살표 연결선 7" o:spid="_x0000_s1337" type="#_x0000_t32" style="position:absolute;left:5873;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338" style="position:absolute;left:23749;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42E09F8C" w14:textId="77777777" w:rsidR="004A00AF" w:rsidRPr="00B658BD" w:rsidRDefault="004A00AF" w:rsidP="00375E62">
                          <w:pPr>
                            <w:pStyle w:val="NormalWeb"/>
                            <w:wordWrap w:val="0"/>
                            <w:spacing w:after="0"/>
                            <w:jc w:val="center"/>
                            <w:rPr>
                              <w:rFonts w:ascii="Malgun Gothic" w:hAnsi="Malgun Gothic"/>
                              <w:color w:val="FFFFFF"/>
                              <w:kern w:val="24"/>
                              <w:sz w:val="10"/>
                            </w:rPr>
                          </w:pPr>
                        </w:p>
                        <w:p w14:paraId="3E55A483" w14:textId="77777777" w:rsidR="004A00AF" w:rsidRPr="00B658BD" w:rsidRDefault="004A00AF" w:rsidP="00375E62">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76950995" w14:textId="77777777" w:rsidR="004A00AF" w:rsidRDefault="004A00AF" w:rsidP="00375E62">
                          <w:pPr>
                            <w:pStyle w:val="NormalWeb"/>
                            <w:wordWrap w:val="0"/>
                            <w:spacing w:after="0"/>
                            <w:jc w:val="center"/>
                          </w:pPr>
                        </w:p>
                      </w:txbxContent>
                    </v:textbox>
                  </v:roundrect>
                  <v:line id="직선 연결선 9" o:spid="_x0000_s1339" style="position:absolute;visibility:visible" from="28575,6810" to="28575,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" strokecolor="windowText" strokeweight=".5pt">
                    <v:stroke dashstyle="longDash" joinstyle="miter"/>
                  </v:line>
                </v:group>
              </w:pict>
            </w:r>
          </w:p>
        </w:tc>
      </w:tr>
      <w:tr w:rsidR="00375E62" w:rsidRPr="009743EA" w14:paraId="7AD14CEC"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774951B8" w14:textId="77777777" w:rsidR="00375E62" w:rsidRPr="009743EA" w:rsidRDefault="00375E62" w:rsidP="005A2D7C">
            <w:pPr>
              <w:pStyle w:val="TAL"/>
              <w:keepNext w:val="0"/>
              <w:snapToGrid w:val="0"/>
              <w:jc w:val="center"/>
              <w:rPr>
                <w:b/>
                <w:kern w:val="1"/>
              </w:rPr>
            </w:pPr>
          </w:p>
          <w:p w14:paraId="52D10358" w14:textId="77777777" w:rsidR="00375E62" w:rsidRPr="009743EA" w:rsidRDefault="00375E62" w:rsidP="005A2D7C">
            <w:pPr>
              <w:pStyle w:val="TAL"/>
              <w:keepNext w:val="0"/>
              <w:snapToGrid w:val="0"/>
              <w:jc w:val="center"/>
              <w:rPr>
                <w:b/>
                <w:kern w:val="1"/>
              </w:rPr>
            </w:pPr>
          </w:p>
          <w:p w14:paraId="377A186B" w14:textId="77777777" w:rsidR="00375E62" w:rsidRPr="009743EA" w:rsidRDefault="00375E62" w:rsidP="005A2D7C">
            <w:pPr>
              <w:pStyle w:val="TAL"/>
              <w:keepNext w:val="0"/>
              <w:snapToGrid w:val="0"/>
              <w:jc w:val="center"/>
              <w:rPr>
                <w:b/>
                <w:kern w:val="1"/>
              </w:rPr>
            </w:pPr>
            <w:r w:rsidRPr="009743EA">
              <w:rPr>
                <w:b/>
                <w:kern w:val="1"/>
              </w:rPr>
              <w:t>HTTP Header Information</w:t>
            </w:r>
          </w:p>
          <w:p w14:paraId="6207855B" w14:textId="77777777" w:rsidR="00375E62" w:rsidRPr="009743EA" w:rsidRDefault="00375E62" w:rsidP="005A2D7C">
            <w:pPr>
              <w:pStyle w:val="TAL"/>
              <w:keepNext w:val="0"/>
              <w:snapToGrid w:val="0"/>
              <w:jc w:val="center"/>
              <w:rPr>
                <w:b/>
                <w:kern w:val="1"/>
              </w:rPr>
            </w:pPr>
          </w:p>
          <w:p w14:paraId="5593CEA5" w14:textId="77777777" w:rsidR="00375E62" w:rsidRPr="009743EA" w:rsidRDefault="00375E62" w:rsidP="00C072AF">
            <w:pPr>
              <w:pStyle w:val="TAL"/>
              <w:keepNext w:val="0"/>
              <w:snapToGrid w:val="0"/>
              <w:jc w:val="center"/>
              <w:rPr>
                <w:b/>
                <w:kern w:val="1"/>
              </w:rPr>
            </w:pPr>
          </w:p>
          <w:p w14:paraId="226B80EF" w14:textId="77777777" w:rsidR="00FE3B5F" w:rsidRPr="009743EA" w:rsidRDefault="00FE3B5F" w:rsidP="005A2D7C">
            <w:pPr>
              <w:pStyle w:val="TAL"/>
              <w:keepNext w:val="0"/>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13E275F" w14:textId="77777777" w:rsidR="00375E62" w:rsidRPr="009743EA" w:rsidRDefault="00375E62" w:rsidP="005A2D7C">
            <w:pPr>
              <w:pStyle w:val="TAL"/>
              <w:keepNext w:val="0"/>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375E62" w:rsidRPr="009743EA" w14:paraId="4EB91800" w14:textId="77777777" w:rsidTr="005A2D7C">
              <w:trPr>
                <w:jc w:val="center"/>
              </w:trPr>
              <w:tc>
                <w:tcPr>
                  <w:tcW w:w="1501" w:type="dxa"/>
                  <w:shd w:val="clear" w:color="auto" w:fill="9CC2E5"/>
                </w:tcPr>
                <w:p w14:paraId="1879131F" w14:textId="77777777" w:rsidR="00375E62" w:rsidRPr="009743EA" w:rsidRDefault="00375E62" w:rsidP="005A2D7C">
                  <w:pPr>
                    <w:pStyle w:val="TAL"/>
                    <w:keepNext w:val="0"/>
                    <w:snapToGrid w:val="0"/>
                    <w:jc w:val="center"/>
                    <w:rPr>
                      <w:rFonts w:eastAsia="Calibri"/>
                      <w:b/>
                      <w:szCs w:val="22"/>
                    </w:rPr>
                  </w:pPr>
                  <w:r w:rsidRPr="009743EA">
                    <w:rPr>
                      <w:rFonts w:eastAsia="Calibri"/>
                      <w:b/>
                      <w:szCs w:val="22"/>
                    </w:rPr>
                    <w:t>Header</w:t>
                  </w:r>
                </w:p>
              </w:tc>
              <w:tc>
                <w:tcPr>
                  <w:tcW w:w="4359" w:type="dxa"/>
                  <w:shd w:val="clear" w:color="auto" w:fill="9CC2E5"/>
                </w:tcPr>
                <w:p w14:paraId="77DF5B28" w14:textId="77777777" w:rsidR="00375E62" w:rsidRPr="009743EA" w:rsidRDefault="00375E62" w:rsidP="005A2D7C">
                  <w:pPr>
                    <w:pStyle w:val="TAL"/>
                    <w:keepNext w:val="0"/>
                    <w:snapToGrid w:val="0"/>
                    <w:jc w:val="center"/>
                    <w:rPr>
                      <w:rFonts w:eastAsia="Calibri"/>
                      <w:b/>
                      <w:szCs w:val="22"/>
                    </w:rPr>
                  </w:pPr>
                  <w:r w:rsidRPr="009743EA">
                    <w:rPr>
                      <w:rFonts w:eastAsia="Calibri"/>
                      <w:b/>
                      <w:szCs w:val="22"/>
                    </w:rPr>
                    <w:t>Value</w:t>
                  </w:r>
                </w:p>
              </w:tc>
            </w:tr>
            <w:tr w:rsidR="00375E62" w:rsidRPr="009743EA" w14:paraId="58504C0D" w14:textId="77777777" w:rsidTr="005A2D7C">
              <w:trPr>
                <w:jc w:val="center"/>
              </w:trPr>
              <w:tc>
                <w:tcPr>
                  <w:tcW w:w="1501" w:type="dxa"/>
                  <w:shd w:val="clear" w:color="auto" w:fill="DEEAF6"/>
                </w:tcPr>
                <w:p w14:paraId="2DDA8541" w14:textId="77777777" w:rsidR="00375E62" w:rsidRPr="009743EA" w:rsidRDefault="00375E62" w:rsidP="005A2D7C">
                  <w:pPr>
                    <w:pStyle w:val="TAL"/>
                    <w:keepNext w:val="0"/>
                    <w:snapToGrid w:val="0"/>
                    <w:jc w:val="center"/>
                    <w:rPr>
                      <w:rFonts w:eastAsia="Calibri"/>
                      <w:szCs w:val="22"/>
                    </w:rPr>
                  </w:pPr>
                  <w:r w:rsidRPr="009743EA">
                    <w:rPr>
                      <w:rFonts w:eastAsia="Calibri"/>
                      <w:szCs w:val="22"/>
                    </w:rPr>
                    <w:t>X-M2M-RI</w:t>
                  </w:r>
                </w:p>
              </w:tc>
              <w:tc>
                <w:tcPr>
                  <w:tcW w:w="4359" w:type="dxa"/>
                  <w:shd w:val="clear" w:color="auto" w:fill="auto"/>
                </w:tcPr>
                <w:p w14:paraId="3336CC81" w14:textId="77777777" w:rsidR="00375E62" w:rsidRPr="009743EA" w:rsidRDefault="00375E62" w:rsidP="005A2D7C">
                  <w:pPr>
                    <w:pStyle w:val="TAL"/>
                    <w:keepNext w:val="0"/>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375E62" w:rsidRPr="009743EA" w14:paraId="07D4F4C5" w14:textId="77777777" w:rsidTr="005A2D7C">
              <w:trPr>
                <w:jc w:val="center"/>
              </w:trPr>
              <w:tc>
                <w:tcPr>
                  <w:tcW w:w="1501" w:type="dxa"/>
                  <w:shd w:val="clear" w:color="auto" w:fill="DEEAF6"/>
                </w:tcPr>
                <w:p w14:paraId="1B826ABD" w14:textId="77777777" w:rsidR="00375E62" w:rsidRPr="009743EA" w:rsidRDefault="00375E62" w:rsidP="005A2D7C">
                  <w:pPr>
                    <w:pStyle w:val="TAL"/>
                    <w:keepNext w:val="0"/>
                    <w:snapToGrid w:val="0"/>
                    <w:jc w:val="center"/>
                    <w:rPr>
                      <w:rFonts w:eastAsia="Calibri"/>
                      <w:szCs w:val="22"/>
                    </w:rPr>
                  </w:pPr>
                  <w:r w:rsidRPr="009743EA">
                    <w:rPr>
                      <w:rFonts w:eastAsia="Calibri"/>
                      <w:szCs w:val="22"/>
                    </w:rPr>
                    <w:t>X-M2M-Origin</w:t>
                  </w:r>
                </w:p>
              </w:tc>
              <w:tc>
                <w:tcPr>
                  <w:tcW w:w="4359" w:type="dxa"/>
                  <w:shd w:val="clear" w:color="auto" w:fill="auto"/>
                </w:tcPr>
                <w:p w14:paraId="75458A3B" w14:textId="77777777" w:rsidR="00375E62" w:rsidRPr="009743EA" w:rsidRDefault="00375E62" w:rsidP="005A2D7C">
                  <w:pPr>
                    <w:pStyle w:val="TAL"/>
                    <w:keepNext w:val="0"/>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request</w:t>
                  </w:r>
                  <w:r w:rsidR="005A3EEC" w:rsidRPr="009743EA">
                    <w:rPr>
                      <w:rFonts w:eastAsia="Calibri"/>
                      <w:szCs w:val="22"/>
                    </w:rPr>
                    <w:t xml:space="preserve"> </w:t>
                  </w:r>
                  <w:r w:rsidRPr="009743EA">
                    <w:rPr>
                      <w:rFonts w:eastAsia="Calibri"/>
                      <w:szCs w:val="22"/>
                    </w:rPr>
                    <w:t>originator</w:t>
                  </w:r>
                </w:p>
              </w:tc>
            </w:tr>
            <w:tr w:rsidR="00375E62" w:rsidRPr="009743EA" w14:paraId="4BE2EA63" w14:textId="77777777" w:rsidTr="005A2D7C">
              <w:trPr>
                <w:jc w:val="center"/>
              </w:trPr>
              <w:tc>
                <w:tcPr>
                  <w:tcW w:w="1501" w:type="dxa"/>
                  <w:shd w:val="clear" w:color="auto" w:fill="DEEAF6"/>
                </w:tcPr>
                <w:p w14:paraId="0FBEDC72" w14:textId="77777777" w:rsidR="00375E62" w:rsidRPr="009743EA" w:rsidRDefault="00375E62" w:rsidP="005A2D7C">
                  <w:pPr>
                    <w:pStyle w:val="TAL"/>
                    <w:keepNext w:val="0"/>
                    <w:snapToGrid w:val="0"/>
                    <w:jc w:val="center"/>
                    <w:rPr>
                      <w:rFonts w:eastAsia="Calibri"/>
                      <w:szCs w:val="22"/>
                    </w:rPr>
                  </w:pPr>
                  <w:r w:rsidRPr="009743EA">
                    <w:rPr>
                      <w:rFonts w:eastAsia="Calibri"/>
                      <w:szCs w:val="22"/>
                    </w:rPr>
                    <w:t>Content-Type</w:t>
                  </w:r>
                </w:p>
              </w:tc>
              <w:tc>
                <w:tcPr>
                  <w:tcW w:w="4359" w:type="dxa"/>
                  <w:shd w:val="clear" w:color="auto" w:fill="auto"/>
                </w:tcPr>
                <w:p w14:paraId="281BC1B4" w14:textId="77777777" w:rsidR="00375E62" w:rsidRPr="009743EA" w:rsidRDefault="00375E62" w:rsidP="005A2D7C">
                  <w:pPr>
                    <w:pStyle w:val="TAL"/>
                    <w:keepNext w:val="0"/>
                    <w:snapToGrid w:val="0"/>
                    <w:rPr>
                      <w:rFonts w:eastAsia="Calibri"/>
                      <w:szCs w:val="22"/>
                    </w:rPr>
                  </w:pPr>
                  <w:r w:rsidRPr="009743EA">
                    <w:rPr>
                      <w:rFonts w:eastAsia="Calibri"/>
                      <w:szCs w:val="22"/>
                    </w:rPr>
                    <w:t>application/json</w:t>
                  </w:r>
                </w:p>
              </w:tc>
            </w:tr>
            <w:tr w:rsidR="001A040B" w:rsidRPr="009743EA" w14:paraId="60AA94EF" w14:textId="77777777" w:rsidTr="005A2D7C">
              <w:trPr>
                <w:jc w:val="center"/>
              </w:trPr>
              <w:tc>
                <w:tcPr>
                  <w:tcW w:w="1501" w:type="dxa"/>
                  <w:shd w:val="clear" w:color="auto" w:fill="DEEAF6"/>
                </w:tcPr>
                <w:p w14:paraId="5B46A331" w14:textId="77777777" w:rsidR="001A040B" w:rsidRPr="009743EA" w:rsidRDefault="001A040B" w:rsidP="005A2D7C">
                  <w:pPr>
                    <w:pStyle w:val="TAL"/>
                    <w:keepNext w:val="0"/>
                    <w:snapToGrid w:val="0"/>
                    <w:jc w:val="center"/>
                    <w:rPr>
                      <w:rFonts w:eastAsia="Calibri"/>
                      <w:szCs w:val="22"/>
                    </w:rPr>
                  </w:pPr>
                  <w:r w:rsidRPr="009743EA">
                    <w:rPr>
                      <w:rFonts w:eastAsia="Calibri"/>
                      <w:szCs w:val="22"/>
                    </w:rPr>
                    <w:t>X-M2M-RVI</w:t>
                  </w:r>
                </w:p>
              </w:tc>
              <w:tc>
                <w:tcPr>
                  <w:tcW w:w="4359" w:type="dxa"/>
                  <w:shd w:val="clear" w:color="auto" w:fill="auto"/>
                </w:tcPr>
                <w:p w14:paraId="3FEF76BA" w14:textId="77777777" w:rsidR="001A040B" w:rsidRPr="009743EA" w:rsidRDefault="001A040B" w:rsidP="005A2D7C">
                  <w:pPr>
                    <w:pStyle w:val="TAL"/>
                    <w:keepNext w:val="0"/>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0B208D16" w14:textId="77777777" w:rsidR="00375E62" w:rsidRPr="009743EA" w:rsidRDefault="00375E62" w:rsidP="005A2D7C">
            <w:pPr>
              <w:pStyle w:val="TAL"/>
              <w:keepNext w:val="0"/>
              <w:snapToGrid w:val="0"/>
              <w:jc w:val="center"/>
            </w:pPr>
          </w:p>
        </w:tc>
      </w:tr>
      <w:tr w:rsidR="00375E62" w:rsidRPr="009743EA" w14:paraId="3A407E6F" w14:textId="77777777" w:rsidTr="005A2D7C">
        <w:trPr>
          <w:cantSplit/>
          <w:jc w:val="center"/>
        </w:trPr>
        <w:tc>
          <w:tcPr>
            <w:tcW w:w="1286" w:type="dxa"/>
            <w:tcBorders>
              <w:top w:val="single" w:sz="4" w:space="0" w:color="000000"/>
              <w:left w:val="single" w:sz="4" w:space="0" w:color="000000"/>
              <w:bottom w:val="single" w:sz="4" w:space="0" w:color="000000"/>
            </w:tcBorders>
            <w:shd w:val="clear" w:color="auto" w:fill="E7E6E6"/>
          </w:tcPr>
          <w:p w14:paraId="4A80E1F6" w14:textId="77777777" w:rsidR="00375E62" w:rsidRPr="009743EA" w:rsidRDefault="00375E62" w:rsidP="00BD522C">
            <w:pPr>
              <w:pStyle w:val="Default"/>
              <w:overflowPunct w:val="0"/>
              <w:jc w:val="center"/>
              <w:rPr>
                <w:color w:val="auto"/>
              </w:rPr>
            </w:pPr>
          </w:p>
          <w:p w14:paraId="4D696751" w14:textId="77777777" w:rsidR="00375E62" w:rsidRPr="009743EA" w:rsidRDefault="00375E62" w:rsidP="00BD522C">
            <w:pPr>
              <w:pStyle w:val="Default"/>
              <w:overflowPunct w:val="0"/>
              <w:jc w:val="center"/>
              <w:rPr>
                <w:b/>
                <w:sz w:val="20"/>
                <w:szCs w:val="20"/>
              </w:rPr>
            </w:pPr>
          </w:p>
          <w:p w14:paraId="5FAD7D2B" w14:textId="77777777" w:rsidR="00375E62" w:rsidRPr="009743EA" w:rsidRDefault="00375E62" w:rsidP="00BD522C">
            <w:pPr>
              <w:pStyle w:val="Default"/>
              <w:overflowPunct w:val="0"/>
              <w:jc w:val="center"/>
              <w:rPr>
                <w:b/>
                <w:sz w:val="20"/>
                <w:szCs w:val="20"/>
              </w:rPr>
            </w:pPr>
          </w:p>
          <w:p w14:paraId="1DA7C64C" w14:textId="77777777" w:rsidR="00375E62" w:rsidRPr="009743EA" w:rsidRDefault="00375E62"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486F05C2" w14:textId="77777777" w:rsidR="00375E62" w:rsidRPr="009743EA" w:rsidRDefault="00375E62" w:rsidP="00BD522C">
            <w:pPr>
              <w:pStyle w:val="Default"/>
              <w:overflowPunct w:val="0"/>
              <w:jc w:val="center"/>
              <w:rPr>
                <w:b/>
                <w:kern w:val="1"/>
              </w:rPr>
            </w:pPr>
            <w:r w:rsidRPr="009743EA">
              <w:rPr>
                <w:rFonts w:ascii="Arial" w:eastAsia="Malgun Gothic" w:hAnsi="Arial"/>
                <w:b/>
                <w:color w:val="auto"/>
                <w:kern w:val="1"/>
                <w:sz w:val="18"/>
                <w:szCs w:val="20"/>
              </w:rPr>
              <w:t>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63CCD80" w14:textId="77777777" w:rsidR="00AD7CE5" w:rsidRPr="005A2D7C" w:rsidRDefault="00AD7CE5" w:rsidP="005A2D7C">
            <w:pPr>
              <w:pStyle w:val="TAL"/>
              <w:rPr>
                <w:rFonts w:eastAsia="Calibri Light"/>
              </w:rPr>
            </w:pPr>
          </w:p>
          <w:p w14:paraId="45A4822A" w14:textId="77777777" w:rsidR="00375E62" w:rsidRPr="009743EA" w:rsidRDefault="00AD7CE5" w:rsidP="00BD522C">
            <w:pPr>
              <w:widowControl w:val="0"/>
              <w:spacing w:after="0"/>
              <w:ind w:left="284"/>
              <w:jc w:val="both"/>
              <w:textAlignment w:val="auto"/>
              <w:rPr>
                <w:rFonts w:ascii="Arial" w:hAnsi="Arial"/>
                <w:color w:val="0070C0"/>
                <w:sz w:val="18"/>
              </w:rPr>
            </w:pPr>
            <w:r w:rsidRPr="009743EA">
              <w:rPr>
                <w:rFonts w:eastAsia="Calibri Light"/>
                <w:b/>
                <w:sz w:val="24"/>
              </w:rPr>
              <w:t>API/SUB/UPD/001_RCN0</w:t>
            </w:r>
          </w:p>
          <w:p w14:paraId="532256DB" w14:textId="77777777" w:rsidR="00375E62" w:rsidRPr="005A2D7C" w:rsidRDefault="00375E62" w:rsidP="007C39B4">
            <w:pPr>
              <w:pStyle w:val="NoSpacing"/>
              <w:overflowPunct w:val="0"/>
              <w:rPr>
                <w:rFonts w:ascii="Arial" w:hAnsi="Arial"/>
                <w:b/>
                <w:color w:val="0070C0"/>
                <w:sz w:val="18"/>
                <w:lang w:val="en-GB"/>
              </w:rPr>
            </w:pPr>
            <w:r w:rsidRPr="005A2D7C">
              <w:rPr>
                <w:rFonts w:ascii="Times New Roman" w:hAnsi="Times New Roman"/>
                <w:lang w:val="en-GB"/>
              </w:rPr>
              <w:t xml:space="preserve">    </w:t>
            </w:r>
          </w:p>
          <w:p w14:paraId="676AE1FA" w14:textId="77777777" w:rsidR="00375E62" w:rsidRPr="009743EA" w:rsidRDefault="00375E62"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0A6C2C89" w14:textId="77777777" w:rsidR="00375E62" w:rsidRPr="009743EA" w:rsidRDefault="00375E62" w:rsidP="00BD522C">
            <w:pPr>
              <w:pStyle w:val="TAL"/>
              <w:snapToGrid w:val="0"/>
              <w:ind w:left="284"/>
              <w:jc w:val="both"/>
              <w:rPr>
                <w:color w:val="0070C0"/>
              </w:rPr>
            </w:pPr>
          </w:p>
          <w:p w14:paraId="72F528C8" w14:textId="77777777" w:rsidR="00375E62" w:rsidRPr="009743EA" w:rsidRDefault="00375E62" w:rsidP="00BD522C">
            <w:pPr>
              <w:pStyle w:val="TAL"/>
              <w:snapToGrid w:val="0"/>
              <w:ind w:left="284"/>
              <w:jc w:val="both"/>
              <w:rPr>
                <w:color w:val="0070C0"/>
              </w:rPr>
            </w:pPr>
            <w:r w:rsidRPr="009743EA">
              <w:rPr>
                <w:color w:val="0070C0"/>
              </w:rPr>
              <w:t>PUT /mn-name/ae_actuator/ae_sub?rcn=0 HTTP/1.1</w:t>
            </w:r>
          </w:p>
          <w:p w14:paraId="422A7685" w14:textId="77777777" w:rsidR="00375E62" w:rsidRPr="009743EA" w:rsidRDefault="00375E62" w:rsidP="00BD522C">
            <w:pPr>
              <w:pStyle w:val="TAL"/>
              <w:snapToGrid w:val="0"/>
              <w:ind w:left="284"/>
              <w:jc w:val="both"/>
              <w:rPr>
                <w:color w:val="0070C0"/>
              </w:rPr>
            </w:pPr>
            <w:r w:rsidRPr="009743EA">
              <w:rPr>
                <w:color w:val="0070C0"/>
              </w:rPr>
              <w:t>Host: 192.168.0.10:8282</w:t>
            </w:r>
          </w:p>
          <w:p w14:paraId="72119B83" w14:textId="77777777" w:rsidR="00375E62" w:rsidRPr="009743EA" w:rsidRDefault="00375E62" w:rsidP="00BD522C">
            <w:pPr>
              <w:pStyle w:val="TAL"/>
              <w:snapToGrid w:val="0"/>
              <w:ind w:left="284"/>
              <w:jc w:val="both"/>
              <w:rPr>
                <w:color w:val="0070C0"/>
              </w:rPr>
            </w:pPr>
            <w:r w:rsidRPr="009743EA">
              <w:rPr>
                <w:color w:val="0070C0"/>
              </w:rPr>
              <w:t>X-M2M-Origin: CAE5630283216026458665</w:t>
            </w:r>
          </w:p>
          <w:p w14:paraId="2887F092" w14:textId="77777777" w:rsidR="00247D1F" w:rsidRPr="009743EA" w:rsidRDefault="00247D1F" w:rsidP="00BD522C">
            <w:pPr>
              <w:pStyle w:val="TAL"/>
              <w:snapToGrid w:val="0"/>
              <w:ind w:left="284"/>
              <w:jc w:val="both"/>
              <w:rPr>
                <w:color w:val="0070C0"/>
              </w:rPr>
            </w:pPr>
            <w:r w:rsidRPr="009743EA">
              <w:rPr>
                <w:color w:val="0070C0"/>
              </w:rPr>
              <w:t>Content-Type: application/json</w:t>
            </w:r>
          </w:p>
          <w:p w14:paraId="0224CDCF" w14:textId="77777777" w:rsidR="00856D18" w:rsidRPr="009743EA" w:rsidRDefault="00856D18" w:rsidP="00856D18">
            <w:pPr>
              <w:pStyle w:val="TAL"/>
              <w:snapToGrid w:val="0"/>
              <w:ind w:left="284"/>
              <w:jc w:val="both"/>
              <w:rPr>
                <w:color w:val="0070C0"/>
              </w:rPr>
            </w:pPr>
            <w:r w:rsidRPr="009743EA">
              <w:rPr>
                <w:color w:val="0070C0"/>
              </w:rPr>
              <w:t>Accept: application/json</w:t>
            </w:r>
          </w:p>
          <w:p w14:paraId="58F83D96" w14:textId="77777777" w:rsidR="00375E62" w:rsidRPr="009743EA" w:rsidRDefault="00375E62" w:rsidP="00BD522C">
            <w:pPr>
              <w:pStyle w:val="TAL"/>
              <w:snapToGrid w:val="0"/>
              <w:ind w:left="284"/>
              <w:jc w:val="both"/>
              <w:rPr>
                <w:color w:val="0070C0"/>
              </w:rPr>
            </w:pPr>
            <w:r w:rsidRPr="009743EA">
              <w:rPr>
                <w:color w:val="0070C0"/>
              </w:rPr>
              <w:t>X-M2M-RI: 1234</w:t>
            </w:r>
          </w:p>
          <w:p w14:paraId="465F96F5"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5C2F2253" w14:textId="77777777" w:rsidR="00375E62" w:rsidRPr="009743EA" w:rsidRDefault="00375E62" w:rsidP="00BD522C">
            <w:pPr>
              <w:pStyle w:val="TAL"/>
              <w:snapToGrid w:val="0"/>
              <w:ind w:left="284"/>
              <w:jc w:val="both"/>
              <w:rPr>
                <w:color w:val="0070C0"/>
              </w:rPr>
            </w:pPr>
          </w:p>
          <w:p w14:paraId="1744A485" w14:textId="77777777" w:rsidR="00375E62" w:rsidRPr="009743EA" w:rsidRDefault="00375E62" w:rsidP="00BD522C">
            <w:pPr>
              <w:pStyle w:val="TAL"/>
              <w:snapToGrid w:val="0"/>
              <w:ind w:left="284"/>
              <w:jc w:val="both"/>
              <w:rPr>
                <w:color w:val="0070C0"/>
              </w:rPr>
            </w:pPr>
            <w:r w:rsidRPr="009743EA">
              <w:rPr>
                <w:color w:val="0070C0"/>
              </w:rPr>
              <w:t>{</w:t>
            </w:r>
          </w:p>
          <w:p w14:paraId="3F68380A" w14:textId="77777777" w:rsidR="00375E62" w:rsidRPr="009743EA" w:rsidRDefault="00970978" w:rsidP="00BD522C">
            <w:pPr>
              <w:pStyle w:val="TAL"/>
              <w:snapToGrid w:val="0"/>
              <w:ind w:left="284"/>
              <w:jc w:val="both"/>
              <w:rPr>
                <w:color w:val="0070C0"/>
              </w:rPr>
            </w:pPr>
            <w:r w:rsidRPr="009743EA">
              <w:rPr>
                <w:color w:val="0070C0"/>
              </w:rPr>
              <w:t xml:space="preserve">    </w:t>
            </w:r>
            <w:r w:rsidR="00375E62" w:rsidRPr="009743EA">
              <w:rPr>
                <w:color w:val="0070C0"/>
              </w:rPr>
              <w:t>"m2m:sub": {</w:t>
            </w:r>
          </w:p>
          <w:p w14:paraId="1C3ABA8A" w14:textId="77777777" w:rsidR="00375E62" w:rsidRPr="009743EA" w:rsidRDefault="00970978" w:rsidP="00BD522C">
            <w:pPr>
              <w:pStyle w:val="TAL"/>
              <w:snapToGrid w:val="0"/>
              <w:ind w:left="284"/>
              <w:jc w:val="both"/>
              <w:rPr>
                <w:color w:val="0070C0"/>
              </w:rPr>
            </w:pPr>
            <w:r w:rsidRPr="009743EA">
              <w:rPr>
                <w:color w:val="0070C0"/>
              </w:rPr>
              <w:t xml:space="preserve">        </w:t>
            </w:r>
            <w:r w:rsidR="00375E62" w:rsidRPr="009743EA">
              <w:rPr>
                <w:color w:val="0070C0"/>
              </w:rPr>
              <w:t>"nct": 3</w:t>
            </w:r>
          </w:p>
          <w:p w14:paraId="141310FC" w14:textId="77777777" w:rsidR="00375E62" w:rsidRPr="009743EA" w:rsidRDefault="00375E62" w:rsidP="00BD522C">
            <w:pPr>
              <w:pStyle w:val="TAL"/>
              <w:snapToGrid w:val="0"/>
              <w:ind w:left="284"/>
              <w:jc w:val="both"/>
              <w:rPr>
                <w:color w:val="0070C0"/>
              </w:rPr>
            </w:pPr>
            <w:r w:rsidRPr="009743EA">
              <w:rPr>
                <w:color w:val="0070C0"/>
              </w:rPr>
              <w:t xml:space="preserve">    }</w:t>
            </w:r>
          </w:p>
          <w:p w14:paraId="3A7F46A6" w14:textId="77777777" w:rsidR="00375E62" w:rsidRPr="009743EA" w:rsidRDefault="00375E62" w:rsidP="00BD522C">
            <w:pPr>
              <w:pStyle w:val="TAL"/>
              <w:snapToGrid w:val="0"/>
              <w:ind w:left="284"/>
              <w:jc w:val="both"/>
              <w:rPr>
                <w:color w:val="0070C0"/>
              </w:rPr>
            </w:pPr>
            <w:r w:rsidRPr="009743EA">
              <w:rPr>
                <w:color w:val="0070C0"/>
              </w:rPr>
              <w:t>}</w:t>
            </w:r>
          </w:p>
          <w:p w14:paraId="3FC62380" w14:textId="77777777" w:rsidR="00375E62" w:rsidRPr="009743EA" w:rsidRDefault="00375E62" w:rsidP="00BD522C">
            <w:pPr>
              <w:pStyle w:val="TAL"/>
              <w:snapToGrid w:val="0"/>
              <w:ind w:left="284"/>
              <w:jc w:val="both"/>
              <w:rPr>
                <w:color w:val="0070C0"/>
                <w:lang w:eastAsia="ko-KR"/>
              </w:rPr>
            </w:pPr>
          </w:p>
          <w:p w14:paraId="2F4CAD22" w14:textId="77777777" w:rsidR="00375E62" w:rsidRPr="009743EA" w:rsidRDefault="00375E62" w:rsidP="00BD522C">
            <w:pPr>
              <w:widowControl w:val="0"/>
              <w:spacing w:after="0"/>
              <w:ind w:left="284"/>
              <w:jc w:val="both"/>
              <w:textAlignment w:val="auto"/>
              <w:rPr>
                <w:rFonts w:ascii="Arial" w:hAnsi="Arial"/>
                <w:b/>
                <w:color w:val="0070C0"/>
                <w:sz w:val="18"/>
              </w:rPr>
            </w:pPr>
          </w:p>
          <w:p w14:paraId="2B9ABDB4" w14:textId="77777777" w:rsidR="00375E62" w:rsidRPr="009743EA" w:rsidRDefault="00375E62"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6A6C7FC0" w14:textId="77777777" w:rsidR="00375E62" w:rsidRPr="009743EA" w:rsidRDefault="00375E62" w:rsidP="00BD522C">
            <w:pPr>
              <w:widowControl w:val="0"/>
              <w:spacing w:after="0"/>
              <w:ind w:left="284"/>
              <w:textAlignment w:val="auto"/>
              <w:rPr>
                <w:rFonts w:ascii="Arial" w:hAnsi="Arial"/>
                <w:color w:val="0070C0"/>
                <w:sz w:val="18"/>
              </w:rPr>
            </w:pPr>
          </w:p>
          <w:p w14:paraId="5F6DCF07" w14:textId="77777777" w:rsidR="00375E62" w:rsidRPr="009743EA" w:rsidRDefault="00375E62" w:rsidP="00BD522C">
            <w:pPr>
              <w:widowControl w:val="0"/>
              <w:spacing w:after="0"/>
              <w:ind w:left="284"/>
              <w:textAlignment w:val="auto"/>
              <w:rPr>
                <w:rFonts w:ascii="Arial" w:hAnsi="Arial"/>
                <w:color w:val="0070C0"/>
                <w:sz w:val="18"/>
              </w:rPr>
            </w:pPr>
            <w:r w:rsidRPr="009743EA">
              <w:rPr>
                <w:rFonts w:ascii="Arial" w:hAnsi="Arial"/>
                <w:color w:val="0070C0"/>
                <w:sz w:val="18"/>
              </w:rPr>
              <w:t>200 OK</w:t>
            </w:r>
          </w:p>
          <w:p w14:paraId="12AC1710" w14:textId="77777777" w:rsidR="00375E62" w:rsidRPr="009743EA" w:rsidRDefault="00375E62" w:rsidP="00BD522C">
            <w:pPr>
              <w:pStyle w:val="TAL"/>
              <w:snapToGrid w:val="0"/>
              <w:ind w:left="284"/>
              <w:rPr>
                <w:color w:val="0070C0"/>
              </w:rPr>
            </w:pPr>
            <w:r w:rsidRPr="009743EA">
              <w:rPr>
                <w:color w:val="0070C0"/>
              </w:rPr>
              <w:t>Content-Location: mn-name/ae_actuator/ae_sub</w:t>
            </w:r>
          </w:p>
          <w:p w14:paraId="6EFD7A48" w14:textId="77777777" w:rsidR="00375E62" w:rsidRPr="00325791" w:rsidRDefault="00375E62" w:rsidP="00BD522C">
            <w:pPr>
              <w:pStyle w:val="TAL"/>
              <w:snapToGrid w:val="0"/>
              <w:ind w:left="284"/>
              <w:rPr>
                <w:color w:val="0070C0"/>
                <w:lang w:val="fr-FR"/>
              </w:rPr>
            </w:pPr>
            <w:r w:rsidRPr="00325791">
              <w:rPr>
                <w:color w:val="0070C0"/>
                <w:lang w:val="fr-FR"/>
              </w:rPr>
              <w:t>Content-Type: application/json</w:t>
            </w:r>
          </w:p>
          <w:p w14:paraId="0D490236" w14:textId="77777777" w:rsidR="00375E62" w:rsidRPr="00325791" w:rsidRDefault="00375E62" w:rsidP="00BD522C">
            <w:pPr>
              <w:pStyle w:val="TAL"/>
              <w:snapToGrid w:val="0"/>
              <w:ind w:left="284"/>
              <w:rPr>
                <w:color w:val="0070C0"/>
                <w:lang w:val="fr-FR"/>
              </w:rPr>
            </w:pPr>
            <w:r w:rsidRPr="00325791">
              <w:rPr>
                <w:color w:val="0070C0"/>
                <w:lang w:val="fr-FR"/>
              </w:rPr>
              <w:t>X-M2M-RI: 1234</w:t>
            </w:r>
          </w:p>
          <w:p w14:paraId="44E69461"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5CD72102" w14:textId="77777777" w:rsidR="00375E62" w:rsidRPr="009743EA" w:rsidRDefault="00375E62" w:rsidP="00BD522C">
            <w:pPr>
              <w:pStyle w:val="TAL"/>
              <w:snapToGrid w:val="0"/>
              <w:ind w:left="284"/>
              <w:rPr>
                <w:color w:val="0070C0"/>
              </w:rPr>
            </w:pPr>
            <w:r w:rsidRPr="009743EA">
              <w:rPr>
                <w:color w:val="0070C0"/>
              </w:rPr>
              <w:t>X-M2M-RSC: 2004</w:t>
            </w:r>
          </w:p>
          <w:p w14:paraId="441A266A" w14:textId="77777777" w:rsidR="00375E62" w:rsidRPr="009743EA" w:rsidRDefault="00375E62" w:rsidP="00BD522C">
            <w:pPr>
              <w:pStyle w:val="TAL"/>
              <w:snapToGrid w:val="0"/>
              <w:ind w:left="284"/>
              <w:jc w:val="both"/>
              <w:rPr>
                <w:color w:val="0070C0"/>
              </w:rPr>
            </w:pPr>
          </w:p>
        </w:tc>
      </w:tr>
      <w:tr w:rsidR="00375E62" w:rsidRPr="009743EA" w14:paraId="7E287324"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573F3E91"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30501D23"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0C7AA71A"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58694CB0"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5AAFD746"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26E28261"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5AB096EF" w14:textId="77777777" w:rsidR="00375E62" w:rsidRPr="009743EA" w:rsidRDefault="00375E62"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439B248B" w14:textId="77777777" w:rsidR="00375E62" w:rsidRPr="009743EA" w:rsidRDefault="00375E62"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31D5BA8B" w14:textId="77777777" w:rsidR="00375E62" w:rsidRPr="009743EA" w:rsidRDefault="00375E62" w:rsidP="00BD522C">
            <w:pPr>
              <w:pStyle w:val="TAL"/>
              <w:snapToGrid w:val="0"/>
              <w:jc w:val="center"/>
              <w:rPr>
                <w:b/>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F623C5D" w14:textId="77777777" w:rsidR="0045477F" w:rsidRPr="005A2D7C" w:rsidRDefault="0045477F" w:rsidP="005A2D7C">
            <w:pPr>
              <w:pStyle w:val="TAL"/>
              <w:rPr>
                <w:rFonts w:eastAsia="Calibri Light"/>
              </w:rPr>
            </w:pPr>
          </w:p>
          <w:p w14:paraId="26B29BC5" w14:textId="77777777" w:rsidR="00375E62" w:rsidRPr="009743EA" w:rsidRDefault="0045477F" w:rsidP="00BD522C">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API/SUB/UPD/001</w:t>
            </w:r>
          </w:p>
          <w:p w14:paraId="2D0EA245" w14:textId="77777777" w:rsidR="0045477F" w:rsidRPr="009743EA" w:rsidRDefault="0045477F" w:rsidP="00BD522C">
            <w:pPr>
              <w:pStyle w:val="TAL"/>
              <w:snapToGrid w:val="0"/>
              <w:ind w:left="284"/>
            </w:pPr>
            <w:r w:rsidRPr="009743EA">
              <w:rPr>
                <w:rFonts w:ascii="Times New Roman" w:eastAsia="Calibri Light" w:hAnsi="Times New Roman"/>
                <w:b/>
                <w:sz w:val="24"/>
              </w:rPr>
              <w:t>API/SUB/UPD/001_RCN1</w:t>
            </w:r>
          </w:p>
          <w:p w14:paraId="2573F268" w14:textId="77777777" w:rsidR="00375E62" w:rsidRPr="005A2D7C" w:rsidRDefault="00375E62" w:rsidP="00BD522C">
            <w:pPr>
              <w:pStyle w:val="NoSpacing"/>
              <w:overflowPunct w:val="0"/>
              <w:rPr>
                <w:rFonts w:ascii="Times New Roman" w:hAnsi="Times New Roman"/>
                <w:b/>
                <w:sz w:val="24"/>
                <w:lang w:val="en-GB"/>
              </w:rPr>
            </w:pPr>
            <w:r w:rsidRPr="005A2D7C">
              <w:rPr>
                <w:rFonts w:ascii="Times New Roman" w:hAnsi="Times New Roman"/>
                <w:b/>
                <w:lang w:val="en-GB"/>
              </w:rPr>
              <w:t xml:space="preserve">    </w:t>
            </w:r>
            <w:r w:rsidRPr="005A2D7C">
              <w:rPr>
                <w:rFonts w:ascii="Times New Roman" w:hAnsi="Times New Roman"/>
                <w:lang w:val="en-GB"/>
              </w:rPr>
              <w:t xml:space="preserve">   </w:t>
            </w:r>
          </w:p>
          <w:p w14:paraId="6C27423E" w14:textId="77777777" w:rsidR="00375E62" w:rsidRPr="009743EA" w:rsidRDefault="00375E62"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392522C9" w14:textId="77777777" w:rsidR="00375E62" w:rsidRPr="009743EA" w:rsidRDefault="00375E62" w:rsidP="00BD522C">
            <w:pPr>
              <w:pStyle w:val="TAL"/>
              <w:snapToGrid w:val="0"/>
              <w:ind w:left="284"/>
              <w:jc w:val="both"/>
              <w:rPr>
                <w:color w:val="0070C0"/>
              </w:rPr>
            </w:pPr>
          </w:p>
          <w:p w14:paraId="60B43FFA" w14:textId="77777777" w:rsidR="00375E62" w:rsidRPr="009743EA" w:rsidRDefault="00375E62" w:rsidP="00BD522C">
            <w:pPr>
              <w:pStyle w:val="TAL"/>
              <w:snapToGrid w:val="0"/>
              <w:ind w:left="284"/>
              <w:jc w:val="both"/>
              <w:rPr>
                <w:color w:val="0070C0"/>
              </w:rPr>
            </w:pPr>
            <w:r w:rsidRPr="009743EA">
              <w:rPr>
                <w:color w:val="0070C0"/>
              </w:rPr>
              <w:t>PUT /mn-name/ae_actuator/ae_sub HTTP/1.1</w:t>
            </w:r>
          </w:p>
          <w:p w14:paraId="7E07342E" w14:textId="77777777" w:rsidR="00375E62" w:rsidRPr="009743EA" w:rsidRDefault="00375E62" w:rsidP="00BD522C">
            <w:pPr>
              <w:pStyle w:val="TAL"/>
              <w:snapToGrid w:val="0"/>
              <w:ind w:left="284"/>
              <w:jc w:val="both"/>
              <w:rPr>
                <w:color w:val="0070C0"/>
              </w:rPr>
            </w:pPr>
            <w:r w:rsidRPr="009743EA">
              <w:rPr>
                <w:color w:val="0070C0"/>
              </w:rPr>
              <w:t>Host: 192.168.0.10:8282</w:t>
            </w:r>
          </w:p>
          <w:p w14:paraId="7569CB28" w14:textId="77777777" w:rsidR="00375E62" w:rsidRPr="009743EA" w:rsidRDefault="00375E62" w:rsidP="00BD522C">
            <w:pPr>
              <w:pStyle w:val="TAL"/>
              <w:snapToGrid w:val="0"/>
              <w:ind w:left="284"/>
              <w:jc w:val="both"/>
              <w:rPr>
                <w:color w:val="0070C0"/>
              </w:rPr>
            </w:pPr>
            <w:r w:rsidRPr="009743EA">
              <w:rPr>
                <w:color w:val="0070C0"/>
              </w:rPr>
              <w:t>X-M2M-Origin: CAE5630283216026458665</w:t>
            </w:r>
          </w:p>
          <w:p w14:paraId="76A3C6DF" w14:textId="77777777" w:rsidR="00247D1F" w:rsidRPr="009743EA" w:rsidRDefault="00247D1F" w:rsidP="00BD522C">
            <w:pPr>
              <w:pStyle w:val="TAL"/>
              <w:snapToGrid w:val="0"/>
              <w:ind w:left="284"/>
              <w:jc w:val="both"/>
              <w:rPr>
                <w:color w:val="0070C0"/>
              </w:rPr>
            </w:pPr>
            <w:r w:rsidRPr="009743EA">
              <w:rPr>
                <w:color w:val="0070C0"/>
              </w:rPr>
              <w:t>Content-Type: application/json</w:t>
            </w:r>
          </w:p>
          <w:p w14:paraId="04115745" w14:textId="77777777" w:rsidR="00856D18" w:rsidRPr="009743EA" w:rsidRDefault="00856D18" w:rsidP="00856D18">
            <w:pPr>
              <w:pStyle w:val="TAL"/>
              <w:snapToGrid w:val="0"/>
              <w:ind w:left="284"/>
              <w:jc w:val="both"/>
              <w:rPr>
                <w:color w:val="0070C0"/>
              </w:rPr>
            </w:pPr>
            <w:r w:rsidRPr="009743EA">
              <w:rPr>
                <w:color w:val="0070C0"/>
              </w:rPr>
              <w:t>Accept: application/json</w:t>
            </w:r>
          </w:p>
          <w:p w14:paraId="284DA817" w14:textId="77777777" w:rsidR="00375E62" w:rsidRPr="009743EA" w:rsidRDefault="00375E62" w:rsidP="00BD522C">
            <w:pPr>
              <w:pStyle w:val="TAL"/>
              <w:snapToGrid w:val="0"/>
              <w:ind w:left="284"/>
              <w:jc w:val="both"/>
              <w:rPr>
                <w:color w:val="0070C0"/>
              </w:rPr>
            </w:pPr>
            <w:r w:rsidRPr="009743EA">
              <w:rPr>
                <w:color w:val="0070C0"/>
              </w:rPr>
              <w:t>X-M2M-RI: 1234</w:t>
            </w:r>
          </w:p>
          <w:p w14:paraId="463652C5"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2D12364B" w14:textId="77777777" w:rsidR="00375E62" w:rsidRPr="009743EA" w:rsidRDefault="00375E62" w:rsidP="00BD522C">
            <w:pPr>
              <w:pStyle w:val="TAL"/>
              <w:snapToGrid w:val="0"/>
              <w:ind w:left="284"/>
              <w:jc w:val="both"/>
              <w:rPr>
                <w:color w:val="0070C0"/>
              </w:rPr>
            </w:pPr>
          </w:p>
          <w:p w14:paraId="2EB9B636" w14:textId="77777777" w:rsidR="00375E62" w:rsidRPr="009743EA" w:rsidRDefault="00375E62" w:rsidP="00BD522C">
            <w:pPr>
              <w:pStyle w:val="TAL"/>
              <w:snapToGrid w:val="0"/>
              <w:ind w:left="284"/>
              <w:jc w:val="both"/>
              <w:rPr>
                <w:color w:val="0070C0"/>
              </w:rPr>
            </w:pPr>
            <w:r w:rsidRPr="009743EA">
              <w:rPr>
                <w:color w:val="0070C0"/>
              </w:rPr>
              <w:t>{</w:t>
            </w:r>
          </w:p>
          <w:p w14:paraId="258FFCBA" w14:textId="77777777" w:rsidR="00375E62" w:rsidRPr="009743EA" w:rsidRDefault="00970978" w:rsidP="00BD522C">
            <w:pPr>
              <w:pStyle w:val="TAL"/>
              <w:snapToGrid w:val="0"/>
              <w:ind w:left="284"/>
              <w:jc w:val="both"/>
              <w:rPr>
                <w:color w:val="0070C0"/>
              </w:rPr>
            </w:pPr>
            <w:r w:rsidRPr="009743EA">
              <w:rPr>
                <w:color w:val="0070C0"/>
              </w:rPr>
              <w:t xml:space="preserve">    </w:t>
            </w:r>
            <w:r w:rsidR="00375E62" w:rsidRPr="009743EA">
              <w:rPr>
                <w:color w:val="0070C0"/>
              </w:rPr>
              <w:t>"m2m:sub": {</w:t>
            </w:r>
          </w:p>
          <w:p w14:paraId="1FDF2D82" w14:textId="77777777" w:rsidR="00375E62" w:rsidRPr="009743EA" w:rsidRDefault="00970978" w:rsidP="00BD522C">
            <w:pPr>
              <w:pStyle w:val="TAL"/>
              <w:snapToGrid w:val="0"/>
              <w:ind w:left="284"/>
              <w:jc w:val="both"/>
              <w:rPr>
                <w:color w:val="0070C0"/>
              </w:rPr>
            </w:pPr>
            <w:r w:rsidRPr="009743EA">
              <w:rPr>
                <w:color w:val="0070C0"/>
              </w:rPr>
              <w:t xml:space="preserve"> </w:t>
            </w:r>
            <w:r w:rsidR="00375E62" w:rsidRPr="009743EA">
              <w:rPr>
                <w:color w:val="0070C0"/>
              </w:rPr>
              <w:t xml:space="preserve"> </w:t>
            </w:r>
            <w:r w:rsidRPr="009743EA">
              <w:rPr>
                <w:color w:val="0070C0"/>
              </w:rPr>
              <w:t xml:space="preserve">      </w:t>
            </w:r>
            <w:r w:rsidR="00375E62" w:rsidRPr="009743EA">
              <w:rPr>
                <w:color w:val="0070C0"/>
              </w:rPr>
              <w:t>"nct": 3</w:t>
            </w:r>
          </w:p>
          <w:p w14:paraId="4FE1A812" w14:textId="77777777" w:rsidR="00375E62" w:rsidRPr="009743EA" w:rsidRDefault="00375E62" w:rsidP="00BD522C">
            <w:pPr>
              <w:pStyle w:val="TAL"/>
              <w:snapToGrid w:val="0"/>
              <w:ind w:left="284"/>
              <w:jc w:val="both"/>
              <w:rPr>
                <w:color w:val="0070C0"/>
              </w:rPr>
            </w:pPr>
            <w:r w:rsidRPr="009743EA">
              <w:rPr>
                <w:color w:val="0070C0"/>
              </w:rPr>
              <w:t xml:space="preserve">    }</w:t>
            </w:r>
          </w:p>
          <w:p w14:paraId="1EF99E32" w14:textId="77777777" w:rsidR="00375E62" w:rsidRPr="009743EA" w:rsidRDefault="00375E62" w:rsidP="00BD522C">
            <w:pPr>
              <w:pStyle w:val="TAL"/>
              <w:snapToGrid w:val="0"/>
              <w:ind w:left="284"/>
              <w:jc w:val="both"/>
              <w:rPr>
                <w:color w:val="0070C0"/>
              </w:rPr>
            </w:pPr>
            <w:r w:rsidRPr="009743EA">
              <w:rPr>
                <w:color w:val="0070C0"/>
              </w:rPr>
              <w:t>}</w:t>
            </w:r>
          </w:p>
          <w:p w14:paraId="6936ADF7" w14:textId="77777777" w:rsidR="00375E62" w:rsidRPr="009743EA" w:rsidRDefault="00375E62" w:rsidP="00BD522C">
            <w:pPr>
              <w:pStyle w:val="TAL"/>
              <w:snapToGrid w:val="0"/>
              <w:ind w:left="284"/>
              <w:jc w:val="both"/>
              <w:rPr>
                <w:color w:val="0070C0"/>
              </w:rPr>
            </w:pPr>
          </w:p>
          <w:p w14:paraId="71BCD9B5" w14:textId="77777777" w:rsidR="00375E62" w:rsidRPr="009743EA" w:rsidRDefault="00375E62" w:rsidP="00BD522C">
            <w:pPr>
              <w:widowControl w:val="0"/>
              <w:spacing w:after="0"/>
              <w:ind w:left="284"/>
              <w:jc w:val="both"/>
              <w:textAlignment w:val="auto"/>
              <w:rPr>
                <w:rFonts w:ascii="Arial" w:hAnsi="Arial"/>
                <w:b/>
                <w:color w:val="0070C0"/>
                <w:sz w:val="18"/>
              </w:rPr>
            </w:pPr>
          </w:p>
          <w:p w14:paraId="74F8F40E" w14:textId="77777777" w:rsidR="00375E62" w:rsidRPr="009743EA" w:rsidRDefault="00375E62"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0DB7AE4E" w14:textId="77777777" w:rsidR="00375E62" w:rsidRPr="009743EA" w:rsidRDefault="00375E62" w:rsidP="00BD522C">
            <w:pPr>
              <w:widowControl w:val="0"/>
              <w:spacing w:after="0"/>
              <w:ind w:left="284"/>
              <w:textAlignment w:val="auto"/>
              <w:rPr>
                <w:rFonts w:ascii="Arial" w:hAnsi="Arial"/>
                <w:color w:val="0070C0"/>
                <w:sz w:val="18"/>
              </w:rPr>
            </w:pPr>
          </w:p>
          <w:p w14:paraId="5AA6AB7E" w14:textId="77777777" w:rsidR="00375E62" w:rsidRPr="009743EA" w:rsidRDefault="00375E62" w:rsidP="00BD522C">
            <w:pPr>
              <w:widowControl w:val="0"/>
              <w:spacing w:after="0"/>
              <w:ind w:left="284"/>
              <w:textAlignment w:val="auto"/>
              <w:rPr>
                <w:rFonts w:ascii="Arial" w:hAnsi="Arial"/>
                <w:color w:val="0070C0"/>
                <w:sz w:val="18"/>
              </w:rPr>
            </w:pPr>
            <w:r w:rsidRPr="009743EA">
              <w:rPr>
                <w:rFonts w:ascii="Arial" w:hAnsi="Arial"/>
                <w:color w:val="0070C0"/>
                <w:sz w:val="18"/>
              </w:rPr>
              <w:t>200 OK</w:t>
            </w:r>
          </w:p>
          <w:p w14:paraId="470DF3B7" w14:textId="77777777" w:rsidR="00375E62" w:rsidRPr="009743EA" w:rsidRDefault="00375E62" w:rsidP="00BD522C">
            <w:pPr>
              <w:pStyle w:val="TAL"/>
              <w:snapToGrid w:val="0"/>
              <w:ind w:left="284"/>
              <w:rPr>
                <w:color w:val="0070C0"/>
              </w:rPr>
            </w:pPr>
            <w:r w:rsidRPr="009743EA">
              <w:rPr>
                <w:color w:val="0070C0"/>
              </w:rPr>
              <w:t>Content-Location: mn-name/ae_actuator/ae_sub</w:t>
            </w:r>
          </w:p>
          <w:p w14:paraId="7D4B7F61" w14:textId="77777777" w:rsidR="00375E62" w:rsidRPr="00325791" w:rsidRDefault="00375E62" w:rsidP="00BD522C">
            <w:pPr>
              <w:pStyle w:val="TAL"/>
              <w:snapToGrid w:val="0"/>
              <w:ind w:left="284"/>
              <w:rPr>
                <w:color w:val="0070C0"/>
                <w:lang w:val="fr-FR"/>
              </w:rPr>
            </w:pPr>
            <w:r w:rsidRPr="00325791">
              <w:rPr>
                <w:color w:val="0070C0"/>
                <w:lang w:val="fr-FR"/>
              </w:rPr>
              <w:t>Content-Type: application/json</w:t>
            </w:r>
          </w:p>
          <w:p w14:paraId="5462AC84" w14:textId="77777777" w:rsidR="00375E62" w:rsidRPr="00325791" w:rsidRDefault="00375E62" w:rsidP="00BD522C">
            <w:pPr>
              <w:pStyle w:val="TAL"/>
              <w:snapToGrid w:val="0"/>
              <w:ind w:left="284"/>
              <w:rPr>
                <w:color w:val="0070C0"/>
                <w:lang w:val="fr-FR"/>
              </w:rPr>
            </w:pPr>
            <w:r w:rsidRPr="00325791">
              <w:rPr>
                <w:color w:val="0070C0"/>
                <w:lang w:val="fr-FR"/>
              </w:rPr>
              <w:t>X-M2M-RI: 1234</w:t>
            </w:r>
          </w:p>
          <w:p w14:paraId="68811C97"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3C32C87D" w14:textId="77777777" w:rsidR="00375E62" w:rsidRPr="009743EA" w:rsidRDefault="00375E62" w:rsidP="00BD522C">
            <w:pPr>
              <w:pStyle w:val="TAL"/>
              <w:snapToGrid w:val="0"/>
              <w:ind w:left="284"/>
              <w:rPr>
                <w:color w:val="0070C0"/>
              </w:rPr>
            </w:pPr>
            <w:r w:rsidRPr="009743EA">
              <w:rPr>
                <w:color w:val="0070C0"/>
              </w:rPr>
              <w:t>X-M2M-RSC: 2004</w:t>
            </w:r>
          </w:p>
          <w:p w14:paraId="03423204" w14:textId="77777777" w:rsidR="00375E62" w:rsidRPr="009743EA" w:rsidRDefault="00375E62" w:rsidP="00BD522C">
            <w:pPr>
              <w:pStyle w:val="TAL"/>
              <w:snapToGrid w:val="0"/>
              <w:ind w:left="284"/>
              <w:rPr>
                <w:color w:val="0070C0"/>
              </w:rPr>
            </w:pPr>
          </w:p>
          <w:p w14:paraId="1D856553" w14:textId="77777777" w:rsidR="00375E62" w:rsidRPr="009743EA" w:rsidRDefault="00375E62" w:rsidP="00BD522C">
            <w:pPr>
              <w:pStyle w:val="TAL"/>
              <w:snapToGrid w:val="0"/>
              <w:ind w:left="284"/>
              <w:rPr>
                <w:color w:val="0070C0"/>
              </w:rPr>
            </w:pPr>
            <w:r w:rsidRPr="009743EA">
              <w:rPr>
                <w:color w:val="0070C0"/>
              </w:rPr>
              <w:t>{</w:t>
            </w:r>
          </w:p>
          <w:p w14:paraId="218CD887" w14:textId="77777777" w:rsidR="00375E62" w:rsidRPr="009743EA" w:rsidRDefault="00375E62" w:rsidP="00BD522C">
            <w:pPr>
              <w:pStyle w:val="TAL"/>
              <w:snapToGrid w:val="0"/>
              <w:ind w:left="284"/>
              <w:rPr>
                <w:color w:val="0070C0"/>
              </w:rPr>
            </w:pPr>
            <w:r w:rsidRPr="009743EA">
              <w:rPr>
                <w:color w:val="0070C0"/>
              </w:rPr>
              <w:t xml:space="preserve">    "m2m:sub": {</w:t>
            </w:r>
          </w:p>
          <w:p w14:paraId="335B8670" w14:textId="77777777" w:rsidR="00375E62" w:rsidRPr="009743EA" w:rsidRDefault="00375E62" w:rsidP="00BD522C">
            <w:pPr>
              <w:pStyle w:val="TAL"/>
              <w:snapToGrid w:val="0"/>
              <w:ind w:left="284"/>
              <w:rPr>
                <w:color w:val="0070C0"/>
              </w:rPr>
            </w:pPr>
            <w:r w:rsidRPr="009743EA">
              <w:rPr>
                <w:color w:val="0070C0"/>
              </w:rPr>
              <w:t xml:space="preserve">        "rn": "ae_sub",</w:t>
            </w:r>
          </w:p>
          <w:p w14:paraId="594156E5" w14:textId="77777777" w:rsidR="00375E62" w:rsidRPr="009743EA" w:rsidRDefault="00375E62" w:rsidP="00BD522C">
            <w:pPr>
              <w:pStyle w:val="TAL"/>
              <w:snapToGrid w:val="0"/>
              <w:ind w:left="284"/>
              <w:rPr>
                <w:color w:val="0070C0"/>
              </w:rPr>
            </w:pPr>
            <w:r w:rsidRPr="009743EA">
              <w:rPr>
                <w:color w:val="0070C0"/>
              </w:rPr>
              <w:t xml:space="preserve">        "ty": 23,</w:t>
            </w:r>
          </w:p>
          <w:p w14:paraId="3AAF71B9" w14:textId="77777777" w:rsidR="00375E62" w:rsidRPr="009743EA" w:rsidRDefault="00375E62" w:rsidP="00BD522C">
            <w:pPr>
              <w:pStyle w:val="TAL"/>
              <w:snapToGrid w:val="0"/>
              <w:ind w:left="284"/>
              <w:rPr>
                <w:color w:val="0070C0"/>
              </w:rPr>
            </w:pPr>
            <w:r w:rsidRPr="009743EA">
              <w:rPr>
                <w:color w:val="0070C0"/>
              </w:rPr>
              <w:t xml:space="preserve">        "ri": "SUB583675048372974938",</w:t>
            </w:r>
          </w:p>
          <w:p w14:paraId="77AA9A93" w14:textId="77777777" w:rsidR="00375E62" w:rsidRPr="009743EA" w:rsidRDefault="00375E62" w:rsidP="00BD522C">
            <w:pPr>
              <w:pStyle w:val="TAL"/>
              <w:snapToGrid w:val="0"/>
              <w:ind w:left="284"/>
              <w:rPr>
                <w:color w:val="0070C0"/>
              </w:rPr>
            </w:pPr>
            <w:r w:rsidRPr="009743EA">
              <w:rPr>
                <w:color w:val="0070C0"/>
              </w:rPr>
              <w:t xml:space="preserve">        "pi": "CAE5630283216026458665",</w:t>
            </w:r>
          </w:p>
          <w:p w14:paraId="66F8E778" w14:textId="77777777" w:rsidR="00375E62" w:rsidRPr="00325791" w:rsidRDefault="00375E62" w:rsidP="00BD522C">
            <w:pPr>
              <w:pStyle w:val="TAL"/>
              <w:snapToGrid w:val="0"/>
              <w:ind w:left="284"/>
              <w:rPr>
                <w:color w:val="0070C0"/>
                <w:lang w:val="fr-FR"/>
              </w:rPr>
            </w:pPr>
            <w:r w:rsidRPr="009743EA">
              <w:rPr>
                <w:color w:val="0070C0"/>
              </w:rPr>
              <w:t xml:space="preserve">        </w:t>
            </w:r>
            <w:r w:rsidRPr="00325791">
              <w:rPr>
                <w:color w:val="0070C0"/>
                <w:lang w:val="fr-FR"/>
              </w:rPr>
              <w:t>"ct": "20180302T070445",</w:t>
            </w:r>
          </w:p>
          <w:p w14:paraId="75D4E059" w14:textId="77777777" w:rsidR="00375E62" w:rsidRPr="00325791" w:rsidRDefault="00375E62" w:rsidP="00BD522C">
            <w:pPr>
              <w:pStyle w:val="TAL"/>
              <w:snapToGrid w:val="0"/>
              <w:ind w:left="284"/>
              <w:rPr>
                <w:color w:val="0070C0"/>
                <w:lang w:val="fr-FR"/>
              </w:rPr>
            </w:pPr>
            <w:r w:rsidRPr="00325791">
              <w:rPr>
                <w:color w:val="0070C0"/>
                <w:lang w:val="fr-FR"/>
              </w:rPr>
              <w:t xml:space="preserve">        "lt": "20180302T070445",</w:t>
            </w:r>
          </w:p>
          <w:p w14:paraId="02AFBCE8" w14:textId="77777777" w:rsidR="00375E62" w:rsidRPr="000D6D95" w:rsidRDefault="00375E62" w:rsidP="00BD522C">
            <w:pPr>
              <w:pStyle w:val="TAL"/>
              <w:snapToGrid w:val="0"/>
              <w:ind w:left="284"/>
              <w:rPr>
                <w:color w:val="0070C0"/>
                <w:lang w:val="fr-FR"/>
              </w:rPr>
            </w:pPr>
            <w:r w:rsidRPr="00325791">
              <w:rPr>
                <w:color w:val="0070C0"/>
                <w:lang w:val="fr-FR"/>
              </w:rPr>
              <w:lastRenderedPageBreak/>
              <w:t xml:space="preserve">        "nu</w:t>
            </w:r>
            <w:r w:rsidRPr="000D6D95">
              <w:rPr>
                <w:color w:val="0070C0"/>
                <w:lang w:val="fr-FR"/>
              </w:rPr>
              <w:t>": [</w:t>
            </w:r>
          </w:p>
          <w:p w14:paraId="2AEECC73" w14:textId="77777777" w:rsidR="00375E62" w:rsidRPr="000D6D95" w:rsidRDefault="00375E62" w:rsidP="00BD522C">
            <w:pPr>
              <w:pStyle w:val="TAL"/>
              <w:snapToGrid w:val="0"/>
              <w:ind w:left="284"/>
              <w:rPr>
                <w:color w:val="0070C0"/>
                <w:lang w:val="fr-FR"/>
              </w:rPr>
            </w:pPr>
            <w:r w:rsidRPr="000D6D95">
              <w:rPr>
                <w:color w:val="0070C0"/>
                <w:lang w:val="fr-FR"/>
              </w:rPr>
              <w:t xml:space="preserve">            "https://192.168.0.10:8282/notification/handler"</w:t>
            </w:r>
          </w:p>
          <w:p w14:paraId="26262C27" w14:textId="77777777" w:rsidR="00375E62" w:rsidRPr="000D6D95" w:rsidRDefault="00375E62" w:rsidP="00BD522C">
            <w:pPr>
              <w:pStyle w:val="TAL"/>
              <w:snapToGrid w:val="0"/>
              <w:ind w:left="284"/>
              <w:rPr>
                <w:color w:val="0070C0"/>
                <w:lang w:val="fr-FR"/>
              </w:rPr>
            </w:pPr>
            <w:r w:rsidRPr="000D6D95">
              <w:rPr>
                <w:color w:val="0070C0"/>
                <w:lang w:val="fr-FR"/>
              </w:rPr>
              <w:t xml:space="preserve">        ],</w:t>
            </w:r>
          </w:p>
          <w:p w14:paraId="21788C84" w14:textId="77777777" w:rsidR="00375E62" w:rsidRPr="000D6D95" w:rsidRDefault="00375E62" w:rsidP="00BD522C">
            <w:pPr>
              <w:pStyle w:val="TAL"/>
              <w:snapToGrid w:val="0"/>
              <w:ind w:left="284"/>
              <w:rPr>
                <w:color w:val="0070C0"/>
                <w:lang w:val="fr-FR"/>
              </w:rPr>
            </w:pPr>
            <w:r w:rsidRPr="000D6D95">
              <w:rPr>
                <w:color w:val="0070C0"/>
                <w:lang w:val="fr-FR"/>
              </w:rPr>
              <w:t xml:space="preserve">        "cnm": 2, </w:t>
            </w:r>
          </w:p>
          <w:p w14:paraId="28B36E35" w14:textId="77777777" w:rsidR="00375E62" w:rsidRPr="000D6D95" w:rsidRDefault="00375E62" w:rsidP="00BD522C">
            <w:pPr>
              <w:pStyle w:val="TAL"/>
              <w:snapToGrid w:val="0"/>
              <w:ind w:left="284"/>
              <w:rPr>
                <w:color w:val="0070C0"/>
                <w:lang w:val="fr-FR"/>
              </w:rPr>
            </w:pPr>
            <w:r w:rsidRPr="000D6D95">
              <w:rPr>
                <w:color w:val="0070C0"/>
                <w:lang w:val="fr-FR"/>
              </w:rPr>
              <w:t xml:space="preserve">        "mnm": 50,</w:t>
            </w:r>
          </w:p>
          <w:p w14:paraId="0697C152" w14:textId="77777777" w:rsidR="00375E62" w:rsidRPr="000D6D95" w:rsidRDefault="00375E62" w:rsidP="005A2D7C">
            <w:pPr>
              <w:pStyle w:val="TAL"/>
              <w:snapToGrid w:val="0"/>
              <w:ind w:left="284"/>
              <w:rPr>
                <w:color w:val="0070C0"/>
                <w:lang w:val="fr-FR"/>
              </w:rPr>
            </w:pPr>
            <w:r w:rsidRPr="000D6D95">
              <w:rPr>
                <w:color w:val="0070C0"/>
                <w:lang w:val="fr-FR"/>
              </w:rPr>
              <w:t xml:space="preserve">        "enc": {</w:t>
            </w:r>
          </w:p>
          <w:p w14:paraId="06E02702" w14:textId="77777777" w:rsidR="00375E62" w:rsidRPr="000D6D95" w:rsidRDefault="00375E62" w:rsidP="005A2D7C">
            <w:pPr>
              <w:pStyle w:val="TAL"/>
              <w:snapToGrid w:val="0"/>
              <w:ind w:left="284"/>
              <w:rPr>
                <w:color w:val="0070C0"/>
                <w:lang w:val="fr-FR"/>
              </w:rPr>
            </w:pPr>
            <w:r w:rsidRPr="000D6D95">
              <w:rPr>
                <w:color w:val="0070C0"/>
                <w:lang w:val="fr-FR"/>
              </w:rPr>
              <w:t xml:space="preserve">               "net": [2]</w:t>
            </w:r>
          </w:p>
          <w:p w14:paraId="60451E63" w14:textId="77777777" w:rsidR="00375E62" w:rsidRPr="000D6D95" w:rsidRDefault="00375E62" w:rsidP="005A2D7C">
            <w:pPr>
              <w:pStyle w:val="TAL"/>
              <w:snapToGrid w:val="0"/>
              <w:ind w:left="284"/>
              <w:rPr>
                <w:color w:val="0070C0"/>
                <w:lang w:val="fr-FR"/>
              </w:rPr>
            </w:pPr>
            <w:r w:rsidRPr="000D6D95">
              <w:rPr>
                <w:color w:val="0070C0"/>
                <w:lang w:val="fr-FR"/>
              </w:rPr>
              <w:t xml:space="preserve">        },</w:t>
            </w:r>
          </w:p>
          <w:p w14:paraId="56ABB1AD" w14:textId="77777777" w:rsidR="00375E62" w:rsidRPr="00325791" w:rsidRDefault="00375E62" w:rsidP="00BD522C">
            <w:pPr>
              <w:pStyle w:val="TAL"/>
              <w:snapToGrid w:val="0"/>
              <w:ind w:left="284"/>
              <w:jc w:val="both"/>
              <w:rPr>
                <w:color w:val="0070C0"/>
                <w:lang w:val="fr-FR"/>
              </w:rPr>
            </w:pPr>
            <w:r w:rsidRPr="00325791">
              <w:rPr>
                <w:color w:val="0070C0"/>
                <w:lang w:val="fr-FR" w:eastAsia="ko-KR"/>
              </w:rPr>
              <w:t xml:space="preserve">  </w:t>
            </w:r>
            <w:r w:rsidRPr="00325791">
              <w:rPr>
                <w:color w:val="0070C0"/>
                <w:lang w:val="fr-FR" w:eastAsia="ko-KR"/>
              </w:rPr>
              <w:tab/>
              <w:t xml:space="preserve">   </w:t>
            </w:r>
            <w:r w:rsidRPr="00325791">
              <w:rPr>
                <w:color w:val="0070C0"/>
                <w:lang w:val="fr-FR"/>
              </w:rPr>
              <w:t>"nct": 3</w:t>
            </w:r>
          </w:p>
          <w:p w14:paraId="13CC2167" w14:textId="77777777" w:rsidR="00375E62" w:rsidRPr="005A2D7C" w:rsidRDefault="00375E62" w:rsidP="00BD522C">
            <w:pPr>
              <w:pStyle w:val="TAL"/>
              <w:snapToGrid w:val="0"/>
              <w:ind w:left="284"/>
              <w:rPr>
                <w:color w:val="0070C0"/>
              </w:rPr>
            </w:pPr>
            <w:r w:rsidRPr="00325791">
              <w:rPr>
                <w:color w:val="0070C0"/>
                <w:lang w:val="fr-FR"/>
              </w:rPr>
              <w:t xml:space="preserve">    </w:t>
            </w:r>
            <w:r w:rsidRPr="005A2D7C">
              <w:rPr>
                <w:color w:val="0070C0"/>
              </w:rPr>
              <w:t>}</w:t>
            </w:r>
          </w:p>
          <w:p w14:paraId="192A20F2" w14:textId="77777777" w:rsidR="00375E62" w:rsidRPr="005A2D7C" w:rsidRDefault="00375E62" w:rsidP="00BD522C">
            <w:pPr>
              <w:pStyle w:val="TAL"/>
              <w:snapToGrid w:val="0"/>
              <w:ind w:left="284"/>
              <w:rPr>
                <w:color w:val="0070C0"/>
              </w:rPr>
            </w:pPr>
            <w:r w:rsidRPr="005A2D7C">
              <w:rPr>
                <w:color w:val="0070C0"/>
              </w:rPr>
              <w:t>}</w:t>
            </w:r>
          </w:p>
          <w:p w14:paraId="003EA40F" w14:textId="77777777" w:rsidR="00375E62" w:rsidRPr="009743EA" w:rsidRDefault="00375E62" w:rsidP="00BD522C">
            <w:pPr>
              <w:pStyle w:val="TAL"/>
              <w:snapToGrid w:val="0"/>
              <w:ind w:left="284"/>
            </w:pPr>
          </w:p>
        </w:tc>
      </w:tr>
    </w:tbl>
    <w:p w14:paraId="70D625E9" w14:textId="77777777" w:rsidR="00375E62" w:rsidRPr="005A2D7C" w:rsidRDefault="00375E62" w:rsidP="00375E62"/>
    <w:p w14:paraId="62795135" w14:textId="77777777" w:rsidR="00375E62" w:rsidRPr="009743EA" w:rsidRDefault="00375E62" w:rsidP="00375E62">
      <w:pPr>
        <w:pStyle w:val="Heading4"/>
      </w:pPr>
      <w:bookmarkStart w:id="475" w:name="_Toc49420756"/>
      <w:bookmarkStart w:id="476" w:name="_Toc49507570"/>
      <w:bookmarkStart w:id="477" w:name="_Toc49507682"/>
      <w:bookmarkStart w:id="478" w:name="_Toc532286383"/>
      <w:bookmarkStart w:id="479" w:name="_Toc532286519"/>
      <w:bookmarkStart w:id="480" w:name="_Toc46154425"/>
      <w:bookmarkStart w:id="481" w:name="_Toc71708859"/>
      <w:r w:rsidRPr="009743EA">
        <w:t>6.2.</w:t>
      </w:r>
      <w:r w:rsidR="0067620B" w:rsidRPr="009743EA">
        <w:t>9</w:t>
      </w:r>
      <w:r w:rsidRPr="009743EA">
        <w:t>.4</w:t>
      </w:r>
      <w:r w:rsidRPr="009743EA">
        <w:tab/>
        <w:t>API-SUB-DEL</w:t>
      </w:r>
      <w:bookmarkEnd w:id="475"/>
      <w:bookmarkEnd w:id="476"/>
      <w:bookmarkEnd w:id="477"/>
      <w:bookmarkEnd w:id="478"/>
      <w:bookmarkEnd w:id="479"/>
      <w:bookmarkEnd w:id="480"/>
      <w:bookmarkEnd w:id="481"/>
    </w:p>
    <w:tbl>
      <w:tblPr>
        <w:tblW w:w="9659" w:type="dxa"/>
        <w:jc w:val="center"/>
        <w:tblLayout w:type="fixed"/>
        <w:tblCellMar>
          <w:left w:w="28" w:type="dxa"/>
        </w:tblCellMar>
        <w:tblLook w:val="0000" w:firstRow="0" w:lastRow="0" w:firstColumn="0" w:lastColumn="0" w:noHBand="0" w:noVBand="0"/>
      </w:tblPr>
      <w:tblGrid>
        <w:gridCol w:w="1286"/>
        <w:gridCol w:w="8373"/>
      </w:tblGrid>
      <w:tr w:rsidR="00375E62" w:rsidRPr="009743EA" w14:paraId="0AEDFD7D"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632D37F1" w14:textId="77777777" w:rsidR="00375E62" w:rsidRPr="009743EA" w:rsidRDefault="00375E62" w:rsidP="00BD522C">
            <w:pPr>
              <w:pStyle w:val="TAL"/>
              <w:snapToGrid w:val="0"/>
              <w:jc w:val="center"/>
              <w:rPr>
                <w:b/>
              </w:rPr>
            </w:pPr>
          </w:p>
          <w:p w14:paraId="58C802A6" w14:textId="77777777" w:rsidR="00375E62" w:rsidRPr="009743EA" w:rsidRDefault="00375E62" w:rsidP="00BD522C">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C1A7BF1" w14:textId="77777777" w:rsidR="00375E62" w:rsidRPr="005A2D7C" w:rsidRDefault="00375E62" w:rsidP="005A2D7C">
            <w:pPr>
              <w:pStyle w:val="TAL"/>
              <w:rPr>
                <w:rFonts w:eastAsia="Calibri Light"/>
              </w:rPr>
            </w:pPr>
            <w:r w:rsidRPr="005A2D7C">
              <w:rPr>
                <w:rFonts w:eastAsia="Calibri Light"/>
              </w:rPr>
              <w:t>API/SUB/DEL/001</w:t>
            </w:r>
          </w:p>
          <w:p w14:paraId="6F1173A9" w14:textId="77777777" w:rsidR="00375E62" w:rsidRPr="005A2D7C" w:rsidRDefault="00375E62" w:rsidP="005A2D7C">
            <w:pPr>
              <w:pStyle w:val="TAL"/>
              <w:rPr>
                <w:rFonts w:eastAsia="Calibri Light"/>
              </w:rPr>
            </w:pPr>
            <w:r w:rsidRPr="005A2D7C">
              <w:rPr>
                <w:rFonts w:eastAsia="Calibri Light"/>
              </w:rPr>
              <w:t>API/SUB/DEL/001_RCN0</w:t>
            </w:r>
          </w:p>
          <w:p w14:paraId="0B8F138F" w14:textId="77777777" w:rsidR="00375E62" w:rsidRPr="005A2D7C" w:rsidRDefault="00375E62" w:rsidP="005A2D7C">
            <w:pPr>
              <w:pStyle w:val="TAL"/>
            </w:pPr>
            <w:r w:rsidRPr="005A2D7C">
              <w:rPr>
                <w:rFonts w:eastAsia="Calibri Light"/>
              </w:rPr>
              <w:t>API/SUB/DEL/001_RCN1</w:t>
            </w:r>
          </w:p>
        </w:tc>
      </w:tr>
      <w:tr w:rsidR="00375E62" w:rsidRPr="009743EA" w14:paraId="2FB9D020"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67226226" w14:textId="77777777" w:rsidR="00375E62" w:rsidRPr="009743EA" w:rsidRDefault="00375E62" w:rsidP="00BD522C">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1C3F6C" w14:textId="77777777" w:rsidR="00375E62" w:rsidRPr="005A2D7C" w:rsidRDefault="00375E62" w:rsidP="005A2D7C">
            <w:pPr>
              <w:pStyle w:val="TAL"/>
              <w:rPr>
                <w:rFonts w:eastAsia="Calibri Light"/>
              </w:rPr>
            </w:pPr>
            <w:r w:rsidRPr="005A2D7C">
              <w:rPr>
                <w:rFonts w:eastAsia="Calibri Light"/>
              </w:rPr>
              <w:t xml:space="preserve">&lt;subscription&gt; resource DELETE with </w:t>
            </w:r>
            <w:r w:rsidR="00984FEF" w:rsidRPr="005A2D7C">
              <w:rPr>
                <w:rFonts w:eastAsia="Calibri Light"/>
              </w:rPr>
              <w:t>resultContent</w:t>
            </w:r>
            <w:r w:rsidRPr="005A2D7C">
              <w:rPr>
                <w:rFonts w:eastAsia="Calibri Light"/>
              </w:rPr>
              <w:t xml:space="preserve"> parameter</w:t>
            </w:r>
          </w:p>
        </w:tc>
      </w:tr>
      <w:tr w:rsidR="00375E62" w:rsidRPr="009743EA" w14:paraId="2EB5D457"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067236D1" w14:textId="77777777" w:rsidR="00375E62" w:rsidRPr="009743EA" w:rsidRDefault="00375E62" w:rsidP="00BD522C">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6ADA593" w14:textId="77777777" w:rsidR="00375E62" w:rsidRPr="005A2D7C" w:rsidRDefault="00375E62" w:rsidP="005A2D7C">
            <w:pPr>
              <w:pStyle w:val="TAL"/>
              <w:rPr>
                <w:rFonts w:eastAsia="Calibri Light"/>
              </w:rPr>
            </w:pPr>
            <w:r w:rsidRPr="005A2D7C">
              <w:rPr>
                <w:rFonts w:eastAsia="Calibri Light"/>
              </w:rPr>
              <w:t>Requested &lt;subscription&gt; resource</w:t>
            </w:r>
          </w:p>
        </w:tc>
      </w:tr>
      <w:tr w:rsidR="00375E62" w:rsidRPr="009743EA" w14:paraId="5AB373A5"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109FE294" w14:textId="77777777" w:rsidR="00375E62" w:rsidRPr="009743EA" w:rsidRDefault="00375E62" w:rsidP="00BD522C">
            <w:pPr>
              <w:pStyle w:val="TAL"/>
              <w:snapToGrid w:val="0"/>
              <w:jc w:val="center"/>
              <w:rPr>
                <w:b/>
                <w:kern w:val="1"/>
              </w:rPr>
            </w:pPr>
          </w:p>
          <w:p w14:paraId="60C3FA7E" w14:textId="77777777" w:rsidR="00375E62" w:rsidRPr="009743EA" w:rsidRDefault="00375E62" w:rsidP="00BD522C">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96D8C7D" w14:textId="0D992D18" w:rsidR="00375E62" w:rsidRPr="005A2D7C" w:rsidRDefault="00375E62" w:rsidP="005A2D7C">
            <w:pPr>
              <w:pStyle w:val="TAL"/>
            </w:pPr>
            <w:r w:rsidRPr="000D6D95">
              <w:t xml:space="preserve">The interface is used to send a &lt;subscription&gt; DELETE request attached with </w:t>
            </w:r>
            <w:r w:rsidR="00984FEF" w:rsidRPr="009743EA">
              <w:t>resultContent</w:t>
            </w:r>
            <w:r w:rsidRPr="009743EA">
              <w:t xml:space="preserve"> to the Registrar CSE, and the Registrar CSE deletes a &lt;subscription&gt; resource and sends back a response</w:t>
            </w:r>
            <w:r w:rsidR="005A3EEC" w:rsidRPr="009743EA">
              <w:t>.</w:t>
            </w:r>
          </w:p>
        </w:tc>
      </w:tr>
      <w:tr w:rsidR="00375E62" w:rsidRPr="009743EA" w14:paraId="12CCD09F"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316871C9" w14:textId="77777777" w:rsidR="00375E62" w:rsidRPr="009743EA" w:rsidRDefault="00375E62" w:rsidP="00BD522C">
            <w:pPr>
              <w:pStyle w:val="TAL"/>
              <w:snapToGrid w:val="0"/>
              <w:jc w:val="center"/>
              <w:rPr>
                <w:b/>
                <w:kern w:val="1"/>
              </w:rPr>
            </w:pPr>
          </w:p>
          <w:p w14:paraId="0EE1F4A1" w14:textId="77777777" w:rsidR="00375E62" w:rsidRPr="009743EA" w:rsidRDefault="00375E62" w:rsidP="00BD522C">
            <w:pPr>
              <w:pStyle w:val="TAL"/>
              <w:snapToGrid w:val="0"/>
              <w:jc w:val="center"/>
              <w:rPr>
                <w:b/>
                <w:kern w:val="1"/>
              </w:rPr>
            </w:pPr>
          </w:p>
          <w:p w14:paraId="0D727858" w14:textId="77777777" w:rsidR="00375E62" w:rsidRPr="009743EA" w:rsidRDefault="00375E62" w:rsidP="00BD522C">
            <w:pPr>
              <w:pStyle w:val="TAL"/>
              <w:snapToGrid w:val="0"/>
              <w:jc w:val="center"/>
              <w:rPr>
                <w:b/>
                <w:kern w:val="1"/>
              </w:rPr>
            </w:pPr>
          </w:p>
          <w:p w14:paraId="7B7F6FC1" w14:textId="77777777" w:rsidR="00375E62" w:rsidRPr="009743EA" w:rsidRDefault="00375E62" w:rsidP="00BD522C">
            <w:pPr>
              <w:pStyle w:val="TAL"/>
              <w:snapToGrid w:val="0"/>
              <w:jc w:val="center"/>
              <w:rPr>
                <w:b/>
                <w:kern w:val="1"/>
              </w:rPr>
            </w:pPr>
          </w:p>
          <w:p w14:paraId="62EF2A42" w14:textId="77777777" w:rsidR="00375E62" w:rsidRPr="009743EA" w:rsidRDefault="00375E62" w:rsidP="00BD522C">
            <w:pPr>
              <w:pStyle w:val="TAL"/>
              <w:snapToGrid w:val="0"/>
              <w:jc w:val="center"/>
              <w:rPr>
                <w:b/>
                <w:kern w:val="1"/>
              </w:rPr>
            </w:pPr>
            <w:r w:rsidRPr="009743EA">
              <w:rPr>
                <w:b/>
                <w:kern w:val="1"/>
              </w:rPr>
              <w:t>Resource Structure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C351C97" w14:textId="77777777" w:rsidR="00375E62" w:rsidRPr="009743EA" w:rsidRDefault="00375E62" w:rsidP="00BD522C">
            <w:pPr>
              <w:pStyle w:val="Default"/>
              <w:overflowPunct w:val="0"/>
              <w:jc w:val="center"/>
            </w:pPr>
          </w:p>
          <w:p w14:paraId="6C9694EF" w14:textId="77777777" w:rsidR="00375E62" w:rsidRPr="009743EA" w:rsidRDefault="0054261D" w:rsidP="00BD522C">
            <w:pPr>
              <w:pStyle w:val="Default"/>
              <w:overflowPunct w:val="0"/>
              <w:jc w:val="center"/>
            </w:pPr>
            <w:r>
              <w:pict w14:anchorId="54948FC8">
                <v:group id="그룹 1" o:spid="_x0000_s1289" style="width:214.7pt;height:88.2pt;mso-position-horizontal-relative:char;mso-position-vertical-relative:line" coordsize="27265,11198">
                  <v:rect id="직사각형 3" o:spid="_x0000_s1290" style="position:absolute;width:11683;height:3652;visibility:visible;v-text-anchor:middle" filled="f" strokecolor="windowText">
                    <v:textbox inset="0,0,0,0">
                      <w:txbxContent>
                        <w:p w14:paraId="0CDF9CC6" w14:textId="77777777" w:rsidR="004A00AF" w:rsidRDefault="004A00AF" w:rsidP="00375E62">
                          <w:pPr>
                            <w:pStyle w:val="NormalWeb"/>
                            <w:wordWrap w:val="0"/>
                            <w:spacing w:after="0"/>
                            <w:jc w:val="center"/>
                            <w:rPr>
                              <w:b/>
                              <w:bCs/>
                              <w:color w:val="000000"/>
                              <w:kern w:val="24"/>
                              <w:sz w:val="20"/>
                              <w:szCs w:val="20"/>
                            </w:rPr>
                          </w:pPr>
                          <w:r w:rsidRPr="00047E23">
                            <w:rPr>
                              <w:b/>
                              <w:bCs/>
                              <w:color w:val="000000"/>
                              <w:kern w:val="24"/>
                              <w:sz w:val="20"/>
                              <w:szCs w:val="20"/>
                            </w:rPr>
                            <w:t>mn</w:t>
                          </w:r>
                          <w:r>
                            <w:rPr>
                              <w:b/>
                              <w:bCs/>
                              <w:color w:val="000000"/>
                              <w:kern w:val="24"/>
                              <w:sz w:val="20"/>
                              <w:szCs w:val="20"/>
                            </w:rPr>
                            <w:t>-name</w:t>
                          </w:r>
                        </w:p>
                        <w:p w14:paraId="798E08EE" w14:textId="77777777" w:rsidR="004A00AF" w:rsidRDefault="004A00AF" w:rsidP="00375E62">
                          <w:pPr>
                            <w:pStyle w:val="NormalWeb"/>
                            <w:wordWrap w:val="0"/>
                            <w:spacing w:after="0"/>
                            <w:jc w:val="center"/>
                          </w:pPr>
                          <w:r>
                            <w:rPr>
                              <w:b/>
                              <w:bCs/>
                              <w:color w:val="000000"/>
                              <w:kern w:val="24"/>
                              <w:sz w:val="20"/>
                              <w:szCs w:val="20"/>
                            </w:rPr>
                            <w:t>(CSEBase)</w:t>
                          </w:r>
                        </w:p>
                      </w:txbxContent>
                    </v:textbox>
                  </v:rect>
                  <v:line id="직선 연결선 4" o:spid="_x0000_s1291" style="position:absolute;flip:x;visibility:visible" from="5804,3656" to="5804,6133" o:connectortype="straight" strokecolor="windowText" strokeweight=".5pt">
                    <v:stroke joinstyle="miter"/>
                  </v:line>
                  <v:rect id="직사각형 5" o:spid="_x0000_s1292" style="position:absolute;left:7868;top:4895;width:11684;height:2530;visibility:visible;v-text-anchor:middle" filled="f" strokecolor="windowText">
                    <v:textbox inset="0,0,0,0">
                      <w:txbxContent>
                        <w:p w14:paraId="784BA336" w14:textId="77777777" w:rsidR="004A00AF" w:rsidRDefault="004A00AF" w:rsidP="00375E62">
                          <w:pPr>
                            <w:pStyle w:val="NormalWeb"/>
                            <w:wordWrap w:val="0"/>
                            <w:spacing w:after="0"/>
                            <w:jc w:val="center"/>
                            <w:rPr>
                              <w:b/>
                              <w:bCs/>
                              <w:color w:val="000000"/>
                              <w:kern w:val="24"/>
                              <w:sz w:val="18"/>
                              <w:szCs w:val="18"/>
                            </w:rPr>
                          </w:pPr>
                          <w:r w:rsidRPr="00047E23">
                            <w:rPr>
                              <w:b/>
                              <w:bCs/>
                              <w:color w:val="000000"/>
                              <w:kern w:val="24"/>
                              <w:sz w:val="18"/>
                              <w:szCs w:val="18"/>
                            </w:rPr>
                            <w:t>a</w:t>
                          </w:r>
                          <w:r>
                            <w:rPr>
                              <w:b/>
                              <w:bCs/>
                              <w:color w:val="000000"/>
                              <w:kern w:val="24"/>
                              <w:sz w:val="18"/>
                              <w:szCs w:val="18"/>
                            </w:rPr>
                            <w:t>e_a</w:t>
                          </w:r>
                          <w:r w:rsidRPr="00047E23">
                            <w:rPr>
                              <w:b/>
                              <w:bCs/>
                              <w:color w:val="000000"/>
                              <w:kern w:val="24"/>
                              <w:sz w:val="18"/>
                              <w:szCs w:val="18"/>
                            </w:rPr>
                            <w:t xml:space="preserve">ctuator </w:t>
                          </w:r>
                        </w:p>
                        <w:p w14:paraId="08C13DD1" w14:textId="77777777" w:rsidR="004A00AF" w:rsidRDefault="004A00AF" w:rsidP="00375E62">
                          <w:pPr>
                            <w:pStyle w:val="NormalWeb"/>
                            <w:wordWrap w:val="0"/>
                            <w:spacing w:after="0"/>
                            <w:jc w:val="center"/>
                          </w:pPr>
                          <w:r w:rsidRPr="00047E23">
                            <w:rPr>
                              <w:b/>
                              <w:bCs/>
                              <w:color w:val="000000"/>
                              <w:kern w:val="24"/>
                              <w:sz w:val="18"/>
                              <w:szCs w:val="18"/>
                            </w:rPr>
                            <w:t>(AE)</w:t>
                          </w:r>
                        </w:p>
                      </w:txbxContent>
                    </v:textbox>
                  </v:rect>
                  <v:line id="직선 연결선 6" o:spid="_x0000_s1293" style="position:absolute;flip:x;visibility:visible" from="13533,7429" to="13533,9907" o:connectortype="straight" strokecolor="windowText" strokeweight=".5pt">
                    <v:stroke joinstyle="miter"/>
                  </v:line>
                  <v:line id="직선 연결선 7" o:spid="_x0000_s1294" style="position:absolute;visibility:visible" from="5804,6118" to="7868,6133" o:connectortype="straight" strokecolor="windowText" strokeweight=".5pt">
                    <v:stroke joinstyle="miter"/>
                  </v:line>
                  <v:line id="직선 연결선 8" o:spid="_x0000_s1295" style="position:absolute;visibility:visible" from="13517,9891" to="15581,9907" o:connectortype="straight" strokecolor="windowText" strokeweight=".5pt">
                    <v:stroke joinstyle="miter"/>
                  </v:line>
                  <v:rect id="직사각형 9" o:spid="_x0000_s1296" style="position:absolute;left:15581;top:8668;width:11684;height:2530;visibility:visible;v-text-anchor:middle" filled="f" strokecolor="windowText">
                    <v:textbox inset="0,0,0,0">
                      <w:txbxContent>
                        <w:p w14:paraId="0D0A9494" w14:textId="77777777" w:rsidR="004A00AF" w:rsidRDefault="004A00AF" w:rsidP="00375E62">
                          <w:pPr>
                            <w:pStyle w:val="NormalWeb"/>
                            <w:wordWrap w:val="0"/>
                            <w:spacing w:after="0"/>
                            <w:jc w:val="center"/>
                            <w:rPr>
                              <w:b/>
                              <w:bCs/>
                              <w:color w:val="000000"/>
                              <w:kern w:val="24"/>
                              <w:sz w:val="16"/>
                              <w:szCs w:val="16"/>
                            </w:rPr>
                          </w:pPr>
                          <w:r>
                            <w:rPr>
                              <w:b/>
                              <w:bCs/>
                              <w:color w:val="000000"/>
                              <w:kern w:val="24"/>
                              <w:sz w:val="16"/>
                              <w:szCs w:val="16"/>
                            </w:rPr>
                            <w:t>ae_sub</w:t>
                          </w:r>
                        </w:p>
                        <w:p w14:paraId="69F2B7D2" w14:textId="77777777" w:rsidR="004A00AF" w:rsidRDefault="004A00AF" w:rsidP="00375E62">
                          <w:pPr>
                            <w:pStyle w:val="NormalWeb"/>
                            <w:wordWrap w:val="0"/>
                            <w:spacing w:after="0"/>
                            <w:jc w:val="center"/>
                          </w:pPr>
                          <w:r>
                            <w:rPr>
                              <w:b/>
                              <w:bCs/>
                              <w:color w:val="000000"/>
                              <w:kern w:val="24"/>
                              <w:sz w:val="16"/>
                              <w:szCs w:val="16"/>
                            </w:rPr>
                            <w:t>(subscription)</w:t>
                          </w:r>
                        </w:p>
                      </w:txbxContent>
                    </v:textbox>
                  </v:rect>
                  <w10:wrap type="none"/>
                  <w10:anchorlock/>
                </v:group>
              </w:pict>
            </w:r>
          </w:p>
          <w:p w14:paraId="67DC8AFC" w14:textId="77777777" w:rsidR="00375E62" w:rsidRPr="009743EA" w:rsidRDefault="00375E62" w:rsidP="00BD522C">
            <w:pPr>
              <w:pStyle w:val="Default"/>
              <w:overflowPunct w:val="0"/>
              <w:jc w:val="center"/>
              <w:rPr>
                <w:sz w:val="20"/>
                <w:szCs w:val="20"/>
              </w:rPr>
            </w:pPr>
          </w:p>
        </w:tc>
      </w:tr>
      <w:tr w:rsidR="00375E62" w:rsidRPr="009743EA" w14:paraId="2A9D1B9F" w14:textId="77777777" w:rsidTr="00BD522C">
        <w:trPr>
          <w:trHeight w:val="2945"/>
          <w:jc w:val="center"/>
        </w:trPr>
        <w:tc>
          <w:tcPr>
            <w:tcW w:w="1286" w:type="dxa"/>
            <w:tcBorders>
              <w:top w:val="single" w:sz="4" w:space="0" w:color="000000"/>
              <w:left w:val="single" w:sz="4" w:space="0" w:color="000000"/>
              <w:bottom w:val="single" w:sz="4" w:space="0" w:color="000000"/>
            </w:tcBorders>
            <w:shd w:val="clear" w:color="auto" w:fill="E7E6E6"/>
          </w:tcPr>
          <w:p w14:paraId="566C2CE4" w14:textId="77777777" w:rsidR="00375E62" w:rsidRPr="009743EA" w:rsidRDefault="00375E62" w:rsidP="00BD522C">
            <w:pPr>
              <w:pStyle w:val="TAL"/>
              <w:snapToGrid w:val="0"/>
              <w:jc w:val="center"/>
              <w:rPr>
                <w:b/>
                <w:kern w:val="1"/>
              </w:rPr>
            </w:pPr>
          </w:p>
          <w:p w14:paraId="0F030B76" w14:textId="77777777" w:rsidR="00375E62" w:rsidRPr="009743EA" w:rsidRDefault="00375E62" w:rsidP="00BD522C">
            <w:pPr>
              <w:pStyle w:val="TAL"/>
              <w:snapToGrid w:val="0"/>
              <w:jc w:val="center"/>
              <w:rPr>
                <w:b/>
                <w:kern w:val="1"/>
              </w:rPr>
            </w:pPr>
          </w:p>
          <w:p w14:paraId="02DB5F2D" w14:textId="77777777" w:rsidR="00375E62" w:rsidRPr="009743EA" w:rsidRDefault="00375E62" w:rsidP="00BD522C">
            <w:pPr>
              <w:pStyle w:val="TAL"/>
              <w:snapToGrid w:val="0"/>
              <w:jc w:val="center"/>
              <w:rPr>
                <w:b/>
                <w:kern w:val="1"/>
              </w:rPr>
            </w:pPr>
          </w:p>
          <w:p w14:paraId="34DEE264" w14:textId="77777777" w:rsidR="00375E62" w:rsidRPr="009743EA" w:rsidRDefault="00375E62" w:rsidP="00BD522C">
            <w:pPr>
              <w:pStyle w:val="TAL"/>
              <w:snapToGrid w:val="0"/>
              <w:jc w:val="center"/>
              <w:rPr>
                <w:b/>
                <w:kern w:val="1"/>
              </w:rPr>
            </w:pPr>
          </w:p>
          <w:p w14:paraId="659FF424" w14:textId="77777777" w:rsidR="00375E62" w:rsidRPr="009743EA" w:rsidRDefault="00375E62" w:rsidP="00BD522C">
            <w:pPr>
              <w:pStyle w:val="TAL"/>
              <w:snapToGrid w:val="0"/>
              <w:jc w:val="center"/>
              <w:rPr>
                <w:b/>
                <w:kern w:val="1"/>
              </w:rPr>
            </w:pPr>
          </w:p>
          <w:p w14:paraId="4465E371" w14:textId="77777777" w:rsidR="00375E62" w:rsidRPr="009743EA" w:rsidRDefault="00375E62" w:rsidP="00BD522C">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3D34224" w14:textId="3115E8BA" w:rsidR="00375E62" w:rsidRPr="009743EA" w:rsidRDefault="0054261D" w:rsidP="00EA3F33">
            <w:pPr>
              <w:pStyle w:val="TAL"/>
              <w:snapToGrid w:val="0"/>
              <w:jc w:val="center"/>
              <w:rPr>
                <w:color w:val="000000"/>
              </w:rPr>
            </w:pPr>
            <w:r>
              <w:pict w14:anchorId="0AFD9D77">
                <v:group id="_x0000_s1340" style="position:absolute;left:0;text-align:left;margin-left:85.95pt;margin-top:7.65pt;width:261pt;height:133.25pt;z-index:251615744;mso-position-horizontal-relative:text;mso-position-vertical-relative:text" coordsize="33147,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">
                  <v:roundrect id="모서리가 둥근 직사각형 2" o:spid="_x0000_s1341" style="position:absolute;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7CCFA56F" w14:textId="77777777" w:rsidR="004A00AF" w:rsidRPr="00711102" w:rsidRDefault="004A00AF" w:rsidP="00375E62">
                          <w:pPr>
                            <w:pStyle w:val="NormalWeb"/>
                            <w:wordWrap w:val="0"/>
                            <w:spacing w:after="0"/>
                            <w:jc w:val="center"/>
                            <w:rPr>
                              <w:rFonts w:ascii="Malgun Gothic" w:hAnsi="Malgun Gothic"/>
                              <w:color w:val="FFFFFF"/>
                              <w:kern w:val="24"/>
                              <w:sz w:val="10"/>
                              <w:szCs w:val="10"/>
                            </w:rPr>
                          </w:pPr>
                        </w:p>
                        <w:p w14:paraId="450A9819" w14:textId="77777777" w:rsidR="004A00AF" w:rsidRPr="00711102" w:rsidRDefault="004A00AF" w:rsidP="00375E62">
                          <w:pPr>
                            <w:pStyle w:val="NormalWeb"/>
                            <w:wordWrap w:val="0"/>
                            <w:spacing w:after="0"/>
                            <w:jc w:val="center"/>
                          </w:pPr>
                          <w:r w:rsidRPr="00711102">
                            <w:rPr>
                              <w:rFonts w:ascii="Malgun Gothic" w:hAnsi="Malgun Gothic" w:hint="eastAsia"/>
                              <w:color w:val="FFFFFF"/>
                              <w:kern w:val="24"/>
                            </w:rPr>
                            <w:t>originator</w:t>
                          </w:r>
                        </w:p>
                        <w:p w14:paraId="4279CBD3" w14:textId="77777777" w:rsidR="004A00AF" w:rsidRDefault="004A00AF" w:rsidP="00375E62">
                          <w:pPr>
                            <w:pStyle w:val="NormalWeb"/>
                            <w:wordWrap w:val="0"/>
                            <w:spacing w:after="0"/>
                            <w:jc w:val="center"/>
                          </w:pPr>
                        </w:p>
                        <w:p w14:paraId="558D4833" w14:textId="77777777" w:rsidR="004A00AF" w:rsidRDefault="004A00AF" w:rsidP="00375E62">
                          <w:pPr>
                            <w:pStyle w:val="NormalWeb"/>
                            <w:wordWrap w:val="0"/>
                            <w:spacing w:after="0"/>
                            <w:jc w:val="center"/>
                          </w:pPr>
                        </w:p>
                      </w:txbxContent>
                    </v:textbox>
                  </v:roundrect>
                  <v:line id="직선 연결선 3" o:spid="_x0000_s1342" style="position:absolute;visibility:visible" from="4826,6810" to="4826,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" strokecolor="windowText" strokeweight=".5pt">
                    <v:stroke dashstyle="longDash" joinstyle="miter"/>
                  </v:line>
                  <v:shape id="직선 화살표 연결선 4" o:spid="_x0000_s1343" type="#_x0000_t32" style="position:absolute;left:5524;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1344" type="#_x0000_t202" style="position:absolute;left:10564;top:8780;width:13437;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3005626C" w14:textId="77777777" w:rsidR="004A00AF" w:rsidRDefault="004A00AF" w:rsidP="00375E62">
                          <w:pPr>
                            <w:pStyle w:val="NormalWeb"/>
                            <w:wordWrap w:val="0"/>
                            <w:spacing w:after="0"/>
                          </w:pPr>
                          <w:r w:rsidRPr="001B15A3">
                            <w:rPr>
                              <w:rFonts w:ascii="Malgun Gothic" w:hAnsi="Malgun Gothic" w:hint="eastAsia"/>
                              <w:color w:val="5B9BD5"/>
                              <w:kern w:val="24"/>
                              <w:sz w:val="14"/>
                              <w:szCs w:val="14"/>
                            </w:rPr>
                            <w:t>s</w:t>
                          </w:r>
                          <w:r>
                            <w:rPr>
                              <w:rFonts w:ascii="Malgun Gothic" w:hAnsi="Malgun Gothic" w:hint="eastAsia"/>
                              <w:color w:val="5B9BD5"/>
                              <w:kern w:val="24"/>
                              <w:sz w:val="14"/>
                              <w:szCs w:val="14"/>
                            </w:rPr>
                            <w:t xml:space="preserve">ubscription </w:t>
                          </w:r>
                          <w:r>
                            <w:rPr>
                              <w:rFonts w:ascii="Malgun Gothic" w:hAnsi="Malgun Gothic"/>
                              <w:color w:val="5B9BD5"/>
                              <w:kern w:val="24"/>
                              <w:sz w:val="14"/>
                              <w:szCs w:val="14"/>
                            </w:rPr>
                            <w:t>delete</w:t>
                          </w:r>
                          <w:r w:rsidRPr="001B15A3">
                            <w:rPr>
                              <w:rFonts w:ascii="Malgun Gothic" w:hAnsi="Malgun Gothic" w:hint="eastAsia"/>
                              <w:color w:val="5B9BD5"/>
                              <w:kern w:val="24"/>
                              <w:sz w:val="14"/>
                              <w:szCs w:val="14"/>
                            </w:rPr>
                            <w:t xml:space="preserve"> request</w:t>
                          </w:r>
                        </w:p>
                      </w:txbxContent>
                    </v:textbox>
                  </v:shape>
                  <v:shape id="TextBox 37" o:spid="_x0000_s1345" type="#_x0000_t202" style="position:absolute;left:14200;top:12873;width:6159;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0ECDE9DB" w14:textId="77777777" w:rsidR="004A00AF" w:rsidRDefault="004A00AF" w:rsidP="00375E62">
                          <w:pPr>
                            <w:pStyle w:val="NormalWeb"/>
                            <w:wordWrap w:val="0"/>
                            <w:spacing w:after="0"/>
                          </w:pPr>
                          <w:r w:rsidRPr="001B15A3">
                            <w:rPr>
                              <w:rFonts w:ascii="Malgun Gothic" w:hAnsi="Malgun Gothic" w:hint="eastAsia"/>
                              <w:color w:val="5B9BD5"/>
                              <w:kern w:val="24"/>
                              <w:sz w:val="14"/>
                              <w:szCs w:val="14"/>
                            </w:rPr>
                            <w:t>Response</w:t>
                          </w:r>
                        </w:p>
                      </w:txbxContent>
                    </v:textbox>
                  </v:shape>
                  <v:shape id="직선 화살표 연결선 7" o:spid="_x0000_s1346" type="#_x0000_t32" style="position:absolute;left:5873;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347" style="position:absolute;left:23749;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373D35FF" w14:textId="77777777" w:rsidR="004A00AF" w:rsidRPr="00B658BD" w:rsidRDefault="004A00AF" w:rsidP="00375E62">
                          <w:pPr>
                            <w:pStyle w:val="NormalWeb"/>
                            <w:wordWrap w:val="0"/>
                            <w:spacing w:after="0"/>
                            <w:jc w:val="center"/>
                            <w:rPr>
                              <w:rFonts w:ascii="Malgun Gothic" w:hAnsi="Malgun Gothic"/>
                              <w:color w:val="FFFFFF"/>
                              <w:kern w:val="24"/>
                              <w:sz w:val="10"/>
                            </w:rPr>
                          </w:pPr>
                        </w:p>
                        <w:p w14:paraId="424D3E98" w14:textId="77777777" w:rsidR="004A00AF" w:rsidRPr="00B658BD" w:rsidRDefault="004A00AF" w:rsidP="00375E62">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28672796" w14:textId="77777777" w:rsidR="004A00AF" w:rsidRDefault="004A00AF" w:rsidP="00375E62">
                          <w:pPr>
                            <w:pStyle w:val="NormalWeb"/>
                            <w:wordWrap w:val="0"/>
                            <w:spacing w:after="0"/>
                            <w:jc w:val="center"/>
                          </w:pPr>
                        </w:p>
                      </w:txbxContent>
                    </v:textbox>
                  </v:roundrect>
                  <v:line id="직선 연결선 9" o:spid="_x0000_s1348" style="position:absolute;visibility:visible" from="28575,6810" to="28575,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" strokecolor="windowText" strokeweight=".5pt">
                    <v:stroke dashstyle="longDash" joinstyle="miter"/>
                  </v:line>
                </v:group>
              </w:pict>
            </w:r>
          </w:p>
        </w:tc>
      </w:tr>
      <w:tr w:rsidR="00375E62" w:rsidRPr="009743EA" w14:paraId="35C2B6BB"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6839739B" w14:textId="77777777" w:rsidR="00375E62" w:rsidRPr="009743EA" w:rsidRDefault="00375E62" w:rsidP="00BD522C">
            <w:pPr>
              <w:pStyle w:val="TAL"/>
              <w:snapToGrid w:val="0"/>
              <w:jc w:val="center"/>
              <w:rPr>
                <w:b/>
                <w:kern w:val="1"/>
              </w:rPr>
            </w:pPr>
          </w:p>
          <w:p w14:paraId="7F150122" w14:textId="77777777" w:rsidR="00375E62" w:rsidRPr="009743EA" w:rsidRDefault="00375E62" w:rsidP="00BD522C">
            <w:pPr>
              <w:pStyle w:val="TAL"/>
              <w:snapToGrid w:val="0"/>
              <w:jc w:val="center"/>
              <w:rPr>
                <w:b/>
                <w:kern w:val="1"/>
              </w:rPr>
            </w:pPr>
          </w:p>
          <w:p w14:paraId="63D970E8" w14:textId="77777777" w:rsidR="00375E62" w:rsidRPr="009743EA" w:rsidRDefault="00375E62" w:rsidP="00BD522C">
            <w:pPr>
              <w:pStyle w:val="TAL"/>
              <w:snapToGrid w:val="0"/>
              <w:jc w:val="center"/>
              <w:rPr>
                <w:b/>
                <w:kern w:val="1"/>
              </w:rPr>
            </w:pPr>
            <w:r w:rsidRPr="009743EA">
              <w:rPr>
                <w:b/>
                <w:kern w:val="1"/>
              </w:rPr>
              <w:t>HTTP Header Information</w:t>
            </w:r>
          </w:p>
          <w:p w14:paraId="27CD625A" w14:textId="77777777" w:rsidR="00375E62" w:rsidRPr="009743EA" w:rsidRDefault="00375E62" w:rsidP="00BD522C">
            <w:pPr>
              <w:pStyle w:val="TAL"/>
              <w:snapToGrid w:val="0"/>
              <w:jc w:val="center"/>
              <w:rPr>
                <w:b/>
                <w:kern w:val="1"/>
              </w:rPr>
            </w:pPr>
          </w:p>
          <w:p w14:paraId="0D42EA05" w14:textId="77777777" w:rsidR="00375E62" w:rsidRPr="009743EA" w:rsidRDefault="00375E62" w:rsidP="00BD522C">
            <w:pPr>
              <w:pStyle w:val="TAL"/>
              <w:snapToGrid w:val="0"/>
              <w:jc w:val="center"/>
              <w:rPr>
                <w:b/>
                <w:kern w:val="1"/>
              </w:rPr>
            </w:pPr>
          </w:p>
          <w:p w14:paraId="5B1874B1" w14:textId="77777777" w:rsidR="00FE3B5F" w:rsidRPr="009743EA" w:rsidRDefault="00FE3B5F" w:rsidP="00BD522C">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44190F4" w14:textId="77777777" w:rsidR="00375E62" w:rsidRPr="009743EA" w:rsidRDefault="00375E62" w:rsidP="00BD522C">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375E62" w:rsidRPr="009743EA" w14:paraId="785682F9" w14:textId="77777777" w:rsidTr="005A2D7C">
              <w:trPr>
                <w:jc w:val="center"/>
              </w:trPr>
              <w:tc>
                <w:tcPr>
                  <w:tcW w:w="1501" w:type="dxa"/>
                  <w:shd w:val="clear" w:color="auto" w:fill="9CC2E5"/>
                </w:tcPr>
                <w:p w14:paraId="7262B4A2" w14:textId="77777777" w:rsidR="00375E62" w:rsidRPr="009743EA" w:rsidRDefault="00375E62" w:rsidP="00BD522C">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4FB89C71" w14:textId="77777777" w:rsidR="00375E62" w:rsidRPr="009743EA" w:rsidRDefault="00375E62" w:rsidP="00BD522C">
                  <w:pPr>
                    <w:pStyle w:val="TAL"/>
                    <w:snapToGrid w:val="0"/>
                    <w:jc w:val="center"/>
                    <w:rPr>
                      <w:rFonts w:eastAsia="Calibri"/>
                      <w:b/>
                      <w:szCs w:val="22"/>
                    </w:rPr>
                  </w:pPr>
                  <w:r w:rsidRPr="009743EA">
                    <w:rPr>
                      <w:rFonts w:eastAsia="Calibri"/>
                      <w:b/>
                      <w:szCs w:val="22"/>
                    </w:rPr>
                    <w:t>Value</w:t>
                  </w:r>
                </w:p>
              </w:tc>
            </w:tr>
            <w:tr w:rsidR="00375E62" w:rsidRPr="009743EA" w14:paraId="2F2C49EB" w14:textId="77777777" w:rsidTr="005A2D7C">
              <w:trPr>
                <w:jc w:val="center"/>
              </w:trPr>
              <w:tc>
                <w:tcPr>
                  <w:tcW w:w="1501" w:type="dxa"/>
                  <w:shd w:val="clear" w:color="auto" w:fill="DEEAF6"/>
                </w:tcPr>
                <w:p w14:paraId="29EB8830" w14:textId="77777777" w:rsidR="00375E62" w:rsidRPr="009743EA" w:rsidRDefault="00375E62" w:rsidP="00BD522C">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4BD46B7C" w14:textId="77777777" w:rsidR="00375E62" w:rsidRPr="009743EA" w:rsidRDefault="00375E62" w:rsidP="00BD522C">
                  <w:pPr>
                    <w:pStyle w:val="TAL"/>
                    <w:snapToGrid w:val="0"/>
                    <w:rPr>
                      <w:rFonts w:eastAsia="Calibri"/>
                      <w:szCs w:val="22"/>
                    </w:rPr>
                  </w:pPr>
                  <w:r w:rsidRPr="009743EA">
                    <w:rPr>
                      <w:rFonts w:eastAsia="Calibri"/>
                      <w:szCs w:val="22"/>
                    </w:rPr>
                    <w:t>application/json</w:t>
                  </w:r>
                </w:p>
              </w:tc>
            </w:tr>
            <w:tr w:rsidR="00375E62" w:rsidRPr="009743EA" w14:paraId="06307E4A" w14:textId="77777777" w:rsidTr="005A2D7C">
              <w:trPr>
                <w:jc w:val="center"/>
              </w:trPr>
              <w:tc>
                <w:tcPr>
                  <w:tcW w:w="1501" w:type="dxa"/>
                  <w:shd w:val="clear" w:color="auto" w:fill="DEEAF6"/>
                </w:tcPr>
                <w:p w14:paraId="511C75FE" w14:textId="77777777" w:rsidR="00375E62" w:rsidRPr="009743EA" w:rsidRDefault="00375E62" w:rsidP="00BD522C">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4BE75EE6" w14:textId="77777777" w:rsidR="00375E62" w:rsidRPr="009743EA" w:rsidRDefault="00375E62" w:rsidP="00BD522C">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375E62" w:rsidRPr="009743EA" w14:paraId="26124B3B" w14:textId="77777777" w:rsidTr="005A2D7C">
              <w:trPr>
                <w:jc w:val="center"/>
              </w:trPr>
              <w:tc>
                <w:tcPr>
                  <w:tcW w:w="1501" w:type="dxa"/>
                  <w:shd w:val="clear" w:color="auto" w:fill="DEEAF6"/>
                </w:tcPr>
                <w:p w14:paraId="0D69A378" w14:textId="77777777" w:rsidR="00375E62" w:rsidRPr="009743EA" w:rsidRDefault="00375E62" w:rsidP="00BD522C">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28B0EA1E" w14:textId="77777777" w:rsidR="00375E62" w:rsidRPr="009743EA" w:rsidRDefault="00375E62" w:rsidP="00BD522C">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request</w:t>
                  </w:r>
                  <w:r w:rsidR="005A3EEC" w:rsidRPr="009743EA">
                    <w:rPr>
                      <w:rFonts w:eastAsia="Calibri"/>
                      <w:szCs w:val="22"/>
                    </w:rPr>
                    <w:t xml:space="preserve"> </w:t>
                  </w:r>
                  <w:r w:rsidRPr="009743EA">
                    <w:rPr>
                      <w:rFonts w:eastAsia="Calibri"/>
                      <w:szCs w:val="22"/>
                    </w:rPr>
                    <w:t>originator</w:t>
                  </w:r>
                </w:p>
              </w:tc>
            </w:tr>
            <w:tr w:rsidR="001A040B" w:rsidRPr="009743EA" w14:paraId="667ECF51" w14:textId="77777777" w:rsidTr="005A2D7C">
              <w:trPr>
                <w:jc w:val="center"/>
              </w:trPr>
              <w:tc>
                <w:tcPr>
                  <w:tcW w:w="1501" w:type="dxa"/>
                  <w:shd w:val="clear" w:color="auto" w:fill="DEEAF6"/>
                </w:tcPr>
                <w:p w14:paraId="26DCD11B" w14:textId="77777777" w:rsidR="001A040B" w:rsidRPr="009743EA" w:rsidRDefault="001A040B" w:rsidP="001A040B">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004EB4E8" w14:textId="77777777" w:rsidR="001A040B" w:rsidRPr="009743EA" w:rsidRDefault="001A040B" w:rsidP="001A040B">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29E4489F" w14:textId="77777777" w:rsidR="00375E62" w:rsidRPr="009743EA" w:rsidRDefault="00375E62" w:rsidP="00BD522C">
            <w:pPr>
              <w:pStyle w:val="TAL"/>
              <w:snapToGrid w:val="0"/>
              <w:rPr>
                <w:color w:val="FFFFFF"/>
                <w:lang w:eastAsia="ko-KR"/>
              </w:rPr>
            </w:pPr>
          </w:p>
        </w:tc>
      </w:tr>
      <w:tr w:rsidR="00375E62" w:rsidRPr="009743EA" w14:paraId="59B88F1E"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09E8FBE7" w14:textId="77777777" w:rsidR="00375E62" w:rsidRPr="009743EA" w:rsidRDefault="00375E62" w:rsidP="00BD522C">
            <w:pPr>
              <w:pStyle w:val="Default"/>
              <w:overflowPunct w:val="0"/>
              <w:jc w:val="center"/>
              <w:rPr>
                <w:color w:val="auto"/>
              </w:rPr>
            </w:pPr>
          </w:p>
          <w:p w14:paraId="4A1489D6" w14:textId="77777777" w:rsidR="00375E62" w:rsidRPr="009743EA" w:rsidRDefault="00375E62" w:rsidP="00BD522C">
            <w:pPr>
              <w:pStyle w:val="Default"/>
              <w:overflowPunct w:val="0"/>
              <w:jc w:val="center"/>
              <w:rPr>
                <w:b/>
                <w:sz w:val="20"/>
                <w:szCs w:val="20"/>
              </w:rPr>
            </w:pPr>
          </w:p>
          <w:p w14:paraId="10F8A412" w14:textId="77777777" w:rsidR="00375E62" w:rsidRPr="009743EA" w:rsidRDefault="00375E62" w:rsidP="00BD522C">
            <w:pPr>
              <w:pStyle w:val="Default"/>
              <w:overflowPunct w:val="0"/>
              <w:jc w:val="center"/>
              <w:rPr>
                <w:b/>
                <w:sz w:val="20"/>
                <w:szCs w:val="20"/>
              </w:rPr>
            </w:pPr>
          </w:p>
          <w:p w14:paraId="2DBB0B66" w14:textId="77777777" w:rsidR="00375E62" w:rsidRPr="009743EA" w:rsidRDefault="00375E62"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7BB11F1E" w14:textId="77777777" w:rsidR="00375E62" w:rsidRPr="009743EA" w:rsidRDefault="00375E62"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5503C4A6" w14:textId="77777777" w:rsidR="00375E62" w:rsidRPr="009743EA" w:rsidRDefault="00375E62" w:rsidP="00BD522C">
            <w:pPr>
              <w:pStyle w:val="Default"/>
              <w:overflowPunct w:val="0"/>
              <w:jc w:val="center"/>
              <w:rPr>
                <w:b/>
                <w:kern w:val="1"/>
              </w:rPr>
            </w:pPr>
            <w:r w:rsidRPr="009743EA">
              <w:rPr>
                <w:rFonts w:ascii="Arial" w:eastAsia="Malgun Gothic" w:hAnsi="Arial"/>
                <w:b/>
                <w:color w:val="auto"/>
                <w:kern w:val="1"/>
                <w:sz w:val="18"/>
                <w:szCs w:val="20"/>
              </w:rPr>
              <w:t>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C9BECCC" w14:textId="77777777" w:rsidR="00375E62" w:rsidRPr="009743EA" w:rsidRDefault="00375E62" w:rsidP="00BD522C">
            <w:pPr>
              <w:widowControl w:val="0"/>
              <w:spacing w:after="0"/>
              <w:ind w:left="284"/>
              <w:jc w:val="both"/>
              <w:textAlignment w:val="auto"/>
              <w:rPr>
                <w:rFonts w:ascii="Arial" w:hAnsi="Arial"/>
                <w:color w:val="0070C0"/>
                <w:sz w:val="18"/>
              </w:rPr>
            </w:pPr>
          </w:p>
          <w:p w14:paraId="54D81571" w14:textId="77777777" w:rsidR="00375E62" w:rsidRPr="005A2D7C" w:rsidRDefault="00375E62" w:rsidP="00BD522C">
            <w:pPr>
              <w:pStyle w:val="NoSpacing"/>
              <w:overflowPunct w:val="0"/>
              <w:rPr>
                <w:rFonts w:ascii="Times New Roman" w:hAnsi="Times New Roman"/>
                <w:b/>
                <w:sz w:val="24"/>
                <w:lang w:val="en-GB"/>
              </w:rPr>
            </w:pPr>
            <w:r w:rsidRPr="005A2D7C">
              <w:rPr>
                <w:rFonts w:ascii="Times New Roman" w:hAnsi="Times New Roman"/>
                <w:b/>
                <w:lang w:val="en-GB"/>
              </w:rPr>
              <w:t xml:space="preserve">    </w:t>
            </w:r>
            <w:r w:rsidRPr="005A2D7C">
              <w:rPr>
                <w:rFonts w:ascii="Times New Roman" w:hAnsi="Times New Roman"/>
                <w:b/>
                <w:sz w:val="24"/>
                <w:lang w:val="en-GB"/>
              </w:rPr>
              <w:t>API/SUB/DEL/001</w:t>
            </w:r>
          </w:p>
          <w:p w14:paraId="00BB66E6" w14:textId="77777777" w:rsidR="00375E62" w:rsidRPr="005A2D7C" w:rsidRDefault="00375E62" w:rsidP="00BD522C">
            <w:pPr>
              <w:pStyle w:val="NoSpacing"/>
              <w:overflowPunct w:val="0"/>
              <w:rPr>
                <w:rFonts w:ascii="Times New Roman" w:hAnsi="Times New Roman"/>
                <w:b/>
                <w:sz w:val="24"/>
                <w:lang w:val="en-GB"/>
              </w:rPr>
            </w:pPr>
            <w:r w:rsidRPr="005A2D7C">
              <w:rPr>
                <w:rFonts w:ascii="Times New Roman" w:hAnsi="Times New Roman"/>
                <w:lang w:val="en-GB"/>
              </w:rPr>
              <w:t xml:space="preserve">    </w:t>
            </w:r>
            <w:r w:rsidRPr="005A2D7C">
              <w:rPr>
                <w:rFonts w:ascii="Times New Roman" w:hAnsi="Times New Roman"/>
                <w:b/>
                <w:sz w:val="24"/>
                <w:lang w:val="en-GB"/>
              </w:rPr>
              <w:t>API/SUB/DEL/001_RCN0</w:t>
            </w:r>
          </w:p>
          <w:p w14:paraId="306726AD" w14:textId="77777777" w:rsidR="00375E62" w:rsidRPr="009743EA" w:rsidRDefault="00375E62" w:rsidP="00BD522C">
            <w:pPr>
              <w:widowControl w:val="0"/>
              <w:spacing w:after="0"/>
              <w:ind w:left="284"/>
              <w:jc w:val="both"/>
              <w:textAlignment w:val="auto"/>
              <w:rPr>
                <w:rFonts w:ascii="Arial" w:hAnsi="Arial"/>
                <w:b/>
                <w:color w:val="0070C0"/>
                <w:sz w:val="18"/>
              </w:rPr>
            </w:pPr>
          </w:p>
          <w:p w14:paraId="00437945" w14:textId="77777777" w:rsidR="00375E62" w:rsidRPr="009743EA" w:rsidRDefault="00375E62"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378FF072" w14:textId="77777777" w:rsidR="00375E62" w:rsidRPr="009743EA" w:rsidRDefault="00375E62" w:rsidP="00BD522C">
            <w:pPr>
              <w:pStyle w:val="TAL"/>
              <w:snapToGrid w:val="0"/>
              <w:ind w:left="284"/>
              <w:jc w:val="both"/>
              <w:rPr>
                <w:color w:val="0070C0"/>
              </w:rPr>
            </w:pPr>
          </w:p>
          <w:p w14:paraId="2808133B" w14:textId="77777777" w:rsidR="00375E62" w:rsidRPr="009743EA" w:rsidRDefault="00375E62" w:rsidP="00BD522C">
            <w:pPr>
              <w:pStyle w:val="TAL"/>
              <w:snapToGrid w:val="0"/>
              <w:ind w:left="284"/>
              <w:jc w:val="both"/>
              <w:rPr>
                <w:color w:val="0070C0"/>
              </w:rPr>
            </w:pPr>
            <w:r w:rsidRPr="009743EA">
              <w:rPr>
                <w:color w:val="0070C0"/>
              </w:rPr>
              <w:t>DELETE /mn-name/ae_actuator/ae_sub?rcn=0 HTTP/1.1</w:t>
            </w:r>
          </w:p>
          <w:p w14:paraId="58D68564" w14:textId="77777777" w:rsidR="00375E62" w:rsidRPr="009743EA" w:rsidRDefault="00375E62" w:rsidP="00BD522C">
            <w:pPr>
              <w:pStyle w:val="TAL"/>
              <w:snapToGrid w:val="0"/>
              <w:ind w:left="284"/>
              <w:jc w:val="both"/>
              <w:rPr>
                <w:color w:val="0070C0"/>
              </w:rPr>
            </w:pPr>
            <w:r w:rsidRPr="009743EA">
              <w:rPr>
                <w:color w:val="0070C0"/>
              </w:rPr>
              <w:t>Host: 192.168.0.10:8282</w:t>
            </w:r>
          </w:p>
          <w:p w14:paraId="38C827B1" w14:textId="77777777" w:rsidR="00375E62" w:rsidRPr="009743EA" w:rsidRDefault="00375E62" w:rsidP="00BD522C">
            <w:pPr>
              <w:pStyle w:val="TAL"/>
              <w:snapToGrid w:val="0"/>
              <w:ind w:left="284"/>
              <w:jc w:val="both"/>
              <w:rPr>
                <w:color w:val="0070C0"/>
              </w:rPr>
            </w:pPr>
            <w:r w:rsidRPr="009743EA">
              <w:rPr>
                <w:color w:val="0070C0"/>
              </w:rPr>
              <w:t>X-M2M-Origin: CAE5630283216026458665</w:t>
            </w:r>
          </w:p>
          <w:p w14:paraId="71A78D63" w14:textId="77777777" w:rsidR="00856D18" w:rsidRPr="009743EA" w:rsidRDefault="00856D18" w:rsidP="00856D18">
            <w:pPr>
              <w:pStyle w:val="TAL"/>
              <w:snapToGrid w:val="0"/>
              <w:ind w:left="284"/>
              <w:jc w:val="both"/>
              <w:rPr>
                <w:color w:val="0070C0"/>
              </w:rPr>
            </w:pPr>
            <w:r w:rsidRPr="009743EA">
              <w:rPr>
                <w:color w:val="0070C0"/>
              </w:rPr>
              <w:t>Accept: application/json</w:t>
            </w:r>
          </w:p>
          <w:p w14:paraId="43E7F1DF" w14:textId="77777777" w:rsidR="00375E62" w:rsidRPr="009743EA" w:rsidRDefault="00375E62" w:rsidP="00BD522C">
            <w:pPr>
              <w:pStyle w:val="TAL"/>
              <w:snapToGrid w:val="0"/>
              <w:ind w:left="284"/>
              <w:jc w:val="both"/>
              <w:rPr>
                <w:color w:val="0070C0"/>
              </w:rPr>
            </w:pPr>
            <w:r w:rsidRPr="009743EA">
              <w:rPr>
                <w:color w:val="0070C0"/>
              </w:rPr>
              <w:lastRenderedPageBreak/>
              <w:t>X-M2M-RI: 1234</w:t>
            </w:r>
          </w:p>
          <w:p w14:paraId="3436C8DC"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34C47963" w14:textId="77777777" w:rsidR="00375E62" w:rsidRPr="009743EA" w:rsidRDefault="00375E62" w:rsidP="00BD522C">
            <w:pPr>
              <w:widowControl w:val="0"/>
              <w:spacing w:after="0"/>
              <w:ind w:left="284"/>
              <w:jc w:val="both"/>
              <w:textAlignment w:val="auto"/>
              <w:rPr>
                <w:rFonts w:ascii="Arial" w:hAnsi="Arial"/>
                <w:b/>
                <w:color w:val="0070C0"/>
                <w:sz w:val="18"/>
              </w:rPr>
            </w:pPr>
          </w:p>
          <w:p w14:paraId="7071A028" w14:textId="77777777" w:rsidR="00375E62" w:rsidRPr="009743EA" w:rsidRDefault="00375E62" w:rsidP="00BD522C">
            <w:pPr>
              <w:widowControl w:val="0"/>
              <w:spacing w:after="0"/>
              <w:ind w:left="284"/>
              <w:jc w:val="both"/>
              <w:textAlignment w:val="auto"/>
              <w:rPr>
                <w:rFonts w:ascii="Arial" w:hAnsi="Arial"/>
                <w:b/>
                <w:color w:val="0070C0"/>
                <w:sz w:val="18"/>
              </w:rPr>
            </w:pPr>
          </w:p>
          <w:p w14:paraId="521A0C86" w14:textId="77777777" w:rsidR="00375E62" w:rsidRPr="009743EA" w:rsidRDefault="00375E62"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4C5F6365" w14:textId="77777777" w:rsidR="00375E62" w:rsidRPr="009743EA" w:rsidRDefault="00375E62" w:rsidP="00BD522C">
            <w:pPr>
              <w:widowControl w:val="0"/>
              <w:spacing w:after="0"/>
              <w:ind w:left="284"/>
              <w:textAlignment w:val="auto"/>
              <w:rPr>
                <w:rFonts w:ascii="Arial" w:hAnsi="Arial"/>
                <w:color w:val="0070C0"/>
                <w:sz w:val="18"/>
              </w:rPr>
            </w:pPr>
          </w:p>
          <w:p w14:paraId="0274F70E" w14:textId="77777777" w:rsidR="00375E62" w:rsidRPr="009743EA" w:rsidRDefault="00375E62" w:rsidP="00BD522C">
            <w:pPr>
              <w:widowControl w:val="0"/>
              <w:spacing w:after="0"/>
              <w:ind w:left="284"/>
              <w:textAlignment w:val="auto"/>
              <w:rPr>
                <w:rFonts w:ascii="Arial" w:hAnsi="Arial"/>
                <w:color w:val="0070C0"/>
                <w:sz w:val="18"/>
              </w:rPr>
            </w:pPr>
            <w:r w:rsidRPr="009743EA">
              <w:rPr>
                <w:rFonts w:ascii="Arial" w:hAnsi="Arial"/>
                <w:color w:val="0070C0"/>
                <w:sz w:val="18"/>
              </w:rPr>
              <w:t>200 OK</w:t>
            </w:r>
          </w:p>
          <w:p w14:paraId="5C369400" w14:textId="77777777" w:rsidR="00375E62" w:rsidRPr="009743EA" w:rsidRDefault="00375E62" w:rsidP="00BD522C">
            <w:pPr>
              <w:pStyle w:val="TAL"/>
              <w:snapToGrid w:val="0"/>
              <w:ind w:left="284"/>
              <w:rPr>
                <w:color w:val="0070C0"/>
              </w:rPr>
            </w:pPr>
            <w:r w:rsidRPr="009743EA">
              <w:rPr>
                <w:color w:val="0070C0"/>
              </w:rPr>
              <w:t>Content-Location: mn-name/ae_actuator/ae_sub</w:t>
            </w:r>
          </w:p>
          <w:p w14:paraId="34D89B85" w14:textId="77777777" w:rsidR="00375E62" w:rsidRPr="00325791" w:rsidRDefault="00375E62" w:rsidP="00BD522C">
            <w:pPr>
              <w:pStyle w:val="TAL"/>
              <w:snapToGrid w:val="0"/>
              <w:ind w:left="284"/>
              <w:rPr>
                <w:color w:val="0070C0"/>
                <w:lang w:val="fr-FR"/>
              </w:rPr>
            </w:pPr>
            <w:r w:rsidRPr="00325791">
              <w:rPr>
                <w:color w:val="0070C0"/>
                <w:lang w:val="fr-FR"/>
              </w:rPr>
              <w:t>Content-Type: application/json</w:t>
            </w:r>
          </w:p>
          <w:p w14:paraId="74D30DC9" w14:textId="77777777" w:rsidR="00375E62" w:rsidRPr="00325791" w:rsidRDefault="00375E62" w:rsidP="00BD522C">
            <w:pPr>
              <w:pStyle w:val="TAL"/>
              <w:snapToGrid w:val="0"/>
              <w:ind w:left="284"/>
              <w:rPr>
                <w:color w:val="0070C0"/>
                <w:lang w:val="fr-FR"/>
              </w:rPr>
            </w:pPr>
            <w:r w:rsidRPr="00325791">
              <w:rPr>
                <w:color w:val="0070C0"/>
                <w:lang w:val="fr-FR"/>
              </w:rPr>
              <w:t>X-M2M-RI: 1234</w:t>
            </w:r>
          </w:p>
          <w:p w14:paraId="5FC4DB5E"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1E208F06" w14:textId="77777777" w:rsidR="00375E62" w:rsidRPr="009743EA" w:rsidRDefault="00375E62" w:rsidP="00BD522C">
            <w:pPr>
              <w:pStyle w:val="TAL"/>
              <w:snapToGrid w:val="0"/>
              <w:ind w:left="284"/>
              <w:rPr>
                <w:color w:val="0070C0"/>
              </w:rPr>
            </w:pPr>
            <w:r w:rsidRPr="009743EA">
              <w:rPr>
                <w:color w:val="0070C0"/>
              </w:rPr>
              <w:t>X-M2M-RSC: 2002</w:t>
            </w:r>
          </w:p>
          <w:p w14:paraId="621BA5E8" w14:textId="77777777" w:rsidR="00375E62" w:rsidRPr="009743EA" w:rsidRDefault="00375E62" w:rsidP="00BD522C">
            <w:pPr>
              <w:pStyle w:val="TAL"/>
              <w:snapToGrid w:val="0"/>
              <w:ind w:left="284"/>
              <w:jc w:val="both"/>
              <w:rPr>
                <w:color w:val="0070C0"/>
              </w:rPr>
            </w:pPr>
          </w:p>
        </w:tc>
      </w:tr>
      <w:tr w:rsidR="00375E62" w:rsidRPr="009743EA" w14:paraId="5CEE6D53" w14:textId="77777777" w:rsidTr="00BD522C">
        <w:trPr>
          <w:jc w:val="center"/>
        </w:trPr>
        <w:tc>
          <w:tcPr>
            <w:tcW w:w="1286" w:type="dxa"/>
            <w:tcBorders>
              <w:top w:val="single" w:sz="4" w:space="0" w:color="000000"/>
              <w:left w:val="single" w:sz="4" w:space="0" w:color="000000"/>
              <w:bottom w:val="single" w:sz="4" w:space="0" w:color="000000"/>
            </w:tcBorders>
            <w:shd w:val="clear" w:color="auto" w:fill="E7E6E6"/>
          </w:tcPr>
          <w:p w14:paraId="185769F0"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6C87CF36"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31253F35"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7CF6A001"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1C6538B5"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723D326C" w14:textId="77777777" w:rsidR="00375E62" w:rsidRPr="009743EA" w:rsidRDefault="00375E62" w:rsidP="00BD522C">
            <w:pPr>
              <w:pStyle w:val="Default"/>
              <w:overflowPunct w:val="0"/>
              <w:jc w:val="center"/>
              <w:rPr>
                <w:rFonts w:ascii="Arial" w:eastAsia="Malgun Gothic" w:hAnsi="Arial"/>
                <w:b/>
                <w:color w:val="auto"/>
                <w:kern w:val="1"/>
                <w:sz w:val="18"/>
                <w:szCs w:val="20"/>
              </w:rPr>
            </w:pPr>
          </w:p>
          <w:p w14:paraId="30C43BB1" w14:textId="77777777" w:rsidR="00375E62" w:rsidRPr="009743EA" w:rsidRDefault="00375E62" w:rsidP="00BD522C">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7332C2D9" w14:textId="77777777" w:rsidR="00375E62" w:rsidRPr="009743EA" w:rsidRDefault="00375E62" w:rsidP="00BD522C">
            <w:pPr>
              <w:pStyle w:val="TAL"/>
              <w:snapToGrid w:val="0"/>
              <w:jc w:val="center"/>
              <w:rPr>
                <w:b/>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D69FEF5" w14:textId="77777777" w:rsidR="00EF3D16" w:rsidRPr="005A2D7C" w:rsidRDefault="00EF3D16" w:rsidP="005A2D7C">
            <w:pPr>
              <w:pStyle w:val="TAL"/>
              <w:rPr>
                <w:rFonts w:eastAsia="Calibri Light"/>
              </w:rPr>
            </w:pPr>
          </w:p>
          <w:p w14:paraId="6666EE38" w14:textId="77777777" w:rsidR="00375E62" w:rsidRPr="009743EA" w:rsidRDefault="00EF3D16" w:rsidP="007C39B4">
            <w:pPr>
              <w:pStyle w:val="TAL"/>
              <w:snapToGrid w:val="0"/>
              <w:ind w:left="284"/>
              <w:rPr>
                <w:b/>
                <w:sz w:val="24"/>
              </w:rPr>
            </w:pPr>
            <w:r w:rsidRPr="009743EA">
              <w:rPr>
                <w:rFonts w:ascii="Times New Roman" w:eastAsia="Calibri Light" w:hAnsi="Times New Roman"/>
                <w:b/>
                <w:sz w:val="24"/>
              </w:rPr>
              <w:t>API/SUB/DEL/001_RCN1</w:t>
            </w:r>
          </w:p>
          <w:p w14:paraId="15CDC5DE" w14:textId="77777777" w:rsidR="00375E62" w:rsidRPr="009743EA" w:rsidRDefault="00375E62" w:rsidP="00BD522C">
            <w:pPr>
              <w:widowControl w:val="0"/>
              <w:spacing w:after="0"/>
              <w:ind w:left="284"/>
              <w:jc w:val="both"/>
              <w:textAlignment w:val="auto"/>
              <w:rPr>
                <w:rFonts w:ascii="Arial" w:hAnsi="Arial"/>
                <w:b/>
                <w:color w:val="0070C0"/>
                <w:sz w:val="18"/>
              </w:rPr>
            </w:pPr>
          </w:p>
          <w:p w14:paraId="122CA23A" w14:textId="77777777" w:rsidR="00375E62" w:rsidRPr="009743EA" w:rsidRDefault="00375E62"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555856F9" w14:textId="77777777" w:rsidR="00375E62" w:rsidRPr="009743EA" w:rsidRDefault="00375E62" w:rsidP="00BD522C">
            <w:pPr>
              <w:pStyle w:val="TAL"/>
              <w:snapToGrid w:val="0"/>
              <w:ind w:left="284"/>
              <w:jc w:val="both"/>
              <w:rPr>
                <w:color w:val="0070C0"/>
              </w:rPr>
            </w:pPr>
          </w:p>
          <w:p w14:paraId="390D685F" w14:textId="77777777" w:rsidR="00375E62" w:rsidRPr="009743EA" w:rsidRDefault="00375E62" w:rsidP="00BD522C">
            <w:pPr>
              <w:pStyle w:val="TAL"/>
              <w:snapToGrid w:val="0"/>
              <w:ind w:left="284"/>
              <w:jc w:val="both"/>
              <w:rPr>
                <w:color w:val="0070C0"/>
              </w:rPr>
            </w:pPr>
            <w:r w:rsidRPr="009743EA">
              <w:rPr>
                <w:color w:val="0070C0"/>
              </w:rPr>
              <w:t>DELETE /mn-name/ae_actuator/ae_sub?rcn=1 HTTP/1.1</w:t>
            </w:r>
          </w:p>
          <w:p w14:paraId="5269DD27" w14:textId="77777777" w:rsidR="00375E62" w:rsidRPr="009743EA" w:rsidRDefault="00375E62" w:rsidP="00BD522C">
            <w:pPr>
              <w:pStyle w:val="TAL"/>
              <w:snapToGrid w:val="0"/>
              <w:ind w:left="284"/>
              <w:jc w:val="both"/>
              <w:rPr>
                <w:color w:val="0070C0"/>
              </w:rPr>
            </w:pPr>
            <w:r w:rsidRPr="009743EA">
              <w:rPr>
                <w:color w:val="0070C0"/>
              </w:rPr>
              <w:t>Host: 192.168.0.10:8282</w:t>
            </w:r>
          </w:p>
          <w:p w14:paraId="4255F670" w14:textId="77777777" w:rsidR="00375E62" w:rsidRPr="009743EA" w:rsidRDefault="00375E62" w:rsidP="00BD522C">
            <w:pPr>
              <w:pStyle w:val="TAL"/>
              <w:snapToGrid w:val="0"/>
              <w:ind w:left="284"/>
              <w:jc w:val="both"/>
              <w:rPr>
                <w:color w:val="0070C0"/>
              </w:rPr>
            </w:pPr>
            <w:r w:rsidRPr="009743EA">
              <w:rPr>
                <w:color w:val="0070C0"/>
              </w:rPr>
              <w:t>X-M2M-Origin: CAE5630283216026458665</w:t>
            </w:r>
          </w:p>
          <w:p w14:paraId="76DBF549" w14:textId="77777777" w:rsidR="00856D18" w:rsidRPr="009743EA" w:rsidRDefault="00856D18" w:rsidP="00856D18">
            <w:pPr>
              <w:pStyle w:val="TAL"/>
              <w:snapToGrid w:val="0"/>
              <w:ind w:left="284"/>
              <w:jc w:val="both"/>
              <w:rPr>
                <w:color w:val="0070C0"/>
              </w:rPr>
            </w:pPr>
            <w:r w:rsidRPr="009743EA">
              <w:rPr>
                <w:color w:val="0070C0"/>
              </w:rPr>
              <w:t>Accept: application/json</w:t>
            </w:r>
          </w:p>
          <w:p w14:paraId="6F5DE01C" w14:textId="77777777" w:rsidR="00375E62" w:rsidRPr="009743EA" w:rsidRDefault="00375E62" w:rsidP="00BD522C">
            <w:pPr>
              <w:pStyle w:val="TAL"/>
              <w:snapToGrid w:val="0"/>
              <w:ind w:left="284"/>
              <w:jc w:val="both"/>
              <w:rPr>
                <w:color w:val="0070C0"/>
              </w:rPr>
            </w:pPr>
            <w:r w:rsidRPr="009743EA">
              <w:rPr>
                <w:color w:val="0070C0"/>
              </w:rPr>
              <w:t>X-M2M-RI: 1234</w:t>
            </w:r>
          </w:p>
          <w:p w14:paraId="7F6B9644"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5D70B7E5" w14:textId="77777777" w:rsidR="00375E62" w:rsidRPr="009743EA" w:rsidRDefault="00375E62" w:rsidP="00BD522C">
            <w:pPr>
              <w:pStyle w:val="TAL"/>
              <w:snapToGrid w:val="0"/>
              <w:ind w:left="284"/>
              <w:jc w:val="both"/>
              <w:rPr>
                <w:color w:val="0070C0"/>
              </w:rPr>
            </w:pPr>
          </w:p>
          <w:p w14:paraId="484BBC82" w14:textId="77777777" w:rsidR="00375E62" w:rsidRPr="009743EA" w:rsidRDefault="00375E62" w:rsidP="00BD522C">
            <w:pPr>
              <w:widowControl w:val="0"/>
              <w:spacing w:after="0"/>
              <w:ind w:left="284"/>
              <w:jc w:val="both"/>
              <w:textAlignment w:val="auto"/>
              <w:rPr>
                <w:rFonts w:ascii="Arial" w:hAnsi="Arial"/>
                <w:b/>
                <w:color w:val="0070C0"/>
                <w:sz w:val="18"/>
              </w:rPr>
            </w:pPr>
          </w:p>
          <w:p w14:paraId="1C8BABC8" w14:textId="77777777" w:rsidR="00375E62" w:rsidRPr="009743EA" w:rsidRDefault="00375E62" w:rsidP="00BD522C">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3549E85B" w14:textId="77777777" w:rsidR="00375E62" w:rsidRPr="009743EA" w:rsidRDefault="00375E62" w:rsidP="00BD522C">
            <w:pPr>
              <w:widowControl w:val="0"/>
              <w:spacing w:after="0"/>
              <w:ind w:left="284"/>
              <w:textAlignment w:val="auto"/>
              <w:rPr>
                <w:rFonts w:ascii="Arial" w:hAnsi="Arial"/>
                <w:color w:val="0070C0"/>
                <w:sz w:val="18"/>
              </w:rPr>
            </w:pPr>
          </w:p>
          <w:p w14:paraId="6F63B695" w14:textId="77777777" w:rsidR="00375E62" w:rsidRPr="009743EA" w:rsidRDefault="00375E62" w:rsidP="00BD522C">
            <w:pPr>
              <w:widowControl w:val="0"/>
              <w:spacing w:after="0"/>
              <w:ind w:left="284"/>
              <w:textAlignment w:val="auto"/>
              <w:rPr>
                <w:rFonts w:ascii="Arial" w:hAnsi="Arial"/>
                <w:color w:val="0070C0"/>
                <w:sz w:val="18"/>
              </w:rPr>
            </w:pPr>
            <w:r w:rsidRPr="009743EA">
              <w:rPr>
                <w:rFonts w:ascii="Arial" w:hAnsi="Arial"/>
                <w:color w:val="0070C0"/>
                <w:sz w:val="18"/>
              </w:rPr>
              <w:t>200 OK</w:t>
            </w:r>
          </w:p>
          <w:p w14:paraId="5F6075ED" w14:textId="77777777" w:rsidR="00375E62" w:rsidRPr="009743EA" w:rsidRDefault="00375E62" w:rsidP="00BD522C">
            <w:pPr>
              <w:pStyle w:val="TAL"/>
              <w:snapToGrid w:val="0"/>
              <w:ind w:left="284"/>
              <w:rPr>
                <w:color w:val="0070C0"/>
              </w:rPr>
            </w:pPr>
            <w:r w:rsidRPr="009743EA">
              <w:rPr>
                <w:color w:val="0070C0"/>
              </w:rPr>
              <w:t>Content-Location: mn-name/ae_actuator/ae_sub</w:t>
            </w:r>
          </w:p>
          <w:p w14:paraId="1298F26C" w14:textId="77777777" w:rsidR="00375E62" w:rsidRPr="00325791" w:rsidRDefault="00375E62" w:rsidP="00BD522C">
            <w:pPr>
              <w:pStyle w:val="TAL"/>
              <w:snapToGrid w:val="0"/>
              <w:ind w:left="284"/>
              <w:rPr>
                <w:color w:val="0070C0"/>
                <w:lang w:val="fr-FR"/>
              </w:rPr>
            </w:pPr>
            <w:r w:rsidRPr="00325791">
              <w:rPr>
                <w:color w:val="0070C0"/>
                <w:lang w:val="fr-FR"/>
              </w:rPr>
              <w:t>Content-Type: application/json</w:t>
            </w:r>
          </w:p>
          <w:p w14:paraId="1098CD3D" w14:textId="77777777" w:rsidR="00375E62" w:rsidRPr="00325791" w:rsidRDefault="00375E62" w:rsidP="00BD522C">
            <w:pPr>
              <w:pStyle w:val="TAL"/>
              <w:snapToGrid w:val="0"/>
              <w:ind w:left="284"/>
              <w:rPr>
                <w:color w:val="0070C0"/>
                <w:lang w:val="fr-FR"/>
              </w:rPr>
            </w:pPr>
            <w:r w:rsidRPr="00325791">
              <w:rPr>
                <w:color w:val="0070C0"/>
                <w:lang w:val="fr-FR"/>
              </w:rPr>
              <w:t>X-M2M-RI: 1234</w:t>
            </w:r>
          </w:p>
          <w:p w14:paraId="510652E2"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7AA68B01" w14:textId="77777777" w:rsidR="00375E62" w:rsidRPr="009743EA" w:rsidRDefault="00375E62" w:rsidP="00BD522C">
            <w:pPr>
              <w:pStyle w:val="TAL"/>
              <w:snapToGrid w:val="0"/>
              <w:ind w:left="284"/>
              <w:rPr>
                <w:color w:val="0070C0"/>
              </w:rPr>
            </w:pPr>
            <w:r w:rsidRPr="009743EA">
              <w:rPr>
                <w:color w:val="0070C0"/>
              </w:rPr>
              <w:t>X-M2M-RSC: 2002</w:t>
            </w:r>
          </w:p>
          <w:p w14:paraId="622F9C93" w14:textId="77777777" w:rsidR="00375E62" w:rsidRPr="009743EA" w:rsidRDefault="00375E62" w:rsidP="00BD522C">
            <w:pPr>
              <w:pStyle w:val="TAL"/>
              <w:snapToGrid w:val="0"/>
              <w:ind w:left="284"/>
              <w:rPr>
                <w:color w:val="0070C0"/>
              </w:rPr>
            </w:pPr>
          </w:p>
          <w:p w14:paraId="57968CF1" w14:textId="77777777" w:rsidR="00375E62" w:rsidRPr="009743EA" w:rsidRDefault="00375E62" w:rsidP="00BD522C">
            <w:pPr>
              <w:pStyle w:val="TAL"/>
              <w:snapToGrid w:val="0"/>
              <w:ind w:left="284"/>
              <w:rPr>
                <w:color w:val="0070C0"/>
              </w:rPr>
            </w:pPr>
            <w:r w:rsidRPr="009743EA">
              <w:rPr>
                <w:color w:val="0070C0"/>
              </w:rPr>
              <w:t>{</w:t>
            </w:r>
          </w:p>
          <w:p w14:paraId="45A9D5B6" w14:textId="77777777" w:rsidR="00375E62" w:rsidRPr="009743EA" w:rsidRDefault="00375E62" w:rsidP="00BD522C">
            <w:pPr>
              <w:pStyle w:val="TAL"/>
              <w:snapToGrid w:val="0"/>
              <w:ind w:left="284"/>
              <w:rPr>
                <w:color w:val="0070C0"/>
              </w:rPr>
            </w:pPr>
            <w:r w:rsidRPr="009743EA">
              <w:rPr>
                <w:color w:val="0070C0"/>
              </w:rPr>
              <w:t xml:space="preserve">    "m2m:sub": {</w:t>
            </w:r>
          </w:p>
          <w:p w14:paraId="1F7890FE" w14:textId="77777777" w:rsidR="00375E62" w:rsidRPr="009743EA" w:rsidRDefault="00375E62" w:rsidP="00BD522C">
            <w:pPr>
              <w:pStyle w:val="TAL"/>
              <w:snapToGrid w:val="0"/>
              <w:ind w:left="284"/>
              <w:rPr>
                <w:color w:val="0070C0"/>
              </w:rPr>
            </w:pPr>
            <w:r w:rsidRPr="009743EA">
              <w:rPr>
                <w:color w:val="0070C0"/>
              </w:rPr>
              <w:t xml:space="preserve">        "rn": "ae_sub",</w:t>
            </w:r>
          </w:p>
          <w:p w14:paraId="6F5F2CFF" w14:textId="77777777" w:rsidR="00375E62" w:rsidRPr="009743EA" w:rsidRDefault="00375E62" w:rsidP="00BD522C">
            <w:pPr>
              <w:pStyle w:val="TAL"/>
              <w:snapToGrid w:val="0"/>
              <w:ind w:left="284"/>
              <w:rPr>
                <w:color w:val="0070C0"/>
              </w:rPr>
            </w:pPr>
            <w:r w:rsidRPr="009743EA">
              <w:rPr>
                <w:color w:val="0070C0"/>
              </w:rPr>
              <w:t xml:space="preserve">        "ty": 23,</w:t>
            </w:r>
          </w:p>
          <w:p w14:paraId="314E32D7" w14:textId="77777777" w:rsidR="00375E62" w:rsidRPr="009743EA" w:rsidRDefault="00375E62" w:rsidP="00BD522C">
            <w:pPr>
              <w:pStyle w:val="TAL"/>
              <w:snapToGrid w:val="0"/>
              <w:ind w:left="284"/>
              <w:rPr>
                <w:color w:val="0070C0"/>
              </w:rPr>
            </w:pPr>
            <w:r w:rsidRPr="009743EA">
              <w:rPr>
                <w:color w:val="0070C0"/>
              </w:rPr>
              <w:t xml:space="preserve">        "ri": "SUB583675048372974938",</w:t>
            </w:r>
          </w:p>
          <w:p w14:paraId="200133DB" w14:textId="77777777" w:rsidR="00375E62" w:rsidRPr="009743EA" w:rsidRDefault="00375E62" w:rsidP="00BD522C">
            <w:pPr>
              <w:pStyle w:val="TAL"/>
              <w:snapToGrid w:val="0"/>
              <w:ind w:left="284"/>
              <w:rPr>
                <w:color w:val="0070C0"/>
              </w:rPr>
            </w:pPr>
            <w:r w:rsidRPr="009743EA">
              <w:rPr>
                <w:color w:val="0070C0"/>
              </w:rPr>
              <w:t xml:space="preserve">        "pi": "CAE5630283216026458665",</w:t>
            </w:r>
          </w:p>
          <w:p w14:paraId="692F128D" w14:textId="77777777" w:rsidR="00375E62" w:rsidRPr="00325791" w:rsidRDefault="00375E62" w:rsidP="00BD522C">
            <w:pPr>
              <w:pStyle w:val="TAL"/>
              <w:snapToGrid w:val="0"/>
              <w:ind w:left="284"/>
              <w:rPr>
                <w:color w:val="0070C0"/>
                <w:lang w:val="fr-FR"/>
              </w:rPr>
            </w:pPr>
            <w:r w:rsidRPr="009743EA">
              <w:rPr>
                <w:color w:val="0070C0"/>
              </w:rPr>
              <w:t xml:space="preserve">        </w:t>
            </w:r>
            <w:r w:rsidRPr="00325791">
              <w:rPr>
                <w:color w:val="0070C0"/>
                <w:lang w:val="fr-FR"/>
              </w:rPr>
              <w:t>"ct": "20180302T070445",</w:t>
            </w:r>
          </w:p>
          <w:p w14:paraId="4DE79BB1" w14:textId="77777777" w:rsidR="00375E62" w:rsidRPr="00325791" w:rsidRDefault="00375E62" w:rsidP="00BD522C">
            <w:pPr>
              <w:pStyle w:val="TAL"/>
              <w:snapToGrid w:val="0"/>
              <w:ind w:left="284"/>
              <w:rPr>
                <w:color w:val="0070C0"/>
                <w:lang w:val="fr-FR"/>
              </w:rPr>
            </w:pPr>
            <w:r w:rsidRPr="00325791">
              <w:rPr>
                <w:color w:val="0070C0"/>
                <w:lang w:val="fr-FR"/>
              </w:rPr>
              <w:t xml:space="preserve">        "lt": "20180302T070445",</w:t>
            </w:r>
          </w:p>
          <w:p w14:paraId="494CA16D" w14:textId="77777777" w:rsidR="00375E62" w:rsidRPr="000D6D95" w:rsidRDefault="00375E62" w:rsidP="00BD522C">
            <w:pPr>
              <w:pStyle w:val="TAL"/>
              <w:snapToGrid w:val="0"/>
              <w:ind w:left="284"/>
              <w:rPr>
                <w:color w:val="0070C0"/>
                <w:lang w:val="fr-FR"/>
              </w:rPr>
            </w:pPr>
            <w:r w:rsidRPr="00325791">
              <w:rPr>
                <w:color w:val="0070C0"/>
                <w:lang w:val="fr-FR"/>
              </w:rPr>
              <w:t xml:space="preserve">        "n</w:t>
            </w:r>
            <w:r w:rsidRPr="000D6D95">
              <w:rPr>
                <w:color w:val="0070C0"/>
                <w:lang w:val="fr-FR"/>
              </w:rPr>
              <w:t>u": [</w:t>
            </w:r>
          </w:p>
          <w:p w14:paraId="1BD9C16B" w14:textId="77777777" w:rsidR="00375E62" w:rsidRPr="000D6D95" w:rsidRDefault="00375E62" w:rsidP="00BD522C">
            <w:pPr>
              <w:pStyle w:val="TAL"/>
              <w:snapToGrid w:val="0"/>
              <w:ind w:left="284"/>
              <w:rPr>
                <w:color w:val="0070C0"/>
                <w:lang w:val="fr-FR"/>
              </w:rPr>
            </w:pPr>
            <w:r w:rsidRPr="000D6D95">
              <w:rPr>
                <w:color w:val="0070C0"/>
                <w:lang w:val="fr-FR"/>
              </w:rPr>
              <w:t xml:space="preserve">              "https://192.168.0.10:8282/notification/handler"</w:t>
            </w:r>
          </w:p>
          <w:p w14:paraId="0BDDF227" w14:textId="77777777" w:rsidR="00375E62" w:rsidRPr="000D6D95" w:rsidRDefault="00375E62" w:rsidP="00BD522C">
            <w:pPr>
              <w:pStyle w:val="TAL"/>
              <w:snapToGrid w:val="0"/>
              <w:ind w:left="284"/>
              <w:rPr>
                <w:color w:val="0070C0"/>
                <w:lang w:val="fr-FR"/>
              </w:rPr>
            </w:pPr>
            <w:r w:rsidRPr="000D6D95">
              <w:rPr>
                <w:color w:val="0070C0"/>
                <w:lang w:val="fr-FR"/>
              </w:rPr>
              <w:t xml:space="preserve">        ],</w:t>
            </w:r>
          </w:p>
          <w:p w14:paraId="5C9F7232" w14:textId="77777777" w:rsidR="00375E62" w:rsidRPr="000D6D95" w:rsidRDefault="00375E62" w:rsidP="00BD522C">
            <w:pPr>
              <w:pStyle w:val="TAL"/>
              <w:snapToGrid w:val="0"/>
              <w:ind w:left="284"/>
              <w:rPr>
                <w:color w:val="0070C0"/>
                <w:lang w:val="fr-FR"/>
              </w:rPr>
            </w:pPr>
            <w:r w:rsidRPr="000D6D95">
              <w:rPr>
                <w:color w:val="0070C0"/>
                <w:lang w:val="fr-FR"/>
              </w:rPr>
              <w:t xml:space="preserve">        "cnm": 2, </w:t>
            </w:r>
          </w:p>
          <w:p w14:paraId="6BECD28F" w14:textId="77777777" w:rsidR="00375E62" w:rsidRPr="000D6D95" w:rsidRDefault="00375E62" w:rsidP="00BD522C">
            <w:pPr>
              <w:pStyle w:val="TAL"/>
              <w:snapToGrid w:val="0"/>
              <w:ind w:left="284"/>
              <w:rPr>
                <w:color w:val="0070C0"/>
                <w:lang w:val="fr-FR"/>
              </w:rPr>
            </w:pPr>
            <w:r w:rsidRPr="000D6D95">
              <w:rPr>
                <w:color w:val="0070C0"/>
                <w:lang w:val="fr-FR"/>
              </w:rPr>
              <w:t xml:space="preserve">        "mnm": 50,</w:t>
            </w:r>
          </w:p>
          <w:p w14:paraId="7756B573" w14:textId="77777777" w:rsidR="00375E62" w:rsidRPr="000D6D95" w:rsidRDefault="00375E62" w:rsidP="005A2D7C">
            <w:pPr>
              <w:pStyle w:val="TAL"/>
              <w:snapToGrid w:val="0"/>
              <w:ind w:left="284"/>
              <w:rPr>
                <w:color w:val="0070C0"/>
                <w:lang w:val="fr-FR"/>
              </w:rPr>
            </w:pPr>
            <w:r w:rsidRPr="000D6D95">
              <w:rPr>
                <w:color w:val="0070C0"/>
                <w:lang w:val="fr-FR"/>
              </w:rPr>
              <w:t xml:space="preserve">        "enc": {</w:t>
            </w:r>
          </w:p>
          <w:p w14:paraId="547C0692" w14:textId="77777777" w:rsidR="00375E62" w:rsidRPr="000D6D95" w:rsidRDefault="00375E62" w:rsidP="005A2D7C">
            <w:pPr>
              <w:pStyle w:val="TAL"/>
              <w:snapToGrid w:val="0"/>
              <w:ind w:left="284"/>
              <w:rPr>
                <w:color w:val="0070C0"/>
                <w:lang w:val="fr-FR"/>
              </w:rPr>
            </w:pPr>
            <w:r w:rsidRPr="000D6D95">
              <w:rPr>
                <w:color w:val="0070C0"/>
                <w:lang w:val="fr-FR"/>
              </w:rPr>
              <w:t xml:space="preserve">               "net": [2]</w:t>
            </w:r>
          </w:p>
          <w:p w14:paraId="3514EA61" w14:textId="77777777" w:rsidR="00375E62" w:rsidRPr="000D6D95" w:rsidRDefault="00375E62" w:rsidP="005A2D7C">
            <w:pPr>
              <w:pStyle w:val="TAL"/>
              <w:snapToGrid w:val="0"/>
              <w:ind w:left="284"/>
              <w:rPr>
                <w:color w:val="0070C0"/>
                <w:lang w:val="fr-FR"/>
              </w:rPr>
            </w:pPr>
            <w:r w:rsidRPr="000D6D95">
              <w:rPr>
                <w:color w:val="0070C0"/>
                <w:lang w:val="fr-FR"/>
              </w:rPr>
              <w:t xml:space="preserve">        },</w:t>
            </w:r>
          </w:p>
          <w:p w14:paraId="7E704ED2" w14:textId="77777777" w:rsidR="00375E62" w:rsidRPr="00325791" w:rsidRDefault="00375E62" w:rsidP="00BD522C">
            <w:pPr>
              <w:pStyle w:val="TAL"/>
              <w:snapToGrid w:val="0"/>
              <w:ind w:left="284"/>
              <w:jc w:val="both"/>
              <w:rPr>
                <w:color w:val="0070C0"/>
                <w:lang w:val="fr-FR"/>
              </w:rPr>
            </w:pPr>
            <w:r w:rsidRPr="00325791">
              <w:rPr>
                <w:color w:val="0070C0"/>
                <w:lang w:val="fr-FR" w:eastAsia="ko-KR"/>
              </w:rPr>
              <w:t xml:space="preserve">  </w:t>
            </w:r>
            <w:r w:rsidRPr="00325791">
              <w:rPr>
                <w:color w:val="0070C0"/>
                <w:lang w:val="fr-FR" w:eastAsia="ko-KR"/>
              </w:rPr>
              <w:tab/>
              <w:t xml:space="preserve">   </w:t>
            </w:r>
            <w:r w:rsidRPr="00325791">
              <w:rPr>
                <w:color w:val="0070C0"/>
                <w:lang w:val="fr-FR"/>
              </w:rPr>
              <w:t>"nct": 3</w:t>
            </w:r>
          </w:p>
          <w:p w14:paraId="358CC859" w14:textId="77777777" w:rsidR="00375E62" w:rsidRPr="005A2D7C" w:rsidRDefault="00375E62" w:rsidP="00BD522C">
            <w:pPr>
              <w:pStyle w:val="TAL"/>
              <w:snapToGrid w:val="0"/>
              <w:ind w:left="284"/>
              <w:rPr>
                <w:color w:val="0070C0"/>
              </w:rPr>
            </w:pPr>
            <w:r w:rsidRPr="00325791">
              <w:rPr>
                <w:color w:val="0070C0"/>
                <w:lang w:val="fr-FR"/>
              </w:rPr>
              <w:t xml:space="preserve">    </w:t>
            </w:r>
            <w:r w:rsidRPr="005A2D7C">
              <w:rPr>
                <w:color w:val="0070C0"/>
              </w:rPr>
              <w:t>}</w:t>
            </w:r>
          </w:p>
          <w:p w14:paraId="74EED41F" w14:textId="77777777" w:rsidR="00375E62" w:rsidRPr="005A2D7C" w:rsidRDefault="00375E62" w:rsidP="00BD522C">
            <w:pPr>
              <w:pStyle w:val="TAL"/>
              <w:snapToGrid w:val="0"/>
              <w:ind w:left="284"/>
              <w:rPr>
                <w:color w:val="0070C0"/>
              </w:rPr>
            </w:pPr>
            <w:r w:rsidRPr="005A2D7C">
              <w:rPr>
                <w:color w:val="0070C0"/>
              </w:rPr>
              <w:t>}</w:t>
            </w:r>
          </w:p>
          <w:p w14:paraId="094CA8A5" w14:textId="77777777" w:rsidR="00375E62" w:rsidRPr="009743EA" w:rsidRDefault="00375E62" w:rsidP="00BD522C">
            <w:pPr>
              <w:pStyle w:val="TAL"/>
              <w:snapToGrid w:val="0"/>
              <w:ind w:left="284"/>
            </w:pPr>
          </w:p>
        </w:tc>
      </w:tr>
    </w:tbl>
    <w:p w14:paraId="41E4E983" w14:textId="77777777" w:rsidR="00375E62" w:rsidRPr="005A2D7C" w:rsidRDefault="00375E62" w:rsidP="00375E62"/>
    <w:p w14:paraId="05DF10B3" w14:textId="308DEFCD" w:rsidR="008B1B88" w:rsidRPr="009743EA" w:rsidRDefault="008B1B88" w:rsidP="008B1B88">
      <w:pPr>
        <w:pStyle w:val="Heading3"/>
        <w:rPr>
          <w:color w:val="000000"/>
        </w:rPr>
      </w:pPr>
      <w:bookmarkStart w:id="482" w:name="_Toc49420757"/>
      <w:bookmarkStart w:id="483" w:name="_Toc49507571"/>
      <w:bookmarkStart w:id="484" w:name="_Toc49507683"/>
      <w:bookmarkStart w:id="485" w:name="_Toc532286384"/>
      <w:bookmarkStart w:id="486" w:name="_Toc532286520"/>
      <w:bookmarkStart w:id="487" w:name="_Toc46154426"/>
      <w:bookmarkStart w:id="488" w:name="_Toc71708860"/>
      <w:r w:rsidRPr="009743EA">
        <w:rPr>
          <w:color w:val="000000"/>
        </w:rPr>
        <w:t>6.2.10</w:t>
      </w:r>
      <w:r w:rsidRPr="009743EA">
        <w:rPr>
          <w:color w:val="000000"/>
        </w:rPr>
        <w:tab/>
      </w:r>
      <w:r w:rsidR="000F6DB0" w:rsidRPr="009743EA">
        <w:rPr>
          <w:color w:val="000000"/>
        </w:rPr>
        <w:t xml:space="preserve">Resource Type </w:t>
      </w:r>
      <w:r w:rsidR="00356AB6" w:rsidRPr="009743EA">
        <w:rPr>
          <w:i/>
          <w:color w:val="000000"/>
        </w:rPr>
        <w:t>group</w:t>
      </w:r>
      <w:bookmarkEnd w:id="482"/>
      <w:bookmarkEnd w:id="483"/>
      <w:bookmarkEnd w:id="484"/>
      <w:bookmarkEnd w:id="485"/>
      <w:bookmarkEnd w:id="486"/>
      <w:bookmarkEnd w:id="487"/>
      <w:bookmarkEnd w:id="488"/>
    </w:p>
    <w:p w14:paraId="599048CA" w14:textId="77777777" w:rsidR="00356AB6" w:rsidRPr="009743EA" w:rsidRDefault="00356AB6" w:rsidP="00356AB6">
      <w:pPr>
        <w:pStyle w:val="Heading4"/>
      </w:pPr>
      <w:bookmarkStart w:id="489" w:name="_Toc49420758"/>
      <w:bookmarkStart w:id="490" w:name="_Toc49507572"/>
      <w:bookmarkStart w:id="491" w:name="_Toc49507684"/>
      <w:bookmarkStart w:id="492" w:name="_Toc532286385"/>
      <w:bookmarkStart w:id="493" w:name="_Toc532286521"/>
      <w:bookmarkStart w:id="494" w:name="_Toc46154427"/>
      <w:bookmarkStart w:id="495" w:name="_Toc71708861"/>
      <w:r w:rsidRPr="009743EA">
        <w:t>6.2.10.0</w:t>
      </w:r>
      <w:r w:rsidRPr="009743EA">
        <w:tab/>
        <w:t>Introduction</w:t>
      </w:r>
      <w:bookmarkEnd w:id="489"/>
      <w:bookmarkEnd w:id="490"/>
      <w:bookmarkEnd w:id="491"/>
      <w:bookmarkEnd w:id="492"/>
      <w:bookmarkEnd w:id="493"/>
      <w:bookmarkEnd w:id="494"/>
      <w:bookmarkEnd w:id="495"/>
    </w:p>
    <w:p w14:paraId="0F455C34" w14:textId="77777777" w:rsidR="008B1B88" w:rsidRPr="005A2D7C" w:rsidRDefault="008B1B88" w:rsidP="008B1B88">
      <w:pPr>
        <w:rPr>
          <w:sz w:val="22"/>
        </w:rPr>
      </w:pPr>
      <w:r w:rsidRPr="009743EA">
        <w:t>The &lt;group&gt; resource represents a group of resources of the same or mixed types.</w:t>
      </w:r>
      <w:r w:rsidRPr="005A2D7C">
        <w:t xml:space="preserve"> It basically designed to handle several of resources at the same time. When a request sent through the &lt;group&gt; resource, it distributes the request to each member of the &lt;group&gt; resources, which are indicated by the memberIDs attribute. </w:t>
      </w:r>
    </w:p>
    <w:p w14:paraId="72EF032A" w14:textId="77777777" w:rsidR="008B1B88" w:rsidRPr="009743EA" w:rsidRDefault="008B1B88" w:rsidP="008B1B88">
      <w:pPr>
        <w:pStyle w:val="Heading4"/>
      </w:pPr>
      <w:bookmarkStart w:id="496" w:name="_Toc49420759"/>
      <w:bookmarkStart w:id="497" w:name="_Toc49507573"/>
      <w:bookmarkStart w:id="498" w:name="_Toc49507685"/>
      <w:bookmarkStart w:id="499" w:name="_Toc532286386"/>
      <w:bookmarkStart w:id="500" w:name="_Toc532286522"/>
      <w:bookmarkStart w:id="501" w:name="_Toc46154428"/>
      <w:bookmarkStart w:id="502" w:name="_Toc71708862"/>
      <w:r w:rsidRPr="009743EA">
        <w:lastRenderedPageBreak/>
        <w:t>6.2.10.1</w:t>
      </w:r>
      <w:r w:rsidRPr="009743EA">
        <w:tab/>
        <w:t>API-GRP-CRE</w:t>
      </w:r>
      <w:bookmarkEnd w:id="496"/>
      <w:bookmarkEnd w:id="497"/>
      <w:bookmarkEnd w:id="498"/>
      <w:bookmarkEnd w:id="499"/>
      <w:bookmarkEnd w:id="500"/>
      <w:bookmarkEnd w:id="501"/>
      <w:bookmarkEnd w:id="502"/>
    </w:p>
    <w:tbl>
      <w:tblPr>
        <w:tblW w:w="9659" w:type="dxa"/>
        <w:jc w:val="center"/>
        <w:tblLayout w:type="fixed"/>
        <w:tblCellMar>
          <w:left w:w="28" w:type="dxa"/>
        </w:tblCellMar>
        <w:tblLook w:val="0000" w:firstRow="0" w:lastRow="0" w:firstColumn="0" w:lastColumn="0" w:noHBand="0" w:noVBand="0"/>
      </w:tblPr>
      <w:tblGrid>
        <w:gridCol w:w="1286"/>
        <w:gridCol w:w="8373"/>
      </w:tblGrid>
      <w:tr w:rsidR="008B1B88" w:rsidRPr="009743EA" w14:paraId="1A2C1B28"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6595F03" w14:textId="77777777" w:rsidR="008B1B88" w:rsidRPr="009743EA" w:rsidRDefault="008B1B88" w:rsidP="005C72A8">
            <w:pPr>
              <w:pStyle w:val="TAL"/>
              <w:snapToGrid w:val="0"/>
              <w:jc w:val="center"/>
              <w:rPr>
                <w:b/>
              </w:rPr>
            </w:pPr>
          </w:p>
          <w:p w14:paraId="3D9EE090" w14:textId="77777777" w:rsidR="008B1B88" w:rsidRPr="009743EA" w:rsidRDefault="008B1B88" w:rsidP="005C72A8">
            <w:pPr>
              <w:pStyle w:val="TAL"/>
              <w:snapToGrid w:val="0"/>
              <w:jc w:val="center"/>
              <w:rPr>
                <w:b/>
              </w:rPr>
            </w:pPr>
          </w:p>
          <w:p w14:paraId="1319D26D" w14:textId="77777777" w:rsidR="008B1B88" w:rsidRPr="009743EA" w:rsidRDefault="008B1B88"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0AA5877" w14:textId="77777777" w:rsidR="008B1B88" w:rsidRPr="005A2D7C" w:rsidRDefault="008B1B88" w:rsidP="005A2D7C">
            <w:pPr>
              <w:pStyle w:val="TAL"/>
              <w:rPr>
                <w:rFonts w:eastAsia="Calibri Light"/>
              </w:rPr>
            </w:pPr>
            <w:r w:rsidRPr="005A2D7C">
              <w:rPr>
                <w:rFonts w:eastAsia="Calibri Light"/>
              </w:rPr>
              <w:t>API/GRP/CRE/001</w:t>
            </w:r>
          </w:p>
          <w:p w14:paraId="0210C844" w14:textId="77777777" w:rsidR="008B1B88" w:rsidRPr="005A2D7C" w:rsidRDefault="008B1B88" w:rsidP="005A2D7C">
            <w:pPr>
              <w:pStyle w:val="TAL"/>
              <w:rPr>
                <w:rFonts w:eastAsia="Calibri Light"/>
              </w:rPr>
            </w:pPr>
            <w:r w:rsidRPr="005A2D7C">
              <w:rPr>
                <w:rFonts w:eastAsia="Calibri Light"/>
              </w:rPr>
              <w:t>API/GRP/CRE/001_RCN0</w:t>
            </w:r>
          </w:p>
          <w:p w14:paraId="58DF95EB" w14:textId="77777777" w:rsidR="008B1B88" w:rsidRPr="005A2D7C" w:rsidRDefault="008B1B88" w:rsidP="005A2D7C">
            <w:pPr>
              <w:pStyle w:val="TAL"/>
              <w:rPr>
                <w:rFonts w:eastAsia="Calibri Light"/>
              </w:rPr>
            </w:pPr>
            <w:r w:rsidRPr="005A2D7C">
              <w:rPr>
                <w:rFonts w:eastAsia="Calibri Light"/>
              </w:rPr>
              <w:t>API/GRP/CRE/001_RCN1</w:t>
            </w:r>
          </w:p>
          <w:p w14:paraId="14874193" w14:textId="77777777" w:rsidR="008B1B88" w:rsidRPr="005A2D7C" w:rsidRDefault="008B1B88" w:rsidP="005A2D7C">
            <w:pPr>
              <w:pStyle w:val="TAL"/>
              <w:rPr>
                <w:rFonts w:eastAsia="Calibri Light"/>
              </w:rPr>
            </w:pPr>
            <w:r w:rsidRPr="005A2D7C">
              <w:rPr>
                <w:rFonts w:eastAsia="Calibri Light"/>
              </w:rPr>
              <w:t>API/GRP/CRE/001_RCN2</w:t>
            </w:r>
          </w:p>
          <w:p w14:paraId="23EB6FC8" w14:textId="77777777" w:rsidR="008B1B88" w:rsidRPr="005A2D7C" w:rsidRDefault="008B1B88" w:rsidP="005A2D7C">
            <w:pPr>
              <w:pStyle w:val="TAL"/>
            </w:pPr>
            <w:r w:rsidRPr="005A2D7C">
              <w:rPr>
                <w:rFonts w:eastAsia="Calibri Light"/>
              </w:rPr>
              <w:t>API/GRP/CRE/001_RCN3</w:t>
            </w:r>
          </w:p>
        </w:tc>
      </w:tr>
      <w:tr w:rsidR="008B1B88" w:rsidRPr="009743EA" w14:paraId="6ADEF319"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91A9CA8" w14:textId="77777777" w:rsidR="008B1B88" w:rsidRPr="009743EA" w:rsidRDefault="008B1B88"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F8ABAC" w14:textId="77777777" w:rsidR="008B1B88" w:rsidRPr="005A2D7C" w:rsidRDefault="008B1B88" w:rsidP="005A2D7C">
            <w:pPr>
              <w:pStyle w:val="TAL"/>
              <w:rPr>
                <w:rFonts w:eastAsia="Calibri Light"/>
              </w:rPr>
            </w:pPr>
            <w:r w:rsidRPr="005A2D7C">
              <w:rPr>
                <w:rFonts w:eastAsia="Calibri Light"/>
              </w:rPr>
              <w:t>&lt;group&gt; resource CREATE</w:t>
            </w:r>
          </w:p>
        </w:tc>
      </w:tr>
      <w:tr w:rsidR="008B1B88" w:rsidRPr="009743EA" w14:paraId="4AF4FFFC"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0620EB9D" w14:textId="77777777" w:rsidR="008B1B88" w:rsidRPr="009743EA" w:rsidRDefault="008B1B88"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7FB9E4F" w14:textId="77777777" w:rsidR="008B1B88" w:rsidRPr="005A2D7C" w:rsidRDefault="008B1B88" w:rsidP="005A2D7C">
            <w:pPr>
              <w:pStyle w:val="TAL"/>
              <w:rPr>
                <w:rFonts w:eastAsia="Calibri Light"/>
              </w:rPr>
            </w:pPr>
            <w:r w:rsidRPr="005A2D7C">
              <w:rPr>
                <w:rFonts w:eastAsia="Calibri Light"/>
              </w:rPr>
              <w:t>&lt;AE&gt; resource of the requested &lt;group&gt; resource</w:t>
            </w:r>
          </w:p>
        </w:tc>
      </w:tr>
      <w:tr w:rsidR="008B1B88" w:rsidRPr="009743EA" w14:paraId="29A0015F"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40D44BC" w14:textId="77777777" w:rsidR="008B1B88" w:rsidRPr="009743EA" w:rsidRDefault="008B1B88" w:rsidP="005C72A8">
            <w:pPr>
              <w:pStyle w:val="TAL"/>
              <w:snapToGrid w:val="0"/>
              <w:jc w:val="center"/>
              <w:rPr>
                <w:b/>
                <w:kern w:val="1"/>
              </w:rPr>
            </w:pPr>
          </w:p>
          <w:p w14:paraId="7C12A022" w14:textId="77777777" w:rsidR="008B1B88" w:rsidRPr="009743EA" w:rsidRDefault="008B1B88"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1962F43" w14:textId="2C11F903" w:rsidR="008B1B88" w:rsidRPr="005A2D7C" w:rsidRDefault="008B1B88" w:rsidP="005A2D7C">
            <w:pPr>
              <w:pStyle w:val="TAL"/>
            </w:pPr>
            <w:r w:rsidRPr="000D6D95">
              <w:t xml:space="preserve">The interface is used to send a &lt;group&gt; CREATE request attached with </w:t>
            </w:r>
            <w:r w:rsidR="00984FEF" w:rsidRPr="000D6D95">
              <w:t>resultContent</w:t>
            </w:r>
            <w:r w:rsidRPr="009743EA">
              <w:t xml:space="preserve"> to the Registrar CSE, and the Registrar CSE creates a &lt;group&gt; resource and sends back a response</w:t>
            </w:r>
            <w:r w:rsidR="005A3EEC" w:rsidRPr="009743EA">
              <w:t>.</w:t>
            </w:r>
          </w:p>
        </w:tc>
      </w:tr>
      <w:tr w:rsidR="008B1B88" w:rsidRPr="009743EA" w14:paraId="62684FAB"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A615FDE" w14:textId="77777777" w:rsidR="008B1B88" w:rsidRPr="009743EA" w:rsidRDefault="008B1B88" w:rsidP="005C72A8">
            <w:pPr>
              <w:pStyle w:val="TAL"/>
              <w:snapToGrid w:val="0"/>
              <w:jc w:val="center"/>
              <w:rPr>
                <w:b/>
                <w:kern w:val="1"/>
              </w:rPr>
            </w:pPr>
          </w:p>
          <w:p w14:paraId="04A7B6FF" w14:textId="77777777" w:rsidR="008B1B88" w:rsidRPr="009743EA" w:rsidRDefault="008B1B88" w:rsidP="005C72A8">
            <w:pPr>
              <w:pStyle w:val="TAL"/>
              <w:snapToGrid w:val="0"/>
              <w:jc w:val="center"/>
              <w:rPr>
                <w:b/>
                <w:kern w:val="1"/>
              </w:rPr>
            </w:pPr>
          </w:p>
          <w:p w14:paraId="3124051E" w14:textId="77777777" w:rsidR="008B1B88" w:rsidRPr="009743EA" w:rsidRDefault="008B1B88" w:rsidP="005C72A8">
            <w:pPr>
              <w:pStyle w:val="TAL"/>
              <w:snapToGrid w:val="0"/>
              <w:jc w:val="center"/>
              <w:rPr>
                <w:b/>
                <w:kern w:val="1"/>
              </w:rPr>
            </w:pPr>
            <w:r w:rsidRPr="009743EA">
              <w:rPr>
                <w:b/>
                <w:kern w:val="1"/>
              </w:rPr>
              <w:t>Resource Structure</w:t>
            </w:r>
          </w:p>
          <w:p w14:paraId="4DE51761" w14:textId="77777777" w:rsidR="008B1B88" w:rsidRPr="009743EA" w:rsidRDefault="008B1B88" w:rsidP="005C72A8">
            <w:pPr>
              <w:pStyle w:val="TAL"/>
              <w:snapToGrid w:val="0"/>
              <w:jc w:val="center"/>
              <w:rPr>
                <w:b/>
                <w:kern w:val="1"/>
              </w:rPr>
            </w:pPr>
            <w:r w:rsidRPr="009743EA">
              <w:rPr>
                <w:b/>
                <w:kern w:val="1"/>
              </w:rPr>
              <w:t>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8BEC904" w14:textId="77777777" w:rsidR="008B1B88" w:rsidRPr="009743EA" w:rsidRDefault="008B1B88" w:rsidP="005C72A8">
            <w:pPr>
              <w:pStyle w:val="Default"/>
              <w:overflowPunct w:val="0"/>
              <w:jc w:val="center"/>
            </w:pPr>
          </w:p>
          <w:p w14:paraId="7A32840D" w14:textId="77777777" w:rsidR="008B1B88" w:rsidRPr="009743EA" w:rsidRDefault="0054261D" w:rsidP="005C72A8">
            <w:pPr>
              <w:pStyle w:val="Default"/>
              <w:overflowPunct w:val="0"/>
              <w:jc w:val="center"/>
            </w:pPr>
            <w:r>
              <w:pict w14:anchorId="625CDBE6">
                <v:group id="_x0000_s1223" style="width:153.95pt;height:58.45pt;mso-position-horizontal-relative:char;mso-position-vertical-relative:line" coordsize="19552,7425">
                  <v:rect id="직사각형 2" o:spid="_x0000_s1224" style="position:absolute;width:11683;height:3652;visibility:visible;v-text-anchor:middle" filled="f" strokecolor="windowText">
                    <v:textbox inset="0,0,0,0">
                      <w:txbxContent>
                        <w:p w14:paraId="29C62FE3" w14:textId="77777777" w:rsidR="004A00AF" w:rsidRDefault="004A00AF" w:rsidP="008B1B88">
                          <w:pPr>
                            <w:pStyle w:val="NormalWeb"/>
                            <w:wordWrap w:val="0"/>
                            <w:spacing w:after="0"/>
                            <w:jc w:val="center"/>
                            <w:rPr>
                              <w:b/>
                              <w:bCs/>
                              <w:color w:val="000000"/>
                              <w:kern w:val="24"/>
                              <w:sz w:val="20"/>
                              <w:szCs w:val="20"/>
                            </w:rPr>
                          </w:pPr>
                          <w:r w:rsidRPr="00047E23">
                            <w:rPr>
                              <w:b/>
                              <w:bCs/>
                              <w:color w:val="000000"/>
                              <w:kern w:val="24"/>
                              <w:sz w:val="20"/>
                              <w:szCs w:val="20"/>
                            </w:rPr>
                            <w:t>mn</w:t>
                          </w:r>
                          <w:r>
                            <w:rPr>
                              <w:b/>
                              <w:bCs/>
                              <w:color w:val="000000"/>
                              <w:kern w:val="24"/>
                              <w:sz w:val="20"/>
                              <w:szCs w:val="20"/>
                            </w:rPr>
                            <w:t>-name</w:t>
                          </w:r>
                        </w:p>
                        <w:p w14:paraId="3327E850" w14:textId="77777777" w:rsidR="004A00AF" w:rsidRDefault="004A00AF" w:rsidP="008B1B88">
                          <w:pPr>
                            <w:pStyle w:val="NormalWeb"/>
                            <w:wordWrap w:val="0"/>
                            <w:spacing w:after="0"/>
                            <w:jc w:val="center"/>
                          </w:pPr>
                          <w:r>
                            <w:rPr>
                              <w:b/>
                              <w:bCs/>
                              <w:color w:val="000000"/>
                              <w:kern w:val="24"/>
                              <w:sz w:val="20"/>
                              <w:szCs w:val="20"/>
                            </w:rPr>
                            <w:t>(CSEBase)</w:t>
                          </w:r>
                        </w:p>
                      </w:txbxContent>
                    </v:textbox>
                  </v:rect>
                  <v:line id="직선 연결선 3" o:spid="_x0000_s1225" style="position:absolute;flip:x;visibility:visible" from="5804,3656" to="5804,6133" o:connectortype="straight" strokecolor="windowText" strokeweight=".5pt">
                    <v:stroke joinstyle="miter"/>
                  </v:line>
                  <v:rect id="직사각형 4" o:spid="_x0000_s1226" style="position:absolute;left:7868;top:4895;width:11684;height:2530;visibility:visible;v-text-anchor:middle" filled="f" strokecolor="windowText">
                    <v:textbox inset="0,0,0,0">
                      <w:txbxContent>
                        <w:p w14:paraId="5B87F63C" w14:textId="77777777" w:rsidR="004A00AF" w:rsidRDefault="004A00AF" w:rsidP="008B1B88">
                          <w:pPr>
                            <w:pStyle w:val="NormalWeb"/>
                            <w:wordWrap w:val="0"/>
                            <w:spacing w:after="0"/>
                            <w:jc w:val="center"/>
                            <w:rPr>
                              <w:b/>
                              <w:bCs/>
                              <w:color w:val="000000"/>
                              <w:kern w:val="24"/>
                              <w:sz w:val="18"/>
                              <w:szCs w:val="18"/>
                            </w:rPr>
                          </w:pPr>
                          <w:r w:rsidRPr="00047E23">
                            <w:rPr>
                              <w:b/>
                              <w:bCs/>
                              <w:color w:val="000000"/>
                              <w:kern w:val="24"/>
                              <w:sz w:val="18"/>
                              <w:szCs w:val="18"/>
                            </w:rPr>
                            <w:t>a</w:t>
                          </w:r>
                          <w:r>
                            <w:rPr>
                              <w:b/>
                              <w:bCs/>
                              <w:color w:val="000000"/>
                              <w:kern w:val="24"/>
                              <w:sz w:val="18"/>
                              <w:szCs w:val="18"/>
                            </w:rPr>
                            <w:t>e_a</w:t>
                          </w:r>
                          <w:r w:rsidRPr="00047E23">
                            <w:rPr>
                              <w:b/>
                              <w:bCs/>
                              <w:color w:val="000000"/>
                              <w:kern w:val="24"/>
                              <w:sz w:val="18"/>
                              <w:szCs w:val="18"/>
                            </w:rPr>
                            <w:t xml:space="preserve">ctuator </w:t>
                          </w:r>
                        </w:p>
                        <w:p w14:paraId="09FE49CC" w14:textId="77777777" w:rsidR="004A00AF" w:rsidRDefault="004A00AF" w:rsidP="008B1B88">
                          <w:pPr>
                            <w:pStyle w:val="NormalWeb"/>
                            <w:wordWrap w:val="0"/>
                            <w:spacing w:after="0"/>
                            <w:jc w:val="center"/>
                          </w:pPr>
                          <w:r w:rsidRPr="00047E23">
                            <w:rPr>
                              <w:b/>
                              <w:bCs/>
                              <w:color w:val="000000"/>
                              <w:kern w:val="24"/>
                              <w:sz w:val="18"/>
                              <w:szCs w:val="18"/>
                            </w:rPr>
                            <w:t>(AE)</w:t>
                          </w:r>
                        </w:p>
                      </w:txbxContent>
                    </v:textbox>
                  </v:rect>
                  <v:line id="직선 연결선 5" o:spid="_x0000_s1227" style="position:absolute;visibility:visible" from="5804,6118" to="7868,6133" o:connectortype="straight" strokecolor="windowText" strokeweight=".5pt">
                    <v:stroke joinstyle="miter"/>
                  </v:line>
                  <w10:wrap type="none"/>
                  <w10:anchorlock/>
                </v:group>
              </w:pict>
            </w:r>
          </w:p>
          <w:p w14:paraId="7F00F29C" w14:textId="77777777" w:rsidR="008B1B88" w:rsidRPr="009743EA" w:rsidRDefault="008B1B88" w:rsidP="005C72A8">
            <w:pPr>
              <w:pStyle w:val="Default"/>
              <w:overflowPunct w:val="0"/>
              <w:jc w:val="center"/>
              <w:rPr>
                <w:sz w:val="20"/>
                <w:szCs w:val="20"/>
              </w:rPr>
            </w:pPr>
          </w:p>
        </w:tc>
      </w:tr>
      <w:tr w:rsidR="008B1B88" w:rsidRPr="009743EA" w14:paraId="52FF9BED"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6C53CD8" w14:textId="77777777" w:rsidR="008B1B88" w:rsidRPr="009743EA" w:rsidRDefault="008B1B88" w:rsidP="005C72A8">
            <w:pPr>
              <w:pStyle w:val="TAL"/>
              <w:snapToGrid w:val="0"/>
              <w:jc w:val="center"/>
              <w:rPr>
                <w:b/>
                <w:kern w:val="1"/>
              </w:rPr>
            </w:pPr>
          </w:p>
          <w:p w14:paraId="67BC0F9F" w14:textId="77777777" w:rsidR="008B1B88" w:rsidRPr="009743EA" w:rsidRDefault="008B1B88" w:rsidP="005C72A8">
            <w:pPr>
              <w:pStyle w:val="TAL"/>
              <w:snapToGrid w:val="0"/>
              <w:jc w:val="center"/>
              <w:rPr>
                <w:b/>
                <w:kern w:val="1"/>
              </w:rPr>
            </w:pPr>
          </w:p>
          <w:p w14:paraId="34B028D8" w14:textId="77777777" w:rsidR="008B1B88" w:rsidRPr="009743EA" w:rsidRDefault="008B1B88" w:rsidP="005C72A8">
            <w:pPr>
              <w:pStyle w:val="TAL"/>
              <w:snapToGrid w:val="0"/>
              <w:jc w:val="center"/>
              <w:rPr>
                <w:b/>
                <w:kern w:val="1"/>
              </w:rPr>
            </w:pPr>
          </w:p>
          <w:p w14:paraId="651BB764" w14:textId="77777777" w:rsidR="008B1B88" w:rsidRPr="009743EA" w:rsidRDefault="008B1B88" w:rsidP="005C72A8">
            <w:pPr>
              <w:pStyle w:val="TAL"/>
              <w:snapToGrid w:val="0"/>
              <w:jc w:val="center"/>
              <w:rPr>
                <w:b/>
                <w:kern w:val="1"/>
              </w:rPr>
            </w:pPr>
          </w:p>
          <w:p w14:paraId="735757C2" w14:textId="77777777" w:rsidR="008B1B88" w:rsidRPr="009743EA" w:rsidRDefault="008B1B88" w:rsidP="005C72A8">
            <w:pPr>
              <w:pStyle w:val="TAL"/>
              <w:snapToGrid w:val="0"/>
              <w:jc w:val="center"/>
              <w:rPr>
                <w:b/>
                <w:kern w:val="1"/>
              </w:rPr>
            </w:pPr>
          </w:p>
          <w:p w14:paraId="78CEA4E9" w14:textId="77777777" w:rsidR="008B1B88" w:rsidRPr="009743EA" w:rsidRDefault="008B1B88"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A996D2A" w14:textId="77777777" w:rsidR="008B1B88" w:rsidRPr="009743EA" w:rsidRDefault="0054261D" w:rsidP="005C72A8">
            <w:pPr>
              <w:pStyle w:val="TAL"/>
              <w:snapToGrid w:val="0"/>
              <w:jc w:val="center"/>
            </w:pPr>
            <w:r>
              <w:pict w14:anchorId="1F6CE424">
                <v:group id="_x0000_s1088" style="width:261pt;height:133.25pt;mso-position-horizontal-relative:char;mso-position-vertical-relative:line" coordsize="33147,16922">
                  <v:roundrect id="모서리가 둥근 직사각형 2" o:spid="_x0000_s1089" style="position:absolute;width:9398;height:6810;visibility:visible;v-text-anchor:middle" arcsize="10923f" fillcolor="#5b9bd5" strokecolor="#d9d9d9" strokeweight=".5pt">
                    <v:stroke joinstyle="miter"/>
                    <v:textbox>
                      <w:txbxContent>
                        <w:p w14:paraId="6FA04571" w14:textId="77777777" w:rsidR="004A00AF" w:rsidRPr="00B86475" w:rsidRDefault="004A00AF" w:rsidP="008B1B88">
                          <w:pPr>
                            <w:pStyle w:val="NormalWeb"/>
                            <w:wordWrap w:val="0"/>
                            <w:spacing w:after="0"/>
                            <w:jc w:val="center"/>
                            <w:rPr>
                              <w:rFonts w:ascii="Malgun Gothic" w:hAnsi="Malgun Gothic"/>
                              <w:color w:val="FFFFFF"/>
                              <w:kern w:val="24"/>
                              <w:sz w:val="12"/>
                              <w:szCs w:val="10"/>
                            </w:rPr>
                          </w:pPr>
                        </w:p>
                        <w:p w14:paraId="7294E67A" w14:textId="77777777" w:rsidR="004A00AF" w:rsidRPr="00711102" w:rsidRDefault="004A00AF" w:rsidP="008B1B88">
                          <w:pPr>
                            <w:pStyle w:val="NormalWeb"/>
                            <w:wordWrap w:val="0"/>
                            <w:spacing w:after="0"/>
                            <w:jc w:val="center"/>
                          </w:pPr>
                          <w:r w:rsidRPr="00711102">
                            <w:rPr>
                              <w:rFonts w:ascii="Malgun Gothic" w:hAnsi="Malgun Gothic" w:hint="eastAsia"/>
                              <w:color w:val="FFFFFF"/>
                              <w:kern w:val="24"/>
                            </w:rPr>
                            <w:t>originator</w:t>
                          </w:r>
                        </w:p>
                      </w:txbxContent>
                    </v:textbox>
                  </v:roundrect>
                  <v:line id="직선 연결선 3" o:spid="_x0000_s1090" style="position:absolute;visibility:visible" from="4826,6810" to="4826,16922" o:connectortype="straight" strokeweight=".5pt">
                    <v:stroke dashstyle="longDash" joinstyle="miter"/>
                  </v:line>
                  <v:shape id="직선 화살표 연결선 4" o:spid="_x0000_s1091" type="#_x0000_t32" style="position:absolute;left:5524;top:10810;width:22082;height:32;visibility:visible" o:connectortype="straight" strokecolor="#5b9bd5" strokeweight="1.5pt">
                    <v:stroke endarrow="block" endarrowlength="long" joinstyle="miter" endcap="round"/>
                  </v:shape>
                  <v:shape id="TextBox 36" o:spid="_x0000_s1092" type="#_x0000_t202" style="position:absolute;left:11064;top:8846;width:10973;height:2451;visibility:visible" filled="f" stroked="f">
                    <v:textbox style="mso-fit-shape-to-text:t">
                      <w:txbxContent>
                        <w:p w14:paraId="14E55278" w14:textId="77777777" w:rsidR="004A00AF" w:rsidRDefault="004A00AF" w:rsidP="008B1B88">
                          <w:pPr>
                            <w:pStyle w:val="NormalWeb"/>
                            <w:wordWrap w:val="0"/>
                            <w:spacing w:after="0"/>
                          </w:pPr>
                          <w:r w:rsidRPr="00711102">
                            <w:rPr>
                              <w:rFonts w:ascii="Malgun Gothic" w:hAnsi="Malgun Gothic" w:hint="eastAsia"/>
                              <w:color w:val="5B9BD5"/>
                              <w:kern w:val="24"/>
                              <w:sz w:val="14"/>
                              <w:szCs w:val="14"/>
                            </w:rPr>
                            <w:t>g</w:t>
                          </w:r>
                          <w:r>
                            <w:rPr>
                              <w:rFonts w:ascii="Malgun Gothic" w:hAnsi="Malgun Gothic" w:hint="eastAsia"/>
                              <w:color w:val="5B9BD5"/>
                              <w:kern w:val="24"/>
                              <w:sz w:val="14"/>
                              <w:szCs w:val="14"/>
                            </w:rPr>
                            <w:t xml:space="preserve">roup </w:t>
                          </w:r>
                          <w:r>
                            <w:rPr>
                              <w:rFonts w:ascii="Malgun Gothic" w:hAnsi="Malgun Gothic"/>
                              <w:color w:val="5B9BD5"/>
                              <w:kern w:val="24"/>
                              <w:sz w:val="14"/>
                              <w:szCs w:val="14"/>
                            </w:rPr>
                            <w:t>create</w:t>
                          </w:r>
                          <w:r w:rsidRPr="00711102">
                            <w:rPr>
                              <w:rFonts w:ascii="Malgun Gothic" w:hAnsi="Malgun Gothic" w:hint="eastAsia"/>
                              <w:color w:val="5B9BD5"/>
                              <w:kern w:val="24"/>
                              <w:sz w:val="14"/>
                              <w:szCs w:val="14"/>
                            </w:rPr>
                            <w:t xml:space="preserve"> request</w:t>
                          </w:r>
                        </w:p>
                      </w:txbxContent>
                    </v:textbox>
                  </v:shape>
                  <v:shape id="TextBox 37" o:spid="_x0000_s1093" type="#_x0000_t202" style="position:absolute;left:14200;top:12873;width:6159;height:2451;visibility:visible" filled="f" stroked="f">
                    <v:textbox style="mso-fit-shape-to-text:t">
                      <w:txbxContent>
                        <w:p w14:paraId="6924FDEC" w14:textId="77777777" w:rsidR="004A00AF" w:rsidRDefault="004A00AF" w:rsidP="008B1B88">
                          <w:pPr>
                            <w:pStyle w:val="NormalWeb"/>
                            <w:wordWrap w:val="0"/>
                            <w:spacing w:after="0"/>
                          </w:pPr>
                          <w:r w:rsidRPr="00711102">
                            <w:rPr>
                              <w:rFonts w:ascii="Malgun Gothic" w:hAnsi="Malgun Gothic" w:hint="eastAsia"/>
                              <w:color w:val="5B9BD5"/>
                              <w:kern w:val="24"/>
                              <w:sz w:val="14"/>
                              <w:szCs w:val="14"/>
                            </w:rPr>
                            <w:t>Response</w:t>
                          </w:r>
                        </w:p>
                      </w:txbxContent>
                    </v:textbox>
                  </v:shape>
                  <v:shape id="직선 화살표 연결선 7" o:spid="_x0000_s1094" type="#_x0000_t32" style="position:absolute;left:5873;top:14636;width:21733;height:64;flip:x y;visibility:visible" o:connectortype="straight" strokecolor="#5b9bd5" strokeweight="1.5pt">
                    <v:stroke endarrow="block" endarrowlength="long" joinstyle="miter" endcap="round"/>
                  </v:shape>
                  <v:roundrect id="모서리가 둥근 직사각형 8" o:spid="_x0000_s1095" style="position:absolute;left:23749;width:9398;height:6810;visibility:visible;v-text-anchor:middle" arcsize="10923f" fillcolor="#5b9bd5" strokecolor="#d9d9d9" strokeweight=".5pt">
                    <v:stroke joinstyle="miter"/>
                    <v:textbox>
                      <w:txbxContent>
                        <w:p w14:paraId="457EC3BC" w14:textId="77777777" w:rsidR="004A00AF" w:rsidRPr="00711102" w:rsidRDefault="004A00AF" w:rsidP="008B1B88">
                          <w:pPr>
                            <w:pStyle w:val="NormalWeb"/>
                            <w:wordWrap w:val="0"/>
                            <w:spacing w:after="0"/>
                            <w:jc w:val="center"/>
                            <w:rPr>
                              <w:rFonts w:ascii="Malgun Gothic" w:hAnsi="Malgun Gothic"/>
                              <w:color w:val="FFFFFF"/>
                              <w:kern w:val="24"/>
                              <w:sz w:val="10"/>
                              <w:szCs w:val="10"/>
                            </w:rPr>
                          </w:pPr>
                        </w:p>
                        <w:p w14:paraId="2B27E741" w14:textId="77777777" w:rsidR="004A00AF" w:rsidRPr="00711102" w:rsidRDefault="004A00AF" w:rsidP="008B1B88">
                          <w:pPr>
                            <w:pStyle w:val="NormalWeb"/>
                            <w:wordWrap w:val="0"/>
                            <w:spacing w:after="0"/>
                            <w:jc w:val="center"/>
                          </w:pPr>
                          <w:r w:rsidRPr="00711102">
                            <w:rPr>
                              <w:rFonts w:ascii="Malgun Gothic" w:hAnsi="Malgun Gothic" w:hint="eastAsia"/>
                              <w:color w:val="FFFFFF"/>
                              <w:kern w:val="24"/>
                            </w:rPr>
                            <w:t>mn</w:t>
                          </w:r>
                          <w:r w:rsidRPr="00711102">
                            <w:rPr>
                              <w:rFonts w:ascii="Malgun Gothic" w:hAnsi="Malgun Gothic"/>
                              <w:color w:val="FFFFFF"/>
                              <w:kern w:val="24"/>
                            </w:rPr>
                            <w:t>-name</w:t>
                          </w:r>
                        </w:p>
                      </w:txbxContent>
                    </v:textbox>
                  </v:roundrect>
                  <v:line id="직선 연결선 9" o:spid="_x0000_s1096" style="position:absolute;visibility:visible" from="28575,6810" to="28575,16922" o:connectortype="straight" strokeweight=".5pt">
                    <v:stroke dashstyle="longDash" joinstyle="miter"/>
                  </v:line>
                  <w10:wrap type="none"/>
                  <w10:anchorlock/>
                </v:group>
              </w:pict>
            </w:r>
          </w:p>
          <w:p w14:paraId="5AFDBB19" w14:textId="77777777" w:rsidR="008B1B88" w:rsidRPr="009743EA" w:rsidRDefault="008B1B88" w:rsidP="005C72A8">
            <w:pPr>
              <w:pStyle w:val="TAL"/>
              <w:snapToGrid w:val="0"/>
              <w:jc w:val="center"/>
              <w:rPr>
                <w:color w:val="000000"/>
              </w:rPr>
            </w:pPr>
          </w:p>
        </w:tc>
      </w:tr>
      <w:tr w:rsidR="008B1B88" w:rsidRPr="009743EA" w14:paraId="3AE6C40F"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30DB7E1" w14:textId="77777777" w:rsidR="008B1B88" w:rsidRPr="009743EA" w:rsidRDefault="008B1B88" w:rsidP="005C72A8">
            <w:pPr>
              <w:pStyle w:val="TAL"/>
              <w:snapToGrid w:val="0"/>
              <w:jc w:val="center"/>
              <w:rPr>
                <w:b/>
                <w:kern w:val="1"/>
              </w:rPr>
            </w:pPr>
          </w:p>
          <w:p w14:paraId="3053F1FB" w14:textId="77777777" w:rsidR="008B1B88" w:rsidRPr="009743EA" w:rsidRDefault="008B1B88" w:rsidP="005C72A8">
            <w:pPr>
              <w:pStyle w:val="TAL"/>
              <w:snapToGrid w:val="0"/>
              <w:jc w:val="center"/>
              <w:rPr>
                <w:b/>
                <w:kern w:val="1"/>
                <w:lang w:eastAsia="ko-KR"/>
              </w:rPr>
            </w:pPr>
          </w:p>
          <w:p w14:paraId="1F76E95A" w14:textId="77777777" w:rsidR="008B1B88" w:rsidRPr="009743EA" w:rsidRDefault="008B1B88" w:rsidP="005C72A8">
            <w:pPr>
              <w:pStyle w:val="TAL"/>
              <w:snapToGrid w:val="0"/>
              <w:jc w:val="center"/>
              <w:rPr>
                <w:b/>
                <w:kern w:val="1"/>
              </w:rPr>
            </w:pPr>
            <w:r w:rsidRPr="009743EA">
              <w:rPr>
                <w:b/>
                <w:kern w:val="1"/>
              </w:rPr>
              <w:t>HTTP Header Information</w:t>
            </w:r>
          </w:p>
          <w:p w14:paraId="2FE2D9E5" w14:textId="77777777" w:rsidR="008B1B88" w:rsidRPr="009743EA" w:rsidRDefault="008B1B88" w:rsidP="005C72A8">
            <w:pPr>
              <w:pStyle w:val="TAL"/>
              <w:snapToGrid w:val="0"/>
              <w:jc w:val="center"/>
              <w:rPr>
                <w:b/>
                <w:kern w:val="1"/>
              </w:rPr>
            </w:pPr>
          </w:p>
          <w:p w14:paraId="2CCDE283" w14:textId="77777777" w:rsidR="00FE3B5F" w:rsidRPr="009743EA" w:rsidRDefault="00FE3B5F" w:rsidP="005C72A8">
            <w:pPr>
              <w:pStyle w:val="TAL"/>
              <w:snapToGrid w:val="0"/>
              <w:jc w:val="center"/>
              <w:rPr>
                <w:b/>
                <w:kern w:val="1"/>
              </w:rPr>
            </w:pPr>
          </w:p>
          <w:p w14:paraId="71777788" w14:textId="77777777" w:rsidR="008B1B88" w:rsidRPr="009743EA" w:rsidRDefault="008B1B88" w:rsidP="005C72A8">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F31823D" w14:textId="77777777" w:rsidR="008B1B88" w:rsidRPr="009743EA" w:rsidRDefault="008B1B88" w:rsidP="005C72A8">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8B1B88" w:rsidRPr="009743EA" w14:paraId="2E6B4D51" w14:textId="77777777" w:rsidTr="005A2D7C">
              <w:trPr>
                <w:jc w:val="center"/>
              </w:trPr>
              <w:tc>
                <w:tcPr>
                  <w:tcW w:w="1501" w:type="dxa"/>
                  <w:shd w:val="clear" w:color="auto" w:fill="9CC2E5"/>
                </w:tcPr>
                <w:p w14:paraId="795E0BF0" w14:textId="77777777" w:rsidR="008B1B88" w:rsidRPr="009743EA" w:rsidRDefault="008B1B88"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27FCF5B8" w14:textId="77777777" w:rsidR="008B1B88" w:rsidRPr="009743EA" w:rsidRDefault="008B1B88" w:rsidP="005C72A8">
                  <w:pPr>
                    <w:pStyle w:val="TAL"/>
                    <w:snapToGrid w:val="0"/>
                    <w:jc w:val="center"/>
                    <w:rPr>
                      <w:rFonts w:eastAsia="Calibri"/>
                      <w:b/>
                      <w:szCs w:val="22"/>
                    </w:rPr>
                  </w:pPr>
                  <w:r w:rsidRPr="009743EA">
                    <w:rPr>
                      <w:rFonts w:eastAsia="Calibri"/>
                      <w:b/>
                      <w:szCs w:val="22"/>
                    </w:rPr>
                    <w:t>Value</w:t>
                  </w:r>
                </w:p>
              </w:tc>
            </w:tr>
            <w:tr w:rsidR="008B1B88" w:rsidRPr="009743EA" w14:paraId="366CC06D" w14:textId="77777777" w:rsidTr="005A2D7C">
              <w:trPr>
                <w:jc w:val="center"/>
              </w:trPr>
              <w:tc>
                <w:tcPr>
                  <w:tcW w:w="1501" w:type="dxa"/>
                  <w:shd w:val="clear" w:color="auto" w:fill="DEEAF6"/>
                </w:tcPr>
                <w:p w14:paraId="6581DC1D" w14:textId="77777777" w:rsidR="008B1B88" w:rsidRPr="009743EA" w:rsidRDefault="008B1B88"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41E62D83" w14:textId="77777777" w:rsidR="008B1B88" w:rsidRPr="009743EA" w:rsidRDefault="008B1B88" w:rsidP="005C72A8">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8B1B88" w:rsidRPr="009743EA" w14:paraId="3A55AB9C" w14:textId="77777777" w:rsidTr="005A2D7C">
              <w:trPr>
                <w:jc w:val="center"/>
              </w:trPr>
              <w:tc>
                <w:tcPr>
                  <w:tcW w:w="1501" w:type="dxa"/>
                  <w:shd w:val="clear" w:color="auto" w:fill="DEEAF6"/>
                </w:tcPr>
                <w:p w14:paraId="051ED42B" w14:textId="77777777" w:rsidR="008B1B88" w:rsidRPr="009743EA" w:rsidRDefault="008B1B88"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0ABE1C70" w14:textId="77777777" w:rsidR="008B1B88" w:rsidRPr="009743EA" w:rsidRDefault="008B1B88" w:rsidP="005C72A8">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Originator</w:t>
                  </w:r>
                </w:p>
              </w:tc>
            </w:tr>
            <w:tr w:rsidR="008B1B88" w:rsidRPr="009743EA" w14:paraId="0F8EBDC0" w14:textId="77777777" w:rsidTr="005A2D7C">
              <w:trPr>
                <w:jc w:val="center"/>
              </w:trPr>
              <w:tc>
                <w:tcPr>
                  <w:tcW w:w="1501" w:type="dxa"/>
                  <w:shd w:val="clear" w:color="auto" w:fill="DEEAF6"/>
                </w:tcPr>
                <w:p w14:paraId="03A55EFC" w14:textId="77777777" w:rsidR="008B1B88" w:rsidRPr="009743EA" w:rsidRDefault="008B1B88" w:rsidP="005C72A8">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7A399ED1" w14:textId="77777777" w:rsidR="008B1B88" w:rsidRPr="009743EA" w:rsidRDefault="008B1B88" w:rsidP="008B267C">
                  <w:pPr>
                    <w:pStyle w:val="TAL"/>
                    <w:snapToGrid w:val="0"/>
                    <w:rPr>
                      <w:rFonts w:eastAsia="Calibri"/>
                      <w:szCs w:val="22"/>
                    </w:rPr>
                  </w:pPr>
                  <w:r w:rsidRPr="009743EA">
                    <w:rPr>
                      <w:rFonts w:eastAsia="Calibri"/>
                      <w:szCs w:val="22"/>
                    </w:rPr>
                    <w:t>application/json;ty=</w:t>
                  </w:r>
                  <w:r w:rsidRPr="009743EA">
                    <w:rPr>
                      <w:rFonts w:eastAsia="Calibri"/>
                      <w:b/>
                      <w:szCs w:val="22"/>
                    </w:rPr>
                    <w:t>9</w:t>
                  </w:r>
                  <w:r w:rsidR="005A3EEC" w:rsidRPr="009743EA">
                    <w:rPr>
                      <w:rFonts w:eastAsia="Calibri"/>
                      <w:szCs w:val="22"/>
                    </w:rPr>
                    <w:t xml:space="preserve"> </w:t>
                  </w:r>
                </w:p>
              </w:tc>
            </w:tr>
            <w:tr w:rsidR="000E1539" w:rsidRPr="009743EA" w14:paraId="46EBEF62" w14:textId="77777777" w:rsidTr="005A2D7C">
              <w:trPr>
                <w:jc w:val="center"/>
              </w:trPr>
              <w:tc>
                <w:tcPr>
                  <w:tcW w:w="1501" w:type="dxa"/>
                  <w:shd w:val="clear" w:color="auto" w:fill="DEEAF6"/>
                </w:tcPr>
                <w:p w14:paraId="7212321C" w14:textId="77777777" w:rsidR="000E1539" w:rsidRPr="009743EA" w:rsidRDefault="000E1539" w:rsidP="008C30AE">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3F194153" w14:textId="77777777" w:rsidR="000E1539" w:rsidRPr="009743EA" w:rsidRDefault="000E1539" w:rsidP="008C30AE">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644B6175" w14:textId="77777777" w:rsidR="008B1B88" w:rsidRPr="009743EA" w:rsidRDefault="008B1B88" w:rsidP="005C72A8">
            <w:pPr>
              <w:pStyle w:val="TAL"/>
              <w:snapToGrid w:val="0"/>
              <w:jc w:val="both"/>
              <w:rPr>
                <w:lang w:eastAsia="ko-KR"/>
              </w:rPr>
            </w:pPr>
          </w:p>
        </w:tc>
      </w:tr>
      <w:tr w:rsidR="008B1B88" w:rsidRPr="009743EA" w14:paraId="6F7913FB"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1FC4545" w14:textId="77777777" w:rsidR="008B1B88" w:rsidRPr="009743EA" w:rsidRDefault="008B1B88" w:rsidP="005C72A8">
            <w:pPr>
              <w:pStyle w:val="Default"/>
              <w:overflowPunct w:val="0"/>
              <w:jc w:val="center"/>
              <w:rPr>
                <w:color w:val="auto"/>
              </w:rPr>
            </w:pPr>
          </w:p>
          <w:p w14:paraId="05FA4F65" w14:textId="77777777" w:rsidR="008B1B88" w:rsidRPr="009743EA" w:rsidRDefault="008B1B88" w:rsidP="005C72A8">
            <w:pPr>
              <w:pStyle w:val="Default"/>
              <w:overflowPunct w:val="0"/>
              <w:jc w:val="center"/>
              <w:rPr>
                <w:b/>
                <w:sz w:val="20"/>
                <w:szCs w:val="20"/>
              </w:rPr>
            </w:pPr>
          </w:p>
          <w:p w14:paraId="6EC49BAC" w14:textId="77777777" w:rsidR="008B1B88" w:rsidRPr="009743EA" w:rsidRDefault="008B1B88" w:rsidP="005C72A8">
            <w:pPr>
              <w:pStyle w:val="Default"/>
              <w:overflowPunct w:val="0"/>
              <w:jc w:val="center"/>
              <w:rPr>
                <w:b/>
                <w:sz w:val="20"/>
                <w:szCs w:val="20"/>
              </w:rPr>
            </w:pPr>
          </w:p>
          <w:p w14:paraId="0795085A"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7B6E29B3" w14:textId="77777777" w:rsidR="008B1B88" w:rsidRPr="009743EA" w:rsidRDefault="008B1B88" w:rsidP="005C72A8">
            <w:pPr>
              <w:pStyle w:val="Default"/>
              <w:overflowPunct w:val="0"/>
              <w:jc w:val="center"/>
              <w:rPr>
                <w:b/>
                <w:kern w:val="1"/>
              </w:rPr>
            </w:pPr>
            <w:r w:rsidRPr="009743EA">
              <w:rPr>
                <w:rFonts w:ascii="Arial" w:eastAsia="Malgun Gothic" w:hAnsi="Arial"/>
                <w:b/>
                <w:color w:val="auto"/>
                <w:kern w:val="1"/>
                <w:sz w:val="18"/>
                <w:szCs w:val="20"/>
              </w:rPr>
              <w:t>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C42C365" w14:textId="77777777" w:rsidR="0016585A" w:rsidRPr="005A2D7C" w:rsidRDefault="0016585A" w:rsidP="005A2D7C">
            <w:pPr>
              <w:pStyle w:val="TAL"/>
              <w:rPr>
                <w:rFonts w:eastAsia="Calibri Light"/>
              </w:rPr>
            </w:pPr>
          </w:p>
          <w:p w14:paraId="384ECDD6" w14:textId="77777777" w:rsidR="008B1B88" w:rsidRPr="009743EA" w:rsidRDefault="0016585A" w:rsidP="007C39B4">
            <w:pPr>
              <w:widowControl w:val="0"/>
              <w:spacing w:after="0"/>
              <w:ind w:left="284"/>
              <w:jc w:val="both"/>
              <w:textAlignment w:val="auto"/>
              <w:rPr>
                <w:b/>
                <w:sz w:val="24"/>
              </w:rPr>
            </w:pPr>
            <w:r w:rsidRPr="009743EA">
              <w:rPr>
                <w:rFonts w:eastAsia="Calibri Light"/>
                <w:b/>
                <w:sz w:val="24"/>
              </w:rPr>
              <w:t>API/GRP/CRE/001_RCN0</w:t>
            </w:r>
          </w:p>
          <w:p w14:paraId="423B63E8" w14:textId="77777777" w:rsidR="008B1B88" w:rsidRPr="009743EA" w:rsidRDefault="008B1B88" w:rsidP="005C72A8">
            <w:pPr>
              <w:widowControl w:val="0"/>
              <w:spacing w:after="0"/>
              <w:ind w:left="284"/>
              <w:jc w:val="both"/>
              <w:textAlignment w:val="auto"/>
              <w:rPr>
                <w:rFonts w:ascii="Arial" w:hAnsi="Arial"/>
                <w:b/>
                <w:color w:val="0070C0"/>
                <w:sz w:val="18"/>
              </w:rPr>
            </w:pPr>
          </w:p>
          <w:p w14:paraId="7B749AF6"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4369CDD9" w14:textId="77777777" w:rsidR="008B1B88" w:rsidRPr="009743EA" w:rsidRDefault="008B1B88" w:rsidP="005C72A8">
            <w:pPr>
              <w:pStyle w:val="TAL"/>
              <w:snapToGrid w:val="0"/>
              <w:ind w:left="284"/>
              <w:jc w:val="both"/>
              <w:rPr>
                <w:color w:val="0070C0"/>
              </w:rPr>
            </w:pPr>
          </w:p>
          <w:p w14:paraId="4D0AC8AF" w14:textId="77777777" w:rsidR="008B1B88" w:rsidRPr="009743EA" w:rsidRDefault="008B1B88" w:rsidP="005C72A8">
            <w:pPr>
              <w:pStyle w:val="TAL"/>
              <w:snapToGrid w:val="0"/>
              <w:ind w:left="284"/>
              <w:jc w:val="both"/>
              <w:rPr>
                <w:color w:val="0070C0"/>
              </w:rPr>
            </w:pPr>
            <w:r w:rsidRPr="009743EA">
              <w:rPr>
                <w:color w:val="0070C0"/>
              </w:rPr>
              <w:t>POST /mn-name/ae_actuator?rcn=0 HTTP/1.1</w:t>
            </w:r>
          </w:p>
          <w:p w14:paraId="31C1CD06" w14:textId="77777777" w:rsidR="008B1B88" w:rsidRPr="009743EA" w:rsidRDefault="008B1B88" w:rsidP="005C72A8">
            <w:pPr>
              <w:pStyle w:val="TAL"/>
              <w:snapToGrid w:val="0"/>
              <w:ind w:left="284"/>
              <w:jc w:val="both"/>
              <w:rPr>
                <w:color w:val="0070C0"/>
              </w:rPr>
            </w:pPr>
            <w:r w:rsidRPr="009743EA">
              <w:rPr>
                <w:color w:val="0070C0"/>
              </w:rPr>
              <w:t>Host: 192.168.0.10:8282</w:t>
            </w:r>
          </w:p>
          <w:p w14:paraId="72E324C9"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0F072969" w14:textId="77777777" w:rsidR="008B1B88" w:rsidRPr="009743EA" w:rsidRDefault="008B1B88" w:rsidP="005C72A8">
            <w:pPr>
              <w:pStyle w:val="TAL"/>
              <w:snapToGrid w:val="0"/>
              <w:ind w:left="284"/>
              <w:jc w:val="both"/>
              <w:rPr>
                <w:color w:val="0070C0"/>
              </w:rPr>
            </w:pPr>
            <w:r w:rsidRPr="009743EA">
              <w:rPr>
                <w:color w:val="0070C0"/>
              </w:rPr>
              <w:t>Content-Type: application/json;ty=9</w:t>
            </w:r>
          </w:p>
          <w:p w14:paraId="20CC5453" w14:textId="77777777" w:rsidR="00856D18" w:rsidRPr="009743EA" w:rsidRDefault="00856D18" w:rsidP="00856D18">
            <w:pPr>
              <w:pStyle w:val="TAL"/>
              <w:snapToGrid w:val="0"/>
              <w:ind w:left="284"/>
              <w:jc w:val="both"/>
              <w:rPr>
                <w:color w:val="0070C0"/>
              </w:rPr>
            </w:pPr>
            <w:r w:rsidRPr="009743EA">
              <w:rPr>
                <w:color w:val="0070C0"/>
              </w:rPr>
              <w:t>Accept: application/json</w:t>
            </w:r>
          </w:p>
          <w:p w14:paraId="59CBA9F3" w14:textId="77777777" w:rsidR="008B1B88" w:rsidRPr="009743EA" w:rsidRDefault="008B1B88" w:rsidP="005C72A8">
            <w:pPr>
              <w:pStyle w:val="TAL"/>
              <w:snapToGrid w:val="0"/>
              <w:ind w:left="284"/>
              <w:jc w:val="both"/>
              <w:rPr>
                <w:color w:val="0070C0"/>
              </w:rPr>
            </w:pPr>
            <w:r w:rsidRPr="009743EA">
              <w:rPr>
                <w:color w:val="0070C0"/>
              </w:rPr>
              <w:t>X-M2M-RI: 1234</w:t>
            </w:r>
          </w:p>
          <w:p w14:paraId="7543B926"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4222D9E5" w14:textId="77777777" w:rsidR="008B1B88" w:rsidRPr="009743EA" w:rsidRDefault="008B1B88" w:rsidP="005C72A8">
            <w:pPr>
              <w:pStyle w:val="TAL"/>
              <w:snapToGrid w:val="0"/>
              <w:ind w:left="284"/>
              <w:jc w:val="both"/>
              <w:rPr>
                <w:color w:val="0070C0"/>
              </w:rPr>
            </w:pPr>
          </w:p>
          <w:p w14:paraId="4E0E0008" w14:textId="77777777" w:rsidR="008B1B88" w:rsidRPr="009743EA" w:rsidRDefault="008B1B88" w:rsidP="005C72A8">
            <w:pPr>
              <w:pStyle w:val="TAL"/>
              <w:snapToGrid w:val="0"/>
              <w:ind w:left="284"/>
              <w:jc w:val="both"/>
              <w:rPr>
                <w:color w:val="0070C0"/>
              </w:rPr>
            </w:pPr>
            <w:r w:rsidRPr="009743EA">
              <w:rPr>
                <w:color w:val="0070C0"/>
              </w:rPr>
              <w:t>{</w:t>
            </w:r>
          </w:p>
          <w:p w14:paraId="0A240495" w14:textId="77777777" w:rsidR="008B1B88" w:rsidRPr="009743EA" w:rsidRDefault="00970978" w:rsidP="005C72A8">
            <w:pPr>
              <w:pStyle w:val="TAL"/>
              <w:snapToGrid w:val="0"/>
              <w:ind w:left="284"/>
              <w:jc w:val="both"/>
              <w:rPr>
                <w:color w:val="0070C0"/>
              </w:rPr>
            </w:pPr>
            <w:r w:rsidRPr="009743EA">
              <w:rPr>
                <w:color w:val="0070C0"/>
              </w:rPr>
              <w:t xml:space="preserve">    </w:t>
            </w:r>
            <w:r w:rsidR="008B1B88" w:rsidRPr="009743EA">
              <w:rPr>
                <w:color w:val="0070C0"/>
              </w:rPr>
              <w:t>"m2m:grp": {</w:t>
            </w:r>
          </w:p>
          <w:p w14:paraId="22D07B28" w14:textId="77777777" w:rsidR="008B1B88" w:rsidRPr="009743EA" w:rsidRDefault="008B1B88" w:rsidP="005C72A8">
            <w:pPr>
              <w:pStyle w:val="TAL"/>
              <w:snapToGrid w:val="0"/>
              <w:ind w:left="284"/>
              <w:jc w:val="both"/>
              <w:rPr>
                <w:color w:val="0070C0"/>
              </w:rPr>
            </w:pPr>
            <w:r w:rsidRPr="009743EA">
              <w:rPr>
                <w:color w:val="0070C0"/>
              </w:rPr>
              <w:t xml:space="preserve">        "mid": </w:t>
            </w:r>
            <w:r w:rsidRPr="005A2D7C">
              <w:t>[</w:t>
            </w:r>
          </w:p>
          <w:p w14:paraId="33117BC2" w14:textId="488AAB00" w:rsidR="008B1B88" w:rsidRPr="009743EA" w:rsidRDefault="008B1B88" w:rsidP="005C72A8">
            <w:pPr>
              <w:pStyle w:val="TAL"/>
              <w:snapToGrid w:val="0"/>
              <w:ind w:left="284"/>
              <w:jc w:val="both"/>
              <w:rPr>
                <w:color w:val="0070C0"/>
                <w:lang w:eastAsia="ko-KR"/>
              </w:rPr>
            </w:pPr>
            <w:r w:rsidRPr="009743EA">
              <w:rPr>
                <w:color w:val="0070C0"/>
                <w:lang w:eastAsia="ko-KR"/>
              </w:rPr>
              <w:t xml:space="preserve">            "mn-name/ae_actuator/lamp_container1</w:t>
            </w:r>
            <w:r w:rsidR="000B10F5" w:rsidRPr="009743EA">
              <w:rPr>
                <w:color w:val="0070C0"/>
                <w:lang w:eastAsia="ko-KR"/>
              </w:rPr>
              <w:t>"</w:t>
            </w:r>
            <w:r w:rsidRPr="009743EA">
              <w:rPr>
                <w:color w:val="0070C0"/>
                <w:lang w:eastAsia="ko-KR"/>
              </w:rPr>
              <w:t>,</w:t>
            </w:r>
          </w:p>
          <w:p w14:paraId="40C58D3B" w14:textId="0ACF00B6" w:rsidR="008B1B88" w:rsidRPr="009743EA" w:rsidRDefault="008B1B88" w:rsidP="005C72A8">
            <w:pPr>
              <w:pStyle w:val="TAL"/>
              <w:snapToGrid w:val="0"/>
              <w:ind w:left="284"/>
              <w:jc w:val="both"/>
              <w:rPr>
                <w:color w:val="0070C0"/>
                <w:lang w:eastAsia="ko-KR"/>
              </w:rPr>
            </w:pPr>
            <w:r w:rsidRPr="009743EA">
              <w:rPr>
                <w:color w:val="0070C0"/>
                <w:lang w:eastAsia="ko-KR"/>
              </w:rPr>
              <w:t xml:space="preserve">            "mn-name/ae_actuator/lamp_container2</w:t>
            </w:r>
            <w:r w:rsidR="000B10F5" w:rsidRPr="009743EA">
              <w:rPr>
                <w:color w:val="0070C0"/>
                <w:lang w:eastAsia="ko-KR"/>
              </w:rPr>
              <w:t>"</w:t>
            </w:r>
          </w:p>
          <w:p w14:paraId="75C7DC68" w14:textId="77777777" w:rsidR="008B1B88" w:rsidRPr="009743EA" w:rsidRDefault="008B1B88" w:rsidP="005C72A8">
            <w:pPr>
              <w:pStyle w:val="TAL"/>
              <w:snapToGrid w:val="0"/>
              <w:ind w:left="284"/>
              <w:jc w:val="both"/>
              <w:rPr>
                <w:color w:val="0070C0"/>
                <w:lang w:eastAsia="ko-KR"/>
              </w:rPr>
            </w:pPr>
            <w:r w:rsidRPr="009743EA">
              <w:rPr>
                <w:color w:val="0070C0"/>
                <w:lang w:eastAsia="ko-KR"/>
              </w:rPr>
              <w:t xml:space="preserve">        ],</w:t>
            </w:r>
          </w:p>
          <w:p w14:paraId="0F5F8908" w14:textId="77777777" w:rsidR="008B1B88" w:rsidRPr="009743EA" w:rsidRDefault="008B1B88" w:rsidP="005C72A8">
            <w:pPr>
              <w:pStyle w:val="TAL"/>
              <w:snapToGrid w:val="0"/>
              <w:ind w:left="284"/>
              <w:jc w:val="both"/>
              <w:rPr>
                <w:color w:val="0070C0"/>
              </w:rPr>
            </w:pPr>
            <w:r w:rsidRPr="009743EA">
              <w:rPr>
                <w:color w:val="0070C0"/>
                <w:lang w:eastAsia="ko-KR"/>
              </w:rPr>
              <w:t xml:space="preserve">  </w:t>
            </w:r>
            <w:r w:rsidRPr="009743EA">
              <w:rPr>
                <w:color w:val="0070C0"/>
                <w:lang w:eastAsia="ko-KR"/>
              </w:rPr>
              <w:tab/>
              <w:t xml:space="preserve">  </w:t>
            </w:r>
            <w:r w:rsidRPr="009743EA">
              <w:rPr>
                <w:color w:val="0070C0"/>
              </w:rPr>
              <w:t>"mt": 3,</w:t>
            </w:r>
          </w:p>
          <w:p w14:paraId="5F18A623" w14:textId="77777777" w:rsidR="008B1B88" w:rsidRPr="009743EA" w:rsidRDefault="008B1B88" w:rsidP="005C72A8">
            <w:pPr>
              <w:pStyle w:val="TAL"/>
              <w:snapToGrid w:val="0"/>
              <w:ind w:left="284"/>
              <w:jc w:val="both"/>
              <w:rPr>
                <w:color w:val="0070C0"/>
              </w:rPr>
            </w:pPr>
            <w:r w:rsidRPr="009743EA">
              <w:rPr>
                <w:color w:val="0070C0"/>
              </w:rPr>
              <w:tab/>
              <w:t xml:space="preserve">  "mnm": 50,</w:t>
            </w:r>
          </w:p>
          <w:p w14:paraId="4FAA6953" w14:textId="77777777" w:rsidR="008B1B88" w:rsidRPr="009743EA" w:rsidRDefault="008B1B88" w:rsidP="005C72A8">
            <w:pPr>
              <w:pStyle w:val="TAL"/>
              <w:snapToGrid w:val="0"/>
              <w:ind w:left="284"/>
              <w:jc w:val="both"/>
              <w:rPr>
                <w:color w:val="0070C0"/>
              </w:rPr>
            </w:pPr>
            <w:r w:rsidRPr="009743EA">
              <w:rPr>
                <w:color w:val="0070C0"/>
              </w:rPr>
              <w:tab/>
              <w:t xml:space="preserve">  "rn": "group_lamp"</w:t>
            </w:r>
          </w:p>
          <w:p w14:paraId="57978279" w14:textId="77777777" w:rsidR="008B1B88" w:rsidRPr="009743EA" w:rsidRDefault="008B1B88" w:rsidP="005C72A8">
            <w:pPr>
              <w:pStyle w:val="TAL"/>
              <w:snapToGrid w:val="0"/>
              <w:ind w:left="284"/>
              <w:jc w:val="both"/>
              <w:rPr>
                <w:color w:val="0070C0"/>
              </w:rPr>
            </w:pPr>
            <w:r w:rsidRPr="009743EA">
              <w:rPr>
                <w:color w:val="0070C0"/>
              </w:rPr>
              <w:t xml:space="preserve">    }</w:t>
            </w:r>
          </w:p>
          <w:p w14:paraId="6A753651" w14:textId="77777777" w:rsidR="008B1B88" w:rsidRPr="009743EA" w:rsidRDefault="008B1B88" w:rsidP="005C72A8">
            <w:pPr>
              <w:pStyle w:val="TAL"/>
              <w:snapToGrid w:val="0"/>
              <w:ind w:left="284"/>
              <w:jc w:val="both"/>
              <w:rPr>
                <w:color w:val="0070C0"/>
              </w:rPr>
            </w:pPr>
            <w:r w:rsidRPr="009743EA">
              <w:rPr>
                <w:color w:val="0070C0"/>
              </w:rPr>
              <w:t>}</w:t>
            </w:r>
          </w:p>
          <w:p w14:paraId="2DB1C3E1" w14:textId="77777777" w:rsidR="008B1B88" w:rsidRPr="009743EA" w:rsidRDefault="008B1B88" w:rsidP="005C72A8">
            <w:pPr>
              <w:pStyle w:val="TAL"/>
              <w:snapToGrid w:val="0"/>
              <w:ind w:left="284"/>
              <w:jc w:val="both"/>
              <w:rPr>
                <w:color w:val="0070C0"/>
                <w:lang w:eastAsia="ko-KR"/>
              </w:rPr>
            </w:pPr>
          </w:p>
          <w:p w14:paraId="17B44B48" w14:textId="77777777" w:rsidR="008B1B88" w:rsidRPr="009743EA" w:rsidRDefault="008B1B88" w:rsidP="005C72A8">
            <w:pPr>
              <w:widowControl w:val="0"/>
              <w:spacing w:after="0"/>
              <w:ind w:left="284"/>
              <w:jc w:val="both"/>
              <w:textAlignment w:val="auto"/>
              <w:rPr>
                <w:rFonts w:ascii="Arial" w:hAnsi="Arial"/>
                <w:b/>
                <w:color w:val="0070C0"/>
                <w:sz w:val="18"/>
              </w:rPr>
            </w:pPr>
          </w:p>
          <w:p w14:paraId="7AB8DA00"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lastRenderedPageBreak/>
              <w:t>HTTP Response:</w:t>
            </w:r>
          </w:p>
          <w:p w14:paraId="209031D4" w14:textId="77777777" w:rsidR="008B1B88" w:rsidRPr="009743EA" w:rsidRDefault="008B1B88" w:rsidP="005C72A8">
            <w:pPr>
              <w:widowControl w:val="0"/>
              <w:spacing w:after="0"/>
              <w:ind w:left="284"/>
              <w:textAlignment w:val="auto"/>
              <w:rPr>
                <w:rFonts w:ascii="Arial" w:hAnsi="Arial"/>
                <w:color w:val="0070C0"/>
                <w:sz w:val="18"/>
              </w:rPr>
            </w:pPr>
          </w:p>
          <w:p w14:paraId="56D4675C"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2D8E09FE" w14:textId="77777777" w:rsidR="008B1B88" w:rsidRPr="009743EA" w:rsidRDefault="008B1B88" w:rsidP="005C72A8">
            <w:pPr>
              <w:pStyle w:val="TAL"/>
              <w:snapToGrid w:val="0"/>
              <w:ind w:left="284"/>
              <w:rPr>
                <w:color w:val="0070C0"/>
              </w:rPr>
            </w:pPr>
            <w:r w:rsidRPr="009743EA">
              <w:rPr>
                <w:color w:val="0070C0"/>
              </w:rPr>
              <w:t>Content-Location: mn-name/ae_actuator/group_lamp</w:t>
            </w:r>
          </w:p>
          <w:p w14:paraId="3D221962" w14:textId="77777777" w:rsidR="008B1B88" w:rsidRPr="00325791" w:rsidRDefault="008B1B88" w:rsidP="005C72A8">
            <w:pPr>
              <w:pStyle w:val="TAL"/>
              <w:snapToGrid w:val="0"/>
              <w:ind w:left="284"/>
              <w:rPr>
                <w:color w:val="0070C0"/>
                <w:lang w:val="fr-FR"/>
              </w:rPr>
            </w:pPr>
            <w:r w:rsidRPr="00325791">
              <w:rPr>
                <w:color w:val="0070C0"/>
                <w:lang w:val="fr-FR"/>
              </w:rPr>
              <w:t>Content-Type: application/json</w:t>
            </w:r>
          </w:p>
          <w:p w14:paraId="6034A2B6" w14:textId="77777777" w:rsidR="008B1B88" w:rsidRPr="00325791" w:rsidRDefault="008B1B88" w:rsidP="005C72A8">
            <w:pPr>
              <w:pStyle w:val="TAL"/>
              <w:snapToGrid w:val="0"/>
              <w:ind w:left="284"/>
              <w:rPr>
                <w:color w:val="0070C0"/>
                <w:lang w:val="fr-FR"/>
              </w:rPr>
            </w:pPr>
            <w:r w:rsidRPr="00325791">
              <w:rPr>
                <w:color w:val="0070C0"/>
                <w:lang w:val="fr-FR"/>
              </w:rPr>
              <w:t>X-M2M-RI: 1234</w:t>
            </w:r>
          </w:p>
          <w:p w14:paraId="5E52FF59" w14:textId="77777777" w:rsidR="005A7A27" w:rsidRPr="009743EA" w:rsidRDefault="005A7A27" w:rsidP="005A7A27">
            <w:pPr>
              <w:widowControl w:val="0"/>
              <w:overflowPunct/>
              <w:spacing w:after="0"/>
              <w:ind w:left="284"/>
              <w:jc w:val="both"/>
              <w:textAlignment w:val="auto"/>
              <w:rPr>
                <w:color w:val="0070C0"/>
              </w:rPr>
            </w:pPr>
            <w:r w:rsidRPr="009743EA">
              <w:rPr>
                <w:rFonts w:ascii="Arial" w:hAnsi="Arial"/>
                <w:color w:val="0070C0"/>
                <w:sz w:val="18"/>
              </w:rPr>
              <w:t>X-M2M-RVI: 2a</w:t>
            </w:r>
          </w:p>
          <w:p w14:paraId="311AF45E" w14:textId="77777777" w:rsidR="008B1B88" w:rsidRPr="009743EA" w:rsidRDefault="008B1B88" w:rsidP="005C72A8">
            <w:pPr>
              <w:pStyle w:val="TAL"/>
              <w:snapToGrid w:val="0"/>
              <w:ind w:left="284"/>
              <w:rPr>
                <w:color w:val="0070C0"/>
              </w:rPr>
            </w:pPr>
            <w:r w:rsidRPr="009743EA">
              <w:rPr>
                <w:color w:val="0070C0"/>
              </w:rPr>
              <w:t>X-M2M-RSC: 2001</w:t>
            </w:r>
          </w:p>
          <w:p w14:paraId="721D775D" w14:textId="77777777" w:rsidR="008B1B88" w:rsidRPr="009743EA" w:rsidRDefault="008B1B88" w:rsidP="005C72A8">
            <w:pPr>
              <w:pStyle w:val="TAL"/>
              <w:snapToGrid w:val="0"/>
              <w:ind w:left="284"/>
              <w:jc w:val="both"/>
              <w:rPr>
                <w:color w:val="0070C0"/>
              </w:rPr>
            </w:pPr>
          </w:p>
        </w:tc>
      </w:tr>
      <w:tr w:rsidR="008B1B88" w:rsidRPr="009743EA" w14:paraId="5CB7FABE"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300854A" w14:textId="77777777" w:rsidR="008B1B88" w:rsidRPr="009743EA" w:rsidRDefault="008B1B88" w:rsidP="005C72A8">
            <w:pPr>
              <w:pStyle w:val="Default"/>
              <w:overflowPunct w:val="0"/>
              <w:jc w:val="center"/>
              <w:rPr>
                <w:rFonts w:ascii="Arial" w:eastAsia="Malgun Gothic" w:hAnsi="Arial"/>
                <w:b/>
                <w:i/>
                <w:color w:val="auto"/>
                <w:kern w:val="1"/>
                <w:sz w:val="18"/>
                <w:szCs w:val="20"/>
              </w:rPr>
            </w:pPr>
          </w:p>
          <w:p w14:paraId="16061A2A" w14:textId="77777777" w:rsidR="008B1B88" w:rsidRPr="009743EA" w:rsidRDefault="008B1B88" w:rsidP="005C72A8">
            <w:pPr>
              <w:pStyle w:val="Default"/>
              <w:overflowPunct w:val="0"/>
              <w:jc w:val="center"/>
              <w:rPr>
                <w:rFonts w:ascii="Arial" w:eastAsia="Malgun Gothic" w:hAnsi="Arial"/>
                <w:b/>
                <w:i/>
                <w:color w:val="auto"/>
                <w:kern w:val="1"/>
                <w:sz w:val="18"/>
                <w:szCs w:val="20"/>
              </w:rPr>
            </w:pPr>
          </w:p>
          <w:p w14:paraId="03266C2B" w14:textId="77777777" w:rsidR="008B1B88" w:rsidRPr="009743EA" w:rsidRDefault="008B1B88" w:rsidP="005C72A8">
            <w:pPr>
              <w:pStyle w:val="Default"/>
              <w:overflowPunct w:val="0"/>
              <w:jc w:val="center"/>
              <w:rPr>
                <w:rFonts w:ascii="Arial" w:eastAsia="Malgun Gothic" w:hAnsi="Arial"/>
                <w:b/>
                <w:i/>
                <w:color w:val="auto"/>
                <w:kern w:val="1"/>
                <w:sz w:val="18"/>
                <w:szCs w:val="20"/>
              </w:rPr>
            </w:pPr>
          </w:p>
          <w:p w14:paraId="741055DB" w14:textId="77777777" w:rsidR="008B1B88" w:rsidRPr="009743EA" w:rsidRDefault="008B1B88" w:rsidP="005C72A8">
            <w:pPr>
              <w:pStyle w:val="Default"/>
              <w:overflowPunct w:val="0"/>
              <w:jc w:val="center"/>
              <w:rPr>
                <w:rFonts w:ascii="Arial" w:eastAsia="Malgun Gothic" w:hAnsi="Arial"/>
                <w:b/>
                <w:i/>
                <w:color w:val="auto"/>
                <w:kern w:val="1"/>
                <w:sz w:val="18"/>
                <w:szCs w:val="20"/>
              </w:rPr>
            </w:pPr>
          </w:p>
          <w:p w14:paraId="31BAA128" w14:textId="77777777" w:rsidR="008B1B88" w:rsidRPr="009743EA" w:rsidRDefault="008B1B88" w:rsidP="005C72A8">
            <w:pPr>
              <w:pStyle w:val="Default"/>
              <w:overflowPunct w:val="0"/>
              <w:jc w:val="center"/>
              <w:rPr>
                <w:rFonts w:ascii="Arial" w:eastAsia="Malgun Gothic" w:hAnsi="Arial"/>
                <w:b/>
                <w:i/>
                <w:color w:val="auto"/>
                <w:kern w:val="1"/>
                <w:sz w:val="18"/>
                <w:szCs w:val="20"/>
              </w:rPr>
            </w:pPr>
          </w:p>
          <w:p w14:paraId="5FC549FB" w14:textId="77777777" w:rsidR="008B1B88" w:rsidRPr="009743EA" w:rsidRDefault="008B1B88" w:rsidP="005C72A8">
            <w:pPr>
              <w:pStyle w:val="Default"/>
              <w:overflowPunct w:val="0"/>
              <w:jc w:val="center"/>
              <w:rPr>
                <w:rFonts w:ascii="Arial" w:eastAsia="Malgun Gothic" w:hAnsi="Arial"/>
                <w:b/>
                <w:i/>
                <w:color w:val="auto"/>
                <w:kern w:val="1"/>
                <w:sz w:val="18"/>
                <w:szCs w:val="20"/>
              </w:rPr>
            </w:pPr>
          </w:p>
          <w:p w14:paraId="2EB402D8"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i/>
                <w:color w:val="auto"/>
                <w:kern w:val="1"/>
                <w:sz w:val="18"/>
                <w:szCs w:val="20"/>
              </w:rPr>
              <w:t xml:space="preserve">Example </w:t>
            </w:r>
            <w:r w:rsidRPr="009743EA">
              <w:rPr>
                <w:rFonts w:ascii="Arial" w:eastAsia="Malgun Gothic" w:hAnsi="Arial"/>
                <w:b/>
                <w:color w:val="auto"/>
                <w:kern w:val="1"/>
                <w:sz w:val="18"/>
                <w:szCs w:val="20"/>
              </w:rPr>
              <w:t xml:space="preserve">with </w:t>
            </w:r>
          </w:p>
          <w:p w14:paraId="4ADDD815"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3BB77FA3" w14:textId="77777777" w:rsidR="008B1B88" w:rsidRPr="009743EA" w:rsidRDefault="008B1B88" w:rsidP="005C72A8">
            <w:pPr>
              <w:pStyle w:val="TAL"/>
              <w:snapToGrid w:val="0"/>
              <w:jc w:val="center"/>
              <w:rPr>
                <w:b/>
                <w:i/>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9A85A2C" w14:textId="77777777" w:rsidR="00B648F9" w:rsidRPr="005A2D7C" w:rsidRDefault="00B648F9" w:rsidP="005A2D7C">
            <w:pPr>
              <w:pStyle w:val="TAL"/>
              <w:rPr>
                <w:rFonts w:eastAsia="Calibri Light"/>
              </w:rPr>
            </w:pPr>
          </w:p>
          <w:p w14:paraId="1A98082D" w14:textId="77777777" w:rsidR="008B1B88" w:rsidRPr="009743EA" w:rsidRDefault="00B648F9" w:rsidP="005C72A8">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API/GRP/CRE/001</w:t>
            </w:r>
          </w:p>
          <w:p w14:paraId="557E770B" w14:textId="77777777" w:rsidR="00B648F9" w:rsidRPr="009743EA" w:rsidRDefault="00B648F9" w:rsidP="005C72A8">
            <w:pPr>
              <w:pStyle w:val="TAL"/>
              <w:snapToGrid w:val="0"/>
              <w:ind w:left="284"/>
            </w:pPr>
            <w:r w:rsidRPr="009743EA">
              <w:rPr>
                <w:rFonts w:ascii="Times New Roman" w:eastAsia="Calibri Light" w:hAnsi="Times New Roman"/>
                <w:b/>
                <w:sz w:val="24"/>
              </w:rPr>
              <w:t>API/GRP/CRE/001_RCN1</w:t>
            </w:r>
          </w:p>
          <w:p w14:paraId="6FA9D2E2"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eastAsia="Calibri Light"/>
                <w:b/>
              </w:rPr>
              <w:t xml:space="preserve">   </w:t>
            </w:r>
          </w:p>
          <w:p w14:paraId="610C2BE6"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2AFD03E0" w14:textId="77777777" w:rsidR="008B1B88" w:rsidRPr="009743EA" w:rsidRDefault="008B1B88" w:rsidP="005C72A8">
            <w:pPr>
              <w:pStyle w:val="TAL"/>
              <w:snapToGrid w:val="0"/>
              <w:ind w:left="284"/>
              <w:jc w:val="both"/>
              <w:rPr>
                <w:color w:val="0070C0"/>
              </w:rPr>
            </w:pPr>
          </w:p>
          <w:p w14:paraId="478A82BD" w14:textId="77777777" w:rsidR="008B1B88" w:rsidRPr="009743EA" w:rsidRDefault="008B1B88" w:rsidP="005C72A8">
            <w:pPr>
              <w:pStyle w:val="TAL"/>
              <w:snapToGrid w:val="0"/>
              <w:ind w:left="284"/>
              <w:jc w:val="both"/>
              <w:rPr>
                <w:color w:val="0070C0"/>
              </w:rPr>
            </w:pPr>
            <w:r w:rsidRPr="009743EA">
              <w:rPr>
                <w:color w:val="0070C0"/>
              </w:rPr>
              <w:t>POST /mn-name/ae_actuator HTTP/1.1</w:t>
            </w:r>
          </w:p>
          <w:p w14:paraId="27C668C0" w14:textId="77777777" w:rsidR="008B1B88" w:rsidRPr="009743EA" w:rsidRDefault="008B1B88" w:rsidP="005C72A8">
            <w:pPr>
              <w:pStyle w:val="TAL"/>
              <w:snapToGrid w:val="0"/>
              <w:ind w:left="284"/>
              <w:jc w:val="both"/>
              <w:rPr>
                <w:color w:val="0070C0"/>
              </w:rPr>
            </w:pPr>
            <w:r w:rsidRPr="009743EA">
              <w:rPr>
                <w:color w:val="0070C0"/>
              </w:rPr>
              <w:t>Host: 192.168.0.10:8282</w:t>
            </w:r>
          </w:p>
          <w:p w14:paraId="01AD4A4C"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7007F017" w14:textId="77777777" w:rsidR="008B1B88" w:rsidRPr="009743EA" w:rsidRDefault="008B1B88" w:rsidP="005C72A8">
            <w:pPr>
              <w:pStyle w:val="TAL"/>
              <w:snapToGrid w:val="0"/>
              <w:ind w:left="284"/>
              <w:jc w:val="both"/>
              <w:rPr>
                <w:color w:val="0070C0"/>
              </w:rPr>
            </w:pPr>
            <w:r w:rsidRPr="009743EA">
              <w:rPr>
                <w:color w:val="0070C0"/>
              </w:rPr>
              <w:t>Content-Type: application/json;ty=9</w:t>
            </w:r>
          </w:p>
          <w:p w14:paraId="7B92A22F" w14:textId="77777777" w:rsidR="00856D18" w:rsidRPr="009743EA" w:rsidRDefault="00856D18" w:rsidP="00856D18">
            <w:pPr>
              <w:pStyle w:val="TAL"/>
              <w:snapToGrid w:val="0"/>
              <w:ind w:left="284"/>
              <w:jc w:val="both"/>
              <w:rPr>
                <w:color w:val="0070C0"/>
              </w:rPr>
            </w:pPr>
            <w:r w:rsidRPr="009743EA">
              <w:rPr>
                <w:color w:val="0070C0"/>
              </w:rPr>
              <w:t>Accept: application/json</w:t>
            </w:r>
          </w:p>
          <w:p w14:paraId="4364D159" w14:textId="77777777" w:rsidR="008B1B88" w:rsidRPr="009743EA" w:rsidRDefault="008B1B88" w:rsidP="005C72A8">
            <w:pPr>
              <w:pStyle w:val="TAL"/>
              <w:snapToGrid w:val="0"/>
              <w:ind w:left="284"/>
              <w:jc w:val="both"/>
              <w:rPr>
                <w:color w:val="0070C0"/>
              </w:rPr>
            </w:pPr>
            <w:r w:rsidRPr="009743EA">
              <w:rPr>
                <w:color w:val="0070C0"/>
              </w:rPr>
              <w:t>X-M2M-RI: 1234</w:t>
            </w:r>
          </w:p>
          <w:p w14:paraId="0DC008F2"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1B23D594" w14:textId="77777777" w:rsidR="008B1B88" w:rsidRPr="009743EA" w:rsidRDefault="008B1B88" w:rsidP="005C72A8">
            <w:pPr>
              <w:pStyle w:val="TAL"/>
              <w:snapToGrid w:val="0"/>
              <w:ind w:left="284"/>
              <w:jc w:val="both"/>
              <w:rPr>
                <w:color w:val="0070C0"/>
              </w:rPr>
            </w:pPr>
          </w:p>
          <w:p w14:paraId="48C541F1" w14:textId="77777777" w:rsidR="008B1B88" w:rsidRPr="009743EA" w:rsidRDefault="008B1B88" w:rsidP="005C72A8">
            <w:pPr>
              <w:pStyle w:val="TAL"/>
              <w:snapToGrid w:val="0"/>
              <w:ind w:left="284"/>
              <w:jc w:val="both"/>
              <w:rPr>
                <w:color w:val="0070C0"/>
              </w:rPr>
            </w:pPr>
            <w:r w:rsidRPr="009743EA">
              <w:rPr>
                <w:color w:val="0070C0"/>
              </w:rPr>
              <w:t>{</w:t>
            </w:r>
          </w:p>
          <w:p w14:paraId="527F96B6" w14:textId="77777777" w:rsidR="008B1B88" w:rsidRPr="009743EA" w:rsidRDefault="00970978" w:rsidP="005C72A8">
            <w:pPr>
              <w:pStyle w:val="TAL"/>
              <w:snapToGrid w:val="0"/>
              <w:ind w:left="284"/>
              <w:jc w:val="both"/>
              <w:rPr>
                <w:color w:val="0070C0"/>
              </w:rPr>
            </w:pPr>
            <w:r w:rsidRPr="009743EA">
              <w:rPr>
                <w:color w:val="0070C0"/>
              </w:rPr>
              <w:t xml:space="preserve">    </w:t>
            </w:r>
            <w:r w:rsidR="008B1B88" w:rsidRPr="009743EA">
              <w:rPr>
                <w:color w:val="0070C0"/>
              </w:rPr>
              <w:t>"m2m:grp": {</w:t>
            </w:r>
          </w:p>
          <w:p w14:paraId="03C5ADFF" w14:textId="77777777" w:rsidR="008B1B88" w:rsidRPr="009743EA" w:rsidRDefault="00970978" w:rsidP="005C72A8">
            <w:pPr>
              <w:pStyle w:val="TAL"/>
              <w:snapToGrid w:val="0"/>
              <w:ind w:left="284"/>
              <w:jc w:val="both"/>
              <w:rPr>
                <w:color w:val="0070C0"/>
              </w:rPr>
            </w:pPr>
            <w:r w:rsidRPr="009743EA">
              <w:rPr>
                <w:color w:val="0070C0"/>
              </w:rPr>
              <w:t xml:space="preserve">        </w:t>
            </w:r>
            <w:r w:rsidR="008B1B88" w:rsidRPr="009743EA">
              <w:rPr>
                <w:color w:val="0070C0"/>
              </w:rPr>
              <w:t xml:space="preserve">"mid": </w:t>
            </w:r>
            <w:r w:rsidR="008B1B88" w:rsidRPr="005A2D7C">
              <w:t>[</w:t>
            </w:r>
          </w:p>
          <w:p w14:paraId="51B0B600" w14:textId="77777777" w:rsidR="008B1B88" w:rsidRPr="009743EA" w:rsidRDefault="008B1B88" w:rsidP="005C72A8">
            <w:pPr>
              <w:pStyle w:val="TAL"/>
              <w:snapToGrid w:val="0"/>
              <w:ind w:left="284"/>
              <w:jc w:val="both"/>
              <w:rPr>
                <w:color w:val="0070C0"/>
                <w:lang w:eastAsia="ko-KR"/>
              </w:rPr>
            </w:pPr>
            <w:r w:rsidRPr="009743EA">
              <w:rPr>
                <w:color w:val="0070C0"/>
                <w:lang w:eastAsia="ko-KR"/>
              </w:rPr>
              <w:t xml:space="preserve">            "mn-name/ae_actuator/lamp_container1</w:t>
            </w:r>
            <w:r w:rsidRPr="009743EA">
              <w:rPr>
                <w:color w:val="0070C0"/>
              </w:rPr>
              <w:t>"</w:t>
            </w:r>
            <w:r w:rsidRPr="009743EA">
              <w:rPr>
                <w:color w:val="0070C0"/>
                <w:lang w:eastAsia="ko-KR"/>
              </w:rPr>
              <w:t>,</w:t>
            </w:r>
          </w:p>
          <w:p w14:paraId="0342F7D8" w14:textId="77777777" w:rsidR="008B1B88" w:rsidRPr="009743EA" w:rsidRDefault="008B1B88" w:rsidP="005C72A8">
            <w:pPr>
              <w:pStyle w:val="TAL"/>
              <w:snapToGrid w:val="0"/>
              <w:ind w:left="284"/>
              <w:jc w:val="both"/>
              <w:rPr>
                <w:color w:val="0070C0"/>
                <w:lang w:eastAsia="ko-KR"/>
              </w:rPr>
            </w:pPr>
            <w:r w:rsidRPr="009743EA">
              <w:rPr>
                <w:color w:val="0070C0"/>
                <w:lang w:eastAsia="ko-KR"/>
              </w:rPr>
              <w:t xml:space="preserve">            "mn-name/ae_actuator/lamp_container2</w:t>
            </w:r>
            <w:r w:rsidRPr="009743EA">
              <w:rPr>
                <w:color w:val="0070C0"/>
              </w:rPr>
              <w:t>"</w:t>
            </w:r>
          </w:p>
          <w:p w14:paraId="3B2AC4C7" w14:textId="77777777" w:rsidR="008B1B88" w:rsidRPr="009743EA" w:rsidRDefault="008B1B88" w:rsidP="005C72A8">
            <w:pPr>
              <w:pStyle w:val="TAL"/>
              <w:snapToGrid w:val="0"/>
              <w:ind w:left="284"/>
              <w:jc w:val="both"/>
              <w:rPr>
                <w:color w:val="0070C0"/>
                <w:lang w:eastAsia="ko-KR"/>
              </w:rPr>
            </w:pPr>
            <w:r w:rsidRPr="009743EA">
              <w:rPr>
                <w:color w:val="0070C0"/>
                <w:lang w:eastAsia="ko-KR"/>
              </w:rPr>
              <w:t xml:space="preserve">        ],</w:t>
            </w:r>
          </w:p>
          <w:p w14:paraId="72CBDFAF" w14:textId="77777777" w:rsidR="008B1B88" w:rsidRPr="009743EA" w:rsidRDefault="008B1B88" w:rsidP="005C72A8">
            <w:pPr>
              <w:pStyle w:val="TAL"/>
              <w:snapToGrid w:val="0"/>
              <w:ind w:left="284"/>
              <w:jc w:val="both"/>
              <w:rPr>
                <w:color w:val="0070C0"/>
              </w:rPr>
            </w:pPr>
            <w:r w:rsidRPr="009743EA">
              <w:rPr>
                <w:color w:val="0070C0"/>
                <w:lang w:eastAsia="ko-KR"/>
              </w:rPr>
              <w:tab/>
              <w:t xml:space="preserve">  </w:t>
            </w:r>
            <w:r w:rsidRPr="009743EA">
              <w:rPr>
                <w:color w:val="0070C0"/>
              </w:rPr>
              <w:t>"mt": 3,</w:t>
            </w:r>
          </w:p>
          <w:p w14:paraId="125121CE" w14:textId="77777777" w:rsidR="008B1B88" w:rsidRPr="009743EA" w:rsidRDefault="008B1B88" w:rsidP="005C72A8">
            <w:pPr>
              <w:pStyle w:val="TAL"/>
              <w:snapToGrid w:val="0"/>
              <w:ind w:left="284"/>
              <w:jc w:val="both"/>
              <w:rPr>
                <w:color w:val="0070C0"/>
              </w:rPr>
            </w:pPr>
            <w:r w:rsidRPr="009743EA">
              <w:rPr>
                <w:color w:val="0070C0"/>
              </w:rPr>
              <w:tab/>
              <w:t xml:space="preserve">  "mnm": 50,</w:t>
            </w:r>
          </w:p>
          <w:p w14:paraId="4D8A9E99" w14:textId="77777777" w:rsidR="008B1B88" w:rsidRPr="009743EA" w:rsidRDefault="008B1B88" w:rsidP="005C72A8">
            <w:pPr>
              <w:pStyle w:val="TAL"/>
              <w:snapToGrid w:val="0"/>
              <w:ind w:left="284"/>
              <w:jc w:val="both"/>
              <w:rPr>
                <w:color w:val="0070C0"/>
              </w:rPr>
            </w:pPr>
            <w:r w:rsidRPr="009743EA">
              <w:rPr>
                <w:color w:val="0070C0"/>
              </w:rPr>
              <w:tab/>
              <w:t xml:space="preserve">  "rn": "group_lamp"</w:t>
            </w:r>
          </w:p>
          <w:p w14:paraId="59F3275A" w14:textId="77777777" w:rsidR="008B1B88" w:rsidRPr="009743EA" w:rsidRDefault="008B1B88" w:rsidP="005C72A8">
            <w:pPr>
              <w:pStyle w:val="TAL"/>
              <w:snapToGrid w:val="0"/>
              <w:ind w:left="284"/>
              <w:jc w:val="both"/>
              <w:rPr>
                <w:color w:val="0070C0"/>
              </w:rPr>
            </w:pPr>
            <w:r w:rsidRPr="009743EA">
              <w:rPr>
                <w:color w:val="0070C0"/>
              </w:rPr>
              <w:t xml:space="preserve">    }</w:t>
            </w:r>
          </w:p>
          <w:p w14:paraId="60398461" w14:textId="77777777" w:rsidR="008B1B88" w:rsidRPr="009743EA" w:rsidRDefault="008B1B88" w:rsidP="005C72A8">
            <w:pPr>
              <w:pStyle w:val="TAL"/>
              <w:snapToGrid w:val="0"/>
              <w:ind w:left="284"/>
              <w:jc w:val="both"/>
              <w:rPr>
                <w:color w:val="0070C0"/>
              </w:rPr>
            </w:pPr>
            <w:r w:rsidRPr="009743EA">
              <w:rPr>
                <w:color w:val="0070C0"/>
              </w:rPr>
              <w:t>}</w:t>
            </w:r>
          </w:p>
          <w:p w14:paraId="19987188" w14:textId="77777777" w:rsidR="008B1B88" w:rsidRPr="009743EA" w:rsidRDefault="008B1B88" w:rsidP="005C72A8">
            <w:pPr>
              <w:pStyle w:val="TAL"/>
              <w:snapToGrid w:val="0"/>
              <w:ind w:left="284"/>
              <w:jc w:val="both"/>
              <w:rPr>
                <w:color w:val="0070C0"/>
              </w:rPr>
            </w:pPr>
          </w:p>
          <w:p w14:paraId="08481E4A" w14:textId="77777777" w:rsidR="008B1B88" w:rsidRPr="009743EA" w:rsidRDefault="008B1B88" w:rsidP="005C72A8">
            <w:pPr>
              <w:widowControl w:val="0"/>
              <w:spacing w:after="0"/>
              <w:ind w:left="284"/>
              <w:jc w:val="both"/>
              <w:textAlignment w:val="auto"/>
              <w:rPr>
                <w:rFonts w:ascii="Arial" w:hAnsi="Arial"/>
                <w:b/>
                <w:color w:val="0070C0"/>
                <w:sz w:val="18"/>
              </w:rPr>
            </w:pPr>
          </w:p>
          <w:p w14:paraId="51BEB2FB"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1BE52692" w14:textId="77777777" w:rsidR="008B1B88" w:rsidRPr="009743EA" w:rsidRDefault="008B1B88" w:rsidP="005C72A8">
            <w:pPr>
              <w:widowControl w:val="0"/>
              <w:spacing w:after="0"/>
              <w:ind w:left="284"/>
              <w:textAlignment w:val="auto"/>
              <w:rPr>
                <w:rFonts w:ascii="Arial" w:hAnsi="Arial"/>
                <w:color w:val="0070C0"/>
                <w:sz w:val="18"/>
              </w:rPr>
            </w:pPr>
          </w:p>
          <w:p w14:paraId="41056B48"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07F1847F" w14:textId="77777777" w:rsidR="008B1B88" w:rsidRPr="009743EA" w:rsidRDefault="008B1B88" w:rsidP="005C72A8">
            <w:pPr>
              <w:pStyle w:val="TAL"/>
              <w:snapToGrid w:val="0"/>
              <w:ind w:left="284"/>
              <w:rPr>
                <w:color w:val="0070C0"/>
              </w:rPr>
            </w:pPr>
            <w:r w:rsidRPr="009743EA">
              <w:rPr>
                <w:color w:val="0070C0"/>
              </w:rPr>
              <w:t>Content-Location: mn-name/ae_actuator/group_lamp</w:t>
            </w:r>
          </w:p>
          <w:p w14:paraId="5774BFB9" w14:textId="77777777" w:rsidR="008B1B88" w:rsidRPr="00325791" w:rsidRDefault="008B1B88" w:rsidP="005C72A8">
            <w:pPr>
              <w:pStyle w:val="TAL"/>
              <w:snapToGrid w:val="0"/>
              <w:ind w:left="284"/>
              <w:rPr>
                <w:color w:val="0070C0"/>
                <w:lang w:val="fr-FR"/>
              </w:rPr>
            </w:pPr>
            <w:r w:rsidRPr="00325791">
              <w:rPr>
                <w:color w:val="0070C0"/>
                <w:lang w:val="fr-FR"/>
              </w:rPr>
              <w:t>Content-Type: application/json</w:t>
            </w:r>
          </w:p>
          <w:p w14:paraId="34EBEFE7" w14:textId="77777777" w:rsidR="008B1B88" w:rsidRPr="00325791" w:rsidRDefault="008B1B88" w:rsidP="005C72A8">
            <w:pPr>
              <w:pStyle w:val="TAL"/>
              <w:snapToGrid w:val="0"/>
              <w:ind w:left="284"/>
              <w:rPr>
                <w:color w:val="0070C0"/>
                <w:lang w:val="fr-FR"/>
              </w:rPr>
            </w:pPr>
            <w:r w:rsidRPr="00325791">
              <w:rPr>
                <w:color w:val="0070C0"/>
                <w:lang w:val="fr-FR"/>
              </w:rPr>
              <w:t>X-M2M-RI: 1234</w:t>
            </w:r>
          </w:p>
          <w:p w14:paraId="5A5F46A2"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1425AD44" w14:textId="77777777" w:rsidR="008B1B88" w:rsidRPr="009743EA" w:rsidRDefault="008B1B88" w:rsidP="005C72A8">
            <w:pPr>
              <w:pStyle w:val="TAL"/>
              <w:snapToGrid w:val="0"/>
              <w:ind w:left="284"/>
              <w:rPr>
                <w:color w:val="0070C0"/>
              </w:rPr>
            </w:pPr>
            <w:r w:rsidRPr="009743EA">
              <w:rPr>
                <w:color w:val="0070C0"/>
              </w:rPr>
              <w:t>X-M2M-RSC: 2001</w:t>
            </w:r>
          </w:p>
          <w:p w14:paraId="0474B936" w14:textId="77777777" w:rsidR="008B1B88" w:rsidRPr="009743EA" w:rsidRDefault="008B1B88" w:rsidP="005C72A8">
            <w:pPr>
              <w:pStyle w:val="TAL"/>
              <w:snapToGrid w:val="0"/>
              <w:ind w:left="284"/>
              <w:rPr>
                <w:color w:val="0070C0"/>
              </w:rPr>
            </w:pPr>
          </w:p>
          <w:p w14:paraId="0CF2063E" w14:textId="77777777" w:rsidR="008B1B88" w:rsidRPr="009743EA" w:rsidRDefault="008B1B88" w:rsidP="005C72A8">
            <w:pPr>
              <w:pStyle w:val="TAL"/>
              <w:snapToGrid w:val="0"/>
              <w:ind w:left="284"/>
              <w:rPr>
                <w:color w:val="0070C0"/>
              </w:rPr>
            </w:pPr>
            <w:r w:rsidRPr="009743EA">
              <w:rPr>
                <w:color w:val="0070C0"/>
              </w:rPr>
              <w:t>{</w:t>
            </w:r>
          </w:p>
          <w:p w14:paraId="3BE61FC9" w14:textId="77777777" w:rsidR="008B1B88" w:rsidRPr="009743EA" w:rsidRDefault="008B1B88" w:rsidP="005C72A8">
            <w:pPr>
              <w:pStyle w:val="TAL"/>
              <w:snapToGrid w:val="0"/>
              <w:ind w:left="284"/>
              <w:rPr>
                <w:color w:val="0070C0"/>
              </w:rPr>
            </w:pPr>
            <w:r w:rsidRPr="009743EA">
              <w:rPr>
                <w:color w:val="0070C0"/>
              </w:rPr>
              <w:t xml:space="preserve">    "m2m:grp": {</w:t>
            </w:r>
          </w:p>
          <w:p w14:paraId="065E42C1" w14:textId="77777777" w:rsidR="008B1B88" w:rsidRPr="009743EA" w:rsidRDefault="008B1B88" w:rsidP="005C72A8">
            <w:pPr>
              <w:pStyle w:val="TAL"/>
              <w:snapToGrid w:val="0"/>
              <w:ind w:left="284"/>
              <w:rPr>
                <w:color w:val="0070C0"/>
              </w:rPr>
            </w:pPr>
            <w:r w:rsidRPr="009743EA">
              <w:rPr>
                <w:color w:val="0070C0"/>
              </w:rPr>
              <w:t xml:space="preserve">        "rn": "group_lamp",</w:t>
            </w:r>
          </w:p>
          <w:p w14:paraId="6933ACB2" w14:textId="77777777" w:rsidR="008B1B88" w:rsidRPr="009743EA" w:rsidRDefault="008B1B88" w:rsidP="005C72A8">
            <w:pPr>
              <w:pStyle w:val="TAL"/>
              <w:snapToGrid w:val="0"/>
              <w:ind w:left="284"/>
              <w:rPr>
                <w:color w:val="0070C0"/>
              </w:rPr>
            </w:pPr>
            <w:r w:rsidRPr="009743EA">
              <w:rPr>
                <w:color w:val="0070C0"/>
              </w:rPr>
              <w:t xml:space="preserve">        "ty": 9,</w:t>
            </w:r>
          </w:p>
          <w:p w14:paraId="7E75068C" w14:textId="77777777" w:rsidR="008B1B88" w:rsidRPr="009743EA" w:rsidRDefault="008B1B88" w:rsidP="005C72A8">
            <w:pPr>
              <w:pStyle w:val="TAL"/>
              <w:snapToGrid w:val="0"/>
              <w:ind w:left="284"/>
              <w:rPr>
                <w:color w:val="0070C0"/>
              </w:rPr>
            </w:pPr>
            <w:r w:rsidRPr="009743EA">
              <w:rPr>
                <w:color w:val="0070C0"/>
              </w:rPr>
              <w:t xml:space="preserve">        "ri": "GRP792482146823489621",</w:t>
            </w:r>
          </w:p>
          <w:p w14:paraId="6A89198D" w14:textId="77777777" w:rsidR="008B1B88" w:rsidRPr="009743EA" w:rsidRDefault="008B1B88" w:rsidP="005C72A8">
            <w:pPr>
              <w:pStyle w:val="TAL"/>
              <w:snapToGrid w:val="0"/>
              <w:ind w:left="284"/>
              <w:rPr>
                <w:color w:val="0070C0"/>
              </w:rPr>
            </w:pPr>
            <w:r w:rsidRPr="009743EA">
              <w:rPr>
                <w:color w:val="0070C0"/>
              </w:rPr>
              <w:t xml:space="preserve">        "pi": "CAE5630283216026458665",</w:t>
            </w:r>
          </w:p>
          <w:p w14:paraId="28A61742" w14:textId="77777777" w:rsidR="008B1B88" w:rsidRPr="00325791" w:rsidRDefault="008B1B88" w:rsidP="005C72A8">
            <w:pPr>
              <w:pStyle w:val="TAL"/>
              <w:snapToGrid w:val="0"/>
              <w:ind w:left="284"/>
              <w:rPr>
                <w:color w:val="0070C0"/>
                <w:lang w:val="fr-FR"/>
              </w:rPr>
            </w:pPr>
            <w:r w:rsidRPr="009743EA">
              <w:rPr>
                <w:color w:val="0070C0"/>
              </w:rPr>
              <w:t xml:space="preserve">        </w:t>
            </w:r>
            <w:r w:rsidRPr="00325791">
              <w:rPr>
                <w:color w:val="0070C0"/>
                <w:lang w:val="fr-FR"/>
              </w:rPr>
              <w:t>"ct": "20171212T170445",</w:t>
            </w:r>
          </w:p>
          <w:p w14:paraId="06D6FB13" w14:textId="77777777" w:rsidR="008B1B88" w:rsidRPr="00325791" w:rsidRDefault="008B1B88" w:rsidP="005C72A8">
            <w:pPr>
              <w:pStyle w:val="TAL"/>
              <w:snapToGrid w:val="0"/>
              <w:ind w:left="284"/>
              <w:rPr>
                <w:color w:val="0070C0"/>
                <w:lang w:val="fr-FR"/>
              </w:rPr>
            </w:pPr>
            <w:r w:rsidRPr="00325791">
              <w:rPr>
                <w:color w:val="0070C0"/>
                <w:lang w:val="fr-FR"/>
              </w:rPr>
              <w:t xml:space="preserve">        "lt": "20171212T170445",</w:t>
            </w:r>
          </w:p>
          <w:p w14:paraId="006AAEF2" w14:textId="77777777" w:rsidR="008B1B88" w:rsidRPr="00325791" w:rsidRDefault="008B1B88" w:rsidP="005C72A8">
            <w:pPr>
              <w:pStyle w:val="TAL"/>
              <w:snapToGrid w:val="0"/>
              <w:ind w:left="284"/>
              <w:rPr>
                <w:color w:val="0070C0"/>
                <w:lang w:val="fr-FR"/>
              </w:rPr>
            </w:pPr>
            <w:r w:rsidRPr="00325791">
              <w:rPr>
                <w:color w:val="0070C0"/>
                <w:lang w:val="fr-FR"/>
              </w:rPr>
              <w:t xml:space="preserve">        "mt": 3,</w:t>
            </w:r>
          </w:p>
          <w:p w14:paraId="17C61F62" w14:textId="77777777" w:rsidR="008B1B88" w:rsidRPr="00325791" w:rsidRDefault="008B1B88" w:rsidP="005C72A8">
            <w:pPr>
              <w:pStyle w:val="TAL"/>
              <w:snapToGrid w:val="0"/>
              <w:ind w:left="284"/>
              <w:rPr>
                <w:color w:val="0070C0"/>
                <w:lang w:val="fr-FR"/>
              </w:rPr>
            </w:pPr>
            <w:r w:rsidRPr="00325791">
              <w:rPr>
                <w:color w:val="0070C0"/>
                <w:lang w:val="fr-FR"/>
              </w:rPr>
              <w:t xml:space="preserve">        "cnm": 2,</w:t>
            </w:r>
          </w:p>
          <w:p w14:paraId="26AE9F30" w14:textId="77777777" w:rsidR="008B1B88" w:rsidRPr="009743EA" w:rsidRDefault="008B1B88" w:rsidP="005C72A8">
            <w:pPr>
              <w:pStyle w:val="TAL"/>
              <w:snapToGrid w:val="0"/>
              <w:ind w:left="284"/>
              <w:rPr>
                <w:color w:val="0070C0"/>
              </w:rPr>
            </w:pPr>
            <w:r w:rsidRPr="00325791">
              <w:rPr>
                <w:color w:val="0070C0"/>
                <w:lang w:val="fr-FR"/>
              </w:rPr>
              <w:t xml:space="preserve">        </w:t>
            </w:r>
            <w:r w:rsidRPr="009743EA">
              <w:rPr>
                <w:color w:val="0070C0"/>
              </w:rPr>
              <w:t>"mnm": 50,</w:t>
            </w:r>
          </w:p>
          <w:p w14:paraId="141DB657" w14:textId="77777777" w:rsidR="008B1B88" w:rsidRPr="009743EA" w:rsidRDefault="008B1B88" w:rsidP="005A2D7C">
            <w:pPr>
              <w:pStyle w:val="TAL"/>
              <w:snapToGrid w:val="0"/>
              <w:ind w:left="284"/>
              <w:rPr>
                <w:color w:val="0070C0"/>
              </w:rPr>
            </w:pPr>
            <w:r w:rsidRPr="009743EA">
              <w:rPr>
                <w:color w:val="0070C0"/>
              </w:rPr>
              <w:t xml:space="preserve">        "mid": </w:t>
            </w:r>
            <w:r w:rsidRPr="00C072AF">
              <w:rPr>
                <w:color w:val="0070C0"/>
              </w:rPr>
              <w:t>[</w:t>
            </w:r>
          </w:p>
          <w:p w14:paraId="52E8E4C9" w14:textId="77777777" w:rsidR="008B1B88" w:rsidRPr="009743EA" w:rsidRDefault="008B1B88" w:rsidP="005A2D7C">
            <w:pPr>
              <w:pStyle w:val="TAL"/>
              <w:snapToGrid w:val="0"/>
              <w:ind w:left="284"/>
              <w:rPr>
                <w:color w:val="0070C0"/>
              </w:rPr>
            </w:pPr>
            <w:r w:rsidRPr="009743EA">
              <w:rPr>
                <w:color w:val="0070C0"/>
              </w:rPr>
              <w:t xml:space="preserve">            "mn-name/ae_actuator/lamp_container1",</w:t>
            </w:r>
          </w:p>
          <w:p w14:paraId="4B9DC58D" w14:textId="77777777" w:rsidR="008B1B88" w:rsidRPr="009743EA" w:rsidRDefault="008B1B88" w:rsidP="005A2D7C">
            <w:pPr>
              <w:pStyle w:val="TAL"/>
              <w:snapToGrid w:val="0"/>
              <w:ind w:left="284"/>
              <w:rPr>
                <w:color w:val="0070C0"/>
              </w:rPr>
            </w:pPr>
            <w:r w:rsidRPr="009743EA">
              <w:rPr>
                <w:color w:val="0070C0"/>
              </w:rPr>
              <w:t xml:space="preserve">            "mn-name/ae_actuator/lamp_container2"</w:t>
            </w:r>
          </w:p>
          <w:p w14:paraId="7EB0A229" w14:textId="77777777" w:rsidR="008B1B88" w:rsidRPr="009743EA" w:rsidRDefault="008B1B88" w:rsidP="005C72A8">
            <w:pPr>
              <w:pStyle w:val="TAL"/>
              <w:snapToGrid w:val="0"/>
              <w:ind w:left="284"/>
              <w:rPr>
                <w:color w:val="0070C0"/>
              </w:rPr>
            </w:pPr>
            <w:r w:rsidRPr="009743EA">
              <w:rPr>
                <w:color w:val="0070C0"/>
              </w:rPr>
              <w:t xml:space="preserve">  </w:t>
            </w:r>
            <w:r w:rsidRPr="009743EA">
              <w:rPr>
                <w:rFonts w:hint="eastAsia"/>
                <w:color w:val="0070C0"/>
              </w:rPr>
              <w:t xml:space="preserve">      ]</w:t>
            </w:r>
          </w:p>
          <w:p w14:paraId="594A0D55" w14:textId="77777777" w:rsidR="008B1B88" w:rsidRPr="005A2D7C" w:rsidRDefault="008B1B88" w:rsidP="005C72A8">
            <w:pPr>
              <w:pStyle w:val="TAL"/>
              <w:snapToGrid w:val="0"/>
              <w:ind w:left="284"/>
              <w:rPr>
                <w:color w:val="0070C0"/>
              </w:rPr>
            </w:pPr>
            <w:r w:rsidRPr="009743EA">
              <w:rPr>
                <w:color w:val="0070C0"/>
              </w:rPr>
              <w:t xml:space="preserve">        </w:t>
            </w:r>
            <w:r w:rsidRPr="005A2D7C">
              <w:rPr>
                <w:color w:val="0070C0"/>
              </w:rPr>
              <w:t>"mtv": true,</w:t>
            </w:r>
          </w:p>
          <w:p w14:paraId="08EE5B43" w14:textId="77777777" w:rsidR="008B1B88" w:rsidRPr="005A2D7C" w:rsidRDefault="008B1B88" w:rsidP="005C72A8">
            <w:pPr>
              <w:pStyle w:val="TAL"/>
              <w:snapToGrid w:val="0"/>
              <w:ind w:left="284"/>
              <w:rPr>
                <w:color w:val="0070C0"/>
              </w:rPr>
            </w:pPr>
            <w:r w:rsidRPr="005A2D7C">
              <w:rPr>
                <w:color w:val="0070C0"/>
              </w:rPr>
              <w:t xml:space="preserve">        "csy": 1</w:t>
            </w:r>
          </w:p>
          <w:p w14:paraId="3B2FC39A" w14:textId="77777777" w:rsidR="008B1B88" w:rsidRPr="005A2D7C" w:rsidRDefault="008B1B88" w:rsidP="005C72A8">
            <w:pPr>
              <w:pStyle w:val="TAL"/>
              <w:snapToGrid w:val="0"/>
              <w:ind w:left="284"/>
              <w:rPr>
                <w:color w:val="0070C0"/>
              </w:rPr>
            </w:pPr>
            <w:r w:rsidRPr="005A2D7C">
              <w:rPr>
                <w:color w:val="0070C0"/>
              </w:rPr>
              <w:t xml:space="preserve">    }</w:t>
            </w:r>
          </w:p>
          <w:p w14:paraId="326FAF81" w14:textId="77777777" w:rsidR="008B1B88" w:rsidRPr="005A2D7C" w:rsidRDefault="008B1B88" w:rsidP="005C72A8">
            <w:pPr>
              <w:pStyle w:val="TAL"/>
              <w:snapToGrid w:val="0"/>
              <w:ind w:left="284"/>
              <w:rPr>
                <w:color w:val="0070C0"/>
              </w:rPr>
            </w:pPr>
            <w:r w:rsidRPr="005A2D7C">
              <w:rPr>
                <w:color w:val="0070C0"/>
              </w:rPr>
              <w:t>}</w:t>
            </w:r>
          </w:p>
          <w:p w14:paraId="01ACC96D" w14:textId="77777777" w:rsidR="008B1B88" w:rsidRPr="009743EA" w:rsidRDefault="008B1B88" w:rsidP="005C72A8">
            <w:pPr>
              <w:pStyle w:val="TAL"/>
              <w:snapToGrid w:val="0"/>
              <w:ind w:left="284"/>
            </w:pPr>
          </w:p>
        </w:tc>
      </w:tr>
      <w:tr w:rsidR="008B1B88" w:rsidRPr="009743EA" w14:paraId="0F80BE4F" w14:textId="77777777" w:rsidTr="005A2D7C">
        <w:trPr>
          <w:cantSplit/>
          <w:jc w:val="center"/>
        </w:trPr>
        <w:tc>
          <w:tcPr>
            <w:tcW w:w="1286" w:type="dxa"/>
            <w:tcBorders>
              <w:top w:val="single" w:sz="4" w:space="0" w:color="000000"/>
              <w:left w:val="single" w:sz="4" w:space="0" w:color="000000"/>
              <w:bottom w:val="single" w:sz="4" w:space="0" w:color="000000"/>
            </w:tcBorders>
            <w:shd w:val="clear" w:color="auto" w:fill="E7E6E6"/>
          </w:tcPr>
          <w:p w14:paraId="191B21F2"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40F20001"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1EF6FDF5"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04796072"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3F75B0FB"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21137689"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RCN=2</w:t>
            </w:r>
          </w:p>
          <w:p w14:paraId="02B72816" w14:textId="77777777" w:rsidR="008B1B88" w:rsidRPr="009743EA" w:rsidRDefault="008B1B88" w:rsidP="005C72A8">
            <w:pPr>
              <w:pStyle w:val="Default"/>
              <w:overflowPunct w:val="0"/>
              <w:jc w:val="center"/>
              <w:rPr>
                <w:rFonts w:ascii="Arial" w:eastAsia="Malgun Gothic" w:hAnsi="Arial"/>
                <w:b/>
                <w:color w:val="auto"/>
                <w:kern w:val="1"/>
                <w:sz w:val="18"/>
                <w:szCs w:val="20"/>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7897DF4" w14:textId="77777777" w:rsidR="00517849" w:rsidRPr="005A2D7C" w:rsidRDefault="00517849" w:rsidP="005A2D7C">
            <w:pPr>
              <w:pStyle w:val="TAL"/>
              <w:rPr>
                <w:rFonts w:eastAsia="Calibri Light"/>
              </w:rPr>
            </w:pPr>
          </w:p>
          <w:p w14:paraId="00B1C8B2" w14:textId="77777777" w:rsidR="008B1B88" w:rsidRPr="009743EA" w:rsidRDefault="00517849" w:rsidP="007C39B4">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API/GRP/CRE/001_RCN2</w:t>
            </w:r>
            <w:r w:rsidR="008B1B88" w:rsidRPr="009743EA">
              <w:rPr>
                <w:rFonts w:ascii="Times New Roman" w:eastAsia="Calibri Light" w:hAnsi="Times New Roman"/>
                <w:b/>
                <w:sz w:val="24"/>
              </w:rPr>
              <w:t xml:space="preserve">  </w:t>
            </w:r>
          </w:p>
          <w:p w14:paraId="3F6D10FB" w14:textId="77777777" w:rsidR="008B1B88" w:rsidRPr="009743EA" w:rsidRDefault="008B1B88" w:rsidP="005C72A8">
            <w:pPr>
              <w:widowControl w:val="0"/>
              <w:spacing w:after="0"/>
              <w:ind w:left="284"/>
              <w:jc w:val="both"/>
              <w:textAlignment w:val="auto"/>
              <w:rPr>
                <w:rFonts w:ascii="Arial" w:hAnsi="Arial"/>
                <w:b/>
                <w:color w:val="0070C0"/>
                <w:sz w:val="18"/>
              </w:rPr>
            </w:pPr>
          </w:p>
          <w:p w14:paraId="56314F7D"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3CC35FB4" w14:textId="77777777" w:rsidR="008B1B88" w:rsidRPr="009743EA" w:rsidRDefault="008B1B88" w:rsidP="005C72A8">
            <w:pPr>
              <w:pStyle w:val="TAL"/>
              <w:snapToGrid w:val="0"/>
              <w:ind w:left="284"/>
              <w:jc w:val="both"/>
              <w:rPr>
                <w:color w:val="0070C0"/>
              </w:rPr>
            </w:pPr>
          </w:p>
          <w:p w14:paraId="2E3B4872" w14:textId="77777777" w:rsidR="008B1B88" w:rsidRPr="009743EA" w:rsidRDefault="008B1B88" w:rsidP="005C72A8">
            <w:pPr>
              <w:pStyle w:val="TAL"/>
              <w:snapToGrid w:val="0"/>
              <w:ind w:left="284"/>
              <w:jc w:val="both"/>
              <w:rPr>
                <w:color w:val="0070C0"/>
              </w:rPr>
            </w:pPr>
            <w:r w:rsidRPr="009743EA">
              <w:rPr>
                <w:color w:val="0070C0"/>
              </w:rPr>
              <w:t>POST /mn-name/ae_actuator?rcn=2 HTTP/1.1</w:t>
            </w:r>
          </w:p>
          <w:p w14:paraId="3356FEE7" w14:textId="77777777" w:rsidR="008B1B88" w:rsidRPr="009743EA" w:rsidRDefault="008B1B88" w:rsidP="005C72A8">
            <w:pPr>
              <w:pStyle w:val="TAL"/>
              <w:snapToGrid w:val="0"/>
              <w:ind w:left="284"/>
              <w:jc w:val="both"/>
              <w:rPr>
                <w:color w:val="0070C0"/>
              </w:rPr>
            </w:pPr>
            <w:r w:rsidRPr="009743EA">
              <w:rPr>
                <w:color w:val="0070C0"/>
              </w:rPr>
              <w:t>Host: 192.168.0.10:8282</w:t>
            </w:r>
          </w:p>
          <w:p w14:paraId="2B7DB451"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107B5D72" w14:textId="77777777" w:rsidR="008B1B88" w:rsidRPr="009743EA" w:rsidRDefault="008B1B88" w:rsidP="005C72A8">
            <w:pPr>
              <w:pStyle w:val="TAL"/>
              <w:snapToGrid w:val="0"/>
              <w:ind w:left="284"/>
              <w:jc w:val="both"/>
              <w:rPr>
                <w:color w:val="0070C0"/>
              </w:rPr>
            </w:pPr>
            <w:r w:rsidRPr="009743EA">
              <w:rPr>
                <w:color w:val="0070C0"/>
              </w:rPr>
              <w:t>Content-Type: application/json;ty=9</w:t>
            </w:r>
          </w:p>
          <w:p w14:paraId="67BCA5F8" w14:textId="77777777" w:rsidR="00856D18" w:rsidRPr="009743EA" w:rsidRDefault="00856D18" w:rsidP="00856D18">
            <w:pPr>
              <w:pStyle w:val="TAL"/>
              <w:snapToGrid w:val="0"/>
              <w:ind w:left="284"/>
              <w:jc w:val="both"/>
              <w:rPr>
                <w:color w:val="0070C0"/>
              </w:rPr>
            </w:pPr>
            <w:r w:rsidRPr="009743EA">
              <w:rPr>
                <w:color w:val="0070C0"/>
              </w:rPr>
              <w:t>Accept: application/json</w:t>
            </w:r>
          </w:p>
          <w:p w14:paraId="4B3806D7" w14:textId="77777777" w:rsidR="008B1B88" w:rsidRPr="009743EA" w:rsidRDefault="008B1B88" w:rsidP="005C72A8">
            <w:pPr>
              <w:pStyle w:val="TAL"/>
              <w:snapToGrid w:val="0"/>
              <w:ind w:left="284"/>
              <w:jc w:val="both"/>
              <w:rPr>
                <w:color w:val="0070C0"/>
              </w:rPr>
            </w:pPr>
            <w:r w:rsidRPr="009743EA">
              <w:rPr>
                <w:color w:val="0070C0"/>
              </w:rPr>
              <w:t>X-M2M-RI: 1234</w:t>
            </w:r>
          </w:p>
          <w:p w14:paraId="3F6B4796"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11A62B66" w14:textId="77777777" w:rsidR="008B1B88" w:rsidRPr="009743EA" w:rsidRDefault="008B1B88" w:rsidP="005C72A8">
            <w:pPr>
              <w:pStyle w:val="TAL"/>
              <w:snapToGrid w:val="0"/>
              <w:ind w:left="284"/>
              <w:jc w:val="both"/>
              <w:rPr>
                <w:color w:val="0070C0"/>
              </w:rPr>
            </w:pPr>
          </w:p>
          <w:p w14:paraId="2EDB9CBB" w14:textId="77777777" w:rsidR="008B1B88" w:rsidRPr="009743EA" w:rsidRDefault="008B1B88" w:rsidP="005C72A8">
            <w:pPr>
              <w:pStyle w:val="TAL"/>
              <w:snapToGrid w:val="0"/>
              <w:ind w:left="284"/>
              <w:jc w:val="both"/>
              <w:rPr>
                <w:color w:val="0070C0"/>
              </w:rPr>
            </w:pPr>
            <w:r w:rsidRPr="009743EA">
              <w:rPr>
                <w:color w:val="0070C0"/>
              </w:rPr>
              <w:t>{</w:t>
            </w:r>
          </w:p>
          <w:p w14:paraId="3A188002" w14:textId="77777777" w:rsidR="008B1B88" w:rsidRPr="00C072AF" w:rsidRDefault="00970978" w:rsidP="005A2D7C">
            <w:pPr>
              <w:widowControl w:val="0"/>
              <w:overflowPunct/>
              <w:spacing w:after="0"/>
              <w:ind w:left="284"/>
              <w:jc w:val="both"/>
              <w:textAlignment w:val="auto"/>
              <w:rPr>
                <w:color w:val="0070C0"/>
              </w:rPr>
            </w:pPr>
            <w:r w:rsidRPr="009743EA">
              <w:rPr>
                <w:color w:val="0070C0"/>
              </w:rPr>
              <w:t xml:space="preserve">    </w:t>
            </w:r>
            <w:r w:rsidR="008B1B88" w:rsidRPr="009743EA">
              <w:rPr>
                <w:color w:val="0070C0"/>
              </w:rPr>
              <w:t>"m2m:g</w:t>
            </w:r>
            <w:r w:rsidR="008B1B88" w:rsidRPr="00C072AF">
              <w:rPr>
                <w:rFonts w:ascii="Arial" w:hAnsi="Arial"/>
                <w:color w:val="0070C0"/>
                <w:sz w:val="18"/>
              </w:rPr>
              <w:t>rp": {</w:t>
            </w:r>
          </w:p>
          <w:p w14:paraId="58F3B0E8" w14:textId="77777777" w:rsidR="008B1B88" w:rsidRPr="00C072AF" w:rsidRDefault="00970978" w:rsidP="005A2D7C">
            <w:pPr>
              <w:widowControl w:val="0"/>
              <w:overflowPunct/>
              <w:spacing w:after="0"/>
              <w:ind w:left="284"/>
              <w:jc w:val="both"/>
              <w:textAlignment w:val="auto"/>
              <w:rPr>
                <w:color w:val="0070C0"/>
              </w:rPr>
            </w:pPr>
            <w:r w:rsidRPr="00C072AF">
              <w:rPr>
                <w:rFonts w:ascii="Arial" w:hAnsi="Arial"/>
                <w:color w:val="0070C0"/>
                <w:sz w:val="18"/>
              </w:rPr>
              <w:t xml:space="preserve">        </w:t>
            </w:r>
            <w:r w:rsidR="008B1B88" w:rsidRPr="00C072AF">
              <w:rPr>
                <w:rFonts w:ascii="Arial" w:hAnsi="Arial"/>
                <w:color w:val="0070C0"/>
                <w:sz w:val="18"/>
              </w:rPr>
              <w:t>"mid": [</w:t>
            </w:r>
          </w:p>
          <w:p w14:paraId="17D68881" w14:textId="77777777" w:rsidR="008B1B88" w:rsidRPr="00C072AF" w:rsidRDefault="008B1B88" w:rsidP="005A2D7C">
            <w:pPr>
              <w:widowControl w:val="0"/>
              <w:overflowPunct/>
              <w:spacing w:after="0"/>
              <w:ind w:left="284"/>
              <w:jc w:val="both"/>
              <w:textAlignment w:val="auto"/>
              <w:rPr>
                <w:color w:val="0070C0"/>
              </w:rPr>
            </w:pPr>
            <w:r w:rsidRPr="00C072AF">
              <w:rPr>
                <w:rFonts w:ascii="Arial" w:hAnsi="Arial"/>
                <w:color w:val="0070C0"/>
                <w:sz w:val="18"/>
              </w:rPr>
              <w:t xml:space="preserve">        </w:t>
            </w:r>
            <w:r w:rsidR="00970978" w:rsidRPr="00C072AF">
              <w:rPr>
                <w:rFonts w:ascii="Arial" w:hAnsi="Arial"/>
                <w:color w:val="0070C0"/>
                <w:sz w:val="18"/>
              </w:rPr>
              <w:t xml:space="preserve">    </w:t>
            </w:r>
            <w:r w:rsidRPr="00C072AF">
              <w:rPr>
                <w:rFonts w:ascii="Arial" w:hAnsi="Arial"/>
                <w:color w:val="0070C0"/>
                <w:sz w:val="18"/>
              </w:rPr>
              <w:t>"mn-name/ae_actuator/lamp_container1",</w:t>
            </w:r>
          </w:p>
          <w:p w14:paraId="1C3F76A3" w14:textId="77777777" w:rsidR="008B1B88" w:rsidRPr="00C072AF" w:rsidRDefault="008B1B88" w:rsidP="005A2D7C">
            <w:pPr>
              <w:widowControl w:val="0"/>
              <w:overflowPunct/>
              <w:spacing w:after="0"/>
              <w:ind w:left="284"/>
              <w:jc w:val="both"/>
              <w:textAlignment w:val="auto"/>
              <w:rPr>
                <w:color w:val="0070C0"/>
              </w:rPr>
            </w:pPr>
            <w:r w:rsidRPr="00C072AF">
              <w:rPr>
                <w:rFonts w:ascii="Arial" w:hAnsi="Arial"/>
                <w:color w:val="0070C0"/>
                <w:sz w:val="18"/>
              </w:rPr>
              <w:t xml:space="preserve">            "mn-name/ae_actuator/lamp_container2"</w:t>
            </w:r>
          </w:p>
          <w:p w14:paraId="49B7006A" w14:textId="77777777" w:rsidR="008B1B88" w:rsidRPr="00C072AF" w:rsidRDefault="008B1B88" w:rsidP="005A2D7C">
            <w:pPr>
              <w:widowControl w:val="0"/>
              <w:overflowPunct/>
              <w:spacing w:after="0"/>
              <w:ind w:left="284"/>
              <w:jc w:val="both"/>
              <w:textAlignment w:val="auto"/>
              <w:rPr>
                <w:color w:val="0070C0"/>
              </w:rPr>
            </w:pPr>
            <w:r w:rsidRPr="00C072AF">
              <w:rPr>
                <w:rFonts w:ascii="Arial" w:hAnsi="Arial"/>
                <w:color w:val="0070C0"/>
                <w:sz w:val="18"/>
              </w:rPr>
              <w:t xml:space="preserve">        ],</w:t>
            </w:r>
          </w:p>
          <w:p w14:paraId="0C97BB00" w14:textId="77777777" w:rsidR="008B1B88" w:rsidRPr="00C072AF" w:rsidRDefault="008B1B88" w:rsidP="005A2D7C">
            <w:pPr>
              <w:widowControl w:val="0"/>
              <w:overflowPunct/>
              <w:spacing w:after="0"/>
              <w:ind w:left="284"/>
              <w:jc w:val="both"/>
              <w:textAlignment w:val="auto"/>
              <w:rPr>
                <w:color w:val="0070C0"/>
              </w:rPr>
            </w:pPr>
            <w:r w:rsidRPr="00C072AF">
              <w:rPr>
                <w:rFonts w:ascii="Arial" w:hAnsi="Arial"/>
                <w:color w:val="0070C0"/>
                <w:sz w:val="18"/>
              </w:rPr>
              <w:t xml:space="preserve"> </w:t>
            </w:r>
            <w:r w:rsidRPr="00C072AF">
              <w:rPr>
                <w:rFonts w:ascii="Arial" w:hAnsi="Arial"/>
                <w:color w:val="0070C0"/>
                <w:sz w:val="18"/>
              </w:rPr>
              <w:tab/>
              <w:t xml:space="preserve">  "mt": 3,</w:t>
            </w:r>
          </w:p>
          <w:p w14:paraId="33EDB655" w14:textId="77777777" w:rsidR="008B1B88" w:rsidRPr="00C072AF" w:rsidRDefault="008B1B88" w:rsidP="005A2D7C">
            <w:pPr>
              <w:widowControl w:val="0"/>
              <w:overflowPunct/>
              <w:spacing w:after="0"/>
              <w:ind w:left="284"/>
              <w:jc w:val="both"/>
              <w:textAlignment w:val="auto"/>
              <w:rPr>
                <w:color w:val="0070C0"/>
              </w:rPr>
            </w:pPr>
            <w:r w:rsidRPr="00C072AF">
              <w:rPr>
                <w:rFonts w:ascii="Arial" w:hAnsi="Arial"/>
                <w:color w:val="0070C0"/>
                <w:sz w:val="18"/>
              </w:rPr>
              <w:tab/>
              <w:t xml:space="preserve">  "mnm": 50,</w:t>
            </w:r>
          </w:p>
          <w:p w14:paraId="4178B1B9" w14:textId="77777777" w:rsidR="008B1B88" w:rsidRPr="009743EA" w:rsidRDefault="008B1B88" w:rsidP="005C72A8">
            <w:pPr>
              <w:pStyle w:val="TAL"/>
              <w:snapToGrid w:val="0"/>
              <w:ind w:left="284"/>
              <w:jc w:val="both"/>
              <w:rPr>
                <w:color w:val="0070C0"/>
              </w:rPr>
            </w:pPr>
            <w:r w:rsidRPr="009743EA">
              <w:rPr>
                <w:color w:val="0070C0"/>
              </w:rPr>
              <w:tab/>
              <w:t xml:space="preserve">  "rn": "group_lamp"</w:t>
            </w:r>
          </w:p>
          <w:p w14:paraId="4E46CDB0" w14:textId="77777777" w:rsidR="008B1B88" w:rsidRPr="009743EA" w:rsidRDefault="008B1B88" w:rsidP="005C72A8">
            <w:pPr>
              <w:pStyle w:val="TAL"/>
              <w:snapToGrid w:val="0"/>
              <w:ind w:left="284"/>
              <w:jc w:val="both"/>
              <w:rPr>
                <w:color w:val="0070C0"/>
              </w:rPr>
            </w:pPr>
            <w:r w:rsidRPr="009743EA">
              <w:rPr>
                <w:color w:val="0070C0"/>
              </w:rPr>
              <w:t xml:space="preserve">    }</w:t>
            </w:r>
          </w:p>
          <w:p w14:paraId="0D4DBDB8" w14:textId="77777777" w:rsidR="008B1B88" w:rsidRPr="009743EA" w:rsidRDefault="008B1B88" w:rsidP="005C72A8">
            <w:pPr>
              <w:pStyle w:val="TAL"/>
              <w:snapToGrid w:val="0"/>
              <w:ind w:left="284"/>
              <w:jc w:val="both"/>
              <w:rPr>
                <w:color w:val="0070C0"/>
              </w:rPr>
            </w:pPr>
            <w:r w:rsidRPr="009743EA">
              <w:rPr>
                <w:color w:val="0070C0"/>
              </w:rPr>
              <w:t>}</w:t>
            </w:r>
          </w:p>
          <w:p w14:paraId="7A73FB14" w14:textId="77777777" w:rsidR="008B1B88" w:rsidRPr="009743EA" w:rsidRDefault="008B1B88" w:rsidP="005C72A8">
            <w:pPr>
              <w:pStyle w:val="TAL"/>
              <w:snapToGrid w:val="0"/>
              <w:ind w:left="284"/>
              <w:jc w:val="both"/>
              <w:rPr>
                <w:color w:val="0070C0"/>
              </w:rPr>
            </w:pPr>
          </w:p>
          <w:p w14:paraId="4E743A28" w14:textId="77777777" w:rsidR="008B1B88" w:rsidRPr="009743EA" w:rsidRDefault="008B1B88" w:rsidP="005C72A8">
            <w:pPr>
              <w:widowControl w:val="0"/>
              <w:spacing w:after="0"/>
              <w:ind w:left="284"/>
              <w:jc w:val="both"/>
              <w:textAlignment w:val="auto"/>
              <w:rPr>
                <w:rFonts w:ascii="Arial" w:hAnsi="Arial"/>
                <w:b/>
                <w:color w:val="0070C0"/>
                <w:sz w:val="18"/>
              </w:rPr>
            </w:pPr>
          </w:p>
          <w:p w14:paraId="5BE7EF2A"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6BCF07E8" w14:textId="77777777" w:rsidR="008B1B88" w:rsidRPr="009743EA" w:rsidRDefault="008B1B88" w:rsidP="005C72A8">
            <w:pPr>
              <w:widowControl w:val="0"/>
              <w:spacing w:after="0"/>
              <w:ind w:left="284"/>
              <w:textAlignment w:val="auto"/>
              <w:rPr>
                <w:rFonts w:ascii="Arial" w:hAnsi="Arial"/>
                <w:color w:val="0070C0"/>
                <w:sz w:val="18"/>
              </w:rPr>
            </w:pPr>
          </w:p>
          <w:p w14:paraId="006F2D78"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44301482" w14:textId="77777777" w:rsidR="008B1B88" w:rsidRPr="009743EA" w:rsidRDefault="008B1B88" w:rsidP="005C72A8">
            <w:pPr>
              <w:pStyle w:val="TAL"/>
              <w:snapToGrid w:val="0"/>
              <w:ind w:left="284"/>
              <w:rPr>
                <w:color w:val="0070C0"/>
              </w:rPr>
            </w:pPr>
            <w:r w:rsidRPr="009743EA">
              <w:rPr>
                <w:color w:val="0070C0"/>
              </w:rPr>
              <w:t>Content-Location: mn-name/ae_actuator/group_lamp</w:t>
            </w:r>
          </w:p>
          <w:p w14:paraId="038F96BF" w14:textId="77777777" w:rsidR="008B1B88" w:rsidRPr="00325791" w:rsidRDefault="008B1B88" w:rsidP="005C72A8">
            <w:pPr>
              <w:pStyle w:val="TAL"/>
              <w:snapToGrid w:val="0"/>
              <w:ind w:left="284"/>
              <w:rPr>
                <w:color w:val="0070C0"/>
                <w:lang w:val="fr-FR"/>
              </w:rPr>
            </w:pPr>
            <w:r w:rsidRPr="00325791">
              <w:rPr>
                <w:color w:val="0070C0"/>
                <w:lang w:val="fr-FR"/>
              </w:rPr>
              <w:t>Content-Type: application/json</w:t>
            </w:r>
          </w:p>
          <w:p w14:paraId="3696E252" w14:textId="77777777" w:rsidR="008B1B88" w:rsidRPr="00325791" w:rsidRDefault="008B1B88" w:rsidP="005C72A8">
            <w:pPr>
              <w:pStyle w:val="TAL"/>
              <w:snapToGrid w:val="0"/>
              <w:ind w:left="284"/>
              <w:rPr>
                <w:color w:val="0070C0"/>
                <w:lang w:val="fr-FR"/>
              </w:rPr>
            </w:pPr>
            <w:r w:rsidRPr="00325791">
              <w:rPr>
                <w:color w:val="0070C0"/>
                <w:lang w:val="fr-FR"/>
              </w:rPr>
              <w:t>X-M2M-RI: 1234</w:t>
            </w:r>
          </w:p>
          <w:p w14:paraId="557541D3"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0E6B13EC" w14:textId="77777777" w:rsidR="008B1B88" w:rsidRPr="009743EA" w:rsidRDefault="008B1B88" w:rsidP="005C72A8">
            <w:pPr>
              <w:pStyle w:val="TAL"/>
              <w:snapToGrid w:val="0"/>
              <w:ind w:left="284"/>
              <w:rPr>
                <w:color w:val="0070C0"/>
              </w:rPr>
            </w:pPr>
            <w:r w:rsidRPr="009743EA">
              <w:rPr>
                <w:color w:val="0070C0"/>
              </w:rPr>
              <w:t>X-M2M-RSC: 2001</w:t>
            </w:r>
          </w:p>
          <w:p w14:paraId="3CE7F729" w14:textId="77777777" w:rsidR="008B1B88" w:rsidRPr="009743EA" w:rsidRDefault="008B1B88" w:rsidP="005C72A8">
            <w:pPr>
              <w:pStyle w:val="TAL"/>
              <w:snapToGrid w:val="0"/>
              <w:ind w:left="284"/>
              <w:rPr>
                <w:color w:val="0070C0"/>
              </w:rPr>
            </w:pPr>
          </w:p>
          <w:p w14:paraId="2A01C31A" w14:textId="77777777" w:rsidR="008B1B88" w:rsidRPr="009743EA" w:rsidRDefault="008B1B88" w:rsidP="005C72A8">
            <w:pPr>
              <w:pStyle w:val="TAL"/>
              <w:snapToGrid w:val="0"/>
              <w:ind w:left="284"/>
              <w:rPr>
                <w:color w:val="0070C0"/>
              </w:rPr>
            </w:pPr>
            <w:r w:rsidRPr="009743EA">
              <w:rPr>
                <w:color w:val="0070C0"/>
              </w:rPr>
              <w:t>{</w:t>
            </w:r>
          </w:p>
          <w:p w14:paraId="20A682CE" w14:textId="77777777" w:rsidR="008B1B88" w:rsidRPr="009743EA" w:rsidRDefault="008B1B88" w:rsidP="005C72A8">
            <w:pPr>
              <w:pStyle w:val="TAL"/>
              <w:snapToGrid w:val="0"/>
              <w:ind w:left="284"/>
              <w:rPr>
                <w:color w:val="0070C0"/>
              </w:rPr>
            </w:pPr>
            <w:r w:rsidRPr="009743EA">
              <w:rPr>
                <w:color w:val="0070C0"/>
              </w:rPr>
              <w:t xml:space="preserve">    "m2m:</w:t>
            </w:r>
            <w:r w:rsidRPr="009743EA">
              <w:rPr>
                <w:rFonts w:hint="eastAsia"/>
                <w:color w:val="0070C0"/>
                <w:lang w:eastAsia="ko-KR"/>
              </w:rPr>
              <w:t>uri</w:t>
            </w:r>
            <w:r w:rsidRPr="009743EA">
              <w:rPr>
                <w:color w:val="0070C0"/>
              </w:rPr>
              <w:t>": "</w:t>
            </w:r>
            <w:r w:rsidRPr="009743EA">
              <w:rPr>
                <w:color w:val="0070C0"/>
                <w:lang w:eastAsia="ko-KR"/>
              </w:rPr>
              <w:t>mn-name/ae_actuator/</w:t>
            </w:r>
            <w:r w:rsidRPr="009743EA">
              <w:rPr>
                <w:color w:val="0070C0"/>
              </w:rPr>
              <w:t>group_</w:t>
            </w:r>
            <w:r w:rsidRPr="009743EA">
              <w:rPr>
                <w:color w:val="0070C0"/>
                <w:lang w:eastAsia="ko-KR"/>
              </w:rPr>
              <w:t>lamp</w:t>
            </w:r>
            <w:r w:rsidRPr="009743EA">
              <w:rPr>
                <w:color w:val="0070C0"/>
              </w:rPr>
              <w:t>"</w:t>
            </w:r>
          </w:p>
          <w:p w14:paraId="2EF4E1D1" w14:textId="77777777" w:rsidR="008B1B88" w:rsidRPr="009743EA" w:rsidRDefault="008B1B88" w:rsidP="005C72A8">
            <w:pPr>
              <w:pStyle w:val="TAL"/>
              <w:snapToGrid w:val="0"/>
              <w:ind w:left="284"/>
            </w:pPr>
            <w:r w:rsidRPr="005A2D7C">
              <w:rPr>
                <w:color w:val="0070C0"/>
              </w:rPr>
              <w:t>}</w:t>
            </w:r>
          </w:p>
          <w:p w14:paraId="0387E59F" w14:textId="77777777" w:rsidR="008B1B88" w:rsidRPr="009743EA" w:rsidRDefault="008B1B88" w:rsidP="005C72A8">
            <w:pPr>
              <w:pStyle w:val="TAL"/>
              <w:snapToGrid w:val="0"/>
              <w:ind w:left="284"/>
            </w:pPr>
          </w:p>
        </w:tc>
      </w:tr>
      <w:tr w:rsidR="008B1B88" w:rsidRPr="009743EA" w14:paraId="2280C65E"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911A35B"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14B4BEEA"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750CDD36"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098F6864"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5DA47CE6"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0A5862B8"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RCN=3</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BCFD42E" w14:textId="77777777" w:rsidR="006A1E81" w:rsidRPr="005A2D7C" w:rsidRDefault="006A1E81" w:rsidP="005A2D7C">
            <w:pPr>
              <w:pStyle w:val="TAL"/>
              <w:rPr>
                <w:rFonts w:eastAsia="Calibri Light"/>
              </w:rPr>
            </w:pPr>
          </w:p>
          <w:p w14:paraId="6F0BD069" w14:textId="77777777" w:rsidR="006A1E81" w:rsidRPr="009743EA" w:rsidRDefault="006A1E81" w:rsidP="006A1E81">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API/GRP/CRE/001_RCN3</w:t>
            </w:r>
          </w:p>
          <w:p w14:paraId="334734F8" w14:textId="77777777" w:rsidR="008B1B88" w:rsidRPr="009743EA" w:rsidRDefault="008B1B88" w:rsidP="005C72A8">
            <w:pPr>
              <w:widowControl w:val="0"/>
              <w:spacing w:after="0"/>
              <w:ind w:left="284"/>
              <w:jc w:val="both"/>
              <w:textAlignment w:val="auto"/>
              <w:rPr>
                <w:rFonts w:ascii="Arial" w:hAnsi="Arial"/>
                <w:b/>
                <w:color w:val="0070C0"/>
                <w:sz w:val="18"/>
              </w:rPr>
            </w:pPr>
          </w:p>
          <w:p w14:paraId="4DC7EC6E"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09C605BD" w14:textId="77777777" w:rsidR="008B1B88" w:rsidRPr="009743EA" w:rsidRDefault="008B1B88" w:rsidP="005C72A8">
            <w:pPr>
              <w:pStyle w:val="TAL"/>
              <w:snapToGrid w:val="0"/>
              <w:ind w:left="284"/>
              <w:jc w:val="both"/>
              <w:rPr>
                <w:color w:val="0070C0"/>
              </w:rPr>
            </w:pPr>
          </w:p>
          <w:p w14:paraId="0CD6EBF8" w14:textId="77777777" w:rsidR="008B1B88" w:rsidRPr="009743EA" w:rsidRDefault="008B1B88" w:rsidP="005C72A8">
            <w:pPr>
              <w:pStyle w:val="TAL"/>
              <w:snapToGrid w:val="0"/>
              <w:ind w:left="284"/>
              <w:jc w:val="both"/>
              <w:rPr>
                <w:color w:val="0070C0"/>
              </w:rPr>
            </w:pPr>
            <w:r w:rsidRPr="009743EA">
              <w:rPr>
                <w:color w:val="0070C0"/>
              </w:rPr>
              <w:t>POST /mn-name/ae_actuator?rcn=3 HTTP/1.1</w:t>
            </w:r>
          </w:p>
          <w:p w14:paraId="2C274770" w14:textId="77777777" w:rsidR="008B1B88" w:rsidRPr="009743EA" w:rsidRDefault="008B1B88" w:rsidP="005C72A8">
            <w:pPr>
              <w:pStyle w:val="TAL"/>
              <w:snapToGrid w:val="0"/>
              <w:ind w:left="284"/>
              <w:jc w:val="both"/>
              <w:rPr>
                <w:color w:val="0070C0"/>
              </w:rPr>
            </w:pPr>
            <w:r w:rsidRPr="009743EA">
              <w:rPr>
                <w:color w:val="0070C0"/>
              </w:rPr>
              <w:t>Host: 192.168.0.10:8282</w:t>
            </w:r>
          </w:p>
          <w:p w14:paraId="79EC4BF5"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792ADFA6" w14:textId="77777777" w:rsidR="008B1B88" w:rsidRPr="009743EA" w:rsidRDefault="008B1B88" w:rsidP="005C72A8">
            <w:pPr>
              <w:pStyle w:val="TAL"/>
              <w:snapToGrid w:val="0"/>
              <w:ind w:left="284"/>
              <w:jc w:val="both"/>
              <w:rPr>
                <w:color w:val="0070C0"/>
              </w:rPr>
            </w:pPr>
            <w:r w:rsidRPr="009743EA">
              <w:rPr>
                <w:color w:val="0070C0"/>
              </w:rPr>
              <w:t>Content-Type: application/json;ty=9</w:t>
            </w:r>
          </w:p>
          <w:p w14:paraId="7CD2E800" w14:textId="77777777" w:rsidR="00856D18" w:rsidRPr="009743EA" w:rsidRDefault="00856D18" w:rsidP="00856D18">
            <w:pPr>
              <w:pStyle w:val="TAL"/>
              <w:snapToGrid w:val="0"/>
              <w:ind w:left="284"/>
              <w:jc w:val="both"/>
              <w:rPr>
                <w:color w:val="0070C0"/>
              </w:rPr>
            </w:pPr>
            <w:r w:rsidRPr="009743EA">
              <w:rPr>
                <w:color w:val="0070C0"/>
              </w:rPr>
              <w:t>Accept: application/json</w:t>
            </w:r>
          </w:p>
          <w:p w14:paraId="421B3C37" w14:textId="77777777" w:rsidR="008B1B88" w:rsidRPr="009743EA" w:rsidRDefault="008B1B88" w:rsidP="005C72A8">
            <w:pPr>
              <w:pStyle w:val="TAL"/>
              <w:snapToGrid w:val="0"/>
              <w:ind w:left="284"/>
              <w:jc w:val="both"/>
              <w:rPr>
                <w:color w:val="0070C0"/>
              </w:rPr>
            </w:pPr>
            <w:r w:rsidRPr="009743EA">
              <w:rPr>
                <w:color w:val="0070C0"/>
              </w:rPr>
              <w:t>X-M2M-RI: 1234</w:t>
            </w:r>
          </w:p>
          <w:p w14:paraId="29E1D955"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585B5311" w14:textId="77777777" w:rsidR="008B1B88" w:rsidRPr="009743EA" w:rsidRDefault="008B1B88" w:rsidP="005C72A8">
            <w:pPr>
              <w:pStyle w:val="TAL"/>
              <w:snapToGrid w:val="0"/>
              <w:ind w:left="284"/>
              <w:jc w:val="both"/>
              <w:rPr>
                <w:color w:val="0070C0"/>
              </w:rPr>
            </w:pPr>
          </w:p>
          <w:p w14:paraId="428E8E10" w14:textId="77777777" w:rsidR="008B1B88" w:rsidRPr="009743EA" w:rsidRDefault="008B1B88" w:rsidP="005C72A8">
            <w:pPr>
              <w:pStyle w:val="TAL"/>
              <w:snapToGrid w:val="0"/>
              <w:ind w:left="284"/>
              <w:jc w:val="both"/>
              <w:rPr>
                <w:color w:val="0070C0"/>
              </w:rPr>
            </w:pPr>
            <w:r w:rsidRPr="009743EA">
              <w:rPr>
                <w:color w:val="0070C0"/>
              </w:rPr>
              <w:t>{</w:t>
            </w:r>
          </w:p>
          <w:p w14:paraId="71ECE250" w14:textId="77777777" w:rsidR="008B1B88" w:rsidRPr="009743EA" w:rsidRDefault="00970978" w:rsidP="005C72A8">
            <w:pPr>
              <w:pStyle w:val="TAL"/>
              <w:snapToGrid w:val="0"/>
              <w:ind w:left="284"/>
              <w:jc w:val="both"/>
              <w:rPr>
                <w:color w:val="0070C0"/>
              </w:rPr>
            </w:pPr>
            <w:r w:rsidRPr="009743EA">
              <w:rPr>
                <w:color w:val="0070C0"/>
              </w:rPr>
              <w:t xml:space="preserve">    </w:t>
            </w:r>
            <w:r w:rsidR="008B1B88" w:rsidRPr="009743EA">
              <w:rPr>
                <w:color w:val="0070C0"/>
              </w:rPr>
              <w:t>"m2m:grp": {</w:t>
            </w:r>
          </w:p>
          <w:p w14:paraId="27B3037C" w14:textId="77777777" w:rsidR="008B1B88" w:rsidRPr="009743EA" w:rsidRDefault="008B1B88" w:rsidP="005C72A8">
            <w:pPr>
              <w:pStyle w:val="TAL"/>
              <w:snapToGrid w:val="0"/>
              <w:ind w:left="284"/>
              <w:jc w:val="both"/>
              <w:rPr>
                <w:color w:val="0070C0"/>
              </w:rPr>
            </w:pPr>
            <w:r w:rsidRPr="009743EA">
              <w:rPr>
                <w:color w:val="0070C0"/>
              </w:rPr>
              <w:t xml:space="preserve">    </w:t>
            </w:r>
            <w:r w:rsidR="00970978" w:rsidRPr="009743EA">
              <w:rPr>
                <w:color w:val="0070C0"/>
              </w:rPr>
              <w:t xml:space="preserve">    </w:t>
            </w:r>
            <w:r w:rsidRPr="009743EA">
              <w:rPr>
                <w:color w:val="0070C0"/>
              </w:rPr>
              <w:t xml:space="preserve">"mid": </w:t>
            </w:r>
            <w:r w:rsidRPr="00C072AF">
              <w:rPr>
                <w:color w:val="0070C0"/>
              </w:rPr>
              <w:t>[</w:t>
            </w:r>
          </w:p>
          <w:p w14:paraId="19997F98" w14:textId="77777777" w:rsidR="008B1B88" w:rsidRPr="009743EA" w:rsidRDefault="008B1B88" w:rsidP="005C72A8">
            <w:pPr>
              <w:pStyle w:val="TAL"/>
              <w:snapToGrid w:val="0"/>
              <w:ind w:left="284"/>
              <w:jc w:val="both"/>
              <w:rPr>
                <w:color w:val="0070C0"/>
              </w:rPr>
            </w:pPr>
            <w:r w:rsidRPr="009743EA">
              <w:rPr>
                <w:color w:val="0070C0"/>
              </w:rPr>
              <w:t xml:space="preserve">           </w:t>
            </w:r>
            <w:r w:rsidR="00970978" w:rsidRPr="009743EA">
              <w:rPr>
                <w:color w:val="0070C0"/>
              </w:rPr>
              <w:t xml:space="preserve"> </w:t>
            </w:r>
            <w:r w:rsidRPr="009743EA">
              <w:rPr>
                <w:color w:val="0070C0"/>
              </w:rPr>
              <w:t>"mn-name/ae_actuator/lamp_container1",</w:t>
            </w:r>
          </w:p>
          <w:p w14:paraId="30C0B200" w14:textId="77777777" w:rsidR="008B1B88" w:rsidRPr="009743EA" w:rsidRDefault="008B1B88" w:rsidP="005C72A8">
            <w:pPr>
              <w:pStyle w:val="TAL"/>
              <w:snapToGrid w:val="0"/>
              <w:ind w:left="284"/>
              <w:jc w:val="both"/>
              <w:rPr>
                <w:color w:val="0070C0"/>
              </w:rPr>
            </w:pPr>
            <w:r w:rsidRPr="009743EA">
              <w:rPr>
                <w:color w:val="0070C0"/>
              </w:rPr>
              <w:t xml:space="preserve">            "mn-name/ae_actuator/lamp_container2"</w:t>
            </w:r>
          </w:p>
          <w:p w14:paraId="6B798449" w14:textId="77777777" w:rsidR="008B1B88" w:rsidRPr="009743EA" w:rsidRDefault="008B1B88" w:rsidP="005C72A8">
            <w:pPr>
              <w:pStyle w:val="TAL"/>
              <w:snapToGrid w:val="0"/>
              <w:ind w:left="284"/>
              <w:jc w:val="both"/>
              <w:rPr>
                <w:color w:val="0070C0"/>
              </w:rPr>
            </w:pPr>
            <w:r w:rsidRPr="009743EA">
              <w:rPr>
                <w:color w:val="0070C0"/>
              </w:rPr>
              <w:t xml:space="preserve">        ],</w:t>
            </w:r>
          </w:p>
          <w:p w14:paraId="2FD4E001" w14:textId="77777777" w:rsidR="008B1B88" w:rsidRPr="009743EA" w:rsidRDefault="008B1B88" w:rsidP="005C72A8">
            <w:pPr>
              <w:pStyle w:val="TAL"/>
              <w:snapToGrid w:val="0"/>
              <w:ind w:left="284"/>
              <w:jc w:val="both"/>
              <w:rPr>
                <w:color w:val="0070C0"/>
              </w:rPr>
            </w:pPr>
            <w:r w:rsidRPr="009743EA">
              <w:rPr>
                <w:color w:val="0070C0"/>
                <w:lang w:eastAsia="ko-KR"/>
              </w:rPr>
              <w:tab/>
              <w:t xml:space="preserve">  </w:t>
            </w:r>
            <w:r w:rsidRPr="009743EA">
              <w:rPr>
                <w:color w:val="0070C0"/>
              </w:rPr>
              <w:t>"mt": 3,</w:t>
            </w:r>
          </w:p>
          <w:p w14:paraId="14A24708" w14:textId="77777777" w:rsidR="008B1B88" w:rsidRPr="009743EA" w:rsidRDefault="008B1B88" w:rsidP="005C72A8">
            <w:pPr>
              <w:pStyle w:val="TAL"/>
              <w:snapToGrid w:val="0"/>
              <w:ind w:left="284"/>
              <w:jc w:val="both"/>
              <w:rPr>
                <w:color w:val="0070C0"/>
              </w:rPr>
            </w:pPr>
            <w:r w:rsidRPr="009743EA">
              <w:rPr>
                <w:color w:val="0070C0"/>
              </w:rPr>
              <w:tab/>
              <w:t xml:space="preserve">  "mnm": 50,</w:t>
            </w:r>
          </w:p>
          <w:p w14:paraId="308BA804" w14:textId="77777777" w:rsidR="008B1B88" w:rsidRPr="009743EA" w:rsidRDefault="008B1B88" w:rsidP="005C72A8">
            <w:pPr>
              <w:pStyle w:val="TAL"/>
              <w:snapToGrid w:val="0"/>
              <w:ind w:left="284"/>
              <w:jc w:val="both"/>
              <w:rPr>
                <w:color w:val="0070C0"/>
              </w:rPr>
            </w:pPr>
            <w:r w:rsidRPr="009743EA">
              <w:rPr>
                <w:color w:val="0070C0"/>
              </w:rPr>
              <w:tab/>
              <w:t xml:space="preserve">  "rn": "group_lamp"</w:t>
            </w:r>
          </w:p>
          <w:p w14:paraId="78B97E70" w14:textId="77777777" w:rsidR="008B1B88" w:rsidRPr="009743EA" w:rsidRDefault="008B1B88" w:rsidP="005C72A8">
            <w:pPr>
              <w:pStyle w:val="TAL"/>
              <w:snapToGrid w:val="0"/>
              <w:ind w:left="284"/>
              <w:jc w:val="both"/>
              <w:rPr>
                <w:color w:val="0070C0"/>
              </w:rPr>
            </w:pPr>
            <w:r w:rsidRPr="009743EA">
              <w:rPr>
                <w:color w:val="0070C0"/>
              </w:rPr>
              <w:t xml:space="preserve">      }</w:t>
            </w:r>
          </w:p>
          <w:p w14:paraId="7F34787C" w14:textId="77777777" w:rsidR="008B1B88" w:rsidRPr="009743EA" w:rsidRDefault="008B1B88" w:rsidP="005C72A8">
            <w:pPr>
              <w:pStyle w:val="TAL"/>
              <w:snapToGrid w:val="0"/>
              <w:ind w:left="284"/>
              <w:jc w:val="both"/>
              <w:rPr>
                <w:color w:val="0070C0"/>
              </w:rPr>
            </w:pPr>
            <w:r w:rsidRPr="009743EA">
              <w:rPr>
                <w:color w:val="0070C0"/>
              </w:rPr>
              <w:t>}</w:t>
            </w:r>
          </w:p>
          <w:p w14:paraId="1AFF192C" w14:textId="77777777" w:rsidR="008B1B88" w:rsidRPr="009743EA" w:rsidRDefault="008B1B88" w:rsidP="005C72A8">
            <w:pPr>
              <w:pStyle w:val="TAL"/>
              <w:snapToGrid w:val="0"/>
              <w:ind w:left="284"/>
              <w:jc w:val="both"/>
              <w:rPr>
                <w:color w:val="0070C0"/>
              </w:rPr>
            </w:pPr>
          </w:p>
          <w:p w14:paraId="477564A8" w14:textId="77777777" w:rsidR="008B1B88" w:rsidRPr="009743EA" w:rsidRDefault="008B1B88" w:rsidP="005C72A8">
            <w:pPr>
              <w:widowControl w:val="0"/>
              <w:spacing w:after="0"/>
              <w:ind w:left="284"/>
              <w:jc w:val="both"/>
              <w:textAlignment w:val="auto"/>
              <w:rPr>
                <w:rFonts w:ascii="Arial" w:hAnsi="Arial"/>
                <w:b/>
                <w:color w:val="0070C0"/>
                <w:sz w:val="18"/>
              </w:rPr>
            </w:pPr>
          </w:p>
          <w:p w14:paraId="7DA3594B"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7EA59165" w14:textId="77777777" w:rsidR="008B1B88" w:rsidRPr="009743EA" w:rsidRDefault="008B1B88" w:rsidP="005C72A8">
            <w:pPr>
              <w:widowControl w:val="0"/>
              <w:spacing w:after="0"/>
              <w:ind w:left="284"/>
              <w:textAlignment w:val="auto"/>
              <w:rPr>
                <w:rFonts w:ascii="Arial" w:hAnsi="Arial"/>
                <w:color w:val="0070C0"/>
                <w:sz w:val="18"/>
              </w:rPr>
            </w:pPr>
          </w:p>
          <w:p w14:paraId="30C7D956"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7DE985A4" w14:textId="77777777" w:rsidR="008B1B88" w:rsidRPr="009743EA" w:rsidRDefault="008B1B88" w:rsidP="005C72A8">
            <w:pPr>
              <w:pStyle w:val="TAL"/>
              <w:snapToGrid w:val="0"/>
              <w:ind w:left="284"/>
              <w:rPr>
                <w:color w:val="0070C0"/>
              </w:rPr>
            </w:pPr>
            <w:r w:rsidRPr="009743EA">
              <w:rPr>
                <w:color w:val="0070C0"/>
              </w:rPr>
              <w:lastRenderedPageBreak/>
              <w:t>Content-Location: mn-name/ae_actuator/group_lamp</w:t>
            </w:r>
          </w:p>
          <w:p w14:paraId="02B8D6C6" w14:textId="77777777" w:rsidR="008B1B88" w:rsidRPr="00325791" w:rsidRDefault="008B1B88" w:rsidP="005C72A8">
            <w:pPr>
              <w:pStyle w:val="TAL"/>
              <w:snapToGrid w:val="0"/>
              <w:ind w:left="284"/>
              <w:rPr>
                <w:color w:val="0070C0"/>
                <w:lang w:val="fr-FR"/>
              </w:rPr>
            </w:pPr>
            <w:r w:rsidRPr="00325791">
              <w:rPr>
                <w:color w:val="0070C0"/>
                <w:lang w:val="fr-FR"/>
              </w:rPr>
              <w:t>Content-Type: application/json</w:t>
            </w:r>
          </w:p>
          <w:p w14:paraId="08141684" w14:textId="77777777" w:rsidR="008B1B88" w:rsidRPr="00325791" w:rsidRDefault="008B1B88" w:rsidP="005C72A8">
            <w:pPr>
              <w:pStyle w:val="TAL"/>
              <w:snapToGrid w:val="0"/>
              <w:ind w:left="284"/>
              <w:rPr>
                <w:color w:val="0070C0"/>
                <w:lang w:val="fr-FR"/>
              </w:rPr>
            </w:pPr>
            <w:r w:rsidRPr="00325791">
              <w:rPr>
                <w:color w:val="0070C0"/>
                <w:lang w:val="fr-FR"/>
              </w:rPr>
              <w:t>X-M2M-RI: 1234</w:t>
            </w:r>
          </w:p>
          <w:p w14:paraId="05B07C5B"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5E9F7495" w14:textId="77777777" w:rsidR="008B1B88" w:rsidRPr="009743EA" w:rsidRDefault="008B1B88" w:rsidP="005C72A8">
            <w:pPr>
              <w:pStyle w:val="TAL"/>
              <w:snapToGrid w:val="0"/>
              <w:ind w:left="284"/>
              <w:rPr>
                <w:color w:val="0070C0"/>
              </w:rPr>
            </w:pPr>
            <w:r w:rsidRPr="009743EA">
              <w:rPr>
                <w:color w:val="0070C0"/>
              </w:rPr>
              <w:t>X-M2M-RSC: 2001</w:t>
            </w:r>
          </w:p>
          <w:p w14:paraId="2648584B" w14:textId="77777777" w:rsidR="008B1B88" w:rsidRPr="009743EA" w:rsidRDefault="008B1B88" w:rsidP="005C72A8">
            <w:pPr>
              <w:pStyle w:val="TAL"/>
              <w:snapToGrid w:val="0"/>
              <w:ind w:left="284"/>
              <w:rPr>
                <w:color w:val="0070C0"/>
              </w:rPr>
            </w:pPr>
          </w:p>
          <w:p w14:paraId="406FF1DD" w14:textId="77777777" w:rsidR="008B1B88" w:rsidRPr="009743EA" w:rsidRDefault="008B1B88" w:rsidP="005C72A8">
            <w:pPr>
              <w:pStyle w:val="TAL"/>
              <w:snapToGrid w:val="0"/>
              <w:ind w:left="284"/>
              <w:rPr>
                <w:color w:val="0070C0"/>
              </w:rPr>
            </w:pPr>
            <w:r w:rsidRPr="009743EA">
              <w:rPr>
                <w:color w:val="0070C0"/>
              </w:rPr>
              <w:t>{</w:t>
            </w:r>
          </w:p>
          <w:p w14:paraId="219E831A" w14:textId="77777777" w:rsidR="008B1B88" w:rsidRPr="009743EA" w:rsidRDefault="008B1B88" w:rsidP="005C72A8">
            <w:pPr>
              <w:pStyle w:val="TAL"/>
              <w:snapToGrid w:val="0"/>
              <w:ind w:left="284"/>
              <w:rPr>
                <w:color w:val="0070C0"/>
              </w:rPr>
            </w:pPr>
            <w:r w:rsidRPr="009743EA">
              <w:rPr>
                <w:color w:val="0070C0"/>
              </w:rPr>
              <w:t xml:space="preserve">    "m2m:</w:t>
            </w:r>
            <w:r w:rsidRPr="009743EA">
              <w:rPr>
                <w:rFonts w:hint="eastAsia"/>
                <w:color w:val="0070C0"/>
                <w:lang w:eastAsia="ko-KR"/>
              </w:rPr>
              <w:t>rc</w:t>
            </w:r>
            <w:r w:rsidRPr="009743EA">
              <w:rPr>
                <w:color w:val="0070C0"/>
                <w:lang w:eastAsia="ko-KR"/>
              </w:rPr>
              <w:t>e</w:t>
            </w:r>
            <w:r w:rsidRPr="009743EA">
              <w:rPr>
                <w:color w:val="0070C0"/>
              </w:rPr>
              <w:t>": {</w:t>
            </w:r>
          </w:p>
          <w:p w14:paraId="591851CA" w14:textId="77777777" w:rsidR="008B1B88" w:rsidRPr="009743EA" w:rsidRDefault="00135BAC" w:rsidP="005C72A8">
            <w:pPr>
              <w:pStyle w:val="TAL"/>
              <w:snapToGrid w:val="0"/>
              <w:ind w:left="284"/>
              <w:rPr>
                <w:color w:val="0070C0"/>
              </w:rPr>
            </w:pPr>
            <w:r w:rsidRPr="009743EA">
              <w:rPr>
                <w:color w:val="0070C0"/>
              </w:rPr>
              <w:t xml:space="preserve">        </w:t>
            </w:r>
            <w:r w:rsidR="008B1B88" w:rsidRPr="009743EA">
              <w:rPr>
                <w:color w:val="0070C0"/>
              </w:rPr>
              <w:t>"m2m:grp": {</w:t>
            </w:r>
          </w:p>
          <w:p w14:paraId="150687F4" w14:textId="77777777" w:rsidR="008B1B88" w:rsidRPr="009743EA" w:rsidRDefault="008B1B88" w:rsidP="005C72A8">
            <w:pPr>
              <w:pStyle w:val="TAL"/>
              <w:snapToGrid w:val="0"/>
              <w:ind w:left="284"/>
              <w:rPr>
                <w:color w:val="0070C0"/>
              </w:rPr>
            </w:pPr>
            <w:r w:rsidRPr="009743EA">
              <w:rPr>
                <w:color w:val="0070C0"/>
              </w:rPr>
              <w:t xml:space="preserve">            "rn": "group_lamp",</w:t>
            </w:r>
          </w:p>
          <w:p w14:paraId="369A5FC0" w14:textId="77777777" w:rsidR="008B1B88" w:rsidRPr="009743EA" w:rsidRDefault="008B1B88" w:rsidP="005C72A8">
            <w:pPr>
              <w:pStyle w:val="TAL"/>
              <w:snapToGrid w:val="0"/>
              <w:ind w:left="284"/>
              <w:rPr>
                <w:color w:val="0070C0"/>
              </w:rPr>
            </w:pPr>
            <w:r w:rsidRPr="009743EA">
              <w:rPr>
                <w:color w:val="0070C0"/>
              </w:rPr>
              <w:t xml:space="preserve">            "ty": 9,</w:t>
            </w:r>
          </w:p>
          <w:p w14:paraId="5B5826DC" w14:textId="77777777" w:rsidR="008B1B88" w:rsidRPr="009743EA" w:rsidRDefault="008B1B88" w:rsidP="005C72A8">
            <w:pPr>
              <w:pStyle w:val="TAL"/>
              <w:snapToGrid w:val="0"/>
              <w:ind w:left="284"/>
              <w:rPr>
                <w:color w:val="0070C0"/>
              </w:rPr>
            </w:pPr>
            <w:r w:rsidRPr="009743EA">
              <w:rPr>
                <w:color w:val="0070C0"/>
              </w:rPr>
              <w:t xml:space="preserve">            "ri": "GRP792482146823489621",</w:t>
            </w:r>
          </w:p>
          <w:p w14:paraId="5FD7A527" w14:textId="77777777" w:rsidR="008B1B88" w:rsidRPr="009743EA" w:rsidRDefault="008B1B88" w:rsidP="005C72A8">
            <w:pPr>
              <w:pStyle w:val="TAL"/>
              <w:snapToGrid w:val="0"/>
              <w:ind w:left="284"/>
              <w:rPr>
                <w:color w:val="0070C0"/>
              </w:rPr>
            </w:pPr>
            <w:r w:rsidRPr="009743EA">
              <w:rPr>
                <w:color w:val="0070C0"/>
              </w:rPr>
              <w:t xml:space="preserve">            "pi": "CAE5630283216026458665",</w:t>
            </w:r>
          </w:p>
          <w:p w14:paraId="6EE7C433" w14:textId="77777777" w:rsidR="008B1B88" w:rsidRPr="00325791" w:rsidRDefault="008B1B88" w:rsidP="005C72A8">
            <w:pPr>
              <w:pStyle w:val="TAL"/>
              <w:snapToGrid w:val="0"/>
              <w:ind w:left="284"/>
              <w:rPr>
                <w:color w:val="0070C0"/>
                <w:lang w:val="fr-FR"/>
              </w:rPr>
            </w:pPr>
            <w:r w:rsidRPr="009743EA">
              <w:rPr>
                <w:color w:val="0070C0"/>
              </w:rPr>
              <w:t xml:space="preserve">            </w:t>
            </w:r>
            <w:r w:rsidRPr="00325791">
              <w:rPr>
                <w:color w:val="0070C0"/>
                <w:lang w:val="fr-FR"/>
              </w:rPr>
              <w:t>"ct": "20171212T170445",</w:t>
            </w:r>
          </w:p>
          <w:p w14:paraId="4C5EBC1B" w14:textId="77777777" w:rsidR="008B1B88" w:rsidRPr="00325791" w:rsidRDefault="008B1B88" w:rsidP="005C72A8">
            <w:pPr>
              <w:pStyle w:val="TAL"/>
              <w:snapToGrid w:val="0"/>
              <w:ind w:left="284"/>
              <w:rPr>
                <w:color w:val="0070C0"/>
                <w:lang w:val="fr-FR"/>
              </w:rPr>
            </w:pPr>
            <w:r w:rsidRPr="00325791">
              <w:rPr>
                <w:color w:val="0070C0"/>
                <w:lang w:val="fr-FR"/>
              </w:rPr>
              <w:t xml:space="preserve">            "lt": "20171212T170445",</w:t>
            </w:r>
          </w:p>
          <w:p w14:paraId="69634115" w14:textId="77777777" w:rsidR="008B1B88" w:rsidRPr="00325791" w:rsidRDefault="008B1B88" w:rsidP="005C72A8">
            <w:pPr>
              <w:pStyle w:val="TAL"/>
              <w:snapToGrid w:val="0"/>
              <w:ind w:left="284"/>
              <w:rPr>
                <w:color w:val="0070C0"/>
                <w:lang w:val="fr-FR"/>
              </w:rPr>
            </w:pPr>
            <w:r w:rsidRPr="00325791">
              <w:rPr>
                <w:color w:val="0070C0"/>
                <w:lang w:val="fr-FR"/>
              </w:rPr>
              <w:t xml:space="preserve">            "mt": 3,</w:t>
            </w:r>
          </w:p>
          <w:p w14:paraId="1FC4A456" w14:textId="77777777" w:rsidR="008B1B88" w:rsidRPr="000D6D95" w:rsidRDefault="008B1B88" w:rsidP="005C72A8">
            <w:pPr>
              <w:pStyle w:val="TAL"/>
              <w:snapToGrid w:val="0"/>
              <w:ind w:left="284"/>
              <w:rPr>
                <w:color w:val="0070C0"/>
                <w:lang w:val="fr-FR"/>
              </w:rPr>
            </w:pPr>
            <w:r w:rsidRPr="00325791">
              <w:rPr>
                <w:color w:val="0070C0"/>
                <w:lang w:val="fr-FR"/>
              </w:rPr>
              <w:t xml:space="preserve">            "cnm</w:t>
            </w:r>
            <w:r w:rsidRPr="000D6D95">
              <w:rPr>
                <w:color w:val="0070C0"/>
                <w:lang w:val="fr-FR"/>
              </w:rPr>
              <w:t>": 2,</w:t>
            </w:r>
          </w:p>
          <w:p w14:paraId="55E14BAF" w14:textId="77777777" w:rsidR="008B1B88" w:rsidRPr="009743EA" w:rsidRDefault="008B1B88" w:rsidP="005C72A8">
            <w:pPr>
              <w:pStyle w:val="TAL"/>
              <w:snapToGrid w:val="0"/>
              <w:ind w:left="284"/>
              <w:rPr>
                <w:color w:val="0070C0"/>
              </w:rPr>
            </w:pPr>
            <w:r w:rsidRPr="000D6D95">
              <w:rPr>
                <w:color w:val="0070C0"/>
                <w:lang w:val="fr-FR"/>
              </w:rPr>
              <w:t xml:space="preserve">            </w:t>
            </w:r>
            <w:r w:rsidRPr="009743EA">
              <w:rPr>
                <w:color w:val="0070C0"/>
              </w:rPr>
              <w:t>"mnm": 50,</w:t>
            </w:r>
          </w:p>
          <w:p w14:paraId="3F216D9D" w14:textId="77777777" w:rsidR="008B1B88" w:rsidRPr="009743EA" w:rsidRDefault="008B1B88" w:rsidP="005A2D7C">
            <w:pPr>
              <w:pStyle w:val="TAL"/>
              <w:snapToGrid w:val="0"/>
              <w:ind w:left="284"/>
              <w:rPr>
                <w:color w:val="0070C0"/>
              </w:rPr>
            </w:pPr>
            <w:r w:rsidRPr="009743EA">
              <w:rPr>
                <w:color w:val="0070C0"/>
              </w:rPr>
              <w:t xml:space="preserve">            "mid": </w:t>
            </w:r>
            <w:r w:rsidRPr="00C072AF">
              <w:rPr>
                <w:color w:val="0070C0"/>
              </w:rPr>
              <w:t>[</w:t>
            </w:r>
          </w:p>
          <w:p w14:paraId="0076EF3D" w14:textId="77777777" w:rsidR="008B1B88" w:rsidRPr="009743EA" w:rsidRDefault="008B1B88" w:rsidP="005A2D7C">
            <w:pPr>
              <w:pStyle w:val="TAL"/>
              <w:snapToGrid w:val="0"/>
              <w:ind w:left="284"/>
              <w:rPr>
                <w:color w:val="0070C0"/>
              </w:rPr>
            </w:pPr>
            <w:r w:rsidRPr="009743EA">
              <w:rPr>
                <w:color w:val="0070C0"/>
              </w:rPr>
              <w:t xml:space="preserve">            </w:t>
            </w:r>
            <w:r w:rsidR="00135BAC" w:rsidRPr="009743EA">
              <w:rPr>
                <w:color w:val="0070C0"/>
              </w:rPr>
              <w:t xml:space="preserve">    </w:t>
            </w:r>
            <w:r w:rsidRPr="009743EA">
              <w:rPr>
                <w:color w:val="0070C0"/>
              </w:rPr>
              <w:t>"mn-name/ae_actuator/lamp_container1",</w:t>
            </w:r>
          </w:p>
          <w:p w14:paraId="6DC4AA69" w14:textId="77777777" w:rsidR="008B1B88" w:rsidRPr="009743EA" w:rsidRDefault="008B1B88" w:rsidP="005A2D7C">
            <w:pPr>
              <w:pStyle w:val="TAL"/>
              <w:snapToGrid w:val="0"/>
              <w:ind w:left="284"/>
              <w:rPr>
                <w:color w:val="0070C0"/>
              </w:rPr>
            </w:pPr>
            <w:r w:rsidRPr="009743EA">
              <w:rPr>
                <w:color w:val="0070C0"/>
              </w:rPr>
              <w:t xml:space="preserve">                "mn-name/ae_actuator/lamp_container2"</w:t>
            </w:r>
          </w:p>
          <w:p w14:paraId="2CCA6147" w14:textId="77777777" w:rsidR="008B1B88" w:rsidRPr="009743EA" w:rsidRDefault="008B1B88" w:rsidP="005C72A8">
            <w:pPr>
              <w:pStyle w:val="TAL"/>
              <w:snapToGrid w:val="0"/>
              <w:ind w:left="284"/>
              <w:rPr>
                <w:color w:val="0070C0"/>
              </w:rPr>
            </w:pPr>
            <w:r w:rsidRPr="009743EA">
              <w:rPr>
                <w:color w:val="0070C0"/>
              </w:rPr>
              <w:t xml:space="preserve">  </w:t>
            </w:r>
            <w:r w:rsidRPr="009743EA">
              <w:rPr>
                <w:rFonts w:hint="eastAsia"/>
                <w:color w:val="0070C0"/>
              </w:rPr>
              <w:t xml:space="preserve">     </w:t>
            </w:r>
            <w:r w:rsidRPr="009743EA">
              <w:rPr>
                <w:color w:val="0070C0"/>
              </w:rPr>
              <w:t xml:space="preserve">    </w:t>
            </w:r>
            <w:r w:rsidRPr="009743EA">
              <w:rPr>
                <w:rFonts w:hint="eastAsia"/>
                <w:color w:val="0070C0"/>
              </w:rPr>
              <w:t xml:space="preserve"> ]</w:t>
            </w:r>
          </w:p>
          <w:p w14:paraId="6B02ABCB" w14:textId="77777777" w:rsidR="008B1B88" w:rsidRPr="009743EA" w:rsidRDefault="008B1B88" w:rsidP="005C72A8">
            <w:pPr>
              <w:pStyle w:val="TAL"/>
              <w:snapToGrid w:val="0"/>
              <w:ind w:left="284"/>
              <w:rPr>
                <w:color w:val="0070C0"/>
              </w:rPr>
            </w:pPr>
            <w:r w:rsidRPr="009743EA">
              <w:rPr>
                <w:color w:val="0070C0"/>
              </w:rPr>
              <w:t xml:space="preserve">            "mtv": true,</w:t>
            </w:r>
          </w:p>
          <w:p w14:paraId="60858421" w14:textId="77777777" w:rsidR="008B1B88" w:rsidRPr="009743EA" w:rsidRDefault="008B1B88" w:rsidP="005C72A8">
            <w:pPr>
              <w:pStyle w:val="TAL"/>
              <w:snapToGrid w:val="0"/>
              <w:ind w:left="284"/>
              <w:rPr>
                <w:color w:val="0070C0"/>
              </w:rPr>
            </w:pPr>
            <w:r w:rsidRPr="009743EA">
              <w:rPr>
                <w:color w:val="0070C0"/>
              </w:rPr>
              <w:t xml:space="preserve">            "csy": 1</w:t>
            </w:r>
          </w:p>
          <w:p w14:paraId="7D2AC9B7" w14:textId="77777777" w:rsidR="008B1B88" w:rsidRPr="009743EA" w:rsidRDefault="008B1B88" w:rsidP="005C72A8">
            <w:pPr>
              <w:pStyle w:val="TAL"/>
              <w:snapToGrid w:val="0"/>
              <w:ind w:left="284"/>
              <w:rPr>
                <w:color w:val="0070C0"/>
              </w:rPr>
            </w:pPr>
            <w:r w:rsidRPr="009743EA">
              <w:rPr>
                <w:color w:val="0070C0"/>
              </w:rPr>
              <w:t xml:space="preserve">        }</w:t>
            </w:r>
          </w:p>
          <w:p w14:paraId="6D89689D" w14:textId="77777777" w:rsidR="008B1B88" w:rsidRPr="009743EA" w:rsidRDefault="008B1B88" w:rsidP="005C72A8">
            <w:pPr>
              <w:pStyle w:val="TAL"/>
              <w:snapToGrid w:val="0"/>
              <w:ind w:left="284"/>
              <w:rPr>
                <w:color w:val="0070C0"/>
              </w:rPr>
            </w:pPr>
            <w:r w:rsidRPr="009743EA">
              <w:rPr>
                <w:color w:val="0070C0"/>
              </w:rPr>
              <w:t xml:space="preserve">        "</w:t>
            </w:r>
            <w:r w:rsidRPr="009743EA">
              <w:rPr>
                <w:rFonts w:hint="eastAsia"/>
                <w:color w:val="0070C0"/>
                <w:lang w:eastAsia="ko-KR"/>
              </w:rPr>
              <w:t>uri</w:t>
            </w:r>
            <w:r w:rsidRPr="009743EA">
              <w:rPr>
                <w:color w:val="0070C0"/>
              </w:rPr>
              <w:t>": "</w:t>
            </w:r>
            <w:r w:rsidRPr="009743EA">
              <w:rPr>
                <w:color w:val="0070C0"/>
                <w:lang w:eastAsia="ko-KR"/>
              </w:rPr>
              <w:t>mn-name/ae_actuator/</w:t>
            </w:r>
            <w:r w:rsidRPr="009743EA">
              <w:rPr>
                <w:color w:val="0070C0"/>
              </w:rPr>
              <w:t>group_</w:t>
            </w:r>
            <w:r w:rsidRPr="009743EA">
              <w:rPr>
                <w:color w:val="0070C0"/>
                <w:lang w:eastAsia="ko-KR"/>
              </w:rPr>
              <w:t>lamp</w:t>
            </w:r>
            <w:r w:rsidRPr="009743EA">
              <w:rPr>
                <w:color w:val="0070C0"/>
              </w:rPr>
              <w:t>"</w:t>
            </w:r>
          </w:p>
          <w:p w14:paraId="4B7F480B" w14:textId="77777777" w:rsidR="008B1B88" w:rsidRPr="005A2D7C" w:rsidRDefault="008B1B88" w:rsidP="005C72A8">
            <w:pPr>
              <w:pStyle w:val="TAL"/>
              <w:snapToGrid w:val="0"/>
              <w:ind w:left="284"/>
              <w:rPr>
                <w:color w:val="0070C0"/>
              </w:rPr>
            </w:pPr>
            <w:r w:rsidRPr="009743EA">
              <w:rPr>
                <w:color w:val="0070C0"/>
              </w:rPr>
              <w:t xml:space="preserve">    </w:t>
            </w:r>
            <w:r w:rsidRPr="005A2D7C">
              <w:rPr>
                <w:color w:val="0070C0"/>
              </w:rPr>
              <w:t>}</w:t>
            </w:r>
          </w:p>
          <w:p w14:paraId="6CFBB552" w14:textId="77777777" w:rsidR="008B1B88" w:rsidRPr="005A2D7C" w:rsidRDefault="008B1B88" w:rsidP="005C72A8">
            <w:pPr>
              <w:pStyle w:val="TAL"/>
              <w:snapToGrid w:val="0"/>
              <w:ind w:left="284"/>
              <w:rPr>
                <w:color w:val="0070C0"/>
              </w:rPr>
            </w:pPr>
            <w:r w:rsidRPr="005A2D7C">
              <w:rPr>
                <w:color w:val="0070C0"/>
              </w:rPr>
              <w:t xml:space="preserve">}      </w:t>
            </w:r>
          </w:p>
          <w:p w14:paraId="0F67F724" w14:textId="77777777" w:rsidR="008B1B88" w:rsidRPr="009743EA" w:rsidRDefault="008B1B88" w:rsidP="005C72A8">
            <w:pPr>
              <w:pStyle w:val="TAL"/>
              <w:snapToGrid w:val="0"/>
              <w:ind w:left="284"/>
            </w:pPr>
          </w:p>
        </w:tc>
      </w:tr>
    </w:tbl>
    <w:p w14:paraId="4146D705" w14:textId="77777777" w:rsidR="008B1B88" w:rsidRPr="009743EA" w:rsidRDefault="008B1B88" w:rsidP="008B1B88"/>
    <w:p w14:paraId="55B3B09C" w14:textId="77777777" w:rsidR="008B1B88" w:rsidRPr="009743EA" w:rsidRDefault="008B1B88" w:rsidP="008B1B88">
      <w:pPr>
        <w:pStyle w:val="Heading4"/>
      </w:pPr>
      <w:bookmarkStart w:id="503" w:name="_Toc49420760"/>
      <w:bookmarkStart w:id="504" w:name="_Toc49507574"/>
      <w:bookmarkStart w:id="505" w:name="_Toc49507686"/>
      <w:bookmarkStart w:id="506" w:name="_Toc532286387"/>
      <w:bookmarkStart w:id="507" w:name="_Toc532286523"/>
      <w:bookmarkStart w:id="508" w:name="_Toc46154429"/>
      <w:bookmarkStart w:id="509" w:name="_Toc71708863"/>
      <w:r w:rsidRPr="009743EA">
        <w:lastRenderedPageBreak/>
        <w:t>6.2.10.2</w:t>
      </w:r>
      <w:r w:rsidRPr="009743EA">
        <w:tab/>
        <w:t>API-GRP-RET</w:t>
      </w:r>
      <w:bookmarkEnd w:id="503"/>
      <w:bookmarkEnd w:id="504"/>
      <w:bookmarkEnd w:id="505"/>
      <w:bookmarkEnd w:id="506"/>
      <w:bookmarkEnd w:id="507"/>
      <w:bookmarkEnd w:id="508"/>
      <w:bookmarkEnd w:id="509"/>
    </w:p>
    <w:tbl>
      <w:tblPr>
        <w:tblW w:w="9659" w:type="dxa"/>
        <w:jc w:val="center"/>
        <w:tblLayout w:type="fixed"/>
        <w:tblCellMar>
          <w:left w:w="28" w:type="dxa"/>
        </w:tblCellMar>
        <w:tblLook w:val="0000" w:firstRow="0" w:lastRow="0" w:firstColumn="0" w:lastColumn="0" w:noHBand="0" w:noVBand="0"/>
      </w:tblPr>
      <w:tblGrid>
        <w:gridCol w:w="1286"/>
        <w:gridCol w:w="8373"/>
      </w:tblGrid>
      <w:tr w:rsidR="008B1B88" w:rsidRPr="009743EA" w14:paraId="28CCF5EE"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98B29AF" w14:textId="77777777" w:rsidR="008B1B88" w:rsidRPr="009743EA" w:rsidRDefault="008B1B88"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ACB16B0" w14:textId="77777777" w:rsidR="008B1B88" w:rsidRPr="005A2D7C" w:rsidRDefault="008B1B88" w:rsidP="005A2D7C">
            <w:pPr>
              <w:pStyle w:val="TAL"/>
              <w:rPr>
                <w:rFonts w:eastAsia="Calibri Light"/>
              </w:rPr>
            </w:pPr>
            <w:r w:rsidRPr="005A2D7C">
              <w:rPr>
                <w:rFonts w:eastAsia="Calibri Light"/>
              </w:rPr>
              <w:t>API/GRP/RET/001</w:t>
            </w:r>
          </w:p>
          <w:p w14:paraId="7C3217EE" w14:textId="77777777" w:rsidR="008B1B88" w:rsidRPr="005A2D7C" w:rsidRDefault="008B1B88" w:rsidP="005A2D7C">
            <w:pPr>
              <w:pStyle w:val="TAL"/>
            </w:pPr>
            <w:r w:rsidRPr="005A2D7C">
              <w:rPr>
                <w:rFonts w:eastAsia="Calibri Light"/>
              </w:rPr>
              <w:t>API/GRP/RET/001_RCN1</w:t>
            </w:r>
          </w:p>
        </w:tc>
      </w:tr>
      <w:tr w:rsidR="008B1B88" w:rsidRPr="009743EA" w14:paraId="2B65C73B"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A0377A9" w14:textId="77777777" w:rsidR="008B1B88" w:rsidRPr="009743EA" w:rsidRDefault="008B1B88"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12842E" w14:textId="77777777" w:rsidR="008B1B88" w:rsidRPr="005A2D7C" w:rsidRDefault="008B1B88" w:rsidP="005A2D7C">
            <w:pPr>
              <w:pStyle w:val="TAL"/>
              <w:rPr>
                <w:rFonts w:eastAsia="Calibri Light"/>
              </w:rPr>
            </w:pPr>
            <w:r w:rsidRPr="005A2D7C">
              <w:rPr>
                <w:rFonts w:eastAsia="Calibri Light"/>
              </w:rPr>
              <w:t xml:space="preserve">&lt;group&gt; resource RETRIEVE with </w:t>
            </w:r>
            <w:r w:rsidR="00984FEF" w:rsidRPr="005A2D7C">
              <w:rPr>
                <w:rFonts w:eastAsia="Calibri Light"/>
              </w:rPr>
              <w:t>resultContent</w:t>
            </w:r>
            <w:r w:rsidRPr="005A2D7C">
              <w:rPr>
                <w:rFonts w:eastAsia="Calibri Light"/>
              </w:rPr>
              <w:t xml:space="preserve"> set to 1</w:t>
            </w:r>
          </w:p>
        </w:tc>
      </w:tr>
      <w:tr w:rsidR="008B1B88" w:rsidRPr="009743EA" w14:paraId="77255864"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7A98F933" w14:textId="77777777" w:rsidR="008B1B88" w:rsidRPr="009743EA" w:rsidRDefault="008B1B88"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99D0067" w14:textId="77777777" w:rsidR="008B1B88" w:rsidRPr="005A2D7C" w:rsidRDefault="008B1B88" w:rsidP="005A2D7C">
            <w:pPr>
              <w:pStyle w:val="TAL"/>
              <w:rPr>
                <w:rFonts w:eastAsia="Calibri Light"/>
              </w:rPr>
            </w:pPr>
            <w:r w:rsidRPr="005A2D7C">
              <w:rPr>
                <w:rFonts w:eastAsia="Calibri Light"/>
              </w:rPr>
              <w:t>Requested &lt;group&gt; resource</w:t>
            </w:r>
          </w:p>
        </w:tc>
      </w:tr>
      <w:tr w:rsidR="008B1B88" w:rsidRPr="009743EA" w14:paraId="5EC082EC"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EBCE086" w14:textId="77777777" w:rsidR="008B1B88" w:rsidRPr="009743EA" w:rsidRDefault="008B1B88"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EFE599B" w14:textId="77777777" w:rsidR="008B1B88" w:rsidRPr="005A2D7C" w:rsidRDefault="008B1B88" w:rsidP="005A2D7C">
            <w:pPr>
              <w:pStyle w:val="TAL"/>
              <w:rPr>
                <w:rFonts w:eastAsia="Calibri Light"/>
              </w:rPr>
            </w:pPr>
            <w:r w:rsidRPr="005A2D7C">
              <w:t xml:space="preserve">The interface is used to send a &lt;group&gt; RETRIEVE request attached with </w:t>
            </w:r>
            <w:r w:rsidR="00984FEF" w:rsidRPr="005A2D7C">
              <w:t>resultContent</w:t>
            </w:r>
            <w:r w:rsidRPr="005A2D7C">
              <w:t xml:space="preserve"> set to 1 to the &lt;group&gt; resource hosting CSE and sends back a response</w:t>
            </w:r>
            <w:r w:rsidR="005A3EEC" w:rsidRPr="009743EA">
              <w:t>.</w:t>
            </w:r>
          </w:p>
        </w:tc>
      </w:tr>
      <w:tr w:rsidR="008B1B88" w:rsidRPr="009743EA" w14:paraId="36FCFFC6"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A6B7BFE" w14:textId="77777777" w:rsidR="008B1B88" w:rsidRPr="009743EA" w:rsidRDefault="008B1B88" w:rsidP="005C72A8">
            <w:pPr>
              <w:pStyle w:val="TAL"/>
              <w:snapToGrid w:val="0"/>
              <w:jc w:val="center"/>
              <w:rPr>
                <w:b/>
                <w:kern w:val="1"/>
              </w:rPr>
            </w:pPr>
          </w:p>
          <w:p w14:paraId="2880741A" w14:textId="77777777" w:rsidR="008B1B88" w:rsidRPr="009743EA" w:rsidRDefault="008B1B88" w:rsidP="005C72A8">
            <w:pPr>
              <w:pStyle w:val="TAL"/>
              <w:snapToGrid w:val="0"/>
              <w:jc w:val="center"/>
              <w:rPr>
                <w:b/>
                <w:kern w:val="1"/>
              </w:rPr>
            </w:pPr>
          </w:p>
          <w:p w14:paraId="62F2BF18" w14:textId="77777777" w:rsidR="008B1B88" w:rsidRPr="009743EA" w:rsidRDefault="008B1B88" w:rsidP="005C72A8">
            <w:pPr>
              <w:pStyle w:val="TAL"/>
              <w:snapToGrid w:val="0"/>
              <w:jc w:val="center"/>
              <w:rPr>
                <w:b/>
                <w:kern w:val="1"/>
              </w:rPr>
            </w:pPr>
          </w:p>
          <w:p w14:paraId="1599D7A9" w14:textId="77777777" w:rsidR="008B1B88" w:rsidRPr="009743EA" w:rsidRDefault="008B1B88" w:rsidP="005C72A8">
            <w:pPr>
              <w:pStyle w:val="TAL"/>
              <w:snapToGrid w:val="0"/>
              <w:jc w:val="center"/>
              <w:rPr>
                <w:b/>
                <w:kern w:val="1"/>
              </w:rPr>
            </w:pPr>
          </w:p>
          <w:p w14:paraId="49F31D00" w14:textId="77777777" w:rsidR="008B1B88" w:rsidRPr="009743EA" w:rsidRDefault="008B1B88" w:rsidP="005C72A8">
            <w:pPr>
              <w:pStyle w:val="TAL"/>
              <w:snapToGrid w:val="0"/>
              <w:jc w:val="center"/>
              <w:rPr>
                <w:b/>
                <w:kern w:val="1"/>
              </w:rPr>
            </w:pPr>
            <w:r w:rsidRPr="009743EA">
              <w:rPr>
                <w:b/>
                <w:kern w:val="1"/>
              </w:rPr>
              <w:t>Resource Structure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EAC6218" w14:textId="77777777" w:rsidR="008B1B88" w:rsidRPr="009743EA" w:rsidRDefault="008B1B88" w:rsidP="005A2D7C">
            <w:pPr>
              <w:pStyle w:val="TAC"/>
            </w:pPr>
          </w:p>
          <w:p w14:paraId="063BE513" w14:textId="77777777" w:rsidR="008B1B88" w:rsidRPr="009743EA" w:rsidRDefault="0054261D" w:rsidP="005C72A8">
            <w:pPr>
              <w:pStyle w:val="Default"/>
              <w:overflowPunct w:val="0"/>
              <w:jc w:val="center"/>
            </w:pPr>
            <w:r>
              <w:pict w14:anchorId="2F790DE6">
                <v:group id="_x0000_s1228" style="width:214.7pt;height:88.2pt;mso-position-horizontal-relative:char;mso-position-vertical-relative:line" coordsize="27265,11198">
                  <v:rect id="직사각형 3" o:spid="_x0000_s1229" style="position:absolute;width:11683;height:3652;visibility:visible;v-text-anchor:middle" filled="f" strokecolor="windowText">
                    <v:textbox inset="0,0,0,0">
                      <w:txbxContent>
                        <w:p w14:paraId="79A2DB97" w14:textId="77777777" w:rsidR="004A00AF" w:rsidRDefault="004A00AF" w:rsidP="008B1B88">
                          <w:pPr>
                            <w:pStyle w:val="NormalWeb"/>
                            <w:wordWrap w:val="0"/>
                            <w:spacing w:after="0"/>
                            <w:jc w:val="center"/>
                            <w:rPr>
                              <w:b/>
                              <w:bCs/>
                              <w:color w:val="000000"/>
                              <w:kern w:val="24"/>
                              <w:sz w:val="20"/>
                              <w:szCs w:val="20"/>
                            </w:rPr>
                          </w:pPr>
                          <w:r w:rsidRPr="00047E23">
                            <w:rPr>
                              <w:b/>
                              <w:bCs/>
                              <w:color w:val="000000"/>
                              <w:kern w:val="24"/>
                              <w:sz w:val="20"/>
                              <w:szCs w:val="20"/>
                            </w:rPr>
                            <w:t>mn</w:t>
                          </w:r>
                          <w:r>
                            <w:rPr>
                              <w:b/>
                              <w:bCs/>
                              <w:color w:val="000000"/>
                              <w:kern w:val="24"/>
                              <w:sz w:val="20"/>
                              <w:szCs w:val="20"/>
                            </w:rPr>
                            <w:t>-name</w:t>
                          </w:r>
                        </w:p>
                        <w:p w14:paraId="77CF30A7" w14:textId="77777777" w:rsidR="004A00AF" w:rsidRDefault="004A00AF" w:rsidP="008B1B88">
                          <w:pPr>
                            <w:pStyle w:val="NormalWeb"/>
                            <w:wordWrap w:val="0"/>
                            <w:spacing w:after="0"/>
                            <w:jc w:val="center"/>
                          </w:pPr>
                          <w:r>
                            <w:rPr>
                              <w:b/>
                              <w:bCs/>
                              <w:color w:val="000000"/>
                              <w:kern w:val="24"/>
                              <w:sz w:val="20"/>
                              <w:szCs w:val="20"/>
                            </w:rPr>
                            <w:t>(CSEBase)</w:t>
                          </w:r>
                        </w:p>
                      </w:txbxContent>
                    </v:textbox>
                  </v:rect>
                  <v:line id="직선 연결선 4" o:spid="_x0000_s1230" style="position:absolute;flip:x;visibility:visible" from="5804,3656" to="5804,6133" o:connectortype="straight" strokecolor="windowText" strokeweight=".5pt">
                    <v:stroke joinstyle="miter"/>
                  </v:line>
                  <v:rect id="직사각형 5" o:spid="_x0000_s1231" style="position:absolute;left:7868;top:4895;width:11684;height:2530;visibility:visible;v-text-anchor:middle" filled="f" strokecolor="windowText">
                    <v:textbox inset="0,0,0,0">
                      <w:txbxContent>
                        <w:p w14:paraId="76638AB8" w14:textId="77777777" w:rsidR="004A00AF" w:rsidRDefault="004A00AF" w:rsidP="008B1B88">
                          <w:pPr>
                            <w:pStyle w:val="NormalWeb"/>
                            <w:wordWrap w:val="0"/>
                            <w:spacing w:after="0"/>
                            <w:jc w:val="center"/>
                            <w:rPr>
                              <w:b/>
                              <w:bCs/>
                              <w:color w:val="000000"/>
                              <w:kern w:val="24"/>
                              <w:sz w:val="18"/>
                              <w:szCs w:val="18"/>
                            </w:rPr>
                          </w:pPr>
                          <w:r w:rsidRPr="00047E23">
                            <w:rPr>
                              <w:b/>
                              <w:bCs/>
                              <w:color w:val="000000"/>
                              <w:kern w:val="24"/>
                              <w:sz w:val="18"/>
                              <w:szCs w:val="18"/>
                            </w:rPr>
                            <w:t>a</w:t>
                          </w:r>
                          <w:r>
                            <w:rPr>
                              <w:b/>
                              <w:bCs/>
                              <w:color w:val="000000"/>
                              <w:kern w:val="24"/>
                              <w:sz w:val="18"/>
                              <w:szCs w:val="18"/>
                            </w:rPr>
                            <w:t>e_a</w:t>
                          </w:r>
                          <w:r w:rsidRPr="00047E23">
                            <w:rPr>
                              <w:b/>
                              <w:bCs/>
                              <w:color w:val="000000"/>
                              <w:kern w:val="24"/>
                              <w:sz w:val="18"/>
                              <w:szCs w:val="18"/>
                            </w:rPr>
                            <w:t xml:space="preserve">ctuator </w:t>
                          </w:r>
                        </w:p>
                        <w:p w14:paraId="63CDAF46" w14:textId="77777777" w:rsidR="004A00AF" w:rsidRDefault="004A00AF" w:rsidP="008B1B88">
                          <w:pPr>
                            <w:pStyle w:val="NormalWeb"/>
                            <w:wordWrap w:val="0"/>
                            <w:spacing w:after="0"/>
                            <w:jc w:val="center"/>
                          </w:pPr>
                          <w:r w:rsidRPr="00047E23">
                            <w:rPr>
                              <w:b/>
                              <w:bCs/>
                              <w:color w:val="000000"/>
                              <w:kern w:val="24"/>
                              <w:sz w:val="18"/>
                              <w:szCs w:val="18"/>
                            </w:rPr>
                            <w:t>(AE)</w:t>
                          </w:r>
                        </w:p>
                      </w:txbxContent>
                    </v:textbox>
                  </v:rect>
                  <v:line id="직선 연결선 6" o:spid="_x0000_s1232" style="position:absolute;flip:x;visibility:visible" from="13533,7429" to="13533,9907" o:connectortype="straight" strokecolor="windowText" strokeweight=".5pt">
                    <v:stroke joinstyle="miter"/>
                  </v:line>
                  <v:line id="직선 연결선 7" o:spid="_x0000_s1233" style="position:absolute;visibility:visible" from="5804,6118" to="7868,6133" o:connectortype="straight" strokecolor="windowText" strokeweight=".5pt">
                    <v:stroke joinstyle="miter"/>
                  </v:line>
                  <v:line id="직선 연결선 8" o:spid="_x0000_s1234" style="position:absolute;visibility:visible" from="13517,9891" to="15581,9907" o:connectortype="straight" strokecolor="windowText" strokeweight=".5pt">
                    <v:stroke joinstyle="miter"/>
                  </v:line>
                  <v:rect id="직사각형 9" o:spid="_x0000_s1235" style="position:absolute;left:15581;top:8668;width:11684;height:2530;visibility:visible;v-text-anchor:middle" filled="f" strokecolor="windowText">
                    <v:textbox inset="0,0,0,0">
                      <w:txbxContent>
                        <w:p w14:paraId="35CD7575" w14:textId="77777777" w:rsidR="004A00AF" w:rsidRPr="000071D7" w:rsidRDefault="004A00AF" w:rsidP="008B1B88">
                          <w:pPr>
                            <w:pStyle w:val="NormalWeb"/>
                            <w:wordWrap w:val="0"/>
                            <w:spacing w:after="0"/>
                            <w:jc w:val="center"/>
                            <w:rPr>
                              <w:b/>
                              <w:bCs/>
                              <w:color w:val="000000"/>
                              <w:kern w:val="24"/>
                              <w:sz w:val="16"/>
                              <w:szCs w:val="16"/>
                            </w:rPr>
                          </w:pPr>
                          <w:r w:rsidRPr="000071D7">
                            <w:rPr>
                              <w:b/>
                              <w:bCs/>
                              <w:color w:val="000000"/>
                              <w:kern w:val="24"/>
                              <w:sz w:val="16"/>
                              <w:szCs w:val="16"/>
                            </w:rPr>
                            <w:t>group_lamp</w:t>
                          </w:r>
                        </w:p>
                        <w:p w14:paraId="261FD901" w14:textId="77777777" w:rsidR="004A00AF" w:rsidRPr="0014097E" w:rsidRDefault="004A00AF" w:rsidP="008B1B88">
                          <w:pPr>
                            <w:pStyle w:val="NormalWeb"/>
                            <w:wordWrap w:val="0"/>
                            <w:spacing w:after="0"/>
                            <w:jc w:val="center"/>
                            <w:rPr>
                              <w:b/>
                            </w:rPr>
                          </w:pPr>
                          <w:r w:rsidRPr="003B3A03">
                            <w:rPr>
                              <w:b/>
                              <w:bCs/>
                              <w:color w:val="000000"/>
                              <w:kern w:val="24"/>
                              <w:sz w:val="16"/>
                              <w:szCs w:val="16"/>
                            </w:rPr>
                            <w:t>(group)</w:t>
                          </w:r>
                        </w:p>
                      </w:txbxContent>
                    </v:textbox>
                  </v:rect>
                  <w10:wrap type="none"/>
                  <w10:anchorlock/>
                </v:group>
              </w:pict>
            </w:r>
          </w:p>
          <w:p w14:paraId="42CFBFC7" w14:textId="77777777" w:rsidR="008B1B88" w:rsidRPr="009743EA" w:rsidRDefault="008B1B88" w:rsidP="005C72A8">
            <w:pPr>
              <w:pStyle w:val="Default"/>
              <w:overflowPunct w:val="0"/>
              <w:jc w:val="center"/>
              <w:rPr>
                <w:sz w:val="20"/>
                <w:szCs w:val="20"/>
              </w:rPr>
            </w:pPr>
          </w:p>
        </w:tc>
      </w:tr>
      <w:tr w:rsidR="008B1B88" w:rsidRPr="009743EA" w14:paraId="6C046DB9"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2ED178A" w14:textId="77777777" w:rsidR="008B1B88" w:rsidRPr="009743EA" w:rsidRDefault="008B1B88" w:rsidP="005C72A8">
            <w:pPr>
              <w:pStyle w:val="TAL"/>
              <w:snapToGrid w:val="0"/>
              <w:jc w:val="center"/>
              <w:rPr>
                <w:b/>
                <w:kern w:val="1"/>
              </w:rPr>
            </w:pPr>
          </w:p>
          <w:p w14:paraId="7CACBCFB" w14:textId="77777777" w:rsidR="008B1B88" w:rsidRPr="009743EA" w:rsidRDefault="008B1B88" w:rsidP="005C72A8">
            <w:pPr>
              <w:pStyle w:val="TAL"/>
              <w:snapToGrid w:val="0"/>
              <w:jc w:val="center"/>
              <w:rPr>
                <w:b/>
                <w:kern w:val="1"/>
              </w:rPr>
            </w:pPr>
          </w:p>
          <w:p w14:paraId="09DADDB3" w14:textId="77777777" w:rsidR="008B1B88" w:rsidRPr="009743EA" w:rsidRDefault="008B1B88" w:rsidP="005C72A8">
            <w:pPr>
              <w:pStyle w:val="TAL"/>
              <w:snapToGrid w:val="0"/>
              <w:jc w:val="center"/>
              <w:rPr>
                <w:b/>
                <w:kern w:val="1"/>
              </w:rPr>
            </w:pPr>
          </w:p>
          <w:p w14:paraId="2C77E0E3" w14:textId="77777777" w:rsidR="008B1B88" w:rsidRPr="009743EA" w:rsidRDefault="008B1B88" w:rsidP="005C72A8">
            <w:pPr>
              <w:pStyle w:val="TAL"/>
              <w:snapToGrid w:val="0"/>
              <w:jc w:val="center"/>
              <w:rPr>
                <w:b/>
                <w:kern w:val="1"/>
              </w:rPr>
            </w:pPr>
          </w:p>
          <w:p w14:paraId="0DFB3B89" w14:textId="77777777" w:rsidR="008B1B88" w:rsidRPr="009743EA" w:rsidRDefault="008B1B88" w:rsidP="005C72A8">
            <w:pPr>
              <w:pStyle w:val="TAL"/>
              <w:snapToGrid w:val="0"/>
              <w:jc w:val="center"/>
              <w:rPr>
                <w:b/>
                <w:kern w:val="1"/>
              </w:rPr>
            </w:pPr>
          </w:p>
          <w:p w14:paraId="7A27ACCA" w14:textId="77777777" w:rsidR="008B1B88" w:rsidRPr="009743EA" w:rsidRDefault="008B1B88"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F1CC029" w14:textId="77777777" w:rsidR="008B1B88" w:rsidRPr="009743EA" w:rsidRDefault="0054261D" w:rsidP="005C72A8">
            <w:pPr>
              <w:pStyle w:val="TAL"/>
              <w:snapToGrid w:val="0"/>
              <w:jc w:val="center"/>
            </w:pPr>
            <w:r>
              <w:pict w14:anchorId="5216FBB5">
                <v:group id="_x0000_s1097" style="width:261pt;height:133.25pt;mso-position-horizontal-relative:char;mso-position-vertical-relative:line" coordsize="33147,16922">
                  <v:roundrect id="모서리가 둥근 직사각형 2" o:spid="_x0000_s1098" style="position:absolute;width:9398;height:6810;visibility:visible;v-text-anchor:middle" arcsize="10923f" fillcolor="#5b9bd5" strokecolor="#d9d9d9" strokeweight=".5pt">
                    <v:stroke joinstyle="miter"/>
                    <v:textbox>
                      <w:txbxContent>
                        <w:p w14:paraId="3468F00F" w14:textId="77777777" w:rsidR="004A00AF" w:rsidRPr="00711102" w:rsidRDefault="004A00AF" w:rsidP="008B1B88">
                          <w:pPr>
                            <w:pStyle w:val="NormalWeb"/>
                            <w:wordWrap w:val="0"/>
                            <w:spacing w:after="0"/>
                            <w:jc w:val="center"/>
                            <w:rPr>
                              <w:rFonts w:ascii="Malgun Gothic" w:hAnsi="Malgun Gothic"/>
                              <w:color w:val="FFFFFF"/>
                              <w:kern w:val="24"/>
                              <w:sz w:val="10"/>
                              <w:szCs w:val="10"/>
                            </w:rPr>
                          </w:pPr>
                        </w:p>
                        <w:p w14:paraId="38CE3056" w14:textId="77777777" w:rsidR="004A00AF" w:rsidRPr="00711102" w:rsidRDefault="004A00AF" w:rsidP="008B1B88">
                          <w:pPr>
                            <w:pStyle w:val="NormalWeb"/>
                            <w:wordWrap w:val="0"/>
                            <w:spacing w:after="0"/>
                            <w:jc w:val="center"/>
                          </w:pPr>
                          <w:r w:rsidRPr="00711102">
                            <w:rPr>
                              <w:rFonts w:ascii="Malgun Gothic" w:hAnsi="Malgun Gothic" w:hint="eastAsia"/>
                              <w:color w:val="FFFFFF"/>
                              <w:kern w:val="24"/>
                            </w:rPr>
                            <w:t>originator</w:t>
                          </w:r>
                        </w:p>
                      </w:txbxContent>
                    </v:textbox>
                  </v:roundrect>
                  <v:line id="직선 연결선 3" o:spid="_x0000_s1099" style="position:absolute;visibility:visible" from="4826,6810" to="4826,16922" o:connectortype="straight" strokeweight=".5pt">
                    <v:stroke dashstyle="longDash" joinstyle="miter"/>
                  </v:line>
                  <v:shape id="직선 화살표 연결선 4" o:spid="_x0000_s1100" type="#_x0000_t32" style="position:absolute;left:5524;top:10810;width:22082;height:32;visibility:visible" o:connectortype="straight" strokecolor="#5b9bd5" strokeweight="1.5pt">
                    <v:stroke endarrow="block" endarrowlength="long" joinstyle="miter" endcap="round"/>
                  </v:shape>
                  <v:shape id="TextBox 36" o:spid="_x0000_s1101" type="#_x0000_t202" style="position:absolute;left:11064;top:8846;width:10973;height:2451;visibility:visible" filled="f" stroked="f">
                    <v:textbox style="mso-fit-shape-to-text:t">
                      <w:txbxContent>
                        <w:p w14:paraId="6A85FC62" w14:textId="77777777" w:rsidR="004A00AF" w:rsidRDefault="004A00AF" w:rsidP="008B1B88">
                          <w:pPr>
                            <w:pStyle w:val="NormalWeb"/>
                            <w:wordWrap w:val="0"/>
                            <w:spacing w:after="0"/>
                          </w:pPr>
                          <w:r w:rsidRPr="00711102">
                            <w:rPr>
                              <w:rFonts w:ascii="Malgun Gothic" w:hAnsi="Malgun Gothic" w:hint="eastAsia"/>
                              <w:color w:val="5B9BD5"/>
                              <w:kern w:val="24"/>
                              <w:sz w:val="14"/>
                              <w:szCs w:val="14"/>
                            </w:rPr>
                            <w:t>g</w:t>
                          </w:r>
                          <w:r>
                            <w:rPr>
                              <w:rFonts w:ascii="Malgun Gothic" w:hAnsi="Malgun Gothic" w:hint="eastAsia"/>
                              <w:color w:val="5B9BD5"/>
                              <w:kern w:val="24"/>
                              <w:sz w:val="14"/>
                              <w:szCs w:val="14"/>
                            </w:rPr>
                            <w:t xml:space="preserve">roup </w:t>
                          </w:r>
                          <w:r>
                            <w:rPr>
                              <w:rFonts w:ascii="Malgun Gothic" w:hAnsi="Malgun Gothic"/>
                              <w:color w:val="5B9BD5"/>
                              <w:kern w:val="24"/>
                              <w:sz w:val="14"/>
                              <w:szCs w:val="14"/>
                            </w:rPr>
                            <w:t>retrieve</w:t>
                          </w:r>
                          <w:r w:rsidRPr="00711102">
                            <w:rPr>
                              <w:rFonts w:ascii="Malgun Gothic" w:hAnsi="Malgun Gothic" w:hint="eastAsia"/>
                              <w:color w:val="5B9BD5"/>
                              <w:kern w:val="24"/>
                              <w:sz w:val="14"/>
                              <w:szCs w:val="14"/>
                            </w:rPr>
                            <w:t xml:space="preserve"> request</w:t>
                          </w:r>
                        </w:p>
                      </w:txbxContent>
                    </v:textbox>
                  </v:shape>
                  <v:shape id="TextBox 37" o:spid="_x0000_s1102" type="#_x0000_t202" style="position:absolute;left:14200;top:12873;width:6159;height:2451;visibility:visible" filled="f" stroked="f">
                    <v:textbox style="mso-fit-shape-to-text:t">
                      <w:txbxContent>
                        <w:p w14:paraId="1F42C43D" w14:textId="77777777" w:rsidR="004A00AF" w:rsidRDefault="004A00AF" w:rsidP="008B1B88">
                          <w:pPr>
                            <w:pStyle w:val="NormalWeb"/>
                            <w:wordWrap w:val="0"/>
                            <w:spacing w:after="0"/>
                          </w:pPr>
                          <w:r w:rsidRPr="00711102">
                            <w:rPr>
                              <w:rFonts w:ascii="Malgun Gothic" w:hAnsi="Malgun Gothic" w:hint="eastAsia"/>
                              <w:color w:val="5B9BD5"/>
                              <w:kern w:val="24"/>
                              <w:sz w:val="14"/>
                              <w:szCs w:val="14"/>
                            </w:rPr>
                            <w:t>Response</w:t>
                          </w:r>
                        </w:p>
                      </w:txbxContent>
                    </v:textbox>
                  </v:shape>
                  <v:shape id="직선 화살표 연결선 7" o:spid="_x0000_s1103" type="#_x0000_t32" style="position:absolute;left:5873;top:14636;width:21733;height:64;flip:x y;visibility:visible" o:connectortype="straight" strokecolor="#5b9bd5" strokeweight="1.5pt">
                    <v:stroke endarrow="block" endarrowlength="long" joinstyle="miter" endcap="round"/>
                  </v:shape>
                  <v:roundrect id="모서리가 둥근 직사각형 8" o:spid="_x0000_s1104" style="position:absolute;left:23749;width:9398;height:6810;visibility:visible;v-text-anchor:middle" arcsize="10923f" fillcolor="#5b9bd5" strokecolor="#d9d9d9" strokeweight=".5pt">
                    <v:stroke joinstyle="miter"/>
                    <v:textbox>
                      <w:txbxContent>
                        <w:p w14:paraId="44F85D0A" w14:textId="77777777" w:rsidR="004A00AF" w:rsidRPr="00711102" w:rsidRDefault="004A00AF" w:rsidP="008B1B88">
                          <w:pPr>
                            <w:pStyle w:val="NormalWeb"/>
                            <w:wordWrap w:val="0"/>
                            <w:spacing w:after="0"/>
                            <w:jc w:val="center"/>
                            <w:rPr>
                              <w:rFonts w:ascii="Malgun Gothic" w:hAnsi="Malgun Gothic"/>
                              <w:color w:val="FFFFFF"/>
                              <w:kern w:val="24"/>
                              <w:sz w:val="10"/>
                              <w:szCs w:val="10"/>
                            </w:rPr>
                          </w:pPr>
                        </w:p>
                        <w:p w14:paraId="07161716" w14:textId="77777777" w:rsidR="004A00AF" w:rsidRPr="00711102" w:rsidRDefault="004A00AF" w:rsidP="008B1B88">
                          <w:pPr>
                            <w:pStyle w:val="NormalWeb"/>
                            <w:wordWrap w:val="0"/>
                            <w:spacing w:after="0"/>
                            <w:jc w:val="center"/>
                          </w:pPr>
                          <w:r w:rsidRPr="00711102">
                            <w:rPr>
                              <w:rFonts w:ascii="Malgun Gothic" w:hAnsi="Malgun Gothic" w:hint="eastAsia"/>
                              <w:color w:val="FFFFFF"/>
                              <w:kern w:val="24"/>
                            </w:rPr>
                            <w:t>mn</w:t>
                          </w:r>
                          <w:r w:rsidRPr="00711102">
                            <w:rPr>
                              <w:rFonts w:ascii="Malgun Gothic" w:hAnsi="Malgun Gothic"/>
                              <w:color w:val="FFFFFF"/>
                              <w:kern w:val="24"/>
                            </w:rPr>
                            <w:t>-name</w:t>
                          </w:r>
                        </w:p>
                      </w:txbxContent>
                    </v:textbox>
                  </v:roundrect>
                  <v:line id="직선 연결선 9" o:spid="_x0000_s1105" style="position:absolute;visibility:visible" from="28575,6810" to="28575,16922" o:connectortype="straight" strokeweight=".5pt">
                    <v:stroke dashstyle="longDash" joinstyle="miter"/>
                  </v:line>
                  <w10:wrap type="none"/>
                  <w10:anchorlock/>
                </v:group>
              </w:pict>
            </w:r>
          </w:p>
          <w:p w14:paraId="6D04CB9E" w14:textId="77777777" w:rsidR="008B1B88" w:rsidRPr="009743EA" w:rsidRDefault="008B1B88" w:rsidP="005C72A8">
            <w:pPr>
              <w:pStyle w:val="TAL"/>
              <w:snapToGrid w:val="0"/>
              <w:jc w:val="center"/>
              <w:rPr>
                <w:color w:val="000000"/>
              </w:rPr>
            </w:pPr>
          </w:p>
        </w:tc>
      </w:tr>
      <w:tr w:rsidR="008B1B88" w:rsidRPr="009743EA" w14:paraId="4BB290F2"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0F23FD5" w14:textId="77777777" w:rsidR="008B1B88" w:rsidRPr="009743EA" w:rsidRDefault="008B1B88" w:rsidP="005C72A8">
            <w:pPr>
              <w:pStyle w:val="TAL"/>
              <w:snapToGrid w:val="0"/>
              <w:jc w:val="center"/>
              <w:rPr>
                <w:b/>
                <w:kern w:val="1"/>
              </w:rPr>
            </w:pPr>
          </w:p>
          <w:p w14:paraId="688777F6" w14:textId="77777777" w:rsidR="008B1B88" w:rsidRPr="009743EA" w:rsidRDefault="008B1B88" w:rsidP="005C72A8">
            <w:pPr>
              <w:pStyle w:val="TAL"/>
              <w:snapToGrid w:val="0"/>
              <w:jc w:val="center"/>
              <w:rPr>
                <w:b/>
                <w:kern w:val="1"/>
              </w:rPr>
            </w:pPr>
          </w:p>
          <w:p w14:paraId="3012114E" w14:textId="77777777" w:rsidR="008B1B88" w:rsidRPr="009743EA" w:rsidRDefault="008B1B88" w:rsidP="005C72A8">
            <w:pPr>
              <w:pStyle w:val="TAL"/>
              <w:snapToGrid w:val="0"/>
              <w:jc w:val="center"/>
              <w:rPr>
                <w:b/>
                <w:kern w:val="1"/>
              </w:rPr>
            </w:pPr>
            <w:r w:rsidRPr="009743EA">
              <w:rPr>
                <w:b/>
                <w:kern w:val="1"/>
              </w:rPr>
              <w:t>HTTP Header Information</w:t>
            </w:r>
          </w:p>
          <w:p w14:paraId="402EA2B8" w14:textId="77777777" w:rsidR="008B1B88" w:rsidRPr="009743EA" w:rsidRDefault="008B1B88" w:rsidP="005C72A8">
            <w:pPr>
              <w:pStyle w:val="TAL"/>
              <w:snapToGrid w:val="0"/>
              <w:jc w:val="center"/>
              <w:rPr>
                <w:b/>
                <w:kern w:val="1"/>
              </w:rPr>
            </w:pPr>
          </w:p>
          <w:p w14:paraId="58254E53" w14:textId="77777777" w:rsidR="00FE3B5F" w:rsidRPr="009743EA" w:rsidRDefault="00FE3B5F" w:rsidP="005C72A8">
            <w:pPr>
              <w:pStyle w:val="TAL"/>
              <w:snapToGrid w:val="0"/>
              <w:jc w:val="center"/>
              <w:rPr>
                <w:b/>
                <w:kern w:val="1"/>
              </w:rPr>
            </w:pPr>
          </w:p>
          <w:p w14:paraId="2A3AAC0E" w14:textId="77777777" w:rsidR="008B1B88" w:rsidRPr="009743EA" w:rsidRDefault="008B1B88" w:rsidP="005C72A8">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7E77020" w14:textId="77777777" w:rsidR="008B1B88" w:rsidRPr="009743EA" w:rsidRDefault="008B1B88" w:rsidP="005C72A8">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8B1B88" w:rsidRPr="009743EA" w14:paraId="2A77918D" w14:textId="77777777" w:rsidTr="005A2D7C">
              <w:trPr>
                <w:jc w:val="center"/>
              </w:trPr>
              <w:tc>
                <w:tcPr>
                  <w:tcW w:w="1501" w:type="dxa"/>
                  <w:shd w:val="clear" w:color="auto" w:fill="9CC2E5"/>
                </w:tcPr>
                <w:p w14:paraId="74C549B3" w14:textId="77777777" w:rsidR="008B1B88" w:rsidRPr="009743EA" w:rsidRDefault="008B1B88"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4FA93C35" w14:textId="77777777" w:rsidR="008B1B88" w:rsidRPr="009743EA" w:rsidRDefault="008B1B88" w:rsidP="005C72A8">
                  <w:pPr>
                    <w:pStyle w:val="TAL"/>
                    <w:snapToGrid w:val="0"/>
                    <w:jc w:val="center"/>
                    <w:rPr>
                      <w:rFonts w:eastAsia="Calibri"/>
                      <w:b/>
                      <w:szCs w:val="22"/>
                    </w:rPr>
                  </w:pPr>
                  <w:r w:rsidRPr="009743EA">
                    <w:rPr>
                      <w:rFonts w:eastAsia="Calibri"/>
                      <w:b/>
                      <w:szCs w:val="22"/>
                    </w:rPr>
                    <w:t>Value</w:t>
                  </w:r>
                </w:p>
              </w:tc>
            </w:tr>
            <w:tr w:rsidR="008B1B88" w:rsidRPr="009743EA" w14:paraId="4D46C010" w14:textId="77777777" w:rsidTr="005A2D7C">
              <w:trPr>
                <w:jc w:val="center"/>
              </w:trPr>
              <w:tc>
                <w:tcPr>
                  <w:tcW w:w="1501" w:type="dxa"/>
                  <w:shd w:val="clear" w:color="auto" w:fill="DEEAF6"/>
                </w:tcPr>
                <w:p w14:paraId="48178EF6" w14:textId="77777777" w:rsidR="008B1B88" w:rsidRPr="009743EA" w:rsidRDefault="008B1B88" w:rsidP="005C72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4AD44ACF" w14:textId="77777777" w:rsidR="008B1B88" w:rsidRPr="009743EA" w:rsidRDefault="008B1B88" w:rsidP="005C72A8">
                  <w:pPr>
                    <w:pStyle w:val="TAL"/>
                    <w:snapToGrid w:val="0"/>
                    <w:rPr>
                      <w:rFonts w:eastAsia="Calibri"/>
                      <w:szCs w:val="22"/>
                    </w:rPr>
                  </w:pPr>
                  <w:r w:rsidRPr="009743EA">
                    <w:rPr>
                      <w:rFonts w:eastAsia="Calibri"/>
                      <w:szCs w:val="22"/>
                    </w:rPr>
                    <w:t>application/</w:t>
                  </w:r>
                  <w:r w:rsidR="005A3EEC" w:rsidRPr="009743EA">
                    <w:rPr>
                      <w:rFonts w:eastAsia="Calibri"/>
                      <w:szCs w:val="22"/>
                    </w:rPr>
                    <w:t xml:space="preserve"> </w:t>
                  </w:r>
                  <w:r w:rsidRPr="009743EA">
                    <w:rPr>
                      <w:rFonts w:eastAsia="Calibri"/>
                      <w:szCs w:val="22"/>
                    </w:rPr>
                    <w:t>json</w:t>
                  </w:r>
                </w:p>
              </w:tc>
            </w:tr>
            <w:tr w:rsidR="008B1B88" w:rsidRPr="009743EA" w14:paraId="07BCBE2A" w14:textId="77777777" w:rsidTr="005A2D7C">
              <w:trPr>
                <w:jc w:val="center"/>
              </w:trPr>
              <w:tc>
                <w:tcPr>
                  <w:tcW w:w="1501" w:type="dxa"/>
                  <w:shd w:val="clear" w:color="auto" w:fill="DEEAF6"/>
                </w:tcPr>
                <w:p w14:paraId="2E430FFD" w14:textId="77777777" w:rsidR="008B1B88" w:rsidRPr="009743EA" w:rsidRDefault="008B1B88"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5DC91F25" w14:textId="77777777" w:rsidR="008B1B88" w:rsidRPr="009743EA" w:rsidRDefault="008B1B88" w:rsidP="005C72A8">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8B1B88" w:rsidRPr="009743EA" w14:paraId="36B8404A" w14:textId="77777777" w:rsidTr="005A2D7C">
              <w:trPr>
                <w:jc w:val="center"/>
              </w:trPr>
              <w:tc>
                <w:tcPr>
                  <w:tcW w:w="1501" w:type="dxa"/>
                  <w:shd w:val="clear" w:color="auto" w:fill="DEEAF6"/>
                </w:tcPr>
                <w:p w14:paraId="6ED7FE10" w14:textId="77777777" w:rsidR="008B1B88" w:rsidRPr="009743EA" w:rsidRDefault="008B1B88"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6F3A9D7A" w14:textId="77777777" w:rsidR="008B1B88" w:rsidRPr="009743EA" w:rsidRDefault="008B1B88" w:rsidP="005C72A8">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request</w:t>
                  </w:r>
                  <w:r w:rsidR="005A3EEC" w:rsidRPr="009743EA">
                    <w:rPr>
                      <w:rFonts w:eastAsia="Calibri"/>
                      <w:szCs w:val="22"/>
                    </w:rPr>
                    <w:t xml:space="preserve"> </w:t>
                  </w:r>
                  <w:r w:rsidRPr="009743EA">
                    <w:rPr>
                      <w:rFonts w:eastAsia="Calibri"/>
                      <w:szCs w:val="22"/>
                    </w:rPr>
                    <w:t>originator</w:t>
                  </w:r>
                </w:p>
              </w:tc>
            </w:tr>
            <w:tr w:rsidR="000E1539" w:rsidRPr="009743EA" w14:paraId="589FDE78" w14:textId="77777777" w:rsidTr="005A2D7C">
              <w:trPr>
                <w:jc w:val="center"/>
              </w:trPr>
              <w:tc>
                <w:tcPr>
                  <w:tcW w:w="1501" w:type="dxa"/>
                  <w:shd w:val="clear" w:color="auto" w:fill="DEEAF6"/>
                </w:tcPr>
                <w:p w14:paraId="5587312C" w14:textId="77777777" w:rsidR="000E1539" w:rsidRPr="009743EA" w:rsidRDefault="000E1539" w:rsidP="008C30AE">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3E763A1A" w14:textId="77777777" w:rsidR="000E1539" w:rsidRPr="009743EA" w:rsidRDefault="000E1539" w:rsidP="008C30AE">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0826986F" w14:textId="77777777" w:rsidR="008B1B88" w:rsidRPr="009743EA" w:rsidRDefault="008B1B88" w:rsidP="005C72A8">
            <w:pPr>
              <w:pStyle w:val="TAL"/>
              <w:snapToGrid w:val="0"/>
              <w:jc w:val="center"/>
              <w:rPr>
                <w:lang w:eastAsia="ko-KR"/>
              </w:rPr>
            </w:pPr>
          </w:p>
        </w:tc>
      </w:tr>
      <w:tr w:rsidR="008B1B88" w:rsidRPr="009743EA" w14:paraId="762941E4"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C6F7DB7"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7C369B3C"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55EE511F"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32AAE3B6"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60EE819A"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38EECB89"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3C031166"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5CBF4C98"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31EA5B8E" w14:textId="77777777" w:rsidR="008B1B88" w:rsidRPr="009743EA" w:rsidRDefault="008B1B88" w:rsidP="005C72A8">
            <w:pPr>
              <w:pStyle w:val="TAL"/>
              <w:snapToGrid w:val="0"/>
              <w:jc w:val="center"/>
              <w:rPr>
                <w:b/>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6C7257D" w14:textId="77777777" w:rsidR="00880ED6" w:rsidRPr="005A2D7C" w:rsidRDefault="00880ED6" w:rsidP="005A2D7C">
            <w:pPr>
              <w:pStyle w:val="TAL"/>
              <w:rPr>
                <w:rFonts w:eastAsia="Calibri Light"/>
              </w:rPr>
            </w:pPr>
          </w:p>
          <w:p w14:paraId="20F5EA27" w14:textId="77777777" w:rsidR="008B1B88" w:rsidRPr="009743EA" w:rsidRDefault="00880ED6" w:rsidP="005C72A8">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API/GRP/RET/001</w:t>
            </w:r>
          </w:p>
          <w:p w14:paraId="1524A76C" w14:textId="77777777" w:rsidR="008B1B88" w:rsidRPr="009743EA" w:rsidRDefault="00880ED6" w:rsidP="007C39B4">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API/GRP/RET/001_RCN1</w:t>
            </w:r>
            <w:r w:rsidR="008B1B88" w:rsidRPr="009743EA">
              <w:rPr>
                <w:rFonts w:ascii="Times New Roman" w:eastAsia="Calibri Light" w:hAnsi="Times New Roman"/>
              </w:rPr>
              <w:t xml:space="preserve">    </w:t>
            </w:r>
          </w:p>
          <w:p w14:paraId="3A379820" w14:textId="77777777" w:rsidR="008B1B88" w:rsidRPr="009743EA" w:rsidRDefault="008B1B88" w:rsidP="005C72A8">
            <w:pPr>
              <w:widowControl w:val="0"/>
              <w:spacing w:after="0"/>
              <w:ind w:left="284"/>
              <w:jc w:val="both"/>
              <w:textAlignment w:val="auto"/>
              <w:rPr>
                <w:rFonts w:ascii="Arial" w:hAnsi="Arial"/>
                <w:b/>
                <w:color w:val="0070C0"/>
                <w:sz w:val="18"/>
              </w:rPr>
            </w:pPr>
          </w:p>
          <w:p w14:paraId="01D3DED1"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3817AD93" w14:textId="77777777" w:rsidR="008B1B88" w:rsidRPr="009743EA" w:rsidRDefault="008B1B88" w:rsidP="005C72A8">
            <w:pPr>
              <w:pStyle w:val="TAL"/>
              <w:snapToGrid w:val="0"/>
              <w:ind w:left="284"/>
              <w:jc w:val="both"/>
              <w:rPr>
                <w:color w:val="0070C0"/>
              </w:rPr>
            </w:pPr>
          </w:p>
          <w:p w14:paraId="7F6ABC57" w14:textId="77777777" w:rsidR="008B1B88" w:rsidRPr="009743EA" w:rsidRDefault="008B1B88" w:rsidP="005C72A8">
            <w:pPr>
              <w:pStyle w:val="TAL"/>
              <w:snapToGrid w:val="0"/>
              <w:ind w:left="284"/>
              <w:jc w:val="both"/>
              <w:rPr>
                <w:color w:val="0070C0"/>
              </w:rPr>
            </w:pPr>
            <w:r w:rsidRPr="009743EA">
              <w:rPr>
                <w:color w:val="0070C0"/>
              </w:rPr>
              <w:t>GET /mn-name/ae_actuator/group_lamp?rcn=1 HTTP/1.1</w:t>
            </w:r>
          </w:p>
          <w:p w14:paraId="3CC84194" w14:textId="77777777" w:rsidR="008B1B88" w:rsidRPr="009743EA" w:rsidRDefault="008B1B88" w:rsidP="005C72A8">
            <w:pPr>
              <w:pStyle w:val="TAL"/>
              <w:snapToGrid w:val="0"/>
              <w:ind w:left="284"/>
              <w:jc w:val="both"/>
              <w:rPr>
                <w:color w:val="0070C0"/>
              </w:rPr>
            </w:pPr>
            <w:r w:rsidRPr="009743EA">
              <w:rPr>
                <w:color w:val="0070C0"/>
              </w:rPr>
              <w:t>Host: 192.168.0.10:8282</w:t>
            </w:r>
          </w:p>
          <w:p w14:paraId="69889ADD"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38A9F0CB" w14:textId="77777777" w:rsidR="00856D18" w:rsidRPr="009743EA" w:rsidRDefault="00856D18" w:rsidP="00856D18">
            <w:pPr>
              <w:pStyle w:val="TAL"/>
              <w:snapToGrid w:val="0"/>
              <w:ind w:left="284"/>
              <w:jc w:val="both"/>
              <w:rPr>
                <w:color w:val="0070C0"/>
              </w:rPr>
            </w:pPr>
            <w:r w:rsidRPr="009743EA">
              <w:rPr>
                <w:color w:val="0070C0"/>
              </w:rPr>
              <w:t>Accept: application/json</w:t>
            </w:r>
          </w:p>
          <w:p w14:paraId="6A8773C9" w14:textId="77777777" w:rsidR="008B1B88" w:rsidRPr="009743EA" w:rsidRDefault="008B1B88" w:rsidP="005C72A8">
            <w:pPr>
              <w:pStyle w:val="TAL"/>
              <w:snapToGrid w:val="0"/>
              <w:ind w:left="284"/>
              <w:jc w:val="both"/>
              <w:rPr>
                <w:color w:val="0070C0"/>
              </w:rPr>
            </w:pPr>
            <w:r w:rsidRPr="009743EA">
              <w:rPr>
                <w:color w:val="0070C0"/>
              </w:rPr>
              <w:t>X-M2M-RI: 1234</w:t>
            </w:r>
          </w:p>
          <w:p w14:paraId="6971D044"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4E4FB045" w14:textId="77777777" w:rsidR="008B1B88" w:rsidRPr="009743EA" w:rsidRDefault="008B1B88" w:rsidP="005C72A8">
            <w:pPr>
              <w:pStyle w:val="TAL"/>
              <w:snapToGrid w:val="0"/>
              <w:ind w:left="284"/>
              <w:jc w:val="both"/>
              <w:rPr>
                <w:color w:val="0070C0"/>
              </w:rPr>
            </w:pPr>
          </w:p>
          <w:p w14:paraId="622A32A9" w14:textId="77777777" w:rsidR="008B1B88" w:rsidRPr="009743EA" w:rsidRDefault="008B1B88" w:rsidP="005C72A8">
            <w:pPr>
              <w:widowControl w:val="0"/>
              <w:spacing w:after="0"/>
              <w:ind w:left="284"/>
              <w:jc w:val="both"/>
              <w:textAlignment w:val="auto"/>
              <w:rPr>
                <w:rFonts w:ascii="Arial" w:hAnsi="Arial"/>
                <w:b/>
                <w:color w:val="0070C0"/>
                <w:sz w:val="18"/>
              </w:rPr>
            </w:pPr>
          </w:p>
          <w:p w14:paraId="07E6774E"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2F7BB31E" w14:textId="77777777" w:rsidR="008B1B88" w:rsidRPr="009743EA" w:rsidRDefault="008B1B88" w:rsidP="005C72A8">
            <w:pPr>
              <w:widowControl w:val="0"/>
              <w:spacing w:after="0"/>
              <w:ind w:left="284"/>
              <w:textAlignment w:val="auto"/>
              <w:rPr>
                <w:rFonts w:ascii="Arial" w:hAnsi="Arial"/>
                <w:color w:val="0070C0"/>
                <w:sz w:val="18"/>
              </w:rPr>
            </w:pPr>
          </w:p>
          <w:p w14:paraId="37936030"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200 OK</w:t>
            </w:r>
          </w:p>
          <w:p w14:paraId="2BDDE68F" w14:textId="77777777" w:rsidR="008B1B88" w:rsidRPr="009743EA" w:rsidRDefault="008B1B88" w:rsidP="005C72A8">
            <w:pPr>
              <w:pStyle w:val="TAL"/>
              <w:snapToGrid w:val="0"/>
              <w:ind w:left="284"/>
              <w:rPr>
                <w:color w:val="0070C0"/>
              </w:rPr>
            </w:pPr>
            <w:r w:rsidRPr="009743EA">
              <w:rPr>
                <w:color w:val="0070C0"/>
              </w:rPr>
              <w:t>Content-Location: mn-name/ae_actuator/group_lamp</w:t>
            </w:r>
          </w:p>
          <w:p w14:paraId="7AE2BC9C" w14:textId="77777777" w:rsidR="008B1B88" w:rsidRPr="00325791" w:rsidRDefault="008B1B88" w:rsidP="005C72A8">
            <w:pPr>
              <w:pStyle w:val="TAL"/>
              <w:snapToGrid w:val="0"/>
              <w:ind w:left="284"/>
              <w:rPr>
                <w:color w:val="0070C0"/>
                <w:lang w:val="fr-FR"/>
              </w:rPr>
            </w:pPr>
            <w:r w:rsidRPr="00325791">
              <w:rPr>
                <w:color w:val="0070C0"/>
                <w:lang w:val="fr-FR"/>
              </w:rPr>
              <w:t>Content-Type: application/json</w:t>
            </w:r>
          </w:p>
          <w:p w14:paraId="676AA382" w14:textId="77777777" w:rsidR="008B1B88" w:rsidRPr="00325791" w:rsidRDefault="008B1B88" w:rsidP="005C72A8">
            <w:pPr>
              <w:pStyle w:val="TAL"/>
              <w:snapToGrid w:val="0"/>
              <w:ind w:left="284"/>
              <w:rPr>
                <w:color w:val="0070C0"/>
                <w:lang w:val="fr-FR"/>
              </w:rPr>
            </w:pPr>
            <w:r w:rsidRPr="00325791">
              <w:rPr>
                <w:color w:val="0070C0"/>
                <w:lang w:val="fr-FR"/>
              </w:rPr>
              <w:t>X-M2M-RI: 1234</w:t>
            </w:r>
          </w:p>
          <w:p w14:paraId="010F8F5E"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4CFBB428" w14:textId="77777777" w:rsidR="008B1B88" w:rsidRPr="009743EA" w:rsidRDefault="008B1B88" w:rsidP="005C72A8">
            <w:pPr>
              <w:pStyle w:val="TAL"/>
              <w:snapToGrid w:val="0"/>
              <w:ind w:left="284"/>
              <w:rPr>
                <w:color w:val="0070C0"/>
              </w:rPr>
            </w:pPr>
            <w:r w:rsidRPr="009743EA">
              <w:rPr>
                <w:color w:val="0070C0"/>
              </w:rPr>
              <w:t>X-M2M-RSC: 2000</w:t>
            </w:r>
          </w:p>
          <w:p w14:paraId="6F3B4669" w14:textId="77777777" w:rsidR="008B1B88" w:rsidRPr="009743EA" w:rsidRDefault="008B1B88" w:rsidP="005C72A8">
            <w:pPr>
              <w:pStyle w:val="TAL"/>
              <w:snapToGrid w:val="0"/>
              <w:ind w:left="284"/>
              <w:rPr>
                <w:color w:val="0070C0"/>
              </w:rPr>
            </w:pPr>
            <w:r w:rsidRPr="009743EA">
              <w:rPr>
                <w:color w:val="0070C0"/>
              </w:rPr>
              <w:t>{</w:t>
            </w:r>
          </w:p>
          <w:p w14:paraId="50091451" w14:textId="77777777" w:rsidR="008B1B88" w:rsidRPr="009743EA" w:rsidRDefault="008B1B88" w:rsidP="005C72A8">
            <w:pPr>
              <w:pStyle w:val="TAL"/>
              <w:snapToGrid w:val="0"/>
              <w:ind w:left="284"/>
              <w:rPr>
                <w:color w:val="0070C0"/>
              </w:rPr>
            </w:pPr>
            <w:r w:rsidRPr="009743EA">
              <w:rPr>
                <w:color w:val="0070C0"/>
              </w:rPr>
              <w:t xml:space="preserve">    "m2m:grp": {</w:t>
            </w:r>
          </w:p>
          <w:p w14:paraId="075D501B" w14:textId="77777777" w:rsidR="008B1B88" w:rsidRPr="009743EA" w:rsidRDefault="008B1B88" w:rsidP="005C72A8">
            <w:pPr>
              <w:pStyle w:val="TAL"/>
              <w:snapToGrid w:val="0"/>
              <w:ind w:left="284"/>
              <w:rPr>
                <w:color w:val="0070C0"/>
              </w:rPr>
            </w:pPr>
            <w:r w:rsidRPr="009743EA">
              <w:rPr>
                <w:color w:val="0070C0"/>
              </w:rPr>
              <w:t xml:space="preserve">        "rn": "group_lamp",</w:t>
            </w:r>
          </w:p>
          <w:p w14:paraId="21D6C5C5" w14:textId="77777777" w:rsidR="008B1B88" w:rsidRPr="009743EA" w:rsidRDefault="008B1B88" w:rsidP="005C72A8">
            <w:pPr>
              <w:pStyle w:val="TAL"/>
              <w:snapToGrid w:val="0"/>
              <w:ind w:left="284"/>
              <w:rPr>
                <w:color w:val="0070C0"/>
              </w:rPr>
            </w:pPr>
            <w:r w:rsidRPr="009743EA">
              <w:rPr>
                <w:color w:val="0070C0"/>
              </w:rPr>
              <w:t xml:space="preserve">        "ty": 9,</w:t>
            </w:r>
          </w:p>
          <w:p w14:paraId="476DE59E" w14:textId="77777777" w:rsidR="008B1B88" w:rsidRPr="009743EA" w:rsidRDefault="008B1B88" w:rsidP="005C72A8">
            <w:pPr>
              <w:pStyle w:val="TAL"/>
              <w:snapToGrid w:val="0"/>
              <w:ind w:left="284"/>
              <w:rPr>
                <w:color w:val="0070C0"/>
              </w:rPr>
            </w:pPr>
            <w:r w:rsidRPr="009743EA">
              <w:rPr>
                <w:color w:val="0070C0"/>
              </w:rPr>
              <w:lastRenderedPageBreak/>
              <w:t xml:space="preserve">        "ri": "GRP792482146823489621",</w:t>
            </w:r>
          </w:p>
          <w:p w14:paraId="5E0EAA13" w14:textId="77777777" w:rsidR="008B1B88" w:rsidRPr="009743EA" w:rsidRDefault="008B1B88" w:rsidP="005C72A8">
            <w:pPr>
              <w:pStyle w:val="TAL"/>
              <w:snapToGrid w:val="0"/>
              <w:ind w:left="284"/>
              <w:rPr>
                <w:color w:val="0070C0"/>
              </w:rPr>
            </w:pPr>
            <w:r w:rsidRPr="009743EA">
              <w:rPr>
                <w:color w:val="0070C0"/>
              </w:rPr>
              <w:t xml:space="preserve">        "pi": "CAE5630283216026458665",</w:t>
            </w:r>
          </w:p>
          <w:p w14:paraId="739F8646" w14:textId="77777777" w:rsidR="008B1B88" w:rsidRPr="00325791" w:rsidRDefault="008B1B88" w:rsidP="005C72A8">
            <w:pPr>
              <w:pStyle w:val="TAL"/>
              <w:snapToGrid w:val="0"/>
              <w:ind w:left="284"/>
              <w:rPr>
                <w:color w:val="0070C0"/>
                <w:lang w:val="fr-FR"/>
              </w:rPr>
            </w:pPr>
            <w:r w:rsidRPr="009743EA">
              <w:rPr>
                <w:color w:val="0070C0"/>
              </w:rPr>
              <w:t xml:space="preserve">        </w:t>
            </w:r>
            <w:r w:rsidRPr="00325791">
              <w:rPr>
                <w:color w:val="0070C0"/>
                <w:lang w:val="fr-FR"/>
              </w:rPr>
              <w:t>"ct": "20171212T170445",</w:t>
            </w:r>
          </w:p>
          <w:p w14:paraId="49EF106F" w14:textId="77777777" w:rsidR="008B1B88" w:rsidRPr="00325791" w:rsidRDefault="008B1B88" w:rsidP="005C72A8">
            <w:pPr>
              <w:pStyle w:val="TAL"/>
              <w:snapToGrid w:val="0"/>
              <w:ind w:left="284"/>
              <w:rPr>
                <w:color w:val="0070C0"/>
                <w:lang w:val="fr-FR"/>
              </w:rPr>
            </w:pPr>
            <w:r w:rsidRPr="00325791">
              <w:rPr>
                <w:color w:val="0070C0"/>
                <w:lang w:val="fr-FR"/>
              </w:rPr>
              <w:t xml:space="preserve">        "lt": "20171212T170445",</w:t>
            </w:r>
          </w:p>
          <w:p w14:paraId="73564677" w14:textId="77777777" w:rsidR="008B1B88" w:rsidRPr="00325791" w:rsidRDefault="008B1B88" w:rsidP="005C72A8">
            <w:pPr>
              <w:pStyle w:val="TAL"/>
              <w:snapToGrid w:val="0"/>
              <w:ind w:left="284"/>
              <w:rPr>
                <w:color w:val="0070C0"/>
                <w:lang w:val="fr-FR"/>
              </w:rPr>
            </w:pPr>
            <w:r w:rsidRPr="00325791">
              <w:rPr>
                <w:color w:val="0070C0"/>
                <w:lang w:val="fr-FR"/>
              </w:rPr>
              <w:t xml:space="preserve">        "mt": 3,</w:t>
            </w:r>
          </w:p>
          <w:p w14:paraId="4FDA42C2" w14:textId="77777777" w:rsidR="008B1B88" w:rsidRPr="000D6D95" w:rsidRDefault="008B1B88" w:rsidP="005C72A8">
            <w:pPr>
              <w:pStyle w:val="TAL"/>
              <w:snapToGrid w:val="0"/>
              <w:ind w:left="284"/>
              <w:rPr>
                <w:color w:val="0070C0"/>
                <w:lang w:val="fr-FR"/>
              </w:rPr>
            </w:pPr>
            <w:r w:rsidRPr="00325791">
              <w:rPr>
                <w:color w:val="0070C0"/>
                <w:lang w:val="fr-FR"/>
              </w:rPr>
              <w:t xml:space="preserve">        "cn</w:t>
            </w:r>
            <w:r w:rsidRPr="000D6D95">
              <w:rPr>
                <w:color w:val="0070C0"/>
                <w:lang w:val="fr-FR"/>
              </w:rPr>
              <w:t>m": 2,</w:t>
            </w:r>
          </w:p>
          <w:p w14:paraId="033FEC50" w14:textId="77777777" w:rsidR="008B1B88" w:rsidRPr="009743EA" w:rsidRDefault="008B1B88" w:rsidP="005C72A8">
            <w:pPr>
              <w:pStyle w:val="TAL"/>
              <w:snapToGrid w:val="0"/>
              <w:ind w:left="284"/>
              <w:rPr>
                <w:color w:val="0070C0"/>
              </w:rPr>
            </w:pPr>
            <w:r w:rsidRPr="000D6D95">
              <w:rPr>
                <w:color w:val="0070C0"/>
                <w:lang w:val="fr-FR"/>
              </w:rPr>
              <w:t xml:space="preserve">        </w:t>
            </w:r>
            <w:r w:rsidRPr="009743EA">
              <w:rPr>
                <w:color w:val="0070C0"/>
              </w:rPr>
              <w:t>"mnm": 50,</w:t>
            </w:r>
          </w:p>
          <w:p w14:paraId="465978C0" w14:textId="77777777" w:rsidR="008B1B88" w:rsidRPr="009743EA" w:rsidRDefault="008B1B88" w:rsidP="005A2D7C">
            <w:pPr>
              <w:pStyle w:val="TAL"/>
              <w:snapToGrid w:val="0"/>
              <w:ind w:left="284"/>
              <w:rPr>
                <w:color w:val="0070C0"/>
              </w:rPr>
            </w:pPr>
            <w:r w:rsidRPr="009743EA">
              <w:rPr>
                <w:color w:val="0070C0"/>
              </w:rPr>
              <w:t xml:space="preserve">        "mid": </w:t>
            </w:r>
            <w:r w:rsidRPr="00C072AF">
              <w:rPr>
                <w:color w:val="0070C0"/>
              </w:rPr>
              <w:t>[</w:t>
            </w:r>
          </w:p>
          <w:p w14:paraId="717A46B9" w14:textId="77777777" w:rsidR="008B1B88" w:rsidRPr="009743EA" w:rsidRDefault="008B1B88" w:rsidP="005A2D7C">
            <w:pPr>
              <w:pStyle w:val="TAL"/>
              <w:snapToGrid w:val="0"/>
              <w:ind w:left="284"/>
              <w:rPr>
                <w:color w:val="0070C0"/>
              </w:rPr>
            </w:pPr>
            <w:r w:rsidRPr="009743EA">
              <w:rPr>
                <w:color w:val="0070C0"/>
              </w:rPr>
              <w:t xml:space="preserve">            "mn-name/ae_actuator/lamp_container1",</w:t>
            </w:r>
          </w:p>
          <w:p w14:paraId="7AF82A67" w14:textId="77777777" w:rsidR="008B1B88" w:rsidRPr="009743EA" w:rsidRDefault="008B1B88" w:rsidP="005A2D7C">
            <w:pPr>
              <w:pStyle w:val="TAL"/>
              <w:snapToGrid w:val="0"/>
              <w:ind w:left="284"/>
              <w:rPr>
                <w:color w:val="0070C0"/>
              </w:rPr>
            </w:pPr>
            <w:r w:rsidRPr="009743EA">
              <w:rPr>
                <w:color w:val="0070C0"/>
              </w:rPr>
              <w:t xml:space="preserve">            "mn-name/ae_actuator/lamp_container2"</w:t>
            </w:r>
          </w:p>
          <w:p w14:paraId="1D7FB3B9" w14:textId="77777777" w:rsidR="008B1B88" w:rsidRPr="009743EA" w:rsidRDefault="008B1B88" w:rsidP="005C72A8">
            <w:pPr>
              <w:pStyle w:val="TAL"/>
              <w:snapToGrid w:val="0"/>
              <w:ind w:left="284"/>
              <w:rPr>
                <w:color w:val="0070C0"/>
              </w:rPr>
            </w:pPr>
            <w:r w:rsidRPr="009743EA">
              <w:rPr>
                <w:color w:val="0070C0"/>
              </w:rPr>
              <w:t xml:space="preserve">  </w:t>
            </w:r>
            <w:r w:rsidRPr="009743EA">
              <w:rPr>
                <w:rFonts w:hint="eastAsia"/>
                <w:color w:val="0070C0"/>
              </w:rPr>
              <w:t xml:space="preserve">      ]</w:t>
            </w:r>
          </w:p>
          <w:p w14:paraId="471E6EE3" w14:textId="77777777" w:rsidR="008B1B88" w:rsidRPr="005A2D7C" w:rsidRDefault="008B1B88" w:rsidP="005C72A8">
            <w:pPr>
              <w:pStyle w:val="TAL"/>
              <w:snapToGrid w:val="0"/>
              <w:ind w:left="284"/>
              <w:rPr>
                <w:color w:val="0070C0"/>
              </w:rPr>
            </w:pPr>
            <w:r w:rsidRPr="009743EA">
              <w:rPr>
                <w:color w:val="0070C0"/>
              </w:rPr>
              <w:t xml:space="preserve">        </w:t>
            </w:r>
            <w:r w:rsidRPr="005A2D7C">
              <w:rPr>
                <w:color w:val="0070C0"/>
              </w:rPr>
              <w:t>"mtv": true,</w:t>
            </w:r>
          </w:p>
          <w:p w14:paraId="7590DA85" w14:textId="77777777" w:rsidR="008B1B88" w:rsidRPr="005A2D7C" w:rsidRDefault="008B1B88" w:rsidP="005C72A8">
            <w:pPr>
              <w:pStyle w:val="TAL"/>
              <w:snapToGrid w:val="0"/>
              <w:ind w:left="284"/>
              <w:rPr>
                <w:color w:val="0070C0"/>
              </w:rPr>
            </w:pPr>
            <w:r w:rsidRPr="005A2D7C">
              <w:rPr>
                <w:color w:val="0070C0"/>
              </w:rPr>
              <w:t xml:space="preserve">        "csy": 1</w:t>
            </w:r>
          </w:p>
          <w:p w14:paraId="511C1B46" w14:textId="77777777" w:rsidR="008B1B88" w:rsidRPr="005A2D7C" w:rsidRDefault="008B1B88" w:rsidP="005C72A8">
            <w:pPr>
              <w:pStyle w:val="TAL"/>
              <w:snapToGrid w:val="0"/>
              <w:ind w:left="284"/>
              <w:rPr>
                <w:color w:val="0070C0"/>
              </w:rPr>
            </w:pPr>
            <w:r w:rsidRPr="005A2D7C">
              <w:rPr>
                <w:color w:val="0070C0"/>
              </w:rPr>
              <w:t xml:space="preserve">    }</w:t>
            </w:r>
          </w:p>
          <w:p w14:paraId="3E4F291E" w14:textId="77777777" w:rsidR="008B1B88" w:rsidRPr="005A2D7C" w:rsidRDefault="008B1B88" w:rsidP="005C72A8">
            <w:pPr>
              <w:pStyle w:val="TAL"/>
              <w:snapToGrid w:val="0"/>
              <w:ind w:left="284"/>
              <w:rPr>
                <w:color w:val="0070C0"/>
              </w:rPr>
            </w:pPr>
            <w:r w:rsidRPr="005A2D7C">
              <w:rPr>
                <w:color w:val="0070C0"/>
              </w:rPr>
              <w:t>}</w:t>
            </w:r>
          </w:p>
          <w:p w14:paraId="7DE931D2" w14:textId="77777777" w:rsidR="008B1B88" w:rsidRPr="009743EA" w:rsidRDefault="008B1B88" w:rsidP="005C72A8">
            <w:pPr>
              <w:pStyle w:val="TAL"/>
              <w:snapToGrid w:val="0"/>
              <w:ind w:left="284"/>
            </w:pPr>
          </w:p>
        </w:tc>
      </w:tr>
    </w:tbl>
    <w:p w14:paraId="27D1CABB" w14:textId="77777777" w:rsidR="008B1B88" w:rsidRPr="009743EA" w:rsidRDefault="008B1B88" w:rsidP="008B1B88">
      <w:pPr>
        <w:rPr>
          <w:lang w:eastAsia="ko-KR"/>
        </w:rPr>
      </w:pPr>
    </w:p>
    <w:p w14:paraId="365B2800" w14:textId="77777777" w:rsidR="008B1B88" w:rsidRPr="009743EA" w:rsidRDefault="008B1B88" w:rsidP="008B1B88">
      <w:pPr>
        <w:pStyle w:val="Heading4"/>
      </w:pPr>
      <w:bookmarkStart w:id="510" w:name="_Toc49420761"/>
      <w:bookmarkStart w:id="511" w:name="_Toc49507575"/>
      <w:bookmarkStart w:id="512" w:name="_Toc49507687"/>
      <w:bookmarkStart w:id="513" w:name="_Toc532286388"/>
      <w:bookmarkStart w:id="514" w:name="_Toc532286524"/>
      <w:bookmarkStart w:id="515" w:name="_Toc46154430"/>
      <w:bookmarkStart w:id="516" w:name="_Toc71708864"/>
      <w:r w:rsidRPr="009743EA">
        <w:t>6.2.10.3</w:t>
      </w:r>
      <w:r w:rsidRPr="009743EA">
        <w:tab/>
        <w:t>API-GRP-UPD</w:t>
      </w:r>
      <w:bookmarkEnd w:id="510"/>
      <w:bookmarkEnd w:id="511"/>
      <w:bookmarkEnd w:id="512"/>
      <w:bookmarkEnd w:id="513"/>
      <w:bookmarkEnd w:id="514"/>
      <w:bookmarkEnd w:id="515"/>
      <w:bookmarkEnd w:id="516"/>
    </w:p>
    <w:tbl>
      <w:tblPr>
        <w:tblW w:w="9659" w:type="dxa"/>
        <w:jc w:val="center"/>
        <w:tblLayout w:type="fixed"/>
        <w:tblCellMar>
          <w:left w:w="28" w:type="dxa"/>
        </w:tblCellMar>
        <w:tblLook w:val="0000" w:firstRow="0" w:lastRow="0" w:firstColumn="0" w:lastColumn="0" w:noHBand="0" w:noVBand="0"/>
      </w:tblPr>
      <w:tblGrid>
        <w:gridCol w:w="1286"/>
        <w:gridCol w:w="8373"/>
      </w:tblGrid>
      <w:tr w:rsidR="008B1B88" w:rsidRPr="009743EA" w14:paraId="30291F99"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21A4716" w14:textId="77777777" w:rsidR="008B1B88" w:rsidRPr="009743EA" w:rsidRDefault="008B1B88" w:rsidP="005C72A8">
            <w:pPr>
              <w:pStyle w:val="TAL"/>
              <w:snapToGrid w:val="0"/>
              <w:jc w:val="center"/>
              <w:rPr>
                <w:b/>
              </w:rPr>
            </w:pPr>
          </w:p>
          <w:p w14:paraId="252614F3" w14:textId="77777777" w:rsidR="008B1B88" w:rsidRPr="009743EA" w:rsidRDefault="008B1B88"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0FE6EB7" w14:textId="77777777" w:rsidR="008B1B88" w:rsidRPr="005A2D7C" w:rsidRDefault="008B1B88" w:rsidP="005A2D7C">
            <w:pPr>
              <w:pStyle w:val="TAL"/>
              <w:rPr>
                <w:rFonts w:eastAsia="Calibri Light"/>
              </w:rPr>
            </w:pPr>
            <w:r w:rsidRPr="005A2D7C">
              <w:rPr>
                <w:rFonts w:eastAsia="Calibri Light"/>
              </w:rPr>
              <w:t>API/GRP/UPD/001</w:t>
            </w:r>
          </w:p>
          <w:p w14:paraId="7BEA4469" w14:textId="77777777" w:rsidR="008B1B88" w:rsidRPr="005A2D7C" w:rsidRDefault="008B1B88" w:rsidP="005A2D7C">
            <w:pPr>
              <w:pStyle w:val="TAL"/>
              <w:rPr>
                <w:rFonts w:eastAsia="Calibri Light"/>
              </w:rPr>
            </w:pPr>
            <w:r w:rsidRPr="005A2D7C">
              <w:rPr>
                <w:rFonts w:eastAsia="Calibri Light"/>
              </w:rPr>
              <w:t>API/GRP/UPD/001_RCN0</w:t>
            </w:r>
          </w:p>
          <w:p w14:paraId="654F597E" w14:textId="77777777" w:rsidR="008B1B88" w:rsidRPr="005A2D7C" w:rsidRDefault="008B1B88" w:rsidP="005A2D7C">
            <w:pPr>
              <w:pStyle w:val="TAL"/>
            </w:pPr>
            <w:r w:rsidRPr="005A2D7C">
              <w:rPr>
                <w:rFonts w:eastAsia="Calibri Light"/>
              </w:rPr>
              <w:t>API/GRP/UPD/001_RCN1</w:t>
            </w:r>
          </w:p>
        </w:tc>
      </w:tr>
      <w:tr w:rsidR="008B1B88" w:rsidRPr="009743EA" w14:paraId="7CFADF37"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4AE0ED8" w14:textId="77777777" w:rsidR="008B1B88" w:rsidRPr="009743EA" w:rsidRDefault="008B1B88"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7C3B47" w14:textId="77777777" w:rsidR="008B1B88" w:rsidRPr="005A2D7C" w:rsidRDefault="008B1B88" w:rsidP="005A2D7C">
            <w:pPr>
              <w:pStyle w:val="TAL"/>
              <w:rPr>
                <w:rFonts w:eastAsia="Calibri Light"/>
              </w:rPr>
            </w:pPr>
            <w:r w:rsidRPr="005A2D7C">
              <w:rPr>
                <w:rFonts w:eastAsia="Calibri Light"/>
              </w:rPr>
              <w:t xml:space="preserve">&lt;group&gt; resource UPDATE with </w:t>
            </w:r>
            <w:r w:rsidR="00984FEF" w:rsidRPr="005A2D7C">
              <w:rPr>
                <w:rFonts w:eastAsia="Calibri Light"/>
              </w:rPr>
              <w:t>resultContent</w:t>
            </w:r>
            <w:r w:rsidRPr="005A2D7C">
              <w:rPr>
                <w:rFonts w:eastAsia="Calibri Light"/>
              </w:rPr>
              <w:t xml:space="preserve"> parameter</w:t>
            </w:r>
          </w:p>
        </w:tc>
      </w:tr>
      <w:tr w:rsidR="008B1B88" w:rsidRPr="009743EA" w14:paraId="231F3657"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3F524BAC" w14:textId="77777777" w:rsidR="008B1B88" w:rsidRPr="009743EA" w:rsidRDefault="008B1B88"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32DE7B7" w14:textId="77777777" w:rsidR="008B1B88" w:rsidRPr="005A2D7C" w:rsidRDefault="008B1B88" w:rsidP="005A2D7C">
            <w:pPr>
              <w:pStyle w:val="TAL"/>
              <w:rPr>
                <w:rFonts w:eastAsia="Calibri Light"/>
              </w:rPr>
            </w:pPr>
            <w:r w:rsidRPr="005A2D7C">
              <w:rPr>
                <w:rFonts w:eastAsia="Calibri Light"/>
              </w:rPr>
              <w:t>Requested &lt;group&gt; resource</w:t>
            </w:r>
          </w:p>
        </w:tc>
      </w:tr>
      <w:tr w:rsidR="008B1B88" w:rsidRPr="009743EA" w14:paraId="18FBEE5E"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F747FCB" w14:textId="77777777" w:rsidR="008B1B88" w:rsidRPr="009743EA" w:rsidRDefault="008B1B88" w:rsidP="005C72A8">
            <w:pPr>
              <w:pStyle w:val="TAL"/>
              <w:snapToGrid w:val="0"/>
              <w:jc w:val="center"/>
              <w:rPr>
                <w:b/>
                <w:kern w:val="1"/>
              </w:rPr>
            </w:pPr>
          </w:p>
          <w:p w14:paraId="335786EF" w14:textId="77777777" w:rsidR="008B1B88" w:rsidRPr="009743EA" w:rsidRDefault="008B1B88"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FE03FCA" w14:textId="77777777" w:rsidR="008B1B88" w:rsidRPr="005A2D7C" w:rsidRDefault="008B1B88" w:rsidP="005A2D7C">
            <w:pPr>
              <w:pStyle w:val="TAL"/>
              <w:rPr>
                <w:rFonts w:eastAsia="Calibri Light"/>
              </w:rPr>
            </w:pPr>
            <w:r w:rsidRPr="005A2D7C">
              <w:t xml:space="preserve">The interface is used to send a &lt;group&gt; UPDATE request attached with </w:t>
            </w:r>
            <w:r w:rsidR="00984FEF" w:rsidRPr="005A2D7C">
              <w:t>resultContent</w:t>
            </w:r>
            <w:r w:rsidRPr="005A2D7C">
              <w:t xml:space="preserve"> to the Registrar CSE, and the Registrar CSE updates a &lt;group&gt; resource and sends back a response</w:t>
            </w:r>
            <w:r w:rsidR="005A3EEC" w:rsidRPr="009743EA">
              <w:t>.</w:t>
            </w:r>
          </w:p>
        </w:tc>
      </w:tr>
      <w:tr w:rsidR="008B1B88" w:rsidRPr="009743EA" w14:paraId="58299886"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3F458A7" w14:textId="77777777" w:rsidR="008B1B88" w:rsidRPr="009743EA" w:rsidRDefault="008B1B88" w:rsidP="005C72A8">
            <w:pPr>
              <w:pStyle w:val="TAL"/>
              <w:snapToGrid w:val="0"/>
              <w:jc w:val="center"/>
              <w:rPr>
                <w:b/>
                <w:kern w:val="1"/>
              </w:rPr>
            </w:pPr>
          </w:p>
          <w:p w14:paraId="1FF9C39B" w14:textId="77777777" w:rsidR="008B1B88" w:rsidRPr="009743EA" w:rsidRDefault="008B1B88" w:rsidP="005C72A8">
            <w:pPr>
              <w:pStyle w:val="TAL"/>
              <w:snapToGrid w:val="0"/>
              <w:jc w:val="center"/>
              <w:rPr>
                <w:b/>
                <w:kern w:val="1"/>
              </w:rPr>
            </w:pPr>
          </w:p>
          <w:p w14:paraId="4BD1C8FB" w14:textId="77777777" w:rsidR="008B1B88" w:rsidRPr="009743EA" w:rsidRDefault="008B1B88" w:rsidP="005C72A8">
            <w:pPr>
              <w:pStyle w:val="TAL"/>
              <w:snapToGrid w:val="0"/>
              <w:jc w:val="center"/>
              <w:rPr>
                <w:b/>
                <w:kern w:val="1"/>
              </w:rPr>
            </w:pPr>
          </w:p>
          <w:p w14:paraId="4A181D73" w14:textId="77777777" w:rsidR="008B1B88" w:rsidRPr="009743EA" w:rsidRDefault="008B1B88" w:rsidP="005C72A8">
            <w:pPr>
              <w:pStyle w:val="TAL"/>
              <w:snapToGrid w:val="0"/>
              <w:jc w:val="center"/>
              <w:rPr>
                <w:b/>
                <w:kern w:val="1"/>
              </w:rPr>
            </w:pPr>
          </w:p>
          <w:p w14:paraId="1A2E9D92" w14:textId="77777777" w:rsidR="008B1B88" w:rsidRPr="009743EA" w:rsidRDefault="008B1B88" w:rsidP="005C72A8">
            <w:pPr>
              <w:pStyle w:val="TAL"/>
              <w:snapToGrid w:val="0"/>
              <w:jc w:val="center"/>
              <w:rPr>
                <w:b/>
                <w:kern w:val="1"/>
              </w:rPr>
            </w:pPr>
            <w:r w:rsidRPr="009743EA">
              <w:rPr>
                <w:b/>
                <w:kern w:val="1"/>
              </w:rPr>
              <w:t>Resource Structure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95FA6E2" w14:textId="77777777" w:rsidR="008B1B88" w:rsidRPr="009743EA" w:rsidRDefault="008B1B88" w:rsidP="005C72A8">
            <w:pPr>
              <w:pStyle w:val="Default"/>
              <w:overflowPunct w:val="0"/>
              <w:jc w:val="center"/>
            </w:pPr>
          </w:p>
          <w:p w14:paraId="3591F276" w14:textId="77777777" w:rsidR="008B1B88" w:rsidRPr="009743EA" w:rsidRDefault="0054261D" w:rsidP="005C72A8">
            <w:pPr>
              <w:pStyle w:val="Default"/>
              <w:overflowPunct w:val="0"/>
              <w:jc w:val="center"/>
              <w:rPr>
                <w:sz w:val="20"/>
                <w:szCs w:val="20"/>
              </w:rPr>
            </w:pPr>
            <w:r>
              <w:pict w14:anchorId="56C32FB6">
                <v:group id="_x0000_s1080" style="width:214.7pt;height:88.2pt;mso-position-horizontal-relative:char;mso-position-vertical-relative:line" coordsize="27265,11198">
                  <v:rect id="직사각형 3" o:spid="_x0000_s1081" style="position:absolute;width:11683;height:3652;visibility:visible;v-text-anchor:middle" filled="f" strokecolor="windowText">
                    <v:textbox inset="0,0,0,0">
                      <w:txbxContent>
                        <w:p w14:paraId="5921137F" w14:textId="77777777" w:rsidR="004A00AF" w:rsidRDefault="004A00AF" w:rsidP="008B1B88">
                          <w:pPr>
                            <w:pStyle w:val="NormalWeb"/>
                            <w:wordWrap w:val="0"/>
                            <w:spacing w:after="0"/>
                            <w:jc w:val="center"/>
                            <w:rPr>
                              <w:b/>
                              <w:bCs/>
                              <w:color w:val="000000"/>
                              <w:kern w:val="24"/>
                              <w:sz w:val="20"/>
                              <w:szCs w:val="20"/>
                            </w:rPr>
                          </w:pPr>
                          <w:r w:rsidRPr="00047E23">
                            <w:rPr>
                              <w:b/>
                              <w:bCs/>
                              <w:color w:val="000000"/>
                              <w:kern w:val="24"/>
                              <w:sz w:val="20"/>
                              <w:szCs w:val="20"/>
                            </w:rPr>
                            <w:t>mn</w:t>
                          </w:r>
                          <w:r>
                            <w:rPr>
                              <w:b/>
                              <w:bCs/>
                              <w:color w:val="000000"/>
                              <w:kern w:val="24"/>
                              <w:sz w:val="20"/>
                              <w:szCs w:val="20"/>
                            </w:rPr>
                            <w:t>-name</w:t>
                          </w:r>
                        </w:p>
                        <w:p w14:paraId="64F5D137" w14:textId="77777777" w:rsidR="004A00AF" w:rsidRDefault="004A00AF" w:rsidP="008B1B88">
                          <w:pPr>
                            <w:pStyle w:val="NormalWeb"/>
                            <w:wordWrap w:val="0"/>
                            <w:spacing w:after="0"/>
                            <w:jc w:val="center"/>
                          </w:pPr>
                          <w:r>
                            <w:rPr>
                              <w:b/>
                              <w:bCs/>
                              <w:color w:val="000000"/>
                              <w:kern w:val="24"/>
                              <w:sz w:val="20"/>
                              <w:szCs w:val="20"/>
                            </w:rPr>
                            <w:t>(CSEBase)</w:t>
                          </w:r>
                        </w:p>
                      </w:txbxContent>
                    </v:textbox>
                  </v:rect>
                  <v:line id="직선 연결선 4" o:spid="_x0000_s1082" style="position:absolute;flip:x;visibility:visible" from="5804,3656" to="5804,6133" o:connectortype="straight" strokecolor="windowText" strokeweight=".5pt">
                    <v:stroke joinstyle="miter"/>
                  </v:line>
                  <v:rect id="직사각형 5" o:spid="_x0000_s1083" style="position:absolute;left:7868;top:4895;width:11684;height:2530;visibility:visible;v-text-anchor:middle" filled="f" strokecolor="windowText">
                    <v:textbox inset="0,0,0,0">
                      <w:txbxContent>
                        <w:p w14:paraId="46F76B23" w14:textId="77777777" w:rsidR="004A00AF" w:rsidRDefault="004A00AF" w:rsidP="008B1B88">
                          <w:pPr>
                            <w:pStyle w:val="NormalWeb"/>
                            <w:wordWrap w:val="0"/>
                            <w:spacing w:after="0"/>
                            <w:jc w:val="center"/>
                            <w:rPr>
                              <w:b/>
                              <w:bCs/>
                              <w:color w:val="000000"/>
                              <w:kern w:val="24"/>
                              <w:sz w:val="18"/>
                              <w:szCs w:val="18"/>
                            </w:rPr>
                          </w:pPr>
                          <w:r w:rsidRPr="00047E23">
                            <w:rPr>
                              <w:b/>
                              <w:bCs/>
                              <w:color w:val="000000"/>
                              <w:kern w:val="24"/>
                              <w:sz w:val="18"/>
                              <w:szCs w:val="18"/>
                            </w:rPr>
                            <w:t>a</w:t>
                          </w:r>
                          <w:r>
                            <w:rPr>
                              <w:b/>
                              <w:bCs/>
                              <w:color w:val="000000"/>
                              <w:kern w:val="24"/>
                              <w:sz w:val="18"/>
                              <w:szCs w:val="18"/>
                            </w:rPr>
                            <w:t>e_a</w:t>
                          </w:r>
                          <w:r w:rsidRPr="00047E23">
                            <w:rPr>
                              <w:b/>
                              <w:bCs/>
                              <w:color w:val="000000"/>
                              <w:kern w:val="24"/>
                              <w:sz w:val="18"/>
                              <w:szCs w:val="18"/>
                            </w:rPr>
                            <w:t xml:space="preserve">ctuator </w:t>
                          </w:r>
                        </w:p>
                        <w:p w14:paraId="1CD5EECA" w14:textId="77777777" w:rsidR="004A00AF" w:rsidRDefault="004A00AF" w:rsidP="008B1B88">
                          <w:pPr>
                            <w:pStyle w:val="NormalWeb"/>
                            <w:wordWrap w:val="0"/>
                            <w:spacing w:after="0"/>
                            <w:jc w:val="center"/>
                          </w:pPr>
                          <w:r w:rsidRPr="00047E23">
                            <w:rPr>
                              <w:b/>
                              <w:bCs/>
                              <w:color w:val="000000"/>
                              <w:kern w:val="24"/>
                              <w:sz w:val="18"/>
                              <w:szCs w:val="18"/>
                            </w:rPr>
                            <w:t>(AE)</w:t>
                          </w:r>
                        </w:p>
                      </w:txbxContent>
                    </v:textbox>
                  </v:rect>
                  <v:line id="직선 연결선 6" o:spid="_x0000_s1084" style="position:absolute;flip:x;visibility:visible" from="13533,7429" to="13533,9907" o:connectortype="straight" strokecolor="windowText" strokeweight=".5pt">
                    <v:stroke joinstyle="miter"/>
                  </v:line>
                  <v:line id="직선 연결선 7" o:spid="_x0000_s1085" style="position:absolute;visibility:visible" from="5804,6118" to="7868,6133" o:connectortype="straight" strokecolor="windowText" strokeweight=".5pt">
                    <v:stroke joinstyle="miter"/>
                  </v:line>
                  <v:line id="직선 연결선 8" o:spid="_x0000_s1086" style="position:absolute;visibility:visible" from="13517,9891" to="15581,9907" o:connectortype="straight" strokecolor="windowText" strokeweight=".5pt">
                    <v:stroke joinstyle="miter"/>
                  </v:line>
                  <v:rect id="직사각형 9" o:spid="_x0000_s1087" style="position:absolute;left:15581;top:8668;width:11684;height:2530;visibility:visible;v-text-anchor:middle" filled="f" strokecolor="windowText">
                    <v:textbox inset="0,0,0,0">
                      <w:txbxContent>
                        <w:p w14:paraId="045B5C2A" w14:textId="77777777" w:rsidR="004A00AF" w:rsidRPr="000071D7" w:rsidRDefault="004A00AF" w:rsidP="008B1B88">
                          <w:pPr>
                            <w:pStyle w:val="NormalWeb"/>
                            <w:wordWrap w:val="0"/>
                            <w:spacing w:after="0"/>
                            <w:jc w:val="center"/>
                            <w:rPr>
                              <w:b/>
                              <w:bCs/>
                              <w:color w:val="000000"/>
                              <w:kern w:val="24"/>
                              <w:sz w:val="16"/>
                              <w:szCs w:val="16"/>
                            </w:rPr>
                          </w:pPr>
                          <w:r w:rsidRPr="000071D7">
                            <w:rPr>
                              <w:b/>
                              <w:bCs/>
                              <w:color w:val="000000"/>
                              <w:kern w:val="24"/>
                              <w:sz w:val="16"/>
                              <w:szCs w:val="16"/>
                            </w:rPr>
                            <w:t>group_lamp</w:t>
                          </w:r>
                        </w:p>
                        <w:p w14:paraId="3FEB59A6" w14:textId="77777777" w:rsidR="004A00AF" w:rsidRPr="0014097E" w:rsidRDefault="004A00AF" w:rsidP="008B1B88">
                          <w:pPr>
                            <w:pStyle w:val="NormalWeb"/>
                            <w:wordWrap w:val="0"/>
                            <w:spacing w:after="0"/>
                            <w:jc w:val="center"/>
                            <w:rPr>
                              <w:b/>
                            </w:rPr>
                          </w:pPr>
                          <w:r w:rsidRPr="000071D7">
                            <w:rPr>
                              <w:b/>
                              <w:bCs/>
                              <w:color w:val="000000"/>
                              <w:kern w:val="24"/>
                              <w:sz w:val="16"/>
                              <w:szCs w:val="16"/>
                            </w:rPr>
                            <w:t>(group)</w:t>
                          </w:r>
                        </w:p>
                      </w:txbxContent>
                    </v:textbox>
                  </v:rect>
                  <w10:wrap type="none"/>
                  <w10:anchorlock/>
                </v:group>
              </w:pict>
            </w:r>
          </w:p>
          <w:p w14:paraId="3B0F61D9" w14:textId="77777777" w:rsidR="008B1B88" w:rsidRPr="009743EA" w:rsidRDefault="008B1B88" w:rsidP="005C72A8">
            <w:pPr>
              <w:pStyle w:val="Default"/>
              <w:overflowPunct w:val="0"/>
              <w:jc w:val="center"/>
              <w:rPr>
                <w:sz w:val="20"/>
                <w:szCs w:val="20"/>
              </w:rPr>
            </w:pPr>
          </w:p>
        </w:tc>
      </w:tr>
      <w:tr w:rsidR="008B1B88" w:rsidRPr="009743EA" w14:paraId="4A31EBC5"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ECD2C96" w14:textId="77777777" w:rsidR="008B1B88" w:rsidRPr="009743EA" w:rsidRDefault="008B1B88" w:rsidP="005C72A8">
            <w:pPr>
              <w:pStyle w:val="TAL"/>
              <w:snapToGrid w:val="0"/>
              <w:jc w:val="center"/>
              <w:rPr>
                <w:b/>
                <w:kern w:val="1"/>
              </w:rPr>
            </w:pPr>
          </w:p>
          <w:p w14:paraId="30346384" w14:textId="77777777" w:rsidR="008B1B88" w:rsidRPr="009743EA" w:rsidRDefault="008B1B88" w:rsidP="005C72A8">
            <w:pPr>
              <w:pStyle w:val="TAL"/>
              <w:snapToGrid w:val="0"/>
              <w:jc w:val="center"/>
              <w:rPr>
                <w:b/>
                <w:kern w:val="1"/>
              </w:rPr>
            </w:pPr>
          </w:p>
          <w:p w14:paraId="64DA7D71" w14:textId="77777777" w:rsidR="008B1B88" w:rsidRPr="009743EA" w:rsidRDefault="008B1B88" w:rsidP="005C72A8">
            <w:pPr>
              <w:pStyle w:val="TAL"/>
              <w:snapToGrid w:val="0"/>
              <w:jc w:val="center"/>
              <w:rPr>
                <w:b/>
                <w:kern w:val="1"/>
              </w:rPr>
            </w:pPr>
          </w:p>
          <w:p w14:paraId="2D0B44A0" w14:textId="77777777" w:rsidR="008B1B88" w:rsidRPr="009743EA" w:rsidRDefault="008B1B88" w:rsidP="005C72A8">
            <w:pPr>
              <w:pStyle w:val="TAL"/>
              <w:snapToGrid w:val="0"/>
              <w:jc w:val="center"/>
              <w:rPr>
                <w:b/>
                <w:kern w:val="1"/>
              </w:rPr>
            </w:pPr>
          </w:p>
          <w:p w14:paraId="2454692C" w14:textId="77777777" w:rsidR="008B1B88" w:rsidRPr="009743EA" w:rsidRDefault="008B1B88" w:rsidP="005C72A8">
            <w:pPr>
              <w:pStyle w:val="TAL"/>
              <w:snapToGrid w:val="0"/>
              <w:jc w:val="center"/>
              <w:rPr>
                <w:b/>
                <w:kern w:val="1"/>
              </w:rPr>
            </w:pPr>
          </w:p>
          <w:p w14:paraId="5553758E" w14:textId="77777777" w:rsidR="008B1B88" w:rsidRPr="009743EA" w:rsidRDefault="008B1B88"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DD1A7BE" w14:textId="77777777" w:rsidR="008B1B88" w:rsidRPr="009743EA" w:rsidRDefault="0054261D" w:rsidP="005C72A8">
            <w:pPr>
              <w:pStyle w:val="TAL"/>
              <w:snapToGrid w:val="0"/>
              <w:jc w:val="center"/>
            </w:pPr>
            <w:r>
              <w:pict w14:anchorId="190A349B">
                <v:group id="_x0000_s1106" style="width:261pt;height:133.25pt;mso-position-horizontal-relative:char;mso-position-vertical-relative:line" coordsize="33147,16922">
                  <v:roundrect id="모서리가 둥근 직사각형 2" o:spid="_x0000_s1107" style="position:absolute;width:9398;height:6810;visibility:visible;v-text-anchor:middle" arcsize="10923f" fillcolor="#5b9bd5" strokecolor="#d9d9d9" strokeweight=".5pt">
                    <v:stroke joinstyle="miter"/>
                    <v:textbox>
                      <w:txbxContent>
                        <w:p w14:paraId="6B05D769" w14:textId="77777777" w:rsidR="004A00AF" w:rsidRPr="00711102" w:rsidRDefault="004A00AF" w:rsidP="008B1B88">
                          <w:pPr>
                            <w:pStyle w:val="NormalWeb"/>
                            <w:wordWrap w:val="0"/>
                            <w:spacing w:after="0"/>
                            <w:jc w:val="center"/>
                            <w:rPr>
                              <w:rFonts w:ascii="Malgun Gothic" w:hAnsi="Malgun Gothic"/>
                              <w:color w:val="FFFFFF"/>
                              <w:kern w:val="24"/>
                              <w:sz w:val="10"/>
                              <w:szCs w:val="10"/>
                            </w:rPr>
                          </w:pPr>
                        </w:p>
                        <w:p w14:paraId="5A25C30A" w14:textId="77777777" w:rsidR="004A00AF" w:rsidRPr="00711102" w:rsidRDefault="004A00AF" w:rsidP="008B1B88">
                          <w:pPr>
                            <w:pStyle w:val="NormalWeb"/>
                            <w:wordWrap w:val="0"/>
                            <w:spacing w:after="0"/>
                            <w:jc w:val="center"/>
                          </w:pPr>
                          <w:r w:rsidRPr="00711102">
                            <w:rPr>
                              <w:rFonts w:ascii="Malgun Gothic" w:hAnsi="Malgun Gothic" w:hint="eastAsia"/>
                              <w:color w:val="FFFFFF"/>
                              <w:kern w:val="24"/>
                            </w:rPr>
                            <w:t>originator</w:t>
                          </w:r>
                        </w:p>
                      </w:txbxContent>
                    </v:textbox>
                  </v:roundrect>
                  <v:line id="직선 연결선 3" o:spid="_x0000_s1108" style="position:absolute;visibility:visible" from="4826,6810" to="4826,16922" o:connectortype="straight" strokeweight=".5pt">
                    <v:stroke dashstyle="longDash" joinstyle="miter"/>
                  </v:line>
                  <v:shape id="직선 화살표 연결선 4" o:spid="_x0000_s1109" type="#_x0000_t32" style="position:absolute;left:5524;top:10810;width:22082;height:32;visibility:visible" o:connectortype="straight" strokecolor="#5b9bd5" strokeweight="1.5pt">
                    <v:stroke endarrow="block" endarrowlength="long" joinstyle="miter" endcap="round"/>
                  </v:shape>
                  <v:shape id="TextBox 36" o:spid="_x0000_s1110" type="#_x0000_t202" style="position:absolute;left:11064;top:8846;width:10973;height:2451;visibility:visible" filled="f" stroked="f">
                    <v:textbox style="mso-fit-shape-to-text:t">
                      <w:txbxContent>
                        <w:p w14:paraId="39643E62" w14:textId="77777777" w:rsidR="004A00AF" w:rsidRDefault="004A00AF" w:rsidP="008B1B88">
                          <w:pPr>
                            <w:pStyle w:val="NormalWeb"/>
                            <w:wordWrap w:val="0"/>
                            <w:spacing w:after="0"/>
                          </w:pPr>
                          <w:r w:rsidRPr="00711102">
                            <w:rPr>
                              <w:rFonts w:ascii="Malgun Gothic" w:hAnsi="Malgun Gothic" w:hint="eastAsia"/>
                              <w:color w:val="5B9BD5"/>
                              <w:kern w:val="24"/>
                              <w:sz w:val="14"/>
                              <w:szCs w:val="14"/>
                            </w:rPr>
                            <w:t>g</w:t>
                          </w:r>
                          <w:r>
                            <w:rPr>
                              <w:rFonts w:ascii="Malgun Gothic" w:hAnsi="Malgun Gothic" w:hint="eastAsia"/>
                              <w:color w:val="5B9BD5"/>
                              <w:kern w:val="24"/>
                              <w:sz w:val="14"/>
                              <w:szCs w:val="14"/>
                            </w:rPr>
                            <w:t>roup update</w:t>
                          </w:r>
                          <w:r w:rsidRPr="00711102">
                            <w:rPr>
                              <w:rFonts w:ascii="Malgun Gothic" w:hAnsi="Malgun Gothic" w:hint="eastAsia"/>
                              <w:color w:val="5B9BD5"/>
                              <w:kern w:val="24"/>
                              <w:sz w:val="14"/>
                              <w:szCs w:val="14"/>
                            </w:rPr>
                            <w:t xml:space="preserve"> request</w:t>
                          </w:r>
                        </w:p>
                      </w:txbxContent>
                    </v:textbox>
                  </v:shape>
                  <v:shape id="TextBox 37" o:spid="_x0000_s1111" type="#_x0000_t202" style="position:absolute;left:14200;top:12873;width:6159;height:2451;visibility:visible" filled="f" stroked="f">
                    <v:textbox style="mso-fit-shape-to-text:t">
                      <w:txbxContent>
                        <w:p w14:paraId="5E3FB01A" w14:textId="77777777" w:rsidR="004A00AF" w:rsidRDefault="004A00AF" w:rsidP="008B1B88">
                          <w:pPr>
                            <w:pStyle w:val="NormalWeb"/>
                            <w:wordWrap w:val="0"/>
                            <w:spacing w:after="0"/>
                          </w:pPr>
                          <w:r w:rsidRPr="00711102">
                            <w:rPr>
                              <w:rFonts w:ascii="Malgun Gothic" w:hAnsi="Malgun Gothic" w:hint="eastAsia"/>
                              <w:color w:val="5B9BD5"/>
                              <w:kern w:val="24"/>
                              <w:sz w:val="14"/>
                              <w:szCs w:val="14"/>
                            </w:rPr>
                            <w:t>Response</w:t>
                          </w:r>
                        </w:p>
                      </w:txbxContent>
                    </v:textbox>
                  </v:shape>
                  <v:shape id="직선 화살표 연결선 7" o:spid="_x0000_s1112" type="#_x0000_t32" style="position:absolute;left:5873;top:14636;width:21733;height:64;flip:x y;visibility:visible" o:connectortype="straight" strokecolor="#5b9bd5" strokeweight="1.5pt">
                    <v:stroke endarrow="block" endarrowlength="long" joinstyle="miter" endcap="round"/>
                  </v:shape>
                  <v:roundrect id="모서리가 둥근 직사각형 8" o:spid="_x0000_s1113" style="position:absolute;left:23749;width:9398;height:6810;visibility:visible;v-text-anchor:middle" arcsize="10923f" fillcolor="#5b9bd5" strokecolor="#d9d9d9" strokeweight=".5pt">
                    <v:stroke joinstyle="miter"/>
                    <v:textbox>
                      <w:txbxContent>
                        <w:p w14:paraId="415B967C" w14:textId="77777777" w:rsidR="004A00AF" w:rsidRPr="00711102" w:rsidRDefault="004A00AF" w:rsidP="008B1B88">
                          <w:pPr>
                            <w:pStyle w:val="NormalWeb"/>
                            <w:wordWrap w:val="0"/>
                            <w:spacing w:after="0"/>
                            <w:jc w:val="center"/>
                            <w:rPr>
                              <w:rFonts w:ascii="Malgun Gothic" w:hAnsi="Malgun Gothic"/>
                              <w:color w:val="FFFFFF"/>
                              <w:kern w:val="24"/>
                              <w:sz w:val="10"/>
                              <w:szCs w:val="10"/>
                            </w:rPr>
                          </w:pPr>
                        </w:p>
                        <w:p w14:paraId="71A8EF48" w14:textId="77777777" w:rsidR="004A00AF" w:rsidRPr="00711102" w:rsidRDefault="004A00AF" w:rsidP="008B1B88">
                          <w:pPr>
                            <w:pStyle w:val="NormalWeb"/>
                            <w:wordWrap w:val="0"/>
                            <w:spacing w:after="0"/>
                            <w:jc w:val="center"/>
                          </w:pPr>
                          <w:r w:rsidRPr="00711102">
                            <w:rPr>
                              <w:rFonts w:ascii="Malgun Gothic" w:hAnsi="Malgun Gothic" w:hint="eastAsia"/>
                              <w:color w:val="FFFFFF"/>
                              <w:kern w:val="24"/>
                            </w:rPr>
                            <w:t>mn</w:t>
                          </w:r>
                          <w:r w:rsidRPr="00711102">
                            <w:rPr>
                              <w:rFonts w:ascii="Malgun Gothic" w:hAnsi="Malgun Gothic"/>
                              <w:color w:val="FFFFFF"/>
                              <w:kern w:val="24"/>
                            </w:rPr>
                            <w:t>-name</w:t>
                          </w:r>
                        </w:p>
                      </w:txbxContent>
                    </v:textbox>
                  </v:roundrect>
                  <v:line id="직선 연결선 9" o:spid="_x0000_s1114" style="position:absolute;visibility:visible" from="28575,6810" to="28575,16922" o:connectortype="straight" strokeweight=".5pt">
                    <v:stroke dashstyle="longDash" joinstyle="miter"/>
                  </v:line>
                  <w10:wrap type="none"/>
                  <w10:anchorlock/>
                </v:group>
              </w:pict>
            </w:r>
          </w:p>
          <w:p w14:paraId="6F1D1816" w14:textId="77777777" w:rsidR="008B1B88" w:rsidRPr="009743EA" w:rsidRDefault="008B1B88" w:rsidP="005C72A8">
            <w:pPr>
              <w:pStyle w:val="TAL"/>
              <w:snapToGrid w:val="0"/>
              <w:jc w:val="center"/>
              <w:rPr>
                <w:color w:val="000000"/>
              </w:rPr>
            </w:pPr>
          </w:p>
        </w:tc>
      </w:tr>
      <w:tr w:rsidR="008B1B88" w:rsidRPr="009743EA" w14:paraId="2F03D8F1"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82EAE11" w14:textId="77777777" w:rsidR="008B1B88" w:rsidRPr="009743EA" w:rsidRDefault="008B1B88" w:rsidP="005A2D7C">
            <w:pPr>
              <w:pStyle w:val="TAL"/>
              <w:keepNext w:val="0"/>
              <w:snapToGrid w:val="0"/>
              <w:jc w:val="center"/>
              <w:rPr>
                <w:b/>
                <w:kern w:val="1"/>
              </w:rPr>
            </w:pPr>
          </w:p>
          <w:p w14:paraId="31D8C9A6" w14:textId="77777777" w:rsidR="008B1B88" w:rsidRPr="009743EA" w:rsidRDefault="008B1B88" w:rsidP="005A2D7C">
            <w:pPr>
              <w:pStyle w:val="TAL"/>
              <w:keepNext w:val="0"/>
              <w:snapToGrid w:val="0"/>
              <w:jc w:val="center"/>
              <w:rPr>
                <w:b/>
                <w:kern w:val="1"/>
              </w:rPr>
            </w:pPr>
          </w:p>
          <w:p w14:paraId="64BCA85D" w14:textId="77777777" w:rsidR="008B1B88" w:rsidRPr="009743EA" w:rsidRDefault="008B1B88" w:rsidP="005A2D7C">
            <w:pPr>
              <w:pStyle w:val="TAL"/>
              <w:keepNext w:val="0"/>
              <w:snapToGrid w:val="0"/>
              <w:jc w:val="center"/>
              <w:rPr>
                <w:b/>
                <w:kern w:val="1"/>
              </w:rPr>
            </w:pPr>
            <w:r w:rsidRPr="009743EA">
              <w:rPr>
                <w:b/>
                <w:kern w:val="1"/>
              </w:rPr>
              <w:t>HTTP Header Information</w:t>
            </w:r>
          </w:p>
          <w:p w14:paraId="3493E76E" w14:textId="77777777" w:rsidR="008B1B88" w:rsidRPr="009743EA" w:rsidRDefault="008B1B88" w:rsidP="005A2D7C">
            <w:pPr>
              <w:pStyle w:val="TAL"/>
              <w:keepNext w:val="0"/>
              <w:snapToGrid w:val="0"/>
              <w:jc w:val="center"/>
              <w:rPr>
                <w:b/>
                <w:kern w:val="1"/>
              </w:rPr>
            </w:pPr>
          </w:p>
          <w:p w14:paraId="2922332A" w14:textId="77777777" w:rsidR="00FE3B5F" w:rsidRPr="009743EA" w:rsidRDefault="00FE3B5F" w:rsidP="00C072AF">
            <w:pPr>
              <w:pStyle w:val="TAL"/>
              <w:keepNext w:val="0"/>
              <w:snapToGrid w:val="0"/>
              <w:jc w:val="center"/>
              <w:rPr>
                <w:b/>
                <w:kern w:val="1"/>
              </w:rPr>
            </w:pPr>
          </w:p>
          <w:p w14:paraId="2011A1AF" w14:textId="77777777" w:rsidR="008B1B88" w:rsidRPr="009743EA" w:rsidRDefault="008B1B88" w:rsidP="005A2D7C">
            <w:pPr>
              <w:pStyle w:val="TAL"/>
              <w:keepNext w:val="0"/>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F747EBB" w14:textId="77777777" w:rsidR="008B1B88" w:rsidRPr="009743EA" w:rsidRDefault="008B1B88" w:rsidP="005A2D7C">
            <w:pPr>
              <w:pStyle w:val="TAL"/>
              <w:keepNext w:val="0"/>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8B1B88" w:rsidRPr="009743EA" w14:paraId="394AEDD1" w14:textId="77777777" w:rsidTr="005A2D7C">
              <w:trPr>
                <w:jc w:val="center"/>
              </w:trPr>
              <w:tc>
                <w:tcPr>
                  <w:tcW w:w="1501" w:type="dxa"/>
                  <w:shd w:val="clear" w:color="auto" w:fill="9CC2E5"/>
                </w:tcPr>
                <w:p w14:paraId="132EA2B4" w14:textId="77777777" w:rsidR="008B1B88" w:rsidRPr="009743EA" w:rsidRDefault="008B1B88" w:rsidP="005A2D7C">
                  <w:pPr>
                    <w:pStyle w:val="TAL"/>
                    <w:keepNext w:val="0"/>
                    <w:snapToGrid w:val="0"/>
                    <w:jc w:val="center"/>
                    <w:rPr>
                      <w:rFonts w:eastAsia="Calibri"/>
                      <w:b/>
                      <w:szCs w:val="22"/>
                    </w:rPr>
                  </w:pPr>
                  <w:r w:rsidRPr="009743EA">
                    <w:rPr>
                      <w:rFonts w:eastAsia="Calibri"/>
                      <w:b/>
                      <w:szCs w:val="22"/>
                    </w:rPr>
                    <w:t>Header</w:t>
                  </w:r>
                </w:p>
              </w:tc>
              <w:tc>
                <w:tcPr>
                  <w:tcW w:w="4359" w:type="dxa"/>
                  <w:shd w:val="clear" w:color="auto" w:fill="9CC2E5"/>
                </w:tcPr>
                <w:p w14:paraId="7F2493E6" w14:textId="77777777" w:rsidR="008B1B88" w:rsidRPr="009743EA" w:rsidRDefault="008B1B88" w:rsidP="005A2D7C">
                  <w:pPr>
                    <w:pStyle w:val="TAL"/>
                    <w:keepNext w:val="0"/>
                    <w:snapToGrid w:val="0"/>
                    <w:jc w:val="center"/>
                    <w:rPr>
                      <w:rFonts w:eastAsia="Calibri"/>
                      <w:b/>
                      <w:szCs w:val="22"/>
                    </w:rPr>
                  </w:pPr>
                  <w:r w:rsidRPr="009743EA">
                    <w:rPr>
                      <w:rFonts w:eastAsia="Calibri"/>
                      <w:b/>
                      <w:szCs w:val="22"/>
                    </w:rPr>
                    <w:t>Value</w:t>
                  </w:r>
                </w:p>
              </w:tc>
            </w:tr>
            <w:tr w:rsidR="008B1B88" w:rsidRPr="009743EA" w14:paraId="3B7C1E25" w14:textId="77777777" w:rsidTr="005A2D7C">
              <w:trPr>
                <w:jc w:val="center"/>
              </w:trPr>
              <w:tc>
                <w:tcPr>
                  <w:tcW w:w="1501" w:type="dxa"/>
                  <w:shd w:val="clear" w:color="auto" w:fill="DEEAF6"/>
                </w:tcPr>
                <w:p w14:paraId="0A925028" w14:textId="77777777" w:rsidR="008B1B88" w:rsidRPr="009743EA" w:rsidRDefault="008B1B88" w:rsidP="005A2D7C">
                  <w:pPr>
                    <w:pStyle w:val="TAL"/>
                    <w:keepNext w:val="0"/>
                    <w:snapToGrid w:val="0"/>
                    <w:jc w:val="center"/>
                    <w:rPr>
                      <w:rFonts w:eastAsia="Calibri"/>
                      <w:szCs w:val="22"/>
                    </w:rPr>
                  </w:pPr>
                  <w:r w:rsidRPr="009743EA">
                    <w:rPr>
                      <w:rFonts w:eastAsia="Calibri"/>
                      <w:szCs w:val="22"/>
                    </w:rPr>
                    <w:t>X-M2M-RI</w:t>
                  </w:r>
                </w:p>
              </w:tc>
              <w:tc>
                <w:tcPr>
                  <w:tcW w:w="4359" w:type="dxa"/>
                  <w:shd w:val="clear" w:color="auto" w:fill="auto"/>
                </w:tcPr>
                <w:p w14:paraId="2A19D138" w14:textId="77777777" w:rsidR="008B1B88" w:rsidRPr="009743EA" w:rsidRDefault="008B1B88" w:rsidP="005A2D7C">
                  <w:pPr>
                    <w:pStyle w:val="TAL"/>
                    <w:keepNext w:val="0"/>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8B1B88" w:rsidRPr="009743EA" w14:paraId="0F35483D" w14:textId="77777777" w:rsidTr="005A2D7C">
              <w:trPr>
                <w:jc w:val="center"/>
              </w:trPr>
              <w:tc>
                <w:tcPr>
                  <w:tcW w:w="1501" w:type="dxa"/>
                  <w:shd w:val="clear" w:color="auto" w:fill="DEEAF6"/>
                </w:tcPr>
                <w:p w14:paraId="239D5240" w14:textId="77777777" w:rsidR="008B1B88" w:rsidRPr="009743EA" w:rsidRDefault="008B1B88" w:rsidP="005A2D7C">
                  <w:pPr>
                    <w:pStyle w:val="TAL"/>
                    <w:keepNext w:val="0"/>
                    <w:snapToGrid w:val="0"/>
                    <w:jc w:val="center"/>
                    <w:rPr>
                      <w:rFonts w:eastAsia="Calibri"/>
                      <w:szCs w:val="22"/>
                    </w:rPr>
                  </w:pPr>
                  <w:r w:rsidRPr="009743EA">
                    <w:rPr>
                      <w:rFonts w:eastAsia="Calibri"/>
                      <w:szCs w:val="22"/>
                    </w:rPr>
                    <w:t>X-M2M-Origin</w:t>
                  </w:r>
                </w:p>
              </w:tc>
              <w:tc>
                <w:tcPr>
                  <w:tcW w:w="4359" w:type="dxa"/>
                  <w:shd w:val="clear" w:color="auto" w:fill="auto"/>
                </w:tcPr>
                <w:p w14:paraId="65692ECC" w14:textId="77777777" w:rsidR="008B1B88" w:rsidRPr="009743EA" w:rsidRDefault="008B1B88" w:rsidP="005A2D7C">
                  <w:pPr>
                    <w:pStyle w:val="TAL"/>
                    <w:keepNext w:val="0"/>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request</w:t>
                  </w:r>
                  <w:r w:rsidR="005A3EEC" w:rsidRPr="009743EA">
                    <w:rPr>
                      <w:rFonts w:eastAsia="Calibri"/>
                      <w:szCs w:val="22"/>
                    </w:rPr>
                    <w:t xml:space="preserve"> </w:t>
                  </w:r>
                  <w:r w:rsidRPr="009743EA">
                    <w:rPr>
                      <w:rFonts w:eastAsia="Calibri"/>
                      <w:szCs w:val="22"/>
                    </w:rPr>
                    <w:t>originator</w:t>
                  </w:r>
                </w:p>
              </w:tc>
            </w:tr>
            <w:tr w:rsidR="008B1B88" w:rsidRPr="009743EA" w14:paraId="1959D4F6" w14:textId="77777777" w:rsidTr="005A2D7C">
              <w:trPr>
                <w:jc w:val="center"/>
              </w:trPr>
              <w:tc>
                <w:tcPr>
                  <w:tcW w:w="1501" w:type="dxa"/>
                  <w:shd w:val="clear" w:color="auto" w:fill="DEEAF6"/>
                </w:tcPr>
                <w:p w14:paraId="0A2116DE" w14:textId="77777777" w:rsidR="008B1B88" w:rsidRPr="009743EA" w:rsidRDefault="008B1B88" w:rsidP="005A2D7C">
                  <w:pPr>
                    <w:pStyle w:val="TAL"/>
                    <w:keepNext w:val="0"/>
                    <w:snapToGrid w:val="0"/>
                    <w:jc w:val="center"/>
                    <w:rPr>
                      <w:rFonts w:eastAsia="Calibri"/>
                      <w:szCs w:val="22"/>
                    </w:rPr>
                  </w:pPr>
                  <w:r w:rsidRPr="009743EA">
                    <w:rPr>
                      <w:rFonts w:eastAsia="Calibri"/>
                      <w:szCs w:val="22"/>
                    </w:rPr>
                    <w:t>Content-Type</w:t>
                  </w:r>
                </w:p>
              </w:tc>
              <w:tc>
                <w:tcPr>
                  <w:tcW w:w="4359" w:type="dxa"/>
                  <w:shd w:val="clear" w:color="auto" w:fill="auto"/>
                </w:tcPr>
                <w:p w14:paraId="3276F9CC" w14:textId="77777777" w:rsidR="008B1B88" w:rsidRPr="009743EA" w:rsidRDefault="008B1B88" w:rsidP="005A2D7C">
                  <w:pPr>
                    <w:pStyle w:val="TAL"/>
                    <w:keepNext w:val="0"/>
                    <w:snapToGrid w:val="0"/>
                    <w:rPr>
                      <w:rFonts w:eastAsia="Calibri"/>
                      <w:szCs w:val="22"/>
                    </w:rPr>
                  </w:pPr>
                  <w:r w:rsidRPr="009743EA">
                    <w:rPr>
                      <w:rFonts w:eastAsia="Calibri"/>
                      <w:szCs w:val="22"/>
                    </w:rPr>
                    <w:t>application/json</w:t>
                  </w:r>
                </w:p>
              </w:tc>
            </w:tr>
            <w:tr w:rsidR="00234966" w:rsidRPr="009743EA" w14:paraId="494357E7" w14:textId="77777777" w:rsidTr="005A2D7C">
              <w:trPr>
                <w:jc w:val="center"/>
              </w:trPr>
              <w:tc>
                <w:tcPr>
                  <w:tcW w:w="1501" w:type="dxa"/>
                  <w:shd w:val="clear" w:color="auto" w:fill="DEEAF6"/>
                </w:tcPr>
                <w:p w14:paraId="264BB0A5" w14:textId="77777777" w:rsidR="00234966" w:rsidRPr="009743EA" w:rsidRDefault="00234966" w:rsidP="005A2D7C">
                  <w:pPr>
                    <w:pStyle w:val="TAL"/>
                    <w:keepNext w:val="0"/>
                    <w:snapToGrid w:val="0"/>
                    <w:jc w:val="center"/>
                    <w:rPr>
                      <w:rFonts w:eastAsia="Calibri"/>
                      <w:szCs w:val="22"/>
                    </w:rPr>
                  </w:pPr>
                  <w:r w:rsidRPr="009743EA">
                    <w:rPr>
                      <w:rFonts w:eastAsia="Calibri"/>
                      <w:szCs w:val="22"/>
                    </w:rPr>
                    <w:t>X-M2M-RVI</w:t>
                  </w:r>
                </w:p>
              </w:tc>
              <w:tc>
                <w:tcPr>
                  <w:tcW w:w="4359" w:type="dxa"/>
                  <w:shd w:val="clear" w:color="auto" w:fill="auto"/>
                </w:tcPr>
                <w:p w14:paraId="40C46429" w14:textId="77777777" w:rsidR="00234966" w:rsidRPr="009743EA" w:rsidRDefault="00234966" w:rsidP="005A2D7C">
                  <w:pPr>
                    <w:pStyle w:val="TAL"/>
                    <w:keepNext w:val="0"/>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37901F0C" w14:textId="77777777" w:rsidR="008B1B88" w:rsidRPr="009743EA" w:rsidRDefault="008B1B88" w:rsidP="005A2D7C">
            <w:pPr>
              <w:pStyle w:val="TAL"/>
              <w:keepNext w:val="0"/>
              <w:snapToGrid w:val="0"/>
              <w:jc w:val="center"/>
            </w:pPr>
          </w:p>
        </w:tc>
      </w:tr>
      <w:tr w:rsidR="008B1B88" w:rsidRPr="009743EA" w14:paraId="3B5DF861" w14:textId="77777777" w:rsidTr="005A2D7C">
        <w:trPr>
          <w:cantSplit/>
          <w:jc w:val="center"/>
        </w:trPr>
        <w:tc>
          <w:tcPr>
            <w:tcW w:w="1286" w:type="dxa"/>
            <w:tcBorders>
              <w:top w:val="single" w:sz="4" w:space="0" w:color="000000"/>
              <w:left w:val="single" w:sz="4" w:space="0" w:color="000000"/>
              <w:bottom w:val="single" w:sz="4" w:space="0" w:color="000000"/>
            </w:tcBorders>
            <w:shd w:val="clear" w:color="auto" w:fill="E7E6E6"/>
          </w:tcPr>
          <w:p w14:paraId="41A65743" w14:textId="77777777" w:rsidR="008B1B88" w:rsidRPr="009743EA" w:rsidRDefault="008B1B88" w:rsidP="005C72A8">
            <w:pPr>
              <w:pStyle w:val="Default"/>
              <w:overflowPunct w:val="0"/>
              <w:jc w:val="center"/>
              <w:rPr>
                <w:color w:val="auto"/>
              </w:rPr>
            </w:pPr>
          </w:p>
          <w:p w14:paraId="256E8AA5" w14:textId="77777777" w:rsidR="008B1B88" w:rsidRPr="009743EA" w:rsidRDefault="008B1B88" w:rsidP="005C72A8">
            <w:pPr>
              <w:pStyle w:val="Default"/>
              <w:overflowPunct w:val="0"/>
              <w:jc w:val="center"/>
              <w:rPr>
                <w:b/>
                <w:sz w:val="20"/>
                <w:szCs w:val="20"/>
              </w:rPr>
            </w:pPr>
          </w:p>
          <w:p w14:paraId="1CC9A599" w14:textId="77777777" w:rsidR="008B1B88" w:rsidRPr="009743EA" w:rsidRDefault="008B1B88" w:rsidP="005C72A8">
            <w:pPr>
              <w:pStyle w:val="Default"/>
              <w:overflowPunct w:val="0"/>
              <w:jc w:val="center"/>
              <w:rPr>
                <w:b/>
                <w:sz w:val="20"/>
                <w:szCs w:val="20"/>
              </w:rPr>
            </w:pPr>
          </w:p>
          <w:p w14:paraId="7EE2A742"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58379685" w14:textId="77777777" w:rsidR="008B1B88" w:rsidRPr="009743EA" w:rsidRDefault="008B1B88" w:rsidP="005C72A8">
            <w:pPr>
              <w:pStyle w:val="Default"/>
              <w:overflowPunct w:val="0"/>
              <w:jc w:val="center"/>
              <w:rPr>
                <w:b/>
                <w:kern w:val="1"/>
              </w:rPr>
            </w:pPr>
            <w:r w:rsidRPr="009743EA">
              <w:rPr>
                <w:rFonts w:ascii="Arial" w:eastAsia="Malgun Gothic" w:hAnsi="Arial"/>
                <w:b/>
                <w:color w:val="auto"/>
                <w:kern w:val="1"/>
                <w:sz w:val="18"/>
                <w:szCs w:val="20"/>
              </w:rPr>
              <w:t>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7965CC8" w14:textId="77777777" w:rsidR="00CD17B5" w:rsidRPr="005A2D7C" w:rsidRDefault="00CD17B5" w:rsidP="005A2D7C">
            <w:pPr>
              <w:pStyle w:val="TAL"/>
              <w:rPr>
                <w:rFonts w:eastAsia="Calibri Light"/>
              </w:rPr>
            </w:pPr>
          </w:p>
          <w:p w14:paraId="0E725726" w14:textId="77777777" w:rsidR="008B1B88" w:rsidRPr="009743EA" w:rsidRDefault="00CD17B5" w:rsidP="007C39B4">
            <w:pPr>
              <w:widowControl w:val="0"/>
              <w:spacing w:after="0"/>
              <w:ind w:left="284"/>
              <w:jc w:val="both"/>
              <w:textAlignment w:val="auto"/>
              <w:rPr>
                <w:b/>
                <w:sz w:val="24"/>
              </w:rPr>
            </w:pPr>
            <w:r w:rsidRPr="009743EA">
              <w:rPr>
                <w:rFonts w:eastAsia="Calibri Light"/>
                <w:b/>
                <w:sz w:val="24"/>
              </w:rPr>
              <w:t>API/GRP/UPD/001_RCN0</w:t>
            </w:r>
          </w:p>
          <w:p w14:paraId="53861542" w14:textId="77777777" w:rsidR="008B1B88" w:rsidRPr="009743EA" w:rsidRDefault="008B1B88" w:rsidP="005C72A8">
            <w:pPr>
              <w:widowControl w:val="0"/>
              <w:spacing w:after="0"/>
              <w:ind w:left="284"/>
              <w:jc w:val="both"/>
              <w:textAlignment w:val="auto"/>
              <w:rPr>
                <w:rFonts w:ascii="Arial" w:hAnsi="Arial"/>
                <w:b/>
                <w:color w:val="0070C0"/>
                <w:sz w:val="18"/>
              </w:rPr>
            </w:pPr>
          </w:p>
          <w:p w14:paraId="59EA779E"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12FBBECB" w14:textId="77777777" w:rsidR="008B1B88" w:rsidRPr="009743EA" w:rsidRDefault="008B1B88" w:rsidP="005C72A8">
            <w:pPr>
              <w:pStyle w:val="TAL"/>
              <w:snapToGrid w:val="0"/>
              <w:ind w:left="284"/>
              <w:jc w:val="both"/>
              <w:rPr>
                <w:color w:val="0070C0"/>
              </w:rPr>
            </w:pPr>
          </w:p>
          <w:p w14:paraId="5ED335C8" w14:textId="77777777" w:rsidR="008B1B88" w:rsidRPr="009743EA" w:rsidRDefault="008B1B88" w:rsidP="005C72A8">
            <w:pPr>
              <w:pStyle w:val="TAL"/>
              <w:snapToGrid w:val="0"/>
              <w:ind w:left="284"/>
              <w:jc w:val="both"/>
              <w:rPr>
                <w:color w:val="0070C0"/>
              </w:rPr>
            </w:pPr>
            <w:r w:rsidRPr="009743EA">
              <w:rPr>
                <w:color w:val="0070C0"/>
              </w:rPr>
              <w:t>PUT /mn-name/ae_actuator/group_lamp?rcn=0 HTTP/1.1</w:t>
            </w:r>
          </w:p>
          <w:p w14:paraId="67C310CC" w14:textId="77777777" w:rsidR="008B1B88" w:rsidRPr="009743EA" w:rsidRDefault="008B1B88" w:rsidP="005C72A8">
            <w:pPr>
              <w:pStyle w:val="TAL"/>
              <w:snapToGrid w:val="0"/>
              <w:ind w:left="284"/>
              <w:jc w:val="both"/>
              <w:rPr>
                <w:color w:val="0070C0"/>
              </w:rPr>
            </w:pPr>
            <w:r w:rsidRPr="009743EA">
              <w:rPr>
                <w:color w:val="0070C0"/>
              </w:rPr>
              <w:t>Host: 192.168.0.10:8282</w:t>
            </w:r>
          </w:p>
          <w:p w14:paraId="41684577"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583DBA86" w14:textId="77777777" w:rsidR="00247D1F" w:rsidRPr="009743EA" w:rsidRDefault="00247D1F" w:rsidP="005C72A8">
            <w:pPr>
              <w:pStyle w:val="TAL"/>
              <w:snapToGrid w:val="0"/>
              <w:ind w:left="284"/>
              <w:jc w:val="both"/>
              <w:rPr>
                <w:color w:val="0070C0"/>
              </w:rPr>
            </w:pPr>
            <w:r w:rsidRPr="009743EA">
              <w:rPr>
                <w:color w:val="0070C0"/>
              </w:rPr>
              <w:t>Content-Type: application/json</w:t>
            </w:r>
          </w:p>
          <w:p w14:paraId="53298DC8" w14:textId="77777777" w:rsidR="00856D18" w:rsidRPr="009743EA" w:rsidRDefault="00856D18" w:rsidP="00856D18">
            <w:pPr>
              <w:pStyle w:val="TAL"/>
              <w:snapToGrid w:val="0"/>
              <w:ind w:left="284"/>
              <w:jc w:val="both"/>
              <w:rPr>
                <w:color w:val="0070C0"/>
              </w:rPr>
            </w:pPr>
            <w:r w:rsidRPr="009743EA">
              <w:rPr>
                <w:color w:val="0070C0"/>
              </w:rPr>
              <w:t>Accept: application/json</w:t>
            </w:r>
          </w:p>
          <w:p w14:paraId="7C310918" w14:textId="77777777" w:rsidR="008B1B88" w:rsidRPr="009743EA" w:rsidRDefault="008B1B88" w:rsidP="005C72A8">
            <w:pPr>
              <w:pStyle w:val="TAL"/>
              <w:snapToGrid w:val="0"/>
              <w:ind w:left="284"/>
              <w:jc w:val="both"/>
              <w:rPr>
                <w:color w:val="0070C0"/>
              </w:rPr>
            </w:pPr>
            <w:r w:rsidRPr="009743EA">
              <w:rPr>
                <w:color w:val="0070C0"/>
              </w:rPr>
              <w:t>X-M2M-RI: 1234</w:t>
            </w:r>
          </w:p>
          <w:p w14:paraId="0036DCF4"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53C71A3D" w14:textId="77777777" w:rsidR="008B1B88" w:rsidRPr="009743EA" w:rsidRDefault="008B1B88" w:rsidP="005C72A8">
            <w:pPr>
              <w:pStyle w:val="TAL"/>
              <w:snapToGrid w:val="0"/>
              <w:ind w:left="284"/>
              <w:jc w:val="both"/>
              <w:rPr>
                <w:color w:val="0070C0"/>
              </w:rPr>
            </w:pPr>
          </w:p>
          <w:p w14:paraId="18466656" w14:textId="77777777" w:rsidR="008B1B88" w:rsidRPr="009743EA" w:rsidRDefault="008B1B88" w:rsidP="005C72A8">
            <w:pPr>
              <w:pStyle w:val="TAL"/>
              <w:snapToGrid w:val="0"/>
              <w:ind w:left="284"/>
              <w:jc w:val="both"/>
              <w:rPr>
                <w:color w:val="0070C0"/>
              </w:rPr>
            </w:pPr>
            <w:r w:rsidRPr="009743EA">
              <w:rPr>
                <w:color w:val="0070C0"/>
              </w:rPr>
              <w:t>{</w:t>
            </w:r>
          </w:p>
          <w:p w14:paraId="5FD0C0BD" w14:textId="77777777" w:rsidR="008B1B88" w:rsidRPr="009743EA" w:rsidRDefault="00031BAD" w:rsidP="005C72A8">
            <w:pPr>
              <w:pStyle w:val="TAL"/>
              <w:snapToGrid w:val="0"/>
              <w:ind w:left="284"/>
              <w:jc w:val="both"/>
              <w:rPr>
                <w:color w:val="0070C0"/>
              </w:rPr>
            </w:pPr>
            <w:r w:rsidRPr="009743EA">
              <w:rPr>
                <w:color w:val="0070C0"/>
              </w:rPr>
              <w:t xml:space="preserve">    </w:t>
            </w:r>
            <w:r w:rsidR="008B1B88" w:rsidRPr="009743EA">
              <w:rPr>
                <w:color w:val="0070C0"/>
              </w:rPr>
              <w:t>"m2m:grp": {</w:t>
            </w:r>
          </w:p>
          <w:p w14:paraId="667F0825" w14:textId="77777777" w:rsidR="008B1B88" w:rsidRPr="009743EA" w:rsidRDefault="00031BAD" w:rsidP="005C72A8">
            <w:pPr>
              <w:pStyle w:val="TAL"/>
              <w:snapToGrid w:val="0"/>
              <w:ind w:left="284"/>
              <w:jc w:val="both"/>
              <w:rPr>
                <w:color w:val="0070C0"/>
              </w:rPr>
            </w:pPr>
            <w:r w:rsidRPr="009743EA">
              <w:rPr>
                <w:color w:val="0070C0"/>
              </w:rPr>
              <w:t xml:space="preserve">        </w:t>
            </w:r>
            <w:r w:rsidR="008B1B88" w:rsidRPr="009743EA">
              <w:rPr>
                <w:color w:val="0070C0"/>
              </w:rPr>
              <w:t>"mnm": 100</w:t>
            </w:r>
          </w:p>
          <w:p w14:paraId="32686C74" w14:textId="77777777" w:rsidR="008B1B88" w:rsidRPr="009743EA" w:rsidRDefault="008B1B88" w:rsidP="005C72A8">
            <w:pPr>
              <w:pStyle w:val="TAL"/>
              <w:snapToGrid w:val="0"/>
              <w:ind w:left="284"/>
              <w:jc w:val="both"/>
              <w:rPr>
                <w:color w:val="0070C0"/>
              </w:rPr>
            </w:pPr>
            <w:r w:rsidRPr="009743EA">
              <w:rPr>
                <w:color w:val="0070C0"/>
              </w:rPr>
              <w:t xml:space="preserve">    }</w:t>
            </w:r>
          </w:p>
          <w:p w14:paraId="6B155F07" w14:textId="77777777" w:rsidR="008B1B88" w:rsidRPr="009743EA" w:rsidRDefault="008B1B88" w:rsidP="005C72A8">
            <w:pPr>
              <w:pStyle w:val="TAL"/>
              <w:snapToGrid w:val="0"/>
              <w:ind w:left="284"/>
              <w:jc w:val="both"/>
              <w:rPr>
                <w:color w:val="0070C0"/>
              </w:rPr>
            </w:pPr>
            <w:r w:rsidRPr="009743EA">
              <w:rPr>
                <w:color w:val="0070C0"/>
              </w:rPr>
              <w:t>}</w:t>
            </w:r>
          </w:p>
          <w:p w14:paraId="2DEB74EC" w14:textId="77777777" w:rsidR="008B1B88" w:rsidRPr="009743EA" w:rsidRDefault="008B1B88" w:rsidP="005C72A8">
            <w:pPr>
              <w:pStyle w:val="TAL"/>
              <w:snapToGrid w:val="0"/>
              <w:ind w:left="284"/>
              <w:jc w:val="both"/>
              <w:rPr>
                <w:color w:val="0070C0"/>
                <w:lang w:eastAsia="ko-KR"/>
              </w:rPr>
            </w:pPr>
          </w:p>
          <w:p w14:paraId="3CF1526F" w14:textId="77777777" w:rsidR="008B1B88" w:rsidRPr="009743EA" w:rsidRDefault="008B1B88" w:rsidP="005C72A8">
            <w:pPr>
              <w:widowControl w:val="0"/>
              <w:spacing w:after="0"/>
              <w:ind w:left="284"/>
              <w:jc w:val="both"/>
              <w:textAlignment w:val="auto"/>
              <w:rPr>
                <w:rFonts w:ascii="Arial" w:hAnsi="Arial"/>
                <w:b/>
                <w:color w:val="0070C0"/>
                <w:sz w:val="18"/>
              </w:rPr>
            </w:pPr>
          </w:p>
          <w:p w14:paraId="10F437DB"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040F83A3" w14:textId="77777777" w:rsidR="008B1B88" w:rsidRPr="009743EA" w:rsidRDefault="008B1B88" w:rsidP="005C72A8">
            <w:pPr>
              <w:widowControl w:val="0"/>
              <w:spacing w:after="0"/>
              <w:ind w:left="284"/>
              <w:textAlignment w:val="auto"/>
              <w:rPr>
                <w:rFonts w:ascii="Arial" w:hAnsi="Arial"/>
                <w:color w:val="0070C0"/>
                <w:sz w:val="18"/>
              </w:rPr>
            </w:pPr>
          </w:p>
          <w:p w14:paraId="6239A4BB"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200 OK</w:t>
            </w:r>
          </w:p>
          <w:p w14:paraId="587193B1" w14:textId="77777777" w:rsidR="008B1B88" w:rsidRPr="009743EA" w:rsidRDefault="008B1B88" w:rsidP="005C72A8">
            <w:pPr>
              <w:pStyle w:val="TAL"/>
              <w:snapToGrid w:val="0"/>
              <w:ind w:left="284"/>
              <w:rPr>
                <w:color w:val="0070C0"/>
              </w:rPr>
            </w:pPr>
            <w:r w:rsidRPr="009743EA">
              <w:rPr>
                <w:color w:val="0070C0"/>
              </w:rPr>
              <w:t>Content-Location: mn-name/ae_actuator/group_lamp</w:t>
            </w:r>
          </w:p>
          <w:p w14:paraId="183BCD83" w14:textId="77777777" w:rsidR="008B1B88" w:rsidRPr="00325791" w:rsidRDefault="008B1B88" w:rsidP="005C72A8">
            <w:pPr>
              <w:pStyle w:val="TAL"/>
              <w:snapToGrid w:val="0"/>
              <w:ind w:left="284"/>
              <w:rPr>
                <w:color w:val="0070C0"/>
                <w:lang w:val="fr-FR"/>
              </w:rPr>
            </w:pPr>
            <w:r w:rsidRPr="00325791">
              <w:rPr>
                <w:color w:val="0070C0"/>
                <w:lang w:val="fr-FR"/>
              </w:rPr>
              <w:t>Content-Type: application/json</w:t>
            </w:r>
          </w:p>
          <w:p w14:paraId="4947D6C2" w14:textId="77777777" w:rsidR="008B1B88" w:rsidRPr="00325791" w:rsidRDefault="008B1B88" w:rsidP="005C72A8">
            <w:pPr>
              <w:pStyle w:val="TAL"/>
              <w:snapToGrid w:val="0"/>
              <w:ind w:left="284"/>
              <w:rPr>
                <w:color w:val="0070C0"/>
                <w:lang w:val="fr-FR"/>
              </w:rPr>
            </w:pPr>
            <w:r w:rsidRPr="00325791">
              <w:rPr>
                <w:color w:val="0070C0"/>
                <w:lang w:val="fr-FR"/>
              </w:rPr>
              <w:t>X-M2M-RI: 1234</w:t>
            </w:r>
          </w:p>
          <w:p w14:paraId="6406A4D8"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6DEEE089" w14:textId="77777777" w:rsidR="008B1B88" w:rsidRPr="009743EA" w:rsidRDefault="008B1B88" w:rsidP="005C72A8">
            <w:pPr>
              <w:pStyle w:val="TAL"/>
              <w:snapToGrid w:val="0"/>
              <w:ind w:left="284"/>
              <w:rPr>
                <w:color w:val="0070C0"/>
              </w:rPr>
            </w:pPr>
            <w:r w:rsidRPr="009743EA">
              <w:rPr>
                <w:color w:val="0070C0"/>
              </w:rPr>
              <w:t>X-M2M-RSC: 2004</w:t>
            </w:r>
          </w:p>
          <w:p w14:paraId="0028E175" w14:textId="77777777" w:rsidR="008B1B88" w:rsidRPr="009743EA" w:rsidRDefault="008B1B88" w:rsidP="005C72A8">
            <w:pPr>
              <w:pStyle w:val="TAL"/>
              <w:snapToGrid w:val="0"/>
              <w:ind w:left="284"/>
              <w:jc w:val="both"/>
              <w:rPr>
                <w:color w:val="0070C0"/>
              </w:rPr>
            </w:pPr>
          </w:p>
        </w:tc>
      </w:tr>
      <w:tr w:rsidR="008B1B88" w:rsidRPr="009743EA" w14:paraId="78CB64D7"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F0E87E5"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0B801836"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4C2D960D"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0BE240AD"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01D7D90F"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50AECE5E"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5D2FD5A6"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0F24288F"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7934B4F6" w14:textId="77777777" w:rsidR="008B1B88" w:rsidRPr="009743EA" w:rsidRDefault="008B1B88" w:rsidP="005C72A8">
            <w:pPr>
              <w:pStyle w:val="TAL"/>
              <w:snapToGrid w:val="0"/>
              <w:jc w:val="center"/>
              <w:rPr>
                <w:b/>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60F385A" w14:textId="77777777" w:rsidR="00DE3862" w:rsidRPr="005A2D7C" w:rsidRDefault="00DE3862" w:rsidP="005A2D7C">
            <w:pPr>
              <w:pStyle w:val="TAL"/>
              <w:rPr>
                <w:rFonts w:eastAsia="Calibri Light"/>
              </w:rPr>
            </w:pPr>
          </w:p>
          <w:p w14:paraId="40F1BF9E" w14:textId="77777777" w:rsidR="008B1B88" w:rsidRPr="009743EA" w:rsidRDefault="00DE3862" w:rsidP="005C72A8">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API/GRP/UPD/001</w:t>
            </w:r>
          </w:p>
          <w:p w14:paraId="1550F208" w14:textId="77777777" w:rsidR="008B1B88" w:rsidRPr="009743EA" w:rsidRDefault="00DE3862" w:rsidP="007C39B4">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API/GRP/UPD/001_RCN1</w:t>
            </w:r>
            <w:r w:rsidR="008B1B88" w:rsidRPr="009743EA">
              <w:rPr>
                <w:rFonts w:ascii="Times New Roman" w:eastAsia="Calibri Light" w:hAnsi="Times New Roman"/>
              </w:rPr>
              <w:t xml:space="preserve">    </w:t>
            </w:r>
          </w:p>
          <w:p w14:paraId="5D61EA61" w14:textId="77777777" w:rsidR="008B1B88" w:rsidRPr="009743EA" w:rsidRDefault="008B1B88" w:rsidP="005C72A8">
            <w:pPr>
              <w:widowControl w:val="0"/>
              <w:spacing w:after="0"/>
              <w:ind w:left="284"/>
              <w:jc w:val="both"/>
              <w:textAlignment w:val="auto"/>
              <w:rPr>
                <w:rFonts w:ascii="Arial" w:hAnsi="Arial"/>
                <w:b/>
                <w:color w:val="0070C0"/>
                <w:sz w:val="18"/>
              </w:rPr>
            </w:pPr>
          </w:p>
          <w:p w14:paraId="10698467"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3B090BE1" w14:textId="77777777" w:rsidR="008B1B88" w:rsidRPr="009743EA" w:rsidRDefault="008B1B88" w:rsidP="005C72A8">
            <w:pPr>
              <w:pStyle w:val="TAL"/>
              <w:snapToGrid w:val="0"/>
              <w:ind w:left="284"/>
              <w:jc w:val="both"/>
              <w:rPr>
                <w:color w:val="0070C0"/>
              </w:rPr>
            </w:pPr>
          </w:p>
          <w:p w14:paraId="651993DF" w14:textId="77777777" w:rsidR="008B1B88" w:rsidRPr="009743EA" w:rsidRDefault="008B1B88" w:rsidP="005C72A8">
            <w:pPr>
              <w:pStyle w:val="TAL"/>
              <w:snapToGrid w:val="0"/>
              <w:ind w:left="284"/>
              <w:jc w:val="both"/>
              <w:rPr>
                <w:color w:val="0070C0"/>
              </w:rPr>
            </w:pPr>
            <w:r w:rsidRPr="009743EA">
              <w:rPr>
                <w:color w:val="0070C0"/>
              </w:rPr>
              <w:t>PUT /mn-name/ae_actuator/group_lamp?rcn=1 HTTP/1.1</w:t>
            </w:r>
          </w:p>
          <w:p w14:paraId="214AC9C0" w14:textId="77777777" w:rsidR="008B1B88" w:rsidRPr="009743EA" w:rsidRDefault="008B1B88" w:rsidP="005C72A8">
            <w:pPr>
              <w:pStyle w:val="TAL"/>
              <w:snapToGrid w:val="0"/>
              <w:ind w:left="284"/>
              <w:jc w:val="both"/>
              <w:rPr>
                <w:color w:val="0070C0"/>
              </w:rPr>
            </w:pPr>
            <w:r w:rsidRPr="009743EA">
              <w:rPr>
                <w:color w:val="0070C0"/>
              </w:rPr>
              <w:t>Host: 192.168.0.10:8282</w:t>
            </w:r>
          </w:p>
          <w:p w14:paraId="4D2A8844"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73BA7769" w14:textId="77777777" w:rsidR="00247D1F" w:rsidRPr="009743EA" w:rsidRDefault="00247D1F" w:rsidP="005C72A8">
            <w:pPr>
              <w:pStyle w:val="TAL"/>
              <w:snapToGrid w:val="0"/>
              <w:ind w:left="284"/>
              <w:jc w:val="both"/>
              <w:rPr>
                <w:color w:val="0070C0"/>
              </w:rPr>
            </w:pPr>
            <w:r w:rsidRPr="009743EA">
              <w:rPr>
                <w:color w:val="0070C0"/>
              </w:rPr>
              <w:t>Content-Type: application/json</w:t>
            </w:r>
          </w:p>
          <w:p w14:paraId="5383E7C3" w14:textId="77777777" w:rsidR="00856D18" w:rsidRPr="009743EA" w:rsidRDefault="00856D18" w:rsidP="00856D18">
            <w:pPr>
              <w:pStyle w:val="TAL"/>
              <w:snapToGrid w:val="0"/>
              <w:ind w:left="284"/>
              <w:jc w:val="both"/>
              <w:rPr>
                <w:color w:val="0070C0"/>
              </w:rPr>
            </w:pPr>
            <w:r w:rsidRPr="009743EA">
              <w:rPr>
                <w:color w:val="0070C0"/>
              </w:rPr>
              <w:t>Accept: application/json</w:t>
            </w:r>
          </w:p>
          <w:p w14:paraId="065EFDFC" w14:textId="77777777" w:rsidR="008B1B88" w:rsidRPr="009743EA" w:rsidRDefault="008B1B88" w:rsidP="005C72A8">
            <w:pPr>
              <w:pStyle w:val="TAL"/>
              <w:snapToGrid w:val="0"/>
              <w:ind w:left="284"/>
              <w:jc w:val="both"/>
              <w:rPr>
                <w:color w:val="0070C0"/>
              </w:rPr>
            </w:pPr>
            <w:r w:rsidRPr="009743EA">
              <w:rPr>
                <w:color w:val="0070C0"/>
              </w:rPr>
              <w:t>X-M2M-RI: 1234</w:t>
            </w:r>
          </w:p>
          <w:p w14:paraId="05424D5F"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5B9ED80D" w14:textId="77777777" w:rsidR="008B1B88" w:rsidRPr="009743EA" w:rsidRDefault="008B1B88" w:rsidP="005C72A8">
            <w:pPr>
              <w:pStyle w:val="TAL"/>
              <w:snapToGrid w:val="0"/>
              <w:ind w:left="284"/>
              <w:jc w:val="both"/>
              <w:rPr>
                <w:color w:val="0070C0"/>
              </w:rPr>
            </w:pPr>
          </w:p>
          <w:p w14:paraId="77D360CE" w14:textId="77777777" w:rsidR="008B1B88" w:rsidRPr="009743EA" w:rsidRDefault="008B1B88" w:rsidP="005C72A8">
            <w:pPr>
              <w:pStyle w:val="TAL"/>
              <w:snapToGrid w:val="0"/>
              <w:ind w:left="284"/>
              <w:jc w:val="both"/>
              <w:rPr>
                <w:color w:val="0070C0"/>
              </w:rPr>
            </w:pPr>
            <w:r w:rsidRPr="009743EA">
              <w:rPr>
                <w:color w:val="0070C0"/>
              </w:rPr>
              <w:t>{</w:t>
            </w:r>
          </w:p>
          <w:p w14:paraId="0335C93C" w14:textId="77777777" w:rsidR="008B1B88" w:rsidRPr="009743EA" w:rsidRDefault="008B1B88" w:rsidP="005C72A8">
            <w:pPr>
              <w:pStyle w:val="TAL"/>
              <w:snapToGrid w:val="0"/>
              <w:ind w:left="284"/>
              <w:jc w:val="both"/>
              <w:rPr>
                <w:color w:val="0070C0"/>
              </w:rPr>
            </w:pPr>
            <w:r w:rsidRPr="009743EA">
              <w:rPr>
                <w:color w:val="0070C0"/>
              </w:rPr>
              <w:tab/>
              <w:t>"m2m:grp": {</w:t>
            </w:r>
          </w:p>
          <w:p w14:paraId="4175A2CB" w14:textId="77777777" w:rsidR="008B1B88" w:rsidRPr="009743EA" w:rsidRDefault="008B1B88" w:rsidP="005C72A8">
            <w:pPr>
              <w:pStyle w:val="TAL"/>
              <w:snapToGrid w:val="0"/>
              <w:ind w:left="284"/>
              <w:jc w:val="both"/>
              <w:rPr>
                <w:color w:val="0070C0"/>
              </w:rPr>
            </w:pPr>
            <w:r w:rsidRPr="009743EA">
              <w:rPr>
                <w:color w:val="0070C0"/>
              </w:rPr>
              <w:tab/>
              <w:t xml:space="preserve">        "mnm": 100</w:t>
            </w:r>
          </w:p>
          <w:p w14:paraId="58F30EBA" w14:textId="77777777" w:rsidR="008B1B88" w:rsidRPr="009743EA" w:rsidRDefault="008B1B88" w:rsidP="005C72A8">
            <w:pPr>
              <w:pStyle w:val="TAL"/>
              <w:snapToGrid w:val="0"/>
              <w:ind w:left="284"/>
              <w:jc w:val="both"/>
              <w:rPr>
                <w:color w:val="0070C0"/>
              </w:rPr>
            </w:pPr>
            <w:r w:rsidRPr="009743EA">
              <w:rPr>
                <w:color w:val="0070C0"/>
              </w:rPr>
              <w:t xml:space="preserve">      }</w:t>
            </w:r>
          </w:p>
          <w:p w14:paraId="7F88E343" w14:textId="77777777" w:rsidR="008B1B88" w:rsidRPr="009743EA" w:rsidRDefault="008B1B88" w:rsidP="005C72A8">
            <w:pPr>
              <w:pStyle w:val="TAL"/>
              <w:snapToGrid w:val="0"/>
              <w:ind w:left="284"/>
              <w:jc w:val="both"/>
              <w:rPr>
                <w:color w:val="0070C0"/>
              </w:rPr>
            </w:pPr>
            <w:r w:rsidRPr="009743EA">
              <w:rPr>
                <w:color w:val="0070C0"/>
              </w:rPr>
              <w:t>}</w:t>
            </w:r>
          </w:p>
          <w:p w14:paraId="41837E8C" w14:textId="77777777" w:rsidR="008B1B88" w:rsidRPr="009743EA" w:rsidRDefault="008B1B88" w:rsidP="005C72A8">
            <w:pPr>
              <w:pStyle w:val="TAL"/>
              <w:snapToGrid w:val="0"/>
              <w:ind w:left="284"/>
              <w:jc w:val="both"/>
              <w:rPr>
                <w:color w:val="0070C0"/>
              </w:rPr>
            </w:pPr>
          </w:p>
          <w:p w14:paraId="6C9A886A" w14:textId="77777777" w:rsidR="008B1B88" w:rsidRPr="009743EA" w:rsidRDefault="008B1B88" w:rsidP="005C72A8">
            <w:pPr>
              <w:widowControl w:val="0"/>
              <w:spacing w:after="0"/>
              <w:ind w:left="284"/>
              <w:jc w:val="both"/>
              <w:textAlignment w:val="auto"/>
              <w:rPr>
                <w:rFonts w:ascii="Arial" w:hAnsi="Arial"/>
                <w:b/>
                <w:color w:val="0070C0"/>
                <w:sz w:val="18"/>
              </w:rPr>
            </w:pPr>
          </w:p>
          <w:p w14:paraId="7F703640"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0EDE3D40" w14:textId="77777777" w:rsidR="008B1B88" w:rsidRPr="009743EA" w:rsidRDefault="008B1B88" w:rsidP="005C72A8">
            <w:pPr>
              <w:widowControl w:val="0"/>
              <w:spacing w:after="0"/>
              <w:ind w:left="284"/>
              <w:textAlignment w:val="auto"/>
              <w:rPr>
                <w:rFonts w:ascii="Arial" w:hAnsi="Arial"/>
                <w:color w:val="0070C0"/>
                <w:sz w:val="18"/>
              </w:rPr>
            </w:pPr>
          </w:p>
          <w:p w14:paraId="7EE0676F"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200 OK</w:t>
            </w:r>
          </w:p>
          <w:p w14:paraId="01ED0D75" w14:textId="77777777" w:rsidR="008B1B88" w:rsidRPr="009743EA" w:rsidRDefault="008B1B88" w:rsidP="005C72A8">
            <w:pPr>
              <w:pStyle w:val="TAL"/>
              <w:snapToGrid w:val="0"/>
              <w:ind w:left="284"/>
              <w:rPr>
                <w:color w:val="0070C0"/>
              </w:rPr>
            </w:pPr>
            <w:r w:rsidRPr="009743EA">
              <w:rPr>
                <w:color w:val="0070C0"/>
              </w:rPr>
              <w:t>Content-Location: mn-name/ae_actuator/group_lamp</w:t>
            </w:r>
          </w:p>
          <w:p w14:paraId="7E29E5FE" w14:textId="77777777" w:rsidR="008B1B88" w:rsidRPr="00325791" w:rsidRDefault="008B1B88" w:rsidP="005C72A8">
            <w:pPr>
              <w:pStyle w:val="TAL"/>
              <w:snapToGrid w:val="0"/>
              <w:ind w:left="284"/>
              <w:rPr>
                <w:color w:val="0070C0"/>
                <w:lang w:val="fr-FR"/>
              </w:rPr>
            </w:pPr>
            <w:r w:rsidRPr="00325791">
              <w:rPr>
                <w:color w:val="0070C0"/>
                <w:lang w:val="fr-FR"/>
              </w:rPr>
              <w:t>Content-Type: application/json</w:t>
            </w:r>
          </w:p>
          <w:p w14:paraId="28692CBA" w14:textId="77777777" w:rsidR="008B1B88" w:rsidRPr="00325791" w:rsidRDefault="008B1B88" w:rsidP="005C72A8">
            <w:pPr>
              <w:pStyle w:val="TAL"/>
              <w:snapToGrid w:val="0"/>
              <w:ind w:left="284"/>
              <w:rPr>
                <w:color w:val="0070C0"/>
                <w:lang w:val="fr-FR"/>
              </w:rPr>
            </w:pPr>
            <w:r w:rsidRPr="00325791">
              <w:rPr>
                <w:color w:val="0070C0"/>
                <w:lang w:val="fr-FR"/>
              </w:rPr>
              <w:t>X-M2M-RI: 1234</w:t>
            </w:r>
          </w:p>
          <w:p w14:paraId="65E591E4"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331ACC1E" w14:textId="77777777" w:rsidR="008B1B88" w:rsidRPr="009743EA" w:rsidRDefault="008B1B88" w:rsidP="005C72A8">
            <w:pPr>
              <w:pStyle w:val="TAL"/>
              <w:snapToGrid w:val="0"/>
              <w:ind w:left="284"/>
              <w:rPr>
                <w:color w:val="0070C0"/>
              </w:rPr>
            </w:pPr>
            <w:r w:rsidRPr="009743EA">
              <w:rPr>
                <w:color w:val="0070C0"/>
              </w:rPr>
              <w:t>X-M2M-RSC: 2004</w:t>
            </w:r>
          </w:p>
          <w:p w14:paraId="26157125" w14:textId="77777777" w:rsidR="008B1B88" w:rsidRPr="009743EA" w:rsidRDefault="008B1B88" w:rsidP="005C72A8">
            <w:pPr>
              <w:pStyle w:val="TAL"/>
              <w:snapToGrid w:val="0"/>
              <w:ind w:left="284"/>
              <w:rPr>
                <w:color w:val="0070C0"/>
              </w:rPr>
            </w:pPr>
          </w:p>
          <w:p w14:paraId="1FA24E8B" w14:textId="77777777" w:rsidR="008B1B88" w:rsidRPr="009743EA" w:rsidRDefault="008B1B88" w:rsidP="005C72A8">
            <w:pPr>
              <w:pStyle w:val="TAL"/>
              <w:snapToGrid w:val="0"/>
              <w:ind w:left="284"/>
              <w:rPr>
                <w:color w:val="0070C0"/>
              </w:rPr>
            </w:pPr>
            <w:r w:rsidRPr="009743EA">
              <w:rPr>
                <w:color w:val="0070C0"/>
              </w:rPr>
              <w:t>{</w:t>
            </w:r>
          </w:p>
          <w:p w14:paraId="30ABE385" w14:textId="77777777" w:rsidR="008B1B88" w:rsidRPr="009743EA" w:rsidRDefault="008B1B88" w:rsidP="005C72A8">
            <w:pPr>
              <w:pStyle w:val="TAL"/>
              <w:snapToGrid w:val="0"/>
              <w:ind w:left="284"/>
              <w:rPr>
                <w:color w:val="0070C0"/>
              </w:rPr>
            </w:pPr>
            <w:r w:rsidRPr="009743EA">
              <w:rPr>
                <w:color w:val="0070C0"/>
              </w:rPr>
              <w:t xml:space="preserve">    "m2m:grp": {</w:t>
            </w:r>
          </w:p>
          <w:p w14:paraId="4D44218F" w14:textId="77777777" w:rsidR="008B1B88" w:rsidRPr="009743EA" w:rsidRDefault="008B1B88" w:rsidP="005C72A8">
            <w:pPr>
              <w:pStyle w:val="TAL"/>
              <w:snapToGrid w:val="0"/>
              <w:ind w:left="284"/>
              <w:rPr>
                <w:color w:val="0070C0"/>
              </w:rPr>
            </w:pPr>
            <w:r w:rsidRPr="009743EA">
              <w:rPr>
                <w:color w:val="0070C0"/>
              </w:rPr>
              <w:t xml:space="preserve">        "rn": "group_lamp",</w:t>
            </w:r>
          </w:p>
          <w:p w14:paraId="49C84649" w14:textId="77777777" w:rsidR="008B1B88" w:rsidRPr="009743EA" w:rsidRDefault="008B1B88" w:rsidP="005C72A8">
            <w:pPr>
              <w:pStyle w:val="TAL"/>
              <w:snapToGrid w:val="0"/>
              <w:ind w:left="284"/>
              <w:rPr>
                <w:color w:val="0070C0"/>
              </w:rPr>
            </w:pPr>
            <w:r w:rsidRPr="009743EA">
              <w:rPr>
                <w:color w:val="0070C0"/>
              </w:rPr>
              <w:t xml:space="preserve">        "ty": 9,</w:t>
            </w:r>
          </w:p>
          <w:p w14:paraId="233D4878" w14:textId="77777777" w:rsidR="008B1B88" w:rsidRPr="009743EA" w:rsidRDefault="008B1B88" w:rsidP="005C72A8">
            <w:pPr>
              <w:pStyle w:val="TAL"/>
              <w:snapToGrid w:val="0"/>
              <w:ind w:left="284"/>
              <w:rPr>
                <w:color w:val="0070C0"/>
              </w:rPr>
            </w:pPr>
            <w:r w:rsidRPr="009743EA">
              <w:rPr>
                <w:color w:val="0070C0"/>
              </w:rPr>
              <w:t xml:space="preserve">        "ri": "GRP792482146823489621",</w:t>
            </w:r>
          </w:p>
          <w:p w14:paraId="0111F74B" w14:textId="77777777" w:rsidR="008B1B88" w:rsidRPr="009743EA" w:rsidRDefault="008B1B88" w:rsidP="005C72A8">
            <w:pPr>
              <w:pStyle w:val="TAL"/>
              <w:snapToGrid w:val="0"/>
              <w:ind w:left="284"/>
              <w:rPr>
                <w:color w:val="0070C0"/>
              </w:rPr>
            </w:pPr>
            <w:r w:rsidRPr="009743EA">
              <w:rPr>
                <w:color w:val="0070C0"/>
              </w:rPr>
              <w:t xml:space="preserve">        "pi": "CAE5630283216026458665",</w:t>
            </w:r>
          </w:p>
          <w:p w14:paraId="2948A79A" w14:textId="77777777" w:rsidR="008B1B88" w:rsidRPr="00325791" w:rsidRDefault="008B1B88" w:rsidP="005C72A8">
            <w:pPr>
              <w:pStyle w:val="TAL"/>
              <w:snapToGrid w:val="0"/>
              <w:ind w:left="284"/>
              <w:rPr>
                <w:color w:val="0070C0"/>
                <w:lang w:val="fr-FR"/>
              </w:rPr>
            </w:pPr>
            <w:r w:rsidRPr="009743EA">
              <w:rPr>
                <w:color w:val="0070C0"/>
              </w:rPr>
              <w:t xml:space="preserve">        </w:t>
            </w:r>
            <w:r w:rsidRPr="00325791">
              <w:rPr>
                <w:color w:val="0070C0"/>
                <w:lang w:val="fr-FR"/>
              </w:rPr>
              <w:t>"ct": "20171212T170445",</w:t>
            </w:r>
          </w:p>
          <w:p w14:paraId="635290FE" w14:textId="77777777" w:rsidR="008B1B88" w:rsidRPr="00325791" w:rsidRDefault="008B1B88" w:rsidP="005C72A8">
            <w:pPr>
              <w:pStyle w:val="TAL"/>
              <w:snapToGrid w:val="0"/>
              <w:ind w:left="284"/>
              <w:rPr>
                <w:color w:val="0070C0"/>
                <w:lang w:val="fr-FR"/>
              </w:rPr>
            </w:pPr>
            <w:r w:rsidRPr="00325791">
              <w:rPr>
                <w:color w:val="0070C0"/>
                <w:lang w:val="fr-FR"/>
              </w:rPr>
              <w:t xml:space="preserve">        "lt": "20171212T170445",</w:t>
            </w:r>
          </w:p>
          <w:p w14:paraId="719141A4" w14:textId="77777777" w:rsidR="008B1B88" w:rsidRPr="00325791" w:rsidRDefault="008B1B88" w:rsidP="005C72A8">
            <w:pPr>
              <w:pStyle w:val="TAL"/>
              <w:snapToGrid w:val="0"/>
              <w:ind w:left="284"/>
              <w:rPr>
                <w:color w:val="0070C0"/>
                <w:lang w:val="fr-FR"/>
              </w:rPr>
            </w:pPr>
            <w:r w:rsidRPr="00325791">
              <w:rPr>
                <w:color w:val="0070C0"/>
                <w:lang w:val="fr-FR"/>
              </w:rPr>
              <w:lastRenderedPageBreak/>
              <w:t xml:space="preserve">        "mt": 3,</w:t>
            </w:r>
          </w:p>
          <w:p w14:paraId="6C901F2B" w14:textId="77777777" w:rsidR="008B1B88" w:rsidRPr="00325791" w:rsidRDefault="008B1B88" w:rsidP="005C72A8">
            <w:pPr>
              <w:pStyle w:val="TAL"/>
              <w:snapToGrid w:val="0"/>
              <w:ind w:left="284"/>
              <w:rPr>
                <w:color w:val="0070C0"/>
                <w:lang w:val="fr-FR"/>
              </w:rPr>
            </w:pPr>
            <w:r w:rsidRPr="00325791">
              <w:rPr>
                <w:color w:val="0070C0"/>
                <w:lang w:val="fr-FR"/>
              </w:rPr>
              <w:t xml:space="preserve">        "cnm": 2,</w:t>
            </w:r>
          </w:p>
          <w:p w14:paraId="7008B8B8" w14:textId="77777777" w:rsidR="008B1B88" w:rsidRPr="009743EA" w:rsidRDefault="008B1B88" w:rsidP="005C72A8">
            <w:pPr>
              <w:pStyle w:val="TAL"/>
              <w:snapToGrid w:val="0"/>
              <w:ind w:left="284"/>
              <w:rPr>
                <w:color w:val="0070C0"/>
              </w:rPr>
            </w:pPr>
            <w:r w:rsidRPr="00325791">
              <w:rPr>
                <w:color w:val="0070C0"/>
                <w:lang w:val="fr-FR"/>
              </w:rPr>
              <w:t xml:space="preserve">        </w:t>
            </w:r>
            <w:r w:rsidRPr="009743EA">
              <w:rPr>
                <w:color w:val="0070C0"/>
              </w:rPr>
              <w:t>"mnm": 100,</w:t>
            </w:r>
          </w:p>
          <w:p w14:paraId="19A34DAD" w14:textId="77777777" w:rsidR="008B1B88" w:rsidRPr="009743EA" w:rsidRDefault="008B1B88" w:rsidP="005C72A8">
            <w:pPr>
              <w:pStyle w:val="TAL"/>
              <w:snapToGrid w:val="0"/>
              <w:ind w:left="284"/>
              <w:jc w:val="both"/>
              <w:rPr>
                <w:color w:val="0070C0"/>
              </w:rPr>
            </w:pPr>
            <w:r w:rsidRPr="009743EA">
              <w:rPr>
                <w:color w:val="0070C0"/>
              </w:rPr>
              <w:t xml:space="preserve">        "mid": </w:t>
            </w:r>
            <w:r w:rsidRPr="005A2D7C">
              <w:t>[</w:t>
            </w:r>
          </w:p>
          <w:p w14:paraId="28E7AFCE" w14:textId="77777777" w:rsidR="008B1B88" w:rsidRPr="009743EA" w:rsidRDefault="008B1B88" w:rsidP="005C72A8">
            <w:pPr>
              <w:pStyle w:val="TAL"/>
              <w:snapToGrid w:val="0"/>
              <w:ind w:left="284"/>
              <w:jc w:val="both"/>
              <w:rPr>
                <w:color w:val="0070C0"/>
                <w:lang w:eastAsia="ko-KR"/>
              </w:rPr>
            </w:pPr>
            <w:r w:rsidRPr="009743EA">
              <w:rPr>
                <w:color w:val="0070C0"/>
                <w:lang w:eastAsia="ko-KR"/>
              </w:rPr>
              <w:t xml:space="preserve">            "mn-name/ae_actuator/lamp_container1</w:t>
            </w:r>
            <w:r w:rsidRPr="009743EA">
              <w:rPr>
                <w:color w:val="0070C0"/>
              </w:rPr>
              <w:t>"</w:t>
            </w:r>
            <w:r w:rsidRPr="009743EA">
              <w:rPr>
                <w:color w:val="0070C0"/>
                <w:lang w:eastAsia="ko-KR"/>
              </w:rPr>
              <w:t>,</w:t>
            </w:r>
          </w:p>
          <w:p w14:paraId="5B503006" w14:textId="77777777" w:rsidR="008B1B88" w:rsidRPr="009743EA" w:rsidRDefault="008B1B88" w:rsidP="005C72A8">
            <w:pPr>
              <w:pStyle w:val="TAL"/>
              <w:snapToGrid w:val="0"/>
              <w:ind w:left="284"/>
              <w:jc w:val="both"/>
              <w:rPr>
                <w:color w:val="0070C0"/>
                <w:lang w:eastAsia="ko-KR"/>
              </w:rPr>
            </w:pPr>
            <w:r w:rsidRPr="009743EA">
              <w:rPr>
                <w:color w:val="0070C0"/>
                <w:lang w:eastAsia="ko-KR"/>
              </w:rPr>
              <w:t xml:space="preserve">            "mn-name/ae_actuator/lamp_container2</w:t>
            </w:r>
            <w:r w:rsidRPr="009743EA">
              <w:rPr>
                <w:color w:val="0070C0"/>
              </w:rPr>
              <w:t>"</w:t>
            </w:r>
          </w:p>
          <w:p w14:paraId="2E4F4D3E" w14:textId="77777777" w:rsidR="008B1B88" w:rsidRPr="009743EA" w:rsidRDefault="008B1B88" w:rsidP="005C72A8">
            <w:pPr>
              <w:pStyle w:val="TAL"/>
              <w:snapToGrid w:val="0"/>
              <w:ind w:left="284"/>
              <w:rPr>
                <w:color w:val="0070C0"/>
                <w:lang w:eastAsia="ko-KR"/>
              </w:rPr>
            </w:pPr>
            <w:r w:rsidRPr="009743EA">
              <w:rPr>
                <w:color w:val="0070C0"/>
                <w:lang w:eastAsia="ko-KR"/>
              </w:rPr>
              <w:t xml:space="preserve">  </w:t>
            </w:r>
            <w:r w:rsidRPr="009743EA">
              <w:rPr>
                <w:rFonts w:hint="eastAsia"/>
                <w:color w:val="0070C0"/>
                <w:lang w:eastAsia="ko-KR"/>
              </w:rPr>
              <w:t xml:space="preserve">      ]</w:t>
            </w:r>
          </w:p>
          <w:p w14:paraId="33530F0D" w14:textId="77777777" w:rsidR="008B1B88" w:rsidRPr="005A2D7C" w:rsidRDefault="008B1B88" w:rsidP="005C72A8">
            <w:pPr>
              <w:pStyle w:val="TAL"/>
              <w:snapToGrid w:val="0"/>
              <w:ind w:left="284"/>
              <w:rPr>
                <w:color w:val="0070C0"/>
              </w:rPr>
            </w:pPr>
            <w:r w:rsidRPr="009743EA">
              <w:rPr>
                <w:color w:val="0070C0"/>
              </w:rPr>
              <w:t xml:space="preserve">        </w:t>
            </w:r>
            <w:r w:rsidRPr="005A2D7C">
              <w:rPr>
                <w:color w:val="0070C0"/>
              </w:rPr>
              <w:t>"mtv": true,</w:t>
            </w:r>
          </w:p>
          <w:p w14:paraId="14754329" w14:textId="77777777" w:rsidR="008B1B88" w:rsidRPr="005A2D7C" w:rsidRDefault="008B1B88" w:rsidP="005C72A8">
            <w:pPr>
              <w:pStyle w:val="TAL"/>
              <w:snapToGrid w:val="0"/>
              <w:ind w:left="284"/>
              <w:rPr>
                <w:color w:val="0070C0"/>
              </w:rPr>
            </w:pPr>
            <w:r w:rsidRPr="005A2D7C">
              <w:rPr>
                <w:color w:val="0070C0"/>
              </w:rPr>
              <w:t xml:space="preserve">        "csy": 1</w:t>
            </w:r>
          </w:p>
          <w:p w14:paraId="719E42C6" w14:textId="77777777" w:rsidR="008B1B88" w:rsidRPr="005A2D7C" w:rsidRDefault="008B1B88" w:rsidP="005C72A8">
            <w:pPr>
              <w:pStyle w:val="TAL"/>
              <w:snapToGrid w:val="0"/>
              <w:ind w:left="284"/>
              <w:rPr>
                <w:color w:val="0070C0"/>
              </w:rPr>
            </w:pPr>
            <w:r w:rsidRPr="005A2D7C">
              <w:rPr>
                <w:color w:val="0070C0"/>
              </w:rPr>
              <w:t xml:space="preserve">    }</w:t>
            </w:r>
          </w:p>
          <w:p w14:paraId="5F749FB0" w14:textId="77777777" w:rsidR="008B1B88" w:rsidRPr="005A2D7C" w:rsidRDefault="008B1B88" w:rsidP="005C72A8">
            <w:pPr>
              <w:pStyle w:val="TAL"/>
              <w:snapToGrid w:val="0"/>
              <w:ind w:left="284"/>
              <w:rPr>
                <w:color w:val="0070C0"/>
              </w:rPr>
            </w:pPr>
            <w:r w:rsidRPr="005A2D7C">
              <w:rPr>
                <w:color w:val="0070C0"/>
              </w:rPr>
              <w:t>}</w:t>
            </w:r>
          </w:p>
          <w:p w14:paraId="181F0339" w14:textId="77777777" w:rsidR="008B1B88" w:rsidRPr="009743EA" w:rsidRDefault="008B1B88" w:rsidP="005C72A8">
            <w:pPr>
              <w:pStyle w:val="TAL"/>
              <w:snapToGrid w:val="0"/>
              <w:ind w:left="284"/>
            </w:pPr>
          </w:p>
        </w:tc>
      </w:tr>
    </w:tbl>
    <w:p w14:paraId="2DE882B8" w14:textId="77777777" w:rsidR="008B1B88" w:rsidRPr="005A2D7C" w:rsidRDefault="008B1B88" w:rsidP="008B1B88"/>
    <w:p w14:paraId="4BEB9500" w14:textId="77777777" w:rsidR="008B1B88" w:rsidRPr="009743EA" w:rsidRDefault="008B1B88" w:rsidP="008B1B88">
      <w:pPr>
        <w:pStyle w:val="Heading4"/>
      </w:pPr>
      <w:bookmarkStart w:id="517" w:name="_Toc49420762"/>
      <w:bookmarkStart w:id="518" w:name="_Toc49507576"/>
      <w:bookmarkStart w:id="519" w:name="_Toc49507688"/>
      <w:bookmarkStart w:id="520" w:name="_Toc532286389"/>
      <w:bookmarkStart w:id="521" w:name="_Toc532286525"/>
      <w:bookmarkStart w:id="522" w:name="_Toc46154431"/>
      <w:bookmarkStart w:id="523" w:name="_Toc71708865"/>
      <w:r w:rsidRPr="009743EA">
        <w:t>6.2.10.4</w:t>
      </w:r>
      <w:r w:rsidRPr="009743EA">
        <w:tab/>
        <w:t>API-GRP-DEL</w:t>
      </w:r>
      <w:bookmarkEnd w:id="517"/>
      <w:bookmarkEnd w:id="518"/>
      <w:bookmarkEnd w:id="519"/>
      <w:bookmarkEnd w:id="520"/>
      <w:bookmarkEnd w:id="521"/>
      <w:bookmarkEnd w:id="522"/>
      <w:bookmarkEnd w:id="523"/>
    </w:p>
    <w:tbl>
      <w:tblPr>
        <w:tblW w:w="9659" w:type="dxa"/>
        <w:jc w:val="center"/>
        <w:tblLayout w:type="fixed"/>
        <w:tblCellMar>
          <w:left w:w="28" w:type="dxa"/>
        </w:tblCellMar>
        <w:tblLook w:val="0000" w:firstRow="0" w:lastRow="0" w:firstColumn="0" w:lastColumn="0" w:noHBand="0" w:noVBand="0"/>
      </w:tblPr>
      <w:tblGrid>
        <w:gridCol w:w="1286"/>
        <w:gridCol w:w="8373"/>
      </w:tblGrid>
      <w:tr w:rsidR="008B1B88" w:rsidRPr="009743EA" w14:paraId="23113AC2"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7BFF7C5" w14:textId="77777777" w:rsidR="008B1B88" w:rsidRPr="009743EA" w:rsidRDefault="008B1B88" w:rsidP="005C72A8">
            <w:pPr>
              <w:pStyle w:val="TAL"/>
              <w:snapToGrid w:val="0"/>
              <w:jc w:val="center"/>
              <w:rPr>
                <w:b/>
              </w:rPr>
            </w:pPr>
          </w:p>
          <w:p w14:paraId="0A910115" w14:textId="77777777" w:rsidR="008B1B88" w:rsidRPr="009743EA" w:rsidRDefault="008B1B88"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7E3452A" w14:textId="77777777" w:rsidR="008B1B88" w:rsidRPr="005A2D7C" w:rsidRDefault="008B1B88" w:rsidP="005A2D7C">
            <w:pPr>
              <w:pStyle w:val="TAL"/>
              <w:rPr>
                <w:rFonts w:eastAsia="Calibri Light"/>
              </w:rPr>
            </w:pPr>
            <w:r w:rsidRPr="005A2D7C">
              <w:rPr>
                <w:rFonts w:eastAsia="Calibri Light"/>
              </w:rPr>
              <w:t>API/GRP/DEL/001</w:t>
            </w:r>
          </w:p>
          <w:p w14:paraId="64E1417C" w14:textId="77777777" w:rsidR="008B1B88" w:rsidRPr="005A2D7C" w:rsidRDefault="008B1B88" w:rsidP="005A2D7C">
            <w:pPr>
              <w:pStyle w:val="TAL"/>
              <w:rPr>
                <w:rFonts w:eastAsia="Calibri Light"/>
              </w:rPr>
            </w:pPr>
            <w:r w:rsidRPr="005A2D7C">
              <w:rPr>
                <w:rFonts w:eastAsia="Calibri Light"/>
              </w:rPr>
              <w:t>API/GRP/DEL/001_RCN0</w:t>
            </w:r>
          </w:p>
          <w:p w14:paraId="309A1B2C" w14:textId="77777777" w:rsidR="008B1B88" w:rsidRPr="005A2D7C" w:rsidRDefault="008B1B88" w:rsidP="005A2D7C">
            <w:pPr>
              <w:pStyle w:val="TAL"/>
            </w:pPr>
            <w:r w:rsidRPr="005A2D7C">
              <w:rPr>
                <w:rFonts w:eastAsia="Calibri Light"/>
              </w:rPr>
              <w:t>API/GRP/DEL/001_RCN1</w:t>
            </w:r>
          </w:p>
        </w:tc>
      </w:tr>
      <w:tr w:rsidR="008B1B88" w:rsidRPr="009743EA" w14:paraId="46EBF74C"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707DACC" w14:textId="77777777" w:rsidR="008B1B88" w:rsidRPr="009743EA" w:rsidRDefault="008B1B88"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61B866" w14:textId="77777777" w:rsidR="008B1B88" w:rsidRPr="005A2D7C" w:rsidRDefault="008B1B88" w:rsidP="005A2D7C">
            <w:pPr>
              <w:pStyle w:val="TAL"/>
              <w:rPr>
                <w:rFonts w:eastAsia="Calibri Light"/>
              </w:rPr>
            </w:pPr>
            <w:r w:rsidRPr="005A2D7C">
              <w:rPr>
                <w:rFonts w:eastAsia="Calibri Light"/>
              </w:rPr>
              <w:t xml:space="preserve">&lt;group&gt; resource DELETE with </w:t>
            </w:r>
            <w:r w:rsidR="00984FEF" w:rsidRPr="005A2D7C">
              <w:rPr>
                <w:rFonts w:eastAsia="Calibri Light"/>
              </w:rPr>
              <w:t>resultContent</w:t>
            </w:r>
            <w:r w:rsidRPr="005A2D7C">
              <w:rPr>
                <w:rFonts w:eastAsia="Calibri Light"/>
              </w:rPr>
              <w:t xml:space="preserve"> parameter</w:t>
            </w:r>
          </w:p>
        </w:tc>
      </w:tr>
      <w:tr w:rsidR="008B1B88" w:rsidRPr="009743EA" w14:paraId="7D3C0056"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657AFB12" w14:textId="77777777" w:rsidR="008B1B88" w:rsidRPr="009743EA" w:rsidRDefault="008B1B88"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9FEC0EC" w14:textId="77777777" w:rsidR="008B1B88" w:rsidRPr="005A2D7C" w:rsidRDefault="008B1B88" w:rsidP="005A2D7C">
            <w:pPr>
              <w:pStyle w:val="TAL"/>
              <w:rPr>
                <w:rFonts w:eastAsia="Calibri Light"/>
              </w:rPr>
            </w:pPr>
            <w:r w:rsidRPr="005A2D7C">
              <w:rPr>
                <w:rFonts w:eastAsia="Calibri Light"/>
              </w:rPr>
              <w:t>Requested &lt;group&gt; resource</w:t>
            </w:r>
          </w:p>
        </w:tc>
      </w:tr>
      <w:tr w:rsidR="008B1B88" w:rsidRPr="009743EA" w14:paraId="788E81D9"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1E5E4F2" w14:textId="77777777" w:rsidR="008B1B88" w:rsidRPr="009743EA" w:rsidRDefault="008B1B88" w:rsidP="005C72A8">
            <w:pPr>
              <w:pStyle w:val="TAL"/>
              <w:snapToGrid w:val="0"/>
              <w:jc w:val="center"/>
              <w:rPr>
                <w:b/>
                <w:kern w:val="1"/>
              </w:rPr>
            </w:pPr>
          </w:p>
          <w:p w14:paraId="6B8CDB92" w14:textId="77777777" w:rsidR="008B1B88" w:rsidRPr="009743EA" w:rsidRDefault="008B1B88"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5D07112" w14:textId="425AF433" w:rsidR="008B1B88" w:rsidRPr="005A2D7C" w:rsidRDefault="008B1B88" w:rsidP="005A2D7C">
            <w:pPr>
              <w:pStyle w:val="TAL"/>
            </w:pPr>
            <w:r w:rsidRPr="000D6D95">
              <w:t xml:space="preserve">The interface is used to send a &lt;group&gt; DELETE request attached with </w:t>
            </w:r>
            <w:r w:rsidR="00984FEF" w:rsidRPr="009743EA">
              <w:t>resultContent</w:t>
            </w:r>
            <w:r w:rsidRPr="009743EA">
              <w:t xml:space="preserve"> to the Registrar CSE, and the Registrar CSE deletes a &lt;group&gt; resource and sends back a response</w:t>
            </w:r>
            <w:r w:rsidR="005A3EEC" w:rsidRPr="009743EA">
              <w:t>.</w:t>
            </w:r>
          </w:p>
        </w:tc>
      </w:tr>
      <w:tr w:rsidR="008B1B88" w:rsidRPr="009743EA" w14:paraId="742303C2"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E185886" w14:textId="77777777" w:rsidR="008B1B88" w:rsidRPr="009743EA" w:rsidRDefault="008B1B88" w:rsidP="005C72A8">
            <w:pPr>
              <w:pStyle w:val="TAL"/>
              <w:snapToGrid w:val="0"/>
              <w:jc w:val="center"/>
              <w:rPr>
                <w:b/>
                <w:kern w:val="1"/>
              </w:rPr>
            </w:pPr>
          </w:p>
          <w:p w14:paraId="5708B55D" w14:textId="77777777" w:rsidR="008B1B88" w:rsidRPr="009743EA" w:rsidRDefault="008B1B88" w:rsidP="005C72A8">
            <w:pPr>
              <w:pStyle w:val="TAL"/>
              <w:snapToGrid w:val="0"/>
              <w:jc w:val="center"/>
              <w:rPr>
                <w:b/>
                <w:kern w:val="1"/>
              </w:rPr>
            </w:pPr>
          </w:p>
          <w:p w14:paraId="0422A2D4" w14:textId="77777777" w:rsidR="008B1B88" w:rsidRPr="009743EA" w:rsidRDefault="008B1B88" w:rsidP="005C72A8">
            <w:pPr>
              <w:pStyle w:val="TAL"/>
              <w:snapToGrid w:val="0"/>
              <w:jc w:val="center"/>
              <w:rPr>
                <w:b/>
                <w:kern w:val="1"/>
              </w:rPr>
            </w:pPr>
          </w:p>
          <w:p w14:paraId="3FCD6406" w14:textId="77777777" w:rsidR="008B1B88" w:rsidRPr="009743EA" w:rsidRDefault="008B1B88" w:rsidP="005C72A8">
            <w:pPr>
              <w:pStyle w:val="TAL"/>
              <w:snapToGrid w:val="0"/>
              <w:jc w:val="center"/>
              <w:rPr>
                <w:b/>
                <w:kern w:val="1"/>
              </w:rPr>
            </w:pPr>
          </w:p>
          <w:p w14:paraId="45831F2F" w14:textId="77777777" w:rsidR="008B1B88" w:rsidRPr="009743EA" w:rsidRDefault="008B1B88" w:rsidP="005C72A8">
            <w:pPr>
              <w:pStyle w:val="TAL"/>
              <w:snapToGrid w:val="0"/>
              <w:jc w:val="center"/>
              <w:rPr>
                <w:b/>
                <w:kern w:val="1"/>
              </w:rPr>
            </w:pPr>
            <w:r w:rsidRPr="009743EA">
              <w:rPr>
                <w:b/>
                <w:kern w:val="1"/>
              </w:rPr>
              <w:t>Resource Structure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2502238" w14:textId="77777777" w:rsidR="008B1B88" w:rsidRPr="009743EA" w:rsidRDefault="008B1B88" w:rsidP="005C72A8">
            <w:pPr>
              <w:pStyle w:val="Default"/>
              <w:overflowPunct w:val="0"/>
              <w:jc w:val="center"/>
            </w:pPr>
          </w:p>
          <w:p w14:paraId="673D9782" w14:textId="77777777" w:rsidR="008B1B88" w:rsidRPr="009743EA" w:rsidRDefault="0054261D" w:rsidP="005C72A8">
            <w:pPr>
              <w:pStyle w:val="Default"/>
              <w:overflowPunct w:val="0"/>
              <w:jc w:val="center"/>
            </w:pPr>
            <w:r>
              <w:pict w14:anchorId="3790EFD5">
                <v:group id="_x0000_s1072" style="width:214.7pt;height:88.2pt;mso-position-horizontal-relative:char;mso-position-vertical-relative:line" coordsize="27265,11198">
                  <v:rect id="직사각형 3" o:spid="_x0000_s1073" style="position:absolute;width:11683;height:3652;visibility:visible;v-text-anchor:middle" filled="f" strokecolor="windowText">
                    <v:textbox inset="0,0,0,0">
                      <w:txbxContent>
                        <w:p w14:paraId="3F845EC1" w14:textId="77777777" w:rsidR="004A00AF" w:rsidRDefault="004A00AF" w:rsidP="008B1B88">
                          <w:pPr>
                            <w:pStyle w:val="NormalWeb"/>
                            <w:wordWrap w:val="0"/>
                            <w:spacing w:after="0"/>
                            <w:jc w:val="center"/>
                            <w:rPr>
                              <w:b/>
                              <w:bCs/>
                              <w:color w:val="000000"/>
                              <w:kern w:val="24"/>
                              <w:sz w:val="20"/>
                              <w:szCs w:val="20"/>
                            </w:rPr>
                          </w:pPr>
                          <w:r w:rsidRPr="00047E23">
                            <w:rPr>
                              <w:b/>
                              <w:bCs/>
                              <w:color w:val="000000"/>
                              <w:kern w:val="24"/>
                              <w:sz w:val="20"/>
                              <w:szCs w:val="20"/>
                            </w:rPr>
                            <w:t>mn</w:t>
                          </w:r>
                          <w:r>
                            <w:rPr>
                              <w:b/>
                              <w:bCs/>
                              <w:color w:val="000000"/>
                              <w:kern w:val="24"/>
                              <w:sz w:val="20"/>
                              <w:szCs w:val="20"/>
                            </w:rPr>
                            <w:t>-name</w:t>
                          </w:r>
                        </w:p>
                        <w:p w14:paraId="5433FA56" w14:textId="77777777" w:rsidR="004A00AF" w:rsidRDefault="004A00AF" w:rsidP="008B1B88">
                          <w:pPr>
                            <w:pStyle w:val="NormalWeb"/>
                            <w:wordWrap w:val="0"/>
                            <w:spacing w:after="0"/>
                            <w:jc w:val="center"/>
                          </w:pPr>
                          <w:r>
                            <w:rPr>
                              <w:b/>
                              <w:bCs/>
                              <w:color w:val="000000"/>
                              <w:kern w:val="24"/>
                              <w:sz w:val="20"/>
                              <w:szCs w:val="20"/>
                            </w:rPr>
                            <w:t>(CSEBase)</w:t>
                          </w:r>
                        </w:p>
                      </w:txbxContent>
                    </v:textbox>
                  </v:rect>
                  <v:line id="직선 연결선 4" o:spid="_x0000_s1074" style="position:absolute;flip:x;visibility:visible" from="5804,3656" to="5804,6133" o:connectortype="straight" strokecolor="windowText" strokeweight=".5pt">
                    <v:stroke joinstyle="miter"/>
                  </v:line>
                  <v:rect id="직사각형 5" o:spid="_x0000_s1075" style="position:absolute;left:7868;top:4895;width:11684;height:2530;visibility:visible;v-text-anchor:middle" filled="f" strokecolor="windowText">
                    <v:textbox inset="0,0,0,0">
                      <w:txbxContent>
                        <w:p w14:paraId="4BA75E75" w14:textId="77777777" w:rsidR="004A00AF" w:rsidRDefault="004A00AF" w:rsidP="008B1B88">
                          <w:pPr>
                            <w:pStyle w:val="NormalWeb"/>
                            <w:wordWrap w:val="0"/>
                            <w:spacing w:after="0"/>
                            <w:jc w:val="center"/>
                            <w:rPr>
                              <w:b/>
                              <w:bCs/>
                              <w:color w:val="000000"/>
                              <w:kern w:val="24"/>
                              <w:sz w:val="18"/>
                              <w:szCs w:val="18"/>
                            </w:rPr>
                          </w:pPr>
                          <w:r w:rsidRPr="00047E23">
                            <w:rPr>
                              <w:b/>
                              <w:bCs/>
                              <w:color w:val="000000"/>
                              <w:kern w:val="24"/>
                              <w:sz w:val="18"/>
                              <w:szCs w:val="18"/>
                            </w:rPr>
                            <w:t>a</w:t>
                          </w:r>
                          <w:r>
                            <w:rPr>
                              <w:b/>
                              <w:bCs/>
                              <w:color w:val="000000"/>
                              <w:kern w:val="24"/>
                              <w:sz w:val="18"/>
                              <w:szCs w:val="18"/>
                            </w:rPr>
                            <w:t>e_a</w:t>
                          </w:r>
                          <w:r w:rsidRPr="00047E23">
                            <w:rPr>
                              <w:b/>
                              <w:bCs/>
                              <w:color w:val="000000"/>
                              <w:kern w:val="24"/>
                              <w:sz w:val="18"/>
                              <w:szCs w:val="18"/>
                            </w:rPr>
                            <w:t xml:space="preserve">ctuator </w:t>
                          </w:r>
                        </w:p>
                        <w:p w14:paraId="6EDF9E4B" w14:textId="77777777" w:rsidR="004A00AF" w:rsidRDefault="004A00AF" w:rsidP="008B1B88">
                          <w:pPr>
                            <w:pStyle w:val="NormalWeb"/>
                            <w:wordWrap w:val="0"/>
                            <w:spacing w:after="0"/>
                            <w:jc w:val="center"/>
                          </w:pPr>
                          <w:r w:rsidRPr="00047E23">
                            <w:rPr>
                              <w:b/>
                              <w:bCs/>
                              <w:color w:val="000000"/>
                              <w:kern w:val="24"/>
                              <w:sz w:val="18"/>
                              <w:szCs w:val="18"/>
                            </w:rPr>
                            <w:t>(AE)</w:t>
                          </w:r>
                        </w:p>
                      </w:txbxContent>
                    </v:textbox>
                  </v:rect>
                  <v:line id="직선 연결선 6" o:spid="_x0000_s1076" style="position:absolute;flip:x;visibility:visible" from="13533,7429" to="13533,9907" o:connectortype="straight" strokecolor="windowText" strokeweight=".5pt">
                    <v:stroke joinstyle="miter"/>
                  </v:line>
                  <v:line id="직선 연결선 7" o:spid="_x0000_s1077" style="position:absolute;visibility:visible" from="5804,6118" to="7868,6133" o:connectortype="straight" strokecolor="windowText" strokeweight=".5pt">
                    <v:stroke joinstyle="miter"/>
                  </v:line>
                  <v:line id="직선 연결선 8" o:spid="_x0000_s1078" style="position:absolute;visibility:visible" from="13517,9891" to="15581,9907" o:connectortype="straight" strokecolor="windowText" strokeweight=".5pt">
                    <v:stroke joinstyle="miter"/>
                  </v:line>
                  <v:rect id="직사각형 9" o:spid="_x0000_s1079" style="position:absolute;left:15581;top:8668;width:11684;height:2530;visibility:visible;v-text-anchor:middle" filled="f" strokecolor="windowText">
                    <v:textbox inset="0,0,0,0">
                      <w:txbxContent>
                        <w:p w14:paraId="133EC403" w14:textId="77777777" w:rsidR="004A00AF" w:rsidRDefault="004A00AF" w:rsidP="008B1B88">
                          <w:pPr>
                            <w:pStyle w:val="NormalWeb"/>
                            <w:wordWrap w:val="0"/>
                            <w:spacing w:after="0"/>
                            <w:jc w:val="center"/>
                            <w:rPr>
                              <w:b/>
                              <w:bCs/>
                              <w:color w:val="000000"/>
                              <w:kern w:val="24"/>
                              <w:sz w:val="16"/>
                              <w:szCs w:val="16"/>
                            </w:rPr>
                          </w:pPr>
                          <w:r>
                            <w:rPr>
                              <w:b/>
                              <w:bCs/>
                              <w:color w:val="000000"/>
                              <w:kern w:val="24"/>
                              <w:sz w:val="16"/>
                              <w:szCs w:val="16"/>
                            </w:rPr>
                            <w:t>group_</w:t>
                          </w:r>
                          <w:r w:rsidRPr="00047E23">
                            <w:rPr>
                              <w:b/>
                              <w:bCs/>
                              <w:color w:val="000000"/>
                              <w:kern w:val="24"/>
                              <w:sz w:val="16"/>
                              <w:szCs w:val="16"/>
                            </w:rPr>
                            <w:t>lamp</w:t>
                          </w:r>
                        </w:p>
                        <w:p w14:paraId="69F25099" w14:textId="77777777" w:rsidR="004A00AF" w:rsidRDefault="004A00AF" w:rsidP="008B1B88">
                          <w:pPr>
                            <w:pStyle w:val="NormalWeb"/>
                            <w:wordWrap w:val="0"/>
                            <w:spacing w:after="0"/>
                            <w:jc w:val="center"/>
                          </w:pPr>
                          <w:r>
                            <w:rPr>
                              <w:b/>
                              <w:bCs/>
                              <w:color w:val="000000"/>
                              <w:kern w:val="24"/>
                              <w:sz w:val="16"/>
                              <w:szCs w:val="16"/>
                            </w:rPr>
                            <w:t>(group)</w:t>
                          </w:r>
                        </w:p>
                      </w:txbxContent>
                    </v:textbox>
                  </v:rect>
                  <w10:wrap type="none"/>
                  <w10:anchorlock/>
                </v:group>
              </w:pict>
            </w:r>
          </w:p>
          <w:p w14:paraId="40EA35E9" w14:textId="77777777" w:rsidR="008B1B88" w:rsidRPr="009743EA" w:rsidRDefault="008B1B88" w:rsidP="005C72A8">
            <w:pPr>
              <w:pStyle w:val="Default"/>
              <w:overflowPunct w:val="0"/>
              <w:jc w:val="center"/>
              <w:rPr>
                <w:sz w:val="20"/>
                <w:szCs w:val="20"/>
              </w:rPr>
            </w:pPr>
          </w:p>
        </w:tc>
      </w:tr>
      <w:tr w:rsidR="008B1B88" w:rsidRPr="009743EA" w14:paraId="7581327F"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E541AB1" w14:textId="77777777" w:rsidR="008B1B88" w:rsidRPr="009743EA" w:rsidRDefault="008B1B88" w:rsidP="005C72A8">
            <w:pPr>
              <w:pStyle w:val="TAL"/>
              <w:snapToGrid w:val="0"/>
              <w:jc w:val="center"/>
              <w:rPr>
                <w:b/>
                <w:kern w:val="1"/>
              </w:rPr>
            </w:pPr>
          </w:p>
          <w:p w14:paraId="7B90E3D2" w14:textId="77777777" w:rsidR="008B1B88" w:rsidRPr="009743EA" w:rsidRDefault="008B1B88" w:rsidP="005C72A8">
            <w:pPr>
              <w:pStyle w:val="TAL"/>
              <w:snapToGrid w:val="0"/>
              <w:jc w:val="center"/>
              <w:rPr>
                <w:b/>
                <w:kern w:val="1"/>
              </w:rPr>
            </w:pPr>
          </w:p>
          <w:p w14:paraId="0080E24F" w14:textId="77777777" w:rsidR="008B1B88" w:rsidRPr="009743EA" w:rsidRDefault="008B1B88" w:rsidP="005C72A8">
            <w:pPr>
              <w:pStyle w:val="TAL"/>
              <w:snapToGrid w:val="0"/>
              <w:jc w:val="center"/>
              <w:rPr>
                <w:b/>
                <w:kern w:val="1"/>
              </w:rPr>
            </w:pPr>
          </w:p>
          <w:p w14:paraId="6B769D47" w14:textId="77777777" w:rsidR="008B1B88" w:rsidRPr="009743EA" w:rsidRDefault="008B1B88" w:rsidP="005C72A8">
            <w:pPr>
              <w:pStyle w:val="TAL"/>
              <w:snapToGrid w:val="0"/>
              <w:jc w:val="center"/>
              <w:rPr>
                <w:b/>
                <w:kern w:val="1"/>
              </w:rPr>
            </w:pPr>
          </w:p>
          <w:p w14:paraId="407CAFEB" w14:textId="77777777" w:rsidR="008B1B88" w:rsidRPr="009743EA" w:rsidRDefault="008B1B88" w:rsidP="005C72A8">
            <w:pPr>
              <w:pStyle w:val="TAL"/>
              <w:snapToGrid w:val="0"/>
              <w:jc w:val="center"/>
              <w:rPr>
                <w:b/>
                <w:kern w:val="1"/>
              </w:rPr>
            </w:pPr>
          </w:p>
          <w:p w14:paraId="0A75AACF" w14:textId="77777777" w:rsidR="008B1B88" w:rsidRPr="009743EA" w:rsidRDefault="008B1B88"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F2671E8" w14:textId="77777777" w:rsidR="008B1B88" w:rsidRPr="009743EA" w:rsidRDefault="0054261D" w:rsidP="005C72A8">
            <w:pPr>
              <w:pStyle w:val="TAL"/>
              <w:snapToGrid w:val="0"/>
              <w:jc w:val="center"/>
            </w:pPr>
            <w:r>
              <w:pict w14:anchorId="4E4D89D5">
                <v:group id="_x0000_s1214" style="width:261pt;height:133.25pt;mso-position-horizontal-relative:char;mso-position-vertical-relative:line" coordsize="33147,16922">
                  <v:roundrect id="모서리가 둥근 직사각형 2" o:spid="_x0000_s1215" style="position:absolute;width:9398;height:6810;visibility:visible;v-text-anchor:middle" arcsize="10923f" fillcolor="#5b9bd5" strokecolor="#d9d9d9" strokeweight=".5pt">
                    <v:stroke joinstyle="miter"/>
                    <v:textbox>
                      <w:txbxContent>
                        <w:p w14:paraId="0E94B244" w14:textId="77777777" w:rsidR="004A00AF" w:rsidRPr="00711102" w:rsidRDefault="004A00AF" w:rsidP="008B1B88">
                          <w:pPr>
                            <w:pStyle w:val="NormalWeb"/>
                            <w:wordWrap w:val="0"/>
                            <w:spacing w:after="0"/>
                            <w:jc w:val="center"/>
                            <w:rPr>
                              <w:rFonts w:ascii="Malgun Gothic" w:hAnsi="Malgun Gothic"/>
                              <w:color w:val="FFFFFF"/>
                              <w:kern w:val="24"/>
                              <w:sz w:val="10"/>
                              <w:szCs w:val="10"/>
                            </w:rPr>
                          </w:pPr>
                        </w:p>
                        <w:p w14:paraId="79879D76" w14:textId="77777777" w:rsidR="004A00AF" w:rsidRPr="00711102" w:rsidRDefault="004A00AF" w:rsidP="008B1B88">
                          <w:pPr>
                            <w:pStyle w:val="NormalWeb"/>
                            <w:wordWrap w:val="0"/>
                            <w:spacing w:after="0"/>
                            <w:jc w:val="center"/>
                          </w:pPr>
                          <w:r w:rsidRPr="00711102">
                            <w:rPr>
                              <w:rFonts w:ascii="Malgun Gothic" w:hAnsi="Malgun Gothic" w:hint="eastAsia"/>
                              <w:color w:val="FFFFFF"/>
                              <w:kern w:val="24"/>
                            </w:rPr>
                            <w:t>originator</w:t>
                          </w:r>
                        </w:p>
                      </w:txbxContent>
                    </v:textbox>
                  </v:roundrect>
                  <v:line id="직선 연결선 3" o:spid="_x0000_s1216" style="position:absolute;visibility:visible" from="4826,6810" to="4826,16922" o:connectortype="straight" strokeweight=".5pt">
                    <v:stroke dashstyle="longDash" joinstyle="miter"/>
                  </v:line>
                  <v:shape id="직선 화살표 연결선 4" o:spid="_x0000_s1217" type="#_x0000_t32" style="position:absolute;left:5524;top:10810;width:22082;height:32;visibility:visible" o:connectortype="straight" strokecolor="#5b9bd5" strokeweight="1.5pt">
                    <v:stroke endarrow="block" endarrowlength="long" joinstyle="miter" endcap="round"/>
                  </v:shape>
                  <v:shape id="TextBox 36" o:spid="_x0000_s1218" type="#_x0000_t202" style="position:absolute;left:11064;top:8846;width:10973;height:2451;visibility:visible" filled="f" stroked="f">
                    <v:textbox style="mso-fit-shape-to-text:t">
                      <w:txbxContent>
                        <w:p w14:paraId="2FA986D6" w14:textId="77777777" w:rsidR="004A00AF" w:rsidRDefault="004A00AF" w:rsidP="008B1B88">
                          <w:pPr>
                            <w:pStyle w:val="NormalWeb"/>
                            <w:wordWrap w:val="0"/>
                            <w:spacing w:after="0"/>
                          </w:pPr>
                          <w:r w:rsidRPr="00711102">
                            <w:rPr>
                              <w:rFonts w:ascii="Malgun Gothic" w:hAnsi="Malgun Gothic" w:hint="eastAsia"/>
                              <w:color w:val="5B9BD5"/>
                              <w:kern w:val="24"/>
                              <w:sz w:val="14"/>
                              <w:szCs w:val="14"/>
                            </w:rPr>
                            <w:t>g</w:t>
                          </w:r>
                          <w:r>
                            <w:rPr>
                              <w:rFonts w:ascii="Malgun Gothic" w:hAnsi="Malgun Gothic" w:hint="eastAsia"/>
                              <w:color w:val="5B9BD5"/>
                              <w:kern w:val="24"/>
                              <w:sz w:val="14"/>
                              <w:szCs w:val="14"/>
                            </w:rPr>
                            <w:t>roup delete</w:t>
                          </w:r>
                          <w:r w:rsidRPr="00711102">
                            <w:rPr>
                              <w:rFonts w:ascii="Malgun Gothic" w:hAnsi="Malgun Gothic" w:hint="eastAsia"/>
                              <w:color w:val="5B9BD5"/>
                              <w:kern w:val="24"/>
                              <w:sz w:val="14"/>
                              <w:szCs w:val="14"/>
                            </w:rPr>
                            <w:t xml:space="preserve"> request</w:t>
                          </w:r>
                        </w:p>
                      </w:txbxContent>
                    </v:textbox>
                  </v:shape>
                  <v:shape id="TextBox 37" o:spid="_x0000_s1219" type="#_x0000_t202" style="position:absolute;left:14200;top:12873;width:6159;height:2451;visibility:visible" filled="f" stroked="f">
                    <v:textbox style="mso-fit-shape-to-text:t">
                      <w:txbxContent>
                        <w:p w14:paraId="33AC574F" w14:textId="77777777" w:rsidR="004A00AF" w:rsidRDefault="004A00AF" w:rsidP="008B1B88">
                          <w:pPr>
                            <w:pStyle w:val="NormalWeb"/>
                            <w:wordWrap w:val="0"/>
                            <w:spacing w:after="0"/>
                          </w:pPr>
                          <w:r w:rsidRPr="00711102">
                            <w:rPr>
                              <w:rFonts w:ascii="Malgun Gothic" w:hAnsi="Malgun Gothic" w:hint="eastAsia"/>
                              <w:color w:val="5B9BD5"/>
                              <w:kern w:val="24"/>
                              <w:sz w:val="14"/>
                              <w:szCs w:val="14"/>
                            </w:rPr>
                            <w:t>Response</w:t>
                          </w:r>
                        </w:p>
                      </w:txbxContent>
                    </v:textbox>
                  </v:shape>
                  <v:shape id="직선 화살표 연결선 7" o:spid="_x0000_s1220" type="#_x0000_t32" style="position:absolute;left:5873;top:14636;width:21733;height:64;flip:x y;visibility:visible" o:connectortype="straight" strokecolor="#5b9bd5" strokeweight="1.5pt">
                    <v:stroke endarrow="block" endarrowlength="long" joinstyle="miter" endcap="round"/>
                  </v:shape>
                  <v:roundrect id="모서리가 둥근 직사각형 8" o:spid="_x0000_s1221" style="position:absolute;left:23749;width:9398;height:6810;visibility:visible;v-text-anchor:middle" arcsize="10923f" fillcolor="#5b9bd5" strokecolor="#d9d9d9" strokeweight=".5pt">
                    <v:stroke joinstyle="miter"/>
                    <v:textbox>
                      <w:txbxContent>
                        <w:p w14:paraId="554618FC" w14:textId="77777777" w:rsidR="004A00AF" w:rsidRPr="00711102" w:rsidRDefault="004A00AF" w:rsidP="008B1B88">
                          <w:pPr>
                            <w:pStyle w:val="NormalWeb"/>
                            <w:wordWrap w:val="0"/>
                            <w:spacing w:after="0"/>
                            <w:jc w:val="center"/>
                            <w:rPr>
                              <w:rFonts w:ascii="Malgun Gothic" w:hAnsi="Malgun Gothic"/>
                              <w:color w:val="FFFFFF"/>
                              <w:kern w:val="24"/>
                              <w:sz w:val="10"/>
                              <w:szCs w:val="10"/>
                            </w:rPr>
                          </w:pPr>
                        </w:p>
                        <w:p w14:paraId="7D395B60" w14:textId="77777777" w:rsidR="004A00AF" w:rsidRPr="00711102" w:rsidRDefault="004A00AF" w:rsidP="008B1B88">
                          <w:pPr>
                            <w:pStyle w:val="NormalWeb"/>
                            <w:wordWrap w:val="0"/>
                            <w:spacing w:after="0"/>
                            <w:jc w:val="center"/>
                          </w:pPr>
                          <w:r w:rsidRPr="00711102">
                            <w:rPr>
                              <w:rFonts w:ascii="Malgun Gothic" w:hAnsi="Malgun Gothic" w:hint="eastAsia"/>
                              <w:color w:val="FFFFFF"/>
                              <w:kern w:val="24"/>
                            </w:rPr>
                            <w:t>mn</w:t>
                          </w:r>
                          <w:r w:rsidRPr="00711102">
                            <w:rPr>
                              <w:rFonts w:ascii="Malgun Gothic" w:hAnsi="Malgun Gothic"/>
                              <w:color w:val="FFFFFF"/>
                              <w:kern w:val="24"/>
                            </w:rPr>
                            <w:t>-name</w:t>
                          </w:r>
                        </w:p>
                      </w:txbxContent>
                    </v:textbox>
                  </v:roundrect>
                  <v:line id="직선 연결선 9" o:spid="_x0000_s1222" style="position:absolute;visibility:visible" from="28575,6810" to="28575,16922" o:connectortype="straight" strokeweight=".5pt">
                    <v:stroke dashstyle="longDash" joinstyle="miter"/>
                  </v:line>
                  <w10:wrap type="none"/>
                  <w10:anchorlock/>
                </v:group>
              </w:pict>
            </w:r>
          </w:p>
          <w:p w14:paraId="60ECBFA6" w14:textId="77777777" w:rsidR="008B1B88" w:rsidRPr="009743EA" w:rsidRDefault="008B1B88" w:rsidP="005C72A8">
            <w:pPr>
              <w:pStyle w:val="TAL"/>
              <w:snapToGrid w:val="0"/>
              <w:jc w:val="center"/>
              <w:rPr>
                <w:color w:val="000000"/>
              </w:rPr>
            </w:pPr>
          </w:p>
        </w:tc>
      </w:tr>
      <w:tr w:rsidR="008B1B88" w:rsidRPr="009743EA" w14:paraId="011EFCD9"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87B2141" w14:textId="77777777" w:rsidR="008B1B88" w:rsidRPr="009743EA" w:rsidRDefault="008B1B88" w:rsidP="005C72A8">
            <w:pPr>
              <w:pStyle w:val="TAL"/>
              <w:snapToGrid w:val="0"/>
              <w:jc w:val="center"/>
              <w:rPr>
                <w:b/>
                <w:kern w:val="1"/>
              </w:rPr>
            </w:pPr>
          </w:p>
          <w:p w14:paraId="26B7A2D7" w14:textId="77777777" w:rsidR="008B1B88" w:rsidRPr="009743EA" w:rsidRDefault="008B1B88" w:rsidP="005C72A8">
            <w:pPr>
              <w:pStyle w:val="TAL"/>
              <w:snapToGrid w:val="0"/>
              <w:jc w:val="center"/>
              <w:rPr>
                <w:b/>
                <w:kern w:val="1"/>
              </w:rPr>
            </w:pPr>
          </w:p>
          <w:p w14:paraId="6DEEDF0E" w14:textId="77777777" w:rsidR="008B1B88" w:rsidRPr="009743EA" w:rsidRDefault="008B1B88" w:rsidP="005C72A8">
            <w:pPr>
              <w:pStyle w:val="TAL"/>
              <w:snapToGrid w:val="0"/>
              <w:jc w:val="center"/>
              <w:rPr>
                <w:b/>
                <w:kern w:val="1"/>
              </w:rPr>
            </w:pPr>
            <w:r w:rsidRPr="009743EA">
              <w:rPr>
                <w:b/>
                <w:kern w:val="1"/>
              </w:rPr>
              <w:t>HTTP Header Information</w:t>
            </w:r>
          </w:p>
          <w:p w14:paraId="7FF00AD4" w14:textId="77777777" w:rsidR="008B1B88" w:rsidRPr="009743EA" w:rsidRDefault="008B1B88" w:rsidP="005C72A8">
            <w:pPr>
              <w:pStyle w:val="TAL"/>
              <w:snapToGrid w:val="0"/>
              <w:jc w:val="center"/>
              <w:rPr>
                <w:b/>
                <w:kern w:val="1"/>
              </w:rPr>
            </w:pPr>
          </w:p>
          <w:p w14:paraId="36DC52D7" w14:textId="77777777" w:rsidR="00FE3B5F" w:rsidRPr="009743EA" w:rsidRDefault="00FE3B5F" w:rsidP="005C72A8">
            <w:pPr>
              <w:pStyle w:val="TAL"/>
              <w:snapToGrid w:val="0"/>
              <w:jc w:val="center"/>
              <w:rPr>
                <w:b/>
                <w:kern w:val="1"/>
              </w:rPr>
            </w:pPr>
          </w:p>
          <w:p w14:paraId="3D62C445" w14:textId="77777777" w:rsidR="008B1B88" w:rsidRPr="009743EA" w:rsidRDefault="008B1B88" w:rsidP="005C72A8">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1104D75" w14:textId="77777777" w:rsidR="008B1B88" w:rsidRPr="009743EA" w:rsidRDefault="008B1B88" w:rsidP="005C72A8">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8B1B88" w:rsidRPr="009743EA" w14:paraId="7D3E64A9" w14:textId="77777777" w:rsidTr="005A2D7C">
              <w:trPr>
                <w:jc w:val="center"/>
              </w:trPr>
              <w:tc>
                <w:tcPr>
                  <w:tcW w:w="1501" w:type="dxa"/>
                  <w:shd w:val="clear" w:color="auto" w:fill="9CC2E5"/>
                </w:tcPr>
                <w:p w14:paraId="3978326F" w14:textId="77777777" w:rsidR="008B1B88" w:rsidRPr="009743EA" w:rsidRDefault="008B1B88"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53339740" w14:textId="77777777" w:rsidR="008B1B88" w:rsidRPr="009743EA" w:rsidRDefault="008B1B88" w:rsidP="005C72A8">
                  <w:pPr>
                    <w:pStyle w:val="TAL"/>
                    <w:snapToGrid w:val="0"/>
                    <w:jc w:val="center"/>
                    <w:rPr>
                      <w:rFonts w:eastAsia="Calibri"/>
                      <w:b/>
                      <w:szCs w:val="22"/>
                    </w:rPr>
                  </w:pPr>
                  <w:r w:rsidRPr="009743EA">
                    <w:rPr>
                      <w:rFonts w:eastAsia="Calibri"/>
                      <w:b/>
                      <w:szCs w:val="22"/>
                    </w:rPr>
                    <w:t>Value</w:t>
                  </w:r>
                </w:p>
              </w:tc>
            </w:tr>
            <w:tr w:rsidR="008B1B88" w:rsidRPr="009743EA" w14:paraId="7898324C" w14:textId="77777777" w:rsidTr="005A2D7C">
              <w:trPr>
                <w:jc w:val="center"/>
              </w:trPr>
              <w:tc>
                <w:tcPr>
                  <w:tcW w:w="1501" w:type="dxa"/>
                  <w:shd w:val="clear" w:color="auto" w:fill="DEEAF6"/>
                </w:tcPr>
                <w:p w14:paraId="5DA8B59B" w14:textId="77777777" w:rsidR="008B1B88" w:rsidRPr="009743EA" w:rsidRDefault="008B1B88" w:rsidP="005C72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2C4BF239" w14:textId="77777777" w:rsidR="008B1B88" w:rsidRPr="009743EA" w:rsidRDefault="008B1B88" w:rsidP="005C72A8">
                  <w:pPr>
                    <w:pStyle w:val="TAL"/>
                    <w:snapToGrid w:val="0"/>
                    <w:rPr>
                      <w:rFonts w:eastAsia="Calibri"/>
                      <w:szCs w:val="22"/>
                    </w:rPr>
                  </w:pPr>
                  <w:r w:rsidRPr="009743EA">
                    <w:rPr>
                      <w:rFonts w:eastAsia="Calibri"/>
                      <w:szCs w:val="22"/>
                    </w:rPr>
                    <w:t>application/</w:t>
                  </w:r>
                  <w:r w:rsidR="005A3EEC" w:rsidRPr="009743EA">
                    <w:rPr>
                      <w:rFonts w:eastAsia="Calibri"/>
                      <w:szCs w:val="22"/>
                    </w:rPr>
                    <w:t xml:space="preserve"> </w:t>
                  </w:r>
                  <w:r w:rsidRPr="009743EA">
                    <w:rPr>
                      <w:rFonts w:eastAsia="Calibri"/>
                      <w:szCs w:val="22"/>
                    </w:rPr>
                    <w:t>json</w:t>
                  </w:r>
                </w:p>
              </w:tc>
            </w:tr>
            <w:tr w:rsidR="008B1B88" w:rsidRPr="009743EA" w14:paraId="2088E7C4" w14:textId="77777777" w:rsidTr="005A2D7C">
              <w:trPr>
                <w:jc w:val="center"/>
              </w:trPr>
              <w:tc>
                <w:tcPr>
                  <w:tcW w:w="1501" w:type="dxa"/>
                  <w:shd w:val="clear" w:color="auto" w:fill="DEEAF6"/>
                </w:tcPr>
                <w:p w14:paraId="01CE734B" w14:textId="77777777" w:rsidR="008B1B88" w:rsidRPr="009743EA" w:rsidRDefault="008B1B88"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6829A417" w14:textId="77777777" w:rsidR="008B1B88" w:rsidRPr="009743EA" w:rsidRDefault="008B1B88" w:rsidP="005C72A8">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8B1B88" w:rsidRPr="009743EA" w14:paraId="14C34D7E" w14:textId="77777777" w:rsidTr="005A2D7C">
              <w:trPr>
                <w:jc w:val="center"/>
              </w:trPr>
              <w:tc>
                <w:tcPr>
                  <w:tcW w:w="1501" w:type="dxa"/>
                  <w:shd w:val="clear" w:color="auto" w:fill="DEEAF6"/>
                </w:tcPr>
                <w:p w14:paraId="3F3019C7" w14:textId="77777777" w:rsidR="008B1B88" w:rsidRPr="009743EA" w:rsidRDefault="008B1B88"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3359BD63" w14:textId="77777777" w:rsidR="008B1B88" w:rsidRPr="009743EA" w:rsidRDefault="008B1B88" w:rsidP="005C72A8">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request</w:t>
                  </w:r>
                  <w:r w:rsidR="005A3EEC" w:rsidRPr="009743EA">
                    <w:rPr>
                      <w:rFonts w:eastAsia="Calibri"/>
                      <w:szCs w:val="22"/>
                    </w:rPr>
                    <w:t xml:space="preserve"> </w:t>
                  </w:r>
                  <w:r w:rsidRPr="009743EA">
                    <w:rPr>
                      <w:rFonts w:eastAsia="Calibri"/>
                      <w:szCs w:val="22"/>
                    </w:rPr>
                    <w:t>originator</w:t>
                  </w:r>
                </w:p>
              </w:tc>
            </w:tr>
            <w:tr w:rsidR="00F019B1" w:rsidRPr="009743EA" w14:paraId="43259902" w14:textId="77777777" w:rsidTr="005A2D7C">
              <w:trPr>
                <w:jc w:val="center"/>
              </w:trPr>
              <w:tc>
                <w:tcPr>
                  <w:tcW w:w="1501" w:type="dxa"/>
                  <w:shd w:val="clear" w:color="auto" w:fill="DEEAF6"/>
                </w:tcPr>
                <w:p w14:paraId="23809C0A" w14:textId="77777777" w:rsidR="00F019B1" w:rsidRPr="009743EA" w:rsidRDefault="00F019B1" w:rsidP="008C30AE">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17EEE721" w14:textId="77777777" w:rsidR="00F019B1" w:rsidRPr="009743EA" w:rsidRDefault="00F019B1" w:rsidP="008C30AE">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146BA82A" w14:textId="77777777" w:rsidR="008B1B88" w:rsidRPr="009743EA" w:rsidRDefault="008B1B88" w:rsidP="005C72A8">
            <w:pPr>
              <w:pStyle w:val="TAL"/>
              <w:snapToGrid w:val="0"/>
              <w:rPr>
                <w:color w:val="FFFFFF"/>
                <w:lang w:eastAsia="ko-KR"/>
              </w:rPr>
            </w:pPr>
          </w:p>
        </w:tc>
      </w:tr>
      <w:tr w:rsidR="008B1B88" w:rsidRPr="009743EA" w14:paraId="7D1CDB92"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CD6BD0B" w14:textId="77777777" w:rsidR="008B1B88" w:rsidRPr="009743EA" w:rsidRDefault="008B1B88" w:rsidP="005C72A8">
            <w:pPr>
              <w:pStyle w:val="Default"/>
              <w:overflowPunct w:val="0"/>
              <w:jc w:val="center"/>
              <w:rPr>
                <w:color w:val="auto"/>
              </w:rPr>
            </w:pPr>
          </w:p>
          <w:p w14:paraId="751F08EA" w14:textId="77777777" w:rsidR="008B1B88" w:rsidRPr="009743EA" w:rsidRDefault="008B1B88" w:rsidP="005C72A8">
            <w:pPr>
              <w:pStyle w:val="Default"/>
              <w:overflowPunct w:val="0"/>
              <w:jc w:val="center"/>
              <w:rPr>
                <w:b/>
                <w:sz w:val="20"/>
                <w:szCs w:val="20"/>
              </w:rPr>
            </w:pPr>
          </w:p>
          <w:p w14:paraId="42A5EE02" w14:textId="77777777" w:rsidR="008B1B88" w:rsidRPr="009743EA" w:rsidRDefault="008B1B88" w:rsidP="005C72A8">
            <w:pPr>
              <w:pStyle w:val="Default"/>
              <w:overflowPunct w:val="0"/>
              <w:jc w:val="center"/>
              <w:rPr>
                <w:b/>
                <w:sz w:val="20"/>
                <w:szCs w:val="20"/>
              </w:rPr>
            </w:pPr>
          </w:p>
          <w:p w14:paraId="72A8A1A8"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4A4EAF8E" w14:textId="77777777" w:rsidR="008B1B88" w:rsidRPr="009743EA" w:rsidRDefault="008B1B88" w:rsidP="005C72A8">
            <w:pPr>
              <w:pStyle w:val="Default"/>
              <w:overflowPunct w:val="0"/>
              <w:jc w:val="center"/>
              <w:rPr>
                <w:b/>
                <w:kern w:val="1"/>
              </w:rPr>
            </w:pPr>
            <w:r w:rsidRPr="009743EA">
              <w:rPr>
                <w:rFonts w:ascii="Arial" w:eastAsia="Malgun Gothic" w:hAnsi="Arial"/>
                <w:b/>
                <w:color w:val="auto"/>
                <w:kern w:val="1"/>
                <w:sz w:val="18"/>
                <w:szCs w:val="20"/>
              </w:rPr>
              <w:t>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7B1A870" w14:textId="77777777" w:rsidR="00A87596" w:rsidRPr="005A2D7C" w:rsidRDefault="00A87596" w:rsidP="005A2D7C">
            <w:pPr>
              <w:pStyle w:val="TAL"/>
              <w:rPr>
                <w:rFonts w:eastAsia="Calibri Light"/>
              </w:rPr>
            </w:pPr>
          </w:p>
          <w:p w14:paraId="05979FF7" w14:textId="77777777" w:rsidR="008B1B88" w:rsidRPr="009743EA" w:rsidRDefault="00A87596" w:rsidP="007C39B4">
            <w:pPr>
              <w:widowControl w:val="0"/>
              <w:spacing w:after="0"/>
              <w:ind w:left="284"/>
              <w:jc w:val="both"/>
              <w:textAlignment w:val="auto"/>
              <w:rPr>
                <w:rFonts w:eastAsia="Calibri Light"/>
                <w:b/>
                <w:sz w:val="24"/>
              </w:rPr>
            </w:pPr>
            <w:r w:rsidRPr="009743EA">
              <w:rPr>
                <w:rFonts w:eastAsia="Calibri Light"/>
                <w:b/>
                <w:sz w:val="24"/>
              </w:rPr>
              <w:t>API/GRP/D</w:t>
            </w:r>
            <w:r w:rsidRPr="009743EA">
              <w:rPr>
                <w:rFonts w:hint="eastAsia"/>
                <w:b/>
                <w:sz w:val="24"/>
              </w:rPr>
              <w:t>EL</w:t>
            </w:r>
            <w:r w:rsidRPr="009743EA">
              <w:rPr>
                <w:rFonts w:eastAsia="Calibri Light"/>
                <w:b/>
                <w:sz w:val="24"/>
              </w:rPr>
              <w:t>/001_RCN0</w:t>
            </w:r>
            <w:r w:rsidR="008B1B88" w:rsidRPr="009743EA">
              <w:rPr>
                <w:rFonts w:eastAsia="Calibri Light"/>
              </w:rPr>
              <w:t xml:space="preserve">   </w:t>
            </w:r>
          </w:p>
          <w:p w14:paraId="24E080F4" w14:textId="77777777" w:rsidR="008B1B88" w:rsidRPr="009743EA" w:rsidRDefault="008B1B88" w:rsidP="005C72A8">
            <w:pPr>
              <w:widowControl w:val="0"/>
              <w:spacing w:after="0"/>
              <w:ind w:left="284"/>
              <w:jc w:val="both"/>
              <w:textAlignment w:val="auto"/>
              <w:rPr>
                <w:rFonts w:ascii="Arial" w:hAnsi="Arial"/>
                <w:b/>
                <w:color w:val="0070C0"/>
                <w:sz w:val="18"/>
              </w:rPr>
            </w:pPr>
          </w:p>
          <w:p w14:paraId="53BFC949"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7F99DBA5" w14:textId="77777777" w:rsidR="008B1B88" w:rsidRPr="009743EA" w:rsidRDefault="008B1B88" w:rsidP="005C72A8">
            <w:pPr>
              <w:pStyle w:val="TAL"/>
              <w:snapToGrid w:val="0"/>
              <w:ind w:left="284"/>
              <w:jc w:val="both"/>
              <w:rPr>
                <w:color w:val="0070C0"/>
              </w:rPr>
            </w:pPr>
          </w:p>
          <w:p w14:paraId="4C8C38E2" w14:textId="77777777" w:rsidR="008B1B88" w:rsidRPr="009743EA" w:rsidRDefault="008B1B88" w:rsidP="005C72A8">
            <w:pPr>
              <w:pStyle w:val="TAL"/>
              <w:snapToGrid w:val="0"/>
              <w:ind w:left="284"/>
              <w:jc w:val="both"/>
              <w:rPr>
                <w:color w:val="0070C0"/>
              </w:rPr>
            </w:pPr>
            <w:r w:rsidRPr="009743EA">
              <w:rPr>
                <w:color w:val="0070C0"/>
              </w:rPr>
              <w:t>DELETE /mn-name/ae_actuator/group_lamp?rcn=0 HTTP/1.1</w:t>
            </w:r>
          </w:p>
          <w:p w14:paraId="3A6F1E54" w14:textId="77777777" w:rsidR="008B1B88" w:rsidRPr="009743EA" w:rsidRDefault="008B1B88" w:rsidP="005C72A8">
            <w:pPr>
              <w:pStyle w:val="TAL"/>
              <w:snapToGrid w:val="0"/>
              <w:ind w:left="284"/>
              <w:jc w:val="both"/>
              <w:rPr>
                <w:color w:val="0070C0"/>
              </w:rPr>
            </w:pPr>
            <w:r w:rsidRPr="009743EA">
              <w:rPr>
                <w:color w:val="0070C0"/>
              </w:rPr>
              <w:t>Host: 192.168.0.10:8282</w:t>
            </w:r>
          </w:p>
          <w:p w14:paraId="53EB4964"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046B691C"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27ABFA3D" w14:textId="77777777" w:rsidR="008B1B88" w:rsidRPr="009743EA" w:rsidRDefault="008B1B88" w:rsidP="005C72A8">
            <w:pPr>
              <w:pStyle w:val="TAL"/>
              <w:snapToGrid w:val="0"/>
              <w:ind w:left="284"/>
              <w:jc w:val="both"/>
              <w:rPr>
                <w:color w:val="0070C0"/>
              </w:rPr>
            </w:pPr>
            <w:r w:rsidRPr="009743EA">
              <w:rPr>
                <w:color w:val="0070C0"/>
              </w:rPr>
              <w:t>X-M2M-RI: 1234</w:t>
            </w:r>
          </w:p>
          <w:p w14:paraId="0BABD04D"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5962E127" w14:textId="77777777" w:rsidR="008B1B88" w:rsidRPr="009743EA" w:rsidRDefault="008B1B88" w:rsidP="005C72A8">
            <w:pPr>
              <w:widowControl w:val="0"/>
              <w:spacing w:after="0"/>
              <w:ind w:left="284"/>
              <w:jc w:val="both"/>
              <w:textAlignment w:val="auto"/>
              <w:rPr>
                <w:rFonts w:ascii="Arial" w:hAnsi="Arial"/>
                <w:b/>
                <w:color w:val="0070C0"/>
                <w:sz w:val="18"/>
              </w:rPr>
            </w:pPr>
          </w:p>
          <w:p w14:paraId="41648470" w14:textId="77777777" w:rsidR="008B1B88" w:rsidRPr="009743EA" w:rsidRDefault="008B1B88" w:rsidP="005C72A8">
            <w:pPr>
              <w:widowControl w:val="0"/>
              <w:spacing w:after="0"/>
              <w:ind w:left="284"/>
              <w:jc w:val="both"/>
              <w:textAlignment w:val="auto"/>
              <w:rPr>
                <w:rFonts w:ascii="Arial" w:hAnsi="Arial"/>
                <w:b/>
                <w:color w:val="0070C0"/>
                <w:sz w:val="18"/>
              </w:rPr>
            </w:pPr>
          </w:p>
          <w:p w14:paraId="48398C69"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62CC7C2C" w14:textId="77777777" w:rsidR="008B1B88" w:rsidRPr="009743EA" w:rsidRDefault="008B1B88" w:rsidP="005C72A8">
            <w:pPr>
              <w:widowControl w:val="0"/>
              <w:spacing w:after="0"/>
              <w:ind w:left="284"/>
              <w:textAlignment w:val="auto"/>
              <w:rPr>
                <w:rFonts w:ascii="Arial" w:hAnsi="Arial"/>
                <w:color w:val="0070C0"/>
                <w:sz w:val="18"/>
              </w:rPr>
            </w:pPr>
          </w:p>
          <w:p w14:paraId="59C490A1"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200 OK</w:t>
            </w:r>
          </w:p>
          <w:p w14:paraId="64ED58DD" w14:textId="77777777" w:rsidR="008B1B88" w:rsidRPr="009743EA" w:rsidRDefault="008B1B88" w:rsidP="005C72A8">
            <w:pPr>
              <w:pStyle w:val="TAL"/>
              <w:snapToGrid w:val="0"/>
              <w:ind w:left="284"/>
              <w:rPr>
                <w:color w:val="0070C0"/>
              </w:rPr>
            </w:pPr>
            <w:r w:rsidRPr="009743EA">
              <w:rPr>
                <w:color w:val="0070C0"/>
              </w:rPr>
              <w:t>Content-Location: mn-name/ae_actuator/group_lamp</w:t>
            </w:r>
          </w:p>
          <w:p w14:paraId="0076F11A" w14:textId="77777777" w:rsidR="008B1B88" w:rsidRPr="00325791" w:rsidRDefault="008B1B88" w:rsidP="005C72A8">
            <w:pPr>
              <w:pStyle w:val="TAL"/>
              <w:snapToGrid w:val="0"/>
              <w:ind w:left="284"/>
              <w:rPr>
                <w:color w:val="0070C0"/>
                <w:lang w:val="fr-FR"/>
              </w:rPr>
            </w:pPr>
            <w:r w:rsidRPr="00325791">
              <w:rPr>
                <w:color w:val="0070C0"/>
                <w:lang w:val="fr-FR"/>
              </w:rPr>
              <w:t>Content-Type: application/json</w:t>
            </w:r>
          </w:p>
          <w:p w14:paraId="6E0C2B9D" w14:textId="77777777" w:rsidR="008B1B88" w:rsidRPr="00325791" w:rsidRDefault="008B1B88" w:rsidP="005C72A8">
            <w:pPr>
              <w:pStyle w:val="TAL"/>
              <w:snapToGrid w:val="0"/>
              <w:ind w:left="284"/>
              <w:rPr>
                <w:color w:val="0070C0"/>
                <w:lang w:val="fr-FR"/>
              </w:rPr>
            </w:pPr>
            <w:r w:rsidRPr="00325791">
              <w:rPr>
                <w:color w:val="0070C0"/>
                <w:lang w:val="fr-FR"/>
              </w:rPr>
              <w:t>X-M2M-RI: 1234</w:t>
            </w:r>
          </w:p>
          <w:p w14:paraId="63F21694"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59590A66" w14:textId="77777777" w:rsidR="008B1B88" w:rsidRPr="009743EA" w:rsidRDefault="008B1B88" w:rsidP="005C72A8">
            <w:pPr>
              <w:pStyle w:val="TAL"/>
              <w:snapToGrid w:val="0"/>
              <w:ind w:left="284"/>
              <w:rPr>
                <w:color w:val="0070C0"/>
              </w:rPr>
            </w:pPr>
            <w:r w:rsidRPr="009743EA">
              <w:rPr>
                <w:color w:val="0070C0"/>
              </w:rPr>
              <w:t>X-M2M-RSC: 2002</w:t>
            </w:r>
          </w:p>
          <w:p w14:paraId="47F0D4B4" w14:textId="77777777" w:rsidR="008B1B88" w:rsidRPr="009743EA" w:rsidRDefault="008B1B88" w:rsidP="005C72A8">
            <w:pPr>
              <w:pStyle w:val="TAL"/>
              <w:snapToGrid w:val="0"/>
              <w:ind w:left="284"/>
              <w:jc w:val="both"/>
              <w:rPr>
                <w:color w:val="0070C0"/>
              </w:rPr>
            </w:pPr>
          </w:p>
        </w:tc>
      </w:tr>
      <w:tr w:rsidR="008B1B88" w:rsidRPr="009743EA" w14:paraId="12D8422B"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7207C9A"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145916DC"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38CEB384"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6CC98E44"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0B63B334"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0ADE85F8"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15C637CA"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7056F8CD" w14:textId="77777777" w:rsidR="004078E0" w:rsidRPr="009743EA" w:rsidRDefault="004078E0" w:rsidP="005A38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5393C80F" w14:textId="77777777" w:rsidR="008B1B88" w:rsidRPr="009743EA" w:rsidRDefault="008B1B88" w:rsidP="005C72A8">
            <w:pPr>
              <w:pStyle w:val="TAL"/>
              <w:snapToGrid w:val="0"/>
              <w:jc w:val="center"/>
              <w:rPr>
                <w:b/>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76EBD64" w14:textId="77777777" w:rsidR="00A87596" w:rsidRPr="005A2D7C" w:rsidRDefault="00A87596" w:rsidP="005A2D7C">
            <w:pPr>
              <w:pStyle w:val="TAL"/>
              <w:rPr>
                <w:rFonts w:eastAsia="Calibri Light"/>
              </w:rPr>
            </w:pPr>
          </w:p>
          <w:p w14:paraId="1E648C48" w14:textId="77777777" w:rsidR="004078E0" w:rsidRPr="009743EA" w:rsidRDefault="004078E0" w:rsidP="005A38A8">
            <w:pPr>
              <w:widowControl w:val="0"/>
              <w:spacing w:after="0"/>
              <w:ind w:left="284"/>
              <w:jc w:val="both"/>
              <w:textAlignment w:val="auto"/>
              <w:rPr>
                <w:rFonts w:eastAsia="Calibri Light"/>
                <w:b/>
                <w:sz w:val="24"/>
              </w:rPr>
            </w:pPr>
            <w:r w:rsidRPr="009743EA">
              <w:rPr>
                <w:rFonts w:eastAsia="Calibri Light"/>
                <w:b/>
                <w:sz w:val="24"/>
              </w:rPr>
              <w:t>API/GRP/D</w:t>
            </w:r>
            <w:r w:rsidRPr="009743EA">
              <w:rPr>
                <w:rFonts w:hint="eastAsia"/>
                <w:b/>
                <w:sz w:val="24"/>
              </w:rPr>
              <w:t>EL</w:t>
            </w:r>
            <w:r w:rsidRPr="009743EA">
              <w:rPr>
                <w:rFonts w:eastAsia="Calibri Light"/>
                <w:b/>
                <w:sz w:val="24"/>
              </w:rPr>
              <w:t>/001</w:t>
            </w:r>
          </w:p>
          <w:p w14:paraId="12666FAA" w14:textId="77777777" w:rsidR="008B1B88" w:rsidRPr="009743EA" w:rsidRDefault="00A87596" w:rsidP="007C39B4">
            <w:pPr>
              <w:pStyle w:val="TAL"/>
              <w:snapToGrid w:val="0"/>
              <w:ind w:left="284"/>
              <w:rPr>
                <w:b/>
                <w:sz w:val="24"/>
              </w:rPr>
            </w:pPr>
            <w:r w:rsidRPr="009743EA">
              <w:rPr>
                <w:rFonts w:ascii="Times New Roman" w:eastAsia="Calibri Light" w:hAnsi="Times New Roman"/>
                <w:b/>
                <w:sz w:val="24"/>
              </w:rPr>
              <w:t>API/GRP/DEL/001_RCN1</w:t>
            </w:r>
          </w:p>
          <w:p w14:paraId="7ED68780" w14:textId="77777777" w:rsidR="008B1B88" w:rsidRPr="009743EA" w:rsidRDefault="008B1B88" w:rsidP="005C72A8">
            <w:pPr>
              <w:widowControl w:val="0"/>
              <w:spacing w:after="0"/>
              <w:ind w:left="284"/>
              <w:jc w:val="both"/>
              <w:textAlignment w:val="auto"/>
              <w:rPr>
                <w:rFonts w:ascii="Arial" w:hAnsi="Arial"/>
                <w:b/>
                <w:color w:val="0070C0"/>
                <w:sz w:val="18"/>
              </w:rPr>
            </w:pPr>
          </w:p>
          <w:p w14:paraId="071922EE"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6A5DA773" w14:textId="77777777" w:rsidR="008B1B88" w:rsidRPr="009743EA" w:rsidRDefault="008B1B88" w:rsidP="005C72A8">
            <w:pPr>
              <w:pStyle w:val="TAL"/>
              <w:snapToGrid w:val="0"/>
              <w:ind w:left="284"/>
              <w:jc w:val="both"/>
              <w:rPr>
                <w:color w:val="0070C0"/>
              </w:rPr>
            </w:pPr>
          </w:p>
          <w:p w14:paraId="25EDE050" w14:textId="77777777" w:rsidR="008B1B88" w:rsidRPr="009743EA" w:rsidRDefault="008B1B88" w:rsidP="005C72A8">
            <w:pPr>
              <w:pStyle w:val="TAL"/>
              <w:snapToGrid w:val="0"/>
              <w:ind w:left="284"/>
              <w:jc w:val="both"/>
              <w:rPr>
                <w:color w:val="0070C0"/>
              </w:rPr>
            </w:pPr>
            <w:r w:rsidRPr="009743EA">
              <w:rPr>
                <w:color w:val="0070C0"/>
              </w:rPr>
              <w:t>DELETE /mn-name/ae_actuator/group_lamp?rcn=1 HTTP/1.1</w:t>
            </w:r>
          </w:p>
          <w:p w14:paraId="31C3285E" w14:textId="77777777" w:rsidR="008B1B88" w:rsidRPr="009743EA" w:rsidRDefault="008B1B88" w:rsidP="005C72A8">
            <w:pPr>
              <w:pStyle w:val="TAL"/>
              <w:snapToGrid w:val="0"/>
              <w:ind w:left="284"/>
              <w:jc w:val="both"/>
              <w:rPr>
                <w:color w:val="0070C0"/>
              </w:rPr>
            </w:pPr>
            <w:r w:rsidRPr="009743EA">
              <w:rPr>
                <w:color w:val="0070C0"/>
              </w:rPr>
              <w:t>Host: 192.168.0.10:8282</w:t>
            </w:r>
          </w:p>
          <w:p w14:paraId="26F066AE"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6F9FF474"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6671FEC6" w14:textId="77777777" w:rsidR="008B1B88" w:rsidRPr="009743EA" w:rsidRDefault="008B1B88" w:rsidP="005C72A8">
            <w:pPr>
              <w:pStyle w:val="TAL"/>
              <w:snapToGrid w:val="0"/>
              <w:ind w:left="284"/>
              <w:jc w:val="both"/>
              <w:rPr>
                <w:color w:val="0070C0"/>
              </w:rPr>
            </w:pPr>
            <w:r w:rsidRPr="009743EA">
              <w:rPr>
                <w:color w:val="0070C0"/>
              </w:rPr>
              <w:t>X-M2M-RI: 1234</w:t>
            </w:r>
          </w:p>
          <w:p w14:paraId="3E47DCDA"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65F078C0" w14:textId="77777777" w:rsidR="008B1B88" w:rsidRPr="009743EA" w:rsidRDefault="008B1B88" w:rsidP="005C72A8">
            <w:pPr>
              <w:pStyle w:val="TAL"/>
              <w:snapToGrid w:val="0"/>
              <w:ind w:left="284"/>
              <w:jc w:val="both"/>
              <w:rPr>
                <w:color w:val="0070C0"/>
              </w:rPr>
            </w:pPr>
          </w:p>
          <w:p w14:paraId="55554A9F" w14:textId="77777777" w:rsidR="008B1B88" w:rsidRPr="009743EA" w:rsidRDefault="008B1B88" w:rsidP="005C72A8">
            <w:pPr>
              <w:widowControl w:val="0"/>
              <w:spacing w:after="0"/>
              <w:ind w:left="284"/>
              <w:jc w:val="both"/>
              <w:textAlignment w:val="auto"/>
              <w:rPr>
                <w:rFonts w:ascii="Arial" w:hAnsi="Arial"/>
                <w:b/>
                <w:color w:val="0070C0"/>
                <w:sz w:val="18"/>
              </w:rPr>
            </w:pPr>
          </w:p>
          <w:p w14:paraId="441C8CAE"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164DBDAA" w14:textId="77777777" w:rsidR="008B1B88" w:rsidRPr="009743EA" w:rsidRDefault="008B1B88" w:rsidP="005C72A8">
            <w:pPr>
              <w:widowControl w:val="0"/>
              <w:spacing w:after="0"/>
              <w:ind w:left="284"/>
              <w:textAlignment w:val="auto"/>
              <w:rPr>
                <w:rFonts w:ascii="Arial" w:hAnsi="Arial"/>
                <w:color w:val="0070C0"/>
                <w:sz w:val="18"/>
              </w:rPr>
            </w:pPr>
          </w:p>
          <w:p w14:paraId="3F71DD0D"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200 OK</w:t>
            </w:r>
          </w:p>
          <w:p w14:paraId="0E3A21B4" w14:textId="77777777" w:rsidR="008B1B88" w:rsidRPr="009743EA" w:rsidRDefault="008B1B88" w:rsidP="005C72A8">
            <w:pPr>
              <w:pStyle w:val="TAL"/>
              <w:snapToGrid w:val="0"/>
              <w:ind w:left="284"/>
              <w:rPr>
                <w:color w:val="0070C0"/>
              </w:rPr>
            </w:pPr>
            <w:r w:rsidRPr="009743EA">
              <w:rPr>
                <w:color w:val="0070C0"/>
              </w:rPr>
              <w:t>Content-Location: mn-name/ae_actuator/group_lamp</w:t>
            </w:r>
          </w:p>
          <w:p w14:paraId="672BB208" w14:textId="77777777" w:rsidR="008B1B88" w:rsidRPr="00325791" w:rsidRDefault="008B1B88" w:rsidP="005C72A8">
            <w:pPr>
              <w:pStyle w:val="TAL"/>
              <w:snapToGrid w:val="0"/>
              <w:ind w:left="284"/>
              <w:rPr>
                <w:color w:val="0070C0"/>
                <w:lang w:val="fr-FR"/>
              </w:rPr>
            </w:pPr>
            <w:r w:rsidRPr="00325791">
              <w:rPr>
                <w:color w:val="0070C0"/>
                <w:lang w:val="fr-FR"/>
              </w:rPr>
              <w:t>Content-Type: application/json</w:t>
            </w:r>
          </w:p>
          <w:p w14:paraId="1259CD3A" w14:textId="77777777" w:rsidR="008B1B88" w:rsidRPr="00325791" w:rsidRDefault="008B1B88" w:rsidP="005C72A8">
            <w:pPr>
              <w:pStyle w:val="TAL"/>
              <w:snapToGrid w:val="0"/>
              <w:ind w:left="284"/>
              <w:rPr>
                <w:color w:val="0070C0"/>
                <w:lang w:val="fr-FR"/>
              </w:rPr>
            </w:pPr>
            <w:r w:rsidRPr="00325791">
              <w:rPr>
                <w:color w:val="0070C0"/>
                <w:lang w:val="fr-FR"/>
              </w:rPr>
              <w:t>X-M2M-RI: 1234</w:t>
            </w:r>
          </w:p>
          <w:p w14:paraId="1A22E843"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4835230A" w14:textId="77777777" w:rsidR="008B1B88" w:rsidRPr="009743EA" w:rsidRDefault="008B1B88" w:rsidP="005C72A8">
            <w:pPr>
              <w:pStyle w:val="TAL"/>
              <w:snapToGrid w:val="0"/>
              <w:ind w:left="284"/>
              <w:rPr>
                <w:color w:val="0070C0"/>
              </w:rPr>
            </w:pPr>
            <w:r w:rsidRPr="009743EA">
              <w:rPr>
                <w:color w:val="0070C0"/>
              </w:rPr>
              <w:t>X-M2M-RSC: 2002</w:t>
            </w:r>
          </w:p>
          <w:p w14:paraId="398E0229" w14:textId="77777777" w:rsidR="008B1B88" w:rsidRPr="009743EA" w:rsidRDefault="008B1B88" w:rsidP="005C72A8">
            <w:pPr>
              <w:pStyle w:val="TAL"/>
              <w:snapToGrid w:val="0"/>
              <w:ind w:left="284"/>
              <w:rPr>
                <w:color w:val="0070C0"/>
              </w:rPr>
            </w:pPr>
          </w:p>
          <w:p w14:paraId="17F5BC55" w14:textId="77777777" w:rsidR="008B1B88" w:rsidRPr="009743EA" w:rsidRDefault="008B1B88" w:rsidP="005C72A8">
            <w:pPr>
              <w:pStyle w:val="TAL"/>
              <w:snapToGrid w:val="0"/>
              <w:ind w:left="284"/>
              <w:rPr>
                <w:color w:val="0070C0"/>
              </w:rPr>
            </w:pPr>
            <w:r w:rsidRPr="009743EA">
              <w:rPr>
                <w:color w:val="0070C0"/>
              </w:rPr>
              <w:t>{</w:t>
            </w:r>
          </w:p>
          <w:p w14:paraId="4946CFC3" w14:textId="77777777" w:rsidR="008B1B88" w:rsidRPr="009743EA" w:rsidRDefault="008B1B88" w:rsidP="005C72A8">
            <w:pPr>
              <w:pStyle w:val="TAL"/>
              <w:snapToGrid w:val="0"/>
              <w:ind w:left="284"/>
              <w:rPr>
                <w:color w:val="0070C0"/>
              </w:rPr>
            </w:pPr>
            <w:r w:rsidRPr="009743EA">
              <w:rPr>
                <w:color w:val="0070C0"/>
              </w:rPr>
              <w:t xml:space="preserve">    "m2m:grp": {</w:t>
            </w:r>
          </w:p>
          <w:p w14:paraId="3C9D3F3C" w14:textId="77777777" w:rsidR="008B1B88" w:rsidRPr="009743EA" w:rsidRDefault="008B1B88" w:rsidP="005C72A8">
            <w:pPr>
              <w:pStyle w:val="TAL"/>
              <w:snapToGrid w:val="0"/>
              <w:ind w:left="284"/>
              <w:rPr>
                <w:color w:val="0070C0"/>
              </w:rPr>
            </w:pPr>
            <w:r w:rsidRPr="009743EA">
              <w:rPr>
                <w:color w:val="0070C0"/>
              </w:rPr>
              <w:t xml:space="preserve">        "rn": "group_lamp",</w:t>
            </w:r>
          </w:p>
          <w:p w14:paraId="778FC100" w14:textId="77777777" w:rsidR="008B1B88" w:rsidRPr="009743EA" w:rsidRDefault="008B1B88" w:rsidP="005C72A8">
            <w:pPr>
              <w:pStyle w:val="TAL"/>
              <w:snapToGrid w:val="0"/>
              <w:ind w:left="284"/>
              <w:rPr>
                <w:color w:val="0070C0"/>
              </w:rPr>
            </w:pPr>
            <w:r w:rsidRPr="009743EA">
              <w:rPr>
                <w:color w:val="0070C0"/>
              </w:rPr>
              <w:t xml:space="preserve">        "ty": 9,</w:t>
            </w:r>
          </w:p>
          <w:p w14:paraId="60EC25E4" w14:textId="77777777" w:rsidR="008B1B88" w:rsidRPr="009743EA" w:rsidRDefault="008B1B88" w:rsidP="005C72A8">
            <w:pPr>
              <w:pStyle w:val="TAL"/>
              <w:snapToGrid w:val="0"/>
              <w:ind w:left="284"/>
              <w:rPr>
                <w:color w:val="0070C0"/>
              </w:rPr>
            </w:pPr>
            <w:r w:rsidRPr="009743EA">
              <w:rPr>
                <w:color w:val="0070C0"/>
              </w:rPr>
              <w:t xml:space="preserve">        "ri": "GRP792482146823489621",</w:t>
            </w:r>
          </w:p>
          <w:p w14:paraId="5E7696A2" w14:textId="77777777" w:rsidR="008B1B88" w:rsidRPr="009743EA" w:rsidRDefault="008B1B88" w:rsidP="005C72A8">
            <w:pPr>
              <w:pStyle w:val="TAL"/>
              <w:snapToGrid w:val="0"/>
              <w:ind w:left="284"/>
              <w:rPr>
                <w:color w:val="0070C0"/>
              </w:rPr>
            </w:pPr>
            <w:r w:rsidRPr="009743EA">
              <w:rPr>
                <w:color w:val="0070C0"/>
              </w:rPr>
              <w:t xml:space="preserve">        "pi": "CAE5630283216026458665",</w:t>
            </w:r>
          </w:p>
          <w:p w14:paraId="067DB9E5" w14:textId="77777777" w:rsidR="008B1B88" w:rsidRPr="00325791" w:rsidRDefault="008B1B88" w:rsidP="005C72A8">
            <w:pPr>
              <w:pStyle w:val="TAL"/>
              <w:snapToGrid w:val="0"/>
              <w:ind w:left="284"/>
              <w:rPr>
                <w:color w:val="0070C0"/>
                <w:lang w:val="fr-FR"/>
              </w:rPr>
            </w:pPr>
            <w:r w:rsidRPr="009743EA">
              <w:rPr>
                <w:color w:val="0070C0"/>
              </w:rPr>
              <w:t xml:space="preserve">        </w:t>
            </w:r>
            <w:r w:rsidRPr="00325791">
              <w:rPr>
                <w:color w:val="0070C0"/>
                <w:lang w:val="fr-FR"/>
              </w:rPr>
              <w:t>"ct": "20171212T170445",</w:t>
            </w:r>
          </w:p>
          <w:p w14:paraId="20512F08" w14:textId="77777777" w:rsidR="008B1B88" w:rsidRPr="00325791" w:rsidRDefault="008B1B88" w:rsidP="005C72A8">
            <w:pPr>
              <w:pStyle w:val="TAL"/>
              <w:snapToGrid w:val="0"/>
              <w:ind w:left="284"/>
              <w:rPr>
                <w:color w:val="0070C0"/>
                <w:lang w:val="fr-FR"/>
              </w:rPr>
            </w:pPr>
            <w:r w:rsidRPr="00325791">
              <w:rPr>
                <w:color w:val="0070C0"/>
                <w:lang w:val="fr-FR"/>
              </w:rPr>
              <w:t xml:space="preserve">        "lt": "20171212T170445",</w:t>
            </w:r>
          </w:p>
          <w:p w14:paraId="6585F928" w14:textId="77777777" w:rsidR="008B1B88" w:rsidRPr="00325791" w:rsidRDefault="008B1B88" w:rsidP="005C72A8">
            <w:pPr>
              <w:pStyle w:val="TAL"/>
              <w:snapToGrid w:val="0"/>
              <w:ind w:left="284"/>
              <w:rPr>
                <w:color w:val="0070C0"/>
                <w:lang w:val="fr-FR"/>
              </w:rPr>
            </w:pPr>
            <w:r w:rsidRPr="00325791">
              <w:rPr>
                <w:color w:val="0070C0"/>
                <w:lang w:val="fr-FR"/>
              </w:rPr>
              <w:t xml:space="preserve">        "mt": 3,</w:t>
            </w:r>
          </w:p>
          <w:p w14:paraId="5FB456A9" w14:textId="77777777" w:rsidR="008B1B88" w:rsidRPr="00325791" w:rsidRDefault="008B1B88" w:rsidP="005C72A8">
            <w:pPr>
              <w:pStyle w:val="TAL"/>
              <w:snapToGrid w:val="0"/>
              <w:ind w:left="284"/>
              <w:rPr>
                <w:color w:val="0070C0"/>
                <w:lang w:val="fr-FR"/>
              </w:rPr>
            </w:pPr>
            <w:r w:rsidRPr="00325791">
              <w:rPr>
                <w:color w:val="0070C0"/>
                <w:lang w:val="fr-FR"/>
              </w:rPr>
              <w:t xml:space="preserve">        "cnm": 2,</w:t>
            </w:r>
          </w:p>
          <w:p w14:paraId="246D7726" w14:textId="77777777" w:rsidR="008B1B88" w:rsidRPr="009743EA" w:rsidRDefault="008B1B88" w:rsidP="005C72A8">
            <w:pPr>
              <w:pStyle w:val="TAL"/>
              <w:snapToGrid w:val="0"/>
              <w:ind w:left="284"/>
              <w:rPr>
                <w:color w:val="0070C0"/>
              </w:rPr>
            </w:pPr>
            <w:r w:rsidRPr="00325791">
              <w:rPr>
                <w:color w:val="0070C0"/>
                <w:lang w:val="fr-FR"/>
              </w:rPr>
              <w:t xml:space="preserve">        </w:t>
            </w:r>
            <w:r w:rsidRPr="009743EA">
              <w:rPr>
                <w:color w:val="0070C0"/>
              </w:rPr>
              <w:t>"mnm": 100,</w:t>
            </w:r>
          </w:p>
          <w:p w14:paraId="1680B9E9" w14:textId="77777777" w:rsidR="008B1B88" w:rsidRPr="009743EA" w:rsidRDefault="008B1B88" w:rsidP="005C72A8">
            <w:pPr>
              <w:pStyle w:val="TAL"/>
              <w:snapToGrid w:val="0"/>
              <w:ind w:left="284"/>
              <w:jc w:val="both"/>
              <w:rPr>
                <w:color w:val="0070C0"/>
              </w:rPr>
            </w:pPr>
            <w:r w:rsidRPr="009743EA">
              <w:rPr>
                <w:color w:val="0070C0"/>
              </w:rPr>
              <w:t xml:space="preserve">        "mid": </w:t>
            </w:r>
            <w:r w:rsidRPr="005A2D7C">
              <w:t>[</w:t>
            </w:r>
          </w:p>
          <w:p w14:paraId="6368CF99" w14:textId="77777777" w:rsidR="008B1B88" w:rsidRPr="009743EA" w:rsidRDefault="008B1B88" w:rsidP="005C72A8">
            <w:pPr>
              <w:pStyle w:val="TAL"/>
              <w:snapToGrid w:val="0"/>
              <w:ind w:left="284"/>
              <w:jc w:val="both"/>
              <w:rPr>
                <w:color w:val="0070C0"/>
                <w:lang w:eastAsia="ko-KR"/>
              </w:rPr>
            </w:pPr>
            <w:r w:rsidRPr="009743EA">
              <w:rPr>
                <w:color w:val="0070C0"/>
                <w:lang w:eastAsia="ko-KR"/>
              </w:rPr>
              <w:t xml:space="preserve">            "mn-name/ae_actuator/lamp_container1</w:t>
            </w:r>
            <w:r w:rsidRPr="009743EA">
              <w:rPr>
                <w:color w:val="0070C0"/>
              </w:rPr>
              <w:t>"</w:t>
            </w:r>
            <w:r w:rsidRPr="009743EA">
              <w:rPr>
                <w:color w:val="0070C0"/>
                <w:lang w:eastAsia="ko-KR"/>
              </w:rPr>
              <w:t>,</w:t>
            </w:r>
          </w:p>
          <w:p w14:paraId="46F10403" w14:textId="77777777" w:rsidR="008B1B88" w:rsidRPr="009743EA" w:rsidRDefault="008B1B88" w:rsidP="005C72A8">
            <w:pPr>
              <w:pStyle w:val="TAL"/>
              <w:snapToGrid w:val="0"/>
              <w:ind w:left="284"/>
              <w:jc w:val="both"/>
              <w:rPr>
                <w:color w:val="0070C0"/>
                <w:lang w:eastAsia="ko-KR"/>
              </w:rPr>
            </w:pPr>
            <w:r w:rsidRPr="009743EA">
              <w:rPr>
                <w:color w:val="0070C0"/>
                <w:lang w:eastAsia="ko-KR"/>
              </w:rPr>
              <w:t xml:space="preserve">            "mn-name/ae_actuator/lamp_container2</w:t>
            </w:r>
            <w:r w:rsidRPr="009743EA">
              <w:rPr>
                <w:color w:val="0070C0"/>
              </w:rPr>
              <w:t>"</w:t>
            </w:r>
          </w:p>
          <w:p w14:paraId="2733C25B" w14:textId="77777777" w:rsidR="008B1B88" w:rsidRPr="009743EA" w:rsidRDefault="008B1B88" w:rsidP="005C72A8">
            <w:pPr>
              <w:pStyle w:val="TAL"/>
              <w:snapToGrid w:val="0"/>
              <w:ind w:left="284"/>
              <w:rPr>
                <w:color w:val="0070C0"/>
                <w:lang w:eastAsia="ko-KR"/>
              </w:rPr>
            </w:pPr>
            <w:r w:rsidRPr="009743EA">
              <w:rPr>
                <w:color w:val="0070C0"/>
                <w:lang w:eastAsia="ko-KR"/>
              </w:rPr>
              <w:t xml:space="preserve">  </w:t>
            </w:r>
            <w:r w:rsidRPr="009743EA">
              <w:rPr>
                <w:rFonts w:hint="eastAsia"/>
                <w:color w:val="0070C0"/>
                <w:lang w:eastAsia="ko-KR"/>
              </w:rPr>
              <w:t xml:space="preserve">      ]</w:t>
            </w:r>
          </w:p>
          <w:p w14:paraId="07B3D9AE" w14:textId="77777777" w:rsidR="008B1B88" w:rsidRPr="005A2D7C" w:rsidRDefault="008B1B88" w:rsidP="005C72A8">
            <w:pPr>
              <w:pStyle w:val="TAL"/>
              <w:snapToGrid w:val="0"/>
              <w:ind w:left="284"/>
              <w:rPr>
                <w:color w:val="0070C0"/>
              </w:rPr>
            </w:pPr>
            <w:r w:rsidRPr="009743EA">
              <w:rPr>
                <w:color w:val="0070C0"/>
              </w:rPr>
              <w:t xml:space="preserve">        </w:t>
            </w:r>
            <w:r w:rsidRPr="005A2D7C">
              <w:rPr>
                <w:color w:val="0070C0"/>
              </w:rPr>
              <w:t>"mtv": true,</w:t>
            </w:r>
          </w:p>
          <w:p w14:paraId="19B299AB" w14:textId="77777777" w:rsidR="008B1B88" w:rsidRPr="005A2D7C" w:rsidRDefault="008B1B88" w:rsidP="005C72A8">
            <w:pPr>
              <w:pStyle w:val="TAL"/>
              <w:snapToGrid w:val="0"/>
              <w:ind w:left="284"/>
              <w:rPr>
                <w:color w:val="0070C0"/>
              </w:rPr>
            </w:pPr>
            <w:r w:rsidRPr="005A2D7C">
              <w:rPr>
                <w:color w:val="0070C0"/>
              </w:rPr>
              <w:t xml:space="preserve">        "csy": 1</w:t>
            </w:r>
          </w:p>
          <w:p w14:paraId="73BDE419" w14:textId="77777777" w:rsidR="008B1B88" w:rsidRPr="005A2D7C" w:rsidRDefault="008B1B88" w:rsidP="005C72A8">
            <w:pPr>
              <w:pStyle w:val="TAL"/>
              <w:snapToGrid w:val="0"/>
              <w:ind w:left="284"/>
              <w:rPr>
                <w:color w:val="0070C0"/>
              </w:rPr>
            </w:pPr>
            <w:r w:rsidRPr="005A2D7C">
              <w:rPr>
                <w:color w:val="0070C0"/>
              </w:rPr>
              <w:t xml:space="preserve">    }</w:t>
            </w:r>
          </w:p>
          <w:p w14:paraId="56E48F03" w14:textId="77777777" w:rsidR="008B1B88" w:rsidRPr="005A2D7C" w:rsidRDefault="008B1B88" w:rsidP="005C72A8">
            <w:pPr>
              <w:pStyle w:val="TAL"/>
              <w:snapToGrid w:val="0"/>
              <w:ind w:left="284"/>
              <w:rPr>
                <w:color w:val="0070C0"/>
              </w:rPr>
            </w:pPr>
            <w:r w:rsidRPr="005A2D7C">
              <w:rPr>
                <w:color w:val="0070C0"/>
              </w:rPr>
              <w:t>}</w:t>
            </w:r>
          </w:p>
          <w:p w14:paraId="194F50B7" w14:textId="77777777" w:rsidR="008B1B88" w:rsidRPr="009743EA" w:rsidRDefault="008B1B88" w:rsidP="005C72A8">
            <w:pPr>
              <w:pStyle w:val="TAL"/>
              <w:snapToGrid w:val="0"/>
              <w:ind w:left="284"/>
            </w:pPr>
          </w:p>
        </w:tc>
      </w:tr>
    </w:tbl>
    <w:p w14:paraId="0D6F1C41" w14:textId="77777777" w:rsidR="008B1B88" w:rsidRPr="005A2D7C" w:rsidRDefault="008B1B88" w:rsidP="008B1B88"/>
    <w:p w14:paraId="7A9B98AA" w14:textId="36571734" w:rsidR="00503909" w:rsidRPr="009743EA" w:rsidRDefault="00503909" w:rsidP="00503909">
      <w:pPr>
        <w:pStyle w:val="Heading4"/>
      </w:pPr>
      <w:bookmarkStart w:id="524" w:name="_Toc49420763"/>
      <w:bookmarkStart w:id="525" w:name="_Toc49507577"/>
      <w:bookmarkStart w:id="526" w:name="_Toc49507689"/>
      <w:bookmarkStart w:id="527" w:name="_Toc46154432"/>
      <w:bookmarkStart w:id="528" w:name="_Toc71708866"/>
      <w:r w:rsidRPr="009743EA">
        <w:lastRenderedPageBreak/>
        <w:t>6.2.10.</w:t>
      </w:r>
      <w:r w:rsidR="0063535F">
        <w:t>5</w:t>
      </w:r>
      <w:r w:rsidRPr="009743EA">
        <w:tab/>
        <w:t>API-GRP-FOPT</w:t>
      </w:r>
      <w:bookmarkEnd w:id="524"/>
      <w:bookmarkEnd w:id="525"/>
      <w:bookmarkEnd w:id="526"/>
      <w:bookmarkEnd w:id="527"/>
      <w:bookmarkEnd w:id="528"/>
    </w:p>
    <w:tbl>
      <w:tblPr>
        <w:tblW w:w="9659" w:type="dxa"/>
        <w:jc w:val="center"/>
        <w:tblLayout w:type="fixed"/>
        <w:tblCellMar>
          <w:left w:w="28" w:type="dxa"/>
        </w:tblCellMar>
        <w:tblLook w:val="0000" w:firstRow="0" w:lastRow="0" w:firstColumn="0" w:lastColumn="0" w:noHBand="0" w:noVBand="0"/>
      </w:tblPr>
      <w:tblGrid>
        <w:gridCol w:w="1286"/>
        <w:gridCol w:w="8373"/>
      </w:tblGrid>
      <w:tr w:rsidR="004127E2" w:rsidRPr="009743EA" w14:paraId="1952A8F6" w14:textId="77777777" w:rsidTr="008C30AE">
        <w:trPr>
          <w:jc w:val="center"/>
        </w:trPr>
        <w:tc>
          <w:tcPr>
            <w:tcW w:w="1286" w:type="dxa"/>
            <w:tcBorders>
              <w:top w:val="single" w:sz="4" w:space="0" w:color="000000"/>
              <w:left w:val="single" w:sz="4" w:space="0" w:color="000000"/>
              <w:bottom w:val="single" w:sz="4" w:space="0" w:color="000000"/>
            </w:tcBorders>
            <w:shd w:val="clear" w:color="auto" w:fill="E7E6E6"/>
          </w:tcPr>
          <w:p w14:paraId="3E3CB4A8" w14:textId="77777777" w:rsidR="004127E2" w:rsidRPr="009743EA" w:rsidRDefault="004127E2" w:rsidP="004127E2">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9EB7775" w14:textId="4621F517" w:rsidR="004127E2" w:rsidRPr="005A2D7C" w:rsidRDefault="004127E2" w:rsidP="005A2D7C">
            <w:pPr>
              <w:pStyle w:val="TAL"/>
              <w:rPr>
                <w:rFonts w:eastAsia="Calibri Light"/>
              </w:rPr>
            </w:pPr>
            <w:r w:rsidRPr="000D6D95">
              <w:t>API/GRP/FOPT/001</w:t>
            </w:r>
          </w:p>
        </w:tc>
      </w:tr>
      <w:tr w:rsidR="004127E2" w:rsidRPr="009743EA" w14:paraId="2E739DC0" w14:textId="77777777" w:rsidTr="008C30AE">
        <w:trPr>
          <w:jc w:val="center"/>
        </w:trPr>
        <w:tc>
          <w:tcPr>
            <w:tcW w:w="1286" w:type="dxa"/>
            <w:tcBorders>
              <w:top w:val="single" w:sz="4" w:space="0" w:color="000000"/>
              <w:left w:val="single" w:sz="4" w:space="0" w:color="000000"/>
              <w:bottom w:val="single" w:sz="4" w:space="0" w:color="000000"/>
            </w:tcBorders>
            <w:shd w:val="clear" w:color="auto" w:fill="E7E6E6"/>
          </w:tcPr>
          <w:p w14:paraId="13289699" w14:textId="77777777" w:rsidR="004127E2" w:rsidRPr="009743EA" w:rsidRDefault="004127E2" w:rsidP="004127E2">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262C06" w14:textId="77777777" w:rsidR="004127E2" w:rsidRPr="005A2D7C" w:rsidRDefault="004127E2" w:rsidP="005A2D7C">
            <w:pPr>
              <w:pStyle w:val="TAL"/>
              <w:rPr>
                <w:rFonts w:eastAsia="Calibri Light"/>
              </w:rPr>
            </w:pPr>
            <w:r w:rsidRPr="005A2D7C">
              <w:rPr>
                <w:rFonts w:eastAsia="Calibri Light"/>
              </w:rPr>
              <w:t xml:space="preserve">&lt;group&gt; resource </w:t>
            </w:r>
          </w:p>
        </w:tc>
      </w:tr>
      <w:tr w:rsidR="004127E2" w:rsidRPr="009743EA" w14:paraId="29043DC8"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247791BD" w14:textId="77777777" w:rsidR="004127E2" w:rsidRPr="009743EA" w:rsidRDefault="004127E2" w:rsidP="004127E2">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A1EC1F9" w14:textId="1FC44CF9" w:rsidR="004127E2" w:rsidRPr="005A2D7C" w:rsidRDefault="004127E2" w:rsidP="005A2D7C">
            <w:pPr>
              <w:pStyle w:val="TAL"/>
              <w:rPr>
                <w:rFonts w:eastAsia="Calibri Light"/>
              </w:rPr>
            </w:pPr>
            <w:r w:rsidRPr="005A2D7C">
              <w:rPr>
                <w:rFonts w:eastAsia="Calibri Light"/>
              </w:rPr>
              <w:t>Fopt virtual resource of the  &lt;group&gt; resource</w:t>
            </w:r>
          </w:p>
        </w:tc>
      </w:tr>
      <w:tr w:rsidR="004127E2" w:rsidRPr="009743EA" w14:paraId="519A953F" w14:textId="77777777" w:rsidTr="008C30AE">
        <w:trPr>
          <w:jc w:val="center"/>
        </w:trPr>
        <w:tc>
          <w:tcPr>
            <w:tcW w:w="1286" w:type="dxa"/>
            <w:tcBorders>
              <w:top w:val="single" w:sz="4" w:space="0" w:color="000000"/>
              <w:left w:val="single" w:sz="4" w:space="0" w:color="000000"/>
              <w:bottom w:val="single" w:sz="4" w:space="0" w:color="000000"/>
            </w:tcBorders>
            <w:shd w:val="clear" w:color="auto" w:fill="E7E6E6"/>
          </w:tcPr>
          <w:p w14:paraId="22C2F0B5" w14:textId="77777777" w:rsidR="004127E2" w:rsidRPr="009743EA" w:rsidRDefault="004127E2" w:rsidP="004127E2">
            <w:pPr>
              <w:pStyle w:val="TAL"/>
              <w:snapToGrid w:val="0"/>
              <w:jc w:val="center"/>
              <w:rPr>
                <w:b/>
                <w:kern w:val="1"/>
              </w:rPr>
            </w:pPr>
          </w:p>
          <w:p w14:paraId="2B991B6F" w14:textId="77777777" w:rsidR="004127E2" w:rsidRPr="009743EA" w:rsidRDefault="004127E2" w:rsidP="004127E2">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BBE3656" w14:textId="77777777" w:rsidR="004127E2" w:rsidRPr="005A2D7C" w:rsidRDefault="004127E2" w:rsidP="005A2D7C">
            <w:pPr>
              <w:pStyle w:val="TAL"/>
            </w:pPr>
            <w:r w:rsidRPr="005A2D7C">
              <w:t>The interface is used to send a contentInstance CREATE request to the FanoutOutPoint Virtual resource of a group.</w:t>
            </w:r>
          </w:p>
          <w:p w14:paraId="3B373FE2" w14:textId="77777777" w:rsidR="004127E2" w:rsidRPr="005A2D7C" w:rsidRDefault="004127E2" w:rsidP="005A2D7C">
            <w:pPr>
              <w:pStyle w:val="TAL"/>
              <w:rPr>
                <w:rFonts w:eastAsia="Calibri Light"/>
              </w:rPr>
            </w:pPr>
            <w:r w:rsidRPr="005A2D7C">
              <w:rPr>
                <w:rFonts w:eastAsia="Calibri Light"/>
              </w:rPr>
              <w:t>As a result, the contentInstances will be created on each container that belonging to this group.</w:t>
            </w:r>
          </w:p>
        </w:tc>
      </w:tr>
      <w:tr w:rsidR="004127E2" w:rsidRPr="009743EA" w14:paraId="42DBEE0B" w14:textId="77777777" w:rsidTr="008C30AE">
        <w:trPr>
          <w:jc w:val="center"/>
        </w:trPr>
        <w:tc>
          <w:tcPr>
            <w:tcW w:w="1286" w:type="dxa"/>
            <w:tcBorders>
              <w:top w:val="single" w:sz="4" w:space="0" w:color="000000"/>
              <w:left w:val="single" w:sz="4" w:space="0" w:color="000000"/>
              <w:bottom w:val="single" w:sz="4" w:space="0" w:color="000000"/>
            </w:tcBorders>
            <w:shd w:val="clear" w:color="auto" w:fill="E7E6E6"/>
          </w:tcPr>
          <w:p w14:paraId="325C6B0D" w14:textId="77777777" w:rsidR="004127E2" w:rsidRPr="009743EA" w:rsidRDefault="004127E2" w:rsidP="004127E2">
            <w:pPr>
              <w:pStyle w:val="TAL"/>
              <w:snapToGrid w:val="0"/>
              <w:jc w:val="center"/>
              <w:rPr>
                <w:b/>
                <w:kern w:val="1"/>
              </w:rPr>
            </w:pPr>
          </w:p>
          <w:p w14:paraId="1E83B169" w14:textId="77777777" w:rsidR="004127E2" w:rsidRPr="009743EA" w:rsidRDefault="004127E2" w:rsidP="004127E2">
            <w:pPr>
              <w:pStyle w:val="TAL"/>
              <w:snapToGrid w:val="0"/>
              <w:jc w:val="center"/>
              <w:rPr>
                <w:b/>
                <w:kern w:val="1"/>
              </w:rPr>
            </w:pPr>
          </w:p>
          <w:p w14:paraId="3D39BAE6" w14:textId="77777777" w:rsidR="004127E2" w:rsidRPr="009743EA" w:rsidRDefault="004127E2" w:rsidP="004127E2">
            <w:pPr>
              <w:pStyle w:val="TAL"/>
              <w:snapToGrid w:val="0"/>
              <w:jc w:val="center"/>
              <w:rPr>
                <w:b/>
                <w:kern w:val="1"/>
              </w:rPr>
            </w:pPr>
            <w:r w:rsidRPr="009743EA">
              <w:rPr>
                <w:b/>
                <w:kern w:val="1"/>
              </w:rPr>
              <w:t>Resource Structure</w:t>
            </w:r>
          </w:p>
          <w:p w14:paraId="6AC3D468" w14:textId="77777777" w:rsidR="004127E2" w:rsidRPr="009743EA" w:rsidRDefault="004127E2" w:rsidP="004127E2">
            <w:pPr>
              <w:pStyle w:val="TAL"/>
              <w:snapToGrid w:val="0"/>
              <w:jc w:val="center"/>
              <w:rPr>
                <w:b/>
                <w:kern w:val="1"/>
              </w:rPr>
            </w:pPr>
            <w:r w:rsidRPr="009743EA">
              <w:rPr>
                <w:b/>
                <w:kern w:val="1"/>
              </w:rPr>
              <w:t>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5B8853A" w14:textId="77777777" w:rsidR="004127E2" w:rsidRPr="005A2D7C" w:rsidRDefault="00D86524" w:rsidP="005A2D7C">
            <w:pPr>
              <w:pStyle w:val="FL"/>
              <w:rPr>
                <w:sz w:val="24"/>
              </w:rPr>
            </w:pPr>
            <w:r w:rsidRPr="009743EA">
              <w:object w:dxaOrig="7180" w:dyaOrig="4390" w14:anchorId="4CFA470C">
                <v:shape id="_x0000_i1081" type="#_x0000_t75" style="width:359.35pt;height:112.7pt" o:ole="">
                  <v:imagedata r:id="rId53" o:title="" croptop="17918f" cropbottom="13946f"/>
                </v:shape>
                <o:OLEObject Type="Embed" ProgID="Visio.Drawing.15" ShapeID="_x0000_i1081" DrawAspect="Content" ObjectID="_1682322019" r:id="rId79"/>
              </w:object>
            </w:r>
          </w:p>
        </w:tc>
      </w:tr>
      <w:tr w:rsidR="004127E2" w:rsidRPr="009743EA" w14:paraId="79BE91F4" w14:textId="77777777" w:rsidTr="008C30AE">
        <w:trPr>
          <w:jc w:val="center"/>
        </w:trPr>
        <w:tc>
          <w:tcPr>
            <w:tcW w:w="1286" w:type="dxa"/>
            <w:tcBorders>
              <w:top w:val="single" w:sz="4" w:space="0" w:color="000000"/>
              <w:left w:val="single" w:sz="4" w:space="0" w:color="000000"/>
              <w:bottom w:val="single" w:sz="4" w:space="0" w:color="000000"/>
            </w:tcBorders>
            <w:shd w:val="clear" w:color="auto" w:fill="E7E6E6"/>
          </w:tcPr>
          <w:p w14:paraId="0A47EC19" w14:textId="77777777" w:rsidR="004127E2" w:rsidRPr="009743EA" w:rsidRDefault="004127E2" w:rsidP="004127E2">
            <w:pPr>
              <w:pStyle w:val="TAL"/>
              <w:snapToGrid w:val="0"/>
              <w:jc w:val="center"/>
              <w:rPr>
                <w:b/>
                <w:kern w:val="1"/>
              </w:rPr>
            </w:pPr>
          </w:p>
          <w:p w14:paraId="0439353B" w14:textId="77777777" w:rsidR="004127E2" w:rsidRPr="009743EA" w:rsidRDefault="004127E2" w:rsidP="004127E2">
            <w:pPr>
              <w:pStyle w:val="TAL"/>
              <w:snapToGrid w:val="0"/>
              <w:jc w:val="center"/>
              <w:rPr>
                <w:b/>
                <w:kern w:val="1"/>
              </w:rPr>
            </w:pPr>
          </w:p>
          <w:p w14:paraId="21BBCA1D" w14:textId="77777777" w:rsidR="004127E2" w:rsidRPr="009743EA" w:rsidRDefault="004127E2" w:rsidP="004127E2">
            <w:pPr>
              <w:pStyle w:val="TAL"/>
              <w:snapToGrid w:val="0"/>
              <w:jc w:val="center"/>
              <w:rPr>
                <w:b/>
                <w:kern w:val="1"/>
              </w:rPr>
            </w:pPr>
          </w:p>
          <w:p w14:paraId="3C457E6C" w14:textId="77777777" w:rsidR="004127E2" w:rsidRPr="009743EA" w:rsidRDefault="004127E2" w:rsidP="004127E2">
            <w:pPr>
              <w:pStyle w:val="TAL"/>
              <w:snapToGrid w:val="0"/>
              <w:jc w:val="center"/>
              <w:rPr>
                <w:b/>
                <w:kern w:val="1"/>
              </w:rPr>
            </w:pPr>
          </w:p>
          <w:p w14:paraId="510FBE70" w14:textId="77777777" w:rsidR="004127E2" w:rsidRPr="009743EA" w:rsidRDefault="004127E2" w:rsidP="004127E2">
            <w:pPr>
              <w:pStyle w:val="TAL"/>
              <w:snapToGrid w:val="0"/>
              <w:jc w:val="center"/>
              <w:rPr>
                <w:b/>
                <w:kern w:val="1"/>
              </w:rPr>
            </w:pPr>
          </w:p>
          <w:p w14:paraId="6409BA48" w14:textId="77777777" w:rsidR="004127E2" w:rsidRPr="009743EA" w:rsidRDefault="004127E2" w:rsidP="004127E2">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43C5610" w14:textId="7B6DD575" w:rsidR="004127E2" w:rsidRPr="005A2D7C" w:rsidRDefault="0054261D" w:rsidP="005A2D7C">
            <w:pPr>
              <w:pStyle w:val="FL"/>
            </w:pPr>
            <w:r>
              <w:rPr>
                <w:sz w:val="18"/>
              </w:rPr>
            </w:r>
            <w:r>
              <w:rPr>
                <w:sz w:val="18"/>
              </w:rPr>
              <w:pict w14:anchorId="0FAD86D9">
                <v:group id="그룹 43" o:spid="_x0000_s3197" style="width:261pt;height:133.25pt;mso-position-horizontal-relative:char;mso-position-vertical-relative:line" coordsize="33147,16922">
                  <v:roundrect id="모서리가 둥근 직사각형 2" o:spid="_x0000_s3198" style="position:absolute;width:9398;height:6810;visibility:visible;v-text-anchor:middle" arcsize="10923f" fillcolor="#5b9bd5" strokecolor="#d9d9d9" strokeweight=".5pt">
                    <v:stroke joinstyle="miter"/>
                    <v:textbox>
                      <w:txbxContent>
                        <w:p w14:paraId="15C0C603" w14:textId="77777777" w:rsidR="004127E2" w:rsidRPr="00B86475" w:rsidRDefault="004127E2" w:rsidP="00503909">
                          <w:pPr>
                            <w:pStyle w:val="NormalWeb"/>
                            <w:wordWrap w:val="0"/>
                            <w:spacing w:after="0"/>
                            <w:jc w:val="center"/>
                            <w:rPr>
                              <w:rFonts w:ascii="Malgun Gothic" w:hAnsi="Malgun Gothic"/>
                              <w:color w:val="FFFFFF"/>
                              <w:kern w:val="24"/>
                              <w:sz w:val="12"/>
                              <w:szCs w:val="10"/>
                            </w:rPr>
                          </w:pPr>
                        </w:p>
                        <w:p w14:paraId="1F790E80" w14:textId="77777777" w:rsidR="004127E2" w:rsidRPr="00711102" w:rsidRDefault="004127E2" w:rsidP="00503909">
                          <w:pPr>
                            <w:pStyle w:val="NormalWeb"/>
                            <w:wordWrap w:val="0"/>
                            <w:spacing w:after="0"/>
                            <w:jc w:val="center"/>
                          </w:pPr>
                          <w:r w:rsidRPr="00711102">
                            <w:rPr>
                              <w:rFonts w:ascii="Malgun Gothic" w:hAnsi="Malgun Gothic" w:hint="eastAsia"/>
                              <w:color w:val="FFFFFF"/>
                              <w:kern w:val="24"/>
                            </w:rPr>
                            <w:t>originator</w:t>
                          </w:r>
                        </w:p>
                      </w:txbxContent>
                    </v:textbox>
                  </v:roundrect>
                  <v:line id="직선 연결선 3" o:spid="_x0000_s3199" style="position:absolute;visibility:visible" from="4826,6810" to="4826,16922" o:connectortype="straight" strokeweight=".5pt">
                    <v:stroke dashstyle="longDash" joinstyle="miter"/>
                  </v:line>
                  <v:shape id="직선 화살표 연결선 4" o:spid="_x0000_s3200" type="#_x0000_t32" style="position:absolute;left:5524;top:10810;width:22082;height:32;visibility:visible" o:connectortype="straight" strokecolor="#5b9bd5" strokeweight="1.5pt">
                    <v:stroke endarrow="block" endarrowlength="long" joinstyle="miter" endcap="round"/>
                  </v:shape>
                  <v:shape id="TextBox 36" o:spid="_x0000_s3201" type="#_x0000_t202" style="position:absolute;left:11064;top:8846;width:10973;height:2451;visibility:visible" filled="f" stroked="f">
                    <v:textbox style="mso-fit-shape-to-text:t">
                      <w:txbxContent>
                        <w:p w14:paraId="38FC3E94" w14:textId="77777777" w:rsidR="004127E2" w:rsidRDefault="004127E2" w:rsidP="00503909">
                          <w:pPr>
                            <w:pStyle w:val="NormalWeb"/>
                            <w:wordWrap w:val="0"/>
                            <w:spacing w:after="0"/>
                          </w:pPr>
                          <w:r w:rsidRPr="00711102">
                            <w:rPr>
                              <w:rFonts w:ascii="Malgun Gothic" w:hAnsi="Malgun Gothic" w:hint="eastAsia"/>
                              <w:color w:val="5B9BD5"/>
                              <w:kern w:val="24"/>
                              <w:sz w:val="14"/>
                              <w:szCs w:val="14"/>
                            </w:rPr>
                            <w:t>g</w:t>
                          </w:r>
                          <w:r>
                            <w:rPr>
                              <w:rFonts w:ascii="Malgun Gothic" w:hAnsi="Malgun Gothic" w:hint="eastAsia"/>
                              <w:color w:val="5B9BD5"/>
                              <w:kern w:val="24"/>
                              <w:sz w:val="14"/>
                              <w:szCs w:val="14"/>
                            </w:rPr>
                            <w:t xml:space="preserve">roup </w:t>
                          </w:r>
                          <w:r>
                            <w:rPr>
                              <w:rFonts w:ascii="Malgun Gothic" w:hAnsi="Malgun Gothic"/>
                              <w:color w:val="5B9BD5"/>
                              <w:kern w:val="24"/>
                              <w:sz w:val="14"/>
                              <w:szCs w:val="14"/>
                            </w:rPr>
                            <w:t>create</w:t>
                          </w:r>
                          <w:r w:rsidRPr="00711102">
                            <w:rPr>
                              <w:rFonts w:ascii="Malgun Gothic" w:hAnsi="Malgun Gothic" w:hint="eastAsia"/>
                              <w:color w:val="5B9BD5"/>
                              <w:kern w:val="24"/>
                              <w:sz w:val="14"/>
                              <w:szCs w:val="14"/>
                            </w:rPr>
                            <w:t xml:space="preserve"> request</w:t>
                          </w:r>
                        </w:p>
                      </w:txbxContent>
                    </v:textbox>
                  </v:shape>
                  <v:shape id="TextBox 37" o:spid="_x0000_s3202" type="#_x0000_t202" style="position:absolute;left:14200;top:12873;width:6159;height:2451;visibility:visible" filled="f" stroked="f">
                    <v:textbox style="mso-fit-shape-to-text:t">
                      <w:txbxContent>
                        <w:p w14:paraId="63306230" w14:textId="77777777" w:rsidR="004127E2" w:rsidRDefault="004127E2" w:rsidP="00503909">
                          <w:pPr>
                            <w:pStyle w:val="NormalWeb"/>
                            <w:wordWrap w:val="0"/>
                            <w:spacing w:after="0"/>
                          </w:pPr>
                          <w:r w:rsidRPr="00711102">
                            <w:rPr>
                              <w:rFonts w:ascii="Malgun Gothic" w:hAnsi="Malgun Gothic" w:hint="eastAsia"/>
                              <w:color w:val="5B9BD5"/>
                              <w:kern w:val="24"/>
                              <w:sz w:val="14"/>
                              <w:szCs w:val="14"/>
                            </w:rPr>
                            <w:t>Response</w:t>
                          </w:r>
                        </w:p>
                      </w:txbxContent>
                    </v:textbox>
                  </v:shape>
                  <v:shape id="직선 화살표 연결선 7" o:spid="_x0000_s3203" type="#_x0000_t32" style="position:absolute;left:5873;top:14636;width:21733;height:64;flip:x y;visibility:visible" o:connectortype="straight" strokecolor="#5b9bd5" strokeweight="1.5pt">
                    <v:stroke endarrow="block" endarrowlength="long" joinstyle="miter" endcap="round"/>
                  </v:shape>
                  <v:roundrect id="모서리가 둥근 직사각형 8" o:spid="_x0000_s3204" style="position:absolute;left:23749;width:9398;height:6810;visibility:visible;v-text-anchor:middle" arcsize="10923f" fillcolor="#5b9bd5" strokecolor="#d9d9d9" strokeweight=".5pt">
                    <v:stroke joinstyle="miter"/>
                    <v:textbox>
                      <w:txbxContent>
                        <w:p w14:paraId="27910A55" w14:textId="77777777" w:rsidR="004127E2" w:rsidRPr="00711102" w:rsidRDefault="004127E2" w:rsidP="00503909">
                          <w:pPr>
                            <w:pStyle w:val="NormalWeb"/>
                            <w:wordWrap w:val="0"/>
                            <w:spacing w:after="0"/>
                            <w:jc w:val="center"/>
                            <w:rPr>
                              <w:rFonts w:ascii="Malgun Gothic" w:hAnsi="Malgun Gothic"/>
                              <w:color w:val="FFFFFF"/>
                              <w:kern w:val="24"/>
                              <w:sz w:val="10"/>
                              <w:szCs w:val="10"/>
                            </w:rPr>
                          </w:pPr>
                        </w:p>
                        <w:p w14:paraId="024613C8" w14:textId="77777777" w:rsidR="004127E2" w:rsidRPr="00711102" w:rsidRDefault="004127E2" w:rsidP="00503909">
                          <w:pPr>
                            <w:pStyle w:val="NormalWeb"/>
                            <w:wordWrap w:val="0"/>
                            <w:spacing w:after="0"/>
                            <w:jc w:val="center"/>
                          </w:pPr>
                          <w:r w:rsidRPr="00711102">
                            <w:rPr>
                              <w:rFonts w:ascii="Malgun Gothic" w:hAnsi="Malgun Gothic" w:hint="eastAsia"/>
                              <w:color w:val="FFFFFF"/>
                              <w:kern w:val="24"/>
                            </w:rPr>
                            <w:t>mn</w:t>
                          </w:r>
                          <w:r w:rsidRPr="00711102">
                            <w:rPr>
                              <w:rFonts w:ascii="Malgun Gothic" w:hAnsi="Malgun Gothic"/>
                              <w:color w:val="FFFFFF"/>
                              <w:kern w:val="24"/>
                            </w:rPr>
                            <w:t>-name</w:t>
                          </w:r>
                        </w:p>
                      </w:txbxContent>
                    </v:textbox>
                  </v:roundrect>
                  <v:line id="직선 연결선 9" o:spid="_x0000_s3205" style="position:absolute;visibility:visible" from="28575,6810" to="28575,16922" o:connectortype="straight" strokeweight=".5pt">
                    <v:stroke dashstyle="longDash" joinstyle="miter"/>
                  </v:line>
                  <w10:wrap type="none"/>
                  <w10:anchorlock/>
                </v:group>
              </w:pict>
            </w:r>
          </w:p>
        </w:tc>
      </w:tr>
      <w:tr w:rsidR="004127E2" w:rsidRPr="009743EA" w14:paraId="78CB2917" w14:textId="77777777" w:rsidTr="008C30AE">
        <w:trPr>
          <w:jc w:val="center"/>
        </w:trPr>
        <w:tc>
          <w:tcPr>
            <w:tcW w:w="1286" w:type="dxa"/>
            <w:tcBorders>
              <w:top w:val="single" w:sz="4" w:space="0" w:color="000000"/>
              <w:left w:val="single" w:sz="4" w:space="0" w:color="000000"/>
              <w:bottom w:val="single" w:sz="4" w:space="0" w:color="000000"/>
            </w:tcBorders>
            <w:shd w:val="clear" w:color="auto" w:fill="E7E6E6"/>
          </w:tcPr>
          <w:p w14:paraId="1EF23E4B" w14:textId="77777777" w:rsidR="004127E2" w:rsidRPr="009743EA" w:rsidRDefault="004127E2" w:rsidP="004127E2">
            <w:pPr>
              <w:pStyle w:val="TAL"/>
              <w:snapToGrid w:val="0"/>
              <w:jc w:val="center"/>
              <w:rPr>
                <w:b/>
                <w:kern w:val="1"/>
              </w:rPr>
            </w:pPr>
          </w:p>
          <w:p w14:paraId="4E4C9870" w14:textId="77777777" w:rsidR="004127E2" w:rsidRPr="009743EA" w:rsidRDefault="004127E2" w:rsidP="004127E2">
            <w:pPr>
              <w:pStyle w:val="TAL"/>
              <w:snapToGrid w:val="0"/>
              <w:jc w:val="center"/>
              <w:rPr>
                <w:b/>
                <w:kern w:val="1"/>
                <w:lang w:eastAsia="ko-KR"/>
              </w:rPr>
            </w:pPr>
          </w:p>
          <w:p w14:paraId="6B80EEAE" w14:textId="77777777" w:rsidR="004127E2" w:rsidRPr="009743EA" w:rsidRDefault="004127E2" w:rsidP="004127E2">
            <w:pPr>
              <w:pStyle w:val="TAL"/>
              <w:snapToGrid w:val="0"/>
              <w:jc w:val="center"/>
              <w:rPr>
                <w:b/>
                <w:kern w:val="1"/>
              </w:rPr>
            </w:pPr>
            <w:r w:rsidRPr="009743EA">
              <w:rPr>
                <w:b/>
                <w:kern w:val="1"/>
              </w:rPr>
              <w:t>HTTP Header Information</w:t>
            </w:r>
          </w:p>
          <w:p w14:paraId="4C517BED" w14:textId="77777777" w:rsidR="004127E2" w:rsidRPr="009743EA" w:rsidRDefault="004127E2" w:rsidP="004127E2">
            <w:pPr>
              <w:pStyle w:val="TAL"/>
              <w:snapToGrid w:val="0"/>
              <w:jc w:val="center"/>
              <w:rPr>
                <w:b/>
                <w:kern w:val="1"/>
              </w:rPr>
            </w:pPr>
          </w:p>
          <w:p w14:paraId="6D0C1088" w14:textId="77777777" w:rsidR="004127E2" w:rsidRPr="009743EA" w:rsidRDefault="004127E2" w:rsidP="004127E2">
            <w:pPr>
              <w:pStyle w:val="TAL"/>
              <w:snapToGrid w:val="0"/>
              <w:jc w:val="center"/>
              <w:rPr>
                <w:b/>
                <w:kern w:val="1"/>
              </w:rPr>
            </w:pPr>
          </w:p>
          <w:p w14:paraId="02E31EA8" w14:textId="77777777" w:rsidR="00FE3B5F" w:rsidRPr="009743EA" w:rsidRDefault="00FE3B5F" w:rsidP="004127E2">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E1BC036" w14:textId="77777777" w:rsidR="004127E2" w:rsidRPr="009743EA" w:rsidRDefault="004127E2" w:rsidP="004127E2">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4127E2" w:rsidRPr="009743EA" w14:paraId="035BD368" w14:textId="77777777" w:rsidTr="005A2D7C">
              <w:trPr>
                <w:jc w:val="center"/>
              </w:trPr>
              <w:tc>
                <w:tcPr>
                  <w:tcW w:w="1501" w:type="dxa"/>
                  <w:shd w:val="clear" w:color="auto" w:fill="9CC2E5"/>
                </w:tcPr>
                <w:p w14:paraId="69A9C5C3" w14:textId="77777777" w:rsidR="004127E2" w:rsidRPr="009743EA" w:rsidRDefault="004127E2" w:rsidP="004127E2">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3114BB22" w14:textId="77777777" w:rsidR="004127E2" w:rsidRPr="009743EA" w:rsidRDefault="004127E2" w:rsidP="004127E2">
                  <w:pPr>
                    <w:pStyle w:val="TAL"/>
                    <w:snapToGrid w:val="0"/>
                    <w:jc w:val="center"/>
                    <w:rPr>
                      <w:rFonts w:eastAsia="Calibri"/>
                      <w:b/>
                      <w:szCs w:val="22"/>
                    </w:rPr>
                  </w:pPr>
                  <w:r w:rsidRPr="009743EA">
                    <w:rPr>
                      <w:rFonts w:eastAsia="Calibri"/>
                      <w:b/>
                      <w:szCs w:val="22"/>
                    </w:rPr>
                    <w:t>Value</w:t>
                  </w:r>
                </w:p>
              </w:tc>
            </w:tr>
            <w:tr w:rsidR="004127E2" w:rsidRPr="009743EA" w14:paraId="37704453" w14:textId="77777777" w:rsidTr="005A2D7C">
              <w:trPr>
                <w:jc w:val="center"/>
              </w:trPr>
              <w:tc>
                <w:tcPr>
                  <w:tcW w:w="1501" w:type="dxa"/>
                  <w:shd w:val="clear" w:color="auto" w:fill="DEEAF6"/>
                </w:tcPr>
                <w:p w14:paraId="74C9FE44" w14:textId="77777777" w:rsidR="004127E2" w:rsidRPr="009743EA" w:rsidRDefault="004127E2" w:rsidP="004127E2">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042C6D78" w14:textId="77777777" w:rsidR="004127E2" w:rsidRPr="009743EA" w:rsidRDefault="004127E2" w:rsidP="004127E2">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4127E2" w:rsidRPr="009743EA" w14:paraId="3D9B09D0" w14:textId="77777777" w:rsidTr="005A2D7C">
              <w:trPr>
                <w:jc w:val="center"/>
              </w:trPr>
              <w:tc>
                <w:tcPr>
                  <w:tcW w:w="1501" w:type="dxa"/>
                  <w:shd w:val="clear" w:color="auto" w:fill="DEEAF6"/>
                </w:tcPr>
                <w:p w14:paraId="68F9F2AD" w14:textId="77777777" w:rsidR="004127E2" w:rsidRPr="009743EA" w:rsidRDefault="004127E2" w:rsidP="004127E2">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57DFBE79" w14:textId="77777777" w:rsidR="004127E2" w:rsidRPr="009743EA" w:rsidRDefault="004127E2" w:rsidP="004127E2">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Originator</w:t>
                  </w:r>
                </w:p>
              </w:tc>
            </w:tr>
            <w:tr w:rsidR="004127E2" w:rsidRPr="009743EA" w14:paraId="0FA52A49" w14:textId="77777777" w:rsidTr="005A2D7C">
              <w:trPr>
                <w:jc w:val="center"/>
              </w:trPr>
              <w:tc>
                <w:tcPr>
                  <w:tcW w:w="1501" w:type="dxa"/>
                  <w:shd w:val="clear" w:color="auto" w:fill="DEEAF6"/>
                </w:tcPr>
                <w:p w14:paraId="7FD452F1" w14:textId="77777777" w:rsidR="004127E2" w:rsidRPr="009743EA" w:rsidRDefault="004127E2" w:rsidP="004127E2">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0F7ED45A" w14:textId="77777777" w:rsidR="004127E2" w:rsidRPr="009743EA" w:rsidRDefault="004127E2" w:rsidP="004127E2">
                  <w:pPr>
                    <w:pStyle w:val="TAL"/>
                    <w:snapToGrid w:val="0"/>
                    <w:rPr>
                      <w:rFonts w:eastAsia="Calibri"/>
                      <w:szCs w:val="22"/>
                    </w:rPr>
                  </w:pPr>
                  <w:r w:rsidRPr="009743EA">
                    <w:rPr>
                      <w:rFonts w:eastAsia="Calibri"/>
                      <w:szCs w:val="22"/>
                    </w:rPr>
                    <w:t>application/json;ty=</w:t>
                  </w:r>
                  <w:r w:rsidRPr="009743EA">
                    <w:rPr>
                      <w:rFonts w:eastAsia="Calibri"/>
                      <w:b/>
                      <w:szCs w:val="22"/>
                    </w:rPr>
                    <w:t>4</w:t>
                  </w:r>
                </w:p>
              </w:tc>
            </w:tr>
            <w:tr w:rsidR="004127E2" w:rsidRPr="009743EA" w14:paraId="121445B3" w14:textId="77777777" w:rsidTr="005A2D7C">
              <w:trPr>
                <w:jc w:val="center"/>
              </w:trPr>
              <w:tc>
                <w:tcPr>
                  <w:tcW w:w="1501" w:type="dxa"/>
                  <w:shd w:val="clear" w:color="auto" w:fill="DEEAF6"/>
                </w:tcPr>
                <w:p w14:paraId="4E53DEBA" w14:textId="77777777" w:rsidR="004127E2" w:rsidRPr="009743EA" w:rsidRDefault="004127E2" w:rsidP="004127E2">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029465DB" w14:textId="77777777" w:rsidR="004127E2" w:rsidRPr="009743EA" w:rsidRDefault="004127E2" w:rsidP="004127E2">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2EC28DEA" w14:textId="77777777" w:rsidR="004127E2" w:rsidRPr="009743EA" w:rsidRDefault="004127E2" w:rsidP="004127E2">
            <w:pPr>
              <w:pStyle w:val="TAL"/>
              <w:snapToGrid w:val="0"/>
              <w:jc w:val="both"/>
              <w:rPr>
                <w:lang w:eastAsia="ko-KR"/>
              </w:rPr>
            </w:pPr>
          </w:p>
        </w:tc>
      </w:tr>
      <w:tr w:rsidR="004127E2" w:rsidRPr="009743EA" w14:paraId="78557484" w14:textId="77777777" w:rsidTr="008C30AE">
        <w:trPr>
          <w:jc w:val="center"/>
        </w:trPr>
        <w:tc>
          <w:tcPr>
            <w:tcW w:w="1286" w:type="dxa"/>
            <w:tcBorders>
              <w:top w:val="single" w:sz="4" w:space="0" w:color="000000"/>
              <w:left w:val="single" w:sz="4" w:space="0" w:color="000000"/>
              <w:bottom w:val="single" w:sz="4" w:space="0" w:color="000000"/>
            </w:tcBorders>
            <w:shd w:val="clear" w:color="auto" w:fill="E7E6E6"/>
          </w:tcPr>
          <w:p w14:paraId="24F44474" w14:textId="77777777" w:rsidR="004127E2" w:rsidRPr="009743EA" w:rsidRDefault="004127E2" w:rsidP="004127E2">
            <w:pPr>
              <w:pStyle w:val="Default"/>
              <w:overflowPunct w:val="0"/>
              <w:jc w:val="center"/>
              <w:rPr>
                <w:rFonts w:ascii="Arial" w:eastAsia="Malgun Gothic" w:hAnsi="Arial"/>
                <w:b/>
                <w:color w:val="auto"/>
                <w:kern w:val="1"/>
                <w:sz w:val="18"/>
                <w:szCs w:val="20"/>
              </w:rPr>
            </w:pPr>
          </w:p>
          <w:p w14:paraId="49F2DB99" w14:textId="77777777" w:rsidR="004127E2" w:rsidRPr="009743EA" w:rsidRDefault="004127E2" w:rsidP="004127E2">
            <w:pPr>
              <w:pStyle w:val="Default"/>
              <w:overflowPunct w:val="0"/>
              <w:jc w:val="center"/>
              <w:rPr>
                <w:rFonts w:ascii="Arial" w:eastAsia="Malgun Gothic" w:hAnsi="Arial"/>
                <w:b/>
                <w:color w:val="auto"/>
                <w:kern w:val="1"/>
                <w:sz w:val="18"/>
                <w:szCs w:val="20"/>
              </w:rPr>
            </w:pPr>
          </w:p>
          <w:p w14:paraId="04DF6509" w14:textId="77777777" w:rsidR="004127E2" w:rsidRPr="009743EA" w:rsidRDefault="004127E2" w:rsidP="004127E2">
            <w:pPr>
              <w:pStyle w:val="Default"/>
              <w:overflowPunct w:val="0"/>
              <w:jc w:val="center"/>
              <w:rPr>
                <w:rFonts w:ascii="Arial" w:eastAsia="Malgun Gothic" w:hAnsi="Arial"/>
                <w:b/>
                <w:color w:val="auto"/>
                <w:kern w:val="1"/>
                <w:sz w:val="18"/>
                <w:szCs w:val="20"/>
              </w:rPr>
            </w:pPr>
          </w:p>
          <w:p w14:paraId="0933C5B1" w14:textId="77777777" w:rsidR="004127E2" w:rsidRPr="009743EA" w:rsidRDefault="004127E2" w:rsidP="004127E2">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2233CC5A" w14:textId="77777777" w:rsidR="004127E2" w:rsidRPr="009743EA" w:rsidRDefault="004127E2" w:rsidP="004127E2">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38336340" w14:textId="77777777" w:rsidR="004127E2" w:rsidRPr="009743EA" w:rsidRDefault="004127E2" w:rsidP="004127E2">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6735DD3" w14:textId="77777777" w:rsidR="004127E2" w:rsidRPr="009743EA" w:rsidRDefault="004127E2" w:rsidP="00CA59CA">
            <w:pPr>
              <w:pStyle w:val="TAL"/>
              <w:snapToGrid w:val="0"/>
              <w:ind w:left="284"/>
              <w:rPr>
                <w:color w:val="0070C0"/>
              </w:rPr>
            </w:pPr>
          </w:p>
          <w:p w14:paraId="32E33DBF" w14:textId="77777777" w:rsidR="004127E2" w:rsidRPr="009743EA" w:rsidRDefault="004127E2" w:rsidP="00CA59CA">
            <w:pPr>
              <w:pStyle w:val="TAL"/>
              <w:snapToGrid w:val="0"/>
              <w:ind w:left="284"/>
              <w:rPr>
                <w:color w:val="0070C0"/>
              </w:rPr>
            </w:pPr>
            <w:r w:rsidRPr="009743EA">
              <w:rPr>
                <w:color w:val="0070C0"/>
              </w:rPr>
              <w:t>API/GRP/</w:t>
            </w:r>
          </w:p>
          <w:p w14:paraId="52C496E9" w14:textId="77777777" w:rsidR="004127E2" w:rsidRPr="009743EA" w:rsidRDefault="004127E2" w:rsidP="00CA59CA">
            <w:pPr>
              <w:pStyle w:val="TAL"/>
              <w:snapToGrid w:val="0"/>
              <w:ind w:left="284"/>
              <w:rPr>
                <w:color w:val="0070C0"/>
              </w:rPr>
            </w:pPr>
            <w:r w:rsidRPr="009743EA">
              <w:rPr>
                <w:color w:val="0070C0"/>
              </w:rPr>
              <w:t xml:space="preserve"> </w:t>
            </w:r>
          </w:p>
          <w:p w14:paraId="5ADE5045" w14:textId="77777777" w:rsidR="004127E2" w:rsidRPr="009743EA" w:rsidRDefault="004127E2" w:rsidP="00CA59CA">
            <w:pPr>
              <w:pStyle w:val="TAL"/>
              <w:snapToGrid w:val="0"/>
              <w:ind w:left="284"/>
              <w:rPr>
                <w:color w:val="0070C0"/>
              </w:rPr>
            </w:pPr>
            <w:r w:rsidRPr="009743EA">
              <w:rPr>
                <w:color w:val="0070C0"/>
              </w:rPr>
              <w:t>HTTP Request:</w:t>
            </w:r>
          </w:p>
          <w:p w14:paraId="1DBA48ED" w14:textId="77777777" w:rsidR="004127E2" w:rsidRPr="009743EA" w:rsidRDefault="004127E2" w:rsidP="00CA59CA">
            <w:pPr>
              <w:pStyle w:val="TAL"/>
              <w:snapToGrid w:val="0"/>
              <w:ind w:left="284"/>
              <w:rPr>
                <w:color w:val="0070C0"/>
              </w:rPr>
            </w:pPr>
          </w:p>
          <w:p w14:paraId="0E8C681E" w14:textId="77777777" w:rsidR="004127E2" w:rsidRPr="009743EA" w:rsidRDefault="004127E2" w:rsidP="00CA59CA">
            <w:pPr>
              <w:pStyle w:val="TAL"/>
              <w:snapToGrid w:val="0"/>
              <w:ind w:left="284"/>
              <w:rPr>
                <w:color w:val="0070C0"/>
              </w:rPr>
            </w:pPr>
            <w:r w:rsidRPr="009743EA">
              <w:rPr>
                <w:color w:val="0070C0"/>
              </w:rPr>
              <w:t>POST /mn-name/ae_actuator/ group_lamp/fopt   HTTP/1.1</w:t>
            </w:r>
          </w:p>
          <w:p w14:paraId="3B830D55" w14:textId="77777777" w:rsidR="004127E2" w:rsidRPr="009743EA" w:rsidRDefault="004127E2" w:rsidP="00CA59CA">
            <w:pPr>
              <w:pStyle w:val="TAL"/>
              <w:snapToGrid w:val="0"/>
              <w:ind w:left="284"/>
              <w:rPr>
                <w:color w:val="0070C0"/>
              </w:rPr>
            </w:pPr>
            <w:r w:rsidRPr="009743EA">
              <w:rPr>
                <w:color w:val="0070C0"/>
              </w:rPr>
              <w:t>Host: 192.168.0.10:8282</w:t>
            </w:r>
          </w:p>
          <w:p w14:paraId="2DA345D4" w14:textId="77777777" w:rsidR="004127E2" w:rsidRPr="009743EA" w:rsidRDefault="004127E2" w:rsidP="00CA59CA">
            <w:pPr>
              <w:pStyle w:val="TAL"/>
              <w:snapToGrid w:val="0"/>
              <w:ind w:left="284"/>
              <w:rPr>
                <w:color w:val="0070C0"/>
              </w:rPr>
            </w:pPr>
            <w:r w:rsidRPr="009743EA">
              <w:rPr>
                <w:color w:val="0070C0"/>
              </w:rPr>
              <w:t>X-M2M-Origin: CAE5630283216026458665</w:t>
            </w:r>
          </w:p>
          <w:p w14:paraId="6BBAA896" w14:textId="77777777" w:rsidR="004127E2" w:rsidRPr="009743EA" w:rsidRDefault="004127E2" w:rsidP="00CA59CA">
            <w:pPr>
              <w:pStyle w:val="TAL"/>
              <w:snapToGrid w:val="0"/>
              <w:ind w:left="284"/>
              <w:rPr>
                <w:color w:val="0070C0"/>
              </w:rPr>
            </w:pPr>
            <w:r w:rsidRPr="009743EA">
              <w:rPr>
                <w:color w:val="0070C0"/>
              </w:rPr>
              <w:t>Content-Type: application/json;ty=4</w:t>
            </w:r>
          </w:p>
          <w:p w14:paraId="72E262C6" w14:textId="77777777" w:rsidR="004127E2" w:rsidRPr="009743EA" w:rsidRDefault="004127E2" w:rsidP="00CA59CA">
            <w:pPr>
              <w:pStyle w:val="TAL"/>
              <w:snapToGrid w:val="0"/>
              <w:ind w:left="284"/>
              <w:rPr>
                <w:color w:val="0070C0"/>
              </w:rPr>
            </w:pPr>
            <w:r w:rsidRPr="009743EA">
              <w:rPr>
                <w:color w:val="0070C0"/>
              </w:rPr>
              <w:t>Accept: application/json</w:t>
            </w:r>
          </w:p>
          <w:p w14:paraId="71F42F80" w14:textId="77777777" w:rsidR="004127E2" w:rsidRPr="009743EA" w:rsidRDefault="004127E2" w:rsidP="00CA59CA">
            <w:pPr>
              <w:pStyle w:val="TAL"/>
              <w:snapToGrid w:val="0"/>
              <w:ind w:left="284"/>
              <w:rPr>
                <w:color w:val="0070C0"/>
              </w:rPr>
            </w:pPr>
            <w:r w:rsidRPr="009743EA">
              <w:rPr>
                <w:color w:val="0070C0"/>
              </w:rPr>
              <w:t>X-M2M-RI: 1234</w:t>
            </w:r>
          </w:p>
          <w:p w14:paraId="3FCF3F28" w14:textId="77777777" w:rsidR="004127E2" w:rsidRPr="009743EA" w:rsidRDefault="004127E2" w:rsidP="00CA59CA">
            <w:pPr>
              <w:pStyle w:val="TAL"/>
              <w:snapToGrid w:val="0"/>
              <w:ind w:left="284"/>
              <w:rPr>
                <w:color w:val="0070C0"/>
              </w:rPr>
            </w:pPr>
            <w:r w:rsidRPr="009743EA">
              <w:rPr>
                <w:color w:val="0070C0"/>
              </w:rPr>
              <w:t>X-M2M-RVI: 2a</w:t>
            </w:r>
          </w:p>
          <w:p w14:paraId="0CB6AC8A" w14:textId="77777777" w:rsidR="004127E2" w:rsidRPr="009743EA" w:rsidRDefault="004127E2" w:rsidP="00CA59CA">
            <w:pPr>
              <w:pStyle w:val="TAL"/>
              <w:snapToGrid w:val="0"/>
              <w:ind w:left="284"/>
              <w:rPr>
                <w:color w:val="0070C0"/>
              </w:rPr>
            </w:pPr>
          </w:p>
          <w:p w14:paraId="5705D6CA" w14:textId="77777777" w:rsidR="004127E2" w:rsidRPr="009743EA" w:rsidRDefault="004127E2" w:rsidP="00CA59CA">
            <w:pPr>
              <w:pStyle w:val="TAL"/>
              <w:snapToGrid w:val="0"/>
              <w:ind w:left="284"/>
              <w:rPr>
                <w:color w:val="0070C0"/>
              </w:rPr>
            </w:pPr>
            <w:r w:rsidRPr="009743EA">
              <w:rPr>
                <w:color w:val="0070C0"/>
              </w:rPr>
              <w:t>{</w:t>
            </w:r>
          </w:p>
          <w:p w14:paraId="160DE71E" w14:textId="77777777" w:rsidR="004127E2" w:rsidRPr="009743EA" w:rsidRDefault="004127E2" w:rsidP="00CA59CA">
            <w:pPr>
              <w:pStyle w:val="TAL"/>
              <w:snapToGrid w:val="0"/>
              <w:ind w:left="284"/>
              <w:rPr>
                <w:color w:val="0070C0"/>
              </w:rPr>
            </w:pPr>
            <w:r w:rsidRPr="009743EA">
              <w:rPr>
                <w:color w:val="0070C0"/>
              </w:rPr>
              <w:t xml:space="preserve">    "m2m:cin": {</w:t>
            </w:r>
          </w:p>
          <w:p w14:paraId="2E68144F" w14:textId="77777777" w:rsidR="004127E2" w:rsidRPr="009743EA" w:rsidRDefault="004127E2" w:rsidP="00CA59CA">
            <w:pPr>
              <w:pStyle w:val="TAL"/>
              <w:snapToGrid w:val="0"/>
              <w:ind w:left="284"/>
              <w:rPr>
                <w:color w:val="0070C0"/>
              </w:rPr>
            </w:pPr>
            <w:r w:rsidRPr="009743EA">
              <w:rPr>
                <w:color w:val="0070C0"/>
              </w:rPr>
              <w:t xml:space="preserve">        "con": "20"</w:t>
            </w:r>
          </w:p>
          <w:p w14:paraId="69DFED31" w14:textId="77777777" w:rsidR="004127E2" w:rsidRPr="009743EA" w:rsidRDefault="004127E2" w:rsidP="00CA59CA">
            <w:pPr>
              <w:pStyle w:val="TAL"/>
              <w:snapToGrid w:val="0"/>
              <w:ind w:left="284"/>
              <w:rPr>
                <w:color w:val="0070C0"/>
              </w:rPr>
            </w:pPr>
            <w:r w:rsidRPr="009743EA">
              <w:rPr>
                <w:color w:val="0070C0"/>
              </w:rPr>
              <w:t xml:space="preserve">    }</w:t>
            </w:r>
          </w:p>
          <w:p w14:paraId="4E9B707A" w14:textId="77777777" w:rsidR="004127E2" w:rsidRPr="009743EA" w:rsidRDefault="004127E2" w:rsidP="00CA59CA">
            <w:pPr>
              <w:pStyle w:val="TAL"/>
              <w:snapToGrid w:val="0"/>
              <w:ind w:left="284"/>
              <w:rPr>
                <w:color w:val="0070C0"/>
              </w:rPr>
            </w:pPr>
            <w:r w:rsidRPr="009743EA">
              <w:rPr>
                <w:color w:val="0070C0"/>
              </w:rPr>
              <w:t>}</w:t>
            </w:r>
          </w:p>
          <w:p w14:paraId="3C36E5F1" w14:textId="77777777" w:rsidR="004127E2" w:rsidRPr="009743EA" w:rsidRDefault="004127E2" w:rsidP="00CA59CA">
            <w:pPr>
              <w:pStyle w:val="TAL"/>
              <w:snapToGrid w:val="0"/>
              <w:ind w:left="284"/>
              <w:rPr>
                <w:color w:val="0070C0"/>
              </w:rPr>
            </w:pPr>
          </w:p>
          <w:p w14:paraId="21201E6D" w14:textId="77777777" w:rsidR="004127E2" w:rsidRPr="009743EA" w:rsidRDefault="004127E2" w:rsidP="00CA59CA">
            <w:pPr>
              <w:pStyle w:val="TAL"/>
              <w:snapToGrid w:val="0"/>
              <w:ind w:left="284"/>
              <w:rPr>
                <w:color w:val="0070C0"/>
              </w:rPr>
            </w:pPr>
          </w:p>
          <w:p w14:paraId="683C0733" w14:textId="77777777" w:rsidR="004127E2" w:rsidRPr="009743EA" w:rsidRDefault="004127E2" w:rsidP="00CA59CA">
            <w:pPr>
              <w:pStyle w:val="TAL"/>
              <w:snapToGrid w:val="0"/>
              <w:ind w:left="284"/>
              <w:rPr>
                <w:color w:val="0070C0"/>
              </w:rPr>
            </w:pPr>
            <w:r w:rsidRPr="009743EA">
              <w:rPr>
                <w:color w:val="0070C0"/>
              </w:rPr>
              <w:t>HTTP Response:</w:t>
            </w:r>
          </w:p>
          <w:p w14:paraId="61ED13EE" w14:textId="77777777" w:rsidR="004127E2" w:rsidRPr="009743EA" w:rsidRDefault="004127E2" w:rsidP="00CA59CA">
            <w:pPr>
              <w:pStyle w:val="TAL"/>
              <w:snapToGrid w:val="0"/>
              <w:ind w:left="284"/>
              <w:rPr>
                <w:color w:val="0070C0"/>
              </w:rPr>
            </w:pPr>
          </w:p>
          <w:p w14:paraId="5F227A95" w14:textId="77777777" w:rsidR="004127E2" w:rsidRPr="009743EA" w:rsidRDefault="004127E2" w:rsidP="00CA59CA">
            <w:pPr>
              <w:pStyle w:val="TAL"/>
              <w:snapToGrid w:val="0"/>
              <w:ind w:left="284"/>
              <w:rPr>
                <w:color w:val="0070C0"/>
              </w:rPr>
            </w:pPr>
            <w:r w:rsidRPr="009743EA">
              <w:rPr>
                <w:color w:val="0070C0"/>
              </w:rPr>
              <w:t>200 Created</w:t>
            </w:r>
          </w:p>
          <w:p w14:paraId="48C5A043" w14:textId="77777777" w:rsidR="004127E2" w:rsidRPr="009743EA" w:rsidRDefault="004127E2" w:rsidP="004127E2">
            <w:pPr>
              <w:pStyle w:val="TAL"/>
              <w:snapToGrid w:val="0"/>
              <w:ind w:left="284"/>
              <w:rPr>
                <w:color w:val="0070C0"/>
              </w:rPr>
            </w:pPr>
            <w:r w:rsidRPr="009743EA">
              <w:rPr>
                <w:color w:val="0070C0"/>
              </w:rPr>
              <w:t>Content-Location: mn-name/ae_actuator/group_lamp</w:t>
            </w:r>
          </w:p>
          <w:p w14:paraId="60A20706" w14:textId="77777777" w:rsidR="004127E2" w:rsidRPr="00325791" w:rsidRDefault="004127E2" w:rsidP="004127E2">
            <w:pPr>
              <w:pStyle w:val="TAL"/>
              <w:snapToGrid w:val="0"/>
              <w:ind w:left="284"/>
              <w:rPr>
                <w:color w:val="0070C0"/>
                <w:lang w:val="fr-FR"/>
              </w:rPr>
            </w:pPr>
            <w:r w:rsidRPr="00325791">
              <w:rPr>
                <w:color w:val="0070C0"/>
                <w:lang w:val="fr-FR"/>
              </w:rPr>
              <w:t>Content-Type: application/json</w:t>
            </w:r>
          </w:p>
          <w:p w14:paraId="42F46578" w14:textId="77777777" w:rsidR="004127E2" w:rsidRPr="00325791" w:rsidRDefault="004127E2" w:rsidP="004127E2">
            <w:pPr>
              <w:pStyle w:val="TAL"/>
              <w:snapToGrid w:val="0"/>
              <w:ind w:left="284"/>
              <w:rPr>
                <w:color w:val="0070C0"/>
                <w:lang w:val="fr-FR"/>
              </w:rPr>
            </w:pPr>
            <w:r w:rsidRPr="00325791">
              <w:rPr>
                <w:color w:val="0070C0"/>
                <w:lang w:val="fr-FR"/>
              </w:rPr>
              <w:t>X-M2M-RI: 1234</w:t>
            </w:r>
          </w:p>
          <w:p w14:paraId="34E582D6" w14:textId="77777777" w:rsidR="004127E2" w:rsidRPr="009743EA" w:rsidRDefault="004127E2" w:rsidP="00CA59CA">
            <w:pPr>
              <w:pStyle w:val="TAL"/>
              <w:snapToGrid w:val="0"/>
              <w:ind w:left="284"/>
              <w:rPr>
                <w:color w:val="0070C0"/>
              </w:rPr>
            </w:pPr>
            <w:r w:rsidRPr="009743EA">
              <w:rPr>
                <w:color w:val="0070C0"/>
              </w:rPr>
              <w:lastRenderedPageBreak/>
              <w:t>X-M2M-RVI: 2a</w:t>
            </w:r>
          </w:p>
          <w:p w14:paraId="63D92834" w14:textId="77777777" w:rsidR="004127E2" w:rsidRPr="009743EA" w:rsidRDefault="004127E2" w:rsidP="004127E2">
            <w:pPr>
              <w:pStyle w:val="TAL"/>
              <w:snapToGrid w:val="0"/>
              <w:ind w:left="284"/>
              <w:rPr>
                <w:color w:val="0070C0"/>
              </w:rPr>
            </w:pPr>
            <w:r w:rsidRPr="009743EA">
              <w:rPr>
                <w:color w:val="0070C0"/>
              </w:rPr>
              <w:t>X-M2M-RSC: 2000</w:t>
            </w:r>
          </w:p>
          <w:p w14:paraId="1CE83247" w14:textId="77777777" w:rsidR="004127E2" w:rsidRPr="009743EA" w:rsidRDefault="004127E2" w:rsidP="004127E2">
            <w:pPr>
              <w:pStyle w:val="TAL"/>
              <w:snapToGrid w:val="0"/>
              <w:ind w:left="284"/>
              <w:rPr>
                <w:color w:val="0070C0"/>
              </w:rPr>
            </w:pPr>
          </w:p>
          <w:p w14:paraId="12DD8A0A" w14:textId="77777777" w:rsidR="004127E2" w:rsidRPr="009743EA" w:rsidRDefault="004127E2" w:rsidP="004127E2">
            <w:pPr>
              <w:pStyle w:val="TAL"/>
              <w:snapToGrid w:val="0"/>
              <w:ind w:left="284"/>
              <w:rPr>
                <w:color w:val="0070C0"/>
              </w:rPr>
            </w:pPr>
          </w:p>
          <w:p w14:paraId="5805569B" w14:textId="77777777" w:rsidR="004127E2" w:rsidRPr="009743EA" w:rsidRDefault="004127E2" w:rsidP="00CA59CA">
            <w:pPr>
              <w:pStyle w:val="TAL"/>
              <w:snapToGrid w:val="0"/>
              <w:ind w:left="284"/>
              <w:rPr>
                <w:color w:val="0070C0"/>
              </w:rPr>
            </w:pPr>
            <w:r w:rsidRPr="009743EA">
              <w:rPr>
                <w:color w:val="0070C0"/>
              </w:rPr>
              <w:t>{</w:t>
            </w:r>
          </w:p>
          <w:p w14:paraId="5FD86241" w14:textId="77777777" w:rsidR="004127E2" w:rsidRPr="009743EA" w:rsidRDefault="004127E2" w:rsidP="00CA59CA">
            <w:pPr>
              <w:pStyle w:val="TAL"/>
              <w:snapToGrid w:val="0"/>
              <w:ind w:left="284"/>
              <w:rPr>
                <w:color w:val="0070C0"/>
              </w:rPr>
            </w:pPr>
            <w:r w:rsidRPr="009743EA">
              <w:rPr>
                <w:color w:val="0070C0"/>
              </w:rPr>
              <w:t>    "m2m:agr": {</w:t>
            </w:r>
          </w:p>
          <w:p w14:paraId="0B3E51AD" w14:textId="77777777" w:rsidR="004127E2" w:rsidRPr="009743EA" w:rsidRDefault="004127E2" w:rsidP="00CA59CA">
            <w:pPr>
              <w:pStyle w:val="TAL"/>
              <w:snapToGrid w:val="0"/>
              <w:ind w:left="284"/>
              <w:rPr>
                <w:color w:val="0070C0"/>
              </w:rPr>
            </w:pPr>
            <w:r w:rsidRPr="009743EA">
              <w:rPr>
                <w:color w:val="0070C0"/>
              </w:rPr>
              <w:t>        "rsp": </w:t>
            </w:r>
            <w:r w:rsidRPr="005A2D7C">
              <w:t>[</w:t>
            </w:r>
          </w:p>
          <w:p w14:paraId="70D00933" w14:textId="77777777" w:rsidR="004127E2" w:rsidRPr="009743EA" w:rsidRDefault="004127E2" w:rsidP="00CA59CA">
            <w:pPr>
              <w:pStyle w:val="TAL"/>
              <w:snapToGrid w:val="0"/>
              <w:ind w:left="284"/>
              <w:rPr>
                <w:color w:val="0070C0"/>
              </w:rPr>
            </w:pPr>
            <w:r w:rsidRPr="009743EA">
              <w:rPr>
                <w:color w:val="0070C0"/>
              </w:rPr>
              <w:t>            {</w:t>
            </w:r>
          </w:p>
          <w:p w14:paraId="77FDE1EF" w14:textId="77777777" w:rsidR="004127E2" w:rsidRPr="009743EA" w:rsidRDefault="004127E2" w:rsidP="00CA59CA">
            <w:pPr>
              <w:pStyle w:val="TAL"/>
              <w:snapToGrid w:val="0"/>
              <w:ind w:left="284"/>
              <w:rPr>
                <w:color w:val="0070C0"/>
              </w:rPr>
            </w:pPr>
            <w:r w:rsidRPr="009743EA">
              <w:rPr>
                <w:color w:val="0070C0"/>
              </w:rPr>
              <w:t>                "fr": "/ID-CSE-01/</w:t>
            </w:r>
            <w:r w:rsidRPr="009743EA">
              <w:rPr>
                <w:color w:val="0070C0"/>
                <w:lang w:eastAsia="ko-KR"/>
              </w:rPr>
              <w:t>mn-name/ae_actuator/lamp_container1</w:t>
            </w:r>
            <w:r w:rsidRPr="009743EA">
              <w:rPr>
                <w:color w:val="0070C0"/>
              </w:rPr>
              <w:t>",</w:t>
            </w:r>
          </w:p>
          <w:p w14:paraId="61D18A21" w14:textId="77777777" w:rsidR="004127E2" w:rsidRPr="00325791" w:rsidRDefault="004127E2" w:rsidP="00CA59CA">
            <w:pPr>
              <w:pStyle w:val="TAL"/>
              <w:snapToGrid w:val="0"/>
              <w:ind w:left="284"/>
              <w:rPr>
                <w:color w:val="0070C0"/>
                <w:lang w:val="fr-FR"/>
              </w:rPr>
            </w:pPr>
            <w:r w:rsidRPr="009743EA">
              <w:rPr>
                <w:color w:val="0070C0"/>
              </w:rPr>
              <w:t>                </w:t>
            </w:r>
            <w:r w:rsidRPr="00325791">
              <w:rPr>
                <w:color w:val="0070C0"/>
                <w:lang w:val="fr-FR"/>
              </w:rPr>
              <w:t>"pc": {</w:t>
            </w:r>
          </w:p>
          <w:p w14:paraId="3EACFB04" w14:textId="77777777" w:rsidR="004127E2" w:rsidRPr="00325791" w:rsidRDefault="004127E2" w:rsidP="00CA59CA">
            <w:pPr>
              <w:pStyle w:val="TAL"/>
              <w:snapToGrid w:val="0"/>
              <w:ind w:left="284"/>
              <w:rPr>
                <w:color w:val="0070C0"/>
                <w:lang w:val="fr-FR"/>
              </w:rPr>
            </w:pPr>
            <w:r w:rsidRPr="00325791">
              <w:rPr>
                <w:color w:val="0070C0"/>
                <w:lang w:val="fr-FR"/>
              </w:rPr>
              <w:t>                    "m2m:cin": {</w:t>
            </w:r>
          </w:p>
          <w:p w14:paraId="0D2698EE" w14:textId="77777777" w:rsidR="004127E2" w:rsidRPr="00325791" w:rsidRDefault="004127E2" w:rsidP="00CA59CA">
            <w:pPr>
              <w:pStyle w:val="TAL"/>
              <w:snapToGrid w:val="0"/>
              <w:ind w:left="284"/>
              <w:rPr>
                <w:color w:val="0070C0"/>
                <w:lang w:val="fr-FR"/>
              </w:rPr>
            </w:pPr>
            <w:r w:rsidRPr="00325791">
              <w:rPr>
                <w:color w:val="0070C0"/>
                <w:lang w:val="fr-FR"/>
              </w:rPr>
              <w:t>                        "con": "20",</w:t>
            </w:r>
          </w:p>
          <w:p w14:paraId="1CC59916" w14:textId="77777777" w:rsidR="004127E2" w:rsidRPr="00325791" w:rsidRDefault="004127E2" w:rsidP="00CA59CA">
            <w:pPr>
              <w:pStyle w:val="TAL"/>
              <w:snapToGrid w:val="0"/>
              <w:ind w:left="284"/>
              <w:rPr>
                <w:color w:val="0070C0"/>
                <w:lang w:val="fr-FR"/>
              </w:rPr>
            </w:pPr>
            <w:r w:rsidRPr="00325791">
              <w:rPr>
                <w:color w:val="0070C0"/>
                <w:lang w:val="fr-FR"/>
              </w:rPr>
              <w:t>                        "cs": 2,</w:t>
            </w:r>
          </w:p>
          <w:p w14:paraId="638EA46D" w14:textId="77777777" w:rsidR="004127E2" w:rsidRPr="00325791" w:rsidRDefault="004127E2" w:rsidP="00CA59CA">
            <w:pPr>
              <w:pStyle w:val="TAL"/>
              <w:snapToGrid w:val="0"/>
              <w:ind w:left="284"/>
              <w:rPr>
                <w:color w:val="0070C0"/>
                <w:lang w:val="fr-FR"/>
              </w:rPr>
            </w:pPr>
            <w:r w:rsidRPr="00325791">
              <w:rPr>
                <w:color w:val="0070C0"/>
                <w:lang w:val="fr-FR"/>
              </w:rPr>
              <w:t>                        "ct": "20200609T163651,675786",</w:t>
            </w:r>
          </w:p>
          <w:p w14:paraId="7246D5B7" w14:textId="77777777" w:rsidR="004127E2" w:rsidRPr="00325791" w:rsidRDefault="004127E2" w:rsidP="00CA59CA">
            <w:pPr>
              <w:pStyle w:val="TAL"/>
              <w:snapToGrid w:val="0"/>
              <w:ind w:left="284"/>
              <w:rPr>
                <w:color w:val="0070C0"/>
                <w:lang w:val="fr-FR"/>
              </w:rPr>
            </w:pPr>
            <w:r w:rsidRPr="00325791">
              <w:rPr>
                <w:color w:val="0070C0"/>
                <w:lang w:val="fr-FR"/>
              </w:rPr>
              <w:t>                        "et": "99991231T235959",</w:t>
            </w:r>
          </w:p>
          <w:p w14:paraId="2281D1CE" w14:textId="77777777" w:rsidR="004127E2" w:rsidRPr="00325791" w:rsidRDefault="004127E2" w:rsidP="00CA59CA">
            <w:pPr>
              <w:pStyle w:val="TAL"/>
              <w:snapToGrid w:val="0"/>
              <w:ind w:left="284"/>
              <w:rPr>
                <w:color w:val="0070C0"/>
                <w:lang w:val="fr-FR"/>
              </w:rPr>
            </w:pPr>
            <w:r w:rsidRPr="00325791">
              <w:rPr>
                <w:color w:val="0070C0"/>
                <w:lang w:val="fr-FR"/>
              </w:rPr>
              <w:t>                        "lt": "20200609T163651,675786",</w:t>
            </w:r>
          </w:p>
          <w:p w14:paraId="695A9D48" w14:textId="77777777" w:rsidR="004127E2" w:rsidRPr="00325791" w:rsidRDefault="004127E2" w:rsidP="00CA59CA">
            <w:pPr>
              <w:pStyle w:val="TAL"/>
              <w:snapToGrid w:val="0"/>
              <w:ind w:left="284"/>
              <w:rPr>
                <w:color w:val="0070C0"/>
                <w:lang w:val="fr-FR"/>
              </w:rPr>
            </w:pPr>
            <w:r w:rsidRPr="00325791">
              <w:rPr>
                <w:color w:val="0070C0"/>
                <w:lang w:val="fr-FR"/>
              </w:rPr>
              <w:t>                        "pi": "cnt20200609T1632571403417286346243_cse01",</w:t>
            </w:r>
          </w:p>
          <w:p w14:paraId="5450BE01" w14:textId="77777777" w:rsidR="004127E2" w:rsidRPr="00325791" w:rsidRDefault="004127E2" w:rsidP="00CA59CA">
            <w:pPr>
              <w:pStyle w:val="TAL"/>
              <w:snapToGrid w:val="0"/>
              <w:ind w:left="284"/>
              <w:rPr>
                <w:color w:val="0070C0"/>
                <w:lang w:val="fr-FR"/>
              </w:rPr>
            </w:pPr>
            <w:r w:rsidRPr="00325791">
              <w:rPr>
                <w:color w:val="0070C0"/>
                <w:lang w:val="fr-FR"/>
              </w:rPr>
              <w:t>                        "ri": "cin20200609T1636511403417286346245_cse01",</w:t>
            </w:r>
          </w:p>
          <w:p w14:paraId="389606F4" w14:textId="77777777" w:rsidR="004127E2" w:rsidRPr="00325791" w:rsidRDefault="004127E2" w:rsidP="00CA59CA">
            <w:pPr>
              <w:pStyle w:val="TAL"/>
              <w:snapToGrid w:val="0"/>
              <w:ind w:left="284"/>
              <w:rPr>
                <w:color w:val="0070C0"/>
                <w:lang w:val="fr-FR"/>
              </w:rPr>
            </w:pPr>
            <w:r w:rsidRPr="00325791">
              <w:rPr>
                <w:color w:val="0070C0"/>
                <w:lang w:val="fr-FR"/>
              </w:rPr>
              <w:t>                        "rn": "fopt20200609T1636511403417286346244_cse01",</w:t>
            </w:r>
          </w:p>
          <w:p w14:paraId="6E958944" w14:textId="77777777" w:rsidR="004127E2" w:rsidRPr="009743EA" w:rsidRDefault="004127E2" w:rsidP="00CA59CA">
            <w:pPr>
              <w:pStyle w:val="TAL"/>
              <w:snapToGrid w:val="0"/>
              <w:ind w:left="284"/>
              <w:rPr>
                <w:color w:val="0070C0"/>
              </w:rPr>
            </w:pPr>
            <w:r w:rsidRPr="00325791">
              <w:rPr>
                <w:color w:val="0070C0"/>
                <w:lang w:val="fr-FR"/>
              </w:rPr>
              <w:t>                        </w:t>
            </w:r>
            <w:r w:rsidRPr="009743EA">
              <w:rPr>
                <w:color w:val="0070C0"/>
              </w:rPr>
              <w:t>"st": 1,</w:t>
            </w:r>
          </w:p>
          <w:p w14:paraId="79BFF29B" w14:textId="77777777" w:rsidR="004127E2" w:rsidRPr="009743EA" w:rsidRDefault="004127E2" w:rsidP="00CA59CA">
            <w:pPr>
              <w:pStyle w:val="TAL"/>
              <w:snapToGrid w:val="0"/>
              <w:ind w:left="284"/>
              <w:rPr>
                <w:color w:val="0070C0"/>
              </w:rPr>
            </w:pPr>
            <w:r w:rsidRPr="009743EA">
              <w:rPr>
                <w:color w:val="0070C0"/>
              </w:rPr>
              <w:t>                        "ty": 4</w:t>
            </w:r>
          </w:p>
          <w:p w14:paraId="53CB1CB8" w14:textId="77777777" w:rsidR="004127E2" w:rsidRPr="009743EA" w:rsidRDefault="004127E2" w:rsidP="00CA59CA">
            <w:pPr>
              <w:pStyle w:val="TAL"/>
              <w:snapToGrid w:val="0"/>
              <w:ind w:left="284"/>
              <w:rPr>
                <w:color w:val="0070C0"/>
              </w:rPr>
            </w:pPr>
            <w:r w:rsidRPr="009743EA">
              <w:rPr>
                <w:color w:val="0070C0"/>
              </w:rPr>
              <w:t>                    }</w:t>
            </w:r>
          </w:p>
          <w:p w14:paraId="321994CA" w14:textId="77777777" w:rsidR="004127E2" w:rsidRPr="009743EA" w:rsidRDefault="004127E2" w:rsidP="00CA59CA">
            <w:pPr>
              <w:pStyle w:val="TAL"/>
              <w:snapToGrid w:val="0"/>
              <w:ind w:left="284"/>
              <w:rPr>
                <w:color w:val="0070C0"/>
              </w:rPr>
            </w:pPr>
            <w:r w:rsidRPr="009743EA">
              <w:rPr>
                <w:color w:val="0070C0"/>
              </w:rPr>
              <w:t>                },</w:t>
            </w:r>
          </w:p>
          <w:p w14:paraId="1A6DC9F9" w14:textId="77777777" w:rsidR="004127E2" w:rsidRPr="009743EA" w:rsidRDefault="004127E2" w:rsidP="00CA59CA">
            <w:pPr>
              <w:pStyle w:val="TAL"/>
              <w:snapToGrid w:val="0"/>
              <w:ind w:left="284"/>
              <w:rPr>
                <w:color w:val="0070C0"/>
              </w:rPr>
            </w:pPr>
            <w:r w:rsidRPr="009743EA">
              <w:rPr>
                <w:color w:val="0070C0"/>
              </w:rPr>
              <w:t>                "rqi": "1234",</w:t>
            </w:r>
          </w:p>
          <w:p w14:paraId="00EA1EF7" w14:textId="77777777" w:rsidR="004127E2" w:rsidRPr="009743EA" w:rsidRDefault="004127E2" w:rsidP="00CA59CA">
            <w:pPr>
              <w:pStyle w:val="TAL"/>
              <w:snapToGrid w:val="0"/>
              <w:ind w:left="284"/>
              <w:rPr>
                <w:color w:val="0070C0"/>
              </w:rPr>
            </w:pPr>
            <w:r w:rsidRPr="009743EA">
              <w:rPr>
                <w:color w:val="0070C0"/>
              </w:rPr>
              <w:t>                "rsc": 2001</w:t>
            </w:r>
          </w:p>
          <w:p w14:paraId="30B2A47A" w14:textId="77777777" w:rsidR="004127E2" w:rsidRPr="009743EA" w:rsidRDefault="004127E2" w:rsidP="00CA59CA">
            <w:pPr>
              <w:pStyle w:val="TAL"/>
              <w:snapToGrid w:val="0"/>
              <w:ind w:left="284"/>
              <w:rPr>
                <w:color w:val="0070C0"/>
              </w:rPr>
            </w:pPr>
            <w:r w:rsidRPr="009743EA">
              <w:rPr>
                <w:color w:val="0070C0"/>
              </w:rPr>
              <w:t>            },</w:t>
            </w:r>
          </w:p>
          <w:p w14:paraId="505C9F62" w14:textId="77777777" w:rsidR="004127E2" w:rsidRPr="009743EA" w:rsidRDefault="004127E2" w:rsidP="00CA59CA">
            <w:pPr>
              <w:pStyle w:val="TAL"/>
              <w:snapToGrid w:val="0"/>
              <w:ind w:left="284"/>
              <w:rPr>
                <w:color w:val="0070C0"/>
              </w:rPr>
            </w:pPr>
            <w:r w:rsidRPr="009743EA">
              <w:rPr>
                <w:color w:val="0070C0"/>
              </w:rPr>
              <w:t>            {</w:t>
            </w:r>
          </w:p>
          <w:p w14:paraId="0C5B4763" w14:textId="77777777" w:rsidR="004127E2" w:rsidRPr="009743EA" w:rsidRDefault="004127E2" w:rsidP="00CA59CA">
            <w:pPr>
              <w:pStyle w:val="TAL"/>
              <w:snapToGrid w:val="0"/>
              <w:ind w:left="284"/>
              <w:rPr>
                <w:color w:val="0070C0"/>
              </w:rPr>
            </w:pPr>
            <w:r w:rsidRPr="009743EA">
              <w:rPr>
                <w:color w:val="0070C0"/>
              </w:rPr>
              <w:t>                "fr": "/ID-CSE-01/</w:t>
            </w:r>
            <w:r w:rsidRPr="009743EA">
              <w:rPr>
                <w:color w:val="0070C0"/>
                <w:lang w:eastAsia="ko-KR"/>
              </w:rPr>
              <w:t>mn-name/ae_actuator/lamp_container2</w:t>
            </w:r>
            <w:r w:rsidRPr="009743EA">
              <w:rPr>
                <w:color w:val="0070C0"/>
              </w:rPr>
              <w:t>",</w:t>
            </w:r>
          </w:p>
          <w:p w14:paraId="24CE556B" w14:textId="77777777" w:rsidR="004127E2" w:rsidRPr="00325791" w:rsidRDefault="004127E2" w:rsidP="00CA59CA">
            <w:pPr>
              <w:pStyle w:val="TAL"/>
              <w:snapToGrid w:val="0"/>
              <w:ind w:left="284"/>
              <w:rPr>
                <w:color w:val="0070C0"/>
                <w:lang w:val="fr-FR"/>
              </w:rPr>
            </w:pPr>
            <w:r w:rsidRPr="009743EA">
              <w:rPr>
                <w:color w:val="0070C0"/>
              </w:rPr>
              <w:t>                </w:t>
            </w:r>
            <w:r w:rsidRPr="00325791">
              <w:rPr>
                <w:color w:val="0070C0"/>
                <w:lang w:val="fr-FR"/>
              </w:rPr>
              <w:t>"pc": {</w:t>
            </w:r>
          </w:p>
          <w:p w14:paraId="1AAFA30B" w14:textId="77777777" w:rsidR="004127E2" w:rsidRPr="00325791" w:rsidRDefault="004127E2" w:rsidP="00CA59CA">
            <w:pPr>
              <w:pStyle w:val="TAL"/>
              <w:snapToGrid w:val="0"/>
              <w:ind w:left="284"/>
              <w:rPr>
                <w:color w:val="0070C0"/>
                <w:lang w:val="fr-FR"/>
              </w:rPr>
            </w:pPr>
            <w:r w:rsidRPr="00325791">
              <w:rPr>
                <w:color w:val="0070C0"/>
                <w:lang w:val="fr-FR"/>
              </w:rPr>
              <w:t>                    "m2m:cin": {</w:t>
            </w:r>
          </w:p>
          <w:p w14:paraId="5F0EA72C" w14:textId="77777777" w:rsidR="004127E2" w:rsidRPr="00325791" w:rsidRDefault="004127E2" w:rsidP="00CA59CA">
            <w:pPr>
              <w:pStyle w:val="TAL"/>
              <w:snapToGrid w:val="0"/>
              <w:ind w:left="284"/>
              <w:rPr>
                <w:color w:val="0070C0"/>
                <w:lang w:val="fr-FR"/>
              </w:rPr>
            </w:pPr>
            <w:r w:rsidRPr="00325791">
              <w:rPr>
                <w:color w:val="0070C0"/>
                <w:lang w:val="fr-FR"/>
              </w:rPr>
              <w:t>                        "con": "20",</w:t>
            </w:r>
          </w:p>
          <w:p w14:paraId="50303C71" w14:textId="77777777" w:rsidR="004127E2" w:rsidRPr="00325791" w:rsidRDefault="004127E2" w:rsidP="00CA59CA">
            <w:pPr>
              <w:pStyle w:val="TAL"/>
              <w:snapToGrid w:val="0"/>
              <w:ind w:left="284"/>
              <w:rPr>
                <w:color w:val="0070C0"/>
                <w:lang w:val="fr-FR"/>
              </w:rPr>
            </w:pPr>
            <w:r w:rsidRPr="00325791">
              <w:rPr>
                <w:color w:val="0070C0"/>
                <w:lang w:val="fr-FR"/>
              </w:rPr>
              <w:t>                        "cs": 2,</w:t>
            </w:r>
          </w:p>
          <w:p w14:paraId="658BA5BF" w14:textId="77777777" w:rsidR="004127E2" w:rsidRPr="00325791" w:rsidRDefault="004127E2" w:rsidP="00CA59CA">
            <w:pPr>
              <w:pStyle w:val="TAL"/>
              <w:snapToGrid w:val="0"/>
              <w:ind w:left="284"/>
              <w:rPr>
                <w:color w:val="0070C0"/>
                <w:lang w:val="fr-FR"/>
              </w:rPr>
            </w:pPr>
            <w:r w:rsidRPr="00325791">
              <w:rPr>
                <w:color w:val="0070C0"/>
                <w:lang w:val="fr-FR"/>
              </w:rPr>
              <w:t>                        "ct": "20200609T163651,680775",</w:t>
            </w:r>
          </w:p>
          <w:p w14:paraId="39628367" w14:textId="77777777" w:rsidR="004127E2" w:rsidRPr="00325791" w:rsidRDefault="004127E2" w:rsidP="00CA59CA">
            <w:pPr>
              <w:pStyle w:val="TAL"/>
              <w:snapToGrid w:val="0"/>
              <w:ind w:left="284"/>
              <w:rPr>
                <w:color w:val="0070C0"/>
                <w:lang w:val="fr-FR"/>
              </w:rPr>
            </w:pPr>
            <w:r w:rsidRPr="00325791">
              <w:rPr>
                <w:color w:val="0070C0"/>
                <w:lang w:val="fr-FR"/>
              </w:rPr>
              <w:t>                        "et": "99991231T235959",</w:t>
            </w:r>
          </w:p>
          <w:p w14:paraId="1357D94B" w14:textId="77777777" w:rsidR="004127E2" w:rsidRPr="00325791" w:rsidRDefault="004127E2" w:rsidP="00CA59CA">
            <w:pPr>
              <w:pStyle w:val="TAL"/>
              <w:snapToGrid w:val="0"/>
              <w:ind w:left="284"/>
              <w:rPr>
                <w:color w:val="0070C0"/>
                <w:lang w:val="fr-FR"/>
              </w:rPr>
            </w:pPr>
            <w:r w:rsidRPr="00325791">
              <w:rPr>
                <w:color w:val="0070C0"/>
                <w:lang w:val="fr-FR"/>
              </w:rPr>
              <w:t>                        "lt": "20200609T163651,680775",</w:t>
            </w:r>
          </w:p>
          <w:p w14:paraId="2C37C1AD" w14:textId="77777777" w:rsidR="004127E2" w:rsidRPr="00325791" w:rsidRDefault="004127E2" w:rsidP="00CA59CA">
            <w:pPr>
              <w:pStyle w:val="TAL"/>
              <w:snapToGrid w:val="0"/>
              <w:ind w:left="284"/>
              <w:rPr>
                <w:color w:val="0070C0"/>
                <w:lang w:val="fr-FR"/>
              </w:rPr>
            </w:pPr>
            <w:r w:rsidRPr="00325791">
              <w:rPr>
                <w:color w:val="0070C0"/>
                <w:lang w:val="fr-FR"/>
              </w:rPr>
              <w:t>                        "pi": "cnt20200609T1609261403417286346240_cse01",</w:t>
            </w:r>
          </w:p>
          <w:p w14:paraId="720DE2DC" w14:textId="77777777" w:rsidR="004127E2" w:rsidRPr="00325791" w:rsidRDefault="004127E2" w:rsidP="00CA59CA">
            <w:pPr>
              <w:pStyle w:val="TAL"/>
              <w:snapToGrid w:val="0"/>
              <w:ind w:left="284"/>
              <w:rPr>
                <w:color w:val="0070C0"/>
                <w:lang w:val="fr-FR"/>
              </w:rPr>
            </w:pPr>
            <w:r w:rsidRPr="00325791">
              <w:rPr>
                <w:color w:val="0070C0"/>
                <w:lang w:val="fr-FR"/>
              </w:rPr>
              <w:t>                        "ri": "cin20200609T1636511403417286346246_cse01",</w:t>
            </w:r>
          </w:p>
          <w:p w14:paraId="19C50A09" w14:textId="77777777" w:rsidR="004127E2" w:rsidRPr="00325791" w:rsidRDefault="004127E2" w:rsidP="00CA59CA">
            <w:pPr>
              <w:pStyle w:val="TAL"/>
              <w:snapToGrid w:val="0"/>
              <w:ind w:left="284"/>
              <w:rPr>
                <w:color w:val="0070C0"/>
                <w:lang w:val="fr-FR"/>
              </w:rPr>
            </w:pPr>
            <w:r w:rsidRPr="00325791">
              <w:rPr>
                <w:color w:val="0070C0"/>
                <w:lang w:val="fr-FR"/>
              </w:rPr>
              <w:t>                        "rn": "fopt20200609T1636511403417286346244_cse01",</w:t>
            </w:r>
          </w:p>
          <w:p w14:paraId="371EB557" w14:textId="77777777" w:rsidR="004127E2" w:rsidRPr="009743EA" w:rsidRDefault="004127E2" w:rsidP="00CA59CA">
            <w:pPr>
              <w:pStyle w:val="TAL"/>
              <w:snapToGrid w:val="0"/>
              <w:ind w:left="284"/>
              <w:rPr>
                <w:color w:val="0070C0"/>
              </w:rPr>
            </w:pPr>
            <w:r w:rsidRPr="00325791">
              <w:rPr>
                <w:color w:val="0070C0"/>
                <w:lang w:val="fr-FR"/>
              </w:rPr>
              <w:t>                        </w:t>
            </w:r>
            <w:r w:rsidRPr="009743EA">
              <w:rPr>
                <w:color w:val="0070C0"/>
              </w:rPr>
              <w:t>"st": 1,</w:t>
            </w:r>
          </w:p>
          <w:p w14:paraId="301F9BAE" w14:textId="77777777" w:rsidR="004127E2" w:rsidRPr="009743EA" w:rsidRDefault="004127E2" w:rsidP="00CA59CA">
            <w:pPr>
              <w:pStyle w:val="TAL"/>
              <w:snapToGrid w:val="0"/>
              <w:ind w:left="284"/>
              <w:rPr>
                <w:color w:val="0070C0"/>
              </w:rPr>
            </w:pPr>
            <w:r w:rsidRPr="009743EA">
              <w:rPr>
                <w:color w:val="0070C0"/>
              </w:rPr>
              <w:t>                        "ty": 4</w:t>
            </w:r>
          </w:p>
          <w:p w14:paraId="47A42A38" w14:textId="77777777" w:rsidR="004127E2" w:rsidRPr="009743EA" w:rsidRDefault="004127E2" w:rsidP="00CA59CA">
            <w:pPr>
              <w:pStyle w:val="TAL"/>
              <w:snapToGrid w:val="0"/>
              <w:ind w:left="284"/>
              <w:rPr>
                <w:color w:val="0070C0"/>
              </w:rPr>
            </w:pPr>
            <w:r w:rsidRPr="009743EA">
              <w:rPr>
                <w:color w:val="0070C0"/>
              </w:rPr>
              <w:t>                    }</w:t>
            </w:r>
          </w:p>
          <w:p w14:paraId="7FF46F2C" w14:textId="77777777" w:rsidR="004127E2" w:rsidRPr="009743EA" w:rsidRDefault="004127E2" w:rsidP="00CA59CA">
            <w:pPr>
              <w:pStyle w:val="TAL"/>
              <w:snapToGrid w:val="0"/>
              <w:ind w:left="284"/>
              <w:rPr>
                <w:color w:val="0070C0"/>
              </w:rPr>
            </w:pPr>
            <w:r w:rsidRPr="009743EA">
              <w:rPr>
                <w:color w:val="0070C0"/>
              </w:rPr>
              <w:t>                },</w:t>
            </w:r>
          </w:p>
          <w:p w14:paraId="5F59DA1A" w14:textId="77777777" w:rsidR="004127E2" w:rsidRPr="009743EA" w:rsidRDefault="004127E2" w:rsidP="00CA59CA">
            <w:pPr>
              <w:pStyle w:val="TAL"/>
              <w:snapToGrid w:val="0"/>
              <w:ind w:left="284"/>
              <w:rPr>
                <w:color w:val="0070C0"/>
              </w:rPr>
            </w:pPr>
            <w:r w:rsidRPr="009743EA">
              <w:rPr>
                <w:color w:val="0070C0"/>
              </w:rPr>
              <w:t>                "rqi": "1234",</w:t>
            </w:r>
          </w:p>
          <w:p w14:paraId="1510FFAC" w14:textId="77777777" w:rsidR="004127E2" w:rsidRPr="009743EA" w:rsidRDefault="004127E2" w:rsidP="00CA59CA">
            <w:pPr>
              <w:pStyle w:val="TAL"/>
              <w:snapToGrid w:val="0"/>
              <w:ind w:left="284"/>
              <w:rPr>
                <w:color w:val="0070C0"/>
              </w:rPr>
            </w:pPr>
            <w:r w:rsidRPr="009743EA">
              <w:rPr>
                <w:color w:val="0070C0"/>
              </w:rPr>
              <w:t>                "rsc": 2001</w:t>
            </w:r>
          </w:p>
          <w:p w14:paraId="482D365C" w14:textId="77777777" w:rsidR="004127E2" w:rsidRPr="009743EA" w:rsidRDefault="004127E2" w:rsidP="00CA59CA">
            <w:pPr>
              <w:pStyle w:val="TAL"/>
              <w:snapToGrid w:val="0"/>
              <w:ind w:left="284"/>
              <w:rPr>
                <w:color w:val="0070C0"/>
              </w:rPr>
            </w:pPr>
            <w:r w:rsidRPr="009743EA">
              <w:rPr>
                <w:color w:val="0070C0"/>
              </w:rPr>
              <w:t>            }</w:t>
            </w:r>
          </w:p>
          <w:p w14:paraId="098B4F34" w14:textId="77777777" w:rsidR="004127E2" w:rsidRPr="009743EA" w:rsidRDefault="004127E2" w:rsidP="00CA59CA">
            <w:pPr>
              <w:pStyle w:val="TAL"/>
              <w:snapToGrid w:val="0"/>
              <w:ind w:left="284"/>
              <w:rPr>
                <w:color w:val="0070C0"/>
              </w:rPr>
            </w:pPr>
            <w:r w:rsidRPr="009743EA">
              <w:rPr>
                <w:color w:val="0070C0"/>
              </w:rPr>
              <w:t>        ]</w:t>
            </w:r>
          </w:p>
          <w:p w14:paraId="406A20F5" w14:textId="77777777" w:rsidR="004127E2" w:rsidRPr="009743EA" w:rsidRDefault="004127E2" w:rsidP="00CA59CA">
            <w:pPr>
              <w:pStyle w:val="TAL"/>
              <w:snapToGrid w:val="0"/>
              <w:ind w:left="284"/>
              <w:rPr>
                <w:color w:val="0070C0"/>
              </w:rPr>
            </w:pPr>
            <w:r w:rsidRPr="009743EA">
              <w:rPr>
                <w:color w:val="0070C0"/>
              </w:rPr>
              <w:t>    }</w:t>
            </w:r>
          </w:p>
          <w:p w14:paraId="427F3125" w14:textId="77777777" w:rsidR="004127E2" w:rsidRPr="009743EA" w:rsidRDefault="004127E2" w:rsidP="00CA59CA">
            <w:pPr>
              <w:pStyle w:val="TAL"/>
              <w:snapToGrid w:val="0"/>
              <w:ind w:left="284"/>
              <w:rPr>
                <w:color w:val="0070C0"/>
              </w:rPr>
            </w:pPr>
            <w:r w:rsidRPr="009743EA">
              <w:rPr>
                <w:color w:val="0070C0"/>
              </w:rPr>
              <w:t>}</w:t>
            </w:r>
          </w:p>
          <w:p w14:paraId="248D1FA0" w14:textId="77777777" w:rsidR="004127E2" w:rsidRPr="009743EA" w:rsidRDefault="004127E2" w:rsidP="004127E2">
            <w:pPr>
              <w:pStyle w:val="TAL"/>
              <w:snapToGrid w:val="0"/>
              <w:ind w:left="284"/>
              <w:rPr>
                <w:color w:val="0070C0"/>
              </w:rPr>
            </w:pPr>
          </w:p>
          <w:p w14:paraId="55030607" w14:textId="77777777" w:rsidR="004127E2" w:rsidRPr="009743EA" w:rsidRDefault="004127E2" w:rsidP="004127E2">
            <w:pPr>
              <w:pStyle w:val="TAL"/>
              <w:snapToGrid w:val="0"/>
              <w:ind w:left="284"/>
              <w:rPr>
                <w:color w:val="0070C0"/>
              </w:rPr>
            </w:pPr>
          </w:p>
          <w:p w14:paraId="700B30A1" w14:textId="77777777" w:rsidR="004127E2" w:rsidRPr="009743EA" w:rsidRDefault="004127E2" w:rsidP="00CA59CA">
            <w:pPr>
              <w:pStyle w:val="TAL"/>
              <w:snapToGrid w:val="0"/>
              <w:ind w:left="284"/>
              <w:rPr>
                <w:color w:val="0070C0"/>
              </w:rPr>
            </w:pPr>
          </w:p>
        </w:tc>
      </w:tr>
    </w:tbl>
    <w:p w14:paraId="0163D8AE" w14:textId="77777777" w:rsidR="00503909" w:rsidRPr="005A2D7C" w:rsidRDefault="00503909" w:rsidP="008B1B88"/>
    <w:p w14:paraId="6E7C2DE6" w14:textId="3FA2DCF8" w:rsidR="008B1B88" w:rsidRPr="009743EA" w:rsidRDefault="008B1B88" w:rsidP="008B1B88">
      <w:pPr>
        <w:pStyle w:val="Heading3"/>
        <w:rPr>
          <w:color w:val="000000"/>
          <w:lang w:eastAsia="ko-KR"/>
        </w:rPr>
      </w:pPr>
      <w:bookmarkStart w:id="529" w:name="_Toc49420764"/>
      <w:bookmarkStart w:id="530" w:name="_Toc49507578"/>
      <w:bookmarkStart w:id="531" w:name="_Toc49507690"/>
      <w:bookmarkStart w:id="532" w:name="_Toc532286390"/>
      <w:bookmarkStart w:id="533" w:name="_Toc532286526"/>
      <w:bookmarkStart w:id="534" w:name="_Toc46154433"/>
      <w:bookmarkStart w:id="535" w:name="_Toc71708867"/>
      <w:r w:rsidRPr="009743EA">
        <w:rPr>
          <w:color w:val="000000"/>
        </w:rPr>
        <w:t>6.2.11</w:t>
      </w:r>
      <w:r w:rsidRPr="009743EA">
        <w:rPr>
          <w:color w:val="000000"/>
        </w:rPr>
        <w:tab/>
      </w:r>
      <w:r w:rsidR="000F6DB0" w:rsidRPr="009743EA">
        <w:rPr>
          <w:color w:val="000000"/>
        </w:rPr>
        <w:t xml:space="preserve">Resource Type </w:t>
      </w:r>
      <w:r w:rsidR="00356AB6" w:rsidRPr="009743EA">
        <w:rPr>
          <w:i/>
          <w:color w:val="000000"/>
        </w:rPr>
        <w:t>timeSeries</w:t>
      </w:r>
      <w:bookmarkEnd w:id="529"/>
      <w:bookmarkEnd w:id="530"/>
      <w:bookmarkEnd w:id="531"/>
      <w:bookmarkEnd w:id="532"/>
      <w:bookmarkEnd w:id="533"/>
      <w:bookmarkEnd w:id="534"/>
      <w:bookmarkEnd w:id="535"/>
    </w:p>
    <w:p w14:paraId="2CF9D495" w14:textId="77777777" w:rsidR="00356AB6" w:rsidRPr="009743EA" w:rsidRDefault="00356AB6" w:rsidP="00356AB6">
      <w:pPr>
        <w:pStyle w:val="Heading4"/>
      </w:pPr>
      <w:bookmarkStart w:id="536" w:name="_Toc49420765"/>
      <w:bookmarkStart w:id="537" w:name="_Toc49507579"/>
      <w:bookmarkStart w:id="538" w:name="_Toc49507691"/>
      <w:bookmarkStart w:id="539" w:name="_Toc532286391"/>
      <w:bookmarkStart w:id="540" w:name="_Toc532286527"/>
      <w:bookmarkStart w:id="541" w:name="_Toc46154434"/>
      <w:bookmarkStart w:id="542" w:name="_Toc71708868"/>
      <w:r w:rsidRPr="009743EA">
        <w:t>6.2.11.0</w:t>
      </w:r>
      <w:r w:rsidRPr="009743EA">
        <w:tab/>
        <w:t>Introduction</w:t>
      </w:r>
      <w:bookmarkEnd w:id="536"/>
      <w:bookmarkEnd w:id="537"/>
      <w:bookmarkEnd w:id="538"/>
      <w:bookmarkEnd w:id="539"/>
      <w:bookmarkEnd w:id="540"/>
      <w:bookmarkEnd w:id="541"/>
      <w:bookmarkEnd w:id="542"/>
    </w:p>
    <w:p w14:paraId="075D1918" w14:textId="77777777" w:rsidR="008B1B88" w:rsidRPr="009743EA" w:rsidRDefault="008B1B88" w:rsidP="008B1B88">
      <w:pPr>
        <w:rPr>
          <w:rFonts w:eastAsia="Malgun Gothic"/>
          <w:lang w:eastAsia="ko-KR"/>
        </w:rPr>
      </w:pPr>
      <w:r w:rsidRPr="005A2D7C">
        <w:t xml:space="preserve">The &lt;timeSeries&gt; resource represents a container for Time Series Data Instance. It is used to share information with other entities and potentially to track, detect and report the missing data in Time Series. </w:t>
      </w:r>
    </w:p>
    <w:p w14:paraId="199873B4" w14:textId="77777777" w:rsidR="008B1B88" w:rsidRPr="009743EA" w:rsidRDefault="008B1B88" w:rsidP="008B1B88">
      <w:pPr>
        <w:pStyle w:val="Heading4"/>
      </w:pPr>
      <w:bookmarkStart w:id="543" w:name="_Toc49420766"/>
      <w:bookmarkStart w:id="544" w:name="_Toc49507580"/>
      <w:bookmarkStart w:id="545" w:name="_Toc49507692"/>
      <w:bookmarkStart w:id="546" w:name="_Toc532286392"/>
      <w:bookmarkStart w:id="547" w:name="_Toc532286528"/>
      <w:bookmarkStart w:id="548" w:name="_Toc46154435"/>
      <w:bookmarkStart w:id="549" w:name="_Toc71708869"/>
      <w:r w:rsidRPr="009743EA">
        <w:lastRenderedPageBreak/>
        <w:t>6.2.11.1</w:t>
      </w:r>
      <w:r w:rsidRPr="009743EA">
        <w:tab/>
        <w:t>API-TS-CRE</w:t>
      </w:r>
      <w:bookmarkEnd w:id="543"/>
      <w:bookmarkEnd w:id="544"/>
      <w:bookmarkEnd w:id="545"/>
      <w:bookmarkEnd w:id="546"/>
      <w:bookmarkEnd w:id="547"/>
      <w:bookmarkEnd w:id="548"/>
      <w:bookmarkEnd w:id="549"/>
    </w:p>
    <w:tbl>
      <w:tblPr>
        <w:tblW w:w="9659" w:type="dxa"/>
        <w:jc w:val="center"/>
        <w:tblLayout w:type="fixed"/>
        <w:tblCellMar>
          <w:left w:w="28" w:type="dxa"/>
        </w:tblCellMar>
        <w:tblLook w:val="0000" w:firstRow="0" w:lastRow="0" w:firstColumn="0" w:lastColumn="0" w:noHBand="0" w:noVBand="0"/>
      </w:tblPr>
      <w:tblGrid>
        <w:gridCol w:w="1286"/>
        <w:gridCol w:w="8373"/>
      </w:tblGrid>
      <w:tr w:rsidR="008B1B88" w:rsidRPr="009743EA" w14:paraId="74F3C384"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89B8CE5" w14:textId="77777777" w:rsidR="008B1B88" w:rsidRPr="009743EA" w:rsidRDefault="008B1B88" w:rsidP="005C72A8">
            <w:pPr>
              <w:pStyle w:val="TAL"/>
              <w:snapToGrid w:val="0"/>
              <w:jc w:val="center"/>
              <w:rPr>
                <w:b/>
              </w:rPr>
            </w:pPr>
          </w:p>
          <w:p w14:paraId="5278F220" w14:textId="77777777" w:rsidR="008B1B88" w:rsidRPr="009743EA" w:rsidRDefault="008B1B88" w:rsidP="005C72A8">
            <w:pPr>
              <w:pStyle w:val="TAL"/>
              <w:snapToGrid w:val="0"/>
              <w:jc w:val="center"/>
              <w:rPr>
                <w:b/>
              </w:rPr>
            </w:pPr>
          </w:p>
          <w:p w14:paraId="04ED93AA" w14:textId="77777777" w:rsidR="008B1B88" w:rsidRPr="009743EA" w:rsidRDefault="008B1B88"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94692A9" w14:textId="77777777" w:rsidR="008B1B88" w:rsidRPr="005A2D7C" w:rsidRDefault="008B1B88" w:rsidP="005A2D7C">
            <w:pPr>
              <w:pStyle w:val="TAL"/>
              <w:rPr>
                <w:rFonts w:eastAsia="Calibri Light"/>
              </w:rPr>
            </w:pPr>
            <w:r w:rsidRPr="005A2D7C">
              <w:rPr>
                <w:rFonts w:eastAsia="Calibri Light"/>
              </w:rPr>
              <w:t>API/TS/CRE/001</w:t>
            </w:r>
          </w:p>
          <w:p w14:paraId="13753630" w14:textId="77777777" w:rsidR="008B1B88" w:rsidRPr="005A2D7C" w:rsidRDefault="008B1B88" w:rsidP="005A2D7C">
            <w:pPr>
              <w:pStyle w:val="TAL"/>
              <w:rPr>
                <w:rFonts w:eastAsia="Calibri Light"/>
              </w:rPr>
            </w:pPr>
            <w:r w:rsidRPr="005A2D7C">
              <w:rPr>
                <w:rFonts w:eastAsia="Calibri Light"/>
              </w:rPr>
              <w:t>API/TS/CRE/001_/RCN0</w:t>
            </w:r>
          </w:p>
          <w:p w14:paraId="12AC8C48" w14:textId="77777777" w:rsidR="008B1B88" w:rsidRPr="005A2D7C" w:rsidRDefault="008B1B88" w:rsidP="005A2D7C">
            <w:pPr>
              <w:pStyle w:val="TAL"/>
              <w:rPr>
                <w:rFonts w:eastAsia="Calibri Light"/>
              </w:rPr>
            </w:pPr>
            <w:r w:rsidRPr="005A2D7C">
              <w:rPr>
                <w:rFonts w:eastAsia="Calibri Light"/>
              </w:rPr>
              <w:t>API/TS/CRE/001_/RCN1</w:t>
            </w:r>
          </w:p>
          <w:p w14:paraId="008E6C85" w14:textId="77777777" w:rsidR="008B1B88" w:rsidRPr="005A2D7C" w:rsidRDefault="008B1B88" w:rsidP="005A2D7C">
            <w:pPr>
              <w:pStyle w:val="TAL"/>
              <w:rPr>
                <w:rFonts w:eastAsia="Calibri Light"/>
              </w:rPr>
            </w:pPr>
            <w:r w:rsidRPr="005A2D7C">
              <w:rPr>
                <w:rFonts w:eastAsia="Calibri Light"/>
              </w:rPr>
              <w:t>API/TS/CRE/001_/RCN2</w:t>
            </w:r>
          </w:p>
          <w:p w14:paraId="72E5CCEE" w14:textId="77777777" w:rsidR="008B1B88" w:rsidRPr="005A2D7C" w:rsidRDefault="008B1B88" w:rsidP="005A2D7C">
            <w:pPr>
              <w:pStyle w:val="TAL"/>
            </w:pPr>
            <w:r w:rsidRPr="005A2D7C">
              <w:rPr>
                <w:rFonts w:eastAsia="Calibri Light"/>
              </w:rPr>
              <w:t>API/TS/CRE/001_/RCN3</w:t>
            </w:r>
          </w:p>
        </w:tc>
      </w:tr>
      <w:tr w:rsidR="008B1B88" w:rsidRPr="009743EA" w14:paraId="0262C155"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6A08A7A" w14:textId="77777777" w:rsidR="008B1B88" w:rsidRPr="009743EA" w:rsidRDefault="008B1B88"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ED36FA" w14:textId="77777777" w:rsidR="008B1B88" w:rsidRPr="005A2D7C" w:rsidRDefault="008B1B88" w:rsidP="005A2D7C">
            <w:pPr>
              <w:pStyle w:val="TAL"/>
              <w:rPr>
                <w:rFonts w:eastAsia="Calibri Light"/>
              </w:rPr>
            </w:pPr>
            <w:r w:rsidRPr="005A2D7C">
              <w:rPr>
                <w:rFonts w:eastAsia="Calibri Light"/>
              </w:rPr>
              <w:t xml:space="preserve">&lt;timeSeries&gt; resource CREATE with </w:t>
            </w:r>
            <w:r w:rsidR="00984FEF" w:rsidRPr="005A2D7C">
              <w:rPr>
                <w:rFonts w:eastAsia="Calibri Light"/>
              </w:rPr>
              <w:t>resultContent</w:t>
            </w:r>
            <w:r w:rsidRPr="005A2D7C">
              <w:rPr>
                <w:rFonts w:eastAsia="Calibri Light"/>
              </w:rPr>
              <w:t xml:space="preserve"> parameter</w:t>
            </w:r>
          </w:p>
        </w:tc>
      </w:tr>
      <w:tr w:rsidR="008B1B88" w:rsidRPr="009743EA" w14:paraId="0281793C"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219F8950" w14:textId="77777777" w:rsidR="008B1B88" w:rsidRPr="009743EA" w:rsidRDefault="008B1B88"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06374B8" w14:textId="77777777" w:rsidR="008B1B88" w:rsidRPr="005A2D7C" w:rsidRDefault="008B1B88" w:rsidP="005A2D7C">
            <w:pPr>
              <w:pStyle w:val="TAL"/>
              <w:rPr>
                <w:rFonts w:eastAsia="Calibri Light"/>
              </w:rPr>
            </w:pPr>
            <w:r w:rsidRPr="005A2D7C">
              <w:rPr>
                <w:rFonts w:eastAsia="Calibri Light"/>
              </w:rPr>
              <w:t>&lt;AE&gt; resource of the requested &lt;timeSeries&gt; resource</w:t>
            </w:r>
          </w:p>
        </w:tc>
      </w:tr>
      <w:tr w:rsidR="008B1B88" w:rsidRPr="009743EA" w14:paraId="2B9D9599"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C14A3BA" w14:textId="77777777" w:rsidR="008B1B88" w:rsidRPr="009743EA" w:rsidRDefault="008B1B88" w:rsidP="005C72A8">
            <w:pPr>
              <w:pStyle w:val="TAL"/>
              <w:snapToGrid w:val="0"/>
              <w:jc w:val="center"/>
              <w:rPr>
                <w:b/>
                <w:kern w:val="1"/>
              </w:rPr>
            </w:pPr>
          </w:p>
          <w:p w14:paraId="7ED9EFDF" w14:textId="77777777" w:rsidR="008B1B88" w:rsidRPr="009743EA" w:rsidRDefault="008B1B88"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9D42BB6" w14:textId="3F943B72" w:rsidR="008B1B88" w:rsidRPr="005A2D7C" w:rsidRDefault="008B1B88" w:rsidP="005A2D7C">
            <w:pPr>
              <w:pStyle w:val="TAL"/>
            </w:pPr>
            <w:r w:rsidRPr="000D6D95">
              <w:t xml:space="preserve">The interface is used to send a &lt;timeSeries&gt; CREATE request attached with </w:t>
            </w:r>
            <w:r w:rsidR="00984FEF" w:rsidRPr="009743EA">
              <w:t>resultContent</w:t>
            </w:r>
            <w:r w:rsidRPr="009743EA">
              <w:t xml:space="preserve"> to the Registrar CSE, and the Registrar CSE creates a &lt;timeSeries&gt; resource and sends back a response</w:t>
            </w:r>
            <w:r w:rsidR="005A3EEC" w:rsidRPr="009743EA">
              <w:t>.</w:t>
            </w:r>
          </w:p>
        </w:tc>
      </w:tr>
      <w:tr w:rsidR="008B1B88" w:rsidRPr="009743EA" w14:paraId="3A416408"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780D610" w14:textId="77777777" w:rsidR="008B1B88" w:rsidRPr="009743EA" w:rsidRDefault="008B1B88" w:rsidP="005C72A8">
            <w:pPr>
              <w:pStyle w:val="TAL"/>
              <w:snapToGrid w:val="0"/>
              <w:jc w:val="center"/>
              <w:rPr>
                <w:b/>
                <w:kern w:val="1"/>
              </w:rPr>
            </w:pPr>
          </w:p>
          <w:p w14:paraId="04A10898" w14:textId="77777777" w:rsidR="008B1B88" w:rsidRPr="009743EA" w:rsidRDefault="008B1B88" w:rsidP="005C72A8">
            <w:pPr>
              <w:pStyle w:val="TAL"/>
              <w:snapToGrid w:val="0"/>
              <w:jc w:val="center"/>
              <w:rPr>
                <w:b/>
                <w:kern w:val="1"/>
              </w:rPr>
            </w:pPr>
            <w:r w:rsidRPr="009743EA">
              <w:rPr>
                <w:b/>
                <w:kern w:val="1"/>
              </w:rPr>
              <w:t>Resource Structure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0D36E76" w14:textId="45FA39F1" w:rsidR="008B1B88" w:rsidRPr="009743EA" w:rsidRDefault="0054261D" w:rsidP="005A2D7C">
            <w:pPr>
              <w:pStyle w:val="FL"/>
              <w:rPr>
                <w:lang w:eastAsia="ko-KR"/>
              </w:rPr>
            </w:pPr>
            <w:r>
              <w:rPr>
                <w:rFonts w:eastAsia="Calibri"/>
                <w:color w:val="000000"/>
                <w:sz w:val="24"/>
                <w:szCs w:val="24"/>
              </w:rPr>
            </w:r>
            <w:r>
              <w:rPr>
                <w:rFonts w:eastAsia="Calibri"/>
                <w:color w:val="000000"/>
                <w:sz w:val="24"/>
                <w:szCs w:val="24"/>
              </w:rPr>
              <w:pict w14:anchorId="0F1AFDD7">
                <v:group id="그룹 8" o:spid="_x0000_s1236" style="width:153.75pt;height:58.3pt;mso-position-horizontal-relative:char;mso-position-vertical-relative:line" coordsize="19526,7405">
                  <v:rect id="직사각형 2" o:spid="_x0000_s1237" style="position:absolute;width:11683;height:3652;visibility:visible;v-text-anchor:middle" filled="f" strokecolor="windowText">
                    <v:textbox inset="0,0,0,0">
                      <w:txbxContent>
                        <w:p w14:paraId="02850141" w14:textId="77777777" w:rsidR="004A00AF" w:rsidRDefault="004A00AF" w:rsidP="008B1B88">
                          <w:pPr>
                            <w:pStyle w:val="NormalWeb"/>
                            <w:wordWrap w:val="0"/>
                            <w:spacing w:after="0"/>
                            <w:jc w:val="center"/>
                            <w:rPr>
                              <w:b/>
                              <w:bCs/>
                              <w:color w:val="000000"/>
                              <w:kern w:val="24"/>
                              <w:sz w:val="20"/>
                              <w:szCs w:val="20"/>
                            </w:rPr>
                          </w:pPr>
                          <w:r w:rsidRPr="00984F6F">
                            <w:rPr>
                              <w:b/>
                              <w:bCs/>
                              <w:color w:val="000000"/>
                              <w:kern w:val="24"/>
                              <w:sz w:val="20"/>
                              <w:szCs w:val="20"/>
                            </w:rPr>
                            <w:t>mn</w:t>
                          </w:r>
                          <w:r>
                            <w:rPr>
                              <w:b/>
                              <w:bCs/>
                              <w:color w:val="000000"/>
                              <w:kern w:val="24"/>
                              <w:sz w:val="20"/>
                              <w:szCs w:val="20"/>
                            </w:rPr>
                            <w:t>-name</w:t>
                          </w:r>
                        </w:p>
                        <w:p w14:paraId="438DBA3C" w14:textId="77777777" w:rsidR="004A00AF" w:rsidRDefault="004A00AF" w:rsidP="008B1B88">
                          <w:pPr>
                            <w:pStyle w:val="NormalWeb"/>
                            <w:wordWrap w:val="0"/>
                            <w:spacing w:after="0"/>
                            <w:jc w:val="center"/>
                          </w:pPr>
                          <w:r>
                            <w:rPr>
                              <w:b/>
                              <w:bCs/>
                              <w:color w:val="000000"/>
                              <w:kern w:val="24"/>
                              <w:sz w:val="20"/>
                              <w:szCs w:val="20"/>
                            </w:rPr>
                            <w:t>(CSEBase)</w:t>
                          </w:r>
                        </w:p>
                      </w:txbxContent>
                    </v:textbox>
                  </v:rect>
                  <v:line id="직선 연결선 3" o:spid="_x0000_s1238" style="position:absolute;flip:x;visibility:visible" from="5778,3636" to="5778,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" strokecolor="windowText" strokeweight=".5pt">
                    <v:stroke joinstyle="miter"/>
                  </v:line>
                  <v:rect id="직사각형 4" o:spid="_x0000_s1239" style="position:absolute;left:7842;top:4874;width:1168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" filled="f" strokecolor="windowText">
                    <v:textbox inset="0,0,0,0">
                      <w:txbxContent>
                        <w:p w14:paraId="2097D1E9" w14:textId="77777777" w:rsidR="004A00AF" w:rsidRDefault="004A00AF" w:rsidP="008B1B88">
                          <w:pPr>
                            <w:pStyle w:val="NormalWeb"/>
                            <w:wordWrap w:val="0"/>
                            <w:spacing w:after="0"/>
                            <w:jc w:val="center"/>
                            <w:rPr>
                              <w:b/>
                              <w:bCs/>
                              <w:color w:val="000000"/>
                              <w:kern w:val="24"/>
                              <w:sz w:val="18"/>
                              <w:szCs w:val="18"/>
                            </w:rPr>
                          </w:pPr>
                          <w:r>
                            <w:rPr>
                              <w:b/>
                              <w:bCs/>
                              <w:color w:val="000000"/>
                              <w:kern w:val="24"/>
                              <w:sz w:val="18"/>
                              <w:szCs w:val="18"/>
                            </w:rPr>
                            <w:t>ae</w:t>
                          </w:r>
                          <w:r w:rsidRPr="00984F6F">
                            <w:rPr>
                              <w:b/>
                              <w:bCs/>
                              <w:color w:val="000000"/>
                              <w:kern w:val="24"/>
                              <w:sz w:val="18"/>
                              <w:szCs w:val="18"/>
                            </w:rPr>
                            <w:t xml:space="preserve">_sensor </w:t>
                          </w:r>
                        </w:p>
                        <w:p w14:paraId="7B5CAC9C" w14:textId="77777777" w:rsidR="004A00AF" w:rsidRDefault="004A00AF" w:rsidP="008B1B88">
                          <w:pPr>
                            <w:pStyle w:val="NormalWeb"/>
                            <w:wordWrap w:val="0"/>
                            <w:spacing w:after="0"/>
                            <w:jc w:val="center"/>
                          </w:pPr>
                          <w:r w:rsidRPr="00984F6F">
                            <w:rPr>
                              <w:b/>
                              <w:bCs/>
                              <w:color w:val="000000"/>
                              <w:kern w:val="24"/>
                              <w:sz w:val="18"/>
                              <w:szCs w:val="18"/>
                            </w:rPr>
                            <w:t>(AE)</w:t>
                          </w:r>
                        </w:p>
                      </w:txbxContent>
                    </v:textbox>
                  </v:rect>
                  <v:line id="직선 연결선 5" o:spid="_x0000_s1240" style="position:absolute;visibility:visible" from="5778,6097" to="7842,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" strokecolor="windowText" strokeweight=".5pt">
                    <v:stroke joinstyle="miter"/>
                  </v:line>
                  <w10:wrap type="none"/>
                  <w10:anchorlock/>
                </v:group>
              </w:pict>
            </w:r>
          </w:p>
        </w:tc>
      </w:tr>
      <w:tr w:rsidR="008B1B88" w:rsidRPr="009743EA" w14:paraId="218E492E"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9A76576" w14:textId="77777777" w:rsidR="008B1B88" w:rsidRPr="009743EA" w:rsidRDefault="008B1B88" w:rsidP="005C72A8">
            <w:pPr>
              <w:pStyle w:val="TAL"/>
              <w:snapToGrid w:val="0"/>
              <w:jc w:val="center"/>
              <w:rPr>
                <w:b/>
                <w:kern w:val="1"/>
              </w:rPr>
            </w:pPr>
          </w:p>
          <w:p w14:paraId="25EC68EA" w14:textId="77777777" w:rsidR="008B1B88" w:rsidRPr="009743EA" w:rsidRDefault="008B1B88" w:rsidP="005C72A8">
            <w:pPr>
              <w:pStyle w:val="TAL"/>
              <w:snapToGrid w:val="0"/>
              <w:jc w:val="center"/>
              <w:rPr>
                <w:b/>
                <w:kern w:val="1"/>
              </w:rPr>
            </w:pPr>
          </w:p>
          <w:p w14:paraId="79819506" w14:textId="77777777" w:rsidR="008B1B88" w:rsidRPr="009743EA" w:rsidRDefault="008B1B88" w:rsidP="005C72A8">
            <w:pPr>
              <w:pStyle w:val="TAL"/>
              <w:snapToGrid w:val="0"/>
              <w:jc w:val="center"/>
              <w:rPr>
                <w:b/>
                <w:kern w:val="1"/>
              </w:rPr>
            </w:pPr>
          </w:p>
          <w:p w14:paraId="7B3EF3F9" w14:textId="77777777" w:rsidR="008B1B88" w:rsidRPr="009743EA" w:rsidRDefault="008B1B88" w:rsidP="005C72A8">
            <w:pPr>
              <w:pStyle w:val="TAL"/>
              <w:snapToGrid w:val="0"/>
              <w:jc w:val="center"/>
              <w:rPr>
                <w:b/>
                <w:kern w:val="1"/>
              </w:rPr>
            </w:pPr>
          </w:p>
          <w:p w14:paraId="39228DC5" w14:textId="77777777" w:rsidR="008B1B88" w:rsidRPr="009743EA" w:rsidRDefault="008B1B88" w:rsidP="005C72A8">
            <w:pPr>
              <w:pStyle w:val="TAL"/>
              <w:snapToGrid w:val="0"/>
              <w:jc w:val="center"/>
              <w:rPr>
                <w:b/>
                <w:kern w:val="1"/>
              </w:rPr>
            </w:pPr>
          </w:p>
          <w:p w14:paraId="7DA59135" w14:textId="77777777" w:rsidR="008B1B88" w:rsidRPr="009743EA" w:rsidRDefault="008B1B88"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3C0ABDE" w14:textId="2B8DA6D9" w:rsidR="008B1B88" w:rsidRPr="005A2D7C" w:rsidRDefault="0054261D" w:rsidP="005A2D7C">
            <w:pPr>
              <w:pStyle w:val="FL"/>
            </w:pPr>
            <w:r>
              <w:rPr>
                <w:sz w:val="18"/>
              </w:rPr>
            </w:r>
            <w:r>
              <w:rPr>
                <w:sz w:val="18"/>
              </w:rPr>
              <w:pict w14:anchorId="1988CDC4">
                <v:group id="_x0000_s1115" style="width:261pt;height:133.25pt;mso-position-horizontal-relative:char;mso-position-vertical-relative:line" coordsize="33147,16922">
                  <v:roundrect id="모서리가 둥근 직사각형 2" o:spid="_x0000_s1116" style="position:absolute;width:9398;height:6810;visibility:visible;v-text-anchor:middle" arcsize="10923f" fillcolor="#5b9bd5" strokecolor="#d9d9d9" strokeweight=".5pt">
                    <v:stroke joinstyle="miter"/>
                    <v:textbox>
                      <w:txbxContent>
                        <w:p w14:paraId="78479069" w14:textId="77777777" w:rsidR="004A00AF" w:rsidRPr="00D4467B" w:rsidRDefault="004A00AF" w:rsidP="008B1B88">
                          <w:pPr>
                            <w:pStyle w:val="NormalWeb"/>
                            <w:wordWrap w:val="0"/>
                            <w:spacing w:after="0"/>
                            <w:jc w:val="center"/>
                            <w:rPr>
                              <w:rFonts w:ascii="Malgun Gothic" w:hAnsi="Malgun Gothic"/>
                              <w:color w:val="FFFFFF"/>
                              <w:kern w:val="24"/>
                              <w:sz w:val="10"/>
                              <w:szCs w:val="10"/>
                            </w:rPr>
                          </w:pPr>
                        </w:p>
                        <w:p w14:paraId="6C7C15B6" w14:textId="77777777" w:rsidR="004A00AF" w:rsidRPr="00D4467B" w:rsidRDefault="004A00AF" w:rsidP="008B1B88">
                          <w:pPr>
                            <w:pStyle w:val="NormalWeb"/>
                            <w:wordWrap w:val="0"/>
                            <w:spacing w:after="0"/>
                            <w:jc w:val="center"/>
                          </w:pPr>
                          <w:r w:rsidRPr="00D4467B">
                            <w:rPr>
                              <w:rFonts w:ascii="Malgun Gothic" w:hAnsi="Malgun Gothic" w:hint="eastAsia"/>
                              <w:color w:val="FFFFFF"/>
                              <w:kern w:val="24"/>
                            </w:rPr>
                            <w:t>originator</w:t>
                          </w:r>
                        </w:p>
                      </w:txbxContent>
                    </v:textbox>
                  </v:roundrect>
                  <v:line id="직선 연결선 3" o:spid="_x0000_s1117" style="position:absolute;visibility:visible" from="4826,6810" to="4826,16922" o:connectortype="straight" strokecolor="windowText" strokeweight=".5pt">
                    <v:stroke dashstyle="longDash" joinstyle="miter"/>
                  </v:line>
                  <v:shape id="직선 화살표 연결선 4" o:spid="_x0000_s1118" type="#_x0000_t32" style="position:absolute;left:5524;top:10810;width:22082;height:32;visibility:visible" o:connectortype="straight" strokecolor="#5b9bd5" strokeweight="1.5pt">
                    <v:stroke endarrow="block" endarrowlength="long" joinstyle="miter" endcap="round"/>
                  </v:shape>
                  <v:shape id="TextBox 36" o:spid="_x0000_s1119" type="#_x0000_t202" style="position:absolute;left:10160;top:9067;width:12807;height:2451;visibility:visible" filled="f" stroked="f">
                    <v:textbox style="mso-fit-shape-to-text:t">
                      <w:txbxContent>
                        <w:p w14:paraId="6420A829" w14:textId="77777777" w:rsidR="004A00AF" w:rsidRDefault="004A00AF" w:rsidP="008B1B88">
                          <w:pPr>
                            <w:pStyle w:val="NormalWeb"/>
                            <w:wordWrap w:val="0"/>
                            <w:spacing w:after="0"/>
                          </w:pPr>
                          <w:r w:rsidRPr="00D4467B">
                            <w:rPr>
                              <w:rFonts w:ascii="Malgun Gothic" w:hAnsi="Malgun Gothic" w:hint="eastAsia"/>
                              <w:color w:val="5B9BD5"/>
                              <w:kern w:val="24"/>
                              <w:sz w:val="14"/>
                              <w:szCs w:val="14"/>
                            </w:rPr>
                            <w:t xml:space="preserve">timeSeries </w:t>
                          </w:r>
                          <w:r>
                            <w:rPr>
                              <w:rFonts w:ascii="Malgun Gothic" w:hAnsi="Malgun Gothic"/>
                              <w:color w:val="5B9BD5"/>
                              <w:kern w:val="24"/>
                              <w:sz w:val="14"/>
                              <w:szCs w:val="14"/>
                            </w:rPr>
                            <w:t>create</w:t>
                          </w:r>
                          <w:r w:rsidRPr="00D4467B">
                            <w:rPr>
                              <w:rFonts w:ascii="Malgun Gothic" w:hAnsi="Malgun Gothic" w:hint="eastAsia"/>
                              <w:color w:val="5B9BD5"/>
                              <w:kern w:val="24"/>
                              <w:sz w:val="14"/>
                              <w:szCs w:val="14"/>
                            </w:rPr>
                            <w:t xml:space="preserve"> request</w:t>
                          </w:r>
                        </w:p>
                      </w:txbxContent>
                    </v:textbox>
                  </v:shape>
                  <v:shape id="TextBox 37" o:spid="_x0000_s1120" type="#_x0000_t202" style="position:absolute;left:5027;top:12890;width:22777;height:2451;visibility:visible" filled="f" stroked="f">
                    <v:textbox style="mso-fit-shape-to-text:t">
                      <w:txbxContent>
                        <w:p w14:paraId="5504A53E" w14:textId="77777777" w:rsidR="004A00AF" w:rsidRDefault="004A00AF" w:rsidP="008B1B88">
                          <w:pPr>
                            <w:pStyle w:val="NormalWeb"/>
                            <w:wordWrap w:val="0"/>
                            <w:spacing w:after="0"/>
                            <w:jc w:val="center"/>
                          </w:pPr>
                          <w:r w:rsidRPr="00D4467B">
                            <w:rPr>
                              <w:rFonts w:ascii="Malgun Gothic" w:hAnsi="Malgun Gothic" w:hint="eastAsia"/>
                              <w:color w:val="5B9BD5"/>
                              <w:kern w:val="24"/>
                              <w:sz w:val="14"/>
                              <w:szCs w:val="14"/>
                            </w:rPr>
                            <w:t>Response</w:t>
                          </w:r>
                        </w:p>
                      </w:txbxContent>
                    </v:textbox>
                  </v:shape>
                  <v:shape id="직선 화살표 연결선 7" o:spid="_x0000_s1121" type="#_x0000_t32" style="position:absolute;left:5873;top:14636;width:21733;height:64;flip:x y;visibility:visible" o:connectortype="straight" strokecolor="#5b9bd5" strokeweight="1.5pt">
                    <v:stroke endarrow="block" endarrowlength="long" joinstyle="miter" endcap="round"/>
                  </v:shape>
                  <v:roundrect id="모서리가 둥근 직사각형 8" o:spid="_x0000_s1122" style="position:absolute;left:23749;width:9398;height:6810;visibility:visible;v-text-anchor:middle" arcsize="10923f" fillcolor="#5b9bd5" strokecolor="#d9d9d9" strokeweight=".5pt">
                    <v:stroke joinstyle="miter"/>
                    <v:textbox>
                      <w:txbxContent>
                        <w:p w14:paraId="074487D2" w14:textId="77777777" w:rsidR="004A00AF" w:rsidRPr="003F3895" w:rsidRDefault="004A00AF" w:rsidP="008B1B88">
                          <w:pPr>
                            <w:pStyle w:val="NormalWeb"/>
                            <w:wordWrap w:val="0"/>
                            <w:spacing w:after="0"/>
                            <w:jc w:val="center"/>
                            <w:rPr>
                              <w:rFonts w:ascii="Malgun Gothic" w:hAnsi="Malgun Gothic"/>
                              <w:color w:val="FFFFFF"/>
                              <w:kern w:val="24"/>
                              <w:sz w:val="10"/>
                              <w:szCs w:val="10"/>
                            </w:rPr>
                          </w:pPr>
                        </w:p>
                        <w:p w14:paraId="6B1B315E" w14:textId="77777777" w:rsidR="004A00AF" w:rsidRPr="00D4467B" w:rsidRDefault="004A00AF" w:rsidP="008B1B88">
                          <w:pPr>
                            <w:pStyle w:val="NormalWeb"/>
                            <w:wordWrap w:val="0"/>
                            <w:spacing w:after="0"/>
                            <w:jc w:val="center"/>
                          </w:pPr>
                          <w:r w:rsidRPr="003F3895">
                            <w:rPr>
                              <w:rFonts w:ascii="Malgun Gothic" w:hAnsi="Malgun Gothic" w:hint="eastAsia"/>
                              <w:color w:val="FFFFFF"/>
                              <w:kern w:val="24"/>
                            </w:rPr>
                            <w:t>mn</w:t>
                          </w:r>
                          <w:r w:rsidRPr="003F3895">
                            <w:rPr>
                              <w:rFonts w:ascii="Malgun Gothic" w:hAnsi="Malgun Gothic"/>
                              <w:color w:val="FFFFFF"/>
                              <w:kern w:val="24"/>
                            </w:rPr>
                            <w:t>-name</w:t>
                          </w:r>
                        </w:p>
                      </w:txbxContent>
                    </v:textbox>
                  </v:roundrect>
                  <v:line id="직선 연결선 9" o:spid="_x0000_s1123" style="position:absolute;visibility:visible" from="28575,6810" to="28575,16922" o:connectortype="straight" strokecolor="windowText" strokeweight=".5pt">
                    <v:stroke dashstyle="longDash" joinstyle="miter"/>
                  </v:line>
                  <w10:wrap type="none"/>
                  <w10:anchorlock/>
                </v:group>
              </w:pict>
            </w:r>
          </w:p>
        </w:tc>
      </w:tr>
      <w:tr w:rsidR="008B1B88" w:rsidRPr="009743EA" w14:paraId="71FCFEE5"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A9A21E8" w14:textId="77777777" w:rsidR="008B1B88" w:rsidRPr="009743EA" w:rsidRDefault="008B1B88" w:rsidP="005C72A8">
            <w:pPr>
              <w:pStyle w:val="TAL"/>
              <w:snapToGrid w:val="0"/>
              <w:jc w:val="center"/>
              <w:rPr>
                <w:b/>
                <w:kern w:val="1"/>
              </w:rPr>
            </w:pPr>
          </w:p>
          <w:p w14:paraId="3613A3F6" w14:textId="77777777" w:rsidR="008B1B88" w:rsidRPr="009743EA" w:rsidRDefault="008B1B88" w:rsidP="005C72A8">
            <w:pPr>
              <w:pStyle w:val="TAL"/>
              <w:snapToGrid w:val="0"/>
              <w:jc w:val="center"/>
              <w:rPr>
                <w:b/>
                <w:kern w:val="1"/>
              </w:rPr>
            </w:pPr>
          </w:p>
          <w:p w14:paraId="2A85F6AD" w14:textId="77777777" w:rsidR="008B1B88" w:rsidRPr="009743EA" w:rsidRDefault="008B1B88" w:rsidP="005C72A8">
            <w:pPr>
              <w:pStyle w:val="TAL"/>
              <w:snapToGrid w:val="0"/>
              <w:jc w:val="center"/>
              <w:rPr>
                <w:b/>
                <w:kern w:val="1"/>
              </w:rPr>
            </w:pPr>
          </w:p>
          <w:p w14:paraId="70550A4F" w14:textId="77777777" w:rsidR="008B1B88" w:rsidRPr="009743EA" w:rsidRDefault="008B1B88" w:rsidP="005C72A8">
            <w:pPr>
              <w:pStyle w:val="TAL"/>
              <w:snapToGrid w:val="0"/>
              <w:jc w:val="center"/>
              <w:rPr>
                <w:b/>
                <w:kern w:val="1"/>
              </w:rPr>
            </w:pPr>
            <w:r w:rsidRPr="009743EA">
              <w:rPr>
                <w:b/>
                <w:kern w:val="1"/>
              </w:rPr>
              <w:t>HTTP Header Information</w:t>
            </w:r>
          </w:p>
          <w:p w14:paraId="09797323" w14:textId="77777777" w:rsidR="008B1B88" w:rsidRPr="009743EA" w:rsidRDefault="008B1B88" w:rsidP="005C72A8">
            <w:pPr>
              <w:pStyle w:val="TAL"/>
              <w:snapToGrid w:val="0"/>
              <w:jc w:val="center"/>
              <w:rPr>
                <w:b/>
                <w:kern w:val="1"/>
              </w:rPr>
            </w:pPr>
          </w:p>
          <w:p w14:paraId="1342B1B3" w14:textId="77777777" w:rsidR="008B1B88" w:rsidRPr="009743EA" w:rsidRDefault="008B1B88" w:rsidP="005C72A8">
            <w:pPr>
              <w:pStyle w:val="TAL"/>
              <w:snapToGrid w:val="0"/>
              <w:jc w:val="center"/>
              <w:rPr>
                <w:b/>
                <w:kern w:val="1"/>
              </w:rPr>
            </w:pPr>
          </w:p>
          <w:p w14:paraId="00A7EB69" w14:textId="77777777" w:rsidR="00FE3B5F" w:rsidRPr="009743EA" w:rsidRDefault="00FE3B5F" w:rsidP="005C72A8">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4FEC448" w14:textId="77777777" w:rsidR="008B1B88" w:rsidRPr="009743EA" w:rsidRDefault="008B1B88" w:rsidP="005C72A8">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8B1B88" w:rsidRPr="009743EA" w14:paraId="3C350CF0" w14:textId="77777777" w:rsidTr="005A2D7C">
              <w:trPr>
                <w:jc w:val="center"/>
              </w:trPr>
              <w:tc>
                <w:tcPr>
                  <w:tcW w:w="1501" w:type="dxa"/>
                  <w:shd w:val="clear" w:color="auto" w:fill="9CC2E5"/>
                </w:tcPr>
                <w:p w14:paraId="7CBCCD47" w14:textId="77777777" w:rsidR="008B1B88" w:rsidRPr="009743EA" w:rsidRDefault="008B1B88"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721C2143" w14:textId="77777777" w:rsidR="008B1B88" w:rsidRPr="009743EA" w:rsidRDefault="008B1B88" w:rsidP="005C72A8">
                  <w:pPr>
                    <w:pStyle w:val="TAL"/>
                    <w:snapToGrid w:val="0"/>
                    <w:jc w:val="center"/>
                    <w:rPr>
                      <w:rFonts w:eastAsia="Calibri"/>
                      <w:b/>
                      <w:szCs w:val="22"/>
                    </w:rPr>
                  </w:pPr>
                  <w:r w:rsidRPr="009743EA">
                    <w:rPr>
                      <w:rFonts w:eastAsia="Calibri"/>
                      <w:b/>
                      <w:szCs w:val="22"/>
                    </w:rPr>
                    <w:t>Value</w:t>
                  </w:r>
                </w:p>
              </w:tc>
            </w:tr>
            <w:tr w:rsidR="008B1B88" w:rsidRPr="009743EA" w14:paraId="0868F1CF" w14:textId="77777777" w:rsidTr="005A2D7C">
              <w:trPr>
                <w:jc w:val="center"/>
              </w:trPr>
              <w:tc>
                <w:tcPr>
                  <w:tcW w:w="1501" w:type="dxa"/>
                  <w:shd w:val="clear" w:color="auto" w:fill="DEEAF6"/>
                </w:tcPr>
                <w:p w14:paraId="5A3E27EE" w14:textId="77777777" w:rsidR="008B1B88" w:rsidRPr="009743EA" w:rsidRDefault="008B1B88"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1D8EC003" w14:textId="77777777" w:rsidR="008B1B88" w:rsidRPr="009743EA" w:rsidRDefault="008B1B88" w:rsidP="005C72A8">
                  <w:pPr>
                    <w:pStyle w:val="TAL"/>
                    <w:snapToGrid w:val="0"/>
                    <w:rPr>
                      <w:rFonts w:eastAsia="Calibri"/>
                      <w:szCs w:val="22"/>
                    </w:rPr>
                  </w:pPr>
                  <w:r w:rsidRPr="009743EA">
                    <w:rPr>
                      <w:rFonts w:eastAsia="Calibri"/>
                      <w:szCs w:val="22"/>
                    </w:rPr>
                    <w:t>Request</w:t>
                  </w:r>
                  <w:r w:rsidR="005A3EEC" w:rsidRPr="009743EA">
                    <w:rPr>
                      <w:rFonts w:eastAsia="Calibri"/>
                      <w:szCs w:val="22"/>
                    </w:rPr>
                    <w:t xml:space="preserve"> </w:t>
                  </w:r>
                  <w:r w:rsidRPr="009743EA">
                    <w:rPr>
                      <w:rFonts w:eastAsia="Calibri"/>
                      <w:szCs w:val="22"/>
                    </w:rPr>
                    <w:t>ID</w:t>
                  </w:r>
                  <w:r w:rsidR="005A3EEC" w:rsidRPr="009743EA">
                    <w:rPr>
                      <w:rFonts w:eastAsia="Calibri"/>
                      <w:szCs w:val="22"/>
                    </w:rPr>
                    <w:t xml:space="preserve"> </w:t>
                  </w:r>
                </w:p>
              </w:tc>
            </w:tr>
            <w:tr w:rsidR="008B1B88" w:rsidRPr="009743EA" w14:paraId="389502D9" w14:textId="77777777" w:rsidTr="005A2D7C">
              <w:trPr>
                <w:jc w:val="center"/>
              </w:trPr>
              <w:tc>
                <w:tcPr>
                  <w:tcW w:w="1501" w:type="dxa"/>
                  <w:shd w:val="clear" w:color="auto" w:fill="DEEAF6"/>
                </w:tcPr>
                <w:p w14:paraId="3D1146F3" w14:textId="77777777" w:rsidR="008B1B88" w:rsidRPr="009743EA" w:rsidRDefault="008B1B88"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5ADBAD52" w14:textId="77777777" w:rsidR="008B1B88" w:rsidRPr="009743EA" w:rsidRDefault="008B1B88" w:rsidP="005C72A8">
                  <w:pPr>
                    <w:pStyle w:val="TAL"/>
                    <w:snapToGrid w:val="0"/>
                    <w:rPr>
                      <w:rFonts w:eastAsia="Calibri"/>
                      <w:szCs w:val="22"/>
                    </w:rPr>
                  </w:pPr>
                  <w:r w:rsidRPr="009743EA">
                    <w:rPr>
                      <w:rFonts w:eastAsia="Calibri"/>
                      <w:szCs w:val="22"/>
                    </w:rPr>
                    <w:t>AE-ID</w:t>
                  </w:r>
                  <w:r w:rsidR="005A3EEC" w:rsidRPr="009743EA">
                    <w:rPr>
                      <w:rFonts w:eastAsia="Calibri"/>
                      <w:szCs w:val="22"/>
                    </w:rPr>
                    <w:t xml:space="preserve"> </w:t>
                  </w:r>
                  <w:r w:rsidRPr="009743EA">
                    <w:rPr>
                      <w:rFonts w:eastAsia="Calibri"/>
                      <w:szCs w:val="22"/>
                    </w:rPr>
                    <w:t>of</w:t>
                  </w:r>
                  <w:r w:rsidR="005A3EEC" w:rsidRPr="009743EA">
                    <w:rPr>
                      <w:rFonts w:eastAsia="Calibri"/>
                      <w:szCs w:val="22"/>
                    </w:rPr>
                    <w:t xml:space="preserve"> </w:t>
                  </w:r>
                  <w:r w:rsidRPr="009743EA">
                    <w:rPr>
                      <w:rFonts w:eastAsia="Calibri"/>
                      <w:szCs w:val="22"/>
                    </w:rPr>
                    <w:t>request</w:t>
                  </w:r>
                  <w:r w:rsidR="005A3EEC" w:rsidRPr="009743EA">
                    <w:rPr>
                      <w:rFonts w:eastAsia="Calibri"/>
                      <w:szCs w:val="22"/>
                    </w:rPr>
                    <w:t xml:space="preserve"> </w:t>
                  </w:r>
                  <w:r w:rsidRPr="009743EA">
                    <w:rPr>
                      <w:rFonts w:eastAsia="Calibri"/>
                      <w:szCs w:val="22"/>
                    </w:rPr>
                    <w:t>originator</w:t>
                  </w:r>
                </w:p>
              </w:tc>
            </w:tr>
            <w:tr w:rsidR="008B1B88" w:rsidRPr="009743EA" w14:paraId="2CE4F393" w14:textId="77777777" w:rsidTr="005A2D7C">
              <w:trPr>
                <w:jc w:val="center"/>
              </w:trPr>
              <w:tc>
                <w:tcPr>
                  <w:tcW w:w="1501" w:type="dxa"/>
                  <w:shd w:val="clear" w:color="auto" w:fill="DEEAF6"/>
                </w:tcPr>
                <w:p w14:paraId="479B136D" w14:textId="77777777" w:rsidR="008B1B88" w:rsidRPr="009743EA" w:rsidRDefault="008B1B88" w:rsidP="005C72A8">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23451936" w14:textId="77777777" w:rsidR="008B1B88" w:rsidRPr="009743EA" w:rsidRDefault="008B1B88" w:rsidP="008B267C">
                  <w:pPr>
                    <w:pStyle w:val="TAL"/>
                    <w:snapToGrid w:val="0"/>
                    <w:rPr>
                      <w:rFonts w:eastAsia="Calibri"/>
                      <w:szCs w:val="22"/>
                    </w:rPr>
                  </w:pPr>
                  <w:r w:rsidRPr="009743EA">
                    <w:rPr>
                      <w:rFonts w:eastAsia="Calibri"/>
                      <w:szCs w:val="22"/>
                    </w:rPr>
                    <w:t>application/json;ty=</w:t>
                  </w:r>
                  <w:r w:rsidRPr="009743EA">
                    <w:rPr>
                      <w:rFonts w:eastAsia="Calibri"/>
                      <w:b/>
                      <w:szCs w:val="22"/>
                    </w:rPr>
                    <w:t>29</w:t>
                  </w:r>
                </w:p>
              </w:tc>
            </w:tr>
            <w:tr w:rsidR="002C2FE0" w:rsidRPr="009743EA" w14:paraId="3301D0CA" w14:textId="77777777" w:rsidTr="005A2D7C">
              <w:trPr>
                <w:jc w:val="center"/>
              </w:trPr>
              <w:tc>
                <w:tcPr>
                  <w:tcW w:w="1501" w:type="dxa"/>
                  <w:shd w:val="clear" w:color="auto" w:fill="DEEAF6"/>
                </w:tcPr>
                <w:p w14:paraId="666128C4" w14:textId="77777777" w:rsidR="002C2FE0" w:rsidRPr="009743EA" w:rsidRDefault="002C2FE0" w:rsidP="002C2FE0">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3865C34A" w14:textId="77777777" w:rsidR="002C2FE0" w:rsidRPr="009743EA" w:rsidRDefault="002C2FE0" w:rsidP="002C2FE0">
                  <w:pPr>
                    <w:pStyle w:val="TAL"/>
                    <w:snapToGrid w:val="0"/>
                    <w:rPr>
                      <w:rFonts w:eastAsia="Calibri"/>
                      <w:szCs w:val="22"/>
                    </w:rPr>
                  </w:pPr>
                  <w:r w:rsidRPr="009743EA">
                    <w:rPr>
                      <w:rFonts w:eastAsia="Calibri"/>
                      <w:szCs w:val="22"/>
                    </w:rPr>
                    <w:t>Release</w:t>
                  </w:r>
                  <w:r w:rsidR="005A3EEC" w:rsidRPr="009743EA">
                    <w:rPr>
                      <w:rFonts w:eastAsia="Calibri"/>
                      <w:szCs w:val="22"/>
                    </w:rPr>
                    <w:t xml:space="preserve"> </w:t>
                  </w:r>
                  <w:r w:rsidRPr="009743EA">
                    <w:rPr>
                      <w:rFonts w:eastAsia="Calibri"/>
                      <w:szCs w:val="22"/>
                    </w:rPr>
                    <w:t>Version</w:t>
                  </w:r>
                  <w:r w:rsidR="005A3EEC" w:rsidRPr="009743EA">
                    <w:rPr>
                      <w:rFonts w:eastAsia="Calibri"/>
                      <w:szCs w:val="22"/>
                    </w:rPr>
                    <w:t xml:space="preserve"> </w:t>
                  </w:r>
                  <w:r w:rsidRPr="009743EA">
                    <w:rPr>
                      <w:rFonts w:eastAsia="Calibri"/>
                      <w:szCs w:val="22"/>
                    </w:rPr>
                    <w:t>Indicator</w:t>
                  </w:r>
                </w:p>
              </w:tc>
            </w:tr>
          </w:tbl>
          <w:p w14:paraId="67B3A63A" w14:textId="77777777" w:rsidR="008B1B88" w:rsidRPr="009743EA" w:rsidRDefault="008B1B88" w:rsidP="005C72A8">
            <w:pPr>
              <w:pStyle w:val="TAL"/>
              <w:snapToGrid w:val="0"/>
            </w:pPr>
          </w:p>
        </w:tc>
      </w:tr>
      <w:tr w:rsidR="008B1B88" w:rsidRPr="009743EA" w14:paraId="1A825D96"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1CB92C0" w14:textId="77777777" w:rsidR="008B1B88" w:rsidRPr="009743EA" w:rsidRDefault="008B1B88" w:rsidP="005C72A8">
            <w:pPr>
              <w:pStyle w:val="Default"/>
              <w:overflowPunct w:val="0"/>
              <w:jc w:val="center"/>
              <w:rPr>
                <w:color w:val="auto"/>
              </w:rPr>
            </w:pPr>
          </w:p>
          <w:p w14:paraId="49C99775" w14:textId="77777777" w:rsidR="008B1B88" w:rsidRPr="009743EA" w:rsidRDefault="008B1B88" w:rsidP="005C72A8">
            <w:pPr>
              <w:pStyle w:val="Default"/>
              <w:overflowPunct w:val="0"/>
              <w:jc w:val="center"/>
              <w:rPr>
                <w:b/>
                <w:sz w:val="20"/>
                <w:szCs w:val="20"/>
              </w:rPr>
            </w:pPr>
          </w:p>
          <w:p w14:paraId="55C436D3" w14:textId="77777777" w:rsidR="008B1B88" w:rsidRPr="009743EA" w:rsidRDefault="008B1B88" w:rsidP="005C72A8">
            <w:pPr>
              <w:pStyle w:val="Default"/>
              <w:overflowPunct w:val="0"/>
              <w:jc w:val="center"/>
              <w:rPr>
                <w:b/>
                <w:sz w:val="20"/>
                <w:szCs w:val="20"/>
              </w:rPr>
            </w:pPr>
          </w:p>
          <w:p w14:paraId="637815E4"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10ECB27C" w14:textId="77777777" w:rsidR="008B1B88" w:rsidRPr="009743EA" w:rsidRDefault="008B1B88" w:rsidP="005C72A8">
            <w:pPr>
              <w:pStyle w:val="Default"/>
              <w:overflowPunct w:val="0"/>
              <w:jc w:val="center"/>
              <w:rPr>
                <w:b/>
                <w:kern w:val="1"/>
              </w:rPr>
            </w:pPr>
            <w:r w:rsidRPr="009743EA">
              <w:rPr>
                <w:rFonts w:ascii="Arial" w:eastAsia="Malgun Gothic" w:hAnsi="Arial"/>
                <w:b/>
                <w:color w:val="auto"/>
                <w:kern w:val="1"/>
                <w:sz w:val="18"/>
                <w:szCs w:val="20"/>
              </w:rPr>
              <w:t>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387ECAD" w14:textId="77777777" w:rsidR="00821F9C" w:rsidRPr="005A2D7C" w:rsidRDefault="00821F9C" w:rsidP="005A2D7C">
            <w:pPr>
              <w:pStyle w:val="TAL"/>
              <w:rPr>
                <w:rFonts w:eastAsia="Calibri Light"/>
              </w:rPr>
            </w:pPr>
          </w:p>
          <w:p w14:paraId="708F9A70" w14:textId="77777777" w:rsidR="008B1B88" w:rsidRPr="009743EA" w:rsidRDefault="00821F9C" w:rsidP="007C39B4">
            <w:pPr>
              <w:widowControl w:val="0"/>
              <w:spacing w:after="0"/>
              <w:ind w:left="284"/>
              <w:jc w:val="both"/>
              <w:textAlignment w:val="auto"/>
              <w:rPr>
                <w:b/>
                <w:sz w:val="24"/>
              </w:rPr>
            </w:pPr>
            <w:r w:rsidRPr="009743EA">
              <w:rPr>
                <w:rFonts w:eastAsia="Calibri Light"/>
                <w:b/>
                <w:sz w:val="24"/>
              </w:rPr>
              <w:t>API/TS/CRE/001_RCN0</w:t>
            </w:r>
          </w:p>
          <w:p w14:paraId="5024A29D" w14:textId="77777777" w:rsidR="008B1B88" w:rsidRPr="009743EA" w:rsidRDefault="008B1B88" w:rsidP="005C72A8">
            <w:pPr>
              <w:widowControl w:val="0"/>
              <w:spacing w:after="0"/>
              <w:ind w:left="284"/>
              <w:jc w:val="both"/>
              <w:textAlignment w:val="auto"/>
              <w:rPr>
                <w:rFonts w:ascii="Arial" w:hAnsi="Arial"/>
                <w:b/>
                <w:color w:val="0070C0"/>
                <w:sz w:val="18"/>
              </w:rPr>
            </w:pPr>
          </w:p>
          <w:p w14:paraId="287F387A"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33A67930" w14:textId="77777777" w:rsidR="008B1B88" w:rsidRPr="009743EA" w:rsidRDefault="008B1B88" w:rsidP="005C72A8">
            <w:pPr>
              <w:pStyle w:val="TAL"/>
              <w:snapToGrid w:val="0"/>
              <w:ind w:left="284"/>
              <w:jc w:val="both"/>
              <w:rPr>
                <w:color w:val="0070C0"/>
              </w:rPr>
            </w:pPr>
          </w:p>
          <w:p w14:paraId="1483EA40" w14:textId="77777777" w:rsidR="008B1B88" w:rsidRPr="009743EA" w:rsidRDefault="008B1B88" w:rsidP="005C72A8">
            <w:pPr>
              <w:pStyle w:val="TAL"/>
              <w:snapToGrid w:val="0"/>
              <w:ind w:left="284"/>
              <w:jc w:val="both"/>
              <w:rPr>
                <w:color w:val="0070C0"/>
              </w:rPr>
            </w:pPr>
            <w:r w:rsidRPr="009743EA">
              <w:rPr>
                <w:color w:val="0070C0"/>
              </w:rPr>
              <w:t>POST /mn-name/ae_sensor?rcn=0 HTTP/1.1</w:t>
            </w:r>
          </w:p>
          <w:p w14:paraId="23BE5B7D" w14:textId="77777777" w:rsidR="008B1B88" w:rsidRPr="009743EA" w:rsidRDefault="008B1B88" w:rsidP="005C72A8">
            <w:pPr>
              <w:pStyle w:val="TAL"/>
              <w:snapToGrid w:val="0"/>
              <w:ind w:left="284"/>
              <w:jc w:val="both"/>
              <w:rPr>
                <w:color w:val="0070C0"/>
              </w:rPr>
            </w:pPr>
            <w:r w:rsidRPr="009743EA">
              <w:rPr>
                <w:color w:val="0070C0"/>
              </w:rPr>
              <w:t>Host: 192.168.0.10:8282</w:t>
            </w:r>
          </w:p>
          <w:p w14:paraId="58C893C4"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21D99960" w14:textId="77777777" w:rsidR="008B1B88" w:rsidRPr="009743EA" w:rsidRDefault="008B1B88" w:rsidP="005C72A8">
            <w:pPr>
              <w:pStyle w:val="TAL"/>
              <w:snapToGrid w:val="0"/>
              <w:ind w:left="284"/>
              <w:jc w:val="both"/>
              <w:rPr>
                <w:color w:val="0070C0"/>
              </w:rPr>
            </w:pPr>
            <w:r w:rsidRPr="009743EA">
              <w:rPr>
                <w:color w:val="0070C0"/>
              </w:rPr>
              <w:t>Content-Type: application/json;ty=29</w:t>
            </w:r>
          </w:p>
          <w:p w14:paraId="33DDC32E"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5D95843D" w14:textId="77777777" w:rsidR="008B1B88" w:rsidRPr="009743EA" w:rsidRDefault="008B1B88" w:rsidP="005C72A8">
            <w:pPr>
              <w:pStyle w:val="TAL"/>
              <w:snapToGrid w:val="0"/>
              <w:ind w:left="284"/>
              <w:jc w:val="both"/>
              <w:rPr>
                <w:color w:val="0070C0"/>
              </w:rPr>
            </w:pPr>
            <w:r w:rsidRPr="009743EA">
              <w:rPr>
                <w:color w:val="0070C0"/>
              </w:rPr>
              <w:t>X-M2M-RI: 1234</w:t>
            </w:r>
          </w:p>
          <w:p w14:paraId="4BFF11C5"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135984D7" w14:textId="77777777" w:rsidR="008B1B88" w:rsidRPr="009743EA" w:rsidRDefault="008B1B88" w:rsidP="005C72A8">
            <w:pPr>
              <w:pStyle w:val="TAL"/>
              <w:snapToGrid w:val="0"/>
              <w:ind w:left="284"/>
              <w:jc w:val="both"/>
              <w:rPr>
                <w:color w:val="0070C0"/>
              </w:rPr>
            </w:pPr>
          </w:p>
          <w:p w14:paraId="6C49F083" w14:textId="77777777" w:rsidR="008B1B88" w:rsidRPr="009743EA" w:rsidRDefault="008B1B88" w:rsidP="005C72A8">
            <w:pPr>
              <w:pStyle w:val="TAL"/>
              <w:snapToGrid w:val="0"/>
              <w:ind w:left="284"/>
              <w:jc w:val="both"/>
              <w:rPr>
                <w:color w:val="0070C0"/>
              </w:rPr>
            </w:pPr>
            <w:r w:rsidRPr="009743EA">
              <w:rPr>
                <w:color w:val="0070C0"/>
              </w:rPr>
              <w:t>{</w:t>
            </w:r>
          </w:p>
          <w:p w14:paraId="6B9CCB92" w14:textId="77777777" w:rsidR="008B1B88" w:rsidRPr="009743EA" w:rsidRDefault="00D52553" w:rsidP="005C72A8">
            <w:pPr>
              <w:pStyle w:val="TAL"/>
              <w:snapToGrid w:val="0"/>
              <w:ind w:left="284"/>
              <w:jc w:val="both"/>
              <w:rPr>
                <w:color w:val="0070C0"/>
              </w:rPr>
            </w:pPr>
            <w:r w:rsidRPr="009743EA">
              <w:rPr>
                <w:color w:val="0070C0"/>
              </w:rPr>
              <w:t xml:space="preserve">    </w:t>
            </w:r>
            <w:r w:rsidR="008B1B88" w:rsidRPr="009743EA">
              <w:rPr>
                <w:color w:val="0070C0"/>
              </w:rPr>
              <w:t>"m2m:ts": {</w:t>
            </w:r>
          </w:p>
          <w:p w14:paraId="793A9526" w14:textId="77777777" w:rsidR="008B1B88" w:rsidRPr="009743EA" w:rsidRDefault="008B1B88" w:rsidP="005C72A8">
            <w:pPr>
              <w:pStyle w:val="TAL"/>
              <w:snapToGrid w:val="0"/>
              <w:ind w:left="284"/>
              <w:jc w:val="both"/>
              <w:rPr>
                <w:color w:val="0070C0"/>
              </w:rPr>
            </w:pPr>
            <w:r w:rsidRPr="009743EA">
              <w:rPr>
                <w:color w:val="0070C0"/>
              </w:rPr>
              <w:t xml:space="preserve">    </w:t>
            </w:r>
            <w:r w:rsidR="00D52553" w:rsidRPr="009743EA">
              <w:rPr>
                <w:color w:val="0070C0"/>
              </w:rPr>
              <w:t xml:space="preserve">    </w:t>
            </w:r>
            <w:r w:rsidRPr="009743EA">
              <w:rPr>
                <w:color w:val="0070C0"/>
              </w:rPr>
              <w:t>"rn": timeSeries_cont,</w:t>
            </w:r>
          </w:p>
          <w:p w14:paraId="5778CF69" w14:textId="77777777" w:rsidR="008B1B88" w:rsidRPr="009743EA" w:rsidRDefault="008B1B88" w:rsidP="005C72A8">
            <w:pPr>
              <w:pStyle w:val="TAL"/>
              <w:snapToGrid w:val="0"/>
              <w:ind w:left="284"/>
              <w:jc w:val="both"/>
              <w:rPr>
                <w:color w:val="0070C0"/>
              </w:rPr>
            </w:pPr>
            <w:r w:rsidRPr="009743EA">
              <w:rPr>
                <w:color w:val="0070C0"/>
              </w:rPr>
              <w:t xml:space="preserve">        "pei": 1,</w:t>
            </w:r>
          </w:p>
          <w:p w14:paraId="50B9CBAE" w14:textId="77777777" w:rsidR="008B1B88" w:rsidRPr="009743EA" w:rsidRDefault="008B1B88" w:rsidP="005C72A8">
            <w:pPr>
              <w:pStyle w:val="TAL"/>
              <w:snapToGrid w:val="0"/>
              <w:ind w:left="284"/>
              <w:jc w:val="both"/>
              <w:rPr>
                <w:color w:val="0070C0"/>
              </w:rPr>
            </w:pPr>
            <w:r w:rsidRPr="009743EA">
              <w:rPr>
                <w:color w:val="0070C0"/>
              </w:rPr>
              <w:t xml:space="preserve">        "mdd": true,</w:t>
            </w:r>
          </w:p>
          <w:p w14:paraId="02C7B891" w14:textId="77777777" w:rsidR="008B1B88" w:rsidRPr="009743EA" w:rsidRDefault="008B1B88" w:rsidP="005C72A8">
            <w:pPr>
              <w:pStyle w:val="TAL"/>
              <w:snapToGrid w:val="0"/>
              <w:ind w:left="284"/>
              <w:jc w:val="both"/>
              <w:rPr>
                <w:color w:val="0070C0"/>
              </w:rPr>
            </w:pPr>
            <w:r w:rsidRPr="009743EA">
              <w:rPr>
                <w:rFonts w:hint="eastAsia"/>
                <w:color w:val="0070C0"/>
                <w:lang w:eastAsia="ko-KR"/>
              </w:rPr>
              <w:t xml:space="preserve">      </w:t>
            </w:r>
            <w:r w:rsidRPr="009743EA">
              <w:rPr>
                <w:color w:val="0070C0"/>
              </w:rPr>
              <w:t xml:space="preserve">  "mdt": 5</w:t>
            </w:r>
          </w:p>
          <w:p w14:paraId="43004ACC" w14:textId="77777777" w:rsidR="008B1B88" w:rsidRPr="009743EA" w:rsidRDefault="008B1B88" w:rsidP="005C72A8">
            <w:pPr>
              <w:pStyle w:val="TAL"/>
              <w:snapToGrid w:val="0"/>
              <w:ind w:left="284"/>
              <w:jc w:val="both"/>
              <w:rPr>
                <w:color w:val="0070C0"/>
              </w:rPr>
            </w:pPr>
            <w:r w:rsidRPr="009743EA">
              <w:rPr>
                <w:color w:val="0070C0"/>
              </w:rPr>
              <w:t xml:space="preserve">    }</w:t>
            </w:r>
          </w:p>
          <w:p w14:paraId="7D424FD2" w14:textId="77777777" w:rsidR="008B1B88" w:rsidRPr="009743EA" w:rsidRDefault="008B1B88" w:rsidP="005C72A8">
            <w:pPr>
              <w:pStyle w:val="TAL"/>
              <w:snapToGrid w:val="0"/>
              <w:ind w:left="284"/>
              <w:jc w:val="both"/>
              <w:rPr>
                <w:color w:val="0070C0"/>
              </w:rPr>
            </w:pPr>
            <w:r w:rsidRPr="009743EA">
              <w:rPr>
                <w:color w:val="0070C0"/>
              </w:rPr>
              <w:t>}</w:t>
            </w:r>
          </w:p>
          <w:p w14:paraId="73FD28B7" w14:textId="77777777" w:rsidR="008B1B88" w:rsidRPr="009743EA" w:rsidRDefault="008B1B88" w:rsidP="005C72A8">
            <w:pPr>
              <w:pStyle w:val="TAL"/>
              <w:snapToGrid w:val="0"/>
              <w:ind w:left="284"/>
              <w:jc w:val="both"/>
              <w:rPr>
                <w:color w:val="0070C0"/>
                <w:lang w:eastAsia="ko-KR"/>
              </w:rPr>
            </w:pPr>
          </w:p>
          <w:p w14:paraId="520FF761" w14:textId="77777777" w:rsidR="008B1B88" w:rsidRPr="009743EA" w:rsidRDefault="008B1B88" w:rsidP="005C72A8">
            <w:pPr>
              <w:widowControl w:val="0"/>
              <w:spacing w:after="0"/>
              <w:ind w:left="284"/>
              <w:jc w:val="both"/>
              <w:textAlignment w:val="auto"/>
              <w:rPr>
                <w:rFonts w:ascii="Arial" w:hAnsi="Arial"/>
                <w:b/>
                <w:color w:val="0070C0"/>
                <w:sz w:val="18"/>
              </w:rPr>
            </w:pPr>
          </w:p>
          <w:p w14:paraId="49922AAA"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077BA137" w14:textId="77777777" w:rsidR="008B1B88" w:rsidRPr="009743EA" w:rsidRDefault="008B1B88" w:rsidP="005C72A8">
            <w:pPr>
              <w:widowControl w:val="0"/>
              <w:spacing w:after="0"/>
              <w:ind w:left="284"/>
              <w:textAlignment w:val="auto"/>
              <w:rPr>
                <w:rFonts w:ascii="Arial" w:hAnsi="Arial"/>
                <w:color w:val="0070C0"/>
                <w:sz w:val="18"/>
              </w:rPr>
            </w:pPr>
          </w:p>
          <w:p w14:paraId="2CE46C36"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5218140E" w14:textId="77777777" w:rsidR="008B1B88" w:rsidRPr="009743EA" w:rsidRDefault="008B1B88" w:rsidP="005C72A8">
            <w:pPr>
              <w:pStyle w:val="TAL"/>
              <w:snapToGrid w:val="0"/>
              <w:ind w:left="284"/>
              <w:rPr>
                <w:color w:val="0070C0"/>
              </w:rPr>
            </w:pPr>
            <w:r w:rsidRPr="009743EA">
              <w:rPr>
                <w:color w:val="0070C0"/>
              </w:rPr>
              <w:lastRenderedPageBreak/>
              <w:t>Content-Location: mn-name/ae_sensor/timeSeries_cont</w:t>
            </w:r>
          </w:p>
          <w:p w14:paraId="00C63F05" w14:textId="77777777" w:rsidR="008B1B88" w:rsidRPr="009743EA" w:rsidRDefault="008B1B88" w:rsidP="005C72A8">
            <w:pPr>
              <w:pStyle w:val="TAL"/>
              <w:snapToGrid w:val="0"/>
              <w:ind w:left="284"/>
              <w:rPr>
                <w:color w:val="0070C0"/>
              </w:rPr>
            </w:pPr>
            <w:r w:rsidRPr="009743EA">
              <w:rPr>
                <w:color w:val="0070C0"/>
              </w:rPr>
              <w:t>Content-Type: application/json</w:t>
            </w:r>
          </w:p>
          <w:p w14:paraId="506C65CD" w14:textId="77777777" w:rsidR="008B1B88" w:rsidRPr="009743EA" w:rsidRDefault="008B1B88" w:rsidP="005C72A8">
            <w:pPr>
              <w:pStyle w:val="TAL"/>
              <w:snapToGrid w:val="0"/>
              <w:ind w:left="284"/>
              <w:rPr>
                <w:color w:val="0070C0"/>
              </w:rPr>
            </w:pPr>
            <w:r w:rsidRPr="009743EA">
              <w:rPr>
                <w:color w:val="0070C0"/>
              </w:rPr>
              <w:t>X-M2M-RI: 1234</w:t>
            </w:r>
          </w:p>
          <w:p w14:paraId="698A5225"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7A7E5797" w14:textId="77777777" w:rsidR="008B1B88" w:rsidRPr="009743EA" w:rsidRDefault="008B1B88" w:rsidP="005C72A8">
            <w:pPr>
              <w:pStyle w:val="TAL"/>
              <w:snapToGrid w:val="0"/>
              <w:ind w:left="284"/>
              <w:rPr>
                <w:color w:val="0070C0"/>
              </w:rPr>
            </w:pPr>
            <w:r w:rsidRPr="009743EA">
              <w:rPr>
                <w:color w:val="0070C0"/>
              </w:rPr>
              <w:t>X-M2M-RSC: 2001</w:t>
            </w:r>
          </w:p>
          <w:p w14:paraId="5BF32940" w14:textId="77777777" w:rsidR="008B1B88" w:rsidRPr="009743EA" w:rsidRDefault="008B1B88" w:rsidP="005C72A8">
            <w:pPr>
              <w:pStyle w:val="TAL"/>
              <w:snapToGrid w:val="0"/>
              <w:ind w:left="284"/>
              <w:jc w:val="both"/>
              <w:rPr>
                <w:color w:val="0070C0"/>
              </w:rPr>
            </w:pPr>
          </w:p>
        </w:tc>
      </w:tr>
      <w:tr w:rsidR="008B1B88" w:rsidRPr="009743EA" w14:paraId="770FFCD8"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64CF519" w14:textId="77777777" w:rsidR="008B1B88" w:rsidRPr="009743EA" w:rsidRDefault="008B1B88" w:rsidP="00C072AF">
            <w:pPr>
              <w:pStyle w:val="Default"/>
              <w:overflowPunct w:val="0"/>
              <w:jc w:val="center"/>
              <w:rPr>
                <w:rFonts w:ascii="Arial" w:eastAsia="Malgun Gothic" w:hAnsi="Arial"/>
                <w:b/>
                <w:color w:val="auto"/>
                <w:kern w:val="1"/>
                <w:sz w:val="18"/>
                <w:szCs w:val="20"/>
              </w:rPr>
            </w:pPr>
          </w:p>
          <w:p w14:paraId="21637D00" w14:textId="77777777" w:rsidR="008B1B88" w:rsidRPr="009743EA" w:rsidRDefault="008B1B88" w:rsidP="00C072AF">
            <w:pPr>
              <w:pStyle w:val="Default"/>
              <w:overflowPunct w:val="0"/>
              <w:jc w:val="center"/>
              <w:rPr>
                <w:rFonts w:ascii="Arial" w:eastAsia="Malgun Gothic" w:hAnsi="Arial"/>
                <w:b/>
                <w:color w:val="auto"/>
                <w:kern w:val="1"/>
                <w:sz w:val="18"/>
                <w:szCs w:val="20"/>
              </w:rPr>
            </w:pPr>
          </w:p>
          <w:p w14:paraId="00BF3655" w14:textId="77777777" w:rsidR="008B1B88" w:rsidRPr="009743EA" w:rsidRDefault="008B1B88" w:rsidP="00C072AF">
            <w:pPr>
              <w:pStyle w:val="Default"/>
              <w:overflowPunct w:val="0"/>
              <w:jc w:val="center"/>
              <w:rPr>
                <w:rFonts w:ascii="Arial" w:eastAsia="Malgun Gothic" w:hAnsi="Arial"/>
                <w:b/>
                <w:color w:val="auto"/>
                <w:kern w:val="1"/>
                <w:sz w:val="18"/>
                <w:szCs w:val="20"/>
              </w:rPr>
            </w:pPr>
          </w:p>
          <w:p w14:paraId="4293F960" w14:textId="77777777" w:rsidR="008B1B88" w:rsidRPr="009743EA" w:rsidRDefault="008B1B88" w:rsidP="00C072AF">
            <w:pPr>
              <w:pStyle w:val="Default"/>
              <w:overflowPunct w:val="0"/>
              <w:jc w:val="center"/>
              <w:rPr>
                <w:rFonts w:ascii="Arial" w:eastAsia="Malgun Gothic" w:hAnsi="Arial"/>
                <w:b/>
                <w:color w:val="auto"/>
                <w:kern w:val="1"/>
                <w:sz w:val="18"/>
                <w:szCs w:val="20"/>
              </w:rPr>
            </w:pPr>
          </w:p>
          <w:p w14:paraId="41D2AEF1" w14:textId="77777777" w:rsidR="008B1B88" w:rsidRPr="009743EA" w:rsidRDefault="008B1B88" w:rsidP="00C072AF">
            <w:pPr>
              <w:pStyle w:val="Default"/>
              <w:overflowPunct w:val="0"/>
              <w:jc w:val="center"/>
              <w:rPr>
                <w:rFonts w:ascii="Arial" w:eastAsia="Malgun Gothic" w:hAnsi="Arial"/>
                <w:b/>
                <w:color w:val="auto"/>
                <w:kern w:val="1"/>
                <w:sz w:val="18"/>
                <w:szCs w:val="20"/>
              </w:rPr>
            </w:pPr>
          </w:p>
          <w:p w14:paraId="4A8E3B67" w14:textId="77777777" w:rsidR="008B1B88" w:rsidRPr="009743EA" w:rsidRDefault="008B1B88" w:rsidP="00C072AF">
            <w:pPr>
              <w:pStyle w:val="Default"/>
              <w:overflowPunct w:val="0"/>
              <w:jc w:val="center"/>
              <w:rPr>
                <w:rFonts w:ascii="Arial" w:eastAsia="Malgun Gothic" w:hAnsi="Arial"/>
                <w:b/>
                <w:color w:val="auto"/>
                <w:kern w:val="1"/>
                <w:sz w:val="18"/>
                <w:szCs w:val="20"/>
              </w:rPr>
            </w:pPr>
          </w:p>
          <w:p w14:paraId="4D89AED1" w14:textId="77777777" w:rsidR="008B1B88" w:rsidRPr="009743EA" w:rsidRDefault="008B1B88" w:rsidP="00C072AF">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36045DF2" w14:textId="77777777" w:rsidR="008B1B88" w:rsidRPr="009743EA" w:rsidRDefault="008B1B88" w:rsidP="00C072AF">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6094D478" w14:textId="77777777" w:rsidR="008B1B88" w:rsidRPr="009743EA" w:rsidRDefault="008B1B88" w:rsidP="005A2D7C">
            <w:pPr>
              <w:pStyle w:val="TAL"/>
              <w:keepNext w:val="0"/>
              <w:snapToGrid w:val="0"/>
              <w:jc w:val="center"/>
              <w:rPr>
                <w:b/>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8A7EB57" w14:textId="77777777" w:rsidR="00202EE2" w:rsidRPr="005A2D7C" w:rsidRDefault="00202EE2" w:rsidP="005A2D7C">
            <w:pPr>
              <w:pStyle w:val="TAL"/>
              <w:keepNext w:val="0"/>
              <w:rPr>
                <w:rFonts w:eastAsia="Calibri Light"/>
              </w:rPr>
            </w:pPr>
          </w:p>
          <w:p w14:paraId="6CFC4A16" w14:textId="77777777" w:rsidR="008B1B88" w:rsidRPr="009743EA" w:rsidRDefault="00202EE2" w:rsidP="005A2D7C">
            <w:pPr>
              <w:pStyle w:val="TAL"/>
              <w:keepNext w:val="0"/>
              <w:snapToGrid w:val="0"/>
              <w:ind w:left="284"/>
              <w:rPr>
                <w:rFonts w:ascii="Times New Roman" w:eastAsia="Calibri Light" w:hAnsi="Times New Roman"/>
                <w:b/>
                <w:sz w:val="24"/>
              </w:rPr>
            </w:pPr>
            <w:r w:rsidRPr="009743EA">
              <w:rPr>
                <w:rFonts w:ascii="Times New Roman" w:eastAsia="Calibri Light" w:hAnsi="Times New Roman"/>
                <w:b/>
                <w:sz w:val="24"/>
              </w:rPr>
              <w:t>API/TS/CRE/001</w:t>
            </w:r>
          </w:p>
          <w:p w14:paraId="25B313E6" w14:textId="77777777" w:rsidR="00202EE2" w:rsidRPr="009743EA" w:rsidRDefault="00202EE2" w:rsidP="005A2D7C">
            <w:pPr>
              <w:pStyle w:val="TAL"/>
              <w:keepNext w:val="0"/>
              <w:snapToGrid w:val="0"/>
              <w:ind w:left="284"/>
            </w:pPr>
            <w:r w:rsidRPr="009743EA">
              <w:rPr>
                <w:rFonts w:ascii="Times New Roman" w:eastAsia="Calibri Light" w:hAnsi="Times New Roman"/>
                <w:b/>
                <w:sz w:val="24"/>
              </w:rPr>
              <w:t>API/TS/CRE/001_RCN1</w:t>
            </w:r>
          </w:p>
          <w:p w14:paraId="620F133A" w14:textId="77777777" w:rsidR="008B1B88" w:rsidRPr="005A2D7C" w:rsidRDefault="008B1B88" w:rsidP="005A2D7C">
            <w:pPr>
              <w:pStyle w:val="NoSpacing"/>
              <w:wordWrap/>
              <w:overflowPunct w:val="0"/>
              <w:rPr>
                <w:rFonts w:ascii="Times New Roman" w:hAnsi="Times New Roman"/>
                <w:lang w:val="en-GB"/>
              </w:rPr>
            </w:pPr>
            <w:r w:rsidRPr="005A2D7C">
              <w:rPr>
                <w:rFonts w:ascii="Times New Roman" w:hAnsi="Times New Roman"/>
                <w:b/>
                <w:lang w:val="en-GB"/>
              </w:rPr>
              <w:t xml:space="preserve">    </w:t>
            </w:r>
          </w:p>
          <w:p w14:paraId="77618C81" w14:textId="77777777" w:rsidR="008B1B88" w:rsidRPr="009743EA" w:rsidRDefault="008B1B88" w:rsidP="00C072AF">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74583B67" w14:textId="77777777" w:rsidR="008B1B88" w:rsidRPr="009743EA" w:rsidRDefault="008B1B88" w:rsidP="005A2D7C">
            <w:pPr>
              <w:pStyle w:val="TAL"/>
              <w:keepNext w:val="0"/>
              <w:snapToGrid w:val="0"/>
              <w:ind w:left="284"/>
              <w:jc w:val="both"/>
              <w:rPr>
                <w:color w:val="0070C0"/>
              </w:rPr>
            </w:pPr>
          </w:p>
          <w:p w14:paraId="77EBD913" w14:textId="77777777" w:rsidR="008B1B88" w:rsidRPr="009743EA" w:rsidRDefault="008B1B88" w:rsidP="005A2D7C">
            <w:pPr>
              <w:pStyle w:val="TAL"/>
              <w:keepNext w:val="0"/>
              <w:snapToGrid w:val="0"/>
              <w:ind w:left="284"/>
              <w:jc w:val="both"/>
              <w:rPr>
                <w:color w:val="0070C0"/>
              </w:rPr>
            </w:pPr>
            <w:r w:rsidRPr="009743EA">
              <w:rPr>
                <w:color w:val="0070C0"/>
              </w:rPr>
              <w:t>POST /mn-name/ae_sensor?rcn=1 HTTP/1.1</w:t>
            </w:r>
          </w:p>
          <w:p w14:paraId="2DF39514" w14:textId="77777777" w:rsidR="008B1B88" w:rsidRPr="009743EA" w:rsidRDefault="008B1B88" w:rsidP="005A2D7C">
            <w:pPr>
              <w:pStyle w:val="TAL"/>
              <w:keepNext w:val="0"/>
              <w:snapToGrid w:val="0"/>
              <w:ind w:left="284"/>
              <w:jc w:val="both"/>
              <w:rPr>
                <w:color w:val="0070C0"/>
              </w:rPr>
            </w:pPr>
            <w:r w:rsidRPr="009743EA">
              <w:rPr>
                <w:color w:val="0070C0"/>
              </w:rPr>
              <w:t>Host: 192.168.0.10:8282</w:t>
            </w:r>
          </w:p>
          <w:p w14:paraId="74AAFEBF" w14:textId="77777777" w:rsidR="008B1B88" w:rsidRPr="009743EA" w:rsidRDefault="008B1B88" w:rsidP="005A2D7C">
            <w:pPr>
              <w:pStyle w:val="TAL"/>
              <w:keepNext w:val="0"/>
              <w:snapToGrid w:val="0"/>
              <w:ind w:left="284"/>
              <w:jc w:val="both"/>
              <w:rPr>
                <w:color w:val="0070C0"/>
              </w:rPr>
            </w:pPr>
            <w:r w:rsidRPr="009743EA">
              <w:rPr>
                <w:color w:val="0070C0"/>
              </w:rPr>
              <w:t>X-M2M-Origin: CAE5630283216026458665</w:t>
            </w:r>
          </w:p>
          <w:p w14:paraId="5EFBE776" w14:textId="77777777" w:rsidR="008B1B88" w:rsidRPr="009743EA" w:rsidRDefault="008B1B88" w:rsidP="005A2D7C">
            <w:pPr>
              <w:pStyle w:val="TAL"/>
              <w:keepNext w:val="0"/>
              <w:snapToGrid w:val="0"/>
              <w:ind w:left="284"/>
              <w:jc w:val="both"/>
              <w:rPr>
                <w:color w:val="0070C0"/>
              </w:rPr>
            </w:pPr>
            <w:r w:rsidRPr="009743EA">
              <w:rPr>
                <w:color w:val="0070C0"/>
              </w:rPr>
              <w:t>Content-Type: application/json;ty=29</w:t>
            </w:r>
          </w:p>
          <w:p w14:paraId="00EB804C" w14:textId="77777777" w:rsidR="00B76FCC" w:rsidRPr="009743EA" w:rsidRDefault="00B76FCC" w:rsidP="005A2D7C">
            <w:pPr>
              <w:pStyle w:val="TAL"/>
              <w:keepNext w:val="0"/>
              <w:snapToGrid w:val="0"/>
              <w:ind w:left="284"/>
              <w:jc w:val="both"/>
              <w:rPr>
                <w:color w:val="0070C0"/>
              </w:rPr>
            </w:pPr>
            <w:r w:rsidRPr="009743EA">
              <w:rPr>
                <w:color w:val="0070C0"/>
              </w:rPr>
              <w:t>Accept: application/json</w:t>
            </w:r>
          </w:p>
          <w:p w14:paraId="65A5A2B2" w14:textId="77777777" w:rsidR="008B1B88" w:rsidRPr="009743EA" w:rsidRDefault="008B1B88" w:rsidP="005A2D7C">
            <w:pPr>
              <w:pStyle w:val="TAL"/>
              <w:keepNext w:val="0"/>
              <w:snapToGrid w:val="0"/>
              <w:ind w:left="284"/>
              <w:jc w:val="both"/>
              <w:rPr>
                <w:color w:val="0070C0"/>
              </w:rPr>
            </w:pPr>
            <w:r w:rsidRPr="009743EA">
              <w:rPr>
                <w:color w:val="0070C0"/>
              </w:rPr>
              <w:t>X-M2M-RI: 1234</w:t>
            </w:r>
          </w:p>
          <w:p w14:paraId="1E5F849F" w14:textId="77777777" w:rsidR="00272D87" w:rsidRPr="009743EA" w:rsidRDefault="00272D87" w:rsidP="00C072AF">
            <w:pPr>
              <w:widowControl w:val="0"/>
              <w:overflowPunct/>
              <w:spacing w:after="0"/>
              <w:ind w:left="284"/>
              <w:jc w:val="both"/>
              <w:textAlignment w:val="auto"/>
              <w:rPr>
                <w:color w:val="0070C0"/>
              </w:rPr>
            </w:pPr>
            <w:r w:rsidRPr="009743EA">
              <w:rPr>
                <w:rFonts w:ascii="Arial" w:hAnsi="Arial"/>
                <w:color w:val="0070C0"/>
                <w:sz w:val="18"/>
              </w:rPr>
              <w:t>X-M2M-RVI: 2a</w:t>
            </w:r>
          </w:p>
          <w:p w14:paraId="516F93AA" w14:textId="77777777" w:rsidR="008B1B88" w:rsidRPr="009743EA" w:rsidRDefault="008B1B88" w:rsidP="005A2D7C">
            <w:pPr>
              <w:pStyle w:val="TAL"/>
              <w:keepNext w:val="0"/>
              <w:snapToGrid w:val="0"/>
              <w:ind w:left="284"/>
              <w:jc w:val="both"/>
              <w:rPr>
                <w:color w:val="0070C0"/>
              </w:rPr>
            </w:pPr>
          </w:p>
          <w:p w14:paraId="4080BAAC" w14:textId="77777777" w:rsidR="008B1B88" w:rsidRPr="009743EA" w:rsidRDefault="008B1B88" w:rsidP="005A2D7C">
            <w:pPr>
              <w:pStyle w:val="TAL"/>
              <w:keepNext w:val="0"/>
              <w:snapToGrid w:val="0"/>
              <w:ind w:left="284"/>
              <w:jc w:val="both"/>
              <w:rPr>
                <w:color w:val="0070C0"/>
              </w:rPr>
            </w:pPr>
            <w:r w:rsidRPr="009743EA">
              <w:rPr>
                <w:color w:val="0070C0"/>
              </w:rPr>
              <w:t>{</w:t>
            </w:r>
          </w:p>
          <w:p w14:paraId="25863120" w14:textId="77777777" w:rsidR="008B1B88" w:rsidRPr="009743EA" w:rsidRDefault="00272D87" w:rsidP="005A2D7C">
            <w:pPr>
              <w:pStyle w:val="TAL"/>
              <w:keepNext w:val="0"/>
              <w:snapToGrid w:val="0"/>
              <w:ind w:left="284"/>
              <w:jc w:val="both"/>
              <w:rPr>
                <w:color w:val="0070C0"/>
              </w:rPr>
            </w:pPr>
            <w:r w:rsidRPr="009743EA">
              <w:rPr>
                <w:color w:val="0070C0"/>
              </w:rPr>
              <w:t xml:space="preserve">    </w:t>
            </w:r>
            <w:r w:rsidR="008B1B88" w:rsidRPr="009743EA">
              <w:rPr>
                <w:color w:val="0070C0"/>
              </w:rPr>
              <w:t>"m2m:ts": {</w:t>
            </w:r>
          </w:p>
          <w:p w14:paraId="28176DE5" w14:textId="77777777" w:rsidR="008B1B88" w:rsidRPr="009743EA" w:rsidRDefault="008B1B88" w:rsidP="005A2D7C">
            <w:pPr>
              <w:pStyle w:val="TAL"/>
              <w:keepNext w:val="0"/>
              <w:snapToGrid w:val="0"/>
              <w:ind w:left="284"/>
              <w:jc w:val="both"/>
              <w:rPr>
                <w:color w:val="0070C0"/>
              </w:rPr>
            </w:pPr>
            <w:r w:rsidRPr="009743EA">
              <w:rPr>
                <w:color w:val="0070C0"/>
              </w:rPr>
              <w:t xml:space="preserve">    </w:t>
            </w:r>
            <w:r w:rsidR="00272D87" w:rsidRPr="009743EA">
              <w:rPr>
                <w:color w:val="0070C0"/>
              </w:rPr>
              <w:t xml:space="preserve">    </w:t>
            </w:r>
            <w:r w:rsidRPr="009743EA">
              <w:rPr>
                <w:color w:val="0070C0"/>
              </w:rPr>
              <w:t>"rn": timeSeries_cont,</w:t>
            </w:r>
          </w:p>
          <w:p w14:paraId="25DFB8CB" w14:textId="77777777" w:rsidR="008B1B88" w:rsidRPr="009743EA" w:rsidRDefault="008B1B88" w:rsidP="005A2D7C">
            <w:pPr>
              <w:pStyle w:val="TAL"/>
              <w:keepNext w:val="0"/>
              <w:snapToGrid w:val="0"/>
              <w:ind w:left="284"/>
              <w:jc w:val="both"/>
              <w:rPr>
                <w:color w:val="0070C0"/>
              </w:rPr>
            </w:pPr>
            <w:r w:rsidRPr="009743EA">
              <w:rPr>
                <w:color w:val="0070C0"/>
              </w:rPr>
              <w:t xml:space="preserve">        "pei": 1,</w:t>
            </w:r>
          </w:p>
          <w:p w14:paraId="12C10BFB" w14:textId="77777777" w:rsidR="008B1B88" w:rsidRPr="009743EA" w:rsidRDefault="008B1B88" w:rsidP="005A2D7C">
            <w:pPr>
              <w:pStyle w:val="TAL"/>
              <w:keepNext w:val="0"/>
              <w:snapToGrid w:val="0"/>
              <w:ind w:left="284"/>
              <w:jc w:val="both"/>
              <w:rPr>
                <w:color w:val="0070C0"/>
              </w:rPr>
            </w:pPr>
            <w:r w:rsidRPr="009743EA">
              <w:rPr>
                <w:color w:val="0070C0"/>
              </w:rPr>
              <w:t xml:space="preserve">        "mdd": true,</w:t>
            </w:r>
          </w:p>
          <w:p w14:paraId="12F5538F" w14:textId="77777777" w:rsidR="008B1B88" w:rsidRPr="009743EA" w:rsidRDefault="008B1B88" w:rsidP="005A2D7C">
            <w:pPr>
              <w:pStyle w:val="TAL"/>
              <w:keepNext w:val="0"/>
              <w:snapToGrid w:val="0"/>
              <w:ind w:left="284"/>
              <w:jc w:val="both"/>
              <w:rPr>
                <w:color w:val="0070C0"/>
              </w:rPr>
            </w:pPr>
            <w:r w:rsidRPr="009743EA">
              <w:rPr>
                <w:rFonts w:hint="eastAsia"/>
                <w:color w:val="0070C0"/>
                <w:lang w:eastAsia="ko-KR"/>
              </w:rPr>
              <w:t xml:space="preserve">      </w:t>
            </w:r>
            <w:r w:rsidRPr="009743EA">
              <w:rPr>
                <w:color w:val="0070C0"/>
              </w:rPr>
              <w:t xml:space="preserve">  "mdt": 1</w:t>
            </w:r>
          </w:p>
          <w:p w14:paraId="68935157" w14:textId="77777777" w:rsidR="008B1B88" w:rsidRPr="009743EA" w:rsidRDefault="008B1B88" w:rsidP="005A2D7C">
            <w:pPr>
              <w:pStyle w:val="TAL"/>
              <w:keepNext w:val="0"/>
              <w:snapToGrid w:val="0"/>
              <w:ind w:left="284"/>
              <w:jc w:val="both"/>
              <w:rPr>
                <w:color w:val="0070C0"/>
              </w:rPr>
            </w:pPr>
            <w:r w:rsidRPr="009743EA">
              <w:rPr>
                <w:color w:val="0070C0"/>
              </w:rPr>
              <w:t xml:space="preserve">    }</w:t>
            </w:r>
          </w:p>
          <w:p w14:paraId="76A45FE0" w14:textId="77777777" w:rsidR="008B1B88" w:rsidRPr="009743EA" w:rsidRDefault="008B1B88" w:rsidP="005A2D7C">
            <w:pPr>
              <w:pStyle w:val="TAL"/>
              <w:keepNext w:val="0"/>
              <w:snapToGrid w:val="0"/>
              <w:ind w:left="284"/>
              <w:jc w:val="both"/>
              <w:rPr>
                <w:color w:val="0070C0"/>
              </w:rPr>
            </w:pPr>
            <w:r w:rsidRPr="009743EA">
              <w:rPr>
                <w:color w:val="0070C0"/>
              </w:rPr>
              <w:t>}</w:t>
            </w:r>
          </w:p>
          <w:p w14:paraId="1AFF1C73" w14:textId="77777777" w:rsidR="008B1B88" w:rsidRPr="009743EA" w:rsidRDefault="008B1B88" w:rsidP="005A2D7C">
            <w:pPr>
              <w:pStyle w:val="TAL"/>
              <w:keepNext w:val="0"/>
              <w:snapToGrid w:val="0"/>
              <w:ind w:left="284"/>
              <w:jc w:val="both"/>
              <w:rPr>
                <w:color w:val="0070C0"/>
              </w:rPr>
            </w:pPr>
          </w:p>
          <w:p w14:paraId="47F315DC" w14:textId="77777777" w:rsidR="008B1B88" w:rsidRPr="009743EA" w:rsidRDefault="008B1B88" w:rsidP="00C072AF">
            <w:pPr>
              <w:widowControl w:val="0"/>
              <w:spacing w:after="0"/>
              <w:ind w:left="284"/>
              <w:jc w:val="both"/>
              <w:textAlignment w:val="auto"/>
              <w:rPr>
                <w:rFonts w:ascii="Arial" w:hAnsi="Arial"/>
                <w:b/>
                <w:color w:val="0070C0"/>
                <w:sz w:val="18"/>
              </w:rPr>
            </w:pPr>
          </w:p>
          <w:p w14:paraId="539A6799" w14:textId="77777777" w:rsidR="008B1B88" w:rsidRPr="009743EA" w:rsidRDefault="008B1B88" w:rsidP="00C072AF">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658527C7" w14:textId="77777777" w:rsidR="008B1B88" w:rsidRPr="009743EA" w:rsidRDefault="008B1B88" w:rsidP="00C072AF">
            <w:pPr>
              <w:widowControl w:val="0"/>
              <w:spacing w:after="0"/>
              <w:ind w:left="284"/>
              <w:textAlignment w:val="auto"/>
              <w:rPr>
                <w:rFonts w:ascii="Arial" w:hAnsi="Arial"/>
                <w:color w:val="0070C0"/>
                <w:sz w:val="18"/>
              </w:rPr>
            </w:pPr>
          </w:p>
          <w:p w14:paraId="4053FD45" w14:textId="77777777" w:rsidR="008B1B88" w:rsidRPr="009743EA" w:rsidRDefault="008B1B88" w:rsidP="00C072AF">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71282332" w14:textId="77777777" w:rsidR="008B1B88" w:rsidRPr="009743EA" w:rsidRDefault="008B1B88" w:rsidP="005A2D7C">
            <w:pPr>
              <w:pStyle w:val="TAL"/>
              <w:keepNext w:val="0"/>
              <w:snapToGrid w:val="0"/>
              <w:ind w:left="284"/>
              <w:rPr>
                <w:color w:val="0070C0"/>
              </w:rPr>
            </w:pPr>
            <w:r w:rsidRPr="009743EA">
              <w:rPr>
                <w:color w:val="0070C0"/>
              </w:rPr>
              <w:t>Content-Location: mn-name/ae_sensor/timeSeries_cont</w:t>
            </w:r>
          </w:p>
          <w:p w14:paraId="2BDB1AEB" w14:textId="77777777" w:rsidR="008B1B88" w:rsidRPr="009743EA" w:rsidRDefault="008B1B88" w:rsidP="005A2D7C">
            <w:pPr>
              <w:pStyle w:val="TAL"/>
              <w:keepNext w:val="0"/>
              <w:snapToGrid w:val="0"/>
              <w:ind w:left="284"/>
              <w:rPr>
                <w:color w:val="0070C0"/>
              </w:rPr>
            </w:pPr>
            <w:r w:rsidRPr="009743EA">
              <w:rPr>
                <w:color w:val="0070C0"/>
              </w:rPr>
              <w:t>Content-Type: application/json</w:t>
            </w:r>
          </w:p>
          <w:p w14:paraId="0FA476A0" w14:textId="77777777" w:rsidR="008B1B88" w:rsidRPr="009743EA" w:rsidRDefault="008B1B88" w:rsidP="005A2D7C">
            <w:pPr>
              <w:pStyle w:val="TAL"/>
              <w:keepNext w:val="0"/>
              <w:snapToGrid w:val="0"/>
              <w:ind w:left="284"/>
              <w:rPr>
                <w:color w:val="0070C0"/>
              </w:rPr>
            </w:pPr>
            <w:r w:rsidRPr="009743EA">
              <w:rPr>
                <w:color w:val="0070C0"/>
              </w:rPr>
              <w:t>X-M2M-RI: 1234</w:t>
            </w:r>
          </w:p>
          <w:p w14:paraId="33679604" w14:textId="77777777" w:rsidR="00272D87" w:rsidRPr="009743EA" w:rsidRDefault="00272D87" w:rsidP="00C072AF">
            <w:pPr>
              <w:widowControl w:val="0"/>
              <w:overflowPunct/>
              <w:spacing w:after="0"/>
              <w:ind w:left="284"/>
              <w:jc w:val="both"/>
              <w:textAlignment w:val="auto"/>
              <w:rPr>
                <w:color w:val="0070C0"/>
              </w:rPr>
            </w:pPr>
            <w:r w:rsidRPr="009743EA">
              <w:rPr>
                <w:rFonts w:ascii="Arial" w:hAnsi="Arial"/>
                <w:color w:val="0070C0"/>
                <w:sz w:val="18"/>
              </w:rPr>
              <w:t>X-M2M-RVI: 2a</w:t>
            </w:r>
          </w:p>
          <w:p w14:paraId="27F2F2A5" w14:textId="77777777" w:rsidR="008B1B88" w:rsidRPr="009743EA" w:rsidRDefault="008B1B88" w:rsidP="005A2D7C">
            <w:pPr>
              <w:pStyle w:val="TAL"/>
              <w:keepNext w:val="0"/>
              <w:snapToGrid w:val="0"/>
              <w:ind w:left="284"/>
              <w:rPr>
                <w:color w:val="0070C0"/>
              </w:rPr>
            </w:pPr>
            <w:r w:rsidRPr="009743EA">
              <w:rPr>
                <w:color w:val="0070C0"/>
              </w:rPr>
              <w:t>X-M2M-RSC: 2001</w:t>
            </w:r>
          </w:p>
          <w:p w14:paraId="2E535997" w14:textId="77777777" w:rsidR="008B1B88" w:rsidRPr="009743EA" w:rsidRDefault="008B1B88" w:rsidP="005A2D7C">
            <w:pPr>
              <w:pStyle w:val="TAL"/>
              <w:keepNext w:val="0"/>
              <w:snapToGrid w:val="0"/>
              <w:ind w:left="284"/>
              <w:rPr>
                <w:color w:val="0070C0"/>
              </w:rPr>
            </w:pPr>
          </w:p>
          <w:p w14:paraId="4EA0D1CB" w14:textId="77777777" w:rsidR="008B1B88" w:rsidRPr="00325791" w:rsidRDefault="008B1B88" w:rsidP="005A2D7C">
            <w:pPr>
              <w:pStyle w:val="TAL"/>
              <w:keepNext w:val="0"/>
              <w:snapToGrid w:val="0"/>
              <w:ind w:left="284"/>
              <w:rPr>
                <w:color w:val="0070C0"/>
                <w:lang w:val="fr-FR"/>
              </w:rPr>
            </w:pPr>
            <w:r w:rsidRPr="00325791">
              <w:rPr>
                <w:color w:val="0070C0"/>
                <w:lang w:val="fr-FR"/>
              </w:rPr>
              <w:t>{</w:t>
            </w:r>
          </w:p>
          <w:p w14:paraId="0A9D2DB8" w14:textId="77777777" w:rsidR="008B1B88" w:rsidRPr="00325791" w:rsidRDefault="008B1B88" w:rsidP="005A2D7C">
            <w:pPr>
              <w:pStyle w:val="TAL"/>
              <w:keepNext w:val="0"/>
              <w:snapToGrid w:val="0"/>
              <w:ind w:left="284"/>
              <w:rPr>
                <w:color w:val="0070C0"/>
                <w:lang w:val="fr-FR"/>
              </w:rPr>
            </w:pPr>
            <w:r w:rsidRPr="00325791">
              <w:rPr>
                <w:color w:val="0070C0"/>
                <w:lang w:val="fr-FR"/>
              </w:rPr>
              <w:t xml:space="preserve">    "m2m:ts": {</w:t>
            </w:r>
          </w:p>
          <w:p w14:paraId="4AEF9E92" w14:textId="77777777" w:rsidR="008B1B88" w:rsidRPr="00325791" w:rsidRDefault="008B1B88" w:rsidP="005A2D7C">
            <w:pPr>
              <w:pStyle w:val="TAL"/>
              <w:keepNext w:val="0"/>
              <w:snapToGrid w:val="0"/>
              <w:ind w:left="284"/>
              <w:rPr>
                <w:color w:val="0070C0"/>
                <w:lang w:val="fr-FR"/>
              </w:rPr>
            </w:pPr>
            <w:r w:rsidRPr="00325791">
              <w:rPr>
                <w:color w:val="0070C0"/>
                <w:lang w:val="fr-FR"/>
              </w:rPr>
              <w:t xml:space="preserve">        "rn": "timeSeries_cont",</w:t>
            </w:r>
          </w:p>
          <w:p w14:paraId="65A31FC1" w14:textId="77777777" w:rsidR="008B1B88" w:rsidRPr="00325791" w:rsidRDefault="008B1B88" w:rsidP="005A2D7C">
            <w:pPr>
              <w:pStyle w:val="TAL"/>
              <w:keepNext w:val="0"/>
              <w:snapToGrid w:val="0"/>
              <w:ind w:left="284"/>
              <w:rPr>
                <w:color w:val="0070C0"/>
                <w:lang w:val="fr-FR"/>
              </w:rPr>
            </w:pPr>
            <w:r w:rsidRPr="00325791">
              <w:rPr>
                <w:color w:val="0070C0"/>
                <w:lang w:val="fr-FR"/>
              </w:rPr>
              <w:t xml:space="preserve">        "ty": 29,</w:t>
            </w:r>
          </w:p>
          <w:p w14:paraId="3E060B5A" w14:textId="77777777" w:rsidR="008B1B88" w:rsidRPr="00325791" w:rsidRDefault="008B1B88" w:rsidP="005A2D7C">
            <w:pPr>
              <w:pStyle w:val="TAL"/>
              <w:keepNext w:val="0"/>
              <w:snapToGrid w:val="0"/>
              <w:ind w:left="284"/>
              <w:rPr>
                <w:color w:val="0070C0"/>
                <w:lang w:val="fr-FR"/>
              </w:rPr>
            </w:pPr>
            <w:r w:rsidRPr="00325791">
              <w:rPr>
                <w:color w:val="0070C0"/>
                <w:lang w:val="fr-FR"/>
              </w:rPr>
              <w:t xml:space="preserve">        "ri": "TS792482146823489621",</w:t>
            </w:r>
          </w:p>
          <w:p w14:paraId="08EE462D" w14:textId="77777777" w:rsidR="008B1B88" w:rsidRPr="00325791" w:rsidRDefault="008B1B88" w:rsidP="005A2D7C">
            <w:pPr>
              <w:pStyle w:val="TAL"/>
              <w:keepNext w:val="0"/>
              <w:snapToGrid w:val="0"/>
              <w:ind w:left="284"/>
              <w:rPr>
                <w:color w:val="0070C0"/>
                <w:lang w:val="fr-FR"/>
              </w:rPr>
            </w:pPr>
            <w:r w:rsidRPr="00325791">
              <w:rPr>
                <w:color w:val="0070C0"/>
                <w:lang w:val="fr-FR"/>
              </w:rPr>
              <w:t xml:space="preserve">        "pi": "CAE5630283216026458665",</w:t>
            </w:r>
          </w:p>
          <w:p w14:paraId="3806F4F4" w14:textId="77777777" w:rsidR="008B1B88" w:rsidRPr="00325791" w:rsidRDefault="008B1B88" w:rsidP="005A2D7C">
            <w:pPr>
              <w:pStyle w:val="TAL"/>
              <w:keepNext w:val="0"/>
              <w:snapToGrid w:val="0"/>
              <w:ind w:left="284"/>
              <w:rPr>
                <w:color w:val="0070C0"/>
                <w:lang w:val="fr-FR"/>
              </w:rPr>
            </w:pPr>
            <w:r w:rsidRPr="00325791">
              <w:rPr>
                <w:color w:val="0070C0"/>
                <w:lang w:val="fr-FR"/>
              </w:rPr>
              <w:t xml:space="preserve">        "ct": "20171212T170445",</w:t>
            </w:r>
          </w:p>
          <w:p w14:paraId="7DF00EDA" w14:textId="77777777" w:rsidR="008B1B88" w:rsidRPr="00325791" w:rsidRDefault="008B1B88" w:rsidP="005A2D7C">
            <w:pPr>
              <w:pStyle w:val="TAL"/>
              <w:keepNext w:val="0"/>
              <w:snapToGrid w:val="0"/>
              <w:ind w:left="284"/>
              <w:rPr>
                <w:color w:val="0070C0"/>
                <w:lang w:val="fr-FR"/>
              </w:rPr>
            </w:pPr>
            <w:r w:rsidRPr="00325791">
              <w:rPr>
                <w:color w:val="0070C0"/>
                <w:lang w:val="fr-FR"/>
              </w:rPr>
              <w:t xml:space="preserve">        "lt": "20171212T170445",</w:t>
            </w:r>
          </w:p>
          <w:p w14:paraId="7D76B5B5" w14:textId="77777777" w:rsidR="008B1B88" w:rsidRPr="00325791" w:rsidRDefault="008B1B88" w:rsidP="005A2D7C">
            <w:pPr>
              <w:pStyle w:val="TAL"/>
              <w:keepNext w:val="0"/>
              <w:snapToGrid w:val="0"/>
              <w:ind w:left="284"/>
              <w:rPr>
                <w:color w:val="0070C0"/>
                <w:lang w:val="fr-FR"/>
              </w:rPr>
            </w:pPr>
            <w:r w:rsidRPr="00325791">
              <w:rPr>
                <w:color w:val="0070C0"/>
                <w:lang w:val="fr-FR"/>
              </w:rPr>
              <w:t xml:space="preserve">        "et": "2021212T170445",</w:t>
            </w:r>
          </w:p>
          <w:p w14:paraId="4E25CBFA" w14:textId="77777777" w:rsidR="008B1B88" w:rsidRPr="009743EA" w:rsidRDefault="008B1B88" w:rsidP="005A2D7C">
            <w:pPr>
              <w:pStyle w:val="TAL"/>
              <w:keepNext w:val="0"/>
              <w:snapToGrid w:val="0"/>
              <w:ind w:left="284"/>
              <w:rPr>
                <w:color w:val="0070C0"/>
              </w:rPr>
            </w:pPr>
            <w:r w:rsidRPr="00325791">
              <w:rPr>
                <w:color w:val="0070C0"/>
                <w:lang w:val="fr-FR"/>
              </w:rPr>
              <w:t xml:space="preserve">        </w:t>
            </w:r>
            <w:r w:rsidRPr="009743EA">
              <w:rPr>
                <w:color w:val="0070C0"/>
              </w:rPr>
              <w:t>"st": 0,</w:t>
            </w:r>
          </w:p>
          <w:p w14:paraId="1B0F0CF7" w14:textId="77777777" w:rsidR="008B1B88" w:rsidRPr="009743EA" w:rsidRDefault="008B1B88" w:rsidP="005A2D7C">
            <w:pPr>
              <w:pStyle w:val="TAL"/>
              <w:keepNext w:val="0"/>
              <w:snapToGrid w:val="0"/>
              <w:ind w:left="284"/>
              <w:rPr>
                <w:color w:val="0070C0"/>
              </w:rPr>
            </w:pPr>
            <w:r w:rsidRPr="009743EA">
              <w:rPr>
                <w:color w:val="0070C0"/>
              </w:rPr>
              <w:t xml:space="preserve">        "mni": 3153600000,</w:t>
            </w:r>
          </w:p>
          <w:p w14:paraId="2B711CB9" w14:textId="77777777" w:rsidR="008B1B88" w:rsidRPr="009743EA" w:rsidRDefault="008B1B88" w:rsidP="005A2D7C">
            <w:pPr>
              <w:pStyle w:val="TAL"/>
              <w:keepNext w:val="0"/>
              <w:snapToGrid w:val="0"/>
              <w:ind w:left="284"/>
              <w:rPr>
                <w:color w:val="0070C0"/>
              </w:rPr>
            </w:pPr>
            <w:r w:rsidRPr="009743EA">
              <w:rPr>
                <w:color w:val="0070C0"/>
              </w:rPr>
              <w:t xml:space="preserve">        "mbs": 3153600000,</w:t>
            </w:r>
          </w:p>
          <w:p w14:paraId="2D67B981" w14:textId="77777777" w:rsidR="008B1B88" w:rsidRPr="009743EA" w:rsidRDefault="008B1B88" w:rsidP="005A2D7C">
            <w:pPr>
              <w:pStyle w:val="TAL"/>
              <w:keepNext w:val="0"/>
              <w:snapToGrid w:val="0"/>
              <w:ind w:left="284"/>
              <w:rPr>
                <w:color w:val="0070C0"/>
              </w:rPr>
            </w:pPr>
            <w:r w:rsidRPr="009743EA">
              <w:rPr>
                <w:color w:val="0070C0"/>
              </w:rPr>
              <w:t xml:space="preserve">        "mia": 31536000,</w:t>
            </w:r>
          </w:p>
          <w:p w14:paraId="7F444A99" w14:textId="77777777" w:rsidR="008B1B88" w:rsidRPr="009743EA" w:rsidRDefault="008B1B88" w:rsidP="005A2D7C">
            <w:pPr>
              <w:pStyle w:val="TAL"/>
              <w:keepNext w:val="0"/>
              <w:snapToGrid w:val="0"/>
              <w:ind w:left="284"/>
              <w:rPr>
                <w:color w:val="0070C0"/>
              </w:rPr>
            </w:pPr>
            <w:r w:rsidRPr="009743EA">
              <w:rPr>
                <w:color w:val="0070C0"/>
              </w:rPr>
              <w:t xml:space="preserve">        "cni": 0,</w:t>
            </w:r>
          </w:p>
          <w:p w14:paraId="79EECD62" w14:textId="77777777" w:rsidR="008B1B88" w:rsidRPr="009743EA" w:rsidRDefault="008B1B88" w:rsidP="005A2D7C">
            <w:pPr>
              <w:pStyle w:val="TAL"/>
              <w:keepNext w:val="0"/>
              <w:snapToGrid w:val="0"/>
              <w:ind w:left="284"/>
              <w:rPr>
                <w:color w:val="0070C0"/>
              </w:rPr>
            </w:pPr>
            <w:r w:rsidRPr="009743EA">
              <w:rPr>
                <w:color w:val="0070C0"/>
              </w:rPr>
              <w:t xml:space="preserve">        "cbs": 0,</w:t>
            </w:r>
          </w:p>
          <w:p w14:paraId="594A27E7" w14:textId="77777777" w:rsidR="008B1B88" w:rsidRPr="009743EA" w:rsidRDefault="008B1B88" w:rsidP="005A2D7C">
            <w:pPr>
              <w:pStyle w:val="TAL"/>
              <w:keepNext w:val="0"/>
              <w:snapToGrid w:val="0"/>
              <w:ind w:left="284"/>
              <w:rPr>
                <w:color w:val="0070C0"/>
              </w:rPr>
            </w:pPr>
            <w:r w:rsidRPr="009743EA">
              <w:rPr>
                <w:color w:val="0070C0"/>
              </w:rPr>
              <w:t xml:space="preserve">        "pei": 1,</w:t>
            </w:r>
          </w:p>
          <w:p w14:paraId="0CE9BA23" w14:textId="77777777" w:rsidR="008B1B88" w:rsidRPr="009743EA" w:rsidRDefault="008B1B88" w:rsidP="005A2D7C">
            <w:pPr>
              <w:pStyle w:val="TAL"/>
              <w:keepNext w:val="0"/>
              <w:snapToGrid w:val="0"/>
              <w:ind w:left="284"/>
              <w:rPr>
                <w:color w:val="0070C0"/>
              </w:rPr>
            </w:pPr>
            <w:r w:rsidRPr="009743EA">
              <w:rPr>
                <w:color w:val="0070C0"/>
              </w:rPr>
              <w:t xml:space="preserve">        "mdd": "t</w:t>
            </w:r>
            <w:r w:rsidR="002C2FE0" w:rsidRPr="009743EA">
              <w:rPr>
                <w:color w:val="0070C0"/>
              </w:rPr>
              <w:t>rue</w:t>
            </w:r>
            <w:r w:rsidRPr="009743EA">
              <w:rPr>
                <w:color w:val="0070C0"/>
              </w:rPr>
              <w:t>",</w:t>
            </w:r>
          </w:p>
          <w:p w14:paraId="7D9695CC" w14:textId="77777777" w:rsidR="008B1B88" w:rsidRPr="009743EA" w:rsidRDefault="008B1B88" w:rsidP="005A2D7C">
            <w:pPr>
              <w:pStyle w:val="TAL"/>
              <w:keepNext w:val="0"/>
              <w:snapToGrid w:val="0"/>
              <w:ind w:left="284"/>
              <w:rPr>
                <w:color w:val="0070C0"/>
              </w:rPr>
            </w:pPr>
            <w:r w:rsidRPr="009743EA">
              <w:rPr>
                <w:rFonts w:hint="eastAsia"/>
                <w:color w:val="0070C0"/>
                <w:lang w:eastAsia="ko-KR"/>
              </w:rPr>
              <w:t xml:space="preserve">        </w:t>
            </w:r>
            <w:r w:rsidRPr="009743EA">
              <w:rPr>
                <w:color w:val="0070C0"/>
              </w:rPr>
              <w:t>"mdn": 1000,</w:t>
            </w:r>
          </w:p>
          <w:p w14:paraId="14FD9F16" w14:textId="77777777" w:rsidR="008B1B88" w:rsidRPr="009743EA" w:rsidRDefault="008B1B88" w:rsidP="005A2D7C">
            <w:pPr>
              <w:pStyle w:val="TAL"/>
              <w:keepNext w:val="0"/>
              <w:snapToGrid w:val="0"/>
              <w:ind w:left="284"/>
              <w:rPr>
                <w:color w:val="0070C0"/>
              </w:rPr>
            </w:pPr>
            <w:r w:rsidRPr="009743EA">
              <w:rPr>
                <w:color w:val="0070C0"/>
              </w:rPr>
              <w:t xml:space="preserve">        "mdc": 0,</w:t>
            </w:r>
          </w:p>
          <w:p w14:paraId="60CCB8BA" w14:textId="77777777" w:rsidR="008B1B88" w:rsidRPr="009743EA" w:rsidRDefault="008B1B88" w:rsidP="005A2D7C">
            <w:pPr>
              <w:pStyle w:val="TAL"/>
              <w:keepNext w:val="0"/>
              <w:snapToGrid w:val="0"/>
              <w:ind w:left="284"/>
              <w:rPr>
                <w:color w:val="0070C0"/>
                <w:lang w:eastAsia="ko-KR"/>
              </w:rPr>
            </w:pPr>
            <w:r w:rsidRPr="009743EA">
              <w:rPr>
                <w:color w:val="0070C0"/>
              </w:rPr>
              <w:t xml:space="preserve">        "mdt": 1</w:t>
            </w:r>
          </w:p>
          <w:p w14:paraId="28D79814" w14:textId="77777777" w:rsidR="008B1B88" w:rsidRPr="009743EA" w:rsidRDefault="008B1B88" w:rsidP="005A2D7C">
            <w:pPr>
              <w:pStyle w:val="TAL"/>
              <w:keepNext w:val="0"/>
              <w:snapToGrid w:val="0"/>
              <w:ind w:left="284"/>
              <w:rPr>
                <w:color w:val="0070C0"/>
              </w:rPr>
            </w:pPr>
            <w:r w:rsidRPr="009743EA">
              <w:rPr>
                <w:color w:val="0070C0"/>
              </w:rPr>
              <w:t xml:space="preserve">    }</w:t>
            </w:r>
          </w:p>
          <w:p w14:paraId="71F20F4E" w14:textId="77777777" w:rsidR="008B1B88" w:rsidRPr="009743EA" w:rsidRDefault="008B1B88" w:rsidP="005A2D7C">
            <w:pPr>
              <w:pStyle w:val="TAL"/>
              <w:keepNext w:val="0"/>
              <w:snapToGrid w:val="0"/>
              <w:ind w:left="284"/>
              <w:rPr>
                <w:color w:val="0070C0"/>
              </w:rPr>
            </w:pPr>
            <w:r w:rsidRPr="009743EA">
              <w:rPr>
                <w:color w:val="0070C0"/>
              </w:rPr>
              <w:t>}</w:t>
            </w:r>
          </w:p>
          <w:p w14:paraId="6E420D95" w14:textId="77777777" w:rsidR="008B1B88" w:rsidRPr="009743EA" w:rsidRDefault="008B1B88" w:rsidP="005A2D7C">
            <w:pPr>
              <w:pStyle w:val="TAL"/>
              <w:keepNext w:val="0"/>
              <w:snapToGrid w:val="0"/>
              <w:ind w:left="284"/>
            </w:pPr>
          </w:p>
        </w:tc>
      </w:tr>
      <w:tr w:rsidR="008B1B88" w:rsidRPr="009743EA" w14:paraId="2AA04239" w14:textId="77777777" w:rsidTr="005A2D7C">
        <w:trPr>
          <w:cantSplit/>
          <w:jc w:val="center"/>
        </w:trPr>
        <w:tc>
          <w:tcPr>
            <w:tcW w:w="1286" w:type="dxa"/>
            <w:tcBorders>
              <w:top w:val="single" w:sz="4" w:space="0" w:color="000000"/>
              <w:left w:val="single" w:sz="4" w:space="0" w:color="000000"/>
              <w:bottom w:val="single" w:sz="4" w:space="0" w:color="000000"/>
            </w:tcBorders>
            <w:shd w:val="clear" w:color="auto" w:fill="E7E6E6"/>
          </w:tcPr>
          <w:p w14:paraId="3B63E414"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0231A59E"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45AB436A"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56460902"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57D477DA"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0D06D624"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RCN=2</w:t>
            </w:r>
          </w:p>
          <w:p w14:paraId="5A51E4CA" w14:textId="77777777" w:rsidR="008B1B88" w:rsidRPr="009743EA" w:rsidRDefault="008B1B88" w:rsidP="005C72A8">
            <w:pPr>
              <w:pStyle w:val="Default"/>
              <w:overflowPunct w:val="0"/>
              <w:jc w:val="center"/>
              <w:rPr>
                <w:rFonts w:ascii="Arial" w:eastAsia="Malgun Gothic" w:hAnsi="Arial"/>
                <w:b/>
                <w:color w:val="auto"/>
                <w:kern w:val="1"/>
                <w:sz w:val="18"/>
                <w:szCs w:val="20"/>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2C2FEB0" w14:textId="77777777" w:rsidR="000D6E4D" w:rsidRPr="005A2D7C" w:rsidRDefault="000D6E4D" w:rsidP="005A2D7C">
            <w:pPr>
              <w:pStyle w:val="TAL"/>
              <w:rPr>
                <w:rFonts w:eastAsia="Calibri Light"/>
              </w:rPr>
            </w:pPr>
          </w:p>
          <w:p w14:paraId="5DB16F97" w14:textId="77777777" w:rsidR="008B1B88" w:rsidRPr="009743EA" w:rsidRDefault="000D6E4D" w:rsidP="007C39B4">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API/TS/CRE/001_RCN2</w:t>
            </w:r>
          </w:p>
          <w:p w14:paraId="7B12E2E5" w14:textId="77777777" w:rsidR="008B1B88" w:rsidRPr="009743EA" w:rsidRDefault="008B1B88" w:rsidP="005C72A8">
            <w:pPr>
              <w:widowControl w:val="0"/>
              <w:spacing w:after="0"/>
              <w:ind w:left="284"/>
              <w:jc w:val="both"/>
              <w:textAlignment w:val="auto"/>
              <w:rPr>
                <w:rFonts w:ascii="Arial" w:hAnsi="Arial"/>
                <w:b/>
                <w:color w:val="0070C0"/>
                <w:sz w:val="18"/>
              </w:rPr>
            </w:pPr>
          </w:p>
          <w:p w14:paraId="1E9772BD"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331986C4" w14:textId="77777777" w:rsidR="008B1B88" w:rsidRPr="009743EA" w:rsidRDefault="008B1B88" w:rsidP="005C72A8">
            <w:pPr>
              <w:pStyle w:val="TAL"/>
              <w:snapToGrid w:val="0"/>
              <w:ind w:left="284"/>
              <w:jc w:val="both"/>
              <w:rPr>
                <w:color w:val="0070C0"/>
              </w:rPr>
            </w:pPr>
          </w:p>
          <w:p w14:paraId="7553D954" w14:textId="77777777" w:rsidR="008B1B88" w:rsidRPr="009743EA" w:rsidRDefault="008B1B88" w:rsidP="005C72A8">
            <w:pPr>
              <w:pStyle w:val="TAL"/>
              <w:snapToGrid w:val="0"/>
              <w:ind w:left="284"/>
              <w:jc w:val="both"/>
              <w:rPr>
                <w:color w:val="0070C0"/>
              </w:rPr>
            </w:pPr>
            <w:r w:rsidRPr="009743EA">
              <w:rPr>
                <w:color w:val="0070C0"/>
              </w:rPr>
              <w:t>POST /mn-name/ae_sensor?rcn=2 HTTP/1.1</w:t>
            </w:r>
          </w:p>
          <w:p w14:paraId="2CC55A56" w14:textId="77777777" w:rsidR="008B1B88" w:rsidRPr="009743EA" w:rsidRDefault="008B1B88" w:rsidP="005C72A8">
            <w:pPr>
              <w:pStyle w:val="TAL"/>
              <w:snapToGrid w:val="0"/>
              <w:ind w:left="284"/>
              <w:jc w:val="both"/>
              <w:rPr>
                <w:color w:val="0070C0"/>
              </w:rPr>
            </w:pPr>
            <w:r w:rsidRPr="009743EA">
              <w:rPr>
                <w:color w:val="0070C0"/>
              </w:rPr>
              <w:t>Host: 192.168.0.10:8282</w:t>
            </w:r>
          </w:p>
          <w:p w14:paraId="2A276199"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43D7E194" w14:textId="77777777" w:rsidR="008B1B88" w:rsidRPr="009743EA" w:rsidRDefault="008B1B88" w:rsidP="005C72A8">
            <w:pPr>
              <w:pStyle w:val="TAL"/>
              <w:snapToGrid w:val="0"/>
              <w:ind w:left="284"/>
              <w:jc w:val="both"/>
              <w:rPr>
                <w:color w:val="0070C0"/>
              </w:rPr>
            </w:pPr>
            <w:r w:rsidRPr="009743EA">
              <w:rPr>
                <w:color w:val="0070C0"/>
              </w:rPr>
              <w:t>Content-Type: application/json;ty=29</w:t>
            </w:r>
          </w:p>
          <w:p w14:paraId="4BF5D10B"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30616A83" w14:textId="77777777" w:rsidR="008B1B88" w:rsidRPr="009743EA" w:rsidRDefault="008B1B88" w:rsidP="005C72A8">
            <w:pPr>
              <w:pStyle w:val="TAL"/>
              <w:snapToGrid w:val="0"/>
              <w:ind w:left="284"/>
              <w:jc w:val="both"/>
              <w:rPr>
                <w:color w:val="0070C0"/>
              </w:rPr>
            </w:pPr>
            <w:r w:rsidRPr="009743EA">
              <w:rPr>
                <w:color w:val="0070C0"/>
              </w:rPr>
              <w:t>X-M2M-RI: 1234</w:t>
            </w:r>
          </w:p>
          <w:p w14:paraId="2440036D"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46D02C49" w14:textId="77777777" w:rsidR="00272D87" w:rsidRPr="009743EA" w:rsidRDefault="00272D87" w:rsidP="005C72A8">
            <w:pPr>
              <w:pStyle w:val="TAL"/>
              <w:snapToGrid w:val="0"/>
              <w:ind w:left="284"/>
              <w:jc w:val="both"/>
              <w:rPr>
                <w:color w:val="0070C0"/>
              </w:rPr>
            </w:pPr>
          </w:p>
          <w:p w14:paraId="3B3FD57F" w14:textId="77777777" w:rsidR="008B1B88" w:rsidRPr="009743EA" w:rsidRDefault="008B1B88" w:rsidP="005C72A8">
            <w:pPr>
              <w:pStyle w:val="TAL"/>
              <w:snapToGrid w:val="0"/>
              <w:ind w:left="284"/>
              <w:jc w:val="both"/>
              <w:rPr>
                <w:color w:val="0070C0"/>
              </w:rPr>
            </w:pPr>
            <w:r w:rsidRPr="009743EA">
              <w:rPr>
                <w:color w:val="0070C0"/>
              </w:rPr>
              <w:t>{</w:t>
            </w:r>
          </w:p>
          <w:p w14:paraId="1AEE2EF9" w14:textId="77777777" w:rsidR="008B1B88" w:rsidRPr="009743EA" w:rsidRDefault="00272D87" w:rsidP="005C72A8">
            <w:pPr>
              <w:pStyle w:val="TAL"/>
              <w:snapToGrid w:val="0"/>
              <w:ind w:left="284"/>
              <w:jc w:val="both"/>
              <w:rPr>
                <w:color w:val="0070C0"/>
              </w:rPr>
            </w:pPr>
            <w:r w:rsidRPr="009743EA">
              <w:rPr>
                <w:color w:val="0070C0"/>
              </w:rPr>
              <w:t xml:space="preserve">    </w:t>
            </w:r>
            <w:r w:rsidR="008B1B88" w:rsidRPr="009743EA">
              <w:rPr>
                <w:color w:val="0070C0"/>
              </w:rPr>
              <w:t>"m2m:ts": {</w:t>
            </w:r>
          </w:p>
          <w:p w14:paraId="3E8CC506" w14:textId="77777777" w:rsidR="008B1B88" w:rsidRPr="009743EA" w:rsidRDefault="008B1B88" w:rsidP="005C72A8">
            <w:pPr>
              <w:pStyle w:val="TAL"/>
              <w:snapToGrid w:val="0"/>
              <w:ind w:left="284"/>
              <w:jc w:val="both"/>
              <w:rPr>
                <w:color w:val="0070C0"/>
              </w:rPr>
            </w:pPr>
            <w:r w:rsidRPr="009743EA">
              <w:rPr>
                <w:color w:val="0070C0"/>
              </w:rPr>
              <w:t xml:space="preserve">        "rn": timeSeries_cont,</w:t>
            </w:r>
          </w:p>
          <w:p w14:paraId="396F445B" w14:textId="77777777" w:rsidR="008B1B88" w:rsidRPr="009743EA" w:rsidRDefault="008B1B88" w:rsidP="005C72A8">
            <w:pPr>
              <w:pStyle w:val="TAL"/>
              <w:snapToGrid w:val="0"/>
              <w:ind w:left="284"/>
              <w:jc w:val="both"/>
              <w:rPr>
                <w:color w:val="0070C0"/>
              </w:rPr>
            </w:pPr>
            <w:r w:rsidRPr="009743EA">
              <w:rPr>
                <w:color w:val="0070C0"/>
              </w:rPr>
              <w:t xml:space="preserve">        "pei": 1,</w:t>
            </w:r>
          </w:p>
          <w:p w14:paraId="7C9E3457" w14:textId="77777777" w:rsidR="008B1B88" w:rsidRPr="009743EA" w:rsidRDefault="008B1B88" w:rsidP="005C72A8">
            <w:pPr>
              <w:pStyle w:val="TAL"/>
              <w:snapToGrid w:val="0"/>
              <w:ind w:left="284"/>
              <w:jc w:val="both"/>
              <w:rPr>
                <w:color w:val="0070C0"/>
              </w:rPr>
            </w:pPr>
            <w:r w:rsidRPr="009743EA">
              <w:rPr>
                <w:color w:val="0070C0"/>
              </w:rPr>
              <w:t xml:space="preserve">        "mdd": true,</w:t>
            </w:r>
          </w:p>
          <w:p w14:paraId="5C4AF347" w14:textId="77777777" w:rsidR="008B1B88" w:rsidRPr="009743EA" w:rsidRDefault="008B1B88" w:rsidP="005C72A8">
            <w:pPr>
              <w:pStyle w:val="TAL"/>
              <w:snapToGrid w:val="0"/>
              <w:ind w:left="284"/>
              <w:jc w:val="both"/>
              <w:rPr>
                <w:color w:val="0070C0"/>
              </w:rPr>
            </w:pPr>
            <w:r w:rsidRPr="009743EA">
              <w:rPr>
                <w:rFonts w:hint="eastAsia"/>
                <w:color w:val="0070C0"/>
                <w:lang w:eastAsia="ko-KR"/>
              </w:rPr>
              <w:t xml:space="preserve">    </w:t>
            </w:r>
            <w:r w:rsidRPr="009743EA">
              <w:rPr>
                <w:color w:val="0070C0"/>
              </w:rPr>
              <w:t xml:space="preserve">    "mdt": 1</w:t>
            </w:r>
          </w:p>
          <w:p w14:paraId="4263C66E" w14:textId="77777777" w:rsidR="008B1B88" w:rsidRPr="009743EA" w:rsidRDefault="008B1B88" w:rsidP="005C72A8">
            <w:pPr>
              <w:pStyle w:val="TAL"/>
              <w:snapToGrid w:val="0"/>
              <w:ind w:left="284"/>
              <w:jc w:val="both"/>
              <w:rPr>
                <w:color w:val="0070C0"/>
              </w:rPr>
            </w:pPr>
            <w:r w:rsidRPr="009743EA">
              <w:rPr>
                <w:color w:val="0070C0"/>
              </w:rPr>
              <w:t xml:space="preserve">    }</w:t>
            </w:r>
          </w:p>
          <w:p w14:paraId="08C0496C" w14:textId="77777777" w:rsidR="008B1B88" w:rsidRPr="009743EA" w:rsidRDefault="008B1B88" w:rsidP="005C72A8">
            <w:pPr>
              <w:pStyle w:val="TAL"/>
              <w:snapToGrid w:val="0"/>
              <w:ind w:left="284"/>
              <w:jc w:val="both"/>
              <w:rPr>
                <w:color w:val="0070C0"/>
              </w:rPr>
            </w:pPr>
            <w:r w:rsidRPr="009743EA">
              <w:rPr>
                <w:color w:val="0070C0"/>
              </w:rPr>
              <w:t>}</w:t>
            </w:r>
          </w:p>
          <w:p w14:paraId="53CD7772" w14:textId="77777777" w:rsidR="008B1B88" w:rsidRPr="009743EA" w:rsidRDefault="008B1B88" w:rsidP="005C72A8">
            <w:pPr>
              <w:pStyle w:val="TAL"/>
              <w:snapToGrid w:val="0"/>
              <w:ind w:left="284"/>
              <w:jc w:val="both"/>
              <w:rPr>
                <w:color w:val="0070C0"/>
              </w:rPr>
            </w:pPr>
          </w:p>
          <w:p w14:paraId="0C6C27A2" w14:textId="77777777" w:rsidR="008B1B88" w:rsidRPr="009743EA" w:rsidRDefault="008B1B88" w:rsidP="005C72A8">
            <w:pPr>
              <w:widowControl w:val="0"/>
              <w:spacing w:after="0"/>
              <w:ind w:left="284"/>
              <w:jc w:val="both"/>
              <w:textAlignment w:val="auto"/>
              <w:rPr>
                <w:rFonts w:ascii="Arial" w:hAnsi="Arial"/>
                <w:b/>
                <w:color w:val="0070C0"/>
                <w:sz w:val="18"/>
              </w:rPr>
            </w:pPr>
          </w:p>
          <w:p w14:paraId="2C3935D0"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29D23CBD" w14:textId="77777777" w:rsidR="008B1B88" w:rsidRPr="009743EA" w:rsidRDefault="008B1B88" w:rsidP="005C72A8">
            <w:pPr>
              <w:widowControl w:val="0"/>
              <w:spacing w:after="0"/>
              <w:ind w:left="284"/>
              <w:textAlignment w:val="auto"/>
              <w:rPr>
                <w:rFonts w:ascii="Arial" w:hAnsi="Arial"/>
                <w:color w:val="0070C0"/>
                <w:sz w:val="18"/>
              </w:rPr>
            </w:pPr>
          </w:p>
          <w:p w14:paraId="0170DFC7"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624582D9" w14:textId="77777777" w:rsidR="008B1B88" w:rsidRPr="009743EA" w:rsidRDefault="008B1B88" w:rsidP="005C72A8">
            <w:pPr>
              <w:pStyle w:val="TAL"/>
              <w:snapToGrid w:val="0"/>
              <w:ind w:left="284"/>
              <w:rPr>
                <w:color w:val="0070C0"/>
              </w:rPr>
            </w:pPr>
            <w:r w:rsidRPr="009743EA">
              <w:rPr>
                <w:color w:val="0070C0"/>
              </w:rPr>
              <w:t xml:space="preserve">Content-Location: mn-name/ae_sensor/timeSeries_cont </w:t>
            </w:r>
          </w:p>
          <w:p w14:paraId="1FB9A975" w14:textId="77777777" w:rsidR="008B1B88" w:rsidRPr="009743EA" w:rsidRDefault="008B1B88" w:rsidP="005C72A8">
            <w:pPr>
              <w:pStyle w:val="TAL"/>
              <w:snapToGrid w:val="0"/>
              <w:ind w:left="284"/>
              <w:rPr>
                <w:color w:val="0070C0"/>
              </w:rPr>
            </w:pPr>
            <w:r w:rsidRPr="009743EA">
              <w:rPr>
                <w:color w:val="0070C0"/>
              </w:rPr>
              <w:t>Content-Type: application/json</w:t>
            </w:r>
          </w:p>
          <w:p w14:paraId="30A6BEA7" w14:textId="77777777" w:rsidR="008B1B88" w:rsidRPr="009743EA" w:rsidRDefault="008B1B88" w:rsidP="005C72A8">
            <w:pPr>
              <w:pStyle w:val="TAL"/>
              <w:snapToGrid w:val="0"/>
              <w:ind w:left="284"/>
              <w:rPr>
                <w:color w:val="0070C0"/>
              </w:rPr>
            </w:pPr>
            <w:r w:rsidRPr="009743EA">
              <w:rPr>
                <w:color w:val="0070C0"/>
              </w:rPr>
              <w:t>X-M2M-RI: 1234</w:t>
            </w:r>
          </w:p>
          <w:p w14:paraId="07ECDBA5"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24B30DA7" w14:textId="77777777" w:rsidR="008B1B88" w:rsidRPr="009743EA" w:rsidRDefault="008B1B88" w:rsidP="005C72A8">
            <w:pPr>
              <w:pStyle w:val="TAL"/>
              <w:snapToGrid w:val="0"/>
              <w:ind w:left="284"/>
              <w:rPr>
                <w:color w:val="0070C0"/>
              </w:rPr>
            </w:pPr>
            <w:r w:rsidRPr="009743EA">
              <w:rPr>
                <w:color w:val="0070C0"/>
              </w:rPr>
              <w:t>X-M2M-RSC: 2001</w:t>
            </w:r>
          </w:p>
          <w:p w14:paraId="041F88CD" w14:textId="77777777" w:rsidR="008B1B88" w:rsidRPr="009743EA" w:rsidRDefault="008B1B88" w:rsidP="005C72A8">
            <w:pPr>
              <w:pStyle w:val="TAL"/>
              <w:snapToGrid w:val="0"/>
              <w:ind w:left="284"/>
              <w:rPr>
                <w:color w:val="0070C0"/>
              </w:rPr>
            </w:pPr>
          </w:p>
          <w:p w14:paraId="48CFDEBD" w14:textId="77777777" w:rsidR="008B1B88" w:rsidRPr="009743EA" w:rsidRDefault="008B1B88" w:rsidP="005C72A8">
            <w:pPr>
              <w:pStyle w:val="TAL"/>
              <w:snapToGrid w:val="0"/>
              <w:ind w:left="284"/>
              <w:rPr>
                <w:color w:val="0070C0"/>
              </w:rPr>
            </w:pPr>
            <w:r w:rsidRPr="009743EA">
              <w:rPr>
                <w:color w:val="0070C0"/>
              </w:rPr>
              <w:t>{</w:t>
            </w:r>
          </w:p>
          <w:p w14:paraId="69A0D053" w14:textId="77777777" w:rsidR="008B1B88" w:rsidRPr="009743EA" w:rsidRDefault="008B1B88" w:rsidP="005C72A8">
            <w:pPr>
              <w:pStyle w:val="TAL"/>
              <w:snapToGrid w:val="0"/>
              <w:ind w:left="284"/>
              <w:rPr>
                <w:color w:val="0070C0"/>
              </w:rPr>
            </w:pPr>
            <w:r w:rsidRPr="009743EA">
              <w:rPr>
                <w:color w:val="0070C0"/>
              </w:rPr>
              <w:t xml:space="preserve">    "m2m:</w:t>
            </w:r>
            <w:r w:rsidRPr="009743EA">
              <w:rPr>
                <w:rFonts w:hint="eastAsia"/>
                <w:color w:val="0070C0"/>
                <w:lang w:eastAsia="ko-KR"/>
              </w:rPr>
              <w:t>uri</w:t>
            </w:r>
            <w:r w:rsidRPr="009743EA">
              <w:rPr>
                <w:color w:val="0070C0"/>
              </w:rPr>
              <w:t>": "</w:t>
            </w:r>
            <w:r w:rsidRPr="009743EA">
              <w:rPr>
                <w:color w:val="0070C0"/>
                <w:lang w:eastAsia="ko-KR"/>
              </w:rPr>
              <w:t>mn-name/ae_sensor/</w:t>
            </w:r>
            <w:r w:rsidRPr="009743EA">
              <w:rPr>
                <w:color w:val="0070C0"/>
              </w:rPr>
              <w:t>timeSeries_cont"</w:t>
            </w:r>
          </w:p>
          <w:p w14:paraId="5964EDEC" w14:textId="77777777" w:rsidR="008B1B88" w:rsidRPr="009743EA" w:rsidRDefault="008B1B88" w:rsidP="005C72A8">
            <w:pPr>
              <w:pStyle w:val="TAL"/>
              <w:snapToGrid w:val="0"/>
              <w:ind w:left="284"/>
            </w:pPr>
            <w:r w:rsidRPr="005A2D7C">
              <w:rPr>
                <w:color w:val="0070C0"/>
              </w:rPr>
              <w:t>}</w:t>
            </w:r>
          </w:p>
          <w:p w14:paraId="1008548C" w14:textId="77777777" w:rsidR="008B1B88" w:rsidRPr="009743EA" w:rsidRDefault="008B1B88" w:rsidP="005C72A8">
            <w:pPr>
              <w:pStyle w:val="TAL"/>
              <w:snapToGrid w:val="0"/>
              <w:ind w:left="284"/>
            </w:pPr>
          </w:p>
        </w:tc>
      </w:tr>
      <w:tr w:rsidR="008B1B88" w:rsidRPr="009743EA" w14:paraId="312BA8FE"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119437F"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213F4138"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12B5D245"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64505B22"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79C51EC9"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1A3AF364"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RCN=3</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2980C3B" w14:textId="77777777" w:rsidR="002475FE" w:rsidRPr="005A2D7C" w:rsidRDefault="002475FE" w:rsidP="005A2D7C">
            <w:pPr>
              <w:pStyle w:val="TAL"/>
              <w:rPr>
                <w:rFonts w:eastAsia="Calibri Light"/>
              </w:rPr>
            </w:pPr>
          </w:p>
          <w:p w14:paraId="7E1A2984" w14:textId="77777777" w:rsidR="008B1B88" w:rsidRPr="009743EA" w:rsidRDefault="002475FE" w:rsidP="007C39B4">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API/TS/CRE/001</w:t>
            </w:r>
            <w:r w:rsidRPr="009743EA">
              <w:rPr>
                <w:rFonts w:ascii="Times New Roman" w:eastAsia="Calibri Light" w:hAnsi="Times New Roman"/>
                <w:b/>
                <w:color w:val="000000"/>
                <w:sz w:val="24"/>
              </w:rPr>
              <w:t>_R</w:t>
            </w:r>
            <w:r w:rsidRPr="009743EA">
              <w:rPr>
                <w:rFonts w:ascii="Times New Roman" w:eastAsia="Calibri Light" w:hAnsi="Times New Roman"/>
                <w:b/>
                <w:sz w:val="24"/>
              </w:rPr>
              <w:t>CN3</w:t>
            </w:r>
          </w:p>
          <w:p w14:paraId="4CB7B758" w14:textId="77777777" w:rsidR="008B1B88" w:rsidRPr="009743EA" w:rsidRDefault="008B1B88" w:rsidP="005C72A8">
            <w:pPr>
              <w:widowControl w:val="0"/>
              <w:spacing w:after="0"/>
              <w:ind w:left="284"/>
              <w:jc w:val="both"/>
              <w:textAlignment w:val="auto"/>
              <w:rPr>
                <w:rFonts w:ascii="Arial" w:hAnsi="Arial"/>
                <w:b/>
                <w:color w:val="0070C0"/>
                <w:sz w:val="18"/>
              </w:rPr>
            </w:pPr>
          </w:p>
          <w:p w14:paraId="3F0197B1"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3B252A48" w14:textId="77777777" w:rsidR="008B1B88" w:rsidRPr="009743EA" w:rsidRDefault="008B1B88" w:rsidP="005C72A8">
            <w:pPr>
              <w:pStyle w:val="TAL"/>
              <w:snapToGrid w:val="0"/>
              <w:ind w:left="284"/>
              <w:jc w:val="both"/>
              <w:rPr>
                <w:color w:val="0070C0"/>
              </w:rPr>
            </w:pPr>
          </w:p>
          <w:p w14:paraId="1BD3E2DA" w14:textId="77777777" w:rsidR="008B1B88" w:rsidRPr="009743EA" w:rsidRDefault="008B1B88" w:rsidP="005C72A8">
            <w:pPr>
              <w:pStyle w:val="TAL"/>
              <w:snapToGrid w:val="0"/>
              <w:ind w:left="284"/>
              <w:jc w:val="both"/>
              <w:rPr>
                <w:color w:val="0070C0"/>
              </w:rPr>
            </w:pPr>
            <w:r w:rsidRPr="009743EA">
              <w:rPr>
                <w:color w:val="0070C0"/>
              </w:rPr>
              <w:t>POST /mn-name/ae_sensor?rcn=3 HTTP/1.1</w:t>
            </w:r>
          </w:p>
          <w:p w14:paraId="2AB27EBE" w14:textId="77777777" w:rsidR="008B1B88" w:rsidRPr="009743EA" w:rsidRDefault="008B1B88" w:rsidP="005C72A8">
            <w:pPr>
              <w:pStyle w:val="TAL"/>
              <w:snapToGrid w:val="0"/>
              <w:ind w:left="284"/>
              <w:jc w:val="both"/>
              <w:rPr>
                <w:color w:val="0070C0"/>
              </w:rPr>
            </w:pPr>
            <w:r w:rsidRPr="009743EA">
              <w:rPr>
                <w:color w:val="0070C0"/>
              </w:rPr>
              <w:t>Host: 192.168.0.10:8282</w:t>
            </w:r>
          </w:p>
          <w:p w14:paraId="1CB505AF"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67A7C910" w14:textId="77777777" w:rsidR="008B1B88" w:rsidRPr="009743EA" w:rsidRDefault="008B1B88" w:rsidP="005C72A8">
            <w:pPr>
              <w:pStyle w:val="TAL"/>
              <w:snapToGrid w:val="0"/>
              <w:ind w:left="284"/>
              <w:jc w:val="both"/>
              <w:rPr>
                <w:color w:val="0070C0"/>
              </w:rPr>
            </w:pPr>
            <w:r w:rsidRPr="009743EA">
              <w:rPr>
                <w:color w:val="0070C0"/>
              </w:rPr>
              <w:t>Content-Type: application/json;ty=29</w:t>
            </w:r>
          </w:p>
          <w:p w14:paraId="2AD95763"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6EFA2C01" w14:textId="77777777" w:rsidR="008B1B88" w:rsidRPr="009743EA" w:rsidRDefault="008B1B88" w:rsidP="005C72A8">
            <w:pPr>
              <w:pStyle w:val="TAL"/>
              <w:snapToGrid w:val="0"/>
              <w:ind w:left="284"/>
              <w:jc w:val="both"/>
              <w:rPr>
                <w:color w:val="0070C0"/>
              </w:rPr>
            </w:pPr>
            <w:r w:rsidRPr="009743EA">
              <w:rPr>
                <w:color w:val="0070C0"/>
              </w:rPr>
              <w:t>X-M2M-RI: 1234</w:t>
            </w:r>
          </w:p>
          <w:p w14:paraId="0E7727AA"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0C395DA2" w14:textId="77777777" w:rsidR="008B1B88" w:rsidRPr="009743EA" w:rsidRDefault="008B1B88" w:rsidP="005C72A8">
            <w:pPr>
              <w:pStyle w:val="TAL"/>
              <w:snapToGrid w:val="0"/>
              <w:ind w:left="284"/>
              <w:jc w:val="both"/>
              <w:rPr>
                <w:color w:val="0070C0"/>
              </w:rPr>
            </w:pPr>
          </w:p>
          <w:p w14:paraId="0FC9BE29" w14:textId="77777777" w:rsidR="008B1B88" w:rsidRPr="009743EA" w:rsidRDefault="008B1B88" w:rsidP="005C72A8">
            <w:pPr>
              <w:pStyle w:val="TAL"/>
              <w:snapToGrid w:val="0"/>
              <w:ind w:left="284"/>
              <w:jc w:val="both"/>
              <w:rPr>
                <w:color w:val="0070C0"/>
              </w:rPr>
            </w:pPr>
            <w:r w:rsidRPr="009743EA">
              <w:rPr>
                <w:color w:val="0070C0"/>
              </w:rPr>
              <w:t>{</w:t>
            </w:r>
          </w:p>
          <w:p w14:paraId="4990E81C" w14:textId="77777777" w:rsidR="008B1B88" w:rsidRPr="009743EA" w:rsidRDefault="00466E67" w:rsidP="005C72A8">
            <w:pPr>
              <w:pStyle w:val="TAL"/>
              <w:snapToGrid w:val="0"/>
              <w:ind w:left="284"/>
              <w:jc w:val="both"/>
              <w:rPr>
                <w:color w:val="0070C0"/>
              </w:rPr>
            </w:pPr>
            <w:r w:rsidRPr="009743EA">
              <w:rPr>
                <w:color w:val="0070C0"/>
              </w:rPr>
              <w:t xml:space="preserve">    </w:t>
            </w:r>
            <w:r w:rsidR="008B1B88" w:rsidRPr="009743EA">
              <w:rPr>
                <w:color w:val="0070C0"/>
              </w:rPr>
              <w:t>"m2m:ts": {</w:t>
            </w:r>
          </w:p>
          <w:p w14:paraId="5725635F" w14:textId="77777777" w:rsidR="008B1B88" w:rsidRPr="009743EA" w:rsidRDefault="008B1B88" w:rsidP="005C72A8">
            <w:pPr>
              <w:pStyle w:val="TAL"/>
              <w:snapToGrid w:val="0"/>
              <w:ind w:left="284"/>
              <w:jc w:val="both"/>
              <w:rPr>
                <w:color w:val="0070C0"/>
              </w:rPr>
            </w:pPr>
            <w:r w:rsidRPr="009743EA">
              <w:rPr>
                <w:color w:val="0070C0"/>
              </w:rPr>
              <w:t xml:space="preserve">        "rn": timeSeries_cont,</w:t>
            </w:r>
          </w:p>
          <w:p w14:paraId="50620E40" w14:textId="77777777" w:rsidR="008B1B88" w:rsidRPr="009743EA" w:rsidRDefault="008B1B88" w:rsidP="005C72A8">
            <w:pPr>
              <w:pStyle w:val="TAL"/>
              <w:snapToGrid w:val="0"/>
              <w:ind w:left="284"/>
              <w:jc w:val="both"/>
              <w:rPr>
                <w:color w:val="0070C0"/>
              </w:rPr>
            </w:pPr>
            <w:r w:rsidRPr="009743EA">
              <w:rPr>
                <w:color w:val="0070C0"/>
              </w:rPr>
              <w:t xml:space="preserve">        "pei": 1,</w:t>
            </w:r>
          </w:p>
          <w:p w14:paraId="5CC985D0" w14:textId="77777777" w:rsidR="008B1B88" w:rsidRPr="009743EA" w:rsidRDefault="008B1B88" w:rsidP="005C72A8">
            <w:pPr>
              <w:pStyle w:val="TAL"/>
              <w:snapToGrid w:val="0"/>
              <w:ind w:left="284"/>
              <w:jc w:val="both"/>
              <w:rPr>
                <w:color w:val="0070C0"/>
              </w:rPr>
            </w:pPr>
            <w:r w:rsidRPr="009743EA">
              <w:rPr>
                <w:color w:val="0070C0"/>
              </w:rPr>
              <w:t xml:space="preserve">         "mdd": true,</w:t>
            </w:r>
          </w:p>
          <w:p w14:paraId="3A1F713A" w14:textId="77777777" w:rsidR="008B1B88" w:rsidRPr="009743EA" w:rsidRDefault="008B1B88" w:rsidP="005C72A8">
            <w:pPr>
              <w:pStyle w:val="TAL"/>
              <w:snapToGrid w:val="0"/>
              <w:ind w:left="284"/>
              <w:jc w:val="both"/>
              <w:rPr>
                <w:color w:val="0070C0"/>
              </w:rPr>
            </w:pPr>
            <w:r w:rsidRPr="009743EA">
              <w:rPr>
                <w:rFonts w:hint="eastAsia"/>
                <w:color w:val="0070C0"/>
                <w:lang w:eastAsia="ko-KR"/>
              </w:rPr>
              <w:t xml:space="preserve">      </w:t>
            </w:r>
            <w:r w:rsidRPr="009743EA">
              <w:rPr>
                <w:color w:val="0070C0"/>
              </w:rPr>
              <w:t xml:space="preserve">   "mdt": 1</w:t>
            </w:r>
          </w:p>
          <w:p w14:paraId="634790CA" w14:textId="77777777" w:rsidR="008B1B88" w:rsidRPr="009743EA" w:rsidRDefault="008B1B88" w:rsidP="005C72A8">
            <w:pPr>
              <w:pStyle w:val="TAL"/>
              <w:snapToGrid w:val="0"/>
              <w:ind w:left="284"/>
              <w:jc w:val="both"/>
              <w:rPr>
                <w:color w:val="0070C0"/>
              </w:rPr>
            </w:pPr>
            <w:r w:rsidRPr="009743EA">
              <w:rPr>
                <w:color w:val="0070C0"/>
              </w:rPr>
              <w:t xml:space="preserve">    }</w:t>
            </w:r>
          </w:p>
          <w:p w14:paraId="4B8A839A" w14:textId="77777777" w:rsidR="008B1B88" w:rsidRPr="009743EA" w:rsidRDefault="008B1B88" w:rsidP="005C72A8">
            <w:pPr>
              <w:pStyle w:val="TAL"/>
              <w:snapToGrid w:val="0"/>
              <w:ind w:left="284"/>
              <w:jc w:val="both"/>
              <w:rPr>
                <w:color w:val="0070C0"/>
              </w:rPr>
            </w:pPr>
            <w:r w:rsidRPr="009743EA">
              <w:rPr>
                <w:color w:val="0070C0"/>
              </w:rPr>
              <w:t>}</w:t>
            </w:r>
          </w:p>
          <w:p w14:paraId="1BE78C34" w14:textId="77777777" w:rsidR="008B1B88" w:rsidRPr="009743EA" w:rsidRDefault="008B1B88" w:rsidP="005C72A8">
            <w:pPr>
              <w:pStyle w:val="TAL"/>
              <w:snapToGrid w:val="0"/>
              <w:ind w:left="284"/>
              <w:jc w:val="both"/>
              <w:rPr>
                <w:color w:val="0070C0"/>
              </w:rPr>
            </w:pPr>
          </w:p>
          <w:p w14:paraId="1CFA77E4" w14:textId="77777777" w:rsidR="008B1B88" w:rsidRPr="009743EA" w:rsidRDefault="008B1B88" w:rsidP="005C72A8">
            <w:pPr>
              <w:widowControl w:val="0"/>
              <w:spacing w:after="0"/>
              <w:ind w:left="284"/>
              <w:jc w:val="both"/>
              <w:textAlignment w:val="auto"/>
              <w:rPr>
                <w:rFonts w:ascii="Arial" w:hAnsi="Arial"/>
                <w:b/>
                <w:color w:val="0070C0"/>
                <w:sz w:val="18"/>
              </w:rPr>
            </w:pPr>
          </w:p>
          <w:p w14:paraId="4FD626DE"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659DDF99" w14:textId="77777777" w:rsidR="008B1B88" w:rsidRPr="009743EA" w:rsidRDefault="008B1B88" w:rsidP="005C72A8">
            <w:pPr>
              <w:widowControl w:val="0"/>
              <w:spacing w:after="0"/>
              <w:ind w:left="284"/>
              <w:textAlignment w:val="auto"/>
              <w:rPr>
                <w:rFonts w:ascii="Arial" w:hAnsi="Arial"/>
                <w:color w:val="0070C0"/>
                <w:sz w:val="18"/>
              </w:rPr>
            </w:pPr>
          </w:p>
          <w:p w14:paraId="7497DF53"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015F5ED4" w14:textId="77777777" w:rsidR="008B1B88" w:rsidRPr="009743EA" w:rsidRDefault="008B1B88" w:rsidP="005C72A8">
            <w:pPr>
              <w:pStyle w:val="TAL"/>
              <w:snapToGrid w:val="0"/>
              <w:ind w:left="284"/>
              <w:rPr>
                <w:color w:val="0070C0"/>
              </w:rPr>
            </w:pPr>
            <w:r w:rsidRPr="009743EA">
              <w:rPr>
                <w:color w:val="0070C0"/>
              </w:rPr>
              <w:t>Content-Location: mn-name/ae_sensor/timeSeries_cont</w:t>
            </w:r>
          </w:p>
          <w:p w14:paraId="42C59F3E" w14:textId="77777777" w:rsidR="008B1B88" w:rsidRPr="009743EA" w:rsidRDefault="008B1B88" w:rsidP="005C72A8">
            <w:pPr>
              <w:pStyle w:val="TAL"/>
              <w:snapToGrid w:val="0"/>
              <w:ind w:left="284"/>
              <w:rPr>
                <w:color w:val="0070C0"/>
              </w:rPr>
            </w:pPr>
            <w:r w:rsidRPr="009743EA">
              <w:rPr>
                <w:color w:val="0070C0"/>
              </w:rPr>
              <w:t>Content-Type: application/json</w:t>
            </w:r>
          </w:p>
          <w:p w14:paraId="327AD828" w14:textId="77777777" w:rsidR="008B1B88" w:rsidRPr="009743EA" w:rsidRDefault="008B1B88" w:rsidP="005C72A8">
            <w:pPr>
              <w:pStyle w:val="TAL"/>
              <w:snapToGrid w:val="0"/>
              <w:ind w:left="284"/>
              <w:rPr>
                <w:color w:val="0070C0"/>
              </w:rPr>
            </w:pPr>
            <w:r w:rsidRPr="009743EA">
              <w:rPr>
                <w:color w:val="0070C0"/>
              </w:rPr>
              <w:t>X-M2M-RI: 1234</w:t>
            </w:r>
          </w:p>
          <w:p w14:paraId="2DC3322D" w14:textId="77777777" w:rsidR="00272D87" w:rsidRPr="009743EA" w:rsidRDefault="00272D87" w:rsidP="00272D87">
            <w:pPr>
              <w:widowControl w:val="0"/>
              <w:overflowPunct/>
              <w:spacing w:after="0"/>
              <w:ind w:left="284"/>
              <w:jc w:val="both"/>
              <w:textAlignment w:val="auto"/>
              <w:rPr>
                <w:color w:val="0070C0"/>
              </w:rPr>
            </w:pPr>
            <w:r w:rsidRPr="009743EA">
              <w:rPr>
                <w:rFonts w:ascii="Arial" w:hAnsi="Arial"/>
                <w:color w:val="0070C0"/>
                <w:sz w:val="18"/>
              </w:rPr>
              <w:t>X-M2M-RVI: 2a</w:t>
            </w:r>
          </w:p>
          <w:p w14:paraId="3468B24E" w14:textId="77777777" w:rsidR="008B1B88" w:rsidRPr="009743EA" w:rsidRDefault="008B1B88" w:rsidP="005C72A8">
            <w:pPr>
              <w:pStyle w:val="TAL"/>
              <w:snapToGrid w:val="0"/>
              <w:ind w:left="284"/>
              <w:rPr>
                <w:color w:val="0070C0"/>
              </w:rPr>
            </w:pPr>
            <w:r w:rsidRPr="009743EA">
              <w:rPr>
                <w:color w:val="0070C0"/>
              </w:rPr>
              <w:t>X-M2M-RSC: 2001</w:t>
            </w:r>
          </w:p>
          <w:p w14:paraId="2F8D1887" w14:textId="77777777" w:rsidR="008B1B88" w:rsidRPr="009743EA" w:rsidRDefault="008B1B88" w:rsidP="005C72A8">
            <w:pPr>
              <w:pStyle w:val="TAL"/>
              <w:snapToGrid w:val="0"/>
              <w:ind w:left="284"/>
              <w:rPr>
                <w:color w:val="0070C0"/>
              </w:rPr>
            </w:pPr>
          </w:p>
          <w:p w14:paraId="52F2C3BD" w14:textId="77777777" w:rsidR="008B1B88" w:rsidRPr="00325791" w:rsidRDefault="008B1B88" w:rsidP="005C72A8">
            <w:pPr>
              <w:pStyle w:val="TAL"/>
              <w:snapToGrid w:val="0"/>
              <w:ind w:left="284"/>
              <w:rPr>
                <w:color w:val="0070C0"/>
                <w:lang w:val="fr-FR"/>
              </w:rPr>
            </w:pPr>
            <w:r w:rsidRPr="00325791">
              <w:rPr>
                <w:color w:val="0070C0"/>
                <w:lang w:val="fr-FR"/>
              </w:rPr>
              <w:lastRenderedPageBreak/>
              <w:t>{</w:t>
            </w:r>
          </w:p>
          <w:p w14:paraId="464C1B8D" w14:textId="77777777" w:rsidR="008B1B88" w:rsidRPr="00325791" w:rsidRDefault="008B1B88" w:rsidP="005C72A8">
            <w:pPr>
              <w:pStyle w:val="TAL"/>
              <w:snapToGrid w:val="0"/>
              <w:ind w:left="284"/>
              <w:rPr>
                <w:color w:val="0070C0"/>
                <w:lang w:val="fr-FR"/>
              </w:rPr>
            </w:pPr>
            <w:r w:rsidRPr="00325791">
              <w:rPr>
                <w:color w:val="0070C0"/>
                <w:lang w:val="fr-FR"/>
              </w:rPr>
              <w:t xml:space="preserve">    "m2m:</w:t>
            </w:r>
            <w:r w:rsidRPr="00325791">
              <w:rPr>
                <w:rFonts w:hint="eastAsia"/>
                <w:color w:val="0070C0"/>
                <w:lang w:val="fr-FR" w:eastAsia="ko-KR"/>
              </w:rPr>
              <w:t>rc</w:t>
            </w:r>
            <w:r w:rsidRPr="00325791">
              <w:rPr>
                <w:color w:val="0070C0"/>
                <w:lang w:val="fr-FR" w:eastAsia="ko-KR"/>
              </w:rPr>
              <w:t>e</w:t>
            </w:r>
            <w:r w:rsidRPr="00325791">
              <w:rPr>
                <w:color w:val="0070C0"/>
                <w:lang w:val="fr-FR"/>
              </w:rPr>
              <w:t>": {</w:t>
            </w:r>
          </w:p>
          <w:p w14:paraId="70C9CDA8" w14:textId="77777777" w:rsidR="008B1B88" w:rsidRPr="00325791" w:rsidRDefault="008B1B88" w:rsidP="005C72A8">
            <w:pPr>
              <w:pStyle w:val="TAL"/>
              <w:snapToGrid w:val="0"/>
              <w:ind w:left="284"/>
              <w:rPr>
                <w:color w:val="0070C0"/>
                <w:lang w:val="fr-FR"/>
              </w:rPr>
            </w:pPr>
            <w:r w:rsidRPr="00325791">
              <w:rPr>
                <w:color w:val="0070C0"/>
                <w:lang w:val="fr-FR"/>
              </w:rPr>
              <w:t xml:space="preserve">        "m2m:ts": {</w:t>
            </w:r>
          </w:p>
          <w:p w14:paraId="08E39348" w14:textId="77777777" w:rsidR="008B1B88" w:rsidRPr="00325791" w:rsidRDefault="008B1B88" w:rsidP="005C72A8">
            <w:pPr>
              <w:pStyle w:val="TAL"/>
              <w:snapToGrid w:val="0"/>
              <w:ind w:left="284"/>
              <w:rPr>
                <w:color w:val="0070C0"/>
                <w:lang w:val="fr-FR"/>
              </w:rPr>
            </w:pPr>
            <w:r w:rsidRPr="00325791">
              <w:rPr>
                <w:color w:val="0070C0"/>
                <w:lang w:val="fr-FR"/>
              </w:rPr>
              <w:t xml:space="preserve">            "rn": "timeSeries_cont",</w:t>
            </w:r>
          </w:p>
          <w:p w14:paraId="1D95DE57" w14:textId="77777777" w:rsidR="008B1B88" w:rsidRPr="00325791" w:rsidRDefault="008B1B88" w:rsidP="005C72A8">
            <w:pPr>
              <w:pStyle w:val="TAL"/>
              <w:snapToGrid w:val="0"/>
              <w:ind w:left="284"/>
              <w:rPr>
                <w:color w:val="0070C0"/>
                <w:lang w:val="fr-FR"/>
              </w:rPr>
            </w:pPr>
            <w:r w:rsidRPr="00325791">
              <w:rPr>
                <w:color w:val="0070C0"/>
                <w:lang w:val="fr-FR"/>
              </w:rPr>
              <w:t xml:space="preserve">            "ty": 29,</w:t>
            </w:r>
          </w:p>
          <w:p w14:paraId="197F7764" w14:textId="77777777" w:rsidR="008B1B88" w:rsidRPr="00325791" w:rsidRDefault="008B1B88" w:rsidP="005C72A8">
            <w:pPr>
              <w:pStyle w:val="TAL"/>
              <w:snapToGrid w:val="0"/>
              <w:ind w:left="284"/>
              <w:rPr>
                <w:color w:val="0070C0"/>
                <w:lang w:val="fr-FR"/>
              </w:rPr>
            </w:pPr>
            <w:r w:rsidRPr="00325791">
              <w:rPr>
                <w:color w:val="0070C0"/>
                <w:lang w:val="fr-FR"/>
              </w:rPr>
              <w:t xml:space="preserve">            "ri": "TS792482146823489621",</w:t>
            </w:r>
          </w:p>
          <w:p w14:paraId="4A13EB41" w14:textId="77777777" w:rsidR="008B1B88" w:rsidRPr="00325791" w:rsidRDefault="008B1B88" w:rsidP="005C72A8">
            <w:pPr>
              <w:pStyle w:val="TAL"/>
              <w:snapToGrid w:val="0"/>
              <w:ind w:left="284"/>
              <w:rPr>
                <w:color w:val="0070C0"/>
                <w:lang w:val="fr-FR"/>
              </w:rPr>
            </w:pPr>
            <w:r w:rsidRPr="00325791">
              <w:rPr>
                <w:color w:val="0070C0"/>
                <w:lang w:val="fr-FR"/>
              </w:rPr>
              <w:t xml:space="preserve">            "pi": "CAE5630283216026458665",</w:t>
            </w:r>
          </w:p>
          <w:p w14:paraId="7934F1BB" w14:textId="77777777" w:rsidR="008B1B88" w:rsidRPr="00325791" w:rsidRDefault="008B1B88" w:rsidP="005C72A8">
            <w:pPr>
              <w:pStyle w:val="TAL"/>
              <w:snapToGrid w:val="0"/>
              <w:ind w:left="284"/>
              <w:rPr>
                <w:color w:val="0070C0"/>
                <w:lang w:val="fr-FR"/>
              </w:rPr>
            </w:pPr>
            <w:r w:rsidRPr="00325791">
              <w:rPr>
                <w:color w:val="0070C0"/>
                <w:lang w:val="fr-FR"/>
              </w:rPr>
              <w:t xml:space="preserve">            "ct": "20171212T170445",</w:t>
            </w:r>
          </w:p>
          <w:p w14:paraId="7F2A79F5" w14:textId="77777777" w:rsidR="008B1B88" w:rsidRPr="00325791" w:rsidRDefault="008B1B88" w:rsidP="005C72A8">
            <w:pPr>
              <w:pStyle w:val="TAL"/>
              <w:snapToGrid w:val="0"/>
              <w:ind w:left="284"/>
              <w:rPr>
                <w:color w:val="0070C0"/>
                <w:lang w:val="fr-FR"/>
              </w:rPr>
            </w:pPr>
            <w:r w:rsidRPr="00325791">
              <w:rPr>
                <w:color w:val="0070C0"/>
                <w:lang w:val="fr-FR"/>
              </w:rPr>
              <w:t xml:space="preserve">            "lt": "20171212T170445",</w:t>
            </w:r>
          </w:p>
          <w:p w14:paraId="1B95A2EB" w14:textId="77777777" w:rsidR="008B1B88" w:rsidRPr="00325791" w:rsidRDefault="008B1B88" w:rsidP="005C72A8">
            <w:pPr>
              <w:pStyle w:val="TAL"/>
              <w:snapToGrid w:val="0"/>
              <w:ind w:left="284"/>
              <w:rPr>
                <w:color w:val="0070C0"/>
                <w:lang w:val="fr-FR"/>
              </w:rPr>
            </w:pPr>
            <w:r w:rsidRPr="00325791">
              <w:rPr>
                <w:color w:val="0070C0"/>
                <w:lang w:val="fr-FR"/>
              </w:rPr>
              <w:t xml:space="preserve">            "et": "2021212T170445",</w:t>
            </w:r>
          </w:p>
          <w:p w14:paraId="5697CF09" w14:textId="77777777" w:rsidR="008B1B88" w:rsidRPr="00325791" w:rsidRDefault="008B1B88" w:rsidP="005C72A8">
            <w:pPr>
              <w:pStyle w:val="TAL"/>
              <w:snapToGrid w:val="0"/>
              <w:ind w:left="284"/>
              <w:rPr>
                <w:color w:val="0070C0"/>
                <w:lang w:val="fr-FR"/>
              </w:rPr>
            </w:pPr>
            <w:r w:rsidRPr="00325791">
              <w:rPr>
                <w:color w:val="0070C0"/>
                <w:lang w:val="fr-FR"/>
              </w:rPr>
              <w:t xml:space="preserve">            "st": 0,</w:t>
            </w:r>
          </w:p>
          <w:p w14:paraId="18EE78EB" w14:textId="77777777" w:rsidR="008B1B88" w:rsidRPr="00325791" w:rsidRDefault="008B1B88" w:rsidP="005C72A8">
            <w:pPr>
              <w:pStyle w:val="TAL"/>
              <w:snapToGrid w:val="0"/>
              <w:ind w:left="284"/>
              <w:rPr>
                <w:color w:val="0070C0"/>
                <w:lang w:val="fr-FR"/>
              </w:rPr>
            </w:pPr>
            <w:r w:rsidRPr="00325791">
              <w:rPr>
                <w:color w:val="0070C0"/>
                <w:lang w:val="fr-FR"/>
              </w:rPr>
              <w:t xml:space="preserve">            "mni": 3153600000,</w:t>
            </w:r>
          </w:p>
          <w:p w14:paraId="0FA19163" w14:textId="77777777" w:rsidR="008B1B88" w:rsidRPr="00325791" w:rsidRDefault="008B1B88" w:rsidP="005C72A8">
            <w:pPr>
              <w:pStyle w:val="TAL"/>
              <w:snapToGrid w:val="0"/>
              <w:ind w:left="284"/>
              <w:rPr>
                <w:color w:val="0070C0"/>
                <w:lang w:val="fr-FR"/>
              </w:rPr>
            </w:pPr>
            <w:r w:rsidRPr="00325791">
              <w:rPr>
                <w:color w:val="0070C0"/>
                <w:lang w:val="fr-FR"/>
              </w:rPr>
              <w:t xml:space="preserve">            "mbs": 3153600000,</w:t>
            </w:r>
          </w:p>
          <w:p w14:paraId="4453376A" w14:textId="77777777" w:rsidR="008B1B88" w:rsidRPr="00325791" w:rsidRDefault="008B1B88" w:rsidP="005C72A8">
            <w:pPr>
              <w:pStyle w:val="TAL"/>
              <w:snapToGrid w:val="0"/>
              <w:ind w:left="284"/>
              <w:rPr>
                <w:color w:val="0070C0"/>
                <w:lang w:val="fr-FR"/>
              </w:rPr>
            </w:pPr>
            <w:r w:rsidRPr="00325791">
              <w:rPr>
                <w:color w:val="0070C0"/>
                <w:lang w:val="fr-FR"/>
              </w:rPr>
              <w:t xml:space="preserve">            "mia": 31536000,</w:t>
            </w:r>
          </w:p>
          <w:p w14:paraId="4781BD0B" w14:textId="77777777" w:rsidR="008B1B88" w:rsidRPr="00325791" w:rsidRDefault="008B1B88" w:rsidP="005C72A8">
            <w:pPr>
              <w:pStyle w:val="TAL"/>
              <w:snapToGrid w:val="0"/>
              <w:ind w:left="284"/>
              <w:rPr>
                <w:color w:val="0070C0"/>
                <w:lang w:val="fr-FR"/>
              </w:rPr>
            </w:pPr>
            <w:r w:rsidRPr="00325791">
              <w:rPr>
                <w:color w:val="0070C0"/>
                <w:lang w:val="fr-FR"/>
              </w:rPr>
              <w:t xml:space="preserve">            "cni": 0,</w:t>
            </w:r>
          </w:p>
          <w:p w14:paraId="573E192D" w14:textId="77777777" w:rsidR="008B1B88" w:rsidRPr="00325791" w:rsidRDefault="008B1B88" w:rsidP="005C72A8">
            <w:pPr>
              <w:pStyle w:val="TAL"/>
              <w:snapToGrid w:val="0"/>
              <w:ind w:left="284"/>
              <w:rPr>
                <w:color w:val="0070C0"/>
                <w:lang w:val="fr-FR"/>
              </w:rPr>
            </w:pPr>
            <w:r w:rsidRPr="00325791">
              <w:rPr>
                <w:color w:val="0070C0"/>
                <w:lang w:val="fr-FR"/>
              </w:rPr>
              <w:t xml:space="preserve">            "cbs": 0,</w:t>
            </w:r>
          </w:p>
          <w:p w14:paraId="0458A672" w14:textId="77777777" w:rsidR="008B1B88" w:rsidRPr="00325791" w:rsidRDefault="008B1B88" w:rsidP="005C72A8">
            <w:pPr>
              <w:pStyle w:val="TAL"/>
              <w:snapToGrid w:val="0"/>
              <w:ind w:left="284"/>
              <w:rPr>
                <w:color w:val="0070C0"/>
                <w:lang w:val="fr-FR"/>
              </w:rPr>
            </w:pPr>
            <w:r w:rsidRPr="00325791">
              <w:rPr>
                <w:color w:val="0070C0"/>
                <w:lang w:val="fr-FR"/>
              </w:rPr>
              <w:t xml:space="preserve">            "pei": 1,</w:t>
            </w:r>
          </w:p>
          <w:p w14:paraId="57F627BF" w14:textId="77777777" w:rsidR="008B1B88" w:rsidRPr="00325791" w:rsidRDefault="008B1B88" w:rsidP="005C72A8">
            <w:pPr>
              <w:pStyle w:val="TAL"/>
              <w:snapToGrid w:val="0"/>
              <w:ind w:left="284"/>
              <w:rPr>
                <w:color w:val="0070C0"/>
                <w:lang w:val="fr-FR"/>
              </w:rPr>
            </w:pPr>
            <w:r w:rsidRPr="00325791">
              <w:rPr>
                <w:color w:val="0070C0"/>
                <w:lang w:val="fr-FR"/>
              </w:rPr>
              <w:t xml:space="preserve">            "mdd": "ture",</w:t>
            </w:r>
          </w:p>
          <w:p w14:paraId="195FBD68" w14:textId="77777777" w:rsidR="008B1B88" w:rsidRPr="00325791" w:rsidRDefault="008B1B88" w:rsidP="005C72A8">
            <w:pPr>
              <w:pStyle w:val="TAL"/>
              <w:snapToGrid w:val="0"/>
              <w:ind w:left="284"/>
              <w:rPr>
                <w:color w:val="0070C0"/>
                <w:lang w:val="fr-FR"/>
              </w:rPr>
            </w:pPr>
            <w:r w:rsidRPr="00325791">
              <w:rPr>
                <w:color w:val="0070C0"/>
                <w:lang w:val="fr-FR" w:eastAsia="ko-KR"/>
              </w:rPr>
              <w:t xml:space="preserve">            </w:t>
            </w:r>
            <w:r w:rsidRPr="00325791">
              <w:rPr>
                <w:color w:val="0070C0"/>
                <w:lang w:val="fr-FR"/>
              </w:rPr>
              <w:t>"mdn": 1000,</w:t>
            </w:r>
          </w:p>
          <w:p w14:paraId="08F1EB4B" w14:textId="77777777" w:rsidR="008B1B88" w:rsidRPr="00325791" w:rsidRDefault="008B1B88" w:rsidP="005C72A8">
            <w:pPr>
              <w:pStyle w:val="TAL"/>
              <w:snapToGrid w:val="0"/>
              <w:ind w:left="284"/>
              <w:rPr>
                <w:color w:val="0070C0"/>
                <w:lang w:val="fr-FR"/>
              </w:rPr>
            </w:pPr>
            <w:r w:rsidRPr="00325791">
              <w:rPr>
                <w:color w:val="0070C0"/>
                <w:lang w:val="fr-FR"/>
              </w:rPr>
              <w:t xml:space="preserve">            "mdc": 0,</w:t>
            </w:r>
          </w:p>
          <w:p w14:paraId="43DC4BAD" w14:textId="77777777" w:rsidR="008B1B88" w:rsidRPr="00325791" w:rsidRDefault="008B1B88" w:rsidP="005C72A8">
            <w:pPr>
              <w:pStyle w:val="TAL"/>
              <w:snapToGrid w:val="0"/>
              <w:ind w:left="284"/>
              <w:rPr>
                <w:color w:val="0070C0"/>
                <w:lang w:val="fr-FR" w:eastAsia="ko-KR"/>
              </w:rPr>
            </w:pPr>
            <w:r w:rsidRPr="00325791">
              <w:rPr>
                <w:color w:val="0070C0"/>
                <w:lang w:val="fr-FR"/>
              </w:rPr>
              <w:t xml:space="preserve">            "mdt": 1</w:t>
            </w:r>
          </w:p>
          <w:p w14:paraId="755004DC" w14:textId="77777777" w:rsidR="008B1B88" w:rsidRPr="00325791" w:rsidRDefault="008B1B88" w:rsidP="005C72A8">
            <w:pPr>
              <w:pStyle w:val="TAL"/>
              <w:snapToGrid w:val="0"/>
              <w:ind w:left="284"/>
              <w:rPr>
                <w:color w:val="0070C0"/>
                <w:lang w:val="fr-FR"/>
              </w:rPr>
            </w:pPr>
            <w:r w:rsidRPr="00325791">
              <w:rPr>
                <w:color w:val="0070C0"/>
                <w:lang w:val="fr-FR"/>
              </w:rPr>
              <w:t xml:space="preserve">        }</w:t>
            </w:r>
          </w:p>
          <w:p w14:paraId="19D76409" w14:textId="77777777" w:rsidR="008B1B88" w:rsidRPr="009743EA" w:rsidRDefault="008B1B88" w:rsidP="005C72A8">
            <w:pPr>
              <w:pStyle w:val="TAL"/>
              <w:snapToGrid w:val="0"/>
              <w:ind w:left="284"/>
              <w:rPr>
                <w:color w:val="0070C0"/>
              </w:rPr>
            </w:pPr>
            <w:r w:rsidRPr="00325791">
              <w:rPr>
                <w:color w:val="0070C0"/>
                <w:lang w:val="fr-FR"/>
              </w:rPr>
              <w:t xml:space="preserve">        </w:t>
            </w:r>
            <w:r w:rsidRPr="009743EA">
              <w:rPr>
                <w:color w:val="0070C0"/>
              </w:rPr>
              <w:t>"m2m:</w:t>
            </w:r>
            <w:r w:rsidRPr="009743EA">
              <w:rPr>
                <w:rFonts w:hint="eastAsia"/>
                <w:color w:val="0070C0"/>
                <w:lang w:eastAsia="ko-KR"/>
              </w:rPr>
              <w:t>uri</w:t>
            </w:r>
            <w:r w:rsidRPr="009743EA">
              <w:rPr>
                <w:color w:val="0070C0"/>
              </w:rPr>
              <w:t>": "</w:t>
            </w:r>
            <w:r w:rsidRPr="009743EA">
              <w:rPr>
                <w:color w:val="0070C0"/>
                <w:lang w:eastAsia="ko-KR"/>
              </w:rPr>
              <w:t>mn-name/ae_sensor/</w:t>
            </w:r>
            <w:r w:rsidRPr="005A2D7C">
              <w:rPr>
                <w:color w:val="0070C0"/>
              </w:rPr>
              <w:t>timeSeries_cont</w:t>
            </w:r>
            <w:r w:rsidRPr="009743EA">
              <w:rPr>
                <w:color w:val="0070C0"/>
              </w:rPr>
              <w:t>"</w:t>
            </w:r>
          </w:p>
          <w:p w14:paraId="77256756" w14:textId="77777777" w:rsidR="008B1B88" w:rsidRPr="005A2D7C" w:rsidRDefault="008B1B88" w:rsidP="005C72A8">
            <w:pPr>
              <w:pStyle w:val="TAL"/>
              <w:snapToGrid w:val="0"/>
              <w:ind w:left="284"/>
              <w:rPr>
                <w:color w:val="0070C0"/>
              </w:rPr>
            </w:pPr>
            <w:r w:rsidRPr="005A2D7C">
              <w:rPr>
                <w:color w:val="0070C0"/>
              </w:rPr>
              <w:t xml:space="preserve">    }</w:t>
            </w:r>
          </w:p>
          <w:p w14:paraId="70FA45AD" w14:textId="77777777" w:rsidR="008B1B88" w:rsidRPr="005A2D7C" w:rsidRDefault="008B1B88" w:rsidP="005C72A8">
            <w:pPr>
              <w:pStyle w:val="TAL"/>
              <w:snapToGrid w:val="0"/>
              <w:ind w:left="284"/>
              <w:rPr>
                <w:color w:val="0070C0"/>
              </w:rPr>
            </w:pPr>
            <w:r w:rsidRPr="005A2D7C">
              <w:rPr>
                <w:color w:val="0070C0"/>
              </w:rPr>
              <w:t xml:space="preserve">}      </w:t>
            </w:r>
          </w:p>
          <w:p w14:paraId="4C4FEC5E" w14:textId="77777777" w:rsidR="008B1B88" w:rsidRPr="009743EA" w:rsidRDefault="008B1B88" w:rsidP="005C72A8">
            <w:pPr>
              <w:pStyle w:val="TAL"/>
              <w:snapToGrid w:val="0"/>
              <w:ind w:left="284"/>
            </w:pPr>
          </w:p>
        </w:tc>
      </w:tr>
    </w:tbl>
    <w:p w14:paraId="72FEDFC1" w14:textId="77777777" w:rsidR="008B1B88" w:rsidRPr="005A2D7C" w:rsidRDefault="008B1B88" w:rsidP="008B1B88"/>
    <w:p w14:paraId="36DAD3E5" w14:textId="77777777" w:rsidR="008B1B88" w:rsidRPr="009743EA" w:rsidRDefault="008B1B88" w:rsidP="008B1B88">
      <w:pPr>
        <w:pStyle w:val="Heading4"/>
      </w:pPr>
      <w:bookmarkStart w:id="550" w:name="_Toc49420767"/>
      <w:bookmarkStart w:id="551" w:name="_Toc49507581"/>
      <w:bookmarkStart w:id="552" w:name="_Toc49507693"/>
      <w:bookmarkStart w:id="553" w:name="_Toc532286393"/>
      <w:bookmarkStart w:id="554" w:name="_Toc532286529"/>
      <w:bookmarkStart w:id="555" w:name="_Toc46154436"/>
      <w:bookmarkStart w:id="556" w:name="_Toc71708870"/>
      <w:r w:rsidRPr="009743EA">
        <w:lastRenderedPageBreak/>
        <w:t>6.2.11.2</w:t>
      </w:r>
      <w:r w:rsidRPr="009743EA">
        <w:tab/>
        <w:t>API-TS-RET</w:t>
      </w:r>
      <w:bookmarkEnd w:id="550"/>
      <w:bookmarkEnd w:id="551"/>
      <w:bookmarkEnd w:id="552"/>
      <w:bookmarkEnd w:id="553"/>
      <w:bookmarkEnd w:id="554"/>
      <w:bookmarkEnd w:id="555"/>
      <w:bookmarkEnd w:id="556"/>
    </w:p>
    <w:tbl>
      <w:tblPr>
        <w:tblW w:w="9659" w:type="dxa"/>
        <w:jc w:val="center"/>
        <w:tblLayout w:type="fixed"/>
        <w:tblCellMar>
          <w:left w:w="28" w:type="dxa"/>
        </w:tblCellMar>
        <w:tblLook w:val="0000" w:firstRow="0" w:lastRow="0" w:firstColumn="0" w:lastColumn="0" w:noHBand="0" w:noVBand="0"/>
      </w:tblPr>
      <w:tblGrid>
        <w:gridCol w:w="1286"/>
        <w:gridCol w:w="8373"/>
      </w:tblGrid>
      <w:tr w:rsidR="008B1B88" w:rsidRPr="009743EA" w14:paraId="3353ADFA"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3FFB783" w14:textId="77777777" w:rsidR="008B1B88" w:rsidRPr="009743EA" w:rsidRDefault="008B1B88"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42FBC5D" w14:textId="77777777" w:rsidR="008B1B88" w:rsidRPr="005A2D7C" w:rsidRDefault="008B1B88" w:rsidP="005A2D7C">
            <w:pPr>
              <w:pStyle w:val="TAL"/>
              <w:rPr>
                <w:rFonts w:eastAsia="Calibri Light"/>
              </w:rPr>
            </w:pPr>
            <w:r w:rsidRPr="005A2D7C">
              <w:rPr>
                <w:rFonts w:eastAsia="Calibri Light"/>
              </w:rPr>
              <w:t>API/TS/CRE/001</w:t>
            </w:r>
          </w:p>
          <w:p w14:paraId="3659EFDC" w14:textId="77777777" w:rsidR="008B1B88" w:rsidRPr="005A2D7C" w:rsidRDefault="008B1B88" w:rsidP="005A2D7C">
            <w:pPr>
              <w:pStyle w:val="TAL"/>
            </w:pPr>
            <w:r w:rsidRPr="005A2D7C">
              <w:rPr>
                <w:rFonts w:eastAsia="Calibri Light"/>
              </w:rPr>
              <w:t>API/TS/CRE/001_RCN1</w:t>
            </w:r>
          </w:p>
        </w:tc>
      </w:tr>
      <w:tr w:rsidR="008B1B88" w:rsidRPr="009743EA" w14:paraId="35EB545A"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C462E9B" w14:textId="77777777" w:rsidR="008B1B88" w:rsidRPr="009743EA" w:rsidRDefault="008B1B88"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76C189" w14:textId="77777777" w:rsidR="008B1B88" w:rsidRPr="005A2D7C" w:rsidRDefault="008B1B88" w:rsidP="005A2D7C">
            <w:pPr>
              <w:pStyle w:val="TAL"/>
              <w:rPr>
                <w:rFonts w:eastAsia="Calibri Light"/>
              </w:rPr>
            </w:pPr>
            <w:r w:rsidRPr="005A2D7C">
              <w:rPr>
                <w:rFonts w:eastAsia="Calibri Light"/>
              </w:rPr>
              <w:t xml:space="preserve">&lt;timeSeries&gt; resource RETRIEVE with </w:t>
            </w:r>
            <w:r w:rsidR="00984FEF" w:rsidRPr="005A2D7C">
              <w:rPr>
                <w:rFonts w:eastAsia="Calibri Light"/>
              </w:rPr>
              <w:t>resultContent</w:t>
            </w:r>
            <w:r w:rsidRPr="005A2D7C">
              <w:rPr>
                <w:rFonts w:eastAsia="Calibri Light"/>
              </w:rPr>
              <w:t xml:space="preserve"> parameter</w:t>
            </w:r>
          </w:p>
        </w:tc>
      </w:tr>
      <w:tr w:rsidR="008B1B88" w:rsidRPr="009743EA" w14:paraId="4523E249"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200FC149" w14:textId="77777777" w:rsidR="008B1B88" w:rsidRPr="009743EA" w:rsidRDefault="008B1B88"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776D707" w14:textId="77777777" w:rsidR="008B1B88" w:rsidRPr="005A2D7C" w:rsidRDefault="008B1B88" w:rsidP="005A2D7C">
            <w:pPr>
              <w:pStyle w:val="TAL"/>
              <w:rPr>
                <w:rFonts w:eastAsia="Calibri Light"/>
              </w:rPr>
            </w:pPr>
            <w:r w:rsidRPr="005A2D7C">
              <w:rPr>
                <w:rFonts w:eastAsia="Calibri Light"/>
              </w:rPr>
              <w:t>Requested &lt;timeSeries&gt; resource</w:t>
            </w:r>
          </w:p>
        </w:tc>
      </w:tr>
      <w:tr w:rsidR="008B1B88" w:rsidRPr="009743EA" w14:paraId="3405CE5E"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CACF3F2" w14:textId="74469391" w:rsidR="008B1B88" w:rsidRPr="009743EA" w:rsidRDefault="008B1B88"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2175431" w14:textId="77777777" w:rsidR="008B1B88" w:rsidRPr="005A2D7C" w:rsidRDefault="008B1B88" w:rsidP="005A2D7C">
            <w:pPr>
              <w:pStyle w:val="TAL"/>
              <w:rPr>
                <w:rFonts w:eastAsia="Calibri Light"/>
              </w:rPr>
            </w:pPr>
            <w:r w:rsidRPr="005A2D7C">
              <w:t xml:space="preserve">The interface is used to send a &lt;timeSeries&gt; RETRIEVE request attached with </w:t>
            </w:r>
            <w:r w:rsidR="00984FEF" w:rsidRPr="005A2D7C">
              <w:t>resultContent</w:t>
            </w:r>
            <w:r w:rsidRPr="005A2D7C">
              <w:t xml:space="preserve"> set to 1 to the Registrar CSE and sends back a response</w:t>
            </w:r>
            <w:r w:rsidR="006B17BF" w:rsidRPr="009743EA">
              <w:t>.</w:t>
            </w:r>
          </w:p>
        </w:tc>
      </w:tr>
      <w:tr w:rsidR="008B1B88" w:rsidRPr="009743EA" w14:paraId="1AED981B"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DCABB92" w14:textId="77777777" w:rsidR="008B1B88" w:rsidRPr="009743EA" w:rsidRDefault="008B1B88" w:rsidP="005C72A8">
            <w:pPr>
              <w:pStyle w:val="TAL"/>
              <w:snapToGrid w:val="0"/>
              <w:jc w:val="center"/>
              <w:rPr>
                <w:b/>
                <w:kern w:val="1"/>
              </w:rPr>
            </w:pPr>
          </w:p>
          <w:p w14:paraId="458ABE8F" w14:textId="77777777" w:rsidR="008B1B88" w:rsidRPr="009743EA" w:rsidRDefault="008B1B88" w:rsidP="005C72A8">
            <w:pPr>
              <w:pStyle w:val="TAL"/>
              <w:snapToGrid w:val="0"/>
              <w:jc w:val="center"/>
              <w:rPr>
                <w:b/>
                <w:kern w:val="1"/>
              </w:rPr>
            </w:pPr>
          </w:p>
          <w:p w14:paraId="76BD4AB7" w14:textId="77777777" w:rsidR="008B1B88" w:rsidRPr="009743EA" w:rsidRDefault="008B1B88" w:rsidP="005C72A8">
            <w:pPr>
              <w:pStyle w:val="TAL"/>
              <w:snapToGrid w:val="0"/>
              <w:jc w:val="center"/>
              <w:rPr>
                <w:b/>
                <w:kern w:val="1"/>
              </w:rPr>
            </w:pPr>
          </w:p>
          <w:p w14:paraId="56E8355B" w14:textId="77777777" w:rsidR="008B1B88" w:rsidRPr="009743EA" w:rsidRDefault="008B1B88" w:rsidP="005C72A8">
            <w:pPr>
              <w:pStyle w:val="TAL"/>
              <w:snapToGrid w:val="0"/>
              <w:jc w:val="center"/>
              <w:rPr>
                <w:b/>
                <w:kern w:val="1"/>
              </w:rPr>
            </w:pPr>
            <w:r w:rsidRPr="009743EA">
              <w:rPr>
                <w:b/>
                <w:kern w:val="1"/>
              </w:rPr>
              <w:t>Resource Structure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553CD09" w14:textId="52981F7B" w:rsidR="008B1B88" w:rsidRPr="009743EA" w:rsidRDefault="0054261D" w:rsidP="005A2D7C">
            <w:pPr>
              <w:pStyle w:val="FL"/>
              <w:rPr>
                <w:lang w:eastAsia="ko-KR"/>
              </w:rPr>
            </w:pPr>
            <w:r>
              <w:rPr>
                <w:rFonts w:eastAsia="Calibri"/>
                <w:color w:val="000000"/>
                <w:sz w:val="24"/>
                <w:szCs w:val="24"/>
              </w:rPr>
            </w:r>
            <w:r>
              <w:rPr>
                <w:rFonts w:eastAsia="Calibri"/>
                <w:color w:val="000000"/>
                <w:sz w:val="24"/>
                <w:szCs w:val="24"/>
              </w:rPr>
              <w:pict w14:anchorId="304A9592">
                <v:group id="_x0000_s1241" style="width:3in;height:87.85pt;mso-position-horizontal-relative:char;mso-position-vertical-relative:line" coordsize="27431,11158">
                  <v:line id="직선 연결선 2" o:spid="_x0000_s1242" style="position:absolute;flip:x;visibility:visible" from="13700,7389" to="13700,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" strokecolor="windowText" strokeweight=".5pt">
                    <v:stroke joinstyle="miter"/>
                  </v:line>
                  <v:rect id="직사각형 3" o:spid="_x0000_s1243" style="position:absolute;width:11683;height:3652;visibility:visible;v-text-anchor:middle" filled="f" strokecolor="windowText">
                    <v:textbox style="mso-next-textbox:#직사각형 3" inset="0,0,0,0">
                      <w:txbxContent>
                        <w:p w14:paraId="320F78CA" w14:textId="77777777" w:rsidR="004A00AF" w:rsidRDefault="004A00AF" w:rsidP="008B1B88">
                          <w:pPr>
                            <w:pStyle w:val="NormalWeb"/>
                            <w:wordWrap w:val="0"/>
                            <w:spacing w:after="0"/>
                            <w:jc w:val="center"/>
                            <w:rPr>
                              <w:b/>
                              <w:bCs/>
                              <w:color w:val="000000"/>
                              <w:kern w:val="24"/>
                              <w:sz w:val="20"/>
                              <w:szCs w:val="20"/>
                            </w:rPr>
                          </w:pPr>
                          <w:r w:rsidRPr="005B6D67">
                            <w:rPr>
                              <w:b/>
                              <w:bCs/>
                              <w:color w:val="000000"/>
                              <w:kern w:val="24"/>
                              <w:sz w:val="20"/>
                              <w:szCs w:val="20"/>
                            </w:rPr>
                            <w:t>mn</w:t>
                          </w:r>
                          <w:r>
                            <w:rPr>
                              <w:b/>
                              <w:bCs/>
                              <w:color w:val="000000"/>
                              <w:kern w:val="24"/>
                              <w:sz w:val="20"/>
                              <w:szCs w:val="20"/>
                            </w:rPr>
                            <w:t>-name</w:t>
                          </w:r>
                        </w:p>
                        <w:p w14:paraId="47816CD0" w14:textId="77777777" w:rsidR="004A00AF" w:rsidRDefault="004A00AF" w:rsidP="00375E62">
                          <w:pPr>
                            <w:pStyle w:val="NormalWeb"/>
                            <w:wordWrap w:val="0"/>
                            <w:spacing w:after="0"/>
                            <w:jc w:val="center"/>
                            <w:rPr>
                              <w:b/>
                              <w:bCs/>
                              <w:color w:val="000000"/>
                              <w:kern w:val="24"/>
                              <w:sz w:val="20"/>
                              <w:szCs w:val="20"/>
                            </w:rPr>
                          </w:pPr>
                          <w:r>
                            <w:rPr>
                              <w:b/>
                              <w:bCs/>
                              <w:color w:val="000000"/>
                              <w:kern w:val="24"/>
                              <w:sz w:val="20"/>
                              <w:szCs w:val="20"/>
                            </w:rPr>
                            <w:t>(CSEBase)</w:t>
                          </w:r>
                          <w:r w:rsidRPr="00047E23">
                            <w:rPr>
                              <w:b/>
                              <w:bCs/>
                              <w:color w:val="000000"/>
                              <w:kern w:val="24"/>
                              <w:sz w:val="20"/>
                              <w:szCs w:val="20"/>
                            </w:rPr>
                            <w:t>mn</w:t>
                          </w:r>
                          <w:r>
                            <w:rPr>
                              <w:b/>
                              <w:bCs/>
                              <w:color w:val="000000"/>
                              <w:kern w:val="24"/>
                              <w:sz w:val="20"/>
                              <w:szCs w:val="20"/>
                            </w:rPr>
                            <w:t>-name</w:t>
                          </w:r>
                        </w:p>
                        <w:p w14:paraId="4B385256" w14:textId="77777777" w:rsidR="004A00AF" w:rsidRDefault="004A00AF" w:rsidP="00375E62">
                          <w:pPr>
                            <w:pStyle w:val="NormalWeb"/>
                            <w:wordWrap w:val="0"/>
                            <w:spacing w:after="0"/>
                            <w:jc w:val="center"/>
                          </w:pPr>
                          <w:r>
                            <w:rPr>
                              <w:b/>
                              <w:bCs/>
                              <w:color w:val="000000"/>
                              <w:kern w:val="24"/>
                              <w:sz w:val="20"/>
                              <w:szCs w:val="20"/>
                            </w:rPr>
                            <w:t>(CSEBase)</w:t>
                          </w:r>
                        </w:p>
                      </w:txbxContent>
                    </v:textbox>
                  </v:rect>
                  <v:line id="직선 연결선 4" o:spid="_x0000_s1244" style="position:absolute;flip:x;visibility:visible" from="5778,3636" to="5778,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" strokecolor="windowText" strokeweight=".5pt">
                    <v:stroke joinstyle="miter"/>
                  </v:line>
                  <v:rect id="직사각형 5" o:spid="_x0000_s1245" style="position:absolute;left:7842;top:4874;width:1168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" filled="f" strokecolor="windowText">
                    <v:textbox inset="0,0,0,0">
                      <w:txbxContent>
                        <w:p w14:paraId="28D3679A" w14:textId="77777777" w:rsidR="004A00AF" w:rsidRDefault="004A00AF" w:rsidP="008B1B88">
                          <w:pPr>
                            <w:pStyle w:val="NormalWeb"/>
                            <w:wordWrap w:val="0"/>
                            <w:spacing w:after="0"/>
                            <w:jc w:val="center"/>
                            <w:rPr>
                              <w:b/>
                              <w:bCs/>
                              <w:color w:val="000000"/>
                              <w:kern w:val="24"/>
                              <w:sz w:val="18"/>
                              <w:szCs w:val="18"/>
                            </w:rPr>
                          </w:pPr>
                          <w:r>
                            <w:rPr>
                              <w:b/>
                              <w:bCs/>
                              <w:color w:val="000000"/>
                              <w:kern w:val="24"/>
                              <w:sz w:val="18"/>
                              <w:szCs w:val="18"/>
                            </w:rPr>
                            <w:t>ae</w:t>
                          </w:r>
                          <w:r w:rsidRPr="005B6D67">
                            <w:rPr>
                              <w:b/>
                              <w:bCs/>
                              <w:color w:val="000000"/>
                              <w:kern w:val="24"/>
                              <w:sz w:val="18"/>
                              <w:szCs w:val="18"/>
                            </w:rPr>
                            <w:t xml:space="preserve">_sensor </w:t>
                          </w:r>
                        </w:p>
                        <w:p w14:paraId="513A4501" w14:textId="77777777" w:rsidR="004A00AF" w:rsidRDefault="004A00AF" w:rsidP="008B1B88">
                          <w:pPr>
                            <w:pStyle w:val="NormalWeb"/>
                            <w:wordWrap w:val="0"/>
                            <w:spacing w:after="0"/>
                            <w:jc w:val="center"/>
                          </w:pPr>
                          <w:r w:rsidRPr="005B6D67">
                            <w:rPr>
                              <w:b/>
                              <w:bCs/>
                              <w:color w:val="000000"/>
                              <w:kern w:val="24"/>
                              <w:sz w:val="18"/>
                              <w:szCs w:val="18"/>
                            </w:rPr>
                            <w:t>(AE)</w:t>
                          </w:r>
                        </w:p>
                      </w:txbxContent>
                    </v:textbox>
                  </v:rect>
                  <v:line id="직선 연결선 6" o:spid="_x0000_s1246" style="position:absolute;visibility:visible" from="5778,6097" to="7842,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" strokecolor="windowText" strokeweight=".5pt">
                    <v:stroke joinstyle="miter"/>
                  </v:line>
                  <v:line id="직선 연결선 7" o:spid="_x0000_s1247" style="position:absolute;visibility:visible" from="13684,9850" to="15747,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" strokecolor="windowText" strokeweight=".5pt">
                    <v:stroke joinstyle="miter"/>
                  </v:line>
                  <v:rect id="직사각형 8" o:spid="_x0000_s1248" style="position:absolute;left:15747;top:8628;width:1168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" filled="f" strokecolor="windowText">
                    <v:textbox style="mso-next-textbox:#직사각형 8" inset="0,0,0,0">
                      <w:txbxContent>
                        <w:p w14:paraId="228A748F" w14:textId="77777777" w:rsidR="004A00AF" w:rsidRDefault="004A00AF" w:rsidP="008B1B88">
                          <w:pPr>
                            <w:pStyle w:val="NormalWeb"/>
                            <w:wordWrap w:val="0"/>
                            <w:spacing w:after="0"/>
                            <w:jc w:val="center"/>
                          </w:pPr>
                          <w:r w:rsidRPr="005B6D67">
                            <w:rPr>
                              <w:b/>
                              <w:bCs/>
                              <w:color w:val="000000"/>
                              <w:kern w:val="24"/>
                              <w:sz w:val="16"/>
                              <w:szCs w:val="16"/>
                            </w:rPr>
                            <w:t>timeSeries_cnt</w:t>
                          </w:r>
                        </w:p>
                        <w:p w14:paraId="34A649FF" w14:textId="77777777" w:rsidR="004A00AF" w:rsidRDefault="004A00AF" w:rsidP="008B1B88">
                          <w:pPr>
                            <w:pStyle w:val="NormalWeb"/>
                            <w:wordWrap w:val="0"/>
                            <w:spacing w:after="0"/>
                            <w:jc w:val="center"/>
                          </w:pPr>
                          <w:r w:rsidRPr="005B6D67">
                            <w:rPr>
                              <w:b/>
                              <w:bCs/>
                              <w:color w:val="000000"/>
                              <w:kern w:val="24"/>
                              <w:sz w:val="16"/>
                              <w:szCs w:val="16"/>
                            </w:rPr>
                            <w:t>(timeSeries)</w:t>
                          </w:r>
                        </w:p>
                      </w:txbxContent>
                    </v:textbox>
                  </v:rect>
                  <w10:wrap type="none"/>
                  <w10:anchorlock/>
                </v:group>
              </w:pict>
            </w:r>
          </w:p>
        </w:tc>
      </w:tr>
      <w:tr w:rsidR="008B1B88" w:rsidRPr="009743EA" w14:paraId="3793F604"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7F10260" w14:textId="77777777" w:rsidR="008B1B88" w:rsidRPr="009743EA" w:rsidRDefault="008B1B88" w:rsidP="005C72A8">
            <w:pPr>
              <w:pStyle w:val="TAL"/>
              <w:snapToGrid w:val="0"/>
              <w:jc w:val="center"/>
              <w:rPr>
                <w:b/>
                <w:kern w:val="1"/>
              </w:rPr>
            </w:pPr>
          </w:p>
          <w:p w14:paraId="63F4EA0D" w14:textId="77777777" w:rsidR="008B1B88" w:rsidRPr="009743EA" w:rsidRDefault="008B1B88" w:rsidP="005C72A8">
            <w:pPr>
              <w:pStyle w:val="TAL"/>
              <w:snapToGrid w:val="0"/>
              <w:jc w:val="center"/>
              <w:rPr>
                <w:b/>
                <w:kern w:val="1"/>
              </w:rPr>
            </w:pPr>
          </w:p>
          <w:p w14:paraId="45C3D202" w14:textId="77777777" w:rsidR="008B1B88" w:rsidRPr="009743EA" w:rsidRDefault="008B1B88" w:rsidP="005C72A8">
            <w:pPr>
              <w:pStyle w:val="TAL"/>
              <w:snapToGrid w:val="0"/>
              <w:jc w:val="center"/>
              <w:rPr>
                <w:b/>
                <w:kern w:val="1"/>
              </w:rPr>
            </w:pPr>
          </w:p>
          <w:p w14:paraId="045C760A" w14:textId="77777777" w:rsidR="008B1B88" w:rsidRPr="009743EA" w:rsidRDefault="008B1B88" w:rsidP="005C72A8">
            <w:pPr>
              <w:pStyle w:val="TAL"/>
              <w:snapToGrid w:val="0"/>
              <w:jc w:val="center"/>
              <w:rPr>
                <w:b/>
                <w:kern w:val="1"/>
              </w:rPr>
            </w:pPr>
          </w:p>
          <w:p w14:paraId="6A2912E8" w14:textId="77777777" w:rsidR="008B1B88" w:rsidRPr="009743EA" w:rsidRDefault="008B1B88" w:rsidP="005C72A8">
            <w:pPr>
              <w:pStyle w:val="TAL"/>
              <w:snapToGrid w:val="0"/>
              <w:jc w:val="center"/>
              <w:rPr>
                <w:b/>
                <w:kern w:val="1"/>
              </w:rPr>
            </w:pPr>
          </w:p>
          <w:p w14:paraId="44C72DBD" w14:textId="77777777" w:rsidR="008B1B88" w:rsidRPr="009743EA" w:rsidRDefault="008B1B88"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832953C" w14:textId="30FC8AA0" w:rsidR="008B1B88" w:rsidRPr="005A2D7C" w:rsidRDefault="0054261D" w:rsidP="005A2D7C">
            <w:pPr>
              <w:pStyle w:val="FL"/>
            </w:pPr>
            <w:r>
              <w:rPr>
                <w:sz w:val="18"/>
              </w:rPr>
            </w:r>
            <w:r>
              <w:rPr>
                <w:sz w:val="18"/>
              </w:rPr>
              <w:pict w14:anchorId="3858D2D0">
                <v:group id="_x0000_s1124" style="width:261pt;height:133.25pt;mso-position-horizontal-relative:char;mso-position-vertical-relative:line" coordsize="33147,16922">
                  <v:roundrect id="모서리가 둥근 직사각형 2" o:spid="_x0000_s1125" style="position:absolute;width:9398;height:6810;visibility:visible;v-text-anchor:middle" arcsize="10923f" fillcolor="#5b9bd5" strokecolor="#d9d9d9" strokeweight=".5pt">
                    <v:stroke joinstyle="miter"/>
                    <v:textbox>
                      <w:txbxContent>
                        <w:p w14:paraId="21BCC3CA" w14:textId="77777777" w:rsidR="004A00AF" w:rsidRPr="00D4467B" w:rsidRDefault="004A00AF" w:rsidP="008B1B88">
                          <w:pPr>
                            <w:pStyle w:val="NormalWeb"/>
                            <w:wordWrap w:val="0"/>
                            <w:spacing w:after="0"/>
                            <w:jc w:val="center"/>
                            <w:rPr>
                              <w:rFonts w:ascii="Malgun Gothic" w:hAnsi="Malgun Gothic"/>
                              <w:color w:val="FFFFFF"/>
                              <w:kern w:val="24"/>
                              <w:sz w:val="10"/>
                              <w:szCs w:val="10"/>
                            </w:rPr>
                          </w:pPr>
                        </w:p>
                        <w:p w14:paraId="61AFDB19" w14:textId="77777777" w:rsidR="004A00AF" w:rsidRPr="00D4467B" w:rsidRDefault="004A00AF" w:rsidP="008B1B88">
                          <w:pPr>
                            <w:pStyle w:val="NormalWeb"/>
                            <w:wordWrap w:val="0"/>
                            <w:spacing w:after="0"/>
                            <w:jc w:val="center"/>
                          </w:pPr>
                          <w:r w:rsidRPr="00D4467B">
                            <w:rPr>
                              <w:rFonts w:ascii="Malgun Gothic" w:hAnsi="Malgun Gothic" w:hint="eastAsia"/>
                              <w:color w:val="FFFFFF"/>
                              <w:kern w:val="24"/>
                            </w:rPr>
                            <w:t>originator</w:t>
                          </w:r>
                        </w:p>
                      </w:txbxContent>
                    </v:textbox>
                  </v:roundrect>
                  <v:line id="직선 연결선 3" o:spid="_x0000_s1126" style="position:absolute;visibility:visible" from="4826,6810" to="4826,16922" o:connectortype="straight" strokecolor="windowText" strokeweight=".5pt">
                    <v:stroke dashstyle="longDash" joinstyle="miter"/>
                  </v:line>
                  <v:shape id="직선 화살표 연결선 4" o:spid="_x0000_s1127" type="#_x0000_t32" style="position:absolute;left:5524;top:10810;width:22082;height:32;visibility:visible" o:connectortype="straight" strokecolor="#5b9bd5" strokeweight="1.5pt">
                    <v:stroke endarrow="block" endarrowlength="long" joinstyle="miter" endcap="round"/>
                  </v:shape>
                  <v:shape id="TextBox 36" o:spid="_x0000_s1128" type="#_x0000_t202" style="position:absolute;left:10160;top:9067;width:12807;height:2451;visibility:visible" filled="f" stroked="f">
                    <v:textbox style="mso-fit-shape-to-text:t">
                      <w:txbxContent>
                        <w:p w14:paraId="53BA3835" w14:textId="77777777" w:rsidR="004A00AF" w:rsidRDefault="004A00AF" w:rsidP="008B1B88">
                          <w:pPr>
                            <w:pStyle w:val="NormalWeb"/>
                            <w:wordWrap w:val="0"/>
                            <w:spacing w:after="0"/>
                          </w:pPr>
                          <w:r w:rsidRPr="00D4467B">
                            <w:rPr>
                              <w:rFonts w:ascii="Malgun Gothic" w:hAnsi="Malgun Gothic" w:hint="eastAsia"/>
                              <w:color w:val="5B9BD5"/>
                              <w:kern w:val="24"/>
                              <w:sz w:val="14"/>
                              <w:szCs w:val="14"/>
                            </w:rPr>
                            <w:t xml:space="preserve">timeSeries </w:t>
                          </w:r>
                          <w:r>
                            <w:rPr>
                              <w:rFonts w:ascii="Malgun Gothic" w:hAnsi="Malgun Gothic"/>
                              <w:color w:val="5B9BD5"/>
                              <w:kern w:val="24"/>
                              <w:sz w:val="14"/>
                              <w:szCs w:val="14"/>
                            </w:rPr>
                            <w:t>retrieve</w:t>
                          </w:r>
                          <w:r w:rsidRPr="00D4467B">
                            <w:rPr>
                              <w:rFonts w:ascii="Malgun Gothic" w:hAnsi="Malgun Gothic" w:hint="eastAsia"/>
                              <w:color w:val="5B9BD5"/>
                              <w:kern w:val="24"/>
                              <w:sz w:val="14"/>
                              <w:szCs w:val="14"/>
                            </w:rPr>
                            <w:t xml:space="preserve"> request</w:t>
                          </w:r>
                        </w:p>
                      </w:txbxContent>
                    </v:textbox>
                  </v:shape>
                  <v:shape id="TextBox 37" o:spid="_x0000_s1129" type="#_x0000_t202" style="position:absolute;left:5027;top:12890;width:22777;height:2451;visibility:visible" filled="f" stroked="f">
                    <v:textbox style="mso-fit-shape-to-text:t">
                      <w:txbxContent>
                        <w:p w14:paraId="093CB6A9" w14:textId="77777777" w:rsidR="004A00AF" w:rsidRDefault="004A00AF" w:rsidP="008B1B88">
                          <w:pPr>
                            <w:pStyle w:val="NormalWeb"/>
                            <w:wordWrap w:val="0"/>
                            <w:spacing w:after="0"/>
                            <w:jc w:val="center"/>
                          </w:pPr>
                          <w:r w:rsidRPr="00D4467B">
                            <w:rPr>
                              <w:rFonts w:ascii="Malgun Gothic" w:hAnsi="Malgun Gothic" w:hint="eastAsia"/>
                              <w:color w:val="5B9BD5"/>
                              <w:kern w:val="24"/>
                              <w:sz w:val="14"/>
                              <w:szCs w:val="14"/>
                            </w:rPr>
                            <w:t>Response</w:t>
                          </w:r>
                        </w:p>
                      </w:txbxContent>
                    </v:textbox>
                  </v:shape>
                  <v:shape id="직선 화살표 연결선 7" o:spid="_x0000_s1130" type="#_x0000_t32" style="position:absolute;left:5873;top:14636;width:21733;height:64;flip:x y;visibility:visible" o:connectortype="straight" strokecolor="#5b9bd5" strokeweight="1.5pt">
                    <v:stroke endarrow="block" endarrowlength="long" joinstyle="miter" endcap="round"/>
                  </v:shape>
                  <v:roundrect id="모서리가 둥근 직사각형 8" o:spid="_x0000_s1131" style="position:absolute;left:23749;width:9398;height:6810;visibility:visible;v-text-anchor:middle" arcsize="10923f" fillcolor="#5b9bd5" strokecolor="#d9d9d9" strokeweight=".5pt">
                    <v:stroke joinstyle="miter"/>
                    <v:textbox>
                      <w:txbxContent>
                        <w:p w14:paraId="7A55ABE5" w14:textId="77777777" w:rsidR="004A00AF" w:rsidRPr="003F3895" w:rsidRDefault="004A00AF" w:rsidP="008B1B88">
                          <w:pPr>
                            <w:pStyle w:val="NormalWeb"/>
                            <w:wordWrap w:val="0"/>
                            <w:spacing w:after="0"/>
                            <w:jc w:val="center"/>
                            <w:rPr>
                              <w:rFonts w:ascii="Malgun Gothic" w:hAnsi="Malgun Gothic"/>
                              <w:color w:val="FFFFFF"/>
                              <w:kern w:val="24"/>
                              <w:sz w:val="10"/>
                              <w:szCs w:val="10"/>
                            </w:rPr>
                          </w:pPr>
                        </w:p>
                        <w:p w14:paraId="43B070FE" w14:textId="77777777" w:rsidR="004A00AF" w:rsidRPr="00D4467B" w:rsidRDefault="004A00AF" w:rsidP="008B1B88">
                          <w:pPr>
                            <w:pStyle w:val="NormalWeb"/>
                            <w:wordWrap w:val="0"/>
                            <w:spacing w:after="0"/>
                            <w:jc w:val="center"/>
                          </w:pPr>
                          <w:r w:rsidRPr="003F3895">
                            <w:rPr>
                              <w:rFonts w:ascii="Malgun Gothic" w:hAnsi="Malgun Gothic" w:hint="eastAsia"/>
                              <w:color w:val="FFFFFF"/>
                              <w:kern w:val="24"/>
                            </w:rPr>
                            <w:t>mn</w:t>
                          </w:r>
                          <w:r w:rsidRPr="003F3895">
                            <w:rPr>
                              <w:rFonts w:ascii="Malgun Gothic" w:hAnsi="Malgun Gothic"/>
                              <w:color w:val="FFFFFF"/>
                              <w:kern w:val="24"/>
                            </w:rPr>
                            <w:t>-name</w:t>
                          </w:r>
                        </w:p>
                      </w:txbxContent>
                    </v:textbox>
                  </v:roundrect>
                  <v:line id="직선 연결선 9" o:spid="_x0000_s1132" style="position:absolute;visibility:visible" from="28575,6810" to="28575,16922" o:connectortype="straight" strokecolor="windowText" strokeweight=".5pt">
                    <v:stroke dashstyle="longDash" joinstyle="miter"/>
                  </v:line>
                  <w10:wrap type="none"/>
                  <w10:anchorlock/>
                </v:group>
              </w:pict>
            </w:r>
          </w:p>
        </w:tc>
      </w:tr>
      <w:tr w:rsidR="008B1B88" w:rsidRPr="009743EA" w14:paraId="6A83764D"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251BB6A" w14:textId="77777777" w:rsidR="008B1B88" w:rsidRPr="009743EA" w:rsidRDefault="008B1B88" w:rsidP="005C72A8">
            <w:pPr>
              <w:pStyle w:val="TAL"/>
              <w:snapToGrid w:val="0"/>
              <w:jc w:val="center"/>
              <w:rPr>
                <w:b/>
                <w:kern w:val="1"/>
              </w:rPr>
            </w:pPr>
          </w:p>
          <w:p w14:paraId="548FA1AE" w14:textId="77777777" w:rsidR="008B1B88" w:rsidRPr="009743EA" w:rsidRDefault="008B1B88" w:rsidP="005C72A8">
            <w:pPr>
              <w:pStyle w:val="TAL"/>
              <w:snapToGrid w:val="0"/>
              <w:jc w:val="center"/>
              <w:rPr>
                <w:b/>
                <w:kern w:val="1"/>
              </w:rPr>
            </w:pPr>
          </w:p>
          <w:p w14:paraId="253A77B0" w14:textId="77777777" w:rsidR="008B1B88" w:rsidRPr="009743EA" w:rsidRDefault="008B1B88" w:rsidP="005C72A8">
            <w:pPr>
              <w:pStyle w:val="TAL"/>
              <w:snapToGrid w:val="0"/>
              <w:jc w:val="center"/>
              <w:rPr>
                <w:b/>
                <w:kern w:val="1"/>
              </w:rPr>
            </w:pPr>
            <w:r w:rsidRPr="009743EA">
              <w:rPr>
                <w:b/>
                <w:kern w:val="1"/>
              </w:rPr>
              <w:t>HTTP Header Information</w:t>
            </w:r>
          </w:p>
          <w:p w14:paraId="4F0E6EDB" w14:textId="77777777" w:rsidR="008B1B88" w:rsidRPr="009743EA" w:rsidRDefault="008B1B88" w:rsidP="005C72A8">
            <w:pPr>
              <w:pStyle w:val="TAL"/>
              <w:snapToGrid w:val="0"/>
              <w:jc w:val="center"/>
              <w:rPr>
                <w:b/>
                <w:kern w:val="1"/>
              </w:rPr>
            </w:pPr>
          </w:p>
          <w:p w14:paraId="77BFB22E" w14:textId="77777777" w:rsidR="00FE3B5F" w:rsidRPr="009743EA" w:rsidRDefault="00FE3B5F" w:rsidP="005C72A8">
            <w:pPr>
              <w:pStyle w:val="TAL"/>
              <w:snapToGrid w:val="0"/>
              <w:jc w:val="center"/>
              <w:rPr>
                <w:b/>
                <w:kern w:val="1"/>
              </w:rPr>
            </w:pPr>
          </w:p>
          <w:p w14:paraId="10237AC3" w14:textId="77777777" w:rsidR="008B1B88" w:rsidRPr="009743EA" w:rsidRDefault="008B1B88" w:rsidP="005C72A8">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C293B9E" w14:textId="77777777" w:rsidR="008B1B88" w:rsidRPr="009743EA" w:rsidRDefault="008B1B88" w:rsidP="005C72A8">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8B1B88" w:rsidRPr="009743EA" w14:paraId="6DB273E1" w14:textId="77777777" w:rsidTr="005A2D7C">
              <w:trPr>
                <w:jc w:val="center"/>
              </w:trPr>
              <w:tc>
                <w:tcPr>
                  <w:tcW w:w="1501" w:type="dxa"/>
                  <w:shd w:val="clear" w:color="auto" w:fill="9CC2E5"/>
                </w:tcPr>
                <w:p w14:paraId="14E0FFC2" w14:textId="77777777" w:rsidR="008B1B88" w:rsidRPr="009743EA" w:rsidRDefault="008B1B88"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16C06369" w14:textId="77777777" w:rsidR="008B1B88" w:rsidRPr="009743EA" w:rsidRDefault="008B1B88" w:rsidP="005C72A8">
                  <w:pPr>
                    <w:pStyle w:val="TAL"/>
                    <w:snapToGrid w:val="0"/>
                    <w:jc w:val="center"/>
                    <w:rPr>
                      <w:rFonts w:eastAsia="Calibri"/>
                      <w:b/>
                      <w:szCs w:val="22"/>
                    </w:rPr>
                  </w:pPr>
                  <w:r w:rsidRPr="009743EA">
                    <w:rPr>
                      <w:rFonts w:eastAsia="Calibri"/>
                      <w:b/>
                      <w:szCs w:val="22"/>
                    </w:rPr>
                    <w:t>Value</w:t>
                  </w:r>
                </w:p>
              </w:tc>
            </w:tr>
            <w:tr w:rsidR="008B1B88" w:rsidRPr="009743EA" w14:paraId="2BA8C88B" w14:textId="77777777" w:rsidTr="005A2D7C">
              <w:trPr>
                <w:jc w:val="center"/>
              </w:trPr>
              <w:tc>
                <w:tcPr>
                  <w:tcW w:w="1501" w:type="dxa"/>
                  <w:shd w:val="clear" w:color="auto" w:fill="DEEAF6"/>
                </w:tcPr>
                <w:p w14:paraId="72147C8A" w14:textId="77777777" w:rsidR="008B1B88" w:rsidRPr="009743EA" w:rsidRDefault="008B1B88" w:rsidP="005C72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16FAB970" w14:textId="77777777" w:rsidR="008B1B88" w:rsidRPr="009743EA" w:rsidRDefault="008B1B88" w:rsidP="005C72A8">
                  <w:pPr>
                    <w:pStyle w:val="TAL"/>
                    <w:snapToGrid w:val="0"/>
                    <w:rPr>
                      <w:rFonts w:eastAsia="Calibri"/>
                      <w:szCs w:val="22"/>
                    </w:rPr>
                  </w:pPr>
                  <w:r w:rsidRPr="009743EA">
                    <w:rPr>
                      <w:rFonts w:eastAsia="Calibri"/>
                      <w:szCs w:val="22"/>
                    </w:rPr>
                    <w:t>application/json</w:t>
                  </w:r>
                </w:p>
              </w:tc>
            </w:tr>
            <w:tr w:rsidR="008B1B88" w:rsidRPr="009743EA" w14:paraId="7D8140AE" w14:textId="77777777" w:rsidTr="005A2D7C">
              <w:trPr>
                <w:jc w:val="center"/>
              </w:trPr>
              <w:tc>
                <w:tcPr>
                  <w:tcW w:w="1501" w:type="dxa"/>
                  <w:shd w:val="clear" w:color="auto" w:fill="DEEAF6"/>
                </w:tcPr>
                <w:p w14:paraId="05224195" w14:textId="77777777" w:rsidR="008B1B88" w:rsidRPr="009743EA" w:rsidRDefault="008B1B88"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0E3AB6BE" w14:textId="77777777" w:rsidR="008B1B88" w:rsidRPr="009743EA" w:rsidRDefault="008B1B88" w:rsidP="005C72A8">
                  <w:pPr>
                    <w:pStyle w:val="TAL"/>
                    <w:snapToGrid w:val="0"/>
                    <w:rPr>
                      <w:rFonts w:eastAsia="Calibri"/>
                      <w:szCs w:val="22"/>
                    </w:rPr>
                  </w:pPr>
                  <w:r w:rsidRPr="009743EA">
                    <w:rPr>
                      <w:rFonts w:eastAsia="Calibri"/>
                      <w:szCs w:val="22"/>
                    </w:rPr>
                    <w:t>Request</w:t>
                  </w:r>
                  <w:r w:rsidR="006B17BF" w:rsidRPr="009743EA">
                    <w:rPr>
                      <w:rFonts w:eastAsia="Calibri"/>
                      <w:szCs w:val="22"/>
                    </w:rPr>
                    <w:t xml:space="preserve"> </w:t>
                  </w:r>
                  <w:r w:rsidRPr="009743EA">
                    <w:rPr>
                      <w:rFonts w:eastAsia="Calibri"/>
                      <w:szCs w:val="22"/>
                    </w:rPr>
                    <w:t>ID</w:t>
                  </w:r>
                  <w:r w:rsidR="006B17BF" w:rsidRPr="009743EA">
                    <w:rPr>
                      <w:rFonts w:eastAsia="Calibri"/>
                      <w:szCs w:val="22"/>
                    </w:rPr>
                    <w:t xml:space="preserve"> </w:t>
                  </w:r>
                </w:p>
              </w:tc>
            </w:tr>
            <w:tr w:rsidR="008B1B88" w:rsidRPr="009743EA" w14:paraId="035D856A" w14:textId="77777777" w:rsidTr="005A2D7C">
              <w:trPr>
                <w:jc w:val="center"/>
              </w:trPr>
              <w:tc>
                <w:tcPr>
                  <w:tcW w:w="1501" w:type="dxa"/>
                  <w:shd w:val="clear" w:color="auto" w:fill="DEEAF6"/>
                </w:tcPr>
                <w:p w14:paraId="629B531D" w14:textId="77777777" w:rsidR="008B1B88" w:rsidRPr="009743EA" w:rsidRDefault="008B1B88"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7BD05BC5" w14:textId="77777777" w:rsidR="008B1B88" w:rsidRPr="009743EA" w:rsidRDefault="008B1B88" w:rsidP="005C72A8">
                  <w:pPr>
                    <w:pStyle w:val="TAL"/>
                    <w:snapToGrid w:val="0"/>
                    <w:rPr>
                      <w:rFonts w:eastAsia="Calibri"/>
                      <w:szCs w:val="22"/>
                    </w:rPr>
                  </w:pPr>
                  <w:r w:rsidRPr="009743EA">
                    <w:rPr>
                      <w:rFonts w:eastAsia="Calibri"/>
                      <w:szCs w:val="22"/>
                    </w:rPr>
                    <w:t>AE-ID</w:t>
                  </w:r>
                  <w:r w:rsidR="006B17BF" w:rsidRPr="009743EA">
                    <w:rPr>
                      <w:rFonts w:eastAsia="Calibri"/>
                      <w:szCs w:val="22"/>
                    </w:rPr>
                    <w:t xml:space="preserve"> </w:t>
                  </w:r>
                  <w:r w:rsidRPr="009743EA">
                    <w:rPr>
                      <w:rFonts w:eastAsia="Calibri"/>
                      <w:szCs w:val="22"/>
                    </w:rPr>
                    <w:t>of</w:t>
                  </w:r>
                  <w:r w:rsidR="006B17BF" w:rsidRPr="009743EA">
                    <w:rPr>
                      <w:rFonts w:eastAsia="Calibri"/>
                      <w:szCs w:val="22"/>
                    </w:rPr>
                    <w:t xml:space="preserve"> </w:t>
                  </w:r>
                  <w:r w:rsidRPr="009743EA">
                    <w:rPr>
                      <w:rFonts w:eastAsia="Calibri"/>
                      <w:szCs w:val="22"/>
                    </w:rPr>
                    <w:t>request</w:t>
                  </w:r>
                  <w:r w:rsidR="006B17BF" w:rsidRPr="009743EA">
                    <w:rPr>
                      <w:rFonts w:eastAsia="Calibri"/>
                      <w:szCs w:val="22"/>
                    </w:rPr>
                    <w:t xml:space="preserve"> </w:t>
                  </w:r>
                  <w:r w:rsidRPr="009743EA">
                    <w:rPr>
                      <w:rFonts w:eastAsia="Calibri"/>
                      <w:szCs w:val="22"/>
                    </w:rPr>
                    <w:t>originator</w:t>
                  </w:r>
                </w:p>
              </w:tc>
            </w:tr>
            <w:tr w:rsidR="002C2FE0" w:rsidRPr="009743EA" w14:paraId="160AA5AA" w14:textId="77777777" w:rsidTr="005A2D7C">
              <w:trPr>
                <w:jc w:val="center"/>
              </w:trPr>
              <w:tc>
                <w:tcPr>
                  <w:tcW w:w="1501" w:type="dxa"/>
                  <w:shd w:val="clear" w:color="auto" w:fill="DEEAF6"/>
                </w:tcPr>
                <w:p w14:paraId="35D3D5E7" w14:textId="77777777" w:rsidR="002C2FE0" w:rsidRPr="009743EA" w:rsidRDefault="002C2FE0" w:rsidP="002C2FE0">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1AC1C0B5" w14:textId="77777777" w:rsidR="002C2FE0" w:rsidRPr="009743EA" w:rsidRDefault="002C2FE0" w:rsidP="002C2FE0">
                  <w:pPr>
                    <w:pStyle w:val="TAL"/>
                    <w:snapToGrid w:val="0"/>
                    <w:rPr>
                      <w:rFonts w:eastAsia="Calibri"/>
                      <w:szCs w:val="22"/>
                    </w:rPr>
                  </w:pPr>
                  <w:r w:rsidRPr="009743EA">
                    <w:rPr>
                      <w:rFonts w:eastAsia="Calibri"/>
                      <w:szCs w:val="22"/>
                    </w:rPr>
                    <w:t>Release</w:t>
                  </w:r>
                  <w:r w:rsidR="006B17BF" w:rsidRPr="009743EA">
                    <w:rPr>
                      <w:rFonts w:eastAsia="Calibri"/>
                      <w:szCs w:val="22"/>
                    </w:rPr>
                    <w:t xml:space="preserve"> </w:t>
                  </w:r>
                  <w:r w:rsidRPr="009743EA">
                    <w:rPr>
                      <w:rFonts w:eastAsia="Calibri"/>
                      <w:szCs w:val="22"/>
                    </w:rPr>
                    <w:t>Version</w:t>
                  </w:r>
                  <w:r w:rsidR="006B17BF" w:rsidRPr="009743EA">
                    <w:rPr>
                      <w:rFonts w:eastAsia="Calibri"/>
                      <w:szCs w:val="22"/>
                    </w:rPr>
                    <w:t xml:space="preserve"> </w:t>
                  </w:r>
                  <w:r w:rsidRPr="009743EA">
                    <w:rPr>
                      <w:rFonts w:eastAsia="Calibri"/>
                      <w:szCs w:val="22"/>
                    </w:rPr>
                    <w:t>Indicator</w:t>
                  </w:r>
                </w:p>
              </w:tc>
            </w:tr>
          </w:tbl>
          <w:p w14:paraId="3182304B" w14:textId="77777777" w:rsidR="008B1B88" w:rsidRPr="009743EA" w:rsidRDefault="008B1B88" w:rsidP="005C72A8">
            <w:pPr>
              <w:pStyle w:val="TAL"/>
              <w:snapToGrid w:val="0"/>
              <w:jc w:val="center"/>
            </w:pPr>
          </w:p>
        </w:tc>
      </w:tr>
      <w:tr w:rsidR="008B1B88" w:rsidRPr="009743EA" w14:paraId="056DF597"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05E45A2"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4BA233A3"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28A3E19D"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3212FF01"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1DCDA155"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74B2F6CB"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10B2BD70"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341A368C"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6CAB6FEC" w14:textId="77777777" w:rsidR="008B1B88" w:rsidRPr="009743EA" w:rsidRDefault="008B1B88" w:rsidP="005C72A8">
            <w:pPr>
              <w:pStyle w:val="TAL"/>
              <w:snapToGrid w:val="0"/>
              <w:jc w:val="center"/>
              <w:rPr>
                <w:b/>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7F1B37D" w14:textId="77777777" w:rsidR="00CE7870" w:rsidRPr="005A2D7C" w:rsidRDefault="00CE7870" w:rsidP="005A2D7C">
            <w:pPr>
              <w:pStyle w:val="TAL"/>
              <w:rPr>
                <w:rFonts w:eastAsia="Calibri Light"/>
              </w:rPr>
            </w:pPr>
          </w:p>
          <w:p w14:paraId="5E7F7489" w14:textId="77777777" w:rsidR="008B1B88" w:rsidRPr="009743EA" w:rsidRDefault="00CE7870" w:rsidP="005C72A8">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API/TS/RET/001</w:t>
            </w:r>
          </w:p>
          <w:p w14:paraId="5AA69977" w14:textId="77777777" w:rsidR="008B1B88" w:rsidRPr="009743EA" w:rsidRDefault="00CE7870" w:rsidP="007C39B4">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API/TS/RET/001_RCN1</w:t>
            </w:r>
            <w:r w:rsidR="008B1B88" w:rsidRPr="009743EA">
              <w:rPr>
                <w:rFonts w:ascii="Times New Roman" w:eastAsia="Calibri Light" w:hAnsi="Times New Roman"/>
              </w:rPr>
              <w:t xml:space="preserve">   </w:t>
            </w:r>
          </w:p>
          <w:p w14:paraId="445A4113" w14:textId="77777777" w:rsidR="008B1B88" w:rsidRPr="009743EA" w:rsidRDefault="008B1B88" w:rsidP="005C72A8">
            <w:pPr>
              <w:widowControl w:val="0"/>
              <w:spacing w:after="0"/>
              <w:ind w:left="284"/>
              <w:jc w:val="both"/>
              <w:textAlignment w:val="auto"/>
              <w:rPr>
                <w:rFonts w:ascii="Arial" w:hAnsi="Arial"/>
                <w:b/>
                <w:color w:val="0070C0"/>
                <w:sz w:val="18"/>
              </w:rPr>
            </w:pPr>
          </w:p>
          <w:p w14:paraId="557F3D62"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0D62BD62" w14:textId="77777777" w:rsidR="008B1B88" w:rsidRPr="009743EA" w:rsidRDefault="008B1B88" w:rsidP="005C72A8">
            <w:pPr>
              <w:pStyle w:val="TAL"/>
              <w:snapToGrid w:val="0"/>
              <w:ind w:left="284"/>
              <w:jc w:val="both"/>
              <w:rPr>
                <w:color w:val="0070C0"/>
              </w:rPr>
            </w:pPr>
          </w:p>
          <w:p w14:paraId="200817D8" w14:textId="77777777" w:rsidR="008B1B88" w:rsidRPr="009743EA" w:rsidRDefault="008B1B88" w:rsidP="005C72A8">
            <w:pPr>
              <w:pStyle w:val="TAL"/>
              <w:snapToGrid w:val="0"/>
              <w:ind w:left="284"/>
              <w:jc w:val="both"/>
              <w:rPr>
                <w:color w:val="0070C0"/>
              </w:rPr>
            </w:pPr>
            <w:r w:rsidRPr="009743EA">
              <w:rPr>
                <w:color w:val="0070C0"/>
              </w:rPr>
              <w:t>GET /mn-name/ae_sensor?rcn=1 HTTP/1.1</w:t>
            </w:r>
          </w:p>
          <w:p w14:paraId="718778A1" w14:textId="77777777" w:rsidR="008B1B88" w:rsidRPr="009743EA" w:rsidRDefault="008B1B88" w:rsidP="005C72A8">
            <w:pPr>
              <w:pStyle w:val="TAL"/>
              <w:snapToGrid w:val="0"/>
              <w:ind w:left="284"/>
              <w:jc w:val="both"/>
              <w:rPr>
                <w:color w:val="0070C0"/>
              </w:rPr>
            </w:pPr>
            <w:r w:rsidRPr="009743EA">
              <w:rPr>
                <w:color w:val="0070C0"/>
              </w:rPr>
              <w:t>Host: 192.168.0.10:8282</w:t>
            </w:r>
          </w:p>
          <w:p w14:paraId="752BBD68"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2A0E47FA"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00EC0BC7" w14:textId="77777777" w:rsidR="008B1B88" w:rsidRPr="009743EA" w:rsidRDefault="008B1B88" w:rsidP="005C72A8">
            <w:pPr>
              <w:pStyle w:val="TAL"/>
              <w:snapToGrid w:val="0"/>
              <w:ind w:left="284"/>
              <w:jc w:val="both"/>
              <w:rPr>
                <w:color w:val="0070C0"/>
              </w:rPr>
            </w:pPr>
            <w:r w:rsidRPr="009743EA">
              <w:rPr>
                <w:color w:val="0070C0"/>
              </w:rPr>
              <w:t>X-M2M-RI: 1234</w:t>
            </w:r>
          </w:p>
          <w:p w14:paraId="7A8C8F7B" w14:textId="77777777" w:rsidR="00436590" w:rsidRPr="009743EA" w:rsidRDefault="00436590" w:rsidP="00436590">
            <w:pPr>
              <w:widowControl w:val="0"/>
              <w:overflowPunct/>
              <w:spacing w:after="0"/>
              <w:ind w:left="284"/>
              <w:jc w:val="both"/>
              <w:textAlignment w:val="auto"/>
              <w:rPr>
                <w:color w:val="0070C0"/>
              </w:rPr>
            </w:pPr>
            <w:r w:rsidRPr="009743EA">
              <w:rPr>
                <w:rFonts w:ascii="Arial" w:hAnsi="Arial"/>
                <w:color w:val="0070C0"/>
                <w:sz w:val="18"/>
              </w:rPr>
              <w:t>X-M2M-RVI: 2a</w:t>
            </w:r>
          </w:p>
          <w:p w14:paraId="7D6958BE" w14:textId="77777777" w:rsidR="008B1B88" w:rsidRPr="009743EA" w:rsidRDefault="008B1B88" w:rsidP="005C72A8">
            <w:pPr>
              <w:pStyle w:val="TAL"/>
              <w:snapToGrid w:val="0"/>
              <w:ind w:left="284"/>
              <w:jc w:val="both"/>
              <w:rPr>
                <w:color w:val="0070C0"/>
              </w:rPr>
            </w:pPr>
          </w:p>
          <w:p w14:paraId="4D7E6E87" w14:textId="77777777" w:rsidR="008B1B88" w:rsidRPr="009743EA" w:rsidRDefault="008B1B88" w:rsidP="005C72A8">
            <w:pPr>
              <w:widowControl w:val="0"/>
              <w:spacing w:after="0"/>
              <w:ind w:left="284"/>
              <w:jc w:val="both"/>
              <w:textAlignment w:val="auto"/>
              <w:rPr>
                <w:rFonts w:ascii="Arial" w:hAnsi="Arial"/>
                <w:b/>
                <w:color w:val="0070C0"/>
                <w:sz w:val="18"/>
              </w:rPr>
            </w:pPr>
          </w:p>
          <w:p w14:paraId="0663147A"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22154139" w14:textId="77777777" w:rsidR="008B1B88" w:rsidRPr="009743EA" w:rsidRDefault="008B1B88" w:rsidP="005C72A8">
            <w:pPr>
              <w:widowControl w:val="0"/>
              <w:spacing w:after="0"/>
              <w:ind w:left="284"/>
              <w:textAlignment w:val="auto"/>
              <w:rPr>
                <w:rFonts w:ascii="Arial" w:hAnsi="Arial"/>
                <w:color w:val="0070C0"/>
                <w:sz w:val="18"/>
              </w:rPr>
            </w:pPr>
          </w:p>
          <w:p w14:paraId="2473E453"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200 OK</w:t>
            </w:r>
          </w:p>
          <w:p w14:paraId="0D0B1BF9" w14:textId="77777777" w:rsidR="008B1B88" w:rsidRPr="009743EA" w:rsidRDefault="008B1B88" w:rsidP="005C72A8">
            <w:pPr>
              <w:pStyle w:val="TAL"/>
              <w:snapToGrid w:val="0"/>
              <w:ind w:left="284"/>
              <w:rPr>
                <w:color w:val="0070C0"/>
              </w:rPr>
            </w:pPr>
            <w:r w:rsidRPr="009743EA">
              <w:rPr>
                <w:color w:val="0070C0"/>
              </w:rPr>
              <w:t>Content-Location: mn-name/ae_sensor/timeSeries_cont</w:t>
            </w:r>
          </w:p>
          <w:p w14:paraId="7E3CCE6F" w14:textId="77777777" w:rsidR="008B1B88" w:rsidRPr="00325791" w:rsidRDefault="008B1B88" w:rsidP="005C72A8">
            <w:pPr>
              <w:pStyle w:val="TAL"/>
              <w:snapToGrid w:val="0"/>
              <w:ind w:left="284"/>
              <w:rPr>
                <w:color w:val="0070C0"/>
                <w:lang w:val="fr-FR"/>
              </w:rPr>
            </w:pPr>
            <w:r w:rsidRPr="00325791">
              <w:rPr>
                <w:color w:val="0070C0"/>
                <w:lang w:val="fr-FR"/>
              </w:rPr>
              <w:t>Content-Type: application/json</w:t>
            </w:r>
          </w:p>
          <w:p w14:paraId="7DC87441" w14:textId="77777777" w:rsidR="008B1B88" w:rsidRPr="00325791" w:rsidRDefault="008B1B88" w:rsidP="005C72A8">
            <w:pPr>
              <w:pStyle w:val="TAL"/>
              <w:snapToGrid w:val="0"/>
              <w:ind w:left="284"/>
              <w:rPr>
                <w:color w:val="0070C0"/>
                <w:lang w:val="fr-FR"/>
              </w:rPr>
            </w:pPr>
            <w:r w:rsidRPr="00325791">
              <w:rPr>
                <w:color w:val="0070C0"/>
                <w:lang w:val="fr-FR"/>
              </w:rPr>
              <w:t>X-M2M-RI: 1234</w:t>
            </w:r>
          </w:p>
          <w:p w14:paraId="0E20CC3D" w14:textId="77777777" w:rsidR="00436590" w:rsidRPr="009743EA" w:rsidRDefault="00436590" w:rsidP="00436590">
            <w:pPr>
              <w:widowControl w:val="0"/>
              <w:overflowPunct/>
              <w:spacing w:after="0"/>
              <w:ind w:left="284"/>
              <w:jc w:val="both"/>
              <w:textAlignment w:val="auto"/>
              <w:rPr>
                <w:color w:val="0070C0"/>
              </w:rPr>
            </w:pPr>
            <w:r w:rsidRPr="009743EA">
              <w:rPr>
                <w:rFonts w:ascii="Arial" w:hAnsi="Arial"/>
                <w:color w:val="0070C0"/>
                <w:sz w:val="18"/>
              </w:rPr>
              <w:t>X-M2M-RVI: 2a</w:t>
            </w:r>
          </w:p>
          <w:p w14:paraId="1B4805EC" w14:textId="77777777" w:rsidR="008B1B88" w:rsidRPr="009743EA" w:rsidRDefault="008B1B88" w:rsidP="005C72A8">
            <w:pPr>
              <w:pStyle w:val="TAL"/>
              <w:snapToGrid w:val="0"/>
              <w:ind w:left="284"/>
              <w:rPr>
                <w:color w:val="0070C0"/>
              </w:rPr>
            </w:pPr>
            <w:r w:rsidRPr="009743EA">
              <w:rPr>
                <w:color w:val="0070C0"/>
              </w:rPr>
              <w:t>X-M2M-RSC: 2000</w:t>
            </w:r>
          </w:p>
          <w:p w14:paraId="3517E655" w14:textId="77777777" w:rsidR="008B1B88" w:rsidRPr="009743EA" w:rsidRDefault="008B1B88" w:rsidP="005C72A8">
            <w:pPr>
              <w:pStyle w:val="TAL"/>
              <w:snapToGrid w:val="0"/>
              <w:ind w:left="284"/>
              <w:rPr>
                <w:color w:val="0070C0"/>
              </w:rPr>
            </w:pPr>
          </w:p>
          <w:p w14:paraId="70EC1C2C" w14:textId="77777777" w:rsidR="008B1B88" w:rsidRPr="00325791" w:rsidRDefault="008B1B88" w:rsidP="005C72A8">
            <w:pPr>
              <w:pStyle w:val="TAL"/>
              <w:snapToGrid w:val="0"/>
              <w:ind w:left="284"/>
              <w:rPr>
                <w:color w:val="0070C0"/>
                <w:lang w:val="fr-FR"/>
              </w:rPr>
            </w:pPr>
            <w:r w:rsidRPr="00325791">
              <w:rPr>
                <w:color w:val="0070C0"/>
                <w:lang w:val="fr-FR"/>
              </w:rPr>
              <w:t>{</w:t>
            </w:r>
          </w:p>
          <w:p w14:paraId="2D01C743" w14:textId="77777777" w:rsidR="008B1B88" w:rsidRPr="00325791" w:rsidRDefault="008B1B88" w:rsidP="005C72A8">
            <w:pPr>
              <w:pStyle w:val="TAL"/>
              <w:snapToGrid w:val="0"/>
              <w:ind w:left="284"/>
              <w:rPr>
                <w:color w:val="0070C0"/>
                <w:lang w:val="fr-FR"/>
              </w:rPr>
            </w:pPr>
            <w:r w:rsidRPr="00325791">
              <w:rPr>
                <w:color w:val="0070C0"/>
                <w:lang w:val="fr-FR"/>
              </w:rPr>
              <w:t xml:space="preserve">    "m2m:ts": {</w:t>
            </w:r>
          </w:p>
          <w:p w14:paraId="384611CF" w14:textId="77777777" w:rsidR="008B1B88" w:rsidRPr="00325791" w:rsidRDefault="008B1B88" w:rsidP="005C72A8">
            <w:pPr>
              <w:pStyle w:val="TAL"/>
              <w:snapToGrid w:val="0"/>
              <w:ind w:left="284"/>
              <w:rPr>
                <w:color w:val="0070C0"/>
                <w:lang w:val="fr-FR"/>
              </w:rPr>
            </w:pPr>
            <w:r w:rsidRPr="00325791">
              <w:rPr>
                <w:color w:val="0070C0"/>
                <w:lang w:val="fr-FR"/>
              </w:rPr>
              <w:t xml:space="preserve">        "rn": "timeSeries_cont",</w:t>
            </w:r>
          </w:p>
          <w:p w14:paraId="7325FC13" w14:textId="77777777" w:rsidR="008B1B88" w:rsidRPr="00325791" w:rsidRDefault="008B1B88" w:rsidP="005C72A8">
            <w:pPr>
              <w:pStyle w:val="TAL"/>
              <w:snapToGrid w:val="0"/>
              <w:ind w:left="284"/>
              <w:rPr>
                <w:color w:val="0070C0"/>
                <w:lang w:val="fr-FR"/>
              </w:rPr>
            </w:pPr>
            <w:r w:rsidRPr="00325791">
              <w:rPr>
                <w:color w:val="0070C0"/>
                <w:lang w:val="fr-FR"/>
              </w:rPr>
              <w:t xml:space="preserve">        "ty": 29,</w:t>
            </w:r>
          </w:p>
          <w:p w14:paraId="134468DB" w14:textId="77777777" w:rsidR="008B1B88" w:rsidRPr="00325791" w:rsidRDefault="008B1B88" w:rsidP="005C72A8">
            <w:pPr>
              <w:pStyle w:val="TAL"/>
              <w:snapToGrid w:val="0"/>
              <w:ind w:left="284"/>
              <w:rPr>
                <w:color w:val="0070C0"/>
                <w:lang w:val="fr-FR"/>
              </w:rPr>
            </w:pPr>
            <w:r w:rsidRPr="00325791">
              <w:rPr>
                <w:color w:val="0070C0"/>
                <w:lang w:val="fr-FR"/>
              </w:rPr>
              <w:lastRenderedPageBreak/>
              <w:t xml:space="preserve">        "ri": "TS792482146823489621",</w:t>
            </w:r>
          </w:p>
          <w:p w14:paraId="42774817" w14:textId="77777777" w:rsidR="008B1B88" w:rsidRPr="00325791" w:rsidRDefault="008B1B88" w:rsidP="005C72A8">
            <w:pPr>
              <w:pStyle w:val="TAL"/>
              <w:snapToGrid w:val="0"/>
              <w:ind w:left="284"/>
              <w:rPr>
                <w:color w:val="0070C0"/>
                <w:lang w:val="fr-FR"/>
              </w:rPr>
            </w:pPr>
            <w:r w:rsidRPr="00325791">
              <w:rPr>
                <w:color w:val="0070C0"/>
                <w:lang w:val="fr-FR"/>
              </w:rPr>
              <w:t xml:space="preserve">        "pi": "CAE5630283216026458665",</w:t>
            </w:r>
          </w:p>
          <w:p w14:paraId="75156C79" w14:textId="77777777" w:rsidR="008B1B88" w:rsidRPr="00325791" w:rsidRDefault="008B1B88" w:rsidP="005C72A8">
            <w:pPr>
              <w:pStyle w:val="TAL"/>
              <w:snapToGrid w:val="0"/>
              <w:ind w:left="284"/>
              <w:rPr>
                <w:color w:val="0070C0"/>
                <w:lang w:val="fr-FR"/>
              </w:rPr>
            </w:pPr>
            <w:r w:rsidRPr="00325791">
              <w:rPr>
                <w:color w:val="0070C0"/>
                <w:lang w:val="fr-FR"/>
              </w:rPr>
              <w:t xml:space="preserve">        "ct": "20171212T170445",</w:t>
            </w:r>
          </w:p>
          <w:p w14:paraId="51EF6128" w14:textId="77777777" w:rsidR="008B1B88" w:rsidRPr="00325791" w:rsidRDefault="008B1B88" w:rsidP="005C72A8">
            <w:pPr>
              <w:pStyle w:val="TAL"/>
              <w:snapToGrid w:val="0"/>
              <w:ind w:left="284"/>
              <w:rPr>
                <w:color w:val="0070C0"/>
                <w:lang w:val="fr-FR"/>
              </w:rPr>
            </w:pPr>
            <w:r w:rsidRPr="00325791">
              <w:rPr>
                <w:color w:val="0070C0"/>
                <w:lang w:val="fr-FR"/>
              </w:rPr>
              <w:t xml:space="preserve">        "lt": "20171212T170445",</w:t>
            </w:r>
          </w:p>
          <w:p w14:paraId="676F1777" w14:textId="77777777" w:rsidR="008B1B88" w:rsidRPr="00325791" w:rsidRDefault="008B1B88" w:rsidP="005C72A8">
            <w:pPr>
              <w:pStyle w:val="TAL"/>
              <w:snapToGrid w:val="0"/>
              <w:ind w:left="284"/>
              <w:rPr>
                <w:color w:val="0070C0"/>
                <w:lang w:val="fr-FR"/>
              </w:rPr>
            </w:pPr>
            <w:r w:rsidRPr="00325791">
              <w:rPr>
                <w:color w:val="0070C0"/>
                <w:lang w:val="fr-FR"/>
              </w:rPr>
              <w:t xml:space="preserve">        "et": "2021212T170445",</w:t>
            </w:r>
          </w:p>
          <w:p w14:paraId="2BE42B90" w14:textId="77777777" w:rsidR="008B1B88" w:rsidRPr="009743EA" w:rsidRDefault="008B1B88" w:rsidP="005C72A8">
            <w:pPr>
              <w:pStyle w:val="TAL"/>
              <w:snapToGrid w:val="0"/>
              <w:ind w:left="284"/>
              <w:rPr>
                <w:color w:val="0070C0"/>
              </w:rPr>
            </w:pPr>
            <w:r w:rsidRPr="00325791">
              <w:rPr>
                <w:color w:val="0070C0"/>
                <w:lang w:val="fr-FR"/>
              </w:rPr>
              <w:t xml:space="preserve">        </w:t>
            </w:r>
            <w:r w:rsidRPr="009743EA">
              <w:rPr>
                <w:color w:val="0070C0"/>
              </w:rPr>
              <w:t>"st": 0,</w:t>
            </w:r>
          </w:p>
          <w:p w14:paraId="6B680C66" w14:textId="77777777" w:rsidR="008B1B88" w:rsidRPr="009743EA" w:rsidRDefault="008B1B88" w:rsidP="005C72A8">
            <w:pPr>
              <w:pStyle w:val="TAL"/>
              <w:snapToGrid w:val="0"/>
              <w:ind w:left="284"/>
              <w:rPr>
                <w:color w:val="0070C0"/>
              </w:rPr>
            </w:pPr>
            <w:r w:rsidRPr="009743EA">
              <w:rPr>
                <w:color w:val="0070C0"/>
              </w:rPr>
              <w:t xml:space="preserve">        "mni": 3153600000,</w:t>
            </w:r>
          </w:p>
          <w:p w14:paraId="11B0A423" w14:textId="77777777" w:rsidR="008B1B88" w:rsidRPr="009743EA" w:rsidRDefault="008B1B88" w:rsidP="005C72A8">
            <w:pPr>
              <w:pStyle w:val="TAL"/>
              <w:snapToGrid w:val="0"/>
              <w:ind w:left="284"/>
              <w:rPr>
                <w:color w:val="0070C0"/>
              </w:rPr>
            </w:pPr>
            <w:r w:rsidRPr="009743EA">
              <w:rPr>
                <w:color w:val="0070C0"/>
              </w:rPr>
              <w:t xml:space="preserve">        "mbs": 3153600000,</w:t>
            </w:r>
          </w:p>
          <w:p w14:paraId="40958897" w14:textId="77777777" w:rsidR="008B1B88" w:rsidRPr="009743EA" w:rsidRDefault="008B1B88" w:rsidP="005C72A8">
            <w:pPr>
              <w:pStyle w:val="TAL"/>
              <w:snapToGrid w:val="0"/>
              <w:ind w:left="284"/>
              <w:rPr>
                <w:color w:val="0070C0"/>
              </w:rPr>
            </w:pPr>
            <w:r w:rsidRPr="009743EA">
              <w:rPr>
                <w:color w:val="0070C0"/>
              </w:rPr>
              <w:t xml:space="preserve">        "mia": 31536000,</w:t>
            </w:r>
          </w:p>
          <w:p w14:paraId="43A5D356" w14:textId="77777777" w:rsidR="008B1B88" w:rsidRPr="009743EA" w:rsidRDefault="008B1B88" w:rsidP="005C72A8">
            <w:pPr>
              <w:pStyle w:val="TAL"/>
              <w:snapToGrid w:val="0"/>
              <w:ind w:left="284"/>
              <w:rPr>
                <w:color w:val="0070C0"/>
              </w:rPr>
            </w:pPr>
            <w:r w:rsidRPr="009743EA">
              <w:rPr>
                <w:color w:val="0070C0"/>
              </w:rPr>
              <w:t xml:space="preserve">        "cni": 0,</w:t>
            </w:r>
          </w:p>
          <w:p w14:paraId="4BA952D9" w14:textId="77777777" w:rsidR="008B1B88" w:rsidRPr="005A2D7C" w:rsidRDefault="008B1B88" w:rsidP="005C72A8">
            <w:pPr>
              <w:pStyle w:val="TAL"/>
              <w:snapToGrid w:val="0"/>
              <w:ind w:left="284"/>
              <w:rPr>
                <w:color w:val="0070C0"/>
              </w:rPr>
            </w:pPr>
            <w:r w:rsidRPr="009743EA">
              <w:rPr>
                <w:color w:val="0070C0"/>
              </w:rPr>
              <w:t xml:space="preserve">        </w:t>
            </w:r>
            <w:r w:rsidRPr="005A2D7C">
              <w:rPr>
                <w:color w:val="0070C0"/>
              </w:rPr>
              <w:t>"cbs": 0,</w:t>
            </w:r>
          </w:p>
          <w:p w14:paraId="39DC290C" w14:textId="77777777" w:rsidR="008B1B88" w:rsidRPr="005A2D7C" w:rsidRDefault="008B1B88" w:rsidP="005C72A8">
            <w:pPr>
              <w:pStyle w:val="TAL"/>
              <w:snapToGrid w:val="0"/>
              <w:ind w:left="284"/>
              <w:rPr>
                <w:color w:val="0070C0"/>
              </w:rPr>
            </w:pPr>
            <w:r w:rsidRPr="005A2D7C">
              <w:rPr>
                <w:color w:val="0070C0"/>
              </w:rPr>
              <w:t xml:space="preserve">        "pei": 1,</w:t>
            </w:r>
          </w:p>
          <w:p w14:paraId="4E1F7F82" w14:textId="77777777" w:rsidR="008B1B88" w:rsidRPr="005A2D7C" w:rsidRDefault="008B1B88" w:rsidP="005C72A8">
            <w:pPr>
              <w:pStyle w:val="TAL"/>
              <w:snapToGrid w:val="0"/>
              <w:ind w:left="284"/>
              <w:rPr>
                <w:color w:val="0070C0"/>
              </w:rPr>
            </w:pPr>
            <w:r w:rsidRPr="005A2D7C">
              <w:rPr>
                <w:color w:val="0070C0"/>
              </w:rPr>
              <w:t xml:space="preserve">        "mdd": "ture",</w:t>
            </w:r>
          </w:p>
          <w:p w14:paraId="296B8960" w14:textId="77777777" w:rsidR="008B1B88" w:rsidRPr="005A2D7C" w:rsidRDefault="008B1B88" w:rsidP="005C72A8">
            <w:pPr>
              <w:pStyle w:val="TAL"/>
              <w:snapToGrid w:val="0"/>
              <w:ind w:left="284"/>
              <w:rPr>
                <w:color w:val="0070C0"/>
              </w:rPr>
            </w:pPr>
            <w:r w:rsidRPr="005A2D7C">
              <w:rPr>
                <w:color w:val="0070C0"/>
              </w:rPr>
              <w:t xml:space="preserve">        "mdn": 1000,</w:t>
            </w:r>
          </w:p>
          <w:p w14:paraId="1D81F7FA" w14:textId="77777777" w:rsidR="008B1B88" w:rsidRPr="005A2D7C" w:rsidRDefault="008B1B88" w:rsidP="005C72A8">
            <w:pPr>
              <w:pStyle w:val="TAL"/>
              <w:snapToGrid w:val="0"/>
              <w:ind w:left="284"/>
              <w:rPr>
                <w:color w:val="0070C0"/>
              </w:rPr>
            </w:pPr>
            <w:r w:rsidRPr="005A2D7C">
              <w:rPr>
                <w:color w:val="0070C0"/>
              </w:rPr>
              <w:t xml:space="preserve">        "mdc": 0,</w:t>
            </w:r>
          </w:p>
          <w:p w14:paraId="1E12EBF8" w14:textId="77777777" w:rsidR="008B1B88" w:rsidRPr="005A2D7C" w:rsidRDefault="008B1B88" w:rsidP="005C72A8">
            <w:pPr>
              <w:pStyle w:val="TAL"/>
              <w:snapToGrid w:val="0"/>
              <w:ind w:left="284"/>
              <w:rPr>
                <w:color w:val="0070C0"/>
              </w:rPr>
            </w:pPr>
            <w:r w:rsidRPr="005A2D7C">
              <w:rPr>
                <w:color w:val="0070C0"/>
              </w:rPr>
              <w:t xml:space="preserve">        "mdt": 1</w:t>
            </w:r>
          </w:p>
          <w:p w14:paraId="56F33AC5" w14:textId="77777777" w:rsidR="008B1B88" w:rsidRPr="005A2D7C" w:rsidRDefault="008B1B88" w:rsidP="005C72A8">
            <w:pPr>
              <w:pStyle w:val="TAL"/>
              <w:snapToGrid w:val="0"/>
              <w:ind w:left="284"/>
              <w:rPr>
                <w:color w:val="0070C0"/>
              </w:rPr>
            </w:pPr>
            <w:r w:rsidRPr="005A2D7C">
              <w:rPr>
                <w:color w:val="0070C0"/>
              </w:rPr>
              <w:t xml:space="preserve">    }</w:t>
            </w:r>
          </w:p>
          <w:p w14:paraId="4C2281D0" w14:textId="77777777" w:rsidR="008B1B88" w:rsidRPr="005A2D7C" w:rsidRDefault="008B1B88" w:rsidP="005C72A8">
            <w:pPr>
              <w:pStyle w:val="TAL"/>
              <w:snapToGrid w:val="0"/>
              <w:ind w:left="284"/>
              <w:rPr>
                <w:color w:val="0070C0"/>
              </w:rPr>
            </w:pPr>
            <w:r w:rsidRPr="005A2D7C">
              <w:rPr>
                <w:color w:val="0070C0"/>
              </w:rPr>
              <w:t>}</w:t>
            </w:r>
          </w:p>
          <w:p w14:paraId="62DAF821" w14:textId="77777777" w:rsidR="008B1B88" w:rsidRPr="009743EA" w:rsidRDefault="008B1B88" w:rsidP="005C72A8">
            <w:pPr>
              <w:pStyle w:val="TAL"/>
              <w:snapToGrid w:val="0"/>
              <w:ind w:left="284"/>
            </w:pPr>
          </w:p>
        </w:tc>
      </w:tr>
    </w:tbl>
    <w:p w14:paraId="66734F09" w14:textId="77777777" w:rsidR="008B1B88" w:rsidRPr="005A2D7C" w:rsidRDefault="008B1B88" w:rsidP="008B1B88"/>
    <w:p w14:paraId="70ABFA69" w14:textId="77777777" w:rsidR="008B1B88" w:rsidRPr="009743EA" w:rsidRDefault="008B1B88" w:rsidP="008B1B88">
      <w:pPr>
        <w:pStyle w:val="Heading4"/>
      </w:pPr>
      <w:bookmarkStart w:id="557" w:name="_Toc49420768"/>
      <w:bookmarkStart w:id="558" w:name="_Toc49507582"/>
      <w:bookmarkStart w:id="559" w:name="_Toc49507694"/>
      <w:bookmarkStart w:id="560" w:name="_Toc532286394"/>
      <w:bookmarkStart w:id="561" w:name="_Toc532286530"/>
      <w:bookmarkStart w:id="562" w:name="_Toc46154437"/>
      <w:bookmarkStart w:id="563" w:name="_Toc71708871"/>
      <w:r w:rsidRPr="009743EA">
        <w:lastRenderedPageBreak/>
        <w:t>6.2.11.3</w:t>
      </w:r>
      <w:r w:rsidRPr="009743EA">
        <w:tab/>
        <w:t>API-TS-UPD</w:t>
      </w:r>
      <w:bookmarkEnd w:id="557"/>
      <w:bookmarkEnd w:id="558"/>
      <w:bookmarkEnd w:id="559"/>
      <w:bookmarkEnd w:id="560"/>
      <w:bookmarkEnd w:id="561"/>
      <w:bookmarkEnd w:id="562"/>
      <w:bookmarkEnd w:id="563"/>
    </w:p>
    <w:tbl>
      <w:tblPr>
        <w:tblW w:w="9659" w:type="dxa"/>
        <w:jc w:val="center"/>
        <w:tblLayout w:type="fixed"/>
        <w:tblCellMar>
          <w:left w:w="28" w:type="dxa"/>
        </w:tblCellMar>
        <w:tblLook w:val="0000" w:firstRow="0" w:lastRow="0" w:firstColumn="0" w:lastColumn="0" w:noHBand="0" w:noVBand="0"/>
      </w:tblPr>
      <w:tblGrid>
        <w:gridCol w:w="1286"/>
        <w:gridCol w:w="8373"/>
      </w:tblGrid>
      <w:tr w:rsidR="008B1B88" w:rsidRPr="009743EA" w14:paraId="05B78236"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0B28ECD" w14:textId="77777777" w:rsidR="008B1B88" w:rsidRPr="009743EA" w:rsidRDefault="008B1B88" w:rsidP="005C72A8">
            <w:pPr>
              <w:pStyle w:val="TAL"/>
              <w:snapToGrid w:val="0"/>
              <w:jc w:val="center"/>
              <w:rPr>
                <w:b/>
              </w:rPr>
            </w:pPr>
          </w:p>
          <w:p w14:paraId="2D1CFD4E" w14:textId="77777777" w:rsidR="008B1B88" w:rsidRPr="009743EA" w:rsidRDefault="008B1B88"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C2E60F8" w14:textId="77777777" w:rsidR="008B1B88" w:rsidRPr="005A2D7C" w:rsidRDefault="008B1B88" w:rsidP="005A2D7C">
            <w:pPr>
              <w:pStyle w:val="TAL"/>
              <w:rPr>
                <w:rFonts w:eastAsia="Calibri Light"/>
              </w:rPr>
            </w:pPr>
            <w:r w:rsidRPr="005A2D7C">
              <w:rPr>
                <w:rFonts w:eastAsia="Calibri Light"/>
              </w:rPr>
              <w:t>API/TS/UPD/001</w:t>
            </w:r>
          </w:p>
          <w:p w14:paraId="2A4AD673" w14:textId="77777777" w:rsidR="008B1B88" w:rsidRPr="005A2D7C" w:rsidRDefault="008B1B88" w:rsidP="005A2D7C">
            <w:pPr>
              <w:pStyle w:val="TAL"/>
              <w:rPr>
                <w:rFonts w:eastAsia="Calibri Light"/>
              </w:rPr>
            </w:pPr>
            <w:r w:rsidRPr="005A2D7C">
              <w:rPr>
                <w:rFonts w:eastAsia="Calibri Light"/>
              </w:rPr>
              <w:t>API/TS/UPD/001_RCN0</w:t>
            </w:r>
          </w:p>
          <w:p w14:paraId="1411B0C7" w14:textId="77777777" w:rsidR="008B1B88" w:rsidRPr="005A2D7C" w:rsidRDefault="008B1B88" w:rsidP="005A2D7C">
            <w:pPr>
              <w:pStyle w:val="TAL"/>
            </w:pPr>
            <w:r w:rsidRPr="005A2D7C">
              <w:rPr>
                <w:rFonts w:eastAsia="Calibri Light"/>
              </w:rPr>
              <w:t>API/TS/UPD/001_RCN1</w:t>
            </w:r>
          </w:p>
        </w:tc>
      </w:tr>
      <w:tr w:rsidR="008B1B88" w:rsidRPr="009743EA" w14:paraId="379F722F"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C0B02C5" w14:textId="77777777" w:rsidR="008B1B88" w:rsidRPr="009743EA" w:rsidRDefault="008B1B88"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761F65" w14:textId="77777777" w:rsidR="008B1B88" w:rsidRPr="005A2D7C" w:rsidRDefault="008B1B88" w:rsidP="005A2D7C">
            <w:pPr>
              <w:pStyle w:val="TAL"/>
              <w:rPr>
                <w:rFonts w:eastAsia="Calibri Light"/>
              </w:rPr>
            </w:pPr>
            <w:r w:rsidRPr="005A2D7C">
              <w:rPr>
                <w:rFonts w:eastAsia="Calibri Light"/>
              </w:rPr>
              <w:t xml:space="preserve">&lt;timeSeries&gt; resource UPDATE with </w:t>
            </w:r>
            <w:r w:rsidR="00984FEF" w:rsidRPr="005A2D7C">
              <w:rPr>
                <w:rFonts w:eastAsia="Calibri Light"/>
              </w:rPr>
              <w:t>resultContent</w:t>
            </w:r>
            <w:r w:rsidRPr="005A2D7C">
              <w:rPr>
                <w:rFonts w:eastAsia="Calibri Light"/>
              </w:rPr>
              <w:t xml:space="preserve"> parameter</w:t>
            </w:r>
          </w:p>
        </w:tc>
      </w:tr>
      <w:tr w:rsidR="008B1B88" w:rsidRPr="009743EA" w14:paraId="36CDEC5E"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7AEC3EBA" w14:textId="77777777" w:rsidR="008B1B88" w:rsidRPr="009743EA" w:rsidRDefault="008B1B88"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42F549D" w14:textId="77777777" w:rsidR="008B1B88" w:rsidRPr="005A2D7C" w:rsidRDefault="008B1B88" w:rsidP="005A2D7C">
            <w:pPr>
              <w:pStyle w:val="TAL"/>
              <w:rPr>
                <w:rFonts w:eastAsia="Calibri Light"/>
              </w:rPr>
            </w:pPr>
            <w:r w:rsidRPr="005A2D7C">
              <w:rPr>
                <w:rFonts w:eastAsia="Calibri Light"/>
              </w:rPr>
              <w:t>Requested &lt;timeSeries&gt; resource</w:t>
            </w:r>
          </w:p>
        </w:tc>
      </w:tr>
      <w:tr w:rsidR="008B1B88" w:rsidRPr="009743EA" w14:paraId="58566A79"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4F1AA1E" w14:textId="77777777" w:rsidR="008B1B88" w:rsidRPr="009743EA" w:rsidRDefault="008B1B88" w:rsidP="005C72A8">
            <w:pPr>
              <w:pStyle w:val="TAL"/>
              <w:snapToGrid w:val="0"/>
              <w:jc w:val="center"/>
              <w:rPr>
                <w:b/>
                <w:kern w:val="1"/>
              </w:rPr>
            </w:pPr>
          </w:p>
          <w:p w14:paraId="1617FDD1" w14:textId="77777777" w:rsidR="008B1B88" w:rsidRPr="009743EA" w:rsidRDefault="008B1B88"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1710841" w14:textId="4ACD1065" w:rsidR="008B1B88" w:rsidRPr="005A2D7C" w:rsidRDefault="008B1B88" w:rsidP="005A2D7C">
            <w:pPr>
              <w:pStyle w:val="TAL"/>
            </w:pPr>
            <w:r w:rsidRPr="000D6D95">
              <w:t xml:space="preserve">The interface is used to send a &lt;timeSeries&gt; UPDATE request attached with </w:t>
            </w:r>
            <w:r w:rsidR="00984FEF" w:rsidRPr="009743EA">
              <w:t>resultContent</w:t>
            </w:r>
            <w:r w:rsidRPr="009743EA">
              <w:t xml:space="preserve"> to the Registrar CSE, and the Registrar CSE updates a &lt;timeSeries&gt; resource and sends back a response</w:t>
            </w:r>
            <w:r w:rsidR="006B17BF" w:rsidRPr="009743EA">
              <w:t>.</w:t>
            </w:r>
          </w:p>
        </w:tc>
      </w:tr>
      <w:tr w:rsidR="008B1B88" w:rsidRPr="009743EA" w14:paraId="1C658F54"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63F7B07" w14:textId="77777777" w:rsidR="008B1B88" w:rsidRPr="009743EA" w:rsidRDefault="008B1B88" w:rsidP="005C72A8">
            <w:pPr>
              <w:pStyle w:val="TAL"/>
              <w:snapToGrid w:val="0"/>
              <w:jc w:val="center"/>
              <w:rPr>
                <w:b/>
                <w:kern w:val="1"/>
              </w:rPr>
            </w:pPr>
          </w:p>
          <w:p w14:paraId="4C5F7191" w14:textId="77777777" w:rsidR="008B1B88" w:rsidRPr="009743EA" w:rsidRDefault="008B1B88" w:rsidP="005C72A8">
            <w:pPr>
              <w:pStyle w:val="TAL"/>
              <w:snapToGrid w:val="0"/>
              <w:jc w:val="center"/>
              <w:rPr>
                <w:b/>
                <w:kern w:val="1"/>
              </w:rPr>
            </w:pPr>
          </w:p>
          <w:p w14:paraId="0494A018" w14:textId="77777777" w:rsidR="008B1B88" w:rsidRPr="009743EA" w:rsidRDefault="008B1B88" w:rsidP="005C72A8">
            <w:pPr>
              <w:pStyle w:val="TAL"/>
              <w:snapToGrid w:val="0"/>
              <w:jc w:val="center"/>
              <w:rPr>
                <w:b/>
                <w:kern w:val="1"/>
              </w:rPr>
            </w:pPr>
          </w:p>
          <w:p w14:paraId="54CE7915" w14:textId="77777777" w:rsidR="008B1B88" w:rsidRPr="009743EA" w:rsidRDefault="008B1B88" w:rsidP="005C72A8">
            <w:pPr>
              <w:pStyle w:val="TAL"/>
              <w:snapToGrid w:val="0"/>
              <w:jc w:val="center"/>
              <w:rPr>
                <w:b/>
                <w:kern w:val="1"/>
              </w:rPr>
            </w:pPr>
            <w:r w:rsidRPr="009743EA">
              <w:rPr>
                <w:b/>
                <w:kern w:val="1"/>
              </w:rPr>
              <w:t>Resource Structure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007F598" w14:textId="37FAE2C9" w:rsidR="008B1B88" w:rsidRPr="009743EA" w:rsidRDefault="0054261D" w:rsidP="005A2D7C">
            <w:pPr>
              <w:pStyle w:val="FL"/>
              <w:rPr>
                <w:lang w:eastAsia="ko-KR"/>
              </w:rPr>
            </w:pPr>
            <w:r>
              <w:rPr>
                <w:rFonts w:eastAsia="Calibri"/>
                <w:color w:val="000000"/>
                <w:sz w:val="24"/>
                <w:szCs w:val="24"/>
              </w:rPr>
            </w:r>
            <w:r>
              <w:rPr>
                <w:rFonts w:eastAsia="Calibri"/>
                <w:color w:val="000000"/>
                <w:sz w:val="24"/>
                <w:szCs w:val="24"/>
              </w:rPr>
              <w:pict w14:anchorId="429C480F">
                <v:group id="_x0000_s1064" style="width:3in;height:87.85pt;mso-position-horizontal-relative:char;mso-position-vertical-relative:line" coordsize="27431,11158">
                  <v:line id="직선 연결선 2" o:spid="_x0000_s1065" style="position:absolute;flip:x;visibility:visible" from="13700,7389" to="13700,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" strokecolor="windowText" strokeweight=".5pt">
                    <v:stroke joinstyle="miter"/>
                  </v:line>
                  <v:rect id="직사각형 3" o:spid="_x0000_s1066" style="position:absolute;width:11683;height:3652;visibility:visible;v-text-anchor:middle" filled="f" strokecolor="windowText">
                    <v:textbox inset="0,0,0,0">
                      <w:txbxContent>
                        <w:p w14:paraId="04E88C2D" w14:textId="77777777" w:rsidR="004A00AF" w:rsidRDefault="004A00AF" w:rsidP="008B1B88">
                          <w:pPr>
                            <w:pStyle w:val="NormalWeb"/>
                            <w:wordWrap w:val="0"/>
                            <w:spacing w:after="0"/>
                            <w:jc w:val="center"/>
                            <w:rPr>
                              <w:b/>
                              <w:bCs/>
                              <w:color w:val="000000"/>
                              <w:kern w:val="24"/>
                              <w:sz w:val="20"/>
                              <w:szCs w:val="20"/>
                            </w:rPr>
                          </w:pPr>
                          <w:r w:rsidRPr="005B6D67">
                            <w:rPr>
                              <w:b/>
                              <w:bCs/>
                              <w:color w:val="000000"/>
                              <w:kern w:val="24"/>
                              <w:sz w:val="20"/>
                              <w:szCs w:val="20"/>
                            </w:rPr>
                            <w:t>mn</w:t>
                          </w:r>
                          <w:r>
                            <w:rPr>
                              <w:b/>
                              <w:bCs/>
                              <w:color w:val="000000"/>
                              <w:kern w:val="24"/>
                              <w:sz w:val="20"/>
                              <w:szCs w:val="20"/>
                            </w:rPr>
                            <w:t>-name</w:t>
                          </w:r>
                        </w:p>
                        <w:p w14:paraId="68564115" w14:textId="77777777" w:rsidR="004A00AF" w:rsidRDefault="004A00AF" w:rsidP="008B1B88">
                          <w:pPr>
                            <w:pStyle w:val="NormalWeb"/>
                            <w:wordWrap w:val="0"/>
                            <w:spacing w:after="0"/>
                            <w:jc w:val="center"/>
                          </w:pPr>
                          <w:r>
                            <w:rPr>
                              <w:b/>
                              <w:bCs/>
                              <w:color w:val="000000"/>
                              <w:kern w:val="24"/>
                              <w:sz w:val="20"/>
                              <w:szCs w:val="20"/>
                            </w:rPr>
                            <w:t>(CSEBase)</w:t>
                          </w:r>
                        </w:p>
                      </w:txbxContent>
                    </v:textbox>
                  </v:rect>
                  <v:line id="직선 연결선 4" o:spid="_x0000_s1067" style="position:absolute;flip:x;visibility:visible" from="5778,3636" to="5778,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" strokecolor="windowText" strokeweight=".5pt">
                    <v:stroke joinstyle="miter"/>
                  </v:line>
                  <v:rect id="직사각형 5" o:spid="_x0000_s1068" style="position:absolute;left:7842;top:4874;width:1168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" filled="f" strokecolor="windowText">
                    <v:textbox inset="0,0,0,0">
                      <w:txbxContent>
                        <w:p w14:paraId="6DB71D20" w14:textId="77777777" w:rsidR="004A00AF" w:rsidRDefault="004A00AF" w:rsidP="008B1B88">
                          <w:pPr>
                            <w:pStyle w:val="NormalWeb"/>
                            <w:wordWrap w:val="0"/>
                            <w:spacing w:after="0"/>
                            <w:jc w:val="center"/>
                            <w:rPr>
                              <w:b/>
                              <w:bCs/>
                              <w:color w:val="000000"/>
                              <w:kern w:val="24"/>
                              <w:sz w:val="18"/>
                              <w:szCs w:val="18"/>
                            </w:rPr>
                          </w:pPr>
                          <w:r>
                            <w:rPr>
                              <w:b/>
                              <w:bCs/>
                              <w:color w:val="000000"/>
                              <w:kern w:val="24"/>
                              <w:sz w:val="18"/>
                              <w:szCs w:val="18"/>
                            </w:rPr>
                            <w:t>ae</w:t>
                          </w:r>
                          <w:r w:rsidRPr="005B6D67">
                            <w:rPr>
                              <w:b/>
                              <w:bCs/>
                              <w:color w:val="000000"/>
                              <w:kern w:val="24"/>
                              <w:sz w:val="18"/>
                              <w:szCs w:val="18"/>
                            </w:rPr>
                            <w:t xml:space="preserve">_sensor </w:t>
                          </w:r>
                        </w:p>
                        <w:p w14:paraId="24E55641" w14:textId="77777777" w:rsidR="004A00AF" w:rsidRDefault="004A00AF" w:rsidP="008B1B88">
                          <w:pPr>
                            <w:pStyle w:val="NormalWeb"/>
                            <w:wordWrap w:val="0"/>
                            <w:spacing w:after="0"/>
                            <w:jc w:val="center"/>
                          </w:pPr>
                          <w:r w:rsidRPr="005B6D67">
                            <w:rPr>
                              <w:b/>
                              <w:bCs/>
                              <w:color w:val="000000"/>
                              <w:kern w:val="24"/>
                              <w:sz w:val="18"/>
                              <w:szCs w:val="18"/>
                            </w:rPr>
                            <w:t>(AE)</w:t>
                          </w:r>
                        </w:p>
                      </w:txbxContent>
                    </v:textbox>
                  </v:rect>
                  <v:line id="직선 연결선 6" o:spid="_x0000_s1069" style="position:absolute;visibility:visible" from="5778,6097" to="7842,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" strokecolor="windowText" strokeweight=".5pt">
                    <v:stroke joinstyle="miter"/>
                  </v:line>
                  <v:line id="직선 연결선 7" o:spid="_x0000_s1070" style="position:absolute;visibility:visible" from="13684,9850" to="15747,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" strokecolor="windowText" strokeweight=".5pt">
                    <v:stroke joinstyle="miter"/>
                  </v:line>
                  <v:rect id="직사각형 8" o:spid="_x0000_s1071" style="position:absolute;left:15747;top:8628;width:1168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" filled="f" strokecolor="windowText">
                    <v:textbox inset="0,0,0,0">
                      <w:txbxContent>
                        <w:p w14:paraId="3AF046FE" w14:textId="77777777" w:rsidR="004A00AF" w:rsidRDefault="004A00AF" w:rsidP="008B1B88">
                          <w:pPr>
                            <w:pStyle w:val="NormalWeb"/>
                            <w:wordWrap w:val="0"/>
                            <w:spacing w:after="0"/>
                            <w:jc w:val="center"/>
                          </w:pPr>
                          <w:r w:rsidRPr="005B6D67">
                            <w:rPr>
                              <w:b/>
                              <w:bCs/>
                              <w:color w:val="000000"/>
                              <w:kern w:val="24"/>
                              <w:sz w:val="16"/>
                              <w:szCs w:val="16"/>
                            </w:rPr>
                            <w:t>timeSeries_cnt</w:t>
                          </w:r>
                        </w:p>
                        <w:p w14:paraId="2EE04B60" w14:textId="77777777" w:rsidR="004A00AF" w:rsidRDefault="004A00AF" w:rsidP="008B1B88">
                          <w:pPr>
                            <w:pStyle w:val="NormalWeb"/>
                            <w:wordWrap w:val="0"/>
                            <w:spacing w:after="0"/>
                            <w:jc w:val="center"/>
                          </w:pPr>
                          <w:r w:rsidRPr="005B6D67">
                            <w:rPr>
                              <w:b/>
                              <w:bCs/>
                              <w:color w:val="000000"/>
                              <w:kern w:val="24"/>
                              <w:sz w:val="16"/>
                              <w:szCs w:val="16"/>
                            </w:rPr>
                            <w:t>(timeSeries)</w:t>
                          </w:r>
                        </w:p>
                      </w:txbxContent>
                    </v:textbox>
                  </v:rect>
                  <w10:wrap type="none"/>
                  <w10:anchorlock/>
                </v:group>
              </w:pict>
            </w:r>
          </w:p>
        </w:tc>
      </w:tr>
      <w:tr w:rsidR="008B1B88" w:rsidRPr="009743EA" w14:paraId="1EE07B25"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F384B73" w14:textId="77777777" w:rsidR="008B1B88" w:rsidRPr="009743EA" w:rsidRDefault="008B1B88" w:rsidP="005C72A8">
            <w:pPr>
              <w:pStyle w:val="TAL"/>
              <w:snapToGrid w:val="0"/>
              <w:jc w:val="center"/>
              <w:rPr>
                <w:b/>
                <w:kern w:val="1"/>
              </w:rPr>
            </w:pPr>
          </w:p>
          <w:p w14:paraId="2DB374FD" w14:textId="77777777" w:rsidR="008B1B88" w:rsidRPr="009743EA" w:rsidRDefault="008B1B88" w:rsidP="005C72A8">
            <w:pPr>
              <w:pStyle w:val="TAL"/>
              <w:snapToGrid w:val="0"/>
              <w:jc w:val="center"/>
              <w:rPr>
                <w:b/>
                <w:kern w:val="1"/>
              </w:rPr>
            </w:pPr>
          </w:p>
          <w:p w14:paraId="589BCB46" w14:textId="77777777" w:rsidR="008B1B88" w:rsidRPr="009743EA" w:rsidRDefault="008B1B88" w:rsidP="005C72A8">
            <w:pPr>
              <w:pStyle w:val="TAL"/>
              <w:snapToGrid w:val="0"/>
              <w:jc w:val="center"/>
              <w:rPr>
                <w:b/>
                <w:kern w:val="1"/>
              </w:rPr>
            </w:pPr>
          </w:p>
          <w:p w14:paraId="6BD23390" w14:textId="77777777" w:rsidR="008B1B88" w:rsidRPr="009743EA" w:rsidRDefault="008B1B88" w:rsidP="005C72A8">
            <w:pPr>
              <w:pStyle w:val="TAL"/>
              <w:snapToGrid w:val="0"/>
              <w:jc w:val="center"/>
              <w:rPr>
                <w:b/>
                <w:kern w:val="1"/>
              </w:rPr>
            </w:pPr>
          </w:p>
          <w:p w14:paraId="7A11142B" w14:textId="77777777" w:rsidR="008B1B88" w:rsidRPr="009743EA" w:rsidRDefault="008B1B88" w:rsidP="005C72A8">
            <w:pPr>
              <w:pStyle w:val="TAL"/>
              <w:snapToGrid w:val="0"/>
              <w:jc w:val="center"/>
              <w:rPr>
                <w:b/>
                <w:kern w:val="1"/>
              </w:rPr>
            </w:pPr>
          </w:p>
          <w:p w14:paraId="7C3FB55F" w14:textId="77777777" w:rsidR="008B1B88" w:rsidRPr="009743EA" w:rsidRDefault="008B1B88"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31DF22D" w14:textId="2EDB08AB" w:rsidR="008B1B88" w:rsidRPr="005A2D7C" w:rsidRDefault="0054261D" w:rsidP="005A2D7C">
            <w:pPr>
              <w:pStyle w:val="FL"/>
            </w:pPr>
            <w:r>
              <w:rPr>
                <w:sz w:val="18"/>
              </w:rPr>
            </w:r>
            <w:r>
              <w:rPr>
                <w:sz w:val="18"/>
              </w:rPr>
              <w:pict w14:anchorId="008540C5">
                <v:group id="_x0000_s1133" style="width:261pt;height:133.25pt;mso-position-horizontal-relative:char;mso-position-vertical-relative:line" coordsize="33147,16922">
                  <v:roundrect id="모서리가 둥근 직사각형 2" o:spid="_x0000_s1134" style="position:absolute;width:9398;height:6810;visibility:visible;v-text-anchor:middle" arcsize="10923f" fillcolor="#5b9bd5" strokecolor="#d9d9d9" strokeweight=".5pt">
                    <v:stroke joinstyle="miter"/>
                    <v:textbox>
                      <w:txbxContent>
                        <w:p w14:paraId="58E7D33B" w14:textId="77777777" w:rsidR="004A00AF" w:rsidRPr="00D4467B" w:rsidRDefault="004A00AF" w:rsidP="008B1B88">
                          <w:pPr>
                            <w:pStyle w:val="NormalWeb"/>
                            <w:wordWrap w:val="0"/>
                            <w:spacing w:after="0"/>
                            <w:jc w:val="center"/>
                            <w:rPr>
                              <w:rFonts w:ascii="Malgun Gothic" w:hAnsi="Malgun Gothic"/>
                              <w:color w:val="FFFFFF"/>
                              <w:kern w:val="24"/>
                              <w:sz w:val="10"/>
                              <w:szCs w:val="10"/>
                            </w:rPr>
                          </w:pPr>
                        </w:p>
                        <w:p w14:paraId="509F59C5" w14:textId="77777777" w:rsidR="004A00AF" w:rsidRPr="00D4467B" w:rsidRDefault="004A00AF" w:rsidP="008B1B88">
                          <w:pPr>
                            <w:pStyle w:val="NormalWeb"/>
                            <w:wordWrap w:val="0"/>
                            <w:spacing w:after="0"/>
                            <w:jc w:val="center"/>
                          </w:pPr>
                          <w:r w:rsidRPr="00D4467B">
                            <w:rPr>
                              <w:rFonts w:ascii="Malgun Gothic" w:hAnsi="Malgun Gothic" w:hint="eastAsia"/>
                              <w:color w:val="FFFFFF"/>
                              <w:kern w:val="24"/>
                            </w:rPr>
                            <w:t>originator</w:t>
                          </w:r>
                        </w:p>
                      </w:txbxContent>
                    </v:textbox>
                  </v:roundrect>
                  <v:line id="직선 연결선 3" o:spid="_x0000_s1135" style="position:absolute;visibility:visible" from="4826,6810" to="4826,16922" o:connectortype="straight" strokecolor="windowText" strokeweight=".5pt">
                    <v:stroke dashstyle="longDash" joinstyle="miter"/>
                  </v:line>
                  <v:shape id="직선 화살표 연결선 4" o:spid="_x0000_s1136" type="#_x0000_t32" style="position:absolute;left:5524;top:10810;width:22082;height:32;visibility:visible" o:connectortype="straight" strokecolor="#5b9bd5" strokeweight="1.5pt">
                    <v:stroke endarrow="block" endarrowlength="long" joinstyle="miter" endcap="round"/>
                  </v:shape>
                  <v:shape id="TextBox 36" o:spid="_x0000_s1137" type="#_x0000_t202" style="position:absolute;left:10160;top:9067;width:12807;height:2451;visibility:visible" filled="f" stroked="f">
                    <v:textbox style="mso-fit-shape-to-text:t">
                      <w:txbxContent>
                        <w:p w14:paraId="1ED6CFA6" w14:textId="77777777" w:rsidR="004A00AF" w:rsidRDefault="004A00AF" w:rsidP="008B1B88">
                          <w:pPr>
                            <w:pStyle w:val="NormalWeb"/>
                            <w:wordWrap w:val="0"/>
                            <w:spacing w:after="0"/>
                          </w:pPr>
                          <w:r w:rsidRPr="00D4467B">
                            <w:rPr>
                              <w:rFonts w:ascii="Malgun Gothic" w:hAnsi="Malgun Gothic" w:hint="eastAsia"/>
                              <w:color w:val="5B9BD5"/>
                              <w:kern w:val="24"/>
                              <w:sz w:val="14"/>
                              <w:szCs w:val="14"/>
                            </w:rPr>
                            <w:t xml:space="preserve">timeSeries </w:t>
                          </w:r>
                          <w:r>
                            <w:rPr>
                              <w:rFonts w:ascii="Malgun Gothic" w:hAnsi="Malgun Gothic"/>
                              <w:color w:val="5B9BD5"/>
                              <w:kern w:val="24"/>
                              <w:sz w:val="14"/>
                              <w:szCs w:val="14"/>
                            </w:rPr>
                            <w:t>update</w:t>
                          </w:r>
                          <w:r w:rsidRPr="00D4467B">
                            <w:rPr>
                              <w:rFonts w:ascii="Malgun Gothic" w:hAnsi="Malgun Gothic" w:hint="eastAsia"/>
                              <w:color w:val="5B9BD5"/>
                              <w:kern w:val="24"/>
                              <w:sz w:val="14"/>
                              <w:szCs w:val="14"/>
                            </w:rPr>
                            <w:t xml:space="preserve"> request</w:t>
                          </w:r>
                        </w:p>
                      </w:txbxContent>
                    </v:textbox>
                  </v:shape>
                  <v:shape id="TextBox 37" o:spid="_x0000_s1138" type="#_x0000_t202" style="position:absolute;left:5027;top:12890;width:22777;height:2451;visibility:visible" filled="f" stroked="f">
                    <v:textbox style="mso-fit-shape-to-text:t">
                      <w:txbxContent>
                        <w:p w14:paraId="4F405D3A" w14:textId="77777777" w:rsidR="004A00AF" w:rsidRDefault="004A00AF" w:rsidP="008B1B88">
                          <w:pPr>
                            <w:pStyle w:val="NormalWeb"/>
                            <w:wordWrap w:val="0"/>
                            <w:spacing w:after="0"/>
                            <w:jc w:val="center"/>
                          </w:pPr>
                          <w:r w:rsidRPr="00D4467B">
                            <w:rPr>
                              <w:rFonts w:ascii="Malgun Gothic" w:hAnsi="Malgun Gothic" w:hint="eastAsia"/>
                              <w:color w:val="5B9BD5"/>
                              <w:kern w:val="24"/>
                              <w:sz w:val="14"/>
                              <w:szCs w:val="14"/>
                            </w:rPr>
                            <w:t>Response</w:t>
                          </w:r>
                        </w:p>
                      </w:txbxContent>
                    </v:textbox>
                  </v:shape>
                  <v:shape id="직선 화살표 연결선 7" o:spid="_x0000_s1139" type="#_x0000_t32" style="position:absolute;left:5873;top:14636;width:21733;height:64;flip:x y;visibility:visible" o:connectortype="straight" strokecolor="#5b9bd5" strokeweight="1.5pt">
                    <v:stroke endarrow="block" endarrowlength="long" joinstyle="miter" endcap="round"/>
                  </v:shape>
                  <v:roundrect id="모서리가 둥근 직사각형 8" o:spid="_x0000_s1140" style="position:absolute;left:23749;width:9398;height:6810;visibility:visible;v-text-anchor:middle" arcsize="10923f" fillcolor="#5b9bd5" strokecolor="#d9d9d9" strokeweight=".5pt">
                    <v:stroke joinstyle="miter"/>
                    <v:textbox>
                      <w:txbxContent>
                        <w:p w14:paraId="45188A2C" w14:textId="77777777" w:rsidR="004A00AF" w:rsidRPr="003F3895" w:rsidRDefault="004A00AF" w:rsidP="008B1B88">
                          <w:pPr>
                            <w:pStyle w:val="NormalWeb"/>
                            <w:wordWrap w:val="0"/>
                            <w:spacing w:after="0"/>
                            <w:jc w:val="center"/>
                            <w:rPr>
                              <w:rFonts w:ascii="Malgun Gothic" w:hAnsi="Malgun Gothic"/>
                              <w:color w:val="FFFFFF"/>
                              <w:kern w:val="24"/>
                              <w:sz w:val="10"/>
                              <w:szCs w:val="10"/>
                            </w:rPr>
                          </w:pPr>
                        </w:p>
                        <w:p w14:paraId="597987AF" w14:textId="77777777" w:rsidR="004A00AF" w:rsidRPr="00D4467B" w:rsidRDefault="004A00AF" w:rsidP="008B1B88">
                          <w:pPr>
                            <w:pStyle w:val="NormalWeb"/>
                            <w:wordWrap w:val="0"/>
                            <w:spacing w:after="0"/>
                            <w:jc w:val="center"/>
                          </w:pPr>
                          <w:r w:rsidRPr="003F3895">
                            <w:rPr>
                              <w:rFonts w:ascii="Malgun Gothic" w:hAnsi="Malgun Gothic" w:hint="eastAsia"/>
                              <w:color w:val="FFFFFF"/>
                              <w:kern w:val="24"/>
                            </w:rPr>
                            <w:t>mn</w:t>
                          </w:r>
                          <w:r w:rsidRPr="003F3895">
                            <w:rPr>
                              <w:rFonts w:ascii="Malgun Gothic" w:hAnsi="Malgun Gothic"/>
                              <w:color w:val="FFFFFF"/>
                              <w:kern w:val="24"/>
                            </w:rPr>
                            <w:t>-name</w:t>
                          </w:r>
                        </w:p>
                      </w:txbxContent>
                    </v:textbox>
                  </v:roundrect>
                  <v:line id="직선 연결선 9" o:spid="_x0000_s1141" style="position:absolute;visibility:visible" from="28575,6810" to="28575,16922" o:connectortype="straight" strokecolor="windowText" strokeweight=".5pt">
                    <v:stroke dashstyle="longDash" joinstyle="miter"/>
                  </v:line>
                  <w10:wrap type="none"/>
                  <w10:anchorlock/>
                </v:group>
              </w:pict>
            </w:r>
          </w:p>
        </w:tc>
      </w:tr>
      <w:tr w:rsidR="008B1B88" w:rsidRPr="009743EA" w14:paraId="47F032F8"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4E10945" w14:textId="77777777" w:rsidR="008B1B88" w:rsidRPr="009743EA" w:rsidRDefault="008B1B88" w:rsidP="005C72A8">
            <w:pPr>
              <w:pStyle w:val="TAL"/>
              <w:snapToGrid w:val="0"/>
              <w:jc w:val="center"/>
              <w:rPr>
                <w:b/>
                <w:kern w:val="1"/>
              </w:rPr>
            </w:pPr>
          </w:p>
          <w:p w14:paraId="682D52D6" w14:textId="77777777" w:rsidR="008B1B88" w:rsidRPr="009743EA" w:rsidRDefault="008B1B88" w:rsidP="005C72A8">
            <w:pPr>
              <w:pStyle w:val="TAL"/>
              <w:snapToGrid w:val="0"/>
              <w:jc w:val="center"/>
              <w:rPr>
                <w:b/>
                <w:kern w:val="1"/>
              </w:rPr>
            </w:pPr>
          </w:p>
          <w:p w14:paraId="2DCFD37B" w14:textId="77777777" w:rsidR="008B1B88" w:rsidRPr="009743EA" w:rsidRDefault="008B1B88" w:rsidP="005C72A8">
            <w:pPr>
              <w:pStyle w:val="TAL"/>
              <w:snapToGrid w:val="0"/>
              <w:jc w:val="center"/>
              <w:rPr>
                <w:b/>
                <w:kern w:val="1"/>
              </w:rPr>
            </w:pPr>
            <w:r w:rsidRPr="009743EA">
              <w:rPr>
                <w:b/>
                <w:kern w:val="1"/>
              </w:rPr>
              <w:t>HTTP Header Information</w:t>
            </w:r>
          </w:p>
          <w:p w14:paraId="18F0D334" w14:textId="77777777" w:rsidR="008B1B88" w:rsidRPr="009743EA" w:rsidRDefault="008B1B88" w:rsidP="005C72A8">
            <w:pPr>
              <w:pStyle w:val="TAL"/>
              <w:snapToGrid w:val="0"/>
              <w:jc w:val="center"/>
              <w:rPr>
                <w:b/>
                <w:kern w:val="1"/>
              </w:rPr>
            </w:pPr>
          </w:p>
          <w:p w14:paraId="69E32A3C" w14:textId="77777777" w:rsidR="00FE3B5F" w:rsidRPr="009743EA" w:rsidRDefault="00FE3B5F" w:rsidP="005C72A8">
            <w:pPr>
              <w:pStyle w:val="TAL"/>
              <w:snapToGrid w:val="0"/>
              <w:jc w:val="center"/>
              <w:rPr>
                <w:b/>
                <w:kern w:val="1"/>
              </w:rPr>
            </w:pPr>
          </w:p>
          <w:p w14:paraId="4AD8306A" w14:textId="77777777" w:rsidR="008B1B88" w:rsidRPr="009743EA" w:rsidRDefault="008B1B88" w:rsidP="005C72A8">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2C62C92" w14:textId="77777777" w:rsidR="008B1B88" w:rsidRPr="009743EA" w:rsidRDefault="008B1B88" w:rsidP="005C72A8">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8B1B88" w:rsidRPr="009743EA" w14:paraId="59F191F2" w14:textId="77777777" w:rsidTr="005A2D7C">
              <w:trPr>
                <w:jc w:val="center"/>
              </w:trPr>
              <w:tc>
                <w:tcPr>
                  <w:tcW w:w="1501" w:type="dxa"/>
                  <w:shd w:val="clear" w:color="auto" w:fill="9CC2E5"/>
                </w:tcPr>
                <w:p w14:paraId="67A8C39D" w14:textId="77777777" w:rsidR="008B1B88" w:rsidRPr="009743EA" w:rsidRDefault="008B1B88"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5065516D" w14:textId="77777777" w:rsidR="008B1B88" w:rsidRPr="009743EA" w:rsidRDefault="008B1B88" w:rsidP="005C72A8">
                  <w:pPr>
                    <w:pStyle w:val="TAL"/>
                    <w:snapToGrid w:val="0"/>
                    <w:jc w:val="center"/>
                    <w:rPr>
                      <w:rFonts w:eastAsia="Calibri"/>
                      <w:b/>
                      <w:szCs w:val="22"/>
                    </w:rPr>
                  </w:pPr>
                  <w:r w:rsidRPr="009743EA">
                    <w:rPr>
                      <w:rFonts w:eastAsia="Calibri"/>
                      <w:b/>
                      <w:szCs w:val="22"/>
                    </w:rPr>
                    <w:t>Value</w:t>
                  </w:r>
                </w:p>
              </w:tc>
            </w:tr>
            <w:tr w:rsidR="008B1B88" w:rsidRPr="009743EA" w14:paraId="3CB0ED67" w14:textId="77777777" w:rsidTr="005A2D7C">
              <w:trPr>
                <w:jc w:val="center"/>
              </w:trPr>
              <w:tc>
                <w:tcPr>
                  <w:tcW w:w="1501" w:type="dxa"/>
                  <w:shd w:val="clear" w:color="auto" w:fill="DEEAF6"/>
                </w:tcPr>
                <w:p w14:paraId="2378D878" w14:textId="77777777" w:rsidR="008B1B88" w:rsidRPr="009743EA" w:rsidRDefault="008B1B88"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6E15281E" w14:textId="77777777" w:rsidR="008B1B88" w:rsidRPr="009743EA" w:rsidRDefault="008B1B88" w:rsidP="005C72A8">
                  <w:pPr>
                    <w:pStyle w:val="TAL"/>
                    <w:snapToGrid w:val="0"/>
                    <w:rPr>
                      <w:rFonts w:eastAsia="Calibri"/>
                      <w:szCs w:val="22"/>
                    </w:rPr>
                  </w:pPr>
                  <w:r w:rsidRPr="009743EA">
                    <w:rPr>
                      <w:rFonts w:eastAsia="Calibri"/>
                      <w:szCs w:val="22"/>
                    </w:rPr>
                    <w:t>Request</w:t>
                  </w:r>
                  <w:r w:rsidR="006B17BF" w:rsidRPr="009743EA">
                    <w:rPr>
                      <w:rFonts w:eastAsia="Calibri"/>
                      <w:szCs w:val="22"/>
                    </w:rPr>
                    <w:t xml:space="preserve"> </w:t>
                  </w:r>
                  <w:r w:rsidRPr="009743EA">
                    <w:rPr>
                      <w:rFonts w:eastAsia="Calibri"/>
                      <w:szCs w:val="22"/>
                    </w:rPr>
                    <w:t>ID</w:t>
                  </w:r>
                  <w:r w:rsidR="006B17BF" w:rsidRPr="009743EA">
                    <w:rPr>
                      <w:rFonts w:eastAsia="Calibri"/>
                      <w:szCs w:val="22"/>
                    </w:rPr>
                    <w:t xml:space="preserve"> </w:t>
                  </w:r>
                </w:p>
              </w:tc>
            </w:tr>
            <w:tr w:rsidR="008B1B88" w:rsidRPr="009743EA" w14:paraId="7A5D398E" w14:textId="77777777" w:rsidTr="005A2D7C">
              <w:trPr>
                <w:jc w:val="center"/>
              </w:trPr>
              <w:tc>
                <w:tcPr>
                  <w:tcW w:w="1501" w:type="dxa"/>
                  <w:shd w:val="clear" w:color="auto" w:fill="DEEAF6"/>
                </w:tcPr>
                <w:p w14:paraId="6A904E79" w14:textId="77777777" w:rsidR="008B1B88" w:rsidRPr="009743EA" w:rsidRDefault="008B1B88"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3D1F71CA" w14:textId="77777777" w:rsidR="008B1B88" w:rsidRPr="009743EA" w:rsidRDefault="008B1B88" w:rsidP="005C72A8">
                  <w:pPr>
                    <w:pStyle w:val="TAL"/>
                    <w:snapToGrid w:val="0"/>
                    <w:rPr>
                      <w:rFonts w:eastAsia="Calibri"/>
                      <w:szCs w:val="22"/>
                    </w:rPr>
                  </w:pPr>
                  <w:r w:rsidRPr="009743EA">
                    <w:rPr>
                      <w:rFonts w:eastAsia="Calibri"/>
                      <w:szCs w:val="22"/>
                    </w:rPr>
                    <w:t>AE-ID</w:t>
                  </w:r>
                  <w:r w:rsidR="006B17BF" w:rsidRPr="009743EA">
                    <w:rPr>
                      <w:rFonts w:eastAsia="Calibri"/>
                      <w:szCs w:val="22"/>
                    </w:rPr>
                    <w:t xml:space="preserve"> </w:t>
                  </w:r>
                  <w:r w:rsidRPr="009743EA">
                    <w:rPr>
                      <w:rFonts w:eastAsia="Calibri"/>
                      <w:szCs w:val="22"/>
                    </w:rPr>
                    <w:t>of</w:t>
                  </w:r>
                  <w:r w:rsidR="006B17BF" w:rsidRPr="009743EA">
                    <w:rPr>
                      <w:rFonts w:eastAsia="Calibri"/>
                      <w:szCs w:val="22"/>
                    </w:rPr>
                    <w:t xml:space="preserve"> </w:t>
                  </w:r>
                  <w:r w:rsidRPr="009743EA">
                    <w:rPr>
                      <w:rFonts w:eastAsia="Calibri"/>
                      <w:szCs w:val="22"/>
                    </w:rPr>
                    <w:t>request</w:t>
                  </w:r>
                  <w:r w:rsidR="006B17BF" w:rsidRPr="009743EA">
                    <w:rPr>
                      <w:rFonts w:eastAsia="Calibri"/>
                      <w:szCs w:val="22"/>
                    </w:rPr>
                    <w:t xml:space="preserve"> </w:t>
                  </w:r>
                  <w:r w:rsidRPr="009743EA">
                    <w:rPr>
                      <w:rFonts w:eastAsia="Calibri"/>
                      <w:szCs w:val="22"/>
                    </w:rPr>
                    <w:t>originator</w:t>
                  </w:r>
                </w:p>
              </w:tc>
            </w:tr>
            <w:tr w:rsidR="008B1B88" w:rsidRPr="009743EA" w14:paraId="6E9664CE" w14:textId="77777777" w:rsidTr="005A2D7C">
              <w:trPr>
                <w:jc w:val="center"/>
              </w:trPr>
              <w:tc>
                <w:tcPr>
                  <w:tcW w:w="1501" w:type="dxa"/>
                  <w:shd w:val="clear" w:color="auto" w:fill="DEEAF6"/>
                </w:tcPr>
                <w:p w14:paraId="6576015B" w14:textId="77777777" w:rsidR="008B1B88" w:rsidRPr="009743EA" w:rsidRDefault="008B1B88" w:rsidP="005C72A8">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7B1EFB2A" w14:textId="77777777" w:rsidR="008B1B88" w:rsidRPr="009743EA" w:rsidRDefault="008B1B88" w:rsidP="005C72A8">
                  <w:pPr>
                    <w:pStyle w:val="TAL"/>
                    <w:snapToGrid w:val="0"/>
                    <w:rPr>
                      <w:rFonts w:eastAsia="Calibri"/>
                      <w:szCs w:val="22"/>
                    </w:rPr>
                  </w:pPr>
                  <w:r w:rsidRPr="009743EA">
                    <w:rPr>
                      <w:rFonts w:eastAsia="Calibri"/>
                      <w:szCs w:val="22"/>
                    </w:rPr>
                    <w:t>application/json</w:t>
                  </w:r>
                </w:p>
              </w:tc>
            </w:tr>
            <w:tr w:rsidR="002C2FE0" w:rsidRPr="009743EA" w14:paraId="2974F8F6" w14:textId="77777777" w:rsidTr="005A2D7C">
              <w:trPr>
                <w:jc w:val="center"/>
              </w:trPr>
              <w:tc>
                <w:tcPr>
                  <w:tcW w:w="1501" w:type="dxa"/>
                  <w:shd w:val="clear" w:color="auto" w:fill="DEEAF6"/>
                </w:tcPr>
                <w:p w14:paraId="1AA61811" w14:textId="77777777" w:rsidR="002C2FE0" w:rsidRPr="009743EA" w:rsidRDefault="002C2FE0" w:rsidP="002C2FE0">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70F606EF" w14:textId="77777777" w:rsidR="002C2FE0" w:rsidRPr="009743EA" w:rsidRDefault="002C2FE0" w:rsidP="002C2FE0">
                  <w:pPr>
                    <w:pStyle w:val="TAL"/>
                    <w:snapToGrid w:val="0"/>
                    <w:rPr>
                      <w:rFonts w:eastAsia="Calibri"/>
                      <w:szCs w:val="22"/>
                    </w:rPr>
                  </w:pPr>
                  <w:r w:rsidRPr="009743EA">
                    <w:rPr>
                      <w:rFonts w:eastAsia="Calibri"/>
                      <w:szCs w:val="22"/>
                    </w:rPr>
                    <w:t>Release</w:t>
                  </w:r>
                  <w:r w:rsidR="006B17BF" w:rsidRPr="009743EA">
                    <w:rPr>
                      <w:rFonts w:eastAsia="Calibri"/>
                      <w:szCs w:val="22"/>
                    </w:rPr>
                    <w:t xml:space="preserve"> </w:t>
                  </w:r>
                  <w:r w:rsidRPr="009743EA">
                    <w:rPr>
                      <w:rFonts w:eastAsia="Calibri"/>
                      <w:szCs w:val="22"/>
                    </w:rPr>
                    <w:t>Version</w:t>
                  </w:r>
                  <w:r w:rsidR="006B17BF" w:rsidRPr="009743EA">
                    <w:rPr>
                      <w:rFonts w:eastAsia="Calibri"/>
                      <w:szCs w:val="22"/>
                    </w:rPr>
                    <w:t xml:space="preserve"> </w:t>
                  </w:r>
                  <w:r w:rsidRPr="009743EA">
                    <w:rPr>
                      <w:rFonts w:eastAsia="Calibri"/>
                      <w:szCs w:val="22"/>
                    </w:rPr>
                    <w:t>Indicator</w:t>
                  </w:r>
                </w:p>
              </w:tc>
            </w:tr>
          </w:tbl>
          <w:p w14:paraId="077FABD8" w14:textId="77777777" w:rsidR="008B1B88" w:rsidRPr="009743EA" w:rsidRDefault="008B1B88" w:rsidP="005C72A8">
            <w:pPr>
              <w:pStyle w:val="TAL"/>
              <w:snapToGrid w:val="0"/>
              <w:jc w:val="center"/>
            </w:pPr>
          </w:p>
        </w:tc>
      </w:tr>
      <w:tr w:rsidR="008B1B88" w:rsidRPr="009743EA" w14:paraId="79774B8B" w14:textId="77777777" w:rsidTr="005A2D7C">
        <w:trPr>
          <w:cantSplit/>
          <w:jc w:val="center"/>
        </w:trPr>
        <w:tc>
          <w:tcPr>
            <w:tcW w:w="1286" w:type="dxa"/>
            <w:tcBorders>
              <w:top w:val="single" w:sz="4" w:space="0" w:color="000000"/>
              <w:left w:val="single" w:sz="4" w:space="0" w:color="000000"/>
              <w:bottom w:val="single" w:sz="4" w:space="0" w:color="000000"/>
            </w:tcBorders>
            <w:shd w:val="clear" w:color="auto" w:fill="E7E6E6"/>
          </w:tcPr>
          <w:p w14:paraId="64E02218" w14:textId="77777777" w:rsidR="008B1B88" w:rsidRPr="009743EA" w:rsidRDefault="008B1B88" w:rsidP="005C72A8">
            <w:pPr>
              <w:pStyle w:val="Default"/>
              <w:overflowPunct w:val="0"/>
              <w:jc w:val="center"/>
              <w:rPr>
                <w:color w:val="auto"/>
              </w:rPr>
            </w:pPr>
          </w:p>
          <w:p w14:paraId="0588CFEF" w14:textId="77777777" w:rsidR="008B1B88" w:rsidRPr="009743EA" w:rsidRDefault="008B1B88" w:rsidP="005C72A8">
            <w:pPr>
              <w:pStyle w:val="Default"/>
              <w:overflowPunct w:val="0"/>
              <w:jc w:val="center"/>
              <w:rPr>
                <w:b/>
                <w:sz w:val="20"/>
                <w:szCs w:val="20"/>
              </w:rPr>
            </w:pPr>
          </w:p>
          <w:p w14:paraId="6C9DB5CD" w14:textId="77777777" w:rsidR="008B1B88" w:rsidRPr="009743EA" w:rsidRDefault="008B1B88" w:rsidP="005C72A8">
            <w:pPr>
              <w:pStyle w:val="Default"/>
              <w:overflowPunct w:val="0"/>
              <w:jc w:val="center"/>
              <w:rPr>
                <w:b/>
                <w:sz w:val="20"/>
                <w:szCs w:val="20"/>
              </w:rPr>
            </w:pPr>
          </w:p>
          <w:p w14:paraId="7954593A"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33F00BAB" w14:textId="77777777" w:rsidR="008B1B88" w:rsidRPr="009743EA" w:rsidRDefault="008B1B88" w:rsidP="005C72A8">
            <w:pPr>
              <w:pStyle w:val="Default"/>
              <w:overflowPunct w:val="0"/>
              <w:jc w:val="center"/>
              <w:rPr>
                <w:b/>
                <w:kern w:val="1"/>
              </w:rPr>
            </w:pPr>
            <w:r w:rsidRPr="009743EA">
              <w:rPr>
                <w:rFonts w:ascii="Arial" w:eastAsia="Malgun Gothic" w:hAnsi="Arial"/>
                <w:b/>
                <w:color w:val="auto"/>
                <w:kern w:val="1"/>
                <w:sz w:val="18"/>
                <w:szCs w:val="20"/>
              </w:rPr>
              <w:t>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AFC73DE" w14:textId="77777777" w:rsidR="00A04D9C" w:rsidRPr="005A2D7C" w:rsidRDefault="00A04D9C" w:rsidP="005A2D7C">
            <w:pPr>
              <w:pStyle w:val="TAL"/>
              <w:rPr>
                <w:rFonts w:eastAsia="Calibri Light"/>
              </w:rPr>
            </w:pPr>
          </w:p>
          <w:p w14:paraId="61F5CFD5" w14:textId="77777777" w:rsidR="008B1B88" w:rsidRPr="009743EA" w:rsidRDefault="00A04D9C" w:rsidP="007C39B4">
            <w:pPr>
              <w:widowControl w:val="0"/>
              <w:spacing w:after="0"/>
              <w:ind w:left="284"/>
              <w:jc w:val="both"/>
              <w:textAlignment w:val="auto"/>
              <w:rPr>
                <w:b/>
                <w:sz w:val="24"/>
              </w:rPr>
            </w:pPr>
            <w:r w:rsidRPr="009743EA">
              <w:rPr>
                <w:rFonts w:eastAsia="Calibri Light"/>
                <w:b/>
                <w:sz w:val="24"/>
              </w:rPr>
              <w:t>API/TS/UPD/001_RCN0</w:t>
            </w:r>
          </w:p>
          <w:p w14:paraId="2E330375" w14:textId="77777777" w:rsidR="008B1B88" w:rsidRPr="009743EA" w:rsidRDefault="008B1B88" w:rsidP="005C72A8">
            <w:pPr>
              <w:widowControl w:val="0"/>
              <w:spacing w:after="0"/>
              <w:ind w:left="284"/>
              <w:jc w:val="both"/>
              <w:textAlignment w:val="auto"/>
              <w:rPr>
                <w:rFonts w:ascii="Arial" w:hAnsi="Arial"/>
                <w:b/>
                <w:color w:val="0070C0"/>
                <w:sz w:val="18"/>
              </w:rPr>
            </w:pPr>
          </w:p>
          <w:p w14:paraId="76187A9D"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2424D472" w14:textId="77777777" w:rsidR="008B1B88" w:rsidRPr="009743EA" w:rsidRDefault="008B1B88" w:rsidP="005C72A8">
            <w:pPr>
              <w:pStyle w:val="TAL"/>
              <w:snapToGrid w:val="0"/>
              <w:ind w:left="284"/>
              <w:jc w:val="both"/>
              <w:rPr>
                <w:color w:val="0070C0"/>
              </w:rPr>
            </w:pPr>
          </w:p>
          <w:p w14:paraId="33F6D32F" w14:textId="77777777" w:rsidR="008B1B88" w:rsidRPr="009743EA" w:rsidRDefault="008B1B88" w:rsidP="005C72A8">
            <w:pPr>
              <w:pStyle w:val="TAL"/>
              <w:snapToGrid w:val="0"/>
              <w:ind w:left="284"/>
              <w:jc w:val="both"/>
              <w:rPr>
                <w:color w:val="0070C0"/>
              </w:rPr>
            </w:pPr>
            <w:r w:rsidRPr="009743EA">
              <w:rPr>
                <w:color w:val="0070C0"/>
              </w:rPr>
              <w:t>PUT /mn-name/ae_sensor/</w:t>
            </w:r>
            <w:r w:rsidRPr="009743EA">
              <w:rPr>
                <w:rFonts w:hint="eastAsia"/>
                <w:color w:val="0070C0"/>
                <w:lang w:eastAsia="ko-KR"/>
              </w:rPr>
              <w:t>timeSeries_cont</w:t>
            </w:r>
            <w:r w:rsidRPr="009743EA">
              <w:rPr>
                <w:color w:val="0070C0"/>
              </w:rPr>
              <w:t>?rcn=0 HTTP/1.1</w:t>
            </w:r>
          </w:p>
          <w:p w14:paraId="1F108DA4" w14:textId="77777777" w:rsidR="008B1B88" w:rsidRPr="009743EA" w:rsidRDefault="008B1B88" w:rsidP="005C72A8">
            <w:pPr>
              <w:pStyle w:val="TAL"/>
              <w:snapToGrid w:val="0"/>
              <w:ind w:left="284"/>
              <w:jc w:val="both"/>
              <w:rPr>
                <w:color w:val="0070C0"/>
              </w:rPr>
            </w:pPr>
            <w:r w:rsidRPr="009743EA">
              <w:rPr>
                <w:color w:val="0070C0"/>
              </w:rPr>
              <w:t>Host: 192.168.0.10:8282</w:t>
            </w:r>
          </w:p>
          <w:p w14:paraId="59167EB4"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4F07AD16" w14:textId="77777777" w:rsidR="008B1B88" w:rsidRPr="009743EA" w:rsidRDefault="008B1B88" w:rsidP="005C72A8">
            <w:pPr>
              <w:pStyle w:val="TAL"/>
              <w:snapToGrid w:val="0"/>
              <w:ind w:left="284"/>
              <w:jc w:val="both"/>
              <w:rPr>
                <w:color w:val="0070C0"/>
              </w:rPr>
            </w:pPr>
            <w:r w:rsidRPr="009743EA">
              <w:rPr>
                <w:color w:val="0070C0"/>
              </w:rPr>
              <w:t>Content-Type: application/json</w:t>
            </w:r>
          </w:p>
          <w:p w14:paraId="7487FBD5" w14:textId="77777777" w:rsidR="008B1B88" w:rsidRPr="009743EA" w:rsidRDefault="008B1B88" w:rsidP="005C72A8">
            <w:pPr>
              <w:pStyle w:val="TAL"/>
              <w:snapToGrid w:val="0"/>
              <w:ind w:left="284"/>
              <w:jc w:val="both"/>
              <w:rPr>
                <w:color w:val="0070C0"/>
              </w:rPr>
            </w:pPr>
            <w:r w:rsidRPr="009743EA">
              <w:rPr>
                <w:color w:val="0070C0"/>
              </w:rPr>
              <w:t>X-M2M-RI: 1234</w:t>
            </w:r>
          </w:p>
          <w:p w14:paraId="1FD5083A" w14:textId="77777777" w:rsidR="00436590" w:rsidRPr="009743EA" w:rsidRDefault="00436590" w:rsidP="00436590">
            <w:pPr>
              <w:widowControl w:val="0"/>
              <w:overflowPunct/>
              <w:spacing w:after="0"/>
              <w:ind w:left="284"/>
              <w:jc w:val="both"/>
              <w:textAlignment w:val="auto"/>
              <w:rPr>
                <w:color w:val="0070C0"/>
              </w:rPr>
            </w:pPr>
            <w:r w:rsidRPr="009743EA">
              <w:rPr>
                <w:rFonts w:ascii="Arial" w:hAnsi="Arial"/>
                <w:color w:val="0070C0"/>
                <w:sz w:val="18"/>
              </w:rPr>
              <w:t>X-M2M-RVI: 2a</w:t>
            </w:r>
          </w:p>
          <w:p w14:paraId="4AA957A3" w14:textId="77777777" w:rsidR="008B1B88" w:rsidRPr="009743EA" w:rsidRDefault="008B1B88" w:rsidP="005C72A8">
            <w:pPr>
              <w:pStyle w:val="TAL"/>
              <w:snapToGrid w:val="0"/>
              <w:ind w:left="284"/>
              <w:jc w:val="both"/>
              <w:rPr>
                <w:color w:val="0070C0"/>
              </w:rPr>
            </w:pPr>
          </w:p>
          <w:p w14:paraId="5D93D564" w14:textId="77777777" w:rsidR="008B1B88" w:rsidRPr="009743EA" w:rsidRDefault="008B1B88" w:rsidP="005C72A8">
            <w:pPr>
              <w:pStyle w:val="TAL"/>
              <w:snapToGrid w:val="0"/>
              <w:ind w:left="284"/>
              <w:jc w:val="both"/>
              <w:rPr>
                <w:color w:val="0070C0"/>
              </w:rPr>
            </w:pPr>
            <w:r w:rsidRPr="009743EA">
              <w:rPr>
                <w:color w:val="0070C0"/>
              </w:rPr>
              <w:t>{</w:t>
            </w:r>
          </w:p>
          <w:p w14:paraId="0B6E3A9E" w14:textId="77777777" w:rsidR="008B1B88" w:rsidRPr="009743EA" w:rsidRDefault="00436590" w:rsidP="005C72A8">
            <w:pPr>
              <w:pStyle w:val="TAL"/>
              <w:snapToGrid w:val="0"/>
              <w:ind w:left="284"/>
              <w:jc w:val="both"/>
              <w:rPr>
                <w:color w:val="0070C0"/>
              </w:rPr>
            </w:pPr>
            <w:r w:rsidRPr="009743EA">
              <w:rPr>
                <w:color w:val="0070C0"/>
              </w:rPr>
              <w:t xml:space="preserve">    </w:t>
            </w:r>
            <w:r w:rsidR="008B1B88" w:rsidRPr="009743EA">
              <w:rPr>
                <w:color w:val="0070C0"/>
              </w:rPr>
              <w:t>"m2m:ts": {</w:t>
            </w:r>
          </w:p>
          <w:p w14:paraId="1ECB7859" w14:textId="77777777" w:rsidR="008B1B88" w:rsidRPr="009743EA" w:rsidRDefault="008B1B88" w:rsidP="005C72A8">
            <w:pPr>
              <w:pStyle w:val="TAL"/>
              <w:snapToGrid w:val="0"/>
              <w:ind w:left="284"/>
              <w:jc w:val="both"/>
              <w:rPr>
                <w:color w:val="0070C0"/>
              </w:rPr>
            </w:pPr>
            <w:r w:rsidRPr="009743EA">
              <w:rPr>
                <w:rFonts w:hint="eastAsia"/>
                <w:color w:val="0070C0"/>
                <w:lang w:eastAsia="ko-KR"/>
              </w:rPr>
              <w:t xml:space="preserve">    </w:t>
            </w:r>
            <w:r w:rsidRPr="009743EA">
              <w:rPr>
                <w:color w:val="0070C0"/>
              </w:rPr>
              <w:t xml:space="preserve">   </w:t>
            </w:r>
            <w:r w:rsidR="00A62903" w:rsidRPr="009743EA">
              <w:rPr>
                <w:color w:val="0070C0"/>
              </w:rPr>
              <w:t xml:space="preserve"> </w:t>
            </w:r>
            <w:r w:rsidRPr="009743EA">
              <w:rPr>
                <w:color w:val="0070C0"/>
              </w:rPr>
              <w:t>"mdt": 2</w:t>
            </w:r>
          </w:p>
          <w:p w14:paraId="7ED4A39A" w14:textId="77777777" w:rsidR="008B1B88" w:rsidRPr="009743EA" w:rsidRDefault="008B1B88" w:rsidP="005C72A8">
            <w:pPr>
              <w:pStyle w:val="TAL"/>
              <w:snapToGrid w:val="0"/>
              <w:ind w:left="284"/>
              <w:jc w:val="both"/>
              <w:rPr>
                <w:color w:val="0070C0"/>
              </w:rPr>
            </w:pPr>
            <w:r w:rsidRPr="009743EA">
              <w:rPr>
                <w:color w:val="0070C0"/>
              </w:rPr>
              <w:t xml:space="preserve">    }</w:t>
            </w:r>
          </w:p>
          <w:p w14:paraId="3E9550C5" w14:textId="77777777" w:rsidR="008B1B88" w:rsidRPr="009743EA" w:rsidRDefault="008B1B88" w:rsidP="005C72A8">
            <w:pPr>
              <w:pStyle w:val="TAL"/>
              <w:snapToGrid w:val="0"/>
              <w:ind w:left="284"/>
              <w:jc w:val="both"/>
              <w:rPr>
                <w:color w:val="0070C0"/>
              </w:rPr>
            </w:pPr>
            <w:r w:rsidRPr="009743EA">
              <w:rPr>
                <w:color w:val="0070C0"/>
              </w:rPr>
              <w:t>}</w:t>
            </w:r>
          </w:p>
          <w:p w14:paraId="014858EE" w14:textId="77777777" w:rsidR="008B1B88" w:rsidRPr="009743EA" w:rsidRDefault="008B1B88" w:rsidP="005C72A8">
            <w:pPr>
              <w:pStyle w:val="TAL"/>
              <w:snapToGrid w:val="0"/>
              <w:ind w:left="284"/>
              <w:jc w:val="both"/>
              <w:rPr>
                <w:color w:val="0070C0"/>
                <w:lang w:eastAsia="ko-KR"/>
              </w:rPr>
            </w:pPr>
          </w:p>
          <w:p w14:paraId="4F886140" w14:textId="77777777" w:rsidR="008B1B88" w:rsidRPr="009743EA" w:rsidRDefault="008B1B88" w:rsidP="005C72A8">
            <w:pPr>
              <w:widowControl w:val="0"/>
              <w:spacing w:after="0"/>
              <w:ind w:left="284"/>
              <w:jc w:val="both"/>
              <w:textAlignment w:val="auto"/>
              <w:rPr>
                <w:rFonts w:ascii="Arial" w:hAnsi="Arial"/>
                <w:b/>
                <w:color w:val="0070C0"/>
                <w:sz w:val="18"/>
              </w:rPr>
            </w:pPr>
          </w:p>
          <w:p w14:paraId="3E07B655"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48EAB744" w14:textId="77777777" w:rsidR="008B1B88" w:rsidRPr="009743EA" w:rsidRDefault="008B1B88" w:rsidP="005C72A8">
            <w:pPr>
              <w:widowControl w:val="0"/>
              <w:spacing w:after="0"/>
              <w:ind w:left="284"/>
              <w:textAlignment w:val="auto"/>
              <w:rPr>
                <w:rFonts w:ascii="Arial" w:hAnsi="Arial"/>
                <w:color w:val="0070C0"/>
                <w:sz w:val="18"/>
              </w:rPr>
            </w:pPr>
          </w:p>
          <w:p w14:paraId="6F85841E"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200 OK</w:t>
            </w:r>
          </w:p>
          <w:p w14:paraId="702A599F" w14:textId="77777777" w:rsidR="008B1B88" w:rsidRPr="009743EA" w:rsidRDefault="008B1B88" w:rsidP="005C72A8">
            <w:pPr>
              <w:pStyle w:val="TAL"/>
              <w:snapToGrid w:val="0"/>
              <w:ind w:left="284"/>
              <w:rPr>
                <w:color w:val="0070C0"/>
              </w:rPr>
            </w:pPr>
            <w:r w:rsidRPr="009743EA">
              <w:rPr>
                <w:color w:val="0070C0"/>
              </w:rPr>
              <w:t>Content-Location: mn-name/ae_sensor/timeSeries_cont</w:t>
            </w:r>
          </w:p>
          <w:p w14:paraId="23BD2A2A" w14:textId="77777777" w:rsidR="008B1B88" w:rsidRPr="009743EA" w:rsidRDefault="008B1B88" w:rsidP="005C72A8">
            <w:pPr>
              <w:pStyle w:val="TAL"/>
              <w:snapToGrid w:val="0"/>
              <w:ind w:left="284"/>
              <w:rPr>
                <w:color w:val="0070C0"/>
              </w:rPr>
            </w:pPr>
            <w:r w:rsidRPr="009743EA">
              <w:rPr>
                <w:color w:val="0070C0"/>
              </w:rPr>
              <w:t>Content-Type: application/json</w:t>
            </w:r>
          </w:p>
          <w:p w14:paraId="2B075B69" w14:textId="77777777" w:rsidR="008B1B88" w:rsidRPr="009743EA" w:rsidRDefault="008B1B88" w:rsidP="005C72A8">
            <w:pPr>
              <w:pStyle w:val="TAL"/>
              <w:snapToGrid w:val="0"/>
              <w:ind w:left="284"/>
              <w:rPr>
                <w:color w:val="0070C0"/>
              </w:rPr>
            </w:pPr>
            <w:r w:rsidRPr="009743EA">
              <w:rPr>
                <w:color w:val="0070C0"/>
              </w:rPr>
              <w:t>X-M2M-RI: 1234</w:t>
            </w:r>
          </w:p>
          <w:p w14:paraId="544A8FEE" w14:textId="77777777" w:rsidR="00436590" w:rsidRPr="009743EA" w:rsidRDefault="00436590" w:rsidP="00436590">
            <w:pPr>
              <w:widowControl w:val="0"/>
              <w:overflowPunct/>
              <w:spacing w:after="0"/>
              <w:ind w:left="284"/>
              <w:jc w:val="both"/>
              <w:textAlignment w:val="auto"/>
              <w:rPr>
                <w:color w:val="0070C0"/>
              </w:rPr>
            </w:pPr>
            <w:r w:rsidRPr="009743EA">
              <w:rPr>
                <w:rFonts w:ascii="Arial" w:hAnsi="Arial"/>
                <w:color w:val="0070C0"/>
                <w:sz w:val="18"/>
              </w:rPr>
              <w:t>X-M2M-RVI: 2a</w:t>
            </w:r>
          </w:p>
          <w:p w14:paraId="4B806D8F" w14:textId="77777777" w:rsidR="008B1B88" w:rsidRPr="009743EA" w:rsidRDefault="008B1B88" w:rsidP="005C72A8">
            <w:pPr>
              <w:pStyle w:val="TAL"/>
              <w:snapToGrid w:val="0"/>
              <w:ind w:left="284"/>
              <w:rPr>
                <w:color w:val="0070C0"/>
              </w:rPr>
            </w:pPr>
            <w:r w:rsidRPr="009743EA">
              <w:rPr>
                <w:color w:val="0070C0"/>
              </w:rPr>
              <w:t>X-M2M-RSC: 2004</w:t>
            </w:r>
          </w:p>
          <w:p w14:paraId="18F7E776" w14:textId="77777777" w:rsidR="008B1B88" w:rsidRPr="009743EA" w:rsidRDefault="008B1B88" w:rsidP="005C72A8">
            <w:pPr>
              <w:pStyle w:val="TAL"/>
              <w:snapToGrid w:val="0"/>
              <w:ind w:left="284"/>
              <w:jc w:val="both"/>
              <w:rPr>
                <w:color w:val="0070C0"/>
              </w:rPr>
            </w:pPr>
          </w:p>
        </w:tc>
      </w:tr>
      <w:tr w:rsidR="008B1B88" w:rsidRPr="009743EA" w14:paraId="6A8020F9"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099FDBE"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5EA851BD"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7A54B944"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1F545E57"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02B3F42B"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4CAAD0D0"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5019A86F"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035F9840"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05606E46" w14:textId="77777777" w:rsidR="008B1B88" w:rsidRPr="009743EA" w:rsidRDefault="008B1B88" w:rsidP="005C72A8">
            <w:pPr>
              <w:pStyle w:val="TAL"/>
              <w:snapToGrid w:val="0"/>
              <w:jc w:val="center"/>
              <w:rPr>
                <w:b/>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F732E8C" w14:textId="77777777" w:rsidR="00A80E83" w:rsidRPr="005A2D7C" w:rsidRDefault="00A80E83" w:rsidP="005A2D7C">
            <w:pPr>
              <w:pStyle w:val="TAL"/>
              <w:rPr>
                <w:rFonts w:eastAsia="Calibri Light"/>
              </w:rPr>
            </w:pPr>
          </w:p>
          <w:p w14:paraId="60CD96C3" w14:textId="77777777" w:rsidR="008B1B88" w:rsidRPr="009743EA" w:rsidRDefault="00A80E83" w:rsidP="005C72A8">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API/TS/UPD/001</w:t>
            </w:r>
          </w:p>
          <w:p w14:paraId="4A1D91E1" w14:textId="77777777" w:rsidR="008B1B88" w:rsidRPr="009743EA" w:rsidRDefault="00A80E83" w:rsidP="007C39B4">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API/TS/UPD/001_RCN1</w:t>
            </w:r>
          </w:p>
          <w:p w14:paraId="6B7232D0" w14:textId="77777777" w:rsidR="008B1B88" w:rsidRPr="009743EA" w:rsidRDefault="008B1B88" w:rsidP="005C72A8">
            <w:pPr>
              <w:widowControl w:val="0"/>
              <w:spacing w:after="0"/>
              <w:ind w:left="284"/>
              <w:jc w:val="both"/>
              <w:textAlignment w:val="auto"/>
              <w:rPr>
                <w:rFonts w:ascii="Arial" w:hAnsi="Arial"/>
                <w:b/>
                <w:color w:val="0070C0"/>
                <w:sz w:val="18"/>
              </w:rPr>
            </w:pPr>
          </w:p>
          <w:p w14:paraId="171439BF"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7DF80250" w14:textId="77777777" w:rsidR="008B1B88" w:rsidRPr="009743EA" w:rsidRDefault="008B1B88" w:rsidP="005C72A8">
            <w:pPr>
              <w:pStyle w:val="TAL"/>
              <w:snapToGrid w:val="0"/>
              <w:ind w:left="284"/>
              <w:jc w:val="both"/>
              <w:rPr>
                <w:color w:val="0070C0"/>
              </w:rPr>
            </w:pPr>
          </w:p>
          <w:p w14:paraId="2E7DC487" w14:textId="77777777" w:rsidR="008B1B88" w:rsidRPr="009743EA" w:rsidRDefault="008B1B88" w:rsidP="005C72A8">
            <w:pPr>
              <w:pStyle w:val="TAL"/>
              <w:snapToGrid w:val="0"/>
              <w:ind w:left="284"/>
              <w:jc w:val="both"/>
              <w:rPr>
                <w:color w:val="0070C0"/>
              </w:rPr>
            </w:pPr>
            <w:r w:rsidRPr="009743EA">
              <w:rPr>
                <w:color w:val="0070C0"/>
              </w:rPr>
              <w:t>PUT /mn-name/ae_sensor/timeSeries_cont?rcn=1 HTTP/1.1</w:t>
            </w:r>
          </w:p>
          <w:p w14:paraId="29E9467C" w14:textId="77777777" w:rsidR="008B1B88" w:rsidRPr="009743EA" w:rsidRDefault="008B1B88" w:rsidP="005C72A8">
            <w:pPr>
              <w:pStyle w:val="TAL"/>
              <w:snapToGrid w:val="0"/>
              <w:ind w:left="284"/>
              <w:jc w:val="both"/>
              <w:rPr>
                <w:color w:val="0070C0"/>
              </w:rPr>
            </w:pPr>
            <w:r w:rsidRPr="009743EA">
              <w:rPr>
                <w:color w:val="0070C0"/>
              </w:rPr>
              <w:t>Host: 192.168.0.10:8282</w:t>
            </w:r>
          </w:p>
          <w:p w14:paraId="7541DBE9"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7A9E63D1" w14:textId="77777777" w:rsidR="008B1B88" w:rsidRPr="009743EA" w:rsidRDefault="008B1B88" w:rsidP="005C72A8">
            <w:pPr>
              <w:pStyle w:val="TAL"/>
              <w:snapToGrid w:val="0"/>
              <w:ind w:left="284"/>
              <w:jc w:val="both"/>
              <w:rPr>
                <w:color w:val="0070C0"/>
              </w:rPr>
            </w:pPr>
            <w:r w:rsidRPr="009743EA">
              <w:rPr>
                <w:color w:val="0070C0"/>
              </w:rPr>
              <w:t>Content-Type: application/json</w:t>
            </w:r>
          </w:p>
          <w:p w14:paraId="2968319A" w14:textId="77777777" w:rsidR="008B1B88" w:rsidRPr="009743EA" w:rsidRDefault="008B1B88" w:rsidP="005C72A8">
            <w:pPr>
              <w:pStyle w:val="TAL"/>
              <w:snapToGrid w:val="0"/>
              <w:ind w:left="284"/>
              <w:jc w:val="both"/>
              <w:rPr>
                <w:color w:val="0070C0"/>
              </w:rPr>
            </w:pPr>
            <w:r w:rsidRPr="009743EA">
              <w:rPr>
                <w:color w:val="0070C0"/>
              </w:rPr>
              <w:t>X-M2M-RI: 1234</w:t>
            </w:r>
          </w:p>
          <w:p w14:paraId="1D43B159" w14:textId="77777777" w:rsidR="00436590" w:rsidRPr="009743EA" w:rsidRDefault="00436590" w:rsidP="00436590">
            <w:pPr>
              <w:widowControl w:val="0"/>
              <w:overflowPunct/>
              <w:spacing w:after="0"/>
              <w:ind w:left="284"/>
              <w:jc w:val="both"/>
              <w:textAlignment w:val="auto"/>
              <w:rPr>
                <w:color w:val="0070C0"/>
              </w:rPr>
            </w:pPr>
            <w:r w:rsidRPr="009743EA">
              <w:rPr>
                <w:rFonts w:ascii="Arial" w:hAnsi="Arial"/>
                <w:color w:val="0070C0"/>
                <w:sz w:val="18"/>
              </w:rPr>
              <w:t>X-M2M-RVI: 2a</w:t>
            </w:r>
          </w:p>
          <w:p w14:paraId="48F752FC" w14:textId="77777777" w:rsidR="008B1B88" w:rsidRPr="009743EA" w:rsidRDefault="008B1B88" w:rsidP="005C72A8">
            <w:pPr>
              <w:pStyle w:val="TAL"/>
              <w:snapToGrid w:val="0"/>
              <w:ind w:left="284"/>
              <w:jc w:val="both"/>
              <w:rPr>
                <w:color w:val="0070C0"/>
              </w:rPr>
            </w:pPr>
          </w:p>
          <w:p w14:paraId="53377B77" w14:textId="77777777" w:rsidR="008B1B88" w:rsidRPr="009743EA" w:rsidRDefault="008B1B88" w:rsidP="005C72A8">
            <w:pPr>
              <w:pStyle w:val="TAL"/>
              <w:snapToGrid w:val="0"/>
              <w:ind w:left="284"/>
              <w:jc w:val="both"/>
              <w:rPr>
                <w:color w:val="0070C0"/>
              </w:rPr>
            </w:pPr>
            <w:r w:rsidRPr="009743EA">
              <w:rPr>
                <w:color w:val="0070C0"/>
              </w:rPr>
              <w:t>{</w:t>
            </w:r>
          </w:p>
          <w:p w14:paraId="12886FFB" w14:textId="77777777" w:rsidR="008B1B88" w:rsidRPr="009743EA" w:rsidRDefault="00436590" w:rsidP="005C72A8">
            <w:pPr>
              <w:pStyle w:val="TAL"/>
              <w:snapToGrid w:val="0"/>
              <w:ind w:left="284"/>
              <w:jc w:val="both"/>
              <w:rPr>
                <w:color w:val="0070C0"/>
              </w:rPr>
            </w:pPr>
            <w:r w:rsidRPr="009743EA">
              <w:rPr>
                <w:color w:val="0070C0"/>
              </w:rPr>
              <w:t xml:space="preserve">    </w:t>
            </w:r>
            <w:r w:rsidR="008B1B88" w:rsidRPr="009743EA">
              <w:rPr>
                <w:color w:val="0070C0"/>
              </w:rPr>
              <w:t>"m2m:ts": {</w:t>
            </w:r>
          </w:p>
          <w:p w14:paraId="173CAB4E" w14:textId="77777777" w:rsidR="008B1B88" w:rsidRPr="009743EA" w:rsidRDefault="008B1B88" w:rsidP="005C72A8">
            <w:pPr>
              <w:pStyle w:val="TAL"/>
              <w:snapToGrid w:val="0"/>
              <w:ind w:left="284"/>
              <w:jc w:val="both"/>
              <w:rPr>
                <w:color w:val="0070C0"/>
              </w:rPr>
            </w:pPr>
            <w:r w:rsidRPr="009743EA">
              <w:rPr>
                <w:rFonts w:hint="eastAsia"/>
                <w:color w:val="0070C0"/>
                <w:lang w:eastAsia="ko-KR"/>
              </w:rPr>
              <w:t xml:space="preserve">    </w:t>
            </w:r>
            <w:r w:rsidRPr="009743EA">
              <w:rPr>
                <w:color w:val="0070C0"/>
              </w:rPr>
              <w:t xml:space="preserve">    "mdt": 2</w:t>
            </w:r>
          </w:p>
          <w:p w14:paraId="0D848EE1" w14:textId="77777777" w:rsidR="008B1B88" w:rsidRPr="009743EA" w:rsidRDefault="008B1B88" w:rsidP="005C72A8">
            <w:pPr>
              <w:pStyle w:val="TAL"/>
              <w:snapToGrid w:val="0"/>
              <w:ind w:left="284"/>
              <w:jc w:val="both"/>
              <w:rPr>
                <w:color w:val="0070C0"/>
              </w:rPr>
            </w:pPr>
            <w:r w:rsidRPr="009743EA">
              <w:rPr>
                <w:color w:val="0070C0"/>
              </w:rPr>
              <w:t xml:space="preserve">    }</w:t>
            </w:r>
          </w:p>
          <w:p w14:paraId="316A026A" w14:textId="77777777" w:rsidR="008B1B88" w:rsidRPr="009743EA" w:rsidRDefault="008B1B88" w:rsidP="005C72A8">
            <w:pPr>
              <w:pStyle w:val="TAL"/>
              <w:snapToGrid w:val="0"/>
              <w:ind w:left="284"/>
              <w:jc w:val="both"/>
              <w:rPr>
                <w:color w:val="0070C0"/>
              </w:rPr>
            </w:pPr>
            <w:r w:rsidRPr="009743EA">
              <w:rPr>
                <w:color w:val="0070C0"/>
              </w:rPr>
              <w:t>}</w:t>
            </w:r>
          </w:p>
          <w:p w14:paraId="4AEB6A95" w14:textId="77777777" w:rsidR="008B1B88" w:rsidRPr="009743EA" w:rsidRDefault="008B1B88" w:rsidP="005C72A8">
            <w:pPr>
              <w:pStyle w:val="TAL"/>
              <w:snapToGrid w:val="0"/>
              <w:ind w:left="284"/>
              <w:jc w:val="both"/>
              <w:rPr>
                <w:color w:val="0070C0"/>
              </w:rPr>
            </w:pPr>
          </w:p>
          <w:p w14:paraId="4464BA4F" w14:textId="77777777" w:rsidR="008B1B88" w:rsidRPr="009743EA" w:rsidRDefault="008B1B88" w:rsidP="005C72A8">
            <w:pPr>
              <w:widowControl w:val="0"/>
              <w:spacing w:after="0"/>
              <w:ind w:left="284"/>
              <w:jc w:val="both"/>
              <w:textAlignment w:val="auto"/>
              <w:rPr>
                <w:rFonts w:ascii="Arial" w:hAnsi="Arial"/>
                <w:b/>
                <w:color w:val="0070C0"/>
                <w:sz w:val="18"/>
              </w:rPr>
            </w:pPr>
          </w:p>
          <w:p w14:paraId="674C3CEB"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72C9E380" w14:textId="77777777" w:rsidR="008B1B88" w:rsidRPr="009743EA" w:rsidRDefault="008B1B88" w:rsidP="005C72A8">
            <w:pPr>
              <w:widowControl w:val="0"/>
              <w:spacing w:after="0"/>
              <w:ind w:left="284"/>
              <w:textAlignment w:val="auto"/>
              <w:rPr>
                <w:rFonts w:ascii="Arial" w:hAnsi="Arial"/>
                <w:color w:val="0070C0"/>
                <w:sz w:val="18"/>
              </w:rPr>
            </w:pPr>
          </w:p>
          <w:p w14:paraId="4629A76D"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200 OK</w:t>
            </w:r>
          </w:p>
          <w:p w14:paraId="4708D93D" w14:textId="77777777" w:rsidR="008B1B88" w:rsidRPr="009743EA" w:rsidRDefault="008B1B88" w:rsidP="005C72A8">
            <w:pPr>
              <w:pStyle w:val="TAL"/>
              <w:snapToGrid w:val="0"/>
              <w:ind w:left="284"/>
              <w:rPr>
                <w:color w:val="0070C0"/>
              </w:rPr>
            </w:pPr>
            <w:r w:rsidRPr="009743EA">
              <w:rPr>
                <w:color w:val="0070C0"/>
              </w:rPr>
              <w:t>Content-Location: mn-name/ae_sensor/timeSeries_cont</w:t>
            </w:r>
          </w:p>
          <w:p w14:paraId="3982CE6E" w14:textId="77777777" w:rsidR="008B1B88" w:rsidRPr="009743EA" w:rsidRDefault="008B1B88" w:rsidP="005C72A8">
            <w:pPr>
              <w:pStyle w:val="TAL"/>
              <w:snapToGrid w:val="0"/>
              <w:ind w:left="284"/>
              <w:rPr>
                <w:color w:val="0070C0"/>
              </w:rPr>
            </w:pPr>
            <w:r w:rsidRPr="009743EA">
              <w:rPr>
                <w:color w:val="0070C0"/>
              </w:rPr>
              <w:t>Content-Type: application/json</w:t>
            </w:r>
          </w:p>
          <w:p w14:paraId="6A36208F" w14:textId="77777777" w:rsidR="008B1B88" w:rsidRPr="009743EA" w:rsidRDefault="008B1B88" w:rsidP="005C72A8">
            <w:pPr>
              <w:pStyle w:val="TAL"/>
              <w:snapToGrid w:val="0"/>
              <w:ind w:left="284"/>
              <w:rPr>
                <w:color w:val="0070C0"/>
              </w:rPr>
            </w:pPr>
            <w:r w:rsidRPr="009743EA">
              <w:rPr>
                <w:color w:val="0070C0"/>
              </w:rPr>
              <w:t>X-M2M-RI: 1234</w:t>
            </w:r>
          </w:p>
          <w:p w14:paraId="398BFC8B" w14:textId="77777777" w:rsidR="00436590" w:rsidRPr="009743EA" w:rsidRDefault="00436590" w:rsidP="00436590">
            <w:pPr>
              <w:widowControl w:val="0"/>
              <w:overflowPunct/>
              <w:spacing w:after="0"/>
              <w:ind w:left="284"/>
              <w:jc w:val="both"/>
              <w:textAlignment w:val="auto"/>
              <w:rPr>
                <w:color w:val="0070C0"/>
              </w:rPr>
            </w:pPr>
            <w:r w:rsidRPr="009743EA">
              <w:rPr>
                <w:rFonts w:ascii="Arial" w:hAnsi="Arial"/>
                <w:color w:val="0070C0"/>
                <w:sz w:val="18"/>
              </w:rPr>
              <w:t>X-M2M-RVI: 2a</w:t>
            </w:r>
          </w:p>
          <w:p w14:paraId="4A643E3B" w14:textId="77777777" w:rsidR="008B1B88" w:rsidRPr="009743EA" w:rsidRDefault="008B1B88" w:rsidP="005C72A8">
            <w:pPr>
              <w:pStyle w:val="TAL"/>
              <w:snapToGrid w:val="0"/>
              <w:ind w:left="284"/>
              <w:rPr>
                <w:color w:val="0070C0"/>
              </w:rPr>
            </w:pPr>
            <w:r w:rsidRPr="009743EA">
              <w:rPr>
                <w:color w:val="0070C0"/>
              </w:rPr>
              <w:t>X-M2M-RSC: 2004</w:t>
            </w:r>
          </w:p>
          <w:p w14:paraId="02B44031" w14:textId="77777777" w:rsidR="008B1B88" w:rsidRPr="009743EA" w:rsidRDefault="008B1B88" w:rsidP="005C72A8">
            <w:pPr>
              <w:pStyle w:val="TAL"/>
              <w:snapToGrid w:val="0"/>
              <w:ind w:left="284"/>
              <w:rPr>
                <w:color w:val="0070C0"/>
              </w:rPr>
            </w:pPr>
          </w:p>
          <w:p w14:paraId="580F5AB6" w14:textId="77777777" w:rsidR="008B1B88" w:rsidRPr="00325791" w:rsidRDefault="008B1B88" w:rsidP="005C72A8">
            <w:pPr>
              <w:pStyle w:val="TAL"/>
              <w:snapToGrid w:val="0"/>
              <w:ind w:left="284"/>
              <w:rPr>
                <w:color w:val="0070C0"/>
                <w:lang w:val="fr-FR"/>
              </w:rPr>
            </w:pPr>
            <w:r w:rsidRPr="00325791">
              <w:rPr>
                <w:color w:val="0070C0"/>
                <w:lang w:val="fr-FR"/>
              </w:rPr>
              <w:t>{</w:t>
            </w:r>
          </w:p>
          <w:p w14:paraId="6017D9D3" w14:textId="77777777" w:rsidR="008B1B88" w:rsidRPr="00325791" w:rsidRDefault="008B1B88" w:rsidP="005C72A8">
            <w:pPr>
              <w:pStyle w:val="TAL"/>
              <w:snapToGrid w:val="0"/>
              <w:ind w:left="284"/>
              <w:rPr>
                <w:color w:val="0070C0"/>
                <w:lang w:val="fr-FR"/>
              </w:rPr>
            </w:pPr>
            <w:r w:rsidRPr="00325791">
              <w:rPr>
                <w:color w:val="0070C0"/>
                <w:lang w:val="fr-FR"/>
              </w:rPr>
              <w:t xml:space="preserve">    "m2m:ts": {</w:t>
            </w:r>
          </w:p>
          <w:p w14:paraId="0E0C5F1A" w14:textId="77777777" w:rsidR="008B1B88" w:rsidRPr="00325791" w:rsidRDefault="008B1B88" w:rsidP="005C72A8">
            <w:pPr>
              <w:pStyle w:val="TAL"/>
              <w:snapToGrid w:val="0"/>
              <w:ind w:left="284"/>
              <w:rPr>
                <w:color w:val="0070C0"/>
                <w:lang w:val="fr-FR"/>
              </w:rPr>
            </w:pPr>
            <w:r w:rsidRPr="00325791">
              <w:rPr>
                <w:color w:val="0070C0"/>
                <w:lang w:val="fr-FR"/>
              </w:rPr>
              <w:t xml:space="preserve">        "rn": "timeSeries_cont",</w:t>
            </w:r>
          </w:p>
          <w:p w14:paraId="0BA92E0F" w14:textId="77777777" w:rsidR="008B1B88" w:rsidRPr="00325791" w:rsidRDefault="008B1B88" w:rsidP="005C72A8">
            <w:pPr>
              <w:pStyle w:val="TAL"/>
              <w:snapToGrid w:val="0"/>
              <w:ind w:left="284"/>
              <w:rPr>
                <w:color w:val="0070C0"/>
                <w:lang w:val="fr-FR"/>
              </w:rPr>
            </w:pPr>
            <w:r w:rsidRPr="00325791">
              <w:rPr>
                <w:color w:val="0070C0"/>
                <w:lang w:val="fr-FR"/>
              </w:rPr>
              <w:t xml:space="preserve">        "ty": 29,</w:t>
            </w:r>
          </w:p>
          <w:p w14:paraId="74589F1B" w14:textId="77777777" w:rsidR="008B1B88" w:rsidRPr="00325791" w:rsidRDefault="008B1B88" w:rsidP="005C72A8">
            <w:pPr>
              <w:pStyle w:val="TAL"/>
              <w:snapToGrid w:val="0"/>
              <w:ind w:left="284"/>
              <w:rPr>
                <w:color w:val="0070C0"/>
                <w:lang w:val="fr-FR"/>
              </w:rPr>
            </w:pPr>
            <w:r w:rsidRPr="00325791">
              <w:rPr>
                <w:color w:val="0070C0"/>
                <w:lang w:val="fr-FR"/>
              </w:rPr>
              <w:t xml:space="preserve">        "ri": "TS792482146823489621",</w:t>
            </w:r>
          </w:p>
          <w:p w14:paraId="06DCCEB7" w14:textId="77777777" w:rsidR="008B1B88" w:rsidRPr="00325791" w:rsidRDefault="008B1B88" w:rsidP="005C72A8">
            <w:pPr>
              <w:pStyle w:val="TAL"/>
              <w:snapToGrid w:val="0"/>
              <w:ind w:left="284"/>
              <w:rPr>
                <w:color w:val="0070C0"/>
                <w:lang w:val="fr-FR"/>
              </w:rPr>
            </w:pPr>
            <w:r w:rsidRPr="00325791">
              <w:rPr>
                <w:color w:val="0070C0"/>
                <w:lang w:val="fr-FR"/>
              </w:rPr>
              <w:t xml:space="preserve">        "pi": "CAE5630283216026458665",</w:t>
            </w:r>
          </w:p>
          <w:p w14:paraId="5FF2F85A" w14:textId="77777777" w:rsidR="008B1B88" w:rsidRPr="00325791" w:rsidRDefault="008B1B88" w:rsidP="005C72A8">
            <w:pPr>
              <w:pStyle w:val="TAL"/>
              <w:snapToGrid w:val="0"/>
              <w:ind w:left="284"/>
              <w:rPr>
                <w:color w:val="0070C0"/>
                <w:lang w:val="fr-FR"/>
              </w:rPr>
            </w:pPr>
            <w:r w:rsidRPr="00325791">
              <w:rPr>
                <w:color w:val="0070C0"/>
                <w:lang w:val="fr-FR"/>
              </w:rPr>
              <w:t xml:space="preserve">        "ct": "20171212T170445",</w:t>
            </w:r>
          </w:p>
          <w:p w14:paraId="072E858B" w14:textId="77777777" w:rsidR="008B1B88" w:rsidRPr="00325791" w:rsidRDefault="008B1B88" w:rsidP="005C72A8">
            <w:pPr>
              <w:pStyle w:val="TAL"/>
              <w:snapToGrid w:val="0"/>
              <w:ind w:left="284"/>
              <w:rPr>
                <w:color w:val="0070C0"/>
                <w:lang w:val="fr-FR"/>
              </w:rPr>
            </w:pPr>
            <w:r w:rsidRPr="00325791">
              <w:rPr>
                <w:color w:val="0070C0"/>
                <w:lang w:val="fr-FR"/>
              </w:rPr>
              <w:t xml:space="preserve">        "lt": "20171212T170445",</w:t>
            </w:r>
          </w:p>
          <w:p w14:paraId="1EC5C7BE" w14:textId="77777777" w:rsidR="008B1B88" w:rsidRPr="00325791" w:rsidRDefault="008B1B88" w:rsidP="005C72A8">
            <w:pPr>
              <w:pStyle w:val="TAL"/>
              <w:snapToGrid w:val="0"/>
              <w:ind w:left="284"/>
              <w:rPr>
                <w:color w:val="0070C0"/>
                <w:lang w:val="fr-FR"/>
              </w:rPr>
            </w:pPr>
            <w:r w:rsidRPr="00325791">
              <w:rPr>
                <w:color w:val="0070C0"/>
                <w:lang w:val="fr-FR"/>
              </w:rPr>
              <w:t xml:space="preserve">        "et": "2021212T170445",</w:t>
            </w:r>
          </w:p>
          <w:p w14:paraId="248C77E0" w14:textId="77777777" w:rsidR="008B1B88" w:rsidRPr="009743EA" w:rsidRDefault="008B1B88" w:rsidP="005C72A8">
            <w:pPr>
              <w:pStyle w:val="TAL"/>
              <w:snapToGrid w:val="0"/>
              <w:ind w:left="284"/>
              <w:rPr>
                <w:color w:val="0070C0"/>
              </w:rPr>
            </w:pPr>
            <w:r w:rsidRPr="00325791">
              <w:rPr>
                <w:color w:val="0070C0"/>
                <w:lang w:val="fr-FR"/>
              </w:rPr>
              <w:t xml:space="preserve">        </w:t>
            </w:r>
            <w:r w:rsidRPr="009743EA">
              <w:rPr>
                <w:color w:val="0070C0"/>
              </w:rPr>
              <w:t>"st": 0,</w:t>
            </w:r>
          </w:p>
          <w:p w14:paraId="3BDF9A87" w14:textId="77777777" w:rsidR="008B1B88" w:rsidRPr="009743EA" w:rsidRDefault="008B1B88" w:rsidP="005C72A8">
            <w:pPr>
              <w:pStyle w:val="TAL"/>
              <w:snapToGrid w:val="0"/>
              <w:ind w:left="284"/>
              <w:rPr>
                <w:color w:val="0070C0"/>
              </w:rPr>
            </w:pPr>
            <w:r w:rsidRPr="009743EA">
              <w:rPr>
                <w:color w:val="0070C0"/>
              </w:rPr>
              <w:lastRenderedPageBreak/>
              <w:t xml:space="preserve">        "mni": 3153600000,</w:t>
            </w:r>
          </w:p>
          <w:p w14:paraId="0C37F1D5" w14:textId="77777777" w:rsidR="008B1B88" w:rsidRPr="009743EA" w:rsidRDefault="008B1B88" w:rsidP="005C72A8">
            <w:pPr>
              <w:pStyle w:val="TAL"/>
              <w:snapToGrid w:val="0"/>
              <w:ind w:left="284"/>
              <w:rPr>
                <w:color w:val="0070C0"/>
              </w:rPr>
            </w:pPr>
            <w:r w:rsidRPr="009743EA">
              <w:rPr>
                <w:color w:val="0070C0"/>
              </w:rPr>
              <w:t xml:space="preserve">        "mbs": 3153600000,</w:t>
            </w:r>
          </w:p>
          <w:p w14:paraId="5945221D" w14:textId="77777777" w:rsidR="008B1B88" w:rsidRPr="009743EA" w:rsidRDefault="008B1B88" w:rsidP="005C72A8">
            <w:pPr>
              <w:pStyle w:val="TAL"/>
              <w:snapToGrid w:val="0"/>
              <w:ind w:left="284"/>
              <w:rPr>
                <w:color w:val="0070C0"/>
              </w:rPr>
            </w:pPr>
            <w:r w:rsidRPr="009743EA">
              <w:rPr>
                <w:color w:val="0070C0"/>
              </w:rPr>
              <w:t xml:space="preserve">        "mia": 31536000,</w:t>
            </w:r>
          </w:p>
          <w:p w14:paraId="4C3A930B" w14:textId="77777777" w:rsidR="008B1B88" w:rsidRPr="009743EA" w:rsidRDefault="008B1B88" w:rsidP="005C72A8">
            <w:pPr>
              <w:pStyle w:val="TAL"/>
              <w:snapToGrid w:val="0"/>
              <w:ind w:left="284"/>
              <w:rPr>
                <w:color w:val="0070C0"/>
              </w:rPr>
            </w:pPr>
            <w:r w:rsidRPr="009743EA">
              <w:rPr>
                <w:color w:val="0070C0"/>
              </w:rPr>
              <w:t xml:space="preserve">        "cni": 0,</w:t>
            </w:r>
          </w:p>
          <w:p w14:paraId="7E27E509" w14:textId="77777777" w:rsidR="008B1B88" w:rsidRPr="005A2D7C" w:rsidRDefault="008B1B88" w:rsidP="005C72A8">
            <w:pPr>
              <w:pStyle w:val="TAL"/>
              <w:snapToGrid w:val="0"/>
              <w:ind w:left="284"/>
              <w:rPr>
                <w:color w:val="0070C0"/>
              </w:rPr>
            </w:pPr>
            <w:r w:rsidRPr="009743EA">
              <w:rPr>
                <w:color w:val="0070C0"/>
              </w:rPr>
              <w:t xml:space="preserve">        </w:t>
            </w:r>
            <w:r w:rsidRPr="005A2D7C">
              <w:rPr>
                <w:color w:val="0070C0"/>
              </w:rPr>
              <w:t>"cbs": 0,</w:t>
            </w:r>
          </w:p>
          <w:p w14:paraId="5B8A7484" w14:textId="77777777" w:rsidR="008B1B88" w:rsidRPr="005A2D7C" w:rsidRDefault="008B1B88" w:rsidP="005C72A8">
            <w:pPr>
              <w:pStyle w:val="TAL"/>
              <w:snapToGrid w:val="0"/>
              <w:ind w:left="284"/>
              <w:rPr>
                <w:color w:val="0070C0"/>
              </w:rPr>
            </w:pPr>
            <w:r w:rsidRPr="005A2D7C">
              <w:rPr>
                <w:color w:val="0070C0"/>
              </w:rPr>
              <w:t xml:space="preserve">        "pei": 1,</w:t>
            </w:r>
          </w:p>
          <w:p w14:paraId="69A4DBAB" w14:textId="77777777" w:rsidR="008B1B88" w:rsidRPr="005A2D7C" w:rsidRDefault="008B1B88" w:rsidP="005C72A8">
            <w:pPr>
              <w:pStyle w:val="TAL"/>
              <w:snapToGrid w:val="0"/>
              <w:ind w:left="284"/>
              <w:rPr>
                <w:color w:val="0070C0"/>
              </w:rPr>
            </w:pPr>
            <w:r w:rsidRPr="005A2D7C">
              <w:rPr>
                <w:color w:val="0070C0"/>
              </w:rPr>
              <w:t xml:space="preserve">        "mdd": "ture",</w:t>
            </w:r>
          </w:p>
          <w:p w14:paraId="748C28A7" w14:textId="77777777" w:rsidR="008B1B88" w:rsidRPr="005A2D7C" w:rsidRDefault="008B1B88" w:rsidP="005C72A8">
            <w:pPr>
              <w:pStyle w:val="TAL"/>
              <w:snapToGrid w:val="0"/>
              <w:ind w:left="284"/>
              <w:rPr>
                <w:color w:val="0070C0"/>
              </w:rPr>
            </w:pPr>
            <w:r w:rsidRPr="005A2D7C">
              <w:rPr>
                <w:color w:val="0070C0"/>
              </w:rPr>
              <w:t xml:space="preserve">        "mdn": 1000,</w:t>
            </w:r>
          </w:p>
          <w:p w14:paraId="40008056" w14:textId="77777777" w:rsidR="008B1B88" w:rsidRPr="005A2D7C" w:rsidRDefault="008B1B88" w:rsidP="005C72A8">
            <w:pPr>
              <w:pStyle w:val="TAL"/>
              <w:snapToGrid w:val="0"/>
              <w:ind w:left="284"/>
              <w:rPr>
                <w:color w:val="0070C0"/>
              </w:rPr>
            </w:pPr>
            <w:r w:rsidRPr="005A2D7C">
              <w:rPr>
                <w:color w:val="0070C0"/>
              </w:rPr>
              <w:t xml:space="preserve">        "mdc": 0,</w:t>
            </w:r>
          </w:p>
          <w:p w14:paraId="6E482BD8" w14:textId="77777777" w:rsidR="008B1B88" w:rsidRPr="005A2D7C" w:rsidRDefault="008B1B88" w:rsidP="005C72A8">
            <w:pPr>
              <w:pStyle w:val="TAL"/>
              <w:snapToGrid w:val="0"/>
              <w:ind w:left="284"/>
              <w:rPr>
                <w:color w:val="0070C0"/>
              </w:rPr>
            </w:pPr>
            <w:r w:rsidRPr="005A2D7C">
              <w:rPr>
                <w:color w:val="0070C0"/>
              </w:rPr>
              <w:t xml:space="preserve">        "mdt": 2</w:t>
            </w:r>
          </w:p>
          <w:p w14:paraId="61C6FE0B" w14:textId="77777777" w:rsidR="008B1B88" w:rsidRPr="005A2D7C" w:rsidRDefault="008B1B88" w:rsidP="005C72A8">
            <w:pPr>
              <w:pStyle w:val="TAL"/>
              <w:snapToGrid w:val="0"/>
              <w:ind w:left="284"/>
              <w:rPr>
                <w:color w:val="0070C0"/>
              </w:rPr>
            </w:pPr>
            <w:r w:rsidRPr="005A2D7C">
              <w:rPr>
                <w:color w:val="0070C0"/>
              </w:rPr>
              <w:t xml:space="preserve">    }</w:t>
            </w:r>
          </w:p>
          <w:p w14:paraId="2A0CE083" w14:textId="77777777" w:rsidR="008B1B88" w:rsidRPr="005A2D7C" w:rsidRDefault="008B1B88" w:rsidP="005C72A8">
            <w:pPr>
              <w:pStyle w:val="TAL"/>
              <w:snapToGrid w:val="0"/>
              <w:ind w:left="284"/>
              <w:rPr>
                <w:color w:val="0070C0"/>
              </w:rPr>
            </w:pPr>
            <w:r w:rsidRPr="005A2D7C">
              <w:rPr>
                <w:color w:val="0070C0"/>
              </w:rPr>
              <w:t>}</w:t>
            </w:r>
          </w:p>
          <w:p w14:paraId="4B0DC660" w14:textId="77777777" w:rsidR="008B1B88" w:rsidRPr="009743EA" w:rsidRDefault="008B1B88" w:rsidP="005C72A8">
            <w:pPr>
              <w:pStyle w:val="TAL"/>
              <w:snapToGrid w:val="0"/>
              <w:ind w:left="284"/>
            </w:pPr>
          </w:p>
        </w:tc>
      </w:tr>
    </w:tbl>
    <w:p w14:paraId="507DD0F7" w14:textId="77777777" w:rsidR="008B1B88" w:rsidRPr="005A2D7C" w:rsidRDefault="008B1B88" w:rsidP="008B1B88"/>
    <w:p w14:paraId="05C66BC6" w14:textId="77777777" w:rsidR="008B1B88" w:rsidRPr="009743EA" w:rsidRDefault="008B1B88" w:rsidP="008B1B88">
      <w:pPr>
        <w:pStyle w:val="Heading4"/>
      </w:pPr>
      <w:bookmarkStart w:id="564" w:name="_Toc49420769"/>
      <w:bookmarkStart w:id="565" w:name="_Toc49507583"/>
      <w:bookmarkStart w:id="566" w:name="_Toc49507695"/>
      <w:bookmarkStart w:id="567" w:name="_Toc532286395"/>
      <w:bookmarkStart w:id="568" w:name="_Toc532286531"/>
      <w:bookmarkStart w:id="569" w:name="_Toc46154438"/>
      <w:bookmarkStart w:id="570" w:name="_Toc71708872"/>
      <w:r w:rsidRPr="009743EA">
        <w:t>6.2.11.4</w:t>
      </w:r>
      <w:r w:rsidRPr="009743EA">
        <w:tab/>
        <w:t>API-TS-DEL</w:t>
      </w:r>
      <w:bookmarkEnd w:id="564"/>
      <w:bookmarkEnd w:id="565"/>
      <w:bookmarkEnd w:id="566"/>
      <w:bookmarkEnd w:id="567"/>
      <w:bookmarkEnd w:id="568"/>
      <w:bookmarkEnd w:id="569"/>
      <w:bookmarkEnd w:id="570"/>
    </w:p>
    <w:tbl>
      <w:tblPr>
        <w:tblW w:w="9659" w:type="dxa"/>
        <w:jc w:val="center"/>
        <w:tblLayout w:type="fixed"/>
        <w:tblCellMar>
          <w:left w:w="28" w:type="dxa"/>
        </w:tblCellMar>
        <w:tblLook w:val="0000" w:firstRow="0" w:lastRow="0" w:firstColumn="0" w:lastColumn="0" w:noHBand="0" w:noVBand="0"/>
      </w:tblPr>
      <w:tblGrid>
        <w:gridCol w:w="1286"/>
        <w:gridCol w:w="8373"/>
      </w:tblGrid>
      <w:tr w:rsidR="008B1B88" w:rsidRPr="009743EA" w14:paraId="302257CC"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8214ED1" w14:textId="77777777" w:rsidR="008B1B88" w:rsidRPr="009743EA" w:rsidRDefault="008B1B88" w:rsidP="005C72A8">
            <w:pPr>
              <w:pStyle w:val="TAL"/>
              <w:snapToGrid w:val="0"/>
              <w:jc w:val="center"/>
              <w:rPr>
                <w:b/>
              </w:rPr>
            </w:pPr>
          </w:p>
          <w:p w14:paraId="20D97122" w14:textId="77777777" w:rsidR="008B1B88" w:rsidRPr="009743EA" w:rsidRDefault="008B1B88"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0D5EA96" w14:textId="77777777" w:rsidR="008B1B88" w:rsidRPr="005A2D7C" w:rsidRDefault="008B1B88" w:rsidP="005A2D7C">
            <w:pPr>
              <w:pStyle w:val="TAL"/>
              <w:rPr>
                <w:rFonts w:eastAsia="Calibri Light"/>
              </w:rPr>
            </w:pPr>
            <w:r w:rsidRPr="005A2D7C">
              <w:rPr>
                <w:rFonts w:eastAsia="Calibri Light"/>
              </w:rPr>
              <w:t>API/TS/DEL/001</w:t>
            </w:r>
          </w:p>
          <w:p w14:paraId="3995500A" w14:textId="77777777" w:rsidR="008B1B88" w:rsidRPr="005A2D7C" w:rsidRDefault="008B1B88" w:rsidP="005A2D7C">
            <w:pPr>
              <w:pStyle w:val="TAL"/>
              <w:rPr>
                <w:rFonts w:eastAsia="Calibri Light"/>
              </w:rPr>
            </w:pPr>
            <w:r w:rsidRPr="005A2D7C">
              <w:rPr>
                <w:rFonts w:eastAsia="Calibri Light"/>
              </w:rPr>
              <w:t>API/TS/DEL/001_RCN0</w:t>
            </w:r>
          </w:p>
          <w:p w14:paraId="302C576A" w14:textId="77777777" w:rsidR="008B1B88" w:rsidRPr="005A2D7C" w:rsidRDefault="008B1B88" w:rsidP="005A2D7C">
            <w:pPr>
              <w:pStyle w:val="TAL"/>
            </w:pPr>
            <w:r w:rsidRPr="005A2D7C">
              <w:rPr>
                <w:rFonts w:eastAsia="Calibri Light"/>
              </w:rPr>
              <w:t>API/TS/DEL/001_RCN1</w:t>
            </w:r>
          </w:p>
        </w:tc>
      </w:tr>
      <w:tr w:rsidR="008B1B88" w:rsidRPr="009743EA" w14:paraId="593B598E"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08F023B" w14:textId="77777777" w:rsidR="008B1B88" w:rsidRPr="009743EA" w:rsidRDefault="008B1B88"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555218" w14:textId="77777777" w:rsidR="008B1B88" w:rsidRPr="005A2D7C" w:rsidRDefault="008B1B88" w:rsidP="005A2D7C">
            <w:pPr>
              <w:pStyle w:val="TAL"/>
              <w:rPr>
                <w:rFonts w:eastAsia="Calibri Light"/>
              </w:rPr>
            </w:pPr>
            <w:r w:rsidRPr="005A2D7C">
              <w:rPr>
                <w:rFonts w:eastAsia="Calibri Light"/>
              </w:rPr>
              <w:t xml:space="preserve">&lt;timeSeries&gt; resource DELETE with </w:t>
            </w:r>
            <w:r w:rsidR="00984FEF" w:rsidRPr="005A2D7C">
              <w:rPr>
                <w:rFonts w:eastAsia="Calibri Light"/>
              </w:rPr>
              <w:t>resultContent</w:t>
            </w:r>
            <w:r w:rsidRPr="005A2D7C">
              <w:rPr>
                <w:rFonts w:eastAsia="Calibri Light"/>
              </w:rPr>
              <w:t xml:space="preserve"> parameter</w:t>
            </w:r>
          </w:p>
        </w:tc>
      </w:tr>
      <w:tr w:rsidR="008B1B88" w:rsidRPr="009743EA" w14:paraId="526C34A5"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54E779B9" w14:textId="77777777" w:rsidR="008B1B88" w:rsidRPr="009743EA" w:rsidRDefault="008B1B88"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F357F94" w14:textId="77777777" w:rsidR="008B1B88" w:rsidRPr="005A2D7C" w:rsidRDefault="008B1B88" w:rsidP="005A2D7C">
            <w:pPr>
              <w:pStyle w:val="TAL"/>
              <w:rPr>
                <w:rFonts w:eastAsia="Calibri Light"/>
              </w:rPr>
            </w:pPr>
            <w:r w:rsidRPr="005A2D7C">
              <w:rPr>
                <w:rFonts w:eastAsia="Calibri Light"/>
              </w:rPr>
              <w:t>Requested &lt;timeSeries&gt; resource</w:t>
            </w:r>
          </w:p>
        </w:tc>
      </w:tr>
      <w:tr w:rsidR="008B1B88" w:rsidRPr="009743EA" w14:paraId="10D82FD7"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C2C7CA7" w14:textId="77777777" w:rsidR="008B1B88" w:rsidRPr="009743EA" w:rsidRDefault="008B1B88" w:rsidP="005C72A8">
            <w:pPr>
              <w:pStyle w:val="TAL"/>
              <w:snapToGrid w:val="0"/>
              <w:jc w:val="center"/>
              <w:rPr>
                <w:b/>
                <w:kern w:val="1"/>
              </w:rPr>
            </w:pPr>
          </w:p>
          <w:p w14:paraId="71B6DCEB" w14:textId="77777777" w:rsidR="008B1B88" w:rsidRPr="009743EA" w:rsidRDefault="008B1B88"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F4623CD" w14:textId="257E867B" w:rsidR="008B1B88" w:rsidRPr="005A2D7C" w:rsidRDefault="008B1B88" w:rsidP="005A2D7C">
            <w:pPr>
              <w:pStyle w:val="TAL"/>
            </w:pPr>
            <w:r w:rsidRPr="000D6D95">
              <w:t xml:space="preserve">The interface is used to send a &lt;timeSeries&gt; DELETE request attached with </w:t>
            </w:r>
            <w:r w:rsidR="00984FEF" w:rsidRPr="009743EA">
              <w:t>resultContent</w:t>
            </w:r>
            <w:r w:rsidRPr="009743EA">
              <w:t xml:space="preserve"> to the Registrar CSE, and the Registrar CSE updates a &lt;timeSeries&gt; resource and sends back a response</w:t>
            </w:r>
            <w:r w:rsidR="00424F10" w:rsidRPr="009743EA">
              <w:t>.</w:t>
            </w:r>
          </w:p>
        </w:tc>
      </w:tr>
      <w:tr w:rsidR="008B1B88" w:rsidRPr="009743EA" w14:paraId="6B86DC7C"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0AFFFB4" w14:textId="77777777" w:rsidR="008B1B88" w:rsidRPr="009743EA" w:rsidRDefault="008B1B88" w:rsidP="005C72A8">
            <w:pPr>
              <w:pStyle w:val="TAL"/>
              <w:snapToGrid w:val="0"/>
              <w:jc w:val="center"/>
              <w:rPr>
                <w:b/>
                <w:kern w:val="1"/>
              </w:rPr>
            </w:pPr>
          </w:p>
          <w:p w14:paraId="0AF189DD" w14:textId="77777777" w:rsidR="008B1B88" w:rsidRPr="009743EA" w:rsidRDefault="008B1B88" w:rsidP="005C72A8">
            <w:pPr>
              <w:pStyle w:val="TAL"/>
              <w:snapToGrid w:val="0"/>
              <w:jc w:val="center"/>
              <w:rPr>
                <w:b/>
                <w:kern w:val="1"/>
              </w:rPr>
            </w:pPr>
          </w:p>
          <w:p w14:paraId="6F42A538" w14:textId="77777777" w:rsidR="008B1B88" w:rsidRPr="009743EA" w:rsidRDefault="008B1B88" w:rsidP="005C72A8">
            <w:pPr>
              <w:pStyle w:val="TAL"/>
              <w:snapToGrid w:val="0"/>
              <w:jc w:val="center"/>
              <w:rPr>
                <w:b/>
                <w:kern w:val="1"/>
              </w:rPr>
            </w:pPr>
          </w:p>
          <w:p w14:paraId="6AC94F8D" w14:textId="77777777" w:rsidR="008B1B88" w:rsidRPr="009743EA" w:rsidRDefault="008B1B88" w:rsidP="005C72A8">
            <w:pPr>
              <w:pStyle w:val="TAL"/>
              <w:snapToGrid w:val="0"/>
              <w:jc w:val="center"/>
              <w:rPr>
                <w:b/>
                <w:kern w:val="1"/>
              </w:rPr>
            </w:pPr>
            <w:r w:rsidRPr="009743EA">
              <w:rPr>
                <w:b/>
                <w:kern w:val="1"/>
              </w:rPr>
              <w:t>Resource Structure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7FDB7F4" w14:textId="01F9DE53" w:rsidR="008B1B88" w:rsidRPr="009743EA" w:rsidRDefault="0054261D" w:rsidP="005A2D7C">
            <w:pPr>
              <w:pStyle w:val="FL"/>
              <w:rPr>
                <w:lang w:eastAsia="ko-KR"/>
              </w:rPr>
            </w:pPr>
            <w:r>
              <w:rPr>
                <w:rFonts w:eastAsia="Calibri"/>
                <w:color w:val="000000"/>
                <w:sz w:val="24"/>
                <w:szCs w:val="24"/>
              </w:rPr>
            </w:r>
            <w:r>
              <w:rPr>
                <w:rFonts w:eastAsia="Calibri"/>
                <w:color w:val="000000"/>
                <w:sz w:val="24"/>
                <w:szCs w:val="24"/>
              </w:rPr>
              <w:pict w14:anchorId="13126677">
                <v:group id="그룹 10" o:spid="_x0000_s1056" style="width:3in;height:87.85pt;mso-position-horizontal-relative:char;mso-position-vertical-relative:line" coordsize="27431,11158">
                  <v:line id="직선 연결선 2" o:spid="_x0000_s1057" style="position:absolute;flip:x;visibility:visible" from="13700,7389" to="13700,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" strokecolor="windowText" strokeweight=".5pt">
                    <v:stroke joinstyle="miter"/>
                  </v:line>
                  <v:rect id="직사각형 3" o:spid="_x0000_s1058" style="position:absolute;width:11683;height:3652;visibility:visible;v-text-anchor:middle" filled="f" strokecolor="windowText">
                    <v:textbox inset="0,0,0,0">
                      <w:txbxContent>
                        <w:p w14:paraId="794A6240" w14:textId="77777777" w:rsidR="004A00AF" w:rsidRDefault="004A00AF" w:rsidP="008B1B88">
                          <w:pPr>
                            <w:pStyle w:val="NormalWeb"/>
                            <w:wordWrap w:val="0"/>
                            <w:spacing w:after="0"/>
                            <w:jc w:val="center"/>
                            <w:rPr>
                              <w:b/>
                              <w:bCs/>
                              <w:color w:val="000000"/>
                              <w:kern w:val="24"/>
                              <w:sz w:val="20"/>
                              <w:szCs w:val="20"/>
                            </w:rPr>
                          </w:pPr>
                          <w:r w:rsidRPr="005B6D67">
                            <w:rPr>
                              <w:b/>
                              <w:bCs/>
                              <w:color w:val="000000"/>
                              <w:kern w:val="24"/>
                              <w:sz w:val="20"/>
                              <w:szCs w:val="20"/>
                            </w:rPr>
                            <w:t>mn</w:t>
                          </w:r>
                          <w:r>
                            <w:rPr>
                              <w:b/>
                              <w:bCs/>
                              <w:color w:val="000000"/>
                              <w:kern w:val="24"/>
                              <w:sz w:val="20"/>
                              <w:szCs w:val="20"/>
                            </w:rPr>
                            <w:t>-name</w:t>
                          </w:r>
                        </w:p>
                        <w:p w14:paraId="35A835E0" w14:textId="77777777" w:rsidR="004A00AF" w:rsidRDefault="004A00AF" w:rsidP="008B1B88">
                          <w:pPr>
                            <w:pStyle w:val="NormalWeb"/>
                            <w:wordWrap w:val="0"/>
                            <w:spacing w:after="0"/>
                            <w:jc w:val="center"/>
                          </w:pPr>
                          <w:r>
                            <w:rPr>
                              <w:b/>
                              <w:bCs/>
                              <w:color w:val="000000"/>
                              <w:kern w:val="24"/>
                              <w:sz w:val="20"/>
                              <w:szCs w:val="20"/>
                            </w:rPr>
                            <w:t>(CSEBase)</w:t>
                          </w:r>
                        </w:p>
                      </w:txbxContent>
                    </v:textbox>
                  </v:rect>
                  <v:line id="직선 연결선 4" o:spid="_x0000_s1059" style="position:absolute;flip:x;visibility:visible" from="5778,3636" to="5778,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" strokecolor="windowText" strokeweight=".5pt">
                    <v:stroke joinstyle="miter"/>
                  </v:line>
                  <v:rect id="직사각형 5" o:spid="_x0000_s1060" style="position:absolute;left:7842;top:4874;width:1168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" filled="f" strokecolor="windowText">
                    <v:textbox inset="0,0,0,0">
                      <w:txbxContent>
                        <w:p w14:paraId="37322C3E" w14:textId="77777777" w:rsidR="004A00AF" w:rsidRDefault="004A00AF" w:rsidP="008B1B88">
                          <w:pPr>
                            <w:pStyle w:val="NormalWeb"/>
                            <w:wordWrap w:val="0"/>
                            <w:spacing w:after="0"/>
                            <w:jc w:val="center"/>
                            <w:rPr>
                              <w:b/>
                              <w:bCs/>
                              <w:color w:val="000000"/>
                              <w:kern w:val="24"/>
                              <w:sz w:val="18"/>
                              <w:szCs w:val="18"/>
                            </w:rPr>
                          </w:pPr>
                          <w:r>
                            <w:rPr>
                              <w:b/>
                              <w:bCs/>
                              <w:color w:val="000000"/>
                              <w:kern w:val="24"/>
                              <w:sz w:val="18"/>
                              <w:szCs w:val="18"/>
                            </w:rPr>
                            <w:t>ae</w:t>
                          </w:r>
                          <w:r w:rsidRPr="005B6D67">
                            <w:rPr>
                              <w:b/>
                              <w:bCs/>
                              <w:color w:val="000000"/>
                              <w:kern w:val="24"/>
                              <w:sz w:val="18"/>
                              <w:szCs w:val="18"/>
                            </w:rPr>
                            <w:t xml:space="preserve">_sensor </w:t>
                          </w:r>
                        </w:p>
                        <w:p w14:paraId="1AD8229D" w14:textId="77777777" w:rsidR="004A00AF" w:rsidRDefault="004A00AF" w:rsidP="008B1B88">
                          <w:pPr>
                            <w:pStyle w:val="NormalWeb"/>
                            <w:wordWrap w:val="0"/>
                            <w:spacing w:after="0"/>
                            <w:jc w:val="center"/>
                          </w:pPr>
                          <w:r w:rsidRPr="005B6D67">
                            <w:rPr>
                              <w:b/>
                              <w:bCs/>
                              <w:color w:val="000000"/>
                              <w:kern w:val="24"/>
                              <w:sz w:val="18"/>
                              <w:szCs w:val="18"/>
                            </w:rPr>
                            <w:t>(AE)</w:t>
                          </w:r>
                        </w:p>
                      </w:txbxContent>
                    </v:textbox>
                  </v:rect>
                  <v:line id="직선 연결선 6" o:spid="_x0000_s1061" style="position:absolute;visibility:visible" from="5778,6097" to="7842,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" strokecolor="windowText" strokeweight=".5pt">
                    <v:stroke joinstyle="miter"/>
                  </v:line>
                  <v:line id="직선 연결선 7" o:spid="_x0000_s1062" style="position:absolute;visibility:visible" from="13684,9850" to="15747,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" strokecolor="windowText" strokeweight=".5pt">
                    <v:stroke joinstyle="miter"/>
                  </v:line>
                  <v:rect id="직사각형 8" o:spid="_x0000_s1063" style="position:absolute;left:15747;top:8628;width:1168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" filled="f" strokecolor="windowText">
                    <v:textbox inset="0,0,0,0">
                      <w:txbxContent>
                        <w:p w14:paraId="5C0E079D" w14:textId="77777777" w:rsidR="004A00AF" w:rsidRDefault="004A00AF" w:rsidP="008B1B88">
                          <w:pPr>
                            <w:pStyle w:val="NormalWeb"/>
                            <w:wordWrap w:val="0"/>
                            <w:spacing w:after="0"/>
                            <w:jc w:val="center"/>
                          </w:pPr>
                          <w:r w:rsidRPr="005B6D67">
                            <w:rPr>
                              <w:b/>
                              <w:bCs/>
                              <w:color w:val="000000"/>
                              <w:kern w:val="24"/>
                              <w:sz w:val="16"/>
                              <w:szCs w:val="16"/>
                            </w:rPr>
                            <w:t>timeSeries_cnt</w:t>
                          </w:r>
                        </w:p>
                        <w:p w14:paraId="2146EB94" w14:textId="77777777" w:rsidR="004A00AF" w:rsidRDefault="004A00AF" w:rsidP="008B1B88">
                          <w:pPr>
                            <w:pStyle w:val="NormalWeb"/>
                            <w:wordWrap w:val="0"/>
                            <w:spacing w:after="0"/>
                            <w:jc w:val="center"/>
                          </w:pPr>
                          <w:r w:rsidRPr="005B6D67">
                            <w:rPr>
                              <w:b/>
                              <w:bCs/>
                              <w:color w:val="000000"/>
                              <w:kern w:val="24"/>
                              <w:sz w:val="16"/>
                              <w:szCs w:val="16"/>
                            </w:rPr>
                            <w:t>(timeSeries)</w:t>
                          </w:r>
                        </w:p>
                      </w:txbxContent>
                    </v:textbox>
                  </v:rect>
                  <w10:wrap type="none"/>
                  <w10:anchorlock/>
                </v:group>
              </w:pict>
            </w:r>
          </w:p>
        </w:tc>
      </w:tr>
      <w:tr w:rsidR="008B1B88" w:rsidRPr="009743EA" w14:paraId="16E1A75A"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FC580E0" w14:textId="77777777" w:rsidR="008B1B88" w:rsidRPr="009743EA" w:rsidRDefault="008B1B88" w:rsidP="005C72A8">
            <w:pPr>
              <w:pStyle w:val="TAL"/>
              <w:snapToGrid w:val="0"/>
              <w:jc w:val="center"/>
              <w:rPr>
                <w:b/>
                <w:kern w:val="1"/>
              </w:rPr>
            </w:pPr>
          </w:p>
          <w:p w14:paraId="46EDE6B8" w14:textId="77777777" w:rsidR="008B1B88" w:rsidRPr="009743EA" w:rsidRDefault="008B1B88" w:rsidP="005C72A8">
            <w:pPr>
              <w:pStyle w:val="TAL"/>
              <w:snapToGrid w:val="0"/>
              <w:jc w:val="center"/>
              <w:rPr>
                <w:b/>
                <w:kern w:val="1"/>
              </w:rPr>
            </w:pPr>
          </w:p>
          <w:p w14:paraId="2FB8F66A" w14:textId="77777777" w:rsidR="008B1B88" w:rsidRPr="009743EA" w:rsidRDefault="008B1B88" w:rsidP="005C72A8">
            <w:pPr>
              <w:pStyle w:val="TAL"/>
              <w:snapToGrid w:val="0"/>
              <w:jc w:val="center"/>
              <w:rPr>
                <w:b/>
                <w:kern w:val="1"/>
              </w:rPr>
            </w:pPr>
          </w:p>
          <w:p w14:paraId="65D2049E" w14:textId="77777777" w:rsidR="008B1B88" w:rsidRPr="009743EA" w:rsidRDefault="008B1B88" w:rsidP="005C72A8">
            <w:pPr>
              <w:pStyle w:val="TAL"/>
              <w:snapToGrid w:val="0"/>
              <w:jc w:val="center"/>
              <w:rPr>
                <w:b/>
                <w:kern w:val="1"/>
              </w:rPr>
            </w:pPr>
          </w:p>
          <w:p w14:paraId="4507FF82" w14:textId="77777777" w:rsidR="008B1B88" w:rsidRPr="009743EA" w:rsidRDefault="008B1B88" w:rsidP="005C72A8">
            <w:pPr>
              <w:pStyle w:val="TAL"/>
              <w:snapToGrid w:val="0"/>
              <w:jc w:val="center"/>
              <w:rPr>
                <w:b/>
                <w:kern w:val="1"/>
              </w:rPr>
            </w:pPr>
          </w:p>
          <w:p w14:paraId="5EE1FD75" w14:textId="77777777" w:rsidR="008B1B88" w:rsidRPr="009743EA" w:rsidRDefault="008B1B88"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EC56C8A" w14:textId="69D2CE1F" w:rsidR="008B1B88" w:rsidRPr="005A2D7C" w:rsidRDefault="0054261D" w:rsidP="005A2D7C">
            <w:pPr>
              <w:pStyle w:val="FL"/>
            </w:pPr>
            <w:r>
              <w:rPr>
                <w:sz w:val="18"/>
              </w:rPr>
            </w:r>
            <w:r>
              <w:rPr>
                <w:sz w:val="18"/>
              </w:rPr>
              <w:pict w14:anchorId="43F18CBE">
                <v:group id="_x0000_s1205" style="width:261pt;height:133.25pt;mso-position-horizontal-relative:char;mso-position-vertical-relative:line" coordsize="33147,16922">
                  <v:roundrect id="모서리가 둥근 직사각형 2" o:spid="_x0000_s1206" style="position:absolute;width:9398;height:6810;visibility:visible;v-text-anchor:middle" arcsize="10923f" fillcolor="#5b9bd5" strokecolor="#d9d9d9" strokeweight=".5pt">
                    <v:stroke joinstyle="miter"/>
                    <v:textbox>
                      <w:txbxContent>
                        <w:p w14:paraId="75AE782F" w14:textId="77777777" w:rsidR="004A00AF" w:rsidRPr="00D4467B" w:rsidRDefault="004A00AF" w:rsidP="008B1B88">
                          <w:pPr>
                            <w:pStyle w:val="NormalWeb"/>
                            <w:wordWrap w:val="0"/>
                            <w:spacing w:after="0"/>
                            <w:jc w:val="center"/>
                            <w:rPr>
                              <w:rFonts w:ascii="Malgun Gothic" w:hAnsi="Malgun Gothic"/>
                              <w:color w:val="FFFFFF"/>
                              <w:kern w:val="24"/>
                              <w:sz w:val="10"/>
                              <w:szCs w:val="10"/>
                            </w:rPr>
                          </w:pPr>
                        </w:p>
                        <w:p w14:paraId="4145962A" w14:textId="77777777" w:rsidR="004A00AF" w:rsidRPr="00D4467B" w:rsidRDefault="004A00AF" w:rsidP="008B1B88">
                          <w:pPr>
                            <w:pStyle w:val="NormalWeb"/>
                            <w:wordWrap w:val="0"/>
                            <w:spacing w:after="0"/>
                            <w:jc w:val="center"/>
                          </w:pPr>
                          <w:r w:rsidRPr="00D4467B">
                            <w:rPr>
                              <w:rFonts w:ascii="Malgun Gothic" w:hAnsi="Malgun Gothic" w:hint="eastAsia"/>
                              <w:color w:val="FFFFFF"/>
                              <w:kern w:val="24"/>
                            </w:rPr>
                            <w:t>originator</w:t>
                          </w:r>
                        </w:p>
                      </w:txbxContent>
                    </v:textbox>
                  </v:roundrect>
                  <v:line id="직선 연결선 3" o:spid="_x0000_s1207" style="position:absolute;visibility:visible" from="4826,6810" to="4826,16922" o:connectortype="straight" strokecolor="windowText" strokeweight=".5pt">
                    <v:stroke dashstyle="longDash" joinstyle="miter"/>
                  </v:line>
                  <v:shape id="직선 화살표 연결선 4" o:spid="_x0000_s1208" type="#_x0000_t32" style="position:absolute;left:5524;top:10810;width:22082;height:32;visibility:visible" o:connectortype="straight" strokecolor="#5b9bd5" strokeweight="1.5pt">
                    <v:stroke endarrow="block" endarrowlength="long" joinstyle="miter" endcap="round"/>
                  </v:shape>
                  <v:shape id="TextBox 36" o:spid="_x0000_s1209" type="#_x0000_t202" style="position:absolute;left:10160;top:9067;width:12807;height:2451;visibility:visible" filled="f" stroked="f">
                    <v:textbox style="mso-fit-shape-to-text:t">
                      <w:txbxContent>
                        <w:p w14:paraId="51E3C7C1" w14:textId="77777777" w:rsidR="004A00AF" w:rsidRDefault="004A00AF" w:rsidP="008B1B88">
                          <w:pPr>
                            <w:pStyle w:val="NormalWeb"/>
                            <w:wordWrap w:val="0"/>
                            <w:spacing w:after="0"/>
                          </w:pPr>
                          <w:r w:rsidRPr="00D4467B">
                            <w:rPr>
                              <w:rFonts w:ascii="Malgun Gothic" w:hAnsi="Malgun Gothic" w:hint="eastAsia"/>
                              <w:color w:val="5B9BD5"/>
                              <w:kern w:val="24"/>
                              <w:sz w:val="14"/>
                              <w:szCs w:val="14"/>
                            </w:rPr>
                            <w:t>timeSeries delete request</w:t>
                          </w:r>
                        </w:p>
                      </w:txbxContent>
                    </v:textbox>
                  </v:shape>
                  <v:shape id="TextBox 37" o:spid="_x0000_s1210" type="#_x0000_t202" style="position:absolute;left:5027;top:12890;width:22777;height:2451;visibility:visible" filled="f" stroked="f">
                    <v:textbox style="mso-fit-shape-to-text:t">
                      <w:txbxContent>
                        <w:p w14:paraId="1B4CF317" w14:textId="77777777" w:rsidR="004A00AF" w:rsidRDefault="004A00AF" w:rsidP="008B1B88">
                          <w:pPr>
                            <w:pStyle w:val="NormalWeb"/>
                            <w:wordWrap w:val="0"/>
                            <w:spacing w:after="0"/>
                            <w:jc w:val="center"/>
                          </w:pPr>
                          <w:r w:rsidRPr="00D4467B">
                            <w:rPr>
                              <w:rFonts w:ascii="Malgun Gothic" w:hAnsi="Malgun Gothic" w:hint="eastAsia"/>
                              <w:color w:val="5B9BD5"/>
                              <w:kern w:val="24"/>
                              <w:sz w:val="14"/>
                              <w:szCs w:val="14"/>
                            </w:rPr>
                            <w:t>Response</w:t>
                          </w:r>
                        </w:p>
                      </w:txbxContent>
                    </v:textbox>
                  </v:shape>
                  <v:shape id="직선 화살표 연결선 7" o:spid="_x0000_s1211" type="#_x0000_t32" style="position:absolute;left:5873;top:14636;width:21733;height:64;flip:x y;visibility:visible" o:connectortype="straight" strokecolor="#5b9bd5" strokeweight="1.5pt">
                    <v:stroke endarrow="block" endarrowlength="long" joinstyle="miter" endcap="round"/>
                  </v:shape>
                  <v:roundrect id="모서리가 둥근 직사각형 8" o:spid="_x0000_s1212" style="position:absolute;left:23749;width:9398;height:6810;visibility:visible;v-text-anchor:middle" arcsize="10923f" fillcolor="#5b9bd5" strokecolor="#d9d9d9" strokeweight=".5pt">
                    <v:stroke joinstyle="miter"/>
                    <v:textbox>
                      <w:txbxContent>
                        <w:p w14:paraId="64FD4F26" w14:textId="77777777" w:rsidR="004A00AF" w:rsidRPr="003F3895" w:rsidRDefault="004A00AF" w:rsidP="008B1B88">
                          <w:pPr>
                            <w:pStyle w:val="NormalWeb"/>
                            <w:wordWrap w:val="0"/>
                            <w:spacing w:after="0"/>
                            <w:jc w:val="center"/>
                            <w:rPr>
                              <w:rFonts w:ascii="Malgun Gothic" w:hAnsi="Malgun Gothic"/>
                              <w:color w:val="FFFFFF"/>
                              <w:kern w:val="24"/>
                              <w:sz w:val="10"/>
                              <w:szCs w:val="10"/>
                            </w:rPr>
                          </w:pPr>
                        </w:p>
                        <w:p w14:paraId="64D245D6" w14:textId="77777777" w:rsidR="004A00AF" w:rsidRPr="00D4467B" w:rsidRDefault="004A00AF" w:rsidP="008B1B88">
                          <w:pPr>
                            <w:pStyle w:val="NormalWeb"/>
                            <w:wordWrap w:val="0"/>
                            <w:spacing w:after="0"/>
                            <w:jc w:val="center"/>
                          </w:pPr>
                          <w:r w:rsidRPr="003F3895">
                            <w:rPr>
                              <w:rFonts w:ascii="Malgun Gothic" w:hAnsi="Malgun Gothic" w:hint="eastAsia"/>
                              <w:color w:val="FFFFFF"/>
                              <w:kern w:val="24"/>
                            </w:rPr>
                            <w:t>mn</w:t>
                          </w:r>
                          <w:r w:rsidRPr="003F3895">
                            <w:rPr>
                              <w:rFonts w:ascii="Malgun Gothic" w:hAnsi="Malgun Gothic"/>
                              <w:color w:val="FFFFFF"/>
                              <w:kern w:val="24"/>
                            </w:rPr>
                            <w:t>-name</w:t>
                          </w:r>
                        </w:p>
                      </w:txbxContent>
                    </v:textbox>
                  </v:roundrect>
                  <v:line id="직선 연결선 9" o:spid="_x0000_s1213" style="position:absolute;visibility:visible" from="28575,6810" to="28575,16922" o:connectortype="straight" strokecolor="windowText" strokeweight=".5pt">
                    <v:stroke dashstyle="longDash" joinstyle="miter"/>
                  </v:line>
                  <w10:wrap type="none"/>
                  <w10:anchorlock/>
                </v:group>
              </w:pict>
            </w:r>
          </w:p>
        </w:tc>
      </w:tr>
      <w:tr w:rsidR="008B1B88" w:rsidRPr="009743EA" w14:paraId="3BBAD2A9"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9DDEA87" w14:textId="77777777" w:rsidR="008B1B88" w:rsidRPr="009743EA" w:rsidRDefault="008B1B88" w:rsidP="005C72A8">
            <w:pPr>
              <w:pStyle w:val="TAL"/>
              <w:snapToGrid w:val="0"/>
              <w:jc w:val="center"/>
              <w:rPr>
                <w:b/>
                <w:kern w:val="1"/>
              </w:rPr>
            </w:pPr>
          </w:p>
          <w:p w14:paraId="017B3E26" w14:textId="77777777" w:rsidR="008B1B88" w:rsidRPr="009743EA" w:rsidRDefault="008B1B88" w:rsidP="005C72A8">
            <w:pPr>
              <w:pStyle w:val="TAL"/>
              <w:snapToGrid w:val="0"/>
              <w:jc w:val="center"/>
              <w:rPr>
                <w:b/>
                <w:kern w:val="1"/>
              </w:rPr>
            </w:pPr>
          </w:p>
          <w:p w14:paraId="700BEA01" w14:textId="77777777" w:rsidR="008B1B88" w:rsidRPr="009743EA" w:rsidRDefault="008B1B88" w:rsidP="005C72A8">
            <w:pPr>
              <w:pStyle w:val="TAL"/>
              <w:snapToGrid w:val="0"/>
              <w:jc w:val="center"/>
              <w:rPr>
                <w:b/>
                <w:kern w:val="1"/>
              </w:rPr>
            </w:pPr>
            <w:r w:rsidRPr="009743EA">
              <w:rPr>
                <w:b/>
                <w:kern w:val="1"/>
              </w:rPr>
              <w:t>HTTP Header Information</w:t>
            </w:r>
          </w:p>
          <w:p w14:paraId="141D1D08" w14:textId="77777777" w:rsidR="008B1B88" w:rsidRPr="009743EA" w:rsidRDefault="008B1B88" w:rsidP="005C72A8">
            <w:pPr>
              <w:pStyle w:val="TAL"/>
              <w:snapToGrid w:val="0"/>
              <w:jc w:val="center"/>
              <w:rPr>
                <w:b/>
                <w:kern w:val="1"/>
              </w:rPr>
            </w:pPr>
          </w:p>
          <w:p w14:paraId="3BEF73E1" w14:textId="77777777" w:rsidR="00FE3B5F" w:rsidRPr="009743EA" w:rsidRDefault="00FE3B5F" w:rsidP="005C72A8">
            <w:pPr>
              <w:pStyle w:val="TAL"/>
              <w:snapToGrid w:val="0"/>
              <w:jc w:val="center"/>
              <w:rPr>
                <w:b/>
                <w:kern w:val="1"/>
              </w:rPr>
            </w:pPr>
          </w:p>
          <w:p w14:paraId="6C3D4C83" w14:textId="77777777" w:rsidR="008B1B88" w:rsidRPr="009743EA" w:rsidRDefault="008B1B88" w:rsidP="00424F10">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6AD2C43" w14:textId="77777777" w:rsidR="008B1B88" w:rsidRPr="009743EA" w:rsidRDefault="008B1B88" w:rsidP="005C72A8">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8B1B88" w:rsidRPr="009743EA" w14:paraId="2CAC2303" w14:textId="77777777" w:rsidTr="005A2D7C">
              <w:trPr>
                <w:jc w:val="center"/>
              </w:trPr>
              <w:tc>
                <w:tcPr>
                  <w:tcW w:w="1501" w:type="dxa"/>
                  <w:shd w:val="clear" w:color="auto" w:fill="9CC2E5"/>
                </w:tcPr>
                <w:p w14:paraId="3C87C4C1" w14:textId="77777777" w:rsidR="008B1B88" w:rsidRPr="009743EA" w:rsidRDefault="008B1B88"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3F9405B7" w14:textId="77777777" w:rsidR="008B1B88" w:rsidRPr="009743EA" w:rsidRDefault="008B1B88" w:rsidP="005C72A8">
                  <w:pPr>
                    <w:pStyle w:val="TAL"/>
                    <w:snapToGrid w:val="0"/>
                    <w:jc w:val="center"/>
                    <w:rPr>
                      <w:rFonts w:eastAsia="Calibri"/>
                      <w:b/>
                      <w:szCs w:val="22"/>
                    </w:rPr>
                  </w:pPr>
                  <w:r w:rsidRPr="009743EA">
                    <w:rPr>
                      <w:rFonts w:eastAsia="Calibri"/>
                      <w:b/>
                      <w:szCs w:val="22"/>
                    </w:rPr>
                    <w:t>Value</w:t>
                  </w:r>
                </w:p>
              </w:tc>
            </w:tr>
            <w:tr w:rsidR="008B1B88" w:rsidRPr="009743EA" w14:paraId="3AD89FD5" w14:textId="77777777" w:rsidTr="005A2D7C">
              <w:trPr>
                <w:jc w:val="center"/>
              </w:trPr>
              <w:tc>
                <w:tcPr>
                  <w:tcW w:w="1501" w:type="dxa"/>
                  <w:shd w:val="clear" w:color="auto" w:fill="DEEAF6"/>
                </w:tcPr>
                <w:p w14:paraId="62C7E249" w14:textId="77777777" w:rsidR="008B1B88" w:rsidRPr="009743EA" w:rsidRDefault="008B1B88" w:rsidP="005C72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2940ED34" w14:textId="77777777" w:rsidR="008B1B88" w:rsidRPr="009743EA" w:rsidRDefault="008B1B88" w:rsidP="005C72A8">
                  <w:pPr>
                    <w:pStyle w:val="TAL"/>
                    <w:snapToGrid w:val="0"/>
                    <w:rPr>
                      <w:rFonts w:eastAsia="Calibri"/>
                      <w:szCs w:val="22"/>
                    </w:rPr>
                  </w:pPr>
                  <w:r w:rsidRPr="009743EA">
                    <w:rPr>
                      <w:rFonts w:eastAsia="Calibri"/>
                      <w:szCs w:val="22"/>
                    </w:rPr>
                    <w:t>application/json</w:t>
                  </w:r>
                </w:p>
              </w:tc>
            </w:tr>
            <w:tr w:rsidR="008B1B88" w:rsidRPr="009743EA" w14:paraId="51D30759" w14:textId="77777777" w:rsidTr="005A2D7C">
              <w:trPr>
                <w:jc w:val="center"/>
              </w:trPr>
              <w:tc>
                <w:tcPr>
                  <w:tcW w:w="1501" w:type="dxa"/>
                  <w:shd w:val="clear" w:color="auto" w:fill="DEEAF6"/>
                </w:tcPr>
                <w:p w14:paraId="23789435" w14:textId="77777777" w:rsidR="008B1B88" w:rsidRPr="009743EA" w:rsidRDefault="008B1B88"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63DA8952" w14:textId="77777777" w:rsidR="008B1B88" w:rsidRPr="009743EA" w:rsidRDefault="008B1B88" w:rsidP="005C72A8">
                  <w:pPr>
                    <w:pStyle w:val="TAL"/>
                    <w:snapToGrid w:val="0"/>
                    <w:rPr>
                      <w:rFonts w:eastAsia="Calibri"/>
                      <w:szCs w:val="22"/>
                    </w:rPr>
                  </w:pPr>
                  <w:r w:rsidRPr="009743EA">
                    <w:rPr>
                      <w:rFonts w:eastAsia="Calibri"/>
                      <w:szCs w:val="22"/>
                    </w:rPr>
                    <w:t>Request</w:t>
                  </w:r>
                  <w:r w:rsidR="00424F10" w:rsidRPr="009743EA">
                    <w:rPr>
                      <w:rFonts w:eastAsia="Calibri"/>
                      <w:szCs w:val="22"/>
                    </w:rPr>
                    <w:t xml:space="preserve"> </w:t>
                  </w:r>
                  <w:r w:rsidRPr="009743EA">
                    <w:rPr>
                      <w:rFonts w:eastAsia="Calibri"/>
                      <w:szCs w:val="22"/>
                    </w:rPr>
                    <w:t>ID</w:t>
                  </w:r>
                  <w:r w:rsidR="00424F10" w:rsidRPr="009743EA">
                    <w:rPr>
                      <w:rFonts w:eastAsia="Calibri"/>
                      <w:szCs w:val="22"/>
                    </w:rPr>
                    <w:t xml:space="preserve"> </w:t>
                  </w:r>
                </w:p>
              </w:tc>
            </w:tr>
            <w:tr w:rsidR="008B1B88" w:rsidRPr="009743EA" w14:paraId="45F501E1" w14:textId="77777777" w:rsidTr="005A2D7C">
              <w:trPr>
                <w:jc w:val="center"/>
              </w:trPr>
              <w:tc>
                <w:tcPr>
                  <w:tcW w:w="1501" w:type="dxa"/>
                  <w:shd w:val="clear" w:color="auto" w:fill="DEEAF6"/>
                </w:tcPr>
                <w:p w14:paraId="27CDC523" w14:textId="77777777" w:rsidR="008B1B88" w:rsidRPr="009743EA" w:rsidRDefault="008B1B88"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1C10A775" w14:textId="77777777" w:rsidR="008B1B88" w:rsidRPr="009743EA" w:rsidRDefault="008B1B88" w:rsidP="005C72A8">
                  <w:pPr>
                    <w:pStyle w:val="TAL"/>
                    <w:snapToGrid w:val="0"/>
                    <w:rPr>
                      <w:rFonts w:eastAsia="Calibri"/>
                      <w:szCs w:val="22"/>
                    </w:rPr>
                  </w:pPr>
                  <w:r w:rsidRPr="009743EA">
                    <w:rPr>
                      <w:rFonts w:eastAsia="Calibri"/>
                      <w:szCs w:val="22"/>
                    </w:rPr>
                    <w:t>AE-ID</w:t>
                  </w:r>
                  <w:r w:rsidR="00424F10" w:rsidRPr="009743EA">
                    <w:rPr>
                      <w:rFonts w:eastAsia="Calibri"/>
                      <w:szCs w:val="22"/>
                    </w:rPr>
                    <w:t xml:space="preserve"> </w:t>
                  </w:r>
                  <w:r w:rsidRPr="009743EA">
                    <w:rPr>
                      <w:rFonts w:eastAsia="Calibri"/>
                      <w:szCs w:val="22"/>
                    </w:rPr>
                    <w:t>of</w:t>
                  </w:r>
                  <w:r w:rsidR="00424F10" w:rsidRPr="009743EA">
                    <w:rPr>
                      <w:rFonts w:eastAsia="Calibri"/>
                      <w:szCs w:val="22"/>
                    </w:rPr>
                    <w:t xml:space="preserve"> </w:t>
                  </w:r>
                  <w:r w:rsidRPr="009743EA">
                    <w:rPr>
                      <w:rFonts w:eastAsia="Calibri"/>
                      <w:szCs w:val="22"/>
                    </w:rPr>
                    <w:t>request</w:t>
                  </w:r>
                  <w:r w:rsidR="00424F10" w:rsidRPr="009743EA">
                    <w:rPr>
                      <w:rFonts w:eastAsia="Calibri"/>
                      <w:szCs w:val="22"/>
                    </w:rPr>
                    <w:t xml:space="preserve"> </w:t>
                  </w:r>
                  <w:r w:rsidRPr="009743EA">
                    <w:rPr>
                      <w:rFonts w:eastAsia="Calibri"/>
                      <w:szCs w:val="22"/>
                    </w:rPr>
                    <w:t>originator</w:t>
                  </w:r>
                </w:p>
              </w:tc>
            </w:tr>
            <w:tr w:rsidR="002C2FE0" w:rsidRPr="009743EA" w14:paraId="4D4F4F4C" w14:textId="77777777" w:rsidTr="005A2D7C">
              <w:trPr>
                <w:jc w:val="center"/>
              </w:trPr>
              <w:tc>
                <w:tcPr>
                  <w:tcW w:w="1501" w:type="dxa"/>
                  <w:shd w:val="clear" w:color="auto" w:fill="DEEAF6"/>
                </w:tcPr>
                <w:p w14:paraId="6355EE6D" w14:textId="77777777" w:rsidR="002C2FE0" w:rsidRPr="009743EA" w:rsidRDefault="002C2FE0" w:rsidP="002C2FE0">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72A8B5B1" w14:textId="77777777" w:rsidR="002C2FE0" w:rsidRPr="009743EA" w:rsidRDefault="002C2FE0" w:rsidP="002C2FE0">
                  <w:pPr>
                    <w:pStyle w:val="TAL"/>
                    <w:snapToGrid w:val="0"/>
                    <w:rPr>
                      <w:rFonts w:eastAsia="Calibri"/>
                      <w:szCs w:val="22"/>
                    </w:rPr>
                  </w:pPr>
                  <w:r w:rsidRPr="009743EA">
                    <w:rPr>
                      <w:rFonts w:eastAsia="Calibri"/>
                      <w:szCs w:val="22"/>
                    </w:rPr>
                    <w:t>Release</w:t>
                  </w:r>
                  <w:r w:rsidR="00424F10" w:rsidRPr="009743EA">
                    <w:rPr>
                      <w:rFonts w:eastAsia="Calibri"/>
                      <w:szCs w:val="22"/>
                    </w:rPr>
                    <w:t xml:space="preserve"> </w:t>
                  </w:r>
                  <w:r w:rsidRPr="009743EA">
                    <w:rPr>
                      <w:rFonts w:eastAsia="Calibri"/>
                      <w:szCs w:val="22"/>
                    </w:rPr>
                    <w:t>Version</w:t>
                  </w:r>
                  <w:r w:rsidR="00424F10" w:rsidRPr="009743EA">
                    <w:rPr>
                      <w:rFonts w:eastAsia="Calibri"/>
                      <w:szCs w:val="22"/>
                    </w:rPr>
                    <w:t xml:space="preserve"> </w:t>
                  </w:r>
                  <w:r w:rsidRPr="009743EA">
                    <w:rPr>
                      <w:rFonts w:eastAsia="Calibri"/>
                      <w:szCs w:val="22"/>
                    </w:rPr>
                    <w:t>Indicator</w:t>
                  </w:r>
                </w:p>
              </w:tc>
            </w:tr>
          </w:tbl>
          <w:p w14:paraId="76A1E428" w14:textId="77777777" w:rsidR="008B1B88" w:rsidRPr="009743EA" w:rsidRDefault="008B1B88" w:rsidP="005C72A8">
            <w:pPr>
              <w:pStyle w:val="TAL"/>
              <w:snapToGrid w:val="0"/>
              <w:jc w:val="center"/>
            </w:pPr>
          </w:p>
        </w:tc>
      </w:tr>
      <w:tr w:rsidR="008B1B88" w:rsidRPr="009743EA" w14:paraId="5AC06AF7"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9306840" w14:textId="77777777" w:rsidR="008B1B88" w:rsidRPr="009743EA" w:rsidRDefault="008B1B88" w:rsidP="005C72A8">
            <w:pPr>
              <w:pStyle w:val="Default"/>
              <w:overflowPunct w:val="0"/>
              <w:jc w:val="center"/>
              <w:rPr>
                <w:color w:val="auto"/>
              </w:rPr>
            </w:pPr>
          </w:p>
          <w:p w14:paraId="211C2456" w14:textId="77777777" w:rsidR="008B1B88" w:rsidRPr="009743EA" w:rsidRDefault="008B1B88" w:rsidP="005C72A8">
            <w:pPr>
              <w:pStyle w:val="Default"/>
              <w:overflowPunct w:val="0"/>
              <w:jc w:val="center"/>
              <w:rPr>
                <w:b/>
                <w:sz w:val="20"/>
                <w:szCs w:val="20"/>
              </w:rPr>
            </w:pPr>
          </w:p>
          <w:p w14:paraId="4FAABCDA" w14:textId="77777777" w:rsidR="008B1B88" w:rsidRPr="009743EA" w:rsidRDefault="008B1B88" w:rsidP="005C72A8">
            <w:pPr>
              <w:pStyle w:val="Default"/>
              <w:overflowPunct w:val="0"/>
              <w:jc w:val="center"/>
              <w:rPr>
                <w:b/>
                <w:sz w:val="20"/>
                <w:szCs w:val="20"/>
              </w:rPr>
            </w:pPr>
          </w:p>
          <w:p w14:paraId="641BC738"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18B688E3"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2DAE2244" w14:textId="77777777" w:rsidR="008B1B88" w:rsidRPr="009743EA" w:rsidRDefault="008B1B88" w:rsidP="005C72A8">
            <w:pPr>
              <w:pStyle w:val="Default"/>
              <w:overflowPunct w:val="0"/>
              <w:jc w:val="center"/>
              <w:rPr>
                <w:b/>
                <w:kern w:val="1"/>
              </w:rPr>
            </w:pPr>
            <w:r w:rsidRPr="009743EA">
              <w:rPr>
                <w:rFonts w:ascii="Arial" w:eastAsia="Malgun Gothic" w:hAnsi="Arial"/>
                <w:b/>
                <w:color w:val="auto"/>
                <w:kern w:val="1"/>
                <w:sz w:val="18"/>
                <w:szCs w:val="20"/>
              </w:rPr>
              <w:t>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C654E38" w14:textId="77777777" w:rsidR="00E20297" w:rsidRPr="005A2D7C" w:rsidRDefault="00E20297" w:rsidP="005A2D7C">
            <w:pPr>
              <w:pStyle w:val="TAL"/>
              <w:rPr>
                <w:rFonts w:eastAsia="Calibri Light"/>
              </w:rPr>
            </w:pPr>
          </w:p>
          <w:p w14:paraId="257660B6" w14:textId="77777777" w:rsidR="008B1B88" w:rsidRPr="009743EA" w:rsidRDefault="00E20297" w:rsidP="005C72A8">
            <w:pPr>
              <w:widowControl w:val="0"/>
              <w:spacing w:after="0"/>
              <w:ind w:left="284"/>
              <w:jc w:val="both"/>
              <w:textAlignment w:val="auto"/>
              <w:rPr>
                <w:rFonts w:eastAsia="Calibri Light"/>
                <w:b/>
                <w:sz w:val="24"/>
              </w:rPr>
            </w:pPr>
            <w:r w:rsidRPr="009743EA">
              <w:rPr>
                <w:rFonts w:eastAsia="Calibri Light"/>
                <w:b/>
                <w:sz w:val="24"/>
              </w:rPr>
              <w:t>API/TS/DEL/001</w:t>
            </w:r>
          </w:p>
          <w:p w14:paraId="4968D998" w14:textId="77777777" w:rsidR="00E20297" w:rsidRPr="009743EA" w:rsidRDefault="00E20297" w:rsidP="005C72A8">
            <w:pPr>
              <w:widowControl w:val="0"/>
              <w:spacing w:after="0"/>
              <w:ind w:left="284"/>
              <w:jc w:val="both"/>
              <w:textAlignment w:val="auto"/>
              <w:rPr>
                <w:rFonts w:ascii="Arial" w:hAnsi="Arial"/>
                <w:color w:val="0070C0"/>
                <w:sz w:val="18"/>
              </w:rPr>
            </w:pPr>
            <w:r w:rsidRPr="009743EA">
              <w:rPr>
                <w:rFonts w:eastAsia="Calibri Light"/>
                <w:b/>
                <w:sz w:val="24"/>
              </w:rPr>
              <w:t>API/TS/DEL/001_RCN0</w:t>
            </w:r>
          </w:p>
          <w:p w14:paraId="56706DE4" w14:textId="77777777" w:rsidR="00E20297" w:rsidRPr="009743EA" w:rsidRDefault="00E20297" w:rsidP="005C72A8">
            <w:pPr>
              <w:widowControl w:val="0"/>
              <w:spacing w:after="0"/>
              <w:ind w:left="284"/>
              <w:jc w:val="both"/>
              <w:textAlignment w:val="auto"/>
              <w:rPr>
                <w:rFonts w:eastAsia="Calibri Light"/>
                <w:b/>
              </w:rPr>
            </w:pPr>
          </w:p>
          <w:p w14:paraId="32349D38"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27803B92" w14:textId="77777777" w:rsidR="008B1B88" w:rsidRPr="009743EA" w:rsidRDefault="008B1B88" w:rsidP="005C72A8">
            <w:pPr>
              <w:pStyle w:val="TAL"/>
              <w:snapToGrid w:val="0"/>
              <w:ind w:left="284"/>
              <w:jc w:val="both"/>
              <w:rPr>
                <w:color w:val="0070C0"/>
              </w:rPr>
            </w:pPr>
          </w:p>
          <w:p w14:paraId="7D7A1BCA" w14:textId="77777777" w:rsidR="008B1B88" w:rsidRPr="009743EA" w:rsidRDefault="008B1B88" w:rsidP="005C72A8">
            <w:pPr>
              <w:pStyle w:val="TAL"/>
              <w:snapToGrid w:val="0"/>
              <w:ind w:left="284"/>
              <w:jc w:val="both"/>
              <w:rPr>
                <w:color w:val="0070C0"/>
              </w:rPr>
            </w:pPr>
            <w:r w:rsidRPr="009743EA">
              <w:rPr>
                <w:color w:val="0070C0"/>
              </w:rPr>
              <w:t>DELETE /mn-name/ae_sensor/</w:t>
            </w:r>
            <w:r w:rsidRPr="009743EA">
              <w:rPr>
                <w:rFonts w:hint="eastAsia"/>
                <w:color w:val="0070C0"/>
                <w:lang w:eastAsia="ko-KR"/>
              </w:rPr>
              <w:t>timeSeries_cont</w:t>
            </w:r>
            <w:r w:rsidRPr="009743EA">
              <w:rPr>
                <w:color w:val="0070C0"/>
              </w:rPr>
              <w:t>?rcn=0 HTTP/1.1</w:t>
            </w:r>
          </w:p>
          <w:p w14:paraId="508906B9" w14:textId="77777777" w:rsidR="008B1B88" w:rsidRPr="009743EA" w:rsidRDefault="008B1B88" w:rsidP="005C72A8">
            <w:pPr>
              <w:pStyle w:val="TAL"/>
              <w:snapToGrid w:val="0"/>
              <w:ind w:left="284"/>
              <w:jc w:val="both"/>
              <w:rPr>
                <w:color w:val="0070C0"/>
              </w:rPr>
            </w:pPr>
            <w:r w:rsidRPr="009743EA">
              <w:rPr>
                <w:color w:val="0070C0"/>
              </w:rPr>
              <w:t>Host: 192.168.0.10:8282</w:t>
            </w:r>
          </w:p>
          <w:p w14:paraId="33D3C83E"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5EB5AE9D"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7AF8B0CC" w14:textId="77777777" w:rsidR="008B1B88" w:rsidRPr="009743EA" w:rsidRDefault="008B1B88" w:rsidP="005C72A8">
            <w:pPr>
              <w:pStyle w:val="TAL"/>
              <w:snapToGrid w:val="0"/>
              <w:ind w:left="284"/>
              <w:jc w:val="both"/>
              <w:rPr>
                <w:color w:val="0070C0"/>
              </w:rPr>
            </w:pPr>
            <w:r w:rsidRPr="009743EA">
              <w:rPr>
                <w:color w:val="0070C0"/>
              </w:rPr>
              <w:lastRenderedPageBreak/>
              <w:t>X-M2M-RI: 1234</w:t>
            </w:r>
          </w:p>
          <w:p w14:paraId="31A3744D" w14:textId="77777777" w:rsidR="00436590" w:rsidRPr="009743EA" w:rsidRDefault="00436590" w:rsidP="00436590">
            <w:pPr>
              <w:widowControl w:val="0"/>
              <w:overflowPunct/>
              <w:spacing w:after="0"/>
              <w:ind w:left="284"/>
              <w:jc w:val="both"/>
              <w:textAlignment w:val="auto"/>
              <w:rPr>
                <w:color w:val="0070C0"/>
              </w:rPr>
            </w:pPr>
            <w:r w:rsidRPr="009743EA">
              <w:rPr>
                <w:rFonts w:ascii="Arial" w:hAnsi="Arial"/>
                <w:color w:val="0070C0"/>
                <w:sz w:val="18"/>
              </w:rPr>
              <w:t>X-M2M-RVI: 2a</w:t>
            </w:r>
          </w:p>
          <w:p w14:paraId="66B180EB" w14:textId="77777777" w:rsidR="008B1B88" w:rsidRPr="009743EA" w:rsidRDefault="008B1B88" w:rsidP="005C72A8">
            <w:pPr>
              <w:pStyle w:val="TAL"/>
              <w:snapToGrid w:val="0"/>
              <w:ind w:left="284"/>
              <w:jc w:val="both"/>
              <w:rPr>
                <w:color w:val="0070C0"/>
              </w:rPr>
            </w:pPr>
          </w:p>
          <w:p w14:paraId="42AB9422" w14:textId="77777777" w:rsidR="008B1B88" w:rsidRPr="009743EA" w:rsidRDefault="008B1B88" w:rsidP="005C72A8">
            <w:pPr>
              <w:pStyle w:val="TAL"/>
              <w:snapToGrid w:val="0"/>
              <w:ind w:left="284"/>
              <w:jc w:val="both"/>
              <w:rPr>
                <w:color w:val="0070C0"/>
                <w:lang w:eastAsia="ko-KR"/>
              </w:rPr>
            </w:pPr>
          </w:p>
          <w:p w14:paraId="4B5EB13F"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0AC29003" w14:textId="77777777" w:rsidR="008B1B88" w:rsidRPr="009743EA" w:rsidRDefault="008B1B88" w:rsidP="005C72A8">
            <w:pPr>
              <w:widowControl w:val="0"/>
              <w:spacing w:after="0"/>
              <w:ind w:left="284"/>
              <w:textAlignment w:val="auto"/>
              <w:rPr>
                <w:rFonts w:ascii="Arial" w:hAnsi="Arial"/>
                <w:color w:val="0070C0"/>
                <w:sz w:val="18"/>
              </w:rPr>
            </w:pPr>
          </w:p>
          <w:p w14:paraId="651B7990"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200 OK</w:t>
            </w:r>
          </w:p>
          <w:p w14:paraId="6A13652C" w14:textId="77777777" w:rsidR="008B1B88" w:rsidRPr="009743EA" w:rsidRDefault="008B1B88" w:rsidP="005C72A8">
            <w:pPr>
              <w:pStyle w:val="TAL"/>
              <w:snapToGrid w:val="0"/>
              <w:ind w:left="284"/>
              <w:rPr>
                <w:color w:val="0070C0"/>
              </w:rPr>
            </w:pPr>
            <w:r w:rsidRPr="009743EA">
              <w:rPr>
                <w:color w:val="0070C0"/>
              </w:rPr>
              <w:t>Content-Location: mn-name/ae_sensor/timeSeries_cont</w:t>
            </w:r>
          </w:p>
          <w:p w14:paraId="051D3D5A" w14:textId="77777777" w:rsidR="008B1B88" w:rsidRPr="00325791" w:rsidRDefault="008B1B88" w:rsidP="005C72A8">
            <w:pPr>
              <w:pStyle w:val="TAL"/>
              <w:snapToGrid w:val="0"/>
              <w:ind w:left="284"/>
              <w:rPr>
                <w:color w:val="0070C0"/>
                <w:lang w:val="fr-FR"/>
              </w:rPr>
            </w:pPr>
            <w:r w:rsidRPr="00325791">
              <w:rPr>
                <w:color w:val="0070C0"/>
                <w:lang w:val="fr-FR"/>
              </w:rPr>
              <w:t>Content-Type: application/json</w:t>
            </w:r>
          </w:p>
          <w:p w14:paraId="4DC75C8B" w14:textId="77777777" w:rsidR="008B1B88" w:rsidRPr="00325791" w:rsidRDefault="008B1B88" w:rsidP="005C72A8">
            <w:pPr>
              <w:pStyle w:val="TAL"/>
              <w:snapToGrid w:val="0"/>
              <w:ind w:left="284"/>
              <w:rPr>
                <w:color w:val="0070C0"/>
                <w:lang w:val="fr-FR"/>
              </w:rPr>
            </w:pPr>
            <w:r w:rsidRPr="00325791">
              <w:rPr>
                <w:color w:val="0070C0"/>
                <w:lang w:val="fr-FR"/>
              </w:rPr>
              <w:t>X-M2M-RI: 1234</w:t>
            </w:r>
          </w:p>
          <w:p w14:paraId="743618D5" w14:textId="77777777" w:rsidR="00436590" w:rsidRPr="009743EA" w:rsidRDefault="00436590" w:rsidP="00436590">
            <w:pPr>
              <w:widowControl w:val="0"/>
              <w:overflowPunct/>
              <w:spacing w:after="0"/>
              <w:ind w:left="284"/>
              <w:jc w:val="both"/>
              <w:textAlignment w:val="auto"/>
              <w:rPr>
                <w:color w:val="0070C0"/>
              </w:rPr>
            </w:pPr>
            <w:r w:rsidRPr="009743EA">
              <w:rPr>
                <w:rFonts w:ascii="Arial" w:hAnsi="Arial"/>
                <w:color w:val="0070C0"/>
                <w:sz w:val="18"/>
              </w:rPr>
              <w:t>X-M2M-RVI: 2a</w:t>
            </w:r>
          </w:p>
          <w:p w14:paraId="5A63A980" w14:textId="77777777" w:rsidR="008B1B88" w:rsidRPr="009743EA" w:rsidRDefault="008B1B88" w:rsidP="005C72A8">
            <w:pPr>
              <w:pStyle w:val="TAL"/>
              <w:snapToGrid w:val="0"/>
              <w:ind w:left="284"/>
              <w:rPr>
                <w:color w:val="0070C0"/>
              </w:rPr>
            </w:pPr>
            <w:r w:rsidRPr="009743EA">
              <w:rPr>
                <w:color w:val="0070C0"/>
              </w:rPr>
              <w:t>X-M2M-RSC: 2002</w:t>
            </w:r>
          </w:p>
          <w:p w14:paraId="3C6A72BC" w14:textId="77777777" w:rsidR="008B1B88" w:rsidRPr="009743EA" w:rsidRDefault="008B1B88" w:rsidP="005C72A8">
            <w:pPr>
              <w:pStyle w:val="TAL"/>
              <w:snapToGrid w:val="0"/>
              <w:ind w:left="284"/>
              <w:jc w:val="both"/>
              <w:rPr>
                <w:color w:val="0070C0"/>
              </w:rPr>
            </w:pPr>
          </w:p>
        </w:tc>
      </w:tr>
      <w:tr w:rsidR="008B1B88" w:rsidRPr="009743EA" w14:paraId="3BC11AEA"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2D46950"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49D8E4E6"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20D2264C"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3913E3D0"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4B1770DD"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5D51A101"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1F9A9196"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07CFE264" w14:textId="77777777" w:rsidR="008B1B88" w:rsidRPr="009743EA" w:rsidRDefault="008B1B88" w:rsidP="005C72A8">
            <w:pPr>
              <w:pStyle w:val="TAL"/>
              <w:snapToGrid w:val="0"/>
              <w:jc w:val="center"/>
              <w:rPr>
                <w:b/>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D2CC0F6" w14:textId="77777777" w:rsidR="00B26970" w:rsidRPr="005A2D7C" w:rsidRDefault="00B26970" w:rsidP="005A2D7C">
            <w:pPr>
              <w:pStyle w:val="TAL"/>
              <w:rPr>
                <w:rFonts w:eastAsia="Calibri Light"/>
              </w:rPr>
            </w:pPr>
          </w:p>
          <w:p w14:paraId="48F384C5" w14:textId="77777777" w:rsidR="008B1B88" w:rsidRPr="009743EA" w:rsidRDefault="00B26970" w:rsidP="007C39B4">
            <w:pPr>
              <w:pStyle w:val="TAL"/>
              <w:snapToGrid w:val="0"/>
              <w:ind w:left="284"/>
              <w:rPr>
                <w:b/>
                <w:sz w:val="24"/>
              </w:rPr>
            </w:pPr>
            <w:r w:rsidRPr="009743EA">
              <w:rPr>
                <w:rFonts w:ascii="Times New Roman" w:eastAsia="Calibri Light" w:hAnsi="Times New Roman"/>
                <w:b/>
                <w:sz w:val="24"/>
              </w:rPr>
              <w:t>API/TS/DEL/001_RCN1</w:t>
            </w:r>
          </w:p>
          <w:p w14:paraId="41394685" w14:textId="77777777" w:rsidR="008B1B88" w:rsidRPr="009743EA" w:rsidRDefault="008B1B88" w:rsidP="005C72A8">
            <w:pPr>
              <w:widowControl w:val="0"/>
              <w:spacing w:after="0"/>
              <w:ind w:left="284"/>
              <w:jc w:val="both"/>
              <w:textAlignment w:val="auto"/>
              <w:rPr>
                <w:rFonts w:ascii="Arial" w:hAnsi="Arial"/>
                <w:b/>
                <w:color w:val="0070C0"/>
                <w:sz w:val="18"/>
              </w:rPr>
            </w:pPr>
          </w:p>
          <w:p w14:paraId="4D5324B2"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09B3AC57" w14:textId="77777777" w:rsidR="008B1B88" w:rsidRPr="009743EA" w:rsidRDefault="008B1B88" w:rsidP="005C72A8">
            <w:pPr>
              <w:pStyle w:val="TAL"/>
              <w:snapToGrid w:val="0"/>
              <w:ind w:left="284"/>
              <w:jc w:val="both"/>
              <w:rPr>
                <w:color w:val="0070C0"/>
              </w:rPr>
            </w:pPr>
          </w:p>
          <w:p w14:paraId="4CE739C1" w14:textId="77777777" w:rsidR="008B1B88" w:rsidRPr="009743EA" w:rsidRDefault="008B1B88" w:rsidP="005C72A8">
            <w:pPr>
              <w:pStyle w:val="TAL"/>
              <w:snapToGrid w:val="0"/>
              <w:ind w:left="284"/>
              <w:jc w:val="both"/>
              <w:rPr>
                <w:color w:val="0070C0"/>
              </w:rPr>
            </w:pPr>
            <w:r w:rsidRPr="009743EA">
              <w:rPr>
                <w:color w:val="0070C0"/>
              </w:rPr>
              <w:t>DELETE /mn-name/ae_sensor/timeSeries_cont?rcn=1 HTTP/1.1</w:t>
            </w:r>
          </w:p>
          <w:p w14:paraId="5D9F8B23" w14:textId="77777777" w:rsidR="008B1B88" w:rsidRPr="009743EA" w:rsidRDefault="008B1B88" w:rsidP="005C72A8">
            <w:pPr>
              <w:pStyle w:val="TAL"/>
              <w:snapToGrid w:val="0"/>
              <w:ind w:left="284"/>
              <w:jc w:val="both"/>
              <w:rPr>
                <w:color w:val="0070C0"/>
              </w:rPr>
            </w:pPr>
            <w:r w:rsidRPr="009743EA">
              <w:rPr>
                <w:color w:val="0070C0"/>
              </w:rPr>
              <w:t>Host: 192.168.0.10:8282</w:t>
            </w:r>
          </w:p>
          <w:p w14:paraId="4CA99861"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214792D6"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51D8EE2A" w14:textId="77777777" w:rsidR="008B1B88" w:rsidRPr="009743EA" w:rsidRDefault="008B1B88" w:rsidP="005C72A8">
            <w:pPr>
              <w:pStyle w:val="TAL"/>
              <w:snapToGrid w:val="0"/>
              <w:ind w:left="284"/>
              <w:jc w:val="both"/>
              <w:rPr>
                <w:color w:val="0070C0"/>
              </w:rPr>
            </w:pPr>
            <w:r w:rsidRPr="009743EA">
              <w:rPr>
                <w:color w:val="0070C0"/>
              </w:rPr>
              <w:t>X-M2M-RI: 1234</w:t>
            </w:r>
          </w:p>
          <w:p w14:paraId="0A35939C" w14:textId="77777777" w:rsidR="00436590" w:rsidRPr="009743EA" w:rsidRDefault="00436590" w:rsidP="00436590">
            <w:pPr>
              <w:widowControl w:val="0"/>
              <w:overflowPunct/>
              <w:spacing w:after="0"/>
              <w:ind w:left="284"/>
              <w:jc w:val="both"/>
              <w:textAlignment w:val="auto"/>
              <w:rPr>
                <w:color w:val="0070C0"/>
              </w:rPr>
            </w:pPr>
            <w:r w:rsidRPr="009743EA">
              <w:rPr>
                <w:rFonts w:ascii="Arial" w:hAnsi="Arial"/>
                <w:color w:val="0070C0"/>
                <w:sz w:val="18"/>
              </w:rPr>
              <w:t>X-M2M-RVI: 2a</w:t>
            </w:r>
          </w:p>
          <w:p w14:paraId="446C6CB0" w14:textId="77777777" w:rsidR="008B1B88" w:rsidRPr="009743EA" w:rsidRDefault="008B1B88" w:rsidP="005C72A8">
            <w:pPr>
              <w:pStyle w:val="TAL"/>
              <w:snapToGrid w:val="0"/>
              <w:ind w:left="284"/>
              <w:jc w:val="both"/>
              <w:rPr>
                <w:color w:val="0070C0"/>
              </w:rPr>
            </w:pPr>
          </w:p>
          <w:p w14:paraId="0E926B71" w14:textId="77777777" w:rsidR="008B1B88" w:rsidRPr="009743EA" w:rsidRDefault="008B1B88" w:rsidP="005C72A8">
            <w:pPr>
              <w:widowControl w:val="0"/>
              <w:spacing w:after="0"/>
              <w:ind w:left="284"/>
              <w:jc w:val="both"/>
              <w:textAlignment w:val="auto"/>
              <w:rPr>
                <w:rFonts w:ascii="Arial" w:hAnsi="Arial"/>
                <w:b/>
                <w:color w:val="0070C0"/>
                <w:sz w:val="18"/>
              </w:rPr>
            </w:pPr>
          </w:p>
          <w:p w14:paraId="223076D0"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384ADC36" w14:textId="77777777" w:rsidR="008B1B88" w:rsidRPr="009743EA" w:rsidRDefault="008B1B88" w:rsidP="005C72A8">
            <w:pPr>
              <w:widowControl w:val="0"/>
              <w:spacing w:after="0"/>
              <w:ind w:left="284"/>
              <w:textAlignment w:val="auto"/>
              <w:rPr>
                <w:rFonts w:ascii="Arial" w:hAnsi="Arial"/>
                <w:color w:val="0070C0"/>
                <w:sz w:val="18"/>
              </w:rPr>
            </w:pPr>
          </w:p>
          <w:p w14:paraId="2AEEC482"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200 OK</w:t>
            </w:r>
          </w:p>
          <w:p w14:paraId="24F56E3E" w14:textId="77777777" w:rsidR="008B1B88" w:rsidRPr="009743EA" w:rsidRDefault="008B1B88" w:rsidP="005C72A8">
            <w:pPr>
              <w:pStyle w:val="TAL"/>
              <w:snapToGrid w:val="0"/>
              <w:ind w:left="284"/>
              <w:rPr>
                <w:color w:val="0070C0"/>
              </w:rPr>
            </w:pPr>
            <w:r w:rsidRPr="009743EA">
              <w:rPr>
                <w:color w:val="0070C0"/>
              </w:rPr>
              <w:t>Content-Location: mn-name/ae_sensor/timeSeries_cont</w:t>
            </w:r>
          </w:p>
          <w:p w14:paraId="76931125" w14:textId="77777777" w:rsidR="008B1B88" w:rsidRPr="00325791" w:rsidRDefault="008B1B88" w:rsidP="005C72A8">
            <w:pPr>
              <w:pStyle w:val="TAL"/>
              <w:snapToGrid w:val="0"/>
              <w:ind w:left="284"/>
              <w:rPr>
                <w:color w:val="0070C0"/>
                <w:lang w:val="fr-FR"/>
              </w:rPr>
            </w:pPr>
            <w:r w:rsidRPr="00325791">
              <w:rPr>
                <w:color w:val="0070C0"/>
                <w:lang w:val="fr-FR"/>
              </w:rPr>
              <w:t>Content-Type: application/json</w:t>
            </w:r>
          </w:p>
          <w:p w14:paraId="0305A35E" w14:textId="77777777" w:rsidR="008B1B88" w:rsidRPr="00325791" w:rsidRDefault="008B1B88" w:rsidP="005C72A8">
            <w:pPr>
              <w:pStyle w:val="TAL"/>
              <w:snapToGrid w:val="0"/>
              <w:ind w:left="284"/>
              <w:rPr>
                <w:color w:val="0070C0"/>
                <w:lang w:val="fr-FR"/>
              </w:rPr>
            </w:pPr>
            <w:r w:rsidRPr="00325791">
              <w:rPr>
                <w:color w:val="0070C0"/>
                <w:lang w:val="fr-FR"/>
              </w:rPr>
              <w:t>X-M2M-RI: 1234</w:t>
            </w:r>
          </w:p>
          <w:p w14:paraId="0A59086C" w14:textId="77777777" w:rsidR="00436590" w:rsidRPr="009743EA" w:rsidRDefault="00436590" w:rsidP="00436590">
            <w:pPr>
              <w:widowControl w:val="0"/>
              <w:overflowPunct/>
              <w:spacing w:after="0"/>
              <w:ind w:left="284"/>
              <w:jc w:val="both"/>
              <w:textAlignment w:val="auto"/>
              <w:rPr>
                <w:color w:val="0070C0"/>
              </w:rPr>
            </w:pPr>
            <w:r w:rsidRPr="009743EA">
              <w:rPr>
                <w:rFonts w:ascii="Arial" w:hAnsi="Arial"/>
                <w:color w:val="0070C0"/>
                <w:sz w:val="18"/>
              </w:rPr>
              <w:t>X-M2M-RVI: 2a</w:t>
            </w:r>
          </w:p>
          <w:p w14:paraId="14A4BE5A" w14:textId="77777777" w:rsidR="008B1B88" w:rsidRPr="009743EA" w:rsidRDefault="008B1B88" w:rsidP="005C72A8">
            <w:pPr>
              <w:pStyle w:val="TAL"/>
              <w:snapToGrid w:val="0"/>
              <w:ind w:left="284"/>
              <w:rPr>
                <w:color w:val="0070C0"/>
              </w:rPr>
            </w:pPr>
            <w:r w:rsidRPr="009743EA">
              <w:rPr>
                <w:color w:val="0070C0"/>
              </w:rPr>
              <w:t>X-M2M-RSC: 2002</w:t>
            </w:r>
          </w:p>
          <w:p w14:paraId="0F274620" w14:textId="77777777" w:rsidR="008B1B88" w:rsidRPr="009743EA" w:rsidRDefault="008B1B88" w:rsidP="005C72A8">
            <w:pPr>
              <w:pStyle w:val="TAL"/>
              <w:snapToGrid w:val="0"/>
              <w:ind w:left="284"/>
              <w:rPr>
                <w:color w:val="0070C0"/>
              </w:rPr>
            </w:pPr>
          </w:p>
          <w:p w14:paraId="70B9F022" w14:textId="77777777" w:rsidR="008B1B88" w:rsidRPr="00325791" w:rsidRDefault="008B1B88" w:rsidP="005C72A8">
            <w:pPr>
              <w:pStyle w:val="TAL"/>
              <w:snapToGrid w:val="0"/>
              <w:ind w:left="284"/>
              <w:rPr>
                <w:color w:val="0070C0"/>
                <w:lang w:val="fr-FR"/>
              </w:rPr>
            </w:pPr>
            <w:r w:rsidRPr="00325791">
              <w:rPr>
                <w:color w:val="0070C0"/>
                <w:lang w:val="fr-FR"/>
              </w:rPr>
              <w:t>{</w:t>
            </w:r>
          </w:p>
          <w:p w14:paraId="283E3AE2" w14:textId="77777777" w:rsidR="008B1B88" w:rsidRPr="00325791" w:rsidRDefault="008B1B88" w:rsidP="005C72A8">
            <w:pPr>
              <w:pStyle w:val="TAL"/>
              <w:snapToGrid w:val="0"/>
              <w:ind w:left="284"/>
              <w:rPr>
                <w:color w:val="0070C0"/>
                <w:lang w:val="fr-FR"/>
              </w:rPr>
            </w:pPr>
            <w:r w:rsidRPr="00325791">
              <w:rPr>
                <w:color w:val="0070C0"/>
                <w:lang w:val="fr-FR"/>
              </w:rPr>
              <w:t xml:space="preserve">    "m2m:ts": {</w:t>
            </w:r>
          </w:p>
          <w:p w14:paraId="7665A8F8" w14:textId="77777777" w:rsidR="008B1B88" w:rsidRPr="00325791" w:rsidRDefault="008B1B88" w:rsidP="005C72A8">
            <w:pPr>
              <w:pStyle w:val="TAL"/>
              <w:snapToGrid w:val="0"/>
              <w:ind w:left="284"/>
              <w:rPr>
                <w:color w:val="0070C0"/>
                <w:lang w:val="fr-FR"/>
              </w:rPr>
            </w:pPr>
            <w:r w:rsidRPr="00325791">
              <w:rPr>
                <w:color w:val="0070C0"/>
                <w:lang w:val="fr-FR"/>
              </w:rPr>
              <w:t xml:space="preserve">        "rn": "timeSeries_cont",</w:t>
            </w:r>
          </w:p>
          <w:p w14:paraId="35102D21" w14:textId="77777777" w:rsidR="008B1B88" w:rsidRPr="00325791" w:rsidRDefault="008B1B88" w:rsidP="005C72A8">
            <w:pPr>
              <w:pStyle w:val="TAL"/>
              <w:snapToGrid w:val="0"/>
              <w:ind w:left="284"/>
              <w:rPr>
                <w:color w:val="0070C0"/>
                <w:lang w:val="fr-FR"/>
              </w:rPr>
            </w:pPr>
            <w:r w:rsidRPr="00325791">
              <w:rPr>
                <w:color w:val="0070C0"/>
                <w:lang w:val="fr-FR"/>
              </w:rPr>
              <w:t xml:space="preserve">        "ty": 29,</w:t>
            </w:r>
          </w:p>
          <w:p w14:paraId="48A0085B" w14:textId="77777777" w:rsidR="008B1B88" w:rsidRPr="00325791" w:rsidRDefault="008B1B88" w:rsidP="005C72A8">
            <w:pPr>
              <w:pStyle w:val="TAL"/>
              <w:snapToGrid w:val="0"/>
              <w:ind w:left="284"/>
              <w:rPr>
                <w:color w:val="0070C0"/>
                <w:lang w:val="fr-FR"/>
              </w:rPr>
            </w:pPr>
            <w:r w:rsidRPr="00325791">
              <w:rPr>
                <w:color w:val="0070C0"/>
                <w:lang w:val="fr-FR"/>
              </w:rPr>
              <w:t xml:space="preserve">        "ri": "TS792482146823489621",</w:t>
            </w:r>
          </w:p>
          <w:p w14:paraId="3E6D5BD5" w14:textId="77777777" w:rsidR="008B1B88" w:rsidRPr="00325791" w:rsidRDefault="008B1B88" w:rsidP="005C72A8">
            <w:pPr>
              <w:pStyle w:val="TAL"/>
              <w:snapToGrid w:val="0"/>
              <w:ind w:left="284"/>
              <w:rPr>
                <w:color w:val="0070C0"/>
                <w:lang w:val="fr-FR"/>
              </w:rPr>
            </w:pPr>
            <w:r w:rsidRPr="00325791">
              <w:rPr>
                <w:color w:val="0070C0"/>
                <w:lang w:val="fr-FR"/>
              </w:rPr>
              <w:t xml:space="preserve">        "pi": "CAE5630283216026458665",</w:t>
            </w:r>
          </w:p>
          <w:p w14:paraId="0468CCE1" w14:textId="77777777" w:rsidR="008B1B88" w:rsidRPr="00325791" w:rsidRDefault="008B1B88" w:rsidP="005C72A8">
            <w:pPr>
              <w:pStyle w:val="TAL"/>
              <w:snapToGrid w:val="0"/>
              <w:ind w:left="284"/>
              <w:rPr>
                <w:color w:val="0070C0"/>
                <w:lang w:val="fr-FR"/>
              </w:rPr>
            </w:pPr>
            <w:r w:rsidRPr="00325791">
              <w:rPr>
                <w:color w:val="0070C0"/>
                <w:lang w:val="fr-FR"/>
              </w:rPr>
              <w:t xml:space="preserve">        "ct": "20171212T170445",</w:t>
            </w:r>
          </w:p>
          <w:p w14:paraId="438886B1" w14:textId="77777777" w:rsidR="008B1B88" w:rsidRPr="00325791" w:rsidRDefault="008B1B88" w:rsidP="005C72A8">
            <w:pPr>
              <w:pStyle w:val="TAL"/>
              <w:snapToGrid w:val="0"/>
              <w:ind w:left="284"/>
              <w:rPr>
                <w:color w:val="0070C0"/>
                <w:lang w:val="fr-FR"/>
              </w:rPr>
            </w:pPr>
            <w:r w:rsidRPr="00325791">
              <w:rPr>
                <w:color w:val="0070C0"/>
                <w:lang w:val="fr-FR"/>
              </w:rPr>
              <w:t xml:space="preserve">        "lt": "20171212T170445",</w:t>
            </w:r>
          </w:p>
          <w:p w14:paraId="67A3FB8E" w14:textId="77777777" w:rsidR="008B1B88" w:rsidRPr="00325791" w:rsidRDefault="008B1B88" w:rsidP="005C72A8">
            <w:pPr>
              <w:pStyle w:val="TAL"/>
              <w:snapToGrid w:val="0"/>
              <w:ind w:left="284"/>
              <w:rPr>
                <w:color w:val="0070C0"/>
                <w:lang w:val="fr-FR"/>
              </w:rPr>
            </w:pPr>
            <w:r w:rsidRPr="00325791">
              <w:rPr>
                <w:color w:val="0070C0"/>
                <w:lang w:val="fr-FR"/>
              </w:rPr>
              <w:t xml:space="preserve">        "et": "2021212T170445",</w:t>
            </w:r>
          </w:p>
          <w:p w14:paraId="18F66CD3" w14:textId="77777777" w:rsidR="008B1B88" w:rsidRPr="009743EA" w:rsidRDefault="008B1B88" w:rsidP="005C72A8">
            <w:pPr>
              <w:pStyle w:val="TAL"/>
              <w:snapToGrid w:val="0"/>
              <w:ind w:left="284"/>
              <w:rPr>
                <w:color w:val="0070C0"/>
              </w:rPr>
            </w:pPr>
            <w:r w:rsidRPr="00325791">
              <w:rPr>
                <w:color w:val="0070C0"/>
                <w:lang w:val="fr-FR"/>
              </w:rPr>
              <w:t xml:space="preserve">        </w:t>
            </w:r>
            <w:r w:rsidRPr="009743EA">
              <w:rPr>
                <w:color w:val="0070C0"/>
              </w:rPr>
              <w:t>"st": 0,</w:t>
            </w:r>
          </w:p>
          <w:p w14:paraId="40B9A641" w14:textId="77777777" w:rsidR="008B1B88" w:rsidRPr="009743EA" w:rsidRDefault="008B1B88" w:rsidP="005C72A8">
            <w:pPr>
              <w:pStyle w:val="TAL"/>
              <w:snapToGrid w:val="0"/>
              <w:ind w:left="284"/>
              <w:rPr>
                <w:color w:val="0070C0"/>
              </w:rPr>
            </w:pPr>
            <w:r w:rsidRPr="009743EA">
              <w:rPr>
                <w:color w:val="0070C0"/>
              </w:rPr>
              <w:t xml:space="preserve">        "mni": 3153600000,</w:t>
            </w:r>
          </w:p>
          <w:p w14:paraId="2D2BF005" w14:textId="77777777" w:rsidR="008B1B88" w:rsidRPr="009743EA" w:rsidRDefault="008B1B88" w:rsidP="005C72A8">
            <w:pPr>
              <w:pStyle w:val="TAL"/>
              <w:snapToGrid w:val="0"/>
              <w:ind w:left="284"/>
              <w:rPr>
                <w:color w:val="0070C0"/>
              </w:rPr>
            </w:pPr>
            <w:r w:rsidRPr="009743EA">
              <w:rPr>
                <w:color w:val="0070C0"/>
              </w:rPr>
              <w:t xml:space="preserve">        "mbs": 3153600000,</w:t>
            </w:r>
          </w:p>
          <w:p w14:paraId="09A3B295" w14:textId="77777777" w:rsidR="008B1B88" w:rsidRPr="009743EA" w:rsidRDefault="008B1B88" w:rsidP="005C72A8">
            <w:pPr>
              <w:pStyle w:val="TAL"/>
              <w:snapToGrid w:val="0"/>
              <w:ind w:left="284"/>
              <w:rPr>
                <w:color w:val="0070C0"/>
              </w:rPr>
            </w:pPr>
            <w:r w:rsidRPr="009743EA">
              <w:rPr>
                <w:color w:val="0070C0"/>
              </w:rPr>
              <w:t xml:space="preserve">        "mia": 31536000,</w:t>
            </w:r>
          </w:p>
          <w:p w14:paraId="6806AB89" w14:textId="77777777" w:rsidR="008B1B88" w:rsidRPr="009743EA" w:rsidRDefault="008B1B88" w:rsidP="005C72A8">
            <w:pPr>
              <w:pStyle w:val="TAL"/>
              <w:snapToGrid w:val="0"/>
              <w:ind w:left="284"/>
              <w:rPr>
                <w:color w:val="0070C0"/>
              </w:rPr>
            </w:pPr>
            <w:r w:rsidRPr="009743EA">
              <w:rPr>
                <w:color w:val="0070C0"/>
              </w:rPr>
              <w:t xml:space="preserve">        "cni": 0,</w:t>
            </w:r>
          </w:p>
          <w:p w14:paraId="62EF8374" w14:textId="77777777" w:rsidR="008B1B88" w:rsidRPr="009743EA" w:rsidRDefault="008B1B88" w:rsidP="005C72A8">
            <w:pPr>
              <w:pStyle w:val="TAL"/>
              <w:snapToGrid w:val="0"/>
              <w:ind w:left="284"/>
              <w:rPr>
                <w:color w:val="0070C0"/>
              </w:rPr>
            </w:pPr>
            <w:r w:rsidRPr="009743EA">
              <w:rPr>
                <w:color w:val="0070C0"/>
              </w:rPr>
              <w:t xml:space="preserve">        "cbs": 0,</w:t>
            </w:r>
          </w:p>
          <w:p w14:paraId="1992ED6F" w14:textId="77777777" w:rsidR="008B1B88" w:rsidRPr="009743EA" w:rsidRDefault="008B1B88" w:rsidP="005C72A8">
            <w:pPr>
              <w:pStyle w:val="TAL"/>
              <w:snapToGrid w:val="0"/>
              <w:ind w:left="284"/>
              <w:rPr>
                <w:color w:val="0070C0"/>
              </w:rPr>
            </w:pPr>
            <w:r w:rsidRPr="009743EA">
              <w:rPr>
                <w:color w:val="0070C0"/>
              </w:rPr>
              <w:t xml:space="preserve">        "pei": 1,</w:t>
            </w:r>
          </w:p>
          <w:p w14:paraId="34AB6B34" w14:textId="77777777" w:rsidR="008B1B88" w:rsidRPr="009743EA" w:rsidRDefault="008B1B88" w:rsidP="005C72A8">
            <w:pPr>
              <w:pStyle w:val="TAL"/>
              <w:snapToGrid w:val="0"/>
              <w:ind w:left="284"/>
              <w:rPr>
                <w:color w:val="0070C0"/>
              </w:rPr>
            </w:pPr>
            <w:r w:rsidRPr="009743EA">
              <w:rPr>
                <w:color w:val="0070C0"/>
              </w:rPr>
              <w:t xml:space="preserve">        "mdd": "ture",h</w:t>
            </w:r>
          </w:p>
          <w:p w14:paraId="2F3C865A" w14:textId="77777777" w:rsidR="008B1B88" w:rsidRPr="009743EA" w:rsidRDefault="008B1B88" w:rsidP="005C72A8">
            <w:pPr>
              <w:pStyle w:val="TAL"/>
              <w:snapToGrid w:val="0"/>
              <w:ind w:left="284"/>
              <w:rPr>
                <w:color w:val="0070C0"/>
              </w:rPr>
            </w:pPr>
            <w:r w:rsidRPr="009743EA">
              <w:rPr>
                <w:rFonts w:hint="eastAsia"/>
                <w:color w:val="0070C0"/>
                <w:lang w:eastAsia="ko-KR"/>
              </w:rPr>
              <w:t xml:space="preserve">        </w:t>
            </w:r>
            <w:r w:rsidRPr="009743EA">
              <w:rPr>
                <w:color w:val="0070C0"/>
              </w:rPr>
              <w:t>"mdn": 1000,</w:t>
            </w:r>
          </w:p>
          <w:p w14:paraId="3FFB0A14" w14:textId="77777777" w:rsidR="008B1B88" w:rsidRPr="009743EA" w:rsidRDefault="008B1B88" w:rsidP="005C72A8">
            <w:pPr>
              <w:pStyle w:val="TAL"/>
              <w:snapToGrid w:val="0"/>
              <w:ind w:left="284"/>
              <w:rPr>
                <w:color w:val="0070C0"/>
              </w:rPr>
            </w:pPr>
            <w:r w:rsidRPr="009743EA">
              <w:rPr>
                <w:color w:val="0070C0"/>
              </w:rPr>
              <w:t xml:space="preserve">        "mdc": 0,</w:t>
            </w:r>
          </w:p>
          <w:p w14:paraId="1CBE83E0" w14:textId="77777777" w:rsidR="008B1B88" w:rsidRPr="009743EA" w:rsidRDefault="008B1B88" w:rsidP="005C72A8">
            <w:pPr>
              <w:pStyle w:val="TAL"/>
              <w:snapToGrid w:val="0"/>
              <w:ind w:left="284"/>
              <w:rPr>
                <w:color w:val="0070C0"/>
              </w:rPr>
            </w:pPr>
            <w:r w:rsidRPr="009743EA">
              <w:rPr>
                <w:color w:val="0070C0"/>
              </w:rPr>
              <w:t xml:space="preserve">        "mdt": 2</w:t>
            </w:r>
          </w:p>
          <w:p w14:paraId="53D5DD59" w14:textId="77777777" w:rsidR="008B1B88" w:rsidRPr="009743EA" w:rsidRDefault="008B1B88" w:rsidP="005C72A8">
            <w:pPr>
              <w:pStyle w:val="TAL"/>
              <w:snapToGrid w:val="0"/>
              <w:ind w:left="284"/>
              <w:rPr>
                <w:color w:val="0070C0"/>
              </w:rPr>
            </w:pPr>
            <w:r w:rsidRPr="009743EA">
              <w:rPr>
                <w:color w:val="0070C0"/>
              </w:rPr>
              <w:t xml:space="preserve">    }</w:t>
            </w:r>
          </w:p>
          <w:p w14:paraId="4E998948" w14:textId="77777777" w:rsidR="008B1B88" w:rsidRPr="009743EA" w:rsidRDefault="008B1B88" w:rsidP="005C72A8">
            <w:pPr>
              <w:pStyle w:val="TAL"/>
              <w:snapToGrid w:val="0"/>
              <w:ind w:left="284"/>
              <w:rPr>
                <w:color w:val="0070C0"/>
              </w:rPr>
            </w:pPr>
            <w:r w:rsidRPr="009743EA">
              <w:rPr>
                <w:color w:val="0070C0"/>
              </w:rPr>
              <w:t>}</w:t>
            </w:r>
          </w:p>
          <w:p w14:paraId="733462D9" w14:textId="77777777" w:rsidR="008B1B88" w:rsidRPr="009743EA" w:rsidRDefault="008B1B88" w:rsidP="005C72A8">
            <w:pPr>
              <w:pStyle w:val="TAL"/>
              <w:snapToGrid w:val="0"/>
              <w:ind w:left="284"/>
            </w:pPr>
          </w:p>
        </w:tc>
      </w:tr>
    </w:tbl>
    <w:p w14:paraId="7A32550D" w14:textId="77777777" w:rsidR="008B1B88" w:rsidRPr="005A2D7C" w:rsidRDefault="008B1B88" w:rsidP="008B1B88"/>
    <w:p w14:paraId="77F5CFF3" w14:textId="573A6F67" w:rsidR="008B1B88" w:rsidRPr="009743EA" w:rsidRDefault="008B1B88" w:rsidP="008B1B88">
      <w:pPr>
        <w:pStyle w:val="Heading3"/>
        <w:rPr>
          <w:color w:val="000000"/>
        </w:rPr>
      </w:pPr>
      <w:bookmarkStart w:id="571" w:name="_Toc49507584"/>
      <w:bookmarkStart w:id="572" w:name="_Toc49507696"/>
      <w:bookmarkStart w:id="573" w:name="_Toc532286396"/>
      <w:bookmarkStart w:id="574" w:name="_Toc532286532"/>
      <w:bookmarkStart w:id="575" w:name="_Toc46154439"/>
      <w:bookmarkStart w:id="576" w:name="_Toc71708873"/>
      <w:bookmarkStart w:id="577" w:name="_Toc49420770"/>
      <w:r w:rsidRPr="009743EA">
        <w:rPr>
          <w:color w:val="000000"/>
        </w:rPr>
        <w:t>6.2.12</w:t>
      </w:r>
      <w:r w:rsidRPr="009743EA">
        <w:rPr>
          <w:color w:val="000000"/>
        </w:rPr>
        <w:tab/>
      </w:r>
      <w:r w:rsidR="000F6DB0" w:rsidRPr="009743EA">
        <w:rPr>
          <w:color w:val="000000"/>
        </w:rPr>
        <w:t xml:space="preserve">Resource Type </w:t>
      </w:r>
      <w:r w:rsidR="00356AB6" w:rsidRPr="009743EA">
        <w:rPr>
          <w:i/>
          <w:color w:val="000000"/>
        </w:rPr>
        <w:t>timeSeriesInstance</w:t>
      </w:r>
      <w:bookmarkEnd w:id="571"/>
      <w:bookmarkEnd w:id="572"/>
      <w:bookmarkEnd w:id="573"/>
      <w:bookmarkEnd w:id="574"/>
      <w:bookmarkEnd w:id="575"/>
      <w:bookmarkEnd w:id="576"/>
      <w:r w:rsidRPr="009743EA">
        <w:rPr>
          <w:color w:val="000000"/>
        </w:rPr>
        <w:t xml:space="preserve"> </w:t>
      </w:r>
      <w:bookmarkEnd w:id="577"/>
    </w:p>
    <w:p w14:paraId="2C37A3C6" w14:textId="77777777" w:rsidR="00356AB6" w:rsidRPr="009743EA" w:rsidRDefault="00356AB6" w:rsidP="00356AB6">
      <w:pPr>
        <w:pStyle w:val="Heading4"/>
      </w:pPr>
      <w:bookmarkStart w:id="578" w:name="_Toc49420771"/>
      <w:bookmarkStart w:id="579" w:name="_Toc49507585"/>
      <w:bookmarkStart w:id="580" w:name="_Toc49507697"/>
      <w:bookmarkStart w:id="581" w:name="_Toc532286397"/>
      <w:bookmarkStart w:id="582" w:name="_Toc532286533"/>
      <w:bookmarkStart w:id="583" w:name="_Toc46154440"/>
      <w:bookmarkStart w:id="584" w:name="_Toc71708874"/>
      <w:r w:rsidRPr="009743EA">
        <w:t>6.2.12.0</w:t>
      </w:r>
      <w:r w:rsidRPr="009743EA">
        <w:tab/>
        <w:t>Introduction</w:t>
      </w:r>
      <w:bookmarkEnd w:id="578"/>
      <w:bookmarkEnd w:id="579"/>
      <w:bookmarkEnd w:id="580"/>
      <w:bookmarkEnd w:id="581"/>
      <w:bookmarkEnd w:id="582"/>
      <w:bookmarkEnd w:id="583"/>
      <w:bookmarkEnd w:id="584"/>
    </w:p>
    <w:p w14:paraId="6D92BE91" w14:textId="77777777" w:rsidR="008B1B88" w:rsidRPr="009743EA" w:rsidRDefault="008B1B88" w:rsidP="008B1B88">
      <w:pPr>
        <w:rPr>
          <w:lang w:eastAsia="zh-CN"/>
        </w:rPr>
      </w:pPr>
      <w:r w:rsidRPr="009743EA">
        <w:t xml:space="preserve">The </w:t>
      </w:r>
      <w:r w:rsidRPr="009743EA">
        <w:rPr>
          <w:rFonts w:hint="eastAsia"/>
          <w:lang w:eastAsia="zh-CN"/>
        </w:rPr>
        <w:t>&lt;timeSeries</w:t>
      </w:r>
      <w:r w:rsidRPr="009743EA">
        <w:t>Instance</w:t>
      </w:r>
      <w:r w:rsidRPr="009743EA">
        <w:rPr>
          <w:rFonts w:hint="eastAsia"/>
          <w:lang w:eastAsia="zh-CN"/>
        </w:rPr>
        <w:t>&gt;</w:t>
      </w:r>
      <w:r w:rsidRPr="009743EA">
        <w:t xml:space="preserve"> resource represents a data instance in the </w:t>
      </w:r>
      <w:r w:rsidRPr="009743EA">
        <w:rPr>
          <w:rFonts w:hint="eastAsia"/>
          <w:lang w:eastAsia="zh-CN"/>
        </w:rPr>
        <w:t xml:space="preserve">&lt;timeSeries&gt; </w:t>
      </w:r>
      <w:r w:rsidRPr="009743EA">
        <w:t xml:space="preserve">resource. </w:t>
      </w:r>
    </w:p>
    <w:p w14:paraId="31A5A023" w14:textId="77777777" w:rsidR="008B1B88" w:rsidRPr="009743EA" w:rsidRDefault="008B1B88" w:rsidP="008B1B88">
      <w:pPr>
        <w:pStyle w:val="Heading4"/>
      </w:pPr>
      <w:bookmarkStart w:id="585" w:name="_Toc49420772"/>
      <w:bookmarkStart w:id="586" w:name="_Toc49507586"/>
      <w:bookmarkStart w:id="587" w:name="_Toc49507698"/>
      <w:bookmarkStart w:id="588" w:name="_Toc532286398"/>
      <w:bookmarkStart w:id="589" w:name="_Toc532286534"/>
      <w:bookmarkStart w:id="590" w:name="_Toc46154441"/>
      <w:bookmarkStart w:id="591" w:name="_Toc71708875"/>
      <w:r w:rsidRPr="009743EA">
        <w:lastRenderedPageBreak/>
        <w:t>6.2.12.1</w:t>
      </w:r>
      <w:r w:rsidRPr="009743EA">
        <w:tab/>
        <w:t>API-TSI-CRE</w:t>
      </w:r>
      <w:bookmarkEnd w:id="585"/>
      <w:bookmarkEnd w:id="586"/>
      <w:bookmarkEnd w:id="587"/>
      <w:bookmarkEnd w:id="588"/>
      <w:bookmarkEnd w:id="589"/>
      <w:bookmarkEnd w:id="590"/>
      <w:bookmarkEnd w:id="591"/>
    </w:p>
    <w:tbl>
      <w:tblPr>
        <w:tblW w:w="9659" w:type="dxa"/>
        <w:jc w:val="center"/>
        <w:tblLayout w:type="fixed"/>
        <w:tblCellMar>
          <w:left w:w="28" w:type="dxa"/>
        </w:tblCellMar>
        <w:tblLook w:val="0000" w:firstRow="0" w:lastRow="0" w:firstColumn="0" w:lastColumn="0" w:noHBand="0" w:noVBand="0"/>
      </w:tblPr>
      <w:tblGrid>
        <w:gridCol w:w="1286"/>
        <w:gridCol w:w="8373"/>
      </w:tblGrid>
      <w:tr w:rsidR="008B1B88" w:rsidRPr="009743EA" w14:paraId="5C83DA61"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9FD2213" w14:textId="77777777" w:rsidR="008B1B88" w:rsidRPr="009743EA" w:rsidRDefault="008B1B88" w:rsidP="005C72A8">
            <w:pPr>
              <w:pStyle w:val="TAL"/>
              <w:snapToGrid w:val="0"/>
              <w:jc w:val="center"/>
              <w:rPr>
                <w:b/>
              </w:rPr>
            </w:pPr>
          </w:p>
          <w:p w14:paraId="3F11180E" w14:textId="77777777" w:rsidR="008B1B88" w:rsidRPr="009743EA" w:rsidRDefault="008B1B88" w:rsidP="005C72A8">
            <w:pPr>
              <w:pStyle w:val="TAL"/>
              <w:snapToGrid w:val="0"/>
              <w:jc w:val="center"/>
              <w:rPr>
                <w:b/>
              </w:rPr>
            </w:pPr>
          </w:p>
          <w:p w14:paraId="0DD4B32C" w14:textId="77777777" w:rsidR="008B1B88" w:rsidRPr="009743EA" w:rsidRDefault="008B1B88"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3EA498B" w14:textId="77777777" w:rsidR="008B1B88" w:rsidRPr="005A2D7C" w:rsidRDefault="008B1B88" w:rsidP="005A2D7C">
            <w:pPr>
              <w:pStyle w:val="TAL"/>
              <w:rPr>
                <w:rFonts w:eastAsia="Calibri Light"/>
              </w:rPr>
            </w:pPr>
            <w:r w:rsidRPr="005A2D7C">
              <w:rPr>
                <w:rFonts w:eastAsia="Calibri Light"/>
              </w:rPr>
              <w:t>API/TSI/CRE/001</w:t>
            </w:r>
          </w:p>
          <w:p w14:paraId="3E1439EE" w14:textId="77777777" w:rsidR="008B1B88" w:rsidRPr="005A2D7C" w:rsidRDefault="008B1B88" w:rsidP="005A2D7C">
            <w:pPr>
              <w:pStyle w:val="TAL"/>
              <w:rPr>
                <w:rFonts w:eastAsia="Calibri Light"/>
              </w:rPr>
            </w:pPr>
            <w:r w:rsidRPr="005A2D7C">
              <w:rPr>
                <w:rFonts w:eastAsia="Calibri Light"/>
              </w:rPr>
              <w:t>API/TSI/CRE/001_RCN0</w:t>
            </w:r>
          </w:p>
          <w:p w14:paraId="28FF3089" w14:textId="77777777" w:rsidR="008B1B88" w:rsidRPr="005A2D7C" w:rsidRDefault="008B1B88" w:rsidP="005A2D7C">
            <w:pPr>
              <w:pStyle w:val="TAL"/>
              <w:rPr>
                <w:rFonts w:eastAsia="Calibri Light"/>
              </w:rPr>
            </w:pPr>
            <w:r w:rsidRPr="005A2D7C">
              <w:rPr>
                <w:rFonts w:eastAsia="Calibri Light"/>
              </w:rPr>
              <w:t>API/TSI/CRE/001_RCN1</w:t>
            </w:r>
          </w:p>
          <w:p w14:paraId="60F5BFC6" w14:textId="77777777" w:rsidR="008B1B88" w:rsidRPr="005A2D7C" w:rsidRDefault="008B1B88" w:rsidP="005A2D7C">
            <w:pPr>
              <w:pStyle w:val="TAL"/>
              <w:rPr>
                <w:rFonts w:eastAsia="Calibri Light"/>
              </w:rPr>
            </w:pPr>
            <w:r w:rsidRPr="005A2D7C">
              <w:rPr>
                <w:rFonts w:eastAsia="Calibri Light"/>
              </w:rPr>
              <w:t>API/TSI/CRE/001_RCN2</w:t>
            </w:r>
          </w:p>
          <w:p w14:paraId="4ECAFE1F" w14:textId="77777777" w:rsidR="008B1B88" w:rsidRPr="005A2D7C" w:rsidRDefault="008B1B88" w:rsidP="005A2D7C">
            <w:pPr>
              <w:pStyle w:val="TAL"/>
            </w:pPr>
            <w:r w:rsidRPr="005A2D7C">
              <w:rPr>
                <w:rFonts w:eastAsia="Calibri Light"/>
              </w:rPr>
              <w:t>API/TSI/CRE/001_RCN3</w:t>
            </w:r>
          </w:p>
        </w:tc>
      </w:tr>
      <w:tr w:rsidR="008B1B88" w:rsidRPr="009743EA" w14:paraId="6BD35EB1"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95DA363" w14:textId="77777777" w:rsidR="008B1B88" w:rsidRPr="009743EA" w:rsidRDefault="008B1B88"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51F93D" w14:textId="77777777" w:rsidR="008B1B88" w:rsidRPr="005A2D7C" w:rsidRDefault="008B1B88" w:rsidP="005A2D7C">
            <w:pPr>
              <w:pStyle w:val="TAL"/>
              <w:rPr>
                <w:rFonts w:eastAsia="Calibri Light"/>
              </w:rPr>
            </w:pPr>
            <w:r w:rsidRPr="005A2D7C">
              <w:rPr>
                <w:rFonts w:eastAsia="Calibri Light"/>
              </w:rPr>
              <w:t xml:space="preserve">&lt;timeSeriesInstance&gt; resource CREATE with </w:t>
            </w:r>
            <w:r w:rsidR="00984FEF" w:rsidRPr="005A2D7C">
              <w:rPr>
                <w:rFonts w:eastAsia="Calibri Light"/>
              </w:rPr>
              <w:t>resultContent</w:t>
            </w:r>
            <w:r w:rsidRPr="005A2D7C">
              <w:rPr>
                <w:rFonts w:eastAsia="Calibri Light"/>
              </w:rPr>
              <w:t xml:space="preserve"> parameter</w:t>
            </w:r>
          </w:p>
        </w:tc>
      </w:tr>
      <w:tr w:rsidR="008B1B88" w:rsidRPr="009743EA" w14:paraId="6E607385"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26E49BB9" w14:textId="77777777" w:rsidR="008B1B88" w:rsidRPr="009743EA" w:rsidRDefault="008B1B88"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B36BF95" w14:textId="77777777" w:rsidR="008B1B88" w:rsidRPr="005A2D7C" w:rsidRDefault="008B1B88" w:rsidP="005A2D7C">
            <w:pPr>
              <w:pStyle w:val="TAL"/>
              <w:rPr>
                <w:rFonts w:eastAsia="Calibri Light"/>
              </w:rPr>
            </w:pPr>
            <w:r w:rsidRPr="005A2D7C">
              <w:rPr>
                <w:rFonts w:eastAsia="Calibri Light"/>
              </w:rPr>
              <w:t>&lt;timeSeries&gt; resource of the requested &lt;timeSeriesInstance&gt; resource</w:t>
            </w:r>
          </w:p>
        </w:tc>
      </w:tr>
      <w:tr w:rsidR="008B1B88" w:rsidRPr="009743EA" w14:paraId="33DA3B0B"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53C9E98" w14:textId="77777777" w:rsidR="008B1B88" w:rsidRPr="009743EA" w:rsidRDefault="008B1B88" w:rsidP="005C72A8">
            <w:pPr>
              <w:pStyle w:val="TAL"/>
              <w:snapToGrid w:val="0"/>
              <w:jc w:val="center"/>
              <w:rPr>
                <w:b/>
                <w:kern w:val="1"/>
              </w:rPr>
            </w:pPr>
          </w:p>
          <w:p w14:paraId="019CE8A4" w14:textId="77777777" w:rsidR="008B1B88" w:rsidRPr="009743EA" w:rsidRDefault="008B1B88"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B9590A0" w14:textId="77D0A1B9" w:rsidR="008B1B88" w:rsidRPr="005A2D7C" w:rsidRDefault="008B1B88" w:rsidP="005A2D7C">
            <w:pPr>
              <w:pStyle w:val="TAL"/>
            </w:pPr>
            <w:r w:rsidRPr="000D6D95">
              <w:t xml:space="preserve">The interface is used to send a &lt;timeSeriesInstance&gt; CREATE request attached with </w:t>
            </w:r>
            <w:r w:rsidR="00984FEF" w:rsidRPr="009743EA">
              <w:t>resultContent</w:t>
            </w:r>
            <w:r w:rsidRPr="009743EA">
              <w:t xml:space="preserve"> to the Registrar CSE, and the Registrar CSE creates a &lt;timeSeriesInstance&gt; resource and sends back a response</w:t>
            </w:r>
            <w:r w:rsidR="00424F10" w:rsidRPr="009743EA">
              <w:t>.</w:t>
            </w:r>
          </w:p>
        </w:tc>
      </w:tr>
      <w:tr w:rsidR="008B1B88" w:rsidRPr="009743EA" w14:paraId="55D45754"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617F02F" w14:textId="77777777" w:rsidR="008B1B88" w:rsidRPr="009743EA" w:rsidRDefault="008B1B88" w:rsidP="005C72A8">
            <w:pPr>
              <w:pStyle w:val="TAL"/>
              <w:snapToGrid w:val="0"/>
              <w:jc w:val="center"/>
              <w:rPr>
                <w:b/>
                <w:kern w:val="1"/>
              </w:rPr>
            </w:pPr>
          </w:p>
          <w:p w14:paraId="6F661715" w14:textId="77777777" w:rsidR="008B1B88" w:rsidRPr="009743EA" w:rsidRDefault="008B1B88" w:rsidP="005C72A8">
            <w:pPr>
              <w:pStyle w:val="TAL"/>
              <w:snapToGrid w:val="0"/>
              <w:jc w:val="center"/>
              <w:rPr>
                <w:b/>
                <w:kern w:val="1"/>
              </w:rPr>
            </w:pPr>
          </w:p>
          <w:p w14:paraId="3A9082EE" w14:textId="77777777" w:rsidR="008B1B88" w:rsidRPr="009743EA" w:rsidRDefault="008B1B88" w:rsidP="005C72A8">
            <w:pPr>
              <w:pStyle w:val="TAL"/>
              <w:snapToGrid w:val="0"/>
              <w:jc w:val="center"/>
              <w:rPr>
                <w:b/>
                <w:kern w:val="1"/>
              </w:rPr>
            </w:pPr>
          </w:p>
          <w:p w14:paraId="54FBB981" w14:textId="77777777" w:rsidR="008B1B88" w:rsidRPr="009743EA" w:rsidRDefault="008B1B88" w:rsidP="005C72A8">
            <w:pPr>
              <w:pStyle w:val="TAL"/>
              <w:snapToGrid w:val="0"/>
              <w:jc w:val="center"/>
              <w:rPr>
                <w:b/>
                <w:kern w:val="1"/>
              </w:rPr>
            </w:pPr>
            <w:r w:rsidRPr="009743EA">
              <w:rPr>
                <w:b/>
                <w:kern w:val="1"/>
              </w:rPr>
              <w:t>Resource Structure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80869EC" w14:textId="19D93836" w:rsidR="008B1B88" w:rsidRPr="009743EA" w:rsidRDefault="0054261D" w:rsidP="005A2D7C">
            <w:pPr>
              <w:pStyle w:val="FL"/>
              <w:rPr>
                <w:lang w:eastAsia="ko-KR"/>
              </w:rPr>
            </w:pPr>
            <w:r>
              <w:rPr>
                <w:rFonts w:eastAsia="Calibri"/>
                <w:color w:val="000000"/>
                <w:sz w:val="24"/>
                <w:szCs w:val="24"/>
              </w:rPr>
            </w:r>
            <w:r>
              <w:rPr>
                <w:rFonts w:eastAsia="Calibri"/>
                <w:color w:val="000000"/>
                <w:sz w:val="24"/>
                <w:szCs w:val="24"/>
              </w:rPr>
              <w:pict w14:anchorId="24B12C21">
                <v:group id="그룹 11" o:spid="_x0000_s1249" style="width:217.8pt;height:87.95pt;mso-position-horizontal-relative:char;mso-position-vertical-relative:line" coordsize="27662,11170">
                  <v:rect id="직사각형 2" o:spid="_x0000_s1250" style="position:absolute;width:11683;height:3652;visibility:visible;v-text-anchor:middle" filled="f">
                    <v:textbox inset="0,0,0,0">
                      <w:txbxContent>
                        <w:p w14:paraId="07AA42EF" w14:textId="77777777" w:rsidR="004A00AF" w:rsidRDefault="004A00AF" w:rsidP="008B1B88">
                          <w:pPr>
                            <w:pStyle w:val="NormalWeb"/>
                            <w:wordWrap w:val="0"/>
                            <w:spacing w:after="0"/>
                            <w:jc w:val="center"/>
                            <w:rPr>
                              <w:b/>
                              <w:bCs/>
                              <w:color w:val="000000"/>
                              <w:kern w:val="24"/>
                              <w:sz w:val="20"/>
                              <w:szCs w:val="20"/>
                            </w:rPr>
                          </w:pPr>
                          <w:r w:rsidRPr="005B6D67">
                            <w:rPr>
                              <w:b/>
                              <w:bCs/>
                              <w:color w:val="000000"/>
                              <w:kern w:val="24"/>
                              <w:sz w:val="20"/>
                              <w:szCs w:val="20"/>
                            </w:rPr>
                            <w:t>mn</w:t>
                          </w:r>
                          <w:r>
                            <w:rPr>
                              <w:b/>
                              <w:bCs/>
                              <w:color w:val="000000"/>
                              <w:kern w:val="24"/>
                              <w:sz w:val="20"/>
                              <w:szCs w:val="20"/>
                            </w:rPr>
                            <w:t>-name</w:t>
                          </w:r>
                        </w:p>
                        <w:p w14:paraId="29D6705D" w14:textId="77777777" w:rsidR="004A00AF" w:rsidRDefault="004A00AF" w:rsidP="008B1B88">
                          <w:pPr>
                            <w:pStyle w:val="NormalWeb"/>
                            <w:wordWrap w:val="0"/>
                            <w:spacing w:after="0"/>
                            <w:jc w:val="center"/>
                          </w:pPr>
                          <w:r>
                            <w:rPr>
                              <w:b/>
                              <w:bCs/>
                              <w:color w:val="000000"/>
                              <w:kern w:val="24"/>
                              <w:sz w:val="20"/>
                              <w:szCs w:val="20"/>
                            </w:rPr>
                            <w:t>(CSEBase)</w:t>
                          </w:r>
                        </w:p>
                      </w:txbxContent>
                    </v:textbox>
                  </v:rect>
                  <v:line id="직선 연결선 3" o:spid="_x0000_s1251" style="position:absolute;flip:x;visibility:visible" from="6008,3620" to="6008,6097" o:connectortype="straight" strokeweight=".5pt">
                    <v:stroke joinstyle="miter"/>
                  </v:line>
                  <v:rect id="직사각형 4" o:spid="_x0000_s1252" style="position:absolute;left:8072;top:4859;width:11684;height:2530;visibility:visible;v-text-anchor:middle" filled="f">
                    <v:textbox inset="0,0,0,0">
                      <w:txbxContent>
                        <w:p w14:paraId="27C6A0AB" w14:textId="77777777" w:rsidR="004A00AF" w:rsidRDefault="004A00AF" w:rsidP="008B1B88">
                          <w:pPr>
                            <w:pStyle w:val="NormalWeb"/>
                            <w:wordWrap w:val="0"/>
                            <w:spacing w:after="0"/>
                            <w:jc w:val="center"/>
                            <w:rPr>
                              <w:b/>
                              <w:bCs/>
                              <w:color w:val="000000"/>
                              <w:kern w:val="24"/>
                              <w:sz w:val="18"/>
                              <w:szCs w:val="18"/>
                            </w:rPr>
                          </w:pPr>
                          <w:r w:rsidRPr="005B6D67">
                            <w:rPr>
                              <w:b/>
                              <w:bCs/>
                              <w:color w:val="000000"/>
                              <w:kern w:val="24"/>
                              <w:sz w:val="18"/>
                              <w:szCs w:val="18"/>
                            </w:rPr>
                            <w:t xml:space="preserve">temp_sensor </w:t>
                          </w:r>
                        </w:p>
                        <w:p w14:paraId="0A0E9565" w14:textId="77777777" w:rsidR="004A00AF" w:rsidRDefault="004A00AF" w:rsidP="008B1B88">
                          <w:pPr>
                            <w:pStyle w:val="NormalWeb"/>
                            <w:wordWrap w:val="0"/>
                            <w:spacing w:after="0"/>
                            <w:jc w:val="center"/>
                          </w:pPr>
                          <w:r w:rsidRPr="005B6D67">
                            <w:rPr>
                              <w:b/>
                              <w:bCs/>
                              <w:color w:val="000000"/>
                              <w:kern w:val="24"/>
                              <w:sz w:val="18"/>
                              <w:szCs w:val="18"/>
                            </w:rPr>
                            <w:t>(AE)</w:t>
                          </w:r>
                        </w:p>
                      </w:txbxContent>
                    </v:textbox>
                  </v:rect>
                  <v:line id="직선 연결선 5" o:spid="_x0000_s1253" style="position:absolute;flip:x;visibility:visible" from="13930,7401" to="13930,9879" o:connectortype="straight" strokeweight=".5pt">
                    <v:stroke joinstyle="miter"/>
                  </v:line>
                  <v:line id="직선 연결선 6" o:spid="_x0000_s1254" style="position:absolute;visibility:visible" from="6008,6081" to="8072,6097" o:connectortype="straight" strokeweight=".5pt">
                    <v:stroke joinstyle="miter"/>
                  </v:line>
                  <v:line id="직선 연결선 7" o:spid="_x0000_s1255" style="position:absolute;visibility:visible" from="13914,9863" to="15978,9879" o:connectortype="straight" strokeweight=".5pt">
                    <v:stroke joinstyle="miter"/>
                  </v:line>
                  <v:rect id="직사각형 8" o:spid="_x0000_s1256" style="position:absolute;left:15978;top:8640;width:11684;height:2530;visibility:visible;v-text-anchor:middle" filled="f">
                    <v:textbox inset="0,0,0,0">
                      <w:txbxContent>
                        <w:p w14:paraId="68B8D1B1" w14:textId="77777777" w:rsidR="004A00AF" w:rsidRPr="000071D7" w:rsidRDefault="004A00AF" w:rsidP="008B1B88">
                          <w:pPr>
                            <w:pStyle w:val="NormalWeb"/>
                            <w:wordWrap w:val="0"/>
                            <w:spacing w:after="0"/>
                            <w:jc w:val="center"/>
                            <w:rPr>
                              <w:b/>
                              <w:bCs/>
                              <w:color w:val="000000"/>
                              <w:kern w:val="24"/>
                              <w:sz w:val="16"/>
                              <w:szCs w:val="16"/>
                            </w:rPr>
                          </w:pPr>
                          <w:r w:rsidRPr="000071D7">
                            <w:rPr>
                              <w:b/>
                              <w:bCs/>
                              <w:color w:val="000000"/>
                              <w:kern w:val="24"/>
                              <w:sz w:val="16"/>
                              <w:szCs w:val="16"/>
                            </w:rPr>
                            <w:t>timeSeries_cont</w:t>
                          </w:r>
                        </w:p>
                        <w:p w14:paraId="1551510A" w14:textId="77777777" w:rsidR="004A00AF" w:rsidRPr="0014097E" w:rsidRDefault="004A00AF" w:rsidP="008B1B88">
                          <w:pPr>
                            <w:pStyle w:val="NormalWeb"/>
                            <w:wordWrap w:val="0"/>
                            <w:spacing w:after="0"/>
                            <w:jc w:val="center"/>
                            <w:rPr>
                              <w:b/>
                              <w:sz w:val="16"/>
                              <w:lang w:eastAsia="ko-KR"/>
                            </w:rPr>
                          </w:pPr>
                          <w:r w:rsidRPr="0014097E">
                            <w:rPr>
                              <w:b/>
                              <w:sz w:val="16"/>
                              <w:lang w:eastAsia="ko-KR"/>
                            </w:rPr>
                            <w:t>(timeSereis)</w:t>
                          </w:r>
                        </w:p>
                      </w:txbxContent>
                    </v:textbox>
                  </v:rect>
                  <w10:wrap type="none"/>
                  <w10:anchorlock/>
                </v:group>
              </w:pict>
            </w:r>
          </w:p>
        </w:tc>
      </w:tr>
      <w:tr w:rsidR="008B1B88" w:rsidRPr="009743EA" w14:paraId="69692F06"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E270E20" w14:textId="77777777" w:rsidR="008B1B88" w:rsidRPr="009743EA" w:rsidRDefault="008B1B88" w:rsidP="005C72A8">
            <w:pPr>
              <w:pStyle w:val="TAL"/>
              <w:snapToGrid w:val="0"/>
              <w:jc w:val="center"/>
              <w:rPr>
                <w:b/>
                <w:kern w:val="1"/>
              </w:rPr>
            </w:pPr>
          </w:p>
          <w:p w14:paraId="4B55CEF2" w14:textId="77777777" w:rsidR="008B1B88" w:rsidRPr="009743EA" w:rsidRDefault="008B1B88" w:rsidP="005C72A8">
            <w:pPr>
              <w:pStyle w:val="TAL"/>
              <w:snapToGrid w:val="0"/>
              <w:jc w:val="center"/>
              <w:rPr>
                <w:b/>
                <w:kern w:val="1"/>
              </w:rPr>
            </w:pPr>
          </w:p>
          <w:p w14:paraId="35F0F447" w14:textId="77777777" w:rsidR="008B1B88" w:rsidRPr="009743EA" w:rsidRDefault="008B1B88" w:rsidP="005C72A8">
            <w:pPr>
              <w:pStyle w:val="TAL"/>
              <w:snapToGrid w:val="0"/>
              <w:jc w:val="center"/>
              <w:rPr>
                <w:b/>
                <w:kern w:val="1"/>
              </w:rPr>
            </w:pPr>
          </w:p>
          <w:p w14:paraId="77D823E0" w14:textId="77777777" w:rsidR="008B1B88" w:rsidRPr="009743EA" w:rsidRDefault="008B1B88" w:rsidP="005C72A8">
            <w:pPr>
              <w:pStyle w:val="TAL"/>
              <w:snapToGrid w:val="0"/>
              <w:jc w:val="center"/>
              <w:rPr>
                <w:b/>
                <w:kern w:val="1"/>
              </w:rPr>
            </w:pPr>
          </w:p>
          <w:p w14:paraId="39E551A5" w14:textId="77777777" w:rsidR="008B1B88" w:rsidRPr="009743EA" w:rsidRDefault="008B1B88" w:rsidP="005C72A8">
            <w:pPr>
              <w:pStyle w:val="TAL"/>
              <w:snapToGrid w:val="0"/>
              <w:jc w:val="center"/>
              <w:rPr>
                <w:b/>
                <w:kern w:val="1"/>
              </w:rPr>
            </w:pPr>
          </w:p>
          <w:p w14:paraId="2D79F7CA" w14:textId="77777777" w:rsidR="008B1B88" w:rsidRPr="009743EA" w:rsidRDefault="008B1B88"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B23D9D9" w14:textId="3D4E28CA" w:rsidR="008B1B88" w:rsidRPr="005A2D7C" w:rsidRDefault="0054261D" w:rsidP="005A2D7C">
            <w:pPr>
              <w:pStyle w:val="FL"/>
            </w:pPr>
            <w:r>
              <w:rPr>
                <w:sz w:val="18"/>
              </w:rPr>
            </w:r>
            <w:r>
              <w:rPr>
                <w:sz w:val="18"/>
              </w:rPr>
              <w:pict w14:anchorId="3BF6BAB7">
                <v:group id="_x0000_s1142" style="width:261pt;height:133.25pt;mso-position-horizontal-relative:char;mso-position-vertical-relative:line" coordsize="33147,16922">
                  <v:roundrect id="모서리가 둥근 직사각형 2" o:spid="_x0000_s1143" style="position:absolute;width:9398;height:6810;visibility:visible;v-text-anchor:middle" arcsize="10923f" fillcolor="#5b9bd5" strokecolor="#d9d9d9" strokeweight=".5pt">
                    <v:stroke joinstyle="miter"/>
                    <v:textbox>
                      <w:txbxContent>
                        <w:p w14:paraId="40C73474" w14:textId="77777777" w:rsidR="004A00AF" w:rsidRPr="00B658BD" w:rsidRDefault="004A00AF" w:rsidP="008B1B88">
                          <w:pPr>
                            <w:pStyle w:val="NormalWeb"/>
                            <w:wordWrap w:val="0"/>
                            <w:spacing w:after="0"/>
                            <w:jc w:val="center"/>
                            <w:rPr>
                              <w:rFonts w:ascii="Malgun Gothic" w:hAnsi="Malgun Gothic"/>
                              <w:color w:val="FFFFFF"/>
                              <w:kern w:val="24"/>
                              <w:sz w:val="10"/>
                              <w:szCs w:val="10"/>
                            </w:rPr>
                          </w:pPr>
                        </w:p>
                        <w:p w14:paraId="353427EC" w14:textId="77777777" w:rsidR="004A00AF" w:rsidRPr="00B658BD" w:rsidRDefault="004A00AF" w:rsidP="008B1B88">
                          <w:pPr>
                            <w:pStyle w:val="NormalWeb"/>
                            <w:wordWrap w:val="0"/>
                            <w:spacing w:after="0"/>
                            <w:jc w:val="center"/>
                            <w:rPr>
                              <w:sz w:val="36"/>
                            </w:rPr>
                          </w:pPr>
                          <w:r w:rsidRPr="00B658BD">
                            <w:rPr>
                              <w:rFonts w:ascii="Malgun Gothic" w:hAnsi="Malgun Gothic" w:hint="eastAsia"/>
                              <w:color w:val="FFFFFF"/>
                              <w:kern w:val="24"/>
                              <w:szCs w:val="19"/>
                            </w:rPr>
                            <w:t>originator</w:t>
                          </w:r>
                        </w:p>
                      </w:txbxContent>
                    </v:textbox>
                  </v:roundrect>
                  <v:line id="직선 연결선 3" o:spid="_x0000_s1144" style="position:absolute;visibility:visible" from="4826,6810" to="4826,16922" o:connectortype="straight" strokecolor="windowText" strokeweight=".5pt">
                    <v:stroke dashstyle="longDash" joinstyle="miter"/>
                  </v:line>
                  <v:shape id="직선 화살표 연결선 4" o:spid="_x0000_s1145" type="#_x0000_t32" style="position:absolute;left:5524;top:10810;width:22082;height:32;visibility:visible" o:connectortype="straight" strokecolor="#5b9bd5" strokeweight="1.5pt">
                    <v:stroke endarrow="block" endarrowlength="long" joinstyle="miter" endcap="round"/>
                  </v:shape>
                  <v:shape id="TextBox 36" o:spid="_x0000_s1146" type="#_x0000_t202" style="position:absolute;left:8337;top:8938;width:16459;height:2451;visibility:visible" filled="f" stroked="f">
                    <v:textbox style="mso-fit-shape-to-text:t">
                      <w:txbxContent>
                        <w:p w14:paraId="03CAD05D" w14:textId="77777777" w:rsidR="004A00AF" w:rsidRDefault="004A00AF" w:rsidP="008B1B88">
                          <w:pPr>
                            <w:pStyle w:val="NormalWeb"/>
                            <w:wordWrap w:val="0"/>
                            <w:spacing w:after="0"/>
                          </w:pPr>
                          <w:r>
                            <w:rPr>
                              <w:rFonts w:ascii="Malgun Gothic" w:hAnsi="Malgun Gothic" w:hint="eastAsia"/>
                              <w:color w:val="5B9BD5"/>
                              <w:kern w:val="24"/>
                              <w:sz w:val="14"/>
                              <w:szCs w:val="14"/>
                            </w:rPr>
                            <w:t>timeSeriesInstance create</w:t>
                          </w:r>
                          <w:r w:rsidRPr="00B658BD">
                            <w:rPr>
                              <w:rFonts w:ascii="Malgun Gothic" w:hAnsi="Malgun Gothic" w:hint="eastAsia"/>
                              <w:color w:val="5B9BD5"/>
                              <w:kern w:val="24"/>
                              <w:sz w:val="14"/>
                              <w:szCs w:val="14"/>
                            </w:rPr>
                            <w:t xml:space="preserve"> request</w:t>
                          </w:r>
                        </w:p>
                      </w:txbxContent>
                    </v:textbox>
                  </v:shape>
                  <v:shape id="TextBox 37" o:spid="_x0000_s1147" type="#_x0000_t202" style="position:absolute;left:14382;top:12889;width:6160;height:2452;visibility:visible" filled="f" stroked="f">
                    <v:textbox style="mso-fit-shape-to-text:t">
                      <w:txbxContent>
                        <w:p w14:paraId="4C3994BB" w14:textId="77777777" w:rsidR="004A00AF" w:rsidRDefault="004A00AF" w:rsidP="008B1B88">
                          <w:pPr>
                            <w:pStyle w:val="NormalWeb"/>
                            <w:wordWrap w:val="0"/>
                            <w:spacing w:after="0"/>
                          </w:pPr>
                          <w:r w:rsidRPr="00B658BD">
                            <w:rPr>
                              <w:rFonts w:ascii="Malgun Gothic" w:hAnsi="Malgun Gothic" w:hint="eastAsia"/>
                              <w:color w:val="5B9BD5"/>
                              <w:kern w:val="24"/>
                              <w:sz w:val="14"/>
                              <w:szCs w:val="14"/>
                            </w:rPr>
                            <w:t>Response</w:t>
                          </w:r>
                        </w:p>
                      </w:txbxContent>
                    </v:textbox>
                  </v:shape>
                  <v:shape id="직선 화살표 연결선 7" o:spid="_x0000_s1148" type="#_x0000_t32" style="position:absolute;left:5873;top:14636;width:21733;height:64;flip:x y;visibility:visible" o:connectortype="straight" strokecolor="#5b9bd5" strokeweight="1.5pt">
                    <v:stroke endarrow="block" endarrowlength="long" joinstyle="miter" endcap="round"/>
                  </v:shape>
                  <v:roundrect id="모서리가 둥근 직사각형 8" o:spid="_x0000_s1149" style="position:absolute;left:23749;width:9398;height:6810;visibility:visible;v-text-anchor:middle" arcsize="10923f" fillcolor="#5b9bd5" strokecolor="#d9d9d9" strokeweight=".5pt">
                    <v:stroke joinstyle="miter"/>
                    <v:textbox>
                      <w:txbxContent>
                        <w:p w14:paraId="4FE4A821" w14:textId="77777777" w:rsidR="004A00AF" w:rsidRPr="00B658BD" w:rsidRDefault="004A00AF" w:rsidP="008B1B88">
                          <w:pPr>
                            <w:pStyle w:val="NormalWeb"/>
                            <w:wordWrap w:val="0"/>
                            <w:spacing w:after="0"/>
                            <w:jc w:val="center"/>
                            <w:rPr>
                              <w:rFonts w:ascii="Malgun Gothic" w:hAnsi="Malgun Gothic"/>
                              <w:color w:val="FFFFFF"/>
                              <w:kern w:val="24"/>
                              <w:sz w:val="10"/>
                            </w:rPr>
                          </w:pPr>
                        </w:p>
                        <w:p w14:paraId="1212DBD9" w14:textId="77777777" w:rsidR="004A00AF" w:rsidRPr="00B658BD" w:rsidRDefault="004A00AF" w:rsidP="008B1B88">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txbxContent>
                    </v:textbox>
                  </v:roundrect>
                  <v:line id="직선 연결선 9" o:spid="_x0000_s1150" style="position:absolute;visibility:visible" from="28575,6810" to="28575,16922" o:connectortype="straight" strokecolor="windowText" strokeweight=".5pt">
                    <v:stroke dashstyle="longDash" joinstyle="miter"/>
                  </v:line>
                  <w10:wrap type="none"/>
                  <w10:anchorlock/>
                </v:group>
              </w:pict>
            </w:r>
          </w:p>
        </w:tc>
      </w:tr>
      <w:tr w:rsidR="008B1B88" w:rsidRPr="009743EA" w14:paraId="6BBED681"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33DE72E" w14:textId="77777777" w:rsidR="008B1B88" w:rsidRPr="009743EA" w:rsidRDefault="008B1B88" w:rsidP="005C72A8">
            <w:pPr>
              <w:pStyle w:val="TAL"/>
              <w:snapToGrid w:val="0"/>
              <w:jc w:val="center"/>
              <w:rPr>
                <w:b/>
                <w:kern w:val="1"/>
              </w:rPr>
            </w:pPr>
          </w:p>
          <w:p w14:paraId="78DA75B2" w14:textId="77777777" w:rsidR="008B1B88" w:rsidRPr="009743EA" w:rsidRDefault="008B1B88" w:rsidP="005C72A8">
            <w:pPr>
              <w:pStyle w:val="TAL"/>
              <w:snapToGrid w:val="0"/>
              <w:jc w:val="center"/>
              <w:rPr>
                <w:b/>
                <w:kern w:val="1"/>
              </w:rPr>
            </w:pPr>
          </w:p>
          <w:p w14:paraId="6FE23163" w14:textId="77777777" w:rsidR="008B1B88" w:rsidRPr="009743EA" w:rsidRDefault="008B1B88" w:rsidP="005C72A8">
            <w:pPr>
              <w:pStyle w:val="TAL"/>
              <w:snapToGrid w:val="0"/>
              <w:jc w:val="center"/>
              <w:rPr>
                <w:b/>
                <w:kern w:val="1"/>
              </w:rPr>
            </w:pPr>
            <w:r w:rsidRPr="009743EA">
              <w:rPr>
                <w:b/>
                <w:kern w:val="1"/>
              </w:rPr>
              <w:t>HTTP Header Information</w:t>
            </w:r>
          </w:p>
          <w:p w14:paraId="538DA052" w14:textId="77777777" w:rsidR="008B1B88" w:rsidRPr="009743EA" w:rsidRDefault="008B1B88" w:rsidP="005C72A8">
            <w:pPr>
              <w:pStyle w:val="TAL"/>
              <w:snapToGrid w:val="0"/>
              <w:jc w:val="center"/>
              <w:rPr>
                <w:b/>
                <w:kern w:val="1"/>
              </w:rPr>
            </w:pPr>
          </w:p>
          <w:p w14:paraId="7B4C3F47" w14:textId="77777777" w:rsidR="00FE3B5F" w:rsidRPr="009743EA" w:rsidRDefault="00FE3B5F" w:rsidP="005C72A8">
            <w:pPr>
              <w:pStyle w:val="TAL"/>
              <w:snapToGrid w:val="0"/>
              <w:jc w:val="center"/>
              <w:rPr>
                <w:b/>
                <w:kern w:val="1"/>
              </w:rPr>
            </w:pPr>
          </w:p>
          <w:p w14:paraId="372490A9" w14:textId="77777777" w:rsidR="008B1B88" w:rsidRPr="009743EA" w:rsidRDefault="008B1B88" w:rsidP="00424F10">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0CE85A1" w14:textId="77777777" w:rsidR="008B1B88" w:rsidRPr="009743EA" w:rsidRDefault="008B1B88" w:rsidP="005C72A8">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8B1B88" w:rsidRPr="009743EA" w14:paraId="75E3A47B" w14:textId="77777777" w:rsidTr="005A2D7C">
              <w:trPr>
                <w:jc w:val="center"/>
              </w:trPr>
              <w:tc>
                <w:tcPr>
                  <w:tcW w:w="1501" w:type="dxa"/>
                  <w:shd w:val="clear" w:color="auto" w:fill="9CC2E5"/>
                </w:tcPr>
                <w:p w14:paraId="5DE929FC" w14:textId="77777777" w:rsidR="008B1B88" w:rsidRPr="009743EA" w:rsidRDefault="008B1B88"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54FC80BD" w14:textId="77777777" w:rsidR="008B1B88" w:rsidRPr="009743EA" w:rsidRDefault="008B1B88" w:rsidP="005C72A8">
                  <w:pPr>
                    <w:pStyle w:val="TAL"/>
                    <w:snapToGrid w:val="0"/>
                    <w:jc w:val="center"/>
                    <w:rPr>
                      <w:rFonts w:eastAsia="Calibri"/>
                      <w:b/>
                      <w:szCs w:val="22"/>
                    </w:rPr>
                  </w:pPr>
                  <w:r w:rsidRPr="009743EA">
                    <w:rPr>
                      <w:rFonts w:eastAsia="Calibri"/>
                      <w:b/>
                      <w:szCs w:val="22"/>
                    </w:rPr>
                    <w:t>Value</w:t>
                  </w:r>
                </w:p>
              </w:tc>
            </w:tr>
            <w:tr w:rsidR="008B1B88" w:rsidRPr="009743EA" w14:paraId="4F00F446" w14:textId="77777777" w:rsidTr="005A2D7C">
              <w:trPr>
                <w:jc w:val="center"/>
              </w:trPr>
              <w:tc>
                <w:tcPr>
                  <w:tcW w:w="1501" w:type="dxa"/>
                  <w:shd w:val="clear" w:color="auto" w:fill="DEEAF6"/>
                </w:tcPr>
                <w:p w14:paraId="3929EA03" w14:textId="77777777" w:rsidR="008B1B88" w:rsidRPr="009743EA" w:rsidRDefault="008B1B88"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18033B27" w14:textId="77777777" w:rsidR="008B1B88" w:rsidRPr="009743EA" w:rsidRDefault="008B1B88" w:rsidP="005C72A8">
                  <w:pPr>
                    <w:pStyle w:val="TAL"/>
                    <w:snapToGrid w:val="0"/>
                    <w:rPr>
                      <w:rFonts w:eastAsia="Calibri"/>
                      <w:szCs w:val="22"/>
                    </w:rPr>
                  </w:pPr>
                  <w:r w:rsidRPr="009743EA">
                    <w:rPr>
                      <w:rFonts w:eastAsia="Calibri"/>
                      <w:szCs w:val="22"/>
                    </w:rPr>
                    <w:t>Request</w:t>
                  </w:r>
                  <w:r w:rsidR="00424F10" w:rsidRPr="009743EA">
                    <w:rPr>
                      <w:rFonts w:eastAsia="Calibri"/>
                      <w:szCs w:val="22"/>
                    </w:rPr>
                    <w:t xml:space="preserve"> </w:t>
                  </w:r>
                  <w:r w:rsidRPr="009743EA">
                    <w:rPr>
                      <w:rFonts w:eastAsia="Calibri"/>
                      <w:szCs w:val="22"/>
                    </w:rPr>
                    <w:t>ID</w:t>
                  </w:r>
                  <w:r w:rsidR="00424F10" w:rsidRPr="009743EA">
                    <w:rPr>
                      <w:rFonts w:eastAsia="Calibri"/>
                      <w:szCs w:val="22"/>
                    </w:rPr>
                    <w:t xml:space="preserve"> </w:t>
                  </w:r>
                </w:p>
              </w:tc>
            </w:tr>
            <w:tr w:rsidR="008B1B88" w:rsidRPr="009743EA" w14:paraId="5EAB6796" w14:textId="77777777" w:rsidTr="005A2D7C">
              <w:trPr>
                <w:jc w:val="center"/>
              </w:trPr>
              <w:tc>
                <w:tcPr>
                  <w:tcW w:w="1501" w:type="dxa"/>
                  <w:shd w:val="clear" w:color="auto" w:fill="DEEAF6"/>
                </w:tcPr>
                <w:p w14:paraId="72A8089A" w14:textId="77777777" w:rsidR="008B1B88" w:rsidRPr="009743EA" w:rsidRDefault="008B1B88"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335F00B8" w14:textId="77777777" w:rsidR="008B1B88" w:rsidRPr="009743EA" w:rsidRDefault="008B1B88" w:rsidP="005C72A8">
                  <w:pPr>
                    <w:pStyle w:val="TAL"/>
                    <w:snapToGrid w:val="0"/>
                    <w:rPr>
                      <w:rFonts w:eastAsia="Calibri"/>
                      <w:szCs w:val="22"/>
                    </w:rPr>
                  </w:pPr>
                  <w:r w:rsidRPr="009743EA">
                    <w:rPr>
                      <w:rFonts w:eastAsia="Calibri"/>
                      <w:szCs w:val="22"/>
                    </w:rPr>
                    <w:t>AE-ID</w:t>
                  </w:r>
                  <w:r w:rsidR="00424F10" w:rsidRPr="009743EA">
                    <w:rPr>
                      <w:rFonts w:eastAsia="Calibri"/>
                      <w:szCs w:val="22"/>
                    </w:rPr>
                    <w:t xml:space="preserve"> </w:t>
                  </w:r>
                  <w:r w:rsidRPr="009743EA">
                    <w:rPr>
                      <w:rFonts w:eastAsia="Calibri"/>
                      <w:szCs w:val="22"/>
                    </w:rPr>
                    <w:t>of</w:t>
                  </w:r>
                  <w:r w:rsidR="00424F10" w:rsidRPr="009743EA">
                    <w:rPr>
                      <w:rFonts w:eastAsia="Calibri"/>
                      <w:szCs w:val="22"/>
                    </w:rPr>
                    <w:t xml:space="preserve"> </w:t>
                  </w:r>
                  <w:r w:rsidRPr="009743EA">
                    <w:rPr>
                      <w:rFonts w:eastAsia="Calibri"/>
                      <w:szCs w:val="22"/>
                    </w:rPr>
                    <w:t>request</w:t>
                  </w:r>
                  <w:r w:rsidR="00424F10" w:rsidRPr="009743EA">
                    <w:rPr>
                      <w:rFonts w:eastAsia="Calibri"/>
                      <w:szCs w:val="22"/>
                    </w:rPr>
                    <w:t xml:space="preserve"> </w:t>
                  </w:r>
                  <w:r w:rsidRPr="009743EA">
                    <w:rPr>
                      <w:rFonts w:eastAsia="Calibri"/>
                      <w:szCs w:val="22"/>
                    </w:rPr>
                    <w:t>originator</w:t>
                  </w:r>
                </w:p>
              </w:tc>
            </w:tr>
            <w:tr w:rsidR="008B1B88" w:rsidRPr="009743EA" w14:paraId="0466C54F" w14:textId="77777777" w:rsidTr="005A2D7C">
              <w:trPr>
                <w:jc w:val="center"/>
              </w:trPr>
              <w:tc>
                <w:tcPr>
                  <w:tcW w:w="1501" w:type="dxa"/>
                  <w:shd w:val="clear" w:color="auto" w:fill="DEEAF6"/>
                </w:tcPr>
                <w:p w14:paraId="70B1D00A" w14:textId="77777777" w:rsidR="008B1B88" w:rsidRPr="009743EA" w:rsidRDefault="008B1B88" w:rsidP="005C72A8">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7086F4B5" w14:textId="77777777" w:rsidR="008B1B88" w:rsidRPr="009743EA" w:rsidRDefault="00E45F9B" w:rsidP="005C72A8">
                  <w:pPr>
                    <w:pStyle w:val="TAL"/>
                    <w:snapToGrid w:val="0"/>
                    <w:rPr>
                      <w:rFonts w:eastAsia="Calibri"/>
                      <w:szCs w:val="22"/>
                    </w:rPr>
                  </w:pPr>
                  <w:r w:rsidRPr="009743EA">
                    <w:rPr>
                      <w:rFonts w:eastAsia="Calibri"/>
                      <w:szCs w:val="22"/>
                    </w:rPr>
                    <w:t>application/json;ty</w:t>
                  </w:r>
                  <w:r w:rsidR="008B1B88" w:rsidRPr="009743EA">
                    <w:rPr>
                      <w:rFonts w:eastAsia="Calibri"/>
                      <w:szCs w:val="22"/>
                    </w:rPr>
                    <w:t>=</w:t>
                  </w:r>
                  <w:r w:rsidR="008B1B88" w:rsidRPr="009743EA">
                    <w:rPr>
                      <w:rFonts w:eastAsia="Calibri"/>
                      <w:b/>
                      <w:szCs w:val="22"/>
                    </w:rPr>
                    <w:t>30</w:t>
                  </w:r>
                </w:p>
              </w:tc>
            </w:tr>
            <w:tr w:rsidR="008A2C83" w:rsidRPr="009743EA" w14:paraId="5DD984ED" w14:textId="77777777" w:rsidTr="005A2D7C">
              <w:trPr>
                <w:jc w:val="center"/>
              </w:trPr>
              <w:tc>
                <w:tcPr>
                  <w:tcW w:w="1501" w:type="dxa"/>
                  <w:shd w:val="clear" w:color="auto" w:fill="DEEAF6"/>
                </w:tcPr>
                <w:p w14:paraId="75AC1D6B" w14:textId="77777777" w:rsidR="008A2C83" w:rsidRPr="009743EA" w:rsidRDefault="008A2C83" w:rsidP="008A2C83">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66F19B23" w14:textId="77777777" w:rsidR="008A2C83" w:rsidRPr="009743EA" w:rsidRDefault="008A2C83" w:rsidP="008A2C83">
                  <w:pPr>
                    <w:pStyle w:val="TAL"/>
                    <w:snapToGrid w:val="0"/>
                    <w:rPr>
                      <w:rFonts w:eastAsia="Calibri"/>
                      <w:szCs w:val="22"/>
                    </w:rPr>
                  </w:pPr>
                  <w:r w:rsidRPr="009743EA">
                    <w:rPr>
                      <w:rFonts w:eastAsia="Calibri"/>
                      <w:szCs w:val="22"/>
                    </w:rPr>
                    <w:t>Release</w:t>
                  </w:r>
                  <w:r w:rsidR="00424F10" w:rsidRPr="009743EA">
                    <w:rPr>
                      <w:rFonts w:eastAsia="Calibri"/>
                      <w:szCs w:val="22"/>
                    </w:rPr>
                    <w:t xml:space="preserve"> </w:t>
                  </w:r>
                  <w:r w:rsidRPr="009743EA">
                    <w:rPr>
                      <w:rFonts w:eastAsia="Calibri"/>
                      <w:szCs w:val="22"/>
                    </w:rPr>
                    <w:t>Version</w:t>
                  </w:r>
                  <w:r w:rsidR="00424F10" w:rsidRPr="009743EA">
                    <w:rPr>
                      <w:rFonts w:eastAsia="Calibri"/>
                      <w:szCs w:val="22"/>
                    </w:rPr>
                    <w:t xml:space="preserve"> </w:t>
                  </w:r>
                  <w:r w:rsidRPr="009743EA">
                    <w:rPr>
                      <w:rFonts w:eastAsia="Calibri"/>
                      <w:szCs w:val="22"/>
                    </w:rPr>
                    <w:t>Indicator</w:t>
                  </w:r>
                </w:p>
              </w:tc>
            </w:tr>
          </w:tbl>
          <w:p w14:paraId="7CCD518F" w14:textId="77777777" w:rsidR="008B1B88" w:rsidRPr="009743EA" w:rsidRDefault="008B1B88" w:rsidP="005C72A8">
            <w:pPr>
              <w:pStyle w:val="TAL"/>
              <w:snapToGrid w:val="0"/>
              <w:jc w:val="center"/>
            </w:pPr>
          </w:p>
        </w:tc>
      </w:tr>
      <w:tr w:rsidR="008B1B88" w:rsidRPr="009743EA" w14:paraId="03D5CE38"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33800F0" w14:textId="77777777" w:rsidR="008B1B88" w:rsidRPr="009743EA" w:rsidRDefault="008B1B88" w:rsidP="005C72A8">
            <w:pPr>
              <w:pStyle w:val="Default"/>
              <w:overflowPunct w:val="0"/>
              <w:jc w:val="center"/>
              <w:rPr>
                <w:color w:val="auto"/>
              </w:rPr>
            </w:pPr>
          </w:p>
          <w:p w14:paraId="6688A438" w14:textId="77777777" w:rsidR="008B1B88" w:rsidRPr="009743EA" w:rsidRDefault="008B1B88" w:rsidP="005C72A8">
            <w:pPr>
              <w:pStyle w:val="Default"/>
              <w:overflowPunct w:val="0"/>
              <w:jc w:val="center"/>
              <w:rPr>
                <w:b/>
                <w:sz w:val="20"/>
                <w:szCs w:val="20"/>
              </w:rPr>
            </w:pPr>
          </w:p>
          <w:p w14:paraId="2310D88E" w14:textId="77777777" w:rsidR="008B1B88" w:rsidRPr="009743EA" w:rsidRDefault="008B1B88" w:rsidP="005C72A8">
            <w:pPr>
              <w:pStyle w:val="Default"/>
              <w:overflowPunct w:val="0"/>
              <w:jc w:val="center"/>
              <w:rPr>
                <w:b/>
                <w:sz w:val="20"/>
                <w:szCs w:val="20"/>
              </w:rPr>
            </w:pPr>
          </w:p>
          <w:p w14:paraId="58507BC1"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22A86F7C" w14:textId="77777777" w:rsidR="008B1B88" w:rsidRPr="009743EA" w:rsidRDefault="008B1B88" w:rsidP="005C72A8">
            <w:pPr>
              <w:pStyle w:val="Default"/>
              <w:overflowPunct w:val="0"/>
              <w:jc w:val="center"/>
              <w:rPr>
                <w:b/>
                <w:kern w:val="1"/>
              </w:rPr>
            </w:pPr>
            <w:r w:rsidRPr="009743EA">
              <w:rPr>
                <w:rFonts w:ascii="Arial" w:eastAsia="Malgun Gothic" w:hAnsi="Arial"/>
                <w:b/>
                <w:color w:val="auto"/>
                <w:kern w:val="1"/>
                <w:sz w:val="18"/>
                <w:szCs w:val="20"/>
              </w:rPr>
              <w:t>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2C9AFC1" w14:textId="77777777" w:rsidR="009067C7" w:rsidRPr="005A2D7C" w:rsidRDefault="009067C7" w:rsidP="005A2D7C">
            <w:pPr>
              <w:pStyle w:val="TAL"/>
              <w:rPr>
                <w:rFonts w:eastAsia="Calibri Light"/>
              </w:rPr>
            </w:pPr>
          </w:p>
          <w:p w14:paraId="7E68526E" w14:textId="77777777" w:rsidR="008B1B88" w:rsidRPr="009743EA" w:rsidRDefault="009067C7" w:rsidP="007C39B4">
            <w:pPr>
              <w:widowControl w:val="0"/>
              <w:spacing w:after="0"/>
              <w:ind w:left="284"/>
              <w:jc w:val="both"/>
              <w:textAlignment w:val="auto"/>
              <w:rPr>
                <w:b/>
                <w:sz w:val="24"/>
              </w:rPr>
            </w:pPr>
            <w:r w:rsidRPr="009743EA">
              <w:rPr>
                <w:rFonts w:eastAsia="Calibri Light"/>
                <w:b/>
                <w:sz w:val="24"/>
              </w:rPr>
              <w:t>API/TSI/CRE/001_RCN0</w:t>
            </w:r>
          </w:p>
          <w:p w14:paraId="032F4591" w14:textId="77777777" w:rsidR="008B1B88" w:rsidRPr="009743EA" w:rsidRDefault="008B1B88" w:rsidP="005C72A8">
            <w:pPr>
              <w:widowControl w:val="0"/>
              <w:spacing w:after="0"/>
              <w:ind w:left="284"/>
              <w:jc w:val="both"/>
              <w:textAlignment w:val="auto"/>
              <w:rPr>
                <w:rFonts w:ascii="Arial" w:hAnsi="Arial"/>
                <w:b/>
                <w:color w:val="0070C0"/>
                <w:sz w:val="18"/>
              </w:rPr>
            </w:pPr>
          </w:p>
          <w:p w14:paraId="478C8C0A"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75E53698" w14:textId="77777777" w:rsidR="008B1B88" w:rsidRPr="009743EA" w:rsidRDefault="008B1B88" w:rsidP="005C72A8">
            <w:pPr>
              <w:pStyle w:val="TAL"/>
              <w:snapToGrid w:val="0"/>
              <w:ind w:left="284"/>
              <w:jc w:val="both"/>
              <w:rPr>
                <w:color w:val="0070C0"/>
              </w:rPr>
            </w:pPr>
          </w:p>
          <w:p w14:paraId="756C69B0" w14:textId="77777777" w:rsidR="008B1B88" w:rsidRPr="009743EA" w:rsidRDefault="008B1B88" w:rsidP="005C72A8">
            <w:pPr>
              <w:pStyle w:val="TAL"/>
              <w:snapToGrid w:val="0"/>
              <w:ind w:left="284"/>
              <w:jc w:val="both"/>
              <w:rPr>
                <w:color w:val="0070C0"/>
              </w:rPr>
            </w:pPr>
            <w:r w:rsidRPr="009743EA">
              <w:rPr>
                <w:color w:val="0070C0"/>
              </w:rPr>
              <w:t>POST /mn-name/ae_sensor/timeSeries_cont?rcn=0 HTTP/1.1</w:t>
            </w:r>
          </w:p>
          <w:p w14:paraId="5B1F8A89" w14:textId="77777777" w:rsidR="008B1B88" w:rsidRPr="009743EA" w:rsidRDefault="008B1B88" w:rsidP="005C72A8">
            <w:pPr>
              <w:pStyle w:val="TAL"/>
              <w:snapToGrid w:val="0"/>
              <w:ind w:left="284"/>
              <w:jc w:val="both"/>
              <w:rPr>
                <w:color w:val="0070C0"/>
              </w:rPr>
            </w:pPr>
            <w:r w:rsidRPr="009743EA">
              <w:rPr>
                <w:color w:val="0070C0"/>
              </w:rPr>
              <w:t>Host: 192.168.0.10:8282</w:t>
            </w:r>
          </w:p>
          <w:p w14:paraId="64127E83" w14:textId="77777777" w:rsidR="008B1B88" w:rsidRPr="00325791" w:rsidRDefault="008B1B88" w:rsidP="005C72A8">
            <w:pPr>
              <w:pStyle w:val="TAL"/>
              <w:snapToGrid w:val="0"/>
              <w:ind w:left="284"/>
              <w:jc w:val="both"/>
              <w:rPr>
                <w:color w:val="0070C0"/>
                <w:lang w:val="fr-FR"/>
              </w:rPr>
            </w:pPr>
            <w:r w:rsidRPr="00325791">
              <w:rPr>
                <w:color w:val="0070C0"/>
                <w:lang w:val="fr-FR"/>
              </w:rPr>
              <w:t>X-M2M-Origin: CAE5630283216026458665</w:t>
            </w:r>
          </w:p>
          <w:p w14:paraId="348C5224" w14:textId="77777777" w:rsidR="008B1B88" w:rsidRPr="00325791" w:rsidRDefault="008B1B88" w:rsidP="005C72A8">
            <w:pPr>
              <w:pStyle w:val="TAL"/>
              <w:snapToGrid w:val="0"/>
              <w:ind w:left="284"/>
              <w:jc w:val="both"/>
              <w:rPr>
                <w:color w:val="0070C0"/>
                <w:lang w:val="fr-FR"/>
              </w:rPr>
            </w:pPr>
            <w:r w:rsidRPr="00325791">
              <w:rPr>
                <w:color w:val="0070C0"/>
                <w:lang w:val="fr-FR"/>
              </w:rPr>
              <w:t xml:space="preserve">Content-Type: </w:t>
            </w:r>
            <w:r w:rsidR="00E45F9B" w:rsidRPr="00325791">
              <w:rPr>
                <w:color w:val="0070C0"/>
                <w:lang w:val="fr-FR"/>
              </w:rPr>
              <w:t>application/json;ty</w:t>
            </w:r>
            <w:r w:rsidRPr="00325791">
              <w:rPr>
                <w:color w:val="0070C0"/>
                <w:lang w:val="fr-FR"/>
              </w:rPr>
              <w:t>=30</w:t>
            </w:r>
          </w:p>
          <w:p w14:paraId="0637EDCC" w14:textId="77777777" w:rsidR="008B1B88" w:rsidRPr="00325791" w:rsidRDefault="008B1B88" w:rsidP="005C72A8">
            <w:pPr>
              <w:pStyle w:val="TAL"/>
              <w:snapToGrid w:val="0"/>
              <w:ind w:left="284"/>
              <w:jc w:val="both"/>
              <w:rPr>
                <w:color w:val="0070C0"/>
                <w:lang w:val="fr-FR"/>
              </w:rPr>
            </w:pPr>
            <w:r w:rsidRPr="00325791">
              <w:rPr>
                <w:color w:val="0070C0"/>
                <w:lang w:val="fr-FR"/>
              </w:rPr>
              <w:t>X-M2M-RI: 1234</w:t>
            </w:r>
          </w:p>
          <w:p w14:paraId="2AAA5FDC" w14:textId="77777777" w:rsidR="00436590" w:rsidRPr="00325791" w:rsidRDefault="00436590" w:rsidP="00436590">
            <w:pPr>
              <w:widowControl w:val="0"/>
              <w:overflowPunct/>
              <w:spacing w:after="0"/>
              <w:ind w:left="284"/>
              <w:jc w:val="both"/>
              <w:textAlignment w:val="auto"/>
              <w:rPr>
                <w:color w:val="0070C0"/>
                <w:lang w:val="fr-FR"/>
              </w:rPr>
            </w:pPr>
            <w:r w:rsidRPr="00325791">
              <w:rPr>
                <w:rFonts w:ascii="Arial" w:hAnsi="Arial"/>
                <w:color w:val="0070C0"/>
                <w:sz w:val="18"/>
                <w:lang w:val="fr-FR"/>
              </w:rPr>
              <w:t>X-M2M-RVI: 2a</w:t>
            </w:r>
          </w:p>
          <w:p w14:paraId="652C4FF7" w14:textId="77777777" w:rsidR="008B1B88" w:rsidRPr="00325791" w:rsidRDefault="008B1B88" w:rsidP="005C72A8">
            <w:pPr>
              <w:pStyle w:val="TAL"/>
              <w:snapToGrid w:val="0"/>
              <w:ind w:left="284"/>
              <w:jc w:val="both"/>
              <w:rPr>
                <w:color w:val="0070C0"/>
                <w:lang w:val="fr-FR"/>
              </w:rPr>
            </w:pPr>
          </w:p>
          <w:p w14:paraId="700496C9" w14:textId="77777777" w:rsidR="008B1B88" w:rsidRPr="00325791" w:rsidRDefault="008B1B88" w:rsidP="005C72A8">
            <w:pPr>
              <w:pStyle w:val="TAL"/>
              <w:snapToGrid w:val="0"/>
              <w:ind w:left="284"/>
              <w:jc w:val="both"/>
              <w:rPr>
                <w:color w:val="0070C0"/>
                <w:lang w:val="fr-FR"/>
              </w:rPr>
            </w:pPr>
            <w:r w:rsidRPr="00325791">
              <w:rPr>
                <w:color w:val="0070C0"/>
                <w:lang w:val="fr-FR"/>
              </w:rPr>
              <w:t>{</w:t>
            </w:r>
          </w:p>
          <w:p w14:paraId="7B1997F9" w14:textId="77777777" w:rsidR="008B1B88" w:rsidRPr="00325791" w:rsidRDefault="00436590" w:rsidP="005C72A8">
            <w:pPr>
              <w:pStyle w:val="TAL"/>
              <w:snapToGrid w:val="0"/>
              <w:ind w:left="284"/>
              <w:jc w:val="both"/>
              <w:rPr>
                <w:color w:val="0070C0"/>
                <w:lang w:val="fr-FR"/>
              </w:rPr>
            </w:pPr>
            <w:r w:rsidRPr="00325791">
              <w:rPr>
                <w:color w:val="0070C0"/>
                <w:lang w:val="fr-FR"/>
              </w:rPr>
              <w:t xml:space="preserve">    </w:t>
            </w:r>
            <w:r w:rsidR="008B1B88" w:rsidRPr="00325791">
              <w:rPr>
                <w:color w:val="0070C0"/>
                <w:lang w:val="fr-FR"/>
              </w:rPr>
              <w:t>"m2m:tsi": {</w:t>
            </w:r>
          </w:p>
          <w:p w14:paraId="1FE82E82" w14:textId="77777777" w:rsidR="008B1B88" w:rsidRPr="00325791" w:rsidRDefault="008B1B88" w:rsidP="005C72A8">
            <w:pPr>
              <w:pStyle w:val="TAL"/>
              <w:snapToGrid w:val="0"/>
              <w:ind w:left="284"/>
              <w:jc w:val="both"/>
              <w:rPr>
                <w:color w:val="0070C0"/>
                <w:lang w:val="fr-FR"/>
              </w:rPr>
            </w:pPr>
            <w:r w:rsidRPr="00325791">
              <w:rPr>
                <w:color w:val="0070C0"/>
                <w:lang w:val="fr-FR"/>
              </w:rPr>
              <w:t xml:space="preserve">        "dgt": "20180307T123456",</w:t>
            </w:r>
          </w:p>
          <w:p w14:paraId="294CFF3B" w14:textId="77777777" w:rsidR="008B1B88" w:rsidRPr="009743EA" w:rsidRDefault="008B1B88" w:rsidP="005C72A8">
            <w:pPr>
              <w:pStyle w:val="TAL"/>
              <w:snapToGrid w:val="0"/>
              <w:ind w:left="284"/>
              <w:jc w:val="both"/>
              <w:rPr>
                <w:color w:val="0070C0"/>
              </w:rPr>
            </w:pPr>
            <w:r w:rsidRPr="00325791">
              <w:rPr>
                <w:color w:val="0070C0"/>
                <w:lang w:val="fr-FR"/>
              </w:rPr>
              <w:t xml:space="preserve">        </w:t>
            </w:r>
            <w:r w:rsidRPr="009743EA">
              <w:rPr>
                <w:color w:val="0070C0"/>
              </w:rPr>
              <w:t>"con": "DATA_TACK"</w:t>
            </w:r>
          </w:p>
          <w:p w14:paraId="09E83149" w14:textId="77777777" w:rsidR="008B1B88" w:rsidRPr="009743EA" w:rsidRDefault="008B1B88" w:rsidP="005C72A8">
            <w:pPr>
              <w:pStyle w:val="TAL"/>
              <w:snapToGrid w:val="0"/>
              <w:ind w:left="284"/>
              <w:jc w:val="both"/>
              <w:rPr>
                <w:color w:val="0070C0"/>
              </w:rPr>
            </w:pPr>
            <w:r w:rsidRPr="009743EA">
              <w:rPr>
                <w:color w:val="0070C0"/>
              </w:rPr>
              <w:t xml:space="preserve">    }</w:t>
            </w:r>
          </w:p>
          <w:p w14:paraId="2BB76F80" w14:textId="77777777" w:rsidR="008B1B88" w:rsidRPr="009743EA" w:rsidRDefault="008B1B88" w:rsidP="005C72A8">
            <w:pPr>
              <w:pStyle w:val="TAL"/>
              <w:snapToGrid w:val="0"/>
              <w:ind w:left="284"/>
              <w:jc w:val="both"/>
              <w:rPr>
                <w:color w:val="0070C0"/>
              </w:rPr>
            </w:pPr>
            <w:r w:rsidRPr="009743EA">
              <w:rPr>
                <w:color w:val="0070C0"/>
              </w:rPr>
              <w:t>}</w:t>
            </w:r>
          </w:p>
          <w:p w14:paraId="373D3AE5" w14:textId="77777777" w:rsidR="008B1B88" w:rsidRPr="009743EA" w:rsidRDefault="008B1B88" w:rsidP="005C72A8">
            <w:pPr>
              <w:pStyle w:val="TAL"/>
              <w:snapToGrid w:val="0"/>
              <w:ind w:left="284"/>
              <w:jc w:val="both"/>
              <w:rPr>
                <w:color w:val="0070C0"/>
                <w:lang w:eastAsia="ko-KR"/>
              </w:rPr>
            </w:pPr>
          </w:p>
          <w:p w14:paraId="43094247" w14:textId="77777777" w:rsidR="008B1B88" w:rsidRPr="009743EA" w:rsidRDefault="008B1B88" w:rsidP="005C72A8">
            <w:pPr>
              <w:widowControl w:val="0"/>
              <w:spacing w:after="0"/>
              <w:ind w:left="284"/>
              <w:jc w:val="both"/>
              <w:textAlignment w:val="auto"/>
              <w:rPr>
                <w:rFonts w:ascii="Arial" w:hAnsi="Arial"/>
                <w:b/>
                <w:color w:val="0070C0"/>
                <w:sz w:val="18"/>
              </w:rPr>
            </w:pPr>
          </w:p>
          <w:p w14:paraId="55406486"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225D5481" w14:textId="77777777" w:rsidR="008B1B88" w:rsidRPr="009743EA" w:rsidRDefault="008B1B88" w:rsidP="005C72A8">
            <w:pPr>
              <w:widowControl w:val="0"/>
              <w:spacing w:after="0"/>
              <w:ind w:left="284"/>
              <w:textAlignment w:val="auto"/>
              <w:rPr>
                <w:rFonts w:ascii="Arial" w:hAnsi="Arial"/>
                <w:color w:val="0070C0"/>
                <w:sz w:val="18"/>
              </w:rPr>
            </w:pPr>
          </w:p>
          <w:p w14:paraId="717F9AF3"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47683E0F" w14:textId="77777777" w:rsidR="008B1B88" w:rsidRPr="009743EA" w:rsidRDefault="008B1B88" w:rsidP="005C72A8">
            <w:pPr>
              <w:pStyle w:val="TAL"/>
              <w:snapToGrid w:val="0"/>
              <w:ind w:left="284"/>
              <w:rPr>
                <w:color w:val="0070C0"/>
              </w:rPr>
            </w:pPr>
            <w:r w:rsidRPr="009743EA">
              <w:rPr>
                <w:color w:val="0070C0"/>
              </w:rPr>
              <w:t>Content-Location: mn-name/ae_sensor/timeSeries_cont/tsi_value1</w:t>
            </w:r>
          </w:p>
          <w:p w14:paraId="0521A0F1" w14:textId="77777777" w:rsidR="008B1B88" w:rsidRPr="00325791" w:rsidRDefault="008B1B88" w:rsidP="005C72A8">
            <w:pPr>
              <w:pStyle w:val="TAL"/>
              <w:snapToGrid w:val="0"/>
              <w:ind w:left="284"/>
              <w:rPr>
                <w:color w:val="0070C0"/>
                <w:lang w:val="fr-FR"/>
              </w:rPr>
            </w:pPr>
            <w:r w:rsidRPr="00325791">
              <w:rPr>
                <w:color w:val="0070C0"/>
                <w:lang w:val="fr-FR"/>
              </w:rPr>
              <w:lastRenderedPageBreak/>
              <w:t>Content-Type: application/json</w:t>
            </w:r>
          </w:p>
          <w:p w14:paraId="7627E8B5" w14:textId="77777777" w:rsidR="008B1B88" w:rsidRPr="00325791" w:rsidRDefault="008B1B88" w:rsidP="005C72A8">
            <w:pPr>
              <w:pStyle w:val="TAL"/>
              <w:snapToGrid w:val="0"/>
              <w:ind w:left="284"/>
              <w:rPr>
                <w:color w:val="0070C0"/>
                <w:lang w:val="fr-FR"/>
              </w:rPr>
            </w:pPr>
            <w:r w:rsidRPr="00325791">
              <w:rPr>
                <w:color w:val="0070C0"/>
                <w:lang w:val="fr-FR"/>
              </w:rPr>
              <w:t>X-M2M-RI: 1234</w:t>
            </w:r>
          </w:p>
          <w:p w14:paraId="74175991" w14:textId="77777777" w:rsidR="00436590" w:rsidRPr="009743EA" w:rsidRDefault="00436590" w:rsidP="00436590">
            <w:pPr>
              <w:widowControl w:val="0"/>
              <w:overflowPunct/>
              <w:spacing w:after="0"/>
              <w:ind w:left="284"/>
              <w:jc w:val="both"/>
              <w:textAlignment w:val="auto"/>
              <w:rPr>
                <w:color w:val="0070C0"/>
              </w:rPr>
            </w:pPr>
            <w:r w:rsidRPr="009743EA">
              <w:rPr>
                <w:rFonts w:ascii="Arial" w:hAnsi="Arial"/>
                <w:color w:val="0070C0"/>
                <w:sz w:val="18"/>
              </w:rPr>
              <w:t>X-M2M-RVI: 2a</w:t>
            </w:r>
          </w:p>
          <w:p w14:paraId="3ED40C95" w14:textId="77777777" w:rsidR="008B1B88" w:rsidRPr="009743EA" w:rsidRDefault="008B1B88" w:rsidP="005C72A8">
            <w:pPr>
              <w:pStyle w:val="TAL"/>
              <w:snapToGrid w:val="0"/>
              <w:ind w:left="284"/>
              <w:rPr>
                <w:color w:val="0070C0"/>
              </w:rPr>
            </w:pPr>
            <w:r w:rsidRPr="009743EA">
              <w:rPr>
                <w:color w:val="0070C0"/>
              </w:rPr>
              <w:t>X-M2M-RSC: 2001</w:t>
            </w:r>
          </w:p>
          <w:p w14:paraId="67F3822C" w14:textId="77777777" w:rsidR="008B1B88" w:rsidRPr="009743EA" w:rsidRDefault="008B1B88" w:rsidP="005C72A8">
            <w:pPr>
              <w:pStyle w:val="TAL"/>
              <w:snapToGrid w:val="0"/>
              <w:ind w:left="284"/>
              <w:jc w:val="both"/>
              <w:rPr>
                <w:color w:val="0070C0"/>
              </w:rPr>
            </w:pPr>
          </w:p>
        </w:tc>
      </w:tr>
      <w:tr w:rsidR="008B1B88" w:rsidRPr="009743EA" w14:paraId="36F63BFF"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C54F3F7"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2220185C"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44533BCB"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4829A154"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001EF168"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3E1FC6BF"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64186E6B"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1850EFB7"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74090815" w14:textId="77777777" w:rsidR="008B1B88" w:rsidRPr="009743EA" w:rsidRDefault="008B1B88" w:rsidP="005C72A8">
            <w:pPr>
              <w:pStyle w:val="TAL"/>
              <w:snapToGrid w:val="0"/>
              <w:jc w:val="center"/>
              <w:rPr>
                <w:b/>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9880E35" w14:textId="77777777" w:rsidR="0087727E" w:rsidRPr="005A2D7C" w:rsidRDefault="0087727E" w:rsidP="005A2D7C">
            <w:pPr>
              <w:pStyle w:val="TAL"/>
              <w:rPr>
                <w:rFonts w:eastAsia="Calibri Light"/>
              </w:rPr>
            </w:pPr>
          </w:p>
          <w:p w14:paraId="1395D568" w14:textId="77777777" w:rsidR="008B1B88" w:rsidRPr="009743EA" w:rsidRDefault="0087727E" w:rsidP="005C72A8">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API/TSI/CRE/001</w:t>
            </w:r>
          </w:p>
          <w:p w14:paraId="7628BB90" w14:textId="77777777" w:rsidR="008B1B88" w:rsidRPr="009743EA" w:rsidRDefault="0087727E" w:rsidP="007C39B4">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API/TSI/CRE/001_RCN1</w:t>
            </w:r>
          </w:p>
          <w:p w14:paraId="13B079C7" w14:textId="77777777" w:rsidR="008B1B88" w:rsidRPr="009743EA" w:rsidRDefault="008B1B88" w:rsidP="005C72A8">
            <w:pPr>
              <w:widowControl w:val="0"/>
              <w:spacing w:after="0"/>
              <w:ind w:left="284"/>
              <w:jc w:val="both"/>
              <w:textAlignment w:val="auto"/>
              <w:rPr>
                <w:rFonts w:ascii="Arial" w:hAnsi="Arial"/>
                <w:b/>
                <w:color w:val="0070C0"/>
                <w:sz w:val="18"/>
              </w:rPr>
            </w:pPr>
          </w:p>
          <w:p w14:paraId="743C8182"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50415D99" w14:textId="77777777" w:rsidR="008B1B88" w:rsidRPr="009743EA" w:rsidRDefault="008B1B88" w:rsidP="005C72A8">
            <w:pPr>
              <w:pStyle w:val="TAL"/>
              <w:snapToGrid w:val="0"/>
              <w:ind w:left="284"/>
              <w:jc w:val="both"/>
              <w:rPr>
                <w:color w:val="0070C0"/>
              </w:rPr>
            </w:pPr>
          </w:p>
          <w:p w14:paraId="76B09CB5" w14:textId="77777777" w:rsidR="008B1B88" w:rsidRPr="009743EA" w:rsidRDefault="008B1B88" w:rsidP="005C72A8">
            <w:pPr>
              <w:pStyle w:val="TAL"/>
              <w:snapToGrid w:val="0"/>
              <w:ind w:left="284"/>
              <w:jc w:val="both"/>
              <w:rPr>
                <w:color w:val="0070C0"/>
              </w:rPr>
            </w:pPr>
            <w:r w:rsidRPr="009743EA">
              <w:rPr>
                <w:color w:val="0070C0"/>
              </w:rPr>
              <w:t>POST /mn-name/ae_sensor/timeSeries_cont HTTP/1.1</w:t>
            </w:r>
          </w:p>
          <w:p w14:paraId="7078BBB2" w14:textId="77777777" w:rsidR="008B1B88" w:rsidRPr="009743EA" w:rsidRDefault="008B1B88" w:rsidP="005C72A8">
            <w:pPr>
              <w:pStyle w:val="TAL"/>
              <w:snapToGrid w:val="0"/>
              <w:ind w:left="284"/>
              <w:jc w:val="both"/>
              <w:rPr>
                <w:color w:val="0070C0"/>
              </w:rPr>
            </w:pPr>
            <w:r w:rsidRPr="009743EA">
              <w:rPr>
                <w:color w:val="0070C0"/>
              </w:rPr>
              <w:t>Host: 192.168.0.10:8282</w:t>
            </w:r>
          </w:p>
          <w:p w14:paraId="62C583E3"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4E618EC7" w14:textId="77777777" w:rsidR="008B1B88" w:rsidRPr="00325791" w:rsidRDefault="008B1B88" w:rsidP="005C72A8">
            <w:pPr>
              <w:pStyle w:val="TAL"/>
              <w:snapToGrid w:val="0"/>
              <w:ind w:left="284"/>
              <w:jc w:val="both"/>
              <w:rPr>
                <w:color w:val="0070C0"/>
                <w:lang w:val="fr-FR"/>
              </w:rPr>
            </w:pPr>
            <w:r w:rsidRPr="00325791">
              <w:rPr>
                <w:color w:val="0070C0"/>
                <w:lang w:val="fr-FR"/>
              </w:rPr>
              <w:t xml:space="preserve">Content-Type: </w:t>
            </w:r>
            <w:r w:rsidR="00E45F9B" w:rsidRPr="00325791">
              <w:rPr>
                <w:color w:val="0070C0"/>
                <w:lang w:val="fr-FR"/>
              </w:rPr>
              <w:t>application/json;ty</w:t>
            </w:r>
            <w:r w:rsidRPr="00325791">
              <w:rPr>
                <w:color w:val="0070C0"/>
                <w:lang w:val="fr-FR"/>
              </w:rPr>
              <w:t>=30</w:t>
            </w:r>
          </w:p>
          <w:p w14:paraId="0FAF570A" w14:textId="77777777" w:rsidR="008B1B88" w:rsidRPr="009743EA" w:rsidRDefault="008B1B88" w:rsidP="005C72A8">
            <w:pPr>
              <w:pStyle w:val="TAL"/>
              <w:snapToGrid w:val="0"/>
              <w:ind w:left="284"/>
              <w:jc w:val="both"/>
              <w:rPr>
                <w:color w:val="0070C0"/>
              </w:rPr>
            </w:pPr>
            <w:r w:rsidRPr="009743EA">
              <w:rPr>
                <w:color w:val="0070C0"/>
              </w:rPr>
              <w:t>X-M2M-RI: 1234</w:t>
            </w:r>
          </w:p>
          <w:p w14:paraId="54AADFF1" w14:textId="77777777" w:rsidR="00436590" w:rsidRPr="009743EA" w:rsidRDefault="00436590" w:rsidP="00436590">
            <w:pPr>
              <w:widowControl w:val="0"/>
              <w:overflowPunct/>
              <w:spacing w:after="0"/>
              <w:ind w:left="284"/>
              <w:jc w:val="both"/>
              <w:textAlignment w:val="auto"/>
              <w:rPr>
                <w:color w:val="0070C0"/>
              </w:rPr>
            </w:pPr>
            <w:r w:rsidRPr="009743EA">
              <w:rPr>
                <w:rFonts w:ascii="Arial" w:hAnsi="Arial"/>
                <w:color w:val="0070C0"/>
                <w:sz w:val="18"/>
              </w:rPr>
              <w:t>X-M2M-RVI: 2a</w:t>
            </w:r>
          </w:p>
          <w:p w14:paraId="3A5DFB11" w14:textId="77777777" w:rsidR="008B1B88" w:rsidRPr="009743EA" w:rsidRDefault="008B1B88" w:rsidP="005C72A8">
            <w:pPr>
              <w:pStyle w:val="TAL"/>
              <w:snapToGrid w:val="0"/>
              <w:ind w:left="284"/>
              <w:jc w:val="both"/>
              <w:rPr>
                <w:color w:val="0070C0"/>
              </w:rPr>
            </w:pPr>
          </w:p>
          <w:p w14:paraId="42757ED6" w14:textId="77777777" w:rsidR="008B1B88" w:rsidRPr="009743EA" w:rsidRDefault="008B1B88" w:rsidP="005C72A8">
            <w:pPr>
              <w:pStyle w:val="TAL"/>
              <w:snapToGrid w:val="0"/>
              <w:ind w:left="284"/>
              <w:jc w:val="both"/>
              <w:rPr>
                <w:color w:val="0070C0"/>
              </w:rPr>
            </w:pPr>
            <w:r w:rsidRPr="009743EA">
              <w:rPr>
                <w:color w:val="0070C0"/>
              </w:rPr>
              <w:t>{</w:t>
            </w:r>
          </w:p>
          <w:p w14:paraId="308FB268" w14:textId="77777777" w:rsidR="008B1B88" w:rsidRPr="009743EA" w:rsidRDefault="00436590" w:rsidP="005C72A8">
            <w:pPr>
              <w:pStyle w:val="TAL"/>
              <w:snapToGrid w:val="0"/>
              <w:ind w:left="284"/>
              <w:jc w:val="both"/>
              <w:rPr>
                <w:color w:val="0070C0"/>
              </w:rPr>
            </w:pPr>
            <w:r w:rsidRPr="009743EA">
              <w:rPr>
                <w:color w:val="0070C0"/>
              </w:rPr>
              <w:t xml:space="preserve">    </w:t>
            </w:r>
            <w:r w:rsidR="008B1B88" w:rsidRPr="009743EA">
              <w:rPr>
                <w:color w:val="0070C0"/>
              </w:rPr>
              <w:t>"m2m:tsi": {</w:t>
            </w:r>
          </w:p>
          <w:p w14:paraId="13BC1162" w14:textId="77777777" w:rsidR="008B1B88" w:rsidRPr="009743EA" w:rsidRDefault="008B1B88" w:rsidP="005C72A8">
            <w:pPr>
              <w:pStyle w:val="TAL"/>
              <w:snapToGrid w:val="0"/>
              <w:ind w:left="284"/>
              <w:jc w:val="both"/>
              <w:rPr>
                <w:color w:val="0070C0"/>
              </w:rPr>
            </w:pPr>
            <w:r w:rsidRPr="009743EA">
              <w:rPr>
                <w:color w:val="0070C0"/>
              </w:rPr>
              <w:t xml:space="preserve">        "rn": "tsi_value1",</w:t>
            </w:r>
          </w:p>
          <w:p w14:paraId="30F388A9" w14:textId="77777777" w:rsidR="008B1B88" w:rsidRPr="009743EA" w:rsidRDefault="008B1B88" w:rsidP="005C72A8">
            <w:pPr>
              <w:pStyle w:val="TAL"/>
              <w:snapToGrid w:val="0"/>
              <w:ind w:left="284"/>
              <w:jc w:val="both"/>
              <w:rPr>
                <w:color w:val="0070C0"/>
              </w:rPr>
            </w:pPr>
            <w:r w:rsidRPr="009743EA">
              <w:rPr>
                <w:color w:val="0070C0"/>
              </w:rPr>
              <w:t xml:space="preserve">        "dgt": "20180307T123456",</w:t>
            </w:r>
          </w:p>
          <w:p w14:paraId="09CE8DBF" w14:textId="77777777" w:rsidR="008B1B88" w:rsidRPr="009743EA" w:rsidRDefault="008B1B88" w:rsidP="005C72A8">
            <w:pPr>
              <w:pStyle w:val="TAL"/>
              <w:snapToGrid w:val="0"/>
              <w:ind w:left="284"/>
              <w:jc w:val="both"/>
              <w:rPr>
                <w:color w:val="0070C0"/>
              </w:rPr>
            </w:pPr>
            <w:r w:rsidRPr="009743EA">
              <w:rPr>
                <w:color w:val="0070C0"/>
              </w:rPr>
              <w:t xml:space="preserve">        "con": "DATA_TACK"</w:t>
            </w:r>
          </w:p>
          <w:p w14:paraId="54207D67" w14:textId="77777777" w:rsidR="008B1B88" w:rsidRPr="009743EA" w:rsidRDefault="008B1B88" w:rsidP="005C72A8">
            <w:pPr>
              <w:pStyle w:val="TAL"/>
              <w:snapToGrid w:val="0"/>
              <w:ind w:left="284"/>
              <w:jc w:val="both"/>
              <w:rPr>
                <w:color w:val="0070C0"/>
              </w:rPr>
            </w:pPr>
            <w:r w:rsidRPr="009743EA">
              <w:rPr>
                <w:color w:val="0070C0"/>
              </w:rPr>
              <w:t xml:space="preserve">    }</w:t>
            </w:r>
          </w:p>
          <w:p w14:paraId="7D77A7EA" w14:textId="77777777" w:rsidR="008B1B88" w:rsidRPr="009743EA" w:rsidRDefault="008B1B88" w:rsidP="005C72A8">
            <w:pPr>
              <w:pStyle w:val="TAL"/>
              <w:snapToGrid w:val="0"/>
              <w:ind w:left="284"/>
              <w:jc w:val="both"/>
              <w:rPr>
                <w:color w:val="0070C0"/>
              </w:rPr>
            </w:pPr>
            <w:r w:rsidRPr="009743EA">
              <w:rPr>
                <w:color w:val="0070C0"/>
              </w:rPr>
              <w:t>}</w:t>
            </w:r>
          </w:p>
          <w:p w14:paraId="7271B17E" w14:textId="77777777" w:rsidR="008B1B88" w:rsidRPr="009743EA" w:rsidRDefault="008B1B88" w:rsidP="005C72A8">
            <w:pPr>
              <w:pStyle w:val="TAL"/>
              <w:snapToGrid w:val="0"/>
              <w:ind w:left="284"/>
              <w:jc w:val="both"/>
              <w:rPr>
                <w:color w:val="0070C0"/>
              </w:rPr>
            </w:pPr>
          </w:p>
          <w:p w14:paraId="0EB327C9" w14:textId="77777777" w:rsidR="008B1B88" w:rsidRPr="009743EA" w:rsidRDefault="008B1B88" w:rsidP="005C72A8">
            <w:pPr>
              <w:widowControl w:val="0"/>
              <w:spacing w:after="0"/>
              <w:ind w:left="284"/>
              <w:jc w:val="both"/>
              <w:textAlignment w:val="auto"/>
              <w:rPr>
                <w:rFonts w:ascii="Arial" w:hAnsi="Arial"/>
                <w:b/>
                <w:color w:val="0070C0"/>
                <w:sz w:val="18"/>
              </w:rPr>
            </w:pPr>
          </w:p>
          <w:p w14:paraId="0A0A0AFC"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3E542B88" w14:textId="77777777" w:rsidR="008B1B88" w:rsidRPr="009743EA" w:rsidRDefault="008B1B88" w:rsidP="005C72A8">
            <w:pPr>
              <w:widowControl w:val="0"/>
              <w:spacing w:after="0"/>
              <w:ind w:left="284"/>
              <w:textAlignment w:val="auto"/>
              <w:rPr>
                <w:rFonts w:ascii="Arial" w:hAnsi="Arial"/>
                <w:color w:val="0070C0"/>
                <w:sz w:val="18"/>
              </w:rPr>
            </w:pPr>
          </w:p>
          <w:p w14:paraId="3E16CCE9"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0BBFCB95" w14:textId="77777777" w:rsidR="008B1B88" w:rsidRPr="009743EA" w:rsidRDefault="008B1B88" w:rsidP="005C72A8">
            <w:pPr>
              <w:pStyle w:val="TAL"/>
              <w:snapToGrid w:val="0"/>
              <w:ind w:left="284"/>
              <w:rPr>
                <w:color w:val="0070C0"/>
              </w:rPr>
            </w:pPr>
            <w:r w:rsidRPr="009743EA">
              <w:rPr>
                <w:color w:val="0070C0"/>
              </w:rPr>
              <w:t>Content-Location: mn-name/ae_sensor/timeSeries_cont</w:t>
            </w:r>
          </w:p>
          <w:p w14:paraId="57F1CACD" w14:textId="77777777" w:rsidR="008B1B88" w:rsidRPr="009743EA" w:rsidRDefault="008B1B88" w:rsidP="005C72A8">
            <w:pPr>
              <w:pStyle w:val="TAL"/>
              <w:snapToGrid w:val="0"/>
              <w:ind w:left="284"/>
              <w:rPr>
                <w:color w:val="0070C0"/>
              </w:rPr>
            </w:pPr>
            <w:r w:rsidRPr="009743EA">
              <w:rPr>
                <w:color w:val="0070C0"/>
              </w:rPr>
              <w:t>Content-Type: application/json</w:t>
            </w:r>
          </w:p>
          <w:p w14:paraId="71FDF2BC" w14:textId="77777777" w:rsidR="008B1B88" w:rsidRPr="009743EA" w:rsidRDefault="008B1B88" w:rsidP="005C72A8">
            <w:pPr>
              <w:pStyle w:val="TAL"/>
              <w:snapToGrid w:val="0"/>
              <w:ind w:left="284"/>
              <w:rPr>
                <w:color w:val="0070C0"/>
              </w:rPr>
            </w:pPr>
            <w:r w:rsidRPr="009743EA">
              <w:rPr>
                <w:color w:val="0070C0"/>
              </w:rPr>
              <w:t>X-M2M-Origin: CAE5630283216026458665</w:t>
            </w:r>
          </w:p>
          <w:p w14:paraId="36561573" w14:textId="77777777" w:rsidR="008B1B88" w:rsidRPr="009743EA" w:rsidRDefault="008B1B88" w:rsidP="005C72A8">
            <w:pPr>
              <w:pStyle w:val="TAL"/>
              <w:snapToGrid w:val="0"/>
              <w:ind w:left="284"/>
              <w:rPr>
                <w:color w:val="0070C0"/>
              </w:rPr>
            </w:pPr>
            <w:r w:rsidRPr="009743EA">
              <w:rPr>
                <w:color w:val="0070C0"/>
              </w:rPr>
              <w:t>X-M2M-RI: 1234</w:t>
            </w:r>
          </w:p>
          <w:p w14:paraId="1F81C00F" w14:textId="77777777" w:rsidR="00436590" w:rsidRPr="009743EA" w:rsidRDefault="00436590" w:rsidP="00436590">
            <w:pPr>
              <w:widowControl w:val="0"/>
              <w:overflowPunct/>
              <w:spacing w:after="0"/>
              <w:ind w:left="284"/>
              <w:jc w:val="both"/>
              <w:textAlignment w:val="auto"/>
              <w:rPr>
                <w:color w:val="0070C0"/>
              </w:rPr>
            </w:pPr>
            <w:r w:rsidRPr="009743EA">
              <w:rPr>
                <w:rFonts w:ascii="Arial" w:hAnsi="Arial"/>
                <w:color w:val="0070C0"/>
                <w:sz w:val="18"/>
              </w:rPr>
              <w:t>X-M2M-RVI: 2a</w:t>
            </w:r>
          </w:p>
          <w:p w14:paraId="4FB1CCC6" w14:textId="77777777" w:rsidR="008B1B88" w:rsidRPr="00325791" w:rsidRDefault="008B1B88" w:rsidP="005C72A8">
            <w:pPr>
              <w:pStyle w:val="TAL"/>
              <w:snapToGrid w:val="0"/>
              <w:ind w:left="284"/>
              <w:rPr>
                <w:color w:val="0070C0"/>
                <w:lang w:val="fr-FR"/>
              </w:rPr>
            </w:pPr>
            <w:r w:rsidRPr="00325791">
              <w:rPr>
                <w:color w:val="0070C0"/>
                <w:lang w:val="fr-FR"/>
              </w:rPr>
              <w:t>X-M2M-RSC: 2001</w:t>
            </w:r>
          </w:p>
          <w:p w14:paraId="7309B326" w14:textId="77777777" w:rsidR="008B1B88" w:rsidRPr="00325791" w:rsidRDefault="008B1B88" w:rsidP="005C72A8">
            <w:pPr>
              <w:pStyle w:val="TAL"/>
              <w:snapToGrid w:val="0"/>
              <w:ind w:left="284"/>
              <w:rPr>
                <w:color w:val="0070C0"/>
                <w:lang w:val="fr-FR"/>
              </w:rPr>
            </w:pPr>
          </w:p>
          <w:p w14:paraId="562AB63C" w14:textId="77777777" w:rsidR="008B1B88" w:rsidRPr="00325791" w:rsidRDefault="008B1B88" w:rsidP="005C72A8">
            <w:pPr>
              <w:pStyle w:val="TAL"/>
              <w:snapToGrid w:val="0"/>
              <w:ind w:left="284"/>
              <w:rPr>
                <w:color w:val="0070C0"/>
                <w:lang w:val="fr-FR"/>
              </w:rPr>
            </w:pPr>
            <w:r w:rsidRPr="00325791">
              <w:rPr>
                <w:color w:val="0070C0"/>
                <w:lang w:val="fr-FR"/>
              </w:rPr>
              <w:t>{</w:t>
            </w:r>
          </w:p>
          <w:p w14:paraId="3F9DF855" w14:textId="77777777" w:rsidR="008B1B88" w:rsidRPr="00325791" w:rsidRDefault="008B1B88" w:rsidP="005C72A8">
            <w:pPr>
              <w:pStyle w:val="TAL"/>
              <w:snapToGrid w:val="0"/>
              <w:ind w:left="284"/>
              <w:rPr>
                <w:color w:val="0070C0"/>
                <w:lang w:val="fr-FR"/>
              </w:rPr>
            </w:pPr>
            <w:r w:rsidRPr="00325791">
              <w:rPr>
                <w:color w:val="0070C0"/>
                <w:lang w:val="fr-FR"/>
              </w:rPr>
              <w:t xml:space="preserve">    "m2m:tsi": {</w:t>
            </w:r>
          </w:p>
          <w:p w14:paraId="2A4CBB3C" w14:textId="77777777" w:rsidR="008B1B88" w:rsidRPr="009743EA" w:rsidRDefault="008B1B88" w:rsidP="005C72A8">
            <w:pPr>
              <w:pStyle w:val="TAL"/>
              <w:snapToGrid w:val="0"/>
              <w:ind w:left="284"/>
              <w:rPr>
                <w:color w:val="0070C0"/>
              </w:rPr>
            </w:pPr>
            <w:r w:rsidRPr="00325791">
              <w:rPr>
                <w:color w:val="0070C0"/>
                <w:lang w:val="fr-FR"/>
              </w:rPr>
              <w:t xml:space="preserve">        </w:t>
            </w:r>
            <w:r w:rsidRPr="009743EA">
              <w:rPr>
                <w:color w:val="0070C0"/>
              </w:rPr>
              <w:t>"rn": "tsi_value1",</w:t>
            </w:r>
          </w:p>
          <w:p w14:paraId="5CB7A4EB" w14:textId="77777777" w:rsidR="008B1B88" w:rsidRPr="009743EA" w:rsidRDefault="008B1B88" w:rsidP="005C72A8">
            <w:pPr>
              <w:pStyle w:val="TAL"/>
              <w:snapToGrid w:val="0"/>
              <w:ind w:left="284"/>
              <w:rPr>
                <w:color w:val="0070C0"/>
              </w:rPr>
            </w:pPr>
            <w:r w:rsidRPr="009743EA">
              <w:rPr>
                <w:color w:val="0070C0"/>
              </w:rPr>
              <w:t xml:space="preserve">        "ty": 30,</w:t>
            </w:r>
          </w:p>
          <w:p w14:paraId="0C3EA716" w14:textId="77777777" w:rsidR="008B1B88" w:rsidRPr="009743EA" w:rsidRDefault="008B1B88" w:rsidP="005C72A8">
            <w:pPr>
              <w:pStyle w:val="TAL"/>
              <w:snapToGrid w:val="0"/>
              <w:ind w:left="284"/>
              <w:rPr>
                <w:color w:val="0070C0"/>
              </w:rPr>
            </w:pPr>
            <w:r w:rsidRPr="009743EA">
              <w:rPr>
                <w:color w:val="0070C0"/>
              </w:rPr>
              <w:t xml:space="preserve">        "pi": "CAE5630283216026458665",</w:t>
            </w:r>
          </w:p>
          <w:p w14:paraId="5A9CB70E" w14:textId="77777777" w:rsidR="008B1B88" w:rsidRPr="00325791" w:rsidRDefault="008B1B88" w:rsidP="005C72A8">
            <w:pPr>
              <w:pStyle w:val="TAL"/>
              <w:snapToGrid w:val="0"/>
              <w:ind w:left="284"/>
              <w:rPr>
                <w:color w:val="0070C0"/>
                <w:lang w:val="fr-FR"/>
              </w:rPr>
            </w:pPr>
            <w:r w:rsidRPr="009743EA">
              <w:rPr>
                <w:color w:val="0070C0"/>
              </w:rPr>
              <w:t xml:space="preserve">        </w:t>
            </w:r>
            <w:r w:rsidRPr="00325791">
              <w:rPr>
                <w:color w:val="0070C0"/>
                <w:lang w:val="fr-FR"/>
              </w:rPr>
              <w:t>"ri": "TSI840674869203617594",</w:t>
            </w:r>
          </w:p>
          <w:p w14:paraId="4927798A" w14:textId="77777777" w:rsidR="008B1B88" w:rsidRPr="00325791" w:rsidRDefault="008B1B88" w:rsidP="005C72A8">
            <w:pPr>
              <w:pStyle w:val="TAL"/>
              <w:snapToGrid w:val="0"/>
              <w:ind w:left="284"/>
              <w:rPr>
                <w:color w:val="0070C0"/>
                <w:lang w:val="fr-FR"/>
              </w:rPr>
            </w:pPr>
            <w:r w:rsidRPr="00325791">
              <w:rPr>
                <w:color w:val="0070C0"/>
                <w:lang w:val="fr-FR"/>
              </w:rPr>
              <w:t xml:space="preserve">        "ct": "20180307T012211",</w:t>
            </w:r>
          </w:p>
          <w:p w14:paraId="0A6E7ABA" w14:textId="77777777" w:rsidR="008B1B88" w:rsidRPr="00325791" w:rsidRDefault="008B1B88" w:rsidP="005C72A8">
            <w:pPr>
              <w:pStyle w:val="TAL"/>
              <w:snapToGrid w:val="0"/>
              <w:ind w:left="284"/>
              <w:rPr>
                <w:color w:val="0070C0"/>
                <w:lang w:val="fr-FR"/>
              </w:rPr>
            </w:pPr>
            <w:r w:rsidRPr="00325791">
              <w:rPr>
                <w:color w:val="0070C0"/>
                <w:lang w:val="fr-FR"/>
              </w:rPr>
              <w:t xml:space="preserve">        "lt": "20180307T012211",</w:t>
            </w:r>
          </w:p>
          <w:p w14:paraId="4B66F202" w14:textId="77777777" w:rsidR="008B1B88" w:rsidRPr="00325791" w:rsidRDefault="008B1B88" w:rsidP="005C72A8">
            <w:pPr>
              <w:pStyle w:val="TAL"/>
              <w:snapToGrid w:val="0"/>
              <w:ind w:left="284"/>
              <w:rPr>
                <w:color w:val="0070C0"/>
                <w:lang w:val="fr-FR"/>
              </w:rPr>
            </w:pPr>
            <w:r w:rsidRPr="00325791">
              <w:rPr>
                <w:rFonts w:hint="eastAsia"/>
                <w:color w:val="0070C0"/>
                <w:lang w:val="fr-FR" w:eastAsia="ko-KR"/>
              </w:rPr>
              <w:t xml:space="preserve"> </w:t>
            </w:r>
            <w:r w:rsidRPr="00325791">
              <w:rPr>
                <w:color w:val="0070C0"/>
                <w:lang w:val="fr-FR" w:eastAsia="ko-KR"/>
              </w:rPr>
              <w:t xml:space="preserve">      </w:t>
            </w:r>
            <w:r w:rsidRPr="00325791">
              <w:rPr>
                <w:color w:val="0070C0"/>
                <w:lang w:val="fr-FR"/>
              </w:rPr>
              <w:t xml:space="preserve"> "et": "20210307T012211",</w:t>
            </w:r>
          </w:p>
          <w:p w14:paraId="475F18A8" w14:textId="77777777" w:rsidR="008B1B88" w:rsidRPr="00325791" w:rsidRDefault="008B1B88" w:rsidP="005C72A8">
            <w:pPr>
              <w:pStyle w:val="TAL"/>
              <w:snapToGrid w:val="0"/>
              <w:ind w:left="284"/>
              <w:rPr>
                <w:color w:val="0070C0"/>
                <w:lang w:val="fr-FR"/>
              </w:rPr>
            </w:pPr>
            <w:r w:rsidRPr="00325791">
              <w:rPr>
                <w:color w:val="0070C0"/>
                <w:lang w:val="fr-FR"/>
              </w:rPr>
              <w:t xml:space="preserve">        "dgt": "20180307T123456"</w:t>
            </w:r>
          </w:p>
          <w:p w14:paraId="2641CE62" w14:textId="77777777" w:rsidR="008B1B88" w:rsidRPr="00325791" w:rsidRDefault="008B1B88" w:rsidP="005C72A8">
            <w:pPr>
              <w:pStyle w:val="TAL"/>
              <w:snapToGrid w:val="0"/>
              <w:ind w:left="284"/>
              <w:rPr>
                <w:color w:val="0070C0"/>
                <w:lang w:val="fr-FR"/>
              </w:rPr>
            </w:pPr>
            <w:r w:rsidRPr="00325791">
              <w:rPr>
                <w:color w:val="0070C0"/>
                <w:lang w:val="fr-FR"/>
              </w:rPr>
              <w:t xml:space="preserve">        "con": "DATA_TACK",</w:t>
            </w:r>
          </w:p>
          <w:p w14:paraId="459747EA" w14:textId="77777777" w:rsidR="008B1B88" w:rsidRPr="009743EA" w:rsidRDefault="008B1B88" w:rsidP="005C72A8">
            <w:pPr>
              <w:pStyle w:val="TAL"/>
              <w:snapToGrid w:val="0"/>
              <w:ind w:left="284"/>
              <w:rPr>
                <w:color w:val="0070C0"/>
              </w:rPr>
            </w:pPr>
            <w:r w:rsidRPr="00325791">
              <w:rPr>
                <w:color w:val="0070C0"/>
                <w:lang w:val="fr-FR"/>
              </w:rPr>
              <w:t xml:space="preserve">        </w:t>
            </w:r>
            <w:r w:rsidRPr="009743EA">
              <w:rPr>
                <w:color w:val="0070C0"/>
              </w:rPr>
              <w:t>"cs": 9,</w:t>
            </w:r>
          </w:p>
          <w:p w14:paraId="57AEAC54" w14:textId="77777777" w:rsidR="008B1B88" w:rsidRPr="009743EA" w:rsidRDefault="008B1B88" w:rsidP="005C72A8">
            <w:pPr>
              <w:pStyle w:val="TAL"/>
              <w:snapToGrid w:val="0"/>
              <w:ind w:left="284"/>
              <w:rPr>
                <w:color w:val="0070C0"/>
              </w:rPr>
            </w:pPr>
            <w:r w:rsidRPr="009743EA">
              <w:rPr>
                <w:color w:val="0070C0"/>
              </w:rPr>
              <w:t xml:space="preserve">        "st": 7</w:t>
            </w:r>
          </w:p>
          <w:p w14:paraId="631607ED" w14:textId="77777777" w:rsidR="008B1B88" w:rsidRPr="005A2D7C" w:rsidRDefault="008B1B88" w:rsidP="005C72A8">
            <w:pPr>
              <w:pStyle w:val="TAL"/>
              <w:snapToGrid w:val="0"/>
              <w:ind w:left="284"/>
              <w:rPr>
                <w:color w:val="0070C0"/>
              </w:rPr>
            </w:pPr>
            <w:r w:rsidRPr="009743EA">
              <w:rPr>
                <w:color w:val="0070C0"/>
              </w:rPr>
              <w:t xml:space="preserve">    </w:t>
            </w:r>
            <w:r w:rsidRPr="005A2D7C">
              <w:rPr>
                <w:color w:val="0070C0"/>
              </w:rPr>
              <w:t>}</w:t>
            </w:r>
          </w:p>
          <w:p w14:paraId="5F3B0123" w14:textId="77777777" w:rsidR="008B1B88" w:rsidRPr="005A2D7C" w:rsidRDefault="008B1B88" w:rsidP="005C72A8">
            <w:pPr>
              <w:pStyle w:val="TAL"/>
              <w:snapToGrid w:val="0"/>
              <w:ind w:left="284"/>
              <w:rPr>
                <w:color w:val="0070C0"/>
              </w:rPr>
            </w:pPr>
            <w:r w:rsidRPr="005A2D7C">
              <w:rPr>
                <w:color w:val="0070C0"/>
              </w:rPr>
              <w:t>}</w:t>
            </w:r>
          </w:p>
          <w:p w14:paraId="75A78716" w14:textId="77777777" w:rsidR="008B1B88" w:rsidRPr="005A2D7C" w:rsidRDefault="008B1B88" w:rsidP="005C72A8">
            <w:pPr>
              <w:pStyle w:val="TAL"/>
              <w:snapToGrid w:val="0"/>
              <w:ind w:left="284"/>
            </w:pPr>
          </w:p>
        </w:tc>
      </w:tr>
      <w:tr w:rsidR="008B1B88" w:rsidRPr="009743EA" w14:paraId="581F6CD8"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F6879C9" w14:textId="77777777" w:rsidR="008B1B88" w:rsidRPr="005A2D7C" w:rsidRDefault="008B1B88" w:rsidP="005C72A8">
            <w:pPr>
              <w:pStyle w:val="Default"/>
              <w:overflowPunct w:val="0"/>
              <w:jc w:val="center"/>
              <w:rPr>
                <w:rFonts w:ascii="Arial" w:hAnsi="Arial"/>
                <w:b/>
                <w:color w:val="auto"/>
                <w:kern w:val="1"/>
                <w:sz w:val="18"/>
              </w:rPr>
            </w:pPr>
          </w:p>
          <w:p w14:paraId="0614C6D3" w14:textId="77777777" w:rsidR="008B1B88" w:rsidRPr="005A2D7C" w:rsidRDefault="008B1B88" w:rsidP="005C72A8">
            <w:pPr>
              <w:pStyle w:val="Default"/>
              <w:overflowPunct w:val="0"/>
              <w:jc w:val="center"/>
              <w:rPr>
                <w:rFonts w:ascii="Arial" w:hAnsi="Arial"/>
                <w:b/>
                <w:color w:val="auto"/>
                <w:kern w:val="1"/>
                <w:sz w:val="18"/>
              </w:rPr>
            </w:pPr>
          </w:p>
          <w:p w14:paraId="661C45F8" w14:textId="77777777" w:rsidR="008B1B88" w:rsidRPr="005A2D7C" w:rsidRDefault="008B1B88" w:rsidP="005C72A8">
            <w:pPr>
              <w:pStyle w:val="Default"/>
              <w:overflowPunct w:val="0"/>
              <w:jc w:val="center"/>
              <w:rPr>
                <w:rFonts w:ascii="Arial" w:hAnsi="Arial"/>
                <w:b/>
                <w:color w:val="auto"/>
                <w:kern w:val="1"/>
                <w:sz w:val="18"/>
              </w:rPr>
            </w:pPr>
          </w:p>
          <w:p w14:paraId="65B53992" w14:textId="77777777" w:rsidR="008B1B88" w:rsidRPr="005A2D7C" w:rsidRDefault="008B1B88" w:rsidP="005C72A8">
            <w:pPr>
              <w:pStyle w:val="Default"/>
              <w:overflowPunct w:val="0"/>
              <w:jc w:val="center"/>
              <w:rPr>
                <w:rFonts w:ascii="Arial" w:hAnsi="Arial"/>
                <w:b/>
                <w:color w:val="auto"/>
                <w:kern w:val="1"/>
                <w:sz w:val="18"/>
              </w:rPr>
            </w:pPr>
          </w:p>
          <w:p w14:paraId="746E8741"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4F47B40F"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RCN=2</w:t>
            </w:r>
          </w:p>
          <w:p w14:paraId="0CD38F93" w14:textId="77777777" w:rsidR="008B1B88" w:rsidRPr="009743EA" w:rsidRDefault="008B1B88" w:rsidP="005C72A8">
            <w:pPr>
              <w:pStyle w:val="Default"/>
              <w:overflowPunct w:val="0"/>
              <w:jc w:val="center"/>
              <w:rPr>
                <w:rFonts w:ascii="Arial" w:eastAsia="Malgun Gothic" w:hAnsi="Arial"/>
                <w:b/>
                <w:color w:val="auto"/>
                <w:kern w:val="1"/>
                <w:sz w:val="18"/>
                <w:szCs w:val="20"/>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B37B200" w14:textId="77777777" w:rsidR="00FB0C3B" w:rsidRPr="005A2D7C" w:rsidRDefault="00FB0C3B" w:rsidP="005A2D7C">
            <w:pPr>
              <w:pStyle w:val="TAL"/>
              <w:rPr>
                <w:rFonts w:eastAsia="Calibri Light"/>
              </w:rPr>
            </w:pPr>
          </w:p>
          <w:p w14:paraId="12B47B4D" w14:textId="77777777" w:rsidR="008B1B88" w:rsidRPr="009743EA" w:rsidRDefault="00FB0C3B" w:rsidP="007C39B4">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API/TSI/CRE/001_RCN2</w:t>
            </w:r>
          </w:p>
          <w:p w14:paraId="30EAEF86" w14:textId="77777777" w:rsidR="008B1B88" w:rsidRPr="009743EA" w:rsidRDefault="008B1B88" w:rsidP="005C72A8">
            <w:pPr>
              <w:widowControl w:val="0"/>
              <w:spacing w:after="0"/>
              <w:ind w:left="284"/>
              <w:jc w:val="both"/>
              <w:textAlignment w:val="auto"/>
              <w:rPr>
                <w:rFonts w:ascii="Arial" w:hAnsi="Arial"/>
                <w:b/>
                <w:color w:val="0070C0"/>
                <w:sz w:val="18"/>
              </w:rPr>
            </w:pPr>
          </w:p>
          <w:p w14:paraId="3FF3A426"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00ED0FB0" w14:textId="77777777" w:rsidR="008B1B88" w:rsidRPr="009743EA" w:rsidRDefault="008B1B88" w:rsidP="005C72A8">
            <w:pPr>
              <w:pStyle w:val="TAL"/>
              <w:snapToGrid w:val="0"/>
              <w:ind w:left="284"/>
              <w:jc w:val="both"/>
              <w:rPr>
                <w:color w:val="0070C0"/>
              </w:rPr>
            </w:pPr>
          </w:p>
          <w:p w14:paraId="217F8A29" w14:textId="77777777" w:rsidR="008B1B88" w:rsidRPr="009743EA" w:rsidRDefault="008B1B88" w:rsidP="005C72A8">
            <w:pPr>
              <w:pStyle w:val="TAL"/>
              <w:snapToGrid w:val="0"/>
              <w:ind w:left="284"/>
              <w:jc w:val="both"/>
              <w:rPr>
                <w:color w:val="0070C0"/>
              </w:rPr>
            </w:pPr>
            <w:r w:rsidRPr="009743EA">
              <w:rPr>
                <w:color w:val="0070C0"/>
              </w:rPr>
              <w:t>POST /mn-name/ae_sensor/timeSeries_cont?rcn=2 HTTP/1.1</w:t>
            </w:r>
          </w:p>
          <w:p w14:paraId="34E41BB7" w14:textId="77777777" w:rsidR="008B1B88" w:rsidRPr="009743EA" w:rsidRDefault="008B1B88" w:rsidP="005C72A8">
            <w:pPr>
              <w:pStyle w:val="TAL"/>
              <w:snapToGrid w:val="0"/>
              <w:ind w:left="284"/>
              <w:jc w:val="both"/>
              <w:rPr>
                <w:color w:val="0070C0"/>
              </w:rPr>
            </w:pPr>
            <w:r w:rsidRPr="009743EA">
              <w:rPr>
                <w:color w:val="0070C0"/>
              </w:rPr>
              <w:t>Host: 192.168.0.10:8282</w:t>
            </w:r>
          </w:p>
          <w:p w14:paraId="2E081223"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06AC91F6" w14:textId="77777777" w:rsidR="008B1B88" w:rsidRPr="009743EA" w:rsidRDefault="008B1B88" w:rsidP="005C72A8">
            <w:pPr>
              <w:pStyle w:val="TAL"/>
              <w:snapToGrid w:val="0"/>
              <w:ind w:left="284"/>
              <w:jc w:val="both"/>
              <w:rPr>
                <w:color w:val="0070C0"/>
              </w:rPr>
            </w:pPr>
            <w:r w:rsidRPr="009743EA">
              <w:rPr>
                <w:color w:val="0070C0"/>
              </w:rPr>
              <w:t xml:space="preserve">Content-Type: </w:t>
            </w:r>
            <w:r w:rsidR="00E45F9B" w:rsidRPr="009743EA">
              <w:rPr>
                <w:color w:val="0070C0"/>
              </w:rPr>
              <w:t>application/json;ty</w:t>
            </w:r>
            <w:r w:rsidRPr="009743EA">
              <w:rPr>
                <w:color w:val="0070C0"/>
              </w:rPr>
              <w:t>=30</w:t>
            </w:r>
          </w:p>
          <w:p w14:paraId="25683FE8" w14:textId="77777777" w:rsidR="008B1B88" w:rsidRPr="009743EA" w:rsidRDefault="008B1B88" w:rsidP="005C72A8">
            <w:pPr>
              <w:pStyle w:val="TAL"/>
              <w:snapToGrid w:val="0"/>
              <w:ind w:left="284"/>
              <w:jc w:val="both"/>
              <w:rPr>
                <w:color w:val="0070C0"/>
              </w:rPr>
            </w:pPr>
            <w:r w:rsidRPr="009743EA">
              <w:rPr>
                <w:color w:val="0070C0"/>
              </w:rPr>
              <w:t>X-M2M-RI: 1234</w:t>
            </w:r>
          </w:p>
          <w:p w14:paraId="2B686596" w14:textId="77777777" w:rsidR="00436590" w:rsidRPr="009743EA" w:rsidRDefault="00436590" w:rsidP="00436590">
            <w:pPr>
              <w:widowControl w:val="0"/>
              <w:overflowPunct/>
              <w:spacing w:after="0"/>
              <w:ind w:left="284"/>
              <w:jc w:val="both"/>
              <w:textAlignment w:val="auto"/>
              <w:rPr>
                <w:color w:val="0070C0"/>
              </w:rPr>
            </w:pPr>
            <w:r w:rsidRPr="009743EA">
              <w:rPr>
                <w:rFonts w:ascii="Arial" w:hAnsi="Arial"/>
                <w:color w:val="0070C0"/>
                <w:sz w:val="18"/>
              </w:rPr>
              <w:t>X-M2M-RVI: 2a</w:t>
            </w:r>
          </w:p>
          <w:p w14:paraId="5F0DF376" w14:textId="77777777" w:rsidR="008B1B88" w:rsidRPr="009743EA" w:rsidRDefault="008B1B88" w:rsidP="005C72A8">
            <w:pPr>
              <w:pStyle w:val="TAL"/>
              <w:snapToGrid w:val="0"/>
              <w:ind w:left="284"/>
              <w:jc w:val="both"/>
              <w:rPr>
                <w:color w:val="0070C0"/>
              </w:rPr>
            </w:pPr>
          </w:p>
          <w:p w14:paraId="3541CE65" w14:textId="77777777" w:rsidR="008B1B88" w:rsidRPr="009743EA" w:rsidRDefault="008B1B88" w:rsidP="005C72A8">
            <w:pPr>
              <w:pStyle w:val="TAL"/>
              <w:snapToGrid w:val="0"/>
              <w:ind w:left="284"/>
              <w:jc w:val="both"/>
              <w:rPr>
                <w:color w:val="0070C0"/>
              </w:rPr>
            </w:pPr>
            <w:r w:rsidRPr="009743EA">
              <w:rPr>
                <w:color w:val="0070C0"/>
              </w:rPr>
              <w:t>{</w:t>
            </w:r>
          </w:p>
          <w:p w14:paraId="3897D6A7" w14:textId="77777777" w:rsidR="008B1B88" w:rsidRPr="009743EA" w:rsidRDefault="00436590" w:rsidP="005C72A8">
            <w:pPr>
              <w:pStyle w:val="TAL"/>
              <w:snapToGrid w:val="0"/>
              <w:ind w:left="284"/>
              <w:jc w:val="both"/>
              <w:rPr>
                <w:color w:val="0070C0"/>
              </w:rPr>
            </w:pPr>
            <w:r w:rsidRPr="009743EA">
              <w:rPr>
                <w:color w:val="0070C0"/>
              </w:rPr>
              <w:t xml:space="preserve">    </w:t>
            </w:r>
            <w:r w:rsidR="008B1B88" w:rsidRPr="009743EA">
              <w:rPr>
                <w:color w:val="0070C0"/>
              </w:rPr>
              <w:t>"m2m:tsi": {</w:t>
            </w:r>
          </w:p>
          <w:p w14:paraId="341295F7" w14:textId="77777777" w:rsidR="008B1B88" w:rsidRPr="009743EA" w:rsidRDefault="008B1B88" w:rsidP="005C72A8">
            <w:pPr>
              <w:pStyle w:val="TAL"/>
              <w:snapToGrid w:val="0"/>
              <w:ind w:left="284"/>
              <w:jc w:val="both"/>
              <w:rPr>
                <w:color w:val="0070C0"/>
              </w:rPr>
            </w:pPr>
            <w:r w:rsidRPr="009743EA">
              <w:rPr>
                <w:color w:val="0070C0"/>
              </w:rPr>
              <w:lastRenderedPageBreak/>
              <w:t xml:space="preserve">        "rn": "tsi_value1",</w:t>
            </w:r>
          </w:p>
          <w:p w14:paraId="481001A4" w14:textId="77777777" w:rsidR="008B1B88" w:rsidRPr="009743EA" w:rsidRDefault="008B1B88" w:rsidP="005C72A8">
            <w:pPr>
              <w:pStyle w:val="TAL"/>
              <w:snapToGrid w:val="0"/>
              <w:ind w:left="284"/>
              <w:jc w:val="both"/>
              <w:rPr>
                <w:color w:val="0070C0"/>
              </w:rPr>
            </w:pPr>
            <w:r w:rsidRPr="009743EA">
              <w:rPr>
                <w:color w:val="0070C0"/>
              </w:rPr>
              <w:t xml:space="preserve">        "dgt": "20180307T123456",</w:t>
            </w:r>
          </w:p>
          <w:p w14:paraId="291BD369" w14:textId="77777777" w:rsidR="008B1B88" w:rsidRPr="009743EA" w:rsidRDefault="008B1B88" w:rsidP="005C72A8">
            <w:pPr>
              <w:pStyle w:val="TAL"/>
              <w:snapToGrid w:val="0"/>
              <w:ind w:left="284"/>
              <w:jc w:val="both"/>
              <w:rPr>
                <w:color w:val="0070C0"/>
              </w:rPr>
            </w:pPr>
            <w:r w:rsidRPr="009743EA">
              <w:rPr>
                <w:color w:val="0070C0"/>
              </w:rPr>
              <w:t xml:space="preserve">        "con": "DATA_TACK"</w:t>
            </w:r>
          </w:p>
          <w:p w14:paraId="2B8A2D07" w14:textId="77777777" w:rsidR="008B1B88" w:rsidRPr="009743EA" w:rsidRDefault="008B1B88" w:rsidP="005C72A8">
            <w:pPr>
              <w:pStyle w:val="TAL"/>
              <w:snapToGrid w:val="0"/>
              <w:ind w:left="284"/>
              <w:jc w:val="both"/>
              <w:rPr>
                <w:color w:val="0070C0"/>
              </w:rPr>
            </w:pPr>
            <w:r w:rsidRPr="009743EA">
              <w:rPr>
                <w:color w:val="0070C0"/>
              </w:rPr>
              <w:t xml:space="preserve">    }</w:t>
            </w:r>
          </w:p>
          <w:p w14:paraId="6EEE1CC3" w14:textId="77777777" w:rsidR="008B1B88" w:rsidRPr="009743EA" w:rsidRDefault="008B1B88" w:rsidP="005C72A8">
            <w:pPr>
              <w:pStyle w:val="TAL"/>
              <w:snapToGrid w:val="0"/>
              <w:ind w:left="284"/>
              <w:jc w:val="both"/>
              <w:rPr>
                <w:color w:val="0070C0"/>
              </w:rPr>
            </w:pPr>
            <w:r w:rsidRPr="009743EA">
              <w:rPr>
                <w:color w:val="0070C0"/>
              </w:rPr>
              <w:t>}</w:t>
            </w:r>
          </w:p>
          <w:p w14:paraId="3FD26006" w14:textId="77777777" w:rsidR="008B1B88" w:rsidRPr="009743EA" w:rsidRDefault="008B1B88" w:rsidP="005C72A8">
            <w:pPr>
              <w:pStyle w:val="TAL"/>
              <w:snapToGrid w:val="0"/>
              <w:ind w:left="284"/>
              <w:jc w:val="both"/>
              <w:rPr>
                <w:color w:val="0070C0"/>
              </w:rPr>
            </w:pPr>
          </w:p>
          <w:p w14:paraId="04BA9156" w14:textId="77777777" w:rsidR="008B1B88" w:rsidRPr="009743EA" w:rsidRDefault="008B1B88" w:rsidP="005C72A8">
            <w:pPr>
              <w:widowControl w:val="0"/>
              <w:spacing w:after="0"/>
              <w:ind w:left="284"/>
              <w:jc w:val="both"/>
              <w:textAlignment w:val="auto"/>
              <w:rPr>
                <w:rFonts w:ascii="Arial" w:hAnsi="Arial"/>
                <w:b/>
                <w:color w:val="0070C0"/>
                <w:sz w:val="18"/>
              </w:rPr>
            </w:pPr>
          </w:p>
          <w:p w14:paraId="04664AD7"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6351CF3A" w14:textId="77777777" w:rsidR="008B1B88" w:rsidRPr="009743EA" w:rsidRDefault="008B1B88" w:rsidP="005C72A8">
            <w:pPr>
              <w:widowControl w:val="0"/>
              <w:spacing w:after="0"/>
              <w:ind w:left="284"/>
              <w:textAlignment w:val="auto"/>
              <w:rPr>
                <w:rFonts w:ascii="Arial" w:hAnsi="Arial"/>
                <w:color w:val="0070C0"/>
                <w:sz w:val="18"/>
              </w:rPr>
            </w:pPr>
          </w:p>
          <w:p w14:paraId="5487DBF4"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7B0E1174" w14:textId="77777777" w:rsidR="008B1B88" w:rsidRPr="009743EA" w:rsidRDefault="008B1B88" w:rsidP="005C72A8">
            <w:pPr>
              <w:pStyle w:val="TAL"/>
              <w:snapToGrid w:val="0"/>
              <w:ind w:left="284"/>
              <w:rPr>
                <w:color w:val="0070C0"/>
              </w:rPr>
            </w:pPr>
            <w:r w:rsidRPr="009743EA">
              <w:rPr>
                <w:color w:val="0070C0"/>
              </w:rPr>
              <w:t>Content-Location: mn-name/ae_sensor/timeSeries_cont/tsi_value1</w:t>
            </w:r>
          </w:p>
          <w:p w14:paraId="65C08BF8" w14:textId="77777777" w:rsidR="008B1B88" w:rsidRPr="009743EA" w:rsidRDefault="008B1B88" w:rsidP="005C72A8">
            <w:pPr>
              <w:pStyle w:val="TAL"/>
              <w:snapToGrid w:val="0"/>
              <w:ind w:left="284"/>
              <w:rPr>
                <w:color w:val="0070C0"/>
              </w:rPr>
            </w:pPr>
            <w:r w:rsidRPr="009743EA">
              <w:rPr>
                <w:color w:val="0070C0"/>
              </w:rPr>
              <w:t>Content-Type: application/json</w:t>
            </w:r>
          </w:p>
          <w:p w14:paraId="26C69A9D" w14:textId="77777777" w:rsidR="008B1B88" w:rsidRPr="009743EA" w:rsidRDefault="008B1B88" w:rsidP="005C72A8">
            <w:pPr>
              <w:pStyle w:val="TAL"/>
              <w:snapToGrid w:val="0"/>
              <w:ind w:left="284"/>
              <w:rPr>
                <w:color w:val="0070C0"/>
              </w:rPr>
            </w:pPr>
            <w:r w:rsidRPr="009743EA">
              <w:rPr>
                <w:color w:val="0070C0"/>
              </w:rPr>
              <w:t>X-M2M-RI: 1234</w:t>
            </w:r>
          </w:p>
          <w:p w14:paraId="2C2633A1" w14:textId="77777777" w:rsidR="00436590" w:rsidRPr="009743EA" w:rsidRDefault="00436590" w:rsidP="00436590">
            <w:pPr>
              <w:widowControl w:val="0"/>
              <w:overflowPunct/>
              <w:spacing w:after="0"/>
              <w:ind w:left="284"/>
              <w:jc w:val="both"/>
              <w:textAlignment w:val="auto"/>
              <w:rPr>
                <w:color w:val="0070C0"/>
              </w:rPr>
            </w:pPr>
            <w:r w:rsidRPr="009743EA">
              <w:rPr>
                <w:rFonts w:ascii="Arial" w:hAnsi="Arial"/>
                <w:color w:val="0070C0"/>
                <w:sz w:val="18"/>
              </w:rPr>
              <w:t>X-M2M-RVI: 2a</w:t>
            </w:r>
          </w:p>
          <w:p w14:paraId="509782FA" w14:textId="77777777" w:rsidR="008B1B88" w:rsidRPr="009743EA" w:rsidRDefault="008B1B88" w:rsidP="005C72A8">
            <w:pPr>
              <w:pStyle w:val="TAL"/>
              <w:snapToGrid w:val="0"/>
              <w:ind w:left="284"/>
              <w:rPr>
                <w:color w:val="0070C0"/>
              </w:rPr>
            </w:pPr>
            <w:r w:rsidRPr="009743EA">
              <w:rPr>
                <w:color w:val="0070C0"/>
              </w:rPr>
              <w:t>X-M2M-RSC: 2001</w:t>
            </w:r>
          </w:p>
          <w:p w14:paraId="5F888257" w14:textId="77777777" w:rsidR="008B1B88" w:rsidRPr="009743EA" w:rsidRDefault="008B1B88" w:rsidP="005C72A8">
            <w:pPr>
              <w:pStyle w:val="TAL"/>
              <w:snapToGrid w:val="0"/>
              <w:ind w:left="284"/>
              <w:rPr>
                <w:color w:val="0070C0"/>
              </w:rPr>
            </w:pPr>
          </w:p>
          <w:p w14:paraId="12FD356D" w14:textId="77777777" w:rsidR="008B1B88" w:rsidRPr="009743EA" w:rsidRDefault="008B1B88" w:rsidP="005C72A8">
            <w:pPr>
              <w:pStyle w:val="TAL"/>
              <w:snapToGrid w:val="0"/>
              <w:ind w:left="284"/>
              <w:rPr>
                <w:color w:val="0070C0"/>
              </w:rPr>
            </w:pPr>
            <w:r w:rsidRPr="009743EA">
              <w:rPr>
                <w:color w:val="0070C0"/>
              </w:rPr>
              <w:t>{</w:t>
            </w:r>
          </w:p>
          <w:p w14:paraId="16F746B4" w14:textId="77777777" w:rsidR="008B1B88" w:rsidRPr="009743EA" w:rsidRDefault="008B1B88" w:rsidP="005C72A8">
            <w:pPr>
              <w:pStyle w:val="TAL"/>
              <w:snapToGrid w:val="0"/>
              <w:ind w:left="284"/>
              <w:rPr>
                <w:color w:val="0070C0"/>
              </w:rPr>
            </w:pPr>
            <w:r w:rsidRPr="009743EA">
              <w:rPr>
                <w:color w:val="0070C0"/>
              </w:rPr>
              <w:t xml:space="preserve">    "m2m:</w:t>
            </w:r>
            <w:r w:rsidRPr="009743EA">
              <w:rPr>
                <w:rFonts w:hint="eastAsia"/>
                <w:color w:val="0070C0"/>
                <w:lang w:eastAsia="ko-KR"/>
              </w:rPr>
              <w:t>uri</w:t>
            </w:r>
            <w:r w:rsidRPr="009743EA">
              <w:rPr>
                <w:color w:val="0070C0"/>
              </w:rPr>
              <w:t>": "</w:t>
            </w:r>
            <w:r w:rsidRPr="009743EA">
              <w:rPr>
                <w:color w:val="0070C0"/>
                <w:lang w:eastAsia="ko-KR"/>
              </w:rPr>
              <w:t>mn-name/ae_sensor/</w:t>
            </w:r>
            <w:r w:rsidRPr="009743EA">
              <w:rPr>
                <w:color w:val="0070C0"/>
              </w:rPr>
              <w:t>timeSeries_cont/tsi_value1"</w:t>
            </w:r>
          </w:p>
          <w:p w14:paraId="27603265" w14:textId="77777777" w:rsidR="008B1B88" w:rsidRPr="009743EA" w:rsidRDefault="008B1B88" w:rsidP="005C72A8">
            <w:pPr>
              <w:pStyle w:val="TAL"/>
              <w:snapToGrid w:val="0"/>
              <w:ind w:left="284"/>
            </w:pPr>
            <w:r w:rsidRPr="005A2D7C">
              <w:rPr>
                <w:color w:val="0070C0"/>
              </w:rPr>
              <w:t>}</w:t>
            </w:r>
          </w:p>
          <w:p w14:paraId="307A1FB7" w14:textId="77777777" w:rsidR="008B1B88" w:rsidRPr="009743EA" w:rsidRDefault="008B1B88" w:rsidP="005C72A8">
            <w:pPr>
              <w:pStyle w:val="TAL"/>
              <w:snapToGrid w:val="0"/>
              <w:ind w:left="284"/>
            </w:pPr>
          </w:p>
        </w:tc>
      </w:tr>
      <w:tr w:rsidR="008B1B88" w:rsidRPr="009743EA" w14:paraId="0F64B032"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89F919B"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2CA1B9CE"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5361ED26"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6ED3B86C"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4B56FD79"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6346D6B5"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RCN=3</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FA7D019" w14:textId="77777777" w:rsidR="00FB0C3B" w:rsidRPr="005A2D7C" w:rsidRDefault="00FB0C3B" w:rsidP="005A2D7C">
            <w:pPr>
              <w:pStyle w:val="TAL"/>
              <w:rPr>
                <w:rFonts w:eastAsia="Calibri Light"/>
              </w:rPr>
            </w:pPr>
          </w:p>
          <w:p w14:paraId="53E7099A" w14:textId="77777777" w:rsidR="008B1B88" w:rsidRPr="009743EA" w:rsidRDefault="00FB0C3B" w:rsidP="007C39B4">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API/TSI/CRE/001_RCN3</w:t>
            </w:r>
          </w:p>
          <w:p w14:paraId="61682D76" w14:textId="77777777" w:rsidR="008B1B88" w:rsidRPr="009743EA" w:rsidRDefault="008B1B88" w:rsidP="005C72A8">
            <w:pPr>
              <w:widowControl w:val="0"/>
              <w:spacing w:after="0"/>
              <w:ind w:left="284"/>
              <w:jc w:val="both"/>
              <w:textAlignment w:val="auto"/>
              <w:rPr>
                <w:rFonts w:ascii="Arial" w:hAnsi="Arial"/>
                <w:b/>
                <w:color w:val="0070C0"/>
                <w:sz w:val="18"/>
              </w:rPr>
            </w:pPr>
          </w:p>
          <w:p w14:paraId="74A503DF"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79927373" w14:textId="77777777" w:rsidR="008B1B88" w:rsidRPr="009743EA" w:rsidRDefault="008B1B88" w:rsidP="005C72A8">
            <w:pPr>
              <w:pStyle w:val="TAL"/>
              <w:snapToGrid w:val="0"/>
              <w:ind w:left="284"/>
              <w:jc w:val="both"/>
              <w:rPr>
                <w:color w:val="0070C0"/>
              </w:rPr>
            </w:pPr>
          </w:p>
          <w:p w14:paraId="02640349" w14:textId="77777777" w:rsidR="008B1B88" w:rsidRPr="009743EA" w:rsidRDefault="008B1B88" w:rsidP="005C72A8">
            <w:pPr>
              <w:pStyle w:val="TAL"/>
              <w:snapToGrid w:val="0"/>
              <w:ind w:left="284"/>
              <w:jc w:val="both"/>
              <w:rPr>
                <w:color w:val="0070C0"/>
              </w:rPr>
            </w:pPr>
            <w:r w:rsidRPr="009743EA">
              <w:rPr>
                <w:color w:val="0070C0"/>
              </w:rPr>
              <w:t>POST /mn-name/ae_sensor/timeSeries_cont?rcn=3 HTTP/1.1</w:t>
            </w:r>
          </w:p>
          <w:p w14:paraId="51DEA86A" w14:textId="77777777" w:rsidR="008B1B88" w:rsidRPr="009743EA" w:rsidRDefault="008B1B88" w:rsidP="005C72A8">
            <w:pPr>
              <w:pStyle w:val="TAL"/>
              <w:snapToGrid w:val="0"/>
              <w:ind w:left="284"/>
              <w:jc w:val="both"/>
              <w:rPr>
                <w:color w:val="0070C0"/>
              </w:rPr>
            </w:pPr>
            <w:r w:rsidRPr="009743EA">
              <w:rPr>
                <w:color w:val="0070C0"/>
              </w:rPr>
              <w:t>Host: 192.168.0.10:8282</w:t>
            </w:r>
          </w:p>
          <w:p w14:paraId="65EFBA62"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38CE2435" w14:textId="77777777" w:rsidR="008B1B88" w:rsidRPr="009743EA" w:rsidRDefault="008B1B88" w:rsidP="005C72A8">
            <w:pPr>
              <w:pStyle w:val="TAL"/>
              <w:snapToGrid w:val="0"/>
              <w:ind w:left="284"/>
              <w:jc w:val="both"/>
              <w:rPr>
                <w:color w:val="0070C0"/>
              </w:rPr>
            </w:pPr>
            <w:r w:rsidRPr="009743EA">
              <w:rPr>
                <w:color w:val="0070C0"/>
              </w:rPr>
              <w:t xml:space="preserve">Content-Type: </w:t>
            </w:r>
            <w:r w:rsidR="00E45F9B" w:rsidRPr="009743EA">
              <w:rPr>
                <w:color w:val="0070C0"/>
              </w:rPr>
              <w:t>application/json;ty</w:t>
            </w:r>
            <w:r w:rsidRPr="009743EA">
              <w:rPr>
                <w:color w:val="0070C0"/>
              </w:rPr>
              <w:t>=30</w:t>
            </w:r>
          </w:p>
          <w:p w14:paraId="574FE097" w14:textId="77777777" w:rsidR="008B1B88" w:rsidRPr="009743EA" w:rsidRDefault="008B1B88" w:rsidP="005C72A8">
            <w:pPr>
              <w:pStyle w:val="TAL"/>
              <w:snapToGrid w:val="0"/>
              <w:ind w:left="284"/>
              <w:jc w:val="both"/>
              <w:rPr>
                <w:color w:val="0070C0"/>
              </w:rPr>
            </w:pPr>
            <w:r w:rsidRPr="009743EA">
              <w:rPr>
                <w:color w:val="0070C0"/>
              </w:rPr>
              <w:t>X-M2M-RI: 1234</w:t>
            </w:r>
          </w:p>
          <w:p w14:paraId="2E67EACE" w14:textId="77777777" w:rsidR="00436590" w:rsidRPr="009743EA" w:rsidRDefault="00436590" w:rsidP="00436590">
            <w:pPr>
              <w:widowControl w:val="0"/>
              <w:overflowPunct/>
              <w:spacing w:after="0"/>
              <w:ind w:left="284"/>
              <w:jc w:val="both"/>
              <w:textAlignment w:val="auto"/>
              <w:rPr>
                <w:color w:val="0070C0"/>
              </w:rPr>
            </w:pPr>
            <w:r w:rsidRPr="009743EA">
              <w:rPr>
                <w:rFonts w:ascii="Arial" w:hAnsi="Arial"/>
                <w:color w:val="0070C0"/>
                <w:sz w:val="18"/>
              </w:rPr>
              <w:t>X-M2M-RVI: 2a</w:t>
            </w:r>
          </w:p>
          <w:p w14:paraId="63A7B487" w14:textId="77777777" w:rsidR="008B1B88" w:rsidRPr="009743EA" w:rsidRDefault="008B1B88" w:rsidP="005C72A8">
            <w:pPr>
              <w:pStyle w:val="TAL"/>
              <w:snapToGrid w:val="0"/>
              <w:ind w:left="284"/>
              <w:jc w:val="both"/>
              <w:rPr>
                <w:color w:val="0070C0"/>
              </w:rPr>
            </w:pPr>
          </w:p>
          <w:p w14:paraId="33C59B20" w14:textId="77777777" w:rsidR="008B1B88" w:rsidRPr="009743EA" w:rsidRDefault="008B1B88" w:rsidP="005C72A8">
            <w:pPr>
              <w:pStyle w:val="TAL"/>
              <w:snapToGrid w:val="0"/>
              <w:ind w:left="284"/>
              <w:jc w:val="both"/>
              <w:rPr>
                <w:color w:val="0070C0"/>
              </w:rPr>
            </w:pPr>
            <w:r w:rsidRPr="009743EA">
              <w:rPr>
                <w:color w:val="0070C0"/>
              </w:rPr>
              <w:t>{</w:t>
            </w:r>
          </w:p>
          <w:p w14:paraId="3EDCECAC" w14:textId="77777777" w:rsidR="008B1B88" w:rsidRPr="009743EA" w:rsidRDefault="00436590" w:rsidP="005C72A8">
            <w:pPr>
              <w:pStyle w:val="TAL"/>
              <w:snapToGrid w:val="0"/>
              <w:ind w:left="284"/>
              <w:jc w:val="both"/>
              <w:rPr>
                <w:color w:val="0070C0"/>
              </w:rPr>
            </w:pPr>
            <w:r w:rsidRPr="009743EA">
              <w:rPr>
                <w:color w:val="0070C0"/>
              </w:rPr>
              <w:t xml:space="preserve">    </w:t>
            </w:r>
            <w:r w:rsidR="008B1B88" w:rsidRPr="009743EA">
              <w:rPr>
                <w:color w:val="0070C0"/>
              </w:rPr>
              <w:t>"m2m:tsi": {</w:t>
            </w:r>
          </w:p>
          <w:p w14:paraId="3C70585A" w14:textId="77777777" w:rsidR="008B1B88" w:rsidRPr="009743EA" w:rsidRDefault="008B1B88" w:rsidP="005C72A8">
            <w:pPr>
              <w:pStyle w:val="TAL"/>
              <w:snapToGrid w:val="0"/>
              <w:ind w:left="284"/>
              <w:jc w:val="both"/>
              <w:rPr>
                <w:color w:val="0070C0"/>
              </w:rPr>
            </w:pPr>
            <w:r w:rsidRPr="009743EA">
              <w:rPr>
                <w:color w:val="0070C0"/>
              </w:rPr>
              <w:t xml:space="preserve">        "rn": "tsi_value1",</w:t>
            </w:r>
          </w:p>
          <w:p w14:paraId="3CFA54AE" w14:textId="77777777" w:rsidR="008B1B88" w:rsidRPr="009743EA" w:rsidRDefault="008B1B88" w:rsidP="005C72A8">
            <w:pPr>
              <w:pStyle w:val="TAL"/>
              <w:snapToGrid w:val="0"/>
              <w:ind w:left="284"/>
              <w:jc w:val="both"/>
              <w:rPr>
                <w:color w:val="0070C0"/>
              </w:rPr>
            </w:pPr>
            <w:r w:rsidRPr="009743EA">
              <w:rPr>
                <w:color w:val="0070C0"/>
              </w:rPr>
              <w:t xml:space="preserve">        "dgt": "20180307T123456",</w:t>
            </w:r>
          </w:p>
          <w:p w14:paraId="6A8F64D6" w14:textId="77777777" w:rsidR="008B1B88" w:rsidRPr="009743EA" w:rsidRDefault="008B1B88" w:rsidP="005C72A8">
            <w:pPr>
              <w:pStyle w:val="TAL"/>
              <w:snapToGrid w:val="0"/>
              <w:ind w:left="284"/>
              <w:jc w:val="both"/>
              <w:rPr>
                <w:color w:val="0070C0"/>
              </w:rPr>
            </w:pPr>
            <w:r w:rsidRPr="009743EA">
              <w:rPr>
                <w:color w:val="0070C0"/>
              </w:rPr>
              <w:t xml:space="preserve">        "con": "DATA_TACK"</w:t>
            </w:r>
          </w:p>
          <w:p w14:paraId="1A1C467A" w14:textId="77777777" w:rsidR="008B1B88" w:rsidRPr="009743EA" w:rsidRDefault="008B1B88" w:rsidP="005C72A8">
            <w:pPr>
              <w:pStyle w:val="TAL"/>
              <w:snapToGrid w:val="0"/>
              <w:ind w:left="284"/>
              <w:jc w:val="both"/>
              <w:rPr>
                <w:color w:val="0070C0"/>
              </w:rPr>
            </w:pPr>
            <w:r w:rsidRPr="009743EA">
              <w:rPr>
                <w:color w:val="0070C0"/>
              </w:rPr>
              <w:t xml:space="preserve">    }</w:t>
            </w:r>
          </w:p>
          <w:p w14:paraId="49C87CE7" w14:textId="77777777" w:rsidR="008B1B88" w:rsidRPr="009743EA" w:rsidRDefault="008B1B88" w:rsidP="005C72A8">
            <w:pPr>
              <w:pStyle w:val="TAL"/>
              <w:snapToGrid w:val="0"/>
              <w:ind w:left="284"/>
              <w:jc w:val="both"/>
              <w:rPr>
                <w:color w:val="0070C0"/>
              </w:rPr>
            </w:pPr>
            <w:r w:rsidRPr="009743EA">
              <w:rPr>
                <w:color w:val="0070C0"/>
              </w:rPr>
              <w:t>}</w:t>
            </w:r>
          </w:p>
          <w:p w14:paraId="2B6C87CE" w14:textId="77777777" w:rsidR="008B1B88" w:rsidRPr="009743EA" w:rsidRDefault="008B1B88" w:rsidP="005C72A8">
            <w:pPr>
              <w:pStyle w:val="TAL"/>
              <w:snapToGrid w:val="0"/>
              <w:ind w:left="284"/>
              <w:jc w:val="both"/>
              <w:rPr>
                <w:color w:val="0070C0"/>
              </w:rPr>
            </w:pPr>
          </w:p>
          <w:p w14:paraId="7DA2B429" w14:textId="77777777" w:rsidR="008B1B88" w:rsidRPr="009743EA" w:rsidRDefault="008B1B88" w:rsidP="005C72A8">
            <w:pPr>
              <w:widowControl w:val="0"/>
              <w:spacing w:after="0"/>
              <w:ind w:left="284"/>
              <w:jc w:val="both"/>
              <w:textAlignment w:val="auto"/>
              <w:rPr>
                <w:rFonts w:ascii="Arial" w:hAnsi="Arial"/>
                <w:b/>
                <w:color w:val="0070C0"/>
                <w:sz w:val="18"/>
              </w:rPr>
            </w:pPr>
          </w:p>
          <w:p w14:paraId="65E6904A"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593A496A" w14:textId="77777777" w:rsidR="008B1B88" w:rsidRPr="009743EA" w:rsidRDefault="008B1B88" w:rsidP="005C72A8">
            <w:pPr>
              <w:widowControl w:val="0"/>
              <w:spacing w:after="0"/>
              <w:ind w:left="284"/>
              <w:textAlignment w:val="auto"/>
              <w:rPr>
                <w:rFonts w:ascii="Arial" w:hAnsi="Arial"/>
                <w:color w:val="0070C0"/>
                <w:sz w:val="18"/>
              </w:rPr>
            </w:pPr>
          </w:p>
          <w:p w14:paraId="2C1F3BE1"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4548EE72" w14:textId="77777777" w:rsidR="008B1B88" w:rsidRPr="009743EA" w:rsidRDefault="008B1B88" w:rsidP="005C72A8">
            <w:pPr>
              <w:pStyle w:val="TAL"/>
              <w:snapToGrid w:val="0"/>
              <w:ind w:left="284"/>
              <w:rPr>
                <w:color w:val="0070C0"/>
              </w:rPr>
            </w:pPr>
            <w:r w:rsidRPr="009743EA">
              <w:rPr>
                <w:color w:val="0070C0"/>
              </w:rPr>
              <w:t>Content-Location: mn-name/ae_sensor/timeSeries_cont/tsi_value1</w:t>
            </w:r>
          </w:p>
          <w:p w14:paraId="19F05EBD" w14:textId="77777777" w:rsidR="008B1B88" w:rsidRPr="009743EA" w:rsidRDefault="008B1B88" w:rsidP="005C72A8">
            <w:pPr>
              <w:pStyle w:val="TAL"/>
              <w:snapToGrid w:val="0"/>
              <w:ind w:left="284"/>
              <w:rPr>
                <w:color w:val="0070C0"/>
              </w:rPr>
            </w:pPr>
            <w:r w:rsidRPr="009743EA">
              <w:rPr>
                <w:color w:val="0070C0"/>
              </w:rPr>
              <w:t>Content-Type: application/json</w:t>
            </w:r>
          </w:p>
          <w:p w14:paraId="356F2B8A" w14:textId="77777777" w:rsidR="008B1B88" w:rsidRPr="009743EA" w:rsidRDefault="008B1B88" w:rsidP="005C72A8">
            <w:pPr>
              <w:pStyle w:val="TAL"/>
              <w:snapToGrid w:val="0"/>
              <w:ind w:left="284"/>
              <w:rPr>
                <w:color w:val="0070C0"/>
              </w:rPr>
            </w:pPr>
            <w:r w:rsidRPr="009743EA">
              <w:rPr>
                <w:color w:val="0070C0"/>
              </w:rPr>
              <w:t>X-M2M-RI: 1234</w:t>
            </w:r>
          </w:p>
          <w:p w14:paraId="04E60D6D" w14:textId="77777777" w:rsidR="00436590" w:rsidRPr="009743EA" w:rsidRDefault="00436590" w:rsidP="00436590">
            <w:pPr>
              <w:widowControl w:val="0"/>
              <w:overflowPunct/>
              <w:spacing w:after="0"/>
              <w:ind w:left="284"/>
              <w:jc w:val="both"/>
              <w:textAlignment w:val="auto"/>
              <w:rPr>
                <w:color w:val="0070C0"/>
              </w:rPr>
            </w:pPr>
            <w:r w:rsidRPr="009743EA">
              <w:rPr>
                <w:rFonts w:ascii="Arial" w:hAnsi="Arial"/>
                <w:color w:val="0070C0"/>
                <w:sz w:val="18"/>
              </w:rPr>
              <w:t>X-M2M-RVI: 2a</w:t>
            </w:r>
          </w:p>
          <w:p w14:paraId="089DBC3C" w14:textId="77777777" w:rsidR="008B1B88" w:rsidRPr="009743EA" w:rsidRDefault="008B1B88" w:rsidP="005C72A8">
            <w:pPr>
              <w:pStyle w:val="TAL"/>
              <w:snapToGrid w:val="0"/>
              <w:ind w:left="284"/>
              <w:rPr>
                <w:color w:val="0070C0"/>
              </w:rPr>
            </w:pPr>
            <w:r w:rsidRPr="009743EA">
              <w:rPr>
                <w:color w:val="0070C0"/>
              </w:rPr>
              <w:t>X-M2M-RSC: 2001</w:t>
            </w:r>
          </w:p>
          <w:p w14:paraId="264AEEAA" w14:textId="77777777" w:rsidR="008B1B88" w:rsidRPr="009743EA" w:rsidRDefault="008B1B88" w:rsidP="005C72A8">
            <w:pPr>
              <w:pStyle w:val="TAL"/>
              <w:snapToGrid w:val="0"/>
              <w:ind w:left="284"/>
              <w:rPr>
                <w:color w:val="0070C0"/>
              </w:rPr>
            </w:pPr>
          </w:p>
          <w:p w14:paraId="23B2B152" w14:textId="77777777" w:rsidR="008B1B88" w:rsidRPr="009743EA" w:rsidRDefault="008B1B88" w:rsidP="005C72A8">
            <w:pPr>
              <w:pStyle w:val="TAL"/>
              <w:snapToGrid w:val="0"/>
              <w:ind w:left="284"/>
              <w:rPr>
                <w:color w:val="0070C0"/>
              </w:rPr>
            </w:pPr>
            <w:r w:rsidRPr="009743EA">
              <w:rPr>
                <w:color w:val="0070C0"/>
              </w:rPr>
              <w:t>{</w:t>
            </w:r>
          </w:p>
          <w:p w14:paraId="19496E28" w14:textId="77777777" w:rsidR="008B1B88" w:rsidRPr="009743EA" w:rsidRDefault="008B1B88" w:rsidP="005C72A8">
            <w:pPr>
              <w:pStyle w:val="TAL"/>
              <w:snapToGrid w:val="0"/>
              <w:ind w:left="284"/>
              <w:rPr>
                <w:color w:val="0070C0"/>
              </w:rPr>
            </w:pPr>
            <w:r w:rsidRPr="009743EA">
              <w:rPr>
                <w:color w:val="0070C0"/>
              </w:rPr>
              <w:t xml:space="preserve">    "m2m:</w:t>
            </w:r>
            <w:r w:rsidRPr="009743EA">
              <w:rPr>
                <w:rFonts w:hint="eastAsia"/>
                <w:color w:val="0070C0"/>
                <w:lang w:eastAsia="ko-KR"/>
              </w:rPr>
              <w:t>rc</w:t>
            </w:r>
            <w:r w:rsidRPr="009743EA">
              <w:rPr>
                <w:color w:val="0070C0"/>
                <w:lang w:eastAsia="ko-KR"/>
              </w:rPr>
              <w:t>e</w:t>
            </w:r>
            <w:r w:rsidRPr="009743EA">
              <w:rPr>
                <w:color w:val="0070C0"/>
              </w:rPr>
              <w:t>": {</w:t>
            </w:r>
          </w:p>
          <w:p w14:paraId="3113C66E" w14:textId="77777777" w:rsidR="008B1B88" w:rsidRPr="009743EA" w:rsidRDefault="008B1B88" w:rsidP="005C72A8">
            <w:pPr>
              <w:pStyle w:val="TAL"/>
              <w:snapToGrid w:val="0"/>
              <w:ind w:left="284"/>
              <w:rPr>
                <w:color w:val="0070C0"/>
              </w:rPr>
            </w:pPr>
            <w:r w:rsidRPr="009743EA">
              <w:rPr>
                <w:color w:val="0070C0"/>
              </w:rPr>
              <w:t xml:space="preserve">        "m2m:ts</w:t>
            </w:r>
            <w:r w:rsidRPr="009743EA">
              <w:rPr>
                <w:rFonts w:hint="eastAsia"/>
                <w:color w:val="0070C0"/>
                <w:lang w:eastAsia="ko-KR"/>
              </w:rPr>
              <w:t>i</w:t>
            </w:r>
            <w:r w:rsidRPr="009743EA">
              <w:rPr>
                <w:color w:val="0070C0"/>
              </w:rPr>
              <w:t>": {</w:t>
            </w:r>
          </w:p>
          <w:p w14:paraId="5EB031E4" w14:textId="77777777" w:rsidR="008B1B88" w:rsidRPr="009743EA" w:rsidRDefault="008B1B88" w:rsidP="005C72A8">
            <w:pPr>
              <w:pStyle w:val="TAL"/>
              <w:snapToGrid w:val="0"/>
              <w:ind w:left="284"/>
              <w:rPr>
                <w:color w:val="0070C0"/>
              </w:rPr>
            </w:pPr>
            <w:r w:rsidRPr="009743EA">
              <w:rPr>
                <w:color w:val="0070C0"/>
              </w:rPr>
              <w:t xml:space="preserve">            "rn": "tsi_value1",</w:t>
            </w:r>
          </w:p>
          <w:p w14:paraId="2876E00E" w14:textId="77777777" w:rsidR="008B1B88" w:rsidRPr="009743EA" w:rsidRDefault="008B1B88" w:rsidP="005C72A8">
            <w:pPr>
              <w:pStyle w:val="TAL"/>
              <w:snapToGrid w:val="0"/>
              <w:ind w:left="284"/>
              <w:rPr>
                <w:color w:val="0070C0"/>
              </w:rPr>
            </w:pPr>
            <w:r w:rsidRPr="009743EA">
              <w:rPr>
                <w:color w:val="0070C0"/>
              </w:rPr>
              <w:t xml:space="preserve">            "ty": 30,</w:t>
            </w:r>
          </w:p>
          <w:p w14:paraId="737E45F6" w14:textId="77777777" w:rsidR="008B1B88" w:rsidRPr="009743EA" w:rsidRDefault="008B1B88" w:rsidP="005C72A8">
            <w:pPr>
              <w:pStyle w:val="TAL"/>
              <w:snapToGrid w:val="0"/>
              <w:ind w:left="284"/>
              <w:rPr>
                <w:color w:val="0070C0"/>
              </w:rPr>
            </w:pPr>
            <w:r w:rsidRPr="009743EA">
              <w:rPr>
                <w:color w:val="0070C0"/>
              </w:rPr>
              <w:t xml:space="preserve">            "pi": "CAE5630283216026458665",</w:t>
            </w:r>
          </w:p>
          <w:p w14:paraId="4E4ED624" w14:textId="77777777" w:rsidR="008B1B88" w:rsidRPr="00325791" w:rsidRDefault="008B1B88" w:rsidP="005C72A8">
            <w:pPr>
              <w:pStyle w:val="TAL"/>
              <w:snapToGrid w:val="0"/>
              <w:ind w:left="284"/>
              <w:rPr>
                <w:color w:val="0070C0"/>
                <w:lang w:val="fr-FR"/>
              </w:rPr>
            </w:pPr>
            <w:r w:rsidRPr="009743EA">
              <w:rPr>
                <w:color w:val="0070C0"/>
              </w:rPr>
              <w:t xml:space="preserve">            </w:t>
            </w:r>
            <w:r w:rsidRPr="00325791">
              <w:rPr>
                <w:color w:val="0070C0"/>
                <w:lang w:val="fr-FR"/>
              </w:rPr>
              <w:t>"ri": "TSI840674869203617594",</w:t>
            </w:r>
          </w:p>
          <w:p w14:paraId="417A12F2" w14:textId="77777777" w:rsidR="008B1B88" w:rsidRPr="00325791" w:rsidRDefault="008B1B88" w:rsidP="005C72A8">
            <w:pPr>
              <w:pStyle w:val="TAL"/>
              <w:snapToGrid w:val="0"/>
              <w:ind w:left="284"/>
              <w:rPr>
                <w:color w:val="0070C0"/>
                <w:lang w:val="fr-FR"/>
              </w:rPr>
            </w:pPr>
            <w:r w:rsidRPr="00325791">
              <w:rPr>
                <w:color w:val="0070C0"/>
                <w:lang w:val="fr-FR"/>
              </w:rPr>
              <w:t xml:space="preserve">            "ct": "20180307T012211",</w:t>
            </w:r>
          </w:p>
          <w:p w14:paraId="0335AF06" w14:textId="77777777" w:rsidR="008B1B88" w:rsidRPr="00325791" w:rsidRDefault="008B1B88" w:rsidP="005C72A8">
            <w:pPr>
              <w:pStyle w:val="TAL"/>
              <w:snapToGrid w:val="0"/>
              <w:ind w:left="284"/>
              <w:rPr>
                <w:color w:val="0070C0"/>
                <w:lang w:val="fr-FR"/>
              </w:rPr>
            </w:pPr>
            <w:r w:rsidRPr="00325791">
              <w:rPr>
                <w:color w:val="0070C0"/>
                <w:lang w:val="fr-FR"/>
              </w:rPr>
              <w:t xml:space="preserve">            "lt": "20180307T012211",</w:t>
            </w:r>
          </w:p>
          <w:p w14:paraId="3D883C3E" w14:textId="77777777" w:rsidR="008B1B88" w:rsidRPr="00325791" w:rsidRDefault="008B1B88" w:rsidP="005C72A8">
            <w:pPr>
              <w:pStyle w:val="TAL"/>
              <w:snapToGrid w:val="0"/>
              <w:ind w:left="284"/>
              <w:rPr>
                <w:color w:val="0070C0"/>
                <w:lang w:val="fr-FR"/>
              </w:rPr>
            </w:pPr>
            <w:r w:rsidRPr="00325791">
              <w:rPr>
                <w:rFonts w:hint="eastAsia"/>
                <w:color w:val="0070C0"/>
                <w:lang w:val="fr-FR" w:eastAsia="ko-KR"/>
              </w:rPr>
              <w:t xml:space="preserve"> </w:t>
            </w:r>
            <w:r w:rsidRPr="00325791">
              <w:rPr>
                <w:color w:val="0070C0"/>
                <w:lang w:val="fr-FR" w:eastAsia="ko-KR"/>
              </w:rPr>
              <w:t xml:space="preserve">      </w:t>
            </w:r>
            <w:r w:rsidRPr="00325791">
              <w:rPr>
                <w:color w:val="0070C0"/>
                <w:lang w:val="fr-FR"/>
              </w:rPr>
              <w:t xml:space="preserve">     "et": "2n0210307T012211",</w:t>
            </w:r>
          </w:p>
          <w:p w14:paraId="2E7BDFCF" w14:textId="77777777" w:rsidR="008B1B88" w:rsidRPr="00325791" w:rsidRDefault="008B1B88" w:rsidP="005C72A8">
            <w:pPr>
              <w:pStyle w:val="TAL"/>
              <w:snapToGrid w:val="0"/>
              <w:ind w:left="284"/>
              <w:rPr>
                <w:color w:val="0070C0"/>
                <w:lang w:val="fr-FR"/>
              </w:rPr>
            </w:pPr>
            <w:r w:rsidRPr="00325791">
              <w:rPr>
                <w:color w:val="0070C0"/>
                <w:lang w:val="fr-FR"/>
              </w:rPr>
              <w:t xml:space="preserve">            "dgt": "20180307T123456"</w:t>
            </w:r>
          </w:p>
          <w:p w14:paraId="6145C50A" w14:textId="77777777" w:rsidR="008B1B88" w:rsidRPr="00325791" w:rsidRDefault="008B1B88" w:rsidP="005C72A8">
            <w:pPr>
              <w:pStyle w:val="TAL"/>
              <w:snapToGrid w:val="0"/>
              <w:ind w:left="284"/>
              <w:rPr>
                <w:color w:val="0070C0"/>
                <w:lang w:val="fr-FR"/>
              </w:rPr>
            </w:pPr>
            <w:r w:rsidRPr="00325791">
              <w:rPr>
                <w:color w:val="0070C0"/>
                <w:lang w:val="fr-FR"/>
              </w:rPr>
              <w:t xml:space="preserve">            "con": "DATA_TACK",</w:t>
            </w:r>
          </w:p>
          <w:p w14:paraId="4CA4FD5A" w14:textId="77777777" w:rsidR="008B1B88" w:rsidRPr="009743EA" w:rsidRDefault="008B1B88" w:rsidP="005C72A8">
            <w:pPr>
              <w:pStyle w:val="TAL"/>
              <w:snapToGrid w:val="0"/>
              <w:ind w:left="284"/>
              <w:rPr>
                <w:color w:val="0070C0"/>
              </w:rPr>
            </w:pPr>
            <w:r w:rsidRPr="00325791">
              <w:rPr>
                <w:color w:val="0070C0"/>
                <w:lang w:val="fr-FR"/>
              </w:rPr>
              <w:t xml:space="preserve">            </w:t>
            </w:r>
            <w:r w:rsidRPr="009743EA">
              <w:rPr>
                <w:color w:val="0070C0"/>
              </w:rPr>
              <w:t>"cs": 9,</w:t>
            </w:r>
          </w:p>
          <w:p w14:paraId="70985509" w14:textId="77777777" w:rsidR="008B1B88" w:rsidRPr="009743EA" w:rsidRDefault="008B1B88" w:rsidP="005C72A8">
            <w:pPr>
              <w:pStyle w:val="TAL"/>
              <w:snapToGrid w:val="0"/>
              <w:ind w:left="284"/>
              <w:rPr>
                <w:color w:val="0070C0"/>
              </w:rPr>
            </w:pPr>
            <w:r w:rsidRPr="009743EA">
              <w:rPr>
                <w:color w:val="0070C0"/>
              </w:rPr>
              <w:t xml:space="preserve">            "st": 7</w:t>
            </w:r>
          </w:p>
          <w:p w14:paraId="1F033754" w14:textId="77777777" w:rsidR="008B1B88" w:rsidRPr="009743EA" w:rsidRDefault="008B1B88" w:rsidP="005C72A8">
            <w:pPr>
              <w:pStyle w:val="TAL"/>
              <w:snapToGrid w:val="0"/>
              <w:ind w:left="284"/>
              <w:rPr>
                <w:color w:val="0070C0"/>
              </w:rPr>
            </w:pPr>
            <w:r w:rsidRPr="009743EA">
              <w:rPr>
                <w:color w:val="0070C0"/>
              </w:rPr>
              <w:t xml:space="preserve">        }</w:t>
            </w:r>
          </w:p>
          <w:p w14:paraId="596E4B22" w14:textId="77777777" w:rsidR="008B1B88" w:rsidRPr="009743EA" w:rsidRDefault="008B1B88" w:rsidP="005A2D7C">
            <w:pPr>
              <w:pStyle w:val="TAL"/>
              <w:keepNext w:val="0"/>
              <w:keepLines w:val="0"/>
              <w:snapToGrid w:val="0"/>
              <w:ind w:left="284"/>
              <w:rPr>
                <w:color w:val="0070C0"/>
              </w:rPr>
            </w:pPr>
            <w:r w:rsidRPr="009743EA">
              <w:rPr>
                <w:color w:val="0070C0"/>
              </w:rPr>
              <w:t xml:space="preserve">    "m2m:</w:t>
            </w:r>
            <w:r w:rsidRPr="009743EA">
              <w:rPr>
                <w:rFonts w:hint="eastAsia"/>
                <w:color w:val="0070C0"/>
                <w:lang w:eastAsia="ko-KR"/>
              </w:rPr>
              <w:t>uri</w:t>
            </w:r>
            <w:r w:rsidRPr="009743EA">
              <w:rPr>
                <w:color w:val="0070C0"/>
              </w:rPr>
              <w:t>": "</w:t>
            </w:r>
            <w:r w:rsidRPr="009743EA">
              <w:rPr>
                <w:color w:val="0070C0"/>
                <w:lang w:eastAsia="ko-KR"/>
              </w:rPr>
              <w:t>mn-name/ae_sensor/</w:t>
            </w:r>
            <w:r w:rsidRPr="009743EA">
              <w:rPr>
                <w:color w:val="0070C0"/>
              </w:rPr>
              <w:t>timeSeries_cont/tsi_value1"</w:t>
            </w:r>
          </w:p>
          <w:p w14:paraId="77454B56" w14:textId="77777777" w:rsidR="008B1B88" w:rsidRPr="005A2D7C" w:rsidRDefault="008B1B88" w:rsidP="005A2D7C">
            <w:pPr>
              <w:pStyle w:val="TAL"/>
              <w:keepNext w:val="0"/>
              <w:keepLines w:val="0"/>
              <w:snapToGrid w:val="0"/>
              <w:ind w:left="284"/>
              <w:rPr>
                <w:color w:val="0070C0"/>
              </w:rPr>
            </w:pPr>
            <w:r w:rsidRPr="009743EA">
              <w:rPr>
                <w:color w:val="0070C0"/>
              </w:rPr>
              <w:t xml:space="preserve">    </w:t>
            </w:r>
            <w:r w:rsidRPr="005A2D7C">
              <w:rPr>
                <w:color w:val="0070C0"/>
              </w:rPr>
              <w:t>}</w:t>
            </w:r>
          </w:p>
          <w:p w14:paraId="38682957" w14:textId="77777777" w:rsidR="008B1B88" w:rsidRPr="005A2D7C" w:rsidRDefault="008B1B88" w:rsidP="005A2D7C">
            <w:pPr>
              <w:pStyle w:val="TAL"/>
              <w:keepNext w:val="0"/>
              <w:keepLines w:val="0"/>
              <w:snapToGrid w:val="0"/>
              <w:ind w:left="284"/>
              <w:rPr>
                <w:color w:val="0070C0"/>
              </w:rPr>
            </w:pPr>
            <w:r w:rsidRPr="005A2D7C">
              <w:rPr>
                <w:color w:val="0070C0"/>
              </w:rPr>
              <w:t xml:space="preserve">}      </w:t>
            </w:r>
          </w:p>
          <w:p w14:paraId="0F06B544" w14:textId="77777777" w:rsidR="008B1B88" w:rsidRPr="009743EA" w:rsidRDefault="008B1B88" w:rsidP="005C72A8">
            <w:pPr>
              <w:pStyle w:val="TAL"/>
              <w:snapToGrid w:val="0"/>
              <w:ind w:left="284"/>
            </w:pPr>
          </w:p>
        </w:tc>
      </w:tr>
    </w:tbl>
    <w:p w14:paraId="24C83460" w14:textId="77777777" w:rsidR="008B1B88" w:rsidRPr="005A2D7C" w:rsidRDefault="008B1B88" w:rsidP="008B1B88"/>
    <w:p w14:paraId="2F8E01EB" w14:textId="77777777" w:rsidR="008B1B88" w:rsidRPr="009743EA" w:rsidRDefault="008B1B88" w:rsidP="008B1B88">
      <w:pPr>
        <w:pStyle w:val="Heading4"/>
      </w:pPr>
      <w:bookmarkStart w:id="592" w:name="_Toc49420773"/>
      <w:bookmarkStart w:id="593" w:name="_Toc49507587"/>
      <w:bookmarkStart w:id="594" w:name="_Toc49507699"/>
      <w:bookmarkStart w:id="595" w:name="_Toc532286399"/>
      <w:bookmarkStart w:id="596" w:name="_Toc532286535"/>
      <w:bookmarkStart w:id="597" w:name="_Toc46154442"/>
      <w:bookmarkStart w:id="598" w:name="_Toc71708876"/>
      <w:r w:rsidRPr="009743EA">
        <w:t>6.2.12.2</w:t>
      </w:r>
      <w:r w:rsidRPr="009743EA">
        <w:tab/>
        <w:t>API-TSI-RET</w:t>
      </w:r>
      <w:bookmarkEnd w:id="592"/>
      <w:bookmarkEnd w:id="593"/>
      <w:bookmarkEnd w:id="594"/>
      <w:bookmarkEnd w:id="595"/>
      <w:bookmarkEnd w:id="596"/>
      <w:bookmarkEnd w:id="597"/>
      <w:bookmarkEnd w:id="598"/>
    </w:p>
    <w:tbl>
      <w:tblPr>
        <w:tblW w:w="9659" w:type="dxa"/>
        <w:jc w:val="center"/>
        <w:tblLayout w:type="fixed"/>
        <w:tblCellMar>
          <w:left w:w="28" w:type="dxa"/>
        </w:tblCellMar>
        <w:tblLook w:val="0000" w:firstRow="0" w:lastRow="0" w:firstColumn="0" w:lastColumn="0" w:noHBand="0" w:noVBand="0"/>
      </w:tblPr>
      <w:tblGrid>
        <w:gridCol w:w="1286"/>
        <w:gridCol w:w="8373"/>
      </w:tblGrid>
      <w:tr w:rsidR="008B1B88" w:rsidRPr="00DC4AC1" w14:paraId="18B2A030"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5EC734D" w14:textId="77777777" w:rsidR="008B1B88" w:rsidRPr="009743EA" w:rsidRDefault="008B1B88"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B105680" w14:textId="77777777" w:rsidR="008B1B88" w:rsidRPr="005A2D7C" w:rsidRDefault="008B1B88" w:rsidP="005A2D7C">
            <w:pPr>
              <w:pStyle w:val="TAL"/>
              <w:rPr>
                <w:rFonts w:eastAsia="Calibri Light"/>
                <w:lang w:val="fr-FR"/>
              </w:rPr>
            </w:pPr>
            <w:r w:rsidRPr="005A2D7C">
              <w:rPr>
                <w:rFonts w:eastAsia="Calibri Light"/>
                <w:lang w:val="fr-FR"/>
              </w:rPr>
              <w:t>API/TSI/RET/001</w:t>
            </w:r>
          </w:p>
          <w:p w14:paraId="0CD313FE" w14:textId="77777777" w:rsidR="008B1B88" w:rsidRPr="005A2D7C" w:rsidRDefault="008B1B88" w:rsidP="005A2D7C">
            <w:pPr>
              <w:pStyle w:val="TAL"/>
              <w:rPr>
                <w:lang w:val="fr-FR"/>
              </w:rPr>
            </w:pPr>
            <w:r w:rsidRPr="005A2D7C">
              <w:rPr>
                <w:rFonts w:eastAsia="Calibri Light"/>
                <w:lang w:val="fr-FR"/>
              </w:rPr>
              <w:t>API/TSI/RET/001_RCN1</w:t>
            </w:r>
          </w:p>
        </w:tc>
      </w:tr>
      <w:tr w:rsidR="008B1B88" w:rsidRPr="009743EA" w14:paraId="524864C2"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7B80BA9" w14:textId="77777777" w:rsidR="008B1B88" w:rsidRPr="009743EA" w:rsidRDefault="008B1B88"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A40B0B" w14:textId="77777777" w:rsidR="008B1B88" w:rsidRPr="005A2D7C" w:rsidRDefault="008B1B88" w:rsidP="005A2D7C">
            <w:pPr>
              <w:pStyle w:val="TAL"/>
              <w:rPr>
                <w:rFonts w:eastAsia="Calibri Light"/>
              </w:rPr>
            </w:pPr>
            <w:r w:rsidRPr="005A2D7C">
              <w:rPr>
                <w:rFonts w:eastAsia="Calibri Light"/>
              </w:rPr>
              <w:t xml:space="preserve">&lt;timeSeriesInstance&gt; resource RETRIEVE with </w:t>
            </w:r>
            <w:r w:rsidR="00984FEF" w:rsidRPr="005A2D7C">
              <w:rPr>
                <w:rFonts w:eastAsia="Calibri Light"/>
              </w:rPr>
              <w:t>resultContent</w:t>
            </w:r>
            <w:r w:rsidRPr="005A2D7C">
              <w:rPr>
                <w:rFonts w:eastAsia="Calibri Light"/>
              </w:rPr>
              <w:t xml:space="preserve"> parameter</w:t>
            </w:r>
          </w:p>
        </w:tc>
      </w:tr>
      <w:tr w:rsidR="008B1B88" w:rsidRPr="009743EA" w14:paraId="2B53DF38"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3E4E566B" w14:textId="77777777" w:rsidR="008B1B88" w:rsidRPr="009743EA" w:rsidRDefault="008B1B88"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E562EF2" w14:textId="77777777" w:rsidR="008B1B88" w:rsidRPr="005A2D7C" w:rsidRDefault="008B1B88" w:rsidP="005A2D7C">
            <w:pPr>
              <w:pStyle w:val="TAL"/>
              <w:rPr>
                <w:rFonts w:eastAsia="Calibri Light"/>
              </w:rPr>
            </w:pPr>
            <w:r w:rsidRPr="005A2D7C">
              <w:rPr>
                <w:rFonts w:eastAsia="Calibri Light"/>
              </w:rPr>
              <w:t>Requested &lt;timeSeriesInstance&gt; resource</w:t>
            </w:r>
          </w:p>
        </w:tc>
      </w:tr>
      <w:tr w:rsidR="008B1B88" w:rsidRPr="009743EA" w14:paraId="20B78DB9"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BA730FF" w14:textId="77777777" w:rsidR="008B1B88" w:rsidRPr="009743EA" w:rsidRDefault="008B1B88" w:rsidP="005C72A8">
            <w:pPr>
              <w:pStyle w:val="TAL"/>
              <w:snapToGrid w:val="0"/>
              <w:jc w:val="center"/>
              <w:rPr>
                <w:b/>
                <w:kern w:val="1"/>
              </w:rPr>
            </w:pPr>
          </w:p>
          <w:p w14:paraId="680F95AE" w14:textId="77777777" w:rsidR="008B1B88" w:rsidRPr="009743EA" w:rsidRDefault="008B1B88"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8EE1565" w14:textId="77777777" w:rsidR="008B1B88" w:rsidRPr="005A2D7C" w:rsidRDefault="008B1B88" w:rsidP="005A2D7C">
            <w:pPr>
              <w:pStyle w:val="TAL"/>
            </w:pPr>
            <w:r w:rsidRPr="005A2D7C">
              <w:t xml:space="preserve">The interface is used to send a &lt;timeSeriesInstance&gt; RETRIEVE request attached with </w:t>
            </w:r>
            <w:r w:rsidR="00984FEF" w:rsidRPr="005A2D7C">
              <w:t>resultContent</w:t>
            </w:r>
            <w:r w:rsidRPr="005A2D7C">
              <w:t xml:space="preserve"> set to 1 to the Registrar CSE and sends back a response</w:t>
            </w:r>
            <w:r w:rsidR="00424F10" w:rsidRPr="009743EA">
              <w:t>.</w:t>
            </w:r>
          </w:p>
        </w:tc>
      </w:tr>
      <w:tr w:rsidR="008B1B88" w:rsidRPr="009743EA" w14:paraId="60B46ABB"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CC4B75E" w14:textId="77777777" w:rsidR="008B1B88" w:rsidRPr="009743EA" w:rsidRDefault="008B1B88" w:rsidP="005C72A8">
            <w:pPr>
              <w:pStyle w:val="TAL"/>
              <w:snapToGrid w:val="0"/>
              <w:jc w:val="center"/>
              <w:rPr>
                <w:b/>
                <w:kern w:val="1"/>
              </w:rPr>
            </w:pPr>
          </w:p>
          <w:p w14:paraId="61BB5DB9" w14:textId="77777777" w:rsidR="008B1B88" w:rsidRPr="009743EA" w:rsidRDefault="008B1B88" w:rsidP="005C72A8">
            <w:pPr>
              <w:pStyle w:val="TAL"/>
              <w:snapToGrid w:val="0"/>
              <w:jc w:val="center"/>
              <w:rPr>
                <w:b/>
                <w:kern w:val="1"/>
              </w:rPr>
            </w:pPr>
          </w:p>
          <w:p w14:paraId="6C077478" w14:textId="77777777" w:rsidR="008B1B88" w:rsidRPr="009743EA" w:rsidRDefault="008B1B88" w:rsidP="005C72A8">
            <w:pPr>
              <w:pStyle w:val="TAL"/>
              <w:snapToGrid w:val="0"/>
              <w:jc w:val="center"/>
              <w:rPr>
                <w:b/>
                <w:kern w:val="1"/>
              </w:rPr>
            </w:pPr>
          </w:p>
          <w:p w14:paraId="750C1FDE" w14:textId="77777777" w:rsidR="008B1B88" w:rsidRPr="009743EA" w:rsidRDefault="008B1B88" w:rsidP="005C72A8">
            <w:pPr>
              <w:pStyle w:val="TAL"/>
              <w:snapToGrid w:val="0"/>
              <w:jc w:val="center"/>
              <w:rPr>
                <w:b/>
                <w:kern w:val="1"/>
              </w:rPr>
            </w:pPr>
          </w:p>
          <w:p w14:paraId="6D2F86A6" w14:textId="77777777" w:rsidR="008B1B88" w:rsidRPr="009743EA" w:rsidRDefault="008B1B88" w:rsidP="005C72A8">
            <w:pPr>
              <w:pStyle w:val="TAL"/>
              <w:snapToGrid w:val="0"/>
              <w:jc w:val="center"/>
              <w:rPr>
                <w:b/>
                <w:kern w:val="1"/>
              </w:rPr>
            </w:pPr>
            <w:r w:rsidRPr="009743EA">
              <w:rPr>
                <w:b/>
                <w:kern w:val="1"/>
              </w:rPr>
              <w:t>Resource Structure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34D8A03" w14:textId="7A7F978F" w:rsidR="008B1B88" w:rsidRPr="009743EA" w:rsidRDefault="0054261D" w:rsidP="005A2D7C">
            <w:pPr>
              <w:pStyle w:val="FL"/>
              <w:rPr>
                <w:lang w:eastAsia="ko-KR"/>
              </w:rPr>
            </w:pPr>
            <w:r>
              <w:rPr>
                <w:rFonts w:eastAsia="Calibri"/>
                <w:color w:val="000000"/>
                <w:sz w:val="24"/>
                <w:szCs w:val="24"/>
              </w:rPr>
            </w:r>
            <w:r>
              <w:rPr>
                <w:rFonts w:eastAsia="Calibri"/>
                <w:color w:val="000000"/>
                <w:sz w:val="24"/>
                <w:szCs w:val="24"/>
              </w:rPr>
              <w:pict w14:anchorId="0365D853">
                <v:group id="_x0000_s1257" style="width:280.05pt;height:143.15pt;mso-position-horizontal-relative:char;mso-position-vertical-relative:line" coordsize="35567,18181">
                  <v:rect id="직사각형 2" o:spid="_x0000_s1258" style="position:absolute;width:11683;height:3652;visibility:visible;v-text-anchor:middle" filled="f">
                    <v:textbox inset="0,0,0,0">
                      <w:txbxContent>
                        <w:p w14:paraId="339AA4A1" w14:textId="77777777" w:rsidR="004A00AF" w:rsidRDefault="004A00AF" w:rsidP="008B1B88">
                          <w:pPr>
                            <w:pStyle w:val="NormalWeb"/>
                            <w:wordWrap w:val="0"/>
                            <w:spacing w:after="0"/>
                            <w:jc w:val="center"/>
                            <w:rPr>
                              <w:b/>
                              <w:bCs/>
                              <w:color w:val="000000"/>
                              <w:kern w:val="24"/>
                              <w:sz w:val="20"/>
                              <w:szCs w:val="20"/>
                            </w:rPr>
                          </w:pPr>
                          <w:r w:rsidRPr="00D9583F">
                            <w:rPr>
                              <w:b/>
                              <w:bCs/>
                              <w:color w:val="000000"/>
                              <w:kern w:val="24"/>
                              <w:sz w:val="20"/>
                              <w:szCs w:val="20"/>
                            </w:rPr>
                            <w:t>mn</w:t>
                          </w:r>
                          <w:r>
                            <w:rPr>
                              <w:b/>
                              <w:bCs/>
                              <w:color w:val="000000"/>
                              <w:kern w:val="24"/>
                              <w:sz w:val="20"/>
                              <w:szCs w:val="20"/>
                            </w:rPr>
                            <w:t>-name</w:t>
                          </w:r>
                        </w:p>
                        <w:p w14:paraId="4EAA8470" w14:textId="77777777" w:rsidR="004A00AF" w:rsidRDefault="004A00AF" w:rsidP="008B1B88">
                          <w:pPr>
                            <w:pStyle w:val="NormalWeb"/>
                            <w:wordWrap w:val="0"/>
                            <w:spacing w:after="0"/>
                            <w:jc w:val="center"/>
                          </w:pPr>
                          <w:r>
                            <w:rPr>
                              <w:b/>
                              <w:bCs/>
                              <w:color w:val="000000"/>
                              <w:kern w:val="24"/>
                              <w:sz w:val="20"/>
                              <w:szCs w:val="20"/>
                            </w:rPr>
                            <w:t>(CSEBase)</w:t>
                          </w:r>
                        </w:p>
                      </w:txbxContent>
                    </v:textbox>
                  </v:rect>
                  <v:line id="직선 연결선 3" o:spid="_x0000_s1259" style="position:absolute;flip:x;visibility:visible" from="6008,3620" to="6008,6097" o:connectortype="straight" strokeweight=".5pt">
                    <v:stroke joinstyle="miter"/>
                  </v:line>
                  <v:rect id="직사각형 4" o:spid="_x0000_s1260" style="position:absolute;left:8072;top:4859;width:11684;height:2530;visibility:visible;v-text-anchor:middle" filled="f">
                    <v:textbox inset="0,0,0,0">
                      <w:txbxContent>
                        <w:p w14:paraId="7D2FB742" w14:textId="77777777" w:rsidR="004A00AF" w:rsidRDefault="004A00AF" w:rsidP="008B1B88">
                          <w:pPr>
                            <w:pStyle w:val="NormalWeb"/>
                            <w:wordWrap w:val="0"/>
                            <w:spacing w:after="0"/>
                            <w:jc w:val="center"/>
                            <w:rPr>
                              <w:b/>
                              <w:bCs/>
                              <w:color w:val="000000"/>
                              <w:kern w:val="24"/>
                              <w:sz w:val="18"/>
                              <w:szCs w:val="18"/>
                            </w:rPr>
                          </w:pPr>
                          <w:r>
                            <w:rPr>
                              <w:b/>
                              <w:bCs/>
                              <w:color w:val="000000"/>
                              <w:kern w:val="24"/>
                              <w:sz w:val="18"/>
                              <w:szCs w:val="18"/>
                            </w:rPr>
                            <w:t>ae</w:t>
                          </w:r>
                          <w:r w:rsidRPr="00D9583F">
                            <w:rPr>
                              <w:b/>
                              <w:bCs/>
                              <w:color w:val="000000"/>
                              <w:kern w:val="24"/>
                              <w:sz w:val="18"/>
                              <w:szCs w:val="18"/>
                            </w:rPr>
                            <w:t xml:space="preserve">_sensor </w:t>
                          </w:r>
                        </w:p>
                        <w:p w14:paraId="2A96488D" w14:textId="77777777" w:rsidR="004A00AF" w:rsidRDefault="004A00AF" w:rsidP="008B1B88">
                          <w:pPr>
                            <w:pStyle w:val="NormalWeb"/>
                            <w:wordWrap w:val="0"/>
                            <w:spacing w:after="0"/>
                            <w:jc w:val="center"/>
                          </w:pPr>
                          <w:r w:rsidRPr="00D9583F">
                            <w:rPr>
                              <w:b/>
                              <w:bCs/>
                              <w:color w:val="000000"/>
                              <w:kern w:val="24"/>
                              <w:sz w:val="18"/>
                              <w:szCs w:val="18"/>
                            </w:rPr>
                            <w:t>(AE)</w:t>
                          </w:r>
                        </w:p>
                      </w:txbxContent>
                    </v:textbox>
                  </v:rect>
                  <v:line id="직선 연결선 5" o:spid="_x0000_s1261" style="position:absolute;flip:x;visibility:visible" from="13930,7401" to="13930,9879" o:connectortype="straight" strokeweight=".5pt">
                    <v:stroke joinstyle="miter"/>
                  </v:line>
                  <v:line id="직선 연결선 6" o:spid="_x0000_s1262" style="position:absolute;visibility:visible" from="6008,6081" to="8072,6097" o:connectortype="straight" strokeweight=".5pt">
                    <v:stroke joinstyle="miter"/>
                  </v:line>
                  <v:line id="직선 연결선 7" o:spid="_x0000_s1263" style="position:absolute;visibility:visible" from="13914,9863" to="15978,9879" o:connectortype="straight" strokeweight=".5pt">
                    <v:stroke joinstyle="miter"/>
                  </v:line>
                  <v:rect id="직사각형 8" o:spid="_x0000_s1264" style="position:absolute;left:15978;top:8640;width:11684;height:2530;visibility:visible;v-text-anchor:middle" filled="f">
                    <v:textbox inset="0,0,0,0">
                      <w:txbxContent>
                        <w:p w14:paraId="1C6E32E2" w14:textId="77777777" w:rsidR="004A00AF" w:rsidRPr="000071D7" w:rsidRDefault="004A00AF" w:rsidP="008B1B88">
                          <w:pPr>
                            <w:pStyle w:val="NormalWeb"/>
                            <w:wordWrap w:val="0"/>
                            <w:spacing w:after="0"/>
                            <w:jc w:val="center"/>
                            <w:rPr>
                              <w:b/>
                              <w:bCs/>
                              <w:color w:val="000000"/>
                              <w:kern w:val="24"/>
                              <w:sz w:val="16"/>
                              <w:szCs w:val="16"/>
                            </w:rPr>
                          </w:pPr>
                          <w:r w:rsidRPr="000071D7">
                            <w:rPr>
                              <w:b/>
                              <w:bCs/>
                              <w:color w:val="000000"/>
                              <w:kern w:val="24"/>
                              <w:sz w:val="16"/>
                              <w:szCs w:val="16"/>
                            </w:rPr>
                            <w:t>timeSeries_cont</w:t>
                          </w:r>
                        </w:p>
                        <w:p w14:paraId="4AA2D427" w14:textId="77777777" w:rsidR="004A00AF" w:rsidRPr="0014097E" w:rsidRDefault="004A00AF" w:rsidP="008B1B88">
                          <w:pPr>
                            <w:pStyle w:val="NormalWeb"/>
                            <w:wordWrap w:val="0"/>
                            <w:spacing w:after="0"/>
                            <w:jc w:val="center"/>
                            <w:rPr>
                              <w:b/>
                              <w:sz w:val="16"/>
                              <w:lang w:eastAsia="ko-KR"/>
                            </w:rPr>
                          </w:pPr>
                          <w:r w:rsidRPr="0014097E">
                            <w:rPr>
                              <w:b/>
                              <w:sz w:val="16"/>
                              <w:lang w:eastAsia="ko-KR"/>
                            </w:rPr>
                            <w:t>(timeSeries)</w:t>
                          </w:r>
                        </w:p>
                      </w:txbxContent>
                    </v:textbox>
                  </v:rect>
                  <v:line id="직선 연결선 9" o:spid="_x0000_s1265" style="position:absolute;flip:x;visibility:visible" from="21820,11182" to="21820,13840" o:connectortype="straight" strokeweight=".5pt">
                    <v:stroke joinstyle="miter"/>
                  </v:line>
                  <v:line id="직선 연결선 10" o:spid="_x0000_s1266" style="position:absolute;visibility:visible" from="21820,13840" to="23884,13856" o:connectortype="straight" strokeweight=".5pt">
                    <v:stroke joinstyle="miter"/>
                  </v:line>
                  <v:rect id="직사각형 11" o:spid="_x0000_s1267" style="position:absolute;left:23868;top:12421;width:11684;height:2530;visibility:visible;v-text-anchor:middle" filled="f">
                    <v:textbox inset="0,0,0,0">
                      <w:txbxContent>
                        <w:p w14:paraId="35B9C437" w14:textId="77777777" w:rsidR="004A00AF" w:rsidRDefault="004A00AF" w:rsidP="008B1B88">
                          <w:pPr>
                            <w:pStyle w:val="NormalWeb"/>
                            <w:wordWrap w:val="0"/>
                            <w:spacing w:after="0"/>
                            <w:jc w:val="center"/>
                            <w:rPr>
                              <w:b/>
                              <w:bCs/>
                              <w:color w:val="000000"/>
                              <w:kern w:val="24"/>
                              <w:sz w:val="16"/>
                              <w:szCs w:val="16"/>
                              <w:lang w:eastAsia="ko-KR"/>
                            </w:rPr>
                          </w:pPr>
                          <w:r>
                            <w:rPr>
                              <w:rFonts w:hint="eastAsia"/>
                              <w:b/>
                              <w:bCs/>
                              <w:color w:val="000000"/>
                              <w:kern w:val="24"/>
                              <w:sz w:val="16"/>
                              <w:szCs w:val="16"/>
                              <w:lang w:eastAsia="ko-KR"/>
                            </w:rPr>
                            <w:t>tsi_</w:t>
                          </w:r>
                          <w:r>
                            <w:rPr>
                              <w:b/>
                              <w:bCs/>
                              <w:color w:val="000000"/>
                              <w:kern w:val="24"/>
                              <w:sz w:val="16"/>
                              <w:szCs w:val="16"/>
                              <w:lang w:eastAsia="ko-KR"/>
                            </w:rPr>
                            <w:t>value1</w:t>
                          </w:r>
                        </w:p>
                        <w:p w14:paraId="32A94800" w14:textId="77777777" w:rsidR="004A00AF" w:rsidRDefault="004A00AF" w:rsidP="008B1B88">
                          <w:pPr>
                            <w:pStyle w:val="NormalWeb"/>
                            <w:wordWrap w:val="0"/>
                            <w:spacing w:after="0"/>
                            <w:jc w:val="center"/>
                          </w:pPr>
                          <w:r>
                            <w:rPr>
                              <w:b/>
                              <w:bCs/>
                              <w:color w:val="000000"/>
                              <w:kern w:val="24"/>
                              <w:sz w:val="16"/>
                              <w:szCs w:val="16"/>
                            </w:rPr>
                            <w:t>(</w:t>
                          </w:r>
                          <w:r w:rsidRPr="00D9583F">
                            <w:rPr>
                              <w:b/>
                              <w:bCs/>
                              <w:color w:val="000000"/>
                              <w:kern w:val="24"/>
                              <w:sz w:val="16"/>
                              <w:szCs w:val="16"/>
                            </w:rPr>
                            <w:t>timeSeries_instance</w:t>
                          </w:r>
                          <w:r>
                            <w:rPr>
                              <w:b/>
                              <w:bCs/>
                              <w:color w:val="000000"/>
                              <w:kern w:val="24"/>
                              <w:sz w:val="16"/>
                              <w:szCs w:val="16"/>
                            </w:rPr>
                            <w:t>)</w:t>
                          </w:r>
                        </w:p>
                      </w:txbxContent>
                    </v:textbox>
                  </v:rect>
                  <v:line id="직선 연결선 12" o:spid="_x0000_s1268" style="position:absolute;visibility:visible" from="21841,13840" to="21857,16889" o:connectortype="straight" strokeweight=".5pt">
                    <v:stroke joinstyle="miter"/>
                  </v:line>
                  <v:line id="직선 연결선 13" o:spid="_x0000_s1269" style="position:absolute;visibility:visible" from="21841,16873" to="23905,16889" o:connectortype="straight" strokeweight=".5pt">
                    <v:stroke joinstyle="miter"/>
                  </v:line>
                  <v:rect id="직사각형 14" o:spid="_x0000_s1270" style="position:absolute;left:23884;top:15650;width:11683;height:2531;visibility:visible;v-text-anchor:middle" filled="f">
                    <v:textbox inset="0,0,0,0">
                      <w:txbxContent>
                        <w:p w14:paraId="4D620655" w14:textId="77777777" w:rsidR="004A00AF" w:rsidRDefault="004A00AF" w:rsidP="008B1B88">
                          <w:pPr>
                            <w:pStyle w:val="NormalWeb"/>
                            <w:wordWrap w:val="0"/>
                            <w:spacing w:after="0"/>
                            <w:jc w:val="center"/>
                            <w:rPr>
                              <w:b/>
                              <w:bCs/>
                              <w:color w:val="000000"/>
                              <w:kern w:val="24"/>
                              <w:sz w:val="16"/>
                              <w:szCs w:val="16"/>
                              <w:lang w:eastAsia="ko-KR"/>
                            </w:rPr>
                          </w:pPr>
                          <w:r>
                            <w:rPr>
                              <w:rFonts w:hint="eastAsia"/>
                              <w:b/>
                              <w:bCs/>
                              <w:color w:val="000000"/>
                              <w:kern w:val="24"/>
                              <w:sz w:val="16"/>
                              <w:szCs w:val="16"/>
                              <w:lang w:eastAsia="ko-KR"/>
                            </w:rPr>
                            <w:t>tsi_</w:t>
                          </w:r>
                          <w:r>
                            <w:rPr>
                              <w:b/>
                              <w:bCs/>
                              <w:color w:val="000000"/>
                              <w:kern w:val="24"/>
                              <w:sz w:val="16"/>
                              <w:szCs w:val="16"/>
                              <w:lang w:eastAsia="ko-KR"/>
                            </w:rPr>
                            <w:t>value2</w:t>
                          </w:r>
                        </w:p>
                        <w:p w14:paraId="4499CC5C" w14:textId="77777777" w:rsidR="004A00AF" w:rsidRDefault="004A00AF" w:rsidP="008B1B88">
                          <w:pPr>
                            <w:pStyle w:val="NormalWeb"/>
                            <w:wordWrap w:val="0"/>
                            <w:spacing w:after="0"/>
                            <w:jc w:val="center"/>
                          </w:pPr>
                          <w:r>
                            <w:rPr>
                              <w:b/>
                              <w:bCs/>
                              <w:color w:val="000000"/>
                              <w:kern w:val="24"/>
                              <w:sz w:val="16"/>
                              <w:szCs w:val="16"/>
                            </w:rPr>
                            <w:t>(</w:t>
                          </w:r>
                          <w:r w:rsidRPr="00D9583F">
                            <w:rPr>
                              <w:b/>
                              <w:bCs/>
                              <w:color w:val="000000"/>
                              <w:kern w:val="24"/>
                              <w:sz w:val="16"/>
                              <w:szCs w:val="16"/>
                            </w:rPr>
                            <w:t>timeSeries_instance</w:t>
                          </w:r>
                          <w:r>
                            <w:rPr>
                              <w:b/>
                              <w:bCs/>
                              <w:color w:val="000000"/>
                              <w:kern w:val="24"/>
                              <w:sz w:val="16"/>
                              <w:szCs w:val="16"/>
                            </w:rPr>
                            <w:t>)</w:t>
                          </w:r>
                        </w:p>
                      </w:txbxContent>
                    </v:textbox>
                  </v:rect>
                  <w10:wrap type="none"/>
                  <w10:anchorlock/>
                </v:group>
              </w:pict>
            </w:r>
          </w:p>
        </w:tc>
      </w:tr>
      <w:tr w:rsidR="008B1B88" w:rsidRPr="009743EA" w14:paraId="0B89136E"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46F7961" w14:textId="77777777" w:rsidR="008B1B88" w:rsidRPr="009743EA" w:rsidRDefault="008B1B88" w:rsidP="005C72A8">
            <w:pPr>
              <w:pStyle w:val="TAL"/>
              <w:snapToGrid w:val="0"/>
              <w:jc w:val="center"/>
              <w:rPr>
                <w:b/>
                <w:kern w:val="1"/>
              </w:rPr>
            </w:pPr>
          </w:p>
          <w:p w14:paraId="439031DD" w14:textId="77777777" w:rsidR="008B1B88" w:rsidRPr="009743EA" w:rsidRDefault="008B1B88" w:rsidP="005C72A8">
            <w:pPr>
              <w:pStyle w:val="TAL"/>
              <w:snapToGrid w:val="0"/>
              <w:jc w:val="center"/>
              <w:rPr>
                <w:b/>
                <w:kern w:val="1"/>
              </w:rPr>
            </w:pPr>
          </w:p>
          <w:p w14:paraId="0DD5CAE6" w14:textId="77777777" w:rsidR="008B1B88" w:rsidRPr="009743EA" w:rsidRDefault="008B1B88" w:rsidP="005C72A8">
            <w:pPr>
              <w:pStyle w:val="TAL"/>
              <w:snapToGrid w:val="0"/>
              <w:jc w:val="center"/>
              <w:rPr>
                <w:b/>
                <w:kern w:val="1"/>
              </w:rPr>
            </w:pPr>
          </w:p>
          <w:p w14:paraId="5DD58456" w14:textId="77777777" w:rsidR="008B1B88" w:rsidRPr="009743EA" w:rsidRDefault="008B1B88" w:rsidP="005C72A8">
            <w:pPr>
              <w:pStyle w:val="TAL"/>
              <w:snapToGrid w:val="0"/>
              <w:jc w:val="center"/>
              <w:rPr>
                <w:b/>
                <w:kern w:val="1"/>
              </w:rPr>
            </w:pPr>
          </w:p>
          <w:p w14:paraId="6342CC94" w14:textId="77777777" w:rsidR="008B1B88" w:rsidRPr="009743EA" w:rsidRDefault="008B1B88" w:rsidP="005C72A8">
            <w:pPr>
              <w:pStyle w:val="TAL"/>
              <w:snapToGrid w:val="0"/>
              <w:jc w:val="center"/>
              <w:rPr>
                <w:b/>
                <w:kern w:val="1"/>
              </w:rPr>
            </w:pPr>
          </w:p>
          <w:p w14:paraId="14AF34D7" w14:textId="77777777" w:rsidR="008B1B88" w:rsidRPr="009743EA" w:rsidRDefault="008B1B88"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08AE53D" w14:textId="0BE64269" w:rsidR="008B1B88" w:rsidRPr="005A2D7C" w:rsidRDefault="0054261D" w:rsidP="005A2D7C">
            <w:pPr>
              <w:pStyle w:val="FL"/>
            </w:pPr>
            <w:r>
              <w:rPr>
                <w:sz w:val="18"/>
              </w:rPr>
            </w:r>
            <w:r>
              <w:rPr>
                <w:sz w:val="18"/>
              </w:rPr>
              <w:pict w14:anchorId="75289375">
                <v:group id="_x0000_s1151" style="width:261pt;height:133.25pt;mso-position-horizontal-relative:char;mso-position-vertical-relative:line" coordsize="33147,16922">
                  <v:roundrect id="모서리가 둥근 직사각형 2" o:spid="_x0000_s1152" style="position:absolute;width:9398;height:6810;visibility:visible;v-text-anchor:middle" arcsize="10923f" fillcolor="#5b9bd5" strokecolor="#d9d9d9" strokeweight=".5pt">
                    <v:stroke joinstyle="miter"/>
                    <v:textbox>
                      <w:txbxContent>
                        <w:p w14:paraId="06220A32" w14:textId="77777777" w:rsidR="004A00AF" w:rsidRPr="00B658BD" w:rsidRDefault="004A00AF" w:rsidP="008B1B88">
                          <w:pPr>
                            <w:pStyle w:val="NormalWeb"/>
                            <w:wordWrap w:val="0"/>
                            <w:spacing w:after="0"/>
                            <w:jc w:val="center"/>
                            <w:rPr>
                              <w:rFonts w:ascii="Malgun Gothic" w:hAnsi="Malgun Gothic"/>
                              <w:color w:val="FFFFFF"/>
                              <w:kern w:val="24"/>
                              <w:sz w:val="10"/>
                              <w:szCs w:val="10"/>
                            </w:rPr>
                          </w:pPr>
                        </w:p>
                        <w:p w14:paraId="62EDC7E0" w14:textId="77777777" w:rsidR="004A00AF" w:rsidRPr="00B658BD" w:rsidRDefault="004A00AF" w:rsidP="008B1B88">
                          <w:pPr>
                            <w:pStyle w:val="NormalWeb"/>
                            <w:wordWrap w:val="0"/>
                            <w:spacing w:after="0"/>
                            <w:jc w:val="center"/>
                            <w:rPr>
                              <w:sz w:val="36"/>
                            </w:rPr>
                          </w:pPr>
                          <w:r w:rsidRPr="00B658BD">
                            <w:rPr>
                              <w:rFonts w:ascii="Malgun Gothic" w:hAnsi="Malgun Gothic" w:hint="eastAsia"/>
                              <w:color w:val="FFFFFF"/>
                              <w:kern w:val="24"/>
                              <w:szCs w:val="19"/>
                            </w:rPr>
                            <w:t>originator</w:t>
                          </w:r>
                        </w:p>
                      </w:txbxContent>
                    </v:textbox>
                  </v:roundrect>
                  <v:line id="직선 연결선 3" o:spid="_x0000_s1153" style="position:absolute;visibility:visible" from="4826,6810" to="4826,16922" o:connectortype="straight" strokecolor="windowText" strokeweight=".5pt">
                    <v:stroke dashstyle="longDash" joinstyle="miter"/>
                  </v:line>
                  <v:shape id="직선 화살표 연결선 4" o:spid="_x0000_s1154" type="#_x0000_t32" style="position:absolute;left:5524;top:10810;width:22082;height:32;visibility:visible" o:connectortype="straight" strokecolor="#5b9bd5" strokeweight="1.5pt">
                    <v:stroke endarrow="block" endarrowlength="long" joinstyle="miter" endcap="round"/>
                  </v:shape>
                  <v:shape id="TextBox 36" o:spid="_x0000_s1155" type="#_x0000_t202" style="position:absolute;left:8337;top:8938;width:16459;height:2451;visibility:visible" filled="f" stroked="f">
                    <v:textbox style="mso-fit-shape-to-text:t">
                      <w:txbxContent>
                        <w:p w14:paraId="11FCDBCF" w14:textId="77777777" w:rsidR="004A00AF" w:rsidRDefault="004A00AF" w:rsidP="008B1B88">
                          <w:pPr>
                            <w:pStyle w:val="NormalWeb"/>
                            <w:wordWrap w:val="0"/>
                            <w:spacing w:after="0"/>
                          </w:pPr>
                          <w:r>
                            <w:rPr>
                              <w:rFonts w:ascii="Malgun Gothic" w:hAnsi="Malgun Gothic" w:hint="eastAsia"/>
                              <w:color w:val="5B9BD5"/>
                              <w:kern w:val="24"/>
                              <w:sz w:val="14"/>
                              <w:szCs w:val="14"/>
                            </w:rPr>
                            <w:t xml:space="preserve">timeSeriesInstance </w:t>
                          </w:r>
                          <w:r>
                            <w:rPr>
                              <w:rFonts w:ascii="Malgun Gothic" w:hAnsi="Malgun Gothic"/>
                              <w:color w:val="5B9BD5"/>
                              <w:kern w:val="24"/>
                              <w:sz w:val="14"/>
                              <w:szCs w:val="14"/>
                            </w:rPr>
                            <w:t>retrieve</w:t>
                          </w:r>
                          <w:r w:rsidRPr="00B658BD">
                            <w:rPr>
                              <w:rFonts w:ascii="Malgun Gothic" w:hAnsi="Malgun Gothic" w:hint="eastAsia"/>
                              <w:color w:val="5B9BD5"/>
                              <w:kern w:val="24"/>
                              <w:sz w:val="14"/>
                              <w:szCs w:val="14"/>
                            </w:rPr>
                            <w:t xml:space="preserve"> request</w:t>
                          </w:r>
                        </w:p>
                      </w:txbxContent>
                    </v:textbox>
                  </v:shape>
                  <v:shape id="TextBox 37" o:spid="_x0000_s1156" type="#_x0000_t202" style="position:absolute;left:14382;top:12889;width:6160;height:2452;visibility:visible" filled="f" stroked="f">
                    <v:textbox style="mso-fit-shape-to-text:t">
                      <w:txbxContent>
                        <w:p w14:paraId="2A80FEA8" w14:textId="77777777" w:rsidR="004A00AF" w:rsidRDefault="004A00AF" w:rsidP="008B1B88">
                          <w:pPr>
                            <w:pStyle w:val="NormalWeb"/>
                            <w:wordWrap w:val="0"/>
                            <w:spacing w:after="0"/>
                          </w:pPr>
                          <w:r w:rsidRPr="00B658BD">
                            <w:rPr>
                              <w:rFonts w:ascii="Malgun Gothic" w:hAnsi="Malgun Gothic" w:hint="eastAsia"/>
                              <w:color w:val="5B9BD5"/>
                              <w:kern w:val="24"/>
                              <w:sz w:val="14"/>
                              <w:szCs w:val="14"/>
                            </w:rPr>
                            <w:t>Response</w:t>
                          </w:r>
                        </w:p>
                      </w:txbxContent>
                    </v:textbox>
                  </v:shape>
                  <v:shape id="직선 화살표 연결선 7" o:spid="_x0000_s1157" type="#_x0000_t32" style="position:absolute;left:5873;top:14636;width:21733;height:64;flip:x y;visibility:visible" o:connectortype="straight" strokecolor="#5b9bd5" strokeweight="1.5pt">
                    <v:stroke endarrow="block" endarrowlength="long" joinstyle="miter" endcap="round"/>
                  </v:shape>
                  <v:roundrect id="모서리가 둥근 직사각형 8" o:spid="_x0000_s1158" style="position:absolute;left:23749;width:9398;height:6810;visibility:visible;v-text-anchor:middle" arcsize="10923f" fillcolor="#5b9bd5" strokecolor="#d9d9d9" strokeweight=".5pt">
                    <v:stroke joinstyle="miter"/>
                    <v:textbox>
                      <w:txbxContent>
                        <w:p w14:paraId="397C1B03" w14:textId="77777777" w:rsidR="004A00AF" w:rsidRPr="00B658BD" w:rsidRDefault="004A00AF" w:rsidP="008B1B88">
                          <w:pPr>
                            <w:pStyle w:val="NormalWeb"/>
                            <w:wordWrap w:val="0"/>
                            <w:spacing w:after="0"/>
                            <w:jc w:val="center"/>
                            <w:rPr>
                              <w:rFonts w:ascii="Malgun Gothic" w:hAnsi="Malgun Gothic"/>
                              <w:color w:val="FFFFFF"/>
                              <w:kern w:val="24"/>
                              <w:sz w:val="10"/>
                            </w:rPr>
                          </w:pPr>
                        </w:p>
                        <w:p w14:paraId="692518EE" w14:textId="77777777" w:rsidR="004A00AF" w:rsidRPr="00B658BD" w:rsidRDefault="004A00AF" w:rsidP="008B1B88">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txbxContent>
                    </v:textbox>
                  </v:roundrect>
                  <v:line id="직선 연결선 9" o:spid="_x0000_s1159" style="position:absolute;visibility:visible" from="28575,6810" to="28575,16922" o:connectortype="straight" strokecolor="windowText" strokeweight=".5pt">
                    <v:stroke dashstyle="longDash" joinstyle="miter"/>
                  </v:line>
                  <w10:wrap type="none"/>
                  <w10:anchorlock/>
                </v:group>
              </w:pict>
            </w:r>
          </w:p>
        </w:tc>
      </w:tr>
      <w:tr w:rsidR="008B1B88" w:rsidRPr="009743EA" w14:paraId="311343F8"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4BB1444" w14:textId="77777777" w:rsidR="008B1B88" w:rsidRPr="009743EA" w:rsidRDefault="008B1B88" w:rsidP="005C72A8">
            <w:pPr>
              <w:pStyle w:val="TAL"/>
              <w:snapToGrid w:val="0"/>
              <w:jc w:val="center"/>
              <w:rPr>
                <w:b/>
                <w:kern w:val="1"/>
              </w:rPr>
            </w:pPr>
          </w:p>
          <w:p w14:paraId="38053C1C" w14:textId="77777777" w:rsidR="008B1B88" w:rsidRPr="009743EA" w:rsidRDefault="008B1B88" w:rsidP="005C72A8">
            <w:pPr>
              <w:pStyle w:val="TAL"/>
              <w:snapToGrid w:val="0"/>
              <w:jc w:val="center"/>
              <w:rPr>
                <w:b/>
                <w:kern w:val="1"/>
              </w:rPr>
            </w:pPr>
          </w:p>
          <w:p w14:paraId="3BDFDBFC" w14:textId="77777777" w:rsidR="008B1B88" w:rsidRPr="009743EA" w:rsidRDefault="008B1B88" w:rsidP="005C72A8">
            <w:pPr>
              <w:pStyle w:val="TAL"/>
              <w:snapToGrid w:val="0"/>
              <w:jc w:val="center"/>
              <w:rPr>
                <w:b/>
                <w:kern w:val="1"/>
              </w:rPr>
            </w:pPr>
            <w:r w:rsidRPr="009743EA">
              <w:rPr>
                <w:b/>
                <w:kern w:val="1"/>
              </w:rPr>
              <w:t>HTTP Header Information</w:t>
            </w:r>
          </w:p>
          <w:p w14:paraId="160715E9" w14:textId="77777777" w:rsidR="008B1B88" w:rsidRPr="009743EA" w:rsidRDefault="008B1B88" w:rsidP="005C72A8">
            <w:pPr>
              <w:pStyle w:val="TAL"/>
              <w:snapToGrid w:val="0"/>
              <w:jc w:val="center"/>
              <w:rPr>
                <w:b/>
                <w:kern w:val="1"/>
              </w:rPr>
            </w:pPr>
          </w:p>
          <w:p w14:paraId="28E04A70" w14:textId="77777777" w:rsidR="00FE3B5F" w:rsidRPr="009743EA" w:rsidRDefault="00FE3B5F" w:rsidP="005C72A8">
            <w:pPr>
              <w:pStyle w:val="TAL"/>
              <w:snapToGrid w:val="0"/>
              <w:jc w:val="center"/>
              <w:rPr>
                <w:b/>
                <w:kern w:val="1"/>
              </w:rPr>
            </w:pPr>
          </w:p>
          <w:p w14:paraId="3F946668" w14:textId="77777777" w:rsidR="008B1B88" w:rsidRPr="009743EA" w:rsidRDefault="008B1B88" w:rsidP="00424F10">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B2974B4" w14:textId="77777777" w:rsidR="008B1B88" w:rsidRPr="009743EA" w:rsidRDefault="008B1B88" w:rsidP="005C72A8">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8B1B88" w:rsidRPr="009743EA" w14:paraId="5DB49F93" w14:textId="77777777" w:rsidTr="005A2D7C">
              <w:trPr>
                <w:jc w:val="center"/>
              </w:trPr>
              <w:tc>
                <w:tcPr>
                  <w:tcW w:w="1501" w:type="dxa"/>
                  <w:shd w:val="clear" w:color="auto" w:fill="9CC2E5"/>
                </w:tcPr>
                <w:p w14:paraId="406EFDD3" w14:textId="77777777" w:rsidR="008B1B88" w:rsidRPr="009743EA" w:rsidRDefault="008B1B88"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7D0C58B9" w14:textId="77777777" w:rsidR="008B1B88" w:rsidRPr="009743EA" w:rsidRDefault="008B1B88" w:rsidP="005C72A8">
                  <w:pPr>
                    <w:pStyle w:val="TAL"/>
                    <w:snapToGrid w:val="0"/>
                    <w:jc w:val="center"/>
                    <w:rPr>
                      <w:rFonts w:eastAsia="Calibri"/>
                      <w:b/>
                      <w:szCs w:val="22"/>
                    </w:rPr>
                  </w:pPr>
                  <w:r w:rsidRPr="009743EA">
                    <w:rPr>
                      <w:rFonts w:eastAsia="Calibri"/>
                      <w:b/>
                      <w:szCs w:val="22"/>
                    </w:rPr>
                    <w:t>Value</w:t>
                  </w:r>
                </w:p>
              </w:tc>
            </w:tr>
            <w:tr w:rsidR="008B1B88" w:rsidRPr="009743EA" w14:paraId="582D9448" w14:textId="77777777" w:rsidTr="005A2D7C">
              <w:trPr>
                <w:jc w:val="center"/>
              </w:trPr>
              <w:tc>
                <w:tcPr>
                  <w:tcW w:w="1501" w:type="dxa"/>
                  <w:shd w:val="clear" w:color="auto" w:fill="DEEAF6"/>
                </w:tcPr>
                <w:p w14:paraId="755AB9AB" w14:textId="77777777" w:rsidR="008B1B88" w:rsidRPr="009743EA" w:rsidRDefault="008B1B88" w:rsidP="005C72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3491CB36" w14:textId="77777777" w:rsidR="008B1B88" w:rsidRPr="009743EA" w:rsidRDefault="008B1B88" w:rsidP="005C72A8">
                  <w:pPr>
                    <w:pStyle w:val="TAL"/>
                    <w:snapToGrid w:val="0"/>
                    <w:rPr>
                      <w:rFonts w:eastAsia="Calibri"/>
                      <w:szCs w:val="22"/>
                    </w:rPr>
                  </w:pPr>
                  <w:r w:rsidRPr="009743EA">
                    <w:rPr>
                      <w:rFonts w:eastAsia="Calibri"/>
                      <w:szCs w:val="22"/>
                    </w:rPr>
                    <w:t>application/json</w:t>
                  </w:r>
                </w:p>
              </w:tc>
            </w:tr>
            <w:tr w:rsidR="008B1B88" w:rsidRPr="009743EA" w14:paraId="554649A5" w14:textId="77777777" w:rsidTr="005A2D7C">
              <w:trPr>
                <w:jc w:val="center"/>
              </w:trPr>
              <w:tc>
                <w:tcPr>
                  <w:tcW w:w="1501" w:type="dxa"/>
                  <w:shd w:val="clear" w:color="auto" w:fill="DEEAF6"/>
                </w:tcPr>
                <w:p w14:paraId="679E7ACD" w14:textId="77777777" w:rsidR="008B1B88" w:rsidRPr="009743EA" w:rsidRDefault="008B1B88"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45D9F2D9" w14:textId="77777777" w:rsidR="008B1B88" w:rsidRPr="009743EA" w:rsidRDefault="008B1B88" w:rsidP="005C72A8">
                  <w:pPr>
                    <w:pStyle w:val="TAL"/>
                    <w:snapToGrid w:val="0"/>
                    <w:rPr>
                      <w:rFonts w:eastAsia="Calibri"/>
                      <w:szCs w:val="22"/>
                    </w:rPr>
                  </w:pPr>
                  <w:r w:rsidRPr="009743EA">
                    <w:rPr>
                      <w:rFonts w:eastAsia="Calibri"/>
                      <w:szCs w:val="22"/>
                    </w:rPr>
                    <w:t>Request</w:t>
                  </w:r>
                  <w:r w:rsidR="00424F10" w:rsidRPr="009743EA">
                    <w:rPr>
                      <w:rFonts w:eastAsia="Calibri"/>
                      <w:szCs w:val="22"/>
                    </w:rPr>
                    <w:t xml:space="preserve"> </w:t>
                  </w:r>
                  <w:r w:rsidRPr="009743EA">
                    <w:rPr>
                      <w:rFonts w:eastAsia="Calibri"/>
                      <w:szCs w:val="22"/>
                    </w:rPr>
                    <w:t>ID</w:t>
                  </w:r>
                  <w:r w:rsidR="00424F10" w:rsidRPr="009743EA">
                    <w:rPr>
                      <w:rFonts w:eastAsia="Calibri"/>
                      <w:szCs w:val="22"/>
                    </w:rPr>
                    <w:t xml:space="preserve"> </w:t>
                  </w:r>
                </w:p>
              </w:tc>
            </w:tr>
            <w:tr w:rsidR="008B1B88" w:rsidRPr="009743EA" w14:paraId="09F71999" w14:textId="77777777" w:rsidTr="005A2D7C">
              <w:trPr>
                <w:jc w:val="center"/>
              </w:trPr>
              <w:tc>
                <w:tcPr>
                  <w:tcW w:w="1501" w:type="dxa"/>
                  <w:shd w:val="clear" w:color="auto" w:fill="DEEAF6"/>
                </w:tcPr>
                <w:p w14:paraId="04841E7B" w14:textId="77777777" w:rsidR="008B1B88" w:rsidRPr="009743EA" w:rsidRDefault="008B1B88"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5B91F87F" w14:textId="77777777" w:rsidR="008B1B88" w:rsidRPr="009743EA" w:rsidRDefault="008B1B88" w:rsidP="005C72A8">
                  <w:pPr>
                    <w:pStyle w:val="TAL"/>
                    <w:snapToGrid w:val="0"/>
                    <w:rPr>
                      <w:rFonts w:eastAsia="Calibri"/>
                      <w:szCs w:val="22"/>
                    </w:rPr>
                  </w:pPr>
                  <w:r w:rsidRPr="009743EA">
                    <w:rPr>
                      <w:rFonts w:eastAsia="Calibri"/>
                      <w:szCs w:val="22"/>
                    </w:rPr>
                    <w:t>AE-ID</w:t>
                  </w:r>
                  <w:r w:rsidR="00424F10" w:rsidRPr="009743EA">
                    <w:rPr>
                      <w:rFonts w:eastAsia="Calibri"/>
                      <w:szCs w:val="22"/>
                    </w:rPr>
                    <w:t xml:space="preserve"> </w:t>
                  </w:r>
                  <w:r w:rsidRPr="009743EA">
                    <w:rPr>
                      <w:rFonts w:eastAsia="Calibri"/>
                      <w:szCs w:val="22"/>
                    </w:rPr>
                    <w:t>of</w:t>
                  </w:r>
                  <w:r w:rsidR="00424F10" w:rsidRPr="009743EA">
                    <w:rPr>
                      <w:rFonts w:eastAsia="Calibri"/>
                      <w:szCs w:val="22"/>
                    </w:rPr>
                    <w:t xml:space="preserve"> </w:t>
                  </w:r>
                  <w:r w:rsidRPr="009743EA">
                    <w:rPr>
                      <w:rFonts w:eastAsia="Calibri"/>
                      <w:szCs w:val="22"/>
                    </w:rPr>
                    <w:t>request</w:t>
                  </w:r>
                  <w:r w:rsidR="00424F10" w:rsidRPr="009743EA">
                    <w:rPr>
                      <w:rFonts w:eastAsia="Calibri"/>
                      <w:szCs w:val="22"/>
                    </w:rPr>
                    <w:t xml:space="preserve"> </w:t>
                  </w:r>
                  <w:r w:rsidRPr="009743EA">
                    <w:rPr>
                      <w:rFonts w:eastAsia="Calibri"/>
                      <w:szCs w:val="22"/>
                    </w:rPr>
                    <w:t>originator</w:t>
                  </w:r>
                </w:p>
              </w:tc>
            </w:tr>
            <w:tr w:rsidR="00B1793C" w:rsidRPr="009743EA" w14:paraId="2C25A30D" w14:textId="77777777" w:rsidTr="005A2D7C">
              <w:trPr>
                <w:jc w:val="center"/>
              </w:trPr>
              <w:tc>
                <w:tcPr>
                  <w:tcW w:w="1501" w:type="dxa"/>
                  <w:shd w:val="clear" w:color="auto" w:fill="DEEAF6"/>
                </w:tcPr>
                <w:p w14:paraId="679DC6EA" w14:textId="77777777" w:rsidR="00B1793C" w:rsidRPr="009743EA" w:rsidRDefault="00B1793C" w:rsidP="00B1793C">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2AE4F206" w14:textId="77777777" w:rsidR="00B1793C" w:rsidRPr="009743EA" w:rsidRDefault="00B1793C" w:rsidP="00B1793C">
                  <w:pPr>
                    <w:pStyle w:val="TAL"/>
                    <w:snapToGrid w:val="0"/>
                    <w:rPr>
                      <w:rFonts w:eastAsia="Calibri"/>
                      <w:szCs w:val="22"/>
                    </w:rPr>
                  </w:pPr>
                  <w:r w:rsidRPr="009743EA">
                    <w:rPr>
                      <w:rFonts w:eastAsia="Calibri"/>
                      <w:szCs w:val="22"/>
                    </w:rPr>
                    <w:t>Release</w:t>
                  </w:r>
                  <w:r w:rsidR="00424F10" w:rsidRPr="009743EA">
                    <w:rPr>
                      <w:rFonts w:eastAsia="Calibri"/>
                      <w:szCs w:val="22"/>
                    </w:rPr>
                    <w:t xml:space="preserve"> </w:t>
                  </w:r>
                  <w:r w:rsidRPr="009743EA">
                    <w:rPr>
                      <w:rFonts w:eastAsia="Calibri"/>
                      <w:szCs w:val="22"/>
                    </w:rPr>
                    <w:t>Version</w:t>
                  </w:r>
                  <w:r w:rsidR="00424F10" w:rsidRPr="009743EA">
                    <w:rPr>
                      <w:rFonts w:eastAsia="Calibri"/>
                      <w:szCs w:val="22"/>
                    </w:rPr>
                    <w:t xml:space="preserve"> </w:t>
                  </w:r>
                  <w:r w:rsidRPr="009743EA">
                    <w:rPr>
                      <w:rFonts w:eastAsia="Calibri"/>
                      <w:szCs w:val="22"/>
                    </w:rPr>
                    <w:t>Indicator</w:t>
                  </w:r>
                </w:p>
              </w:tc>
            </w:tr>
          </w:tbl>
          <w:p w14:paraId="3AECFF84" w14:textId="77777777" w:rsidR="008B1B88" w:rsidRPr="009743EA" w:rsidRDefault="008B1B88" w:rsidP="005C72A8">
            <w:pPr>
              <w:pStyle w:val="TAL"/>
              <w:snapToGrid w:val="0"/>
              <w:jc w:val="center"/>
            </w:pPr>
          </w:p>
        </w:tc>
      </w:tr>
      <w:tr w:rsidR="008B1B88" w:rsidRPr="009743EA" w14:paraId="6F23CDED"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B2352D7" w14:textId="77777777" w:rsidR="008B1B88" w:rsidRPr="009743EA" w:rsidRDefault="008B1B88" w:rsidP="005C72A8">
            <w:pPr>
              <w:pStyle w:val="Default"/>
              <w:overflowPunct w:val="0"/>
              <w:jc w:val="center"/>
              <w:rPr>
                <w:color w:val="auto"/>
              </w:rPr>
            </w:pPr>
          </w:p>
          <w:p w14:paraId="252DE277" w14:textId="77777777" w:rsidR="008B1B88" w:rsidRPr="009743EA" w:rsidRDefault="008B1B88" w:rsidP="005C72A8">
            <w:pPr>
              <w:pStyle w:val="Default"/>
              <w:overflowPunct w:val="0"/>
              <w:jc w:val="center"/>
              <w:rPr>
                <w:b/>
                <w:sz w:val="20"/>
                <w:szCs w:val="20"/>
              </w:rPr>
            </w:pPr>
          </w:p>
          <w:p w14:paraId="6C55B955" w14:textId="77777777" w:rsidR="008B1B88" w:rsidRPr="009743EA" w:rsidRDefault="008B1B88" w:rsidP="005C72A8">
            <w:pPr>
              <w:pStyle w:val="Default"/>
              <w:overflowPunct w:val="0"/>
              <w:jc w:val="center"/>
              <w:rPr>
                <w:b/>
                <w:sz w:val="20"/>
                <w:szCs w:val="20"/>
              </w:rPr>
            </w:pPr>
          </w:p>
          <w:p w14:paraId="2FB3E45F"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234CD8F8"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562C6E5F" w14:textId="77777777" w:rsidR="008B1B88" w:rsidRPr="009743EA" w:rsidRDefault="008B1B88" w:rsidP="005C72A8">
            <w:pPr>
              <w:pStyle w:val="Default"/>
              <w:overflowPunct w:val="0"/>
              <w:jc w:val="center"/>
              <w:rPr>
                <w:b/>
                <w:kern w:val="1"/>
              </w:rPr>
            </w:pPr>
            <w:r w:rsidRPr="009743EA">
              <w:rPr>
                <w:rFonts w:ascii="Arial" w:eastAsia="Malgun Gothic" w:hAnsi="Arial"/>
                <w:b/>
                <w:color w:val="auto"/>
                <w:kern w:val="1"/>
                <w:sz w:val="18"/>
                <w:szCs w:val="20"/>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19308E8" w14:textId="77777777" w:rsidR="00A4167A" w:rsidRPr="005A2D7C" w:rsidRDefault="00A4167A" w:rsidP="005A2D7C">
            <w:pPr>
              <w:pStyle w:val="TAL"/>
              <w:rPr>
                <w:rFonts w:eastAsia="Calibri Light"/>
              </w:rPr>
            </w:pPr>
          </w:p>
          <w:p w14:paraId="00C97052" w14:textId="77777777" w:rsidR="008B1B88" w:rsidRPr="00325791" w:rsidRDefault="00A4167A" w:rsidP="005C72A8">
            <w:pPr>
              <w:widowControl w:val="0"/>
              <w:spacing w:after="0"/>
              <w:ind w:left="284"/>
              <w:jc w:val="both"/>
              <w:textAlignment w:val="auto"/>
              <w:rPr>
                <w:rFonts w:eastAsia="Calibri Light"/>
                <w:b/>
                <w:sz w:val="24"/>
                <w:lang w:val="fr-FR"/>
              </w:rPr>
            </w:pPr>
            <w:r w:rsidRPr="00325791">
              <w:rPr>
                <w:rFonts w:eastAsia="Calibri Light"/>
                <w:b/>
                <w:sz w:val="24"/>
                <w:lang w:val="fr-FR"/>
              </w:rPr>
              <w:t>API/TSI/RET/001</w:t>
            </w:r>
          </w:p>
          <w:p w14:paraId="4AE6AA91" w14:textId="77777777" w:rsidR="008B1B88" w:rsidRPr="00325791" w:rsidRDefault="00A4167A" w:rsidP="007C39B4">
            <w:pPr>
              <w:widowControl w:val="0"/>
              <w:spacing w:after="0"/>
              <w:ind w:left="284"/>
              <w:jc w:val="both"/>
              <w:textAlignment w:val="auto"/>
              <w:rPr>
                <w:rFonts w:eastAsia="Calibri Light"/>
                <w:b/>
                <w:sz w:val="24"/>
                <w:lang w:val="fr-FR"/>
              </w:rPr>
            </w:pPr>
            <w:r w:rsidRPr="00325791">
              <w:rPr>
                <w:rFonts w:eastAsia="Calibri Light"/>
                <w:b/>
                <w:sz w:val="24"/>
                <w:lang w:val="fr-FR"/>
              </w:rPr>
              <w:t>API/TSI/RET/001_RCN1</w:t>
            </w:r>
          </w:p>
          <w:p w14:paraId="0E2A6B89" w14:textId="77777777" w:rsidR="008B1B88" w:rsidRPr="00325791" w:rsidRDefault="008B1B88" w:rsidP="005C72A8">
            <w:pPr>
              <w:widowControl w:val="0"/>
              <w:spacing w:after="0"/>
              <w:ind w:left="284"/>
              <w:jc w:val="both"/>
              <w:textAlignment w:val="auto"/>
              <w:rPr>
                <w:rFonts w:ascii="Arial" w:hAnsi="Arial"/>
                <w:b/>
                <w:color w:val="0070C0"/>
                <w:sz w:val="18"/>
                <w:lang w:val="fr-FR"/>
              </w:rPr>
            </w:pPr>
          </w:p>
          <w:p w14:paraId="0C6C0C63"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2823EC7C" w14:textId="77777777" w:rsidR="008B1B88" w:rsidRPr="009743EA" w:rsidRDefault="008B1B88" w:rsidP="005C72A8">
            <w:pPr>
              <w:pStyle w:val="TAL"/>
              <w:snapToGrid w:val="0"/>
              <w:ind w:left="284"/>
              <w:jc w:val="both"/>
              <w:rPr>
                <w:color w:val="0070C0"/>
              </w:rPr>
            </w:pPr>
          </w:p>
          <w:p w14:paraId="05342592" w14:textId="77777777" w:rsidR="008B1B88" w:rsidRPr="009743EA" w:rsidRDefault="008B1B88" w:rsidP="005C72A8">
            <w:pPr>
              <w:pStyle w:val="TAL"/>
              <w:snapToGrid w:val="0"/>
              <w:ind w:left="284"/>
              <w:jc w:val="both"/>
              <w:rPr>
                <w:color w:val="0070C0"/>
              </w:rPr>
            </w:pPr>
            <w:r w:rsidRPr="009743EA">
              <w:rPr>
                <w:color w:val="0070C0"/>
              </w:rPr>
              <w:t>GET /mn-name/ae_sensor/timeSeries_cont/tsi_value1?rcn=1 HTTP/1.1</w:t>
            </w:r>
          </w:p>
          <w:p w14:paraId="3C920152" w14:textId="77777777" w:rsidR="008B1B88" w:rsidRPr="009743EA" w:rsidRDefault="008B1B88" w:rsidP="005C72A8">
            <w:pPr>
              <w:pStyle w:val="TAL"/>
              <w:snapToGrid w:val="0"/>
              <w:ind w:left="284"/>
              <w:jc w:val="both"/>
              <w:rPr>
                <w:color w:val="0070C0"/>
              </w:rPr>
            </w:pPr>
            <w:r w:rsidRPr="009743EA">
              <w:rPr>
                <w:color w:val="0070C0"/>
              </w:rPr>
              <w:t>Host: 192.168.0.10:8282</w:t>
            </w:r>
          </w:p>
          <w:p w14:paraId="484971DE"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44A22BA3"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1C70EBD3" w14:textId="77777777" w:rsidR="008B1B88" w:rsidRPr="009743EA" w:rsidRDefault="008B1B88" w:rsidP="005C72A8">
            <w:pPr>
              <w:pStyle w:val="TAL"/>
              <w:snapToGrid w:val="0"/>
              <w:ind w:left="284"/>
              <w:jc w:val="both"/>
              <w:rPr>
                <w:color w:val="0070C0"/>
              </w:rPr>
            </w:pPr>
            <w:r w:rsidRPr="009743EA">
              <w:rPr>
                <w:color w:val="0070C0"/>
              </w:rPr>
              <w:t>X-M2M-RI: 1234</w:t>
            </w:r>
          </w:p>
          <w:p w14:paraId="3313CECD" w14:textId="77777777" w:rsidR="00184F47" w:rsidRPr="009743EA" w:rsidRDefault="00184F47" w:rsidP="00184F47">
            <w:pPr>
              <w:widowControl w:val="0"/>
              <w:overflowPunct/>
              <w:spacing w:after="0"/>
              <w:ind w:left="284"/>
              <w:jc w:val="both"/>
              <w:textAlignment w:val="auto"/>
              <w:rPr>
                <w:color w:val="0070C0"/>
              </w:rPr>
            </w:pPr>
            <w:r w:rsidRPr="009743EA">
              <w:rPr>
                <w:rFonts w:ascii="Arial" w:hAnsi="Arial"/>
                <w:color w:val="0070C0"/>
                <w:sz w:val="18"/>
              </w:rPr>
              <w:t>X-M2M-RVI: 2a</w:t>
            </w:r>
          </w:p>
          <w:p w14:paraId="19F15D73" w14:textId="77777777" w:rsidR="008B1B88" w:rsidRPr="009743EA" w:rsidRDefault="008B1B88" w:rsidP="005C72A8">
            <w:pPr>
              <w:pStyle w:val="TAL"/>
              <w:snapToGrid w:val="0"/>
              <w:ind w:left="284"/>
              <w:jc w:val="both"/>
              <w:rPr>
                <w:color w:val="0070C0"/>
                <w:lang w:eastAsia="ko-KR"/>
              </w:rPr>
            </w:pPr>
          </w:p>
          <w:p w14:paraId="5B9AC97C" w14:textId="77777777" w:rsidR="008B1B88" w:rsidRPr="009743EA" w:rsidRDefault="008B1B88" w:rsidP="005C72A8">
            <w:pPr>
              <w:widowControl w:val="0"/>
              <w:spacing w:after="0"/>
              <w:ind w:left="284"/>
              <w:jc w:val="both"/>
              <w:textAlignment w:val="auto"/>
              <w:rPr>
                <w:rFonts w:ascii="Arial" w:hAnsi="Arial"/>
                <w:b/>
                <w:color w:val="0070C0"/>
                <w:sz w:val="18"/>
              </w:rPr>
            </w:pPr>
          </w:p>
          <w:p w14:paraId="5C30898A"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4D1957C3" w14:textId="77777777" w:rsidR="008B1B88" w:rsidRPr="009743EA" w:rsidRDefault="008B1B88" w:rsidP="005C72A8">
            <w:pPr>
              <w:widowControl w:val="0"/>
              <w:spacing w:after="0"/>
              <w:ind w:left="284"/>
              <w:textAlignment w:val="auto"/>
              <w:rPr>
                <w:rFonts w:ascii="Arial" w:hAnsi="Arial"/>
                <w:color w:val="0070C0"/>
                <w:sz w:val="18"/>
              </w:rPr>
            </w:pPr>
          </w:p>
          <w:p w14:paraId="6048AB81"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200 OK</w:t>
            </w:r>
          </w:p>
          <w:p w14:paraId="5EE861A2" w14:textId="77777777" w:rsidR="008B1B88" w:rsidRPr="009743EA" w:rsidRDefault="008B1B88" w:rsidP="005C72A8">
            <w:pPr>
              <w:pStyle w:val="TAL"/>
              <w:snapToGrid w:val="0"/>
              <w:ind w:left="284"/>
              <w:rPr>
                <w:color w:val="0070C0"/>
              </w:rPr>
            </w:pPr>
            <w:r w:rsidRPr="009743EA">
              <w:rPr>
                <w:color w:val="0070C0"/>
              </w:rPr>
              <w:t>Content-Location: mn-name/ae_sensor/timeSeries_cont/tsi_value1</w:t>
            </w:r>
          </w:p>
          <w:p w14:paraId="13F661AA" w14:textId="77777777" w:rsidR="008B1B88" w:rsidRPr="00325791" w:rsidRDefault="008B1B88" w:rsidP="005C72A8">
            <w:pPr>
              <w:pStyle w:val="TAL"/>
              <w:snapToGrid w:val="0"/>
              <w:ind w:left="284"/>
              <w:rPr>
                <w:color w:val="0070C0"/>
                <w:lang w:val="fr-FR"/>
              </w:rPr>
            </w:pPr>
            <w:r w:rsidRPr="00325791">
              <w:rPr>
                <w:color w:val="0070C0"/>
                <w:lang w:val="fr-FR"/>
              </w:rPr>
              <w:lastRenderedPageBreak/>
              <w:t>Content-Type: application/json</w:t>
            </w:r>
          </w:p>
          <w:p w14:paraId="6E0D7A1E" w14:textId="77777777" w:rsidR="008B1B88" w:rsidRPr="00325791" w:rsidRDefault="008B1B88" w:rsidP="005C72A8">
            <w:pPr>
              <w:pStyle w:val="TAL"/>
              <w:snapToGrid w:val="0"/>
              <w:ind w:left="284"/>
              <w:rPr>
                <w:color w:val="0070C0"/>
                <w:lang w:val="fr-FR"/>
              </w:rPr>
            </w:pPr>
            <w:r w:rsidRPr="00325791">
              <w:rPr>
                <w:color w:val="0070C0"/>
                <w:lang w:val="fr-FR"/>
              </w:rPr>
              <w:t>X-M2M-RI: 1234</w:t>
            </w:r>
          </w:p>
          <w:p w14:paraId="1612B60E" w14:textId="77777777" w:rsidR="00184F47" w:rsidRPr="009743EA" w:rsidRDefault="00184F47" w:rsidP="00184F47">
            <w:pPr>
              <w:widowControl w:val="0"/>
              <w:overflowPunct/>
              <w:spacing w:after="0"/>
              <w:ind w:left="284"/>
              <w:jc w:val="both"/>
              <w:textAlignment w:val="auto"/>
              <w:rPr>
                <w:color w:val="0070C0"/>
              </w:rPr>
            </w:pPr>
            <w:r w:rsidRPr="009743EA">
              <w:rPr>
                <w:rFonts w:ascii="Arial" w:hAnsi="Arial"/>
                <w:color w:val="0070C0"/>
                <w:sz w:val="18"/>
              </w:rPr>
              <w:t>X-M2M-RVI: 2a</w:t>
            </w:r>
          </w:p>
          <w:p w14:paraId="66DEF2F4" w14:textId="77777777" w:rsidR="008B1B88" w:rsidRPr="009743EA" w:rsidRDefault="008B1B88" w:rsidP="005C72A8">
            <w:pPr>
              <w:pStyle w:val="TAL"/>
              <w:snapToGrid w:val="0"/>
              <w:ind w:left="284"/>
              <w:rPr>
                <w:color w:val="0070C0"/>
              </w:rPr>
            </w:pPr>
            <w:r w:rsidRPr="009743EA">
              <w:rPr>
                <w:color w:val="0070C0"/>
              </w:rPr>
              <w:t>X-M2M-RSC: 2000</w:t>
            </w:r>
          </w:p>
          <w:p w14:paraId="121B5981" w14:textId="77777777" w:rsidR="008B1B88" w:rsidRPr="009743EA" w:rsidRDefault="008B1B88" w:rsidP="005C72A8">
            <w:pPr>
              <w:pStyle w:val="TAL"/>
              <w:snapToGrid w:val="0"/>
              <w:ind w:left="284"/>
              <w:jc w:val="both"/>
              <w:rPr>
                <w:color w:val="0070C0"/>
              </w:rPr>
            </w:pPr>
          </w:p>
          <w:p w14:paraId="3E455BB1" w14:textId="77777777" w:rsidR="008B1B88" w:rsidRPr="009743EA" w:rsidRDefault="008B1B88" w:rsidP="005C72A8">
            <w:pPr>
              <w:pStyle w:val="TAL"/>
              <w:snapToGrid w:val="0"/>
              <w:ind w:left="284"/>
              <w:rPr>
                <w:color w:val="0070C0"/>
              </w:rPr>
            </w:pPr>
            <w:r w:rsidRPr="009743EA">
              <w:rPr>
                <w:color w:val="0070C0"/>
              </w:rPr>
              <w:t>{</w:t>
            </w:r>
          </w:p>
          <w:p w14:paraId="05DB6720" w14:textId="77777777" w:rsidR="008B1B88" w:rsidRPr="009743EA" w:rsidRDefault="008B1B88" w:rsidP="005C72A8">
            <w:pPr>
              <w:pStyle w:val="TAL"/>
              <w:snapToGrid w:val="0"/>
              <w:ind w:left="284"/>
              <w:rPr>
                <w:color w:val="0070C0"/>
              </w:rPr>
            </w:pPr>
            <w:r w:rsidRPr="009743EA">
              <w:rPr>
                <w:color w:val="0070C0"/>
              </w:rPr>
              <w:t xml:space="preserve">    "m2m:tsi": {</w:t>
            </w:r>
          </w:p>
          <w:p w14:paraId="4D0FF796" w14:textId="77777777" w:rsidR="008B1B88" w:rsidRPr="009743EA" w:rsidRDefault="008B1B88" w:rsidP="005C72A8">
            <w:pPr>
              <w:pStyle w:val="TAL"/>
              <w:snapToGrid w:val="0"/>
              <w:ind w:left="284"/>
              <w:rPr>
                <w:color w:val="0070C0"/>
              </w:rPr>
            </w:pPr>
            <w:r w:rsidRPr="009743EA">
              <w:rPr>
                <w:color w:val="0070C0"/>
              </w:rPr>
              <w:t xml:space="preserve">        "rn": "tsi_value1",</w:t>
            </w:r>
          </w:p>
          <w:p w14:paraId="789A21D6" w14:textId="77777777" w:rsidR="008B1B88" w:rsidRPr="009743EA" w:rsidRDefault="008B1B88" w:rsidP="005C72A8">
            <w:pPr>
              <w:pStyle w:val="TAL"/>
              <w:snapToGrid w:val="0"/>
              <w:ind w:left="284"/>
              <w:rPr>
                <w:color w:val="0070C0"/>
              </w:rPr>
            </w:pPr>
            <w:r w:rsidRPr="009743EA">
              <w:rPr>
                <w:color w:val="0070C0"/>
              </w:rPr>
              <w:t xml:space="preserve">        "ty": 30,</w:t>
            </w:r>
          </w:p>
          <w:p w14:paraId="4C11019B" w14:textId="77777777" w:rsidR="008B1B88" w:rsidRPr="009743EA" w:rsidRDefault="008B1B88" w:rsidP="005C72A8">
            <w:pPr>
              <w:pStyle w:val="TAL"/>
              <w:snapToGrid w:val="0"/>
              <w:ind w:left="284"/>
              <w:rPr>
                <w:color w:val="0070C0"/>
              </w:rPr>
            </w:pPr>
            <w:r w:rsidRPr="009743EA">
              <w:rPr>
                <w:color w:val="0070C0"/>
              </w:rPr>
              <w:t xml:space="preserve">        "pi": "CAE5630283216026458665",</w:t>
            </w:r>
          </w:p>
          <w:p w14:paraId="437782AE" w14:textId="77777777" w:rsidR="008B1B88" w:rsidRPr="009743EA" w:rsidRDefault="008B1B88" w:rsidP="005C72A8">
            <w:pPr>
              <w:pStyle w:val="TAL"/>
              <w:snapToGrid w:val="0"/>
              <w:ind w:left="284"/>
              <w:rPr>
                <w:color w:val="0070C0"/>
              </w:rPr>
            </w:pPr>
            <w:r w:rsidRPr="009743EA">
              <w:rPr>
                <w:color w:val="0070C0"/>
              </w:rPr>
              <w:t xml:space="preserve">        "ri": "TSI840674869203617594",</w:t>
            </w:r>
          </w:p>
          <w:p w14:paraId="5ADD3237" w14:textId="77777777" w:rsidR="008B1B88" w:rsidRPr="00325791" w:rsidRDefault="008B1B88" w:rsidP="005C72A8">
            <w:pPr>
              <w:pStyle w:val="TAL"/>
              <w:snapToGrid w:val="0"/>
              <w:ind w:left="284"/>
              <w:rPr>
                <w:color w:val="0070C0"/>
                <w:lang w:val="fr-FR"/>
              </w:rPr>
            </w:pPr>
            <w:r w:rsidRPr="009743EA">
              <w:rPr>
                <w:color w:val="0070C0"/>
              </w:rPr>
              <w:t xml:space="preserve">        </w:t>
            </w:r>
            <w:r w:rsidRPr="00325791">
              <w:rPr>
                <w:color w:val="0070C0"/>
                <w:lang w:val="fr-FR"/>
              </w:rPr>
              <w:t>"ct": "20180307T012211",</w:t>
            </w:r>
          </w:p>
          <w:p w14:paraId="72DC3C1F" w14:textId="77777777" w:rsidR="008B1B88" w:rsidRPr="00325791" w:rsidRDefault="008B1B88" w:rsidP="005C72A8">
            <w:pPr>
              <w:pStyle w:val="TAL"/>
              <w:snapToGrid w:val="0"/>
              <w:ind w:left="284"/>
              <w:rPr>
                <w:color w:val="0070C0"/>
                <w:lang w:val="fr-FR"/>
              </w:rPr>
            </w:pPr>
            <w:r w:rsidRPr="00325791">
              <w:rPr>
                <w:color w:val="0070C0"/>
                <w:lang w:val="fr-FR"/>
              </w:rPr>
              <w:t xml:space="preserve">        "lt": "20180307T012211",</w:t>
            </w:r>
          </w:p>
          <w:p w14:paraId="05FB70CB" w14:textId="77777777" w:rsidR="008B1B88" w:rsidRPr="00325791" w:rsidRDefault="008B1B88" w:rsidP="005C72A8">
            <w:pPr>
              <w:pStyle w:val="TAL"/>
              <w:snapToGrid w:val="0"/>
              <w:ind w:left="284"/>
              <w:rPr>
                <w:color w:val="0070C0"/>
                <w:lang w:val="fr-FR"/>
              </w:rPr>
            </w:pPr>
            <w:r w:rsidRPr="00325791">
              <w:rPr>
                <w:rFonts w:hint="eastAsia"/>
                <w:color w:val="0070C0"/>
                <w:lang w:val="fr-FR" w:eastAsia="ko-KR"/>
              </w:rPr>
              <w:t xml:space="preserve"> </w:t>
            </w:r>
            <w:r w:rsidRPr="00325791">
              <w:rPr>
                <w:color w:val="0070C0"/>
                <w:lang w:val="fr-FR" w:eastAsia="ko-KR"/>
              </w:rPr>
              <w:t xml:space="preserve">      </w:t>
            </w:r>
            <w:r w:rsidRPr="00325791">
              <w:rPr>
                <w:color w:val="0070C0"/>
                <w:lang w:val="fr-FR"/>
              </w:rPr>
              <w:t xml:space="preserve"> "et": "2n0210307T012211",</w:t>
            </w:r>
          </w:p>
          <w:p w14:paraId="1A22D538" w14:textId="77777777" w:rsidR="008B1B88" w:rsidRPr="009743EA" w:rsidRDefault="008B1B88" w:rsidP="005C72A8">
            <w:pPr>
              <w:pStyle w:val="TAL"/>
              <w:snapToGrid w:val="0"/>
              <w:ind w:left="284"/>
              <w:rPr>
                <w:color w:val="0070C0"/>
              </w:rPr>
            </w:pPr>
            <w:r w:rsidRPr="00325791">
              <w:rPr>
                <w:color w:val="0070C0"/>
                <w:lang w:val="fr-FR"/>
              </w:rPr>
              <w:t xml:space="preserve">        </w:t>
            </w:r>
            <w:r w:rsidRPr="009743EA">
              <w:rPr>
                <w:color w:val="0070C0"/>
              </w:rPr>
              <w:t>"dgt": "20180307T123456"</w:t>
            </w:r>
          </w:p>
          <w:p w14:paraId="455A8508" w14:textId="77777777" w:rsidR="008B1B88" w:rsidRPr="009743EA" w:rsidRDefault="008B1B88" w:rsidP="005C72A8">
            <w:pPr>
              <w:pStyle w:val="TAL"/>
              <w:snapToGrid w:val="0"/>
              <w:ind w:left="284"/>
              <w:rPr>
                <w:color w:val="0070C0"/>
              </w:rPr>
            </w:pPr>
            <w:r w:rsidRPr="009743EA">
              <w:rPr>
                <w:color w:val="0070C0"/>
              </w:rPr>
              <w:t xml:space="preserve">        "con": "DATA_TACK",</w:t>
            </w:r>
          </w:p>
          <w:p w14:paraId="3CAE6CE2" w14:textId="77777777" w:rsidR="008B1B88" w:rsidRPr="009743EA" w:rsidRDefault="008B1B88" w:rsidP="005C72A8">
            <w:pPr>
              <w:pStyle w:val="TAL"/>
              <w:snapToGrid w:val="0"/>
              <w:ind w:left="284"/>
              <w:rPr>
                <w:color w:val="0070C0"/>
              </w:rPr>
            </w:pPr>
            <w:r w:rsidRPr="009743EA">
              <w:rPr>
                <w:color w:val="0070C0"/>
              </w:rPr>
              <w:t xml:space="preserve">        "cs": 9,</w:t>
            </w:r>
          </w:p>
          <w:p w14:paraId="0A93DFF0" w14:textId="77777777" w:rsidR="008B1B88" w:rsidRPr="005A2D7C" w:rsidRDefault="008B1B88" w:rsidP="005C72A8">
            <w:pPr>
              <w:pStyle w:val="TAL"/>
              <w:snapToGrid w:val="0"/>
              <w:ind w:left="284"/>
              <w:rPr>
                <w:color w:val="0070C0"/>
              </w:rPr>
            </w:pPr>
            <w:r w:rsidRPr="009743EA">
              <w:rPr>
                <w:color w:val="0070C0"/>
              </w:rPr>
              <w:t xml:space="preserve">        </w:t>
            </w:r>
            <w:r w:rsidRPr="005A2D7C">
              <w:rPr>
                <w:color w:val="0070C0"/>
              </w:rPr>
              <w:t>"st": 7</w:t>
            </w:r>
          </w:p>
          <w:p w14:paraId="6602B8C0" w14:textId="77777777" w:rsidR="008B1B88" w:rsidRPr="005A2D7C" w:rsidRDefault="008B1B88" w:rsidP="005C72A8">
            <w:pPr>
              <w:pStyle w:val="TAL"/>
              <w:snapToGrid w:val="0"/>
              <w:ind w:left="284"/>
              <w:rPr>
                <w:color w:val="0070C0"/>
              </w:rPr>
            </w:pPr>
            <w:r w:rsidRPr="005A2D7C">
              <w:rPr>
                <w:color w:val="0070C0"/>
              </w:rPr>
              <w:t xml:space="preserve">    }</w:t>
            </w:r>
          </w:p>
          <w:p w14:paraId="1176914B" w14:textId="77777777" w:rsidR="008B1B88" w:rsidRPr="005A2D7C" w:rsidRDefault="008B1B88" w:rsidP="005C72A8">
            <w:pPr>
              <w:pStyle w:val="TAL"/>
              <w:snapToGrid w:val="0"/>
              <w:ind w:left="284"/>
              <w:rPr>
                <w:color w:val="0070C0"/>
              </w:rPr>
            </w:pPr>
            <w:r w:rsidRPr="005A2D7C">
              <w:rPr>
                <w:color w:val="0070C0"/>
              </w:rPr>
              <w:t>}</w:t>
            </w:r>
          </w:p>
          <w:p w14:paraId="0CB0A12C" w14:textId="77777777" w:rsidR="008B1B88" w:rsidRPr="005A2D7C" w:rsidRDefault="008B1B88" w:rsidP="005C72A8">
            <w:pPr>
              <w:pStyle w:val="TAL"/>
              <w:snapToGrid w:val="0"/>
              <w:ind w:left="284"/>
              <w:jc w:val="both"/>
              <w:rPr>
                <w:color w:val="0070C0"/>
              </w:rPr>
            </w:pPr>
          </w:p>
        </w:tc>
      </w:tr>
    </w:tbl>
    <w:p w14:paraId="4B9FFF19" w14:textId="77777777" w:rsidR="008B1B88" w:rsidRPr="005A2D7C" w:rsidRDefault="008B1B88" w:rsidP="008B1B88"/>
    <w:p w14:paraId="540A419D" w14:textId="77777777" w:rsidR="008B1B88" w:rsidRPr="009743EA" w:rsidRDefault="008B1B88" w:rsidP="008B1B88">
      <w:pPr>
        <w:pStyle w:val="Heading4"/>
      </w:pPr>
      <w:bookmarkStart w:id="599" w:name="_Toc49420774"/>
      <w:bookmarkStart w:id="600" w:name="_Toc49507588"/>
      <w:bookmarkStart w:id="601" w:name="_Toc49507700"/>
      <w:bookmarkStart w:id="602" w:name="_Toc532286400"/>
      <w:bookmarkStart w:id="603" w:name="_Toc532286536"/>
      <w:bookmarkStart w:id="604" w:name="_Toc46154443"/>
      <w:bookmarkStart w:id="605" w:name="_Toc71708877"/>
      <w:r w:rsidRPr="009743EA">
        <w:t>6.2.12.3</w:t>
      </w:r>
      <w:r w:rsidRPr="009743EA">
        <w:tab/>
        <w:t>API-TSI-UPD</w:t>
      </w:r>
      <w:bookmarkEnd w:id="599"/>
      <w:bookmarkEnd w:id="600"/>
      <w:bookmarkEnd w:id="601"/>
      <w:bookmarkEnd w:id="602"/>
      <w:bookmarkEnd w:id="603"/>
      <w:bookmarkEnd w:id="604"/>
      <w:bookmarkEnd w:id="605"/>
    </w:p>
    <w:tbl>
      <w:tblPr>
        <w:tblW w:w="9659" w:type="dxa"/>
        <w:jc w:val="center"/>
        <w:tblLayout w:type="fixed"/>
        <w:tblCellMar>
          <w:left w:w="28" w:type="dxa"/>
        </w:tblCellMar>
        <w:tblLook w:val="0000" w:firstRow="0" w:lastRow="0" w:firstColumn="0" w:lastColumn="0" w:noHBand="0" w:noVBand="0"/>
      </w:tblPr>
      <w:tblGrid>
        <w:gridCol w:w="1286"/>
        <w:gridCol w:w="8373"/>
      </w:tblGrid>
      <w:tr w:rsidR="008B1B88" w:rsidRPr="009743EA" w14:paraId="675C969E"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8841494" w14:textId="77777777" w:rsidR="008B1B88" w:rsidRPr="009743EA" w:rsidRDefault="008B1B88"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E1644DC" w14:textId="77777777" w:rsidR="008B1B88" w:rsidRPr="005A2D7C" w:rsidRDefault="008B1B88" w:rsidP="005A2D7C">
            <w:pPr>
              <w:pStyle w:val="TAL"/>
            </w:pPr>
            <w:r w:rsidRPr="005A2D7C">
              <w:rPr>
                <w:rFonts w:eastAsia="Calibri Light"/>
              </w:rPr>
              <w:t>API/TSI/UPD</w:t>
            </w:r>
          </w:p>
        </w:tc>
      </w:tr>
      <w:tr w:rsidR="008B1B88" w:rsidRPr="009743EA" w14:paraId="6D47AE07"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60B1E69" w14:textId="77777777" w:rsidR="008B1B88" w:rsidRPr="009743EA" w:rsidRDefault="008B1B88"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9A9B61" w14:textId="77777777" w:rsidR="008B1B88" w:rsidRPr="005A2D7C" w:rsidRDefault="008B1B88" w:rsidP="005A2D7C">
            <w:pPr>
              <w:pStyle w:val="TAL"/>
              <w:rPr>
                <w:rFonts w:eastAsia="Calibri Light"/>
              </w:rPr>
            </w:pPr>
            <w:r w:rsidRPr="005A2D7C">
              <w:rPr>
                <w:rFonts w:eastAsia="Calibri Light"/>
              </w:rPr>
              <w:t>&lt;timeSeriesInstance&gt; resource UPDATE</w:t>
            </w:r>
          </w:p>
        </w:tc>
      </w:tr>
      <w:tr w:rsidR="008B1B88" w:rsidRPr="009743EA" w14:paraId="00166B1F"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71EC41EB" w14:textId="77777777" w:rsidR="008B1B88" w:rsidRPr="009743EA" w:rsidRDefault="008B1B88"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FA9CC7C" w14:textId="77777777" w:rsidR="008B1B88" w:rsidRPr="005A2D7C" w:rsidRDefault="008B1B88" w:rsidP="005A2D7C">
            <w:pPr>
              <w:pStyle w:val="TAL"/>
              <w:rPr>
                <w:rFonts w:eastAsia="Calibri Light"/>
              </w:rPr>
            </w:pPr>
            <w:r w:rsidRPr="005A2D7C">
              <w:rPr>
                <w:rFonts w:eastAsia="Calibri Light"/>
              </w:rPr>
              <w:t>Requested &lt;timeSeriesInstance&gt; resource</w:t>
            </w:r>
          </w:p>
        </w:tc>
      </w:tr>
      <w:tr w:rsidR="008B1B88" w:rsidRPr="009743EA" w14:paraId="19D381C6"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7182EF8" w14:textId="77777777" w:rsidR="008B1B88" w:rsidRPr="009743EA" w:rsidRDefault="008B1B88"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5CECE76" w14:textId="77777777" w:rsidR="008B1B88" w:rsidRPr="005A2D7C" w:rsidRDefault="008B1B88" w:rsidP="005A2D7C">
            <w:pPr>
              <w:pStyle w:val="TAL"/>
            </w:pPr>
            <w:r w:rsidRPr="005A2D7C">
              <w:t>Update operation is not allowed in &lt;timeSeriesInstance&gt; resource</w:t>
            </w:r>
          </w:p>
        </w:tc>
      </w:tr>
    </w:tbl>
    <w:p w14:paraId="62265AF9" w14:textId="77777777" w:rsidR="008B1B88" w:rsidRPr="005A2D7C" w:rsidRDefault="008B1B88" w:rsidP="008B1B88"/>
    <w:p w14:paraId="747CFEAF" w14:textId="77777777" w:rsidR="008B1B88" w:rsidRPr="009743EA" w:rsidRDefault="008B1B88" w:rsidP="008B1B88">
      <w:pPr>
        <w:pStyle w:val="Heading4"/>
      </w:pPr>
      <w:bookmarkStart w:id="606" w:name="_Toc49420775"/>
      <w:bookmarkStart w:id="607" w:name="_Toc49507589"/>
      <w:bookmarkStart w:id="608" w:name="_Toc49507701"/>
      <w:bookmarkStart w:id="609" w:name="_Toc532286401"/>
      <w:bookmarkStart w:id="610" w:name="_Toc532286537"/>
      <w:bookmarkStart w:id="611" w:name="_Toc46154444"/>
      <w:bookmarkStart w:id="612" w:name="_Toc71708878"/>
      <w:r w:rsidRPr="009743EA">
        <w:lastRenderedPageBreak/>
        <w:t>6.2.12.4</w:t>
      </w:r>
      <w:r w:rsidRPr="009743EA">
        <w:tab/>
        <w:t>API-TSI-DEL</w:t>
      </w:r>
      <w:bookmarkEnd w:id="606"/>
      <w:bookmarkEnd w:id="607"/>
      <w:bookmarkEnd w:id="608"/>
      <w:bookmarkEnd w:id="609"/>
      <w:bookmarkEnd w:id="610"/>
      <w:bookmarkEnd w:id="611"/>
      <w:bookmarkEnd w:id="612"/>
    </w:p>
    <w:tbl>
      <w:tblPr>
        <w:tblW w:w="9659" w:type="dxa"/>
        <w:jc w:val="center"/>
        <w:tblLayout w:type="fixed"/>
        <w:tblCellMar>
          <w:left w:w="28" w:type="dxa"/>
        </w:tblCellMar>
        <w:tblLook w:val="0000" w:firstRow="0" w:lastRow="0" w:firstColumn="0" w:lastColumn="0" w:noHBand="0" w:noVBand="0"/>
      </w:tblPr>
      <w:tblGrid>
        <w:gridCol w:w="1286"/>
        <w:gridCol w:w="8373"/>
      </w:tblGrid>
      <w:tr w:rsidR="008B1B88" w:rsidRPr="009743EA" w14:paraId="3A9FFA23"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A4385EB" w14:textId="77777777" w:rsidR="008B1B88" w:rsidRPr="009743EA" w:rsidRDefault="008B1B88" w:rsidP="005C72A8">
            <w:pPr>
              <w:pStyle w:val="TAL"/>
              <w:snapToGrid w:val="0"/>
              <w:jc w:val="center"/>
              <w:rPr>
                <w:b/>
              </w:rPr>
            </w:pPr>
          </w:p>
          <w:p w14:paraId="0B757C70" w14:textId="77777777" w:rsidR="008B1B88" w:rsidRPr="009743EA" w:rsidRDefault="008B1B88"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533961A" w14:textId="77777777" w:rsidR="009B02AE" w:rsidRPr="005A2D7C" w:rsidRDefault="009B02AE" w:rsidP="005A2D7C">
            <w:pPr>
              <w:pStyle w:val="TAL"/>
              <w:rPr>
                <w:rFonts w:eastAsia="Calibri Light"/>
              </w:rPr>
            </w:pPr>
            <w:r w:rsidRPr="005A2D7C">
              <w:rPr>
                <w:rFonts w:eastAsia="Calibri Light"/>
              </w:rPr>
              <w:t>API/TSI/D</w:t>
            </w:r>
            <w:r w:rsidRPr="005A2D7C">
              <w:t>EL</w:t>
            </w:r>
            <w:r w:rsidRPr="005A2D7C">
              <w:rPr>
                <w:rFonts w:eastAsia="Calibri Light"/>
              </w:rPr>
              <w:t>/001</w:t>
            </w:r>
          </w:p>
          <w:p w14:paraId="17122CE1" w14:textId="77777777" w:rsidR="008B1B88" w:rsidRPr="005A2D7C" w:rsidRDefault="008B1B88" w:rsidP="005A2D7C">
            <w:pPr>
              <w:pStyle w:val="TAL"/>
              <w:rPr>
                <w:rFonts w:eastAsia="Calibri Light"/>
              </w:rPr>
            </w:pPr>
            <w:r w:rsidRPr="005A2D7C">
              <w:rPr>
                <w:rFonts w:eastAsia="Calibri Light"/>
              </w:rPr>
              <w:t>API/TSI/D</w:t>
            </w:r>
            <w:r w:rsidRPr="005A2D7C">
              <w:t>EL</w:t>
            </w:r>
            <w:r w:rsidRPr="005A2D7C">
              <w:rPr>
                <w:rFonts w:eastAsia="Calibri Light"/>
              </w:rPr>
              <w:t>/001_RCN0</w:t>
            </w:r>
          </w:p>
          <w:p w14:paraId="2F506784" w14:textId="77777777" w:rsidR="008B1B88" w:rsidRPr="005A2D7C" w:rsidRDefault="008B1B88" w:rsidP="005A2D7C">
            <w:pPr>
              <w:pStyle w:val="TAL"/>
            </w:pPr>
            <w:r w:rsidRPr="005A2D7C">
              <w:rPr>
                <w:rFonts w:eastAsia="Calibri Light"/>
              </w:rPr>
              <w:t>API/TSI/DEL/001_RCN1</w:t>
            </w:r>
          </w:p>
        </w:tc>
      </w:tr>
      <w:tr w:rsidR="008B1B88" w:rsidRPr="009743EA" w14:paraId="5F631113"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64BD99F" w14:textId="77777777" w:rsidR="008B1B88" w:rsidRPr="009743EA" w:rsidRDefault="008B1B88"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E8787C" w14:textId="77777777" w:rsidR="008B1B88" w:rsidRPr="005A2D7C" w:rsidRDefault="008B1B88" w:rsidP="005A2D7C">
            <w:pPr>
              <w:pStyle w:val="TAL"/>
              <w:rPr>
                <w:rFonts w:eastAsia="Calibri Light"/>
              </w:rPr>
            </w:pPr>
            <w:r w:rsidRPr="005A2D7C">
              <w:rPr>
                <w:rFonts w:eastAsia="Calibri Light"/>
              </w:rPr>
              <w:t xml:space="preserve">&lt;timeSeriesInstance&gt; resource DELETE with </w:t>
            </w:r>
            <w:r w:rsidR="00984FEF" w:rsidRPr="005A2D7C">
              <w:rPr>
                <w:rFonts w:eastAsia="Calibri Light"/>
              </w:rPr>
              <w:t>resultContent</w:t>
            </w:r>
            <w:r w:rsidRPr="005A2D7C">
              <w:rPr>
                <w:rFonts w:eastAsia="Calibri Light"/>
              </w:rPr>
              <w:t xml:space="preserve"> parameter</w:t>
            </w:r>
          </w:p>
        </w:tc>
      </w:tr>
      <w:tr w:rsidR="008B1B88" w:rsidRPr="009743EA" w14:paraId="222151B0"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7692F28C" w14:textId="77777777" w:rsidR="008B1B88" w:rsidRPr="009743EA" w:rsidRDefault="008B1B88"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E6FCD3B" w14:textId="77777777" w:rsidR="008B1B88" w:rsidRPr="005A2D7C" w:rsidRDefault="008B1B88" w:rsidP="005A2D7C">
            <w:pPr>
              <w:pStyle w:val="TAL"/>
              <w:rPr>
                <w:rFonts w:eastAsia="Calibri Light"/>
              </w:rPr>
            </w:pPr>
            <w:r w:rsidRPr="005A2D7C">
              <w:rPr>
                <w:rFonts w:eastAsia="Calibri Light"/>
              </w:rPr>
              <w:t>Requested &lt;timeSeriesInstance&gt; resource</w:t>
            </w:r>
          </w:p>
        </w:tc>
      </w:tr>
      <w:tr w:rsidR="008B1B88" w:rsidRPr="009743EA" w14:paraId="72F0D023"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3478D26" w14:textId="77777777" w:rsidR="008B1B88" w:rsidRPr="009743EA" w:rsidRDefault="008B1B88" w:rsidP="005C72A8">
            <w:pPr>
              <w:pStyle w:val="TAL"/>
              <w:snapToGrid w:val="0"/>
              <w:jc w:val="center"/>
              <w:rPr>
                <w:b/>
                <w:kern w:val="1"/>
              </w:rPr>
            </w:pPr>
          </w:p>
          <w:p w14:paraId="1AFEDE32" w14:textId="77777777" w:rsidR="008B1B88" w:rsidRPr="009743EA" w:rsidRDefault="008B1B88"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E9EF383" w14:textId="77777777" w:rsidR="008B1B88" w:rsidRPr="005A2D7C" w:rsidRDefault="008B1B88" w:rsidP="005A2D7C">
            <w:pPr>
              <w:pStyle w:val="TAL"/>
              <w:rPr>
                <w:rFonts w:eastAsia="Calibri Light"/>
              </w:rPr>
            </w:pPr>
            <w:r w:rsidRPr="005A2D7C">
              <w:t xml:space="preserve">The interface is used to send a &lt;timeSeriesInstance&gt; DELETE request attached with </w:t>
            </w:r>
            <w:r w:rsidR="00984FEF" w:rsidRPr="005A2D7C">
              <w:t>resultContent</w:t>
            </w:r>
            <w:r w:rsidRPr="005A2D7C">
              <w:t xml:space="preserve"> to the Registrar CSE, and the Registrar CSE creates a &lt;timeSeriesInstance&gt; resource and sends back a response</w:t>
            </w:r>
            <w:r w:rsidR="008E2B7F" w:rsidRPr="009743EA">
              <w:t>.</w:t>
            </w:r>
          </w:p>
        </w:tc>
      </w:tr>
      <w:tr w:rsidR="008B1B88" w:rsidRPr="009743EA" w14:paraId="47915C4E"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B6DCFF8" w14:textId="77777777" w:rsidR="008B1B88" w:rsidRPr="009743EA" w:rsidRDefault="008B1B88" w:rsidP="005C72A8">
            <w:pPr>
              <w:pStyle w:val="TAL"/>
              <w:snapToGrid w:val="0"/>
              <w:jc w:val="center"/>
              <w:rPr>
                <w:b/>
                <w:kern w:val="1"/>
              </w:rPr>
            </w:pPr>
          </w:p>
          <w:p w14:paraId="5ED01D4E" w14:textId="77777777" w:rsidR="008B1B88" w:rsidRPr="009743EA" w:rsidRDefault="008B1B88" w:rsidP="005C72A8">
            <w:pPr>
              <w:pStyle w:val="TAL"/>
              <w:snapToGrid w:val="0"/>
              <w:jc w:val="center"/>
              <w:rPr>
                <w:b/>
                <w:kern w:val="1"/>
              </w:rPr>
            </w:pPr>
          </w:p>
          <w:p w14:paraId="71012CB9" w14:textId="77777777" w:rsidR="008B1B88" w:rsidRPr="009743EA" w:rsidRDefault="008B1B88" w:rsidP="005C72A8">
            <w:pPr>
              <w:pStyle w:val="TAL"/>
              <w:snapToGrid w:val="0"/>
              <w:jc w:val="center"/>
              <w:rPr>
                <w:b/>
                <w:kern w:val="1"/>
              </w:rPr>
            </w:pPr>
          </w:p>
          <w:p w14:paraId="551DAAEB" w14:textId="77777777" w:rsidR="008B1B88" w:rsidRPr="009743EA" w:rsidRDefault="008B1B88" w:rsidP="005C72A8">
            <w:pPr>
              <w:pStyle w:val="TAL"/>
              <w:snapToGrid w:val="0"/>
              <w:jc w:val="center"/>
              <w:rPr>
                <w:b/>
                <w:kern w:val="1"/>
              </w:rPr>
            </w:pPr>
          </w:p>
          <w:p w14:paraId="6E32E0FF" w14:textId="77777777" w:rsidR="008B1B88" w:rsidRPr="009743EA" w:rsidRDefault="008B1B88" w:rsidP="005C72A8">
            <w:pPr>
              <w:pStyle w:val="TAL"/>
              <w:snapToGrid w:val="0"/>
              <w:jc w:val="center"/>
              <w:rPr>
                <w:b/>
                <w:kern w:val="1"/>
              </w:rPr>
            </w:pPr>
            <w:r w:rsidRPr="009743EA">
              <w:rPr>
                <w:b/>
                <w:kern w:val="1"/>
              </w:rPr>
              <w:t>Resource Structure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0EE787F" w14:textId="1B8E7A8E" w:rsidR="008B1B88" w:rsidRPr="009743EA" w:rsidRDefault="0054261D" w:rsidP="005A2D7C">
            <w:pPr>
              <w:pStyle w:val="FL"/>
              <w:rPr>
                <w:lang w:eastAsia="ko-KR"/>
              </w:rPr>
            </w:pPr>
            <w:r>
              <w:rPr>
                <w:rFonts w:eastAsia="Calibri"/>
                <w:color w:val="000000"/>
                <w:sz w:val="24"/>
                <w:szCs w:val="24"/>
              </w:rPr>
            </w:r>
            <w:r>
              <w:rPr>
                <w:rFonts w:eastAsia="Calibri"/>
                <w:color w:val="000000"/>
                <w:sz w:val="24"/>
                <w:szCs w:val="24"/>
              </w:rPr>
              <w:pict w14:anchorId="30ADEF42">
                <v:group id="그룹 31" o:spid="_x0000_s1042" style="width:280.05pt;height:143.15pt;mso-position-horizontal-relative:char;mso-position-vertical-relative:line" coordsize="35567,18181">
                  <v:rect id="직사각형 2" o:spid="_x0000_s1043" style="position:absolute;width:11683;height:3652;visibility:visible;v-text-anchor:middle" filled="f">
                    <v:textbox inset="0,0,0,0">
                      <w:txbxContent>
                        <w:p w14:paraId="0B27A51E" w14:textId="77777777" w:rsidR="004A00AF" w:rsidRDefault="004A00AF" w:rsidP="008B1B88">
                          <w:pPr>
                            <w:pStyle w:val="NormalWeb"/>
                            <w:wordWrap w:val="0"/>
                            <w:spacing w:after="0"/>
                            <w:jc w:val="center"/>
                            <w:rPr>
                              <w:b/>
                              <w:bCs/>
                              <w:color w:val="000000"/>
                              <w:kern w:val="24"/>
                              <w:sz w:val="20"/>
                              <w:szCs w:val="20"/>
                            </w:rPr>
                          </w:pPr>
                          <w:r w:rsidRPr="00D9583F">
                            <w:rPr>
                              <w:b/>
                              <w:bCs/>
                              <w:color w:val="000000"/>
                              <w:kern w:val="24"/>
                              <w:sz w:val="20"/>
                              <w:szCs w:val="20"/>
                            </w:rPr>
                            <w:t>mn</w:t>
                          </w:r>
                          <w:r>
                            <w:rPr>
                              <w:b/>
                              <w:bCs/>
                              <w:color w:val="000000"/>
                              <w:kern w:val="24"/>
                              <w:sz w:val="20"/>
                              <w:szCs w:val="20"/>
                            </w:rPr>
                            <w:t>-name</w:t>
                          </w:r>
                        </w:p>
                        <w:p w14:paraId="0AF62F24" w14:textId="77777777" w:rsidR="004A00AF" w:rsidRDefault="004A00AF" w:rsidP="008B1B88">
                          <w:pPr>
                            <w:pStyle w:val="NormalWeb"/>
                            <w:wordWrap w:val="0"/>
                            <w:spacing w:after="0"/>
                            <w:jc w:val="center"/>
                          </w:pPr>
                          <w:r>
                            <w:rPr>
                              <w:b/>
                              <w:bCs/>
                              <w:color w:val="000000"/>
                              <w:kern w:val="24"/>
                              <w:sz w:val="20"/>
                              <w:szCs w:val="20"/>
                            </w:rPr>
                            <w:t>(CSEBase)</w:t>
                          </w:r>
                        </w:p>
                      </w:txbxContent>
                    </v:textbox>
                  </v:rect>
                  <v:line id="직선 연결선 3" o:spid="_x0000_s1044" style="position:absolute;flip:x;visibility:visible" from="6008,3620" to="6008,6097" o:connectortype="straight" strokeweight=".5pt">
                    <v:stroke joinstyle="miter"/>
                  </v:line>
                  <v:rect id="직사각형 4" o:spid="_x0000_s1045" style="position:absolute;left:8072;top:4859;width:11684;height:2530;visibility:visible;v-text-anchor:middle" filled="f">
                    <v:textbox inset="0,0,0,0">
                      <w:txbxContent>
                        <w:p w14:paraId="0F032416" w14:textId="77777777" w:rsidR="004A00AF" w:rsidRDefault="004A00AF" w:rsidP="008B1B88">
                          <w:pPr>
                            <w:pStyle w:val="NormalWeb"/>
                            <w:wordWrap w:val="0"/>
                            <w:spacing w:after="0"/>
                            <w:jc w:val="center"/>
                            <w:rPr>
                              <w:b/>
                              <w:bCs/>
                              <w:color w:val="000000"/>
                              <w:kern w:val="24"/>
                              <w:sz w:val="18"/>
                              <w:szCs w:val="18"/>
                            </w:rPr>
                          </w:pPr>
                          <w:r>
                            <w:rPr>
                              <w:b/>
                              <w:bCs/>
                              <w:color w:val="000000"/>
                              <w:kern w:val="24"/>
                              <w:sz w:val="18"/>
                              <w:szCs w:val="18"/>
                            </w:rPr>
                            <w:t>ae</w:t>
                          </w:r>
                          <w:r w:rsidRPr="00D9583F">
                            <w:rPr>
                              <w:b/>
                              <w:bCs/>
                              <w:color w:val="000000"/>
                              <w:kern w:val="24"/>
                              <w:sz w:val="18"/>
                              <w:szCs w:val="18"/>
                            </w:rPr>
                            <w:t xml:space="preserve">_sensor </w:t>
                          </w:r>
                        </w:p>
                        <w:p w14:paraId="068C1C50" w14:textId="77777777" w:rsidR="004A00AF" w:rsidRDefault="004A00AF" w:rsidP="008B1B88">
                          <w:pPr>
                            <w:pStyle w:val="NormalWeb"/>
                            <w:wordWrap w:val="0"/>
                            <w:spacing w:after="0"/>
                            <w:jc w:val="center"/>
                          </w:pPr>
                          <w:r w:rsidRPr="00D9583F">
                            <w:rPr>
                              <w:b/>
                              <w:bCs/>
                              <w:color w:val="000000"/>
                              <w:kern w:val="24"/>
                              <w:sz w:val="18"/>
                              <w:szCs w:val="18"/>
                            </w:rPr>
                            <w:t>(AE)</w:t>
                          </w:r>
                        </w:p>
                      </w:txbxContent>
                    </v:textbox>
                  </v:rect>
                  <v:line id="직선 연결선 5" o:spid="_x0000_s1046" style="position:absolute;flip:x;visibility:visible" from="13930,7401" to="13930,9879" o:connectortype="straight" strokeweight=".5pt">
                    <v:stroke joinstyle="miter"/>
                  </v:line>
                  <v:line id="직선 연결선 6" o:spid="_x0000_s1047" style="position:absolute;visibility:visible" from="6008,6081" to="8072,6097" o:connectortype="straight" strokeweight=".5pt">
                    <v:stroke joinstyle="miter"/>
                  </v:line>
                  <v:line id="직선 연결선 7" o:spid="_x0000_s1048" style="position:absolute;visibility:visible" from="13914,9863" to="15978,9879" o:connectortype="straight" strokeweight=".5pt">
                    <v:stroke joinstyle="miter"/>
                  </v:line>
                  <v:rect id="직사각형 8" o:spid="_x0000_s1049" style="position:absolute;left:15978;top:8640;width:11684;height:2530;visibility:visible;v-text-anchor:middle" filled="f">
                    <v:textbox inset="0,0,0,0">
                      <w:txbxContent>
                        <w:p w14:paraId="172C3D32" w14:textId="77777777" w:rsidR="004A00AF" w:rsidRPr="000071D7" w:rsidRDefault="004A00AF" w:rsidP="008B1B88">
                          <w:pPr>
                            <w:pStyle w:val="NormalWeb"/>
                            <w:wordWrap w:val="0"/>
                            <w:spacing w:after="0"/>
                            <w:jc w:val="center"/>
                            <w:rPr>
                              <w:b/>
                              <w:bCs/>
                              <w:color w:val="000000"/>
                              <w:kern w:val="24"/>
                              <w:sz w:val="16"/>
                              <w:szCs w:val="16"/>
                            </w:rPr>
                          </w:pPr>
                          <w:r w:rsidRPr="000071D7">
                            <w:rPr>
                              <w:b/>
                              <w:bCs/>
                              <w:color w:val="000000"/>
                              <w:kern w:val="24"/>
                              <w:sz w:val="16"/>
                              <w:szCs w:val="16"/>
                            </w:rPr>
                            <w:t>timeSeries_cont</w:t>
                          </w:r>
                        </w:p>
                        <w:p w14:paraId="173454E0" w14:textId="77777777" w:rsidR="004A00AF" w:rsidRPr="0014097E" w:rsidRDefault="004A00AF" w:rsidP="008B1B88">
                          <w:pPr>
                            <w:pStyle w:val="NormalWeb"/>
                            <w:wordWrap w:val="0"/>
                            <w:spacing w:after="0"/>
                            <w:jc w:val="center"/>
                            <w:rPr>
                              <w:b/>
                              <w:sz w:val="16"/>
                              <w:lang w:eastAsia="ko-KR"/>
                            </w:rPr>
                          </w:pPr>
                          <w:r w:rsidRPr="0014097E">
                            <w:rPr>
                              <w:b/>
                              <w:sz w:val="16"/>
                              <w:lang w:eastAsia="ko-KR"/>
                            </w:rPr>
                            <w:t>(timeSeries)</w:t>
                          </w:r>
                        </w:p>
                      </w:txbxContent>
                    </v:textbox>
                  </v:rect>
                  <v:line id="직선 연결선 9" o:spid="_x0000_s1050" style="position:absolute;flip:x;visibility:visible" from="21820,11182" to="21820,13840" o:connectortype="straight" strokeweight=".5pt">
                    <v:stroke joinstyle="miter"/>
                  </v:line>
                  <v:line id="직선 연결선 10" o:spid="_x0000_s1051" style="position:absolute;visibility:visible" from="21820,13840" to="23884,13856" o:connectortype="straight" strokeweight=".5pt">
                    <v:stroke joinstyle="miter"/>
                  </v:line>
                  <v:rect id="직사각형 11" o:spid="_x0000_s1052" style="position:absolute;left:23868;top:12421;width:11684;height:2530;visibility:visible;v-text-anchor:middle" filled="f">
                    <v:textbox inset="0,0,0,0">
                      <w:txbxContent>
                        <w:p w14:paraId="5E08F20F" w14:textId="77777777" w:rsidR="004A00AF" w:rsidRDefault="004A00AF" w:rsidP="008B1B88">
                          <w:pPr>
                            <w:pStyle w:val="NormalWeb"/>
                            <w:wordWrap w:val="0"/>
                            <w:spacing w:after="0"/>
                            <w:jc w:val="center"/>
                            <w:rPr>
                              <w:b/>
                              <w:bCs/>
                              <w:color w:val="000000"/>
                              <w:kern w:val="24"/>
                              <w:sz w:val="16"/>
                              <w:szCs w:val="16"/>
                              <w:lang w:eastAsia="ko-KR"/>
                            </w:rPr>
                          </w:pPr>
                          <w:r>
                            <w:rPr>
                              <w:rFonts w:hint="eastAsia"/>
                              <w:b/>
                              <w:bCs/>
                              <w:color w:val="000000"/>
                              <w:kern w:val="24"/>
                              <w:sz w:val="16"/>
                              <w:szCs w:val="16"/>
                              <w:lang w:eastAsia="ko-KR"/>
                            </w:rPr>
                            <w:t>tsi_</w:t>
                          </w:r>
                          <w:r>
                            <w:rPr>
                              <w:b/>
                              <w:bCs/>
                              <w:color w:val="000000"/>
                              <w:kern w:val="24"/>
                              <w:sz w:val="16"/>
                              <w:szCs w:val="16"/>
                              <w:lang w:eastAsia="ko-KR"/>
                            </w:rPr>
                            <w:t>value1</w:t>
                          </w:r>
                        </w:p>
                        <w:p w14:paraId="183B0131" w14:textId="77777777" w:rsidR="004A00AF" w:rsidRDefault="004A00AF" w:rsidP="008B1B88">
                          <w:pPr>
                            <w:pStyle w:val="NormalWeb"/>
                            <w:wordWrap w:val="0"/>
                            <w:spacing w:after="0"/>
                            <w:jc w:val="center"/>
                          </w:pPr>
                          <w:r>
                            <w:rPr>
                              <w:b/>
                              <w:bCs/>
                              <w:color w:val="000000"/>
                              <w:kern w:val="24"/>
                              <w:sz w:val="16"/>
                              <w:szCs w:val="16"/>
                            </w:rPr>
                            <w:t>(</w:t>
                          </w:r>
                          <w:r w:rsidRPr="00D9583F">
                            <w:rPr>
                              <w:b/>
                              <w:bCs/>
                              <w:color w:val="000000"/>
                              <w:kern w:val="24"/>
                              <w:sz w:val="16"/>
                              <w:szCs w:val="16"/>
                            </w:rPr>
                            <w:t>timeSeries_instance</w:t>
                          </w:r>
                          <w:r>
                            <w:rPr>
                              <w:b/>
                              <w:bCs/>
                              <w:color w:val="000000"/>
                              <w:kern w:val="24"/>
                              <w:sz w:val="16"/>
                              <w:szCs w:val="16"/>
                            </w:rPr>
                            <w:t>)</w:t>
                          </w:r>
                        </w:p>
                      </w:txbxContent>
                    </v:textbox>
                  </v:rect>
                  <v:line id="직선 연결선 12" o:spid="_x0000_s1053" style="position:absolute;visibility:visible" from="21841,13840" to="21857,16889" o:connectortype="straight" strokeweight=".5pt">
                    <v:stroke joinstyle="miter"/>
                  </v:line>
                  <v:line id="직선 연결선 13" o:spid="_x0000_s1054" style="position:absolute;visibility:visible" from="21841,16873" to="23905,16889" o:connectortype="straight" strokeweight=".5pt">
                    <v:stroke joinstyle="miter"/>
                  </v:line>
                  <v:rect id="직사각형 14" o:spid="_x0000_s1055" style="position:absolute;left:23884;top:15650;width:11683;height:2531;visibility:visible;v-text-anchor:middle" filled="f">
                    <v:textbox inset="0,0,0,0">
                      <w:txbxContent>
                        <w:p w14:paraId="441A2F09" w14:textId="77777777" w:rsidR="004A00AF" w:rsidRDefault="004A00AF" w:rsidP="008B1B88">
                          <w:pPr>
                            <w:pStyle w:val="NormalWeb"/>
                            <w:wordWrap w:val="0"/>
                            <w:spacing w:after="0"/>
                            <w:jc w:val="center"/>
                            <w:rPr>
                              <w:b/>
                              <w:bCs/>
                              <w:color w:val="000000"/>
                              <w:kern w:val="24"/>
                              <w:sz w:val="16"/>
                              <w:szCs w:val="16"/>
                              <w:lang w:eastAsia="ko-KR"/>
                            </w:rPr>
                          </w:pPr>
                          <w:r>
                            <w:rPr>
                              <w:rFonts w:hint="eastAsia"/>
                              <w:b/>
                              <w:bCs/>
                              <w:color w:val="000000"/>
                              <w:kern w:val="24"/>
                              <w:sz w:val="16"/>
                              <w:szCs w:val="16"/>
                              <w:lang w:eastAsia="ko-KR"/>
                            </w:rPr>
                            <w:t>tsi_</w:t>
                          </w:r>
                          <w:r>
                            <w:rPr>
                              <w:b/>
                              <w:bCs/>
                              <w:color w:val="000000"/>
                              <w:kern w:val="24"/>
                              <w:sz w:val="16"/>
                              <w:szCs w:val="16"/>
                              <w:lang w:eastAsia="ko-KR"/>
                            </w:rPr>
                            <w:t>value2</w:t>
                          </w:r>
                        </w:p>
                        <w:p w14:paraId="3B8B565E" w14:textId="77777777" w:rsidR="004A00AF" w:rsidRDefault="004A00AF" w:rsidP="008B1B88">
                          <w:pPr>
                            <w:pStyle w:val="NormalWeb"/>
                            <w:wordWrap w:val="0"/>
                            <w:spacing w:after="0"/>
                            <w:jc w:val="center"/>
                          </w:pPr>
                          <w:r>
                            <w:rPr>
                              <w:b/>
                              <w:bCs/>
                              <w:color w:val="000000"/>
                              <w:kern w:val="24"/>
                              <w:sz w:val="16"/>
                              <w:szCs w:val="16"/>
                            </w:rPr>
                            <w:t>(</w:t>
                          </w:r>
                          <w:r w:rsidRPr="00D9583F">
                            <w:rPr>
                              <w:b/>
                              <w:bCs/>
                              <w:color w:val="000000"/>
                              <w:kern w:val="24"/>
                              <w:sz w:val="16"/>
                              <w:szCs w:val="16"/>
                            </w:rPr>
                            <w:t>timeSeries_instance</w:t>
                          </w:r>
                          <w:r>
                            <w:rPr>
                              <w:b/>
                              <w:bCs/>
                              <w:color w:val="000000"/>
                              <w:kern w:val="24"/>
                              <w:sz w:val="16"/>
                              <w:szCs w:val="16"/>
                            </w:rPr>
                            <w:t>)</w:t>
                          </w:r>
                        </w:p>
                      </w:txbxContent>
                    </v:textbox>
                  </v:rect>
                  <w10:wrap type="none"/>
                  <w10:anchorlock/>
                </v:group>
              </w:pict>
            </w:r>
          </w:p>
        </w:tc>
      </w:tr>
      <w:tr w:rsidR="008B1B88" w:rsidRPr="009743EA" w14:paraId="2F61BEED"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E8EF0B5" w14:textId="77777777" w:rsidR="008B1B88" w:rsidRPr="009743EA" w:rsidRDefault="008B1B88" w:rsidP="005C72A8">
            <w:pPr>
              <w:pStyle w:val="TAL"/>
              <w:snapToGrid w:val="0"/>
              <w:jc w:val="center"/>
              <w:rPr>
                <w:b/>
                <w:kern w:val="1"/>
              </w:rPr>
            </w:pPr>
          </w:p>
          <w:p w14:paraId="3CB51776" w14:textId="77777777" w:rsidR="008B1B88" w:rsidRPr="009743EA" w:rsidRDefault="008B1B88" w:rsidP="005C72A8">
            <w:pPr>
              <w:pStyle w:val="TAL"/>
              <w:snapToGrid w:val="0"/>
              <w:jc w:val="center"/>
              <w:rPr>
                <w:b/>
                <w:kern w:val="1"/>
              </w:rPr>
            </w:pPr>
          </w:p>
          <w:p w14:paraId="0A51DD31" w14:textId="77777777" w:rsidR="008B1B88" w:rsidRPr="009743EA" w:rsidRDefault="008B1B88" w:rsidP="005C72A8">
            <w:pPr>
              <w:pStyle w:val="TAL"/>
              <w:snapToGrid w:val="0"/>
              <w:jc w:val="center"/>
              <w:rPr>
                <w:b/>
                <w:kern w:val="1"/>
              </w:rPr>
            </w:pPr>
          </w:p>
          <w:p w14:paraId="019F53AE" w14:textId="77777777" w:rsidR="008B1B88" w:rsidRPr="009743EA" w:rsidRDefault="008B1B88" w:rsidP="005C72A8">
            <w:pPr>
              <w:pStyle w:val="TAL"/>
              <w:snapToGrid w:val="0"/>
              <w:jc w:val="center"/>
              <w:rPr>
                <w:b/>
                <w:kern w:val="1"/>
              </w:rPr>
            </w:pPr>
          </w:p>
          <w:p w14:paraId="5859FA80" w14:textId="77777777" w:rsidR="008B1B88" w:rsidRPr="009743EA" w:rsidRDefault="008B1B88" w:rsidP="005C72A8">
            <w:pPr>
              <w:pStyle w:val="TAL"/>
              <w:snapToGrid w:val="0"/>
              <w:jc w:val="center"/>
              <w:rPr>
                <w:b/>
                <w:kern w:val="1"/>
              </w:rPr>
            </w:pPr>
          </w:p>
          <w:p w14:paraId="0EEBD480" w14:textId="77777777" w:rsidR="008B1B88" w:rsidRPr="009743EA" w:rsidRDefault="008B1B88"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843E2D5" w14:textId="44006D35" w:rsidR="008B1B88" w:rsidRPr="005A2D7C" w:rsidRDefault="0054261D" w:rsidP="005A2D7C">
            <w:pPr>
              <w:pStyle w:val="FL"/>
            </w:pPr>
            <w:r>
              <w:rPr>
                <w:sz w:val="18"/>
              </w:rPr>
            </w:r>
            <w:r>
              <w:rPr>
                <w:sz w:val="18"/>
              </w:rPr>
              <w:pict w14:anchorId="1BC08547">
                <v:group id="_x0000_s1160" style="width:261pt;height:133.25pt;mso-position-horizontal-relative:char;mso-position-vertical-relative:line" coordsize="33147,16922">
                  <v:roundrect id="모서리가 둥근 직사각형 2" o:spid="_x0000_s1161" style="position:absolute;width:9398;height:6810;visibility:visible;v-text-anchor:middle" arcsize="10923f" fillcolor="#5b9bd5" strokecolor="#d9d9d9" strokeweight=".5pt">
                    <v:stroke joinstyle="miter"/>
                    <v:textbox>
                      <w:txbxContent>
                        <w:p w14:paraId="3D850722" w14:textId="77777777" w:rsidR="004A00AF" w:rsidRPr="00B658BD" w:rsidRDefault="004A00AF" w:rsidP="008B1B88">
                          <w:pPr>
                            <w:pStyle w:val="NormalWeb"/>
                            <w:wordWrap w:val="0"/>
                            <w:spacing w:after="0"/>
                            <w:jc w:val="center"/>
                            <w:rPr>
                              <w:rFonts w:ascii="Malgun Gothic" w:hAnsi="Malgun Gothic"/>
                              <w:color w:val="FFFFFF"/>
                              <w:kern w:val="24"/>
                              <w:sz w:val="10"/>
                              <w:szCs w:val="10"/>
                            </w:rPr>
                          </w:pPr>
                        </w:p>
                        <w:p w14:paraId="336F764C" w14:textId="77777777" w:rsidR="004A00AF" w:rsidRPr="00B658BD" w:rsidRDefault="004A00AF" w:rsidP="008B1B88">
                          <w:pPr>
                            <w:pStyle w:val="NormalWeb"/>
                            <w:wordWrap w:val="0"/>
                            <w:spacing w:after="0"/>
                            <w:jc w:val="center"/>
                            <w:rPr>
                              <w:sz w:val="36"/>
                            </w:rPr>
                          </w:pPr>
                          <w:r w:rsidRPr="00B658BD">
                            <w:rPr>
                              <w:rFonts w:ascii="Malgun Gothic" w:hAnsi="Malgun Gothic" w:hint="eastAsia"/>
                              <w:color w:val="FFFFFF"/>
                              <w:kern w:val="24"/>
                              <w:szCs w:val="19"/>
                            </w:rPr>
                            <w:t>originator</w:t>
                          </w:r>
                        </w:p>
                      </w:txbxContent>
                    </v:textbox>
                  </v:roundrect>
                  <v:line id="직선 연결선 3" o:spid="_x0000_s1162" style="position:absolute;visibility:visible" from="4826,6810" to="4826,16922" o:connectortype="straight" strokecolor="windowText" strokeweight=".5pt">
                    <v:stroke dashstyle="longDash" joinstyle="miter"/>
                  </v:line>
                  <v:shape id="직선 화살표 연결선 4" o:spid="_x0000_s1163" type="#_x0000_t32" style="position:absolute;left:5524;top:10810;width:22082;height:32;visibility:visible" o:connectortype="straight" strokecolor="#5b9bd5" strokeweight="1.5pt">
                    <v:stroke endarrow="block" endarrowlength="long" joinstyle="miter" endcap="round"/>
                  </v:shape>
                  <v:shape id="TextBox 36" o:spid="_x0000_s1164" type="#_x0000_t202" style="position:absolute;left:8337;top:8938;width:16459;height:2451;visibility:visible" filled="f" stroked="f">
                    <v:textbox style="mso-fit-shape-to-text:t">
                      <w:txbxContent>
                        <w:p w14:paraId="430BF768" w14:textId="77777777" w:rsidR="004A00AF" w:rsidRDefault="004A00AF" w:rsidP="008B1B88">
                          <w:pPr>
                            <w:pStyle w:val="NormalWeb"/>
                            <w:wordWrap w:val="0"/>
                            <w:spacing w:after="0"/>
                          </w:pPr>
                          <w:r>
                            <w:rPr>
                              <w:rFonts w:ascii="Malgun Gothic" w:hAnsi="Malgun Gothic"/>
                              <w:color w:val="5B9BD5"/>
                              <w:kern w:val="24"/>
                              <w:sz w:val="14"/>
                              <w:szCs w:val="14"/>
                            </w:rPr>
                            <w:t>timeSeriesInstance delete</w:t>
                          </w:r>
                          <w:r w:rsidRPr="00B658BD">
                            <w:rPr>
                              <w:rFonts w:ascii="Malgun Gothic" w:hAnsi="Malgun Gothic" w:hint="eastAsia"/>
                              <w:color w:val="5B9BD5"/>
                              <w:kern w:val="24"/>
                              <w:sz w:val="14"/>
                              <w:szCs w:val="14"/>
                            </w:rPr>
                            <w:t xml:space="preserve"> request</w:t>
                          </w:r>
                        </w:p>
                      </w:txbxContent>
                    </v:textbox>
                  </v:shape>
                  <v:shape id="TextBox 37" o:spid="_x0000_s1165" type="#_x0000_t202" style="position:absolute;left:14382;top:12889;width:6160;height:2452;visibility:visible" filled="f" stroked="f">
                    <v:textbox style="mso-fit-shape-to-text:t">
                      <w:txbxContent>
                        <w:p w14:paraId="6E8AD4C0" w14:textId="77777777" w:rsidR="004A00AF" w:rsidRDefault="004A00AF" w:rsidP="008B1B88">
                          <w:pPr>
                            <w:pStyle w:val="NormalWeb"/>
                            <w:wordWrap w:val="0"/>
                            <w:spacing w:after="0"/>
                          </w:pPr>
                          <w:r w:rsidRPr="00B658BD">
                            <w:rPr>
                              <w:rFonts w:ascii="Malgun Gothic" w:hAnsi="Malgun Gothic" w:hint="eastAsia"/>
                              <w:color w:val="5B9BD5"/>
                              <w:kern w:val="24"/>
                              <w:sz w:val="14"/>
                              <w:szCs w:val="14"/>
                            </w:rPr>
                            <w:t>Response</w:t>
                          </w:r>
                        </w:p>
                      </w:txbxContent>
                    </v:textbox>
                  </v:shape>
                  <v:shape id="직선 화살표 연결선 7" o:spid="_x0000_s1166" type="#_x0000_t32" style="position:absolute;left:5873;top:14636;width:21733;height:64;flip:x y;visibility:visible" o:connectortype="straight" strokecolor="#5b9bd5" strokeweight="1.5pt">
                    <v:stroke endarrow="block" endarrowlength="long" joinstyle="miter" endcap="round"/>
                  </v:shape>
                  <v:roundrect id="모서리가 둥근 직사각형 8" o:spid="_x0000_s1167" style="position:absolute;left:23749;width:9398;height:6810;visibility:visible;v-text-anchor:middle" arcsize="10923f" fillcolor="#5b9bd5" strokecolor="#d9d9d9" strokeweight=".5pt">
                    <v:stroke joinstyle="miter"/>
                    <v:textbox>
                      <w:txbxContent>
                        <w:p w14:paraId="226E03F9" w14:textId="77777777" w:rsidR="004A00AF" w:rsidRPr="00B658BD" w:rsidRDefault="004A00AF" w:rsidP="008B1B88">
                          <w:pPr>
                            <w:pStyle w:val="NormalWeb"/>
                            <w:wordWrap w:val="0"/>
                            <w:spacing w:after="0"/>
                            <w:jc w:val="center"/>
                            <w:rPr>
                              <w:rFonts w:ascii="Malgun Gothic" w:hAnsi="Malgun Gothic"/>
                              <w:color w:val="FFFFFF"/>
                              <w:kern w:val="24"/>
                              <w:sz w:val="10"/>
                            </w:rPr>
                          </w:pPr>
                        </w:p>
                        <w:p w14:paraId="719B2C3D" w14:textId="77777777" w:rsidR="004A00AF" w:rsidRPr="00B658BD" w:rsidRDefault="004A00AF" w:rsidP="008B1B88">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txbxContent>
                    </v:textbox>
                  </v:roundrect>
                  <v:line id="직선 연결선 9" o:spid="_x0000_s1168" style="position:absolute;visibility:visible" from="28575,6810" to="28575,16922" o:connectortype="straight" strokecolor="windowText" strokeweight=".5pt">
                    <v:stroke dashstyle="longDash" joinstyle="miter"/>
                  </v:line>
                  <w10:wrap type="none"/>
                  <w10:anchorlock/>
                </v:group>
              </w:pict>
            </w:r>
          </w:p>
        </w:tc>
      </w:tr>
      <w:tr w:rsidR="008B1B88" w:rsidRPr="009743EA" w14:paraId="6E65EE90"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3E650C1" w14:textId="77777777" w:rsidR="008B1B88" w:rsidRPr="009743EA" w:rsidRDefault="008B1B88" w:rsidP="005C72A8">
            <w:pPr>
              <w:pStyle w:val="TAL"/>
              <w:snapToGrid w:val="0"/>
              <w:jc w:val="center"/>
              <w:rPr>
                <w:b/>
                <w:kern w:val="1"/>
              </w:rPr>
            </w:pPr>
          </w:p>
          <w:p w14:paraId="45B4E0F7" w14:textId="77777777" w:rsidR="008B1B88" w:rsidRPr="009743EA" w:rsidRDefault="008B1B88" w:rsidP="005C72A8">
            <w:pPr>
              <w:pStyle w:val="TAL"/>
              <w:snapToGrid w:val="0"/>
              <w:jc w:val="center"/>
              <w:rPr>
                <w:b/>
                <w:kern w:val="1"/>
              </w:rPr>
            </w:pPr>
          </w:p>
          <w:p w14:paraId="4727504D" w14:textId="77777777" w:rsidR="008B1B88" w:rsidRPr="009743EA" w:rsidRDefault="008B1B88" w:rsidP="005C72A8">
            <w:pPr>
              <w:pStyle w:val="TAL"/>
              <w:snapToGrid w:val="0"/>
              <w:jc w:val="center"/>
              <w:rPr>
                <w:b/>
                <w:kern w:val="1"/>
              </w:rPr>
            </w:pPr>
            <w:r w:rsidRPr="009743EA">
              <w:rPr>
                <w:b/>
                <w:kern w:val="1"/>
              </w:rPr>
              <w:t>HTTP Header Information</w:t>
            </w:r>
          </w:p>
          <w:p w14:paraId="4A407B61" w14:textId="77777777" w:rsidR="008B1B88" w:rsidRPr="009743EA" w:rsidRDefault="008B1B88" w:rsidP="005C72A8">
            <w:pPr>
              <w:pStyle w:val="TAL"/>
              <w:snapToGrid w:val="0"/>
              <w:jc w:val="center"/>
              <w:rPr>
                <w:b/>
                <w:kern w:val="1"/>
              </w:rPr>
            </w:pPr>
          </w:p>
          <w:p w14:paraId="26CA172D" w14:textId="77777777" w:rsidR="008B1B88" w:rsidRPr="009743EA" w:rsidRDefault="008B1B88" w:rsidP="008E2B7F">
            <w:pPr>
              <w:pStyle w:val="TAL"/>
              <w:snapToGrid w:val="0"/>
              <w:jc w:val="center"/>
              <w:rPr>
                <w:b/>
                <w:kern w:val="1"/>
              </w:rPr>
            </w:pPr>
          </w:p>
          <w:p w14:paraId="31E7D225" w14:textId="77777777" w:rsidR="00FE3B5F" w:rsidRPr="009743EA" w:rsidRDefault="00FE3B5F" w:rsidP="008E2B7F">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575A325" w14:textId="77777777" w:rsidR="008B1B88" w:rsidRPr="009743EA" w:rsidRDefault="008B1B88" w:rsidP="005C72A8">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8B1B88" w:rsidRPr="009743EA" w14:paraId="44772729" w14:textId="77777777" w:rsidTr="005A2D7C">
              <w:trPr>
                <w:jc w:val="center"/>
              </w:trPr>
              <w:tc>
                <w:tcPr>
                  <w:tcW w:w="1501" w:type="dxa"/>
                  <w:shd w:val="clear" w:color="auto" w:fill="9CC2E5"/>
                </w:tcPr>
                <w:p w14:paraId="2D0083C8" w14:textId="77777777" w:rsidR="008B1B88" w:rsidRPr="009743EA" w:rsidRDefault="008B1B88"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07CC521F" w14:textId="77777777" w:rsidR="008B1B88" w:rsidRPr="009743EA" w:rsidRDefault="008B1B88" w:rsidP="005C72A8">
                  <w:pPr>
                    <w:pStyle w:val="TAL"/>
                    <w:snapToGrid w:val="0"/>
                    <w:jc w:val="center"/>
                    <w:rPr>
                      <w:rFonts w:eastAsia="Calibri"/>
                      <w:b/>
                      <w:szCs w:val="22"/>
                    </w:rPr>
                  </w:pPr>
                  <w:r w:rsidRPr="009743EA">
                    <w:rPr>
                      <w:rFonts w:eastAsia="Calibri"/>
                      <w:b/>
                      <w:szCs w:val="22"/>
                    </w:rPr>
                    <w:t>Value</w:t>
                  </w:r>
                </w:p>
              </w:tc>
            </w:tr>
            <w:tr w:rsidR="008B1B88" w:rsidRPr="009743EA" w14:paraId="00020D42" w14:textId="77777777" w:rsidTr="005A2D7C">
              <w:trPr>
                <w:jc w:val="center"/>
              </w:trPr>
              <w:tc>
                <w:tcPr>
                  <w:tcW w:w="1501" w:type="dxa"/>
                  <w:shd w:val="clear" w:color="auto" w:fill="DEEAF6"/>
                </w:tcPr>
                <w:p w14:paraId="2A2616B4" w14:textId="77777777" w:rsidR="008B1B88" w:rsidRPr="009743EA" w:rsidRDefault="008B1B88" w:rsidP="005C72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1241C3D2" w14:textId="77777777" w:rsidR="008B1B88" w:rsidRPr="009743EA" w:rsidRDefault="008B1B88" w:rsidP="005C72A8">
                  <w:pPr>
                    <w:pStyle w:val="TAL"/>
                    <w:snapToGrid w:val="0"/>
                    <w:rPr>
                      <w:rFonts w:eastAsia="Calibri"/>
                      <w:szCs w:val="22"/>
                    </w:rPr>
                  </w:pPr>
                  <w:r w:rsidRPr="009743EA">
                    <w:rPr>
                      <w:rFonts w:eastAsia="Calibri"/>
                      <w:szCs w:val="22"/>
                    </w:rPr>
                    <w:t>application/json</w:t>
                  </w:r>
                </w:p>
              </w:tc>
            </w:tr>
            <w:tr w:rsidR="008B1B88" w:rsidRPr="009743EA" w14:paraId="2DA853AE" w14:textId="77777777" w:rsidTr="005A2D7C">
              <w:trPr>
                <w:jc w:val="center"/>
              </w:trPr>
              <w:tc>
                <w:tcPr>
                  <w:tcW w:w="1501" w:type="dxa"/>
                  <w:shd w:val="clear" w:color="auto" w:fill="DEEAF6"/>
                </w:tcPr>
                <w:p w14:paraId="69C358C4" w14:textId="77777777" w:rsidR="008B1B88" w:rsidRPr="009743EA" w:rsidRDefault="008B1B88"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06315576" w14:textId="77777777" w:rsidR="008B1B88" w:rsidRPr="009743EA" w:rsidRDefault="008B1B88" w:rsidP="005C72A8">
                  <w:pPr>
                    <w:pStyle w:val="TAL"/>
                    <w:snapToGrid w:val="0"/>
                    <w:rPr>
                      <w:rFonts w:eastAsia="Calibri"/>
                      <w:szCs w:val="22"/>
                    </w:rPr>
                  </w:pPr>
                  <w:r w:rsidRPr="009743EA">
                    <w:rPr>
                      <w:rFonts w:eastAsia="Calibri"/>
                      <w:szCs w:val="22"/>
                    </w:rPr>
                    <w:t>Request</w:t>
                  </w:r>
                  <w:r w:rsidR="008E2B7F" w:rsidRPr="009743EA">
                    <w:rPr>
                      <w:rFonts w:eastAsia="Calibri"/>
                      <w:szCs w:val="22"/>
                    </w:rPr>
                    <w:t xml:space="preserve"> </w:t>
                  </w:r>
                  <w:r w:rsidRPr="009743EA">
                    <w:rPr>
                      <w:rFonts w:eastAsia="Calibri"/>
                      <w:szCs w:val="22"/>
                    </w:rPr>
                    <w:t>ID</w:t>
                  </w:r>
                  <w:r w:rsidR="008E2B7F" w:rsidRPr="009743EA">
                    <w:rPr>
                      <w:rFonts w:eastAsia="Calibri"/>
                      <w:szCs w:val="22"/>
                    </w:rPr>
                    <w:t xml:space="preserve"> </w:t>
                  </w:r>
                </w:p>
              </w:tc>
            </w:tr>
            <w:tr w:rsidR="008B1B88" w:rsidRPr="009743EA" w14:paraId="1F979886" w14:textId="77777777" w:rsidTr="005A2D7C">
              <w:trPr>
                <w:jc w:val="center"/>
              </w:trPr>
              <w:tc>
                <w:tcPr>
                  <w:tcW w:w="1501" w:type="dxa"/>
                  <w:shd w:val="clear" w:color="auto" w:fill="DEEAF6"/>
                </w:tcPr>
                <w:p w14:paraId="2D9EFC73" w14:textId="77777777" w:rsidR="008B1B88" w:rsidRPr="009743EA" w:rsidRDefault="008B1B88"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47479122" w14:textId="77777777" w:rsidR="008B1B88" w:rsidRPr="009743EA" w:rsidRDefault="008B1B88" w:rsidP="005C72A8">
                  <w:pPr>
                    <w:pStyle w:val="TAL"/>
                    <w:snapToGrid w:val="0"/>
                    <w:rPr>
                      <w:rFonts w:eastAsia="Calibri"/>
                      <w:szCs w:val="22"/>
                    </w:rPr>
                  </w:pPr>
                  <w:r w:rsidRPr="009743EA">
                    <w:rPr>
                      <w:rFonts w:eastAsia="Calibri"/>
                      <w:szCs w:val="22"/>
                    </w:rPr>
                    <w:t>AE-ID</w:t>
                  </w:r>
                  <w:r w:rsidR="008E2B7F" w:rsidRPr="009743EA">
                    <w:rPr>
                      <w:rFonts w:eastAsia="Calibri"/>
                      <w:szCs w:val="22"/>
                    </w:rPr>
                    <w:t xml:space="preserve"> </w:t>
                  </w:r>
                  <w:r w:rsidRPr="009743EA">
                    <w:rPr>
                      <w:rFonts w:eastAsia="Calibri"/>
                      <w:szCs w:val="22"/>
                    </w:rPr>
                    <w:t>of</w:t>
                  </w:r>
                  <w:r w:rsidR="008E2B7F" w:rsidRPr="009743EA">
                    <w:rPr>
                      <w:rFonts w:eastAsia="Calibri"/>
                      <w:szCs w:val="22"/>
                    </w:rPr>
                    <w:t xml:space="preserve"> </w:t>
                  </w:r>
                  <w:r w:rsidRPr="009743EA">
                    <w:rPr>
                      <w:rFonts w:eastAsia="Calibri"/>
                      <w:szCs w:val="22"/>
                    </w:rPr>
                    <w:t>request</w:t>
                  </w:r>
                  <w:r w:rsidR="008E2B7F" w:rsidRPr="009743EA">
                    <w:rPr>
                      <w:rFonts w:eastAsia="Calibri"/>
                      <w:szCs w:val="22"/>
                    </w:rPr>
                    <w:t xml:space="preserve"> </w:t>
                  </w:r>
                  <w:r w:rsidRPr="009743EA">
                    <w:rPr>
                      <w:rFonts w:eastAsia="Calibri"/>
                      <w:szCs w:val="22"/>
                    </w:rPr>
                    <w:t>originator</w:t>
                  </w:r>
                </w:p>
              </w:tc>
            </w:tr>
            <w:tr w:rsidR="00B1793C" w:rsidRPr="009743EA" w14:paraId="445CBD83" w14:textId="77777777" w:rsidTr="005A2D7C">
              <w:trPr>
                <w:jc w:val="center"/>
              </w:trPr>
              <w:tc>
                <w:tcPr>
                  <w:tcW w:w="1501" w:type="dxa"/>
                  <w:shd w:val="clear" w:color="auto" w:fill="DEEAF6"/>
                </w:tcPr>
                <w:p w14:paraId="15C317FC" w14:textId="77777777" w:rsidR="00B1793C" w:rsidRPr="009743EA" w:rsidRDefault="00B1793C" w:rsidP="00B1793C">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787BE713" w14:textId="77777777" w:rsidR="00B1793C" w:rsidRPr="009743EA" w:rsidRDefault="00B1793C" w:rsidP="00B1793C">
                  <w:pPr>
                    <w:pStyle w:val="TAL"/>
                    <w:snapToGrid w:val="0"/>
                    <w:rPr>
                      <w:rFonts w:eastAsia="Calibri"/>
                      <w:szCs w:val="22"/>
                    </w:rPr>
                  </w:pPr>
                  <w:r w:rsidRPr="009743EA">
                    <w:rPr>
                      <w:rFonts w:eastAsia="Calibri"/>
                      <w:szCs w:val="22"/>
                    </w:rPr>
                    <w:t>Release</w:t>
                  </w:r>
                  <w:r w:rsidR="008E2B7F" w:rsidRPr="009743EA">
                    <w:rPr>
                      <w:rFonts w:eastAsia="Calibri"/>
                      <w:szCs w:val="22"/>
                    </w:rPr>
                    <w:t xml:space="preserve"> </w:t>
                  </w:r>
                  <w:r w:rsidRPr="009743EA">
                    <w:rPr>
                      <w:rFonts w:eastAsia="Calibri"/>
                      <w:szCs w:val="22"/>
                    </w:rPr>
                    <w:t>Version</w:t>
                  </w:r>
                  <w:r w:rsidR="008E2B7F" w:rsidRPr="009743EA">
                    <w:rPr>
                      <w:rFonts w:eastAsia="Calibri"/>
                      <w:szCs w:val="22"/>
                    </w:rPr>
                    <w:t xml:space="preserve"> </w:t>
                  </w:r>
                  <w:r w:rsidRPr="009743EA">
                    <w:rPr>
                      <w:rFonts w:eastAsia="Calibri"/>
                      <w:szCs w:val="22"/>
                    </w:rPr>
                    <w:t>Indicator</w:t>
                  </w:r>
                </w:p>
              </w:tc>
            </w:tr>
          </w:tbl>
          <w:p w14:paraId="34DF1CF0" w14:textId="77777777" w:rsidR="008B1B88" w:rsidRPr="009743EA" w:rsidRDefault="008B1B88" w:rsidP="005C72A8">
            <w:pPr>
              <w:pStyle w:val="TAL"/>
              <w:snapToGrid w:val="0"/>
              <w:jc w:val="center"/>
            </w:pPr>
          </w:p>
        </w:tc>
      </w:tr>
      <w:tr w:rsidR="008B1B88" w:rsidRPr="009743EA" w14:paraId="0AD079BB"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77E002C" w14:textId="77777777" w:rsidR="008B1B88" w:rsidRPr="009743EA" w:rsidRDefault="008B1B88" w:rsidP="005C72A8">
            <w:pPr>
              <w:pStyle w:val="Default"/>
              <w:overflowPunct w:val="0"/>
              <w:jc w:val="center"/>
              <w:rPr>
                <w:color w:val="auto"/>
              </w:rPr>
            </w:pPr>
          </w:p>
          <w:p w14:paraId="17D98D8D" w14:textId="77777777" w:rsidR="008B1B88" w:rsidRPr="009743EA" w:rsidRDefault="008B1B88" w:rsidP="005C72A8">
            <w:pPr>
              <w:pStyle w:val="Default"/>
              <w:overflowPunct w:val="0"/>
              <w:jc w:val="center"/>
              <w:rPr>
                <w:b/>
                <w:sz w:val="20"/>
                <w:szCs w:val="20"/>
              </w:rPr>
            </w:pPr>
          </w:p>
          <w:p w14:paraId="10180D7A" w14:textId="77777777" w:rsidR="008B1B88" w:rsidRPr="009743EA" w:rsidRDefault="008B1B88" w:rsidP="005C72A8">
            <w:pPr>
              <w:pStyle w:val="Default"/>
              <w:overflowPunct w:val="0"/>
              <w:jc w:val="center"/>
              <w:rPr>
                <w:b/>
                <w:sz w:val="20"/>
                <w:szCs w:val="20"/>
              </w:rPr>
            </w:pPr>
          </w:p>
          <w:p w14:paraId="05C9BE17"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278E37BF"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15FD677E" w14:textId="77777777" w:rsidR="008B1B88" w:rsidRPr="009743EA" w:rsidRDefault="008B1B88" w:rsidP="005C72A8">
            <w:pPr>
              <w:pStyle w:val="Default"/>
              <w:overflowPunct w:val="0"/>
              <w:jc w:val="center"/>
              <w:rPr>
                <w:b/>
                <w:kern w:val="1"/>
              </w:rPr>
            </w:pPr>
            <w:r w:rsidRPr="009743EA">
              <w:rPr>
                <w:rFonts w:ascii="Arial" w:eastAsia="Malgun Gothic" w:hAnsi="Arial"/>
                <w:b/>
                <w:color w:val="auto"/>
                <w:kern w:val="1"/>
                <w:sz w:val="18"/>
                <w:szCs w:val="20"/>
              </w:rPr>
              <w:t>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577FCBB" w14:textId="77777777" w:rsidR="00272ECD" w:rsidRPr="005A2D7C" w:rsidRDefault="00272ECD" w:rsidP="005A2D7C">
            <w:pPr>
              <w:pStyle w:val="TAL"/>
              <w:rPr>
                <w:rFonts w:eastAsia="Calibri Light"/>
              </w:rPr>
            </w:pPr>
          </w:p>
          <w:p w14:paraId="57274F00" w14:textId="77777777" w:rsidR="008B1B88" w:rsidRPr="009743EA" w:rsidRDefault="00272ECD" w:rsidP="005C72A8">
            <w:pPr>
              <w:widowControl w:val="0"/>
              <w:spacing w:after="0"/>
              <w:ind w:left="284"/>
              <w:jc w:val="both"/>
              <w:textAlignment w:val="auto"/>
              <w:rPr>
                <w:rFonts w:eastAsia="Calibri Light"/>
                <w:b/>
                <w:sz w:val="24"/>
              </w:rPr>
            </w:pPr>
            <w:r w:rsidRPr="009743EA">
              <w:rPr>
                <w:rFonts w:eastAsia="Calibri Light"/>
                <w:b/>
                <w:sz w:val="24"/>
              </w:rPr>
              <w:t>API/TSI/DEL/001</w:t>
            </w:r>
          </w:p>
          <w:p w14:paraId="1A0E8E44" w14:textId="77777777" w:rsidR="008B1B88" w:rsidRPr="009743EA" w:rsidRDefault="00272ECD" w:rsidP="007C39B4">
            <w:pPr>
              <w:widowControl w:val="0"/>
              <w:spacing w:after="0"/>
              <w:ind w:left="284"/>
              <w:jc w:val="both"/>
              <w:textAlignment w:val="auto"/>
              <w:rPr>
                <w:rFonts w:eastAsia="Calibri Light"/>
                <w:b/>
                <w:sz w:val="24"/>
              </w:rPr>
            </w:pPr>
            <w:r w:rsidRPr="009743EA">
              <w:rPr>
                <w:rFonts w:eastAsia="Calibri Light"/>
                <w:b/>
                <w:sz w:val="24"/>
              </w:rPr>
              <w:t>API/TSI/DEL/001_RCN0</w:t>
            </w:r>
          </w:p>
          <w:p w14:paraId="3B748352" w14:textId="77777777" w:rsidR="008B1B88" w:rsidRPr="009743EA" w:rsidRDefault="008B1B88" w:rsidP="005C72A8">
            <w:pPr>
              <w:widowControl w:val="0"/>
              <w:spacing w:after="0"/>
              <w:ind w:left="284"/>
              <w:jc w:val="both"/>
              <w:textAlignment w:val="auto"/>
              <w:rPr>
                <w:rFonts w:ascii="Arial" w:hAnsi="Arial"/>
                <w:b/>
                <w:color w:val="0070C0"/>
                <w:sz w:val="18"/>
              </w:rPr>
            </w:pPr>
          </w:p>
          <w:p w14:paraId="7FDEB89A"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1E5CE7A8" w14:textId="77777777" w:rsidR="008B1B88" w:rsidRPr="009743EA" w:rsidRDefault="008B1B88" w:rsidP="005C72A8">
            <w:pPr>
              <w:pStyle w:val="TAL"/>
              <w:snapToGrid w:val="0"/>
              <w:ind w:left="284"/>
              <w:jc w:val="both"/>
              <w:rPr>
                <w:color w:val="0070C0"/>
              </w:rPr>
            </w:pPr>
          </w:p>
          <w:p w14:paraId="6D2FC74F" w14:textId="77777777" w:rsidR="008B1B88" w:rsidRPr="009743EA" w:rsidRDefault="008B1B88" w:rsidP="005C72A8">
            <w:pPr>
              <w:pStyle w:val="TAL"/>
              <w:snapToGrid w:val="0"/>
              <w:ind w:left="284"/>
              <w:jc w:val="both"/>
              <w:rPr>
                <w:color w:val="0070C0"/>
              </w:rPr>
            </w:pPr>
            <w:r w:rsidRPr="009743EA">
              <w:rPr>
                <w:color w:val="0070C0"/>
              </w:rPr>
              <w:t>DELETE /mn-name/ae_sensor/timeSeries_cont/tsi_value1?rcn=0 HTTP/1.1</w:t>
            </w:r>
          </w:p>
          <w:p w14:paraId="5CFE1324" w14:textId="77777777" w:rsidR="008B1B88" w:rsidRPr="009743EA" w:rsidRDefault="008B1B88" w:rsidP="005C72A8">
            <w:pPr>
              <w:pStyle w:val="TAL"/>
              <w:snapToGrid w:val="0"/>
              <w:ind w:left="284"/>
              <w:jc w:val="both"/>
              <w:rPr>
                <w:color w:val="0070C0"/>
              </w:rPr>
            </w:pPr>
            <w:r w:rsidRPr="009743EA">
              <w:rPr>
                <w:color w:val="0070C0"/>
              </w:rPr>
              <w:t>Host: 192.168.0.10:8282</w:t>
            </w:r>
          </w:p>
          <w:p w14:paraId="1A312638"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6A93F986"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49D878F3" w14:textId="77777777" w:rsidR="008B1B88" w:rsidRPr="009743EA" w:rsidRDefault="008B1B88" w:rsidP="005C72A8">
            <w:pPr>
              <w:pStyle w:val="TAL"/>
              <w:snapToGrid w:val="0"/>
              <w:ind w:left="284"/>
              <w:jc w:val="both"/>
              <w:rPr>
                <w:color w:val="0070C0"/>
              </w:rPr>
            </w:pPr>
            <w:r w:rsidRPr="009743EA">
              <w:rPr>
                <w:color w:val="0070C0"/>
              </w:rPr>
              <w:t>X-M2M-RI: 1234</w:t>
            </w:r>
          </w:p>
          <w:p w14:paraId="10A4D201" w14:textId="77777777" w:rsidR="00184F47" w:rsidRPr="009743EA" w:rsidRDefault="00184F47" w:rsidP="00184F47">
            <w:pPr>
              <w:widowControl w:val="0"/>
              <w:overflowPunct/>
              <w:spacing w:after="0"/>
              <w:ind w:left="284"/>
              <w:jc w:val="both"/>
              <w:textAlignment w:val="auto"/>
              <w:rPr>
                <w:color w:val="0070C0"/>
              </w:rPr>
            </w:pPr>
            <w:r w:rsidRPr="009743EA">
              <w:rPr>
                <w:rFonts w:ascii="Arial" w:hAnsi="Arial"/>
                <w:color w:val="0070C0"/>
                <w:sz w:val="18"/>
              </w:rPr>
              <w:t>X-M2M-RVI: 2a</w:t>
            </w:r>
          </w:p>
          <w:p w14:paraId="1E192E08" w14:textId="77777777" w:rsidR="008B1B88" w:rsidRPr="009743EA" w:rsidRDefault="008B1B88" w:rsidP="005C72A8">
            <w:pPr>
              <w:pStyle w:val="TAL"/>
              <w:snapToGrid w:val="0"/>
              <w:ind w:left="284"/>
              <w:jc w:val="both"/>
              <w:rPr>
                <w:color w:val="0070C0"/>
                <w:lang w:eastAsia="ko-KR"/>
              </w:rPr>
            </w:pPr>
          </w:p>
          <w:p w14:paraId="4707AF30" w14:textId="77777777" w:rsidR="008B1B88" w:rsidRPr="009743EA" w:rsidRDefault="008B1B88" w:rsidP="005C72A8">
            <w:pPr>
              <w:widowControl w:val="0"/>
              <w:spacing w:after="0"/>
              <w:ind w:left="284"/>
              <w:jc w:val="both"/>
              <w:textAlignment w:val="auto"/>
              <w:rPr>
                <w:rFonts w:ascii="Arial" w:hAnsi="Arial"/>
                <w:b/>
                <w:color w:val="0070C0"/>
                <w:sz w:val="18"/>
              </w:rPr>
            </w:pPr>
          </w:p>
          <w:p w14:paraId="0CD8ACD1"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6F6A825F" w14:textId="77777777" w:rsidR="008B1B88" w:rsidRPr="009743EA" w:rsidRDefault="008B1B88" w:rsidP="005C72A8">
            <w:pPr>
              <w:widowControl w:val="0"/>
              <w:spacing w:after="0"/>
              <w:ind w:left="284"/>
              <w:textAlignment w:val="auto"/>
              <w:rPr>
                <w:rFonts w:ascii="Arial" w:hAnsi="Arial"/>
                <w:color w:val="0070C0"/>
                <w:sz w:val="18"/>
              </w:rPr>
            </w:pPr>
          </w:p>
          <w:p w14:paraId="64187C68"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200 OK</w:t>
            </w:r>
          </w:p>
          <w:p w14:paraId="1A699267" w14:textId="77777777" w:rsidR="008B1B88" w:rsidRPr="009743EA" w:rsidRDefault="008B1B88" w:rsidP="005C72A8">
            <w:pPr>
              <w:pStyle w:val="TAL"/>
              <w:snapToGrid w:val="0"/>
              <w:ind w:left="284"/>
              <w:rPr>
                <w:color w:val="0070C0"/>
              </w:rPr>
            </w:pPr>
            <w:r w:rsidRPr="009743EA">
              <w:rPr>
                <w:color w:val="0070C0"/>
              </w:rPr>
              <w:t>Content-Location: mn-name/ae_sensor/timeSeries_cont/tsi_value1</w:t>
            </w:r>
          </w:p>
          <w:p w14:paraId="5F222D1E" w14:textId="77777777" w:rsidR="008B1B88" w:rsidRPr="00325791" w:rsidRDefault="008B1B88" w:rsidP="005C72A8">
            <w:pPr>
              <w:pStyle w:val="TAL"/>
              <w:snapToGrid w:val="0"/>
              <w:ind w:left="284"/>
              <w:rPr>
                <w:color w:val="0070C0"/>
                <w:lang w:val="fr-FR"/>
              </w:rPr>
            </w:pPr>
            <w:r w:rsidRPr="00325791">
              <w:rPr>
                <w:color w:val="0070C0"/>
                <w:lang w:val="fr-FR"/>
              </w:rPr>
              <w:t>Content-Type: application/json</w:t>
            </w:r>
          </w:p>
          <w:p w14:paraId="3D29BE7A" w14:textId="77777777" w:rsidR="008B1B88" w:rsidRPr="00325791" w:rsidRDefault="008B1B88" w:rsidP="005C72A8">
            <w:pPr>
              <w:pStyle w:val="TAL"/>
              <w:snapToGrid w:val="0"/>
              <w:ind w:left="284"/>
              <w:rPr>
                <w:color w:val="0070C0"/>
                <w:lang w:val="fr-FR"/>
              </w:rPr>
            </w:pPr>
            <w:r w:rsidRPr="00325791">
              <w:rPr>
                <w:color w:val="0070C0"/>
                <w:lang w:val="fr-FR"/>
              </w:rPr>
              <w:t>X-M2M-RI: 1234</w:t>
            </w:r>
          </w:p>
          <w:p w14:paraId="057D1B5A" w14:textId="77777777" w:rsidR="00184F47" w:rsidRPr="009743EA" w:rsidRDefault="00184F47" w:rsidP="00184F47">
            <w:pPr>
              <w:widowControl w:val="0"/>
              <w:overflowPunct/>
              <w:spacing w:after="0"/>
              <w:ind w:left="284"/>
              <w:jc w:val="both"/>
              <w:textAlignment w:val="auto"/>
              <w:rPr>
                <w:color w:val="0070C0"/>
              </w:rPr>
            </w:pPr>
            <w:r w:rsidRPr="009743EA">
              <w:rPr>
                <w:rFonts w:ascii="Arial" w:hAnsi="Arial"/>
                <w:color w:val="0070C0"/>
                <w:sz w:val="18"/>
              </w:rPr>
              <w:lastRenderedPageBreak/>
              <w:t>X-M2M-RVI: 2a</w:t>
            </w:r>
          </w:p>
          <w:p w14:paraId="2B8EF4AF" w14:textId="77777777" w:rsidR="008B1B88" w:rsidRPr="009743EA" w:rsidRDefault="008B1B88" w:rsidP="005C72A8">
            <w:pPr>
              <w:pStyle w:val="TAL"/>
              <w:snapToGrid w:val="0"/>
              <w:ind w:left="284"/>
              <w:rPr>
                <w:color w:val="0070C0"/>
              </w:rPr>
            </w:pPr>
            <w:r w:rsidRPr="009743EA">
              <w:rPr>
                <w:color w:val="0070C0"/>
              </w:rPr>
              <w:t>X-M2M-RSC: 2002</w:t>
            </w:r>
          </w:p>
          <w:p w14:paraId="264D9EC4" w14:textId="77777777" w:rsidR="008B1B88" w:rsidRPr="009743EA" w:rsidRDefault="008B1B88" w:rsidP="005C72A8">
            <w:pPr>
              <w:pStyle w:val="TAL"/>
              <w:snapToGrid w:val="0"/>
              <w:ind w:left="284"/>
              <w:jc w:val="both"/>
              <w:rPr>
                <w:color w:val="0070C0"/>
              </w:rPr>
            </w:pPr>
          </w:p>
        </w:tc>
      </w:tr>
      <w:tr w:rsidR="008B1B88" w:rsidRPr="009743EA" w14:paraId="03C5AD97"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ADABB12"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34478DF6"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381DE9EA"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6EA37DC9"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111D88AD"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351103AE"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68C6F1D7"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3338B7D2" w14:textId="77777777" w:rsidR="008B1B88" w:rsidRPr="009743EA" w:rsidRDefault="008B1B88" w:rsidP="005C72A8">
            <w:pPr>
              <w:pStyle w:val="TAL"/>
              <w:snapToGrid w:val="0"/>
              <w:jc w:val="center"/>
              <w:rPr>
                <w:b/>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1F0D0A7" w14:textId="77777777" w:rsidR="00D67F84" w:rsidRPr="005A2D7C" w:rsidRDefault="00D67F84" w:rsidP="005A2D7C">
            <w:pPr>
              <w:pStyle w:val="TAL"/>
              <w:rPr>
                <w:rFonts w:eastAsia="Calibri Light"/>
              </w:rPr>
            </w:pPr>
          </w:p>
          <w:p w14:paraId="2E815695" w14:textId="77777777" w:rsidR="008B1B88" w:rsidRPr="009743EA" w:rsidRDefault="00D67F84" w:rsidP="007C39B4">
            <w:pPr>
              <w:pStyle w:val="TAL"/>
              <w:snapToGrid w:val="0"/>
              <w:ind w:left="284"/>
              <w:rPr>
                <w:b/>
                <w:sz w:val="24"/>
              </w:rPr>
            </w:pPr>
            <w:r w:rsidRPr="009743EA">
              <w:rPr>
                <w:rFonts w:ascii="Times New Roman" w:eastAsia="Calibri Light" w:hAnsi="Times New Roman"/>
                <w:b/>
                <w:sz w:val="24"/>
              </w:rPr>
              <w:t>API/TSI/DEL/001_RCN1</w:t>
            </w:r>
          </w:p>
          <w:p w14:paraId="32E369A5" w14:textId="77777777" w:rsidR="008B1B88" w:rsidRPr="009743EA" w:rsidRDefault="008B1B88" w:rsidP="005C72A8">
            <w:pPr>
              <w:widowControl w:val="0"/>
              <w:spacing w:after="0"/>
              <w:ind w:left="284"/>
              <w:jc w:val="both"/>
              <w:textAlignment w:val="auto"/>
              <w:rPr>
                <w:rFonts w:ascii="Arial" w:hAnsi="Arial"/>
                <w:b/>
                <w:color w:val="0070C0"/>
                <w:sz w:val="18"/>
              </w:rPr>
            </w:pPr>
          </w:p>
          <w:p w14:paraId="5958BEC6"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3C9B97FC" w14:textId="77777777" w:rsidR="008B1B88" w:rsidRPr="009743EA" w:rsidRDefault="008B1B88" w:rsidP="005C72A8">
            <w:pPr>
              <w:pStyle w:val="TAL"/>
              <w:snapToGrid w:val="0"/>
              <w:ind w:left="284"/>
              <w:jc w:val="both"/>
              <w:rPr>
                <w:color w:val="0070C0"/>
              </w:rPr>
            </w:pPr>
          </w:p>
          <w:p w14:paraId="38226129" w14:textId="77777777" w:rsidR="008B1B88" w:rsidRPr="009743EA" w:rsidRDefault="008B1B88" w:rsidP="005C72A8">
            <w:pPr>
              <w:pStyle w:val="TAL"/>
              <w:snapToGrid w:val="0"/>
              <w:ind w:left="284"/>
              <w:jc w:val="both"/>
              <w:rPr>
                <w:color w:val="0070C0"/>
              </w:rPr>
            </w:pPr>
            <w:r w:rsidRPr="009743EA">
              <w:rPr>
                <w:color w:val="0070C0"/>
              </w:rPr>
              <w:t>DELETE /mn-name/ae_sensor/timeSeries_cont/tsi_value1?rcn=1 HTTP/1.1</w:t>
            </w:r>
          </w:p>
          <w:p w14:paraId="19F627BB" w14:textId="77777777" w:rsidR="008B1B88" w:rsidRPr="009743EA" w:rsidRDefault="008B1B88" w:rsidP="005C72A8">
            <w:pPr>
              <w:pStyle w:val="TAL"/>
              <w:snapToGrid w:val="0"/>
              <w:ind w:left="284"/>
              <w:jc w:val="both"/>
              <w:rPr>
                <w:color w:val="0070C0"/>
              </w:rPr>
            </w:pPr>
            <w:r w:rsidRPr="009743EA">
              <w:rPr>
                <w:color w:val="0070C0"/>
              </w:rPr>
              <w:t>Host: 192.168.0.10:8282</w:t>
            </w:r>
          </w:p>
          <w:p w14:paraId="135EEF80" w14:textId="77777777" w:rsidR="008B1B88" w:rsidRPr="009743EA" w:rsidRDefault="008B1B88" w:rsidP="005C72A8">
            <w:pPr>
              <w:pStyle w:val="TAL"/>
              <w:snapToGrid w:val="0"/>
              <w:ind w:left="284"/>
              <w:jc w:val="both"/>
              <w:rPr>
                <w:color w:val="0070C0"/>
              </w:rPr>
            </w:pPr>
            <w:r w:rsidRPr="009743EA">
              <w:rPr>
                <w:color w:val="0070C0"/>
              </w:rPr>
              <w:t>X-M2M-Origin: CAE5630283216026458665</w:t>
            </w:r>
          </w:p>
          <w:p w14:paraId="3C16CEAD"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5203A022" w14:textId="77777777" w:rsidR="008B1B88" w:rsidRPr="009743EA" w:rsidRDefault="008B1B88" w:rsidP="005C72A8">
            <w:pPr>
              <w:pStyle w:val="TAL"/>
              <w:snapToGrid w:val="0"/>
              <w:ind w:left="284"/>
              <w:jc w:val="both"/>
              <w:rPr>
                <w:color w:val="0070C0"/>
              </w:rPr>
            </w:pPr>
            <w:r w:rsidRPr="009743EA">
              <w:rPr>
                <w:color w:val="0070C0"/>
              </w:rPr>
              <w:t>X-M2M-RI: 1234</w:t>
            </w:r>
          </w:p>
          <w:p w14:paraId="702317A8" w14:textId="77777777" w:rsidR="00184F47" w:rsidRPr="009743EA" w:rsidRDefault="00184F47" w:rsidP="00184F47">
            <w:pPr>
              <w:widowControl w:val="0"/>
              <w:overflowPunct/>
              <w:spacing w:after="0"/>
              <w:ind w:left="284"/>
              <w:jc w:val="both"/>
              <w:textAlignment w:val="auto"/>
              <w:rPr>
                <w:color w:val="0070C0"/>
              </w:rPr>
            </w:pPr>
            <w:r w:rsidRPr="009743EA">
              <w:rPr>
                <w:rFonts w:ascii="Arial" w:hAnsi="Arial"/>
                <w:color w:val="0070C0"/>
                <w:sz w:val="18"/>
              </w:rPr>
              <w:t>X-M2M-RVI: 2a</w:t>
            </w:r>
          </w:p>
          <w:p w14:paraId="0D4F8A09" w14:textId="77777777" w:rsidR="008B1B88" w:rsidRPr="009743EA" w:rsidRDefault="008B1B88" w:rsidP="005C72A8">
            <w:pPr>
              <w:pStyle w:val="TAL"/>
              <w:snapToGrid w:val="0"/>
              <w:ind w:left="284"/>
              <w:jc w:val="both"/>
              <w:rPr>
                <w:color w:val="0070C0"/>
              </w:rPr>
            </w:pPr>
          </w:p>
          <w:p w14:paraId="3F6F3471" w14:textId="77777777" w:rsidR="008B1B88" w:rsidRPr="009743EA" w:rsidRDefault="008B1B88" w:rsidP="005C72A8">
            <w:pPr>
              <w:widowControl w:val="0"/>
              <w:spacing w:after="0"/>
              <w:ind w:left="284"/>
              <w:jc w:val="both"/>
              <w:textAlignment w:val="auto"/>
              <w:rPr>
                <w:rFonts w:ascii="Arial" w:hAnsi="Arial"/>
                <w:b/>
                <w:color w:val="0070C0"/>
                <w:sz w:val="18"/>
              </w:rPr>
            </w:pPr>
          </w:p>
          <w:p w14:paraId="283B9D3B"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120BB388" w14:textId="77777777" w:rsidR="008B1B88" w:rsidRPr="009743EA" w:rsidRDefault="008B1B88" w:rsidP="005C72A8">
            <w:pPr>
              <w:widowControl w:val="0"/>
              <w:spacing w:after="0"/>
              <w:ind w:left="284"/>
              <w:textAlignment w:val="auto"/>
              <w:rPr>
                <w:rFonts w:ascii="Arial" w:hAnsi="Arial"/>
                <w:color w:val="0070C0"/>
                <w:sz w:val="18"/>
              </w:rPr>
            </w:pPr>
          </w:p>
          <w:p w14:paraId="65F32CBD"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200 OK</w:t>
            </w:r>
          </w:p>
          <w:p w14:paraId="3D0841AD" w14:textId="77777777" w:rsidR="008B1B88" w:rsidRPr="009743EA" w:rsidRDefault="008B1B88" w:rsidP="005C72A8">
            <w:pPr>
              <w:pStyle w:val="TAL"/>
              <w:snapToGrid w:val="0"/>
              <w:ind w:left="284"/>
              <w:rPr>
                <w:color w:val="0070C0"/>
              </w:rPr>
            </w:pPr>
            <w:r w:rsidRPr="009743EA">
              <w:rPr>
                <w:color w:val="0070C0"/>
              </w:rPr>
              <w:t>Content-Location: mn-name/ae_sensor/timeSeries_cont/tsi_value1</w:t>
            </w:r>
          </w:p>
          <w:p w14:paraId="00CC5CB9" w14:textId="77777777" w:rsidR="008B1B88" w:rsidRPr="009743EA" w:rsidRDefault="008B1B88" w:rsidP="005C72A8">
            <w:pPr>
              <w:pStyle w:val="TAL"/>
              <w:snapToGrid w:val="0"/>
              <w:ind w:left="284"/>
              <w:rPr>
                <w:color w:val="0070C0"/>
              </w:rPr>
            </w:pPr>
            <w:r w:rsidRPr="009743EA">
              <w:rPr>
                <w:color w:val="0070C0"/>
              </w:rPr>
              <w:t>Content-Type: application/json</w:t>
            </w:r>
          </w:p>
          <w:p w14:paraId="3B0DD4A3" w14:textId="77777777" w:rsidR="008B1B88" w:rsidRPr="009743EA" w:rsidRDefault="008B1B88" w:rsidP="005C72A8">
            <w:pPr>
              <w:pStyle w:val="TAL"/>
              <w:snapToGrid w:val="0"/>
              <w:ind w:left="284"/>
              <w:rPr>
                <w:color w:val="0070C0"/>
              </w:rPr>
            </w:pPr>
            <w:r w:rsidRPr="009743EA">
              <w:rPr>
                <w:color w:val="0070C0"/>
              </w:rPr>
              <w:t>X-M2M-Origin: CAE5630283216026458665</w:t>
            </w:r>
          </w:p>
          <w:p w14:paraId="1CA34A3C" w14:textId="77777777" w:rsidR="008B1B88" w:rsidRPr="009743EA" w:rsidRDefault="008B1B88" w:rsidP="005C72A8">
            <w:pPr>
              <w:pStyle w:val="TAL"/>
              <w:snapToGrid w:val="0"/>
              <w:ind w:left="284"/>
              <w:rPr>
                <w:color w:val="0070C0"/>
              </w:rPr>
            </w:pPr>
            <w:r w:rsidRPr="009743EA">
              <w:rPr>
                <w:color w:val="0070C0"/>
              </w:rPr>
              <w:t>X-M2M-RI: 1234</w:t>
            </w:r>
          </w:p>
          <w:p w14:paraId="3F6396A5" w14:textId="77777777" w:rsidR="00184F47" w:rsidRPr="009743EA" w:rsidRDefault="00184F47" w:rsidP="00184F47">
            <w:pPr>
              <w:widowControl w:val="0"/>
              <w:overflowPunct/>
              <w:spacing w:after="0"/>
              <w:ind w:left="284"/>
              <w:jc w:val="both"/>
              <w:textAlignment w:val="auto"/>
              <w:rPr>
                <w:color w:val="0070C0"/>
              </w:rPr>
            </w:pPr>
            <w:r w:rsidRPr="009743EA">
              <w:rPr>
                <w:rFonts w:ascii="Arial" w:hAnsi="Arial"/>
                <w:color w:val="0070C0"/>
                <w:sz w:val="18"/>
              </w:rPr>
              <w:t>X-M2M-RVI: 2a</w:t>
            </w:r>
          </w:p>
          <w:p w14:paraId="6A971048" w14:textId="77777777" w:rsidR="008B1B88" w:rsidRPr="009743EA" w:rsidRDefault="008B1B88" w:rsidP="005C72A8">
            <w:pPr>
              <w:pStyle w:val="TAL"/>
              <w:snapToGrid w:val="0"/>
              <w:ind w:left="284"/>
              <w:rPr>
                <w:color w:val="0070C0"/>
              </w:rPr>
            </w:pPr>
            <w:r w:rsidRPr="009743EA">
              <w:rPr>
                <w:color w:val="0070C0"/>
              </w:rPr>
              <w:t>X-M2M-RSC: 2002</w:t>
            </w:r>
          </w:p>
          <w:p w14:paraId="405879EA" w14:textId="77777777" w:rsidR="008B1B88" w:rsidRPr="009743EA" w:rsidRDefault="008B1B88" w:rsidP="005C72A8">
            <w:pPr>
              <w:pStyle w:val="TAL"/>
              <w:snapToGrid w:val="0"/>
              <w:ind w:left="284"/>
              <w:rPr>
                <w:color w:val="0070C0"/>
              </w:rPr>
            </w:pPr>
          </w:p>
          <w:p w14:paraId="1D49E518" w14:textId="77777777" w:rsidR="008B1B88" w:rsidRPr="009743EA" w:rsidRDefault="008B1B88" w:rsidP="005C72A8">
            <w:pPr>
              <w:pStyle w:val="TAL"/>
              <w:snapToGrid w:val="0"/>
              <w:ind w:left="284"/>
              <w:rPr>
                <w:color w:val="0070C0"/>
              </w:rPr>
            </w:pPr>
            <w:r w:rsidRPr="009743EA">
              <w:rPr>
                <w:color w:val="0070C0"/>
              </w:rPr>
              <w:t>{</w:t>
            </w:r>
          </w:p>
          <w:p w14:paraId="36E69074" w14:textId="77777777" w:rsidR="008B1B88" w:rsidRPr="009743EA" w:rsidRDefault="008B1B88" w:rsidP="005C72A8">
            <w:pPr>
              <w:pStyle w:val="TAL"/>
              <w:snapToGrid w:val="0"/>
              <w:ind w:left="284"/>
              <w:rPr>
                <w:color w:val="0070C0"/>
              </w:rPr>
            </w:pPr>
            <w:r w:rsidRPr="009743EA">
              <w:rPr>
                <w:color w:val="0070C0"/>
              </w:rPr>
              <w:t xml:space="preserve">    "m2m:tsi": {</w:t>
            </w:r>
          </w:p>
          <w:p w14:paraId="46407799" w14:textId="77777777" w:rsidR="008B1B88" w:rsidRPr="009743EA" w:rsidRDefault="008B1B88" w:rsidP="005C72A8">
            <w:pPr>
              <w:pStyle w:val="TAL"/>
              <w:snapToGrid w:val="0"/>
              <w:ind w:left="284"/>
              <w:rPr>
                <w:color w:val="0070C0"/>
              </w:rPr>
            </w:pPr>
            <w:r w:rsidRPr="009743EA">
              <w:rPr>
                <w:color w:val="0070C0"/>
              </w:rPr>
              <w:t xml:space="preserve">        "rn": "tsi_value1",</w:t>
            </w:r>
          </w:p>
          <w:p w14:paraId="32391109" w14:textId="77777777" w:rsidR="008B1B88" w:rsidRPr="009743EA" w:rsidRDefault="008B1B88" w:rsidP="005C72A8">
            <w:pPr>
              <w:pStyle w:val="TAL"/>
              <w:snapToGrid w:val="0"/>
              <w:ind w:left="284"/>
              <w:rPr>
                <w:color w:val="0070C0"/>
              </w:rPr>
            </w:pPr>
            <w:r w:rsidRPr="009743EA">
              <w:rPr>
                <w:color w:val="0070C0"/>
              </w:rPr>
              <w:t xml:space="preserve">        "ty": 30,</w:t>
            </w:r>
          </w:p>
          <w:p w14:paraId="524F41B0" w14:textId="77777777" w:rsidR="008B1B88" w:rsidRPr="009743EA" w:rsidRDefault="008B1B88" w:rsidP="005C72A8">
            <w:pPr>
              <w:pStyle w:val="TAL"/>
              <w:snapToGrid w:val="0"/>
              <w:ind w:left="284"/>
              <w:rPr>
                <w:color w:val="0070C0"/>
              </w:rPr>
            </w:pPr>
            <w:r w:rsidRPr="009743EA">
              <w:rPr>
                <w:color w:val="0070C0"/>
              </w:rPr>
              <w:t xml:space="preserve">        "pi": "CAE5630283216026458665",</w:t>
            </w:r>
          </w:p>
          <w:p w14:paraId="4597D85A" w14:textId="77777777" w:rsidR="008B1B88" w:rsidRPr="00325791" w:rsidRDefault="008B1B88" w:rsidP="005C72A8">
            <w:pPr>
              <w:pStyle w:val="TAL"/>
              <w:snapToGrid w:val="0"/>
              <w:ind w:left="284"/>
              <w:rPr>
                <w:color w:val="0070C0"/>
                <w:lang w:val="fr-FR"/>
              </w:rPr>
            </w:pPr>
            <w:r w:rsidRPr="009743EA">
              <w:rPr>
                <w:color w:val="0070C0"/>
              </w:rPr>
              <w:t xml:space="preserve">        </w:t>
            </w:r>
            <w:r w:rsidRPr="00325791">
              <w:rPr>
                <w:color w:val="0070C0"/>
                <w:lang w:val="fr-FR"/>
              </w:rPr>
              <w:t>"ri": "TSI840674869203617594",</w:t>
            </w:r>
          </w:p>
          <w:p w14:paraId="6D53BF3F" w14:textId="77777777" w:rsidR="008B1B88" w:rsidRPr="00325791" w:rsidRDefault="008B1B88" w:rsidP="005C72A8">
            <w:pPr>
              <w:pStyle w:val="TAL"/>
              <w:snapToGrid w:val="0"/>
              <w:ind w:left="284"/>
              <w:rPr>
                <w:color w:val="0070C0"/>
                <w:lang w:val="fr-FR"/>
              </w:rPr>
            </w:pPr>
            <w:r w:rsidRPr="00325791">
              <w:rPr>
                <w:color w:val="0070C0"/>
                <w:lang w:val="fr-FR"/>
              </w:rPr>
              <w:t xml:space="preserve">        "ct": "20180307T012211",</w:t>
            </w:r>
          </w:p>
          <w:p w14:paraId="40DCC9D3" w14:textId="77777777" w:rsidR="008B1B88" w:rsidRPr="00325791" w:rsidRDefault="008B1B88" w:rsidP="005C72A8">
            <w:pPr>
              <w:pStyle w:val="TAL"/>
              <w:snapToGrid w:val="0"/>
              <w:ind w:left="284"/>
              <w:rPr>
                <w:color w:val="0070C0"/>
                <w:lang w:val="fr-FR"/>
              </w:rPr>
            </w:pPr>
            <w:r w:rsidRPr="00325791">
              <w:rPr>
                <w:color w:val="0070C0"/>
                <w:lang w:val="fr-FR"/>
              </w:rPr>
              <w:t xml:space="preserve">        "lt": "20180307T012211",</w:t>
            </w:r>
          </w:p>
          <w:p w14:paraId="713779E4" w14:textId="77777777" w:rsidR="008B1B88" w:rsidRPr="00325791" w:rsidRDefault="008B1B88" w:rsidP="005C72A8">
            <w:pPr>
              <w:pStyle w:val="TAL"/>
              <w:snapToGrid w:val="0"/>
              <w:ind w:left="284"/>
              <w:rPr>
                <w:color w:val="0070C0"/>
                <w:lang w:val="fr-FR"/>
              </w:rPr>
            </w:pPr>
            <w:r w:rsidRPr="00325791">
              <w:rPr>
                <w:rFonts w:hint="eastAsia"/>
                <w:color w:val="0070C0"/>
                <w:lang w:val="fr-FR" w:eastAsia="ko-KR"/>
              </w:rPr>
              <w:t xml:space="preserve"> </w:t>
            </w:r>
            <w:r w:rsidRPr="00325791">
              <w:rPr>
                <w:color w:val="0070C0"/>
                <w:lang w:val="fr-FR" w:eastAsia="ko-KR"/>
              </w:rPr>
              <w:t xml:space="preserve">      </w:t>
            </w:r>
            <w:r w:rsidRPr="00325791">
              <w:rPr>
                <w:color w:val="0070C0"/>
                <w:lang w:val="fr-FR"/>
              </w:rPr>
              <w:t xml:space="preserve"> "et": "2n0210307T012211",</w:t>
            </w:r>
          </w:p>
          <w:p w14:paraId="784C22A6" w14:textId="77777777" w:rsidR="008B1B88" w:rsidRPr="00325791" w:rsidRDefault="008B1B88" w:rsidP="005C72A8">
            <w:pPr>
              <w:pStyle w:val="TAL"/>
              <w:snapToGrid w:val="0"/>
              <w:ind w:left="284"/>
              <w:rPr>
                <w:color w:val="0070C0"/>
                <w:lang w:val="fr-FR"/>
              </w:rPr>
            </w:pPr>
            <w:r w:rsidRPr="00325791">
              <w:rPr>
                <w:color w:val="0070C0"/>
                <w:lang w:val="fr-FR"/>
              </w:rPr>
              <w:t xml:space="preserve">        "dgt": "20180307T123456"</w:t>
            </w:r>
          </w:p>
          <w:p w14:paraId="1BDA4034" w14:textId="77777777" w:rsidR="008B1B88" w:rsidRPr="00325791" w:rsidRDefault="008B1B88" w:rsidP="005C72A8">
            <w:pPr>
              <w:pStyle w:val="TAL"/>
              <w:snapToGrid w:val="0"/>
              <w:ind w:left="284"/>
              <w:rPr>
                <w:color w:val="0070C0"/>
                <w:lang w:val="fr-FR"/>
              </w:rPr>
            </w:pPr>
            <w:r w:rsidRPr="00325791">
              <w:rPr>
                <w:color w:val="0070C0"/>
                <w:lang w:val="fr-FR"/>
              </w:rPr>
              <w:t xml:space="preserve">        "con": "DATA_TACK",</w:t>
            </w:r>
          </w:p>
          <w:p w14:paraId="1EDDD526" w14:textId="77777777" w:rsidR="008B1B88" w:rsidRPr="009743EA" w:rsidRDefault="008B1B88" w:rsidP="005C72A8">
            <w:pPr>
              <w:pStyle w:val="TAL"/>
              <w:snapToGrid w:val="0"/>
              <w:ind w:left="284"/>
              <w:rPr>
                <w:color w:val="0070C0"/>
              </w:rPr>
            </w:pPr>
            <w:r w:rsidRPr="00325791">
              <w:rPr>
                <w:color w:val="0070C0"/>
                <w:lang w:val="fr-FR"/>
              </w:rPr>
              <w:t xml:space="preserve">        </w:t>
            </w:r>
            <w:r w:rsidRPr="009743EA">
              <w:rPr>
                <w:color w:val="0070C0"/>
              </w:rPr>
              <w:t>"cs": 9,</w:t>
            </w:r>
          </w:p>
          <w:p w14:paraId="3F46C681" w14:textId="77777777" w:rsidR="008B1B88" w:rsidRPr="009743EA" w:rsidRDefault="008B1B88" w:rsidP="005C72A8">
            <w:pPr>
              <w:pStyle w:val="TAL"/>
              <w:snapToGrid w:val="0"/>
              <w:ind w:left="284"/>
              <w:rPr>
                <w:color w:val="0070C0"/>
              </w:rPr>
            </w:pPr>
            <w:r w:rsidRPr="009743EA">
              <w:rPr>
                <w:color w:val="0070C0"/>
              </w:rPr>
              <w:t xml:space="preserve">        "st": 7</w:t>
            </w:r>
          </w:p>
          <w:p w14:paraId="193A2971" w14:textId="77777777" w:rsidR="008B1B88" w:rsidRPr="005A2D7C" w:rsidRDefault="008B1B88" w:rsidP="005C72A8">
            <w:pPr>
              <w:pStyle w:val="TAL"/>
              <w:snapToGrid w:val="0"/>
              <w:ind w:left="284"/>
              <w:rPr>
                <w:color w:val="0070C0"/>
              </w:rPr>
            </w:pPr>
            <w:r w:rsidRPr="009743EA">
              <w:rPr>
                <w:color w:val="0070C0"/>
              </w:rPr>
              <w:t xml:space="preserve">    </w:t>
            </w:r>
            <w:r w:rsidRPr="005A2D7C">
              <w:rPr>
                <w:color w:val="0070C0"/>
              </w:rPr>
              <w:t>}</w:t>
            </w:r>
          </w:p>
          <w:p w14:paraId="6754A113" w14:textId="77777777" w:rsidR="008B1B88" w:rsidRPr="005A2D7C" w:rsidRDefault="008B1B88" w:rsidP="005C72A8">
            <w:pPr>
              <w:pStyle w:val="TAL"/>
              <w:snapToGrid w:val="0"/>
              <w:ind w:left="284"/>
              <w:rPr>
                <w:color w:val="0070C0"/>
              </w:rPr>
            </w:pPr>
            <w:r w:rsidRPr="005A2D7C">
              <w:rPr>
                <w:color w:val="0070C0"/>
              </w:rPr>
              <w:t>}</w:t>
            </w:r>
          </w:p>
          <w:p w14:paraId="34B44B9E" w14:textId="77777777" w:rsidR="008B1B88" w:rsidRPr="005A2D7C" w:rsidRDefault="008B1B88" w:rsidP="005C72A8">
            <w:pPr>
              <w:pStyle w:val="TAL"/>
              <w:snapToGrid w:val="0"/>
              <w:ind w:left="284"/>
            </w:pPr>
          </w:p>
        </w:tc>
      </w:tr>
    </w:tbl>
    <w:p w14:paraId="51A12E61" w14:textId="77777777" w:rsidR="008B1B88" w:rsidRPr="005A2D7C" w:rsidRDefault="008B1B88" w:rsidP="008B1B88"/>
    <w:p w14:paraId="2F7D25BE" w14:textId="5F6A5900" w:rsidR="008B1B88" w:rsidRPr="009743EA" w:rsidRDefault="008B1B88" w:rsidP="008B1B88">
      <w:pPr>
        <w:pStyle w:val="Heading3"/>
        <w:rPr>
          <w:color w:val="000000"/>
        </w:rPr>
      </w:pPr>
      <w:bookmarkStart w:id="613" w:name="_Toc49420776"/>
      <w:bookmarkStart w:id="614" w:name="_Toc49507590"/>
      <w:bookmarkStart w:id="615" w:name="_Toc49507702"/>
      <w:bookmarkStart w:id="616" w:name="_Toc532286402"/>
      <w:bookmarkStart w:id="617" w:name="_Toc532286538"/>
      <w:bookmarkStart w:id="618" w:name="_Toc46154445"/>
      <w:bookmarkStart w:id="619" w:name="_Toc71708879"/>
      <w:r w:rsidRPr="009743EA">
        <w:rPr>
          <w:color w:val="000000"/>
        </w:rPr>
        <w:t>6.2.13</w:t>
      </w:r>
      <w:r w:rsidRPr="009743EA">
        <w:rPr>
          <w:color w:val="000000"/>
        </w:rPr>
        <w:tab/>
      </w:r>
      <w:r w:rsidR="000F6DB0" w:rsidRPr="009743EA">
        <w:rPr>
          <w:color w:val="000000"/>
        </w:rPr>
        <w:t xml:space="preserve">Resource Type </w:t>
      </w:r>
      <w:r w:rsidR="00356AB6" w:rsidRPr="009743EA">
        <w:rPr>
          <w:i/>
          <w:color w:val="000000"/>
        </w:rPr>
        <w:t>accessControlPolicy</w:t>
      </w:r>
      <w:bookmarkEnd w:id="613"/>
      <w:bookmarkEnd w:id="614"/>
      <w:bookmarkEnd w:id="615"/>
      <w:bookmarkEnd w:id="616"/>
      <w:bookmarkEnd w:id="617"/>
      <w:bookmarkEnd w:id="618"/>
      <w:bookmarkEnd w:id="619"/>
    </w:p>
    <w:p w14:paraId="6F1DB014" w14:textId="77777777" w:rsidR="00356AB6" w:rsidRPr="009743EA" w:rsidRDefault="00356AB6" w:rsidP="00356AB6">
      <w:pPr>
        <w:pStyle w:val="Heading4"/>
      </w:pPr>
      <w:bookmarkStart w:id="620" w:name="_Toc49420777"/>
      <w:bookmarkStart w:id="621" w:name="_Toc49507591"/>
      <w:bookmarkStart w:id="622" w:name="_Toc49507703"/>
      <w:bookmarkStart w:id="623" w:name="_Toc532286403"/>
      <w:bookmarkStart w:id="624" w:name="_Toc532286539"/>
      <w:bookmarkStart w:id="625" w:name="_Toc46154446"/>
      <w:bookmarkStart w:id="626" w:name="_Toc71708880"/>
      <w:r w:rsidRPr="009743EA">
        <w:t>6.2.13.0</w:t>
      </w:r>
      <w:r w:rsidRPr="009743EA">
        <w:tab/>
        <w:t>Introduction</w:t>
      </w:r>
      <w:bookmarkEnd w:id="620"/>
      <w:bookmarkEnd w:id="621"/>
      <w:bookmarkEnd w:id="622"/>
      <w:bookmarkEnd w:id="623"/>
      <w:bookmarkEnd w:id="624"/>
      <w:bookmarkEnd w:id="625"/>
      <w:bookmarkEnd w:id="626"/>
    </w:p>
    <w:p w14:paraId="60F8E919" w14:textId="0DE55189" w:rsidR="008B1B88" w:rsidRPr="009743EA" w:rsidRDefault="008B1B88" w:rsidP="008B1B88">
      <w:r w:rsidRPr="009743EA">
        <w:t xml:space="preserve">The &lt;accessControlPolicy&gt; resource is defined to contain a set of access control rules defining for which entities have which privilege to perform operations such as CREATE, RETRIEVE, UPDATE and DELETE. The allowed operations are defined by an attribute accessControlOperations that associated with each &lt;accessControlPolicy&gt; resource. </w:t>
      </w:r>
    </w:p>
    <w:p w14:paraId="48134B68" w14:textId="77777777" w:rsidR="008B1B88" w:rsidRPr="009743EA" w:rsidRDefault="008B1B88" w:rsidP="008B1B88">
      <w:pPr>
        <w:pStyle w:val="Heading4"/>
      </w:pPr>
      <w:bookmarkStart w:id="627" w:name="_Toc49420778"/>
      <w:bookmarkStart w:id="628" w:name="_Toc49507592"/>
      <w:bookmarkStart w:id="629" w:name="_Toc49507704"/>
      <w:bookmarkStart w:id="630" w:name="_Toc532286404"/>
      <w:bookmarkStart w:id="631" w:name="_Toc532286540"/>
      <w:bookmarkStart w:id="632" w:name="_Toc46154447"/>
      <w:bookmarkStart w:id="633" w:name="_Toc71708881"/>
      <w:r w:rsidRPr="009743EA">
        <w:lastRenderedPageBreak/>
        <w:t>6.2.1</w:t>
      </w:r>
      <w:r w:rsidR="00356AB6" w:rsidRPr="009743EA">
        <w:t>3</w:t>
      </w:r>
      <w:r w:rsidRPr="009743EA">
        <w:t>.1</w:t>
      </w:r>
      <w:r w:rsidRPr="009743EA">
        <w:tab/>
        <w:t>API-ACP-CRE</w:t>
      </w:r>
      <w:bookmarkEnd w:id="627"/>
      <w:bookmarkEnd w:id="628"/>
      <w:bookmarkEnd w:id="629"/>
      <w:bookmarkEnd w:id="630"/>
      <w:bookmarkEnd w:id="631"/>
      <w:bookmarkEnd w:id="632"/>
      <w:bookmarkEnd w:id="633"/>
    </w:p>
    <w:tbl>
      <w:tblPr>
        <w:tblW w:w="9659" w:type="dxa"/>
        <w:jc w:val="center"/>
        <w:tblLayout w:type="fixed"/>
        <w:tblCellMar>
          <w:left w:w="28" w:type="dxa"/>
        </w:tblCellMar>
        <w:tblLook w:val="0000" w:firstRow="0" w:lastRow="0" w:firstColumn="0" w:lastColumn="0" w:noHBand="0" w:noVBand="0"/>
      </w:tblPr>
      <w:tblGrid>
        <w:gridCol w:w="1286"/>
        <w:gridCol w:w="8373"/>
      </w:tblGrid>
      <w:tr w:rsidR="008B1B88" w:rsidRPr="009743EA" w14:paraId="28F7767C"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740C121" w14:textId="77777777" w:rsidR="008B1B88" w:rsidRPr="009743EA" w:rsidRDefault="008B1B88" w:rsidP="005C72A8">
            <w:pPr>
              <w:pStyle w:val="TAL"/>
              <w:snapToGrid w:val="0"/>
              <w:jc w:val="center"/>
              <w:rPr>
                <w:b/>
              </w:rPr>
            </w:pPr>
          </w:p>
          <w:p w14:paraId="7A3DDB7D" w14:textId="77777777" w:rsidR="008B1B88" w:rsidRPr="009743EA" w:rsidRDefault="008B1B88" w:rsidP="005C72A8">
            <w:pPr>
              <w:pStyle w:val="TAL"/>
              <w:snapToGrid w:val="0"/>
              <w:jc w:val="center"/>
              <w:rPr>
                <w:b/>
              </w:rPr>
            </w:pPr>
          </w:p>
          <w:p w14:paraId="321A35B5" w14:textId="77777777" w:rsidR="008B1B88" w:rsidRPr="009743EA" w:rsidRDefault="008B1B88"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28B3ECA" w14:textId="77777777" w:rsidR="008B1B88" w:rsidRPr="005A2D7C" w:rsidRDefault="008B1B88" w:rsidP="005A2D7C">
            <w:pPr>
              <w:pStyle w:val="TAL"/>
            </w:pPr>
            <w:r w:rsidRPr="005A2D7C">
              <w:rPr>
                <w:rFonts w:eastAsia="Calibri Light"/>
              </w:rPr>
              <w:t>API/ACP/CRE/001</w:t>
            </w:r>
          </w:p>
          <w:p w14:paraId="22F4A3A7" w14:textId="77777777" w:rsidR="008B1B88" w:rsidRPr="005A2D7C" w:rsidRDefault="008B1B88" w:rsidP="005A2D7C">
            <w:pPr>
              <w:pStyle w:val="TAL"/>
              <w:rPr>
                <w:rFonts w:eastAsia="Calibri Light"/>
              </w:rPr>
            </w:pPr>
            <w:r w:rsidRPr="005A2D7C">
              <w:rPr>
                <w:rFonts w:eastAsia="Calibri Light"/>
              </w:rPr>
              <w:t>API/ACP/CRE/001_RCN0</w:t>
            </w:r>
          </w:p>
          <w:p w14:paraId="1E36F019" w14:textId="77777777" w:rsidR="008B1B88" w:rsidRPr="005A2D7C" w:rsidRDefault="008B1B88" w:rsidP="005A2D7C">
            <w:pPr>
              <w:pStyle w:val="TAL"/>
              <w:rPr>
                <w:rFonts w:eastAsia="Calibri Light"/>
              </w:rPr>
            </w:pPr>
            <w:r w:rsidRPr="005A2D7C">
              <w:rPr>
                <w:rFonts w:eastAsia="Calibri Light"/>
              </w:rPr>
              <w:t>API/ACP/CRE/001_RCN1</w:t>
            </w:r>
          </w:p>
          <w:p w14:paraId="3CA5ABED" w14:textId="77777777" w:rsidR="008B1B88" w:rsidRPr="005A2D7C" w:rsidRDefault="008B1B88" w:rsidP="005A2D7C">
            <w:pPr>
              <w:pStyle w:val="TAL"/>
              <w:rPr>
                <w:rFonts w:eastAsia="Calibri Light"/>
              </w:rPr>
            </w:pPr>
            <w:r w:rsidRPr="005A2D7C">
              <w:rPr>
                <w:rFonts w:eastAsia="Calibri Light"/>
              </w:rPr>
              <w:t>API/ACP/CRE/001_RCN2</w:t>
            </w:r>
          </w:p>
          <w:p w14:paraId="3AC16975" w14:textId="77777777" w:rsidR="008B1B88" w:rsidRPr="005A2D7C" w:rsidRDefault="008B1B88" w:rsidP="005A2D7C">
            <w:pPr>
              <w:pStyle w:val="TAL"/>
            </w:pPr>
            <w:r w:rsidRPr="005A2D7C">
              <w:rPr>
                <w:rFonts w:eastAsia="Calibri Light"/>
              </w:rPr>
              <w:t>API/ACP/CRE/001_RCN3</w:t>
            </w:r>
          </w:p>
        </w:tc>
      </w:tr>
      <w:tr w:rsidR="008B1B88" w:rsidRPr="009743EA" w14:paraId="4C3522B2"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88949BD" w14:textId="77777777" w:rsidR="008B1B88" w:rsidRPr="009743EA" w:rsidRDefault="008B1B88"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DEB792" w14:textId="77777777" w:rsidR="008B1B88" w:rsidRPr="005A2D7C" w:rsidRDefault="008B1B88" w:rsidP="005A2D7C">
            <w:pPr>
              <w:pStyle w:val="TAL"/>
              <w:rPr>
                <w:rFonts w:eastAsia="Calibri Light"/>
              </w:rPr>
            </w:pPr>
            <w:r w:rsidRPr="005A2D7C">
              <w:rPr>
                <w:rFonts w:eastAsia="Calibri Light"/>
              </w:rPr>
              <w:t xml:space="preserve">&lt;accessControlPolicy&gt; resource CREATE with </w:t>
            </w:r>
            <w:r w:rsidR="00984FEF" w:rsidRPr="005A2D7C">
              <w:rPr>
                <w:rFonts w:eastAsia="Calibri Light"/>
              </w:rPr>
              <w:t>resultContent</w:t>
            </w:r>
            <w:r w:rsidRPr="005A2D7C">
              <w:rPr>
                <w:rFonts w:eastAsia="Calibri Light"/>
              </w:rPr>
              <w:t xml:space="preserve"> parameter</w:t>
            </w:r>
          </w:p>
        </w:tc>
      </w:tr>
      <w:tr w:rsidR="008B1B88" w:rsidRPr="009743EA" w14:paraId="0D71DD17"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2D80EB85" w14:textId="77777777" w:rsidR="008B1B88" w:rsidRPr="009743EA" w:rsidRDefault="008B1B88"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5D81386" w14:textId="77777777" w:rsidR="008B1B88" w:rsidRPr="005A2D7C" w:rsidRDefault="008B1B88" w:rsidP="005A2D7C">
            <w:pPr>
              <w:pStyle w:val="TAL"/>
              <w:rPr>
                <w:rFonts w:eastAsia="Calibri Light"/>
              </w:rPr>
            </w:pPr>
            <w:r w:rsidRPr="005A2D7C">
              <w:rPr>
                <w:rFonts w:eastAsia="Calibri Light"/>
              </w:rPr>
              <w:t>&lt;CSEBase&gt; of the requested &lt;accessControlPolicy&gt; resource</w:t>
            </w:r>
          </w:p>
        </w:tc>
      </w:tr>
      <w:tr w:rsidR="008B1B88" w:rsidRPr="009743EA" w14:paraId="6FC11B8C"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43B73ED" w14:textId="77777777" w:rsidR="008B1B88" w:rsidRPr="009743EA" w:rsidRDefault="008B1B88" w:rsidP="005C72A8">
            <w:pPr>
              <w:pStyle w:val="TAL"/>
              <w:snapToGrid w:val="0"/>
              <w:jc w:val="center"/>
              <w:rPr>
                <w:b/>
                <w:kern w:val="1"/>
              </w:rPr>
            </w:pPr>
          </w:p>
          <w:p w14:paraId="57DB2A41" w14:textId="77777777" w:rsidR="008B1B88" w:rsidRPr="009743EA" w:rsidRDefault="008B1B88"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DF0F3AE" w14:textId="3175A3E7" w:rsidR="008B1B88" w:rsidRPr="005A2D7C" w:rsidRDefault="008B1B88" w:rsidP="005A2D7C">
            <w:pPr>
              <w:pStyle w:val="TAL"/>
            </w:pPr>
            <w:r w:rsidRPr="000D6D95">
              <w:t xml:space="preserve">The interface is used to send a &lt;accessControlPolicy&gt; CREATE request attached with </w:t>
            </w:r>
            <w:r w:rsidR="00984FEF" w:rsidRPr="009743EA">
              <w:t>resultContent</w:t>
            </w:r>
            <w:r w:rsidRPr="009743EA">
              <w:t xml:space="preserve"> to the Registrar CSE, and the Registrar CSE creates a &lt;accessControlPolicy&gt; resource, and sends back a response</w:t>
            </w:r>
            <w:r w:rsidR="008E2B7F" w:rsidRPr="009743EA">
              <w:t>.</w:t>
            </w:r>
          </w:p>
        </w:tc>
      </w:tr>
      <w:tr w:rsidR="008B1B88" w:rsidRPr="009743EA" w14:paraId="6BFB4A93"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E4AB2AF" w14:textId="77777777" w:rsidR="008B1B88" w:rsidRPr="009743EA" w:rsidRDefault="008B1B88" w:rsidP="005C72A8">
            <w:pPr>
              <w:pStyle w:val="TAL"/>
              <w:snapToGrid w:val="0"/>
              <w:jc w:val="center"/>
              <w:rPr>
                <w:b/>
                <w:kern w:val="1"/>
              </w:rPr>
            </w:pPr>
          </w:p>
          <w:p w14:paraId="72B5C1E8" w14:textId="77777777" w:rsidR="008B1B88" w:rsidRPr="009743EA" w:rsidRDefault="008B1B88" w:rsidP="005C72A8">
            <w:pPr>
              <w:pStyle w:val="TAL"/>
              <w:snapToGrid w:val="0"/>
              <w:jc w:val="center"/>
              <w:rPr>
                <w:b/>
                <w:kern w:val="1"/>
              </w:rPr>
            </w:pPr>
          </w:p>
          <w:p w14:paraId="41DCD56C" w14:textId="77777777" w:rsidR="008B1B88" w:rsidRPr="009743EA" w:rsidRDefault="008B1B88" w:rsidP="005C72A8">
            <w:pPr>
              <w:pStyle w:val="TAL"/>
              <w:snapToGrid w:val="0"/>
              <w:jc w:val="center"/>
              <w:rPr>
                <w:b/>
                <w:kern w:val="1"/>
              </w:rPr>
            </w:pPr>
            <w:r w:rsidRPr="009743EA">
              <w:rPr>
                <w:b/>
                <w:kern w:val="1"/>
              </w:rPr>
              <w:t>Resource Structure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FF458B0" w14:textId="091D9210" w:rsidR="008B1B88" w:rsidRPr="009743EA" w:rsidRDefault="0054261D" w:rsidP="005A2D7C">
            <w:pPr>
              <w:pStyle w:val="FL"/>
              <w:rPr>
                <w:rFonts w:eastAsia="Malgun Gothic"/>
                <w:lang w:eastAsia="ko-KR"/>
              </w:rPr>
            </w:pPr>
            <w:r>
              <w:rPr>
                <w:rFonts w:eastAsia="Calibri"/>
                <w:color w:val="000000"/>
                <w:sz w:val="24"/>
                <w:szCs w:val="24"/>
              </w:rPr>
            </w:r>
            <w:r>
              <w:rPr>
                <w:rFonts w:eastAsia="Calibri"/>
                <w:color w:val="000000"/>
                <w:sz w:val="24"/>
                <w:szCs w:val="24"/>
              </w:rPr>
              <w:pict w14:anchorId="43C5C784">
                <v:group id="그룹 2" o:spid="_x0000_s1271" style="width:158.8pt;height:59.25pt;mso-position-horizontal-relative:char;mso-position-vertical-relative:line" coordsize="20169,7526">
                  <v:rect id="직사각형 2" o:spid="_x0000_s1272" style="position:absolute;width:11683;height:3652;visibility:visible;v-text-anchor:middle" filled="f" strokecolor="windowText">
                    <v:textbox inset="0,0,0,0">
                      <w:txbxContent>
                        <w:p w14:paraId="5059B258" w14:textId="77777777" w:rsidR="004A00AF" w:rsidRDefault="004A00AF" w:rsidP="008B1B88">
                          <w:pPr>
                            <w:pStyle w:val="NormalWeb"/>
                            <w:wordWrap w:val="0"/>
                            <w:spacing w:after="0"/>
                            <w:jc w:val="center"/>
                            <w:rPr>
                              <w:b/>
                              <w:bCs/>
                              <w:color w:val="000000"/>
                              <w:kern w:val="24"/>
                              <w:sz w:val="20"/>
                              <w:szCs w:val="20"/>
                            </w:rPr>
                          </w:pPr>
                          <w:r w:rsidRPr="000071D7">
                            <w:rPr>
                              <w:b/>
                              <w:bCs/>
                              <w:color w:val="000000"/>
                              <w:kern w:val="24"/>
                              <w:sz w:val="20"/>
                              <w:szCs w:val="20"/>
                            </w:rPr>
                            <w:t>mn</w:t>
                          </w:r>
                          <w:r>
                            <w:rPr>
                              <w:b/>
                              <w:bCs/>
                              <w:color w:val="000000"/>
                              <w:kern w:val="24"/>
                              <w:sz w:val="20"/>
                              <w:szCs w:val="20"/>
                            </w:rPr>
                            <w:t>-name</w:t>
                          </w:r>
                        </w:p>
                        <w:p w14:paraId="1C1BB8FB" w14:textId="77777777" w:rsidR="004A00AF" w:rsidRDefault="004A00AF" w:rsidP="008B1B88">
                          <w:pPr>
                            <w:pStyle w:val="NormalWeb"/>
                            <w:wordWrap w:val="0"/>
                            <w:spacing w:after="0"/>
                            <w:jc w:val="center"/>
                          </w:pPr>
                          <w:r>
                            <w:rPr>
                              <w:b/>
                              <w:bCs/>
                              <w:color w:val="000000"/>
                              <w:kern w:val="24"/>
                              <w:sz w:val="20"/>
                              <w:szCs w:val="20"/>
                            </w:rPr>
                            <w:t>(CSEBase)</w:t>
                          </w:r>
                        </w:p>
                      </w:txbxContent>
                    </v:textbox>
                  </v:rect>
                  <v:line id="직선 연결선 4" o:spid="_x0000_s1273" style="position:absolute;flip:x;visibility:visible" from="5842,3758" to="5842,6235" o:connectortype="straight" strokecolor="windowText" strokeweight=".5pt">
                    <v:stroke joinstyle="miter"/>
                  </v:line>
                  <v:rect id="직사각형 5" o:spid="_x0000_s1274" style="position:absolute;left:7905;top:4996;width:12264;height:2530;visibility:visible;v-text-anchor:middle" filled="f" strokecolor="windowText">
                    <v:textbox inset="0,0,0,0">
                      <w:txbxContent>
                        <w:p w14:paraId="46C017DB" w14:textId="77777777" w:rsidR="004A00AF" w:rsidRDefault="004A00AF" w:rsidP="008B1B88">
                          <w:pPr>
                            <w:pStyle w:val="NormalWeb"/>
                            <w:wordWrap w:val="0"/>
                            <w:spacing w:after="0"/>
                            <w:jc w:val="center"/>
                            <w:rPr>
                              <w:b/>
                              <w:bCs/>
                              <w:color w:val="000000"/>
                              <w:kern w:val="24"/>
                              <w:sz w:val="18"/>
                              <w:szCs w:val="18"/>
                            </w:rPr>
                          </w:pPr>
                          <w:r>
                            <w:rPr>
                              <w:b/>
                              <w:bCs/>
                              <w:color w:val="000000"/>
                              <w:kern w:val="24"/>
                              <w:sz w:val="18"/>
                              <w:szCs w:val="18"/>
                            </w:rPr>
                            <w:t>ae</w:t>
                          </w:r>
                          <w:r w:rsidRPr="000071D7">
                            <w:rPr>
                              <w:b/>
                              <w:bCs/>
                              <w:color w:val="000000"/>
                              <w:kern w:val="24"/>
                              <w:sz w:val="18"/>
                              <w:szCs w:val="18"/>
                            </w:rPr>
                            <w:t xml:space="preserve">_sensor </w:t>
                          </w:r>
                        </w:p>
                        <w:p w14:paraId="526014C8" w14:textId="77777777" w:rsidR="004A00AF" w:rsidRDefault="004A00AF" w:rsidP="008B1B88">
                          <w:pPr>
                            <w:pStyle w:val="NormalWeb"/>
                            <w:wordWrap w:val="0"/>
                            <w:spacing w:after="0"/>
                            <w:jc w:val="center"/>
                          </w:pPr>
                          <w:r w:rsidRPr="000071D7">
                            <w:rPr>
                              <w:b/>
                              <w:bCs/>
                              <w:color w:val="000000"/>
                              <w:kern w:val="24"/>
                              <w:sz w:val="18"/>
                              <w:szCs w:val="18"/>
                            </w:rPr>
                            <w:t>(AE)</w:t>
                          </w:r>
                        </w:p>
                      </w:txbxContent>
                    </v:textbox>
                  </v:rect>
                  <v:line id="직선 연결선 6" o:spid="_x0000_s1275" style="position:absolute;visibility:visible" from="5842,6235" to="7905,6251" o:connectortype="straight" strokecolor="windowText" strokeweight=".5pt">
                    <v:stroke joinstyle="miter"/>
                  </v:line>
                  <w10:wrap type="none"/>
                  <w10:anchorlock/>
                </v:group>
              </w:pict>
            </w:r>
          </w:p>
        </w:tc>
      </w:tr>
      <w:tr w:rsidR="008B1B88" w:rsidRPr="009743EA" w14:paraId="2B65D9D0"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268E629" w14:textId="77777777" w:rsidR="008B1B88" w:rsidRPr="009743EA" w:rsidRDefault="008B1B88" w:rsidP="005C72A8">
            <w:pPr>
              <w:pStyle w:val="TAL"/>
              <w:snapToGrid w:val="0"/>
              <w:jc w:val="center"/>
              <w:rPr>
                <w:b/>
                <w:kern w:val="1"/>
              </w:rPr>
            </w:pPr>
          </w:p>
          <w:p w14:paraId="2D527701" w14:textId="77777777" w:rsidR="008B1B88" w:rsidRPr="009743EA" w:rsidRDefault="008B1B88" w:rsidP="005C72A8">
            <w:pPr>
              <w:pStyle w:val="TAL"/>
              <w:snapToGrid w:val="0"/>
              <w:jc w:val="center"/>
              <w:rPr>
                <w:b/>
                <w:kern w:val="1"/>
              </w:rPr>
            </w:pPr>
          </w:p>
          <w:p w14:paraId="4FAC3F79" w14:textId="77777777" w:rsidR="008B1B88" w:rsidRPr="009743EA" w:rsidRDefault="008B1B88" w:rsidP="005C72A8">
            <w:pPr>
              <w:pStyle w:val="TAL"/>
              <w:snapToGrid w:val="0"/>
              <w:jc w:val="center"/>
              <w:rPr>
                <w:b/>
                <w:kern w:val="1"/>
              </w:rPr>
            </w:pPr>
          </w:p>
          <w:p w14:paraId="1E0BE431" w14:textId="77777777" w:rsidR="008B1B88" w:rsidRPr="009743EA" w:rsidRDefault="008B1B88" w:rsidP="005C72A8">
            <w:pPr>
              <w:pStyle w:val="TAL"/>
              <w:snapToGrid w:val="0"/>
              <w:jc w:val="center"/>
              <w:rPr>
                <w:b/>
                <w:kern w:val="1"/>
              </w:rPr>
            </w:pPr>
          </w:p>
          <w:p w14:paraId="493E0078" w14:textId="77777777" w:rsidR="008B1B88" w:rsidRPr="009743EA" w:rsidRDefault="008B1B88" w:rsidP="005C72A8">
            <w:pPr>
              <w:pStyle w:val="TAL"/>
              <w:snapToGrid w:val="0"/>
              <w:jc w:val="center"/>
              <w:rPr>
                <w:b/>
                <w:kern w:val="1"/>
              </w:rPr>
            </w:pPr>
          </w:p>
          <w:p w14:paraId="6AA4DF2C" w14:textId="77777777" w:rsidR="008B1B88" w:rsidRPr="009743EA" w:rsidRDefault="008B1B88"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212842F" w14:textId="4E792BAE" w:rsidR="008B1B88" w:rsidRPr="005A2D7C" w:rsidRDefault="0054261D" w:rsidP="005A2D7C">
            <w:pPr>
              <w:pStyle w:val="FL"/>
            </w:pPr>
            <w:r>
              <w:rPr>
                <w:sz w:val="18"/>
              </w:rPr>
            </w:r>
            <w:r>
              <w:rPr>
                <w:sz w:val="18"/>
              </w:rPr>
              <w:pict w14:anchorId="1583DAD0">
                <v:group id="_x0000_s1196" style="width:261pt;height:133.25pt;mso-position-horizontal-relative:char;mso-position-vertical-relative:line" coordsize="33147,16922">
                  <v:roundrect id="모서리가 둥근 직사각형 2" o:spid="_x0000_s1197" style="position:absolute;width:9398;height:6810;visibility:visible;v-text-anchor:middle" arcsize="10923f" fillcolor="#5b9bd5" strokecolor="#d9d9d9" strokeweight=".5pt">
                    <v:stroke joinstyle="miter"/>
                    <v:textbox>
                      <w:txbxContent>
                        <w:p w14:paraId="60DC4BF7" w14:textId="77777777" w:rsidR="004A00AF" w:rsidRPr="00B658BD" w:rsidRDefault="004A00AF" w:rsidP="008B1B88">
                          <w:pPr>
                            <w:pStyle w:val="NormalWeb"/>
                            <w:wordWrap w:val="0"/>
                            <w:spacing w:after="0"/>
                            <w:jc w:val="center"/>
                            <w:rPr>
                              <w:rFonts w:ascii="Malgun Gothic" w:hAnsi="Malgun Gothic"/>
                              <w:color w:val="FFFFFF"/>
                              <w:kern w:val="24"/>
                              <w:sz w:val="10"/>
                              <w:szCs w:val="10"/>
                            </w:rPr>
                          </w:pPr>
                        </w:p>
                        <w:p w14:paraId="7E5B3285" w14:textId="77777777" w:rsidR="004A00AF" w:rsidRPr="00B658BD" w:rsidRDefault="004A00AF" w:rsidP="008B1B88">
                          <w:pPr>
                            <w:pStyle w:val="NormalWeb"/>
                            <w:wordWrap w:val="0"/>
                            <w:spacing w:after="0"/>
                            <w:jc w:val="center"/>
                            <w:rPr>
                              <w:sz w:val="36"/>
                            </w:rPr>
                          </w:pPr>
                          <w:r w:rsidRPr="00B658BD">
                            <w:rPr>
                              <w:rFonts w:ascii="Malgun Gothic" w:hAnsi="Malgun Gothic" w:hint="eastAsia"/>
                              <w:color w:val="FFFFFF"/>
                              <w:kern w:val="24"/>
                              <w:szCs w:val="19"/>
                            </w:rPr>
                            <w:t>originator</w:t>
                          </w:r>
                        </w:p>
                      </w:txbxContent>
                    </v:textbox>
                  </v:roundrect>
                  <v:line id="직선 연결선 3" o:spid="_x0000_s1198" style="position:absolute;visibility:visible" from="4826,6810" to="4826,16922" o:connectortype="straight" strokecolor="windowText" strokeweight=".5pt">
                    <v:stroke dashstyle="longDash" joinstyle="miter"/>
                  </v:line>
                  <v:shape id="직선 화살표 연결선 4" o:spid="_x0000_s1199" type="#_x0000_t32" style="position:absolute;left:5524;top:10810;width:22082;height:32;visibility:visible" o:connectortype="straight" strokecolor="#5b9bd5" strokeweight="1.5pt">
                    <v:stroke endarrow="block" endarrowlength="long" joinstyle="miter" endcap="round"/>
                  </v:shape>
                  <v:shape id="TextBox 36" o:spid="_x0000_s1200" type="#_x0000_t202" style="position:absolute;left:8337;top:8938;width:16459;height:2451;visibility:visible" filled="f" stroked="f">
                    <v:textbox style="mso-fit-shape-to-text:t">
                      <w:txbxContent>
                        <w:p w14:paraId="30FAF78C" w14:textId="77777777" w:rsidR="004A00AF" w:rsidRDefault="004A00AF" w:rsidP="008B1B88">
                          <w:pPr>
                            <w:pStyle w:val="NormalWeb"/>
                            <w:wordWrap w:val="0"/>
                            <w:spacing w:after="0"/>
                          </w:pPr>
                          <w:r w:rsidRPr="00B658BD">
                            <w:rPr>
                              <w:rFonts w:ascii="Malgun Gothic" w:hAnsi="Malgun Gothic" w:hint="eastAsia"/>
                              <w:color w:val="5B9BD5"/>
                              <w:kern w:val="24"/>
                              <w:sz w:val="14"/>
                              <w:szCs w:val="14"/>
                            </w:rPr>
                            <w:t>accessControlPolicy create request</w:t>
                          </w:r>
                        </w:p>
                      </w:txbxContent>
                    </v:textbox>
                  </v:shape>
                  <v:shape id="TextBox 37" o:spid="_x0000_s1201" type="#_x0000_t202" style="position:absolute;left:14382;top:12889;width:6160;height:2452;visibility:visible" filled="f" stroked="f">
                    <v:textbox style="mso-fit-shape-to-text:t">
                      <w:txbxContent>
                        <w:p w14:paraId="00D248E7" w14:textId="77777777" w:rsidR="004A00AF" w:rsidRDefault="004A00AF" w:rsidP="008B1B88">
                          <w:pPr>
                            <w:pStyle w:val="NormalWeb"/>
                            <w:wordWrap w:val="0"/>
                            <w:spacing w:after="0"/>
                          </w:pPr>
                          <w:r w:rsidRPr="00B658BD">
                            <w:rPr>
                              <w:rFonts w:ascii="Malgun Gothic" w:hAnsi="Malgun Gothic" w:hint="eastAsia"/>
                              <w:color w:val="5B9BD5"/>
                              <w:kern w:val="24"/>
                              <w:sz w:val="14"/>
                              <w:szCs w:val="14"/>
                            </w:rPr>
                            <w:t>Response</w:t>
                          </w:r>
                        </w:p>
                      </w:txbxContent>
                    </v:textbox>
                  </v:shape>
                  <v:shape id="직선 화살표 연결선 7" o:spid="_x0000_s1202" type="#_x0000_t32" style="position:absolute;left:5873;top:14636;width:21733;height:64;flip:x y;visibility:visible" o:connectortype="straight" strokecolor="#5b9bd5" strokeweight="1.5pt">
                    <v:stroke endarrow="block" endarrowlength="long" joinstyle="miter" endcap="round"/>
                  </v:shape>
                  <v:roundrect id="모서리가 둥근 직사각형 8" o:spid="_x0000_s1203" style="position:absolute;left:23749;width:9398;height:6810;visibility:visible;v-text-anchor:middle" arcsize="10923f" fillcolor="#5b9bd5" strokecolor="#d9d9d9" strokeweight=".5pt">
                    <v:stroke joinstyle="miter"/>
                    <v:textbox>
                      <w:txbxContent>
                        <w:p w14:paraId="1F2A3722" w14:textId="77777777" w:rsidR="004A00AF" w:rsidRPr="00B658BD" w:rsidRDefault="004A00AF" w:rsidP="008B1B88">
                          <w:pPr>
                            <w:pStyle w:val="NormalWeb"/>
                            <w:wordWrap w:val="0"/>
                            <w:spacing w:after="0"/>
                            <w:jc w:val="center"/>
                            <w:rPr>
                              <w:rFonts w:ascii="Malgun Gothic" w:hAnsi="Malgun Gothic"/>
                              <w:color w:val="FFFFFF"/>
                              <w:kern w:val="24"/>
                              <w:sz w:val="10"/>
                            </w:rPr>
                          </w:pPr>
                        </w:p>
                        <w:p w14:paraId="3191CC43" w14:textId="77777777" w:rsidR="004A00AF" w:rsidRPr="00B658BD" w:rsidRDefault="004A00AF" w:rsidP="008B1B88">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txbxContent>
                    </v:textbox>
                  </v:roundrect>
                  <v:line id="직선 연결선 9" o:spid="_x0000_s1204" style="position:absolute;visibility:visible" from="28575,6810" to="28575,16922" o:connectortype="straight" strokecolor="windowText" strokeweight=".5pt">
                    <v:stroke dashstyle="longDash" joinstyle="miter"/>
                  </v:line>
                  <w10:wrap type="none"/>
                  <w10:anchorlock/>
                </v:group>
              </w:pict>
            </w:r>
          </w:p>
        </w:tc>
      </w:tr>
      <w:tr w:rsidR="008B1B88" w:rsidRPr="009743EA" w14:paraId="3BF29B04"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D61D920" w14:textId="77777777" w:rsidR="008B1B88" w:rsidRPr="009743EA" w:rsidRDefault="008B1B88" w:rsidP="005C72A8">
            <w:pPr>
              <w:pStyle w:val="TAL"/>
              <w:snapToGrid w:val="0"/>
              <w:jc w:val="center"/>
              <w:rPr>
                <w:b/>
                <w:kern w:val="1"/>
              </w:rPr>
            </w:pPr>
          </w:p>
          <w:p w14:paraId="2DD3954A" w14:textId="77777777" w:rsidR="008B1B88" w:rsidRPr="009743EA" w:rsidRDefault="008B1B88" w:rsidP="005C72A8">
            <w:pPr>
              <w:pStyle w:val="TAL"/>
              <w:snapToGrid w:val="0"/>
              <w:jc w:val="center"/>
              <w:rPr>
                <w:b/>
                <w:kern w:val="1"/>
              </w:rPr>
            </w:pPr>
          </w:p>
          <w:p w14:paraId="29130AAE" w14:textId="77777777" w:rsidR="008B1B88" w:rsidRPr="009743EA" w:rsidRDefault="008B1B88" w:rsidP="005C72A8">
            <w:pPr>
              <w:pStyle w:val="TAL"/>
              <w:snapToGrid w:val="0"/>
              <w:jc w:val="center"/>
              <w:rPr>
                <w:b/>
                <w:kern w:val="1"/>
              </w:rPr>
            </w:pPr>
          </w:p>
          <w:p w14:paraId="5A8D8409" w14:textId="77777777" w:rsidR="008B1B88" w:rsidRPr="009743EA" w:rsidRDefault="008B1B88" w:rsidP="005C72A8">
            <w:pPr>
              <w:pStyle w:val="TAL"/>
              <w:snapToGrid w:val="0"/>
              <w:jc w:val="center"/>
              <w:rPr>
                <w:b/>
                <w:kern w:val="1"/>
              </w:rPr>
            </w:pPr>
            <w:r w:rsidRPr="009743EA">
              <w:rPr>
                <w:b/>
                <w:kern w:val="1"/>
              </w:rPr>
              <w:t>HTTP Header Information</w:t>
            </w:r>
          </w:p>
          <w:p w14:paraId="020F2A69" w14:textId="77777777" w:rsidR="008B1B88" w:rsidRPr="009743EA" w:rsidRDefault="008B1B88" w:rsidP="005C72A8">
            <w:pPr>
              <w:pStyle w:val="TAL"/>
              <w:snapToGrid w:val="0"/>
              <w:jc w:val="center"/>
              <w:rPr>
                <w:b/>
                <w:kern w:val="1"/>
              </w:rPr>
            </w:pPr>
          </w:p>
          <w:p w14:paraId="1ADAA928" w14:textId="77777777" w:rsidR="00FE3B5F" w:rsidRPr="009743EA" w:rsidRDefault="00FE3B5F" w:rsidP="005C72A8">
            <w:pPr>
              <w:pStyle w:val="TAL"/>
              <w:snapToGrid w:val="0"/>
              <w:jc w:val="center"/>
              <w:rPr>
                <w:b/>
                <w:kern w:val="1"/>
              </w:rPr>
            </w:pPr>
          </w:p>
          <w:p w14:paraId="5198210D" w14:textId="77777777" w:rsidR="008B1B88" w:rsidRPr="009743EA" w:rsidRDefault="008B1B88" w:rsidP="008E2B7F">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438BF12" w14:textId="77777777" w:rsidR="008B1B88" w:rsidRPr="009743EA" w:rsidRDefault="008B1B88" w:rsidP="005C72A8">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8B1B88" w:rsidRPr="009743EA" w14:paraId="6CB5CF06" w14:textId="77777777" w:rsidTr="005A2D7C">
              <w:trPr>
                <w:jc w:val="center"/>
              </w:trPr>
              <w:tc>
                <w:tcPr>
                  <w:tcW w:w="1501" w:type="dxa"/>
                  <w:shd w:val="clear" w:color="auto" w:fill="9CC2E5"/>
                </w:tcPr>
                <w:p w14:paraId="2006FD18" w14:textId="77777777" w:rsidR="008B1B88" w:rsidRPr="009743EA" w:rsidRDefault="008B1B88"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4728363E" w14:textId="77777777" w:rsidR="008B1B88" w:rsidRPr="009743EA" w:rsidRDefault="008B1B88" w:rsidP="005C72A8">
                  <w:pPr>
                    <w:pStyle w:val="TAL"/>
                    <w:snapToGrid w:val="0"/>
                    <w:jc w:val="center"/>
                    <w:rPr>
                      <w:rFonts w:eastAsia="Calibri"/>
                      <w:b/>
                      <w:szCs w:val="22"/>
                    </w:rPr>
                  </w:pPr>
                  <w:r w:rsidRPr="009743EA">
                    <w:rPr>
                      <w:rFonts w:eastAsia="Calibri"/>
                      <w:b/>
                      <w:szCs w:val="22"/>
                    </w:rPr>
                    <w:t>Value</w:t>
                  </w:r>
                </w:p>
              </w:tc>
            </w:tr>
            <w:tr w:rsidR="008B1B88" w:rsidRPr="009743EA" w14:paraId="319D818E" w14:textId="77777777" w:rsidTr="005A2D7C">
              <w:trPr>
                <w:jc w:val="center"/>
              </w:trPr>
              <w:tc>
                <w:tcPr>
                  <w:tcW w:w="1501" w:type="dxa"/>
                  <w:shd w:val="clear" w:color="auto" w:fill="DEEAF6"/>
                </w:tcPr>
                <w:p w14:paraId="15D4059B" w14:textId="77777777" w:rsidR="008B1B88" w:rsidRPr="009743EA" w:rsidRDefault="008B1B88" w:rsidP="005C72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01E7B87F" w14:textId="77777777" w:rsidR="008B1B88" w:rsidRPr="009743EA" w:rsidRDefault="008B1B88" w:rsidP="005C72A8">
                  <w:pPr>
                    <w:pStyle w:val="TAL"/>
                    <w:snapToGrid w:val="0"/>
                    <w:rPr>
                      <w:rFonts w:eastAsia="Calibri"/>
                      <w:szCs w:val="22"/>
                    </w:rPr>
                  </w:pPr>
                  <w:r w:rsidRPr="009743EA">
                    <w:rPr>
                      <w:rFonts w:eastAsia="Calibri"/>
                      <w:szCs w:val="22"/>
                    </w:rPr>
                    <w:t>application/json</w:t>
                  </w:r>
                </w:p>
              </w:tc>
            </w:tr>
            <w:tr w:rsidR="008B1B88" w:rsidRPr="009743EA" w14:paraId="5895BD19" w14:textId="77777777" w:rsidTr="005A2D7C">
              <w:trPr>
                <w:jc w:val="center"/>
              </w:trPr>
              <w:tc>
                <w:tcPr>
                  <w:tcW w:w="1501" w:type="dxa"/>
                  <w:shd w:val="clear" w:color="auto" w:fill="DEEAF6"/>
                </w:tcPr>
                <w:p w14:paraId="027FFEE2" w14:textId="77777777" w:rsidR="008B1B88" w:rsidRPr="009743EA" w:rsidRDefault="008B1B88"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0361C380" w14:textId="77777777" w:rsidR="008B1B88" w:rsidRPr="009743EA" w:rsidRDefault="008B1B88" w:rsidP="005C72A8">
                  <w:pPr>
                    <w:pStyle w:val="TAL"/>
                    <w:snapToGrid w:val="0"/>
                    <w:rPr>
                      <w:rFonts w:eastAsia="Calibri"/>
                      <w:szCs w:val="22"/>
                    </w:rPr>
                  </w:pPr>
                  <w:r w:rsidRPr="009743EA">
                    <w:rPr>
                      <w:rFonts w:eastAsia="Calibri"/>
                      <w:szCs w:val="22"/>
                    </w:rPr>
                    <w:t>Request</w:t>
                  </w:r>
                  <w:r w:rsidR="008E2B7F" w:rsidRPr="009743EA">
                    <w:rPr>
                      <w:rFonts w:eastAsia="Calibri"/>
                      <w:szCs w:val="22"/>
                    </w:rPr>
                    <w:t xml:space="preserve"> </w:t>
                  </w:r>
                  <w:r w:rsidRPr="009743EA">
                    <w:rPr>
                      <w:rFonts w:eastAsia="Calibri"/>
                      <w:szCs w:val="22"/>
                    </w:rPr>
                    <w:t>ID</w:t>
                  </w:r>
                  <w:r w:rsidR="008E2B7F" w:rsidRPr="009743EA">
                    <w:rPr>
                      <w:rFonts w:eastAsia="Calibri"/>
                      <w:szCs w:val="22"/>
                    </w:rPr>
                    <w:t xml:space="preserve"> </w:t>
                  </w:r>
                </w:p>
              </w:tc>
            </w:tr>
            <w:tr w:rsidR="008B1B88" w:rsidRPr="009743EA" w14:paraId="1DB77EE2" w14:textId="77777777" w:rsidTr="005A2D7C">
              <w:trPr>
                <w:jc w:val="center"/>
              </w:trPr>
              <w:tc>
                <w:tcPr>
                  <w:tcW w:w="1501" w:type="dxa"/>
                  <w:shd w:val="clear" w:color="auto" w:fill="DEEAF6"/>
                </w:tcPr>
                <w:p w14:paraId="03845060" w14:textId="77777777" w:rsidR="008B1B88" w:rsidRPr="009743EA" w:rsidRDefault="008B1B88"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060C3770" w14:textId="77777777" w:rsidR="008B1B88" w:rsidRPr="009743EA" w:rsidRDefault="008B1B88" w:rsidP="005C72A8">
                  <w:pPr>
                    <w:pStyle w:val="TAL"/>
                    <w:snapToGrid w:val="0"/>
                    <w:rPr>
                      <w:rFonts w:eastAsia="Calibri"/>
                      <w:szCs w:val="22"/>
                    </w:rPr>
                  </w:pPr>
                  <w:r w:rsidRPr="009743EA">
                    <w:rPr>
                      <w:rFonts w:eastAsia="Calibri"/>
                      <w:szCs w:val="22"/>
                    </w:rPr>
                    <w:t>AE-ID</w:t>
                  </w:r>
                  <w:r w:rsidR="008E2B7F" w:rsidRPr="009743EA">
                    <w:rPr>
                      <w:rFonts w:eastAsia="Calibri"/>
                      <w:szCs w:val="22"/>
                    </w:rPr>
                    <w:t xml:space="preserve"> </w:t>
                  </w:r>
                  <w:r w:rsidRPr="009743EA">
                    <w:rPr>
                      <w:rFonts w:eastAsia="Calibri"/>
                      <w:szCs w:val="22"/>
                    </w:rPr>
                    <w:t>of</w:t>
                  </w:r>
                  <w:r w:rsidR="008E2B7F" w:rsidRPr="009743EA">
                    <w:rPr>
                      <w:rFonts w:eastAsia="Calibri"/>
                      <w:szCs w:val="22"/>
                    </w:rPr>
                    <w:t xml:space="preserve"> </w:t>
                  </w:r>
                  <w:r w:rsidRPr="009743EA">
                    <w:rPr>
                      <w:rFonts w:eastAsia="Calibri"/>
                      <w:szCs w:val="22"/>
                    </w:rPr>
                    <w:t>request</w:t>
                  </w:r>
                  <w:r w:rsidR="008E2B7F" w:rsidRPr="009743EA">
                    <w:rPr>
                      <w:rFonts w:eastAsia="Calibri"/>
                      <w:szCs w:val="22"/>
                    </w:rPr>
                    <w:t xml:space="preserve"> </w:t>
                  </w:r>
                  <w:r w:rsidRPr="009743EA">
                    <w:rPr>
                      <w:rFonts w:eastAsia="Calibri"/>
                      <w:szCs w:val="22"/>
                    </w:rPr>
                    <w:t>originator</w:t>
                  </w:r>
                </w:p>
              </w:tc>
            </w:tr>
            <w:tr w:rsidR="008B1B88" w:rsidRPr="009743EA" w14:paraId="432DA44E" w14:textId="77777777" w:rsidTr="005A2D7C">
              <w:trPr>
                <w:jc w:val="center"/>
              </w:trPr>
              <w:tc>
                <w:tcPr>
                  <w:tcW w:w="1501" w:type="dxa"/>
                  <w:shd w:val="clear" w:color="auto" w:fill="DEEAF6"/>
                </w:tcPr>
                <w:p w14:paraId="238B6A9C" w14:textId="77777777" w:rsidR="008B1B88" w:rsidRPr="009743EA" w:rsidRDefault="008B1B88" w:rsidP="005C72A8">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3685B997" w14:textId="77777777" w:rsidR="008B1B88" w:rsidRPr="009743EA" w:rsidRDefault="00E45F9B" w:rsidP="005C72A8">
                  <w:pPr>
                    <w:pStyle w:val="TAL"/>
                    <w:snapToGrid w:val="0"/>
                    <w:rPr>
                      <w:rFonts w:eastAsia="Calibri"/>
                      <w:szCs w:val="22"/>
                    </w:rPr>
                  </w:pPr>
                  <w:r w:rsidRPr="009743EA">
                    <w:rPr>
                      <w:rFonts w:eastAsia="Calibri"/>
                      <w:szCs w:val="22"/>
                    </w:rPr>
                    <w:t>application/json;ty</w:t>
                  </w:r>
                  <w:r w:rsidR="008B1B88" w:rsidRPr="009743EA">
                    <w:rPr>
                      <w:rFonts w:eastAsia="Calibri"/>
                      <w:szCs w:val="22"/>
                    </w:rPr>
                    <w:t>=</w:t>
                  </w:r>
                  <w:r w:rsidR="008B1B88" w:rsidRPr="009743EA">
                    <w:rPr>
                      <w:rFonts w:eastAsia="Calibri"/>
                      <w:b/>
                      <w:szCs w:val="22"/>
                    </w:rPr>
                    <w:t>1</w:t>
                  </w:r>
                </w:p>
              </w:tc>
            </w:tr>
            <w:tr w:rsidR="00283598" w:rsidRPr="009743EA" w14:paraId="09BB1B43" w14:textId="77777777" w:rsidTr="005A2D7C">
              <w:trPr>
                <w:jc w:val="center"/>
              </w:trPr>
              <w:tc>
                <w:tcPr>
                  <w:tcW w:w="1501" w:type="dxa"/>
                  <w:shd w:val="clear" w:color="auto" w:fill="DEEAF6"/>
                </w:tcPr>
                <w:p w14:paraId="490524FE" w14:textId="77777777" w:rsidR="00283598" w:rsidRPr="009743EA" w:rsidRDefault="00283598" w:rsidP="00283598">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65690A40" w14:textId="77777777" w:rsidR="00283598" w:rsidRPr="009743EA" w:rsidRDefault="00283598" w:rsidP="00283598">
                  <w:pPr>
                    <w:pStyle w:val="TAL"/>
                    <w:snapToGrid w:val="0"/>
                    <w:rPr>
                      <w:rFonts w:eastAsia="Calibri"/>
                      <w:szCs w:val="22"/>
                    </w:rPr>
                  </w:pPr>
                  <w:r w:rsidRPr="009743EA">
                    <w:rPr>
                      <w:rFonts w:eastAsia="Calibri"/>
                      <w:szCs w:val="22"/>
                    </w:rPr>
                    <w:t>Release</w:t>
                  </w:r>
                  <w:r w:rsidR="008E2B7F" w:rsidRPr="009743EA">
                    <w:rPr>
                      <w:rFonts w:eastAsia="Calibri"/>
                      <w:szCs w:val="22"/>
                    </w:rPr>
                    <w:t xml:space="preserve"> </w:t>
                  </w:r>
                  <w:r w:rsidRPr="009743EA">
                    <w:rPr>
                      <w:rFonts w:eastAsia="Calibri"/>
                      <w:szCs w:val="22"/>
                    </w:rPr>
                    <w:t>Version</w:t>
                  </w:r>
                  <w:r w:rsidR="008E2B7F" w:rsidRPr="009743EA">
                    <w:rPr>
                      <w:rFonts w:eastAsia="Calibri"/>
                      <w:szCs w:val="22"/>
                    </w:rPr>
                    <w:t xml:space="preserve"> </w:t>
                  </w:r>
                  <w:r w:rsidRPr="009743EA">
                    <w:rPr>
                      <w:rFonts w:eastAsia="Calibri"/>
                      <w:szCs w:val="22"/>
                    </w:rPr>
                    <w:t>Indicator</w:t>
                  </w:r>
                </w:p>
              </w:tc>
            </w:tr>
          </w:tbl>
          <w:p w14:paraId="6A117CEE" w14:textId="77777777" w:rsidR="008B1B88" w:rsidRPr="009743EA" w:rsidRDefault="008B1B88" w:rsidP="005C72A8">
            <w:pPr>
              <w:pStyle w:val="TAL"/>
              <w:snapToGrid w:val="0"/>
              <w:jc w:val="center"/>
            </w:pPr>
          </w:p>
        </w:tc>
      </w:tr>
      <w:tr w:rsidR="008B1B88" w:rsidRPr="009743EA" w14:paraId="5C417486"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531B926" w14:textId="77777777" w:rsidR="008B1B88" w:rsidRPr="009743EA" w:rsidRDefault="008B1B88" w:rsidP="005C72A8">
            <w:pPr>
              <w:pStyle w:val="Default"/>
              <w:overflowPunct w:val="0"/>
              <w:jc w:val="center"/>
              <w:rPr>
                <w:color w:val="auto"/>
              </w:rPr>
            </w:pPr>
          </w:p>
          <w:p w14:paraId="3F98D8B2" w14:textId="77777777" w:rsidR="008B1B88" w:rsidRPr="009743EA" w:rsidRDefault="008B1B88" w:rsidP="005C72A8">
            <w:pPr>
              <w:pStyle w:val="Default"/>
              <w:overflowPunct w:val="0"/>
              <w:jc w:val="center"/>
              <w:rPr>
                <w:b/>
                <w:sz w:val="20"/>
                <w:szCs w:val="20"/>
              </w:rPr>
            </w:pPr>
          </w:p>
          <w:p w14:paraId="65BE0219" w14:textId="77777777" w:rsidR="008B1B88" w:rsidRPr="009743EA" w:rsidRDefault="008B1B88" w:rsidP="005C72A8">
            <w:pPr>
              <w:pStyle w:val="Default"/>
              <w:overflowPunct w:val="0"/>
              <w:jc w:val="center"/>
              <w:rPr>
                <w:b/>
                <w:sz w:val="20"/>
                <w:szCs w:val="20"/>
              </w:rPr>
            </w:pPr>
          </w:p>
          <w:p w14:paraId="45636654"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115977EA" w14:textId="77777777" w:rsidR="008B1B88" w:rsidRPr="009743EA" w:rsidRDefault="008B1B88" w:rsidP="005C72A8">
            <w:pPr>
              <w:pStyle w:val="Default"/>
              <w:overflowPunct w:val="0"/>
              <w:jc w:val="center"/>
              <w:rPr>
                <w:b/>
                <w:kern w:val="1"/>
              </w:rPr>
            </w:pPr>
            <w:r w:rsidRPr="009743EA">
              <w:rPr>
                <w:rFonts w:ascii="Arial" w:eastAsia="Malgun Gothic" w:hAnsi="Arial"/>
                <w:b/>
                <w:color w:val="auto"/>
                <w:kern w:val="1"/>
                <w:sz w:val="18"/>
                <w:szCs w:val="20"/>
              </w:rPr>
              <w:t>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05A05DB" w14:textId="77777777" w:rsidR="008143DF" w:rsidRPr="005A2D7C" w:rsidRDefault="008143DF" w:rsidP="005A2D7C">
            <w:pPr>
              <w:pStyle w:val="TAL"/>
              <w:rPr>
                <w:rFonts w:eastAsia="Calibri Light"/>
              </w:rPr>
            </w:pPr>
          </w:p>
          <w:p w14:paraId="089F5EBB" w14:textId="77777777" w:rsidR="008B1B88" w:rsidRPr="009743EA" w:rsidRDefault="008143DF" w:rsidP="007C39B4">
            <w:pPr>
              <w:widowControl w:val="0"/>
              <w:spacing w:after="0"/>
              <w:ind w:left="284"/>
              <w:jc w:val="both"/>
              <w:textAlignment w:val="auto"/>
              <w:rPr>
                <w:b/>
                <w:sz w:val="24"/>
              </w:rPr>
            </w:pPr>
            <w:r w:rsidRPr="009743EA">
              <w:rPr>
                <w:rFonts w:eastAsia="Calibri Light"/>
                <w:b/>
                <w:sz w:val="24"/>
              </w:rPr>
              <w:t>API/ACP/CRE/001_RCN0</w:t>
            </w:r>
          </w:p>
          <w:p w14:paraId="6501D9F0" w14:textId="77777777" w:rsidR="008B1B88" w:rsidRPr="009743EA" w:rsidRDefault="008B1B88" w:rsidP="005C72A8">
            <w:pPr>
              <w:widowControl w:val="0"/>
              <w:spacing w:after="0"/>
              <w:ind w:left="284"/>
              <w:jc w:val="both"/>
              <w:textAlignment w:val="auto"/>
              <w:rPr>
                <w:rFonts w:ascii="Arial" w:hAnsi="Arial"/>
                <w:b/>
                <w:color w:val="0070C0"/>
                <w:sz w:val="18"/>
              </w:rPr>
            </w:pPr>
          </w:p>
          <w:p w14:paraId="1312BA43"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5080494C" w14:textId="77777777" w:rsidR="008B1B88" w:rsidRPr="009743EA" w:rsidRDefault="008B1B88" w:rsidP="005C72A8">
            <w:pPr>
              <w:pStyle w:val="TAL"/>
              <w:snapToGrid w:val="0"/>
              <w:ind w:left="284"/>
              <w:jc w:val="both"/>
              <w:rPr>
                <w:color w:val="0070C0"/>
              </w:rPr>
            </w:pPr>
          </w:p>
          <w:p w14:paraId="6488C1D9" w14:textId="77777777" w:rsidR="008B1B88" w:rsidRPr="009743EA" w:rsidRDefault="008B1B88" w:rsidP="005C72A8">
            <w:pPr>
              <w:pStyle w:val="TAL"/>
              <w:snapToGrid w:val="0"/>
              <w:ind w:left="284"/>
              <w:jc w:val="both"/>
              <w:rPr>
                <w:color w:val="0070C0"/>
              </w:rPr>
            </w:pPr>
            <w:r w:rsidRPr="009743EA">
              <w:rPr>
                <w:color w:val="0070C0"/>
              </w:rPr>
              <w:t>POST /mn-name?rcn=0 HTTP/1.1</w:t>
            </w:r>
          </w:p>
          <w:p w14:paraId="6D81887B" w14:textId="77777777" w:rsidR="008B1B88" w:rsidRPr="009743EA" w:rsidRDefault="008B1B88" w:rsidP="005C72A8">
            <w:pPr>
              <w:pStyle w:val="TAL"/>
              <w:snapToGrid w:val="0"/>
              <w:ind w:left="284"/>
              <w:jc w:val="both"/>
              <w:rPr>
                <w:color w:val="0070C0"/>
              </w:rPr>
            </w:pPr>
            <w:r w:rsidRPr="009743EA">
              <w:rPr>
                <w:color w:val="0070C0"/>
              </w:rPr>
              <w:t>Host: 192.168.0.10:8282</w:t>
            </w:r>
          </w:p>
          <w:p w14:paraId="1D5DD10B" w14:textId="77777777" w:rsidR="008B1B88" w:rsidRPr="009743EA" w:rsidRDefault="008B1B88" w:rsidP="005C72A8">
            <w:pPr>
              <w:pStyle w:val="TAL"/>
              <w:snapToGrid w:val="0"/>
              <w:ind w:left="284"/>
              <w:rPr>
                <w:color w:val="0070C0"/>
              </w:rPr>
            </w:pPr>
            <w:r w:rsidRPr="009743EA">
              <w:rPr>
                <w:color w:val="0070C0"/>
              </w:rPr>
              <w:t>X-M2M-Origin: CAE5630283216026458665</w:t>
            </w:r>
          </w:p>
          <w:p w14:paraId="33295E4D" w14:textId="77777777" w:rsidR="008B1B88" w:rsidRPr="009743EA" w:rsidRDefault="008B1B88" w:rsidP="005C72A8">
            <w:pPr>
              <w:pStyle w:val="TAL"/>
              <w:snapToGrid w:val="0"/>
              <w:ind w:left="284"/>
              <w:jc w:val="both"/>
              <w:rPr>
                <w:color w:val="0070C0"/>
              </w:rPr>
            </w:pPr>
            <w:r w:rsidRPr="009743EA">
              <w:rPr>
                <w:color w:val="0070C0"/>
              </w:rPr>
              <w:t xml:space="preserve">Content-Type: </w:t>
            </w:r>
            <w:r w:rsidR="00E45F9B" w:rsidRPr="009743EA">
              <w:rPr>
                <w:color w:val="0070C0"/>
              </w:rPr>
              <w:t>application/json;ty</w:t>
            </w:r>
            <w:r w:rsidRPr="009743EA">
              <w:rPr>
                <w:color w:val="0070C0"/>
              </w:rPr>
              <w:t>=1</w:t>
            </w:r>
          </w:p>
          <w:p w14:paraId="55137881"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6702C01B" w14:textId="77777777" w:rsidR="008B1B88" w:rsidRPr="009743EA" w:rsidRDefault="008B1B88" w:rsidP="005C72A8">
            <w:pPr>
              <w:pStyle w:val="TAL"/>
              <w:snapToGrid w:val="0"/>
              <w:ind w:left="284"/>
              <w:jc w:val="both"/>
              <w:rPr>
                <w:color w:val="0070C0"/>
              </w:rPr>
            </w:pPr>
            <w:r w:rsidRPr="009743EA">
              <w:rPr>
                <w:color w:val="0070C0"/>
              </w:rPr>
              <w:t>X-M2M-RI: 1234</w:t>
            </w:r>
          </w:p>
          <w:p w14:paraId="6F90C471" w14:textId="77777777" w:rsidR="00184F47" w:rsidRPr="009743EA" w:rsidRDefault="00184F47" w:rsidP="00184F47">
            <w:pPr>
              <w:widowControl w:val="0"/>
              <w:overflowPunct/>
              <w:spacing w:after="0"/>
              <w:ind w:left="284"/>
              <w:jc w:val="both"/>
              <w:textAlignment w:val="auto"/>
              <w:rPr>
                <w:color w:val="0070C0"/>
              </w:rPr>
            </w:pPr>
            <w:r w:rsidRPr="009743EA">
              <w:rPr>
                <w:rFonts w:ascii="Arial" w:hAnsi="Arial"/>
                <w:color w:val="0070C0"/>
                <w:sz w:val="18"/>
              </w:rPr>
              <w:t>X-M2M-RVI: 2a</w:t>
            </w:r>
          </w:p>
          <w:p w14:paraId="1FCD0DD3" w14:textId="77777777" w:rsidR="008B1B88" w:rsidRPr="009743EA" w:rsidRDefault="008B1B88" w:rsidP="005C72A8">
            <w:pPr>
              <w:pStyle w:val="TAL"/>
              <w:snapToGrid w:val="0"/>
              <w:ind w:left="284"/>
              <w:jc w:val="both"/>
              <w:rPr>
                <w:color w:val="0070C0"/>
              </w:rPr>
            </w:pPr>
          </w:p>
          <w:p w14:paraId="18982B5A" w14:textId="77777777" w:rsidR="008B1B88" w:rsidRPr="009743EA" w:rsidRDefault="008B1B88" w:rsidP="005C72A8">
            <w:pPr>
              <w:pStyle w:val="TAL"/>
              <w:snapToGrid w:val="0"/>
              <w:ind w:left="284"/>
              <w:jc w:val="both"/>
              <w:rPr>
                <w:color w:val="0070C0"/>
              </w:rPr>
            </w:pPr>
            <w:r w:rsidRPr="009743EA">
              <w:rPr>
                <w:color w:val="0070C0"/>
              </w:rPr>
              <w:t>{</w:t>
            </w:r>
          </w:p>
          <w:p w14:paraId="20C3CB0D" w14:textId="77777777" w:rsidR="008B1B88" w:rsidRPr="00325791" w:rsidRDefault="008B1B88" w:rsidP="005C72A8">
            <w:pPr>
              <w:pStyle w:val="TAL"/>
              <w:snapToGrid w:val="0"/>
              <w:ind w:left="284"/>
              <w:jc w:val="both"/>
              <w:rPr>
                <w:color w:val="0070C0"/>
                <w:lang w:val="fr-FR"/>
              </w:rPr>
            </w:pPr>
            <w:r w:rsidRPr="009743EA">
              <w:rPr>
                <w:color w:val="0070C0"/>
              </w:rPr>
              <w:t xml:space="preserve">   </w:t>
            </w:r>
            <w:r w:rsidR="00184F47" w:rsidRPr="009743EA">
              <w:rPr>
                <w:color w:val="0070C0"/>
              </w:rPr>
              <w:t xml:space="preserve"> </w:t>
            </w:r>
            <w:r w:rsidRPr="00325791">
              <w:rPr>
                <w:color w:val="0070C0"/>
                <w:lang w:val="fr-FR"/>
              </w:rPr>
              <w:t>"m2m:acp" : {</w:t>
            </w:r>
          </w:p>
          <w:p w14:paraId="125183C6" w14:textId="77777777" w:rsidR="008B1B88" w:rsidRPr="00325791" w:rsidRDefault="008B1B88" w:rsidP="005C72A8">
            <w:pPr>
              <w:pStyle w:val="TAL"/>
              <w:snapToGrid w:val="0"/>
              <w:ind w:left="284"/>
              <w:rPr>
                <w:color w:val="0070C0"/>
                <w:lang w:val="fr-FR"/>
              </w:rPr>
            </w:pPr>
            <w:r w:rsidRPr="00325791">
              <w:rPr>
                <w:color w:val="0070C0"/>
                <w:lang w:val="fr-FR"/>
              </w:rPr>
              <w:t xml:space="preserve">        "rn": "accessControlPolicy",</w:t>
            </w:r>
          </w:p>
          <w:p w14:paraId="5C38F26F" w14:textId="77777777" w:rsidR="008B1B88" w:rsidRPr="00325791" w:rsidRDefault="008B1B88" w:rsidP="005C72A8">
            <w:pPr>
              <w:pStyle w:val="TAL"/>
              <w:snapToGrid w:val="0"/>
              <w:ind w:left="284"/>
              <w:jc w:val="both"/>
              <w:rPr>
                <w:color w:val="0070C0"/>
                <w:lang w:val="fr-FR"/>
              </w:rPr>
            </w:pPr>
            <w:r w:rsidRPr="00325791">
              <w:rPr>
                <w:color w:val="0070C0"/>
                <w:lang w:val="fr-FR"/>
              </w:rPr>
              <w:t xml:space="preserve">        "et" : "20201221T064952",</w:t>
            </w:r>
          </w:p>
          <w:p w14:paraId="0FB96C50" w14:textId="77777777" w:rsidR="008B1B88" w:rsidRPr="009743EA" w:rsidRDefault="008B1B88" w:rsidP="005C72A8">
            <w:pPr>
              <w:pStyle w:val="TAL"/>
              <w:snapToGrid w:val="0"/>
              <w:ind w:left="284"/>
              <w:jc w:val="both"/>
              <w:rPr>
                <w:color w:val="0070C0"/>
              </w:rPr>
            </w:pPr>
            <w:r w:rsidRPr="00325791">
              <w:rPr>
                <w:color w:val="0070C0"/>
                <w:lang w:val="fr-FR"/>
              </w:rPr>
              <w:t xml:space="preserve">        </w:t>
            </w:r>
            <w:r w:rsidRPr="009743EA">
              <w:rPr>
                <w:color w:val="0070C0"/>
              </w:rPr>
              <w:t>"pv" : {</w:t>
            </w:r>
          </w:p>
          <w:p w14:paraId="577CE053" w14:textId="77777777" w:rsidR="008B1B88" w:rsidRPr="009743EA" w:rsidRDefault="008B1B88" w:rsidP="005C72A8">
            <w:pPr>
              <w:pStyle w:val="TAL"/>
              <w:snapToGrid w:val="0"/>
              <w:ind w:left="284"/>
              <w:jc w:val="both"/>
              <w:rPr>
                <w:color w:val="0070C0"/>
              </w:rPr>
            </w:pPr>
            <w:r w:rsidRPr="009743EA">
              <w:rPr>
                <w:color w:val="0070C0"/>
              </w:rPr>
              <w:t xml:space="preserve">            "acr" : </w:t>
            </w:r>
            <w:r w:rsidRPr="00C072AF">
              <w:rPr>
                <w:color w:val="0070C0"/>
              </w:rPr>
              <w:t>[</w:t>
            </w:r>
          </w:p>
          <w:p w14:paraId="6CB6B0E2" w14:textId="77777777" w:rsidR="008B1B88" w:rsidRPr="009743EA" w:rsidRDefault="008B1B88" w:rsidP="005C72A8">
            <w:pPr>
              <w:pStyle w:val="TAL"/>
              <w:snapToGrid w:val="0"/>
              <w:ind w:left="284"/>
              <w:jc w:val="both"/>
              <w:rPr>
                <w:color w:val="0070C0"/>
              </w:rPr>
            </w:pPr>
            <w:r w:rsidRPr="009743EA">
              <w:rPr>
                <w:color w:val="0070C0"/>
              </w:rPr>
              <w:t xml:space="preserve">                {</w:t>
            </w:r>
          </w:p>
          <w:p w14:paraId="37ACBB0C" w14:textId="77777777" w:rsidR="008B1B88" w:rsidRPr="009743EA" w:rsidRDefault="008B1B88" w:rsidP="005C72A8">
            <w:pPr>
              <w:pStyle w:val="TAL"/>
              <w:snapToGrid w:val="0"/>
              <w:ind w:left="284"/>
              <w:jc w:val="both"/>
              <w:rPr>
                <w:color w:val="0070C0"/>
              </w:rPr>
            </w:pPr>
            <w:r w:rsidRPr="009743EA">
              <w:rPr>
                <w:color w:val="0070C0"/>
              </w:rPr>
              <w:t xml:space="preserve">                    "acco" : </w:t>
            </w:r>
            <w:r w:rsidRPr="00C072AF">
              <w:rPr>
                <w:color w:val="0070C0"/>
              </w:rPr>
              <w:t>[]</w:t>
            </w:r>
            <w:r w:rsidRPr="009743EA">
              <w:rPr>
                <w:color w:val="0070C0"/>
              </w:rPr>
              <w:t>,</w:t>
            </w:r>
          </w:p>
          <w:p w14:paraId="78909964" w14:textId="77777777" w:rsidR="008B1B88" w:rsidRPr="009743EA" w:rsidRDefault="008B1B88" w:rsidP="005C72A8">
            <w:pPr>
              <w:pStyle w:val="TAL"/>
              <w:snapToGrid w:val="0"/>
              <w:ind w:left="284"/>
              <w:jc w:val="both"/>
              <w:rPr>
                <w:color w:val="0070C0"/>
              </w:rPr>
            </w:pPr>
            <w:r w:rsidRPr="009743EA">
              <w:rPr>
                <w:color w:val="0070C0"/>
              </w:rPr>
              <w:t xml:space="preserve">                    "acop" : 63,</w:t>
            </w:r>
          </w:p>
          <w:p w14:paraId="5E598FF5" w14:textId="77777777" w:rsidR="008B1B88" w:rsidRPr="009743EA" w:rsidRDefault="008B1B88" w:rsidP="005C72A8">
            <w:pPr>
              <w:pStyle w:val="TAL"/>
              <w:snapToGrid w:val="0"/>
              <w:ind w:left="284"/>
              <w:jc w:val="both"/>
              <w:rPr>
                <w:color w:val="0070C0"/>
              </w:rPr>
            </w:pPr>
            <w:r w:rsidRPr="009743EA">
              <w:rPr>
                <w:color w:val="0070C0"/>
              </w:rPr>
              <w:t xml:space="preserve">                    "acor" : [ "CAE1", "CAE2" ]</w:t>
            </w:r>
          </w:p>
          <w:p w14:paraId="2CF482F2" w14:textId="77777777" w:rsidR="008B1B88" w:rsidRPr="009743EA" w:rsidRDefault="008B1B88" w:rsidP="005C72A8">
            <w:pPr>
              <w:pStyle w:val="TAL"/>
              <w:snapToGrid w:val="0"/>
              <w:ind w:left="284"/>
              <w:jc w:val="both"/>
              <w:rPr>
                <w:color w:val="0070C0"/>
              </w:rPr>
            </w:pPr>
            <w:r w:rsidRPr="009743EA">
              <w:rPr>
                <w:color w:val="0070C0"/>
              </w:rPr>
              <w:t xml:space="preserve">                }</w:t>
            </w:r>
          </w:p>
          <w:p w14:paraId="3B5048B1" w14:textId="77777777" w:rsidR="008B1B88" w:rsidRPr="009743EA" w:rsidRDefault="008B1B88" w:rsidP="005C72A8">
            <w:pPr>
              <w:pStyle w:val="TAL"/>
              <w:snapToGrid w:val="0"/>
              <w:ind w:left="284"/>
              <w:jc w:val="both"/>
              <w:rPr>
                <w:color w:val="0070C0"/>
              </w:rPr>
            </w:pPr>
            <w:r w:rsidRPr="009743EA">
              <w:rPr>
                <w:color w:val="0070C0"/>
              </w:rPr>
              <w:t xml:space="preserve">            ]</w:t>
            </w:r>
          </w:p>
          <w:p w14:paraId="120192C8" w14:textId="77777777" w:rsidR="008B1B88" w:rsidRPr="009743EA" w:rsidRDefault="008B1B88" w:rsidP="005C72A8">
            <w:pPr>
              <w:pStyle w:val="TAL"/>
              <w:snapToGrid w:val="0"/>
              <w:ind w:left="284"/>
              <w:jc w:val="both"/>
              <w:rPr>
                <w:color w:val="0070C0"/>
              </w:rPr>
            </w:pPr>
            <w:r w:rsidRPr="009743EA">
              <w:rPr>
                <w:color w:val="0070C0"/>
              </w:rPr>
              <w:lastRenderedPageBreak/>
              <w:t xml:space="preserve">        },</w:t>
            </w:r>
          </w:p>
          <w:p w14:paraId="6168CC62" w14:textId="77777777" w:rsidR="008B1B88" w:rsidRPr="009743EA" w:rsidRDefault="008B1B88" w:rsidP="005C72A8">
            <w:pPr>
              <w:pStyle w:val="TAL"/>
              <w:snapToGrid w:val="0"/>
              <w:ind w:left="284"/>
              <w:jc w:val="both"/>
              <w:rPr>
                <w:color w:val="0070C0"/>
              </w:rPr>
            </w:pPr>
            <w:r w:rsidRPr="009743EA">
              <w:rPr>
                <w:color w:val="0070C0"/>
              </w:rPr>
              <w:t xml:space="preserve">        "pvs" : {</w:t>
            </w:r>
          </w:p>
          <w:p w14:paraId="0C75C19E" w14:textId="77777777" w:rsidR="008B1B88" w:rsidRPr="009743EA" w:rsidRDefault="008B1B88" w:rsidP="005C72A8">
            <w:pPr>
              <w:pStyle w:val="TAL"/>
              <w:snapToGrid w:val="0"/>
              <w:ind w:left="284"/>
              <w:jc w:val="both"/>
              <w:rPr>
                <w:color w:val="0070C0"/>
              </w:rPr>
            </w:pPr>
            <w:r w:rsidRPr="009743EA">
              <w:rPr>
                <w:color w:val="0070C0"/>
              </w:rPr>
              <w:t xml:space="preserve">            "acr" : </w:t>
            </w:r>
            <w:r w:rsidRPr="00C072AF">
              <w:rPr>
                <w:color w:val="0070C0"/>
              </w:rPr>
              <w:t>[</w:t>
            </w:r>
          </w:p>
          <w:p w14:paraId="1C918119" w14:textId="77777777" w:rsidR="008B1B88" w:rsidRPr="009743EA" w:rsidRDefault="008B1B88" w:rsidP="005C72A8">
            <w:pPr>
              <w:pStyle w:val="TAL"/>
              <w:snapToGrid w:val="0"/>
              <w:ind w:left="284"/>
              <w:jc w:val="both"/>
              <w:rPr>
                <w:color w:val="0070C0"/>
              </w:rPr>
            </w:pPr>
            <w:r w:rsidRPr="009743EA">
              <w:rPr>
                <w:color w:val="0070C0"/>
              </w:rPr>
              <w:t xml:space="preserve">               </w:t>
            </w:r>
            <w:r w:rsidR="00184F47" w:rsidRPr="009743EA">
              <w:rPr>
                <w:color w:val="0070C0"/>
              </w:rPr>
              <w:t xml:space="preserve"> </w:t>
            </w:r>
            <w:r w:rsidRPr="009743EA">
              <w:rPr>
                <w:color w:val="0070C0"/>
              </w:rPr>
              <w:t>{</w:t>
            </w:r>
          </w:p>
          <w:p w14:paraId="1512667D" w14:textId="77777777" w:rsidR="008B1B88" w:rsidRPr="009743EA" w:rsidRDefault="008B1B88" w:rsidP="005C72A8">
            <w:pPr>
              <w:pStyle w:val="TAL"/>
              <w:snapToGrid w:val="0"/>
              <w:ind w:left="284"/>
              <w:jc w:val="both"/>
              <w:rPr>
                <w:color w:val="0070C0"/>
              </w:rPr>
            </w:pPr>
            <w:r w:rsidRPr="009743EA">
              <w:rPr>
                <w:color w:val="0070C0"/>
              </w:rPr>
              <w:t xml:space="preserve">                     "acco" : </w:t>
            </w:r>
            <w:r w:rsidRPr="00C072AF">
              <w:rPr>
                <w:color w:val="0070C0"/>
              </w:rPr>
              <w:t>[]</w:t>
            </w:r>
            <w:r w:rsidRPr="009743EA">
              <w:rPr>
                <w:color w:val="0070C0"/>
              </w:rPr>
              <w:t>,</w:t>
            </w:r>
          </w:p>
          <w:p w14:paraId="7DF28B0B" w14:textId="77777777" w:rsidR="008B1B88" w:rsidRPr="009743EA" w:rsidRDefault="008B1B88" w:rsidP="005C72A8">
            <w:pPr>
              <w:pStyle w:val="TAL"/>
              <w:snapToGrid w:val="0"/>
              <w:ind w:left="284"/>
              <w:jc w:val="both"/>
              <w:rPr>
                <w:color w:val="0070C0"/>
              </w:rPr>
            </w:pPr>
            <w:r w:rsidRPr="009743EA">
              <w:rPr>
                <w:color w:val="0070C0"/>
              </w:rPr>
              <w:t xml:space="preserve">                     "acop" : 63,</w:t>
            </w:r>
          </w:p>
          <w:p w14:paraId="5CCD29B1" w14:textId="77777777" w:rsidR="008B1B88" w:rsidRPr="009743EA" w:rsidRDefault="008B1B88" w:rsidP="005C72A8">
            <w:pPr>
              <w:pStyle w:val="TAL"/>
              <w:snapToGrid w:val="0"/>
              <w:ind w:left="284"/>
              <w:jc w:val="both"/>
              <w:rPr>
                <w:color w:val="0070C0"/>
              </w:rPr>
            </w:pPr>
            <w:r w:rsidRPr="009743EA">
              <w:rPr>
                <w:color w:val="0070C0"/>
              </w:rPr>
              <w:t xml:space="preserve">                     "acor" : [ "all" ]</w:t>
            </w:r>
          </w:p>
          <w:p w14:paraId="45C55F84" w14:textId="77777777" w:rsidR="008B1B88" w:rsidRPr="009743EA" w:rsidRDefault="008B1B88" w:rsidP="005C72A8">
            <w:pPr>
              <w:pStyle w:val="TAL"/>
              <w:snapToGrid w:val="0"/>
              <w:ind w:left="284"/>
              <w:jc w:val="both"/>
              <w:rPr>
                <w:color w:val="0070C0"/>
              </w:rPr>
            </w:pPr>
            <w:r w:rsidRPr="009743EA">
              <w:rPr>
                <w:color w:val="0070C0"/>
              </w:rPr>
              <w:t xml:space="preserve">                }</w:t>
            </w:r>
          </w:p>
          <w:p w14:paraId="3FEE1A3A" w14:textId="77777777" w:rsidR="008B1B88" w:rsidRPr="009743EA" w:rsidRDefault="008B1B88" w:rsidP="005C72A8">
            <w:pPr>
              <w:pStyle w:val="TAL"/>
              <w:snapToGrid w:val="0"/>
              <w:ind w:left="284"/>
              <w:jc w:val="both"/>
              <w:rPr>
                <w:color w:val="0070C0"/>
              </w:rPr>
            </w:pPr>
            <w:r w:rsidRPr="009743EA">
              <w:rPr>
                <w:color w:val="0070C0"/>
              </w:rPr>
              <w:t xml:space="preserve">            ]</w:t>
            </w:r>
          </w:p>
          <w:p w14:paraId="2C7103A8" w14:textId="77777777" w:rsidR="008B1B88" w:rsidRPr="009743EA" w:rsidRDefault="008B1B88" w:rsidP="005C72A8">
            <w:pPr>
              <w:pStyle w:val="TAL"/>
              <w:snapToGrid w:val="0"/>
              <w:ind w:left="284"/>
              <w:jc w:val="both"/>
              <w:rPr>
                <w:color w:val="0070C0"/>
              </w:rPr>
            </w:pPr>
            <w:r w:rsidRPr="009743EA">
              <w:rPr>
                <w:color w:val="0070C0"/>
              </w:rPr>
              <w:t xml:space="preserve">        }</w:t>
            </w:r>
          </w:p>
          <w:p w14:paraId="06A5FCAE" w14:textId="77777777" w:rsidR="00184F47" w:rsidRPr="009743EA" w:rsidRDefault="00184F47" w:rsidP="005C72A8">
            <w:pPr>
              <w:pStyle w:val="TAL"/>
              <w:snapToGrid w:val="0"/>
              <w:ind w:left="284"/>
              <w:jc w:val="both"/>
              <w:rPr>
                <w:color w:val="0070C0"/>
              </w:rPr>
            </w:pPr>
            <w:r w:rsidRPr="009743EA">
              <w:rPr>
                <w:color w:val="0070C0"/>
              </w:rPr>
              <w:t xml:space="preserve">    }</w:t>
            </w:r>
          </w:p>
          <w:p w14:paraId="28DB5EFA" w14:textId="77777777" w:rsidR="008B1B88" w:rsidRPr="009743EA" w:rsidRDefault="008B1B88" w:rsidP="005C72A8">
            <w:pPr>
              <w:pStyle w:val="TAL"/>
              <w:snapToGrid w:val="0"/>
              <w:ind w:left="284"/>
              <w:jc w:val="both"/>
              <w:rPr>
                <w:color w:val="0070C0"/>
              </w:rPr>
            </w:pPr>
            <w:r w:rsidRPr="009743EA">
              <w:rPr>
                <w:color w:val="0070C0"/>
              </w:rPr>
              <w:t>}</w:t>
            </w:r>
          </w:p>
          <w:p w14:paraId="02D76667" w14:textId="77777777" w:rsidR="008B1B88" w:rsidRPr="009743EA" w:rsidRDefault="008B1B88" w:rsidP="005C72A8">
            <w:pPr>
              <w:pStyle w:val="TAL"/>
              <w:snapToGrid w:val="0"/>
              <w:ind w:left="284"/>
              <w:jc w:val="both"/>
              <w:rPr>
                <w:color w:val="0070C0"/>
                <w:lang w:eastAsia="ko-KR"/>
              </w:rPr>
            </w:pPr>
          </w:p>
          <w:p w14:paraId="1C803F22" w14:textId="77777777" w:rsidR="008B1B88" w:rsidRPr="009743EA" w:rsidRDefault="008B1B88" w:rsidP="005C72A8">
            <w:pPr>
              <w:widowControl w:val="0"/>
              <w:spacing w:after="0"/>
              <w:ind w:left="284"/>
              <w:jc w:val="both"/>
              <w:textAlignment w:val="auto"/>
              <w:rPr>
                <w:rFonts w:ascii="Arial" w:hAnsi="Arial"/>
                <w:b/>
                <w:color w:val="0070C0"/>
                <w:sz w:val="18"/>
              </w:rPr>
            </w:pPr>
          </w:p>
          <w:p w14:paraId="7F02BA4A"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26B1AFE8" w14:textId="77777777" w:rsidR="008B1B88" w:rsidRPr="009743EA" w:rsidRDefault="008B1B88" w:rsidP="005C72A8">
            <w:pPr>
              <w:widowControl w:val="0"/>
              <w:spacing w:after="0"/>
              <w:ind w:left="284"/>
              <w:textAlignment w:val="auto"/>
              <w:rPr>
                <w:rFonts w:ascii="Arial" w:hAnsi="Arial"/>
                <w:color w:val="0070C0"/>
                <w:sz w:val="18"/>
              </w:rPr>
            </w:pPr>
          </w:p>
          <w:p w14:paraId="09B6170D"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299EF0F1" w14:textId="77777777" w:rsidR="008B1B88" w:rsidRPr="009743EA" w:rsidRDefault="008B1B88" w:rsidP="005C72A8">
            <w:pPr>
              <w:pStyle w:val="TAL"/>
              <w:snapToGrid w:val="0"/>
              <w:ind w:left="284"/>
              <w:rPr>
                <w:color w:val="0070C0"/>
              </w:rPr>
            </w:pPr>
            <w:r w:rsidRPr="009743EA">
              <w:rPr>
                <w:color w:val="0070C0"/>
              </w:rPr>
              <w:t>Content-Location: mn-name/accessControlPolicy</w:t>
            </w:r>
          </w:p>
          <w:p w14:paraId="518E0F43" w14:textId="77777777" w:rsidR="008B1B88" w:rsidRPr="00325791" w:rsidRDefault="008B1B88" w:rsidP="005C72A8">
            <w:pPr>
              <w:pStyle w:val="TAL"/>
              <w:snapToGrid w:val="0"/>
              <w:ind w:left="284"/>
              <w:rPr>
                <w:color w:val="0070C0"/>
                <w:lang w:val="fr-FR"/>
              </w:rPr>
            </w:pPr>
            <w:r w:rsidRPr="00325791">
              <w:rPr>
                <w:color w:val="0070C0"/>
                <w:lang w:val="fr-FR"/>
              </w:rPr>
              <w:t>Content-Type: application/json</w:t>
            </w:r>
          </w:p>
          <w:p w14:paraId="51EC62A4" w14:textId="77777777" w:rsidR="008B1B88" w:rsidRPr="00325791" w:rsidRDefault="008B1B88" w:rsidP="005C72A8">
            <w:pPr>
              <w:pStyle w:val="TAL"/>
              <w:snapToGrid w:val="0"/>
              <w:ind w:left="284"/>
              <w:rPr>
                <w:color w:val="0070C0"/>
                <w:lang w:val="fr-FR"/>
              </w:rPr>
            </w:pPr>
            <w:r w:rsidRPr="00325791">
              <w:rPr>
                <w:color w:val="0070C0"/>
                <w:lang w:val="fr-FR"/>
              </w:rPr>
              <w:t>X-M2M-RI: 1234</w:t>
            </w:r>
          </w:p>
          <w:p w14:paraId="74911D98" w14:textId="77777777" w:rsidR="002C214A" w:rsidRPr="009743EA" w:rsidRDefault="002C214A" w:rsidP="002C214A">
            <w:pPr>
              <w:widowControl w:val="0"/>
              <w:overflowPunct/>
              <w:spacing w:after="0"/>
              <w:ind w:left="284"/>
              <w:jc w:val="both"/>
              <w:textAlignment w:val="auto"/>
              <w:rPr>
                <w:color w:val="0070C0"/>
              </w:rPr>
            </w:pPr>
            <w:r w:rsidRPr="009743EA">
              <w:rPr>
                <w:rFonts w:ascii="Arial" w:hAnsi="Arial"/>
                <w:color w:val="0070C0"/>
                <w:sz w:val="18"/>
              </w:rPr>
              <w:t>X-M2M-RVI: 2a</w:t>
            </w:r>
          </w:p>
          <w:p w14:paraId="7E293F42" w14:textId="77777777" w:rsidR="008B1B88" w:rsidRPr="009743EA" w:rsidRDefault="008B1B88" w:rsidP="005C72A8">
            <w:pPr>
              <w:pStyle w:val="TAL"/>
              <w:snapToGrid w:val="0"/>
              <w:ind w:left="284"/>
              <w:rPr>
                <w:color w:val="0070C0"/>
              </w:rPr>
            </w:pPr>
            <w:r w:rsidRPr="009743EA">
              <w:rPr>
                <w:color w:val="0070C0"/>
              </w:rPr>
              <w:t>X-M2M-RSC: 2001</w:t>
            </w:r>
          </w:p>
          <w:p w14:paraId="0F6CCEAD" w14:textId="77777777" w:rsidR="008B1B88" w:rsidRPr="009743EA" w:rsidRDefault="008B1B88" w:rsidP="005C72A8">
            <w:pPr>
              <w:pStyle w:val="TAL"/>
              <w:snapToGrid w:val="0"/>
              <w:ind w:left="284"/>
              <w:jc w:val="both"/>
              <w:rPr>
                <w:color w:val="0070C0"/>
              </w:rPr>
            </w:pPr>
          </w:p>
        </w:tc>
      </w:tr>
      <w:tr w:rsidR="008B1B88" w:rsidRPr="009743EA" w14:paraId="46397D00"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62022ED"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29E8CDAB"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6326DE5A"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652D1C9A"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0EAF2E18"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718802A4"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09DA4910"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1631AB7A"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0A8C37CC" w14:textId="77777777" w:rsidR="008B1B88" w:rsidRPr="009743EA" w:rsidRDefault="008B1B88" w:rsidP="005C72A8">
            <w:pPr>
              <w:pStyle w:val="TAL"/>
              <w:snapToGrid w:val="0"/>
              <w:jc w:val="center"/>
              <w:rPr>
                <w:b/>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04543BB" w14:textId="77777777" w:rsidR="00801A3D" w:rsidRPr="005A2D7C" w:rsidRDefault="00801A3D" w:rsidP="00C072AF">
            <w:pPr>
              <w:pStyle w:val="TAL"/>
              <w:snapToGrid w:val="0"/>
              <w:ind w:left="284"/>
              <w:rPr>
                <w:color w:val="0070C0"/>
              </w:rPr>
            </w:pPr>
          </w:p>
          <w:p w14:paraId="3C4446BC" w14:textId="77777777" w:rsidR="008B1B88" w:rsidRPr="005A2D7C" w:rsidRDefault="00801A3D" w:rsidP="00C072AF">
            <w:pPr>
              <w:pStyle w:val="TAL"/>
              <w:snapToGrid w:val="0"/>
              <w:ind w:left="284"/>
              <w:rPr>
                <w:color w:val="0070C0"/>
              </w:rPr>
            </w:pPr>
            <w:r w:rsidRPr="005A2D7C">
              <w:rPr>
                <w:color w:val="0070C0"/>
              </w:rPr>
              <w:t>API/ACP/CRE/001</w:t>
            </w:r>
          </w:p>
          <w:p w14:paraId="225A600F" w14:textId="77777777" w:rsidR="008B1B88" w:rsidRPr="005A2D7C" w:rsidRDefault="00801A3D" w:rsidP="00C072AF">
            <w:pPr>
              <w:pStyle w:val="TAL"/>
              <w:snapToGrid w:val="0"/>
              <w:ind w:left="284"/>
              <w:rPr>
                <w:color w:val="0070C0"/>
              </w:rPr>
            </w:pPr>
            <w:r w:rsidRPr="005A2D7C">
              <w:rPr>
                <w:color w:val="0070C0"/>
              </w:rPr>
              <w:t>API/ACP/CRE/001_RCN1</w:t>
            </w:r>
          </w:p>
          <w:p w14:paraId="0023D70D" w14:textId="77777777" w:rsidR="008B1B88" w:rsidRPr="005A2D7C" w:rsidRDefault="008B1B88" w:rsidP="005A2D7C">
            <w:pPr>
              <w:widowControl w:val="0"/>
              <w:snapToGrid w:val="0"/>
              <w:spacing w:after="0"/>
              <w:ind w:left="284"/>
              <w:jc w:val="both"/>
              <w:textAlignment w:val="auto"/>
              <w:rPr>
                <w:rFonts w:ascii="Arial" w:hAnsi="Arial"/>
                <w:color w:val="0070C0"/>
                <w:sz w:val="18"/>
              </w:rPr>
            </w:pPr>
          </w:p>
          <w:p w14:paraId="79FDB8A7" w14:textId="77777777" w:rsidR="008B1B88" w:rsidRPr="005A2D7C" w:rsidRDefault="008B1B88" w:rsidP="005A2D7C">
            <w:pPr>
              <w:widowControl w:val="0"/>
              <w:snapToGrid w:val="0"/>
              <w:spacing w:after="0"/>
              <w:ind w:left="284"/>
              <w:jc w:val="both"/>
              <w:textAlignment w:val="auto"/>
              <w:rPr>
                <w:rFonts w:ascii="Arial" w:eastAsia="Malgun Gothic" w:hAnsi="Arial"/>
                <w:color w:val="0070C0"/>
                <w:sz w:val="18"/>
              </w:rPr>
            </w:pPr>
            <w:r w:rsidRPr="005A2D7C">
              <w:rPr>
                <w:rFonts w:ascii="Arial" w:hAnsi="Arial"/>
                <w:color w:val="0070C0"/>
                <w:sz w:val="18"/>
              </w:rPr>
              <w:t>HTTP Request:</w:t>
            </w:r>
          </w:p>
          <w:p w14:paraId="15A1E1F2" w14:textId="77777777" w:rsidR="008B1B88" w:rsidRPr="000D6D95" w:rsidRDefault="008B1B88" w:rsidP="00C072AF">
            <w:pPr>
              <w:pStyle w:val="TAL"/>
              <w:snapToGrid w:val="0"/>
              <w:ind w:left="284"/>
              <w:jc w:val="both"/>
              <w:rPr>
                <w:color w:val="0070C0"/>
              </w:rPr>
            </w:pPr>
          </w:p>
          <w:p w14:paraId="7E65CBC4" w14:textId="77777777" w:rsidR="008B1B88" w:rsidRPr="000D6D95" w:rsidRDefault="008B1B88" w:rsidP="00C072AF">
            <w:pPr>
              <w:pStyle w:val="TAL"/>
              <w:snapToGrid w:val="0"/>
              <w:ind w:left="284"/>
              <w:jc w:val="both"/>
              <w:rPr>
                <w:color w:val="0070C0"/>
              </w:rPr>
            </w:pPr>
            <w:r w:rsidRPr="000D6D95">
              <w:rPr>
                <w:color w:val="0070C0"/>
              </w:rPr>
              <w:t>POST /mn-name?rcn=1 HTTP/1.1</w:t>
            </w:r>
          </w:p>
          <w:p w14:paraId="224709A7" w14:textId="77777777" w:rsidR="008B1B88" w:rsidRPr="000D6D95" w:rsidRDefault="008B1B88" w:rsidP="00C072AF">
            <w:pPr>
              <w:pStyle w:val="TAL"/>
              <w:snapToGrid w:val="0"/>
              <w:ind w:left="284"/>
              <w:jc w:val="both"/>
              <w:rPr>
                <w:color w:val="0070C0"/>
              </w:rPr>
            </w:pPr>
            <w:r w:rsidRPr="000D6D95">
              <w:rPr>
                <w:color w:val="0070C0"/>
              </w:rPr>
              <w:t>Host: 192.168.0.10:8282</w:t>
            </w:r>
          </w:p>
          <w:p w14:paraId="1A4A116E" w14:textId="77777777" w:rsidR="008B1B88" w:rsidRPr="000D6D95" w:rsidRDefault="008B1B88" w:rsidP="00C072AF">
            <w:pPr>
              <w:pStyle w:val="TAL"/>
              <w:snapToGrid w:val="0"/>
              <w:ind w:left="284"/>
              <w:rPr>
                <w:color w:val="0070C0"/>
              </w:rPr>
            </w:pPr>
            <w:r w:rsidRPr="000D6D95">
              <w:rPr>
                <w:color w:val="0070C0"/>
              </w:rPr>
              <w:t>X-M2M-Origin: CAE5630283216026458665</w:t>
            </w:r>
          </w:p>
          <w:p w14:paraId="268B608F" w14:textId="77777777" w:rsidR="008B1B88" w:rsidRPr="000D6D95" w:rsidRDefault="008B1B88" w:rsidP="00C072AF">
            <w:pPr>
              <w:pStyle w:val="TAL"/>
              <w:snapToGrid w:val="0"/>
              <w:ind w:left="284"/>
              <w:jc w:val="both"/>
              <w:rPr>
                <w:color w:val="0070C0"/>
              </w:rPr>
            </w:pPr>
            <w:r w:rsidRPr="000D6D95">
              <w:rPr>
                <w:color w:val="0070C0"/>
              </w:rPr>
              <w:t xml:space="preserve">Content-Type: </w:t>
            </w:r>
            <w:r w:rsidR="00E45F9B" w:rsidRPr="000D6D95">
              <w:rPr>
                <w:color w:val="0070C0"/>
              </w:rPr>
              <w:t>application/json;ty</w:t>
            </w:r>
            <w:r w:rsidRPr="000D6D95">
              <w:rPr>
                <w:color w:val="0070C0"/>
              </w:rPr>
              <w:t>=1</w:t>
            </w:r>
          </w:p>
          <w:p w14:paraId="4C041F3F" w14:textId="77777777" w:rsidR="00B76FCC" w:rsidRPr="000D6D95" w:rsidRDefault="00B76FCC" w:rsidP="00C072AF">
            <w:pPr>
              <w:pStyle w:val="TAL"/>
              <w:snapToGrid w:val="0"/>
              <w:ind w:left="284"/>
              <w:jc w:val="both"/>
              <w:rPr>
                <w:color w:val="0070C0"/>
              </w:rPr>
            </w:pPr>
            <w:r w:rsidRPr="000D6D95">
              <w:rPr>
                <w:color w:val="0070C0"/>
              </w:rPr>
              <w:t>Accept: application/json</w:t>
            </w:r>
          </w:p>
          <w:p w14:paraId="552F90CC" w14:textId="77777777" w:rsidR="008B1B88" w:rsidRPr="000D6D95" w:rsidRDefault="008B1B88" w:rsidP="00C072AF">
            <w:pPr>
              <w:pStyle w:val="TAL"/>
              <w:snapToGrid w:val="0"/>
              <w:ind w:left="284"/>
              <w:jc w:val="both"/>
              <w:rPr>
                <w:color w:val="0070C0"/>
              </w:rPr>
            </w:pPr>
            <w:r w:rsidRPr="000D6D95">
              <w:rPr>
                <w:color w:val="0070C0"/>
              </w:rPr>
              <w:t>X-M2M-RI: 1234</w:t>
            </w:r>
          </w:p>
          <w:p w14:paraId="1CD2C4F1" w14:textId="77777777" w:rsidR="002C214A" w:rsidRPr="005A2D7C" w:rsidRDefault="002C214A" w:rsidP="005A2D7C">
            <w:pPr>
              <w:widowControl w:val="0"/>
              <w:overflowPunct/>
              <w:snapToGrid w:val="0"/>
              <w:spacing w:after="0"/>
              <w:ind w:left="284"/>
              <w:jc w:val="both"/>
              <w:textAlignment w:val="auto"/>
              <w:rPr>
                <w:rFonts w:ascii="Arial" w:eastAsia="Malgun Gothic" w:hAnsi="Arial"/>
                <w:color w:val="0070C0"/>
                <w:sz w:val="18"/>
              </w:rPr>
            </w:pPr>
            <w:r w:rsidRPr="000D6D95">
              <w:rPr>
                <w:rFonts w:ascii="Arial" w:hAnsi="Arial"/>
                <w:color w:val="0070C0"/>
                <w:sz w:val="18"/>
              </w:rPr>
              <w:t>X-M2M-RVI: 2a</w:t>
            </w:r>
          </w:p>
          <w:p w14:paraId="5CDA1B6E" w14:textId="77777777" w:rsidR="008B1B88" w:rsidRPr="000D6D95" w:rsidRDefault="008B1B88" w:rsidP="00C072AF">
            <w:pPr>
              <w:pStyle w:val="TAL"/>
              <w:snapToGrid w:val="0"/>
              <w:ind w:left="284"/>
              <w:jc w:val="both"/>
              <w:rPr>
                <w:color w:val="0070C0"/>
              </w:rPr>
            </w:pPr>
          </w:p>
          <w:p w14:paraId="365B288C" w14:textId="77777777" w:rsidR="008B1B88" w:rsidRPr="000D6D95" w:rsidRDefault="008B1B88" w:rsidP="00C072AF">
            <w:pPr>
              <w:pStyle w:val="TAL"/>
              <w:snapToGrid w:val="0"/>
              <w:ind w:left="284"/>
              <w:jc w:val="both"/>
              <w:rPr>
                <w:color w:val="0070C0"/>
              </w:rPr>
            </w:pPr>
            <w:r w:rsidRPr="000D6D95">
              <w:rPr>
                <w:color w:val="0070C0"/>
              </w:rPr>
              <w:t>{</w:t>
            </w:r>
          </w:p>
          <w:p w14:paraId="622F57AD" w14:textId="77777777" w:rsidR="008B1B88" w:rsidRPr="00325791" w:rsidRDefault="008B1B88" w:rsidP="00C072AF">
            <w:pPr>
              <w:pStyle w:val="TAL"/>
              <w:snapToGrid w:val="0"/>
              <w:ind w:left="284"/>
              <w:jc w:val="both"/>
              <w:rPr>
                <w:color w:val="0070C0"/>
                <w:lang w:val="fr-FR"/>
              </w:rPr>
            </w:pPr>
            <w:r w:rsidRPr="000D6D95">
              <w:rPr>
                <w:color w:val="0070C0"/>
              </w:rPr>
              <w:t xml:space="preserve">   </w:t>
            </w:r>
            <w:r w:rsidR="00184F47" w:rsidRPr="000D6D95">
              <w:rPr>
                <w:color w:val="0070C0"/>
              </w:rPr>
              <w:t xml:space="preserve"> </w:t>
            </w:r>
            <w:r w:rsidRPr="00325791">
              <w:rPr>
                <w:color w:val="0070C0"/>
                <w:lang w:val="fr-FR"/>
              </w:rPr>
              <w:t>"m2m:acp" : {</w:t>
            </w:r>
          </w:p>
          <w:p w14:paraId="4D43795D" w14:textId="77777777" w:rsidR="008B1B88" w:rsidRPr="00325791" w:rsidRDefault="008B1B88" w:rsidP="00C072AF">
            <w:pPr>
              <w:pStyle w:val="TAL"/>
              <w:snapToGrid w:val="0"/>
              <w:ind w:left="284"/>
              <w:rPr>
                <w:color w:val="0070C0"/>
                <w:lang w:val="fr-FR"/>
              </w:rPr>
            </w:pPr>
            <w:r w:rsidRPr="00325791">
              <w:rPr>
                <w:color w:val="0070C0"/>
                <w:lang w:val="fr-FR"/>
              </w:rPr>
              <w:t xml:space="preserve">        "rn": "accessControlPolicy",</w:t>
            </w:r>
          </w:p>
          <w:p w14:paraId="3093C5BE" w14:textId="77777777" w:rsidR="008B1B88" w:rsidRPr="00325791" w:rsidRDefault="008B1B88" w:rsidP="00C072AF">
            <w:pPr>
              <w:pStyle w:val="TAL"/>
              <w:snapToGrid w:val="0"/>
              <w:ind w:left="284"/>
              <w:jc w:val="both"/>
              <w:rPr>
                <w:color w:val="0070C0"/>
                <w:lang w:val="fr-FR"/>
              </w:rPr>
            </w:pPr>
            <w:r w:rsidRPr="00325791">
              <w:rPr>
                <w:color w:val="0070C0"/>
                <w:lang w:val="fr-FR"/>
              </w:rPr>
              <w:t xml:space="preserve">        "et" : "20201221T064952",</w:t>
            </w:r>
          </w:p>
          <w:p w14:paraId="3015E583" w14:textId="77777777" w:rsidR="008B1B88" w:rsidRPr="000D6D95" w:rsidRDefault="008B1B88" w:rsidP="00C072AF">
            <w:pPr>
              <w:pStyle w:val="TAL"/>
              <w:snapToGrid w:val="0"/>
              <w:ind w:left="284"/>
              <w:jc w:val="both"/>
              <w:rPr>
                <w:color w:val="0070C0"/>
              </w:rPr>
            </w:pPr>
            <w:r w:rsidRPr="00325791">
              <w:rPr>
                <w:color w:val="0070C0"/>
                <w:lang w:val="fr-FR"/>
              </w:rPr>
              <w:t xml:space="preserve">        </w:t>
            </w:r>
            <w:r w:rsidRPr="000D6D95">
              <w:rPr>
                <w:color w:val="0070C0"/>
              </w:rPr>
              <w:t>"pv" : {</w:t>
            </w:r>
          </w:p>
          <w:p w14:paraId="5312A41C" w14:textId="77777777" w:rsidR="008B1B88" w:rsidRPr="000D6D95" w:rsidRDefault="008B1B88" w:rsidP="00C072AF">
            <w:pPr>
              <w:pStyle w:val="TAL"/>
              <w:snapToGrid w:val="0"/>
              <w:ind w:left="284"/>
              <w:jc w:val="both"/>
              <w:rPr>
                <w:color w:val="0070C0"/>
              </w:rPr>
            </w:pPr>
            <w:r w:rsidRPr="000D6D95">
              <w:rPr>
                <w:color w:val="0070C0"/>
              </w:rPr>
              <w:t xml:space="preserve">            "acr" : [</w:t>
            </w:r>
          </w:p>
          <w:p w14:paraId="0D2EB7FE" w14:textId="77777777" w:rsidR="008B1B88" w:rsidRPr="000D6D95" w:rsidRDefault="008B1B88" w:rsidP="00C072AF">
            <w:pPr>
              <w:pStyle w:val="TAL"/>
              <w:snapToGrid w:val="0"/>
              <w:ind w:left="284"/>
              <w:jc w:val="both"/>
              <w:rPr>
                <w:color w:val="0070C0"/>
              </w:rPr>
            </w:pPr>
            <w:r w:rsidRPr="000D6D95">
              <w:rPr>
                <w:color w:val="0070C0"/>
              </w:rPr>
              <w:t xml:space="preserve">                {</w:t>
            </w:r>
          </w:p>
          <w:p w14:paraId="54553B60" w14:textId="77777777" w:rsidR="008B1B88" w:rsidRPr="000D6D95" w:rsidRDefault="008B1B88" w:rsidP="00C072AF">
            <w:pPr>
              <w:pStyle w:val="TAL"/>
              <w:snapToGrid w:val="0"/>
              <w:ind w:left="284"/>
              <w:jc w:val="both"/>
              <w:rPr>
                <w:color w:val="0070C0"/>
              </w:rPr>
            </w:pPr>
            <w:r w:rsidRPr="000D6D95">
              <w:rPr>
                <w:color w:val="0070C0"/>
              </w:rPr>
              <w:t xml:space="preserve">                    "acco" : [],</w:t>
            </w:r>
          </w:p>
          <w:p w14:paraId="64D3C33D" w14:textId="77777777" w:rsidR="008B1B88" w:rsidRPr="000D6D95" w:rsidRDefault="008B1B88" w:rsidP="00C072AF">
            <w:pPr>
              <w:pStyle w:val="TAL"/>
              <w:snapToGrid w:val="0"/>
              <w:ind w:left="284"/>
              <w:jc w:val="both"/>
              <w:rPr>
                <w:color w:val="0070C0"/>
              </w:rPr>
            </w:pPr>
            <w:r w:rsidRPr="000D6D95">
              <w:rPr>
                <w:color w:val="0070C0"/>
              </w:rPr>
              <w:t xml:space="preserve">                    "acop" : 63,</w:t>
            </w:r>
          </w:p>
          <w:p w14:paraId="2AF5F48C" w14:textId="77777777" w:rsidR="008B1B88" w:rsidRPr="000D6D95" w:rsidRDefault="008B1B88" w:rsidP="00C072AF">
            <w:pPr>
              <w:pStyle w:val="TAL"/>
              <w:snapToGrid w:val="0"/>
              <w:ind w:left="284"/>
              <w:jc w:val="both"/>
              <w:rPr>
                <w:color w:val="0070C0"/>
              </w:rPr>
            </w:pPr>
            <w:r w:rsidRPr="000D6D95">
              <w:rPr>
                <w:color w:val="0070C0"/>
              </w:rPr>
              <w:t xml:space="preserve">                    "acor" : [ "CAE1", "CAE2" ]</w:t>
            </w:r>
          </w:p>
          <w:p w14:paraId="38B35C3A" w14:textId="77777777" w:rsidR="008B1B88" w:rsidRPr="000D6D95" w:rsidRDefault="008B1B88" w:rsidP="00C072AF">
            <w:pPr>
              <w:pStyle w:val="TAL"/>
              <w:snapToGrid w:val="0"/>
              <w:ind w:left="284"/>
              <w:jc w:val="both"/>
              <w:rPr>
                <w:color w:val="0070C0"/>
              </w:rPr>
            </w:pPr>
            <w:r w:rsidRPr="000D6D95">
              <w:rPr>
                <w:color w:val="0070C0"/>
              </w:rPr>
              <w:t xml:space="preserve">                }</w:t>
            </w:r>
          </w:p>
          <w:p w14:paraId="53E5EDD8" w14:textId="77777777" w:rsidR="008B1B88" w:rsidRPr="000D6D95" w:rsidRDefault="008B1B88" w:rsidP="00C072AF">
            <w:pPr>
              <w:pStyle w:val="TAL"/>
              <w:snapToGrid w:val="0"/>
              <w:ind w:left="284"/>
              <w:jc w:val="both"/>
              <w:rPr>
                <w:color w:val="0070C0"/>
              </w:rPr>
            </w:pPr>
            <w:r w:rsidRPr="000D6D95">
              <w:rPr>
                <w:color w:val="0070C0"/>
              </w:rPr>
              <w:t xml:space="preserve">            ]</w:t>
            </w:r>
          </w:p>
          <w:p w14:paraId="36E249F7" w14:textId="77777777" w:rsidR="008B1B88" w:rsidRPr="000D6D95" w:rsidRDefault="008B1B88" w:rsidP="00C072AF">
            <w:pPr>
              <w:pStyle w:val="TAL"/>
              <w:snapToGrid w:val="0"/>
              <w:ind w:left="284"/>
              <w:jc w:val="both"/>
              <w:rPr>
                <w:color w:val="0070C0"/>
              </w:rPr>
            </w:pPr>
            <w:r w:rsidRPr="000D6D95">
              <w:rPr>
                <w:color w:val="0070C0"/>
              </w:rPr>
              <w:t xml:space="preserve">       </w:t>
            </w:r>
            <w:r w:rsidR="00184F47" w:rsidRPr="000D6D95">
              <w:rPr>
                <w:color w:val="0070C0"/>
              </w:rPr>
              <w:t xml:space="preserve"> </w:t>
            </w:r>
            <w:r w:rsidRPr="000D6D95">
              <w:rPr>
                <w:color w:val="0070C0"/>
              </w:rPr>
              <w:t>},</w:t>
            </w:r>
          </w:p>
          <w:p w14:paraId="223C620C" w14:textId="77777777" w:rsidR="008B1B88" w:rsidRPr="000D6D95" w:rsidRDefault="008B1B88" w:rsidP="00C072AF">
            <w:pPr>
              <w:pStyle w:val="TAL"/>
              <w:snapToGrid w:val="0"/>
              <w:ind w:left="284"/>
              <w:jc w:val="both"/>
              <w:rPr>
                <w:color w:val="0070C0"/>
              </w:rPr>
            </w:pPr>
            <w:r w:rsidRPr="000D6D95">
              <w:rPr>
                <w:color w:val="0070C0"/>
              </w:rPr>
              <w:t xml:space="preserve">        "pvs" : {</w:t>
            </w:r>
          </w:p>
          <w:p w14:paraId="018A2D9F" w14:textId="77777777" w:rsidR="008B1B88" w:rsidRPr="000D6D95" w:rsidRDefault="008B1B88" w:rsidP="00C072AF">
            <w:pPr>
              <w:pStyle w:val="TAL"/>
              <w:snapToGrid w:val="0"/>
              <w:ind w:left="284"/>
              <w:jc w:val="both"/>
              <w:rPr>
                <w:color w:val="0070C0"/>
              </w:rPr>
            </w:pPr>
            <w:r w:rsidRPr="000D6D95">
              <w:rPr>
                <w:color w:val="0070C0"/>
              </w:rPr>
              <w:t xml:space="preserve">            "acr" : [</w:t>
            </w:r>
          </w:p>
          <w:p w14:paraId="2D04D646" w14:textId="77777777" w:rsidR="008B1B88" w:rsidRPr="000D6D95" w:rsidRDefault="008B1B88" w:rsidP="00C072AF">
            <w:pPr>
              <w:pStyle w:val="TAL"/>
              <w:snapToGrid w:val="0"/>
              <w:ind w:left="284"/>
              <w:jc w:val="both"/>
              <w:rPr>
                <w:color w:val="0070C0"/>
              </w:rPr>
            </w:pPr>
            <w:r w:rsidRPr="000D6D95">
              <w:rPr>
                <w:color w:val="0070C0"/>
              </w:rPr>
              <w:t xml:space="preserve">                {</w:t>
            </w:r>
          </w:p>
          <w:p w14:paraId="2D9D0709" w14:textId="77777777" w:rsidR="008B1B88" w:rsidRPr="000D6D95" w:rsidRDefault="008B1B88" w:rsidP="00C072AF">
            <w:pPr>
              <w:pStyle w:val="TAL"/>
              <w:snapToGrid w:val="0"/>
              <w:ind w:left="284"/>
              <w:jc w:val="both"/>
              <w:rPr>
                <w:color w:val="0070C0"/>
              </w:rPr>
            </w:pPr>
            <w:r w:rsidRPr="000D6D95">
              <w:rPr>
                <w:color w:val="0070C0"/>
              </w:rPr>
              <w:t xml:space="preserve">                    "acco" : [],</w:t>
            </w:r>
          </w:p>
          <w:p w14:paraId="7C23ADCF" w14:textId="77777777" w:rsidR="008B1B88" w:rsidRPr="000D6D95" w:rsidRDefault="008B1B88" w:rsidP="00C072AF">
            <w:pPr>
              <w:pStyle w:val="TAL"/>
              <w:snapToGrid w:val="0"/>
              <w:ind w:left="284"/>
              <w:jc w:val="both"/>
              <w:rPr>
                <w:color w:val="0070C0"/>
              </w:rPr>
            </w:pPr>
            <w:r w:rsidRPr="000D6D95">
              <w:rPr>
                <w:color w:val="0070C0"/>
              </w:rPr>
              <w:t xml:space="preserve">                    "acop" : 63,</w:t>
            </w:r>
          </w:p>
          <w:p w14:paraId="7FCFD5F8" w14:textId="77777777" w:rsidR="008B1B88" w:rsidRPr="000D6D95" w:rsidRDefault="008B1B88" w:rsidP="00C072AF">
            <w:pPr>
              <w:pStyle w:val="TAL"/>
              <w:snapToGrid w:val="0"/>
              <w:ind w:left="284"/>
              <w:jc w:val="both"/>
              <w:rPr>
                <w:color w:val="0070C0"/>
              </w:rPr>
            </w:pPr>
            <w:r w:rsidRPr="000D6D95">
              <w:rPr>
                <w:color w:val="0070C0"/>
              </w:rPr>
              <w:t xml:space="preserve">                    "acor" : [ "all" ]</w:t>
            </w:r>
          </w:p>
          <w:p w14:paraId="635085C0" w14:textId="77777777" w:rsidR="008B1B88" w:rsidRPr="000D6D95" w:rsidRDefault="008B1B88" w:rsidP="00C072AF">
            <w:pPr>
              <w:pStyle w:val="TAL"/>
              <w:snapToGrid w:val="0"/>
              <w:ind w:left="284"/>
              <w:jc w:val="both"/>
              <w:rPr>
                <w:color w:val="0070C0"/>
              </w:rPr>
            </w:pPr>
            <w:r w:rsidRPr="000D6D95">
              <w:rPr>
                <w:color w:val="0070C0"/>
              </w:rPr>
              <w:t xml:space="preserve">                }</w:t>
            </w:r>
          </w:p>
          <w:p w14:paraId="2327FDEE" w14:textId="77777777" w:rsidR="008B1B88" w:rsidRPr="000D6D95" w:rsidRDefault="008B1B88" w:rsidP="00C072AF">
            <w:pPr>
              <w:pStyle w:val="TAL"/>
              <w:snapToGrid w:val="0"/>
              <w:ind w:left="284"/>
              <w:jc w:val="both"/>
              <w:rPr>
                <w:color w:val="0070C0"/>
              </w:rPr>
            </w:pPr>
            <w:r w:rsidRPr="000D6D95">
              <w:rPr>
                <w:color w:val="0070C0"/>
              </w:rPr>
              <w:t xml:space="preserve">            ]</w:t>
            </w:r>
          </w:p>
          <w:p w14:paraId="50454B82" w14:textId="77777777" w:rsidR="008B1B88" w:rsidRPr="000D6D95" w:rsidRDefault="008B1B88" w:rsidP="00C072AF">
            <w:pPr>
              <w:pStyle w:val="TAL"/>
              <w:snapToGrid w:val="0"/>
              <w:ind w:left="284"/>
              <w:jc w:val="both"/>
              <w:rPr>
                <w:color w:val="0070C0"/>
              </w:rPr>
            </w:pPr>
            <w:r w:rsidRPr="000D6D95">
              <w:rPr>
                <w:color w:val="0070C0"/>
              </w:rPr>
              <w:t xml:space="preserve">       </w:t>
            </w:r>
            <w:r w:rsidR="00184F47" w:rsidRPr="000D6D95">
              <w:rPr>
                <w:color w:val="0070C0"/>
              </w:rPr>
              <w:t xml:space="preserve"> </w:t>
            </w:r>
            <w:r w:rsidRPr="000D6D95">
              <w:rPr>
                <w:color w:val="0070C0"/>
              </w:rPr>
              <w:t>}</w:t>
            </w:r>
          </w:p>
          <w:p w14:paraId="0D6E8EF9" w14:textId="77777777" w:rsidR="00184F47" w:rsidRPr="000D6D95" w:rsidRDefault="00184F47" w:rsidP="00C072AF">
            <w:pPr>
              <w:pStyle w:val="TAL"/>
              <w:snapToGrid w:val="0"/>
              <w:ind w:left="284"/>
              <w:jc w:val="both"/>
              <w:rPr>
                <w:color w:val="0070C0"/>
              </w:rPr>
            </w:pPr>
            <w:r w:rsidRPr="000D6D95">
              <w:rPr>
                <w:color w:val="0070C0"/>
              </w:rPr>
              <w:t xml:space="preserve">    }</w:t>
            </w:r>
          </w:p>
          <w:p w14:paraId="656FAAA4" w14:textId="77777777" w:rsidR="008B1B88" w:rsidRPr="000D6D95" w:rsidRDefault="008B1B88" w:rsidP="00C072AF">
            <w:pPr>
              <w:pStyle w:val="TAL"/>
              <w:snapToGrid w:val="0"/>
              <w:ind w:left="284"/>
              <w:jc w:val="both"/>
              <w:rPr>
                <w:color w:val="0070C0"/>
              </w:rPr>
            </w:pPr>
            <w:r w:rsidRPr="000D6D95">
              <w:rPr>
                <w:color w:val="0070C0"/>
              </w:rPr>
              <w:t>}</w:t>
            </w:r>
          </w:p>
          <w:p w14:paraId="07F23AA9" w14:textId="77777777" w:rsidR="008B1B88" w:rsidRPr="000D6D95" w:rsidRDefault="008B1B88" w:rsidP="00C072AF">
            <w:pPr>
              <w:pStyle w:val="TAL"/>
              <w:snapToGrid w:val="0"/>
              <w:ind w:left="284"/>
              <w:jc w:val="both"/>
              <w:rPr>
                <w:color w:val="0070C0"/>
              </w:rPr>
            </w:pPr>
          </w:p>
          <w:p w14:paraId="72C11A24" w14:textId="77777777" w:rsidR="008B1B88" w:rsidRPr="005A2D7C" w:rsidRDefault="008B1B88" w:rsidP="005A2D7C">
            <w:pPr>
              <w:widowControl w:val="0"/>
              <w:snapToGrid w:val="0"/>
              <w:spacing w:after="0"/>
              <w:ind w:left="284"/>
              <w:jc w:val="both"/>
              <w:textAlignment w:val="auto"/>
              <w:rPr>
                <w:rFonts w:ascii="Arial" w:hAnsi="Arial"/>
                <w:color w:val="0070C0"/>
                <w:sz w:val="18"/>
              </w:rPr>
            </w:pPr>
          </w:p>
          <w:p w14:paraId="7514D27B" w14:textId="77777777" w:rsidR="008B1B88" w:rsidRPr="005A2D7C" w:rsidRDefault="008B1B88" w:rsidP="005A2D7C">
            <w:pPr>
              <w:widowControl w:val="0"/>
              <w:snapToGrid w:val="0"/>
              <w:spacing w:after="0"/>
              <w:ind w:left="284"/>
              <w:jc w:val="both"/>
              <w:textAlignment w:val="auto"/>
              <w:rPr>
                <w:rFonts w:ascii="Arial" w:eastAsia="Malgun Gothic" w:hAnsi="Arial"/>
                <w:color w:val="0070C0"/>
                <w:sz w:val="18"/>
              </w:rPr>
            </w:pPr>
            <w:r w:rsidRPr="005A2D7C">
              <w:rPr>
                <w:rFonts w:ascii="Arial" w:hAnsi="Arial"/>
                <w:color w:val="0070C0"/>
                <w:sz w:val="18"/>
              </w:rPr>
              <w:t>HTTP Response:</w:t>
            </w:r>
          </w:p>
          <w:p w14:paraId="3ADBBF2E" w14:textId="77777777" w:rsidR="008B1B88" w:rsidRPr="000D6D95" w:rsidRDefault="008B1B88" w:rsidP="005A2D7C">
            <w:pPr>
              <w:widowControl w:val="0"/>
              <w:snapToGrid w:val="0"/>
              <w:spacing w:after="0"/>
              <w:ind w:left="284"/>
              <w:textAlignment w:val="auto"/>
              <w:rPr>
                <w:rFonts w:ascii="Arial" w:hAnsi="Arial"/>
                <w:color w:val="0070C0"/>
                <w:sz w:val="18"/>
              </w:rPr>
            </w:pPr>
          </w:p>
          <w:p w14:paraId="1B42235A" w14:textId="77777777" w:rsidR="008B1B88" w:rsidRPr="005A2D7C" w:rsidRDefault="008B1B88" w:rsidP="005A2D7C">
            <w:pPr>
              <w:widowControl w:val="0"/>
              <w:snapToGrid w:val="0"/>
              <w:spacing w:after="0"/>
              <w:ind w:left="284"/>
              <w:textAlignment w:val="auto"/>
              <w:rPr>
                <w:rFonts w:ascii="Arial" w:eastAsia="Malgun Gothic" w:hAnsi="Arial"/>
                <w:color w:val="0070C0"/>
                <w:sz w:val="18"/>
              </w:rPr>
            </w:pPr>
            <w:r w:rsidRPr="000D6D95">
              <w:rPr>
                <w:rFonts w:ascii="Arial" w:hAnsi="Arial"/>
                <w:color w:val="0070C0"/>
                <w:sz w:val="18"/>
              </w:rPr>
              <w:t>201 Created</w:t>
            </w:r>
          </w:p>
          <w:p w14:paraId="5352ECCA" w14:textId="77777777" w:rsidR="008B1B88" w:rsidRPr="000D6D95" w:rsidRDefault="008B1B88" w:rsidP="00C072AF">
            <w:pPr>
              <w:pStyle w:val="TAL"/>
              <w:snapToGrid w:val="0"/>
              <w:ind w:left="284"/>
              <w:rPr>
                <w:color w:val="0070C0"/>
              </w:rPr>
            </w:pPr>
            <w:r w:rsidRPr="000D6D95">
              <w:rPr>
                <w:color w:val="0070C0"/>
              </w:rPr>
              <w:t>Content-Location: mn-name/accessControlPolicy</w:t>
            </w:r>
          </w:p>
          <w:p w14:paraId="2F52EAF5" w14:textId="77777777" w:rsidR="008B1B88" w:rsidRPr="00325791" w:rsidRDefault="008B1B88" w:rsidP="00C072AF">
            <w:pPr>
              <w:pStyle w:val="TAL"/>
              <w:snapToGrid w:val="0"/>
              <w:ind w:left="284"/>
              <w:rPr>
                <w:color w:val="0070C0"/>
                <w:lang w:val="fr-FR"/>
              </w:rPr>
            </w:pPr>
            <w:r w:rsidRPr="00325791">
              <w:rPr>
                <w:color w:val="0070C0"/>
                <w:lang w:val="fr-FR"/>
              </w:rPr>
              <w:t>Content-Type: application/json</w:t>
            </w:r>
          </w:p>
          <w:p w14:paraId="1B0C9039" w14:textId="77777777" w:rsidR="008B1B88" w:rsidRPr="00325791" w:rsidRDefault="008B1B88" w:rsidP="00C072AF">
            <w:pPr>
              <w:pStyle w:val="TAL"/>
              <w:snapToGrid w:val="0"/>
              <w:ind w:left="284"/>
              <w:rPr>
                <w:color w:val="0070C0"/>
                <w:lang w:val="fr-FR"/>
              </w:rPr>
            </w:pPr>
            <w:r w:rsidRPr="00325791">
              <w:rPr>
                <w:color w:val="0070C0"/>
                <w:lang w:val="fr-FR"/>
              </w:rPr>
              <w:lastRenderedPageBreak/>
              <w:t>X-M2M-RI: 1234</w:t>
            </w:r>
          </w:p>
          <w:p w14:paraId="4C059EAB" w14:textId="77777777" w:rsidR="002C214A" w:rsidRPr="005A2D7C" w:rsidRDefault="002C214A" w:rsidP="005A2D7C">
            <w:pPr>
              <w:widowControl w:val="0"/>
              <w:overflowPunct/>
              <w:snapToGrid w:val="0"/>
              <w:spacing w:after="0"/>
              <w:ind w:left="284"/>
              <w:jc w:val="both"/>
              <w:textAlignment w:val="auto"/>
              <w:rPr>
                <w:rFonts w:ascii="Arial" w:hAnsi="Arial"/>
                <w:color w:val="0070C0"/>
                <w:sz w:val="18"/>
              </w:rPr>
            </w:pPr>
            <w:r w:rsidRPr="000D6D95">
              <w:rPr>
                <w:rFonts w:ascii="Arial" w:hAnsi="Arial"/>
                <w:color w:val="0070C0"/>
                <w:sz w:val="18"/>
              </w:rPr>
              <w:t>X-M2M-RVI: 2a</w:t>
            </w:r>
          </w:p>
          <w:p w14:paraId="0EA4D64C" w14:textId="77777777" w:rsidR="008B1B88" w:rsidRPr="000D6D95" w:rsidRDefault="008B1B88" w:rsidP="00C072AF">
            <w:pPr>
              <w:pStyle w:val="TAL"/>
              <w:snapToGrid w:val="0"/>
              <w:ind w:left="284"/>
              <w:rPr>
                <w:color w:val="0070C0"/>
              </w:rPr>
            </w:pPr>
            <w:r w:rsidRPr="000D6D95">
              <w:rPr>
                <w:color w:val="0070C0"/>
              </w:rPr>
              <w:t>X-M2M-RSC: 2001</w:t>
            </w:r>
          </w:p>
          <w:p w14:paraId="64BDE2B8" w14:textId="77777777" w:rsidR="008B1B88" w:rsidRPr="000D6D95" w:rsidRDefault="008B1B88" w:rsidP="00C072AF">
            <w:pPr>
              <w:pStyle w:val="TAL"/>
              <w:snapToGrid w:val="0"/>
              <w:ind w:left="284"/>
              <w:rPr>
                <w:color w:val="0070C0"/>
              </w:rPr>
            </w:pPr>
          </w:p>
          <w:p w14:paraId="63AFA720" w14:textId="77777777" w:rsidR="008B1B88" w:rsidRPr="000D6D95" w:rsidRDefault="008B1B88" w:rsidP="00C072AF">
            <w:pPr>
              <w:pStyle w:val="TAL"/>
              <w:snapToGrid w:val="0"/>
              <w:ind w:left="284"/>
              <w:rPr>
                <w:color w:val="0070C0"/>
              </w:rPr>
            </w:pPr>
            <w:r w:rsidRPr="000D6D95">
              <w:rPr>
                <w:color w:val="0070C0"/>
              </w:rPr>
              <w:t>{</w:t>
            </w:r>
          </w:p>
          <w:p w14:paraId="64AB613F" w14:textId="77777777" w:rsidR="008B1B88" w:rsidRPr="000D6D95" w:rsidRDefault="008B1B88" w:rsidP="00C072AF">
            <w:pPr>
              <w:pStyle w:val="TAL"/>
              <w:snapToGrid w:val="0"/>
              <w:ind w:left="284"/>
              <w:rPr>
                <w:color w:val="0070C0"/>
              </w:rPr>
            </w:pPr>
            <w:r w:rsidRPr="000D6D95">
              <w:rPr>
                <w:color w:val="0070C0"/>
              </w:rPr>
              <w:t xml:space="preserve">    "m2m:acp": {</w:t>
            </w:r>
          </w:p>
          <w:p w14:paraId="1DBE99F0" w14:textId="77777777" w:rsidR="008B1B88" w:rsidRPr="000D6D95" w:rsidRDefault="008B1B88" w:rsidP="00C072AF">
            <w:pPr>
              <w:pStyle w:val="TAL"/>
              <w:snapToGrid w:val="0"/>
              <w:ind w:left="284"/>
              <w:rPr>
                <w:color w:val="0070C0"/>
              </w:rPr>
            </w:pPr>
            <w:r w:rsidRPr="000D6D95">
              <w:rPr>
                <w:color w:val="0070C0"/>
              </w:rPr>
              <w:t xml:space="preserve">        "rn": "accessControlPolicy",</w:t>
            </w:r>
          </w:p>
          <w:p w14:paraId="34243CD1" w14:textId="77777777" w:rsidR="008B1B88" w:rsidRPr="000D6D95" w:rsidRDefault="008B1B88" w:rsidP="00C072AF">
            <w:pPr>
              <w:pStyle w:val="TAL"/>
              <w:snapToGrid w:val="0"/>
              <w:ind w:left="284"/>
              <w:rPr>
                <w:color w:val="0070C0"/>
              </w:rPr>
            </w:pPr>
            <w:r w:rsidRPr="000D6D95">
              <w:rPr>
                <w:color w:val="0070C0"/>
              </w:rPr>
              <w:t xml:space="preserve">        "ty": 1,</w:t>
            </w:r>
          </w:p>
          <w:p w14:paraId="6D3DF357" w14:textId="77777777" w:rsidR="008B1B88" w:rsidRPr="00325791" w:rsidRDefault="008B1B88" w:rsidP="00C072AF">
            <w:pPr>
              <w:pStyle w:val="TAL"/>
              <w:snapToGrid w:val="0"/>
              <w:ind w:left="284"/>
              <w:rPr>
                <w:color w:val="0070C0"/>
                <w:lang w:val="fr-FR"/>
              </w:rPr>
            </w:pPr>
            <w:r w:rsidRPr="000D6D95">
              <w:rPr>
                <w:color w:val="0070C0"/>
              </w:rPr>
              <w:t xml:space="preserve">        </w:t>
            </w:r>
            <w:r w:rsidRPr="00325791">
              <w:rPr>
                <w:color w:val="0070C0"/>
                <w:lang w:val="fr-FR"/>
              </w:rPr>
              <w:t>"ri": "ACP503720698362418574",</w:t>
            </w:r>
          </w:p>
          <w:p w14:paraId="7CAD5380" w14:textId="77777777" w:rsidR="008B1B88" w:rsidRPr="00325791" w:rsidRDefault="008B1B88" w:rsidP="00C072AF">
            <w:pPr>
              <w:pStyle w:val="TAL"/>
              <w:snapToGrid w:val="0"/>
              <w:ind w:left="284"/>
              <w:rPr>
                <w:color w:val="0070C0"/>
                <w:lang w:val="fr-FR"/>
              </w:rPr>
            </w:pPr>
            <w:r w:rsidRPr="00325791">
              <w:rPr>
                <w:color w:val="0070C0"/>
                <w:lang w:val="fr-FR"/>
              </w:rPr>
              <w:t xml:space="preserve">        "pi": "mnID",</w:t>
            </w:r>
          </w:p>
          <w:p w14:paraId="2069624B" w14:textId="77777777" w:rsidR="008B1B88" w:rsidRPr="00325791" w:rsidRDefault="008B1B88" w:rsidP="00C072AF">
            <w:pPr>
              <w:pStyle w:val="TAL"/>
              <w:snapToGrid w:val="0"/>
              <w:ind w:left="284"/>
              <w:rPr>
                <w:color w:val="0070C0"/>
                <w:lang w:val="fr-FR"/>
              </w:rPr>
            </w:pPr>
            <w:r w:rsidRPr="00325791">
              <w:rPr>
                <w:color w:val="0070C0"/>
                <w:lang w:val="fr-FR"/>
              </w:rPr>
              <w:t xml:space="preserve">        "ct": "20180308T115922",</w:t>
            </w:r>
          </w:p>
          <w:p w14:paraId="05EC966A" w14:textId="77777777" w:rsidR="008B1B88" w:rsidRPr="00325791" w:rsidRDefault="008B1B88" w:rsidP="00C072AF">
            <w:pPr>
              <w:pStyle w:val="TAL"/>
              <w:snapToGrid w:val="0"/>
              <w:ind w:left="284"/>
              <w:rPr>
                <w:color w:val="0070C0"/>
                <w:lang w:val="fr-FR"/>
              </w:rPr>
            </w:pPr>
            <w:r w:rsidRPr="00325791">
              <w:rPr>
                <w:color w:val="0070C0"/>
                <w:lang w:val="fr-FR"/>
              </w:rPr>
              <w:t xml:space="preserve">        "lt": "20180308T115922",</w:t>
            </w:r>
          </w:p>
          <w:p w14:paraId="605318B4" w14:textId="77777777" w:rsidR="008B1B88" w:rsidRPr="00325791" w:rsidRDefault="008B1B88" w:rsidP="00C072AF">
            <w:pPr>
              <w:pStyle w:val="TAL"/>
              <w:snapToGrid w:val="0"/>
              <w:ind w:left="284"/>
              <w:rPr>
                <w:color w:val="0070C0"/>
                <w:lang w:val="fr-FR"/>
              </w:rPr>
            </w:pPr>
            <w:r w:rsidRPr="00325791">
              <w:rPr>
                <w:color w:val="0070C0"/>
                <w:lang w:val="fr-FR"/>
              </w:rPr>
              <w:t xml:space="preserve">        "et": "20201221T064952",</w:t>
            </w:r>
          </w:p>
          <w:p w14:paraId="6EE79412" w14:textId="77777777" w:rsidR="008B1B88" w:rsidRPr="00325791" w:rsidRDefault="008B1B88" w:rsidP="00C072AF">
            <w:pPr>
              <w:pStyle w:val="TAL"/>
              <w:snapToGrid w:val="0"/>
              <w:ind w:left="284"/>
              <w:rPr>
                <w:color w:val="0070C0"/>
                <w:lang w:val="fr-FR"/>
              </w:rPr>
            </w:pPr>
            <w:r w:rsidRPr="00325791">
              <w:rPr>
                <w:color w:val="0070C0"/>
                <w:lang w:val="fr-FR"/>
              </w:rPr>
              <w:t xml:space="preserve">        "pv": {</w:t>
            </w:r>
          </w:p>
          <w:p w14:paraId="452858D8" w14:textId="77777777" w:rsidR="008B1B88" w:rsidRPr="00325791" w:rsidRDefault="008B1B88" w:rsidP="00C072AF">
            <w:pPr>
              <w:pStyle w:val="TAL"/>
              <w:snapToGrid w:val="0"/>
              <w:ind w:left="284"/>
              <w:rPr>
                <w:color w:val="0070C0"/>
                <w:lang w:val="fr-FR"/>
              </w:rPr>
            </w:pPr>
            <w:r w:rsidRPr="00325791">
              <w:rPr>
                <w:color w:val="0070C0"/>
                <w:lang w:val="fr-FR"/>
              </w:rPr>
              <w:t xml:space="preserve">            "acr": </w:t>
            </w:r>
            <w:r w:rsidRPr="00C072AF">
              <w:rPr>
                <w:color w:val="0070C0"/>
                <w:lang w:val="fr-FR"/>
              </w:rPr>
              <w:t>[</w:t>
            </w:r>
          </w:p>
          <w:p w14:paraId="37E53C4C" w14:textId="77777777" w:rsidR="008B1B88" w:rsidRPr="000D6D95" w:rsidRDefault="008B1B88" w:rsidP="00C072AF">
            <w:pPr>
              <w:pStyle w:val="TAL"/>
              <w:snapToGrid w:val="0"/>
              <w:ind w:left="284"/>
              <w:rPr>
                <w:color w:val="0070C0"/>
              </w:rPr>
            </w:pPr>
            <w:r w:rsidRPr="00325791">
              <w:rPr>
                <w:color w:val="0070C0"/>
                <w:lang w:val="fr-FR"/>
              </w:rPr>
              <w:t xml:space="preserve">                </w:t>
            </w:r>
            <w:r w:rsidRPr="000D6D95">
              <w:rPr>
                <w:color w:val="0070C0"/>
              </w:rPr>
              <w:t>{</w:t>
            </w:r>
          </w:p>
          <w:p w14:paraId="704703AD" w14:textId="77777777" w:rsidR="008B1B88" w:rsidRPr="000D6D95" w:rsidRDefault="008B1B88" w:rsidP="00C072AF">
            <w:pPr>
              <w:pStyle w:val="TAL"/>
              <w:snapToGrid w:val="0"/>
              <w:ind w:left="284"/>
              <w:rPr>
                <w:color w:val="0070C0"/>
              </w:rPr>
            </w:pPr>
            <w:r w:rsidRPr="000D6D95">
              <w:rPr>
                <w:color w:val="0070C0"/>
              </w:rPr>
              <w:t xml:space="preserve">                    "acco": [],</w:t>
            </w:r>
          </w:p>
          <w:p w14:paraId="6F64FC68" w14:textId="77777777" w:rsidR="008B1B88" w:rsidRPr="000D6D95" w:rsidRDefault="008B1B88" w:rsidP="00C072AF">
            <w:pPr>
              <w:pStyle w:val="TAL"/>
              <w:snapToGrid w:val="0"/>
              <w:ind w:left="284"/>
              <w:rPr>
                <w:color w:val="0070C0"/>
              </w:rPr>
            </w:pPr>
            <w:r w:rsidRPr="000D6D95">
              <w:rPr>
                <w:color w:val="0070C0"/>
              </w:rPr>
              <w:t xml:space="preserve">                    "acop": 63,</w:t>
            </w:r>
          </w:p>
          <w:p w14:paraId="103405AA" w14:textId="77777777" w:rsidR="008B1B88" w:rsidRPr="000D6D95" w:rsidRDefault="008B1B88" w:rsidP="00C072AF">
            <w:pPr>
              <w:pStyle w:val="TAL"/>
              <w:snapToGrid w:val="0"/>
              <w:ind w:left="284"/>
              <w:rPr>
                <w:color w:val="0070C0"/>
              </w:rPr>
            </w:pPr>
            <w:r w:rsidRPr="000D6D95">
              <w:rPr>
                <w:color w:val="0070C0"/>
              </w:rPr>
              <w:t xml:space="preserve">                    "acor": [</w:t>
            </w:r>
          </w:p>
          <w:p w14:paraId="36CA032E" w14:textId="77777777" w:rsidR="008B1B88" w:rsidRPr="000D6D95" w:rsidRDefault="008B1B88" w:rsidP="00C072AF">
            <w:pPr>
              <w:pStyle w:val="TAL"/>
              <w:snapToGrid w:val="0"/>
              <w:ind w:left="284"/>
              <w:rPr>
                <w:color w:val="0070C0"/>
              </w:rPr>
            </w:pPr>
            <w:r w:rsidRPr="000D6D95">
              <w:rPr>
                <w:color w:val="0070C0"/>
              </w:rPr>
              <w:t xml:space="preserve">                        "CAE1",</w:t>
            </w:r>
          </w:p>
          <w:p w14:paraId="7EE8CCEE" w14:textId="77777777" w:rsidR="008B1B88" w:rsidRPr="000D6D95" w:rsidRDefault="008B1B88" w:rsidP="00C072AF">
            <w:pPr>
              <w:pStyle w:val="TAL"/>
              <w:snapToGrid w:val="0"/>
              <w:ind w:left="284"/>
              <w:rPr>
                <w:color w:val="0070C0"/>
              </w:rPr>
            </w:pPr>
            <w:r w:rsidRPr="000D6D95">
              <w:rPr>
                <w:color w:val="0070C0"/>
              </w:rPr>
              <w:t xml:space="preserve">                        "CAE2"</w:t>
            </w:r>
          </w:p>
          <w:p w14:paraId="440AC2C4" w14:textId="77777777" w:rsidR="008B1B88" w:rsidRPr="000D6D95" w:rsidRDefault="008B1B88" w:rsidP="00C072AF">
            <w:pPr>
              <w:pStyle w:val="TAL"/>
              <w:snapToGrid w:val="0"/>
              <w:ind w:left="284"/>
              <w:rPr>
                <w:color w:val="0070C0"/>
              </w:rPr>
            </w:pPr>
            <w:r w:rsidRPr="000D6D95">
              <w:rPr>
                <w:color w:val="0070C0"/>
              </w:rPr>
              <w:t xml:space="preserve">                    ]</w:t>
            </w:r>
          </w:p>
          <w:p w14:paraId="6BDEC03A" w14:textId="77777777" w:rsidR="008B1B88" w:rsidRPr="000D6D95" w:rsidRDefault="008B1B88" w:rsidP="00C072AF">
            <w:pPr>
              <w:pStyle w:val="TAL"/>
              <w:snapToGrid w:val="0"/>
              <w:ind w:left="284"/>
              <w:rPr>
                <w:color w:val="0070C0"/>
              </w:rPr>
            </w:pPr>
            <w:r w:rsidRPr="000D6D95">
              <w:rPr>
                <w:color w:val="0070C0"/>
              </w:rPr>
              <w:t xml:space="preserve">                }</w:t>
            </w:r>
          </w:p>
          <w:p w14:paraId="5B8167E8" w14:textId="77777777" w:rsidR="008B1B88" w:rsidRPr="000D6D95" w:rsidRDefault="008B1B88" w:rsidP="00C072AF">
            <w:pPr>
              <w:pStyle w:val="TAL"/>
              <w:snapToGrid w:val="0"/>
              <w:ind w:left="284"/>
              <w:rPr>
                <w:color w:val="0070C0"/>
              </w:rPr>
            </w:pPr>
            <w:r w:rsidRPr="000D6D95">
              <w:rPr>
                <w:color w:val="0070C0"/>
              </w:rPr>
              <w:t xml:space="preserve">            ]</w:t>
            </w:r>
          </w:p>
          <w:p w14:paraId="0E7C0C6C" w14:textId="77777777" w:rsidR="008B1B88" w:rsidRPr="000D6D95" w:rsidRDefault="008B1B88" w:rsidP="00C072AF">
            <w:pPr>
              <w:pStyle w:val="TAL"/>
              <w:snapToGrid w:val="0"/>
              <w:ind w:left="284"/>
              <w:rPr>
                <w:color w:val="0070C0"/>
              </w:rPr>
            </w:pPr>
            <w:r w:rsidRPr="000D6D95">
              <w:rPr>
                <w:color w:val="0070C0"/>
              </w:rPr>
              <w:t xml:space="preserve">        },</w:t>
            </w:r>
          </w:p>
          <w:p w14:paraId="47F5363E" w14:textId="77777777" w:rsidR="008B1B88" w:rsidRPr="000D6D95" w:rsidRDefault="008B1B88" w:rsidP="00C072AF">
            <w:pPr>
              <w:pStyle w:val="TAL"/>
              <w:snapToGrid w:val="0"/>
              <w:ind w:left="284"/>
              <w:rPr>
                <w:color w:val="0070C0"/>
              </w:rPr>
            </w:pPr>
            <w:r w:rsidRPr="000D6D95">
              <w:rPr>
                <w:color w:val="0070C0"/>
              </w:rPr>
              <w:t xml:space="preserve">        "pvs": {</w:t>
            </w:r>
          </w:p>
          <w:p w14:paraId="252ECC68" w14:textId="77777777" w:rsidR="008B1B88" w:rsidRPr="000D6D95" w:rsidRDefault="008B1B88" w:rsidP="00C072AF">
            <w:pPr>
              <w:pStyle w:val="TAL"/>
              <w:snapToGrid w:val="0"/>
              <w:ind w:left="284"/>
              <w:rPr>
                <w:color w:val="0070C0"/>
              </w:rPr>
            </w:pPr>
            <w:r w:rsidRPr="000D6D95">
              <w:rPr>
                <w:color w:val="0070C0"/>
              </w:rPr>
              <w:t xml:space="preserve">            "acr": [</w:t>
            </w:r>
          </w:p>
          <w:p w14:paraId="0F646A21" w14:textId="77777777" w:rsidR="008B1B88" w:rsidRPr="000D6D95" w:rsidRDefault="008B1B88" w:rsidP="00C072AF">
            <w:pPr>
              <w:pStyle w:val="TAL"/>
              <w:snapToGrid w:val="0"/>
              <w:ind w:left="284"/>
              <w:rPr>
                <w:color w:val="0070C0"/>
              </w:rPr>
            </w:pPr>
            <w:r w:rsidRPr="000D6D95">
              <w:rPr>
                <w:color w:val="0070C0"/>
              </w:rPr>
              <w:t xml:space="preserve">                {</w:t>
            </w:r>
          </w:p>
          <w:p w14:paraId="1A483E3F" w14:textId="77777777" w:rsidR="008B1B88" w:rsidRPr="000D6D95" w:rsidRDefault="008B1B88" w:rsidP="00C072AF">
            <w:pPr>
              <w:pStyle w:val="TAL"/>
              <w:snapToGrid w:val="0"/>
              <w:ind w:left="284"/>
              <w:rPr>
                <w:color w:val="0070C0"/>
              </w:rPr>
            </w:pPr>
            <w:r w:rsidRPr="000D6D95">
              <w:rPr>
                <w:color w:val="0070C0"/>
              </w:rPr>
              <w:t xml:space="preserve">                    "acco": [],</w:t>
            </w:r>
          </w:p>
          <w:p w14:paraId="6088AA96" w14:textId="77777777" w:rsidR="008B1B88" w:rsidRPr="000D6D95" w:rsidRDefault="008B1B88" w:rsidP="00C072AF">
            <w:pPr>
              <w:pStyle w:val="TAL"/>
              <w:snapToGrid w:val="0"/>
              <w:ind w:left="284"/>
              <w:rPr>
                <w:color w:val="0070C0"/>
              </w:rPr>
            </w:pPr>
            <w:r w:rsidRPr="000D6D95">
              <w:rPr>
                <w:color w:val="0070C0"/>
              </w:rPr>
              <w:t xml:space="preserve">                    "acop": 63,</w:t>
            </w:r>
          </w:p>
          <w:p w14:paraId="76052311" w14:textId="77777777" w:rsidR="008B1B88" w:rsidRPr="000D6D95" w:rsidRDefault="008B1B88" w:rsidP="00C072AF">
            <w:pPr>
              <w:pStyle w:val="TAL"/>
              <w:snapToGrid w:val="0"/>
              <w:ind w:left="284"/>
              <w:rPr>
                <w:color w:val="0070C0"/>
              </w:rPr>
            </w:pPr>
            <w:r w:rsidRPr="000D6D95">
              <w:rPr>
                <w:color w:val="0070C0"/>
              </w:rPr>
              <w:t xml:space="preserve">                    "acor": [</w:t>
            </w:r>
          </w:p>
          <w:p w14:paraId="3E1F3691" w14:textId="77777777" w:rsidR="008B1B88" w:rsidRPr="00C072AF" w:rsidRDefault="008B1B88" w:rsidP="00C072AF">
            <w:pPr>
              <w:pStyle w:val="TAL"/>
              <w:snapToGrid w:val="0"/>
              <w:ind w:left="284"/>
              <w:rPr>
                <w:color w:val="0070C0"/>
                <w:lang w:val="fr-FR"/>
              </w:rPr>
            </w:pPr>
            <w:r w:rsidRPr="000D6D95">
              <w:rPr>
                <w:color w:val="0070C0"/>
              </w:rPr>
              <w:t xml:space="preserve">                        </w:t>
            </w:r>
            <w:r w:rsidRPr="00C072AF">
              <w:rPr>
                <w:color w:val="0070C0"/>
                <w:lang w:val="fr-FR"/>
              </w:rPr>
              <w:t>"all"</w:t>
            </w:r>
          </w:p>
          <w:p w14:paraId="4E7D2806" w14:textId="77777777" w:rsidR="008B1B88" w:rsidRPr="00C072AF" w:rsidRDefault="008B1B88" w:rsidP="00C072AF">
            <w:pPr>
              <w:pStyle w:val="TAL"/>
              <w:snapToGrid w:val="0"/>
              <w:ind w:left="284"/>
              <w:rPr>
                <w:color w:val="0070C0"/>
                <w:lang w:val="fr-FR"/>
              </w:rPr>
            </w:pPr>
            <w:r w:rsidRPr="00C072AF">
              <w:rPr>
                <w:color w:val="0070C0"/>
                <w:lang w:val="fr-FR"/>
              </w:rPr>
              <w:t xml:space="preserve">                    ]</w:t>
            </w:r>
          </w:p>
          <w:p w14:paraId="327555BB" w14:textId="77777777" w:rsidR="008B1B88" w:rsidRPr="00C072AF" w:rsidRDefault="008B1B88" w:rsidP="00C072AF">
            <w:pPr>
              <w:pStyle w:val="TAL"/>
              <w:snapToGrid w:val="0"/>
              <w:ind w:left="284"/>
              <w:rPr>
                <w:color w:val="0070C0"/>
                <w:lang w:val="fr-FR"/>
              </w:rPr>
            </w:pPr>
            <w:r w:rsidRPr="00C072AF">
              <w:rPr>
                <w:color w:val="0070C0"/>
                <w:lang w:val="fr-FR"/>
              </w:rPr>
              <w:t xml:space="preserve">                }</w:t>
            </w:r>
          </w:p>
          <w:p w14:paraId="5A66C1D2" w14:textId="77777777" w:rsidR="008B1B88" w:rsidRPr="00C072AF" w:rsidRDefault="008B1B88" w:rsidP="00C072AF">
            <w:pPr>
              <w:pStyle w:val="TAL"/>
              <w:snapToGrid w:val="0"/>
              <w:ind w:left="284"/>
              <w:rPr>
                <w:color w:val="0070C0"/>
                <w:lang w:val="fr-FR"/>
              </w:rPr>
            </w:pPr>
            <w:r w:rsidRPr="00C072AF">
              <w:rPr>
                <w:color w:val="0070C0"/>
                <w:lang w:val="fr-FR"/>
              </w:rPr>
              <w:t xml:space="preserve">            ]</w:t>
            </w:r>
          </w:p>
          <w:p w14:paraId="33267BCB" w14:textId="77777777" w:rsidR="008B1B88" w:rsidRPr="00C072AF" w:rsidRDefault="008B1B88" w:rsidP="00C072AF">
            <w:pPr>
              <w:pStyle w:val="TAL"/>
              <w:snapToGrid w:val="0"/>
              <w:ind w:left="284"/>
              <w:rPr>
                <w:color w:val="0070C0"/>
                <w:lang w:val="fr-FR"/>
              </w:rPr>
            </w:pPr>
            <w:r w:rsidRPr="00C072AF">
              <w:rPr>
                <w:color w:val="0070C0"/>
                <w:lang w:val="fr-FR"/>
              </w:rPr>
              <w:t xml:space="preserve">        }</w:t>
            </w:r>
          </w:p>
          <w:p w14:paraId="6667E0CD" w14:textId="77777777" w:rsidR="008B1B88" w:rsidRPr="00C072AF" w:rsidRDefault="008B1B88" w:rsidP="00C072AF">
            <w:pPr>
              <w:pStyle w:val="TAL"/>
              <w:snapToGrid w:val="0"/>
              <w:ind w:left="284"/>
              <w:rPr>
                <w:color w:val="0070C0"/>
                <w:lang w:val="fr-FR"/>
              </w:rPr>
            </w:pPr>
            <w:r w:rsidRPr="00C072AF">
              <w:rPr>
                <w:color w:val="0070C0"/>
                <w:lang w:val="fr-FR"/>
              </w:rPr>
              <w:t xml:space="preserve">    }</w:t>
            </w:r>
          </w:p>
          <w:p w14:paraId="3A28124F" w14:textId="77777777" w:rsidR="008B1B88" w:rsidRPr="00C072AF" w:rsidRDefault="008B1B88" w:rsidP="00C072AF">
            <w:pPr>
              <w:pStyle w:val="TAL"/>
              <w:snapToGrid w:val="0"/>
              <w:ind w:left="284"/>
              <w:rPr>
                <w:color w:val="0070C0"/>
                <w:lang w:val="fr-FR"/>
              </w:rPr>
            </w:pPr>
            <w:r w:rsidRPr="00C072AF">
              <w:rPr>
                <w:color w:val="0070C0"/>
                <w:lang w:val="fr-FR"/>
              </w:rPr>
              <w:t>}</w:t>
            </w:r>
          </w:p>
          <w:p w14:paraId="2E532183" w14:textId="77777777" w:rsidR="008B1B88" w:rsidRPr="005A2D7C" w:rsidRDefault="008B1B88" w:rsidP="00C072AF">
            <w:pPr>
              <w:pStyle w:val="TAL"/>
              <w:snapToGrid w:val="0"/>
              <w:ind w:left="284"/>
              <w:rPr>
                <w:color w:val="0070C0"/>
                <w:lang w:val="fr-FR"/>
              </w:rPr>
            </w:pPr>
          </w:p>
        </w:tc>
      </w:tr>
      <w:tr w:rsidR="008B1B88" w:rsidRPr="009743EA" w14:paraId="23D1D41E"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67D3DBF" w14:textId="77777777" w:rsidR="008B1B88" w:rsidRPr="005A2D7C" w:rsidRDefault="008B1B88" w:rsidP="005C72A8">
            <w:pPr>
              <w:pStyle w:val="Default"/>
              <w:overflowPunct w:val="0"/>
              <w:jc w:val="center"/>
              <w:rPr>
                <w:rFonts w:ascii="Arial" w:hAnsi="Arial"/>
                <w:b/>
                <w:color w:val="auto"/>
                <w:kern w:val="1"/>
                <w:sz w:val="18"/>
              </w:rPr>
            </w:pPr>
          </w:p>
          <w:p w14:paraId="2DB68C93" w14:textId="77777777" w:rsidR="008B1B88" w:rsidRPr="005A2D7C" w:rsidRDefault="008B1B88" w:rsidP="005C72A8">
            <w:pPr>
              <w:pStyle w:val="Default"/>
              <w:overflowPunct w:val="0"/>
              <w:jc w:val="center"/>
              <w:rPr>
                <w:rFonts w:ascii="Arial" w:hAnsi="Arial"/>
                <w:b/>
                <w:color w:val="auto"/>
                <w:kern w:val="1"/>
                <w:sz w:val="18"/>
              </w:rPr>
            </w:pPr>
          </w:p>
          <w:p w14:paraId="4F3BA21E" w14:textId="77777777" w:rsidR="008B1B88" w:rsidRPr="005A2D7C" w:rsidRDefault="008B1B88" w:rsidP="005C72A8">
            <w:pPr>
              <w:pStyle w:val="Default"/>
              <w:overflowPunct w:val="0"/>
              <w:jc w:val="center"/>
              <w:rPr>
                <w:rFonts w:ascii="Arial" w:hAnsi="Arial"/>
                <w:b/>
                <w:color w:val="auto"/>
                <w:kern w:val="1"/>
                <w:sz w:val="18"/>
              </w:rPr>
            </w:pPr>
          </w:p>
          <w:p w14:paraId="3DC73403" w14:textId="77777777" w:rsidR="008B1B88" w:rsidRPr="005A2D7C" w:rsidRDefault="008B1B88" w:rsidP="005C72A8">
            <w:pPr>
              <w:pStyle w:val="Default"/>
              <w:overflowPunct w:val="0"/>
              <w:jc w:val="center"/>
              <w:rPr>
                <w:rFonts w:ascii="Arial" w:hAnsi="Arial"/>
                <w:b/>
                <w:color w:val="auto"/>
                <w:kern w:val="1"/>
                <w:sz w:val="18"/>
              </w:rPr>
            </w:pPr>
          </w:p>
          <w:p w14:paraId="1E232C23"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4660F469"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RCN=2</w:t>
            </w:r>
          </w:p>
          <w:p w14:paraId="108D34BE" w14:textId="77777777" w:rsidR="008B1B88" w:rsidRPr="009743EA" w:rsidRDefault="008B1B88" w:rsidP="005C72A8">
            <w:pPr>
              <w:pStyle w:val="Default"/>
              <w:overflowPunct w:val="0"/>
              <w:jc w:val="center"/>
              <w:rPr>
                <w:rFonts w:ascii="Arial" w:eastAsia="Malgun Gothic" w:hAnsi="Arial"/>
                <w:b/>
                <w:color w:val="auto"/>
                <w:kern w:val="1"/>
                <w:sz w:val="18"/>
                <w:szCs w:val="20"/>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42D1346" w14:textId="77777777" w:rsidR="0094095C" w:rsidRPr="005A2D7C" w:rsidRDefault="0094095C" w:rsidP="005A2D7C">
            <w:pPr>
              <w:pStyle w:val="TAL"/>
              <w:rPr>
                <w:rFonts w:eastAsia="Calibri Light"/>
              </w:rPr>
            </w:pPr>
          </w:p>
          <w:p w14:paraId="20492B64" w14:textId="77777777" w:rsidR="008B1B88" w:rsidRPr="009743EA" w:rsidRDefault="0094095C" w:rsidP="007C39B4">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API/ACP/CRE/001_RCN2</w:t>
            </w:r>
          </w:p>
          <w:p w14:paraId="32124F54" w14:textId="77777777" w:rsidR="008B1B88" w:rsidRPr="009743EA" w:rsidRDefault="008B1B88" w:rsidP="005C72A8">
            <w:pPr>
              <w:widowControl w:val="0"/>
              <w:spacing w:after="0"/>
              <w:ind w:left="284"/>
              <w:jc w:val="both"/>
              <w:textAlignment w:val="auto"/>
              <w:rPr>
                <w:rFonts w:ascii="Arial" w:hAnsi="Arial"/>
                <w:b/>
                <w:color w:val="0070C0"/>
                <w:sz w:val="18"/>
              </w:rPr>
            </w:pPr>
          </w:p>
          <w:p w14:paraId="037A259B"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000167DB" w14:textId="77777777" w:rsidR="008B1B88" w:rsidRPr="009743EA" w:rsidRDefault="008B1B88" w:rsidP="005C72A8">
            <w:pPr>
              <w:pStyle w:val="TAL"/>
              <w:snapToGrid w:val="0"/>
              <w:ind w:left="284"/>
              <w:jc w:val="both"/>
              <w:rPr>
                <w:color w:val="0070C0"/>
              </w:rPr>
            </w:pPr>
          </w:p>
          <w:p w14:paraId="50F9E70B" w14:textId="77777777" w:rsidR="008B1B88" w:rsidRPr="009743EA" w:rsidRDefault="008B1B88" w:rsidP="005C72A8">
            <w:pPr>
              <w:pStyle w:val="TAL"/>
              <w:snapToGrid w:val="0"/>
              <w:ind w:left="284"/>
              <w:jc w:val="both"/>
              <w:rPr>
                <w:color w:val="0070C0"/>
              </w:rPr>
            </w:pPr>
            <w:r w:rsidRPr="009743EA">
              <w:rPr>
                <w:color w:val="0070C0"/>
              </w:rPr>
              <w:t>POST /mn-name?rcn=2 HTTP/1.1</w:t>
            </w:r>
          </w:p>
          <w:p w14:paraId="1E216A77" w14:textId="77777777" w:rsidR="008B1B88" w:rsidRPr="009743EA" w:rsidRDefault="008B1B88" w:rsidP="005C72A8">
            <w:pPr>
              <w:pStyle w:val="TAL"/>
              <w:snapToGrid w:val="0"/>
              <w:ind w:left="284"/>
              <w:jc w:val="both"/>
              <w:rPr>
                <w:color w:val="0070C0"/>
              </w:rPr>
            </w:pPr>
            <w:r w:rsidRPr="009743EA">
              <w:rPr>
                <w:color w:val="0070C0"/>
              </w:rPr>
              <w:t>Host: 192.168.0.10:8282</w:t>
            </w:r>
          </w:p>
          <w:p w14:paraId="02FE13ED" w14:textId="77777777" w:rsidR="008B1B88" w:rsidRPr="009743EA" w:rsidRDefault="008B1B88" w:rsidP="005C72A8">
            <w:pPr>
              <w:pStyle w:val="TAL"/>
              <w:snapToGrid w:val="0"/>
              <w:ind w:left="284"/>
              <w:rPr>
                <w:color w:val="0070C0"/>
              </w:rPr>
            </w:pPr>
            <w:r w:rsidRPr="009743EA">
              <w:rPr>
                <w:color w:val="0070C0"/>
              </w:rPr>
              <w:t>X-M2M-Origin: CAE5630283216026458665</w:t>
            </w:r>
          </w:p>
          <w:p w14:paraId="684F2384" w14:textId="77777777" w:rsidR="008B1B88" w:rsidRPr="009743EA" w:rsidRDefault="008B1B88" w:rsidP="005C72A8">
            <w:pPr>
              <w:pStyle w:val="TAL"/>
              <w:snapToGrid w:val="0"/>
              <w:ind w:left="284"/>
              <w:jc w:val="both"/>
              <w:rPr>
                <w:color w:val="0070C0"/>
              </w:rPr>
            </w:pPr>
            <w:r w:rsidRPr="009743EA">
              <w:rPr>
                <w:color w:val="0070C0"/>
              </w:rPr>
              <w:t xml:space="preserve">Content-Type: </w:t>
            </w:r>
            <w:r w:rsidR="00E45F9B" w:rsidRPr="009743EA">
              <w:rPr>
                <w:color w:val="0070C0"/>
              </w:rPr>
              <w:t>application/json;ty</w:t>
            </w:r>
            <w:r w:rsidRPr="009743EA">
              <w:rPr>
                <w:color w:val="0070C0"/>
              </w:rPr>
              <w:t>=1</w:t>
            </w:r>
          </w:p>
          <w:p w14:paraId="3F12768B"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425A7914" w14:textId="77777777" w:rsidR="008B1B88" w:rsidRPr="009743EA" w:rsidRDefault="008B1B88" w:rsidP="005C72A8">
            <w:pPr>
              <w:pStyle w:val="TAL"/>
              <w:snapToGrid w:val="0"/>
              <w:ind w:left="284"/>
              <w:jc w:val="both"/>
              <w:rPr>
                <w:color w:val="0070C0"/>
              </w:rPr>
            </w:pPr>
            <w:r w:rsidRPr="009743EA">
              <w:rPr>
                <w:color w:val="0070C0"/>
              </w:rPr>
              <w:t>X-M2M-RI: 1234</w:t>
            </w:r>
          </w:p>
          <w:p w14:paraId="23E3D227" w14:textId="77777777" w:rsidR="002C214A" w:rsidRPr="009743EA" w:rsidRDefault="002C214A" w:rsidP="002C214A">
            <w:pPr>
              <w:widowControl w:val="0"/>
              <w:overflowPunct/>
              <w:spacing w:after="0"/>
              <w:ind w:left="284"/>
              <w:jc w:val="both"/>
              <w:textAlignment w:val="auto"/>
              <w:rPr>
                <w:color w:val="0070C0"/>
              </w:rPr>
            </w:pPr>
            <w:r w:rsidRPr="009743EA">
              <w:rPr>
                <w:rFonts w:ascii="Arial" w:hAnsi="Arial"/>
                <w:color w:val="0070C0"/>
                <w:sz w:val="18"/>
              </w:rPr>
              <w:t>X-M2M-RVI: 2a</w:t>
            </w:r>
          </w:p>
          <w:p w14:paraId="7601EC7E" w14:textId="77777777" w:rsidR="008B1B88" w:rsidRPr="009743EA" w:rsidRDefault="008B1B88" w:rsidP="005C72A8">
            <w:pPr>
              <w:pStyle w:val="TAL"/>
              <w:snapToGrid w:val="0"/>
              <w:ind w:left="284"/>
              <w:jc w:val="both"/>
              <w:rPr>
                <w:color w:val="0070C0"/>
              </w:rPr>
            </w:pPr>
          </w:p>
          <w:p w14:paraId="42DAA52B" w14:textId="77777777" w:rsidR="008B1B88" w:rsidRPr="009743EA" w:rsidRDefault="008B1B88" w:rsidP="005C72A8">
            <w:pPr>
              <w:pStyle w:val="TAL"/>
              <w:snapToGrid w:val="0"/>
              <w:ind w:left="284"/>
              <w:jc w:val="both"/>
              <w:rPr>
                <w:color w:val="0070C0"/>
              </w:rPr>
            </w:pPr>
            <w:r w:rsidRPr="009743EA">
              <w:rPr>
                <w:color w:val="0070C0"/>
              </w:rPr>
              <w:t>{</w:t>
            </w:r>
          </w:p>
          <w:p w14:paraId="58FF4527" w14:textId="77777777" w:rsidR="008B1B88" w:rsidRPr="00325791" w:rsidRDefault="008B1B88" w:rsidP="005C72A8">
            <w:pPr>
              <w:pStyle w:val="TAL"/>
              <w:snapToGrid w:val="0"/>
              <w:ind w:left="284"/>
              <w:jc w:val="both"/>
              <w:rPr>
                <w:color w:val="0070C0"/>
                <w:lang w:val="fr-FR"/>
              </w:rPr>
            </w:pPr>
            <w:r w:rsidRPr="009743EA">
              <w:rPr>
                <w:color w:val="0070C0"/>
              </w:rPr>
              <w:t xml:space="preserve">   </w:t>
            </w:r>
            <w:r w:rsidR="00F62667" w:rsidRPr="009743EA">
              <w:rPr>
                <w:color w:val="0070C0"/>
              </w:rPr>
              <w:t xml:space="preserve"> </w:t>
            </w:r>
            <w:r w:rsidRPr="00325791">
              <w:rPr>
                <w:color w:val="0070C0"/>
                <w:lang w:val="fr-FR"/>
              </w:rPr>
              <w:t>"m2m:acp" : {</w:t>
            </w:r>
          </w:p>
          <w:p w14:paraId="540CBD89" w14:textId="77777777" w:rsidR="008B1B88" w:rsidRPr="00325791" w:rsidRDefault="008B1B88" w:rsidP="005C72A8">
            <w:pPr>
              <w:pStyle w:val="TAL"/>
              <w:snapToGrid w:val="0"/>
              <w:ind w:left="284"/>
              <w:rPr>
                <w:color w:val="0070C0"/>
                <w:lang w:val="fr-FR"/>
              </w:rPr>
            </w:pPr>
            <w:r w:rsidRPr="00325791">
              <w:rPr>
                <w:color w:val="0070C0"/>
                <w:lang w:val="fr-FR"/>
              </w:rPr>
              <w:t xml:space="preserve">        "rn": "accessControlPolicy",</w:t>
            </w:r>
          </w:p>
          <w:p w14:paraId="07D01ED8" w14:textId="77777777" w:rsidR="008B1B88" w:rsidRPr="00325791" w:rsidRDefault="008B1B88" w:rsidP="005C72A8">
            <w:pPr>
              <w:pStyle w:val="TAL"/>
              <w:snapToGrid w:val="0"/>
              <w:ind w:left="284"/>
              <w:jc w:val="both"/>
              <w:rPr>
                <w:color w:val="0070C0"/>
                <w:lang w:val="fr-FR"/>
              </w:rPr>
            </w:pPr>
            <w:r w:rsidRPr="00325791">
              <w:rPr>
                <w:color w:val="0070C0"/>
                <w:lang w:val="fr-FR"/>
              </w:rPr>
              <w:t xml:space="preserve">        "et" : "20201221T064952",</w:t>
            </w:r>
          </w:p>
          <w:p w14:paraId="563BF16D" w14:textId="77777777" w:rsidR="008B1B88" w:rsidRPr="009743EA" w:rsidRDefault="008B1B88" w:rsidP="005C72A8">
            <w:pPr>
              <w:pStyle w:val="TAL"/>
              <w:snapToGrid w:val="0"/>
              <w:ind w:left="284"/>
              <w:jc w:val="both"/>
              <w:rPr>
                <w:color w:val="0070C0"/>
              </w:rPr>
            </w:pPr>
            <w:r w:rsidRPr="00325791">
              <w:rPr>
                <w:color w:val="0070C0"/>
                <w:lang w:val="fr-FR"/>
              </w:rPr>
              <w:t xml:space="preserve">        </w:t>
            </w:r>
            <w:r w:rsidRPr="009743EA">
              <w:rPr>
                <w:color w:val="0070C0"/>
              </w:rPr>
              <w:t>"pv" : {</w:t>
            </w:r>
          </w:p>
          <w:p w14:paraId="54A9BBD6" w14:textId="77777777" w:rsidR="008B1B88" w:rsidRPr="009743EA" w:rsidRDefault="008B1B88" w:rsidP="005C72A8">
            <w:pPr>
              <w:pStyle w:val="TAL"/>
              <w:snapToGrid w:val="0"/>
              <w:ind w:left="284"/>
              <w:jc w:val="both"/>
              <w:rPr>
                <w:color w:val="0070C0"/>
              </w:rPr>
            </w:pPr>
            <w:r w:rsidRPr="009743EA">
              <w:rPr>
                <w:color w:val="0070C0"/>
              </w:rPr>
              <w:t xml:space="preserve">            "acr" : </w:t>
            </w:r>
            <w:r w:rsidRPr="00C072AF">
              <w:rPr>
                <w:color w:val="0070C0"/>
              </w:rPr>
              <w:t>[</w:t>
            </w:r>
          </w:p>
          <w:p w14:paraId="0E97E766" w14:textId="77777777" w:rsidR="008B1B88" w:rsidRPr="009743EA" w:rsidRDefault="008B1B88" w:rsidP="005C72A8">
            <w:pPr>
              <w:pStyle w:val="TAL"/>
              <w:snapToGrid w:val="0"/>
              <w:ind w:left="284"/>
              <w:jc w:val="both"/>
              <w:rPr>
                <w:color w:val="0070C0"/>
              </w:rPr>
            </w:pPr>
            <w:r w:rsidRPr="009743EA">
              <w:rPr>
                <w:color w:val="0070C0"/>
              </w:rPr>
              <w:t xml:space="preserve">                {</w:t>
            </w:r>
          </w:p>
          <w:p w14:paraId="7494E1AF" w14:textId="77777777" w:rsidR="008B1B88" w:rsidRPr="009743EA" w:rsidRDefault="008B1B88" w:rsidP="005C72A8">
            <w:pPr>
              <w:pStyle w:val="TAL"/>
              <w:snapToGrid w:val="0"/>
              <w:ind w:left="284"/>
              <w:jc w:val="both"/>
              <w:rPr>
                <w:color w:val="0070C0"/>
              </w:rPr>
            </w:pPr>
            <w:r w:rsidRPr="009743EA">
              <w:rPr>
                <w:color w:val="0070C0"/>
              </w:rPr>
              <w:t xml:space="preserve">                    "acco" : </w:t>
            </w:r>
            <w:r w:rsidRPr="00C072AF">
              <w:rPr>
                <w:color w:val="0070C0"/>
              </w:rPr>
              <w:t>[]</w:t>
            </w:r>
            <w:r w:rsidRPr="009743EA">
              <w:rPr>
                <w:color w:val="0070C0"/>
              </w:rPr>
              <w:t>,</w:t>
            </w:r>
          </w:p>
          <w:p w14:paraId="0EA2E82B" w14:textId="77777777" w:rsidR="008B1B88" w:rsidRPr="009743EA" w:rsidRDefault="008B1B88" w:rsidP="005C72A8">
            <w:pPr>
              <w:pStyle w:val="TAL"/>
              <w:snapToGrid w:val="0"/>
              <w:ind w:left="284"/>
              <w:jc w:val="both"/>
              <w:rPr>
                <w:color w:val="0070C0"/>
              </w:rPr>
            </w:pPr>
            <w:r w:rsidRPr="009743EA">
              <w:rPr>
                <w:color w:val="0070C0"/>
              </w:rPr>
              <w:t xml:space="preserve">                    "acop" : 63,</w:t>
            </w:r>
          </w:p>
          <w:p w14:paraId="1AB17B30" w14:textId="77777777" w:rsidR="008B1B88" w:rsidRPr="009743EA" w:rsidRDefault="008B1B88" w:rsidP="005C72A8">
            <w:pPr>
              <w:pStyle w:val="TAL"/>
              <w:snapToGrid w:val="0"/>
              <w:ind w:left="284"/>
              <w:jc w:val="both"/>
              <w:rPr>
                <w:color w:val="0070C0"/>
              </w:rPr>
            </w:pPr>
            <w:r w:rsidRPr="009743EA">
              <w:rPr>
                <w:color w:val="0070C0"/>
              </w:rPr>
              <w:t xml:space="preserve">                    "acor" : [ "CAE1", "CAE2" ]</w:t>
            </w:r>
          </w:p>
          <w:p w14:paraId="25CF9171" w14:textId="77777777" w:rsidR="008B1B88" w:rsidRPr="009743EA" w:rsidRDefault="008B1B88" w:rsidP="005C72A8">
            <w:pPr>
              <w:pStyle w:val="TAL"/>
              <w:snapToGrid w:val="0"/>
              <w:ind w:left="284"/>
              <w:jc w:val="both"/>
              <w:rPr>
                <w:color w:val="0070C0"/>
              </w:rPr>
            </w:pPr>
            <w:r w:rsidRPr="009743EA">
              <w:rPr>
                <w:color w:val="0070C0"/>
              </w:rPr>
              <w:t xml:space="preserve">                }</w:t>
            </w:r>
          </w:p>
          <w:p w14:paraId="270B6DF3" w14:textId="77777777" w:rsidR="008B1B88" w:rsidRPr="009743EA" w:rsidRDefault="008B1B88" w:rsidP="005C72A8">
            <w:pPr>
              <w:pStyle w:val="TAL"/>
              <w:snapToGrid w:val="0"/>
              <w:ind w:left="284"/>
              <w:jc w:val="both"/>
              <w:rPr>
                <w:color w:val="0070C0"/>
              </w:rPr>
            </w:pPr>
            <w:r w:rsidRPr="009743EA">
              <w:rPr>
                <w:color w:val="0070C0"/>
              </w:rPr>
              <w:t xml:space="preserve">            ]</w:t>
            </w:r>
          </w:p>
          <w:p w14:paraId="7C85CB35" w14:textId="77777777" w:rsidR="008B1B88" w:rsidRPr="009743EA" w:rsidRDefault="008B1B88" w:rsidP="005C72A8">
            <w:pPr>
              <w:pStyle w:val="TAL"/>
              <w:snapToGrid w:val="0"/>
              <w:ind w:left="284"/>
              <w:jc w:val="both"/>
              <w:rPr>
                <w:color w:val="0070C0"/>
              </w:rPr>
            </w:pPr>
            <w:r w:rsidRPr="009743EA">
              <w:rPr>
                <w:color w:val="0070C0"/>
              </w:rPr>
              <w:t xml:space="preserve">        },</w:t>
            </w:r>
          </w:p>
          <w:p w14:paraId="33D1987B" w14:textId="77777777" w:rsidR="008B1B88" w:rsidRPr="009743EA" w:rsidRDefault="008B1B88" w:rsidP="005C72A8">
            <w:pPr>
              <w:pStyle w:val="TAL"/>
              <w:snapToGrid w:val="0"/>
              <w:ind w:left="284"/>
              <w:jc w:val="both"/>
              <w:rPr>
                <w:color w:val="0070C0"/>
              </w:rPr>
            </w:pPr>
            <w:r w:rsidRPr="009743EA">
              <w:rPr>
                <w:color w:val="0070C0"/>
              </w:rPr>
              <w:t xml:space="preserve">        "pvs" : {</w:t>
            </w:r>
          </w:p>
          <w:p w14:paraId="0AD373A3" w14:textId="77777777" w:rsidR="008B1B88" w:rsidRPr="009743EA" w:rsidRDefault="008B1B88" w:rsidP="005C72A8">
            <w:pPr>
              <w:pStyle w:val="TAL"/>
              <w:snapToGrid w:val="0"/>
              <w:ind w:left="284"/>
              <w:jc w:val="both"/>
              <w:rPr>
                <w:color w:val="0070C0"/>
              </w:rPr>
            </w:pPr>
            <w:r w:rsidRPr="009743EA">
              <w:rPr>
                <w:color w:val="0070C0"/>
              </w:rPr>
              <w:t xml:space="preserve">            "acr" : </w:t>
            </w:r>
            <w:r w:rsidRPr="00C072AF">
              <w:rPr>
                <w:color w:val="0070C0"/>
              </w:rPr>
              <w:t>[</w:t>
            </w:r>
          </w:p>
          <w:p w14:paraId="6D07FC98" w14:textId="77777777" w:rsidR="008B1B88" w:rsidRPr="009743EA" w:rsidRDefault="008B1B88" w:rsidP="005C72A8">
            <w:pPr>
              <w:pStyle w:val="TAL"/>
              <w:snapToGrid w:val="0"/>
              <w:ind w:left="284"/>
              <w:jc w:val="both"/>
              <w:rPr>
                <w:color w:val="0070C0"/>
              </w:rPr>
            </w:pPr>
            <w:r w:rsidRPr="009743EA">
              <w:rPr>
                <w:color w:val="0070C0"/>
              </w:rPr>
              <w:t xml:space="preserve">                {</w:t>
            </w:r>
          </w:p>
          <w:p w14:paraId="66723EE4" w14:textId="77777777" w:rsidR="008B1B88" w:rsidRPr="009743EA" w:rsidRDefault="008B1B88" w:rsidP="005C72A8">
            <w:pPr>
              <w:pStyle w:val="TAL"/>
              <w:snapToGrid w:val="0"/>
              <w:ind w:left="284"/>
              <w:jc w:val="both"/>
              <w:rPr>
                <w:color w:val="0070C0"/>
              </w:rPr>
            </w:pPr>
            <w:r w:rsidRPr="009743EA">
              <w:rPr>
                <w:color w:val="0070C0"/>
              </w:rPr>
              <w:lastRenderedPageBreak/>
              <w:t xml:space="preserve">                    "acco" : </w:t>
            </w:r>
            <w:r w:rsidRPr="00C072AF">
              <w:rPr>
                <w:color w:val="0070C0"/>
              </w:rPr>
              <w:t>[]</w:t>
            </w:r>
            <w:r w:rsidRPr="009743EA">
              <w:rPr>
                <w:color w:val="0070C0"/>
              </w:rPr>
              <w:t>,</w:t>
            </w:r>
          </w:p>
          <w:p w14:paraId="47E38B6B" w14:textId="77777777" w:rsidR="008B1B88" w:rsidRPr="009743EA" w:rsidRDefault="008B1B88" w:rsidP="005C72A8">
            <w:pPr>
              <w:pStyle w:val="TAL"/>
              <w:snapToGrid w:val="0"/>
              <w:ind w:left="284"/>
              <w:jc w:val="both"/>
              <w:rPr>
                <w:color w:val="0070C0"/>
              </w:rPr>
            </w:pPr>
            <w:r w:rsidRPr="009743EA">
              <w:rPr>
                <w:color w:val="0070C0"/>
              </w:rPr>
              <w:t xml:space="preserve">                    "acop" : 63,</w:t>
            </w:r>
          </w:p>
          <w:p w14:paraId="7F68527F" w14:textId="77777777" w:rsidR="008B1B88" w:rsidRPr="009743EA" w:rsidRDefault="008B1B88" w:rsidP="005C72A8">
            <w:pPr>
              <w:pStyle w:val="TAL"/>
              <w:snapToGrid w:val="0"/>
              <w:ind w:left="284"/>
              <w:jc w:val="both"/>
              <w:rPr>
                <w:color w:val="0070C0"/>
              </w:rPr>
            </w:pPr>
            <w:r w:rsidRPr="009743EA">
              <w:rPr>
                <w:color w:val="0070C0"/>
              </w:rPr>
              <w:t xml:space="preserve">                    "acor" : [ "all" ]</w:t>
            </w:r>
          </w:p>
          <w:p w14:paraId="6031CF0A" w14:textId="77777777" w:rsidR="008B1B88" w:rsidRPr="009743EA" w:rsidRDefault="008B1B88" w:rsidP="005C72A8">
            <w:pPr>
              <w:pStyle w:val="TAL"/>
              <w:snapToGrid w:val="0"/>
              <w:ind w:left="284"/>
              <w:jc w:val="both"/>
              <w:rPr>
                <w:color w:val="0070C0"/>
              </w:rPr>
            </w:pPr>
            <w:r w:rsidRPr="009743EA">
              <w:rPr>
                <w:color w:val="0070C0"/>
              </w:rPr>
              <w:t xml:space="preserve">                }</w:t>
            </w:r>
          </w:p>
          <w:p w14:paraId="71E0AB0A" w14:textId="77777777" w:rsidR="008B1B88" w:rsidRPr="009743EA" w:rsidRDefault="008B1B88" w:rsidP="005C72A8">
            <w:pPr>
              <w:pStyle w:val="TAL"/>
              <w:snapToGrid w:val="0"/>
              <w:ind w:left="284"/>
              <w:jc w:val="both"/>
              <w:rPr>
                <w:color w:val="0070C0"/>
              </w:rPr>
            </w:pPr>
            <w:r w:rsidRPr="009743EA">
              <w:rPr>
                <w:color w:val="0070C0"/>
              </w:rPr>
              <w:t xml:space="preserve">            ]</w:t>
            </w:r>
          </w:p>
          <w:p w14:paraId="530E9ADD" w14:textId="77777777" w:rsidR="00F62667" w:rsidRPr="009743EA" w:rsidRDefault="008B1B88" w:rsidP="005C72A8">
            <w:pPr>
              <w:pStyle w:val="TAL"/>
              <w:snapToGrid w:val="0"/>
              <w:ind w:left="284"/>
              <w:jc w:val="both"/>
              <w:rPr>
                <w:color w:val="0070C0"/>
              </w:rPr>
            </w:pPr>
            <w:r w:rsidRPr="009743EA">
              <w:rPr>
                <w:color w:val="0070C0"/>
              </w:rPr>
              <w:t xml:space="preserve">        }</w:t>
            </w:r>
          </w:p>
          <w:p w14:paraId="7257F06A" w14:textId="77777777" w:rsidR="00F62667" w:rsidRPr="009743EA" w:rsidRDefault="00F62667" w:rsidP="005C72A8">
            <w:pPr>
              <w:pStyle w:val="TAL"/>
              <w:snapToGrid w:val="0"/>
              <w:ind w:left="284"/>
              <w:jc w:val="both"/>
              <w:rPr>
                <w:color w:val="0070C0"/>
              </w:rPr>
            </w:pPr>
            <w:r w:rsidRPr="009743EA">
              <w:rPr>
                <w:color w:val="0070C0"/>
              </w:rPr>
              <w:t xml:space="preserve">    }</w:t>
            </w:r>
          </w:p>
          <w:p w14:paraId="32AF146F" w14:textId="77777777" w:rsidR="008B1B88" w:rsidRPr="009743EA" w:rsidRDefault="008B1B88" w:rsidP="005C72A8">
            <w:pPr>
              <w:pStyle w:val="TAL"/>
              <w:snapToGrid w:val="0"/>
              <w:ind w:left="284"/>
              <w:jc w:val="both"/>
              <w:rPr>
                <w:color w:val="0070C0"/>
              </w:rPr>
            </w:pPr>
            <w:r w:rsidRPr="009743EA">
              <w:rPr>
                <w:color w:val="0070C0"/>
              </w:rPr>
              <w:t>}</w:t>
            </w:r>
          </w:p>
          <w:p w14:paraId="01AFBEF8" w14:textId="77777777" w:rsidR="008B1B88" w:rsidRPr="009743EA" w:rsidRDefault="008B1B88" w:rsidP="005C72A8">
            <w:pPr>
              <w:pStyle w:val="TAL"/>
              <w:snapToGrid w:val="0"/>
              <w:ind w:left="284"/>
              <w:jc w:val="both"/>
              <w:rPr>
                <w:color w:val="0070C0"/>
              </w:rPr>
            </w:pPr>
          </w:p>
          <w:p w14:paraId="4E3DDF00" w14:textId="77777777" w:rsidR="008B1B88" w:rsidRPr="009743EA" w:rsidRDefault="008B1B88" w:rsidP="005C72A8">
            <w:pPr>
              <w:widowControl w:val="0"/>
              <w:spacing w:after="0"/>
              <w:ind w:left="284"/>
              <w:jc w:val="both"/>
              <w:textAlignment w:val="auto"/>
              <w:rPr>
                <w:rFonts w:ascii="Arial" w:hAnsi="Arial"/>
                <w:b/>
                <w:color w:val="0070C0"/>
                <w:sz w:val="18"/>
              </w:rPr>
            </w:pPr>
          </w:p>
          <w:p w14:paraId="36A0D19A"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5295E02E" w14:textId="77777777" w:rsidR="008B1B88" w:rsidRPr="009743EA" w:rsidRDefault="008B1B88" w:rsidP="005C72A8">
            <w:pPr>
              <w:widowControl w:val="0"/>
              <w:spacing w:after="0"/>
              <w:ind w:left="284"/>
              <w:textAlignment w:val="auto"/>
              <w:rPr>
                <w:rFonts w:ascii="Arial" w:hAnsi="Arial"/>
                <w:color w:val="0070C0"/>
                <w:sz w:val="18"/>
              </w:rPr>
            </w:pPr>
          </w:p>
          <w:p w14:paraId="5AC61961"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7CC881D1" w14:textId="77777777" w:rsidR="008B1B88" w:rsidRPr="009743EA" w:rsidRDefault="008B1B88" w:rsidP="005C72A8">
            <w:pPr>
              <w:pStyle w:val="TAL"/>
              <w:snapToGrid w:val="0"/>
              <w:ind w:left="284"/>
              <w:rPr>
                <w:color w:val="0070C0"/>
              </w:rPr>
            </w:pPr>
            <w:r w:rsidRPr="009743EA">
              <w:rPr>
                <w:color w:val="0070C0"/>
              </w:rPr>
              <w:t>Content-Location: mn-name/accessControlPolicy</w:t>
            </w:r>
          </w:p>
          <w:p w14:paraId="33291820" w14:textId="77777777" w:rsidR="008B1B88" w:rsidRPr="00325791" w:rsidRDefault="008B1B88" w:rsidP="005C72A8">
            <w:pPr>
              <w:pStyle w:val="TAL"/>
              <w:snapToGrid w:val="0"/>
              <w:ind w:left="284"/>
              <w:rPr>
                <w:color w:val="0070C0"/>
                <w:lang w:val="fr-FR"/>
              </w:rPr>
            </w:pPr>
            <w:r w:rsidRPr="00325791">
              <w:rPr>
                <w:color w:val="0070C0"/>
                <w:lang w:val="fr-FR"/>
              </w:rPr>
              <w:t>Content-Type: application/json</w:t>
            </w:r>
          </w:p>
          <w:p w14:paraId="4A8F5E5D" w14:textId="77777777" w:rsidR="008B1B88" w:rsidRPr="00325791" w:rsidRDefault="008B1B88" w:rsidP="005C72A8">
            <w:pPr>
              <w:pStyle w:val="TAL"/>
              <w:snapToGrid w:val="0"/>
              <w:ind w:left="284"/>
              <w:rPr>
                <w:color w:val="0070C0"/>
                <w:lang w:val="fr-FR"/>
              </w:rPr>
            </w:pPr>
            <w:r w:rsidRPr="00325791">
              <w:rPr>
                <w:color w:val="0070C0"/>
                <w:lang w:val="fr-FR"/>
              </w:rPr>
              <w:t>X-M2M-RI: 1234</w:t>
            </w:r>
          </w:p>
          <w:p w14:paraId="7923EE59" w14:textId="77777777" w:rsidR="002C214A" w:rsidRPr="009743EA" w:rsidRDefault="002C214A" w:rsidP="002C214A">
            <w:pPr>
              <w:widowControl w:val="0"/>
              <w:overflowPunct/>
              <w:spacing w:after="0"/>
              <w:ind w:left="284"/>
              <w:jc w:val="both"/>
              <w:textAlignment w:val="auto"/>
              <w:rPr>
                <w:color w:val="0070C0"/>
              </w:rPr>
            </w:pPr>
            <w:r w:rsidRPr="009743EA">
              <w:rPr>
                <w:rFonts w:ascii="Arial" w:hAnsi="Arial"/>
                <w:color w:val="0070C0"/>
                <w:sz w:val="18"/>
              </w:rPr>
              <w:t>X-M2M-RVI: 2a</w:t>
            </w:r>
          </w:p>
          <w:p w14:paraId="727BC0FE" w14:textId="77777777" w:rsidR="008B1B88" w:rsidRPr="009743EA" w:rsidRDefault="008B1B88" w:rsidP="005C72A8">
            <w:pPr>
              <w:pStyle w:val="TAL"/>
              <w:snapToGrid w:val="0"/>
              <w:ind w:left="284"/>
              <w:rPr>
                <w:color w:val="0070C0"/>
              </w:rPr>
            </w:pPr>
            <w:r w:rsidRPr="009743EA">
              <w:rPr>
                <w:color w:val="0070C0"/>
              </w:rPr>
              <w:t>X-M2M-RSC: 2001</w:t>
            </w:r>
          </w:p>
          <w:p w14:paraId="10A7C970" w14:textId="77777777" w:rsidR="008B1B88" w:rsidRPr="009743EA" w:rsidRDefault="008B1B88" w:rsidP="005C72A8">
            <w:pPr>
              <w:pStyle w:val="TAL"/>
              <w:snapToGrid w:val="0"/>
              <w:ind w:left="284"/>
              <w:rPr>
                <w:color w:val="0070C0"/>
              </w:rPr>
            </w:pPr>
          </w:p>
          <w:p w14:paraId="0FE7763A" w14:textId="77777777" w:rsidR="008B1B88" w:rsidRPr="009743EA" w:rsidRDefault="008B1B88" w:rsidP="005C72A8">
            <w:pPr>
              <w:pStyle w:val="TAL"/>
              <w:snapToGrid w:val="0"/>
              <w:ind w:left="284"/>
              <w:rPr>
                <w:color w:val="0070C0"/>
              </w:rPr>
            </w:pPr>
            <w:r w:rsidRPr="009743EA">
              <w:rPr>
                <w:color w:val="0070C0"/>
              </w:rPr>
              <w:t>{</w:t>
            </w:r>
          </w:p>
          <w:p w14:paraId="3DAF4CD0" w14:textId="77777777" w:rsidR="008B1B88" w:rsidRPr="009743EA" w:rsidRDefault="008B1B88" w:rsidP="005C72A8">
            <w:pPr>
              <w:pStyle w:val="TAL"/>
              <w:snapToGrid w:val="0"/>
              <w:ind w:left="284"/>
              <w:rPr>
                <w:color w:val="0070C0"/>
              </w:rPr>
            </w:pPr>
            <w:r w:rsidRPr="009743EA">
              <w:rPr>
                <w:color w:val="0070C0"/>
              </w:rPr>
              <w:t xml:space="preserve">    "m2m:</w:t>
            </w:r>
            <w:r w:rsidRPr="009743EA">
              <w:rPr>
                <w:rFonts w:hint="eastAsia"/>
                <w:color w:val="0070C0"/>
                <w:lang w:eastAsia="ko-KR"/>
              </w:rPr>
              <w:t>uri</w:t>
            </w:r>
            <w:r w:rsidRPr="009743EA">
              <w:rPr>
                <w:color w:val="0070C0"/>
              </w:rPr>
              <w:t>": "</w:t>
            </w:r>
            <w:r w:rsidRPr="009743EA">
              <w:rPr>
                <w:color w:val="0070C0"/>
                <w:lang w:eastAsia="ko-KR"/>
              </w:rPr>
              <w:t>mn-name/accessControlPolicy</w:t>
            </w:r>
            <w:r w:rsidRPr="009743EA">
              <w:rPr>
                <w:color w:val="0070C0"/>
              </w:rPr>
              <w:t>"</w:t>
            </w:r>
          </w:p>
          <w:p w14:paraId="092294D1" w14:textId="77777777" w:rsidR="008B1B88" w:rsidRPr="009743EA" w:rsidRDefault="008B1B88" w:rsidP="005C72A8">
            <w:pPr>
              <w:pStyle w:val="TAL"/>
              <w:snapToGrid w:val="0"/>
              <w:ind w:left="284"/>
            </w:pPr>
            <w:r w:rsidRPr="005A2D7C">
              <w:rPr>
                <w:color w:val="0070C0"/>
              </w:rPr>
              <w:t>}</w:t>
            </w:r>
          </w:p>
          <w:p w14:paraId="0EB3D3D2" w14:textId="77777777" w:rsidR="008B1B88" w:rsidRPr="009743EA" w:rsidRDefault="008B1B88" w:rsidP="005C72A8">
            <w:pPr>
              <w:pStyle w:val="TAL"/>
              <w:snapToGrid w:val="0"/>
              <w:ind w:left="284"/>
            </w:pPr>
          </w:p>
        </w:tc>
      </w:tr>
      <w:tr w:rsidR="008B1B88" w:rsidRPr="009743EA" w14:paraId="5B59AF48"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3C3388C"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335D2ECC"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18D91D15"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5C3D615B"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39CCB8C6"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7DD9602A"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RCN=3</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74B1C1A" w14:textId="77777777" w:rsidR="00B01122" w:rsidRPr="005A2D7C" w:rsidRDefault="00B01122" w:rsidP="005A2D7C">
            <w:pPr>
              <w:pStyle w:val="TAL"/>
              <w:rPr>
                <w:rFonts w:eastAsia="Calibri Light"/>
              </w:rPr>
            </w:pPr>
          </w:p>
          <w:p w14:paraId="3781DA34" w14:textId="77777777" w:rsidR="008B1B88" w:rsidRPr="009743EA" w:rsidRDefault="00B01122" w:rsidP="007C39B4">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API/ACP/CRE/001_RCN3</w:t>
            </w:r>
          </w:p>
          <w:p w14:paraId="0B9CBEAE" w14:textId="77777777" w:rsidR="008B1B88" w:rsidRPr="009743EA" w:rsidRDefault="008B1B88" w:rsidP="005C72A8">
            <w:pPr>
              <w:widowControl w:val="0"/>
              <w:spacing w:after="0"/>
              <w:ind w:left="284"/>
              <w:jc w:val="both"/>
              <w:textAlignment w:val="auto"/>
              <w:rPr>
                <w:rFonts w:ascii="Arial" w:hAnsi="Arial"/>
                <w:b/>
                <w:color w:val="0070C0"/>
                <w:sz w:val="18"/>
              </w:rPr>
            </w:pPr>
          </w:p>
          <w:p w14:paraId="174BDF1F"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54BB6DCB" w14:textId="77777777" w:rsidR="008B1B88" w:rsidRPr="009743EA" w:rsidRDefault="008B1B88" w:rsidP="005C72A8">
            <w:pPr>
              <w:pStyle w:val="TAL"/>
              <w:snapToGrid w:val="0"/>
              <w:ind w:left="284"/>
              <w:jc w:val="both"/>
              <w:rPr>
                <w:color w:val="0070C0"/>
              </w:rPr>
            </w:pPr>
          </w:p>
          <w:p w14:paraId="356FF42A" w14:textId="77777777" w:rsidR="008B1B88" w:rsidRPr="009743EA" w:rsidRDefault="008B1B88" w:rsidP="005C72A8">
            <w:pPr>
              <w:pStyle w:val="TAL"/>
              <w:snapToGrid w:val="0"/>
              <w:ind w:left="284"/>
              <w:jc w:val="both"/>
              <w:rPr>
                <w:color w:val="0070C0"/>
              </w:rPr>
            </w:pPr>
            <w:r w:rsidRPr="009743EA">
              <w:rPr>
                <w:color w:val="0070C0"/>
              </w:rPr>
              <w:t>POST /mn-name?rcn=3 HTTP/1.1</w:t>
            </w:r>
          </w:p>
          <w:p w14:paraId="22F6CCEC" w14:textId="77777777" w:rsidR="008B1B88" w:rsidRPr="009743EA" w:rsidRDefault="008B1B88" w:rsidP="005C72A8">
            <w:pPr>
              <w:pStyle w:val="TAL"/>
              <w:snapToGrid w:val="0"/>
              <w:ind w:left="284"/>
              <w:jc w:val="both"/>
              <w:rPr>
                <w:color w:val="0070C0"/>
              </w:rPr>
            </w:pPr>
            <w:r w:rsidRPr="009743EA">
              <w:rPr>
                <w:color w:val="0070C0"/>
              </w:rPr>
              <w:t>Host: 192.168.0.10:8282</w:t>
            </w:r>
          </w:p>
          <w:p w14:paraId="71202F28" w14:textId="77777777" w:rsidR="008B1B88" w:rsidRPr="009743EA" w:rsidRDefault="008B1B88" w:rsidP="005C72A8">
            <w:pPr>
              <w:pStyle w:val="TAL"/>
              <w:snapToGrid w:val="0"/>
              <w:ind w:left="284"/>
              <w:rPr>
                <w:color w:val="0070C0"/>
              </w:rPr>
            </w:pPr>
            <w:r w:rsidRPr="009743EA">
              <w:rPr>
                <w:color w:val="0070C0"/>
              </w:rPr>
              <w:t>X-M2M-Origin: CAE5630283216026458665</w:t>
            </w:r>
          </w:p>
          <w:p w14:paraId="7ABDFEEC" w14:textId="77777777" w:rsidR="008B1B88" w:rsidRPr="009743EA" w:rsidRDefault="008B1B88" w:rsidP="005C72A8">
            <w:pPr>
              <w:pStyle w:val="TAL"/>
              <w:snapToGrid w:val="0"/>
              <w:ind w:left="284"/>
              <w:jc w:val="both"/>
              <w:rPr>
                <w:color w:val="0070C0"/>
              </w:rPr>
            </w:pPr>
            <w:r w:rsidRPr="009743EA">
              <w:rPr>
                <w:color w:val="0070C0"/>
              </w:rPr>
              <w:t xml:space="preserve">Content-Type: </w:t>
            </w:r>
            <w:r w:rsidR="00E45F9B" w:rsidRPr="009743EA">
              <w:rPr>
                <w:color w:val="0070C0"/>
              </w:rPr>
              <w:t>application/json;ty</w:t>
            </w:r>
            <w:r w:rsidRPr="009743EA">
              <w:rPr>
                <w:color w:val="0070C0"/>
              </w:rPr>
              <w:t>=1</w:t>
            </w:r>
          </w:p>
          <w:p w14:paraId="65E9AB6D"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50627300" w14:textId="77777777" w:rsidR="008B1B88" w:rsidRPr="009743EA" w:rsidRDefault="008B1B88" w:rsidP="005C72A8">
            <w:pPr>
              <w:pStyle w:val="TAL"/>
              <w:snapToGrid w:val="0"/>
              <w:ind w:left="284"/>
              <w:jc w:val="both"/>
              <w:rPr>
                <w:color w:val="0070C0"/>
              </w:rPr>
            </w:pPr>
            <w:r w:rsidRPr="009743EA">
              <w:rPr>
                <w:color w:val="0070C0"/>
              </w:rPr>
              <w:t>X-M2M-RI: 1234</w:t>
            </w:r>
          </w:p>
          <w:p w14:paraId="6BE2B13F" w14:textId="77777777" w:rsidR="002C214A" w:rsidRPr="009743EA" w:rsidRDefault="002C214A" w:rsidP="002C214A">
            <w:pPr>
              <w:widowControl w:val="0"/>
              <w:overflowPunct/>
              <w:spacing w:after="0"/>
              <w:ind w:left="284"/>
              <w:jc w:val="both"/>
              <w:textAlignment w:val="auto"/>
              <w:rPr>
                <w:color w:val="0070C0"/>
              </w:rPr>
            </w:pPr>
            <w:r w:rsidRPr="009743EA">
              <w:rPr>
                <w:rFonts w:ascii="Arial" w:hAnsi="Arial"/>
                <w:color w:val="0070C0"/>
                <w:sz w:val="18"/>
              </w:rPr>
              <w:t>X-M2M-RVI: 2a</w:t>
            </w:r>
          </w:p>
          <w:p w14:paraId="72B6AD74" w14:textId="77777777" w:rsidR="008B1B88" w:rsidRPr="009743EA" w:rsidRDefault="008B1B88" w:rsidP="005C72A8">
            <w:pPr>
              <w:pStyle w:val="TAL"/>
              <w:snapToGrid w:val="0"/>
              <w:ind w:left="284"/>
              <w:jc w:val="both"/>
              <w:rPr>
                <w:color w:val="0070C0"/>
              </w:rPr>
            </w:pPr>
          </w:p>
          <w:p w14:paraId="652926D0" w14:textId="77777777" w:rsidR="008B1B88" w:rsidRPr="009743EA" w:rsidRDefault="008B1B88" w:rsidP="005C72A8">
            <w:pPr>
              <w:pStyle w:val="TAL"/>
              <w:snapToGrid w:val="0"/>
              <w:ind w:left="284"/>
              <w:jc w:val="both"/>
              <w:rPr>
                <w:color w:val="0070C0"/>
              </w:rPr>
            </w:pPr>
            <w:r w:rsidRPr="009743EA">
              <w:rPr>
                <w:color w:val="0070C0"/>
              </w:rPr>
              <w:t>{</w:t>
            </w:r>
          </w:p>
          <w:p w14:paraId="76C2D426" w14:textId="77777777" w:rsidR="008B1B88" w:rsidRPr="00325791" w:rsidRDefault="008B1B88" w:rsidP="005C72A8">
            <w:pPr>
              <w:pStyle w:val="TAL"/>
              <w:snapToGrid w:val="0"/>
              <w:ind w:left="284"/>
              <w:jc w:val="both"/>
              <w:rPr>
                <w:color w:val="0070C0"/>
                <w:lang w:val="fr-FR"/>
              </w:rPr>
            </w:pPr>
            <w:r w:rsidRPr="009743EA">
              <w:rPr>
                <w:color w:val="0070C0"/>
              </w:rPr>
              <w:t xml:space="preserve">   </w:t>
            </w:r>
            <w:r w:rsidR="002533C0" w:rsidRPr="009743EA">
              <w:rPr>
                <w:color w:val="0070C0"/>
              </w:rPr>
              <w:t xml:space="preserve"> </w:t>
            </w:r>
            <w:r w:rsidRPr="00325791">
              <w:rPr>
                <w:color w:val="0070C0"/>
                <w:lang w:val="fr-FR"/>
              </w:rPr>
              <w:t>"m2m:acp" : {</w:t>
            </w:r>
          </w:p>
          <w:p w14:paraId="2B51A6CC" w14:textId="77777777" w:rsidR="002533C0" w:rsidRPr="00325791" w:rsidRDefault="008B1B88" w:rsidP="005C72A8">
            <w:pPr>
              <w:pStyle w:val="TAL"/>
              <w:snapToGrid w:val="0"/>
              <w:ind w:left="284"/>
              <w:jc w:val="both"/>
              <w:rPr>
                <w:color w:val="0070C0"/>
                <w:lang w:val="fr-FR"/>
              </w:rPr>
            </w:pPr>
            <w:r w:rsidRPr="00325791">
              <w:rPr>
                <w:color w:val="0070C0"/>
                <w:lang w:val="fr-FR"/>
              </w:rPr>
              <w:t xml:space="preserve">        "rn": "accessControlPolicy",           </w:t>
            </w:r>
          </w:p>
          <w:p w14:paraId="7678B6A6" w14:textId="77777777" w:rsidR="008B1B88" w:rsidRPr="00325791" w:rsidRDefault="002533C0" w:rsidP="005C72A8">
            <w:pPr>
              <w:pStyle w:val="TAL"/>
              <w:snapToGrid w:val="0"/>
              <w:ind w:left="284"/>
              <w:jc w:val="both"/>
              <w:rPr>
                <w:color w:val="0070C0"/>
                <w:lang w:val="fr-FR"/>
              </w:rPr>
            </w:pPr>
            <w:r w:rsidRPr="00325791">
              <w:rPr>
                <w:color w:val="0070C0"/>
                <w:lang w:val="fr-FR"/>
              </w:rPr>
              <w:t xml:space="preserve">        </w:t>
            </w:r>
            <w:r w:rsidR="008B1B88" w:rsidRPr="00325791">
              <w:rPr>
                <w:color w:val="0070C0"/>
                <w:lang w:val="fr-FR"/>
              </w:rPr>
              <w:t>"et" : "20201221T064952",</w:t>
            </w:r>
          </w:p>
          <w:p w14:paraId="1003F6A5" w14:textId="77777777" w:rsidR="008B1B88" w:rsidRPr="009743EA" w:rsidRDefault="008B1B88" w:rsidP="005C72A8">
            <w:pPr>
              <w:pStyle w:val="TAL"/>
              <w:snapToGrid w:val="0"/>
              <w:ind w:left="284"/>
              <w:jc w:val="both"/>
              <w:rPr>
                <w:color w:val="0070C0"/>
              </w:rPr>
            </w:pPr>
            <w:r w:rsidRPr="00325791">
              <w:rPr>
                <w:color w:val="0070C0"/>
                <w:lang w:val="fr-FR"/>
              </w:rPr>
              <w:t xml:space="preserve">        </w:t>
            </w:r>
            <w:r w:rsidRPr="009743EA">
              <w:rPr>
                <w:color w:val="0070C0"/>
              </w:rPr>
              <w:t>"pv" : {</w:t>
            </w:r>
          </w:p>
          <w:p w14:paraId="0319C0A2" w14:textId="77777777" w:rsidR="008B1B88" w:rsidRPr="000D6D95" w:rsidRDefault="008B1B88" w:rsidP="005C72A8">
            <w:pPr>
              <w:pStyle w:val="TAL"/>
              <w:snapToGrid w:val="0"/>
              <w:ind w:left="284"/>
              <w:jc w:val="both"/>
              <w:rPr>
                <w:color w:val="0070C0"/>
              </w:rPr>
            </w:pPr>
            <w:r w:rsidRPr="009743EA">
              <w:rPr>
                <w:color w:val="0070C0"/>
              </w:rPr>
              <w:t xml:space="preserve">            </w:t>
            </w:r>
            <w:r w:rsidRPr="000D6D95">
              <w:rPr>
                <w:color w:val="0070C0"/>
              </w:rPr>
              <w:t>"acr" : [</w:t>
            </w:r>
          </w:p>
          <w:p w14:paraId="0DFFAC2B" w14:textId="77777777" w:rsidR="008B1B88" w:rsidRPr="000D6D95" w:rsidRDefault="008B1B88" w:rsidP="005C72A8">
            <w:pPr>
              <w:pStyle w:val="TAL"/>
              <w:snapToGrid w:val="0"/>
              <w:ind w:left="284"/>
              <w:jc w:val="both"/>
              <w:rPr>
                <w:color w:val="0070C0"/>
              </w:rPr>
            </w:pPr>
            <w:r w:rsidRPr="000D6D95">
              <w:rPr>
                <w:color w:val="0070C0"/>
              </w:rPr>
              <w:t xml:space="preserve">                {</w:t>
            </w:r>
          </w:p>
          <w:p w14:paraId="247CB2A2" w14:textId="77777777" w:rsidR="008B1B88" w:rsidRPr="000D6D95" w:rsidRDefault="008B1B88" w:rsidP="005C72A8">
            <w:pPr>
              <w:pStyle w:val="TAL"/>
              <w:snapToGrid w:val="0"/>
              <w:ind w:left="284"/>
              <w:jc w:val="both"/>
              <w:rPr>
                <w:color w:val="0070C0"/>
              </w:rPr>
            </w:pPr>
            <w:r w:rsidRPr="000D6D95">
              <w:rPr>
                <w:color w:val="0070C0"/>
              </w:rPr>
              <w:t xml:space="preserve">                    "acco" : [],</w:t>
            </w:r>
          </w:p>
          <w:p w14:paraId="5EDDC67E" w14:textId="77777777" w:rsidR="008B1B88" w:rsidRPr="000D6D95" w:rsidRDefault="008B1B88" w:rsidP="005C72A8">
            <w:pPr>
              <w:pStyle w:val="TAL"/>
              <w:snapToGrid w:val="0"/>
              <w:ind w:left="284"/>
              <w:jc w:val="both"/>
              <w:rPr>
                <w:color w:val="0070C0"/>
              </w:rPr>
            </w:pPr>
            <w:r w:rsidRPr="000D6D95">
              <w:rPr>
                <w:color w:val="0070C0"/>
              </w:rPr>
              <w:t xml:space="preserve">                    "acop" : 63,</w:t>
            </w:r>
          </w:p>
          <w:p w14:paraId="7D14C136" w14:textId="77777777" w:rsidR="008B1B88" w:rsidRPr="000D6D95" w:rsidRDefault="008B1B88" w:rsidP="005C72A8">
            <w:pPr>
              <w:pStyle w:val="TAL"/>
              <w:snapToGrid w:val="0"/>
              <w:ind w:left="284"/>
              <w:jc w:val="both"/>
              <w:rPr>
                <w:color w:val="0070C0"/>
              </w:rPr>
            </w:pPr>
            <w:r w:rsidRPr="000D6D95">
              <w:rPr>
                <w:color w:val="0070C0"/>
              </w:rPr>
              <w:t xml:space="preserve">                    "acor" : [ "CAE1", "CAE2" ]</w:t>
            </w:r>
          </w:p>
          <w:p w14:paraId="204534F9" w14:textId="77777777" w:rsidR="008B1B88" w:rsidRPr="000D6D95" w:rsidRDefault="008B1B88" w:rsidP="005C72A8">
            <w:pPr>
              <w:pStyle w:val="TAL"/>
              <w:snapToGrid w:val="0"/>
              <w:ind w:left="284"/>
              <w:jc w:val="both"/>
              <w:rPr>
                <w:color w:val="0070C0"/>
              </w:rPr>
            </w:pPr>
            <w:r w:rsidRPr="000D6D95">
              <w:rPr>
                <w:color w:val="0070C0"/>
              </w:rPr>
              <w:t xml:space="preserve">                }</w:t>
            </w:r>
          </w:p>
          <w:p w14:paraId="1A0DEDC8" w14:textId="77777777" w:rsidR="008B1B88" w:rsidRPr="009743EA" w:rsidRDefault="008B1B88" w:rsidP="005C72A8">
            <w:pPr>
              <w:pStyle w:val="TAL"/>
              <w:snapToGrid w:val="0"/>
              <w:ind w:left="284"/>
              <w:jc w:val="both"/>
              <w:rPr>
                <w:color w:val="0070C0"/>
              </w:rPr>
            </w:pPr>
            <w:r w:rsidRPr="009743EA">
              <w:rPr>
                <w:color w:val="0070C0"/>
              </w:rPr>
              <w:t xml:space="preserve">            ]</w:t>
            </w:r>
          </w:p>
          <w:p w14:paraId="2367C369" w14:textId="77777777" w:rsidR="008B1B88" w:rsidRPr="009743EA" w:rsidRDefault="008B1B88" w:rsidP="005C72A8">
            <w:pPr>
              <w:pStyle w:val="TAL"/>
              <w:snapToGrid w:val="0"/>
              <w:ind w:left="284"/>
              <w:jc w:val="both"/>
              <w:rPr>
                <w:color w:val="0070C0"/>
              </w:rPr>
            </w:pPr>
            <w:r w:rsidRPr="009743EA">
              <w:rPr>
                <w:color w:val="0070C0"/>
              </w:rPr>
              <w:t xml:space="preserve">        },</w:t>
            </w:r>
          </w:p>
          <w:p w14:paraId="5EC05DFF" w14:textId="77777777" w:rsidR="008B1B88" w:rsidRPr="000D6D95" w:rsidRDefault="008B1B88" w:rsidP="005C72A8">
            <w:pPr>
              <w:pStyle w:val="TAL"/>
              <w:snapToGrid w:val="0"/>
              <w:ind w:left="284"/>
              <w:jc w:val="both"/>
              <w:rPr>
                <w:color w:val="0070C0"/>
              </w:rPr>
            </w:pPr>
            <w:r w:rsidRPr="009743EA">
              <w:rPr>
                <w:color w:val="0070C0"/>
              </w:rPr>
              <w:t xml:space="preserve">        "pvs" </w:t>
            </w:r>
            <w:r w:rsidRPr="000D6D95">
              <w:rPr>
                <w:color w:val="0070C0"/>
              </w:rPr>
              <w:t>: {</w:t>
            </w:r>
          </w:p>
          <w:p w14:paraId="14E2EB16" w14:textId="77777777" w:rsidR="008B1B88" w:rsidRPr="000D6D95" w:rsidRDefault="008B1B88" w:rsidP="005C72A8">
            <w:pPr>
              <w:pStyle w:val="TAL"/>
              <w:snapToGrid w:val="0"/>
              <w:ind w:left="284"/>
              <w:jc w:val="both"/>
              <w:rPr>
                <w:color w:val="0070C0"/>
              </w:rPr>
            </w:pPr>
            <w:r w:rsidRPr="000D6D95">
              <w:rPr>
                <w:color w:val="0070C0"/>
              </w:rPr>
              <w:t xml:space="preserve">            "acr" : [</w:t>
            </w:r>
          </w:p>
          <w:p w14:paraId="60617099" w14:textId="77777777" w:rsidR="008B1B88" w:rsidRPr="000D6D95" w:rsidRDefault="008B1B88" w:rsidP="005C72A8">
            <w:pPr>
              <w:pStyle w:val="TAL"/>
              <w:snapToGrid w:val="0"/>
              <w:ind w:left="284"/>
              <w:jc w:val="both"/>
              <w:rPr>
                <w:color w:val="0070C0"/>
              </w:rPr>
            </w:pPr>
            <w:r w:rsidRPr="000D6D95">
              <w:rPr>
                <w:color w:val="0070C0"/>
              </w:rPr>
              <w:t xml:space="preserve">                {</w:t>
            </w:r>
          </w:p>
          <w:p w14:paraId="152993F9" w14:textId="77777777" w:rsidR="008B1B88" w:rsidRPr="000D6D95" w:rsidRDefault="008B1B88" w:rsidP="005C72A8">
            <w:pPr>
              <w:pStyle w:val="TAL"/>
              <w:snapToGrid w:val="0"/>
              <w:ind w:left="284"/>
              <w:jc w:val="both"/>
              <w:rPr>
                <w:color w:val="0070C0"/>
              </w:rPr>
            </w:pPr>
            <w:r w:rsidRPr="000D6D95">
              <w:rPr>
                <w:color w:val="0070C0"/>
              </w:rPr>
              <w:t xml:space="preserve">                    "acco" : [],</w:t>
            </w:r>
          </w:p>
          <w:p w14:paraId="771E6AA1" w14:textId="77777777" w:rsidR="008B1B88" w:rsidRPr="000D6D95" w:rsidRDefault="008B1B88" w:rsidP="005C72A8">
            <w:pPr>
              <w:pStyle w:val="TAL"/>
              <w:snapToGrid w:val="0"/>
              <w:ind w:left="284"/>
              <w:jc w:val="both"/>
              <w:rPr>
                <w:color w:val="0070C0"/>
              </w:rPr>
            </w:pPr>
            <w:r w:rsidRPr="000D6D95">
              <w:rPr>
                <w:color w:val="0070C0"/>
              </w:rPr>
              <w:t xml:space="preserve">                    "acop" : 63,</w:t>
            </w:r>
          </w:p>
          <w:p w14:paraId="64EDA503" w14:textId="77777777" w:rsidR="008B1B88" w:rsidRPr="000D6D95" w:rsidRDefault="008B1B88" w:rsidP="005C72A8">
            <w:pPr>
              <w:pStyle w:val="TAL"/>
              <w:snapToGrid w:val="0"/>
              <w:ind w:left="284"/>
              <w:jc w:val="both"/>
              <w:rPr>
                <w:color w:val="0070C0"/>
              </w:rPr>
            </w:pPr>
            <w:r w:rsidRPr="000D6D95">
              <w:rPr>
                <w:color w:val="0070C0"/>
              </w:rPr>
              <w:t xml:space="preserve">                    "acor" : [ "all" ]</w:t>
            </w:r>
          </w:p>
          <w:p w14:paraId="0BE04E1E" w14:textId="77777777" w:rsidR="008B1B88" w:rsidRPr="000D6D95" w:rsidRDefault="008B1B88" w:rsidP="005C72A8">
            <w:pPr>
              <w:pStyle w:val="TAL"/>
              <w:snapToGrid w:val="0"/>
              <w:ind w:left="284"/>
              <w:jc w:val="both"/>
              <w:rPr>
                <w:color w:val="0070C0"/>
              </w:rPr>
            </w:pPr>
            <w:r w:rsidRPr="000D6D95">
              <w:rPr>
                <w:color w:val="0070C0"/>
              </w:rPr>
              <w:t xml:space="preserve">                }</w:t>
            </w:r>
          </w:p>
          <w:p w14:paraId="37218933" w14:textId="77777777" w:rsidR="008B1B88" w:rsidRPr="009743EA" w:rsidRDefault="008B1B88" w:rsidP="005C72A8">
            <w:pPr>
              <w:pStyle w:val="TAL"/>
              <w:snapToGrid w:val="0"/>
              <w:ind w:left="284"/>
              <w:jc w:val="both"/>
              <w:rPr>
                <w:color w:val="0070C0"/>
              </w:rPr>
            </w:pPr>
            <w:r w:rsidRPr="009743EA">
              <w:rPr>
                <w:color w:val="0070C0"/>
              </w:rPr>
              <w:t xml:space="preserve">            ]</w:t>
            </w:r>
          </w:p>
          <w:p w14:paraId="1C993B20" w14:textId="77777777" w:rsidR="008B1B88" w:rsidRPr="009743EA" w:rsidRDefault="008B1B88" w:rsidP="005C72A8">
            <w:pPr>
              <w:pStyle w:val="TAL"/>
              <w:snapToGrid w:val="0"/>
              <w:ind w:left="284"/>
              <w:jc w:val="both"/>
              <w:rPr>
                <w:color w:val="0070C0"/>
              </w:rPr>
            </w:pPr>
            <w:r w:rsidRPr="009743EA">
              <w:rPr>
                <w:color w:val="0070C0"/>
              </w:rPr>
              <w:t xml:space="preserve">        }</w:t>
            </w:r>
          </w:p>
          <w:p w14:paraId="3D7E0D0C" w14:textId="77777777" w:rsidR="002533C0" w:rsidRPr="009743EA" w:rsidRDefault="002533C0" w:rsidP="005C72A8">
            <w:pPr>
              <w:pStyle w:val="TAL"/>
              <w:snapToGrid w:val="0"/>
              <w:ind w:left="284"/>
              <w:jc w:val="both"/>
              <w:rPr>
                <w:color w:val="0070C0"/>
              </w:rPr>
            </w:pPr>
            <w:r w:rsidRPr="009743EA">
              <w:rPr>
                <w:color w:val="0070C0"/>
              </w:rPr>
              <w:t xml:space="preserve">    }</w:t>
            </w:r>
          </w:p>
          <w:p w14:paraId="27C757B5" w14:textId="77777777" w:rsidR="008B1B88" w:rsidRPr="009743EA" w:rsidRDefault="008B1B88" w:rsidP="005C72A8">
            <w:pPr>
              <w:pStyle w:val="TAL"/>
              <w:snapToGrid w:val="0"/>
              <w:ind w:left="284"/>
              <w:jc w:val="both"/>
              <w:rPr>
                <w:color w:val="0070C0"/>
              </w:rPr>
            </w:pPr>
            <w:r w:rsidRPr="009743EA">
              <w:rPr>
                <w:color w:val="0070C0"/>
              </w:rPr>
              <w:t>}</w:t>
            </w:r>
          </w:p>
          <w:p w14:paraId="257C8622" w14:textId="77777777" w:rsidR="008B1B88" w:rsidRPr="009743EA" w:rsidRDefault="008B1B88" w:rsidP="005C72A8">
            <w:pPr>
              <w:pStyle w:val="TAL"/>
              <w:snapToGrid w:val="0"/>
              <w:ind w:left="284"/>
              <w:jc w:val="both"/>
              <w:rPr>
                <w:color w:val="0070C0"/>
              </w:rPr>
            </w:pPr>
          </w:p>
          <w:p w14:paraId="353295DA" w14:textId="77777777" w:rsidR="008B1B88" w:rsidRPr="009743EA" w:rsidRDefault="008B1B88" w:rsidP="005C72A8">
            <w:pPr>
              <w:widowControl w:val="0"/>
              <w:spacing w:after="0"/>
              <w:ind w:left="284"/>
              <w:jc w:val="both"/>
              <w:textAlignment w:val="auto"/>
              <w:rPr>
                <w:rFonts w:ascii="Arial" w:hAnsi="Arial"/>
                <w:b/>
                <w:color w:val="0070C0"/>
                <w:sz w:val="18"/>
              </w:rPr>
            </w:pPr>
          </w:p>
          <w:p w14:paraId="70AB9B51"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02726B70" w14:textId="77777777" w:rsidR="008B1B88" w:rsidRPr="009743EA" w:rsidRDefault="008B1B88" w:rsidP="005C72A8">
            <w:pPr>
              <w:widowControl w:val="0"/>
              <w:spacing w:after="0"/>
              <w:ind w:left="284"/>
              <w:textAlignment w:val="auto"/>
              <w:rPr>
                <w:rFonts w:ascii="Arial" w:hAnsi="Arial"/>
                <w:color w:val="0070C0"/>
                <w:sz w:val="18"/>
              </w:rPr>
            </w:pPr>
          </w:p>
          <w:p w14:paraId="7A9068A6"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110B94A8" w14:textId="77777777" w:rsidR="008B1B88" w:rsidRPr="009743EA" w:rsidRDefault="008B1B88" w:rsidP="005C72A8">
            <w:pPr>
              <w:pStyle w:val="TAL"/>
              <w:snapToGrid w:val="0"/>
              <w:ind w:left="284"/>
              <w:rPr>
                <w:color w:val="0070C0"/>
              </w:rPr>
            </w:pPr>
            <w:r w:rsidRPr="009743EA">
              <w:rPr>
                <w:color w:val="0070C0"/>
              </w:rPr>
              <w:t>Content-Location: mn-name/accessControlPolicy</w:t>
            </w:r>
          </w:p>
          <w:p w14:paraId="0452AE40" w14:textId="77777777" w:rsidR="008B1B88" w:rsidRPr="00325791" w:rsidRDefault="008B1B88" w:rsidP="005C72A8">
            <w:pPr>
              <w:pStyle w:val="TAL"/>
              <w:snapToGrid w:val="0"/>
              <w:ind w:left="284"/>
              <w:rPr>
                <w:color w:val="0070C0"/>
                <w:lang w:val="fr-FR"/>
              </w:rPr>
            </w:pPr>
            <w:r w:rsidRPr="00325791">
              <w:rPr>
                <w:color w:val="0070C0"/>
                <w:lang w:val="fr-FR"/>
              </w:rPr>
              <w:t>Content-Type: application/json</w:t>
            </w:r>
          </w:p>
          <w:p w14:paraId="72F39015" w14:textId="77777777" w:rsidR="008B1B88" w:rsidRPr="00325791" w:rsidRDefault="008B1B88" w:rsidP="005C72A8">
            <w:pPr>
              <w:pStyle w:val="TAL"/>
              <w:snapToGrid w:val="0"/>
              <w:ind w:left="284"/>
              <w:rPr>
                <w:color w:val="0070C0"/>
                <w:lang w:val="fr-FR"/>
              </w:rPr>
            </w:pPr>
            <w:r w:rsidRPr="00325791">
              <w:rPr>
                <w:color w:val="0070C0"/>
                <w:lang w:val="fr-FR"/>
              </w:rPr>
              <w:t>X-M2M-RI: 1234</w:t>
            </w:r>
          </w:p>
          <w:p w14:paraId="04EB76BC" w14:textId="77777777" w:rsidR="002C214A" w:rsidRPr="009743EA" w:rsidRDefault="002C214A" w:rsidP="002C214A">
            <w:pPr>
              <w:widowControl w:val="0"/>
              <w:overflowPunct/>
              <w:spacing w:after="0"/>
              <w:ind w:left="284"/>
              <w:jc w:val="both"/>
              <w:textAlignment w:val="auto"/>
              <w:rPr>
                <w:color w:val="0070C0"/>
              </w:rPr>
            </w:pPr>
            <w:r w:rsidRPr="009743EA">
              <w:rPr>
                <w:rFonts w:ascii="Arial" w:hAnsi="Arial"/>
                <w:color w:val="0070C0"/>
                <w:sz w:val="18"/>
              </w:rPr>
              <w:lastRenderedPageBreak/>
              <w:t>X-M2M-RVI: 2a</w:t>
            </w:r>
          </w:p>
          <w:p w14:paraId="5836BC93" w14:textId="77777777" w:rsidR="008B1B88" w:rsidRPr="009743EA" w:rsidRDefault="008B1B88" w:rsidP="005C72A8">
            <w:pPr>
              <w:pStyle w:val="TAL"/>
              <w:snapToGrid w:val="0"/>
              <w:ind w:left="284"/>
              <w:rPr>
                <w:color w:val="0070C0"/>
              </w:rPr>
            </w:pPr>
            <w:r w:rsidRPr="009743EA">
              <w:rPr>
                <w:color w:val="0070C0"/>
              </w:rPr>
              <w:t>X-M2M-RSC: 2001</w:t>
            </w:r>
          </w:p>
          <w:p w14:paraId="46ED28AC" w14:textId="77777777" w:rsidR="008B1B88" w:rsidRPr="009743EA" w:rsidRDefault="008B1B88" w:rsidP="005C72A8">
            <w:pPr>
              <w:pStyle w:val="TAL"/>
              <w:snapToGrid w:val="0"/>
              <w:ind w:left="284"/>
              <w:rPr>
                <w:color w:val="0070C0"/>
              </w:rPr>
            </w:pPr>
          </w:p>
          <w:p w14:paraId="133E1D16" w14:textId="77777777" w:rsidR="008B1B88" w:rsidRPr="009743EA" w:rsidRDefault="008B1B88" w:rsidP="005C72A8">
            <w:pPr>
              <w:pStyle w:val="TAL"/>
              <w:snapToGrid w:val="0"/>
              <w:ind w:left="284"/>
              <w:rPr>
                <w:color w:val="0070C0"/>
              </w:rPr>
            </w:pPr>
            <w:r w:rsidRPr="009743EA">
              <w:rPr>
                <w:color w:val="0070C0"/>
              </w:rPr>
              <w:t>{</w:t>
            </w:r>
          </w:p>
          <w:p w14:paraId="50EE9D39" w14:textId="77777777" w:rsidR="008B1B88" w:rsidRPr="009743EA" w:rsidRDefault="008B1B88" w:rsidP="005C72A8">
            <w:pPr>
              <w:pStyle w:val="TAL"/>
              <w:snapToGrid w:val="0"/>
              <w:ind w:left="284"/>
              <w:rPr>
                <w:color w:val="0070C0"/>
              </w:rPr>
            </w:pPr>
            <w:r w:rsidRPr="009743EA">
              <w:rPr>
                <w:color w:val="0070C0"/>
              </w:rPr>
              <w:t xml:space="preserve">    "m2m:</w:t>
            </w:r>
            <w:r w:rsidRPr="009743EA">
              <w:rPr>
                <w:rFonts w:hint="eastAsia"/>
                <w:color w:val="0070C0"/>
                <w:lang w:eastAsia="ko-KR"/>
              </w:rPr>
              <w:t>rc</w:t>
            </w:r>
            <w:r w:rsidRPr="009743EA">
              <w:rPr>
                <w:color w:val="0070C0"/>
                <w:lang w:eastAsia="ko-KR"/>
              </w:rPr>
              <w:t>e</w:t>
            </w:r>
            <w:r w:rsidRPr="009743EA">
              <w:rPr>
                <w:color w:val="0070C0"/>
              </w:rPr>
              <w:t>": {</w:t>
            </w:r>
          </w:p>
          <w:p w14:paraId="6D127171" w14:textId="77777777" w:rsidR="008B1B88" w:rsidRPr="009743EA" w:rsidRDefault="008B1B88" w:rsidP="005C72A8">
            <w:pPr>
              <w:pStyle w:val="TAL"/>
              <w:snapToGrid w:val="0"/>
              <w:ind w:left="284"/>
              <w:rPr>
                <w:color w:val="0070C0"/>
              </w:rPr>
            </w:pPr>
            <w:r w:rsidRPr="009743EA">
              <w:rPr>
                <w:color w:val="0070C0"/>
              </w:rPr>
              <w:t xml:space="preserve">        "m2m:acp": {</w:t>
            </w:r>
          </w:p>
          <w:p w14:paraId="7796DECE" w14:textId="77777777" w:rsidR="008B1B88" w:rsidRPr="009743EA" w:rsidRDefault="008B1B88" w:rsidP="005C72A8">
            <w:pPr>
              <w:pStyle w:val="TAL"/>
              <w:snapToGrid w:val="0"/>
              <w:ind w:left="284"/>
              <w:rPr>
                <w:color w:val="0070C0"/>
              </w:rPr>
            </w:pPr>
            <w:r w:rsidRPr="009743EA">
              <w:rPr>
                <w:color w:val="0070C0"/>
              </w:rPr>
              <w:t xml:space="preserve">            "rn": "accessControlPolicy",</w:t>
            </w:r>
          </w:p>
          <w:p w14:paraId="71EE6E42" w14:textId="77777777" w:rsidR="008B1B88" w:rsidRPr="009743EA" w:rsidRDefault="008B1B88" w:rsidP="005C72A8">
            <w:pPr>
              <w:pStyle w:val="TAL"/>
              <w:snapToGrid w:val="0"/>
              <w:ind w:left="284"/>
              <w:rPr>
                <w:color w:val="0070C0"/>
              </w:rPr>
            </w:pPr>
            <w:r w:rsidRPr="009743EA">
              <w:rPr>
                <w:color w:val="0070C0"/>
              </w:rPr>
              <w:t xml:space="preserve">            "ty": 1,</w:t>
            </w:r>
          </w:p>
          <w:p w14:paraId="6308C9B1" w14:textId="77777777" w:rsidR="008B1B88" w:rsidRPr="009743EA" w:rsidRDefault="008B1B88" w:rsidP="005C72A8">
            <w:pPr>
              <w:pStyle w:val="TAL"/>
              <w:snapToGrid w:val="0"/>
              <w:ind w:left="284"/>
              <w:rPr>
                <w:color w:val="0070C0"/>
              </w:rPr>
            </w:pPr>
            <w:r w:rsidRPr="009743EA">
              <w:rPr>
                <w:color w:val="0070C0"/>
              </w:rPr>
              <w:t xml:space="preserve">            "ri": "ACP503720698362418574",</w:t>
            </w:r>
          </w:p>
          <w:p w14:paraId="632E84E8" w14:textId="77777777" w:rsidR="008B1B88" w:rsidRPr="009743EA" w:rsidRDefault="008B1B88" w:rsidP="005C72A8">
            <w:pPr>
              <w:pStyle w:val="TAL"/>
              <w:snapToGrid w:val="0"/>
              <w:ind w:left="284"/>
              <w:rPr>
                <w:color w:val="0070C0"/>
              </w:rPr>
            </w:pPr>
            <w:r w:rsidRPr="009743EA">
              <w:rPr>
                <w:color w:val="0070C0"/>
              </w:rPr>
              <w:t xml:space="preserve">            "pi": "mnID",</w:t>
            </w:r>
          </w:p>
          <w:p w14:paraId="0AADB0EB" w14:textId="77777777" w:rsidR="008B1B88" w:rsidRPr="00325791" w:rsidRDefault="008B1B88" w:rsidP="005C72A8">
            <w:pPr>
              <w:pStyle w:val="TAL"/>
              <w:snapToGrid w:val="0"/>
              <w:ind w:left="284"/>
              <w:rPr>
                <w:color w:val="0070C0"/>
                <w:lang w:val="fr-FR"/>
              </w:rPr>
            </w:pPr>
            <w:r w:rsidRPr="009743EA">
              <w:rPr>
                <w:color w:val="0070C0"/>
              </w:rPr>
              <w:t xml:space="preserve">            </w:t>
            </w:r>
            <w:r w:rsidRPr="00325791">
              <w:rPr>
                <w:color w:val="0070C0"/>
                <w:lang w:val="fr-FR"/>
              </w:rPr>
              <w:t>"ct": "20180308T115922",</w:t>
            </w:r>
          </w:p>
          <w:p w14:paraId="4468EBC8" w14:textId="77777777" w:rsidR="008B1B88" w:rsidRPr="00325791" w:rsidRDefault="008B1B88" w:rsidP="005C72A8">
            <w:pPr>
              <w:pStyle w:val="TAL"/>
              <w:snapToGrid w:val="0"/>
              <w:ind w:left="284"/>
              <w:rPr>
                <w:color w:val="0070C0"/>
                <w:lang w:val="fr-FR"/>
              </w:rPr>
            </w:pPr>
            <w:r w:rsidRPr="00325791">
              <w:rPr>
                <w:color w:val="0070C0"/>
                <w:lang w:val="fr-FR"/>
              </w:rPr>
              <w:t xml:space="preserve">            "lt": "20180308T115922",</w:t>
            </w:r>
          </w:p>
          <w:p w14:paraId="082A2B48" w14:textId="77777777" w:rsidR="008B1B88" w:rsidRPr="00325791" w:rsidRDefault="008B1B88" w:rsidP="005C72A8">
            <w:pPr>
              <w:pStyle w:val="TAL"/>
              <w:snapToGrid w:val="0"/>
              <w:ind w:left="284"/>
              <w:rPr>
                <w:color w:val="0070C0"/>
                <w:lang w:val="fr-FR"/>
              </w:rPr>
            </w:pPr>
            <w:r w:rsidRPr="00325791">
              <w:rPr>
                <w:color w:val="0070C0"/>
                <w:lang w:val="fr-FR"/>
              </w:rPr>
              <w:t xml:space="preserve">            "et": "20201221T064952",</w:t>
            </w:r>
          </w:p>
          <w:p w14:paraId="54CB118B" w14:textId="77777777" w:rsidR="008B1B88" w:rsidRPr="00325791" w:rsidRDefault="008B1B88" w:rsidP="005C72A8">
            <w:pPr>
              <w:pStyle w:val="TAL"/>
              <w:snapToGrid w:val="0"/>
              <w:ind w:left="284"/>
              <w:rPr>
                <w:color w:val="0070C0"/>
                <w:lang w:val="fr-FR"/>
              </w:rPr>
            </w:pPr>
            <w:r w:rsidRPr="00325791">
              <w:rPr>
                <w:color w:val="0070C0"/>
                <w:lang w:val="fr-FR"/>
              </w:rPr>
              <w:t xml:space="preserve">            "pv": {</w:t>
            </w:r>
          </w:p>
          <w:p w14:paraId="0D6CD7AB" w14:textId="77777777" w:rsidR="008B1B88" w:rsidRPr="000D6D95" w:rsidRDefault="008B1B88" w:rsidP="005C72A8">
            <w:pPr>
              <w:pStyle w:val="TAL"/>
              <w:snapToGrid w:val="0"/>
              <w:ind w:left="284"/>
              <w:rPr>
                <w:color w:val="0070C0"/>
              </w:rPr>
            </w:pPr>
            <w:r w:rsidRPr="00325791">
              <w:rPr>
                <w:color w:val="0070C0"/>
                <w:lang w:val="fr-FR"/>
              </w:rPr>
              <w:t xml:space="preserve">                </w:t>
            </w:r>
            <w:r w:rsidRPr="009743EA">
              <w:rPr>
                <w:color w:val="0070C0"/>
              </w:rPr>
              <w:t>"ac</w:t>
            </w:r>
            <w:r w:rsidRPr="000D6D95">
              <w:rPr>
                <w:color w:val="0070C0"/>
              </w:rPr>
              <w:t>r": [</w:t>
            </w:r>
          </w:p>
          <w:p w14:paraId="239A6A41" w14:textId="77777777" w:rsidR="008B1B88" w:rsidRPr="000D6D95" w:rsidRDefault="008B1B88" w:rsidP="005C72A8">
            <w:pPr>
              <w:pStyle w:val="TAL"/>
              <w:snapToGrid w:val="0"/>
              <w:ind w:left="284"/>
              <w:rPr>
                <w:color w:val="0070C0"/>
              </w:rPr>
            </w:pPr>
            <w:r w:rsidRPr="000D6D95">
              <w:rPr>
                <w:color w:val="0070C0"/>
              </w:rPr>
              <w:t xml:space="preserve">                    {</w:t>
            </w:r>
          </w:p>
          <w:p w14:paraId="75EAFCC0" w14:textId="77777777" w:rsidR="008B1B88" w:rsidRPr="000D6D95" w:rsidRDefault="008B1B88" w:rsidP="005C72A8">
            <w:pPr>
              <w:pStyle w:val="TAL"/>
              <w:snapToGrid w:val="0"/>
              <w:ind w:left="284"/>
              <w:rPr>
                <w:color w:val="0070C0"/>
              </w:rPr>
            </w:pPr>
            <w:r w:rsidRPr="000D6D95">
              <w:rPr>
                <w:color w:val="0070C0"/>
              </w:rPr>
              <w:t xml:space="preserve">                        "acco": [],</w:t>
            </w:r>
          </w:p>
          <w:p w14:paraId="52EF5A58" w14:textId="77777777" w:rsidR="008B1B88" w:rsidRPr="000D6D95" w:rsidRDefault="008B1B88" w:rsidP="005C72A8">
            <w:pPr>
              <w:pStyle w:val="TAL"/>
              <w:snapToGrid w:val="0"/>
              <w:ind w:left="284"/>
              <w:rPr>
                <w:color w:val="0070C0"/>
              </w:rPr>
            </w:pPr>
            <w:r w:rsidRPr="000D6D95">
              <w:rPr>
                <w:color w:val="0070C0"/>
              </w:rPr>
              <w:t xml:space="preserve">                        "acop": 63,</w:t>
            </w:r>
          </w:p>
          <w:p w14:paraId="4369C0E7" w14:textId="77777777" w:rsidR="008B1B88" w:rsidRPr="000D6D95" w:rsidRDefault="008B1B88" w:rsidP="005C72A8">
            <w:pPr>
              <w:pStyle w:val="TAL"/>
              <w:snapToGrid w:val="0"/>
              <w:ind w:left="284"/>
              <w:rPr>
                <w:color w:val="0070C0"/>
              </w:rPr>
            </w:pPr>
            <w:r w:rsidRPr="000D6D95">
              <w:rPr>
                <w:color w:val="0070C0"/>
              </w:rPr>
              <w:t xml:space="preserve">                        "acor": [</w:t>
            </w:r>
          </w:p>
          <w:p w14:paraId="4B1A3D14" w14:textId="77777777" w:rsidR="008B1B88" w:rsidRPr="000D6D95" w:rsidRDefault="008B1B88" w:rsidP="005C72A8">
            <w:pPr>
              <w:pStyle w:val="TAL"/>
              <w:snapToGrid w:val="0"/>
              <w:ind w:left="284"/>
              <w:rPr>
                <w:color w:val="0070C0"/>
              </w:rPr>
            </w:pPr>
            <w:r w:rsidRPr="000D6D95">
              <w:rPr>
                <w:color w:val="0070C0"/>
              </w:rPr>
              <w:t xml:space="preserve">                            "CAE1",</w:t>
            </w:r>
          </w:p>
          <w:p w14:paraId="48A5F5F7" w14:textId="77777777" w:rsidR="008B1B88" w:rsidRPr="000D6D95" w:rsidRDefault="008B1B88" w:rsidP="005C72A8">
            <w:pPr>
              <w:pStyle w:val="TAL"/>
              <w:snapToGrid w:val="0"/>
              <w:ind w:left="284"/>
              <w:rPr>
                <w:color w:val="0070C0"/>
              </w:rPr>
            </w:pPr>
            <w:r w:rsidRPr="000D6D95">
              <w:rPr>
                <w:color w:val="0070C0"/>
              </w:rPr>
              <w:t xml:space="preserve">                            "CAE2"</w:t>
            </w:r>
          </w:p>
          <w:p w14:paraId="21D9EC6F" w14:textId="77777777" w:rsidR="008B1B88" w:rsidRPr="000D6D95" w:rsidRDefault="008B1B88" w:rsidP="005C72A8">
            <w:pPr>
              <w:pStyle w:val="TAL"/>
              <w:snapToGrid w:val="0"/>
              <w:ind w:left="284"/>
              <w:rPr>
                <w:color w:val="0070C0"/>
              </w:rPr>
            </w:pPr>
            <w:r w:rsidRPr="000D6D95">
              <w:rPr>
                <w:color w:val="0070C0"/>
              </w:rPr>
              <w:t xml:space="preserve">                        ]</w:t>
            </w:r>
          </w:p>
          <w:p w14:paraId="405020C9" w14:textId="77777777" w:rsidR="008B1B88" w:rsidRPr="009743EA" w:rsidRDefault="008B1B88" w:rsidP="005C72A8">
            <w:pPr>
              <w:pStyle w:val="TAL"/>
              <w:snapToGrid w:val="0"/>
              <w:ind w:left="284"/>
              <w:rPr>
                <w:color w:val="0070C0"/>
              </w:rPr>
            </w:pPr>
            <w:r w:rsidRPr="009743EA">
              <w:rPr>
                <w:color w:val="0070C0"/>
              </w:rPr>
              <w:t xml:space="preserve">                    }</w:t>
            </w:r>
          </w:p>
          <w:p w14:paraId="5D069D47" w14:textId="77777777" w:rsidR="008B1B88" w:rsidRPr="009743EA" w:rsidRDefault="008B1B88" w:rsidP="005C72A8">
            <w:pPr>
              <w:pStyle w:val="TAL"/>
              <w:snapToGrid w:val="0"/>
              <w:ind w:left="284"/>
              <w:rPr>
                <w:color w:val="0070C0"/>
              </w:rPr>
            </w:pPr>
            <w:r w:rsidRPr="009743EA">
              <w:rPr>
                <w:color w:val="0070C0"/>
              </w:rPr>
              <w:t xml:space="preserve">                ]</w:t>
            </w:r>
          </w:p>
          <w:p w14:paraId="61CC99F6" w14:textId="77777777" w:rsidR="008B1B88" w:rsidRPr="009743EA" w:rsidRDefault="008B1B88" w:rsidP="005C72A8">
            <w:pPr>
              <w:pStyle w:val="TAL"/>
              <w:snapToGrid w:val="0"/>
              <w:ind w:left="284"/>
              <w:rPr>
                <w:color w:val="0070C0"/>
              </w:rPr>
            </w:pPr>
            <w:r w:rsidRPr="009743EA">
              <w:rPr>
                <w:color w:val="0070C0"/>
              </w:rPr>
              <w:t xml:space="preserve">            },</w:t>
            </w:r>
          </w:p>
          <w:p w14:paraId="013B6529" w14:textId="77777777" w:rsidR="008B1B88" w:rsidRPr="009743EA" w:rsidRDefault="008B1B88" w:rsidP="005C72A8">
            <w:pPr>
              <w:pStyle w:val="TAL"/>
              <w:snapToGrid w:val="0"/>
              <w:ind w:left="284"/>
              <w:rPr>
                <w:color w:val="0070C0"/>
              </w:rPr>
            </w:pPr>
            <w:r w:rsidRPr="009743EA">
              <w:rPr>
                <w:color w:val="0070C0"/>
              </w:rPr>
              <w:t xml:space="preserve">            "pvs": {</w:t>
            </w:r>
          </w:p>
          <w:p w14:paraId="5EA493DC" w14:textId="77777777" w:rsidR="008B1B88" w:rsidRPr="000D6D95" w:rsidRDefault="008B1B88" w:rsidP="005C72A8">
            <w:pPr>
              <w:pStyle w:val="TAL"/>
              <w:snapToGrid w:val="0"/>
              <w:ind w:left="284"/>
              <w:rPr>
                <w:color w:val="0070C0"/>
              </w:rPr>
            </w:pPr>
            <w:r w:rsidRPr="009743EA">
              <w:rPr>
                <w:color w:val="0070C0"/>
              </w:rPr>
              <w:t xml:space="preserve">                </w:t>
            </w:r>
            <w:r w:rsidRPr="000D6D95">
              <w:rPr>
                <w:color w:val="0070C0"/>
              </w:rPr>
              <w:t>"acr": [</w:t>
            </w:r>
          </w:p>
          <w:p w14:paraId="6AC94114" w14:textId="77777777" w:rsidR="008B1B88" w:rsidRPr="000D6D95" w:rsidRDefault="008B1B88" w:rsidP="005C72A8">
            <w:pPr>
              <w:pStyle w:val="TAL"/>
              <w:snapToGrid w:val="0"/>
              <w:ind w:left="284"/>
              <w:rPr>
                <w:color w:val="0070C0"/>
              </w:rPr>
            </w:pPr>
            <w:r w:rsidRPr="000D6D95">
              <w:rPr>
                <w:color w:val="0070C0"/>
              </w:rPr>
              <w:t xml:space="preserve">                    {</w:t>
            </w:r>
          </w:p>
          <w:p w14:paraId="45D27F9F" w14:textId="77777777" w:rsidR="008B1B88" w:rsidRPr="000D6D95" w:rsidRDefault="008B1B88" w:rsidP="005C72A8">
            <w:pPr>
              <w:pStyle w:val="TAL"/>
              <w:snapToGrid w:val="0"/>
              <w:ind w:left="284"/>
              <w:rPr>
                <w:color w:val="0070C0"/>
              </w:rPr>
            </w:pPr>
            <w:r w:rsidRPr="000D6D95">
              <w:rPr>
                <w:color w:val="0070C0"/>
              </w:rPr>
              <w:t xml:space="preserve">                        "acco": [],</w:t>
            </w:r>
          </w:p>
          <w:p w14:paraId="3776CB35" w14:textId="77777777" w:rsidR="008B1B88" w:rsidRPr="000D6D95" w:rsidRDefault="008B1B88" w:rsidP="005C72A8">
            <w:pPr>
              <w:pStyle w:val="TAL"/>
              <w:snapToGrid w:val="0"/>
              <w:ind w:left="284"/>
              <w:rPr>
                <w:color w:val="0070C0"/>
              </w:rPr>
            </w:pPr>
            <w:r w:rsidRPr="000D6D95">
              <w:rPr>
                <w:color w:val="0070C0"/>
              </w:rPr>
              <w:t xml:space="preserve">                        "acop": 63,</w:t>
            </w:r>
          </w:p>
          <w:p w14:paraId="635E7EED" w14:textId="77777777" w:rsidR="008B1B88" w:rsidRPr="000D6D95" w:rsidRDefault="008B1B88" w:rsidP="005C72A8">
            <w:pPr>
              <w:pStyle w:val="TAL"/>
              <w:snapToGrid w:val="0"/>
              <w:ind w:left="284"/>
              <w:rPr>
                <w:color w:val="0070C0"/>
              </w:rPr>
            </w:pPr>
            <w:r w:rsidRPr="000D6D95">
              <w:rPr>
                <w:color w:val="0070C0"/>
              </w:rPr>
              <w:t xml:space="preserve">                        "acor": [</w:t>
            </w:r>
          </w:p>
          <w:p w14:paraId="3B383FA9" w14:textId="77777777" w:rsidR="008B1B88" w:rsidRPr="000D6D95" w:rsidRDefault="008B1B88" w:rsidP="005C72A8">
            <w:pPr>
              <w:pStyle w:val="TAL"/>
              <w:snapToGrid w:val="0"/>
              <w:ind w:left="284"/>
              <w:rPr>
                <w:color w:val="0070C0"/>
              </w:rPr>
            </w:pPr>
            <w:r w:rsidRPr="000D6D95">
              <w:rPr>
                <w:color w:val="0070C0"/>
              </w:rPr>
              <w:t xml:space="preserve">                            "all"</w:t>
            </w:r>
          </w:p>
          <w:p w14:paraId="77EF1001" w14:textId="77777777" w:rsidR="008B1B88" w:rsidRPr="000D6D95" w:rsidRDefault="008B1B88" w:rsidP="005C72A8">
            <w:pPr>
              <w:pStyle w:val="TAL"/>
              <w:snapToGrid w:val="0"/>
              <w:ind w:left="284"/>
              <w:rPr>
                <w:color w:val="0070C0"/>
              </w:rPr>
            </w:pPr>
            <w:r w:rsidRPr="000D6D95">
              <w:rPr>
                <w:color w:val="0070C0"/>
              </w:rPr>
              <w:t xml:space="preserve">                        ]</w:t>
            </w:r>
          </w:p>
          <w:p w14:paraId="2945FFDC" w14:textId="77777777" w:rsidR="008B1B88" w:rsidRPr="000D6D95" w:rsidRDefault="008B1B88" w:rsidP="005C72A8">
            <w:pPr>
              <w:pStyle w:val="TAL"/>
              <w:snapToGrid w:val="0"/>
              <w:ind w:left="284"/>
              <w:rPr>
                <w:color w:val="0070C0"/>
              </w:rPr>
            </w:pPr>
            <w:r w:rsidRPr="000D6D95">
              <w:rPr>
                <w:color w:val="0070C0"/>
              </w:rPr>
              <w:t xml:space="preserve">                    }</w:t>
            </w:r>
          </w:p>
          <w:p w14:paraId="7D755A62" w14:textId="77777777" w:rsidR="008B1B88" w:rsidRPr="000D6D95" w:rsidRDefault="008B1B88" w:rsidP="005C72A8">
            <w:pPr>
              <w:pStyle w:val="TAL"/>
              <w:snapToGrid w:val="0"/>
              <w:ind w:left="284"/>
              <w:rPr>
                <w:color w:val="0070C0"/>
              </w:rPr>
            </w:pPr>
            <w:r w:rsidRPr="000D6D95">
              <w:rPr>
                <w:color w:val="0070C0"/>
              </w:rPr>
              <w:t xml:space="preserve">                ]</w:t>
            </w:r>
          </w:p>
          <w:p w14:paraId="1A195C09" w14:textId="77777777" w:rsidR="008B1B88" w:rsidRPr="000D6D95" w:rsidRDefault="008B1B88" w:rsidP="005C72A8">
            <w:pPr>
              <w:pStyle w:val="TAL"/>
              <w:snapToGrid w:val="0"/>
              <w:ind w:left="284"/>
              <w:rPr>
                <w:color w:val="0070C0"/>
              </w:rPr>
            </w:pPr>
            <w:r w:rsidRPr="000D6D95">
              <w:rPr>
                <w:color w:val="0070C0"/>
              </w:rPr>
              <w:t xml:space="preserve">            }</w:t>
            </w:r>
          </w:p>
          <w:p w14:paraId="59EC979D" w14:textId="77777777" w:rsidR="008B1B88" w:rsidRPr="009743EA" w:rsidRDefault="008B1B88" w:rsidP="005C72A8">
            <w:pPr>
              <w:pStyle w:val="TAL"/>
              <w:snapToGrid w:val="0"/>
              <w:ind w:left="284"/>
              <w:rPr>
                <w:color w:val="0070C0"/>
              </w:rPr>
            </w:pPr>
            <w:r w:rsidRPr="009743EA">
              <w:rPr>
                <w:color w:val="0070C0"/>
              </w:rPr>
              <w:t xml:space="preserve">    </w:t>
            </w:r>
            <w:r w:rsidR="006A6968" w:rsidRPr="009743EA">
              <w:rPr>
                <w:color w:val="0070C0"/>
              </w:rPr>
              <w:t xml:space="preserve">        </w:t>
            </w:r>
            <w:r w:rsidRPr="009743EA">
              <w:rPr>
                <w:color w:val="0070C0"/>
              </w:rPr>
              <w:t>"m2m:</w:t>
            </w:r>
            <w:r w:rsidRPr="009743EA">
              <w:rPr>
                <w:rFonts w:hint="eastAsia"/>
                <w:color w:val="0070C0"/>
                <w:lang w:eastAsia="ko-KR"/>
              </w:rPr>
              <w:t>uri</w:t>
            </w:r>
            <w:r w:rsidRPr="009743EA">
              <w:rPr>
                <w:color w:val="0070C0"/>
              </w:rPr>
              <w:t>": "</w:t>
            </w:r>
            <w:r w:rsidRPr="009743EA">
              <w:rPr>
                <w:color w:val="0070C0"/>
                <w:lang w:eastAsia="ko-KR"/>
              </w:rPr>
              <w:t>mn-name/accessControlPolicy</w:t>
            </w:r>
            <w:r w:rsidRPr="009743EA">
              <w:rPr>
                <w:color w:val="0070C0"/>
              </w:rPr>
              <w:t>"</w:t>
            </w:r>
          </w:p>
          <w:p w14:paraId="648153C6" w14:textId="77777777" w:rsidR="008B1B88" w:rsidRPr="005A2D7C" w:rsidRDefault="008B1B88" w:rsidP="005C72A8">
            <w:pPr>
              <w:pStyle w:val="TAL"/>
              <w:snapToGrid w:val="0"/>
              <w:ind w:left="284"/>
              <w:rPr>
                <w:color w:val="0070C0"/>
              </w:rPr>
            </w:pPr>
            <w:r w:rsidRPr="009743EA">
              <w:rPr>
                <w:color w:val="0070C0"/>
              </w:rPr>
              <w:t xml:space="preserve">    </w:t>
            </w:r>
            <w:r w:rsidR="006A6968" w:rsidRPr="009743EA">
              <w:rPr>
                <w:color w:val="0070C0"/>
              </w:rPr>
              <w:t xml:space="preserve">    </w:t>
            </w:r>
            <w:r w:rsidRPr="005A2D7C">
              <w:rPr>
                <w:color w:val="0070C0"/>
              </w:rPr>
              <w:t>}</w:t>
            </w:r>
          </w:p>
          <w:p w14:paraId="5077C8CB" w14:textId="77777777" w:rsidR="006A6968" w:rsidRPr="005A2D7C" w:rsidRDefault="006A6968" w:rsidP="005C72A8">
            <w:pPr>
              <w:pStyle w:val="TAL"/>
              <w:snapToGrid w:val="0"/>
              <w:ind w:left="284"/>
              <w:rPr>
                <w:color w:val="0070C0"/>
              </w:rPr>
            </w:pPr>
            <w:r w:rsidRPr="005A2D7C">
              <w:rPr>
                <w:color w:val="0070C0"/>
              </w:rPr>
              <w:t xml:space="preserve">    }</w:t>
            </w:r>
          </w:p>
          <w:p w14:paraId="1E5EE2DF" w14:textId="77777777" w:rsidR="008B1B88" w:rsidRPr="005A2D7C" w:rsidRDefault="008B1B88" w:rsidP="005C72A8">
            <w:pPr>
              <w:pStyle w:val="TAL"/>
              <w:snapToGrid w:val="0"/>
              <w:ind w:left="284"/>
              <w:rPr>
                <w:color w:val="0070C0"/>
              </w:rPr>
            </w:pPr>
            <w:r w:rsidRPr="005A2D7C">
              <w:rPr>
                <w:color w:val="0070C0"/>
              </w:rPr>
              <w:t xml:space="preserve">}  </w:t>
            </w:r>
          </w:p>
          <w:p w14:paraId="393257A9" w14:textId="77777777" w:rsidR="008B1B88" w:rsidRPr="009743EA" w:rsidRDefault="008B1B88" w:rsidP="005C72A8">
            <w:pPr>
              <w:pStyle w:val="TAL"/>
              <w:snapToGrid w:val="0"/>
              <w:ind w:left="284"/>
            </w:pPr>
          </w:p>
        </w:tc>
      </w:tr>
    </w:tbl>
    <w:p w14:paraId="1AA64289" w14:textId="77777777" w:rsidR="008B1B88" w:rsidRPr="005A2D7C" w:rsidRDefault="008B1B88" w:rsidP="008B1B88"/>
    <w:p w14:paraId="77535264" w14:textId="77777777" w:rsidR="008B1B88" w:rsidRPr="009743EA" w:rsidRDefault="008B1B88" w:rsidP="008B1B88">
      <w:pPr>
        <w:pStyle w:val="Heading4"/>
      </w:pPr>
      <w:bookmarkStart w:id="634" w:name="_Toc49420779"/>
      <w:bookmarkStart w:id="635" w:name="_Toc49507593"/>
      <w:bookmarkStart w:id="636" w:name="_Toc49507705"/>
      <w:bookmarkStart w:id="637" w:name="_Toc532286405"/>
      <w:bookmarkStart w:id="638" w:name="_Toc532286541"/>
      <w:bookmarkStart w:id="639" w:name="_Toc46154448"/>
      <w:bookmarkStart w:id="640" w:name="_Toc71708882"/>
      <w:r w:rsidRPr="009743EA">
        <w:lastRenderedPageBreak/>
        <w:t>6.2.12.2</w:t>
      </w:r>
      <w:r w:rsidRPr="009743EA">
        <w:tab/>
        <w:t>API-ACP-RET</w:t>
      </w:r>
      <w:bookmarkEnd w:id="634"/>
      <w:bookmarkEnd w:id="635"/>
      <w:bookmarkEnd w:id="636"/>
      <w:bookmarkEnd w:id="637"/>
      <w:bookmarkEnd w:id="638"/>
      <w:bookmarkEnd w:id="639"/>
      <w:bookmarkEnd w:id="640"/>
    </w:p>
    <w:tbl>
      <w:tblPr>
        <w:tblW w:w="9659" w:type="dxa"/>
        <w:jc w:val="center"/>
        <w:tblLayout w:type="fixed"/>
        <w:tblCellMar>
          <w:left w:w="28" w:type="dxa"/>
        </w:tblCellMar>
        <w:tblLook w:val="0000" w:firstRow="0" w:lastRow="0" w:firstColumn="0" w:lastColumn="0" w:noHBand="0" w:noVBand="0"/>
      </w:tblPr>
      <w:tblGrid>
        <w:gridCol w:w="1286"/>
        <w:gridCol w:w="8373"/>
      </w:tblGrid>
      <w:tr w:rsidR="008B1B88" w:rsidRPr="009743EA" w14:paraId="35BCCCB6"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528CB140" w14:textId="77777777" w:rsidR="008B1B88" w:rsidRPr="009743EA" w:rsidRDefault="008B1B88"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A78C5E1" w14:textId="77777777" w:rsidR="008B1B88" w:rsidRPr="005A2D7C" w:rsidRDefault="008B1B88" w:rsidP="005A2D7C">
            <w:pPr>
              <w:pStyle w:val="TAL"/>
              <w:rPr>
                <w:rFonts w:eastAsia="Calibri Light"/>
              </w:rPr>
            </w:pPr>
            <w:r w:rsidRPr="005A2D7C">
              <w:rPr>
                <w:rFonts w:eastAsia="Calibri Light"/>
              </w:rPr>
              <w:t>API/ACP/RET/001</w:t>
            </w:r>
          </w:p>
          <w:p w14:paraId="064C3C95" w14:textId="77777777" w:rsidR="008B1B88" w:rsidRPr="005A2D7C" w:rsidRDefault="008B1B88" w:rsidP="005A2D7C">
            <w:pPr>
              <w:pStyle w:val="TAL"/>
            </w:pPr>
            <w:r w:rsidRPr="005A2D7C">
              <w:rPr>
                <w:rFonts w:eastAsia="Calibri Light"/>
              </w:rPr>
              <w:t>API/ACP/RET/001_RCN1</w:t>
            </w:r>
          </w:p>
        </w:tc>
      </w:tr>
      <w:tr w:rsidR="008B1B88" w:rsidRPr="009743EA" w14:paraId="6582A2F9"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7063EE1" w14:textId="77777777" w:rsidR="008B1B88" w:rsidRPr="009743EA" w:rsidRDefault="008B1B88"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A712A2" w14:textId="77777777" w:rsidR="008B1B88" w:rsidRPr="005A2D7C" w:rsidRDefault="008B1B88" w:rsidP="005A2D7C">
            <w:pPr>
              <w:pStyle w:val="TAL"/>
              <w:rPr>
                <w:rFonts w:eastAsia="Calibri Light"/>
              </w:rPr>
            </w:pPr>
            <w:r w:rsidRPr="005A2D7C">
              <w:rPr>
                <w:rFonts w:eastAsia="Calibri Light"/>
              </w:rPr>
              <w:t xml:space="preserve">&lt;accessControlPolicy&gt; resource RETRIEVE with </w:t>
            </w:r>
            <w:r w:rsidR="00984FEF" w:rsidRPr="005A2D7C">
              <w:rPr>
                <w:rFonts w:eastAsia="Calibri Light"/>
              </w:rPr>
              <w:t>resultContent</w:t>
            </w:r>
            <w:r w:rsidRPr="005A2D7C">
              <w:rPr>
                <w:rFonts w:eastAsia="Calibri Light"/>
              </w:rPr>
              <w:t xml:space="preserve"> parameter</w:t>
            </w:r>
          </w:p>
        </w:tc>
      </w:tr>
      <w:tr w:rsidR="008B1B88" w:rsidRPr="009743EA" w14:paraId="0F43942D"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5FB3074B" w14:textId="77777777" w:rsidR="008B1B88" w:rsidRPr="009743EA" w:rsidRDefault="008B1B88"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22BA41B" w14:textId="77777777" w:rsidR="008B1B88" w:rsidRPr="005A2D7C" w:rsidRDefault="008B1B88" w:rsidP="005A2D7C">
            <w:pPr>
              <w:pStyle w:val="TAL"/>
              <w:rPr>
                <w:rFonts w:eastAsia="Calibri Light"/>
              </w:rPr>
            </w:pPr>
            <w:r w:rsidRPr="005A2D7C">
              <w:rPr>
                <w:rFonts w:eastAsia="Calibri Light"/>
              </w:rPr>
              <w:t>&lt;CSEBase&gt; of the requested &lt;accessControlPolicy&gt; resource</w:t>
            </w:r>
          </w:p>
        </w:tc>
      </w:tr>
      <w:tr w:rsidR="008B1B88" w:rsidRPr="009743EA" w14:paraId="01D28A0D"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E983946" w14:textId="77777777" w:rsidR="008B1B88" w:rsidRPr="009743EA" w:rsidRDefault="008B1B88" w:rsidP="005C72A8">
            <w:pPr>
              <w:pStyle w:val="TAL"/>
              <w:snapToGrid w:val="0"/>
              <w:jc w:val="center"/>
              <w:rPr>
                <w:b/>
                <w:kern w:val="1"/>
              </w:rPr>
            </w:pPr>
          </w:p>
          <w:p w14:paraId="20D9EB61" w14:textId="77777777" w:rsidR="008B1B88" w:rsidRPr="009743EA" w:rsidRDefault="008B1B88"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3279D83" w14:textId="77777777" w:rsidR="008B1B88" w:rsidRPr="005A2D7C" w:rsidRDefault="008B1B88" w:rsidP="005A2D7C">
            <w:pPr>
              <w:pStyle w:val="TAL"/>
              <w:rPr>
                <w:rFonts w:eastAsia="Calibri Light"/>
              </w:rPr>
            </w:pPr>
            <w:r w:rsidRPr="005A2D7C">
              <w:t>The interface is used to send a &lt;</w:t>
            </w:r>
            <w:r w:rsidRPr="005A2D7C">
              <w:rPr>
                <w:rFonts w:eastAsia="Calibri Light"/>
              </w:rPr>
              <w:t>accessControlPolicy</w:t>
            </w:r>
            <w:r w:rsidRPr="005A2D7C">
              <w:t xml:space="preserve">&gt; </w:t>
            </w:r>
            <w:r w:rsidRPr="005A2D7C">
              <w:rPr>
                <w:rFonts w:eastAsia="Calibri Light"/>
              </w:rPr>
              <w:t>RETRIEVE</w:t>
            </w:r>
            <w:r w:rsidRPr="005A2D7C">
              <w:t xml:space="preserve"> request attached with </w:t>
            </w:r>
            <w:r w:rsidR="00984FEF" w:rsidRPr="005A2D7C">
              <w:t>resultContent</w:t>
            </w:r>
            <w:r w:rsidRPr="005A2D7C">
              <w:t xml:space="preserve"> set to 1 to the Registrar CSE and sends back a response</w:t>
            </w:r>
            <w:r w:rsidR="008E2B7F" w:rsidRPr="009743EA">
              <w:t>.</w:t>
            </w:r>
          </w:p>
        </w:tc>
      </w:tr>
      <w:tr w:rsidR="008B1B88" w:rsidRPr="009743EA" w14:paraId="7114D36D"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506D7F0" w14:textId="77777777" w:rsidR="008B1B88" w:rsidRPr="009743EA" w:rsidRDefault="008B1B88" w:rsidP="005C72A8">
            <w:pPr>
              <w:pStyle w:val="TAL"/>
              <w:snapToGrid w:val="0"/>
              <w:jc w:val="center"/>
              <w:rPr>
                <w:b/>
                <w:kern w:val="1"/>
              </w:rPr>
            </w:pPr>
          </w:p>
          <w:p w14:paraId="7296C30A" w14:textId="77777777" w:rsidR="008B1B88" w:rsidRPr="009743EA" w:rsidRDefault="008B1B88" w:rsidP="005C72A8">
            <w:pPr>
              <w:pStyle w:val="TAL"/>
              <w:snapToGrid w:val="0"/>
              <w:jc w:val="center"/>
              <w:rPr>
                <w:b/>
                <w:kern w:val="1"/>
              </w:rPr>
            </w:pPr>
          </w:p>
          <w:p w14:paraId="1CC557F4" w14:textId="77777777" w:rsidR="008B1B88" w:rsidRPr="009743EA" w:rsidRDefault="008B1B88" w:rsidP="005C72A8">
            <w:pPr>
              <w:pStyle w:val="TAL"/>
              <w:snapToGrid w:val="0"/>
              <w:jc w:val="center"/>
              <w:rPr>
                <w:b/>
                <w:kern w:val="1"/>
              </w:rPr>
            </w:pPr>
          </w:p>
          <w:p w14:paraId="59CBE39C" w14:textId="77777777" w:rsidR="008B1B88" w:rsidRPr="009743EA" w:rsidRDefault="008B1B88" w:rsidP="005C72A8">
            <w:pPr>
              <w:pStyle w:val="TAL"/>
              <w:snapToGrid w:val="0"/>
              <w:jc w:val="center"/>
              <w:rPr>
                <w:b/>
                <w:kern w:val="1"/>
              </w:rPr>
            </w:pPr>
          </w:p>
          <w:p w14:paraId="7DE7CBCF" w14:textId="77777777" w:rsidR="008B1B88" w:rsidRPr="009743EA" w:rsidRDefault="008B1B88" w:rsidP="005C72A8">
            <w:pPr>
              <w:pStyle w:val="TAL"/>
              <w:snapToGrid w:val="0"/>
              <w:jc w:val="center"/>
              <w:rPr>
                <w:b/>
                <w:kern w:val="1"/>
              </w:rPr>
            </w:pPr>
            <w:r w:rsidRPr="009743EA">
              <w:rPr>
                <w:b/>
                <w:kern w:val="1"/>
              </w:rPr>
              <w:t>Resource Structure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082B2DE" w14:textId="670337BA" w:rsidR="008B1B88" w:rsidRPr="009743EA" w:rsidRDefault="0054261D" w:rsidP="005A2D7C">
            <w:pPr>
              <w:pStyle w:val="FL"/>
              <w:rPr>
                <w:lang w:eastAsia="ko-KR"/>
              </w:rPr>
            </w:pPr>
            <w:r>
              <w:rPr>
                <w:rFonts w:eastAsia="Calibri"/>
                <w:color w:val="000000"/>
                <w:sz w:val="24"/>
                <w:szCs w:val="24"/>
              </w:rPr>
            </w:r>
            <w:r>
              <w:rPr>
                <w:rFonts w:eastAsia="Calibri"/>
                <w:color w:val="000000"/>
                <w:sz w:val="24"/>
                <w:szCs w:val="24"/>
              </w:rPr>
              <w:pict w14:anchorId="7E6E1874">
                <v:group id="_x0000_s1276" style="width:158.8pt;height:89.5pt;mso-position-horizontal-relative:char;mso-position-vertical-relative:line" coordsize="20169,11364">
                  <v:rect id="직사각형 2" o:spid="_x0000_s1277" style="position:absolute;width:11683;height:3652;visibility:visible;v-text-anchor:middle" filled="f">
                    <v:textbox inset="0,0,0,0">
                      <w:txbxContent>
                        <w:p w14:paraId="18312A67" w14:textId="77777777" w:rsidR="004A00AF" w:rsidRDefault="004A00AF" w:rsidP="008B1B88">
                          <w:pPr>
                            <w:pStyle w:val="NormalWeb"/>
                            <w:wordWrap w:val="0"/>
                            <w:spacing w:after="0"/>
                            <w:jc w:val="center"/>
                            <w:rPr>
                              <w:b/>
                              <w:bCs/>
                              <w:color w:val="000000"/>
                              <w:kern w:val="24"/>
                              <w:sz w:val="20"/>
                              <w:szCs w:val="20"/>
                            </w:rPr>
                          </w:pPr>
                          <w:r w:rsidRPr="003B3A03">
                            <w:rPr>
                              <w:b/>
                              <w:bCs/>
                              <w:color w:val="000000"/>
                              <w:kern w:val="24"/>
                              <w:sz w:val="20"/>
                              <w:szCs w:val="20"/>
                            </w:rPr>
                            <w:t>mn</w:t>
                          </w:r>
                          <w:r>
                            <w:rPr>
                              <w:b/>
                              <w:bCs/>
                              <w:color w:val="000000"/>
                              <w:kern w:val="24"/>
                              <w:sz w:val="20"/>
                              <w:szCs w:val="20"/>
                            </w:rPr>
                            <w:t>-name</w:t>
                          </w:r>
                        </w:p>
                        <w:p w14:paraId="31347468" w14:textId="77777777" w:rsidR="004A00AF" w:rsidRDefault="004A00AF" w:rsidP="008B1B88">
                          <w:pPr>
                            <w:pStyle w:val="NormalWeb"/>
                            <w:wordWrap w:val="0"/>
                            <w:spacing w:after="0"/>
                            <w:jc w:val="center"/>
                          </w:pPr>
                          <w:r>
                            <w:rPr>
                              <w:b/>
                              <w:bCs/>
                              <w:color w:val="000000"/>
                              <w:kern w:val="24"/>
                              <w:sz w:val="20"/>
                              <w:szCs w:val="20"/>
                            </w:rPr>
                            <w:t>(CSEBase)</w:t>
                          </w:r>
                        </w:p>
                      </w:txbxContent>
                    </v:textbox>
                  </v:rect>
                  <v:line id="직선 연결선 3" o:spid="_x0000_s1278" style="position:absolute;flip:x;visibility:visible" from="5842,3758" to="5842,6235" o:connectortype="straight" strokeweight=".5pt">
                    <v:stroke joinstyle="miter"/>
                  </v:line>
                  <v:rect id="직사각형 4" o:spid="_x0000_s1279" style="position:absolute;left:7905;top:4996;width:12264;height:2530;visibility:visible;v-text-anchor:middle" filled="f">
                    <v:textbox inset="0,0,0,0">
                      <w:txbxContent>
                        <w:p w14:paraId="113F750C" w14:textId="77777777" w:rsidR="004A00AF" w:rsidRDefault="004A00AF" w:rsidP="008B1B88">
                          <w:pPr>
                            <w:pStyle w:val="NormalWeb"/>
                            <w:wordWrap w:val="0"/>
                            <w:spacing w:after="0"/>
                            <w:jc w:val="center"/>
                            <w:rPr>
                              <w:b/>
                              <w:bCs/>
                              <w:color w:val="000000"/>
                              <w:kern w:val="24"/>
                              <w:sz w:val="18"/>
                              <w:szCs w:val="18"/>
                            </w:rPr>
                          </w:pPr>
                          <w:r>
                            <w:rPr>
                              <w:b/>
                              <w:bCs/>
                              <w:color w:val="000000"/>
                              <w:kern w:val="24"/>
                              <w:sz w:val="18"/>
                              <w:szCs w:val="18"/>
                            </w:rPr>
                            <w:t>ae</w:t>
                          </w:r>
                          <w:r w:rsidRPr="003B3A03">
                            <w:rPr>
                              <w:b/>
                              <w:bCs/>
                              <w:color w:val="000000"/>
                              <w:kern w:val="24"/>
                              <w:sz w:val="18"/>
                              <w:szCs w:val="18"/>
                            </w:rPr>
                            <w:t xml:space="preserve">_sensor </w:t>
                          </w:r>
                        </w:p>
                        <w:p w14:paraId="4A79F60C" w14:textId="77777777" w:rsidR="004A00AF" w:rsidRDefault="004A00AF" w:rsidP="008B1B88">
                          <w:pPr>
                            <w:pStyle w:val="NormalWeb"/>
                            <w:wordWrap w:val="0"/>
                            <w:spacing w:after="0"/>
                            <w:jc w:val="center"/>
                          </w:pPr>
                          <w:r w:rsidRPr="003B3A03">
                            <w:rPr>
                              <w:b/>
                              <w:bCs/>
                              <w:color w:val="000000"/>
                              <w:kern w:val="24"/>
                              <w:sz w:val="18"/>
                              <w:szCs w:val="18"/>
                            </w:rPr>
                            <w:t>(AE)</w:t>
                          </w:r>
                        </w:p>
                      </w:txbxContent>
                    </v:textbox>
                  </v:rect>
                  <v:line id="직선 연결선 5" o:spid="_x0000_s1280" style="position:absolute;visibility:visible" from="5842,6235" to="7905,6251" o:connectortype="straight" strokeweight=".5pt">
                    <v:stroke joinstyle="miter"/>
                  </v:line>
                  <v:line id="직선 연결선 6" o:spid="_x0000_s1281" style="position:absolute;visibility:visible" from="5842,6251" to="5842,10073" o:connectortype="straight" strokeweight=".5pt">
                    <v:stroke joinstyle="miter"/>
                  </v:line>
                  <v:rect id="직사각형 8" o:spid="_x0000_s1282" style="position:absolute;left:7905;top:8834;width:12264;height:2530;visibility:visible;v-text-anchor:middle" filled="f">
                    <v:textbox inset="0,0,0,0">
                      <w:txbxContent>
                        <w:p w14:paraId="284BA2A5" w14:textId="77777777" w:rsidR="004A00AF" w:rsidRDefault="004A00AF" w:rsidP="008B1B88">
                          <w:pPr>
                            <w:pStyle w:val="NormalWeb"/>
                            <w:wordWrap w:val="0"/>
                            <w:spacing w:after="0"/>
                            <w:jc w:val="center"/>
                          </w:pPr>
                          <w:r w:rsidRPr="003B3A03">
                            <w:rPr>
                              <w:b/>
                              <w:bCs/>
                              <w:color w:val="000000"/>
                              <w:kern w:val="24"/>
                              <w:sz w:val="18"/>
                              <w:szCs w:val="18"/>
                            </w:rPr>
                            <w:t>accessControlPolicy</w:t>
                          </w:r>
                        </w:p>
                      </w:txbxContent>
                    </v:textbox>
                  </v:rect>
                  <v:line id="직선 연결선 9" o:spid="_x0000_s1283" style="position:absolute;visibility:visible" from="5842,10057" to="7905,10073" o:connectortype="straight" strokeweight=".5pt">
                    <v:stroke joinstyle="miter"/>
                  </v:line>
                  <w10:wrap type="none"/>
                  <w10:anchorlock/>
                </v:group>
              </w:pict>
            </w:r>
          </w:p>
        </w:tc>
      </w:tr>
      <w:tr w:rsidR="008B1B88" w:rsidRPr="009743EA" w14:paraId="50B66185"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46FFE233" w14:textId="77777777" w:rsidR="008B1B88" w:rsidRPr="009743EA" w:rsidRDefault="008B1B88" w:rsidP="005C72A8">
            <w:pPr>
              <w:pStyle w:val="TAL"/>
              <w:snapToGrid w:val="0"/>
              <w:jc w:val="center"/>
              <w:rPr>
                <w:b/>
                <w:kern w:val="1"/>
              </w:rPr>
            </w:pPr>
          </w:p>
          <w:p w14:paraId="6195A40E" w14:textId="77777777" w:rsidR="008B1B88" w:rsidRPr="009743EA" w:rsidRDefault="008B1B88" w:rsidP="005C72A8">
            <w:pPr>
              <w:pStyle w:val="TAL"/>
              <w:snapToGrid w:val="0"/>
              <w:jc w:val="center"/>
              <w:rPr>
                <w:b/>
                <w:kern w:val="1"/>
              </w:rPr>
            </w:pPr>
          </w:p>
          <w:p w14:paraId="44C38BA5" w14:textId="77777777" w:rsidR="008B1B88" w:rsidRPr="009743EA" w:rsidRDefault="008B1B88" w:rsidP="005C72A8">
            <w:pPr>
              <w:pStyle w:val="TAL"/>
              <w:snapToGrid w:val="0"/>
              <w:jc w:val="center"/>
              <w:rPr>
                <w:b/>
                <w:kern w:val="1"/>
              </w:rPr>
            </w:pPr>
          </w:p>
          <w:p w14:paraId="1CD11BA0" w14:textId="77777777" w:rsidR="008B1B88" w:rsidRPr="009743EA" w:rsidRDefault="008B1B88" w:rsidP="005C72A8">
            <w:pPr>
              <w:pStyle w:val="TAL"/>
              <w:snapToGrid w:val="0"/>
              <w:jc w:val="center"/>
              <w:rPr>
                <w:b/>
                <w:kern w:val="1"/>
              </w:rPr>
            </w:pPr>
          </w:p>
          <w:p w14:paraId="1D1D8512" w14:textId="77777777" w:rsidR="008B1B88" w:rsidRPr="009743EA" w:rsidRDefault="008B1B88" w:rsidP="005C72A8">
            <w:pPr>
              <w:pStyle w:val="TAL"/>
              <w:snapToGrid w:val="0"/>
              <w:jc w:val="center"/>
              <w:rPr>
                <w:b/>
                <w:kern w:val="1"/>
              </w:rPr>
            </w:pPr>
          </w:p>
          <w:p w14:paraId="1086C302" w14:textId="77777777" w:rsidR="008B1B88" w:rsidRPr="009743EA" w:rsidRDefault="008B1B88"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CF3D16F" w14:textId="017DD2C2" w:rsidR="008B1B88" w:rsidRPr="009743EA" w:rsidRDefault="0054261D" w:rsidP="005A2D7C">
            <w:pPr>
              <w:pStyle w:val="FL"/>
              <w:rPr>
                <w:color w:val="000000"/>
              </w:rPr>
            </w:pPr>
            <w:r>
              <w:rPr>
                <w:sz w:val="18"/>
              </w:rPr>
            </w:r>
            <w:r>
              <w:rPr>
                <w:sz w:val="18"/>
              </w:rPr>
              <w:pict w14:anchorId="60AD1180">
                <v:group id="_x0000_s1187" style="width:261pt;height:133.25pt;mso-position-horizontal-relative:char;mso-position-vertical-relative:line" coordsize="33147,16922">
                  <v:roundrect id="모서리가 둥근 직사각형 2" o:spid="_x0000_s1188" style="position:absolute;width:9398;height:6810;visibility:visible;v-text-anchor:middle" arcsize="10923f" fillcolor="#5b9bd5" strokecolor="#d9d9d9" strokeweight=".5pt">
                    <v:stroke joinstyle="miter"/>
                    <v:textbox>
                      <w:txbxContent>
                        <w:p w14:paraId="5F8BF246" w14:textId="77777777" w:rsidR="004A00AF" w:rsidRPr="00B658BD" w:rsidRDefault="004A00AF" w:rsidP="008B1B88">
                          <w:pPr>
                            <w:pStyle w:val="NormalWeb"/>
                            <w:wordWrap w:val="0"/>
                            <w:spacing w:after="0"/>
                            <w:jc w:val="center"/>
                            <w:rPr>
                              <w:rFonts w:ascii="Malgun Gothic" w:hAnsi="Malgun Gothic"/>
                              <w:color w:val="FFFFFF"/>
                              <w:kern w:val="24"/>
                              <w:sz w:val="10"/>
                              <w:szCs w:val="10"/>
                            </w:rPr>
                          </w:pPr>
                        </w:p>
                        <w:p w14:paraId="16DA40AC" w14:textId="77777777" w:rsidR="004A00AF" w:rsidRPr="00B658BD" w:rsidRDefault="004A00AF" w:rsidP="008B1B88">
                          <w:pPr>
                            <w:pStyle w:val="NormalWeb"/>
                            <w:wordWrap w:val="0"/>
                            <w:spacing w:after="0"/>
                            <w:jc w:val="center"/>
                            <w:rPr>
                              <w:sz w:val="36"/>
                            </w:rPr>
                          </w:pPr>
                          <w:r w:rsidRPr="00B658BD">
                            <w:rPr>
                              <w:rFonts w:ascii="Malgun Gothic" w:hAnsi="Malgun Gothic" w:hint="eastAsia"/>
                              <w:color w:val="FFFFFF"/>
                              <w:kern w:val="24"/>
                              <w:szCs w:val="19"/>
                            </w:rPr>
                            <w:t>originator</w:t>
                          </w:r>
                        </w:p>
                      </w:txbxContent>
                    </v:textbox>
                  </v:roundrect>
                  <v:line id="직선 연결선 3" o:spid="_x0000_s1189" style="position:absolute;visibility:visible" from="4826,6810" to="4826,16922" o:connectortype="straight" strokecolor="windowText" strokeweight=".5pt">
                    <v:stroke dashstyle="longDash" joinstyle="miter"/>
                  </v:line>
                  <v:shape id="직선 화살표 연결선 4" o:spid="_x0000_s1190" type="#_x0000_t32" style="position:absolute;left:5524;top:10810;width:22082;height:32;visibility:visible" o:connectortype="straight" strokecolor="#5b9bd5" strokeweight="1.5pt">
                    <v:stroke endarrow="block" endarrowlength="long" joinstyle="miter" endcap="round"/>
                  </v:shape>
                  <v:shape id="TextBox 36" o:spid="_x0000_s1191" type="#_x0000_t202" style="position:absolute;left:8337;top:8938;width:16459;height:2451;visibility:visible" filled="f" stroked="f">
                    <v:textbox style="mso-fit-shape-to-text:t">
                      <w:txbxContent>
                        <w:p w14:paraId="02A96DEE" w14:textId="77777777" w:rsidR="004A00AF" w:rsidRDefault="004A00AF" w:rsidP="008B1B88">
                          <w:pPr>
                            <w:pStyle w:val="NormalWeb"/>
                            <w:wordWrap w:val="0"/>
                            <w:spacing w:after="0"/>
                          </w:pPr>
                          <w:r w:rsidRPr="00B658BD">
                            <w:rPr>
                              <w:rFonts w:ascii="Malgun Gothic" w:hAnsi="Malgun Gothic" w:hint="eastAsia"/>
                              <w:color w:val="5B9BD5"/>
                              <w:kern w:val="24"/>
                              <w:sz w:val="14"/>
                              <w:szCs w:val="14"/>
                            </w:rPr>
                            <w:t>a</w:t>
                          </w:r>
                          <w:r>
                            <w:rPr>
                              <w:rFonts w:ascii="Malgun Gothic" w:hAnsi="Malgun Gothic" w:hint="eastAsia"/>
                              <w:color w:val="5B9BD5"/>
                              <w:kern w:val="24"/>
                              <w:sz w:val="14"/>
                              <w:szCs w:val="14"/>
                            </w:rPr>
                            <w:t xml:space="preserve">ccessControlPolicy </w:t>
                          </w:r>
                          <w:r>
                            <w:rPr>
                              <w:rFonts w:ascii="Malgun Gothic" w:hAnsi="Malgun Gothic"/>
                              <w:color w:val="5B9BD5"/>
                              <w:kern w:val="24"/>
                              <w:sz w:val="14"/>
                              <w:szCs w:val="14"/>
                            </w:rPr>
                            <w:t>retrieve</w:t>
                          </w:r>
                          <w:r w:rsidRPr="00B658BD">
                            <w:rPr>
                              <w:rFonts w:ascii="Malgun Gothic" w:hAnsi="Malgun Gothic" w:hint="eastAsia"/>
                              <w:color w:val="5B9BD5"/>
                              <w:kern w:val="24"/>
                              <w:sz w:val="14"/>
                              <w:szCs w:val="14"/>
                            </w:rPr>
                            <w:t xml:space="preserve"> request</w:t>
                          </w:r>
                        </w:p>
                      </w:txbxContent>
                    </v:textbox>
                  </v:shape>
                  <v:shape id="TextBox 37" o:spid="_x0000_s1192" type="#_x0000_t202" style="position:absolute;left:14382;top:12889;width:6160;height:2452;visibility:visible" filled="f" stroked="f">
                    <v:textbox style="mso-fit-shape-to-text:t">
                      <w:txbxContent>
                        <w:p w14:paraId="26DFA015" w14:textId="77777777" w:rsidR="004A00AF" w:rsidRDefault="004A00AF" w:rsidP="008B1B88">
                          <w:pPr>
                            <w:pStyle w:val="NormalWeb"/>
                            <w:wordWrap w:val="0"/>
                            <w:spacing w:after="0"/>
                          </w:pPr>
                          <w:r w:rsidRPr="00B658BD">
                            <w:rPr>
                              <w:rFonts w:ascii="Malgun Gothic" w:hAnsi="Malgun Gothic" w:hint="eastAsia"/>
                              <w:color w:val="5B9BD5"/>
                              <w:kern w:val="24"/>
                              <w:sz w:val="14"/>
                              <w:szCs w:val="14"/>
                            </w:rPr>
                            <w:t>Response</w:t>
                          </w:r>
                        </w:p>
                      </w:txbxContent>
                    </v:textbox>
                  </v:shape>
                  <v:shape id="직선 화살표 연결선 7" o:spid="_x0000_s1193" type="#_x0000_t32" style="position:absolute;left:5873;top:14636;width:21733;height:64;flip:x y;visibility:visible" o:connectortype="straight" strokecolor="#5b9bd5" strokeweight="1.5pt">
                    <v:stroke endarrow="block" endarrowlength="long" joinstyle="miter" endcap="round"/>
                  </v:shape>
                  <v:roundrect id="모서리가 둥근 직사각형 8" o:spid="_x0000_s1194" style="position:absolute;left:23749;width:9398;height:6810;visibility:visible;v-text-anchor:middle" arcsize="10923f" fillcolor="#5b9bd5" strokecolor="#d9d9d9" strokeweight=".5pt">
                    <v:stroke joinstyle="miter"/>
                    <v:textbox>
                      <w:txbxContent>
                        <w:p w14:paraId="4BD0EF0B" w14:textId="77777777" w:rsidR="004A00AF" w:rsidRPr="00B658BD" w:rsidRDefault="004A00AF" w:rsidP="008B1B88">
                          <w:pPr>
                            <w:pStyle w:val="NormalWeb"/>
                            <w:wordWrap w:val="0"/>
                            <w:spacing w:after="0"/>
                            <w:jc w:val="center"/>
                            <w:rPr>
                              <w:rFonts w:ascii="Malgun Gothic" w:hAnsi="Malgun Gothic"/>
                              <w:color w:val="FFFFFF"/>
                              <w:kern w:val="24"/>
                              <w:sz w:val="10"/>
                            </w:rPr>
                          </w:pPr>
                        </w:p>
                        <w:p w14:paraId="296F681E" w14:textId="77777777" w:rsidR="004A00AF" w:rsidRPr="00B658BD" w:rsidRDefault="004A00AF" w:rsidP="008B1B88">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txbxContent>
                    </v:textbox>
                  </v:roundrect>
                  <v:line id="직선 연결선 9" o:spid="_x0000_s1195" style="position:absolute;visibility:visible" from="28575,6810" to="28575,16922" o:connectortype="straight" strokecolor="windowText" strokeweight=".5pt">
                    <v:stroke dashstyle="longDash" joinstyle="miter"/>
                  </v:line>
                  <w10:wrap type="none"/>
                  <w10:anchorlock/>
                </v:group>
              </w:pict>
            </w:r>
          </w:p>
        </w:tc>
      </w:tr>
      <w:tr w:rsidR="008B1B88" w:rsidRPr="009743EA" w14:paraId="2F79FB2B"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FC80F1E" w14:textId="77777777" w:rsidR="008B1B88" w:rsidRPr="009743EA" w:rsidRDefault="008B1B88" w:rsidP="005C72A8">
            <w:pPr>
              <w:pStyle w:val="TAL"/>
              <w:snapToGrid w:val="0"/>
              <w:jc w:val="center"/>
              <w:rPr>
                <w:b/>
                <w:kern w:val="1"/>
              </w:rPr>
            </w:pPr>
          </w:p>
          <w:p w14:paraId="38F8F001" w14:textId="77777777" w:rsidR="008B1B88" w:rsidRPr="009743EA" w:rsidRDefault="008B1B88" w:rsidP="005C72A8">
            <w:pPr>
              <w:pStyle w:val="TAL"/>
              <w:snapToGrid w:val="0"/>
              <w:jc w:val="center"/>
              <w:rPr>
                <w:b/>
                <w:kern w:val="1"/>
              </w:rPr>
            </w:pPr>
          </w:p>
          <w:p w14:paraId="411C24D0" w14:textId="77777777" w:rsidR="008B1B88" w:rsidRPr="009743EA" w:rsidRDefault="008B1B88" w:rsidP="005C72A8">
            <w:pPr>
              <w:pStyle w:val="TAL"/>
              <w:snapToGrid w:val="0"/>
              <w:jc w:val="center"/>
              <w:rPr>
                <w:b/>
                <w:kern w:val="1"/>
              </w:rPr>
            </w:pPr>
            <w:r w:rsidRPr="009743EA">
              <w:rPr>
                <w:b/>
                <w:kern w:val="1"/>
              </w:rPr>
              <w:t>HTTP Header Information</w:t>
            </w:r>
          </w:p>
          <w:p w14:paraId="6FBD2038" w14:textId="77777777" w:rsidR="008B1B88" w:rsidRPr="009743EA" w:rsidRDefault="008B1B88" w:rsidP="005C72A8">
            <w:pPr>
              <w:pStyle w:val="TAL"/>
              <w:snapToGrid w:val="0"/>
              <w:jc w:val="center"/>
              <w:rPr>
                <w:b/>
                <w:kern w:val="1"/>
              </w:rPr>
            </w:pPr>
          </w:p>
          <w:p w14:paraId="4589EA52" w14:textId="77777777" w:rsidR="00FE3B5F" w:rsidRPr="009743EA" w:rsidRDefault="00FE3B5F" w:rsidP="005C72A8">
            <w:pPr>
              <w:pStyle w:val="TAL"/>
              <w:snapToGrid w:val="0"/>
              <w:jc w:val="center"/>
              <w:rPr>
                <w:b/>
                <w:kern w:val="1"/>
              </w:rPr>
            </w:pPr>
          </w:p>
          <w:p w14:paraId="56EF2DDE" w14:textId="77777777" w:rsidR="008B1B88" w:rsidRPr="009743EA" w:rsidRDefault="008B1B88" w:rsidP="008E2B7F">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0BF94EF" w14:textId="77777777" w:rsidR="008B1B88" w:rsidRPr="009743EA" w:rsidRDefault="008B1B88" w:rsidP="005C72A8">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8B1B88" w:rsidRPr="009743EA" w14:paraId="477258BB" w14:textId="77777777" w:rsidTr="005A2D7C">
              <w:trPr>
                <w:jc w:val="center"/>
              </w:trPr>
              <w:tc>
                <w:tcPr>
                  <w:tcW w:w="1501" w:type="dxa"/>
                  <w:shd w:val="clear" w:color="auto" w:fill="9CC2E5"/>
                </w:tcPr>
                <w:p w14:paraId="40C17542" w14:textId="77777777" w:rsidR="008B1B88" w:rsidRPr="009743EA" w:rsidRDefault="008B1B88"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58BC360C" w14:textId="77777777" w:rsidR="008B1B88" w:rsidRPr="009743EA" w:rsidRDefault="008B1B88" w:rsidP="005C72A8">
                  <w:pPr>
                    <w:pStyle w:val="TAL"/>
                    <w:snapToGrid w:val="0"/>
                    <w:jc w:val="center"/>
                    <w:rPr>
                      <w:rFonts w:eastAsia="Calibri"/>
                      <w:b/>
                      <w:szCs w:val="22"/>
                    </w:rPr>
                  </w:pPr>
                  <w:r w:rsidRPr="009743EA">
                    <w:rPr>
                      <w:rFonts w:eastAsia="Calibri"/>
                      <w:b/>
                      <w:szCs w:val="22"/>
                    </w:rPr>
                    <w:t>Value</w:t>
                  </w:r>
                </w:p>
              </w:tc>
            </w:tr>
            <w:tr w:rsidR="008B1B88" w:rsidRPr="009743EA" w14:paraId="22674028" w14:textId="77777777" w:rsidTr="005A2D7C">
              <w:trPr>
                <w:jc w:val="center"/>
              </w:trPr>
              <w:tc>
                <w:tcPr>
                  <w:tcW w:w="1501" w:type="dxa"/>
                  <w:shd w:val="clear" w:color="auto" w:fill="DEEAF6"/>
                </w:tcPr>
                <w:p w14:paraId="08C2C6C5" w14:textId="77777777" w:rsidR="008B1B88" w:rsidRPr="009743EA" w:rsidRDefault="008B1B88" w:rsidP="005C72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335015F6" w14:textId="77777777" w:rsidR="008B1B88" w:rsidRPr="009743EA" w:rsidRDefault="008B1B88" w:rsidP="005C72A8">
                  <w:pPr>
                    <w:pStyle w:val="TAL"/>
                    <w:snapToGrid w:val="0"/>
                    <w:rPr>
                      <w:rFonts w:eastAsia="Calibri"/>
                      <w:szCs w:val="22"/>
                    </w:rPr>
                  </w:pPr>
                  <w:r w:rsidRPr="009743EA">
                    <w:rPr>
                      <w:rFonts w:eastAsia="Calibri"/>
                      <w:szCs w:val="22"/>
                    </w:rPr>
                    <w:t>application/json</w:t>
                  </w:r>
                </w:p>
              </w:tc>
            </w:tr>
            <w:tr w:rsidR="008B1B88" w:rsidRPr="009743EA" w14:paraId="4C19CB8C" w14:textId="77777777" w:rsidTr="005A2D7C">
              <w:trPr>
                <w:jc w:val="center"/>
              </w:trPr>
              <w:tc>
                <w:tcPr>
                  <w:tcW w:w="1501" w:type="dxa"/>
                  <w:shd w:val="clear" w:color="auto" w:fill="DEEAF6"/>
                </w:tcPr>
                <w:p w14:paraId="6E150470" w14:textId="77777777" w:rsidR="008B1B88" w:rsidRPr="009743EA" w:rsidRDefault="008B1B88"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37582896" w14:textId="77777777" w:rsidR="008B1B88" w:rsidRPr="009743EA" w:rsidRDefault="008B1B88" w:rsidP="005C72A8">
                  <w:pPr>
                    <w:pStyle w:val="TAL"/>
                    <w:snapToGrid w:val="0"/>
                    <w:rPr>
                      <w:rFonts w:eastAsia="Calibri"/>
                      <w:szCs w:val="22"/>
                    </w:rPr>
                  </w:pPr>
                  <w:r w:rsidRPr="009743EA">
                    <w:rPr>
                      <w:rFonts w:eastAsia="Calibri"/>
                      <w:szCs w:val="22"/>
                    </w:rPr>
                    <w:t>Request</w:t>
                  </w:r>
                  <w:r w:rsidR="008E2B7F" w:rsidRPr="009743EA">
                    <w:rPr>
                      <w:rFonts w:eastAsia="Calibri"/>
                      <w:szCs w:val="22"/>
                    </w:rPr>
                    <w:t xml:space="preserve"> </w:t>
                  </w:r>
                  <w:r w:rsidRPr="009743EA">
                    <w:rPr>
                      <w:rFonts w:eastAsia="Calibri"/>
                      <w:szCs w:val="22"/>
                    </w:rPr>
                    <w:t>ID</w:t>
                  </w:r>
                  <w:r w:rsidR="008E2B7F" w:rsidRPr="009743EA">
                    <w:rPr>
                      <w:rFonts w:eastAsia="Calibri"/>
                      <w:szCs w:val="22"/>
                    </w:rPr>
                    <w:t xml:space="preserve"> </w:t>
                  </w:r>
                </w:p>
              </w:tc>
            </w:tr>
            <w:tr w:rsidR="008B1B88" w:rsidRPr="009743EA" w14:paraId="3A19C3D7" w14:textId="77777777" w:rsidTr="005A2D7C">
              <w:trPr>
                <w:jc w:val="center"/>
              </w:trPr>
              <w:tc>
                <w:tcPr>
                  <w:tcW w:w="1501" w:type="dxa"/>
                  <w:shd w:val="clear" w:color="auto" w:fill="DEEAF6"/>
                </w:tcPr>
                <w:p w14:paraId="14A29786" w14:textId="77777777" w:rsidR="008B1B88" w:rsidRPr="009743EA" w:rsidRDefault="008B1B88"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3C9BA51B" w14:textId="77777777" w:rsidR="008B1B88" w:rsidRPr="009743EA" w:rsidRDefault="008B1B88" w:rsidP="005C72A8">
                  <w:pPr>
                    <w:pStyle w:val="TAL"/>
                    <w:snapToGrid w:val="0"/>
                    <w:rPr>
                      <w:rFonts w:eastAsia="Calibri"/>
                      <w:szCs w:val="22"/>
                    </w:rPr>
                  </w:pPr>
                  <w:r w:rsidRPr="009743EA">
                    <w:rPr>
                      <w:rFonts w:eastAsia="Calibri"/>
                      <w:szCs w:val="22"/>
                    </w:rPr>
                    <w:t>AE-ID</w:t>
                  </w:r>
                  <w:r w:rsidR="008E2B7F" w:rsidRPr="009743EA">
                    <w:rPr>
                      <w:rFonts w:eastAsia="Calibri"/>
                      <w:szCs w:val="22"/>
                    </w:rPr>
                    <w:t xml:space="preserve"> </w:t>
                  </w:r>
                  <w:r w:rsidRPr="009743EA">
                    <w:rPr>
                      <w:rFonts w:eastAsia="Calibri"/>
                      <w:szCs w:val="22"/>
                    </w:rPr>
                    <w:t>of</w:t>
                  </w:r>
                  <w:r w:rsidR="008E2B7F" w:rsidRPr="009743EA">
                    <w:rPr>
                      <w:rFonts w:eastAsia="Calibri"/>
                      <w:szCs w:val="22"/>
                    </w:rPr>
                    <w:t xml:space="preserve"> </w:t>
                  </w:r>
                  <w:r w:rsidRPr="009743EA">
                    <w:rPr>
                      <w:rFonts w:eastAsia="Calibri"/>
                      <w:szCs w:val="22"/>
                    </w:rPr>
                    <w:t>request</w:t>
                  </w:r>
                  <w:r w:rsidR="008E2B7F" w:rsidRPr="009743EA">
                    <w:rPr>
                      <w:rFonts w:eastAsia="Calibri"/>
                      <w:szCs w:val="22"/>
                    </w:rPr>
                    <w:t xml:space="preserve"> </w:t>
                  </w:r>
                  <w:r w:rsidRPr="009743EA">
                    <w:rPr>
                      <w:rFonts w:eastAsia="Calibri"/>
                      <w:szCs w:val="22"/>
                    </w:rPr>
                    <w:t>originator</w:t>
                  </w:r>
                </w:p>
              </w:tc>
            </w:tr>
            <w:tr w:rsidR="00283598" w:rsidRPr="009743EA" w14:paraId="1F5F79F3" w14:textId="77777777" w:rsidTr="005A2D7C">
              <w:trPr>
                <w:jc w:val="center"/>
              </w:trPr>
              <w:tc>
                <w:tcPr>
                  <w:tcW w:w="1501" w:type="dxa"/>
                  <w:shd w:val="clear" w:color="auto" w:fill="DEEAF6"/>
                </w:tcPr>
                <w:p w14:paraId="097AF071" w14:textId="77777777" w:rsidR="00283598" w:rsidRPr="009743EA" w:rsidRDefault="00283598" w:rsidP="00283598">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4C66D0A7" w14:textId="77777777" w:rsidR="00283598" w:rsidRPr="009743EA" w:rsidRDefault="00283598" w:rsidP="00283598">
                  <w:pPr>
                    <w:pStyle w:val="TAL"/>
                    <w:snapToGrid w:val="0"/>
                    <w:rPr>
                      <w:rFonts w:eastAsia="Calibri"/>
                      <w:szCs w:val="22"/>
                    </w:rPr>
                  </w:pPr>
                  <w:r w:rsidRPr="009743EA">
                    <w:rPr>
                      <w:rFonts w:eastAsia="Calibri"/>
                      <w:szCs w:val="22"/>
                    </w:rPr>
                    <w:t>Release</w:t>
                  </w:r>
                  <w:r w:rsidR="008E2B7F" w:rsidRPr="009743EA">
                    <w:rPr>
                      <w:rFonts w:eastAsia="Calibri"/>
                      <w:szCs w:val="22"/>
                    </w:rPr>
                    <w:t xml:space="preserve"> </w:t>
                  </w:r>
                  <w:r w:rsidRPr="009743EA">
                    <w:rPr>
                      <w:rFonts w:eastAsia="Calibri"/>
                      <w:szCs w:val="22"/>
                    </w:rPr>
                    <w:t>Version</w:t>
                  </w:r>
                  <w:r w:rsidR="008E2B7F" w:rsidRPr="009743EA">
                    <w:rPr>
                      <w:rFonts w:eastAsia="Calibri"/>
                      <w:szCs w:val="22"/>
                    </w:rPr>
                    <w:t xml:space="preserve"> </w:t>
                  </w:r>
                  <w:r w:rsidRPr="009743EA">
                    <w:rPr>
                      <w:rFonts w:eastAsia="Calibri"/>
                      <w:szCs w:val="22"/>
                    </w:rPr>
                    <w:t>Indicator</w:t>
                  </w:r>
                </w:p>
              </w:tc>
            </w:tr>
          </w:tbl>
          <w:p w14:paraId="2CD62C9B" w14:textId="77777777" w:rsidR="008B1B88" w:rsidRPr="009743EA" w:rsidRDefault="008B1B88" w:rsidP="005C72A8">
            <w:pPr>
              <w:pStyle w:val="TAL"/>
              <w:snapToGrid w:val="0"/>
              <w:jc w:val="center"/>
            </w:pPr>
          </w:p>
        </w:tc>
      </w:tr>
      <w:tr w:rsidR="008B1B88" w:rsidRPr="009743EA" w14:paraId="1504E78A"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75A577AF"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67ED7752"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1C0783A5"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67521845"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537A0C45"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0C35A0EA"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006AEF6D"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216FE7D7"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5D1DE245" w14:textId="77777777" w:rsidR="008B1B88" w:rsidRPr="009743EA" w:rsidRDefault="008B1B88" w:rsidP="005C72A8">
            <w:pPr>
              <w:pStyle w:val="TAL"/>
              <w:snapToGrid w:val="0"/>
              <w:jc w:val="center"/>
              <w:rPr>
                <w:b/>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E7E5B20" w14:textId="77777777" w:rsidR="00A606F5" w:rsidRPr="009743EA" w:rsidRDefault="00A606F5" w:rsidP="005C72A8">
            <w:pPr>
              <w:pStyle w:val="TAL"/>
              <w:snapToGrid w:val="0"/>
              <w:ind w:left="284"/>
              <w:rPr>
                <w:rFonts w:ascii="Times New Roman" w:eastAsia="Calibri Light" w:hAnsi="Times New Roman"/>
                <w:b/>
                <w:sz w:val="24"/>
              </w:rPr>
            </w:pPr>
          </w:p>
          <w:p w14:paraId="307ACBEB" w14:textId="77777777" w:rsidR="008B1B88" w:rsidRPr="009743EA" w:rsidRDefault="00A606F5" w:rsidP="005C72A8">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API/ACP/RET/001</w:t>
            </w:r>
          </w:p>
          <w:p w14:paraId="71EDC26C" w14:textId="77777777" w:rsidR="008B1B88" w:rsidRPr="009743EA" w:rsidRDefault="00A606F5" w:rsidP="007C39B4">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API/ACP/RET/001_RCN1</w:t>
            </w:r>
          </w:p>
          <w:p w14:paraId="49489116" w14:textId="77777777" w:rsidR="008B1B88" w:rsidRPr="009743EA" w:rsidRDefault="008B1B88" w:rsidP="005C72A8">
            <w:pPr>
              <w:widowControl w:val="0"/>
              <w:spacing w:after="0"/>
              <w:ind w:left="284"/>
              <w:jc w:val="both"/>
              <w:textAlignment w:val="auto"/>
              <w:rPr>
                <w:rFonts w:ascii="Arial" w:hAnsi="Arial"/>
                <w:b/>
                <w:color w:val="0070C0"/>
                <w:sz w:val="18"/>
              </w:rPr>
            </w:pPr>
          </w:p>
          <w:p w14:paraId="7FF2C989"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202A9717" w14:textId="77777777" w:rsidR="008B1B88" w:rsidRPr="009743EA" w:rsidRDefault="008B1B88" w:rsidP="005C72A8">
            <w:pPr>
              <w:pStyle w:val="TAL"/>
              <w:snapToGrid w:val="0"/>
              <w:ind w:left="284"/>
              <w:jc w:val="both"/>
              <w:rPr>
                <w:color w:val="0070C0"/>
              </w:rPr>
            </w:pPr>
          </w:p>
          <w:p w14:paraId="1CF30CD2" w14:textId="77777777" w:rsidR="008B1B88" w:rsidRPr="009743EA" w:rsidRDefault="008B1B88" w:rsidP="005C72A8">
            <w:pPr>
              <w:pStyle w:val="TAL"/>
              <w:snapToGrid w:val="0"/>
              <w:ind w:left="284"/>
              <w:jc w:val="both"/>
              <w:rPr>
                <w:color w:val="0070C0"/>
              </w:rPr>
            </w:pPr>
            <w:r w:rsidRPr="009743EA">
              <w:rPr>
                <w:color w:val="0070C0"/>
              </w:rPr>
              <w:t>GET /mn-name/accessControlPolicy?rcn=1 HTTP/1.1</w:t>
            </w:r>
          </w:p>
          <w:p w14:paraId="333FA85C" w14:textId="77777777" w:rsidR="008B1B88" w:rsidRPr="009743EA" w:rsidRDefault="008B1B88" w:rsidP="005C72A8">
            <w:pPr>
              <w:pStyle w:val="TAL"/>
              <w:snapToGrid w:val="0"/>
              <w:ind w:left="284"/>
              <w:jc w:val="both"/>
              <w:rPr>
                <w:color w:val="0070C0"/>
              </w:rPr>
            </w:pPr>
            <w:r w:rsidRPr="009743EA">
              <w:rPr>
                <w:color w:val="0070C0"/>
              </w:rPr>
              <w:t>Host: 192.168.0.10:8282</w:t>
            </w:r>
          </w:p>
          <w:p w14:paraId="2C2AA39F" w14:textId="77777777" w:rsidR="008B1B88" w:rsidRPr="009743EA" w:rsidRDefault="008B1B88" w:rsidP="007C39B4">
            <w:pPr>
              <w:pStyle w:val="TAL"/>
              <w:snapToGrid w:val="0"/>
              <w:ind w:left="284"/>
              <w:rPr>
                <w:color w:val="0070C0"/>
              </w:rPr>
            </w:pPr>
            <w:r w:rsidRPr="009743EA">
              <w:rPr>
                <w:color w:val="0070C0"/>
              </w:rPr>
              <w:t>X-M2M-Origin: CAE5630283216026458665</w:t>
            </w:r>
          </w:p>
          <w:p w14:paraId="7AD3C833"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29B44AA2" w14:textId="77777777" w:rsidR="008B1B88" w:rsidRPr="009743EA" w:rsidRDefault="008B1B88" w:rsidP="005C72A8">
            <w:pPr>
              <w:pStyle w:val="TAL"/>
              <w:snapToGrid w:val="0"/>
              <w:ind w:left="284"/>
              <w:jc w:val="both"/>
              <w:rPr>
                <w:color w:val="0070C0"/>
              </w:rPr>
            </w:pPr>
            <w:r w:rsidRPr="009743EA">
              <w:rPr>
                <w:color w:val="0070C0"/>
              </w:rPr>
              <w:t>X-M2M-RI: 1234</w:t>
            </w:r>
          </w:p>
          <w:p w14:paraId="049FF74E" w14:textId="77777777" w:rsidR="002C214A" w:rsidRPr="009743EA" w:rsidRDefault="002C214A" w:rsidP="002C214A">
            <w:pPr>
              <w:widowControl w:val="0"/>
              <w:overflowPunct/>
              <w:spacing w:after="0"/>
              <w:ind w:left="284"/>
              <w:jc w:val="both"/>
              <w:textAlignment w:val="auto"/>
              <w:rPr>
                <w:color w:val="0070C0"/>
              </w:rPr>
            </w:pPr>
            <w:r w:rsidRPr="009743EA">
              <w:rPr>
                <w:rFonts w:ascii="Arial" w:hAnsi="Arial"/>
                <w:color w:val="0070C0"/>
                <w:sz w:val="18"/>
              </w:rPr>
              <w:t>X-M2M-RVI: 2a</w:t>
            </w:r>
          </w:p>
          <w:p w14:paraId="07DF25A2" w14:textId="77777777" w:rsidR="008B1B88" w:rsidRPr="009743EA" w:rsidRDefault="008B1B88" w:rsidP="005C72A8">
            <w:pPr>
              <w:pStyle w:val="TAL"/>
              <w:snapToGrid w:val="0"/>
              <w:ind w:left="284"/>
              <w:jc w:val="both"/>
              <w:rPr>
                <w:color w:val="0070C0"/>
              </w:rPr>
            </w:pPr>
          </w:p>
          <w:p w14:paraId="16B37778" w14:textId="77777777" w:rsidR="008B1B88" w:rsidRPr="009743EA" w:rsidRDefault="008B1B88" w:rsidP="005C72A8">
            <w:pPr>
              <w:widowControl w:val="0"/>
              <w:spacing w:after="0"/>
              <w:ind w:left="284"/>
              <w:jc w:val="both"/>
              <w:textAlignment w:val="auto"/>
              <w:rPr>
                <w:rFonts w:ascii="Arial" w:hAnsi="Arial"/>
                <w:b/>
                <w:color w:val="0070C0"/>
                <w:sz w:val="18"/>
              </w:rPr>
            </w:pPr>
          </w:p>
          <w:p w14:paraId="7DFAF23C"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1F2BD81E" w14:textId="77777777" w:rsidR="008B1B88" w:rsidRPr="009743EA" w:rsidRDefault="008B1B88" w:rsidP="005C72A8">
            <w:pPr>
              <w:widowControl w:val="0"/>
              <w:spacing w:after="0"/>
              <w:ind w:left="284"/>
              <w:textAlignment w:val="auto"/>
              <w:rPr>
                <w:rFonts w:ascii="Arial" w:hAnsi="Arial"/>
                <w:color w:val="0070C0"/>
                <w:sz w:val="18"/>
              </w:rPr>
            </w:pPr>
          </w:p>
          <w:p w14:paraId="700EB529"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200 OK</w:t>
            </w:r>
          </w:p>
          <w:p w14:paraId="7F48E3EC" w14:textId="77777777" w:rsidR="008B1B88" w:rsidRPr="009743EA" w:rsidRDefault="008B1B88" w:rsidP="005C72A8">
            <w:pPr>
              <w:pStyle w:val="TAL"/>
              <w:snapToGrid w:val="0"/>
              <w:ind w:left="284"/>
              <w:rPr>
                <w:color w:val="0070C0"/>
              </w:rPr>
            </w:pPr>
            <w:r w:rsidRPr="009743EA">
              <w:rPr>
                <w:color w:val="0070C0"/>
              </w:rPr>
              <w:t>Content-Location: mn-name/accessControlPolicy</w:t>
            </w:r>
          </w:p>
          <w:p w14:paraId="2A5CC2A8" w14:textId="77777777" w:rsidR="008B1B88" w:rsidRPr="00325791" w:rsidRDefault="008B1B88" w:rsidP="005C72A8">
            <w:pPr>
              <w:pStyle w:val="TAL"/>
              <w:snapToGrid w:val="0"/>
              <w:ind w:left="284"/>
              <w:rPr>
                <w:color w:val="0070C0"/>
                <w:lang w:val="fr-FR"/>
              </w:rPr>
            </w:pPr>
            <w:r w:rsidRPr="00325791">
              <w:rPr>
                <w:color w:val="0070C0"/>
                <w:lang w:val="fr-FR"/>
              </w:rPr>
              <w:t>Content-Type: application/json</w:t>
            </w:r>
          </w:p>
          <w:p w14:paraId="43A46C7D" w14:textId="77777777" w:rsidR="008B1B88" w:rsidRPr="00325791" w:rsidRDefault="008B1B88" w:rsidP="005C72A8">
            <w:pPr>
              <w:pStyle w:val="TAL"/>
              <w:snapToGrid w:val="0"/>
              <w:ind w:left="284"/>
              <w:rPr>
                <w:color w:val="0070C0"/>
                <w:lang w:val="fr-FR"/>
              </w:rPr>
            </w:pPr>
            <w:r w:rsidRPr="00325791">
              <w:rPr>
                <w:color w:val="0070C0"/>
                <w:lang w:val="fr-FR"/>
              </w:rPr>
              <w:t>X-M2M-RI: 1234</w:t>
            </w:r>
          </w:p>
          <w:p w14:paraId="15E2DFDD" w14:textId="77777777" w:rsidR="002C214A" w:rsidRPr="009743EA" w:rsidRDefault="002C214A" w:rsidP="002C214A">
            <w:pPr>
              <w:widowControl w:val="0"/>
              <w:overflowPunct/>
              <w:spacing w:after="0"/>
              <w:ind w:left="284"/>
              <w:jc w:val="both"/>
              <w:textAlignment w:val="auto"/>
              <w:rPr>
                <w:color w:val="0070C0"/>
              </w:rPr>
            </w:pPr>
            <w:r w:rsidRPr="009743EA">
              <w:rPr>
                <w:rFonts w:ascii="Arial" w:hAnsi="Arial"/>
                <w:color w:val="0070C0"/>
                <w:sz w:val="18"/>
              </w:rPr>
              <w:t>X-M2M-RVI: 2a</w:t>
            </w:r>
          </w:p>
          <w:p w14:paraId="3BB2DCB4" w14:textId="77777777" w:rsidR="008B1B88" w:rsidRPr="009743EA" w:rsidRDefault="008B1B88" w:rsidP="005C72A8">
            <w:pPr>
              <w:pStyle w:val="TAL"/>
              <w:snapToGrid w:val="0"/>
              <w:ind w:left="284"/>
              <w:rPr>
                <w:color w:val="0070C0"/>
              </w:rPr>
            </w:pPr>
            <w:r w:rsidRPr="009743EA">
              <w:rPr>
                <w:color w:val="0070C0"/>
              </w:rPr>
              <w:t>X-M2M-RSC: 2000</w:t>
            </w:r>
          </w:p>
          <w:p w14:paraId="57C9C0CD" w14:textId="77777777" w:rsidR="008B1B88" w:rsidRPr="009743EA" w:rsidRDefault="008B1B88" w:rsidP="005C72A8">
            <w:pPr>
              <w:pStyle w:val="TAL"/>
              <w:snapToGrid w:val="0"/>
              <w:ind w:left="284"/>
              <w:rPr>
                <w:color w:val="0070C0"/>
              </w:rPr>
            </w:pPr>
          </w:p>
          <w:p w14:paraId="71F66963" w14:textId="77777777" w:rsidR="008B1B88" w:rsidRPr="009743EA" w:rsidRDefault="008B1B88" w:rsidP="005C72A8">
            <w:pPr>
              <w:pStyle w:val="TAL"/>
              <w:snapToGrid w:val="0"/>
              <w:ind w:left="284"/>
              <w:rPr>
                <w:color w:val="0070C0"/>
              </w:rPr>
            </w:pPr>
            <w:r w:rsidRPr="009743EA">
              <w:rPr>
                <w:color w:val="0070C0"/>
              </w:rPr>
              <w:t>{</w:t>
            </w:r>
          </w:p>
          <w:p w14:paraId="1535F0E8" w14:textId="77777777" w:rsidR="008B1B88" w:rsidRPr="009743EA" w:rsidRDefault="008B1B88" w:rsidP="005C72A8">
            <w:pPr>
              <w:pStyle w:val="TAL"/>
              <w:snapToGrid w:val="0"/>
              <w:ind w:left="284"/>
              <w:rPr>
                <w:color w:val="0070C0"/>
              </w:rPr>
            </w:pPr>
            <w:r w:rsidRPr="009743EA">
              <w:rPr>
                <w:color w:val="0070C0"/>
              </w:rPr>
              <w:t xml:space="preserve">    "m2m:acp": {</w:t>
            </w:r>
          </w:p>
          <w:p w14:paraId="5167A429" w14:textId="77777777" w:rsidR="008B1B88" w:rsidRPr="009743EA" w:rsidRDefault="008B1B88" w:rsidP="005C72A8">
            <w:pPr>
              <w:pStyle w:val="TAL"/>
              <w:snapToGrid w:val="0"/>
              <w:ind w:left="284"/>
              <w:rPr>
                <w:color w:val="0070C0"/>
              </w:rPr>
            </w:pPr>
            <w:r w:rsidRPr="009743EA">
              <w:rPr>
                <w:color w:val="0070C0"/>
              </w:rPr>
              <w:t xml:space="preserve">        "rn": "accessControlPolicy",</w:t>
            </w:r>
          </w:p>
          <w:p w14:paraId="1011955C" w14:textId="77777777" w:rsidR="008B1B88" w:rsidRPr="009743EA" w:rsidRDefault="008B1B88" w:rsidP="005C72A8">
            <w:pPr>
              <w:pStyle w:val="TAL"/>
              <w:snapToGrid w:val="0"/>
              <w:ind w:left="284"/>
              <w:rPr>
                <w:color w:val="0070C0"/>
              </w:rPr>
            </w:pPr>
            <w:r w:rsidRPr="009743EA">
              <w:rPr>
                <w:color w:val="0070C0"/>
              </w:rPr>
              <w:t xml:space="preserve">        "ty": 1,</w:t>
            </w:r>
          </w:p>
          <w:p w14:paraId="0D9BA372" w14:textId="77777777" w:rsidR="008B1B88" w:rsidRPr="00325791" w:rsidRDefault="008B1B88" w:rsidP="005C72A8">
            <w:pPr>
              <w:pStyle w:val="TAL"/>
              <w:snapToGrid w:val="0"/>
              <w:ind w:left="284"/>
              <w:rPr>
                <w:color w:val="0070C0"/>
                <w:lang w:val="fr-FR"/>
              </w:rPr>
            </w:pPr>
            <w:r w:rsidRPr="009743EA">
              <w:rPr>
                <w:color w:val="0070C0"/>
              </w:rPr>
              <w:lastRenderedPageBreak/>
              <w:t xml:space="preserve">        </w:t>
            </w:r>
            <w:r w:rsidRPr="00325791">
              <w:rPr>
                <w:color w:val="0070C0"/>
                <w:lang w:val="fr-FR"/>
              </w:rPr>
              <w:t>"ri": "ACP503720698362418574",</w:t>
            </w:r>
          </w:p>
          <w:p w14:paraId="26DA08A9" w14:textId="77777777" w:rsidR="008B1B88" w:rsidRPr="00325791" w:rsidRDefault="008B1B88" w:rsidP="005C72A8">
            <w:pPr>
              <w:pStyle w:val="TAL"/>
              <w:snapToGrid w:val="0"/>
              <w:ind w:left="284"/>
              <w:rPr>
                <w:color w:val="0070C0"/>
                <w:lang w:val="fr-FR"/>
              </w:rPr>
            </w:pPr>
            <w:r w:rsidRPr="00325791">
              <w:rPr>
                <w:color w:val="0070C0"/>
                <w:lang w:val="fr-FR"/>
              </w:rPr>
              <w:t xml:space="preserve">        "pi": "mnID",</w:t>
            </w:r>
          </w:p>
          <w:p w14:paraId="158AF05F" w14:textId="77777777" w:rsidR="008B1B88" w:rsidRPr="00325791" w:rsidRDefault="008B1B88" w:rsidP="005C72A8">
            <w:pPr>
              <w:pStyle w:val="TAL"/>
              <w:snapToGrid w:val="0"/>
              <w:ind w:left="284"/>
              <w:rPr>
                <w:color w:val="0070C0"/>
                <w:lang w:val="fr-FR"/>
              </w:rPr>
            </w:pPr>
            <w:r w:rsidRPr="00325791">
              <w:rPr>
                <w:color w:val="0070C0"/>
                <w:lang w:val="fr-FR"/>
              </w:rPr>
              <w:t xml:space="preserve">        "ct": "20180308T115922",</w:t>
            </w:r>
          </w:p>
          <w:p w14:paraId="0E34301A" w14:textId="77777777" w:rsidR="008B1B88" w:rsidRPr="00325791" w:rsidRDefault="008B1B88" w:rsidP="005C72A8">
            <w:pPr>
              <w:pStyle w:val="TAL"/>
              <w:snapToGrid w:val="0"/>
              <w:ind w:left="284"/>
              <w:rPr>
                <w:color w:val="0070C0"/>
                <w:lang w:val="fr-FR"/>
              </w:rPr>
            </w:pPr>
            <w:r w:rsidRPr="00325791">
              <w:rPr>
                <w:color w:val="0070C0"/>
                <w:lang w:val="fr-FR"/>
              </w:rPr>
              <w:t xml:space="preserve">        "lt": "20180308T115922",</w:t>
            </w:r>
          </w:p>
          <w:p w14:paraId="032602C8" w14:textId="77777777" w:rsidR="008B1B88" w:rsidRPr="00325791" w:rsidRDefault="008B1B88" w:rsidP="005C72A8">
            <w:pPr>
              <w:pStyle w:val="TAL"/>
              <w:snapToGrid w:val="0"/>
              <w:ind w:left="284"/>
              <w:rPr>
                <w:color w:val="0070C0"/>
                <w:lang w:val="fr-FR"/>
              </w:rPr>
            </w:pPr>
            <w:r w:rsidRPr="00325791">
              <w:rPr>
                <w:color w:val="0070C0"/>
                <w:lang w:val="fr-FR"/>
              </w:rPr>
              <w:t xml:space="preserve">        "et": "20201221T064952",</w:t>
            </w:r>
          </w:p>
          <w:p w14:paraId="64456202" w14:textId="77777777" w:rsidR="008B1B88" w:rsidRPr="00325791" w:rsidRDefault="008B1B88" w:rsidP="005C72A8">
            <w:pPr>
              <w:pStyle w:val="TAL"/>
              <w:snapToGrid w:val="0"/>
              <w:ind w:left="284"/>
              <w:rPr>
                <w:color w:val="0070C0"/>
                <w:lang w:val="fr-FR"/>
              </w:rPr>
            </w:pPr>
            <w:r w:rsidRPr="00325791">
              <w:rPr>
                <w:color w:val="0070C0"/>
                <w:lang w:val="fr-FR"/>
              </w:rPr>
              <w:t xml:space="preserve">        "pv": {</w:t>
            </w:r>
          </w:p>
          <w:p w14:paraId="54CDDF23" w14:textId="77777777" w:rsidR="008B1B88" w:rsidRPr="00325791" w:rsidRDefault="008B1B88" w:rsidP="005C72A8">
            <w:pPr>
              <w:pStyle w:val="TAL"/>
              <w:snapToGrid w:val="0"/>
              <w:ind w:left="284"/>
              <w:rPr>
                <w:color w:val="0070C0"/>
                <w:lang w:val="fr-FR"/>
              </w:rPr>
            </w:pPr>
            <w:r w:rsidRPr="00325791">
              <w:rPr>
                <w:color w:val="0070C0"/>
                <w:lang w:val="fr-FR"/>
              </w:rPr>
              <w:t xml:space="preserve">            "acr": </w:t>
            </w:r>
            <w:r w:rsidRPr="00C072AF">
              <w:rPr>
                <w:color w:val="0070C0"/>
                <w:lang w:val="fr-FR"/>
              </w:rPr>
              <w:t>[</w:t>
            </w:r>
          </w:p>
          <w:p w14:paraId="78F62E95" w14:textId="77777777" w:rsidR="008B1B88" w:rsidRPr="000D6D95" w:rsidRDefault="008B1B88" w:rsidP="005C72A8">
            <w:pPr>
              <w:pStyle w:val="TAL"/>
              <w:snapToGrid w:val="0"/>
              <w:ind w:left="284"/>
              <w:rPr>
                <w:color w:val="0070C0"/>
              </w:rPr>
            </w:pPr>
            <w:r w:rsidRPr="00325791">
              <w:rPr>
                <w:color w:val="0070C0"/>
                <w:lang w:val="fr-FR"/>
              </w:rPr>
              <w:t xml:space="preserve">                </w:t>
            </w:r>
            <w:r w:rsidRPr="000D6D95">
              <w:rPr>
                <w:color w:val="0070C0"/>
              </w:rPr>
              <w:t>{</w:t>
            </w:r>
          </w:p>
          <w:p w14:paraId="17660769" w14:textId="77777777" w:rsidR="008B1B88" w:rsidRPr="000D6D95" w:rsidRDefault="008B1B88" w:rsidP="005C72A8">
            <w:pPr>
              <w:pStyle w:val="TAL"/>
              <w:snapToGrid w:val="0"/>
              <w:ind w:left="284"/>
              <w:rPr>
                <w:color w:val="0070C0"/>
              </w:rPr>
            </w:pPr>
            <w:r w:rsidRPr="000D6D95">
              <w:rPr>
                <w:color w:val="0070C0"/>
              </w:rPr>
              <w:t xml:space="preserve">                    "acco": [],</w:t>
            </w:r>
          </w:p>
          <w:p w14:paraId="40371598" w14:textId="77777777" w:rsidR="008B1B88" w:rsidRPr="000D6D95" w:rsidRDefault="008B1B88" w:rsidP="005C72A8">
            <w:pPr>
              <w:pStyle w:val="TAL"/>
              <w:snapToGrid w:val="0"/>
              <w:ind w:left="284"/>
              <w:rPr>
                <w:color w:val="0070C0"/>
              </w:rPr>
            </w:pPr>
            <w:r w:rsidRPr="000D6D95">
              <w:rPr>
                <w:color w:val="0070C0"/>
              </w:rPr>
              <w:t xml:space="preserve">                    "acop": 63,</w:t>
            </w:r>
          </w:p>
          <w:p w14:paraId="1C4448E1" w14:textId="77777777" w:rsidR="008B1B88" w:rsidRPr="000D6D95" w:rsidRDefault="008B1B88" w:rsidP="005C72A8">
            <w:pPr>
              <w:pStyle w:val="TAL"/>
              <w:snapToGrid w:val="0"/>
              <w:ind w:left="284"/>
              <w:rPr>
                <w:color w:val="0070C0"/>
              </w:rPr>
            </w:pPr>
            <w:r w:rsidRPr="000D6D95">
              <w:rPr>
                <w:color w:val="0070C0"/>
              </w:rPr>
              <w:t xml:space="preserve">                    "acor": [</w:t>
            </w:r>
          </w:p>
          <w:p w14:paraId="02AC9F5B" w14:textId="77777777" w:rsidR="008B1B88" w:rsidRPr="000D6D95" w:rsidRDefault="008B1B88" w:rsidP="005C72A8">
            <w:pPr>
              <w:pStyle w:val="TAL"/>
              <w:snapToGrid w:val="0"/>
              <w:ind w:left="284"/>
              <w:rPr>
                <w:color w:val="0070C0"/>
              </w:rPr>
            </w:pPr>
            <w:r w:rsidRPr="000D6D95">
              <w:rPr>
                <w:color w:val="0070C0"/>
              </w:rPr>
              <w:t xml:space="preserve">                        "CAE1",</w:t>
            </w:r>
          </w:p>
          <w:p w14:paraId="336A21B4" w14:textId="77777777" w:rsidR="008B1B88" w:rsidRPr="000D6D95" w:rsidRDefault="008B1B88" w:rsidP="005C72A8">
            <w:pPr>
              <w:pStyle w:val="TAL"/>
              <w:snapToGrid w:val="0"/>
              <w:ind w:left="284"/>
              <w:rPr>
                <w:color w:val="0070C0"/>
              </w:rPr>
            </w:pPr>
            <w:r w:rsidRPr="000D6D95">
              <w:rPr>
                <w:color w:val="0070C0"/>
              </w:rPr>
              <w:t xml:space="preserve">                        "CAE2"</w:t>
            </w:r>
          </w:p>
          <w:p w14:paraId="099BC05A" w14:textId="77777777" w:rsidR="008B1B88" w:rsidRPr="000D6D95" w:rsidRDefault="008B1B88" w:rsidP="005C72A8">
            <w:pPr>
              <w:pStyle w:val="TAL"/>
              <w:snapToGrid w:val="0"/>
              <w:ind w:left="284"/>
              <w:rPr>
                <w:color w:val="0070C0"/>
              </w:rPr>
            </w:pPr>
            <w:r w:rsidRPr="000D6D95">
              <w:rPr>
                <w:color w:val="0070C0"/>
              </w:rPr>
              <w:t xml:space="preserve">                    ]</w:t>
            </w:r>
          </w:p>
          <w:p w14:paraId="372EEB87" w14:textId="77777777" w:rsidR="008B1B88" w:rsidRPr="009743EA" w:rsidRDefault="008B1B88" w:rsidP="005C72A8">
            <w:pPr>
              <w:pStyle w:val="TAL"/>
              <w:snapToGrid w:val="0"/>
              <w:ind w:left="284"/>
              <w:rPr>
                <w:color w:val="0070C0"/>
              </w:rPr>
            </w:pPr>
            <w:r w:rsidRPr="009743EA">
              <w:rPr>
                <w:color w:val="0070C0"/>
              </w:rPr>
              <w:t xml:space="preserve">                }</w:t>
            </w:r>
          </w:p>
          <w:p w14:paraId="1E0E61AD" w14:textId="77777777" w:rsidR="008B1B88" w:rsidRPr="009743EA" w:rsidRDefault="008B1B88" w:rsidP="005C72A8">
            <w:pPr>
              <w:pStyle w:val="TAL"/>
              <w:snapToGrid w:val="0"/>
              <w:ind w:left="284"/>
              <w:rPr>
                <w:color w:val="0070C0"/>
              </w:rPr>
            </w:pPr>
            <w:r w:rsidRPr="009743EA">
              <w:rPr>
                <w:color w:val="0070C0"/>
              </w:rPr>
              <w:t xml:space="preserve">            ]</w:t>
            </w:r>
          </w:p>
          <w:p w14:paraId="28C5F634" w14:textId="77777777" w:rsidR="008B1B88" w:rsidRPr="009743EA" w:rsidRDefault="008B1B88" w:rsidP="005C72A8">
            <w:pPr>
              <w:pStyle w:val="TAL"/>
              <w:snapToGrid w:val="0"/>
              <w:ind w:left="284"/>
              <w:rPr>
                <w:color w:val="0070C0"/>
              </w:rPr>
            </w:pPr>
            <w:r w:rsidRPr="009743EA">
              <w:rPr>
                <w:color w:val="0070C0"/>
              </w:rPr>
              <w:t xml:space="preserve">        },</w:t>
            </w:r>
          </w:p>
          <w:p w14:paraId="4D82DFE3" w14:textId="77777777" w:rsidR="008B1B88" w:rsidRPr="009743EA" w:rsidRDefault="008B1B88" w:rsidP="005C72A8">
            <w:pPr>
              <w:pStyle w:val="TAL"/>
              <w:snapToGrid w:val="0"/>
              <w:ind w:left="284"/>
              <w:rPr>
                <w:color w:val="0070C0"/>
              </w:rPr>
            </w:pPr>
            <w:r w:rsidRPr="009743EA">
              <w:rPr>
                <w:color w:val="0070C0"/>
              </w:rPr>
              <w:t xml:space="preserve">        "pvs": {</w:t>
            </w:r>
          </w:p>
          <w:p w14:paraId="30D3EDBE" w14:textId="77777777" w:rsidR="008B1B88" w:rsidRPr="009743EA" w:rsidRDefault="008B1B88" w:rsidP="005C72A8">
            <w:pPr>
              <w:pStyle w:val="TAL"/>
              <w:snapToGrid w:val="0"/>
              <w:ind w:left="284"/>
              <w:rPr>
                <w:color w:val="0070C0"/>
              </w:rPr>
            </w:pPr>
            <w:r w:rsidRPr="009743EA">
              <w:rPr>
                <w:color w:val="0070C0"/>
              </w:rPr>
              <w:t xml:space="preserve">            "acr": </w:t>
            </w:r>
            <w:r w:rsidRPr="00C072AF">
              <w:rPr>
                <w:color w:val="0070C0"/>
              </w:rPr>
              <w:t>[</w:t>
            </w:r>
          </w:p>
          <w:p w14:paraId="4D54698A" w14:textId="77777777" w:rsidR="008B1B88" w:rsidRPr="009743EA" w:rsidRDefault="008B1B88" w:rsidP="005C72A8">
            <w:pPr>
              <w:pStyle w:val="TAL"/>
              <w:snapToGrid w:val="0"/>
              <w:ind w:left="284"/>
              <w:rPr>
                <w:color w:val="0070C0"/>
              </w:rPr>
            </w:pPr>
            <w:r w:rsidRPr="009743EA">
              <w:rPr>
                <w:color w:val="0070C0"/>
              </w:rPr>
              <w:t xml:space="preserve">                {</w:t>
            </w:r>
          </w:p>
          <w:p w14:paraId="3A61B2F7" w14:textId="77777777" w:rsidR="008B1B88" w:rsidRPr="009743EA" w:rsidRDefault="008B1B88" w:rsidP="005C72A8">
            <w:pPr>
              <w:pStyle w:val="TAL"/>
              <w:snapToGrid w:val="0"/>
              <w:ind w:left="284"/>
              <w:rPr>
                <w:color w:val="0070C0"/>
              </w:rPr>
            </w:pPr>
            <w:r w:rsidRPr="009743EA">
              <w:rPr>
                <w:color w:val="0070C0"/>
              </w:rPr>
              <w:t xml:space="preserve">                    "acco": </w:t>
            </w:r>
            <w:r w:rsidRPr="00C072AF">
              <w:rPr>
                <w:color w:val="0070C0"/>
              </w:rPr>
              <w:t>[]</w:t>
            </w:r>
            <w:r w:rsidRPr="009743EA">
              <w:rPr>
                <w:color w:val="0070C0"/>
              </w:rPr>
              <w:t>,</w:t>
            </w:r>
          </w:p>
          <w:p w14:paraId="511B93C8" w14:textId="77777777" w:rsidR="008B1B88" w:rsidRPr="009743EA" w:rsidRDefault="008B1B88" w:rsidP="005C72A8">
            <w:pPr>
              <w:pStyle w:val="TAL"/>
              <w:snapToGrid w:val="0"/>
              <w:ind w:left="284"/>
              <w:rPr>
                <w:color w:val="0070C0"/>
              </w:rPr>
            </w:pPr>
            <w:r w:rsidRPr="009743EA">
              <w:rPr>
                <w:color w:val="0070C0"/>
              </w:rPr>
              <w:t xml:space="preserve">                    "acop": 63,</w:t>
            </w:r>
          </w:p>
          <w:p w14:paraId="2A0148A2" w14:textId="77777777" w:rsidR="008B1B88" w:rsidRPr="009743EA" w:rsidRDefault="008B1B88" w:rsidP="005C72A8">
            <w:pPr>
              <w:pStyle w:val="TAL"/>
              <w:snapToGrid w:val="0"/>
              <w:ind w:left="284"/>
              <w:rPr>
                <w:color w:val="0070C0"/>
              </w:rPr>
            </w:pPr>
            <w:r w:rsidRPr="009743EA">
              <w:rPr>
                <w:color w:val="0070C0"/>
              </w:rPr>
              <w:t xml:space="preserve">                    "acor": </w:t>
            </w:r>
            <w:r w:rsidRPr="00C072AF">
              <w:rPr>
                <w:color w:val="0070C0"/>
              </w:rPr>
              <w:t>[</w:t>
            </w:r>
          </w:p>
          <w:p w14:paraId="0E4C34B0" w14:textId="77777777" w:rsidR="008B1B88" w:rsidRPr="005A2D7C" w:rsidRDefault="008B1B88" w:rsidP="005C72A8">
            <w:pPr>
              <w:pStyle w:val="TAL"/>
              <w:snapToGrid w:val="0"/>
              <w:ind w:left="284"/>
              <w:rPr>
                <w:color w:val="0070C0"/>
              </w:rPr>
            </w:pPr>
            <w:r w:rsidRPr="009743EA">
              <w:rPr>
                <w:color w:val="0070C0"/>
              </w:rPr>
              <w:t xml:space="preserve">                        </w:t>
            </w:r>
            <w:r w:rsidRPr="005A2D7C">
              <w:rPr>
                <w:color w:val="0070C0"/>
              </w:rPr>
              <w:t>"all"</w:t>
            </w:r>
          </w:p>
          <w:p w14:paraId="1C8E0281" w14:textId="77777777" w:rsidR="008B1B88" w:rsidRPr="005A2D7C" w:rsidRDefault="008B1B88" w:rsidP="005C72A8">
            <w:pPr>
              <w:pStyle w:val="TAL"/>
              <w:snapToGrid w:val="0"/>
              <w:ind w:left="284"/>
              <w:rPr>
                <w:color w:val="0070C0"/>
              </w:rPr>
            </w:pPr>
            <w:r w:rsidRPr="005A2D7C">
              <w:rPr>
                <w:color w:val="0070C0"/>
              </w:rPr>
              <w:t xml:space="preserve">                    ]</w:t>
            </w:r>
          </w:p>
          <w:p w14:paraId="0F02DC0B" w14:textId="77777777" w:rsidR="008B1B88" w:rsidRPr="005A2D7C" w:rsidRDefault="008B1B88" w:rsidP="005C72A8">
            <w:pPr>
              <w:pStyle w:val="TAL"/>
              <w:snapToGrid w:val="0"/>
              <w:ind w:left="284"/>
              <w:rPr>
                <w:color w:val="0070C0"/>
              </w:rPr>
            </w:pPr>
            <w:r w:rsidRPr="005A2D7C">
              <w:rPr>
                <w:color w:val="0070C0"/>
              </w:rPr>
              <w:t xml:space="preserve">                }</w:t>
            </w:r>
          </w:p>
          <w:p w14:paraId="7BC048EA" w14:textId="77777777" w:rsidR="008B1B88" w:rsidRPr="005A2D7C" w:rsidRDefault="008B1B88" w:rsidP="005C72A8">
            <w:pPr>
              <w:pStyle w:val="TAL"/>
              <w:snapToGrid w:val="0"/>
              <w:ind w:left="284"/>
              <w:rPr>
                <w:color w:val="0070C0"/>
              </w:rPr>
            </w:pPr>
            <w:r w:rsidRPr="005A2D7C">
              <w:rPr>
                <w:color w:val="0070C0"/>
              </w:rPr>
              <w:t xml:space="preserve">            ]</w:t>
            </w:r>
          </w:p>
          <w:p w14:paraId="1ABA3EAF" w14:textId="77777777" w:rsidR="008B1B88" w:rsidRPr="005A2D7C" w:rsidRDefault="008B1B88" w:rsidP="005C72A8">
            <w:pPr>
              <w:pStyle w:val="TAL"/>
              <w:snapToGrid w:val="0"/>
              <w:ind w:left="284"/>
              <w:rPr>
                <w:color w:val="0070C0"/>
              </w:rPr>
            </w:pPr>
            <w:r w:rsidRPr="005A2D7C">
              <w:rPr>
                <w:color w:val="0070C0"/>
              </w:rPr>
              <w:t xml:space="preserve">        }</w:t>
            </w:r>
          </w:p>
          <w:p w14:paraId="760374D8" w14:textId="77777777" w:rsidR="008B1B88" w:rsidRPr="005A2D7C" w:rsidRDefault="008B1B88" w:rsidP="005C72A8">
            <w:pPr>
              <w:pStyle w:val="TAL"/>
              <w:snapToGrid w:val="0"/>
              <w:ind w:left="284"/>
              <w:rPr>
                <w:color w:val="0070C0"/>
              </w:rPr>
            </w:pPr>
            <w:r w:rsidRPr="005A2D7C">
              <w:rPr>
                <w:color w:val="0070C0"/>
              </w:rPr>
              <w:t xml:space="preserve">    }</w:t>
            </w:r>
          </w:p>
          <w:p w14:paraId="7DA6884A" w14:textId="77777777" w:rsidR="008B1B88" w:rsidRPr="005A2D7C" w:rsidRDefault="008B1B88" w:rsidP="005C72A8">
            <w:pPr>
              <w:pStyle w:val="TAL"/>
              <w:snapToGrid w:val="0"/>
              <w:ind w:left="284"/>
              <w:rPr>
                <w:color w:val="0070C0"/>
              </w:rPr>
            </w:pPr>
            <w:r w:rsidRPr="005A2D7C">
              <w:rPr>
                <w:color w:val="0070C0"/>
              </w:rPr>
              <w:t>}</w:t>
            </w:r>
          </w:p>
          <w:p w14:paraId="78C7689A" w14:textId="77777777" w:rsidR="008B1B88" w:rsidRPr="005A2D7C" w:rsidRDefault="008B1B88" w:rsidP="005C72A8">
            <w:pPr>
              <w:pStyle w:val="TAL"/>
              <w:snapToGrid w:val="0"/>
              <w:ind w:left="284"/>
            </w:pPr>
          </w:p>
        </w:tc>
      </w:tr>
    </w:tbl>
    <w:p w14:paraId="78335BE4" w14:textId="77777777" w:rsidR="008B1B88" w:rsidRPr="005A2D7C" w:rsidRDefault="008B1B88" w:rsidP="008B1B88"/>
    <w:p w14:paraId="655933F6" w14:textId="77777777" w:rsidR="008B1B88" w:rsidRPr="009743EA" w:rsidRDefault="008B1B88" w:rsidP="008B1B88">
      <w:pPr>
        <w:pStyle w:val="Heading4"/>
      </w:pPr>
      <w:bookmarkStart w:id="641" w:name="_Toc49420780"/>
      <w:bookmarkStart w:id="642" w:name="_Toc49507594"/>
      <w:bookmarkStart w:id="643" w:name="_Toc49507706"/>
      <w:bookmarkStart w:id="644" w:name="_Toc532286406"/>
      <w:bookmarkStart w:id="645" w:name="_Toc532286542"/>
      <w:bookmarkStart w:id="646" w:name="_Toc46154449"/>
      <w:bookmarkStart w:id="647" w:name="_Toc71708883"/>
      <w:r w:rsidRPr="009743EA">
        <w:lastRenderedPageBreak/>
        <w:t>6.2.12.3</w:t>
      </w:r>
      <w:r w:rsidRPr="009743EA">
        <w:tab/>
        <w:t>API-ACP-UPD</w:t>
      </w:r>
      <w:bookmarkEnd w:id="641"/>
      <w:bookmarkEnd w:id="642"/>
      <w:bookmarkEnd w:id="643"/>
      <w:bookmarkEnd w:id="644"/>
      <w:bookmarkEnd w:id="645"/>
      <w:bookmarkEnd w:id="646"/>
      <w:bookmarkEnd w:id="647"/>
    </w:p>
    <w:tbl>
      <w:tblPr>
        <w:tblW w:w="9659" w:type="dxa"/>
        <w:jc w:val="center"/>
        <w:tblLayout w:type="fixed"/>
        <w:tblCellMar>
          <w:left w:w="28" w:type="dxa"/>
        </w:tblCellMar>
        <w:tblLook w:val="0000" w:firstRow="0" w:lastRow="0" w:firstColumn="0" w:lastColumn="0" w:noHBand="0" w:noVBand="0"/>
      </w:tblPr>
      <w:tblGrid>
        <w:gridCol w:w="1286"/>
        <w:gridCol w:w="8373"/>
      </w:tblGrid>
      <w:tr w:rsidR="008B1B88" w:rsidRPr="009743EA" w14:paraId="3613EC54"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A2B4134" w14:textId="77777777" w:rsidR="008B1B88" w:rsidRPr="009743EA" w:rsidRDefault="008B1B88" w:rsidP="005C72A8">
            <w:pPr>
              <w:pStyle w:val="TAL"/>
              <w:snapToGrid w:val="0"/>
              <w:jc w:val="center"/>
              <w:rPr>
                <w:b/>
              </w:rPr>
            </w:pPr>
          </w:p>
          <w:p w14:paraId="587143C0" w14:textId="77777777" w:rsidR="008B1B88" w:rsidRPr="009743EA" w:rsidRDefault="008B1B88"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C41111E" w14:textId="77777777" w:rsidR="008B1B88" w:rsidRPr="005A2D7C" w:rsidRDefault="008B1B88" w:rsidP="005A2D7C">
            <w:pPr>
              <w:pStyle w:val="TAL"/>
            </w:pPr>
            <w:r w:rsidRPr="005A2D7C">
              <w:rPr>
                <w:rFonts w:eastAsia="Calibri Light"/>
              </w:rPr>
              <w:t>API/ACP/UPD/001</w:t>
            </w:r>
          </w:p>
          <w:p w14:paraId="373A62BF" w14:textId="77777777" w:rsidR="008B1B88" w:rsidRPr="005A2D7C" w:rsidRDefault="008B1B88" w:rsidP="005A2D7C">
            <w:pPr>
              <w:pStyle w:val="TAL"/>
              <w:rPr>
                <w:rFonts w:eastAsia="Calibri Light"/>
              </w:rPr>
            </w:pPr>
            <w:r w:rsidRPr="005A2D7C">
              <w:rPr>
                <w:rFonts w:eastAsia="Calibri Light"/>
              </w:rPr>
              <w:t>API/ACP/UPD/001_RCN0</w:t>
            </w:r>
          </w:p>
          <w:p w14:paraId="55EB11BA" w14:textId="77777777" w:rsidR="008B1B88" w:rsidRPr="005A2D7C" w:rsidRDefault="008B1B88" w:rsidP="005A2D7C">
            <w:pPr>
              <w:pStyle w:val="TAL"/>
            </w:pPr>
            <w:r w:rsidRPr="005A2D7C">
              <w:rPr>
                <w:rFonts w:eastAsia="Calibri Light"/>
              </w:rPr>
              <w:t>API/ACP/UPD/001_RCN1</w:t>
            </w:r>
          </w:p>
        </w:tc>
      </w:tr>
      <w:tr w:rsidR="008B1B88" w:rsidRPr="009743EA" w14:paraId="49AA83AB"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55E319A" w14:textId="77777777" w:rsidR="008B1B88" w:rsidRPr="009743EA" w:rsidRDefault="008B1B88"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A1A7AD" w14:textId="77777777" w:rsidR="008B1B88" w:rsidRPr="005A2D7C" w:rsidRDefault="008B1B88" w:rsidP="005A2D7C">
            <w:pPr>
              <w:pStyle w:val="TAL"/>
              <w:rPr>
                <w:rFonts w:eastAsia="Calibri Light"/>
              </w:rPr>
            </w:pPr>
            <w:r w:rsidRPr="005A2D7C">
              <w:rPr>
                <w:rFonts w:eastAsia="Calibri Light"/>
              </w:rPr>
              <w:t xml:space="preserve">&lt;accessControlPolicy&gt; resource UPDATE with </w:t>
            </w:r>
            <w:r w:rsidR="00984FEF" w:rsidRPr="005A2D7C">
              <w:rPr>
                <w:rFonts w:eastAsia="Calibri Light"/>
              </w:rPr>
              <w:t>resultContent</w:t>
            </w:r>
            <w:r w:rsidRPr="005A2D7C">
              <w:rPr>
                <w:rFonts w:eastAsia="Calibri Light"/>
              </w:rPr>
              <w:t xml:space="preserve"> parameter</w:t>
            </w:r>
          </w:p>
        </w:tc>
      </w:tr>
      <w:tr w:rsidR="008B1B88" w:rsidRPr="009743EA" w14:paraId="69348E97"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2D8A1FA6" w14:textId="77777777" w:rsidR="008B1B88" w:rsidRPr="009743EA" w:rsidRDefault="008B1B88"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6ECE5B1" w14:textId="77777777" w:rsidR="008B1B88" w:rsidRPr="005A2D7C" w:rsidRDefault="008B1B88" w:rsidP="005A2D7C">
            <w:pPr>
              <w:pStyle w:val="TAL"/>
              <w:rPr>
                <w:rFonts w:eastAsia="Calibri Light"/>
              </w:rPr>
            </w:pPr>
            <w:r w:rsidRPr="005A2D7C">
              <w:rPr>
                <w:rFonts w:eastAsia="Calibri Light"/>
              </w:rPr>
              <w:t>&lt;accessControlPolicy&gt; resource</w:t>
            </w:r>
          </w:p>
        </w:tc>
      </w:tr>
      <w:tr w:rsidR="008B1B88" w:rsidRPr="009743EA" w14:paraId="5FC7AE8A"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04F2826" w14:textId="77777777" w:rsidR="008B1B88" w:rsidRPr="009743EA" w:rsidRDefault="008B1B88" w:rsidP="005C72A8">
            <w:pPr>
              <w:pStyle w:val="TAL"/>
              <w:snapToGrid w:val="0"/>
              <w:jc w:val="center"/>
              <w:rPr>
                <w:b/>
                <w:kern w:val="1"/>
              </w:rPr>
            </w:pPr>
          </w:p>
          <w:p w14:paraId="17C405DC" w14:textId="77777777" w:rsidR="008B1B88" w:rsidRPr="009743EA" w:rsidRDefault="008B1B88"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6218A68" w14:textId="77777777" w:rsidR="008B1B88" w:rsidRPr="005A2D7C" w:rsidRDefault="008B1B88" w:rsidP="005A2D7C">
            <w:pPr>
              <w:pStyle w:val="TAL"/>
              <w:rPr>
                <w:rFonts w:eastAsia="Calibri Light"/>
              </w:rPr>
            </w:pPr>
            <w:r w:rsidRPr="005A2D7C">
              <w:t>The interface is used to send a &lt;</w:t>
            </w:r>
            <w:r w:rsidRPr="005A2D7C">
              <w:rPr>
                <w:rFonts w:eastAsia="Calibri Light"/>
              </w:rPr>
              <w:t>accessControlPolicy</w:t>
            </w:r>
            <w:r w:rsidRPr="005A2D7C">
              <w:t xml:space="preserve">&gt; </w:t>
            </w:r>
            <w:r w:rsidRPr="005A2D7C">
              <w:rPr>
                <w:rFonts w:eastAsia="Calibri Light"/>
              </w:rPr>
              <w:t>UPDATE</w:t>
            </w:r>
            <w:r w:rsidRPr="005A2D7C">
              <w:t xml:space="preserve"> request attached with </w:t>
            </w:r>
            <w:r w:rsidR="00984FEF" w:rsidRPr="005A2D7C">
              <w:t>resultContent</w:t>
            </w:r>
            <w:r w:rsidRPr="005A2D7C">
              <w:t xml:space="preserve"> to the Registrar CSE, and the Registrar CSE creates a &lt;</w:t>
            </w:r>
            <w:r w:rsidRPr="005A2D7C">
              <w:rPr>
                <w:rFonts w:eastAsia="Calibri Light"/>
              </w:rPr>
              <w:t>accessControlPolicy</w:t>
            </w:r>
            <w:r w:rsidRPr="005A2D7C">
              <w:t>&gt; resource and sends back a response</w:t>
            </w:r>
            <w:r w:rsidR="008E2B7F" w:rsidRPr="009743EA">
              <w:t>.</w:t>
            </w:r>
          </w:p>
        </w:tc>
      </w:tr>
      <w:tr w:rsidR="008B1B88" w:rsidRPr="009743EA" w14:paraId="3F61ECC4"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A7FE084" w14:textId="77777777" w:rsidR="008B1B88" w:rsidRPr="009743EA" w:rsidRDefault="008B1B88" w:rsidP="005C72A8">
            <w:pPr>
              <w:pStyle w:val="TAL"/>
              <w:snapToGrid w:val="0"/>
              <w:jc w:val="center"/>
              <w:rPr>
                <w:b/>
                <w:kern w:val="1"/>
              </w:rPr>
            </w:pPr>
          </w:p>
          <w:p w14:paraId="66D4EF82" w14:textId="77777777" w:rsidR="008B1B88" w:rsidRPr="009743EA" w:rsidRDefault="008B1B88" w:rsidP="005C72A8">
            <w:pPr>
              <w:pStyle w:val="TAL"/>
              <w:snapToGrid w:val="0"/>
              <w:jc w:val="center"/>
              <w:rPr>
                <w:b/>
                <w:kern w:val="1"/>
              </w:rPr>
            </w:pPr>
          </w:p>
          <w:p w14:paraId="11F539FA" w14:textId="77777777" w:rsidR="008B1B88" w:rsidRPr="009743EA" w:rsidRDefault="008B1B88" w:rsidP="005C72A8">
            <w:pPr>
              <w:pStyle w:val="TAL"/>
              <w:snapToGrid w:val="0"/>
              <w:jc w:val="center"/>
              <w:rPr>
                <w:b/>
                <w:kern w:val="1"/>
              </w:rPr>
            </w:pPr>
          </w:p>
          <w:p w14:paraId="07BDE6F1" w14:textId="77777777" w:rsidR="008B1B88" w:rsidRPr="009743EA" w:rsidRDefault="008B1B88" w:rsidP="005C72A8">
            <w:pPr>
              <w:pStyle w:val="TAL"/>
              <w:snapToGrid w:val="0"/>
              <w:jc w:val="center"/>
              <w:rPr>
                <w:b/>
                <w:kern w:val="1"/>
              </w:rPr>
            </w:pPr>
          </w:p>
          <w:p w14:paraId="1B516B18" w14:textId="77777777" w:rsidR="008B1B88" w:rsidRPr="009743EA" w:rsidRDefault="008B1B88" w:rsidP="005C72A8">
            <w:pPr>
              <w:pStyle w:val="TAL"/>
              <w:snapToGrid w:val="0"/>
              <w:jc w:val="center"/>
              <w:rPr>
                <w:b/>
                <w:kern w:val="1"/>
              </w:rPr>
            </w:pPr>
            <w:r w:rsidRPr="009743EA">
              <w:rPr>
                <w:b/>
                <w:kern w:val="1"/>
              </w:rPr>
              <w:t>Resource Structure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D862C65" w14:textId="6C753E08" w:rsidR="008B1B88" w:rsidRPr="009743EA" w:rsidRDefault="0054261D" w:rsidP="005A2D7C">
            <w:pPr>
              <w:pStyle w:val="FL"/>
              <w:rPr>
                <w:lang w:eastAsia="ko-KR"/>
              </w:rPr>
            </w:pPr>
            <w:r>
              <w:rPr>
                <w:rFonts w:eastAsia="Calibri"/>
                <w:color w:val="000000"/>
                <w:sz w:val="24"/>
                <w:szCs w:val="24"/>
              </w:rPr>
            </w:r>
            <w:r>
              <w:rPr>
                <w:rFonts w:eastAsia="Calibri"/>
                <w:color w:val="000000"/>
                <w:sz w:val="24"/>
                <w:szCs w:val="24"/>
              </w:rPr>
              <w:pict w14:anchorId="6A8542F9">
                <v:group id="_x0000_s1034" style="width:158.8pt;height:89.5pt;mso-position-horizontal-relative:char;mso-position-vertical-relative:line" coordsize="20169,11364">
                  <v:rect id="직사각형 2" o:spid="_x0000_s1035" style="position:absolute;width:11683;height:3652;visibility:visible;v-text-anchor:middle" filled="f">
                    <v:textbox inset="0,0,0,0">
                      <w:txbxContent>
                        <w:p w14:paraId="602C0DD8" w14:textId="77777777" w:rsidR="004A00AF" w:rsidRDefault="004A00AF" w:rsidP="008B1B88">
                          <w:pPr>
                            <w:pStyle w:val="NormalWeb"/>
                            <w:wordWrap w:val="0"/>
                            <w:spacing w:after="0"/>
                            <w:jc w:val="center"/>
                            <w:rPr>
                              <w:b/>
                              <w:bCs/>
                              <w:color w:val="000000"/>
                              <w:kern w:val="24"/>
                              <w:sz w:val="20"/>
                              <w:szCs w:val="20"/>
                            </w:rPr>
                          </w:pPr>
                          <w:r w:rsidRPr="003B3A03">
                            <w:rPr>
                              <w:b/>
                              <w:bCs/>
                              <w:color w:val="000000"/>
                              <w:kern w:val="24"/>
                              <w:sz w:val="20"/>
                              <w:szCs w:val="20"/>
                            </w:rPr>
                            <w:t>mn</w:t>
                          </w:r>
                          <w:r>
                            <w:rPr>
                              <w:b/>
                              <w:bCs/>
                              <w:color w:val="000000"/>
                              <w:kern w:val="24"/>
                              <w:sz w:val="20"/>
                              <w:szCs w:val="20"/>
                            </w:rPr>
                            <w:t>-name</w:t>
                          </w:r>
                        </w:p>
                        <w:p w14:paraId="151C035E" w14:textId="77777777" w:rsidR="004A00AF" w:rsidRDefault="004A00AF" w:rsidP="008B1B88">
                          <w:pPr>
                            <w:pStyle w:val="NormalWeb"/>
                            <w:wordWrap w:val="0"/>
                            <w:spacing w:after="0"/>
                            <w:jc w:val="center"/>
                          </w:pPr>
                          <w:r>
                            <w:rPr>
                              <w:b/>
                              <w:bCs/>
                              <w:color w:val="000000"/>
                              <w:kern w:val="24"/>
                              <w:sz w:val="20"/>
                              <w:szCs w:val="20"/>
                            </w:rPr>
                            <w:t>(CSEBase)</w:t>
                          </w:r>
                        </w:p>
                      </w:txbxContent>
                    </v:textbox>
                  </v:rect>
                  <v:line id="직선 연결선 3" o:spid="_x0000_s1036" style="position:absolute;flip:x;visibility:visible" from="5842,3758" to="5842,6235" o:connectortype="straight" strokeweight=".5pt">
                    <v:stroke joinstyle="miter"/>
                  </v:line>
                  <v:rect id="직사각형 4" o:spid="_x0000_s1037" style="position:absolute;left:7905;top:4996;width:12264;height:2530;visibility:visible;v-text-anchor:middle" filled="f">
                    <v:textbox inset="0,0,0,0">
                      <w:txbxContent>
                        <w:p w14:paraId="6F27068C" w14:textId="77777777" w:rsidR="004A00AF" w:rsidRDefault="004A00AF" w:rsidP="008B1B88">
                          <w:pPr>
                            <w:pStyle w:val="NormalWeb"/>
                            <w:wordWrap w:val="0"/>
                            <w:spacing w:after="0"/>
                            <w:jc w:val="center"/>
                            <w:rPr>
                              <w:b/>
                              <w:bCs/>
                              <w:color w:val="000000"/>
                              <w:kern w:val="24"/>
                              <w:sz w:val="18"/>
                              <w:szCs w:val="18"/>
                            </w:rPr>
                          </w:pPr>
                          <w:r>
                            <w:rPr>
                              <w:b/>
                              <w:bCs/>
                              <w:color w:val="000000"/>
                              <w:kern w:val="24"/>
                              <w:sz w:val="18"/>
                              <w:szCs w:val="18"/>
                            </w:rPr>
                            <w:t>ae</w:t>
                          </w:r>
                          <w:r w:rsidRPr="003B3A03">
                            <w:rPr>
                              <w:b/>
                              <w:bCs/>
                              <w:color w:val="000000"/>
                              <w:kern w:val="24"/>
                              <w:sz w:val="18"/>
                              <w:szCs w:val="18"/>
                            </w:rPr>
                            <w:t xml:space="preserve">_sensor </w:t>
                          </w:r>
                        </w:p>
                        <w:p w14:paraId="47332B29" w14:textId="77777777" w:rsidR="004A00AF" w:rsidRDefault="004A00AF" w:rsidP="008B1B88">
                          <w:pPr>
                            <w:pStyle w:val="NormalWeb"/>
                            <w:wordWrap w:val="0"/>
                            <w:spacing w:after="0"/>
                            <w:jc w:val="center"/>
                          </w:pPr>
                          <w:r w:rsidRPr="003B3A03">
                            <w:rPr>
                              <w:b/>
                              <w:bCs/>
                              <w:color w:val="000000"/>
                              <w:kern w:val="24"/>
                              <w:sz w:val="18"/>
                              <w:szCs w:val="18"/>
                            </w:rPr>
                            <w:t>(AE)</w:t>
                          </w:r>
                        </w:p>
                      </w:txbxContent>
                    </v:textbox>
                  </v:rect>
                  <v:line id="직선 연결선 5" o:spid="_x0000_s1038" style="position:absolute;visibility:visible" from="5842,6235" to="7905,6251" o:connectortype="straight" strokeweight=".5pt">
                    <v:stroke joinstyle="miter"/>
                  </v:line>
                  <v:line id="직선 연결선 6" o:spid="_x0000_s1039" style="position:absolute;visibility:visible" from="5842,6251" to="5842,10073" o:connectortype="straight" strokeweight=".5pt">
                    <v:stroke joinstyle="miter"/>
                  </v:line>
                  <v:rect id="직사각형 8" o:spid="_x0000_s1040" style="position:absolute;left:7905;top:8834;width:12264;height:2530;visibility:visible;v-text-anchor:middle" filled="f">
                    <v:textbox inset="0,0,0,0">
                      <w:txbxContent>
                        <w:p w14:paraId="04F70F40" w14:textId="77777777" w:rsidR="004A00AF" w:rsidRDefault="004A00AF" w:rsidP="008B1B88">
                          <w:pPr>
                            <w:pStyle w:val="NormalWeb"/>
                            <w:wordWrap w:val="0"/>
                            <w:spacing w:after="0"/>
                            <w:jc w:val="center"/>
                          </w:pPr>
                          <w:r w:rsidRPr="003B3A03">
                            <w:rPr>
                              <w:b/>
                              <w:bCs/>
                              <w:color w:val="000000"/>
                              <w:kern w:val="24"/>
                              <w:sz w:val="18"/>
                              <w:szCs w:val="18"/>
                            </w:rPr>
                            <w:t>accessControlPolicy</w:t>
                          </w:r>
                        </w:p>
                      </w:txbxContent>
                    </v:textbox>
                  </v:rect>
                  <v:line id="직선 연결선 9" o:spid="_x0000_s1041" style="position:absolute;visibility:visible" from="5842,10057" to="7905,10073" o:connectortype="straight" strokeweight=".5pt">
                    <v:stroke joinstyle="miter"/>
                  </v:line>
                  <w10:wrap type="none"/>
                  <w10:anchorlock/>
                </v:group>
              </w:pict>
            </w:r>
          </w:p>
        </w:tc>
      </w:tr>
      <w:tr w:rsidR="008B1B88" w:rsidRPr="009743EA" w14:paraId="62A9E3C5"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AC4FF62" w14:textId="77777777" w:rsidR="008B1B88" w:rsidRPr="009743EA" w:rsidRDefault="008B1B88" w:rsidP="005C72A8">
            <w:pPr>
              <w:pStyle w:val="TAL"/>
              <w:snapToGrid w:val="0"/>
              <w:jc w:val="center"/>
              <w:rPr>
                <w:b/>
                <w:kern w:val="1"/>
              </w:rPr>
            </w:pPr>
          </w:p>
          <w:p w14:paraId="628626D2" w14:textId="77777777" w:rsidR="008B1B88" w:rsidRPr="009743EA" w:rsidRDefault="008B1B88" w:rsidP="005C72A8">
            <w:pPr>
              <w:pStyle w:val="TAL"/>
              <w:snapToGrid w:val="0"/>
              <w:jc w:val="center"/>
              <w:rPr>
                <w:b/>
                <w:kern w:val="1"/>
              </w:rPr>
            </w:pPr>
          </w:p>
          <w:p w14:paraId="4F8C266C" w14:textId="77777777" w:rsidR="008B1B88" w:rsidRPr="009743EA" w:rsidRDefault="008B1B88" w:rsidP="005C72A8">
            <w:pPr>
              <w:pStyle w:val="TAL"/>
              <w:snapToGrid w:val="0"/>
              <w:jc w:val="center"/>
              <w:rPr>
                <w:b/>
                <w:kern w:val="1"/>
              </w:rPr>
            </w:pPr>
          </w:p>
          <w:p w14:paraId="4EAAD8CC" w14:textId="77777777" w:rsidR="008B1B88" w:rsidRPr="009743EA" w:rsidRDefault="008B1B88" w:rsidP="005C72A8">
            <w:pPr>
              <w:pStyle w:val="TAL"/>
              <w:snapToGrid w:val="0"/>
              <w:jc w:val="center"/>
              <w:rPr>
                <w:b/>
                <w:kern w:val="1"/>
              </w:rPr>
            </w:pPr>
          </w:p>
          <w:p w14:paraId="0B4BE29A" w14:textId="77777777" w:rsidR="008B1B88" w:rsidRPr="009743EA" w:rsidRDefault="008B1B88" w:rsidP="005C72A8">
            <w:pPr>
              <w:pStyle w:val="TAL"/>
              <w:snapToGrid w:val="0"/>
              <w:jc w:val="center"/>
              <w:rPr>
                <w:b/>
                <w:kern w:val="1"/>
              </w:rPr>
            </w:pPr>
          </w:p>
          <w:p w14:paraId="7940F546" w14:textId="77777777" w:rsidR="008B1B88" w:rsidRPr="009743EA" w:rsidRDefault="008B1B88"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C0E7BA2" w14:textId="68D9B73C" w:rsidR="008B1B88" w:rsidRPr="005A2D7C" w:rsidRDefault="0054261D" w:rsidP="005A2D7C">
            <w:pPr>
              <w:pStyle w:val="FL"/>
            </w:pPr>
            <w:r>
              <w:rPr>
                <w:sz w:val="18"/>
              </w:rPr>
            </w:r>
            <w:r>
              <w:rPr>
                <w:sz w:val="18"/>
              </w:rPr>
              <w:pict w14:anchorId="156744BE">
                <v:group id="_x0000_s1178" style="width:261pt;height:133.25pt;mso-position-horizontal-relative:char;mso-position-vertical-relative:line" coordsize="33147,16922">
                  <v:roundrect id="모서리가 둥근 직사각형 2" o:spid="_x0000_s1179" style="position:absolute;width:9398;height:6810;visibility:visible;v-text-anchor:middle" arcsize="10923f" fillcolor="#5b9bd5" strokecolor="#d9d9d9" strokeweight=".5pt">
                    <v:stroke joinstyle="miter"/>
                    <v:textbox>
                      <w:txbxContent>
                        <w:p w14:paraId="3D82234C" w14:textId="77777777" w:rsidR="004A00AF" w:rsidRPr="00B658BD" w:rsidRDefault="004A00AF" w:rsidP="008B1B88">
                          <w:pPr>
                            <w:pStyle w:val="NormalWeb"/>
                            <w:wordWrap w:val="0"/>
                            <w:spacing w:after="0"/>
                            <w:jc w:val="center"/>
                            <w:rPr>
                              <w:rFonts w:ascii="Malgun Gothic" w:hAnsi="Malgun Gothic"/>
                              <w:color w:val="FFFFFF"/>
                              <w:kern w:val="24"/>
                              <w:sz w:val="10"/>
                              <w:szCs w:val="10"/>
                            </w:rPr>
                          </w:pPr>
                        </w:p>
                        <w:p w14:paraId="4490E191" w14:textId="77777777" w:rsidR="004A00AF" w:rsidRPr="00B658BD" w:rsidRDefault="004A00AF" w:rsidP="008B1B88">
                          <w:pPr>
                            <w:pStyle w:val="NormalWeb"/>
                            <w:wordWrap w:val="0"/>
                            <w:spacing w:after="0"/>
                            <w:jc w:val="center"/>
                            <w:rPr>
                              <w:sz w:val="36"/>
                            </w:rPr>
                          </w:pPr>
                          <w:r w:rsidRPr="00B658BD">
                            <w:rPr>
                              <w:rFonts w:ascii="Malgun Gothic" w:hAnsi="Malgun Gothic" w:hint="eastAsia"/>
                              <w:color w:val="FFFFFF"/>
                              <w:kern w:val="24"/>
                              <w:szCs w:val="19"/>
                            </w:rPr>
                            <w:t>originator</w:t>
                          </w:r>
                        </w:p>
                      </w:txbxContent>
                    </v:textbox>
                  </v:roundrect>
                  <v:line id="직선 연결선 3" o:spid="_x0000_s1180" style="position:absolute;visibility:visible" from="4826,6810" to="4826,16922" o:connectortype="straight" strokecolor="windowText" strokeweight=".5pt">
                    <v:stroke dashstyle="longDash" joinstyle="miter"/>
                  </v:line>
                  <v:shape id="직선 화살표 연결선 4" o:spid="_x0000_s1181" type="#_x0000_t32" style="position:absolute;left:5524;top:10810;width:22082;height:32;visibility:visible" o:connectortype="straight" strokecolor="#5b9bd5" strokeweight="1.5pt">
                    <v:stroke endarrow="block" endarrowlength="long" joinstyle="miter" endcap="round"/>
                  </v:shape>
                  <v:shape id="TextBox 36" o:spid="_x0000_s1182" type="#_x0000_t202" style="position:absolute;left:8337;top:8938;width:16459;height:2451;visibility:visible" filled="f" stroked="f">
                    <v:textbox style="mso-fit-shape-to-text:t">
                      <w:txbxContent>
                        <w:p w14:paraId="439A25B8" w14:textId="77777777" w:rsidR="004A00AF" w:rsidRDefault="004A00AF" w:rsidP="008B1B88">
                          <w:pPr>
                            <w:pStyle w:val="NormalWeb"/>
                            <w:wordWrap w:val="0"/>
                            <w:spacing w:after="0"/>
                          </w:pPr>
                          <w:r w:rsidRPr="00B658BD">
                            <w:rPr>
                              <w:rFonts w:ascii="Malgun Gothic" w:hAnsi="Malgun Gothic" w:hint="eastAsia"/>
                              <w:color w:val="5B9BD5"/>
                              <w:kern w:val="24"/>
                              <w:sz w:val="14"/>
                              <w:szCs w:val="14"/>
                            </w:rPr>
                            <w:t>a</w:t>
                          </w:r>
                          <w:r>
                            <w:rPr>
                              <w:rFonts w:ascii="Malgun Gothic" w:hAnsi="Malgun Gothic" w:hint="eastAsia"/>
                              <w:color w:val="5B9BD5"/>
                              <w:kern w:val="24"/>
                              <w:sz w:val="14"/>
                              <w:szCs w:val="14"/>
                            </w:rPr>
                            <w:t xml:space="preserve">ccessControlPolicy </w:t>
                          </w:r>
                          <w:r>
                            <w:rPr>
                              <w:rFonts w:ascii="Malgun Gothic" w:hAnsi="Malgun Gothic"/>
                              <w:color w:val="5B9BD5"/>
                              <w:kern w:val="24"/>
                              <w:sz w:val="14"/>
                              <w:szCs w:val="14"/>
                            </w:rPr>
                            <w:t>update</w:t>
                          </w:r>
                          <w:r w:rsidRPr="00B658BD">
                            <w:rPr>
                              <w:rFonts w:ascii="Malgun Gothic" w:hAnsi="Malgun Gothic" w:hint="eastAsia"/>
                              <w:color w:val="5B9BD5"/>
                              <w:kern w:val="24"/>
                              <w:sz w:val="14"/>
                              <w:szCs w:val="14"/>
                            </w:rPr>
                            <w:t xml:space="preserve"> request</w:t>
                          </w:r>
                        </w:p>
                      </w:txbxContent>
                    </v:textbox>
                  </v:shape>
                  <v:shape id="TextBox 37" o:spid="_x0000_s1183" type="#_x0000_t202" style="position:absolute;left:14382;top:12889;width:6160;height:2452;visibility:visible" filled="f" stroked="f">
                    <v:textbox style="mso-fit-shape-to-text:t">
                      <w:txbxContent>
                        <w:p w14:paraId="76922498" w14:textId="77777777" w:rsidR="004A00AF" w:rsidRDefault="004A00AF" w:rsidP="008B1B88">
                          <w:pPr>
                            <w:pStyle w:val="NormalWeb"/>
                            <w:wordWrap w:val="0"/>
                            <w:spacing w:after="0"/>
                          </w:pPr>
                          <w:r w:rsidRPr="00B658BD">
                            <w:rPr>
                              <w:rFonts w:ascii="Malgun Gothic" w:hAnsi="Malgun Gothic" w:hint="eastAsia"/>
                              <w:color w:val="5B9BD5"/>
                              <w:kern w:val="24"/>
                              <w:sz w:val="14"/>
                              <w:szCs w:val="14"/>
                            </w:rPr>
                            <w:t>Response</w:t>
                          </w:r>
                        </w:p>
                      </w:txbxContent>
                    </v:textbox>
                  </v:shape>
                  <v:shape id="직선 화살표 연결선 7" o:spid="_x0000_s1184" type="#_x0000_t32" style="position:absolute;left:5873;top:14636;width:21733;height:64;flip:x y;visibility:visible" o:connectortype="straight" strokecolor="#5b9bd5" strokeweight="1.5pt">
                    <v:stroke endarrow="block" endarrowlength="long" joinstyle="miter" endcap="round"/>
                  </v:shape>
                  <v:roundrect id="모서리가 둥근 직사각형 8" o:spid="_x0000_s1185" style="position:absolute;left:23749;width:9398;height:6810;visibility:visible;v-text-anchor:middle" arcsize="10923f" fillcolor="#5b9bd5" strokecolor="#d9d9d9" strokeweight=".5pt">
                    <v:stroke joinstyle="miter"/>
                    <v:textbox>
                      <w:txbxContent>
                        <w:p w14:paraId="1FEA30B4" w14:textId="77777777" w:rsidR="004A00AF" w:rsidRPr="00B658BD" w:rsidRDefault="004A00AF" w:rsidP="008B1B88">
                          <w:pPr>
                            <w:pStyle w:val="NormalWeb"/>
                            <w:wordWrap w:val="0"/>
                            <w:spacing w:after="0"/>
                            <w:jc w:val="center"/>
                            <w:rPr>
                              <w:rFonts w:ascii="Malgun Gothic" w:hAnsi="Malgun Gothic"/>
                              <w:color w:val="FFFFFF"/>
                              <w:kern w:val="24"/>
                              <w:sz w:val="10"/>
                            </w:rPr>
                          </w:pPr>
                        </w:p>
                        <w:p w14:paraId="765B3EF5" w14:textId="77777777" w:rsidR="004A00AF" w:rsidRPr="00B658BD" w:rsidRDefault="004A00AF" w:rsidP="008B1B88">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txbxContent>
                    </v:textbox>
                  </v:roundrect>
                  <v:line id="직선 연결선 9" o:spid="_x0000_s1186" style="position:absolute;visibility:visible" from="28575,6810" to="28575,16922" o:connectortype="straight" strokecolor="windowText" strokeweight=".5pt">
                    <v:stroke dashstyle="longDash" joinstyle="miter"/>
                  </v:line>
                  <w10:wrap type="none"/>
                  <w10:anchorlock/>
                </v:group>
              </w:pict>
            </w:r>
          </w:p>
        </w:tc>
      </w:tr>
      <w:tr w:rsidR="008B1B88" w:rsidRPr="009743EA" w14:paraId="078888D8"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A93E851" w14:textId="77777777" w:rsidR="008B1B88" w:rsidRPr="009743EA" w:rsidRDefault="008B1B88" w:rsidP="005C72A8">
            <w:pPr>
              <w:pStyle w:val="TAL"/>
              <w:snapToGrid w:val="0"/>
              <w:jc w:val="center"/>
              <w:rPr>
                <w:b/>
                <w:kern w:val="1"/>
              </w:rPr>
            </w:pPr>
          </w:p>
          <w:p w14:paraId="0744268C" w14:textId="77777777" w:rsidR="008B1B88" w:rsidRPr="009743EA" w:rsidRDefault="008B1B88" w:rsidP="005C72A8">
            <w:pPr>
              <w:pStyle w:val="TAL"/>
              <w:snapToGrid w:val="0"/>
              <w:jc w:val="center"/>
              <w:rPr>
                <w:b/>
                <w:kern w:val="1"/>
              </w:rPr>
            </w:pPr>
          </w:p>
          <w:p w14:paraId="5C878866" w14:textId="77777777" w:rsidR="008B1B88" w:rsidRPr="009743EA" w:rsidRDefault="008B1B88" w:rsidP="005C72A8">
            <w:pPr>
              <w:pStyle w:val="TAL"/>
              <w:snapToGrid w:val="0"/>
              <w:jc w:val="center"/>
              <w:rPr>
                <w:b/>
                <w:kern w:val="1"/>
              </w:rPr>
            </w:pPr>
            <w:r w:rsidRPr="009743EA">
              <w:rPr>
                <w:b/>
                <w:kern w:val="1"/>
              </w:rPr>
              <w:t>HTTP Header Information</w:t>
            </w:r>
          </w:p>
          <w:p w14:paraId="56888C17" w14:textId="77777777" w:rsidR="008B1B88" w:rsidRPr="009743EA" w:rsidRDefault="008B1B88" w:rsidP="005C72A8">
            <w:pPr>
              <w:pStyle w:val="TAL"/>
              <w:snapToGrid w:val="0"/>
              <w:jc w:val="center"/>
              <w:rPr>
                <w:b/>
                <w:kern w:val="1"/>
              </w:rPr>
            </w:pPr>
          </w:p>
          <w:p w14:paraId="4F7342CB" w14:textId="77777777" w:rsidR="008B1B88" w:rsidRPr="009743EA" w:rsidRDefault="008B1B88" w:rsidP="008E2B7F">
            <w:pPr>
              <w:pStyle w:val="TAL"/>
              <w:snapToGrid w:val="0"/>
              <w:jc w:val="center"/>
              <w:rPr>
                <w:b/>
                <w:kern w:val="1"/>
              </w:rPr>
            </w:pPr>
          </w:p>
          <w:p w14:paraId="13D649EE" w14:textId="77777777" w:rsidR="00FE3B5F" w:rsidRPr="009743EA" w:rsidRDefault="00FE3B5F" w:rsidP="008E2B7F">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EDEDD52" w14:textId="77777777" w:rsidR="008B1B88" w:rsidRPr="009743EA" w:rsidRDefault="008B1B88" w:rsidP="005C72A8">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8B1B88" w:rsidRPr="009743EA" w14:paraId="6647AB14" w14:textId="77777777" w:rsidTr="005A2D7C">
              <w:trPr>
                <w:jc w:val="center"/>
              </w:trPr>
              <w:tc>
                <w:tcPr>
                  <w:tcW w:w="1501" w:type="dxa"/>
                  <w:shd w:val="clear" w:color="auto" w:fill="9CC2E5"/>
                </w:tcPr>
                <w:p w14:paraId="66DD4C8F" w14:textId="77777777" w:rsidR="008B1B88" w:rsidRPr="009743EA" w:rsidRDefault="008B1B88"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52CEE583" w14:textId="77777777" w:rsidR="008B1B88" w:rsidRPr="009743EA" w:rsidRDefault="008B1B88" w:rsidP="005C72A8">
                  <w:pPr>
                    <w:pStyle w:val="TAL"/>
                    <w:snapToGrid w:val="0"/>
                    <w:jc w:val="center"/>
                    <w:rPr>
                      <w:rFonts w:eastAsia="Calibri"/>
                      <w:b/>
                      <w:szCs w:val="22"/>
                    </w:rPr>
                  </w:pPr>
                  <w:r w:rsidRPr="009743EA">
                    <w:rPr>
                      <w:rFonts w:eastAsia="Calibri"/>
                      <w:b/>
                      <w:szCs w:val="22"/>
                    </w:rPr>
                    <w:t>Value</w:t>
                  </w:r>
                </w:p>
              </w:tc>
            </w:tr>
            <w:tr w:rsidR="008B1B88" w:rsidRPr="009743EA" w14:paraId="5F95E619" w14:textId="77777777" w:rsidTr="005A2D7C">
              <w:trPr>
                <w:jc w:val="center"/>
              </w:trPr>
              <w:tc>
                <w:tcPr>
                  <w:tcW w:w="1501" w:type="dxa"/>
                  <w:shd w:val="clear" w:color="auto" w:fill="DEEAF6"/>
                </w:tcPr>
                <w:p w14:paraId="667B0BF5" w14:textId="77777777" w:rsidR="008B1B88" w:rsidRPr="009743EA" w:rsidRDefault="008B1B88"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1986B336" w14:textId="77777777" w:rsidR="008B1B88" w:rsidRPr="009743EA" w:rsidRDefault="008B1B88" w:rsidP="005C72A8">
                  <w:pPr>
                    <w:pStyle w:val="TAL"/>
                    <w:snapToGrid w:val="0"/>
                    <w:rPr>
                      <w:rFonts w:eastAsia="Calibri"/>
                      <w:szCs w:val="22"/>
                    </w:rPr>
                  </w:pPr>
                  <w:r w:rsidRPr="009743EA">
                    <w:rPr>
                      <w:rFonts w:eastAsia="Calibri"/>
                      <w:szCs w:val="22"/>
                    </w:rPr>
                    <w:t>Request</w:t>
                  </w:r>
                  <w:r w:rsidR="008E2B7F" w:rsidRPr="009743EA">
                    <w:rPr>
                      <w:rFonts w:eastAsia="Calibri"/>
                      <w:szCs w:val="22"/>
                    </w:rPr>
                    <w:t xml:space="preserve"> </w:t>
                  </w:r>
                  <w:r w:rsidRPr="009743EA">
                    <w:rPr>
                      <w:rFonts w:eastAsia="Calibri"/>
                      <w:szCs w:val="22"/>
                    </w:rPr>
                    <w:t>ID</w:t>
                  </w:r>
                  <w:r w:rsidR="008E2B7F" w:rsidRPr="009743EA">
                    <w:rPr>
                      <w:rFonts w:eastAsia="Calibri"/>
                      <w:szCs w:val="22"/>
                    </w:rPr>
                    <w:t xml:space="preserve"> </w:t>
                  </w:r>
                </w:p>
              </w:tc>
            </w:tr>
            <w:tr w:rsidR="008B1B88" w:rsidRPr="009743EA" w14:paraId="7A9CBC34" w14:textId="77777777" w:rsidTr="005A2D7C">
              <w:trPr>
                <w:jc w:val="center"/>
              </w:trPr>
              <w:tc>
                <w:tcPr>
                  <w:tcW w:w="1501" w:type="dxa"/>
                  <w:shd w:val="clear" w:color="auto" w:fill="DEEAF6"/>
                </w:tcPr>
                <w:p w14:paraId="14A931DD" w14:textId="77777777" w:rsidR="008B1B88" w:rsidRPr="009743EA" w:rsidRDefault="008B1B88"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39EAAA86" w14:textId="77777777" w:rsidR="008B1B88" w:rsidRPr="009743EA" w:rsidRDefault="008B1B88" w:rsidP="005C72A8">
                  <w:pPr>
                    <w:pStyle w:val="TAL"/>
                    <w:snapToGrid w:val="0"/>
                    <w:rPr>
                      <w:rFonts w:eastAsia="Calibri"/>
                      <w:szCs w:val="22"/>
                    </w:rPr>
                  </w:pPr>
                  <w:r w:rsidRPr="009743EA">
                    <w:rPr>
                      <w:rFonts w:eastAsia="Calibri"/>
                      <w:szCs w:val="22"/>
                    </w:rPr>
                    <w:t>AE-ID</w:t>
                  </w:r>
                  <w:r w:rsidR="008E2B7F" w:rsidRPr="009743EA">
                    <w:rPr>
                      <w:rFonts w:eastAsia="Calibri"/>
                      <w:szCs w:val="22"/>
                    </w:rPr>
                    <w:t xml:space="preserve"> </w:t>
                  </w:r>
                  <w:r w:rsidRPr="009743EA">
                    <w:rPr>
                      <w:rFonts w:eastAsia="Calibri"/>
                      <w:szCs w:val="22"/>
                    </w:rPr>
                    <w:t>of</w:t>
                  </w:r>
                  <w:r w:rsidR="008E2B7F" w:rsidRPr="009743EA">
                    <w:rPr>
                      <w:rFonts w:eastAsia="Calibri"/>
                      <w:szCs w:val="22"/>
                    </w:rPr>
                    <w:t xml:space="preserve"> </w:t>
                  </w:r>
                  <w:r w:rsidRPr="009743EA">
                    <w:rPr>
                      <w:rFonts w:eastAsia="Calibri"/>
                      <w:szCs w:val="22"/>
                    </w:rPr>
                    <w:t>request</w:t>
                  </w:r>
                  <w:r w:rsidR="008E2B7F" w:rsidRPr="009743EA">
                    <w:rPr>
                      <w:rFonts w:eastAsia="Calibri"/>
                      <w:szCs w:val="22"/>
                    </w:rPr>
                    <w:t xml:space="preserve"> </w:t>
                  </w:r>
                  <w:r w:rsidRPr="009743EA">
                    <w:rPr>
                      <w:rFonts w:eastAsia="Calibri"/>
                      <w:szCs w:val="22"/>
                    </w:rPr>
                    <w:t>originator</w:t>
                  </w:r>
                </w:p>
              </w:tc>
            </w:tr>
            <w:tr w:rsidR="008B1B88" w:rsidRPr="009743EA" w14:paraId="614A3592" w14:textId="77777777" w:rsidTr="005A2D7C">
              <w:trPr>
                <w:jc w:val="center"/>
              </w:trPr>
              <w:tc>
                <w:tcPr>
                  <w:tcW w:w="1501" w:type="dxa"/>
                  <w:shd w:val="clear" w:color="auto" w:fill="DEEAF6"/>
                </w:tcPr>
                <w:p w14:paraId="69ED1BD0" w14:textId="77777777" w:rsidR="008B1B88" w:rsidRPr="009743EA" w:rsidRDefault="008B1B88" w:rsidP="005C72A8">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4850DD65" w14:textId="77777777" w:rsidR="008B1B88" w:rsidRPr="009743EA" w:rsidRDefault="008B1B88" w:rsidP="005C72A8">
                  <w:pPr>
                    <w:pStyle w:val="TAL"/>
                    <w:snapToGrid w:val="0"/>
                    <w:rPr>
                      <w:rFonts w:eastAsia="Calibri"/>
                      <w:szCs w:val="22"/>
                    </w:rPr>
                  </w:pPr>
                  <w:r w:rsidRPr="009743EA">
                    <w:rPr>
                      <w:rFonts w:eastAsia="Calibri"/>
                      <w:szCs w:val="22"/>
                    </w:rPr>
                    <w:t>application/json</w:t>
                  </w:r>
                </w:p>
              </w:tc>
            </w:tr>
            <w:tr w:rsidR="00283598" w:rsidRPr="009743EA" w14:paraId="338C1C11" w14:textId="77777777" w:rsidTr="005A2D7C">
              <w:trPr>
                <w:jc w:val="center"/>
              </w:trPr>
              <w:tc>
                <w:tcPr>
                  <w:tcW w:w="1501" w:type="dxa"/>
                  <w:shd w:val="clear" w:color="auto" w:fill="DEEAF6"/>
                </w:tcPr>
                <w:p w14:paraId="76F5FF9F" w14:textId="77777777" w:rsidR="00283598" w:rsidRPr="009743EA" w:rsidRDefault="00283598" w:rsidP="00283598">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565C71F1" w14:textId="77777777" w:rsidR="00283598" w:rsidRPr="009743EA" w:rsidRDefault="00283598" w:rsidP="00283598">
                  <w:pPr>
                    <w:pStyle w:val="TAL"/>
                    <w:snapToGrid w:val="0"/>
                    <w:rPr>
                      <w:rFonts w:eastAsia="Calibri"/>
                      <w:szCs w:val="22"/>
                    </w:rPr>
                  </w:pPr>
                  <w:r w:rsidRPr="009743EA">
                    <w:rPr>
                      <w:rFonts w:eastAsia="Calibri"/>
                      <w:szCs w:val="22"/>
                    </w:rPr>
                    <w:t>Release</w:t>
                  </w:r>
                  <w:r w:rsidR="008E2B7F" w:rsidRPr="009743EA">
                    <w:rPr>
                      <w:rFonts w:eastAsia="Calibri"/>
                      <w:szCs w:val="22"/>
                    </w:rPr>
                    <w:t xml:space="preserve"> </w:t>
                  </w:r>
                  <w:r w:rsidRPr="009743EA">
                    <w:rPr>
                      <w:rFonts w:eastAsia="Calibri"/>
                      <w:szCs w:val="22"/>
                    </w:rPr>
                    <w:t>Version</w:t>
                  </w:r>
                  <w:r w:rsidR="008E2B7F" w:rsidRPr="009743EA">
                    <w:rPr>
                      <w:rFonts w:eastAsia="Calibri"/>
                      <w:szCs w:val="22"/>
                    </w:rPr>
                    <w:t xml:space="preserve"> </w:t>
                  </w:r>
                  <w:r w:rsidRPr="009743EA">
                    <w:rPr>
                      <w:rFonts w:eastAsia="Calibri"/>
                      <w:szCs w:val="22"/>
                    </w:rPr>
                    <w:t>Indicator</w:t>
                  </w:r>
                </w:p>
              </w:tc>
            </w:tr>
          </w:tbl>
          <w:p w14:paraId="211D9923" w14:textId="77777777" w:rsidR="008B1B88" w:rsidRPr="009743EA" w:rsidRDefault="008B1B88" w:rsidP="005C72A8">
            <w:pPr>
              <w:pStyle w:val="TAL"/>
              <w:snapToGrid w:val="0"/>
              <w:jc w:val="center"/>
            </w:pPr>
          </w:p>
        </w:tc>
      </w:tr>
      <w:tr w:rsidR="008B1B88" w:rsidRPr="009743EA" w14:paraId="2262582C"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BF671A1" w14:textId="77777777" w:rsidR="008B1B88" w:rsidRPr="009743EA" w:rsidRDefault="008B1B88" w:rsidP="005C72A8">
            <w:pPr>
              <w:pStyle w:val="Default"/>
              <w:overflowPunct w:val="0"/>
              <w:jc w:val="center"/>
              <w:rPr>
                <w:color w:val="auto"/>
              </w:rPr>
            </w:pPr>
          </w:p>
          <w:p w14:paraId="5871F8F1" w14:textId="77777777" w:rsidR="008B1B88" w:rsidRPr="009743EA" w:rsidRDefault="008B1B88" w:rsidP="005C72A8">
            <w:pPr>
              <w:pStyle w:val="Default"/>
              <w:overflowPunct w:val="0"/>
              <w:jc w:val="center"/>
              <w:rPr>
                <w:b/>
                <w:sz w:val="20"/>
                <w:szCs w:val="20"/>
              </w:rPr>
            </w:pPr>
          </w:p>
          <w:p w14:paraId="27680C05" w14:textId="77777777" w:rsidR="008B1B88" w:rsidRPr="009743EA" w:rsidRDefault="008B1B88" w:rsidP="005C72A8">
            <w:pPr>
              <w:pStyle w:val="Default"/>
              <w:overflowPunct w:val="0"/>
              <w:jc w:val="center"/>
              <w:rPr>
                <w:b/>
                <w:sz w:val="20"/>
                <w:szCs w:val="20"/>
              </w:rPr>
            </w:pPr>
          </w:p>
          <w:p w14:paraId="5DA1E6D1"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2720D950" w14:textId="77777777" w:rsidR="008B1B88" w:rsidRPr="009743EA" w:rsidRDefault="008B1B88" w:rsidP="005C72A8">
            <w:pPr>
              <w:pStyle w:val="Default"/>
              <w:overflowPunct w:val="0"/>
              <w:jc w:val="center"/>
              <w:rPr>
                <w:b/>
                <w:kern w:val="1"/>
              </w:rPr>
            </w:pPr>
            <w:r w:rsidRPr="009743EA">
              <w:rPr>
                <w:rFonts w:ascii="Arial" w:eastAsia="Malgun Gothic" w:hAnsi="Arial"/>
                <w:b/>
                <w:color w:val="auto"/>
                <w:kern w:val="1"/>
                <w:sz w:val="18"/>
                <w:szCs w:val="20"/>
              </w:rPr>
              <w:t>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23D8F6E" w14:textId="77777777" w:rsidR="00924EB3" w:rsidRPr="009743EA" w:rsidRDefault="00924EB3" w:rsidP="007C39B4">
            <w:pPr>
              <w:widowControl w:val="0"/>
              <w:spacing w:after="0"/>
              <w:ind w:left="284"/>
              <w:jc w:val="both"/>
              <w:textAlignment w:val="auto"/>
              <w:rPr>
                <w:rFonts w:eastAsia="Calibri Light"/>
                <w:b/>
                <w:sz w:val="24"/>
              </w:rPr>
            </w:pPr>
          </w:p>
          <w:p w14:paraId="7EB43FBB" w14:textId="77777777" w:rsidR="008B1B88" w:rsidRPr="009743EA" w:rsidRDefault="00924EB3" w:rsidP="007C39B4">
            <w:pPr>
              <w:widowControl w:val="0"/>
              <w:spacing w:after="0"/>
              <w:ind w:left="284"/>
              <w:jc w:val="both"/>
              <w:textAlignment w:val="auto"/>
              <w:rPr>
                <w:rFonts w:eastAsia="Calibri Light"/>
                <w:b/>
                <w:sz w:val="24"/>
              </w:rPr>
            </w:pPr>
            <w:r w:rsidRPr="009743EA">
              <w:rPr>
                <w:rFonts w:eastAsia="Calibri Light"/>
                <w:b/>
                <w:sz w:val="24"/>
              </w:rPr>
              <w:t>API/ACP/UPD/001_RCN0</w:t>
            </w:r>
          </w:p>
          <w:p w14:paraId="63FDE1CB" w14:textId="77777777" w:rsidR="008B1B88" w:rsidRPr="009743EA" w:rsidRDefault="008B1B88" w:rsidP="005C72A8">
            <w:pPr>
              <w:widowControl w:val="0"/>
              <w:spacing w:after="0"/>
              <w:ind w:left="284"/>
              <w:jc w:val="both"/>
              <w:textAlignment w:val="auto"/>
              <w:rPr>
                <w:rFonts w:ascii="Arial" w:hAnsi="Arial"/>
                <w:b/>
                <w:color w:val="0070C0"/>
                <w:sz w:val="18"/>
              </w:rPr>
            </w:pPr>
          </w:p>
          <w:p w14:paraId="1DCC0223"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367AC6F1" w14:textId="77777777" w:rsidR="008B1B88" w:rsidRPr="009743EA" w:rsidRDefault="008B1B88" w:rsidP="005C72A8">
            <w:pPr>
              <w:pStyle w:val="TAL"/>
              <w:snapToGrid w:val="0"/>
              <w:ind w:left="284"/>
              <w:jc w:val="both"/>
              <w:rPr>
                <w:color w:val="0070C0"/>
              </w:rPr>
            </w:pPr>
          </w:p>
          <w:p w14:paraId="1F2ED74E" w14:textId="77777777" w:rsidR="008B1B88" w:rsidRPr="009743EA" w:rsidRDefault="008B1B88" w:rsidP="005C72A8">
            <w:pPr>
              <w:pStyle w:val="TAL"/>
              <w:snapToGrid w:val="0"/>
              <w:ind w:left="284"/>
              <w:jc w:val="both"/>
              <w:rPr>
                <w:color w:val="0070C0"/>
              </w:rPr>
            </w:pPr>
            <w:r w:rsidRPr="009743EA">
              <w:rPr>
                <w:color w:val="0070C0"/>
              </w:rPr>
              <w:t>PUT /mn-name/accessControlPolicy?rcn=0 HTTP/1.1</w:t>
            </w:r>
          </w:p>
          <w:p w14:paraId="63069750" w14:textId="77777777" w:rsidR="008B1B88" w:rsidRPr="009743EA" w:rsidRDefault="008B1B88" w:rsidP="005C72A8">
            <w:pPr>
              <w:pStyle w:val="TAL"/>
              <w:snapToGrid w:val="0"/>
              <w:ind w:left="284"/>
              <w:jc w:val="both"/>
              <w:rPr>
                <w:color w:val="0070C0"/>
              </w:rPr>
            </w:pPr>
            <w:r w:rsidRPr="009743EA">
              <w:rPr>
                <w:color w:val="0070C0"/>
              </w:rPr>
              <w:t>Host: 192.168.0.10:8282</w:t>
            </w:r>
          </w:p>
          <w:p w14:paraId="0EE7B8F3" w14:textId="77777777" w:rsidR="008B1B88" w:rsidRPr="009743EA" w:rsidRDefault="008B1B88" w:rsidP="005C72A8">
            <w:pPr>
              <w:pStyle w:val="TAL"/>
              <w:snapToGrid w:val="0"/>
              <w:ind w:left="284"/>
              <w:rPr>
                <w:color w:val="0070C0"/>
              </w:rPr>
            </w:pPr>
            <w:r w:rsidRPr="009743EA">
              <w:rPr>
                <w:color w:val="0070C0"/>
              </w:rPr>
              <w:t>X-M2M-Origin: CAE5630283216026458665</w:t>
            </w:r>
          </w:p>
          <w:p w14:paraId="6AAEF06E" w14:textId="77777777" w:rsidR="008B1B88" w:rsidRPr="009743EA" w:rsidRDefault="008B1B88" w:rsidP="005C72A8">
            <w:pPr>
              <w:pStyle w:val="TAL"/>
              <w:snapToGrid w:val="0"/>
              <w:ind w:left="284"/>
              <w:jc w:val="both"/>
              <w:rPr>
                <w:color w:val="0070C0"/>
              </w:rPr>
            </w:pPr>
            <w:r w:rsidRPr="009743EA">
              <w:rPr>
                <w:color w:val="0070C0"/>
              </w:rPr>
              <w:t>Content-Type: application/json</w:t>
            </w:r>
          </w:p>
          <w:p w14:paraId="544AA7F7" w14:textId="77777777" w:rsidR="008B1B88" w:rsidRPr="009743EA" w:rsidRDefault="008B1B88" w:rsidP="005C72A8">
            <w:pPr>
              <w:pStyle w:val="TAL"/>
              <w:snapToGrid w:val="0"/>
              <w:ind w:left="284"/>
              <w:jc w:val="both"/>
              <w:rPr>
                <w:color w:val="0070C0"/>
              </w:rPr>
            </w:pPr>
            <w:r w:rsidRPr="009743EA">
              <w:rPr>
                <w:color w:val="0070C0"/>
              </w:rPr>
              <w:t>X-M2M-RI: 1234</w:t>
            </w:r>
          </w:p>
          <w:p w14:paraId="4F1AA02C" w14:textId="77777777" w:rsidR="002C214A" w:rsidRPr="009743EA" w:rsidRDefault="002C214A" w:rsidP="002C214A">
            <w:pPr>
              <w:widowControl w:val="0"/>
              <w:overflowPunct/>
              <w:spacing w:after="0"/>
              <w:ind w:left="284"/>
              <w:jc w:val="both"/>
              <w:textAlignment w:val="auto"/>
              <w:rPr>
                <w:color w:val="0070C0"/>
              </w:rPr>
            </w:pPr>
            <w:r w:rsidRPr="009743EA">
              <w:rPr>
                <w:rFonts w:ascii="Arial" w:hAnsi="Arial"/>
                <w:color w:val="0070C0"/>
                <w:sz w:val="18"/>
              </w:rPr>
              <w:t>X-M2M-RVI: 2a</w:t>
            </w:r>
          </w:p>
          <w:p w14:paraId="4B7F91F9" w14:textId="77777777" w:rsidR="008B1B88" w:rsidRPr="009743EA" w:rsidRDefault="008B1B88" w:rsidP="005C72A8">
            <w:pPr>
              <w:pStyle w:val="TAL"/>
              <w:snapToGrid w:val="0"/>
              <w:ind w:left="284"/>
              <w:jc w:val="both"/>
              <w:rPr>
                <w:color w:val="0070C0"/>
              </w:rPr>
            </w:pPr>
          </w:p>
          <w:p w14:paraId="780FDD10" w14:textId="77777777" w:rsidR="008B1B88" w:rsidRPr="009743EA" w:rsidRDefault="008B1B88" w:rsidP="005C72A8">
            <w:pPr>
              <w:pStyle w:val="TAL"/>
              <w:snapToGrid w:val="0"/>
              <w:ind w:left="284"/>
              <w:jc w:val="both"/>
              <w:rPr>
                <w:color w:val="0070C0"/>
              </w:rPr>
            </w:pPr>
            <w:r w:rsidRPr="009743EA">
              <w:rPr>
                <w:color w:val="0070C0"/>
              </w:rPr>
              <w:t>{</w:t>
            </w:r>
          </w:p>
          <w:p w14:paraId="13A0A653" w14:textId="77777777" w:rsidR="008B1B88" w:rsidRPr="009743EA" w:rsidRDefault="008B1B88" w:rsidP="005C72A8">
            <w:pPr>
              <w:pStyle w:val="TAL"/>
              <w:snapToGrid w:val="0"/>
              <w:ind w:left="284"/>
              <w:jc w:val="both"/>
              <w:rPr>
                <w:color w:val="0070C0"/>
              </w:rPr>
            </w:pPr>
            <w:r w:rsidRPr="009743EA">
              <w:rPr>
                <w:color w:val="0070C0"/>
              </w:rPr>
              <w:t xml:space="preserve">   </w:t>
            </w:r>
            <w:r w:rsidR="002C214A" w:rsidRPr="009743EA">
              <w:rPr>
                <w:color w:val="0070C0"/>
              </w:rPr>
              <w:t xml:space="preserve"> </w:t>
            </w:r>
            <w:r w:rsidRPr="009743EA">
              <w:rPr>
                <w:color w:val="0070C0"/>
              </w:rPr>
              <w:t>"m2m:acp" : {</w:t>
            </w:r>
          </w:p>
          <w:p w14:paraId="15198D34" w14:textId="77777777" w:rsidR="008B1B88" w:rsidRPr="009743EA" w:rsidRDefault="008B1B88" w:rsidP="005C72A8">
            <w:pPr>
              <w:pStyle w:val="TAL"/>
              <w:snapToGrid w:val="0"/>
              <w:ind w:left="284"/>
              <w:jc w:val="both"/>
              <w:rPr>
                <w:color w:val="0070C0"/>
              </w:rPr>
            </w:pPr>
            <w:r w:rsidRPr="009743EA">
              <w:rPr>
                <w:color w:val="0070C0"/>
              </w:rPr>
              <w:t xml:space="preserve">        "pv" : {</w:t>
            </w:r>
          </w:p>
          <w:p w14:paraId="104ACF92" w14:textId="77777777" w:rsidR="008B1B88" w:rsidRPr="009743EA" w:rsidRDefault="008B1B88" w:rsidP="005C72A8">
            <w:pPr>
              <w:pStyle w:val="TAL"/>
              <w:snapToGrid w:val="0"/>
              <w:ind w:left="284"/>
              <w:jc w:val="both"/>
              <w:rPr>
                <w:color w:val="0070C0"/>
              </w:rPr>
            </w:pPr>
            <w:r w:rsidRPr="009743EA">
              <w:rPr>
                <w:color w:val="0070C0"/>
              </w:rPr>
              <w:t xml:space="preserve">            "acr" : </w:t>
            </w:r>
            <w:r w:rsidRPr="00C072AF">
              <w:rPr>
                <w:color w:val="0070C0"/>
              </w:rPr>
              <w:t>[</w:t>
            </w:r>
          </w:p>
          <w:p w14:paraId="2109D90D" w14:textId="77777777" w:rsidR="008B1B88" w:rsidRPr="009743EA" w:rsidRDefault="008B1B88" w:rsidP="005C72A8">
            <w:pPr>
              <w:pStyle w:val="TAL"/>
              <w:snapToGrid w:val="0"/>
              <w:ind w:left="284"/>
              <w:jc w:val="both"/>
              <w:rPr>
                <w:color w:val="0070C0"/>
              </w:rPr>
            </w:pPr>
            <w:r w:rsidRPr="009743EA">
              <w:rPr>
                <w:color w:val="0070C0"/>
              </w:rPr>
              <w:t xml:space="preserve">                {</w:t>
            </w:r>
          </w:p>
          <w:p w14:paraId="11D8865E" w14:textId="77777777" w:rsidR="008B1B88" w:rsidRPr="009743EA" w:rsidRDefault="008B1B88" w:rsidP="005C72A8">
            <w:pPr>
              <w:pStyle w:val="TAL"/>
              <w:snapToGrid w:val="0"/>
              <w:ind w:left="284"/>
              <w:jc w:val="both"/>
              <w:rPr>
                <w:color w:val="0070C0"/>
              </w:rPr>
            </w:pPr>
            <w:r w:rsidRPr="009743EA">
              <w:rPr>
                <w:color w:val="0070C0"/>
              </w:rPr>
              <w:t xml:space="preserve">                    "acor" : [ "CAE_A", "CAE_B" ]</w:t>
            </w:r>
          </w:p>
          <w:p w14:paraId="3AA771EE" w14:textId="77777777" w:rsidR="008B1B88" w:rsidRPr="009743EA" w:rsidRDefault="008B1B88" w:rsidP="005C72A8">
            <w:pPr>
              <w:pStyle w:val="TAL"/>
              <w:snapToGrid w:val="0"/>
              <w:ind w:left="284"/>
              <w:jc w:val="both"/>
              <w:rPr>
                <w:color w:val="0070C0"/>
              </w:rPr>
            </w:pPr>
            <w:r w:rsidRPr="009743EA">
              <w:rPr>
                <w:color w:val="0070C0"/>
              </w:rPr>
              <w:t xml:space="preserve">                }</w:t>
            </w:r>
          </w:p>
          <w:p w14:paraId="44CA90A0" w14:textId="77777777" w:rsidR="008B1B88" w:rsidRPr="009743EA" w:rsidRDefault="008B1B88" w:rsidP="005C72A8">
            <w:pPr>
              <w:pStyle w:val="TAL"/>
              <w:snapToGrid w:val="0"/>
              <w:ind w:left="284"/>
              <w:jc w:val="both"/>
              <w:rPr>
                <w:color w:val="0070C0"/>
              </w:rPr>
            </w:pPr>
            <w:r w:rsidRPr="009743EA">
              <w:rPr>
                <w:color w:val="0070C0"/>
              </w:rPr>
              <w:t xml:space="preserve">            ]</w:t>
            </w:r>
          </w:p>
          <w:p w14:paraId="2A1B29CF" w14:textId="77777777" w:rsidR="008B1B88" w:rsidRPr="009743EA" w:rsidRDefault="008B1B88" w:rsidP="005C72A8">
            <w:pPr>
              <w:pStyle w:val="TAL"/>
              <w:snapToGrid w:val="0"/>
              <w:ind w:left="284"/>
              <w:jc w:val="both"/>
              <w:rPr>
                <w:color w:val="0070C0"/>
              </w:rPr>
            </w:pPr>
            <w:r w:rsidRPr="009743EA">
              <w:rPr>
                <w:color w:val="0070C0"/>
              </w:rPr>
              <w:t xml:space="preserve">        },</w:t>
            </w:r>
          </w:p>
          <w:p w14:paraId="6F1FC250" w14:textId="77777777" w:rsidR="008B1B88" w:rsidRPr="009743EA" w:rsidRDefault="008B1B88" w:rsidP="005C72A8">
            <w:pPr>
              <w:pStyle w:val="TAL"/>
              <w:snapToGrid w:val="0"/>
              <w:ind w:left="284"/>
              <w:jc w:val="both"/>
              <w:rPr>
                <w:color w:val="0070C0"/>
              </w:rPr>
            </w:pPr>
            <w:r w:rsidRPr="009743EA">
              <w:rPr>
                <w:color w:val="0070C0"/>
              </w:rPr>
              <w:t xml:space="preserve">        "pvs" : {</w:t>
            </w:r>
          </w:p>
          <w:p w14:paraId="306E6848" w14:textId="77777777" w:rsidR="008B1B88" w:rsidRPr="009743EA" w:rsidRDefault="008B1B88" w:rsidP="005C72A8">
            <w:pPr>
              <w:pStyle w:val="TAL"/>
              <w:snapToGrid w:val="0"/>
              <w:ind w:left="284"/>
              <w:jc w:val="both"/>
              <w:rPr>
                <w:color w:val="0070C0"/>
              </w:rPr>
            </w:pPr>
            <w:r w:rsidRPr="009743EA">
              <w:rPr>
                <w:color w:val="0070C0"/>
              </w:rPr>
              <w:t xml:space="preserve">            "acr" : </w:t>
            </w:r>
            <w:r w:rsidRPr="00C072AF">
              <w:rPr>
                <w:color w:val="0070C0"/>
              </w:rPr>
              <w:t>[</w:t>
            </w:r>
          </w:p>
          <w:p w14:paraId="16A35751" w14:textId="77777777" w:rsidR="008B1B88" w:rsidRPr="009743EA" w:rsidRDefault="008B1B88" w:rsidP="005C72A8">
            <w:pPr>
              <w:pStyle w:val="TAL"/>
              <w:snapToGrid w:val="0"/>
              <w:ind w:left="284"/>
              <w:jc w:val="both"/>
              <w:rPr>
                <w:color w:val="0070C0"/>
              </w:rPr>
            </w:pPr>
            <w:r w:rsidRPr="009743EA">
              <w:rPr>
                <w:color w:val="0070C0"/>
              </w:rPr>
              <w:t xml:space="preserve">                {</w:t>
            </w:r>
          </w:p>
          <w:p w14:paraId="13598B01" w14:textId="77777777" w:rsidR="008B1B88" w:rsidRPr="009743EA" w:rsidRDefault="008B1B88" w:rsidP="005C72A8">
            <w:pPr>
              <w:pStyle w:val="TAL"/>
              <w:snapToGrid w:val="0"/>
              <w:ind w:left="284"/>
              <w:jc w:val="both"/>
              <w:rPr>
                <w:color w:val="0070C0"/>
              </w:rPr>
            </w:pPr>
            <w:r w:rsidRPr="009743EA">
              <w:rPr>
                <w:color w:val="0070C0"/>
              </w:rPr>
              <w:t xml:space="preserve">                    "acor" : [ "CAE_C", "CAE_D" ]</w:t>
            </w:r>
          </w:p>
          <w:p w14:paraId="6D367143" w14:textId="77777777" w:rsidR="008B1B88" w:rsidRPr="009743EA" w:rsidRDefault="008B1B88" w:rsidP="005C72A8">
            <w:pPr>
              <w:pStyle w:val="TAL"/>
              <w:snapToGrid w:val="0"/>
              <w:ind w:left="284"/>
              <w:jc w:val="both"/>
              <w:rPr>
                <w:color w:val="0070C0"/>
              </w:rPr>
            </w:pPr>
            <w:r w:rsidRPr="009743EA">
              <w:rPr>
                <w:color w:val="0070C0"/>
              </w:rPr>
              <w:lastRenderedPageBreak/>
              <w:t xml:space="preserve">                }</w:t>
            </w:r>
          </w:p>
          <w:p w14:paraId="5CA4179E" w14:textId="77777777" w:rsidR="008B1B88" w:rsidRPr="009743EA" w:rsidRDefault="008B1B88" w:rsidP="005C72A8">
            <w:pPr>
              <w:pStyle w:val="TAL"/>
              <w:snapToGrid w:val="0"/>
              <w:ind w:left="284"/>
              <w:jc w:val="both"/>
              <w:rPr>
                <w:color w:val="0070C0"/>
              </w:rPr>
            </w:pPr>
            <w:r w:rsidRPr="009743EA">
              <w:rPr>
                <w:color w:val="0070C0"/>
              </w:rPr>
              <w:t xml:space="preserve">            ]</w:t>
            </w:r>
          </w:p>
          <w:p w14:paraId="1E2AE10A" w14:textId="77777777" w:rsidR="008B1B88" w:rsidRPr="009743EA" w:rsidRDefault="008B1B88" w:rsidP="005C72A8">
            <w:pPr>
              <w:pStyle w:val="TAL"/>
              <w:snapToGrid w:val="0"/>
              <w:ind w:left="284"/>
              <w:jc w:val="both"/>
              <w:rPr>
                <w:color w:val="0070C0"/>
              </w:rPr>
            </w:pPr>
            <w:r w:rsidRPr="009743EA">
              <w:rPr>
                <w:color w:val="0070C0"/>
              </w:rPr>
              <w:t xml:space="preserve">        }</w:t>
            </w:r>
          </w:p>
          <w:p w14:paraId="6E0811E6" w14:textId="77777777" w:rsidR="008B1B88" w:rsidRPr="009743EA" w:rsidRDefault="002C214A" w:rsidP="005C72A8">
            <w:pPr>
              <w:pStyle w:val="TAL"/>
              <w:snapToGrid w:val="0"/>
              <w:ind w:left="284"/>
              <w:jc w:val="both"/>
              <w:rPr>
                <w:color w:val="0070C0"/>
              </w:rPr>
            </w:pPr>
            <w:r w:rsidRPr="009743EA">
              <w:rPr>
                <w:color w:val="0070C0"/>
              </w:rPr>
              <w:t xml:space="preserve">    </w:t>
            </w:r>
            <w:r w:rsidR="008B1B88" w:rsidRPr="009743EA">
              <w:rPr>
                <w:color w:val="0070C0"/>
              </w:rPr>
              <w:t>}</w:t>
            </w:r>
          </w:p>
          <w:p w14:paraId="46A39985" w14:textId="77777777" w:rsidR="008B1B88" w:rsidRPr="009743EA" w:rsidRDefault="002C214A" w:rsidP="005C72A8">
            <w:pPr>
              <w:pStyle w:val="TAL"/>
              <w:snapToGrid w:val="0"/>
              <w:ind w:left="284"/>
              <w:jc w:val="both"/>
              <w:rPr>
                <w:color w:val="0070C0"/>
                <w:lang w:eastAsia="ko-KR"/>
              </w:rPr>
            </w:pPr>
            <w:r w:rsidRPr="009743EA">
              <w:rPr>
                <w:rFonts w:hint="eastAsia"/>
                <w:color w:val="0070C0"/>
                <w:lang w:eastAsia="ko-KR"/>
              </w:rPr>
              <w:t>}</w:t>
            </w:r>
          </w:p>
          <w:p w14:paraId="0D454BA0" w14:textId="77777777" w:rsidR="008B1B88" w:rsidRPr="009743EA" w:rsidRDefault="008B1B88" w:rsidP="005C72A8">
            <w:pPr>
              <w:widowControl w:val="0"/>
              <w:spacing w:after="0"/>
              <w:ind w:left="284"/>
              <w:jc w:val="both"/>
              <w:textAlignment w:val="auto"/>
              <w:rPr>
                <w:rFonts w:ascii="Arial" w:hAnsi="Arial"/>
                <w:b/>
                <w:color w:val="0070C0"/>
                <w:sz w:val="18"/>
              </w:rPr>
            </w:pPr>
          </w:p>
          <w:p w14:paraId="3672F777" w14:textId="77777777" w:rsidR="002C214A" w:rsidRPr="009743EA" w:rsidRDefault="002C214A" w:rsidP="005C72A8">
            <w:pPr>
              <w:widowControl w:val="0"/>
              <w:spacing w:after="0"/>
              <w:ind w:left="284"/>
              <w:jc w:val="both"/>
              <w:textAlignment w:val="auto"/>
              <w:rPr>
                <w:rFonts w:ascii="Arial" w:hAnsi="Arial"/>
                <w:b/>
                <w:color w:val="0070C0"/>
                <w:sz w:val="18"/>
              </w:rPr>
            </w:pPr>
          </w:p>
          <w:p w14:paraId="738C6EDD"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6D85FDEE" w14:textId="77777777" w:rsidR="008B1B88" w:rsidRPr="009743EA" w:rsidRDefault="008B1B88" w:rsidP="005C72A8">
            <w:pPr>
              <w:widowControl w:val="0"/>
              <w:spacing w:after="0"/>
              <w:ind w:left="284"/>
              <w:textAlignment w:val="auto"/>
              <w:rPr>
                <w:rFonts w:ascii="Arial" w:hAnsi="Arial"/>
                <w:color w:val="0070C0"/>
                <w:sz w:val="18"/>
              </w:rPr>
            </w:pPr>
          </w:p>
          <w:p w14:paraId="486B9829"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200 OK</w:t>
            </w:r>
          </w:p>
          <w:p w14:paraId="62B92ABE" w14:textId="77777777" w:rsidR="008B1B88" w:rsidRPr="009743EA" w:rsidRDefault="008B1B88" w:rsidP="005C72A8">
            <w:pPr>
              <w:pStyle w:val="TAL"/>
              <w:snapToGrid w:val="0"/>
              <w:ind w:left="284"/>
              <w:rPr>
                <w:color w:val="0070C0"/>
              </w:rPr>
            </w:pPr>
            <w:r w:rsidRPr="009743EA">
              <w:rPr>
                <w:color w:val="0070C0"/>
              </w:rPr>
              <w:t>Content-Location: mn-name/accessControlPolicy</w:t>
            </w:r>
          </w:p>
          <w:p w14:paraId="74A9B0A8" w14:textId="77777777" w:rsidR="008B1B88" w:rsidRPr="009743EA" w:rsidRDefault="008B1B88" w:rsidP="005C72A8">
            <w:pPr>
              <w:pStyle w:val="TAL"/>
              <w:snapToGrid w:val="0"/>
              <w:ind w:left="284"/>
              <w:rPr>
                <w:color w:val="0070C0"/>
              </w:rPr>
            </w:pPr>
            <w:r w:rsidRPr="009743EA">
              <w:rPr>
                <w:color w:val="0070C0"/>
              </w:rPr>
              <w:t>Content-Type: application/json</w:t>
            </w:r>
          </w:p>
          <w:p w14:paraId="2CEB23FB" w14:textId="77777777" w:rsidR="008B1B88" w:rsidRPr="009743EA" w:rsidRDefault="008B1B88" w:rsidP="005C72A8">
            <w:pPr>
              <w:pStyle w:val="TAL"/>
              <w:snapToGrid w:val="0"/>
              <w:ind w:left="284"/>
              <w:rPr>
                <w:color w:val="0070C0"/>
              </w:rPr>
            </w:pPr>
            <w:r w:rsidRPr="009743EA">
              <w:rPr>
                <w:color w:val="0070C0"/>
              </w:rPr>
              <w:t>X-M2M-RI: 1234</w:t>
            </w:r>
          </w:p>
          <w:p w14:paraId="53D00CE7" w14:textId="77777777" w:rsidR="002C214A" w:rsidRPr="009743EA" w:rsidRDefault="002C214A" w:rsidP="002C214A">
            <w:pPr>
              <w:widowControl w:val="0"/>
              <w:overflowPunct/>
              <w:spacing w:after="0"/>
              <w:ind w:left="284"/>
              <w:jc w:val="both"/>
              <w:textAlignment w:val="auto"/>
              <w:rPr>
                <w:color w:val="0070C0"/>
              </w:rPr>
            </w:pPr>
            <w:r w:rsidRPr="009743EA">
              <w:rPr>
                <w:rFonts w:ascii="Arial" w:hAnsi="Arial"/>
                <w:color w:val="0070C0"/>
                <w:sz w:val="18"/>
              </w:rPr>
              <w:t>X-M2M-RVI: 2a</w:t>
            </w:r>
          </w:p>
          <w:p w14:paraId="6F8BE703" w14:textId="77777777" w:rsidR="008B1B88" w:rsidRPr="009743EA" w:rsidRDefault="008B1B88" w:rsidP="005C72A8">
            <w:pPr>
              <w:pStyle w:val="TAL"/>
              <w:snapToGrid w:val="0"/>
              <w:ind w:left="284"/>
              <w:rPr>
                <w:color w:val="0070C0"/>
              </w:rPr>
            </w:pPr>
            <w:r w:rsidRPr="009743EA">
              <w:rPr>
                <w:color w:val="0070C0"/>
              </w:rPr>
              <w:t>X-M2M-RSC: 2004</w:t>
            </w:r>
          </w:p>
          <w:p w14:paraId="652A49E9" w14:textId="77777777" w:rsidR="008B1B88" w:rsidRPr="009743EA" w:rsidRDefault="008B1B88" w:rsidP="005C72A8">
            <w:pPr>
              <w:pStyle w:val="TAL"/>
              <w:snapToGrid w:val="0"/>
              <w:ind w:left="284"/>
              <w:jc w:val="both"/>
              <w:rPr>
                <w:color w:val="0070C0"/>
              </w:rPr>
            </w:pPr>
          </w:p>
        </w:tc>
      </w:tr>
      <w:tr w:rsidR="008B1B88" w:rsidRPr="009743EA" w14:paraId="41560E66"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1DD525F"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12ADDDCE"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3322F2C4"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5EC81541"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3CE44677"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1C7013A2"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12ADDD82"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33178BC9"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295A6368" w14:textId="77777777" w:rsidR="008B1B88" w:rsidRPr="009743EA" w:rsidRDefault="008B1B88" w:rsidP="005C72A8">
            <w:pPr>
              <w:pStyle w:val="TAL"/>
              <w:snapToGrid w:val="0"/>
              <w:jc w:val="center"/>
              <w:rPr>
                <w:b/>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BA447E7" w14:textId="77777777" w:rsidR="00516360" w:rsidRPr="009743EA" w:rsidRDefault="00516360" w:rsidP="005C72A8">
            <w:pPr>
              <w:pStyle w:val="TAL"/>
              <w:snapToGrid w:val="0"/>
              <w:ind w:left="284"/>
              <w:rPr>
                <w:rFonts w:ascii="Times New Roman" w:eastAsia="Calibri Light" w:hAnsi="Times New Roman"/>
                <w:b/>
                <w:sz w:val="24"/>
              </w:rPr>
            </w:pPr>
          </w:p>
          <w:p w14:paraId="38672875" w14:textId="77777777" w:rsidR="008B1B88" w:rsidRPr="009743EA" w:rsidRDefault="00516360" w:rsidP="005C72A8">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API/ACP/UPD/001</w:t>
            </w:r>
          </w:p>
          <w:p w14:paraId="6887EB8A" w14:textId="77777777" w:rsidR="008B1B88" w:rsidRPr="009743EA" w:rsidRDefault="00516360" w:rsidP="007C39B4">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API/ACP/UPD/001_RCN1</w:t>
            </w:r>
          </w:p>
          <w:p w14:paraId="41640192" w14:textId="77777777" w:rsidR="008B1B88" w:rsidRPr="009743EA" w:rsidRDefault="008B1B88" w:rsidP="005C72A8">
            <w:pPr>
              <w:widowControl w:val="0"/>
              <w:spacing w:after="0"/>
              <w:ind w:left="284"/>
              <w:jc w:val="both"/>
              <w:textAlignment w:val="auto"/>
              <w:rPr>
                <w:rFonts w:ascii="Arial" w:hAnsi="Arial"/>
                <w:b/>
                <w:color w:val="0070C0"/>
                <w:sz w:val="18"/>
              </w:rPr>
            </w:pPr>
          </w:p>
          <w:p w14:paraId="349D2238"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0B369291" w14:textId="77777777" w:rsidR="008B1B88" w:rsidRPr="009743EA" w:rsidRDefault="008B1B88" w:rsidP="005C72A8">
            <w:pPr>
              <w:pStyle w:val="TAL"/>
              <w:snapToGrid w:val="0"/>
              <w:ind w:left="284"/>
              <w:jc w:val="both"/>
              <w:rPr>
                <w:color w:val="0070C0"/>
              </w:rPr>
            </w:pPr>
          </w:p>
          <w:p w14:paraId="47A17E72" w14:textId="77777777" w:rsidR="008B1B88" w:rsidRPr="009743EA" w:rsidRDefault="008B1B88" w:rsidP="005C72A8">
            <w:pPr>
              <w:pStyle w:val="TAL"/>
              <w:snapToGrid w:val="0"/>
              <w:ind w:left="284"/>
              <w:jc w:val="both"/>
              <w:rPr>
                <w:color w:val="0070C0"/>
              </w:rPr>
            </w:pPr>
            <w:r w:rsidRPr="009743EA">
              <w:rPr>
                <w:color w:val="0070C0"/>
              </w:rPr>
              <w:t>PUT /mn-name/accessControlPolicy?rcn=1 HTTP/1.1</w:t>
            </w:r>
          </w:p>
          <w:p w14:paraId="197CB6FB" w14:textId="77777777" w:rsidR="008B1B88" w:rsidRPr="009743EA" w:rsidRDefault="008B1B88" w:rsidP="005C72A8">
            <w:pPr>
              <w:pStyle w:val="TAL"/>
              <w:snapToGrid w:val="0"/>
              <w:ind w:left="284"/>
              <w:jc w:val="both"/>
              <w:rPr>
                <w:color w:val="0070C0"/>
              </w:rPr>
            </w:pPr>
            <w:r w:rsidRPr="009743EA">
              <w:rPr>
                <w:color w:val="0070C0"/>
              </w:rPr>
              <w:t>Host: 192.168.0.10:8282</w:t>
            </w:r>
          </w:p>
          <w:p w14:paraId="60846D4F" w14:textId="77777777" w:rsidR="008B1B88" w:rsidRPr="009743EA" w:rsidRDefault="008B1B88" w:rsidP="005C72A8">
            <w:pPr>
              <w:pStyle w:val="TAL"/>
              <w:snapToGrid w:val="0"/>
              <w:ind w:left="284"/>
              <w:rPr>
                <w:color w:val="0070C0"/>
              </w:rPr>
            </w:pPr>
            <w:r w:rsidRPr="009743EA">
              <w:rPr>
                <w:color w:val="0070C0"/>
              </w:rPr>
              <w:t>X-M2M-Origin: CAE5630283216026458665</w:t>
            </w:r>
          </w:p>
          <w:p w14:paraId="53625D65" w14:textId="77777777" w:rsidR="008B1B88" w:rsidRPr="009743EA" w:rsidRDefault="008B1B88" w:rsidP="005C72A8">
            <w:pPr>
              <w:pStyle w:val="TAL"/>
              <w:snapToGrid w:val="0"/>
              <w:ind w:left="284"/>
              <w:jc w:val="both"/>
              <w:rPr>
                <w:color w:val="0070C0"/>
              </w:rPr>
            </w:pPr>
            <w:r w:rsidRPr="009743EA">
              <w:rPr>
                <w:color w:val="0070C0"/>
              </w:rPr>
              <w:t>Content-Type: application/json</w:t>
            </w:r>
          </w:p>
          <w:p w14:paraId="7FA5C288" w14:textId="77777777" w:rsidR="008B1B88" w:rsidRPr="009743EA" w:rsidRDefault="008B1B88" w:rsidP="005C72A8">
            <w:pPr>
              <w:pStyle w:val="TAL"/>
              <w:snapToGrid w:val="0"/>
              <w:ind w:left="284"/>
              <w:jc w:val="both"/>
              <w:rPr>
                <w:color w:val="0070C0"/>
              </w:rPr>
            </w:pPr>
            <w:r w:rsidRPr="009743EA">
              <w:rPr>
                <w:color w:val="0070C0"/>
              </w:rPr>
              <w:t>X-M2M-RI: 1234</w:t>
            </w:r>
          </w:p>
          <w:p w14:paraId="1524C941" w14:textId="77777777" w:rsidR="00B76FCC" w:rsidRPr="009743EA" w:rsidRDefault="00B76FCC" w:rsidP="00B76FCC">
            <w:pPr>
              <w:widowControl w:val="0"/>
              <w:overflowPunct/>
              <w:spacing w:after="0"/>
              <w:ind w:left="284"/>
              <w:jc w:val="both"/>
              <w:textAlignment w:val="auto"/>
              <w:rPr>
                <w:color w:val="0070C0"/>
              </w:rPr>
            </w:pPr>
            <w:r w:rsidRPr="009743EA">
              <w:rPr>
                <w:rFonts w:ascii="Arial" w:hAnsi="Arial"/>
                <w:color w:val="0070C0"/>
                <w:sz w:val="18"/>
              </w:rPr>
              <w:t>X-M2M-RVI: 2a</w:t>
            </w:r>
          </w:p>
          <w:p w14:paraId="3F49812E" w14:textId="77777777" w:rsidR="008B1B88" w:rsidRPr="009743EA" w:rsidRDefault="008B1B88" w:rsidP="005C72A8">
            <w:pPr>
              <w:pStyle w:val="TAL"/>
              <w:snapToGrid w:val="0"/>
              <w:ind w:left="284"/>
              <w:jc w:val="both"/>
              <w:rPr>
                <w:color w:val="0070C0"/>
              </w:rPr>
            </w:pPr>
          </w:p>
          <w:p w14:paraId="01ED8EE4" w14:textId="77777777" w:rsidR="008B1B88" w:rsidRPr="009743EA" w:rsidRDefault="008B1B88" w:rsidP="005C72A8">
            <w:pPr>
              <w:pStyle w:val="TAL"/>
              <w:snapToGrid w:val="0"/>
              <w:ind w:left="284"/>
              <w:jc w:val="both"/>
              <w:rPr>
                <w:color w:val="0070C0"/>
              </w:rPr>
            </w:pPr>
            <w:r w:rsidRPr="009743EA">
              <w:rPr>
                <w:color w:val="0070C0"/>
              </w:rPr>
              <w:t>{</w:t>
            </w:r>
          </w:p>
          <w:p w14:paraId="118F77C1" w14:textId="77777777" w:rsidR="008B1B88" w:rsidRPr="009743EA" w:rsidRDefault="008B1B88" w:rsidP="005C72A8">
            <w:pPr>
              <w:pStyle w:val="TAL"/>
              <w:snapToGrid w:val="0"/>
              <w:ind w:left="284"/>
              <w:jc w:val="both"/>
              <w:rPr>
                <w:color w:val="0070C0"/>
              </w:rPr>
            </w:pPr>
            <w:r w:rsidRPr="009743EA">
              <w:rPr>
                <w:color w:val="0070C0"/>
              </w:rPr>
              <w:t xml:space="preserve">   </w:t>
            </w:r>
            <w:r w:rsidR="002C214A" w:rsidRPr="009743EA">
              <w:rPr>
                <w:color w:val="0070C0"/>
              </w:rPr>
              <w:t xml:space="preserve"> </w:t>
            </w:r>
            <w:r w:rsidRPr="009743EA">
              <w:rPr>
                <w:color w:val="0070C0"/>
              </w:rPr>
              <w:t>"m2m:acp" : {</w:t>
            </w:r>
          </w:p>
          <w:p w14:paraId="47F1E010" w14:textId="77777777" w:rsidR="008B1B88" w:rsidRPr="009743EA" w:rsidRDefault="008B1B88" w:rsidP="005C72A8">
            <w:pPr>
              <w:pStyle w:val="TAL"/>
              <w:snapToGrid w:val="0"/>
              <w:ind w:left="284"/>
              <w:jc w:val="both"/>
              <w:rPr>
                <w:color w:val="0070C0"/>
              </w:rPr>
            </w:pPr>
            <w:r w:rsidRPr="009743EA">
              <w:rPr>
                <w:color w:val="0070C0"/>
              </w:rPr>
              <w:t xml:space="preserve">        "pv" : {</w:t>
            </w:r>
          </w:p>
          <w:p w14:paraId="252D9217" w14:textId="77777777" w:rsidR="008B1B88" w:rsidRPr="009743EA" w:rsidRDefault="008B1B88" w:rsidP="005C72A8">
            <w:pPr>
              <w:pStyle w:val="TAL"/>
              <w:snapToGrid w:val="0"/>
              <w:ind w:left="284"/>
              <w:jc w:val="both"/>
              <w:rPr>
                <w:color w:val="0070C0"/>
              </w:rPr>
            </w:pPr>
            <w:r w:rsidRPr="009743EA">
              <w:rPr>
                <w:color w:val="0070C0"/>
              </w:rPr>
              <w:t xml:space="preserve">            "acr" : </w:t>
            </w:r>
            <w:r w:rsidRPr="00C072AF">
              <w:rPr>
                <w:color w:val="0070C0"/>
              </w:rPr>
              <w:t>[</w:t>
            </w:r>
          </w:p>
          <w:p w14:paraId="604A52BF" w14:textId="77777777" w:rsidR="008B1B88" w:rsidRPr="009743EA" w:rsidRDefault="008B1B88" w:rsidP="005C72A8">
            <w:pPr>
              <w:pStyle w:val="TAL"/>
              <w:snapToGrid w:val="0"/>
              <w:ind w:left="284"/>
              <w:jc w:val="both"/>
              <w:rPr>
                <w:color w:val="0070C0"/>
              </w:rPr>
            </w:pPr>
            <w:r w:rsidRPr="009743EA">
              <w:rPr>
                <w:color w:val="0070C0"/>
              </w:rPr>
              <w:t xml:space="preserve">                {</w:t>
            </w:r>
          </w:p>
          <w:p w14:paraId="1E5553CA" w14:textId="77777777" w:rsidR="008B1B88" w:rsidRPr="009743EA" w:rsidRDefault="008B1B88" w:rsidP="005C72A8">
            <w:pPr>
              <w:pStyle w:val="TAL"/>
              <w:snapToGrid w:val="0"/>
              <w:ind w:left="284"/>
              <w:jc w:val="both"/>
              <w:rPr>
                <w:color w:val="0070C0"/>
              </w:rPr>
            </w:pPr>
            <w:r w:rsidRPr="009743EA">
              <w:rPr>
                <w:color w:val="0070C0"/>
              </w:rPr>
              <w:t xml:space="preserve">                    "acor" : [ "CAE_A", "CAE_B" ]</w:t>
            </w:r>
          </w:p>
          <w:p w14:paraId="4A7C1D29" w14:textId="77777777" w:rsidR="008B1B88" w:rsidRPr="009743EA" w:rsidRDefault="008B1B88" w:rsidP="005C72A8">
            <w:pPr>
              <w:pStyle w:val="TAL"/>
              <w:snapToGrid w:val="0"/>
              <w:ind w:left="284"/>
              <w:jc w:val="both"/>
              <w:rPr>
                <w:color w:val="0070C0"/>
              </w:rPr>
            </w:pPr>
            <w:r w:rsidRPr="009743EA">
              <w:rPr>
                <w:color w:val="0070C0"/>
              </w:rPr>
              <w:t xml:space="preserve">                }</w:t>
            </w:r>
          </w:p>
          <w:p w14:paraId="16779141" w14:textId="77777777" w:rsidR="008B1B88" w:rsidRPr="009743EA" w:rsidRDefault="008B1B88" w:rsidP="005C72A8">
            <w:pPr>
              <w:pStyle w:val="TAL"/>
              <w:snapToGrid w:val="0"/>
              <w:ind w:left="284"/>
              <w:jc w:val="both"/>
              <w:rPr>
                <w:color w:val="0070C0"/>
              </w:rPr>
            </w:pPr>
            <w:r w:rsidRPr="009743EA">
              <w:rPr>
                <w:color w:val="0070C0"/>
              </w:rPr>
              <w:t xml:space="preserve">            ]</w:t>
            </w:r>
          </w:p>
          <w:p w14:paraId="040C188C" w14:textId="77777777" w:rsidR="008B1B88" w:rsidRPr="009743EA" w:rsidRDefault="008B1B88" w:rsidP="005C72A8">
            <w:pPr>
              <w:pStyle w:val="TAL"/>
              <w:snapToGrid w:val="0"/>
              <w:ind w:left="284"/>
              <w:jc w:val="both"/>
              <w:rPr>
                <w:color w:val="0070C0"/>
              </w:rPr>
            </w:pPr>
            <w:r w:rsidRPr="009743EA">
              <w:rPr>
                <w:color w:val="0070C0"/>
              </w:rPr>
              <w:t xml:space="preserve">        },</w:t>
            </w:r>
          </w:p>
          <w:p w14:paraId="5F167399" w14:textId="77777777" w:rsidR="008B1B88" w:rsidRPr="009743EA" w:rsidRDefault="008B1B88" w:rsidP="005C72A8">
            <w:pPr>
              <w:pStyle w:val="TAL"/>
              <w:snapToGrid w:val="0"/>
              <w:ind w:left="284"/>
              <w:jc w:val="both"/>
              <w:rPr>
                <w:color w:val="0070C0"/>
              </w:rPr>
            </w:pPr>
            <w:r w:rsidRPr="009743EA">
              <w:rPr>
                <w:color w:val="0070C0"/>
              </w:rPr>
              <w:t xml:space="preserve">        "pvs" : {</w:t>
            </w:r>
          </w:p>
          <w:p w14:paraId="7B5D8C05" w14:textId="77777777" w:rsidR="008B1B88" w:rsidRPr="009743EA" w:rsidRDefault="008B1B88" w:rsidP="005C72A8">
            <w:pPr>
              <w:pStyle w:val="TAL"/>
              <w:snapToGrid w:val="0"/>
              <w:ind w:left="284"/>
              <w:jc w:val="both"/>
              <w:rPr>
                <w:color w:val="0070C0"/>
              </w:rPr>
            </w:pPr>
            <w:r w:rsidRPr="009743EA">
              <w:rPr>
                <w:color w:val="0070C0"/>
              </w:rPr>
              <w:t xml:space="preserve">            "acr" : </w:t>
            </w:r>
            <w:r w:rsidRPr="00C072AF">
              <w:rPr>
                <w:color w:val="0070C0"/>
              </w:rPr>
              <w:t>[</w:t>
            </w:r>
          </w:p>
          <w:p w14:paraId="4ED19B0B" w14:textId="77777777" w:rsidR="008B1B88" w:rsidRPr="009743EA" w:rsidRDefault="008B1B88" w:rsidP="005C72A8">
            <w:pPr>
              <w:pStyle w:val="TAL"/>
              <w:snapToGrid w:val="0"/>
              <w:ind w:left="284"/>
              <w:jc w:val="both"/>
              <w:rPr>
                <w:color w:val="0070C0"/>
              </w:rPr>
            </w:pPr>
            <w:r w:rsidRPr="009743EA">
              <w:rPr>
                <w:color w:val="0070C0"/>
              </w:rPr>
              <w:t xml:space="preserve">                {</w:t>
            </w:r>
          </w:p>
          <w:p w14:paraId="5A35DF51" w14:textId="77777777" w:rsidR="008B1B88" w:rsidRPr="009743EA" w:rsidRDefault="008B1B88" w:rsidP="005C72A8">
            <w:pPr>
              <w:pStyle w:val="TAL"/>
              <w:snapToGrid w:val="0"/>
              <w:ind w:left="284"/>
              <w:jc w:val="both"/>
              <w:rPr>
                <w:color w:val="0070C0"/>
              </w:rPr>
            </w:pPr>
            <w:r w:rsidRPr="009743EA">
              <w:rPr>
                <w:color w:val="0070C0"/>
              </w:rPr>
              <w:t xml:space="preserve">                    "acor" : [ "CAE_C", "CAE_D" ]</w:t>
            </w:r>
          </w:p>
          <w:p w14:paraId="5FC51CF6" w14:textId="77777777" w:rsidR="008B1B88" w:rsidRPr="009743EA" w:rsidRDefault="008B1B88" w:rsidP="005C72A8">
            <w:pPr>
              <w:pStyle w:val="TAL"/>
              <w:snapToGrid w:val="0"/>
              <w:ind w:left="284"/>
              <w:jc w:val="both"/>
              <w:rPr>
                <w:color w:val="0070C0"/>
              </w:rPr>
            </w:pPr>
            <w:r w:rsidRPr="009743EA">
              <w:rPr>
                <w:color w:val="0070C0"/>
              </w:rPr>
              <w:t xml:space="preserve">                }</w:t>
            </w:r>
          </w:p>
          <w:p w14:paraId="27F4F0D8" w14:textId="77777777" w:rsidR="008B1B88" w:rsidRPr="009743EA" w:rsidRDefault="008B1B88" w:rsidP="005C72A8">
            <w:pPr>
              <w:pStyle w:val="TAL"/>
              <w:snapToGrid w:val="0"/>
              <w:ind w:left="284"/>
              <w:jc w:val="both"/>
              <w:rPr>
                <w:color w:val="0070C0"/>
              </w:rPr>
            </w:pPr>
            <w:r w:rsidRPr="009743EA">
              <w:rPr>
                <w:color w:val="0070C0"/>
              </w:rPr>
              <w:t xml:space="preserve">            ]</w:t>
            </w:r>
          </w:p>
          <w:p w14:paraId="7AC86263" w14:textId="77777777" w:rsidR="008B1B88" w:rsidRPr="009743EA" w:rsidRDefault="008B1B88" w:rsidP="005C72A8">
            <w:pPr>
              <w:pStyle w:val="TAL"/>
              <w:snapToGrid w:val="0"/>
              <w:ind w:left="284"/>
              <w:jc w:val="both"/>
              <w:rPr>
                <w:color w:val="0070C0"/>
              </w:rPr>
            </w:pPr>
            <w:r w:rsidRPr="009743EA">
              <w:rPr>
                <w:color w:val="0070C0"/>
              </w:rPr>
              <w:t xml:space="preserve">        }</w:t>
            </w:r>
          </w:p>
          <w:p w14:paraId="74735A96" w14:textId="77777777" w:rsidR="008B1B88" w:rsidRPr="009743EA" w:rsidRDefault="002C214A" w:rsidP="005C72A8">
            <w:pPr>
              <w:pStyle w:val="TAL"/>
              <w:snapToGrid w:val="0"/>
              <w:ind w:left="284"/>
              <w:jc w:val="both"/>
              <w:rPr>
                <w:color w:val="0070C0"/>
              </w:rPr>
            </w:pPr>
            <w:r w:rsidRPr="009743EA">
              <w:rPr>
                <w:color w:val="0070C0"/>
              </w:rPr>
              <w:t xml:space="preserve">    </w:t>
            </w:r>
            <w:r w:rsidR="008B1B88" w:rsidRPr="009743EA">
              <w:rPr>
                <w:color w:val="0070C0"/>
              </w:rPr>
              <w:t>}</w:t>
            </w:r>
          </w:p>
          <w:p w14:paraId="0867189E" w14:textId="77777777" w:rsidR="002C214A" w:rsidRPr="009743EA" w:rsidRDefault="002C214A" w:rsidP="005C72A8">
            <w:pPr>
              <w:pStyle w:val="TAL"/>
              <w:snapToGrid w:val="0"/>
              <w:ind w:left="284"/>
              <w:jc w:val="both"/>
              <w:rPr>
                <w:color w:val="0070C0"/>
              </w:rPr>
            </w:pPr>
            <w:r w:rsidRPr="009743EA">
              <w:rPr>
                <w:color w:val="0070C0"/>
              </w:rPr>
              <w:t>}</w:t>
            </w:r>
          </w:p>
          <w:p w14:paraId="76281D11" w14:textId="77777777" w:rsidR="008B1B88" w:rsidRPr="009743EA" w:rsidRDefault="008B1B88" w:rsidP="005C72A8">
            <w:pPr>
              <w:pStyle w:val="TAL"/>
              <w:snapToGrid w:val="0"/>
              <w:ind w:left="284"/>
              <w:jc w:val="both"/>
              <w:rPr>
                <w:color w:val="0070C0"/>
              </w:rPr>
            </w:pPr>
          </w:p>
          <w:p w14:paraId="7BF013CD" w14:textId="77777777" w:rsidR="008B1B88" w:rsidRPr="005A2D7C" w:rsidRDefault="008B1B88" w:rsidP="005A2D7C">
            <w:pPr>
              <w:pStyle w:val="TAL"/>
              <w:snapToGrid w:val="0"/>
              <w:ind w:left="284"/>
              <w:jc w:val="both"/>
              <w:rPr>
                <w:color w:val="0070C0"/>
              </w:rPr>
            </w:pPr>
          </w:p>
          <w:p w14:paraId="44349EC7" w14:textId="77777777" w:rsidR="008B1B88" w:rsidRPr="005A2D7C" w:rsidRDefault="008B1B88" w:rsidP="005A2D7C">
            <w:pPr>
              <w:pStyle w:val="TAL"/>
              <w:snapToGrid w:val="0"/>
              <w:ind w:left="284"/>
              <w:jc w:val="both"/>
              <w:rPr>
                <w:color w:val="0070C0"/>
              </w:rPr>
            </w:pPr>
            <w:r w:rsidRPr="005A2D7C">
              <w:rPr>
                <w:color w:val="0070C0"/>
              </w:rPr>
              <w:t>HTTP Response:</w:t>
            </w:r>
          </w:p>
          <w:p w14:paraId="31BC0326" w14:textId="77777777" w:rsidR="008B1B88" w:rsidRPr="004A2BF0" w:rsidRDefault="008B1B88" w:rsidP="005A2D7C">
            <w:pPr>
              <w:pStyle w:val="TAL"/>
              <w:snapToGrid w:val="0"/>
              <w:ind w:left="284"/>
              <w:jc w:val="both"/>
              <w:rPr>
                <w:color w:val="0070C0"/>
              </w:rPr>
            </w:pPr>
          </w:p>
          <w:p w14:paraId="14D18DE4" w14:textId="77777777" w:rsidR="008B1B88" w:rsidRPr="004A2BF0" w:rsidRDefault="008B1B88" w:rsidP="005A2D7C">
            <w:pPr>
              <w:pStyle w:val="TAL"/>
              <w:snapToGrid w:val="0"/>
              <w:ind w:left="284"/>
              <w:jc w:val="both"/>
              <w:rPr>
                <w:color w:val="0070C0"/>
              </w:rPr>
            </w:pPr>
            <w:r w:rsidRPr="004A2BF0">
              <w:rPr>
                <w:color w:val="0070C0"/>
              </w:rPr>
              <w:t>200 OK</w:t>
            </w:r>
          </w:p>
          <w:p w14:paraId="463D2970" w14:textId="77777777" w:rsidR="008B1B88" w:rsidRPr="009743EA" w:rsidRDefault="008B1B88" w:rsidP="005C72A8">
            <w:pPr>
              <w:pStyle w:val="TAL"/>
              <w:snapToGrid w:val="0"/>
              <w:ind w:left="284"/>
              <w:rPr>
                <w:color w:val="0070C0"/>
              </w:rPr>
            </w:pPr>
            <w:r w:rsidRPr="009743EA">
              <w:rPr>
                <w:color w:val="0070C0"/>
              </w:rPr>
              <w:t>Content-Location: mn-name/accessControlPolicy</w:t>
            </w:r>
          </w:p>
          <w:p w14:paraId="336B7DB6" w14:textId="77777777" w:rsidR="008B1B88" w:rsidRPr="009743EA" w:rsidRDefault="008B1B88" w:rsidP="005C72A8">
            <w:pPr>
              <w:pStyle w:val="TAL"/>
              <w:snapToGrid w:val="0"/>
              <w:ind w:left="284"/>
              <w:rPr>
                <w:color w:val="0070C0"/>
              </w:rPr>
            </w:pPr>
            <w:r w:rsidRPr="009743EA">
              <w:rPr>
                <w:color w:val="0070C0"/>
              </w:rPr>
              <w:t>Content-Type: application/json</w:t>
            </w:r>
          </w:p>
          <w:p w14:paraId="3DC288A8" w14:textId="77777777" w:rsidR="008B1B88" w:rsidRPr="009743EA" w:rsidRDefault="008B1B88" w:rsidP="005C72A8">
            <w:pPr>
              <w:pStyle w:val="TAL"/>
              <w:snapToGrid w:val="0"/>
              <w:ind w:left="284"/>
              <w:rPr>
                <w:color w:val="0070C0"/>
              </w:rPr>
            </w:pPr>
            <w:r w:rsidRPr="009743EA">
              <w:rPr>
                <w:color w:val="0070C0"/>
              </w:rPr>
              <w:t>X-M2M-RI: 1234</w:t>
            </w:r>
          </w:p>
          <w:p w14:paraId="6B017131" w14:textId="77777777" w:rsidR="002C214A" w:rsidRPr="009743EA" w:rsidRDefault="002C214A" w:rsidP="002C214A">
            <w:pPr>
              <w:widowControl w:val="0"/>
              <w:overflowPunct/>
              <w:spacing w:after="0"/>
              <w:ind w:left="284"/>
              <w:jc w:val="both"/>
              <w:textAlignment w:val="auto"/>
              <w:rPr>
                <w:color w:val="0070C0"/>
              </w:rPr>
            </w:pPr>
            <w:r w:rsidRPr="009743EA">
              <w:rPr>
                <w:rFonts w:ascii="Arial" w:hAnsi="Arial"/>
                <w:color w:val="0070C0"/>
                <w:sz w:val="18"/>
              </w:rPr>
              <w:t>X-M2M-RVI: 2a</w:t>
            </w:r>
          </w:p>
          <w:p w14:paraId="31604EAD" w14:textId="77777777" w:rsidR="008B1B88" w:rsidRPr="009743EA" w:rsidRDefault="008B1B88" w:rsidP="005C72A8">
            <w:pPr>
              <w:pStyle w:val="TAL"/>
              <w:snapToGrid w:val="0"/>
              <w:ind w:left="284"/>
              <w:rPr>
                <w:color w:val="0070C0"/>
              </w:rPr>
            </w:pPr>
            <w:r w:rsidRPr="009743EA">
              <w:rPr>
                <w:color w:val="0070C0"/>
              </w:rPr>
              <w:t>X-M2M-RSC: 2004</w:t>
            </w:r>
          </w:p>
          <w:p w14:paraId="56B70FA6" w14:textId="77777777" w:rsidR="008B1B88" w:rsidRPr="009743EA" w:rsidRDefault="008B1B88" w:rsidP="005C72A8">
            <w:pPr>
              <w:pStyle w:val="TAL"/>
              <w:snapToGrid w:val="0"/>
              <w:ind w:left="284"/>
              <w:rPr>
                <w:color w:val="0070C0"/>
              </w:rPr>
            </w:pPr>
          </w:p>
          <w:p w14:paraId="47E0341D" w14:textId="77777777" w:rsidR="008B1B88" w:rsidRPr="009743EA" w:rsidRDefault="008B1B88" w:rsidP="005C72A8">
            <w:pPr>
              <w:pStyle w:val="TAL"/>
              <w:snapToGrid w:val="0"/>
              <w:ind w:left="284"/>
              <w:rPr>
                <w:color w:val="0070C0"/>
              </w:rPr>
            </w:pPr>
            <w:r w:rsidRPr="009743EA">
              <w:rPr>
                <w:color w:val="0070C0"/>
              </w:rPr>
              <w:t>{</w:t>
            </w:r>
          </w:p>
          <w:p w14:paraId="7F3C0A15" w14:textId="77777777" w:rsidR="008B1B88" w:rsidRPr="009743EA" w:rsidRDefault="008B1B88" w:rsidP="005C72A8">
            <w:pPr>
              <w:pStyle w:val="TAL"/>
              <w:snapToGrid w:val="0"/>
              <w:ind w:left="284"/>
              <w:rPr>
                <w:color w:val="0070C0"/>
              </w:rPr>
            </w:pPr>
            <w:r w:rsidRPr="009743EA">
              <w:rPr>
                <w:color w:val="0070C0"/>
              </w:rPr>
              <w:t xml:space="preserve">    "m2m:acp": {</w:t>
            </w:r>
          </w:p>
          <w:p w14:paraId="3D5BC7C2" w14:textId="77777777" w:rsidR="008B1B88" w:rsidRPr="009743EA" w:rsidRDefault="008B1B88" w:rsidP="005C72A8">
            <w:pPr>
              <w:pStyle w:val="TAL"/>
              <w:snapToGrid w:val="0"/>
              <w:ind w:left="284"/>
              <w:rPr>
                <w:color w:val="0070C0"/>
              </w:rPr>
            </w:pPr>
            <w:r w:rsidRPr="009743EA">
              <w:rPr>
                <w:color w:val="0070C0"/>
              </w:rPr>
              <w:t xml:space="preserve">        "rn": "accessControlPolicy",</w:t>
            </w:r>
          </w:p>
          <w:p w14:paraId="050B2855" w14:textId="77777777" w:rsidR="008B1B88" w:rsidRPr="009743EA" w:rsidRDefault="008B1B88" w:rsidP="005C72A8">
            <w:pPr>
              <w:pStyle w:val="TAL"/>
              <w:snapToGrid w:val="0"/>
              <w:ind w:left="284"/>
              <w:rPr>
                <w:color w:val="0070C0"/>
              </w:rPr>
            </w:pPr>
            <w:r w:rsidRPr="009743EA">
              <w:rPr>
                <w:color w:val="0070C0"/>
              </w:rPr>
              <w:t xml:space="preserve">        "ty": 1,</w:t>
            </w:r>
          </w:p>
          <w:p w14:paraId="181709F7" w14:textId="77777777" w:rsidR="008B1B88" w:rsidRPr="00325791" w:rsidRDefault="008B1B88" w:rsidP="005C72A8">
            <w:pPr>
              <w:pStyle w:val="TAL"/>
              <w:snapToGrid w:val="0"/>
              <w:ind w:left="284"/>
              <w:rPr>
                <w:color w:val="0070C0"/>
                <w:lang w:val="fr-FR"/>
              </w:rPr>
            </w:pPr>
            <w:r w:rsidRPr="009743EA">
              <w:rPr>
                <w:color w:val="0070C0"/>
              </w:rPr>
              <w:t xml:space="preserve">        </w:t>
            </w:r>
            <w:r w:rsidRPr="00325791">
              <w:rPr>
                <w:color w:val="0070C0"/>
                <w:lang w:val="fr-FR"/>
              </w:rPr>
              <w:t>"ri": "ACP503720698362418574",</w:t>
            </w:r>
          </w:p>
          <w:p w14:paraId="46E60E57" w14:textId="77777777" w:rsidR="008B1B88" w:rsidRPr="00325791" w:rsidRDefault="008B1B88" w:rsidP="005C72A8">
            <w:pPr>
              <w:pStyle w:val="TAL"/>
              <w:snapToGrid w:val="0"/>
              <w:ind w:left="284"/>
              <w:rPr>
                <w:color w:val="0070C0"/>
                <w:lang w:val="fr-FR"/>
              </w:rPr>
            </w:pPr>
            <w:r w:rsidRPr="00325791">
              <w:rPr>
                <w:color w:val="0070C0"/>
                <w:lang w:val="fr-FR"/>
              </w:rPr>
              <w:t xml:space="preserve">        "pi": "mnID",</w:t>
            </w:r>
          </w:p>
          <w:p w14:paraId="02C0EFA2" w14:textId="77777777" w:rsidR="008B1B88" w:rsidRPr="00325791" w:rsidRDefault="008B1B88" w:rsidP="005C72A8">
            <w:pPr>
              <w:pStyle w:val="TAL"/>
              <w:snapToGrid w:val="0"/>
              <w:ind w:left="284"/>
              <w:rPr>
                <w:color w:val="0070C0"/>
                <w:lang w:val="fr-FR"/>
              </w:rPr>
            </w:pPr>
            <w:r w:rsidRPr="00325791">
              <w:rPr>
                <w:color w:val="0070C0"/>
                <w:lang w:val="fr-FR"/>
              </w:rPr>
              <w:t xml:space="preserve">        "ct": "20180308T115922",</w:t>
            </w:r>
          </w:p>
          <w:p w14:paraId="3EB5CD07" w14:textId="77777777" w:rsidR="008B1B88" w:rsidRPr="00325791" w:rsidRDefault="008B1B88" w:rsidP="005C72A8">
            <w:pPr>
              <w:pStyle w:val="TAL"/>
              <w:snapToGrid w:val="0"/>
              <w:ind w:left="284"/>
              <w:rPr>
                <w:color w:val="0070C0"/>
                <w:lang w:val="fr-FR"/>
              </w:rPr>
            </w:pPr>
            <w:r w:rsidRPr="00325791">
              <w:rPr>
                <w:color w:val="0070C0"/>
                <w:lang w:val="fr-FR"/>
              </w:rPr>
              <w:t xml:space="preserve">        "lt": "20180308T115922",</w:t>
            </w:r>
          </w:p>
          <w:p w14:paraId="5F8761B5" w14:textId="77777777" w:rsidR="008B1B88" w:rsidRPr="00325791" w:rsidRDefault="008B1B88" w:rsidP="005C72A8">
            <w:pPr>
              <w:pStyle w:val="TAL"/>
              <w:snapToGrid w:val="0"/>
              <w:ind w:left="284"/>
              <w:rPr>
                <w:color w:val="0070C0"/>
                <w:lang w:val="fr-FR"/>
              </w:rPr>
            </w:pPr>
            <w:r w:rsidRPr="00325791">
              <w:rPr>
                <w:color w:val="0070C0"/>
                <w:lang w:val="fr-FR"/>
              </w:rPr>
              <w:t xml:space="preserve">        "et": "20201221T064952",</w:t>
            </w:r>
          </w:p>
          <w:p w14:paraId="67BC3744" w14:textId="77777777" w:rsidR="008B1B88" w:rsidRPr="00325791" w:rsidRDefault="008B1B88" w:rsidP="005C72A8">
            <w:pPr>
              <w:pStyle w:val="TAL"/>
              <w:snapToGrid w:val="0"/>
              <w:ind w:left="284"/>
              <w:rPr>
                <w:color w:val="0070C0"/>
                <w:lang w:val="fr-FR"/>
              </w:rPr>
            </w:pPr>
            <w:r w:rsidRPr="00325791">
              <w:rPr>
                <w:color w:val="0070C0"/>
                <w:lang w:val="fr-FR"/>
              </w:rPr>
              <w:lastRenderedPageBreak/>
              <w:t xml:space="preserve">        "pv": {</w:t>
            </w:r>
          </w:p>
          <w:p w14:paraId="3AA115BA" w14:textId="77777777" w:rsidR="008B1B88" w:rsidRPr="00325791" w:rsidRDefault="008B1B88" w:rsidP="005C72A8">
            <w:pPr>
              <w:pStyle w:val="TAL"/>
              <w:snapToGrid w:val="0"/>
              <w:ind w:left="284"/>
              <w:rPr>
                <w:color w:val="0070C0"/>
                <w:lang w:val="fr-FR"/>
              </w:rPr>
            </w:pPr>
            <w:r w:rsidRPr="00325791">
              <w:rPr>
                <w:color w:val="0070C0"/>
                <w:lang w:val="fr-FR"/>
              </w:rPr>
              <w:t xml:space="preserve">            "acr": </w:t>
            </w:r>
            <w:r w:rsidRPr="00C072AF">
              <w:rPr>
                <w:color w:val="0070C0"/>
                <w:lang w:val="fr-FR"/>
              </w:rPr>
              <w:t>[</w:t>
            </w:r>
          </w:p>
          <w:p w14:paraId="50CB5B3C" w14:textId="77777777" w:rsidR="008B1B88" w:rsidRPr="000D6D95" w:rsidRDefault="008B1B88" w:rsidP="005C72A8">
            <w:pPr>
              <w:pStyle w:val="TAL"/>
              <w:snapToGrid w:val="0"/>
              <w:ind w:left="284"/>
              <w:rPr>
                <w:color w:val="0070C0"/>
              </w:rPr>
            </w:pPr>
            <w:r w:rsidRPr="00325791">
              <w:rPr>
                <w:color w:val="0070C0"/>
                <w:lang w:val="fr-FR"/>
              </w:rPr>
              <w:t xml:space="preserve">                </w:t>
            </w:r>
            <w:r w:rsidRPr="000D6D95">
              <w:rPr>
                <w:color w:val="0070C0"/>
              </w:rPr>
              <w:t>{</w:t>
            </w:r>
          </w:p>
          <w:p w14:paraId="2477DE65" w14:textId="77777777" w:rsidR="008B1B88" w:rsidRPr="000D6D95" w:rsidRDefault="008B1B88" w:rsidP="005C72A8">
            <w:pPr>
              <w:pStyle w:val="TAL"/>
              <w:snapToGrid w:val="0"/>
              <w:ind w:left="284"/>
              <w:rPr>
                <w:color w:val="0070C0"/>
              </w:rPr>
            </w:pPr>
            <w:r w:rsidRPr="000D6D95">
              <w:rPr>
                <w:color w:val="0070C0"/>
              </w:rPr>
              <w:t xml:space="preserve">                    "acco": [],</w:t>
            </w:r>
          </w:p>
          <w:p w14:paraId="259B9B1D" w14:textId="77777777" w:rsidR="008B1B88" w:rsidRPr="000D6D95" w:rsidRDefault="008B1B88" w:rsidP="005C72A8">
            <w:pPr>
              <w:pStyle w:val="TAL"/>
              <w:snapToGrid w:val="0"/>
              <w:ind w:left="284"/>
              <w:rPr>
                <w:color w:val="0070C0"/>
              </w:rPr>
            </w:pPr>
            <w:r w:rsidRPr="000D6D95">
              <w:rPr>
                <w:color w:val="0070C0"/>
              </w:rPr>
              <w:t xml:space="preserve">                    "acop": 63,</w:t>
            </w:r>
          </w:p>
          <w:p w14:paraId="5D9A79E1" w14:textId="77777777" w:rsidR="008B1B88" w:rsidRPr="000D6D95" w:rsidRDefault="008B1B88" w:rsidP="005C72A8">
            <w:pPr>
              <w:pStyle w:val="TAL"/>
              <w:snapToGrid w:val="0"/>
              <w:ind w:left="284"/>
              <w:rPr>
                <w:color w:val="0070C0"/>
              </w:rPr>
            </w:pPr>
            <w:r w:rsidRPr="000D6D95">
              <w:rPr>
                <w:color w:val="0070C0"/>
              </w:rPr>
              <w:t xml:space="preserve">                    "acor": [</w:t>
            </w:r>
          </w:p>
          <w:p w14:paraId="0A429E7C" w14:textId="77777777" w:rsidR="008B1B88" w:rsidRPr="000D6D95" w:rsidRDefault="008B1B88" w:rsidP="005C72A8">
            <w:pPr>
              <w:pStyle w:val="TAL"/>
              <w:snapToGrid w:val="0"/>
              <w:ind w:left="284"/>
              <w:rPr>
                <w:color w:val="0070C0"/>
              </w:rPr>
            </w:pPr>
            <w:r w:rsidRPr="000D6D95">
              <w:rPr>
                <w:color w:val="0070C0"/>
              </w:rPr>
              <w:t xml:space="preserve">                        "CAE_A",</w:t>
            </w:r>
          </w:p>
          <w:p w14:paraId="38C6A42F" w14:textId="77777777" w:rsidR="008B1B88" w:rsidRPr="000D6D95" w:rsidRDefault="008B1B88" w:rsidP="005C72A8">
            <w:pPr>
              <w:pStyle w:val="TAL"/>
              <w:snapToGrid w:val="0"/>
              <w:ind w:left="284"/>
              <w:rPr>
                <w:color w:val="0070C0"/>
              </w:rPr>
            </w:pPr>
            <w:r w:rsidRPr="000D6D95">
              <w:rPr>
                <w:color w:val="0070C0"/>
              </w:rPr>
              <w:t xml:space="preserve">                        "CAE_B"</w:t>
            </w:r>
          </w:p>
          <w:p w14:paraId="37956E33" w14:textId="77777777" w:rsidR="008B1B88" w:rsidRPr="000D6D95" w:rsidRDefault="008B1B88" w:rsidP="005C72A8">
            <w:pPr>
              <w:pStyle w:val="TAL"/>
              <w:snapToGrid w:val="0"/>
              <w:ind w:left="284"/>
              <w:rPr>
                <w:color w:val="0070C0"/>
              </w:rPr>
            </w:pPr>
            <w:r w:rsidRPr="000D6D95">
              <w:rPr>
                <w:color w:val="0070C0"/>
              </w:rPr>
              <w:t xml:space="preserve">                    ]</w:t>
            </w:r>
          </w:p>
          <w:p w14:paraId="7AB16D2C" w14:textId="77777777" w:rsidR="008B1B88" w:rsidRPr="000D6D95" w:rsidRDefault="008B1B88" w:rsidP="005C72A8">
            <w:pPr>
              <w:pStyle w:val="TAL"/>
              <w:snapToGrid w:val="0"/>
              <w:ind w:left="284"/>
              <w:rPr>
                <w:color w:val="0070C0"/>
              </w:rPr>
            </w:pPr>
            <w:r w:rsidRPr="000D6D95">
              <w:rPr>
                <w:color w:val="0070C0"/>
              </w:rPr>
              <w:t xml:space="preserve">                }</w:t>
            </w:r>
          </w:p>
          <w:p w14:paraId="03B6183D" w14:textId="77777777" w:rsidR="008B1B88" w:rsidRPr="000D6D95" w:rsidRDefault="008B1B88" w:rsidP="005C72A8">
            <w:pPr>
              <w:pStyle w:val="TAL"/>
              <w:snapToGrid w:val="0"/>
              <w:ind w:left="284"/>
              <w:rPr>
                <w:color w:val="0070C0"/>
              </w:rPr>
            </w:pPr>
            <w:r w:rsidRPr="000D6D95">
              <w:rPr>
                <w:color w:val="0070C0"/>
              </w:rPr>
              <w:t xml:space="preserve">            ]</w:t>
            </w:r>
          </w:p>
          <w:p w14:paraId="7BCC9B52" w14:textId="77777777" w:rsidR="008B1B88" w:rsidRPr="000D6D95" w:rsidRDefault="008B1B88" w:rsidP="005C72A8">
            <w:pPr>
              <w:pStyle w:val="TAL"/>
              <w:snapToGrid w:val="0"/>
              <w:ind w:left="284"/>
              <w:rPr>
                <w:color w:val="0070C0"/>
              </w:rPr>
            </w:pPr>
            <w:r w:rsidRPr="000D6D95">
              <w:rPr>
                <w:color w:val="0070C0"/>
              </w:rPr>
              <w:t xml:space="preserve">        },</w:t>
            </w:r>
          </w:p>
          <w:p w14:paraId="736F9DB6" w14:textId="77777777" w:rsidR="008B1B88" w:rsidRPr="000D6D95" w:rsidRDefault="008B1B88" w:rsidP="005C72A8">
            <w:pPr>
              <w:pStyle w:val="TAL"/>
              <w:snapToGrid w:val="0"/>
              <w:ind w:left="284"/>
              <w:rPr>
                <w:color w:val="0070C0"/>
              </w:rPr>
            </w:pPr>
            <w:r w:rsidRPr="000D6D95">
              <w:rPr>
                <w:color w:val="0070C0"/>
              </w:rPr>
              <w:t xml:space="preserve">        "pvs": {</w:t>
            </w:r>
          </w:p>
          <w:p w14:paraId="1C0231F3" w14:textId="77777777" w:rsidR="008B1B88" w:rsidRPr="000D6D95" w:rsidRDefault="008B1B88" w:rsidP="005C72A8">
            <w:pPr>
              <w:pStyle w:val="TAL"/>
              <w:snapToGrid w:val="0"/>
              <w:ind w:left="284"/>
              <w:rPr>
                <w:color w:val="0070C0"/>
              </w:rPr>
            </w:pPr>
            <w:r w:rsidRPr="000D6D95">
              <w:rPr>
                <w:color w:val="0070C0"/>
              </w:rPr>
              <w:t xml:space="preserve">            "acr": [</w:t>
            </w:r>
          </w:p>
          <w:p w14:paraId="1B43013C" w14:textId="77777777" w:rsidR="008B1B88" w:rsidRPr="000D6D95" w:rsidRDefault="008B1B88" w:rsidP="005C72A8">
            <w:pPr>
              <w:pStyle w:val="TAL"/>
              <w:snapToGrid w:val="0"/>
              <w:ind w:left="284"/>
              <w:rPr>
                <w:color w:val="0070C0"/>
              </w:rPr>
            </w:pPr>
            <w:r w:rsidRPr="000D6D95">
              <w:rPr>
                <w:color w:val="0070C0"/>
              </w:rPr>
              <w:t xml:space="preserve">                {</w:t>
            </w:r>
          </w:p>
          <w:p w14:paraId="749318FC" w14:textId="77777777" w:rsidR="008B1B88" w:rsidRPr="000D6D95" w:rsidRDefault="008B1B88" w:rsidP="005C72A8">
            <w:pPr>
              <w:pStyle w:val="TAL"/>
              <w:snapToGrid w:val="0"/>
              <w:ind w:left="284"/>
              <w:rPr>
                <w:color w:val="0070C0"/>
              </w:rPr>
            </w:pPr>
            <w:r w:rsidRPr="000D6D95">
              <w:rPr>
                <w:color w:val="0070C0"/>
              </w:rPr>
              <w:t xml:space="preserve">                    "acco": [],</w:t>
            </w:r>
          </w:p>
          <w:p w14:paraId="4A32729C" w14:textId="77777777" w:rsidR="008B1B88" w:rsidRPr="000D6D95" w:rsidRDefault="008B1B88" w:rsidP="005C72A8">
            <w:pPr>
              <w:pStyle w:val="TAL"/>
              <w:snapToGrid w:val="0"/>
              <w:ind w:left="284"/>
              <w:rPr>
                <w:color w:val="0070C0"/>
              </w:rPr>
            </w:pPr>
            <w:r w:rsidRPr="000D6D95">
              <w:rPr>
                <w:color w:val="0070C0"/>
              </w:rPr>
              <w:t xml:space="preserve">                    "acop": 63,</w:t>
            </w:r>
          </w:p>
          <w:p w14:paraId="0C639647" w14:textId="77777777" w:rsidR="008B1B88" w:rsidRPr="000D6D95" w:rsidRDefault="008B1B88" w:rsidP="005C72A8">
            <w:pPr>
              <w:pStyle w:val="TAL"/>
              <w:snapToGrid w:val="0"/>
              <w:ind w:left="284"/>
              <w:rPr>
                <w:color w:val="0070C0"/>
              </w:rPr>
            </w:pPr>
            <w:r w:rsidRPr="000D6D95">
              <w:rPr>
                <w:color w:val="0070C0"/>
              </w:rPr>
              <w:t xml:space="preserve">                    "acor": [</w:t>
            </w:r>
          </w:p>
          <w:p w14:paraId="6388DFD5" w14:textId="77777777" w:rsidR="008B1B88" w:rsidRPr="000D6D95" w:rsidRDefault="008B1B88" w:rsidP="005C72A8">
            <w:pPr>
              <w:pStyle w:val="TAL"/>
              <w:snapToGrid w:val="0"/>
              <w:ind w:left="284"/>
              <w:rPr>
                <w:color w:val="0070C0"/>
              </w:rPr>
            </w:pPr>
            <w:r w:rsidRPr="000D6D95">
              <w:rPr>
                <w:color w:val="0070C0"/>
              </w:rPr>
              <w:t xml:space="preserve">                        "CAE_C",</w:t>
            </w:r>
          </w:p>
          <w:p w14:paraId="14FFD782" w14:textId="77777777" w:rsidR="008B1B88" w:rsidRPr="000D6D95" w:rsidRDefault="008B1B88" w:rsidP="005C72A8">
            <w:pPr>
              <w:pStyle w:val="TAL"/>
              <w:snapToGrid w:val="0"/>
              <w:ind w:left="284"/>
              <w:rPr>
                <w:color w:val="0070C0"/>
              </w:rPr>
            </w:pPr>
            <w:r w:rsidRPr="000D6D95">
              <w:rPr>
                <w:color w:val="0070C0"/>
              </w:rPr>
              <w:t xml:space="preserve">                        "CAE_D"</w:t>
            </w:r>
          </w:p>
          <w:p w14:paraId="35FB43A2" w14:textId="77777777" w:rsidR="008B1B88" w:rsidRPr="00C072AF" w:rsidRDefault="008B1B88" w:rsidP="005C72A8">
            <w:pPr>
              <w:pStyle w:val="TAL"/>
              <w:snapToGrid w:val="0"/>
              <w:ind w:left="284"/>
              <w:rPr>
                <w:color w:val="0070C0"/>
                <w:lang w:val="fr-FR"/>
              </w:rPr>
            </w:pPr>
            <w:r w:rsidRPr="000D6D95">
              <w:rPr>
                <w:color w:val="0070C0"/>
              </w:rPr>
              <w:t xml:space="preserve">                    </w:t>
            </w:r>
            <w:r w:rsidRPr="00C072AF">
              <w:rPr>
                <w:color w:val="0070C0"/>
                <w:lang w:val="fr-FR"/>
              </w:rPr>
              <w:t>]</w:t>
            </w:r>
          </w:p>
          <w:p w14:paraId="035E7A8B" w14:textId="77777777" w:rsidR="008B1B88" w:rsidRPr="005A2D7C" w:rsidRDefault="008B1B88" w:rsidP="005C72A8">
            <w:pPr>
              <w:pStyle w:val="TAL"/>
              <w:snapToGrid w:val="0"/>
              <w:ind w:left="284"/>
              <w:rPr>
                <w:color w:val="0070C0"/>
              </w:rPr>
            </w:pPr>
            <w:r w:rsidRPr="005A2D7C">
              <w:rPr>
                <w:color w:val="0070C0"/>
              </w:rPr>
              <w:t xml:space="preserve">                }</w:t>
            </w:r>
          </w:p>
          <w:p w14:paraId="5A8FCE0F" w14:textId="77777777" w:rsidR="008B1B88" w:rsidRPr="005A2D7C" w:rsidRDefault="008B1B88" w:rsidP="005C72A8">
            <w:pPr>
              <w:pStyle w:val="TAL"/>
              <w:snapToGrid w:val="0"/>
              <w:ind w:left="284"/>
              <w:rPr>
                <w:color w:val="0070C0"/>
              </w:rPr>
            </w:pPr>
            <w:r w:rsidRPr="005A2D7C">
              <w:rPr>
                <w:color w:val="0070C0"/>
              </w:rPr>
              <w:t xml:space="preserve">            ]</w:t>
            </w:r>
          </w:p>
          <w:p w14:paraId="59E0EBB1" w14:textId="77777777" w:rsidR="008B1B88" w:rsidRPr="005A2D7C" w:rsidRDefault="008B1B88" w:rsidP="005C72A8">
            <w:pPr>
              <w:pStyle w:val="TAL"/>
              <w:snapToGrid w:val="0"/>
              <w:ind w:left="284"/>
              <w:rPr>
                <w:color w:val="0070C0"/>
              </w:rPr>
            </w:pPr>
            <w:r w:rsidRPr="005A2D7C">
              <w:rPr>
                <w:color w:val="0070C0"/>
              </w:rPr>
              <w:t xml:space="preserve">        }</w:t>
            </w:r>
          </w:p>
          <w:p w14:paraId="24BEC1C4" w14:textId="77777777" w:rsidR="008B1B88" w:rsidRPr="005A2D7C" w:rsidRDefault="008B1B88" w:rsidP="005C72A8">
            <w:pPr>
              <w:pStyle w:val="TAL"/>
              <w:snapToGrid w:val="0"/>
              <w:ind w:left="284"/>
              <w:rPr>
                <w:color w:val="0070C0"/>
              </w:rPr>
            </w:pPr>
            <w:r w:rsidRPr="005A2D7C">
              <w:rPr>
                <w:color w:val="0070C0"/>
              </w:rPr>
              <w:t xml:space="preserve">    }</w:t>
            </w:r>
          </w:p>
          <w:p w14:paraId="451C3539" w14:textId="77777777" w:rsidR="008B1B88" w:rsidRPr="005A2D7C" w:rsidRDefault="008B1B88" w:rsidP="005C72A8">
            <w:pPr>
              <w:pStyle w:val="TAL"/>
              <w:snapToGrid w:val="0"/>
              <w:ind w:left="284"/>
              <w:rPr>
                <w:color w:val="0070C0"/>
              </w:rPr>
            </w:pPr>
            <w:r w:rsidRPr="005A2D7C">
              <w:rPr>
                <w:color w:val="0070C0"/>
              </w:rPr>
              <w:t>}</w:t>
            </w:r>
          </w:p>
          <w:p w14:paraId="6632AE50" w14:textId="77777777" w:rsidR="008B1B88" w:rsidRPr="005A2D7C" w:rsidRDefault="008B1B88" w:rsidP="005C72A8">
            <w:pPr>
              <w:pStyle w:val="TAL"/>
              <w:snapToGrid w:val="0"/>
              <w:ind w:left="284"/>
            </w:pPr>
          </w:p>
        </w:tc>
      </w:tr>
    </w:tbl>
    <w:p w14:paraId="1D734901" w14:textId="77777777" w:rsidR="008B1B88" w:rsidRPr="005A2D7C" w:rsidRDefault="008B1B88" w:rsidP="008B1B88"/>
    <w:p w14:paraId="6AC47F0E" w14:textId="77777777" w:rsidR="008B1B88" w:rsidRPr="009743EA" w:rsidRDefault="008B1B88" w:rsidP="008B1B88">
      <w:pPr>
        <w:pStyle w:val="Heading4"/>
      </w:pPr>
      <w:bookmarkStart w:id="648" w:name="_Toc49420781"/>
      <w:bookmarkStart w:id="649" w:name="_Toc49507595"/>
      <w:bookmarkStart w:id="650" w:name="_Toc49507707"/>
      <w:bookmarkStart w:id="651" w:name="_Toc532286407"/>
      <w:bookmarkStart w:id="652" w:name="_Toc532286543"/>
      <w:bookmarkStart w:id="653" w:name="_Toc46154450"/>
      <w:bookmarkStart w:id="654" w:name="_Toc71708884"/>
      <w:r w:rsidRPr="009743EA">
        <w:lastRenderedPageBreak/>
        <w:t>6.2.12.4</w:t>
      </w:r>
      <w:r w:rsidRPr="009743EA">
        <w:tab/>
        <w:t>API-ACP-DEL</w:t>
      </w:r>
      <w:bookmarkEnd w:id="648"/>
      <w:bookmarkEnd w:id="649"/>
      <w:bookmarkEnd w:id="650"/>
      <w:bookmarkEnd w:id="651"/>
      <w:bookmarkEnd w:id="652"/>
      <w:bookmarkEnd w:id="653"/>
      <w:bookmarkEnd w:id="654"/>
    </w:p>
    <w:tbl>
      <w:tblPr>
        <w:tblW w:w="9659" w:type="dxa"/>
        <w:jc w:val="center"/>
        <w:tblLayout w:type="fixed"/>
        <w:tblCellMar>
          <w:left w:w="28" w:type="dxa"/>
        </w:tblCellMar>
        <w:tblLook w:val="0000" w:firstRow="0" w:lastRow="0" w:firstColumn="0" w:lastColumn="0" w:noHBand="0" w:noVBand="0"/>
      </w:tblPr>
      <w:tblGrid>
        <w:gridCol w:w="1286"/>
        <w:gridCol w:w="8373"/>
      </w:tblGrid>
      <w:tr w:rsidR="008B1B88" w:rsidRPr="009743EA" w14:paraId="7C9CBDA8"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0F4B382C" w14:textId="77777777" w:rsidR="008B1B88" w:rsidRPr="009743EA" w:rsidRDefault="008B1B88" w:rsidP="005C72A8">
            <w:pPr>
              <w:pStyle w:val="TAL"/>
              <w:snapToGrid w:val="0"/>
              <w:jc w:val="center"/>
              <w:rPr>
                <w:b/>
              </w:rPr>
            </w:pPr>
          </w:p>
          <w:p w14:paraId="53B69BAB" w14:textId="77777777" w:rsidR="008B1B88" w:rsidRPr="009743EA" w:rsidRDefault="008B1B88" w:rsidP="005C72A8">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F7EC4FE" w14:textId="77777777" w:rsidR="008B1B88" w:rsidRPr="005A2D7C" w:rsidRDefault="008B1B88" w:rsidP="005A2D7C">
            <w:pPr>
              <w:pStyle w:val="TAL"/>
            </w:pPr>
            <w:r w:rsidRPr="005A2D7C">
              <w:rPr>
                <w:rFonts w:eastAsia="Calibri Light"/>
              </w:rPr>
              <w:t>API/ACP/DEL/001</w:t>
            </w:r>
          </w:p>
          <w:p w14:paraId="5D57FDE4" w14:textId="77777777" w:rsidR="008B1B88" w:rsidRPr="005A2D7C" w:rsidRDefault="008B1B88" w:rsidP="005A2D7C">
            <w:pPr>
              <w:pStyle w:val="TAL"/>
              <w:rPr>
                <w:rFonts w:eastAsia="Calibri Light"/>
              </w:rPr>
            </w:pPr>
            <w:r w:rsidRPr="005A2D7C">
              <w:rPr>
                <w:rFonts w:eastAsia="Calibri Light"/>
              </w:rPr>
              <w:t>API/ACP/DEL/001_RCN0</w:t>
            </w:r>
          </w:p>
          <w:p w14:paraId="13B407D2" w14:textId="77777777" w:rsidR="008B1B88" w:rsidRPr="005A2D7C" w:rsidRDefault="008B1B88" w:rsidP="005A2D7C">
            <w:pPr>
              <w:pStyle w:val="TAL"/>
            </w:pPr>
            <w:r w:rsidRPr="005A2D7C">
              <w:rPr>
                <w:rFonts w:eastAsia="Calibri Light"/>
              </w:rPr>
              <w:t>API/ACP/DEL/001_RCN1</w:t>
            </w:r>
          </w:p>
        </w:tc>
      </w:tr>
      <w:tr w:rsidR="008B1B88" w:rsidRPr="009743EA" w14:paraId="37047FD3"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424C2FB" w14:textId="77777777" w:rsidR="008B1B88" w:rsidRPr="009743EA" w:rsidRDefault="008B1B88" w:rsidP="005C72A8">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58CEDB" w14:textId="77777777" w:rsidR="008B1B88" w:rsidRPr="005A2D7C" w:rsidRDefault="008B1B88" w:rsidP="005A2D7C">
            <w:pPr>
              <w:pStyle w:val="TAL"/>
              <w:rPr>
                <w:rFonts w:eastAsia="Calibri Light"/>
              </w:rPr>
            </w:pPr>
            <w:r w:rsidRPr="005A2D7C">
              <w:rPr>
                <w:rFonts w:eastAsia="Calibri Light"/>
              </w:rPr>
              <w:t xml:space="preserve">&lt;accessControlPolicy&gt; resource DELETE with </w:t>
            </w:r>
            <w:r w:rsidR="00984FEF" w:rsidRPr="005A2D7C">
              <w:rPr>
                <w:rFonts w:eastAsia="Calibri Light"/>
              </w:rPr>
              <w:t>resultContent</w:t>
            </w:r>
            <w:r w:rsidRPr="005A2D7C">
              <w:rPr>
                <w:rFonts w:eastAsia="Calibri Light"/>
              </w:rPr>
              <w:t xml:space="preserve"> parameter</w:t>
            </w:r>
          </w:p>
        </w:tc>
      </w:tr>
      <w:tr w:rsidR="008B1B88" w:rsidRPr="009743EA" w14:paraId="182ADE56"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42A89A71" w14:textId="77777777" w:rsidR="008B1B88" w:rsidRPr="009743EA" w:rsidRDefault="008B1B88" w:rsidP="005C72A8">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939C441" w14:textId="77777777" w:rsidR="008B1B88" w:rsidRPr="005A2D7C" w:rsidRDefault="008B1B88" w:rsidP="005A2D7C">
            <w:pPr>
              <w:pStyle w:val="TAL"/>
              <w:rPr>
                <w:rFonts w:eastAsia="Calibri Light"/>
              </w:rPr>
            </w:pPr>
            <w:r w:rsidRPr="005A2D7C">
              <w:rPr>
                <w:rFonts w:eastAsia="Calibri Light"/>
              </w:rPr>
              <w:t>&lt;accessControlPolicy&gt; resource</w:t>
            </w:r>
          </w:p>
        </w:tc>
      </w:tr>
      <w:tr w:rsidR="008B1B88" w:rsidRPr="009743EA" w14:paraId="21F41564"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FA05239" w14:textId="77777777" w:rsidR="008B1B88" w:rsidRPr="009743EA" w:rsidRDefault="008B1B88" w:rsidP="005C72A8">
            <w:pPr>
              <w:pStyle w:val="TAL"/>
              <w:snapToGrid w:val="0"/>
              <w:jc w:val="center"/>
              <w:rPr>
                <w:b/>
                <w:kern w:val="1"/>
              </w:rPr>
            </w:pPr>
          </w:p>
          <w:p w14:paraId="047F2B67" w14:textId="77777777" w:rsidR="008B1B88" w:rsidRPr="009743EA" w:rsidRDefault="008B1B88" w:rsidP="005C72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DB0C7F7" w14:textId="77777777" w:rsidR="008B1B88" w:rsidRPr="005A2D7C" w:rsidRDefault="008B1B88" w:rsidP="005A2D7C">
            <w:pPr>
              <w:pStyle w:val="TAL"/>
              <w:rPr>
                <w:rFonts w:eastAsia="Calibri Light"/>
              </w:rPr>
            </w:pPr>
            <w:r w:rsidRPr="005A2D7C">
              <w:t>The interface is used to send a &lt;</w:t>
            </w:r>
            <w:r w:rsidRPr="005A2D7C">
              <w:rPr>
                <w:rFonts w:eastAsia="Calibri Light"/>
              </w:rPr>
              <w:t>accessControlPolicy</w:t>
            </w:r>
            <w:r w:rsidRPr="005A2D7C">
              <w:t xml:space="preserve">&gt; </w:t>
            </w:r>
            <w:r w:rsidRPr="005A2D7C">
              <w:rPr>
                <w:rFonts w:eastAsia="Calibri Light"/>
              </w:rPr>
              <w:t>DELETE</w:t>
            </w:r>
            <w:r w:rsidRPr="005A2D7C">
              <w:t xml:space="preserve"> request attached with </w:t>
            </w:r>
            <w:r w:rsidR="00984FEF" w:rsidRPr="005A2D7C">
              <w:t>resultContent</w:t>
            </w:r>
            <w:r w:rsidRPr="005A2D7C">
              <w:t xml:space="preserve"> to the Registrar CSE, and the Registrar CSE creates a &lt;</w:t>
            </w:r>
            <w:r w:rsidRPr="005A2D7C">
              <w:rPr>
                <w:rFonts w:eastAsia="Calibri Light"/>
              </w:rPr>
              <w:t>accessControlPolicy</w:t>
            </w:r>
            <w:r w:rsidRPr="005A2D7C">
              <w:t>&gt; resource and sends back a response</w:t>
            </w:r>
            <w:r w:rsidR="000E08CD" w:rsidRPr="009743EA">
              <w:t>.</w:t>
            </w:r>
            <w:r w:rsidRPr="005A2D7C">
              <w:t xml:space="preserve"> </w:t>
            </w:r>
          </w:p>
        </w:tc>
      </w:tr>
      <w:tr w:rsidR="008B1B88" w:rsidRPr="009743EA" w14:paraId="16D562D0"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2BE55BD2" w14:textId="77777777" w:rsidR="008B1B88" w:rsidRPr="009743EA" w:rsidRDefault="008B1B88" w:rsidP="005C72A8">
            <w:pPr>
              <w:pStyle w:val="TAL"/>
              <w:snapToGrid w:val="0"/>
              <w:jc w:val="center"/>
              <w:rPr>
                <w:b/>
                <w:kern w:val="1"/>
              </w:rPr>
            </w:pPr>
          </w:p>
          <w:p w14:paraId="19004D80" w14:textId="77777777" w:rsidR="008B1B88" w:rsidRPr="009743EA" w:rsidRDefault="008B1B88" w:rsidP="005C72A8">
            <w:pPr>
              <w:pStyle w:val="TAL"/>
              <w:snapToGrid w:val="0"/>
              <w:jc w:val="center"/>
              <w:rPr>
                <w:b/>
                <w:kern w:val="1"/>
              </w:rPr>
            </w:pPr>
          </w:p>
          <w:p w14:paraId="3BA9E28B" w14:textId="77777777" w:rsidR="008B1B88" w:rsidRPr="009743EA" w:rsidRDefault="008B1B88" w:rsidP="005C72A8">
            <w:pPr>
              <w:pStyle w:val="TAL"/>
              <w:snapToGrid w:val="0"/>
              <w:jc w:val="center"/>
              <w:rPr>
                <w:b/>
                <w:kern w:val="1"/>
              </w:rPr>
            </w:pPr>
          </w:p>
          <w:p w14:paraId="7F64CD6D" w14:textId="77777777" w:rsidR="008B1B88" w:rsidRPr="009743EA" w:rsidRDefault="008B1B88" w:rsidP="005C72A8">
            <w:pPr>
              <w:pStyle w:val="TAL"/>
              <w:snapToGrid w:val="0"/>
              <w:jc w:val="center"/>
              <w:rPr>
                <w:b/>
                <w:kern w:val="1"/>
              </w:rPr>
            </w:pPr>
          </w:p>
          <w:p w14:paraId="5929D41E" w14:textId="77777777" w:rsidR="008B1B88" w:rsidRPr="009743EA" w:rsidRDefault="008B1B88" w:rsidP="005C72A8">
            <w:pPr>
              <w:pStyle w:val="TAL"/>
              <w:snapToGrid w:val="0"/>
              <w:jc w:val="center"/>
              <w:rPr>
                <w:b/>
                <w:kern w:val="1"/>
              </w:rPr>
            </w:pPr>
            <w:r w:rsidRPr="009743EA">
              <w:rPr>
                <w:b/>
                <w:kern w:val="1"/>
              </w:rPr>
              <w:t>Resource Structure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4BB771D" w14:textId="03575C3B" w:rsidR="008B1B88" w:rsidRPr="009743EA" w:rsidRDefault="0054261D" w:rsidP="005A2D7C">
            <w:pPr>
              <w:pStyle w:val="FL"/>
              <w:rPr>
                <w:lang w:eastAsia="ko-KR"/>
              </w:rPr>
            </w:pPr>
            <w:r>
              <w:rPr>
                <w:rFonts w:eastAsia="Calibri"/>
                <w:color w:val="000000"/>
                <w:sz w:val="24"/>
                <w:szCs w:val="24"/>
              </w:rPr>
            </w:r>
            <w:r>
              <w:rPr>
                <w:rFonts w:eastAsia="Calibri"/>
                <w:color w:val="000000"/>
                <w:sz w:val="24"/>
                <w:szCs w:val="24"/>
              </w:rPr>
              <w:pict w14:anchorId="35C4F149">
                <v:group id="_x0000_s1026" style="width:158.8pt;height:89.5pt;mso-position-horizontal-relative:char;mso-position-vertical-relative:line" coordsize="20169,11364">
                  <v:rect id="직사각형 2" o:spid="_x0000_s1027" style="position:absolute;width:11683;height:3652;visibility:visible;v-text-anchor:middle" filled="f">
                    <v:textbox inset="0,0,0,0">
                      <w:txbxContent>
                        <w:p w14:paraId="66765181" w14:textId="77777777" w:rsidR="004A00AF" w:rsidRDefault="004A00AF" w:rsidP="008B1B88">
                          <w:pPr>
                            <w:pStyle w:val="NormalWeb"/>
                            <w:wordWrap w:val="0"/>
                            <w:spacing w:after="0"/>
                            <w:jc w:val="center"/>
                            <w:rPr>
                              <w:b/>
                              <w:bCs/>
                              <w:color w:val="000000"/>
                              <w:kern w:val="24"/>
                              <w:sz w:val="20"/>
                              <w:szCs w:val="20"/>
                            </w:rPr>
                          </w:pPr>
                          <w:r w:rsidRPr="003B3A03">
                            <w:rPr>
                              <w:b/>
                              <w:bCs/>
                              <w:color w:val="000000"/>
                              <w:kern w:val="24"/>
                              <w:sz w:val="20"/>
                              <w:szCs w:val="20"/>
                            </w:rPr>
                            <w:t>mn</w:t>
                          </w:r>
                          <w:r>
                            <w:rPr>
                              <w:b/>
                              <w:bCs/>
                              <w:color w:val="000000"/>
                              <w:kern w:val="24"/>
                              <w:sz w:val="20"/>
                              <w:szCs w:val="20"/>
                            </w:rPr>
                            <w:t>-name</w:t>
                          </w:r>
                        </w:p>
                        <w:p w14:paraId="6421A810" w14:textId="77777777" w:rsidR="004A00AF" w:rsidRDefault="004A00AF" w:rsidP="008B1B88">
                          <w:pPr>
                            <w:pStyle w:val="NormalWeb"/>
                            <w:wordWrap w:val="0"/>
                            <w:spacing w:after="0"/>
                            <w:jc w:val="center"/>
                          </w:pPr>
                          <w:r>
                            <w:rPr>
                              <w:b/>
                              <w:bCs/>
                              <w:color w:val="000000"/>
                              <w:kern w:val="24"/>
                              <w:sz w:val="20"/>
                              <w:szCs w:val="20"/>
                            </w:rPr>
                            <w:t>(CSEBase)</w:t>
                          </w:r>
                        </w:p>
                      </w:txbxContent>
                    </v:textbox>
                  </v:rect>
                  <v:line id="직선 연결선 3" o:spid="_x0000_s1028" style="position:absolute;flip:x;visibility:visible" from="5842,3758" to="5842,6235" o:connectortype="straight" strokeweight=".5pt">
                    <v:stroke joinstyle="miter"/>
                  </v:line>
                  <v:rect id="직사각형 4" o:spid="_x0000_s1029" style="position:absolute;left:7905;top:4996;width:12264;height:2530;visibility:visible;v-text-anchor:middle" filled="f">
                    <v:textbox inset="0,0,0,0">
                      <w:txbxContent>
                        <w:p w14:paraId="06D9F12A" w14:textId="77777777" w:rsidR="004A00AF" w:rsidRDefault="004A00AF" w:rsidP="008B1B88">
                          <w:pPr>
                            <w:pStyle w:val="NormalWeb"/>
                            <w:wordWrap w:val="0"/>
                            <w:spacing w:after="0"/>
                            <w:jc w:val="center"/>
                            <w:rPr>
                              <w:b/>
                              <w:bCs/>
                              <w:color w:val="000000"/>
                              <w:kern w:val="24"/>
                              <w:sz w:val="18"/>
                              <w:szCs w:val="18"/>
                            </w:rPr>
                          </w:pPr>
                          <w:r>
                            <w:rPr>
                              <w:b/>
                              <w:bCs/>
                              <w:color w:val="000000"/>
                              <w:kern w:val="24"/>
                              <w:sz w:val="18"/>
                              <w:szCs w:val="18"/>
                            </w:rPr>
                            <w:t>ae</w:t>
                          </w:r>
                          <w:r w:rsidRPr="003B3A03">
                            <w:rPr>
                              <w:b/>
                              <w:bCs/>
                              <w:color w:val="000000"/>
                              <w:kern w:val="24"/>
                              <w:sz w:val="18"/>
                              <w:szCs w:val="18"/>
                            </w:rPr>
                            <w:t xml:space="preserve">_sensor </w:t>
                          </w:r>
                        </w:p>
                        <w:p w14:paraId="720597B8" w14:textId="77777777" w:rsidR="004A00AF" w:rsidRDefault="004A00AF" w:rsidP="008B1B88">
                          <w:pPr>
                            <w:pStyle w:val="NormalWeb"/>
                            <w:wordWrap w:val="0"/>
                            <w:spacing w:after="0"/>
                            <w:jc w:val="center"/>
                          </w:pPr>
                          <w:r w:rsidRPr="003B3A03">
                            <w:rPr>
                              <w:b/>
                              <w:bCs/>
                              <w:color w:val="000000"/>
                              <w:kern w:val="24"/>
                              <w:sz w:val="18"/>
                              <w:szCs w:val="18"/>
                            </w:rPr>
                            <w:t>(AE)</w:t>
                          </w:r>
                        </w:p>
                      </w:txbxContent>
                    </v:textbox>
                  </v:rect>
                  <v:line id="직선 연결선 5" o:spid="_x0000_s1030" style="position:absolute;visibility:visible" from="5842,6235" to="7905,6251" o:connectortype="straight" strokeweight=".5pt">
                    <v:stroke joinstyle="miter"/>
                  </v:line>
                  <v:line id="직선 연결선 6" o:spid="_x0000_s1031" style="position:absolute;visibility:visible" from="5842,6251" to="5842,10073" o:connectortype="straight" strokeweight=".5pt">
                    <v:stroke joinstyle="miter"/>
                  </v:line>
                  <v:rect id="직사각형 8" o:spid="_x0000_s1032" style="position:absolute;left:7905;top:8834;width:12264;height:2530;visibility:visible;v-text-anchor:middle" filled="f">
                    <v:textbox inset="0,0,0,0">
                      <w:txbxContent>
                        <w:p w14:paraId="4D9F3E23" w14:textId="77777777" w:rsidR="004A00AF" w:rsidRDefault="004A00AF" w:rsidP="008B1B88">
                          <w:pPr>
                            <w:pStyle w:val="NormalWeb"/>
                            <w:wordWrap w:val="0"/>
                            <w:spacing w:after="0"/>
                            <w:jc w:val="center"/>
                          </w:pPr>
                          <w:r w:rsidRPr="003B3A03">
                            <w:rPr>
                              <w:b/>
                              <w:bCs/>
                              <w:color w:val="000000"/>
                              <w:kern w:val="24"/>
                              <w:sz w:val="18"/>
                              <w:szCs w:val="18"/>
                            </w:rPr>
                            <w:t>accessControlPolicy</w:t>
                          </w:r>
                        </w:p>
                      </w:txbxContent>
                    </v:textbox>
                  </v:rect>
                  <v:line id="직선 연결선 9" o:spid="_x0000_s1033" style="position:absolute;visibility:visible" from="5842,10057" to="7905,10073" o:connectortype="straight" strokeweight=".5pt">
                    <v:stroke joinstyle="miter"/>
                  </v:line>
                  <w10:wrap type="none"/>
                  <w10:anchorlock/>
                </v:group>
              </w:pict>
            </w:r>
          </w:p>
        </w:tc>
      </w:tr>
      <w:tr w:rsidR="008B1B88" w:rsidRPr="009743EA" w14:paraId="19C2FC4F"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133C7FC9" w14:textId="77777777" w:rsidR="008B1B88" w:rsidRPr="009743EA" w:rsidRDefault="008B1B88" w:rsidP="005C72A8">
            <w:pPr>
              <w:pStyle w:val="TAL"/>
              <w:snapToGrid w:val="0"/>
              <w:jc w:val="center"/>
              <w:rPr>
                <w:b/>
                <w:kern w:val="1"/>
              </w:rPr>
            </w:pPr>
          </w:p>
          <w:p w14:paraId="12FEFAAB" w14:textId="77777777" w:rsidR="008B1B88" w:rsidRPr="009743EA" w:rsidRDefault="008B1B88" w:rsidP="005C72A8">
            <w:pPr>
              <w:pStyle w:val="TAL"/>
              <w:snapToGrid w:val="0"/>
              <w:jc w:val="center"/>
              <w:rPr>
                <w:b/>
                <w:kern w:val="1"/>
              </w:rPr>
            </w:pPr>
          </w:p>
          <w:p w14:paraId="5AE331E2" w14:textId="77777777" w:rsidR="008B1B88" w:rsidRPr="009743EA" w:rsidRDefault="008B1B88" w:rsidP="005C72A8">
            <w:pPr>
              <w:pStyle w:val="TAL"/>
              <w:snapToGrid w:val="0"/>
              <w:jc w:val="center"/>
              <w:rPr>
                <w:b/>
                <w:kern w:val="1"/>
              </w:rPr>
            </w:pPr>
          </w:p>
          <w:p w14:paraId="58FD9B0B" w14:textId="77777777" w:rsidR="008B1B88" w:rsidRPr="009743EA" w:rsidRDefault="008B1B88" w:rsidP="005C72A8">
            <w:pPr>
              <w:pStyle w:val="TAL"/>
              <w:snapToGrid w:val="0"/>
              <w:jc w:val="center"/>
              <w:rPr>
                <w:b/>
                <w:kern w:val="1"/>
              </w:rPr>
            </w:pPr>
          </w:p>
          <w:p w14:paraId="1431DD13" w14:textId="77777777" w:rsidR="008B1B88" w:rsidRPr="009743EA" w:rsidRDefault="008B1B88" w:rsidP="005C72A8">
            <w:pPr>
              <w:pStyle w:val="TAL"/>
              <w:snapToGrid w:val="0"/>
              <w:jc w:val="center"/>
              <w:rPr>
                <w:b/>
                <w:kern w:val="1"/>
              </w:rPr>
            </w:pPr>
          </w:p>
          <w:p w14:paraId="57FAE0D7" w14:textId="77777777" w:rsidR="008B1B88" w:rsidRPr="009743EA" w:rsidRDefault="008B1B88" w:rsidP="005C72A8">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E90881F" w14:textId="4979F855" w:rsidR="008B1B88" w:rsidRPr="009743EA" w:rsidRDefault="0054261D" w:rsidP="005A2D7C">
            <w:pPr>
              <w:pStyle w:val="FL"/>
              <w:rPr>
                <w:color w:val="000000"/>
              </w:rPr>
            </w:pPr>
            <w:r>
              <w:rPr>
                <w:sz w:val="18"/>
              </w:rPr>
            </w:r>
            <w:r>
              <w:rPr>
                <w:sz w:val="18"/>
              </w:rPr>
              <w:pict w14:anchorId="5F694334">
                <v:group id="_x0000_s1169" style="width:261pt;height:133.25pt;mso-position-horizontal-relative:char;mso-position-vertical-relative:line" coordsize="33147,16922">
                  <v:roundrect id="모서리가 둥근 직사각형 2" o:spid="_x0000_s1170" style="position:absolute;width:9398;height:6810;visibility:visible;v-text-anchor:middle" arcsize="10923f" fillcolor="#5b9bd5" strokecolor="#d9d9d9" strokeweight=".5pt">
                    <v:stroke joinstyle="miter"/>
                    <v:textbox>
                      <w:txbxContent>
                        <w:p w14:paraId="68A77600" w14:textId="77777777" w:rsidR="004A00AF" w:rsidRPr="00B658BD" w:rsidRDefault="004A00AF" w:rsidP="008B1B88">
                          <w:pPr>
                            <w:pStyle w:val="NormalWeb"/>
                            <w:wordWrap w:val="0"/>
                            <w:spacing w:after="0"/>
                            <w:jc w:val="center"/>
                            <w:rPr>
                              <w:rFonts w:ascii="Malgun Gothic" w:hAnsi="Malgun Gothic"/>
                              <w:color w:val="FFFFFF"/>
                              <w:kern w:val="24"/>
                              <w:sz w:val="10"/>
                              <w:szCs w:val="10"/>
                            </w:rPr>
                          </w:pPr>
                        </w:p>
                        <w:p w14:paraId="7B66D38F" w14:textId="77777777" w:rsidR="004A00AF" w:rsidRPr="00B658BD" w:rsidRDefault="004A00AF" w:rsidP="008B1B88">
                          <w:pPr>
                            <w:pStyle w:val="NormalWeb"/>
                            <w:wordWrap w:val="0"/>
                            <w:spacing w:after="0"/>
                            <w:jc w:val="center"/>
                            <w:rPr>
                              <w:sz w:val="36"/>
                            </w:rPr>
                          </w:pPr>
                          <w:r w:rsidRPr="00B658BD">
                            <w:rPr>
                              <w:rFonts w:ascii="Malgun Gothic" w:hAnsi="Malgun Gothic" w:hint="eastAsia"/>
                              <w:color w:val="FFFFFF"/>
                              <w:kern w:val="24"/>
                              <w:szCs w:val="19"/>
                            </w:rPr>
                            <w:t>originator</w:t>
                          </w:r>
                        </w:p>
                      </w:txbxContent>
                    </v:textbox>
                  </v:roundrect>
                  <v:line id="직선 연결선 3" o:spid="_x0000_s1171" style="position:absolute;visibility:visible" from="4826,6810" to="4826,16922" o:connectortype="straight" strokecolor="windowText" strokeweight=".5pt">
                    <v:stroke dashstyle="longDash" joinstyle="miter"/>
                  </v:line>
                  <v:shape id="직선 화살표 연결선 4" o:spid="_x0000_s1172" type="#_x0000_t32" style="position:absolute;left:5524;top:10810;width:22082;height:32;visibility:visible" o:connectortype="straight" strokecolor="#5b9bd5" strokeweight="1.5pt">
                    <v:stroke endarrow="block" endarrowlength="long" joinstyle="miter" endcap="round"/>
                  </v:shape>
                  <v:shape id="TextBox 36" o:spid="_x0000_s1173" type="#_x0000_t202" style="position:absolute;left:8337;top:8938;width:16459;height:2451;visibility:visible" filled="f" stroked="f">
                    <v:textbox style="mso-fit-shape-to-text:t">
                      <w:txbxContent>
                        <w:p w14:paraId="4D62AB3A" w14:textId="77777777" w:rsidR="004A00AF" w:rsidRDefault="004A00AF" w:rsidP="008B1B88">
                          <w:pPr>
                            <w:pStyle w:val="NormalWeb"/>
                            <w:wordWrap w:val="0"/>
                            <w:spacing w:after="0"/>
                          </w:pPr>
                          <w:r w:rsidRPr="00B658BD">
                            <w:rPr>
                              <w:rFonts w:ascii="Malgun Gothic" w:hAnsi="Malgun Gothic" w:hint="eastAsia"/>
                              <w:color w:val="5B9BD5"/>
                              <w:kern w:val="24"/>
                              <w:sz w:val="14"/>
                              <w:szCs w:val="14"/>
                            </w:rPr>
                            <w:t>a</w:t>
                          </w:r>
                          <w:r>
                            <w:rPr>
                              <w:rFonts w:ascii="Malgun Gothic" w:hAnsi="Malgun Gothic" w:hint="eastAsia"/>
                              <w:color w:val="5B9BD5"/>
                              <w:kern w:val="24"/>
                              <w:sz w:val="14"/>
                              <w:szCs w:val="14"/>
                            </w:rPr>
                            <w:t xml:space="preserve">ccessControlPolicy </w:t>
                          </w:r>
                          <w:r>
                            <w:rPr>
                              <w:rFonts w:ascii="Malgun Gothic" w:hAnsi="Malgun Gothic"/>
                              <w:color w:val="5B9BD5"/>
                              <w:kern w:val="24"/>
                              <w:sz w:val="14"/>
                              <w:szCs w:val="14"/>
                            </w:rPr>
                            <w:t>delete</w:t>
                          </w:r>
                          <w:r w:rsidRPr="00B658BD">
                            <w:rPr>
                              <w:rFonts w:ascii="Malgun Gothic" w:hAnsi="Malgun Gothic" w:hint="eastAsia"/>
                              <w:color w:val="5B9BD5"/>
                              <w:kern w:val="24"/>
                              <w:sz w:val="14"/>
                              <w:szCs w:val="14"/>
                            </w:rPr>
                            <w:t xml:space="preserve"> request</w:t>
                          </w:r>
                        </w:p>
                      </w:txbxContent>
                    </v:textbox>
                  </v:shape>
                  <v:shape id="TextBox 37" o:spid="_x0000_s1174" type="#_x0000_t202" style="position:absolute;left:14382;top:12889;width:6160;height:2452;visibility:visible" filled="f" stroked="f">
                    <v:textbox style="mso-fit-shape-to-text:t">
                      <w:txbxContent>
                        <w:p w14:paraId="55FF2CC1" w14:textId="77777777" w:rsidR="004A00AF" w:rsidRDefault="004A00AF" w:rsidP="008B1B88">
                          <w:pPr>
                            <w:pStyle w:val="NormalWeb"/>
                            <w:wordWrap w:val="0"/>
                            <w:spacing w:after="0"/>
                          </w:pPr>
                          <w:r w:rsidRPr="00B658BD">
                            <w:rPr>
                              <w:rFonts w:ascii="Malgun Gothic" w:hAnsi="Malgun Gothic" w:hint="eastAsia"/>
                              <w:color w:val="5B9BD5"/>
                              <w:kern w:val="24"/>
                              <w:sz w:val="14"/>
                              <w:szCs w:val="14"/>
                            </w:rPr>
                            <w:t>Response</w:t>
                          </w:r>
                        </w:p>
                      </w:txbxContent>
                    </v:textbox>
                  </v:shape>
                  <v:shape id="직선 화살표 연결선 7" o:spid="_x0000_s1175" type="#_x0000_t32" style="position:absolute;left:5873;top:14636;width:21733;height:64;flip:x y;visibility:visible" o:connectortype="straight" strokecolor="#5b9bd5" strokeweight="1.5pt">
                    <v:stroke endarrow="block" endarrowlength="long" joinstyle="miter" endcap="round"/>
                  </v:shape>
                  <v:roundrect id="모서리가 둥근 직사각형 8" o:spid="_x0000_s1176" style="position:absolute;left:23749;width:9398;height:6810;visibility:visible;v-text-anchor:middle" arcsize="10923f" fillcolor="#5b9bd5" strokecolor="#d9d9d9" strokeweight=".5pt">
                    <v:stroke joinstyle="miter"/>
                    <v:textbox>
                      <w:txbxContent>
                        <w:p w14:paraId="68EA6563" w14:textId="77777777" w:rsidR="004A00AF" w:rsidRPr="00B658BD" w:rsidRDefault="004A00AF" w:rsidP="008B1B88">
                          <w:pPr>
                            <w:pStyle w:val="NormalWeb"/>
                            <w:wordWrap w:val="0"/>
                            <w:spacing w:after="0"/>
                            <w:jc w:val="center"/>
                            <w:rPr>
                              <w:rFonts w:ascii="Malgun Gothic" w:hAnsi="Malgun Gothic"/>
                              <w:color w:val="FFFFFF"/>
                              <w:kern w:val="24"/>
                              <w:sz w:val="10"/>
                            </w:rPr>
                          </w:pPr>
                        </w:p>
                        <w:p w14:paraId="03408898" w14:textId="77777777" w:rsidR="004A00AF" w:rsidRPr="00B658BD" w:rsidRDefault="004A00AF" w:rsidP="008B1B88">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txbxContent>
                    </v:textbox>
                  </v:roundrect>
                  <v:line id="직선 연결선 9" o:spid="_x0000_s1177" style="position:absolute;visibility:visible" from="28575,6810" to="28575,16922" o:connectortype="straight" strokecolor="windowText" strokeweight=".5pt">
                    <v:stroke dashstyle="longDash" joinstyle="miter"/>
                  </v:line>
                  <w10:wrap type="none"/>
                  <w10:anchorlock/>
                </v:group>
              </w:pict>
            </w:r>
          </w:p>
        </w:tc>
      </w:tr>
      <w:tr w:rsidR="008B1B88" w:rsidRPr="009743EA" w14:paraId="12DFFBBD"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68561D84" w14:textId="77777777" w:rsidR="008B1B88" w:rsidRPr="009743EA" w:rsidRDefault="008B1B88" w:rsidP="005C72A8">
            <w:pPr>
              <w:pStyle w:val="TAL"/>
              <w:snapToGrid w:val="0"/>
              <w:jc w:val="center"/>
              <w:rPr>
                <w:b/>
                <w:kern w:val="1"/>
              </w:rPr>
            </w:pPr>
          </w:p>
          <w:p w14:paraId="4AB74158" w14:textId="77777777" w:rsidR="008B1B88" w:rsidRPr="009743EA" w:rsidRDefault="008B1B88" w:rsidP="005C72A8">
            <w:pPr>
              <w:pStyle w:val="TAL"/>
              <w:snapToGrid w:val="0"/>
              <w:jc w:val="center"/>
              <w:rPr>
                <w:b/>
                <w:kern w:val="1"/>
              </w:rPr>
            </w:pPr>
          </w:p>
          <w:p w14:paraId="7352B87D" w14:textId="77777777" w:rsidR="008B1B88" w:rsidRPr="009743EA" w:rsidRDefault="008B1B88" w:rsidP="005C72A8">
            <w:pPr>
              <w:pStyle w:val="TAL"/>
              <w:snapToGrid w:val="0"/>
              <w:jc w:val="center"/>
              <w:rPr>
                <w:b/>
                <w:kern w:val="1"/>
              </w:rPr>
            </w:pPr>
            <w:r w:rsidRPr="009743EA">
              <w:rPr>
                <w:b/>
                <w:kern w:val="1"/>
              </w:rPr>
              <w:t>HTTP Header Information</w:t>
            </w:r>
          </w:p>
          <w:p w14:paraId="477C865A" w14:textId="77777777" w:rsidR="008B1B88" w:rsidRPr="009743EA" w:rsidRDefault="008B1B88" w:rsidP="005C72A8">
            <w:pPr>
              <w:pStyle w:val="TAL"/>
              <w:snapToGrid w:val="0"/>
              <w:jc w:val="center"/>
              <w:rPr>
                <w:b/>
                <w:kern w:val="1"/>
              </w:rPr>
            </w:pPr>
          </w:p>
          <w:p w14:paraId="0F3AF6C0" w14:textId="77777777" w:rsidR="00FE3B5F" w:rsidRPr="009743EA" w:rsidRDefault="00FE3B5F" w:rsidP="005C72A8">
            <w:pPr>
              <w:pStyle w:val="TAL"/>
              <w:snapToGrid w:val="0"/>
              <w:jc w:val="center"/>
              <w:rPr>
                <w:b/>
                <w:kern w:val="1"/>
              </w:rPr>
            </w:pPr>
          </w:p>
          <w:p w14:paraId="6418E53C" w14:textId="77777777" w:rsidR="008B1B88" w:rsidRPr="009743EA" w:rsidRDefault="008B1B88" w:rsidP="000E08CD">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A1F258F" w14:textId="77777777" w:rsidR="008B1B88" w:rsidRPr="009743EA" w:rsidRDefault="008B1B88" w:rsidP="005C72A8">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8B1B88" w:rsidRPr="009743EA" w14:paraId="22F1AD0E" w14:textId="77777777" w:rsidTr="005A2D7C">
              <w:trPr>
                <w:jc w:val="center"/>
              </w:trPr>
              <w:tc>
                <w:tcPr>
                  <w:tcW w:w="1501" w:type="dxa"/>
                  <w:shd w:val="clear" w:color="auto" w:fill="9CC2E5"/>
                </w:tcPr>
                <w:p w14:paraId="07F0B4F8" w14:textId="77777777" w:rsidR="008B1B88" w:rsidRPr="009743EA" w:rsidRDefault="008B1B88" w:rsidP="005C72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385B55A7" w14:textId="77777777" w:rsidR="008B1B88" w:rsidRPr="009743EA" w:rsidRDefault="008B1B88" w:rsidP="005C72A8">
                  <w:pPr>
                    <w:pStyle w:val="TAL"/>
                    <w:snapToGrid w:val="0"/>
                    <w:jc w:val="center"/>
                    <w:rPr>
                      <w:rFonts w:eastAsia="Calibri"/>
                      <w:b/>
                      <w:szCs w:val="22"/>
                    </w:rPr>
                  </w:pPr>
                  <w:r w:rsidRPr="009743EA">
                    <w:rPr>
                      <w:rFonts w:eastAsia="Calibri"/>
                      <w:b/>
                      <w:szCs w:val="22"/>
                    </w:rPr>
                    <w:t>Value</w:t>
                  </w:r>
                </w:p>
              </w:tc>
            </w:tr>
            <w:tr w:rsidR="008B1B88" w:rsidRPr="009743EA" w14:paraId="75D80BC8" w14:textId="77777777" w:rsidTr="005A2D7C">
              <w:trPr>
                <w:jc w:val="center"/>
              </w:trPr>
              <w:tc>
                <w:tcPr>
                  <w:tcW w:w="1501" w:type="dxa"/>
                  <w:shd w:val="clear" w:color="auto" w:fill="DEEAF6"/>
                </w:tcPr>
                <w:p w14:paraId="2C88AD35" w14:textId="77777777" w:rsidR="008B1B88" w:rsidRPr="009743EA" w:rsidRDefault="008B1B88" w:rsidP="005C72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126989CC" w14:textId="77777777" w:rsidR="008B1B88" w:rsidRPr="009743EA" w:rsidRDefault="008B1B88" w:rsidP="005C72A8">
                  <w:pPr>
                    <w:pStyle w:val="TAL"/>
                    <w:snapToGrid w:val="0"/>
                    <w:rPr>
                      <w:rFonts w:eastAsia="Calibri"/>
                      <w:szCs w:val="22"/>
                    </w:rPr>
                  </w:pPr>
                  <w:r w:rsidRPr="009743EA">
                    <w:rPr>
                      <w:rFonts w:eastAsia="Calibri"/>
                      <w:szCs w:val="22"/>
                    </w:rPr>
                    <w:t>application/json</w:t>
                  </w:r>
                </w:p>
              </w:tc>
            </w:tr>
            <w:tr w:rsidR="008B1B88" w:rsidRPr="009743EA" w14:paraId="62176397" w14:textId="77777777" w:rsidTr="005A2D7C">
              <w:trPr>
                <w:jc w:val="center"/>
              </w:trPr>
              <w:tc>
                <w:tcPr>
                  <w:tcW w:w="1501" w:type="dxa"/>
                  <w:shd w:val="clear" w:color="auto" w:fill="DEEAF6"/>
                </w:tcPr>
                <w:p w14:paraId="7C48EC17" w14:textId="77777777" w:rsidR="008B1B88" w:rsidRPr="009743EA" w:rsidRDefault="008B1B88" w:rsidP="005C72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1496390D" w14:textId="77777777" w:rsidR="008B1B88" w:rsidRPr="009743EA" w:rsidRDefault="008B1B88" w:rsidP="005C72A8">
                  <w:pPr>
                    <w:pStyle w:val="TAL"/>
                    <w:snapToGrid w:val="0"/>
                    <w:rPr>
                      <w:rFonts w:eastAsia="Calibri"/>
                      <w:szCs w:val="22"/>
                    </w:rPr>
                  </w:pPr>
                  <w:r w:rsidRPr="009743EA">
                    <w:rPr>
                      <w:rFonts w:eastAsia="Calibri"/>
                      <w:szCs w:val="22"/>
                    </w:rPr>
                    <w:t>Request</w:t>
                  </w:r>
                  <w:r w:rsidR="000E08CD" w:rsidRPr="009743EA">
                    <w:rPr>
                      <w:rFonts w:eastAsia="Calibri"/>
                      <w:szCs w:val="22"/>
                    </w:rPr>
                    <w:t xml:space="preserve"> </w:t>
                  </w:r>
                  <w:r w:rsidRPr="009743EA">
                    <w:rPr>
                      <w:rFonts w:eastAsia="Calibri"/>
                      <w:szCs w:val="22"/>
                    </w:rPr>
                    <w:t>ID</w:t>
                  </w:r>
                  <w:r w:rsidR="000E08CD" w:rsidRPr="009743EA">
                    <w:rPr>
                      <w:rFonts w:eastAsia="Calibri"/>
                      <w:szCs w:val="22"/>
                    </w:rPr>
                    <w:t xml:space="preserve"> </w:t>
                  </w:r>
                </w:p>
              </w:tc>
            </w:tr>
            <w:tr w:rsidR="008B1B88" w:rsidRPr="009743EA" w14:paraId="004DF24F" w14:textId="77777777" w:rsidTr="005A2D7C">
              <w:trPr>
                <w:jc w:val="center"/>
              </w:trPr>
              <w:tc>
                <w:tcPr>
                  <w:tcW w:w="1501" w:type="dxa"/>
                  <w:shd w:val="clear" w:color="auto" w:fill="DEEAF6"/>
                </w:tcPr>
                <w:p w14:paraId="365476B7" w14:textId="77777777" w:rsidR="008B1B88" w:rsidRPr="009743EA" w:rsidRDefault="008B1B88" w:rsidP="005C72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615B22AB" w14:textId="77777777" w:rsidR="008B1B88" w:rsidRPr="009743EA" w:rsidRDefault="008B1B88" w:rsidP="005C72A8">
                  <w:pPr>
                    <w:pStyle w:val="TAL"/>
                    <w:snapToGrid w:val="0"/>
                    <w:rPr>
                      <w:rFonts w:eastAsia="Calibri"/>
                      <w:szCs w:val="22"/>
                    </w:rPr>
                  </w:pPr>
                  <w:r w:rsidRPr="009743EA">
                    <w:rPr>
                      <w:rFonts w:eastAsia="Calibri"/>
                      <w:szCs w:val="22"/>
                    </w:rPr>
                    <w:t>AE-ID</w:t>
                  </w:r>
                  <w:r w:rsidR="000E08CD" w:rsidRPr="009743EA">
                    <w:rPr>
                      <w:rFonts w:eastAsia="Calibri"/>
                      <w:szCs w:val="22"/>
                    </w:rPr>
                    <w:t xml:space="preserve"> </w:t>
                  </w:r>
                  <w:r w:rsidRPr="009743EA">
                    <w:rPr>
                      <w:rFonts w:eastAsia="Calibri"/>
                      <w:szCs w:val="22"/>
                    </w:rPr>
                    <w:t>of</w:t>
                  </w:r>
                  <w:r w:rsidR="000E08CD" w:rsidRPr="009743EA">
                    <w:rPr>
                      <w:rFonts w:eastAsia="Calibri"/>
                      <w:szCs w:val="22"/>
                    </w:rPr>
                    <w:t xml:space="preserve"> </w:t>
                  </w:r>
                  <w:r w:rsidRPr="009743EA">
                    <w:rPr>
                      <w:rFonts w:eastAsia="Calibri"/>
                      <w:szCs w:val="22"/>
                    </w:rPr>
                    <w:t>request</w:t>
                  </w:r>
                  <w:r w:rsidR="000E08CD" w:rsidRPr="009743EA">
                    <w:rPr>
                      <w:rFonts w:eastAsia="Calibri"/>
                      <w:szCs w:val="22"/>
                    </w:rPr>
                    <w:t xml:space="preserve"> </w:t>
                  </w:r>
                  <w:r w:rsidRPr="009743EA">
                    <w:rPr>
                      <w:rFonts w:eastAsia="Calibri"/>
                      <w:szCs w:val="22"/>
                    </w:rPr>
                    <w:t>originator</w:t>
                  </w:r>
                </w:p>
              </w:tc>
            </w:tr>
            <w:tr w:rsidR="00283598" w:rsidRPr="009743EA" w14:paraId="18C77FEA" w14:textId="77777777" w:rsidTr="005A2D7C">
              <w:trPr>
                <w:jc w:val="center"/>
              </w:trPr>
              <w:tc>
                <w:tcPr>
                  <w:tcW w:w="1501" w:type="dxa"/>
                  <w:shd w:val="clear" w:color="auto" w:fill="DEEAF6"/>
                </w:tcPr>
                <w:p w14:paraId="495581A9" w14:textId="77777777" w:rsidR="00283598" w:rsidRPr="009743EA" w:rsidRDefault="00283598" w:rsidP="00283598">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705C1CBD" w14:textId="77777777" w:rsidR="00283598" w:rsidRPr="009743EA" w:rsidRDefault="00283598" w:rsidP="00283598">
                  <w:pPr>
                    <w:pStyle w:val="TAL"/>
                    <w:snapToGrid w:val="0"/>
                    <w:rPr>
                      <w:rFonts w:eastAsia="Calibri"/>
                      <w:szCs w:val="22"/>
                    </w:rPr>
                  </w:pPr>
                  <w:r w:rsidRPr="009743EA">
                    <w:rPr>
                      <w:rFonts w:eastAsia="Calibri"/>
                      <w:szCs w:val="22"/>
                    </w:rPr>
                    <w:t>Release</w:t>
                  </w:r>
                  <w:r w:rsidR="000E08CD" w:rsidRPr="009743EA">
                    <w:rPr>
                      <w:rFonts w:eastAsia="Calibri"/>
                      <w:szCs w:val="22"/>
                    </w:rPr>
                    <w:t xml:space="preserve"> </w:t>
                  </w:r>
                  <w:r w:rsidRPr="009743EA">
                    <w:rPr>
                      <w:rFonts w:eastAsia="Calibri"/>
                      <w:szCs w:val="22"/>
                    </w:rPr>
                    <w:t>Version</w:t>
                  </w:r>
                  <w:r w:rsidR="000E08CD" w:rsidRPr="009743EA">
                    <w:rPr>
                      <w:rFonts w:eastAsia="Calibri"/>
                      <w:szCs w:val="22"/>
                    </w:rPr>
                    <w:t xml:space="preserve"> </w:t>
                  </w:r>
                  <w:r w:rsidRPr="009743EA">
                    <w:rPr>
                      <w:rFonts w:eastAsia="Calibri"/>
                      <w:szCs w:val="22"/>
                    </w:rPr>
                    <w:t>Indicator</w:t>
                  </w:r>
                </w:p>
              </w:tc>
            </w:tr>
          </w:tbl>
          <w:p w14:paraId="3882F439" w14:textId="77777777" w:rsidR="008B1B88" w:rsidRPr="009743EA" w:rsidRDefault="008B1B88" w:rsidP="005C72A8">
            <w:pPr>
              <w:pStyle w:val="TAL"/>
              <w:snapToGrid w:val="0"/>
              <w:jc w:val="center"/>
            </w:pPr>
          </w:p>
        </w:tc>
      </w:tr>
      <w:tr w:rsidR="008B1B88" w:rsidRPr="009743EA" w14:paraId="5ECE4175" w14:textId="77777777" w:rsidTr="005C72A8">
        <w:trPr>
          <w:jc w:val="center"/>
        </w:trPr>
        <w:tc>
          <w:tcPr>
            <w:tcW w:w="1286" w:type="dxa"/>
            <w:tcBorders>
              <w:top w:val="single" w:sz="4" w:space="0" w:color="000000"/>
              <w:left w:val="single" w:sz="4" w:space="0" w:color="000000"/>
              <w:bottom w:val="single" w:sz="4" w:space="0" w:color="000000"/>
            </w:tcBorders>
            <w:shd w:val="clear" w:color="auto" w:fill="E7E6E6"/>
          </w:tcPr>
          <w:p w14:paraId="35C92AA6" w14:textId="77777777" w:rsidR="008B1B88" w:rsidRPr="009743EA" w:rsidRDefault="008B1B88" w:rsidP="005C72A8">
            <w:pPr>
              <w:pStyle w:val="Default"/>
              <w:overflowPunct w:val="0"/>
              <w:jc w:val="center"/>
              <w:rPr>
                <w:color w:val="auto"/>
              </w:rPr>
            </w:pPr>
          </w:p>
          <w:p w14:paraId="0175E37F" w14:textId="77777777" w:rsidR="008B1B88" w:rsidRPr="009743EA" w:rsidRDefault="008B1B88" w:rsidP="005C72A8">
            <w:pPr>
              <w:pStyle w:val="Default"/>
              <w:overflowPunct w:val="0"/>
              <w:jc w:val="center"/>
              <w:rPr>
                <w:b/>
                <w:sz w:val="20"/>
                <w:szCs w:val="20"/>
              </w:rPr>
            </w:pPr>
          </w:p>
          <w:p w14:paraId="22A533AA" w14:textId="77777777" w:rsidR="008B1B88" w:rsidRPr="009743EA" w:rsidRDefault="008B1B88" w:rsidP="005C72A8">
            <w:pPr>
              <w:pStyle w:val="Default"/>
              <w:overflowPunct w:val="0"/>
              <w:jc w:val="center"/>
              <w:rPr>
                <w:b/>
                <w:sz w:val="20"/>
                <w:szCs w:val="20"/>
              </w:rPr>
            </w:pPr>
          </w:p>
          <w:p w14:paraId="36BBC0E6"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5BE4091D"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563E7FB1" w14:textId="77777777" w:rsidR="008B1B88" w:rsidRPr="009743EA" w:rsidRDefault="008B1B88" w:rsidP="005C72A8">
            <w:pPr>
              <w:pStyle w:val="Default"/>
              <w:overflowPunct w:val="0"/>
              <w:jc w:val="center"/>
              <w:rPr>
                <w:b/>
                <w:kern w:val="1"/>
              </w:rPr>
            </w:pPr>
            <w:r w:rsidRPr="009743EA">
              <w:rPr>
                <w:rFonts w:ascii="Arial" w:eastAsia="Malgun Gothic" w:hAnsi="Arial"/>
                <w:b/>
                <w:color w:val="auto"/>
                <w:kern w:val="1"/>
                <w:sz w:val="18"/>
                <w:szCs w:val="20"/>
              </w:rPr>
              <w:t>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6B58131" w14:textId="77777777" w:rsidR="002F032F" w:rsidRPr="005A2D7C" w:rsidRDefault="002F032F" w:rsidP="005A2D7C">
            <w:pPr>
              <w:pStyle w:val="TAL"/>
              <w:rPr>
                <w:rFonts w:eastAsia="Calibri Light"/>
              </w:rPr>
            </w:pPr>
          </w:p>
          <w:p w14:paraId="6C2A111C" w14:textId="77777777" w:rsidR="008B1B88" w:rsidRPr="009743EA" w:rsidRDefault="002F032F" w:rsidP="005C72A8">
            <w:pPr>
              <w:widowControl w:val="0"/>
              <w:spacing w:after="0"/>
              <w:ind w:left="284"/>
              <w:jc w:val="both"/>
              <w:textAlignment w:val="auto"/>
              <w:rPr>
                <w:rFonts w:eastAsia="Calibri Light"/>
                <w:b/>
                <w:sz w:val="24"/>
              </w:rPr>
            </w:pPr>
            <w:r w:rsidRPr="009743EA">
              <w:rPr>
                <w:rFonts w:eastAsia="Calibri Light"/>
                <w:b/>
                <w:sz w:val="24"/>
              </w:rPr>
              <w:t>API/ACP/DEL/001</w:t>
            </w:r>
          </w:p>
          <w:p w14:paraId="24DF56FC" w14:textId="77777777" w:rsidR="008B1B88" w:rsidRPr="009743EA" w:rsidRDefault="002F032F" w:rsidP="007C39B4">
            <w:pPr>
              <w:widowControl w:val="0"/>
              <w:spacing w:after="0"/>
              <w:ind w:left="284"/>
              <w:jc w:val="both"/>
              <w:textAlignment w:val="auto"/>
              <w:rPr>
                <w:rFonts w:eastAsia="Calibri Light"/>
                <w:b/>
                <w:sz w:val="24"/>
              </w:rPr>
            </w:pPr>
            <w:r w:rsidRPr="009743EA">
              <w:rPr>
                <w:rFonts w:eastAsia="Calibri Light"/>
                <w:b/>
                <w:sz w:val="24"/>
              </w:rPr>
              <w:t>API/ACP/DEL/001_RCN0</w:t>
            </w:r>
          </w:p>
          <w:p w14:paraId="2718C61C" w14:textId="77777777" w:rsidR="008B1B88" w:rsidRPr="009743EA" w:rsidRDefault="008B1B88" w:rsidP="005C72A8">
            <w:pPr>
              <w:widowControl w:val="0"/>
              <w:spacing w:after="0"/>
              <w:ind w:left="284"/>
              <w:jc w:val="both"/>
              <w:textAlignment w:val="auto"/>
              <w:rPr>
                <w:rFonts w:ascii="Arial" w:hAnsi="Arial"/>
                <w:b/>
                <w:color w:val="0070C0"/>
                <w:sz w:val="18"/>
              </w:rPr>
            </w:pPr>
          </w:p>
          <w:p w14:paraId="7C74DB5D"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2A106BA8" w14:textId="77777777" w:rsidR="008B1B88" w:rsidRPr="009743EA" w:rsidRDefault="008B1B88" w:rsidP="005C72A8">
            <w:pPr>
              <w:pStyle w:val="TAL"/>
              <w:snapToGrid w:val="0"/>
              <w:ind w:left="284"/>
              <w:jc w:val="both"/>
              <w:rPr>
                <w:color w:val="0070C0"/>
              </w:rPr>
            </w:pPr>
          </w:p>
          <w:p w14:paraId="52FEE306" w14:textId="77777777" w:rsidR="008B1B88" w:rsidRPr="009743EA" w:rsidRDefault="008B1B88" w:rsidP="005C72A8">
            <w:pPr>
              <w:pStyle w:val="TAL"/>
              <w:snapToGrid w:val="0"/>
              <w:ind w:left="284"/>
              <w:jc w:val="both"/>
              <w:rPr>
                <w:color w:val="0070C0"/>
              </w:rPr>
            </w:pPr>
            <w:r w:rsidRPr="009743EA">
              <w:rPr>
                <w:color w:val="0070C0"/>
              </w:rPr>
              <w:t>DELETE /mn-name/accessControlPolicy?rcn=0 HTTP/1.1</w:t>
            </w:r>
          </w:p>
          <w:p w14:paraId="1758329A" w14:textId="77777777" w:rsidR="008B1B88" w:rsidRPr="009743EA" w:rsidRDefault="008B1B88" w:rsidP="005C72A8">
            <w:pPr>
              <w:pStyle w:val="TAL"/>
              <w:snapToGrid w:val="0"/>
              <w:ind w:left="284"/>
              <w:jc w:val="both"/>
              <w:rPr>
                <w:color w:val="0070C0"/>
              </w:rPr>
            </w:pPr>
            <w:r w:rsidRPr="009743EA">
              <w:rPr>
                <w:color w:val="0070C0"/>
              </w:rPr>
              <w:t>Host: 192.168.0.10:8282</w:t>
            </w:r>
          </w:p>
          <w:p w14:paraId="2D99F41F" w14:textId="77777777" w:rsidR="008B1B88" w:rsidRPr="009743EA" w:rsidRDefault="008B1B88" w:rsidP="00A06B31">
            <w:pPr>
              <w:pStyle w:val="TAL"/>
              <w:snapToGrid w:val="0"/>
              <w:ind w:left="284"/>
              <w:jc w:val="both"/>
              <w:rPr>
                <w:color w:val="0070C0"/>
              </w:rPr>
            </w:pPr>
            <w:r w:rsidRPr="009743EA">
              <w:rPr>
                <w:color w:val="0070C0"/>
              </w:rPr>
              <w:t>X-M2M-Origin: CAE5630283216026458665</w:t>
            </w:r>
          </w:p>
          <w:p w14:paraId="06370941"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086ABABD" w14:textId="77777777" w:rsidR="008B1B88" w:rsidRPr="009743EA" w:rsidRDefault="008B1B88" w:rsidP="005C72A8">
            <w:pPr>
              <w:pStyle w:val="TAL"/>
              <w:snapToGrid w:val="0"/>
              <w:ind w:left="284"/>
              <w:jc w:val="both"/>
              <w:rPr>
                <w:color w:val="0070C0"/>
              </w:rPr>
            </w:pPr>
            <w:r w:rsidRPr="009743EA">
              <w:rPr>
                <w:color w:val="0070C0"/>
              </w:rPr>
              <w:t>X-M2M-RI: 1234</w:t>
            </w:r>
          </w:p>
          <w:p w14:paraId="018A9A03" w14:textId="77777777" w:rsidR="002C214A" w:rsidRPr="009743EA" w:rsidRDefault="002C214A" w:rsidP="002C214A">
            <w:pPr>
              <w:widowControl w:val="0"/>
              <w:overflowPunct/>
              <w:spacing w:after="0"/>
              <w:ind w:left="284"/>
              <w:jc w:val="both"/>
              <w:textAlignment w:val="auto"/>
              <w:rPr>
                <w:color w:val="0070C0"/>
              </w:rPr>
            </w:pPr>
            <w:r w:rsidRPr="009743EA">
              <w:rPr>
                <w:rFonts w:ascii="Arial" w:hAnsi="Arial"/>
                <w:color w:val="0070C0"/>
                <w:sz w:val="18"/>
              </w:rPr>
              <w:t>X-M2M-RVI: 2a</w:t>
            </w:r>
          </w:p>
          <w:p w14:paraId="3D432527" w14:textId="77777777" w:rsidR="008B1B88" w:rsidRPr="009743EA" w:rsidRDefault="008B1B88" w:rsidP="005C72A8">
            <w:pPr>
              <w:pStyle w:val="TAL"/>
              <w:snapToGrid w:val="0"/>
              <w:ind w:left="284"/>
              <w:jc w:val="both"/>
              <w:rPr>
                <w:color w:val="0070C0"/>
                <w:lang w:eastAsia="ko-KR"/>
              </w:rPr>
            </w:pPr>
          </w:p>
          <w:p w14:paraId="53F52E9F" w14:textId="77777777" w:rsidR="008B1B88" w:rsidRPr="009743EA" w:rsidRDefault="008B1B88" w:rsidP="005C72A8">
            <w:pPr>
              <w:widowControl w:val="0"/>
              <w:spacing w:after="0"/>
              <w:ind w:left="284"/>
              <w:jc w:val="both"/>
              <w:textAlignment w:val="auto"/>
              <w:rPr>
                <w:rFonts w:ascii="Arial" w:hAnsi="Arial"/>
                <w:b/>
                <w:color w:val="0070C0"/>
                <w:sz w:val="18"/>
              </w:rPr>
            </w:pPr>
          </w:p>
          <w:p w14:paraId="000A6CD2"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2AFD6CB6" w14:textId="77777777" w:rsidR="008B1B88" w:rsidRPr="009743EA" w:rsidRDefault="008B1B88" w:rsidP="005C72A8">
            <w:pPr>
              <w:widowControl w:val="0"/>
              <w:spacing w:after="0"/>
              <w:ind w:left="284"/>
              <w:textAlignment w:val="auto"/>
              <w:rPr>
                <w:rFonts w:ascii="Arial" w:hAnsi="Arial"/>
                <w:color w:val="0070C0"/>
                <w:sz w:val="18"/>
              </w:rPr>
            </w:pPr>
          </w:p>
          <w:p w14:paraId="57405357"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200 OK</w:t>
            </w:r>
          </w:p>
          <w:p w14:paraId="59CA142F" w14:textId="77777777" w:rsidR="008B1B88" w:rsidRPr="009743EA" w:rsidRDefault="008B1B88" w:rsidP="005C72A8">
            <w:pPr>
              <w:pStyle w:val="TAL"/>
              <w:snapToGrid w:val="0"/>
              <w:ind w:left="284"/>
              <w:rPr>
                <w:color w:val="0070C0"/>
              </w:rPr>
            </w:pPr>
            <w:r w:rsidRPr="009743EA">
              <w:rPr>
                <w:color w:val="0070C0"/>
              </w:rPr>
              <w:t>Content-Location: mn-name/accessControlPolicy</w:t>
            </w:r>
          </w:p>
          <w:p w14:paraId="38753846" w14:textId="77777777" w:rsidR="008B1B88" w:rsidRPr="00325791" w:rsidRDefault="008B1B88" w:rsidP="005C72A8">
            <w:pPr>
              <w:pStyle w:val="TAL"/>
              <w:snapToGrid w:val="0"/>
              <w:ind w:left="284"/>
              <w:rPr>
                <w:color w:val="0070C0"/>
                <w:lang w:val="fr-FR"/>
              </w:rPr>
            </w:pPr>
            <w:r w:rsidRPr="00325791">
              <w:rPr>
                <w:color w:val="0070C0"/>
                <w:lang w:val="fr-FR"/>
              </w:rPr>
              <w:t>Content-Type: application/json</w:t>
            </w:r>
          </w:p>
          <w:p w14:paraId="03FCB02C" w14:textId="77777777" w:rsidR="008B1B88" w:rsidRPr="00325791" w:rsidRDefault="008B1B88" w:rsidP="005C72A8">
            <w:pPr>
              <w:pStyle w:val="TAL"/>
              <w:snapToGrid w:val="0"/>
              <w:ind w:left="284"/>
              <w:rPr>
                <w:color w:val="0070C0"/>
                <w:lang w:val="fr-FR"/>
              </w:rPr>
            </w:pPr>
            <w:r w:rsidRPr="00325791">
              <w:rPr>
                <w:color w:val="0070C0"/>
                <w:lang w:val="fr-FR"/>
              </w:rPr>
              <w:t>X-M2M-RI: 1234</w:t>
            </w:r>
          </w:p>
          <w:p w14:paraId="0FFF3A31" w14:textId="77777777" w:rsidR="002C214A" w:rsidRPr="009743EA" w:rsidRDefault="002C214A" w:rsidP="002C214A">
            <w:pPr>
              <w:widowControl w:val="0"/>
              <w:overflowPunct/>
              <w:spacing w:after="0"/>
              <w:ind w:left="284"/>
              <w:jc w:val="both"/>
              <w:textAlignment w:val="auto"/>
              <w:rPr>
                <w:color w:val="0070C0"/>
              </w:rPr>
            </w:pPr>
            <w:r w:rsidRPr="009743EA">
              <w:rPr>
                <w:rFonts w:ascii="Arial" w:hAnsi="Arial"/>
                <w:color w:val="0070C0"/>
                <w:sz w:val="18"/>
              </w:rPr>
              <w:t>X-M2M-RVI: 2a</w:t>
            </w:r>
          </w:p>
          <w:p w14:paraId="4D6811BD" w14:textId="77777777" w:rsidR="008B1B88" w:rsidRPr="009743EA" w:rsidRDefault="008B1B88" w:rsidP="005C72A8">
            <w:pPr>
              <w:pStyle w:val="TAL"/>
              <w:snapToGrid w:val="0"/>
              <w:ind w:left="284"/>
              <w:rPr>
                <w:color w:val="0070C0"/>
              </w:rPr>
            </w:pPr>
            <w:r w:rsidRPr="009743EA">
              <w:rPr>
                <w:color w:val="0070C0"/>
              </w:rPr>
              <w:t>X-M2M-RSC: 2002</w:t>
            </w:r>
          </w:p>
          <w:p w14:paraId="2C7D5262" w14:textId="77777777" w:rsidR="008B1B88" w:rsidRPr="009743EA" w:rsidRDefault="008B1B88" w:rsidP="005C72A8">
            <w:pPr>
              <w:pStyle w:val="TAL"/>
              <w:snapToGrid w:val="0"/>
              <w:ind w:left="284"/>
              <w:jc w:val="both"/>
              <w:rPr>
                <w:color w:val="0070C0"/>
              </w:rPr>
            </w:pPr>
          </w:p>
        </w:tc>
      </w:tr>
      <w:tr w:rsidR="008B1B88" w:rsidRPr="009743EA" w14:paraId="333A8F50" w14:textId="77777777" w:rsidTr="005A2D7C">
        <w:trPr>
          <w:cantSplit/>
          <w:jc w:val="center"/>
        </w:trPr>
        <w:tc>
          <w:tcPr>
            <w:tcW w:w="1286" w:type="dxa"/>
            <w:tcBorders>
              <w:top w:val="single" w:sz="4" w:space="0" w:color="000000"/>
              <w:left w:val="single" w:sz="4" w:space="0" w:color="000000"/>
              <w:bottom w:val="single" w:sz="4" w:space="0" w:color="000000"/>
            </w:tcBorders>
            <w:shd w:val="clear" w:color="auto" w:fill="E7E6E6"/>
          </w:tcPr>
          <w:p w14:paraId="29B206C3"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2DBA37D7"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5BFCF424"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122EFC65"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2F957713"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1405D937" w14:textId="77777777" w:rsidR="008B1B88" w:rsidRPr="009743EA" w:rsidRDefault="008B1B88" w:rsidP="005C72A8">
            <w:pPr>
              <w:pStyle w:val="Default"/>
              <w:overflowPunct w:val="0"/>
              <w:jc w:val="center"/>
              <w:rPr>
                <w:rFonts w:ascii="Arial" w:eastAsia="Malgun Gothic" w:hAnsi="Arial"/>
                <w:b/>
                <w:color w:val="auto"/>
                <w:kern w:val="1"/>
                <w:sz w:val="18"/>
                <w:szCs w:val="20"/>
              </w:rPr>
            </w:pPr>
          </w:p>
          <w:p w14:paraId="3F6AC722" w14:textId="77777777" w:rsidR="008B1B88" w:rsidRPr="009743EA" w:rsidRDefault="008B1B88" w:rsidP="005C72A8">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7E662702" w14:textId="77777777" w:rsidR="008B1B88" w:rsidRPr="009743EA" w:rsidRDefault="008B1B88" w:rsidP="005C72A8">
            <w:pPr>
              <w:pStyle w:val="TAL"/>
              <w:snapToGrid w:val="0"/>
              <w:jc w:val="center"/>
              <w:rPr>
                <w:b/>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FF378C1" w14:textId="77777777" w:rsidR="0053252F" w:rsidRPr="005A2D7C" w:rsidRDefault="0053252F" w:rsidP="005A2D7C">
            <w:pPr>
              <w:pStyle w:val="TAL"/>
              <w:rPr>
                <w:rFonts w:eastAsia="Calibri Light"/>
              </w:rPr>
            </w:pPr>
          </w:p>
          <w:p w14:paraId="2A6C55DD" w14:textId="77777777" w:rsidR="008B1B88" w:rsidRPr="009743EA" w:rsidRDefault="0053252F" w:rsidP="007C39B4">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API/ACP/DEL/001_RCN1</w:t>
            </w:r>
          </w:p>
          <w:p w14:paraId="1926B948" w14:textId="77777777" w:rsidR="008B1B88" w:rsidRPr="009743EA" w:rsidRDefault="008B1B88" w:rsidP="005C72A8">
            <w:pPr>
              <w:widowControl w:val="0"/>
              <w:spacing w:after="0"/>
              <w:ind w:left="284"/>
              <w:jc w:val="both"/>
              <w:textAlignment w:val="auto"/>
              <w:rPr>
                <w:rFonts w:ascii="Arial" w:hAnsi="Arial"/>
                <w:b/>
                <w:color w:val="0070C0"/>
                <w:sz w:val="18"/>
              </w:rPr>
            </w:pPr>
          </w:p>
          <w:p w14:paraId="7D9EC942"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4F9BDB77" w14:textId="77777777" w:rsidR="008B1B88" w:rsidRPr="009743EA" w:rsidRDefault="008B1B88" w:rsidP="005C72A8">
            <w:pPr>
              <w:pStyle w:val="TAL"/>
              <w:snapToGrid w:val="0"/>
              <w:ind w:left="284"/>
              <w:jc w:val="both"/>
              <w:rPr>
                <w:color w:val="0070C0"/>
              </w:rPr>
            </w:pPr>
          </w:p>
          <w:p w14:paraId="293F530D" w14:textId="77777777" w:rsidR="008B1B88" w:rsidRPr="009743EA" w:rsidRDefault="008B1B88" w:rsidP="005C72A8">
            <w:pPr>
              <w:pStyle w:val="TAL"/>
              <w:snapToGrid w:val="0"/>
              <w:ind w:left="284"/>
              <w:jc w:val="both"/>
              <w:rPr>
                <w:color w:val="0070C0"/>
              </w:rPr>
            </w:pPr>
            <w:r w:rsidRPr="009743EA">
              <w:rPr>
                <w:color w:val="0070C0"/>
              </w:rPr>
              <w:t>DELETE /mn-name/accessControlPolicy?rcn=1 HTTP/1.1</w:t>
            </w:r>
          </w:p>
          <w:p w14:paraId="7D61E5FF" w14:textId="77777777" w:rsidR="008B1B88" w:rsidRPr="009743EA" w:rsidRDefault="008B1B88" w:rsidP="005C72A8">
            <w:pPr>
              <w:pStyle w:val="TAL"/>
              <w:snapToGrid w:val="0"/>
              <w:ind w:left="284"/>
              <w:jc w:val="both"/>
              <w:rPr>
                <w:color w:val="0070C0"/>
              </w:rPr>
            </w:pPr>
            <w:r w:rsidRPr="009743EA">
              <w:rPr>
                <w:color w:val="0070C0"/>
              </w:rPr>
              <w:t>Host: 192.168.0.10:8282</w:t>
            </w:r>
          </w:p>
          <w:p w14:paraId="2FC16465" w14:textId="77777777" w:rsidR="008B1B88" w:rsidRPr="009743EA" w:rsidRDefault="008B1B88" w:rsidP="00A06B31">
            <w:pPr>
              <w:pStyle w:val="TAL"/>
              <w:snapToGrid w:val="0"/>
              <w:ind w:left="284"/>
              <w:jc w:val="both"/>
              <w:rPr>
                <w:color w:val="0070C0"/>
              </w:rPr>
            </w:pPr>
            <w:r w:rsidRPr="009743EA">
              <w:rPr>
                <w:color w:val="0070C0"/>
              </w:rPr>
              <w:t>X-M2M-Origin: CAE5630283216026458665</w:t>
            </w:r>
          </w:p>
          <w:p w14:paraId="29353ACE"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7A1DA894" w14:textId="77777777" w:rsidR="008B1B88" w:rsidRPr="009743EA" w:rsidRDefault="008B1B88" w:rsidP="005C72A8">
            <w:pPr>
              <w:pStyle w:val="TAL"/>
              <w:snapToGrid w:val="0"/>
              <w:ind w:left="284"/>
              <w:jc w:val="both"/>
              <w:rPr>
                <w:color w:val="0070C0"/>
              </w:rPr>
            </w:pPr>
            <w:r w:rsidRPr="009743EA">
              <w:rPr>
                <w:color w:val="0070C0"/>
              </w:rPr>
              <w:t>X-M2M-RI: 1234</w:t>
            </w:r>
          </w:p>
          <w:p w14:paraId="5ED93B5C" w14:textId="77777777" w:rsidR="002C214A" w:rsidRPr="009743EA" w:rsidRDefault="002C214A" w:rsidP="002C214A">
            <w:pPr>
              <w:widowControl w:val="0"/>
              <w:overflowPunct/>
              <w:spacing w:after="0"/>
              <w:ind w:left="284"/>
              <w:jc w:val="both"/>
              <w:textAlignment w:val="auto"/>
              <w:rPr>
                <w:color w:val="0070C0"/>
              </w:rPr>
            </w:pPr>
            <w:r w:rsidRPr="009743EA">
              <w:rPr>
                <w:rFonts w:ascii="Arial" w:hAnsi="Arial"/>
                <w:color w:val="0070C0"/>
                <w:sz w:val="18"/>
              </w:rPr>
              <w:t>X-M2M-RVI: 2a</w:t>
            </w:r>
          </w:p>
          <w:p w14:paraId="4EC73387" w14:textId="77777777" w:rsidR="008B1B88" w:rsidRPr="009743EA" w:rsidRDefault="008B1B88" w:rsidP="005C72A8">
            <w:pPr>
              <w:pStyle w:val="TAL"/>
              <w:snapToGrid w:val="0"/>
              <w:ind w:left="284"/>
              <w:jc w:val="both"/>
              <w:rPr>
                <w:color w:val="0070C0"/>
              </w:rPr>
            </w:pPr>
          </w:p>
          <w:p w14:paraId="4B10AC97" w14:textId="77777777" w:rsidR="008B1B88" w:rsidRPr="009743EA" w:rsidRDefault="008B1B88" w:rsidP="005C72A8">
            <w:pPr>
              <w:widowControl w:val="0"/>
              <w:spacing w:after="0"/>
              <w:ind w:left="284"/>
              <w:jc w:val="both"/>
              <w:textAlignment w:val="auto"/>
              <w:rPr>
                <w:rFonts w:ascii="Arial" w:hAnsi="Arial"/>
                <w:b/>
                <w:color w:val="0070C0"/>
                <w:sz w:val="18"/>
              </w:rPr>
            </w:pPr>
          </w:p>
          <w:p w14:paraId="59BA01EF" w14:textId="77777777" w:rsidR="008B1B88" w:rsidRPr="009743EA" w:rsidRDefault="008B1B88" w:rsidP="005C72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4FE908F0" w14:textId="77777777" w:rsidR="008B1B88" w:rsidRPr="009743EA" w:rsidRDefault="008B1B88" w:rsidP="005C72A8">
            <w:pPr>
              <w:widowControl w:val="0"/>
              <w:spacing w:after="0"/>
              <w:ind w:left="284"/>
              <w:textAlignment w:val="auto"/>
              <w:rPr>
                <w:rFonts w:ascii="Arial" w:hAnsi="Arial"/>
                <w:color w:val="0070C0"/>
                <w:sz w:val="18"/>
              </w:rPr>
            </w:pPr>
          </w:p>
          <w:p w14:paraId="3A08B43B" w14:textId="77777777" w:rsidR="008B1B88" w:rsidRPr="009743EA" w:rsidRDefault="008B1B88" w:rsidP="005C72A8">
            <w:pPr>
              <w:widowControl w:val="0"/>
              <w:spacing w:after="0"/>
              <w:ind w:left="284"/>
              <w:textAlignment w:val="auto"/>
              <w:rPr>
                <w:rFonts w:ascii="Arial" w:hAnsi="Arial"/>
                <w:color w:val="0070C0"/>
                <w:sz w:val="18"/>
              </w:rPr>
            </w:pPr>
            <w:r w:rsidRPr="009743EA">
              <w:rPr>
                <w:rFonts w:ascii="Arial" w:hAnsi="Arial"/>
                <w:color w:val="0070C0"/>
                <w:sz w:val="18"/>
              </w:rPr>
              <w:t>200 OK</w:t>
            </w:r>
          </w:p>
          <w:p w14:paraId="7AF71B7D" w14:textId="77777777" w:rsidR="008B1B88" w:rsidRPr="009743EA" w:rsidRDefault="008B1B88" w:rsidP="005C72A8">
            <w:pPr>
              <w:pStyle w:val="TAL"/>
              <w:snapToGrid w:val="0"/>
              <w:ind w:left="284"/>
              <w:rPr>
                <w:color w:val="0070C0"/>
              </w:rPr>
            </w:pPr>
            <w:r w:rsidRPr="009743EA">
              <w:rPr>
                <w:color w:val="0070C0"/>
              </w:rPr>
              <w:t>Content-Location: mn-name/accessControlPolicy</w:t>
            </w:r>
          </w:p>
          <w:p w14:paraId="74E6855D" w14:textId="77777777" w:rsidR="008B1B88" w:rsidRPr="00325791" w:rsidRDefault="008B1B88" w:rsidP="005C72A8">
            <w:pPr>
              <w:pStyle w:val="TAL"/>
              <w:snapToGrid w:val="0"/>
              <w:ind w:left="284"/>
              <w:rPr>
                <w:color w:val="0070C0"/>
                <w:lang w:val="fr-FR"/>
              </w:rPr>
            </w:pPr>
            <w:r w:rsidRPr="00325791">
              <w:rPr>
                <w:color w:val="0070C0"/>
                <w:lang w:val="fr-FR"/>
              </w:rPr>
              <w:t>Content-Type: application/json</w:t>
            </w:r>
          </w:p>
          <w:p w14:paraId="4A9743D6" w14:textId="77777777" w:rsidR="008B1B88" w:rsidRPr="00325791" w:rsidRDefault="008B1B88" w:rsidP="005C72A8">
            <w:pPr>
              <w:pStyle w:val="TAL"/>
              <w:snapToGrid w:val="0"/>
              <w:ind w:left="284"/>
              <w:rPr>
                <w:color w:val="0070C0"/>
                <w:lang w:val="fr-FR"/>
              </w:rPr>
            </w:pPr>
            <w:r w:rsidRPr="00325791">
              <w:rPr>
                <w:color w:val="0070C0"/>
                <w:lang w:val="fr-FR"/>
              </w:rPr>
              <w:t>X-M2M-RI: 1234</w:t>
            </w:r>
          </w:p>
          <w:p w14:paraId="281236BF" w14:textId="77777777" w:rsidR="002C214A" w:rsidRPr="009743EA" w:rsidRDefault="002C214A" w:rsidP="002C214A">
            <w:pPr>
              <w:widowControl w:val="0"/>
              <w:overflowPunct/>
              <w:spacing w:after="0"/>
              <w:ind w:left="284"/>
              <w:jc w:val="both"/>
              <w:textAlignment w:val="auto"/>
              <w:rPr>
                <w:color w:val="0070C0"/>
              </w:rPr>
            </w:pPr>
            <w:r w:rsidRPr="009743EA">
              <w:rPr>
                <w:rFonts w:ascii="Arial" w:hAnsi="Arial"/>
                <w:color w:val="0070C0"/>
                <w:sz w:val="18"/>
              </w:rPr>
              <w:t>X-M2M-RVI: 2a</w:t>
            </w:r>
          </w:p>
          <w:p w14:paraId="5DCAF43C" w14:textId="77777777" w:rsidR="008B1B88" w:rsidRPr="009743EA" w:rsidRDefault="008B1B88" w:rsidP="005C72A8">
            <w:pPr>
              <w:pStyle w:val="TAL"/>
              <w:snapToGrid w:val="0"/>
              <w:ind w:left="284"/>
              <w:rPr>
                <w:color w:val="0070C0"/>
              </w:rPr>
            </w:pPr>
            <w:r w:rsidRPr="009743EA">
              <w:rPr>
                <w:color w:val="0070C0"/>
              </w:rPr>
              <w:t>X-M2M-RSC: 2002</w:t>
            </w:r>
          </w:p>
          <w:p w14:paraId="4E087A23" w14:textId="77777777" w:rsidR="008B1B88" w:rsidRPr="009743EA" w:rsidRDefault="008B1B88" w:rsidP="005C72A8">
            <w:pPr>
              <w:pStyle w:val="TAL"/>
              <w:snapToGrid w:val="0"/>
              <w:ind w:left="284"/>
              <w:rPr>
                <w:color w:val="0070C0"/>
              </w:rPr>
            </w:pPr>
          </w:p>
          <w:p w14:paraId="36427079" w14:textId="77777777" w:rsidR="008B1B88" w:rsidRPr="009743EA" w:rsidRDefault="008B1B88" w:rsidP="005C72A8">
            <w:pPr>
              <w:pStyle w:val="TAL"/>
              <w:snapToGrid w:val="0"/>
              <w:ind w:left="284"/>
              <w:rPr>
                <w:color w:val="0070C0"/>
              </w:rPr>
            </w:pPr>
            <w:r w:rsidRPr="009743EA">
              <w:rPr>
                <w:color w:val="0070C0"/>
              </w:rPr>
              <w:t>{</w:t>
            </w:r>
          </w:p>
          <w:p w14:paraId="2DE1B10B" w14:textId="77777777" w:rsidR="008B1B88" w:rsidRPr="009743EA" w:rsidRDefault="008B1B88" w:rsidP="005C72A8">
            <w:pPr>
              <w:pStyle w:val="TAL"/>
              <w:snapToGrid w:val="0"/>
              <w:ind w:left="284"/>
              <w:rPr>
                <w:color w:val="0070C0"/>
              </w:rPr>
            </w:pPr>
            <w:r w:rsidRPr="009743EA">
              <w:rPr>
                <w:color w:val="0070C0"/>
              </w:rPr>
              <w:t xml:space="preserve">    "m2m:acp": {</w:t>
            </w:r>
          </w:p>
          <w:p w14:paraId="4651B9BA" w14:textId="77777777" w:rsidR="008B1B88" w:rsidRPr="009743EA" w:rsidRDefault="008B1B88" w:rsidP="005C72A8">
            <w:pPr>
              <w:pStyle w:val="TAL"/>
              <w:snapToGrid w:val="0"/>
              <w:ind w:left="284"/>
              <w:rPr>
                <w:color w:val="0070C0"/>
              </w:rPr>
            </w:pPr>
            <w:r w:rsidRPr="009743EA">
              <w:rPr>
                <w:color w:val="0070C0"/>
              </w:rPr>
              <w:t xml:space="preserve">        "rn": "accessControlPolicy",</w:t>
            </w:r>
          </w:p>
          <w:p w14:paraId="484F0064" w14:textId="77777777" w:rsidR="008B1B88" w:rsidRPr="009743EA" w:rsidRDefault="008B1B88" w:rsidP="005C72A8">
            <w:pPr>
              <w:pStyle w:val="TAL"/>
              <w:snapToGrid w:val="0"/>
              <w:ind w:left="284"/>
              <w:rPr>
                <w:color w:val="0070C0"/>
              </w:rPr>
            </w:pPr>
            <w:r w:rsidRPr="009743EA">
              <w:rPr>
                <w:color w:val="0070C0"/>
              </w:rPr>
              <w:t xml:space="preserve">        "ty": 1,</w:t>
            </w:r>
          </w:p>
          <w:p w14:paraId="19CEE4C8" w14:textId="77777777" w:rsidR="008B1B88" w:rsidRPr="00325791" w:rsidRDefault="008B1B88" w:rsidP="005C72A8">
            <w:pPr>
              <w:pStyle w:val="TAL"/>
              <w:snapToGrid w:val="0"/>
              <w:ind w:left="284"/>
              <w:rPr>
                <w:color w:val="0070C0"/>
                <w:lang w:val="fr-FR"/>
              </w:rPr>
            </w:pPr>
            <w:r w:rsidRPr="009743EA">
              <w:rPr>
                <w:color w:val="0070C0"/>
              </w:rPr>
              <w:t xml:space="preserve">        </w:t>
            </w:r>
            <w:r w:rsidRPr="00325791">
              <w:rPr>
                <w:color w:val="0070C0"/>
                <w:lang w:val="fr-FR"/>
              </w:rPr>
              <w:t>"ri": "ACP503720698362418574",</w:t>
            </w:r>
          </w:p>
          <w:p w14:paraId="312B8813" w14:textId="77777777" w:rsidR="008B1B88" w:rsidRPr="00325791" w:rsidRDefault="008B1B88" w:rsidP="005C72A8">
            <w:pPr>
              <w:pStyle w:val="TAL"/>
              <w:snapToGrid w:val="0"/>
              <w:ind w:left="284"/>
              <w:rPr>
                <w:color w:val="0070C0"/>
                <w:lang w:val="fr-FR"/>
              </w:rPr>
            </w:pPr>
            <w:r w:rsidRPr="00325791">
              <w:rPr>
                <w:color w:val="0070C0"/>
                <w:lang w:val="fr-FR"/>
              </w:rPr>
              <w:t xml:space="preserve">        "pi": "mnID",</w:t>
            </w:r>
          </w:p>
          <w:p w14:paraId="6E101C50" w14:textId="77777777" w:rsidR="008B1B88" w:rsidRPr="00325791" w:rsidRDefault="008B1B88" w:rsidP="005C72A8">
            <w:pPr>
              <w:pStyle w:val="TAL"/>
              <w:snapToGrid w:val="0"/>
              <w:ind w:left="284"/>
              <w:rPr>
                <w:color w:val="0070C0"/>
                <w:lang w:val="fr-FR"/>
              </w:rPr>
            </w:pPr>
            <w:r w:rsidRPr="00325791">
              <w:rPr>
                <w:color w:val="0070C0"/>
                <w:lang w:val="fr-FR"/>
              </w:rPr>
              <w:t xml:space="preserve">        "ct": "20180308T115922",</w:t>
            </w:r>
          </w:p>
          <w:p w14:paraId="7B1B19FA" w14:textId="77777777" w:rsidR="008B1B88" w:rsidRPr="00325791" w:rsidRDefault="008B1B88" w:rsidP="005C72A8">
            <w:pPr>
              <w:pStyle w:val="TAL"/>
              <w:snapToGrid w:val="0"/>
              <w:ind w:left="284"/>
              <w:rPr>
                <w:color w:val="0070C0"/>
                <w:lang w:val="fr-FR"/>
              </w:rPr>
            </w:pPr>
            <w:r w:rsidRPr="00325791">
              <w:rPr>
                <w:color w:val="0070C0"/>
                <w:lang w:val="fr-FR"/>
              </w:rPr>
              <w:t xml:space="preserve">        "lt": "20180308T115922",</w:t>
            </w:r>
          </w:p>
          <w:p w14:paraId="59C081D5" w14:textId="77777777" w:rsidR="008B1B88" w:rsidRPr="00325791" w:rsidRDefault="008B1B88" w:rsidP="005C72A8">
            <w:pPr>
              <w:pStyle w:val="TAL"/>
              <w:snapToGrid w:val="0"/>
              <w:ind w:left="284"/>
              <w:rPr>
                <w:color w:val="0070C0"/>
                <w:lang w:val="fr-FR"/>
              </w:rPr>
            </w:pPr>
            <w:r w:rsidRPr="00325791">
              <w:rPr>
                <w:color w:val="0070C0"/>
                <w:lang w:val="fr-FR"/>
              </w:rPr>
              <w:t xml:space="preserve">        "et": "20201221T064952",</w:t>
            </w:r>
          </w:p>
          <w:p w14:paraId="4941A584" w14:textId="77777777" w:rsidR="008B1B88" w:rsidRPr="00325791" w:rsidRDefault="008B1B88" w:rsidP="005C72A8">
            <w:pPr>
              <w:pStyle w:val="TAL"/>
              <w:snapToGrid w:val="0"/>
              <w:ind w:left="284"/>
              <w:rPr>
                <w:color w:val="0070C0"/>
                <w:lang w:val="fr-FR"/>
              </w:rPr>
            </w:pPr>
            <w:r w:rsidRPr="00325791">
              <w:rPr>
                <w:color w:val="0070C0"/>
                <w:lang w:val="fr-FR"/>
              </w:rPr>
              <w:t xml:space="preserve">        "pv": {</w:t>
            </w:r>
          </w:p>
          <w:p w14:paraId="76778A52" w14:textId="77777777" w:rsidR="008B1B88" w:rsidRPr="00325791" w:rsidRDefault="008B1B88" w:rsidP="005C72A8">
            <w:pPr>
              <w:pStyle w:val="TAL"/>
              <w:snapToGrid w:val="0"/>
              <w:ind w:left="284"/>
              <w:rPr>
                <w:color w:val="0070C0"/>
                <w:lang w:val="fr-FR"/>
              </w:rPr>
            </w:pPr>
            <w:r w:rsidRPr="00325791">
              <w:rPr>
                <w:color w:val="0070C0"/>
                <w:lang w:val="fr-FR"/>
              </w:rPr>
              <w:t xml:space="preserve">            "acr": </w:t>
            </w:r>
            <w:r w:rsidRPr="00C072AF">
              <w:rPr>
                <w:color w:val="0070C0"/>
                <w:lang w:val="fr-FR"/>
              </w:rPr>
              <w:t>[</w:t>
            </w:r>
          </w:p>
          <w:p w14:paraId="63027608" w14:textId="77777777" w:rsidR="008B1B88" w:rsidRPr="000D6D95" w:rsidRDefault="008B1B88" w:rsidP="005C72A8">
            <w:pPr>
              <w:pStyle w:val="TAL"/>
              <w:snapToGrid w:val="0"/>
              <w:ind w:left="284"/>
              <w:rPr>
                <w:color w:val="0070C0"/>
              </w:rPr>
            </w:pPr>
            <w:r w:rsidRPr="00325791">
              <w:rPr>
                <w:color w:val="0070C0"/>
                <w:lang w:val="fr-FR"/>
              </w:rPr>
              <w:t xml:space="preserve">                </w:t>
            </w:r>
            <w:r w:rsidRPr="000D6D95">
              <w:rPr>
                <w:color w:val="0070C0"/>
              </w:rPr>
              <w:t>{</w:t>
            </w:r>
          </w:p>
          <w:p w14:paraId="7076EFB0" w14:textId="77777777" w:rsidR="008B1B88" w:rsidRPr="000D6D95" w:rsidRDefault="008B1B88" w:rsidP="005C72A8">
            <w:pPr>
              <w:pStyle w:val="TAL"/>
              <w:snapToGrid w:val="0"/>
              <w:ind w:left="284"/>
              <w:rPr>
                <w:color w:val="0070C0"/>
              </w:rPr>
            </w:pPr>
            <w:r w:rsidRPr="000D6D95">
              <w:rPr>
                <w:color w:val="0070C0"/>
              </w:rPr>
              <w:t xml:space="preserve">                    "acco": [],</w:t>
            </w:r>
          </w:p>
          <w:p w14:paraId="1DD62A87" w14:textId="77777777" w:rsidR="008B1B88" w:rsidRPr="000D6D95" w:rsidRDefault="008B1B88" w:rsidP="005C72A8">
            <w:pPr>
              <w:pStyle w:val="TAL"/>
              <w:snapToGrid w:val="0"/>
              <w:ind w:left="284"/>
              <w:rPr>
                <w:color w:val="0070C0"/>
              </w:rPr>
            </w:pPr>
            <w:r w:rsidRPr="000D6D95">
              <w:rPr>
                <w:color w:val="0070C0"/>
              </w:rPr>
              <w:t xml:space="preserve">                    "acop": 63,</w:t>
            </w:r>
          </w:p>
          <w:p w14:paraId="3C2A2C9F" w14:textId="77777777" w:rsidR="008B1B88" w:rsidRPr="000D6D95" w:rsidRDefault="008B1B88" w:rsidP="005C72A8">
            <w:pPr>
              <w:pStyle w:val="TAL"/>
              <w:snapToGrid w:val="0"/>
              <w:ind w:left="284"/>
              <w:rPr>
                <w:color w:val="0070C0"/>
              </w:rPr>
            </w:pPr>
            <w:r w:rsidRPr="000D6D95">
              <w:rPr>
                <w:color w:val="0070C0"/>
              </w:rPr>
              <w:t xml:space="preserve">                    "acor": [</w:t>
            </w:r>
          </w:p>
          <w:p w14:paraId="38FEB6B7" w14:textId="77777777" w:rsidR="008B1B88" w:rsidRPr="000D6D95" w:rsidRDefault="008B1B88" w:rsidP="005C72A8">
            <w:pPr>
              <w:pStyle w:val="TAL"/>
              <w:snapToGrid w:val="0"/>
              <w:ind w:left="284"/>
              <w:rPr>
                <w:color w:val="0070C0"/>
              </w:rPr>
            </w:pPr>
            <w:r w:rsidRPr="000D6D95">
              <w:rPr>
                <w:color w:val="0070C0"/>
              </w:rPr>
              <w:t xml:space="preserve">                        "CAE_A",</w:t>
            </w:r>
          </w:p>
          <w:p w14:paraId="1EB453FD" w14:textId="77777777" w:rsidR="008B1B88" w:rsidRPr="000D6D95" w:rsidRDefault="008B1B88" w:rsidP="005C72A8">
            <w:pPr>
              <w:pStyle w:val="TAL"/>
              <w:snapToGrid w:val="0"/>
              <w:ind w:left="284"/>
              <w:rPr>
                <w:color w:val="0070C0"/>
              </w:rPr>
            </w:pPr>
            <w:r w:rsidRPr="000D6D95">
              <w:rPr>
                <w:color w:val="0070C0"/>
              </w:rPr>
              <w:t xml:space="preserve">                        "CAE_B"</w:t>
            </w:r>
          </w:p>
          <w:p w14:paraId="0706CBA8" w14:textId="77777777" w:rsidR="008B1B88" w:rsidRPr="000D6D95" w:rsidRDefault="008B1B88" w:rsidP="005C72A8">
            <w:pPr>
              <w:pStyle w:val="TAL"/>
              <w:snapToGrid w:val="0"/>
              <w:ind w:left="284"/>
              <w:rPr>
                <w:color w:val="0070C0"/>
              </w:rPr>
            </w:pPr>
            <w:r w:rsidRPr="000D6D95">
              <w:rPr>
                <w:color w:val="0070C0"/>
              </w:rPr>
              <w:t xml:space="preserve">                    ]</w:t>
            </w:r>
          </w:p>
          <w:p w14:paraId="2ABFAF18" w14:textId="77777777" w:rsidR="008B1B88" w:rsidRPr="000D6D95" w:rsidRDefault="008B1B88" w:rsidP="005C72A8">
            <w:pPr>
              <w:pStyle w:val="TAL"/>
              <w:snapToGrid w:val="0"/>
              <w:ind w:left="284"/>
              <w:rPr>
                <w:color w:val="0070C0"/>
              </w:rPr>
            </w:pPr>
            <w:r w:rsidRPr="000D6D95">
              <w:rPr>
                <w:color w:val="0070C0"/>
              </w:rPr>
              <w:t xml:space="preserve">                }</w:t>
            </w:r>
          </w:p>
          <w:p w14:paraId="16ACF500" w14:textId="77777777" w:rsidR="008B1B88" w:rsidRPr="000D6D95" w:rsidRDefault="008B1B88" w:rsidP="005C72A8">
            <w:pPr>
              <w:pStyle w:val="TAL"/>
              <w:snapToGrid w:val="0"/>
              <w:ind w:left="284"/>
              <w:rPr>
                <w:color w:val="0070C0"/>
              </w:rPr>
            </w:pPr>
            <w:r w:rsidRPr="000D6D95">
              <w:rPr>
                <w:color w:val="0070C0"/>
              </w:rPr>
              <w:t xml:space="preserve">            ]</w:t>
            </w:r>
          </w:p>
          <w:p w14:paraId="043FCD35" w14:textId="77777777" w:rsidR="008B1B88" w:rsidRPr="000D6D95" w:rsidRDefault="008B1B88" w:rsidP="005C72A8">
            <w:pPr>
              <w:pStyle w:val="TAL"/>
              <w:snapToGrid w:val="0"/>
              <w:ind w:left="284"/>
              <w:rPr>
                <w:color w:val="0070C0"/>
              </w:rPr>
            </w:pPr>
            <w:r w:rsidRPr="000D6D95">
              <w:rPr>
                <w:color w:val="0070C0"/>
              </w:rPr>
              <w:t xml:space="preserve">        },</w:t>
            </w:r>
          </w:p>
          <w:p w14:paraId="1EB01351" w14:textId="77777777" w:rsidR="008B1B88" w:rsidRPr="000D6D95" w:rsidRDefault="008B1B88" w:rsidP="005C72A8">
            <w:pPr>
              <w:pStyle w:val="TAL"/>
              <w:snapToGrid w:val="0"/>
              <w:ind w:left="284"/>
              <w:rPr>
                <w:color w:val="0070C0"/>
              </w:rPr>
            </w:pPr>
            <w:r w:rsidRPr="000D6D95">
              <w:rPr>
                <w:color w:val="0070C0"/>
              </w:rPr>
              <w:t xml:space="preserve">        "pvs": {</w:t>
            </w:r>
          </w:p>
          <w:p w14:paraId="63E1D294" w14:textId="77777777" w:rsidR="008B1B88" w:rsidRPr="000D6D95" w:rsidRDefault="008B1B88" w:rsidP="005C72A8">
            <w:pPr>
              <w:pStyle w:val="TAL"/>
              <w:snapToGrid w:val="0"/>
              <w:ind w:left="284"/>
              <w:rPr>
                <w:color w:val="0070C0"/>
              </w:rPr>
            </w:pPr>
            <w:r w:rsidRPr="000D6D95">
              <w:rPr>
                <w:color w:val="0070C0"/>
              </w:rPr>
              <w:t xml:space="preserve">            "acr": [</w:t>
            </w:r>
          </w:p>
          <w:p w14:paraId="695874E5" w14:textId="77777777" w:rsidR="008B1B88" w:rsidRPr="000D6D95" w:rsidRDefault="008B1B88" w:rsidP="005C72A8">
            <w:pPr>
              <w:pStyle w:val="TAL"/>
              <w:snapToGrid w:val="0"/>
              <w:ind w:left="284"/>
              <w:rPr>
                <w:color w:val="0070C0"/>
              </w:rPr>
            </w:pPr>
            <w:r w:rsidRPr="000D6D95">
              <w:rPr>
                <w:color w:val="0070C0"/>
              </w:rPr>
              <w:t xml:space="preserve">                {</w:t>
            </w:r>
          </w:p>
          <w:p w14:paraId="01895C12" w14:textId="77777777" w:rsidR="008B1B88" w:rsidRPr="000D6D95" w:rsidRDefault="008B1B88" w:rsidP="005C72A8">
            <w:pPr>
              <w:pStyle w:val="TAL"/>
              <w:snapToGrid w:val="0"/>
              <w:ind w:left="284"/>
              <w:rPr>
                <w:color w:val="0070C0"/>
              </w:rPr>
            </w:pPr>
            <w:r w:rsidRPr="000D6D95">
              <w:rPr>
                <w:color w:val="0070C0"/>
              </w:rPr>
              <w:t xml:space="preserve">                    "acco": [],</w:t>
            </w:r>
          </w:p>
          <w:p w14:paraId="0D9DE114" w14:textId="77777777" w:rsidR="008B1B88" w:rsidRPr="000D6D95" w:rsidRDefault="008B1B88" w:rsidP="005C72A8">
            <w:pPr>
              <w:pStyle w:val="TAL"/>
              <w:snapToGrid w:val="0"/>
              <w:ind w:left="284"/>
              <w:rPr>
                <w:color w:val="0070C0"/>
              </w:rPr>
            </w:pPr>
            <w:r w:rsidRPr="000D6D95">
              <w:rPr>
                <w:color w:val="0070C0"/>
              </w:rPr>
              <w:t xml:space="preserve">                    "acop": 63,</w:t>
            </w:r>
          </w:p>
          <w:p w14:paraId="7CD07B21" w14:textId="77777777" w:rsidR="008B1B88" w:rsidRPr="000D6D95" w:rsidRDefault="008B1B88" w:rsidP="005C72A8">
            <w:pPr>
              <w:pStyle w:val="TAL"/>
              <w:snapToGrid w:val="0"/>
              <w:ind w:left="284"/>
              <w:rPr>
                <w:color w:val="0070C0"/>
              </w:rPr>
            </w:pPr>
            <w:r w:rsidRPr="000D6D95">
              <w:rPr>
                <w:color w:val="0070C0"/>
              </w:rPr>
              <w:t xml:space="preserve">                    "acor": [</w:t>
            </w:r>
          </w:p>
          <w:p w14:paraId="6510958A" w14:textId="77777777" w:rsidR="008B1B88" w:rsidRPr="000D6D95" w:rsidRDefault="008B1B88" w:rsidP="005C72A8">
            <w:pPr>
              <w:pStyle w:val="TAL"/>
              <w:snapToGrid w:val="0"/>
              <w:ind w:left="284"/>
              <w:rPr>
                <w:color w:val="0070C0"/>
              </w:rPr>
            </w:pPr>
            <w:r w:rsidRPr="000D6D95">
              <w:rPr>
                <w:color w:val="0070C0"/>
              </w:rPr>
              <w:t xml:space="preserve">                        "CAE_C",</w:t>
            </w:r>
          </w:p>
          <w:p w14:paraId="4845AA9F" w14:textId="77777777" w:rsidR="008B1B88" w:rsidRPr="000D6D95" w:rsidRDefault="008B1B88" w:rsidP="005C72A8">
            <w:pPr>
              <w:pStyle w:val="TAL"/>
              <w:snapToGrid w:val="0"/>
              <w:ind w:left="284"/>
              <w:rPr>
                <w:color w:val="0070C0"/>
              </w:rPr>
            </w:pPr>
            <w:r w:rsidRPr="000D6D95">
              <w:rPr>
                <w:color w:val="0070C0"/>
              </w:rPr>
              <w:t xml:space="preserve">                        "CAE_D"</w:t>
            </w:r>
          </w:p>
          <w:p w14:paraId="33AF6749" w14:textId="77777777" w:rsidR="008B1B88" w:rsidRPr="00C072AF" w:rsidRDefault="008B1B88" w:rsidP="005C72A8">
            <w:pPr>
              <w:pStyle w:val="TAL"/>
              <w:snapToGrid w:val="0"/>
              <w:ind w:left="284"/>
              <w:rPr>
                <w:color w:val="0070C0"/>
                <w:lang w:val="fr-FR"/>
              </w:rPr>
            </w:pPr>
            <w:r w:rsidRPr="000D6D95">
              <w:rPr>
                <w:color w:val="0070C0"/>
              </w:rPr>
              <w:t xml:space="preserve">                    </w:t>
            </w:r>
            <w:r w:rsidRPr="00C072AF">
              <w:rPr>
                <w:color w:val="0070C0"/>
                <w:lang w:val="fr-FR"/>
              </w:rPr>
              <w:t>]</w:t>
            </w:r>
          </w:p>
          <w:p w14:paraId="6B1A26F8" w14:textId="77777777" w:rsidR="008B1B88" w:rsidRPr="005A2D7C" w:rsidRDefault="008B1B88" w:rsidP="005C72A8">
            <w:pPr>
              <w:pStyle w:val="TAL"/>
              <w:snapToGrid w:val="0"/>
              <w:ind w:left="284"/>
              <w:rPr>
                <w:color w:val="0070C0"/>
              </w:rPr>
            </w:pPr>
            <w:r w:rsidRPr="005A2D7C">
              <w:rPr>
                <w:color w:val="0070C0"/>
              </w:rPr>
              <w:t xml:space="preserve">                }</w:t>
            </w:r>
          </w:p>
          <w:p w14:paraId="6555F4EC" w14:textId="77777777" w:rsidR="008B1B88" w:rsidRPr="005A2D7C" w:rsidRDefault="008B1B88" w:rsidP="005C72A8">
            <w:pPr>
              <w:pStyle w:val="TAL"/>
              <w:snapToGrid w:val="0"/>
              <w:ind w:left="284"/>
              <w:rPr>
                <w:color w:val="0070C0"/>
              </w:rPr>
            </w:pPr>
            <w:r w:rsidRPr="005A2D7C">
              <w:rPr>
                <w:color w:val="0070C0"/>
              </w:rPr>
              <w:t xml:space="preserve">            ]</w:t>
            </w:r>
          </w:p>
          <w:p w14:paraId="2DA1F341" w14:textId="77777777" w:rsidR="008B1B88" w:rsidRPr="005A2D7C" w:rsidRDefault="008B1B88" w:rsidP="005C72A8">
            <w:pPr>
              <w:pStyle w:val="TAL"/>
              <w:snapToGrid w:val="0"/>
              <w:ind w:left="284"/>
              <w:rPr>
                <w:color w:val="0070C0"/>
              </w:rPr>
            </w:pPr>
            <w:r w:rsidRPr="005A2D7C">
              <w:rPr>
                <w:color w:val="0070C0"/>
              </w:rPr>
              <w:t xml:space="preserve">        }</w:t>
            </w:r>
          </w:p>
          <w:p w14:paraId="38FDBF35" w14:textId="77777777" w:rsidR="008B1B88" w:rsidRPr="005A2D7C" w:rsidRDefault="008B1B88" w:rsidP="005C72A8">
            <w:pPr>
              <w:pStyle w:val="TAL"/>
              <w:snapToGrid w:val="0"/>
              <w:ind w:left="284"/>
              <w:rPr>
                <w:color w:val="0070C0"/>
              </w:rPr>
            </w:pPr>
            <w:r w:rsidRPr="005A2D7C">
              <w:rPr>
                <w:color w:val="0070C0"/>
              </w:rPr>
              <w:t xml:space="preserve">    }</w:t>
            </w:r>
          </w:p>
          <w:p w14:paraId="799D2FBD" w14:textId="77777777" w:rsidR="008B1B88" w:rsidRPr="005A2D7C" w:rsidRDefault="008B1B88" w:rsidP="005C72A8">
            <w:pPr>
              <w:pStyle w:val="TAL"/>
              <w:snapToGrid w:val="0"/>
              <w:ind w:left="284"/>
              <w:rPr>
                <w:color w:val="0070C0"/>
              </w:rPr>
            </w:pPr>
            <w:r w:rsidRPr="005A2D7C">
              <w:rPr>
                <w:color w:val="0070C0"/>
              </w:rPr>
              <w:t>}</w:t>
            </w:r>
          </w:p>
          <w:p w14:paraId="1E3D5D8C" w14:textId="77777777" w:rsidR="008B1B88" w:rsidRPr="005A2D7C" w:rsidRDefault="008B1B88" w:rsidP="005C72A8">
            <w:pPr>
              <w:pStyle w:val="TAL"/>
              <w:snapToGrid w:val="0"/>
              <w:ind w:left="284"/>
            </w:pPr>
          </w:p>
        </w:tc>
      </w:tr>
    </w:tbl>
    <w:p w14:paraId="6898C687" w14:textId="77777777" w:rsidR="008B1B88" w:rsidRPr="005A2D7C" w:rsidRDefault="008B1B88" w:rsidP="008B1B88"/>
    <w:p w14:paraId="48051A69" w14:textId="6738B7DB" w:rsidR="00E056F7" w:rsidRPr="009743EA" w:rsidRDefault="00E056F7" w:rsidP="00E056F7">
      <w:pPr>
        <w:pStyle w:val="Heading3"/>
        <w:rPr>
          <w:color w:val="000000"/>
        </w:rPr>
      </w:pPr>
      <w:bookmarkStart w:id="655" w:name="_Toc49420782"/>
      <w:bookmarkStart w:id="656" w:name="_Toc49507596"/>
      <w:bookmarkStart w:id="657" w:name="_Toc49507708"/>
      <w:bookmarkStart w:id="658" w:name="_Toc532286408"/>
      <w:bookmarkStart w:id="659" w:name="_Toc532286544"/>
      <w:bookmarkStart w:id="660" w:name="_Toc46154451"/>
      <w:bookmarkStart w:id="661" w:name="_Toc71708885"/>
      <w:r w:rsidRPr="009743EA">
        <w:rPr>
          <w:color w:val="000000"/>
        </w:rPr>
        <w:lastRenderedPageBreak/>
        <w:t>6.2.</w:t>
      </w:r>
      <w:r w:rsidRPr="009743EA">
        <w:rPr>
          <w:color w:val="000000"/>
          <w:lang w:eastAsia="ko-KR"/>
        </w:rPr>
        <w:t>14</w:t>
      </w:r>
      <w:r w:rsidRPr="009743EA">
        <w:rPr>
          <w:color w:val="000000"/>
        </w:rPr>
        <w:tab/>
        <w:t xml:space="preserve">Resource Type </w:t>
      </w:r>
      <w:r w:rsidRPr="009743EA">
        <w:rPr>
          <w:i/>
          <w:color w:val="000000"/>
        </w:rPr>
        <w:t>flexContainer</w:t>
      </w:r>
      <w:bookmarkEnd w:id="655"/>
      <w:bookmarkEnd w:id="656"/>
      <w:bookmarkEnd w:id="657"/>
      <w:bookmarkEnd w:id="658"/>
      <w:bookmarkEnd w:id="659"/>
      <w:bookmarkEnd w:id="660"/>
      <w:bookmarkEnd w:id="661"/>
    </w:p>
    <w:p w14:paraId="06D3012B" w14:textId="77777777" w:rsidR="00E056F7" w:rsidRPr="009743EA" w:rsidRDefault="00E056F7" w:rsidP="00E056F7">
      <w:pPr>
        <w:pStyle w:val="Heading4"/>
      </w:pPr>
      <w:bookmarkStart w:id="662" w:name="_Toc49420783"/>
      <w:bookmarkStart w:id="663" w:name="_Toc49507597"/>
      <w:bookmarkStart w:id="664" w:name="_Toc49507709"/>
      <w:bookmarkStart w:id="665" w:name="_Toc532286409"/>
      <w:bookmarkStart w:id="666" w:name="_Toc532286545"/>
      <w:bookmarkStart w:id="667" w:name="_Toc46154452"/>
      <w:bookmarkStart w:id="668" w:name="_Toc71708886"/>
      <w:r w:rsidRPr="009743EA">
        <w:t>6.2.14.0</w:t>
      </w:r>
      <w:r w:rsidRPr="009743EA">
        <w:tab/>
        <w:t>Introduction</w:t>
      </w:r>
      <w:bookmarkEnd w:id="662"/>
      <w:bookmarkEnd w:id="663"/>
      <w:bookmarkEnd w:id="664"/>
      <w:bookmarkEnd w:id="665"/>
      <w:bookmarkEnd w:id="666"/>
      <w:bookmarkEnd w:id="667"/>
      <w:bookmarkEnd w:id="668"/>
    </w:p>
    <w:p w14:paraId="67E08BFC" w14:textId="3B2A0A01" w:rsidR="00E056F7" w:rsidRPr="009743EA" w:rsidRDefault="00E056F7" w:rsidP="00E056F7">
      <w:pPr>
        <w:keepNext/>
        <w:keepLines/>
        <w:rPr>
          <w:lang w:eastAsia="ko-KR"/>
        </w:rPr>
      </w:pPr>
      <w:r w:rsidRPr="009743EA">
        <w:rPr>
          <w:lang w:eastAsia="ko-KR"/>
        </w:rPr>
        <w:t>The &lt;flexContainer&gt; resource type is a customizable container for data instances. While &lt;contentIns</w:t>
      </w:r>
      <w:r w:rsidR="00062C7A">
        <w:rPr>
          <w:lang w:eastAsia="ko-KR"/>
        </w:rPr>
        <w:t>t</w:t>
      </w:r>
      <w:r w:rsidRPr="009743EA">
        <w:rPr>
          <w:lang w:eastAsia="ko-KR"/>
        </w:rPr>
        <w:t>ance&gt; save the data in content attribute, &lt;flexCon</w:t>
      </w:r>
      <w:r w:rsidR="00062C7A">
        <w:rPr>
          <w:lang w:eastAsia="ko-KR"/>
        </w:rPr>
        <w:t>t</w:t>
      </w:r>
      <w:r w:rsidRPr="009743EA">
        <w:rPr>
          <w:lang w:eastAsia="ko-KR"/>
        </w:rPr>
        <w:t xml:space="preserve">ainer&gt; resource type directly contains the data in the attribute. Since it can have any attribute name, it may be a solution for saving custom data which is defined by the developer or manufacturer. </w:t>
      </w:r>
    </w:p>
    <w:p w14:paraId="2C6739AF" w14:textId="77777777" w:rsidR="00E056F7" w:rsidRPr="009743EA" w:rsidRDefault="00E056F7" w:rsidP="00E056F7">
      <w:pPr>
        <w:keepNext/>
        <w:keepLines/>
        <w:rPr>
          <w:lang w:eastAsia="ko-KR"/>
        </w:rPr>
      </w:pPr>
      <w:r w:rsidRPr="009743EA">
        <w:rPr>
          <w:lang w:eastAsia="ko-KR"/>
        </w:rPr>
        <w:t>The CRUD examples in this clause are written based on the parking lot implementation. As custom attributes, availableSpotNumber, totalSpotNumber are made to save data for the parking lot.</w:t>
      </w:r>
    </w:p>
    <w:p w14:paraId="0F1CC113" w14:textId="77777777" w:rsidR="00E056F7" w:rsidRPr="009743EA" w:rsidRDefault="00E056F7" w:rsidP="00E056F7">
      <w:pPr>
        <w:pStyle w:val="Heading4"/>
      </w:pPr>
      <w:bookmarkStart w:id="669" w:name="_Toc49420784"/>
      <w:bookmarkStart w:id="670" w:name="_Toc49507598"/>
      <w:bookmarkStart w:id="671" w:name="_Toc49507710"/>
      <w:bookmarkStart w:id="672" w:name="_Toc532286410"/>
      <w:bookmarkStart w:id="673" w:name="_Toc532286546"/>
      <w:bookmarkStart w:id="674" w:name="_Toc46154453"/>
      <w:bookmarkStart w:id="675" w:name="_Toc71708887"/>
      <w:r w:rsidRPr="009743EA">
        <w:t>6.2.14.1</w:t>
      </w:r>
      <w:r w:rsidRPr="009743EA">
        <w:tab/>
        <w:t>API-FLX-CRE</w:t>
      </w:r>
      <w:bookmarkEnd w:id="669"/>
      <w:bookmarkEnd w:id="670"/>
      <w:bookmarkEnd w:id="671"/>
      <w:bookmarkEnd w:id="672"/>
      <w:bookmarkEnd w:id="673"/>
      <w:bookmarkEnd w:id="674"/>
      <w:bookmarkEnd w:id="675"/>
    </w:p>
    <w:tbl>
      <w:tblPr>
        <w:tblW w:w="9659" w:type="dxa"/>
        <w:jc w:val="center"/>
        <w:tblLayout w:type="fixed"/>
        <w:tblCellMar>
          <w:left w:w="28" w:type="dxa"/>
        </w:tblCellMar>
        <w:tblLook w:val="0000" w:firstRow="0" w:lastRow="0" w:firstColumn="0" w:lastColumn="0" w:noHBand="0" w:noVBand="0"/>
      </w:tblPr>
      <w:tblGrid>
        <w:gridCol w:w="1286"/>
        <w:gridCol w:w="8373"/>
      </w:tblGrid>
      <w:tr w:rsidR="00E056F7" w:rsidRPr="009743EA" w14:paraId="669913A1"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5D27A8DA" w14:textId="77777777" w:rsidR="00E056F7" w:rsidRPr="009743EA" w:rsidRDefault="00E056F7" w:rsidP="004D7D67">
            <w:pPr>
              <w:pStyle w:val="TAL"/>
              <w:snapToGrid w:val="0"/>
              <w:jc w:val="center"/>
              <w:rPr>
                <w:b/>
              </w:rPr>
            </w:pPr>
          </w:p>
          <w:p w14:paraId="5585A0D0" w14:textId="77777777" w:rsidR="00E056F7" w:rsidRPr="009743EA" w:rsidRDefault="00E056F7" w:rsidP="004D7D67">
            <w:pPr>
              <w:pStyle w:val="TAL"/>
              <w:snapToGrid w:val="0"/>
              <w:jc w:val="center"/>
              <w:rPr>
                <w:b/>
              </w:rPr>
            </w:pPr>
          </w:p>
          <w:p w14:paraId="027741CE" w14:textId="77777777" w:rsidR="00E056F7" w:rsidRPr="009743EA" w:rsidRDefault="00E056F7" w:rsidP="004D7D67">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4242114" w14:textId="77777777" w:rsidR="00E056F7" w:rsidRPr="005A2D7C" w:rsidRDefault="00E056F7" w:rsidP="005A2D7C">
            <w:pPr>
              <w:pStyle w:val="TAL"/>
            </w:pPr>
            <w:r w:rsidRPr="005A2D7C">
              <w:rPr>
                <w:rFonts w:eastAsia="Calibri Light"/>
              </w:rPr>
              <w:t>API/FLX/CRE/001</w:t>
            </w:r>
          </w:p>
          <w:p w14:paraId="6915BA4E" w14:textId="77777777" w:rsidR="00E056F7" w:rsidRPr="005A2D7C" w:rsidRDefault="00E056F7" w:rsidP="005A2D7C">
            <w:pPr>
              <w:pStyle w:val="TAL"/>
              <w:rPr>
                <w:rFonts w:eastAsia="Calibri Light"/>
              </w:rPr>
            </w:pPr>
            <w:r w:rsidRPr="005A2D7C">
              <w:rPr>
                <w:rFonts w:eastAsia="Calibri Light"/>
              </w:rPr>
              <w:t>API/FLX/CRE/001_RCN0</w:t>
            </w:r>
          </w:p>
          <w:p w14:paraId="01994278" w14:textId="77777777" w:rsidR="00E056F7" w:rsidRPr="005A2D7C" w:rsidRDefault="00E056F7" w:rsidP="005A2D7C">
            <w:pPr>
              <w:pStyle w:val="TAL"/>
              <w:rPr>
                <w:rFonts w:eastAsia="Calibri Light"/>
              </w:rPr>
            </w:pPr>
            <w:r w:rsidRPr="005A2D7C">
              <w:rPr>
                <w:rFonts w:eastAsia="Calibri Light"/>
              </w:rPr>
              <w:t>API/FLX/CRE/001_RCN1</w:t>
            </w:r>
          </w:p>
          <w:p w14:paraId="6F9799EE" w14:textId="77777777" w:rsidR="00E056F7" w:rsidRPr="005A2D7C" w:rsidRDefault="00E056F7" w:rsidP="005A2D7C">
            <w:pPr>
              <w:pStyle w:val="TAL"/>
              <w:rPr>
                <w:rFonts w:eastAsia="Calibri Light"/>
              </w:rPr>
            </w:pPr>
            <w:r w:rsidRPr="005A2D7C">
              <w:rPr>
                <w:rFonts w:eastAsia="Calibri Light"/>
              </w:rPr>
              <w:t>API/FLX/CRE/001_RCN2</w:t>
            </w:r>
          </w:p>
          <w:p w14:paraId="25F94356" w14:textId="77777777" w:rsidR="00E056F7" w:rsidRPr="005A2D7C" w:rsidRDefault="00E056F7" w:rsidP="005A2D7C">
            <w:pPr>
              <w:pStyle w:val="TAL"/>
            </w:pPr>
            <w:r w:rsidRPr="005A2D7C">
              <w:rPr>
                <w:rFonts w:eastAsia="Calibri Light"/>
              </w:rPr>
              <w:t>API/FLX/CRE/001_RCN3</w:t>
            </w:r>
          </w:p>
        </w:tc>
      </w:tr>
      <w:tr w:rsidR="00E056F7" w:rsidRPr="009743EA" w14:paraId="646026CB"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1992FC14" w14:textId="77777777" w:rsidR="00E056F7" w:rsidRPr="009743EA" w:rsidRDefault="00E056F7" w:rsidP="004D7D67">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DD5705" w14:textId="77777777" w:rsidR="00E056F7" w:rsidRPr="005A2D7C" w:rsidRDefault="00E056F7" w:rsidP="005A2D7C">
            <w:pPr>
              <w:pStyle w:val="TAL"/>
              <w:rPr>
                <w:rFonts w:eastAsia="Calibri Light"/>
              </w:rPr>
            </w:pPr>
            <w:r w:rsidRPr="005A2D7C">
              <w:rPr>
                <w:rFonts w:eastAsia="Calibri Light"/>
              </w:rPr>
              <w:t>&lt;flexContainer&gt; resource CREATE with resultContent parameter</w:t>
            </w:r>
          </w:p>
        </w:tc>
      </w:tr>
      <w:tr w:rsidR="00E056F7" w:rsidRPr="009743EA" w14:paraId="59838D5E"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57BD1AA1" w14:textId="77777777" w:rsidR="00E056F7" w:rsidRPr="009743EA" w:rsidRDefault="00E056F7" w:rsidP="004D7D67">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CB36703" w14:textId="77777777" w:rsidR="00E056F7" w:rsidRPr="005A2D7C" w:rsidRDefault="00E056F7" w:rsidP="005A2D7C">
            <w:pPr>
              <w:pStyle w:val="TAL"/>
              <w:rPr>
                <w:rFonts w:eastAsia="Calibri Light"/>
              </w:rPr>
            </w:pPr>
            <w:r w:rsidRPr="005A2D7C">
              <w:rPr>
                <w:rFonts w:eastAsia="Calibri Light"/>
              </w:rPr>
              <w:t>&lt;CSEBase&gt; of the requested &lt;flexContainer&gt; resource</w:t>
            </w:r>
          </w:p>
        </w:tc>
      </w:tr>
      <w:tr w:rsidR="00E056F7" w:rsidRPr="009743EA" w14:paraId="43C0606A"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26D34097" w14:textId="77777777" w:rsidR="00E056F7" w:rsidRPr="009743EA" w:rsidRDefault="00E056F7" w:rsidP="004D7D67">
            <w:pPr>
              <w:pStyle w:val="TAL"/>
              <w:snapToGrid w:val="0"/>
              <w:jc w:val="center"/>
              <w:rPr>
                <w:b/>
                <w:kern w:val="1"/>
              </w:rPr>
            </w:pPr>
          </w:p>
          <w:p w14:paraId="1161BAD9" w14:textId="77777777" w:rsidR="00E056F7" w:rsidRPr="009743EA" w:rsidRDefault="00E056F7" w:rsidP="004D7D67">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D49D013" w14:textId="56CE9DEE" w:rsidR="00E056F7" w:rsidRPr="005A2D7C" w:rsidRDefault="00E056F7" w:rsidP="005A2D7C">
            <w:pPr>
              <w:pStyle w:val="TAL"/>
            </w:pPr>
            <w:r w:rsidRPr="000D6D95">
              <w:t>The interface is used to send a &lt;flexContainer&gt; CREATE request attached with resultContent to the Registrar CSE, and the Registrar CSE creates a &lt;flexContainer&gt; resource, and sends back a response</w:t>
            </w:r>
            <w:r w:rsidR="000E08CD" w:rsidRPr="009743EA">
              <w:t>.</w:t>
            </w:r>
          </w:p>
        </w:tc>
      </w:tr>
      <w:tr w:rsidR="00E056F7" w:rsidRPr="009743EA" w14:paraId="15FEB425"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463F918F" w14:textId="77777777" w:rsidR="00E056F7" w:rsidRPr="009743EA" w:rsidRDefault="00E056F7" w:rsidP="004D7D67">
            <w:pPr>
              <w:pStyle w:val="TAL"/>
              <w:snapToGrid w:val="0"/>
              <w:jc w:val="center"/>
              <w:rPr>
                <w:b/>
                <w:kern w:val="1"/>
              </w:rPr>
            </w:pPr>
          </w:p>
          <w:p w14:paraId="0FBFE6A1" w14:textId="77777777" w:rsidR="00E056F7" w:rsidRPr="009743EA" w:rsidRDefault="00E056F7" w:rsidP="004D7D67">
            <w:pPr>
              <w:pStyle w:val="TAL"/>
              <w:snapToGrid w:val="0"/>
              <w:jc w:val="center"/>
              <w:rPr>
                <w:b/>
                <w:kern w:val="1"/>
              </w:rPr>
            </w:pPr>
            <w:r w:rsidRPr="009743EA">
              <w:rPr>
                <w:b/>
                <w:kern w:val="1"/>
              </w:rPr>
              <w:t>Resource Structure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FFF737F" w14:textId="06F0B7F0" w:rsidR="00E056F7" w:rsidRPr="009743EA" w:rsidRDefault="0054261D" w:rsidP="00FE3B5F">
            <w:pPr>
              <w:pStyle w:val="Default"/>
              <w:overflowPunct w:val="0"/>
              <w:jc w:val="center"/>
            </w:pPr>
            <w:r>
              <w:pict w14:anchorId="7AFCBD8B">
                <v:rect id="직사각형 48" o:spid="_x0000_s3131" style="position:absolute;left:0;text-align:left;margin-left:160.8pt;margin-top:14.5pt;width:92pt;height:28.75pt;z-index:2516587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" filled="f">
                  <v:textbox inset="0,0,0,0">
                    <w:txbxContent>
                      <w:p w14:paraId="6698488F" w14:textId="77777777" w:rsidR="00E056F7" w:rsidRDefault="00E056F7" w:rsidP="00E056F7">
                        <w:pPr>
                          <w:pStyle w:val="NormalWeb"/>
                          <w:wordWrap w:val="0"/>
                          <w:spacing w:after="0"/>
                          <w:jc w:val="center"/>
                        </w:pPr>
                        <w:r w:rsidRPr="007A475C">
                          <w:rPr>
                            <w:b/>
                            <w:bCs/>
                            <w:color w:val="000000"/>
                            <w:kern w:val="24"/>
                            <w:sz w:val="20"/>
                            <w:szCs w:val="20"/>
                          </w:rPr>
                          <w:t>mn-name</w:t>
                        </w:r>
                      </w:p>
                      <w:p w14:paraId="7B24824B" w14:textId="77777777" w:rsidR="00E056F7" w:rsidRDefault="00E056F7" w:rsidP="00E056F7">
                        <w:pPr>
                          <w:pStyle w:val="NormalWeb"/>
                          <w:wordWrap w:val="0"/>
                          <w:spacing w:after="0"/>
                          <w:jc w:val="center"/>
                        </w:pPr>
                        <w:r w:rsidRPr="007A475C">
                          <w:rPr>
                            <w:b/>
                            <w:bCs/>
                            <w:color w:val="000000"/>
                            <w:kern w:val="24"/>
                            <w:sz w:val="20"/>
                            <w:szCs w:val="20"/>
                          </w:rPr>
                          <w:t>(CSEBase)</w:t>
                        </w:r>
                      </w:p>
                    </w:txbxContent>
                  </v:textbox>
                </v:rect>
              </w:pict>
            </w:r>
          </w:p>
        </w:tc>
      </w:tr>
      <w:tr w:rsidR="00E056F7" w:rsidRPr="009743EA" w14:paraId="557D96C9"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67519D38" w14:textId="77777777" w:rsidR="00E056F7" w:rsidRPr="009743EA" w:rsidRDefault="00E056F7" w:rsidP="004D7D67">
            <w:pPr>
              <w:pStyle w:val="TAL"/>
              <w:snapToGrid w:val="0"/>
              <w:jc w:val="center"/>
              <w:rPr>
                <w:b/>
                <w:kern w:val="1"/>
              </w:rPr>
            </w:pPr>
          </w:p>
          <w:p w14:paraId="41096CDF" w14:textId="77777777" w:rsidR="00E056F7" w:rsidRPr="009743EA" w:rsidRDefault="00E056F7" w:rsidP="004D7D67">
            <w:pPr>
              <w:pStyle w:val="TAL"/>
              <w:snapToGrid w:val="0"/>
              <w:jc w:val="center"/>
              <w:rPr>
                <w:b/>
                <w:kern w:val="1"/>
              </w:rPr>
            </w:pPr>
          </w:p>
          <w:p w14:paraId="21A286B3" w14:textId="77777777" w:rsidR="00E056F7" w:rsidRPr="009743EA" w:rsidRDefault="00E056F7" w:rsidP="004D7D67">
            <w:pPr>
              <w:pStyle w:val="TAL"/>
              <w:snapToGrid w:val="0"/>
              <w:jc w:val="center"/>
              <w:rPr>
                <w:b/>
                <w:kern w:val="1"/>
              </w:rPr>
            </w:pPr>
          </w:p>
          <w:p w14:paraId="731632C7" w14:textId="77777777" w:rsidR="00E056F7" w:rsidRPr="009743EA" w:rsidRDefault="00E056F7" w:rsidP="004D7D67">
            <w:pPr>
              <w:pStyle w:val="TAL"/>
              <w:snapToGrid w:val="0"/>
              <w:jc w:val="center"/>
              <w:rPr>
                <w:b/>
                <w:kern w:val="1"/>
              </w:rPr>
            </w:pPr>
          </w:p>
          <w:p w14:paraId="35A6ED83" w14:textId="77777777" w:rsidR="00E056F7" w:rsidRPr="009743EA" w:rsidRDefault="00E056F7" w:rsidP="004D7D67">
            <w:pPr>
              <w:pStyle w:val="TAL"/>
              <w:snapToGrid w:val="0"/>
              <w:jc w:val="center"/>
              <w:rPr>
                <w:b/>
                <w:kern w:val="1"/>
              </w:rPr>
            </w:pPr>
          </w:p>
          <w:p w14:paraId="5FF27FBF" w14:textId="77777777" w:rsidR="00E056F7" w:rsidRPr="009743EA" w:rsidRDefault="00E056F7" w:rsidP="004D7D67">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51BB553" w14:textId="77777777" w:rsidR="00E056F7" w:rsidRPr="009743EA" w:rsidRDefault="00E056F7" w:rsidP="004D7D67">
            <w:pPr>
              <w:pStyle w:val="TAL"/>
              <w:snapToGrid w:val="0"/>
              <w:jc w:val="center"/>
            </w:pPr>
          </w:p>
          <w:p w14:paraId="4308236B" w14:textId="77777777" w:rsidR="00E056F7" w:rsidRPr="009743EA" w:rsidRDefault="0054261D" w:rsidP="004D7D67">
            <w:pPr>
              <w:pStyle w:val="TAL"/>
              <w:snapToGrid w:val="0"/>
              <w:jc w:val="center"/>
            </w:pPr>
            <w:r>
              <w:pict w14:anchorId="0EA9F3CE">
                <v:group id="_x0000_s3132" style="position:absolute;left:0;text-align:left;margin-left:76.8pt;margin-top:10.6pt;width:261pt;height:133.25pt;z-index:251659776" coordsize="33147,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">
                  <v:roundrect id="모서리가 둥근 직사각형 2" o:spid="_x0000_s3133" style="position:absolute;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2B9E9F8C" w14:textId="77777777" w:rsidR="00E056F7" w:rsidRPr="007A475C" w:rsidRDefault="00E056F7" w:rsidP="00E056F7">
                          <w:pPr>
                            <w:pStyle w:val="NormalWeb"/>
                            <w:wordWrap w:val="0"/>
                            <w:spacing w:after="0"/>
                            <w:jc w:val="center"/>
                            <w:rPr>
                              <w:rFonts w:ascii="Malgun Gothic" w:hAnsi="Malgun Gothic"/>
                              <w:color w:val="FFFFFF"/>
                              <w:kern w:val="24"/>
                              <w:sz w:val="10"/>
                            </w:rPr>
                          </w:pPr>
                        </w:p>
                        <w:p w14:paraId="7F5B7C7F" w14:textId="77777777" w:rsidR="00E056F7" w:rsidRPr="00711102" w:rsidRDefault="00E056F7" w:rsidP="00E056F7">
                          <w:pPr>
                            <w:pStyle w:val="NormalWeb"/>
                            <w:wordWrap w:val="0"/>
                            <w:spacing w:after="0"/>
                            <w:jc w:val="center"/>
                          </w:pPr>
                          <w:r w:rsidRPr="00711102">
                            <w:rPr>
                              <w:rFonts w:ascii="Malgun Gothic" w:hAnsi="Malgun Gothic" w:hint="eastAsia"/>
                              <w:color w:val="FFFFFF"/>
                              <w:kern w:val="24"/>
                            </w:rPr>
                            <w:t>originator</w:t>
                          </w:r>
                        </w:p>
                        <w:p w14:paraId="73C40EA4" w14:textId="77777777" w:rsidR="00E056F7" w:rsidRDefault="00E056F7" w:rsidP="00E056F7">
                          <w:pPr>
                            <w:pStyle w:val="NormalWeb"/>
                            <w:wordWrap w:val="0"/>
                            <w:spacing w:after="0"/>
                            <w:jc w:val="center"/>
                          </w:pPr>
                        </w:p>
                      </w:txbxContent>
                    </v:textbox>
                  </v:roundrect>
                  <v:line id="직선 연결선 3" o:spid="_x0000_s3134" style="position:absolute;visibility:visible" from="4826,6810" to="4826,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3135" type="#_x0000_t32" style="position:absolute;left:5524;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3136" type="#_x0000_t202" style="position:absolute;left:10564;top:8780;width:13437;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20D13071" w14:textId="77777777" w:rsidR="00E056F7" w:rsidRDefault="00E056F7" w:rsidP="00E056F7">
                          <w:pPr>
                            <w:pStyle w:val="NormalWeb"/>
                            <w:wordWrap w:val="0"/>
                            <w:spacing w:after="0"/>
                          </w:pPr>
                          <w:r w:rsidRPr="007A475C">
                            <w:rPr>
                              <w:rFonts w:ascii="Malgun Gothic" w:hAnsi="Malgun Gothic" w:hint="eastAsia"/>
                              <w:color w:val="5B9BD5"/>
                              <w:kern w:val="24"/>
                              <w:sz w:val="14"/>
                              <w:szCs w:val="14"/>
                            </w:rPr>
                            <w:t>flexContainer create request</w:t>
                          </w:r>
                        </w:p>
                      </w:txbxContent>
                    </v:textbox>
                  </v:shape>
                  <v:shape id="TextBox 37" o:spid="_x0000_s3137" type="#_x0000_t202" style="position:absolute;left:14200;top:12873;width:6159;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5FCAB4C6" w14:textId="77777777" w:rsidR="00E056F7" w:rsidRDefault="00E056F7" w:rsidP="00E056F7">
                          <w:pPr>
                            <w:pStyle w:val="NormalWeb"/>
                            <w:wordWrap w:val="0"/>
                            <w:spacing w:after="0"/>
                          </w:pPr>
                          <w:r w:rsidRPr="007A475C">
                            <w:rPr>
                              <w:rFonts w:ascii="Malgun Gothic" w:hAnsi="Malgun Gothic" w:hint="eastAsia"/>
                              <w:color w:val="5B9BD5"/>
                              <w:kern w:val="24"/>
                              <w:sz w:val="14"/>
                              <w:szCs w:val="14"/>
                            </w:rPr>
                            <w:t>Response</w:t>
                          </w:r>
                        </w:p>
                      </w:txbxContent>
                    </v:textbox>
                  </v:shape>
                  <v:shape id="직선 화살표 연결선 7" o:spid="_x0000_s3138" type="#_x0000_t32" style="position:absolute;left:5873;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3139" style="position:absolute;left:23749;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7490C347" w14:textId="77777777" w:rsidR="00E056F7" w:rsidRPr="007A475C" w:rsidRDefault="00E056F7" w:rsidP="00E056F7">
                          <w:pPr>
                            <w:pStyle w:val="NormalWeb"/>
                            <w:wordWrap w:val="0"/>
                            <w:spacing w:after="0"/>
                            <w:jc w:val="center"/>
                            <w:rPr>
                              <w:rFonts w:ascii="Malgun Gothic" w:hAnsi="Malgun Gothic"/>
                              <w:color w:val="FFFFFF"/>
                              <w:kern w:val="24"/>
                              <w:sz w:val="10"/>
                            </w:rPr>
                          </w:pPr>
                        </w:p>
                        <w:p w14:paraId="70A05E85" w14:textId="77777777" w:rsidR="00E056F7" w:rsidRDefault="00E056F7" w:rsidP="00E056F7">
                          <w:pPr>
                            <w:pStyle w:val="NormalWeb"/>
                            <w:wordWrap w:val="0"/>
                            <w:spacing w:after="0"/>
                            <w:jc w:val="center"/>
                          </w:pPr>
                          <w:r w:rsidRPr="007A475C">
                            <w:rPr>
                              <w:rFonts w:ascii="Malgun Gothic" w:hAnsi="Malgun Gothic" w:hint="eastAsia"/>
                              <w:color w:val="FFFFFF"/>
                              <w:kern w:val="24"/>
                            </w:rPr>
                            <w:t>mn-name</w:t>
                          </w:r>
                        </w:p>
                      </w:txbxContent>
                    </v:textbox>
                  </v:roundrect>
                  <v:line id="직선 연결선 9" o:spid="_x0000_s3140" style="position:absolute;visibility:visible" from="28575,6810" to="28575,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p w14:paraId="2A4399DD" w14:textId="77777777" w:rsidR="00E056F7" w:rsidRPr="009743EA" w:rsidRDefault="00E056F7" w:rsidP="004D7D67">
            <w:pPr>
              <w:pStyle w:val="TAL"/>
              <w:snapToGrid w:val="0"/>
              <w:jc w:val="center"/>
            </w:pPr>
          </w:p>
          <w:p w14:paraId="7E726C87" w14:textId="77777777" w:rsidR="00E056F7" w:rsidRPr="009743EA" w:rsidRDefault="00E056F7" w:rsidP="004D7D67">
            <w:pPr>
              <w:pStyle w:val="TAL"/>
              <w:snapToGrid w:val="0"/>
              <w:jc w:val="center"/>
            </w:pPr>
          </w:p>
          <w:p w14:paraId="06BA6E8F" w14:textId="77777777" w:rsidR="00E056F7" w:rsidRPr="009743EA" w:rsidRDefault="00E056F7" w:rsidP="004D7D67">
            <w:pPr>
              <w:pStyle w:val="TAL"/>
              <w:snapToGrid w:val="0"/>
              <w:jc w:val="center"/>
            </w:pPr>
          </w:p>
          <w:p w14:paraId="39300CA3" w14:textId="77777777" w:rsidR="00E056F7" w:rsidRPr="009743EA" w:rsidRDefault="00E056F7" w:rsidP="004D7D67">
            <w:pPr>
              <w:pStyle w:val="TAL"/>
              <w:snapToGrid w:val="0"/>
              <w:jc w:val="center"/>
            </w:pPr>
          </w:p>
          <w:p w14:paraId="036194E5" w14:textId="77777777" w:rsidR="00E056F7" w:rsidRPr="009743EA" w:rsidRDefault="00E056F7" w:rsidP="004D7D67">
            <w:pPr>
              <w:pStyle w:val="TAL"/>
              <w:snapToGrid w:val="0"/>
              <w:jc w:val="center"/>
            </w:pPr>
          </w:p>
          <w:p w14:paraId="5199DA33" w14:textId="77777777" w:rsidR="00E056F7" w:rsidRPr="009743EA" w:rsidRDefault="00E056F7" w:rsidP="004D7D67">
            <w:pPr>
              <w:pStyle w:val="TAL"/>
              <w:snapToGrid w:val="0"/>
              <w:jc w:val="center"/>
            </w:pPr>
          </w:p>
          <w:p w14:paraId="1654BB89" w14:textId="77777777" w:rsidR="00E056F7" w:rsidRPr="009743EA" w:rsidRDefault="00E056F7" w:rsidP="004D7D67">
            <w:pPr>
              <w:pStyle w:val="TAL"/>
              <w:snapToGrid w:val="0"/>
              <w:jc w:val="center"/>
            </w:pPr>
          </w:p>
          <w:p w14:paraId="4BAB248D" w14:textId="77777777" w:rsidR="00E056F7" w:rsidRPr="009743EA" w:rsidRDefault="00E056F7" w:rsidP="004D7D67">
            <w:pPr>
              <w:pStyle w:val="TAL"/>
              <w:snapToGrid w:val="0"/>
              <w:jc w:val="center"/>
            </w:pPr>
          </w:p>
          <w:p w14:paraId="7FA60E62" w14:textId="77777777" w:rsidR="00E056F7" w:rsidRPr="009743EA" w:rsidRDefault="00E056F7" w:rsidP="004D7D67">
            <w:pPr>
              <w:pStyle w:val="TAL"/>
              <w:snapToGrid w:val="0"/>
              <w:jc w:val="center"/>
            </w:pPr>
          </w:p>
          <w:p w14:paraId="2082CBA7" w14:textId="77777777" w:rsidR="00E056F7" w:rsidRPr="009743EA" w:rsidRDefault="00E056F7" w:rsidP="004D7D67">
            <w:pPr>
              <w:pStyle w:val="TAL"/>
              <w:snapToGrid w:val="0"/>
              <w:jc w:val="center"/>
            </w:pPr>
          </w:p>
          <w:p w14:paraId="54CB777F" w14:textId="77777777" w:rsidR="00E056F7" w:rsidRPr="009743EA" w:rsidRDefault="00E056F7" w:rsidP="004D7D67">
            <w:pPr>
              <w:pStyle w:val="TAL"/>
              <w:snapToGrid w:val="0"/>
              <w:jc w:val="center"/>
            </w:pPr>
          </w:p>
          <w:p w14:paraId="1CB414F6" w14:textId="77777777" w:rsidR="00E056F7" w:rsidRPr="009743EA" w:rsidRDefault="00E056F7" w:rsidP="004D7D67">
            <w:pPr>
              <w:pStyle w:val="TAL"/>
              <w:snapToGrid w:val="0"/>
              <w:jc w:val="center"/>
            </w:pPr>
          </w:p>
          <w:p w14:paraId="4394E255" w14:textId="77777777" w:rsidR="00E056F7" w:rsidRPr="009743EA" w:rsidRDefault="00E056F7" w:rsidP="004D7D67">
            <w:pPr>
              <w:pStyle w:val="TAL"/>
              <w:snapToGrid w:val="0"/>
              <w:jc w:val="center"/>
            </w:pPr>
          </w:p>
          <w:p w14:paraId="41BB9CDD" w14:textId="77777777" w:rsidR="00E056F7" w:rsidRPr="009743EA" w:rsidRDefault="00E056F7" w:rsidP="004D7D67">
            <w:pPr>
              <w:pStyle w:val="TAL"/>
              <w:snapToGrid w:val="0"/>
              <w:jc w:val="center"/>
              <w:rPr>
                <w:color w:val="000000"/>
              </w:rPr>
            </w:pPr>
          </w:p>
        </w:tc>
      </w:tr>
      <w:tr w:rsidR="00E056F7" w:rsidRPr="009743EA" w14:paraId="19E27A0C"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4E0E8851" w14:textId="77777777" w:rsidR="00E056F7" w:rsidRPr="009743EA" w:rsidRDefault="00E056F7" w:rsidP="004D7D67">
            <w:pPr>
              <w:pStyle w:val="TAL"/>
              <w:snapToGrid w:val="0"/>
              <w:jc w:val="center"/>
              <w:rPr>
                <w:b/>
                <w:kern w:val="1"/>
              </w:rPr>
            </w:pPr>
          </w:p>
          <w:p w14:paraId="1E906977" w14:textId="77777777" w:rsidR="00E056F7" w:rsidRPr="009743EA" w:rsidRDefault="00E056F7" w:rsidP="004D7D67">
            <w:pPr>
              <w:pStyle w:val="TAL"/>
              <w:snapToGrid w:val="0"/>
              <w:jc w:val="center"/>
              <w:rPr>
                <w:b/>
                <w:kern w:val="1"/>
              </w:rPr>
            </w:pPr>
          </w:p>
          <w:p w14:paraId="252AAC22" w14:textId="77777777" w:rsidR="00E056F7" w:rsidRPr="009743EA" w:rsidRDefault="00E056F7" w:rsidP="004D7D67">
            <w:pPr>
              <w:pStyle w:val="TAL"/>
              <w:snapToGrid w:val="0"/>
              <w:jc w:val="center"/>
              <w:rPr>
                <w:b/>
                <w:kern w:val="1"/>
              </w:rPr>
            </w:pPr>
            <w:r w:rsidRPr="009743EA">
              <w:rPr>
                <w:b/>
                <w:kern w:val="1"/>
              </w:rPr>
              <w:t>HTTP Header Information</w:t>
            </w:r>
          </w:p>
          <w:p w14:paraId="711A6D24" w14:textId="77777777" w:rsidR="00E056F7" w:rsidRPr="009743EA" w:rsidRDefault="00E056F7" w:rsidP="004D7D67">
            <w:pPr>
              <w:pStyle w:val="TAL"/>
              <w:snapToGrid w:val="0"/>
              <w:jc w:val="center"/>
              <w:rPr>
                <w:b/>
                <w:kern w:val="1"/>
              </w:rPr>
            </w:pPr>
          </w:p>
          <w:p w14:paraId="1DD9E149" w14:textId="77777777" w:rsidR="00FE3B5F" w:rsidRPr="009743EA" w:rsidRDefault="00FE3B5F" w:rsidP="004D7D67">
            <w:pPr>
              <w:pStyle w:val="TAL"/>
              <w:snapToGrid w:val="0"/>
              <w:jc w:val="center"/>
              <w:rPr>
                <w:b/>
                <w:kern w:val="1"/>
              </w:rPr>
            </w:pPr>
          </w:p>
          <w:p w14:paraId="4AA473E0" w14:textId="77777777" w:rsidR="00E056F7" w:rsidRPr="009743EA" w:rsidRDefault="00E056F7" w:rsidP="000E08CD">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1FE47B8" w14:textId="77777777" w:rsidR="00E056F7" w:rsidRPr="009743EA" w:rsidRDefault="00E056F7" w:rsidP="004D7D67">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E056F7" w:rsidRPr="009743EA" w14:paraId="414218DE" w14:textId="77777777" w:rsidTr="005A2D7C">
              <w:trPr>
                <w:jc w:val="center"/>
              </w:trPr>
              <w:tc>
                <w:tcPr>
                  <w:tcW w:w="1501" w:type="dxa"/>
                  <w:shd w:val="clear" w:color="auto" w:fill="9CC2E5"/>
                </w:tcPr>
                <w:p w14:paraId="33123489" w14:textId="77777777" w:rsidR="00E056F7" w:rsidRPr="009743EA" w:rsidRDefault="00E056F7" w:rsidP="004D7D67">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5C764BAD" w14:textId="77777777" w:rsidR="00E056F7" w:rsidRPr="009743EA" w:rsidRDefault="00E056F7" w:rsidP="004D7D67">
                  <w:pPr>
                    <w:pStyle w:val="TAL"/>
                    <w:snapToGrid w:val="0"/>
                    <w:jc w:val="center"/>
                    <w:rPr>
                      <w:rFonts w:eastAsia="Calibri"/>
                      <w:b/>
                      <w:szCs w:val="22"/>
                    </w:rPr>
                  </w:pPr>
                  <w:r w:rsidRPr="009743EA">
                    <w:rPr>
                      <w:rFonts w:eastAsia="Calibri"/>
                      <w:b/>
                      <w:szCs w:val="22"/>
                    </w:rPr>
                    <w:t>Value</w:t>
                  </w:r>
                </w:p>
              </w:tc>
            </w:tr>
            <w:tr w:rsidR="00E056F7" w:rsidRPr="009743EA" w14:paraId="6D490BF2" w14:textId="77777777" w:rsidTr="005A2D7C">
              <w:trPr>
                <w:jc w:val="center"/>
              </w:trPr>
              <w:tc>
                <w:tcPr>
                  <w:tcW w:w="1501" w:type="dxa"/>
                  <w:shd w:val="clear" w:color="auto" w:fill="DEEAF6"/>
                </w:tcPr>
                <w:p w14:paraId="1FC0E181" w14:textId="77777777" w:rsidR="00E056F7" w:rsidRPr="009743EA" w:rsidRDefault="00E056F7" w:rsidP="004D7D67">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4597D812" w14:textId="77777777" w:rsidR="00E056F7" w:rsidRPr="009743EA" w:rsidRDefault="00E056F7" w:rsidP="004D7D67">
                  <w:pPr>
                    <w:pStyle w:val="TAL"/>
                    <w:snapToGrid w:val="0"/>
                    <w:rPr>
                      <w:rFonts w:eastAsia="Calibri"/>
                      <w:szCs w:val="22"/>
                    </w:rPr>
                  </w:pPr>
                  <w:r w:rsidRPr="009743EA">
                    <w:rPr>
                      <w:rFonts w:eastAsia="Calibri"/>
                      <w:szCs w:val="22"/>
                    </w:rPr>
                    <w:t>Request</w:t>
                  </w:r>
                  <w:r w:rsidR="000E08CD" w:rsidRPr="009743EA">
                    <w:rPr>
                      <w:rFonts w:eastAsia="Calibri"/>
                      <w:szCs w:val="22"/>
                    </w:rPr>
                    <w:t xml:space="preserve"> </w:t>
                  </w:r>
                  <w:r w:rsidRPr="009743EA">
                    <w:rPr>
                      <w:rFonts w:eastAsia="Calibri"/>
                      <w:szCs w:val="22"/>
                    </w:rPr>
                    <w:t>ID</w:t>
                  </w:r>
                  <w:r w:rsidR="000E08CD" w:rsidRPr="009743EA">
                    <w:rPr>
                      <w:rFonts w:eastAsia="Calibri"/>
                      <w:szCs w:val="22"/>
                    </w:rPr>
                    <w:t xml:space="preserve"> </w:t>
                  </w:r>
                </w:p>
              </w:tc>
            </w:tr>
            <w:tr w:rsidR="00E056F7" w:rsidRPr="009743EA" w14:paraId="79179DD7" w14:textId="77777777" w:rsidTr="005A2D7C">
              <w:trPr>
                <w:jc w:val="center"/>
              </w:trPr>
              <w:tc>
                <w:tcPr>
                  <w:tcW w:w="1501" w:type="dxa"/>
                  <w:shd w:val="clear" w:color="auto" w:fill="DEEAF6"/>
                </w:tcPr>
                <w:p w14:paraId="265C21DA" w14:textId="77777777" w:rsidR="00E056F7" w:rsidRPr="009743EA" w:rsidRDefault="00E056F7" w:rsidP="004D7D67">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378B6111" w14:textId="77777777" w:rsidR="00E056F7" w:rsidRPr="009743EA" w:rsidRDefault="00E056F7" w:rsidP="004D7D67">
                  <w:pPr>
                    <w:pStyle w:val="TAL"/>
                    <w:snapToGrid w:val="0"/>
                    <w:rPr>
                      <w:rFonts w:eastAsia="Calibri"/>
                      <w:szCs w:val="22"/>
                    </w:rPr>
                  </w:pPr>
                  <w:r w:rsidRPr="009743EA">
                    <w:rPr>
                      <w:rFonts w:eastAsia="Calibri"/>
                      <w:szCs w:val="22"/>
                    </w:rPr>
                    <w:t>AE-ID</w:t>
                  </w:r>
                  <w:r w:rsidR="000E08CD" w:rsidRPr="009743EA">
                    <w:rPr>
                      <w:rFonts w:eastAsia="Calibri"/>
                      <w:szCs w:val="22"/>
                    </w:rPr>
                    <w:t xml:space="preserve"> </w:t>
                  </w:r>
                  <w:r w:rsidRPr="009743EA">
                    <w:rPr>
                      <w:rFonts w:eastAsia="Calibri"/>
                      <w:szCs w:val="22"/>
                    </w:rPr>
                    <w:t>of</w:t>
                  </w:r>
                  <w:r w:rsidR="000E08CD" w:rsidRPr="009743EA">
                    <w:rPr>
                      <w:rFonts w:eastAsia="Calibri"/>
                      <w:szCs w:val="22"/>
                    </w:rPr>
                    <w:t xml:space="preserve"> </w:t>
                  </w:r>
                  <w:r w:rsidRPr="009743EA">
                    <w:rPr>
                      <w:rFonts w:eastAsia="Calibri"/>
                      <w:szCs w:val="22"/>
                    </w:rPr>
                    <w:t>request</w:t>
                  </w:r>
                  <w:r w:rsidR="000E08CD" w:rsidRPr="009743EA">
                    <w:rPr>
                      <w:rFonts w:eastAsia="Calibri"/>
                      <w:szCs w:val="22"/>
                    </w:rPr>
                    <w:t xml:space="preserve"> </w:t>
                  </w:r>
                  <w:r w:rsidRPr="009743EA">
                    <w:rPr>
                      <w:rFonts w:eastAsia="Calibri"/>
                      <w:szCs w:val="22"/>
                    </w:rPr>
                    <w:t>originator</w:t>
                  </w:r>
                </w:p>
              </w:tc>
            </w:tr>
            <w:tr w:rsidR="00E056F7" w:rsidRPr="009743EA" w14:paraId="53BBCC8F" w14:textId="77777777" w:rsidTr="005A2D7C">
              <w:trPr>
                <w:jc w:val="center"/>
              </w:trPr>
              <w:tc>
                <w:tcPr>
                  <w:tcW w:w="1501" w:type="dxa"/>
                  <w:shd w:val="clear" w:color="auto" w:fill="DEEAF6"/>
                </w:tcPr>
                <w:p w14:paraId="1A0F4B0D" w14:textId="77777777" w:rsidR="00E056F7" w:rsidRPr="009743EA" w:rsidRDefault="00E056F7" w:rsidP="004D7D67">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57BEF4A2" w14:textId="77777777" w:rsidR="00E056F7" w:rsidRPr="009743EA" w:rsidRDefault="00E45F9B" w:rsidP="004D7D67">
                  <w:pPr>
                    <w:pStyle w:val="TAL"/>
                    <w:snapToGrid w:val="0"/>
                    <w:rPr>
                      <w:rFonts w:eastAsia="Calibri"/>
                      <w:szCs w:val="22"/>
                    </w:rPr>
                  </w:pPr>
                  <w:r w:rsidRPr="009743EA">
                    <w:rPr>
                      <w:rFonts w:eastAsia="Calibri"/>
                      <w:szCs w:val="22"/>
                    </w:rPr>
                    <w:t>application/json;ty</w:t>
                  </w:r>
                  <w:r w:rsidR="00E056F7" w:rsidRPr="009743EA">
                    <w:rPr>
                      <w:rFonts w:eastAsia="Calibri"/>
                      <w:szCs w:val="22"/>
                    </w:rPr>
                    <w:t>=</w:t>
                  </w:r>
                  <w:r w:rsidR="00E056F7" w:rsidRPr="009743EA">
                    <w:rPr>
                      <w:rFonts w:eastAsia="Calibri"/>
                      <w:b/>
                      <w:szCs w:val="22"/>
                    </w:rPr>
                    <w:t>28</w:t>
                  </w:r>
                </w:p>
              </w:tc>
            </w:tr>
            <w:tr w:rsidR="00283598" w:rsidRPr="009743EA" w14:paraId="6EB24058" w14:textId="77777777" w:rsidTr="005A2D7C">
              <w:trPr>
                <w:jc w:val="center"/>
              </w:trPr>
              <w:tc>
                <w:tcPr>
                  <w:tcW w:w="1501" w:type="dxa"/>
                  <w:shd w:val="clear" w:color="auto" w:fill="DEEAF6"/>
                </w:tcPr>
                <w:p w14:paraId="66A35E64" w14:textId="77777777" w:rsidR="00283598" w:rsidRPr="009743EA" w:rsidRDefault="00283598" w:rsidP="00283598">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2469175E" w14:textId="77777777" w:rsidR="00283598" w:rsidRPr="009743EA" w:rsidRDefault="00283598" w:rsidP="00283598">
                  <w:pPr>
                    <w:pStyle w:val="TAL"/>
                    <w:snapToGrid w:val="0"/>
                    <w:rPr>
                      <w:rFonts w:eastAsia="Calibri"/>
                      <w:szCs w:val="22"/>
                    </w:rPr>
                  </w:pPr>
                  <w:r w:rsidRPr="009743EA">
                    <w:rPr>
                      <w:rFonts w:eastAsia="Calibri"/>
                      <w:szCs w:val="22"/>
                    </w:rPr>
                    <w:t>Release</w:t>
                  </w:r>
                  <w:r w:rsidR="000E08CD" w:rsidRPr="009743EA">
                    <w:rPr>
                      <w:rFonts w:eastAsia="Calibri"/>
                      <w:szCs w:val="22"/>
                    </w:rPr>
                    <w:t xml:space="preserve"> </w:t>
                  </w:r>
                  <w:r w:rsidRPr="009743EA">
                    <w:rPr>
                      <w:rFonts w:eastAsia="Calibri"/>
                      <w:szCs w:val="22"/>
                    </w:rPr>
                    <w:t>Version</w:t>
                  </w:r>
                  <w:r w:rsidR="000E08CD" w:rsidRPr="009743EA">
                    <w:rPr>
                      <w:rFonts w:eastAsia="Calibri"/>
                      <w:szCs w:val="22"/>
                    </w:rPr>
                    <w:t xml:space="preserve"> </w:t>
                  </w:r>
                  <w:r w:rsidRPr="009743EA">
                    <w:rPr>
                      <w:rFonts w:eastAsia="Calibri"/>
                      <w:szCs w:val="22"/>
                    </w:rPr>
                    <w:t>Indicator</w:t>
                  </w:r>
                </w:p>
              </w:tc>
            </w:tr>
          </w:tbl>
          <w:p w14:paraId="475B6FF2" w14:textId="77777777" w:rsidR="00E056F7" w:rsidRPr="009743EA" w:rsidRDefault="00E056F7" w:rsidP="004D7D67">
            <w:pPr>
              <w:pStyle w:val="TAL"/>
              <w:snapToGrid w:val="0"/>
              <w:jc w:val="center"/>
            </w:pPr>
          </w:p>
        </w:tc>
      </w:tr>
      <w:tr w:rsidR="00E056F7" w:rsidRPr="009743EA" w14:paraId="7479269E"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2070DDC0" w14:textId="77777777" w:rsidR="00E056F7" w:rsidRPr="009743EA" w:rsidRDefault="00E056F7" w:rsidP="004D7D67">
            <w:pPr>
              <w:pStyle w:val="Default"/>
              <w:overflowPunct w:val="0"/>
              <w:jc w:val="center"/>
              <w:rPr>
                <w:color w:val="auto"/>
              </w:rPr>
            </w:pPr>
          </w:p>
          <w:p w14:paraId="24F7DBDA" w14:textId="77777777" w:rsidR="00E056F7" w:rsidRPr="009743EA" w:rsidRDefault="00E056F7" w:rsidP="004D7D67">
            <w:pPr>
              <w:pStyle w:val="Default"/>
              <w:overflowPunct w:val="0"/>
              <w:jc w:val="center"/>
              <w:rPr>
                <w:b/>
                <w:sz w:val="20"/>
                <w:szCs w:val="20"/>
              </w:rPr>
            </w:pPr>
          </w:p>
          <w:p w14:paraId="53BA1083" w14:textId="77777777" w:rsidR="00E056F7" w:rsidRPr="009743EA" w:rsidRDefault="00E056F7" w:rsidP="004D7D67">
            <w:pPr>
              <w:pStyle w:val="Default"/>
              <w:overflowPunct w:val="0"/>
              <w:jc w:val="center"/>
              <w:rPr>
                <w:b/>
                <w:sz w:val="20"/>
                <w:szCs w:val="20"/>
              </w:rPr>
            </w:pPr>
          </w:p>
          <w:p w14:paraId="24185506" w14:textId="77777777" w:rsidR="00E056F7" w:rsidRPr="009743EA" w:rsidRDefault="00E056F7" w:rsidP="004D7D67">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54827C14" w14:textId="77777777" w:rsidR="00E056F7" w:rsidRPr="009743EA" w:rsidRDefault="00E056F7" w:rsidP="004D7D67">
            <w:pPr>
              <w:pStyle w:val="Default"/>
              <w:overflowPunct w:val="0"/>
              <w:jc w:val="center"/>
              <w:rPr>
                <w:b/>
                <w:kern w:val="1"/>
              </w:rPr>
            </w:pPr>
            <w:r w:rsidRPr="009743EA">
              <w:rPr>
                <w:rFonts w:ascii="Arial" w:eastAsia="Malgun Gothic" w:hAnsi="Arial"/>
                <w:b/>
                <w:color w:val="auto"/>
                <w:kern w:val="1"/>
                <w:sz w:val="18"/>
                <w:szCs w:val="20"/>
              </w:rPr>
              <w:t>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CDEEE3F" w14:textId="77777777" w:rsidR="00E056F7" w:rsidRPr="005A2D7C" w:rsidRDefault="00E056F7" w:rsidP="005A2D7C">
            <w:pPr>
              <w:pStyle w:val="TAL"/>
              <w:rPr>
                <w:rFonts w:eastAsia="Calibri Light"/>
              </w:rPr>
            </w:pPr>
          </w:p>
          <w:p w14:paraId="7F66BEB3" w14:textId="77777777" w:rsidR="00E056F7" w:rsidRPr="009743EA" w:rsidRDefault="00E056F7" w:rsidP="004D7D67">
            <w:pPr>
              <w:widowControl w:val="0"/>
              <w:spacing w:after="0"/>
              <w:ind w:left="284"/>
              <w:jc w:val="both"/>
              <w:textAlignment w:val="auto"/>
              <w:rPr>
                <w:b/>
                <w:sz w:val="24"/>
              </w:rPr>
            </w:pPr>
            <w:r w:rsidRPr="009743EA">
              <w:rPr>
                <w:rFonts w:eastAsia="Calibri Light"/>
                <w:b/>
                <w:sz w:val="24"/>
              </w:rPr>
              <w:t>API/FLX/CRE/001_RCN0</w:t>
            </w:r>
          </w:p>
          <w:p w14:paraId="23AED4BC" w14:textId="77777777" w:rsidR="00E056F7" w:rsidRPr="009743EA" w:rsidRDefault="00E056F7" w:rsidP="004D7D67">
            <w:pPr>
              <w:widowControl w:val="0"/>
              <w:spacing w:after="0"/>
              <w:ind w:left="284"/>
              <w:jc w:val="both"/>
              <w:textAlignment w:val="auto"/>
              <w:rPr>
                <w:rFonts w:ascii="Arial" w:hAnsi="Arial"/>
                <w:b/>
                <w:color w:val="0070C0"/>
                <w:sz w:val="18"/>
              </w:rPr>
            </w:pPr>
          </w:p>
          <w:p w14:paraId="052405F2" w14:textId="77777777" w:rsidR="00E056F7" w:rsidRPr="009743EA" w:rsidRDefault="00E056F7" w:rsidP="004D7D67">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5204B9A1" w14:textId="77777777" w:rsidR="00E056F7" w:rsidRPr="009743EA" w:rsidRDefault="00E056F7" w:rsidP="004D7D67">
            <w:pPr>
              <w:pStyle w:val="TAL"/>
              <w:snapToGrid w:val="0"/>
              <w:ind w:left="284"/>
              <w:jc w:val="both"/>
              <w:rPr>
                <w:color w:val="0070C0"/>
              </w:rPr>
            </w:pPr>
          </w:p>
          <w:p w14:paraId="1A522F7B" w14:textId="77777777" w:rsidR="00E056F7" w:rsidRPr="009743EA" w:rsidRDefault="00E056F7" w:rsidP="004D7D67">
            <w:pPr>
              <w:pStyle w:val="TAL"/>
              <w:snapToGrid w:val="0"/>
              <w:ind w:left="284"/>
              <w:jc w:val="both"/>
              <w:rPr>
                <w:color w:val="0070C0"/>
              </w:rPr>
            </w:pPr>
            <w:r w:rsidRPr="009743EA">
              <w:rPr>
                <w:color w:val="0070C0"/>
              </w:rPr>
              <w:t>POST /mn-name?rcn=0 HTTP/1.1</w:t>
            </w:r>
          </w:p>
          <w:p w14:paraId="5DF43AED" w14:textId="77777777" w:rsidR="00E056F7" w:rsidRPr="009743EA" w:rsidRDefault="00E056F7" w:rsidP="004D7D67">
            <w:pPr>
              <w:pStyle w:val="TAL"/>
              <w:snapToGrid w:val="0"/>
              <w:ind w:left="284"/>
              <w:jc w:val="both"/>
              <w:rPr>
                <w:color w:val="0070C0"/>
              </w:rPr>
            </w:pPr>
            <w:r w:rsidRPr="009743EA">
              <w:rPr>
                <w:color w:val="0070C0"/>
              </w:rPr>
              <w:t>Host: 192.168.0.10:8282</w:t>
            </w:r>
          </w:p>
          <w:p w14:paraId="7D858D9B" w14:textId="77777777" w:rsidR="00E056F7" w:rsidRPr="009743EA" w:rsidRDefault="00E056F7" w:rsidP="004D7D67">
            <w:pPr>
              <w:pStyle w:val="TAL"/>
              <w:snapToGrid w:val="0"/>
              <w:ind w:left="284"/>
              <w:rPr>
                <w:color w:val="0070C0"/>
              </w:rPr>
            </w:pPr>
            <w:r w:rsidRPr="009743EA">
              <w:rPr>
                <w:color w:val="0070C0"/>
              </w:rPr>
              <w:t>X-M2M-Origin: CAE5630283216026458665</w:t>
            </w:r>
          </w:p>
          <w:p w14:paraId="079668A6" w14:textId="77777777" w:rsidR="00E056F7" w:rsidRPr="009743EA" w:rsidRDefault="00E056F7" w:rsidP="004D7D67">
            <w:pPr>
              <w:pStyle w:val="TAL"/>
              <w:snapToGrid w:val="0"/>
              <w:ind w:left="284"/>
              <w:jc w:val="both"/>
              <w:rPr>
                <w:color w:val="0070C0"/>
              </w:rPr>
            </w:pPr>
            <w:r w:rsidRPr="009743EA">
              <w:rPr>
                <w:color w:val="0070C0"/>
              </w:rPr>
              <w:t xml:space="preserve">Content-Type: </w:t>
            </w:r>
            <w:r w:rsidR="00E45F9B" w:rsidRPr="009743EA">
              <w:rPr>
                <w:color w:val="0070C0"/>
              </w:rPr>
              <w:t>application/json;ty</w:t>
            </w:r>
            <w:r w:rsidRPr="009743EA">
              <w:rPr>
                <w:color w:val="0070C0"/>
              </w:rPr>
              <w:t>=28</w:t>
            </w:r>
          </w:p>
          <w:p w14:paraId="30396D2A" w14:textId="77777777" w:rsidR="00E056F7" w:rsidRPr="009743EA" w:rsidRDefault="00E056F7" w:rsidP="004D7D67">
            <w:pPr>
              <w:pStyle w:val="TAL"/>
              <w:snapToGrid w:val="0"/>
              <w:ind w:left="284"/>
              <w:jc w:val="both"/>
              <w:rPr>
                <w:color w:val="0070C0"/>
              </w:rPr>
            </w:pPr>
            <w:r w:rsidRPr="009743EA">
              <w:rPr>
                <w:color w:val="0070C0"/>
              </w:rPr>
              <w:t>X-M2M-RI: 1234</w:t>
            </w:r>
          </w:p>
          <w:p w14:paraId="261DBB54" w14:textId="77777777" w:rsidR="00E056F7" w:rsidRPr="009743EA" w:rsidRDefault="00E056F7" w:rsidP="004D7D67">
            <w:pPr>
              <w:widowControl w:val="0"/>
              <w:overflowPunct/>
              <w:spacing w:after="0"/>
              <w:ind w:left="284"/>
              <w:jc w:val="both"/>
              <w:textAlignment w:val="auto"/>
              <w:rPr>
                <w:color w:val="0070C0"/>
              </w:rPr>
            </w:pPr>
            <w:r w:rsidRPr="009743EA">
              <w:rPr>
                <w:rFonts w:ascii="Arial" w:hAnsi="Arial"/>
                <w:color w:val="0070C0"/>
                <w:sz w:val="18"/>
              </w:rPr>
              <w:t>X-M2M-RVI: 2a</w:t>
            </w:r>
          </w:p>
          <w:p w14:paraId="5DA83B8A" w14:textId="77777777" w:rsidR="00E056F7" w:rsidRPr="009743EA" w:rsidRDefault="00E056F7" w:rsidP="004D7D67">
            <w:pPr>
              <w:pStyle w:val="TAL"/>
              <w:snapToGrid w:val="0"/>
              <w:ind w:left="284"/>
              <w:jc w:val="both"/>
              <w:rPr>
                <w:color w:val="0070C0"/>
              </w:rPr>
            </w:pPr>
          </w:p>
          <w:p w14:paraId="1A00F58D" w14:textId="77777777" w:rsidR="00E056F7" w:rsidRPr="009743EA" w:rsidRDefault="00E056F7" w:rsidP="004D7D67">
            <w:pPr>
              <w:pStyle w:val="TAL"/>
              <w:snapToGrid w:val="0"/>
              <w:ind w:left="284"/>
              <w:jc w:val="both"/>
              <w:rPr>
                <w:color w:val="0070C0"/>
              </w:rPr>
            </w:pPr>
            <w:r w:rsidRPr="009743EA">
              <w:rPr>
                <w:color w:val="0070C0"/>
              </w:rPr>
              <w:lastRenderedPageBreak/>
              <w:t>{</w:t>
            </w:r>
          </w:p>
          <w:p w14:paraId="31D8E296" w14:textId="77777777" w:rsidR="00E056F7" w:rsidRPr="009743EA" w:rsidRDefault="00E056F7" w:rsidP="004D7D67">
            <w:pPr>
              <w:pStyle w:val="TAL"/>
              <w:snapToGrid w:val="0"/>
              <w:ind w:left="284"/>
              <w:jc w:val="both"/>
              <w:rPr>
                <w:color w:val="0070C0"/>
              </w:rPr>
            </w:pPr>
            <w:r w:rsidRPr="009743EA">
              <w:rPr>
                <w:color w:val="0070C0"/>
              </w:rPr>
              <w:t xml:space="preserve">    "m2m:sc_offLot": {</w:t>
            </w:r>
          </w:p>
          <w:p w14:paraId="68796F74" w14:textId="77777777" w:rsidR="00E056F7" w:rsidRPr="009743EA" w:rsidRDefault="00E056F7" w:rsidP="004D7D67">
            <w:pPr>
              <w:pStyle w:val="TAL"/>
              <w:snapToGrid w:val="0"/>
              <w:ind w:left="284"/>
              <w:jc w:val="both"/>
              <w:rPr>
                <w:color w:val="0070C0"/>
              </w:rPr>
            </w:pPr>
            <w:r w:rsidRPr="009743EA">
              <w:rPr>
                <w:color w:val="0070C0"/>
              </w:rPr>
              <w:t xml:space="preserve">        "rn": "yt_lot_1",</w:t>
            </w:r>
          </w:p>
          <w:p w14:paraId="15B5A29D" w14:textId="77777777" w:rsidR="00E056F7" w:rsidRPr="009743EA" w:rsidRDefault="00E056F7" w:rsidP="004D7D67">
            <w:pPr>
              <w:pStyle w:val="TAL"/>
              <w:snapToGrid w:val="0"/>
              <w:ind w:left="284"/>
              <w:jc w:val="both"/>
              <w:rPr>
                <w:color w:val="0070C0"/>
              </w:rPr>
            </w:pPr>
            <w:r w:rsidRPr="009743EA">
              <w:rPr>
                <w:color w:val="0070C0"/>
              </w:rPr>
              <w:t xml:space="preserve">        "lbl": </w:t>
            </w:r>
            <w:r w:rsidRPr="00C072AF">
              <w:rPr>
                <w:color w:val="0070C0"/>
              </w:rPr>
              <w:t>[</w:t>
            </w:r>
          </w:p>
          <w:p w14:paraId="742C22F8" w14:textId="77777777" w:rsidR="00E056F7" w:rsidRPr="009743EA" w:rsidRDefault="00E056F7" w:rsidP="004D7D67">
            <w:pPr>
              <w:pStyle w:val="TAL"/>
              <w:snapToGrid w:val="0"/>
              <w:ind w:left="284"/>
              <w:jc w:val="both"/>
              <w:rPr>
                <w:color w:val="0070C0"/>
              </w:rPr>
            </w:pPr>
            <w:r w:rsidRPr="009743EA">
              <w:rPr>
                <w:color w:val="0070C0"/>
              </w:rPr>
              <w:t xml:space="preserve">            "sc"</w:t>
            </w:r>
          </w:p>
          <w:p w14:paraId="5C467E4D" w14:textId="77777777" w:rsidR="00E056F7" w:rsidRPr="009743EA" w:rsidRDefault="00E056F7" w:rsidP="004D7D67">
            <w:pPr>
              <w:pStyle w:val="TAL"/>
              <w:snapToGrid w:val="0"/>
              <w:ind w:left="284"/>
              <w:jc w:val="both"/>
              <w:rPr>
                <w:color w:val="0070C0"/>
              </w:rPr>
            </w:pPr>
            <w:r w:rsidRPr="009743EA">
              <w:rPr>
                <w:color w:val="0070C0"/>
              </w:rPr>
              <w:t xml:space="preserve">        ],</w:t>
            </w:r>
          </w:p>
          <w:p w14:paraId="176833B4" w14:textId="77777777" w:rsidR="00E056F7" w:rsidRPr="009743EA" w:rsidRDefault="00E056F7" w:rsidP="004D7D67">
            <w:pPr>
              <w:pStyle w:val="TAL"/>
              <w:snapToGrid w:val="0"/>
              <w:ind w:left="284"/>
              <w:jc w:val="both"/>
              <w:rPr>
                <w:color w:val="0070C0"/>
              </w:rPr>
            </w:pPr>
            <w:r w:rsidRPr="009743EA">
              <w:rPr>
                <w:color w:val="0070C0"/>
              </w:rPr>
              <w:t xml:space="preserve">        "cnd": "http://developers.iotocean.org/schema/offStreetParking.xsd",</w:t>
            </w:r>
          </w:p>
          <w:p w14:paraId="1394512B" w14:textId="77777777" w:rsidR="00E056F7" w:rsidRPr="009743EA" w:rsidRDefault="00E056F7" w:rsidP="004D7D67">
            <w:pPr>
              <w:pStyle w:val="TAL"/>
              <w:snapToGrid w:val="0"/>
              <w:ind w:left="284"/>
              <w:jc w:val="both"/>
              <w:rPr>
                <w:color w:val="0070C0"/>
              </w:rPr>
            </w:pPr>
            <w:r w:rsidRPr="009743EA">
              <w:rPr>
                <w:color w:val="0070C0"/>
              </w:rPr>
              <w:t xml:space="preserve">        "type": "OffStreetParking",</w:t>
            </w:r>
          </w:p>
          <w:p w14:paraId="3BFA8AC1" w14:textId="77777777" w:rsidR="00E056F7" w:rsidRPr="009743EA" w:rsidRDefault="00E056F7" w:rsidP="004D7D67">
            <w:pPr>
              <w:pStyle w:val="TAL"/>
              <w:snapToGrid w:val="0"/>
              <w:ind w:left="284"/>
              <w:jc w:val="both"/>
              <w:rPr>
                <w:color w:val="0070C0"/>
              </w:rPr>
            </w:pPr>
            <w:r w:rsidRPr="009743EA">
              <w:rPr>
                <w:color w:val="0070C0"/>
              </w:rPr>
              <w:t xml:space="preserve">        "category": "lot_1",</w:t>
            </w:r>
          </w:p>
          <w:p w14:paraId="15A9E76E" w14:textId="77777777" w:rsidR="00E056F7" w:rsidRPr="009743EA" w:rsidRDefault="00E056F7" w:rsidP="004D7D67">
            <w:pPr>
              <w:pStyle w:val="TAL"/>
              <w:snapToGrid w:val="0"/>
              <w:ind w:left="284"/>
              <w:jc w:val="both"/>
              <w:rPr>
                <w:color w:val="0070C0"/>
              </w:rPr>
            </w:pPr>
            <w:r w:rsidRPr="009743EA">
              <w:rPr>
                <w:color w:val="0070C0"/>
              </w:rPr>
              <w:t xml:space="preserve">        "geolocation": </w:t>
            </w:r>
            <w:r w:rsidRPr="00C072AF">
              <w:rPr>
                <w:color w:val="0070C0"/>
              </w:rPr>
              <w:t>[</w:t>
            </w:r>
          </w:p>
          <w:p w14:paraId="32202E38" w14:textId="77777777" w:rsidR="00E056F7" w:rsidRPr="009743EA" w:rsidRDefault="00E056F7" w:rsidP="004D7D67">
            <w:pPr>
              <w:pStyle w:val="TAL"/>
              <w:snapToGrid w:val="0"/>
              <w:ind w:left="284"/>
              <w:jc w:val="both"/>
              <w:rPr>
                <w:color w:val="0070C0"/>
              </w:rPr>
            </w:pPr>
            <w:r w:rsidRPr="009743EA">
              <w:rPr>
                <w:color w:val="0070C0"/>
              </w:rPr>
              <w:t xml:space="preserve">             37.4114423,</w:t>
            </w:r>
          </w:p>
          <w:p w14:paraId="1799EA38" w14:textId="77777777" w:rsidR="00E056F7" w:rsidRPr="009743EA" w:rsidRDefault="00E056F7" w:rsidP="004D7D67">
            <w:pPr>
              <w:pStyle w:val="TAL"/>
              <w:snapToGrid w:val="0"/>
              <w:ind w:left="284"/>
              <w:jc w:val="both"/>
              <w:rPr>
                <w:color w:val="0070C0"/>
              </w:rPr>
            </w:pPr>
            <w:r w:rsidRPr="009743EA">
              <w:rPr>
                <w:color w:val="0070C0"/>
              </w:rPr>
              <w:t xml:space="preserve">             127.1293735</w:t>
            </w:r>
          </w:p>
          <w:p w14:paraId="06BB31F3" w14:textId="77777777" w:rsidR="00E056F7" w:rsidRPr="009743EA" w:rsidRDefault="00E056F7" w:rsidP="004D7D67">
            <w:pPr>
              <w:pStyle w:val="TAL"/>
              <w:snapToGrid w:val="0"/>
              <w:ind w:left="284"/>
              <w:jc w:val="both"/>
              <w:rPr>
                <w:color w:val="0070C0"/>
              </w:rPr>
            </w:pPr>
            <w:r w:rsidRPr="009743EA">
              <w:rPr>
                <w:color w:val="0070C0"/>
              </w:rPr>
              <w:t xml:space="preserve">        ],</w:t>
            </w:r>
          </w:p>
          <w:p w14:paraId="5677F551" w14:textId="77777777" w:rsidR="00E056F7" w:rsidRPr="009743EA" w:rsidRDefault="00E056F7" w:rsidP="004D7D67">
            <w:pPr>
              <w:pStyle w:val="TAL"/>
              <w:snapToGrid w:val="0"/>
              <w:ind w:left="284"/>
              <w:jc w:val="both"/>
              <w:rPr>
                <w:color w:val="0070C0"/>
              </w:rPr>
            </w:pPr>
            <w:r w:rsidRPr="009743EA">
              <w:rPr>
                <w:color w:val="0070C0"/>
              </w:rPr>
              <w:t xml:space="preserve">        "name": "parkingLot_1",</w:t>
            </w:r>
          </w:p>
          <w:p w14:paraId="530B0D8D" w14:textId="77777777" w:rsidR="00E056F7" w:rsidRPr="009743EA" w:rsidRDefault="00E056F7" w:rsidP="004D7D67">
            <w:pPr>
              <w:pStyle w:val="TAL"/>
              <w:snapToGrid w:val="0"/>
              <w:ind w:left="284"/>
              <w:jc w:val="both"/>
              <w:rPr>
                <w:color w:val="0070C0"/>
              </w:rPr>
            </w:pPr>
            <w:r w:rsidRPr="009743EA">
              <w:rPr>
                <w:color w:val="0070C0"/>
              </w:rPr>
              <w:t xml:space="preserve">        "availableSpotNumber": "3",</w:t>
            </w:r>
          </w:p>
          <w:p w14:paraId="6A13ADFE" w14:textId="77777777" w:rsidR="00E056F7" w:rsidRPr="009743EA" w:rsidRDefault="00E056F7" w:rsidP="004D7D67">
            <w:pPr>
              <w:pStyle w:val="TAL"/>
              <w:snapToGrid w:val="0"/>
              <w:ind w:left="284"/>
              <w:jc w:val="both"/>
              <w:rPr>
                <w:color w:val="0070C0"/>
              </w:rPr>
            </w:pPr>
            <w:r w:rsidRPr="009743EA">
              <w:rPr>
                <w:color w:val="0070C0"/>
              </w:rPr>
              <w:t xml:space="preserve">        "totalSpotNumber": "110"</w:t>
            </w:r>
          </w:p>
          <w:p w14:paraId="1006C5F7" w14:textId="77777777" w:rsidR="00E056F7" w:rsidRPr="009743EA" w:rsidRDefault="00E056F7" w:rsidP="004D7D67">
            <w:pPr>
              <w:pStyle w:val="TAL"/>
              <w:snapToGrid w:val="0"/>
              <w:ind w:left="284"/>
              <w:jc w:val="both"/>
              <w:rPr>
                <w:color w:val="0070C0"/>
              </w:rPr>
            </w:pPr>
            <w:r w:rsidRPr="009743EA">
              <w:rPr>
                <w:color w:val="0070C0"/>
              </w:rPr>
              <w:t xml:space="preserve">    }</w:t>
            </w:r>
          </w:p>
          <w:p w14:paraId="6EE53C4A" w14:textId="77777777" w:rsidR="00E056F7" w:rsidRPr="009743EA" w:rsidRDefault="00E056F7" w:rsidP="004D7D67">
            <w:pPr>
              <w:pStyle w:val="TAL"/>
              <w:snapToGrid w:val="0"/>
              <w:ind w:left="284"/>
              <w:jc w:val="both"/>
              <w:rPr>
                <w:color w:val="0070C0"/>
                <w:lang w:eastAsia="ko-KR"/>
              </w:rPr>
            </w:pPr>
            <w:r w:rsidRPr="009743EA">
              <w:rPr>
                <w:color w:val="0070C0"/>
              </w:rPr>
              <w:t>}</w:t>
            </w:r>
          </w:p>
          <w:p w14:paraId="6B46DF7C" w14:textId="77777777" w:rsidR="00E056F7" w:rsidRPr="009743EA" w:rsidRDefault="00E056F7" w:rsidP="004D7D67">
            <w:pPr>
              <w:widowControl w:val="0"/>
              <w:spacing w:after="0"/>
              <w:ind w:left="284"/>
              <w:jc w:val="both"/>
              <w:textAlignment w:val="auto"/>
              <w:rPr>
                <w:rFonts w:ascii="Arial" w:hAnsi="Arial"/>
                <w:b/>
                <w:color w:val="0070C0"/>
                <w:sz w:val="18"/>
              </w:rPr>
            </w:pPr>
          </w:p>
          <w:p w14:paraId="18F89AF3" w14:textId="77777777" w:rsidR="00E056F7" w:rsidRPr="009743EA" w:rsidRDefault="00E056F7" w:rsidP="004D7D67">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145D1C58" w14:textId="77777777" w:rsidR="00E056F7" w:rsidRPr="009743EA" w:rsidRDefault="00E056F7" w:rsidP="004D7D67">
            <w:pPr>
              <w:widowControl w:val="0"/>
              <w:spacing w:after="0"/>
              <w:ind w:left="284"/>
              <w:textAlignment w:val="auto"/>
              <w:rPr>
                <w:rFonts w:ascii="Arial" w:hAnsi="Arial"/>
                <w:color w:val="0070C0"/>
                <w:sz w:val="18"/>
              </w:rPr>
            </w:pPr>
          </w:p>
          <w:p w14:paraId="53151B0F" w14:textId="77777777" w:rsidR="00E056F7" w:rsidRPr="009743EA" w:rsidRDefault="00E056F7" w:rsidP="004D7D67">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6BBBE60A" w14:textId="77777777" w:rsidR="00E056F7" w:rsidRPr="009743EA" w:rsidRDefault="00E056F7" w:rsidP="004D7D67">
            <w:pPr>
              <w:pStyle w:val="TAL"/>
              <w:snapToGrid w:val="0"/>
              <w:ind w:left="284"/>
              <w:rPr>
                <w:color w:val="0070C0"/>
              </w:rPr>
            </w:pPr>
            <w:r w:rsidRPr="009743EA">
              <w:rPr>
                <w:color w:val="0070C0"/>
              </w:rPr>
              <w:t>Content-Location: mn-name/yt_lot_1</w:t>
            </w:r>
          </w:p>
          <w:p w14:paraId="2274F470" w14:textId="77777777" w:rsidR="00E056F7" w:rsidRPr="00062C7A" w:rsidRDefault="00E056F7" w:rsidP="004D7D67">
            <w:pPr>
              <w:pStyle w:val="TAL"/>
              <w:snapToGrid w:val="0"/>
              <w:ind w:left="284"/>
              <w:rPr>
                <w:color w:val="0070C0"/>
                <w:lang w:val="fr-FR"/>
              </w:rPr>
            </w:pPr>
            <w:r w:rsidRPr="00062C7A">
              <w:rPr>
                <w:color w:val="0070C0"/>
                <w:lang w:val="fr-FR"/>
              </w:rPr>
              <w:t>Content-Type: application/json</w:t>
            </w:r>
          </w:p>
          <w:p w14:paraId="7BD22841" w14:textId="77777777" w:rsidR="00E056F7" w:rsidRPr="00062C7A" w:rsidRDefault="00E056F7" w:rsidP="004D7D67">
            <w:pPr>
              <w:pStyle w:val="TAL"/>
              <w:snapToGrid w:val="0"/>
              <w:ind w:left="284"/>
              <w:rPr>
                <w:color w:val="0070C0"/>
                <w:lang w:val="fr-FR"/>
              </w:rPr>
            </w:pPr>
            <w:r w:rsidRPr="00062C7A">
              <w:rPr>
                <w:color w:val="0070C0"/>
                <w:lang w:val="fr-FR"/>
              </w:rPr>
              <w:t>X-M2M-RI: 1234</w:t>
            </w:r>
          </w:p>
          <w:p w14:paraId="485F2EF6" w14:textId="77777777" w:rsidR="00E056F7" w:rsidRPr="009743EA" w:rsidRDefault="00E056F7" w:rsidP="004D7D67">
            <w:pPr>
              <w:widowControl w:val="0"/>
              <w:overflowPunct/>
              <w:spacing w:after="0"/>
              <w:ind w:left="284"/>
              <w:jc w:val="both"/>
              <w:textAlignment w:val="auto"/>
              <w:rPr>
                <w:color w:val="0070C0"/>
              </w:rPr>
            </w:pPr>
            <w:r w:rsidRPr="009743EA">
              <w:rPr>
                <w:rFonts w:ascii="Arial" w:hAnsi="Arial"/>
                <w:color w:val="0070C0"/>
                <w:sz w:val="18"/>
              </w:rPr>
              <w:t>X-M2M-RVI: 2a</w:t>
            </w:r>
          </w:p>
          <w:p w14:paraId="06997C32" w14:textId="77777777" w:rsidR="00E056F7" w:rsidRPr="009743EA" w:rsidRDefault="00E056F7" w:rsidP="004D7D67">
            <w:pPr>
              <w:pStyle w:val="TAL"/>
              <w:snapToGrid w:val="0"/>
              <w:ind w:left="284"/>
              <w:rPr>
                <w:color w:val="0070C0"/>
              </w:rPr>
            </w:pPr>
            <w:r w:rsidRPr="009743EA">
              <w:rPr>
                <w:color w:val="0070C0"/>
              </w:rPr>
              <w:t>X-M2M-RSC: 2001</w:t>
            </w:r>
          </w:p>
          <w:p w14:paraId="493E420F" w14:textId="77777777" w:rsidR="00E056F7" w:rsidRPr="009743EA" w:rsidRDefault="00E056F7" w:rsidP="004D7D67">
            <w:pPr>
              <w:pStyle w:val="TAL"/>
              <w:snapToGrid w:val="0"/>
              <w:ind w:left="284"/>
              <w:jc w:val="both"/>
              <w:rPr>
                <w:color w:val="0070C0"/>
              </w:rPr>
            </w:pPr>
          </w:p>
        </w:tc>
      </w:tr>
      <w:tr w:rsidR="00E056F7" w:rsidRPr="009743EA" w14:paraId="2A901682"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66CB6E30"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254F0BC5"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6483405B"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1A48E151"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78F8965F"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73ADB252"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699EDEB6" w14:textId="77777777" w:rsidR="00E056F7" w:rsidRPr="009743EA" w:rsidRDefault="00E056F7" w:rsidP="004D7D67">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0ED2CDC1" w14:textId="77777777" w:rsidR="00E056F7" w:rsidRPr="009743EA" w:rsidRDefault="00E056F7" w:rsidP="004D7D67">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482C0C3A" w14:textId="77777777" w:rsidR="00E056F7" w:rsidRPr="009743EA" w:rsidRDefault="00E056F7" w:rsidP="004D7D67">
            <w:pPr>
              <w:pStyle w:val="TAL"/>
              <w:snapToGrid w:val="0"/>
              <w:jc w:val="center"/>
              <w:rPr>
                <w:b/>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CDDDFDD" w14:textId="77777777" w:rsidR="00E056F7" w:rsidRPr="005A2D7C" w:rsidRDefault="00E056F7" w:rsidP="005A2D7C">
            <w:pPr>
              <w:pStyle w:val="TAL"/>
              <w:rPr>
                <w:rFonts w:eastAsia="Calibri Light"/>
              </w:rPr>
            </w:pPr>
          </w:p>
          <w:p w14:paraId="46E21679" w14:textId="77777777" w:rsidR="00E056F7" w:rsidRPr="009743EA" w:rsidRDefault="00E056F7" w:rsidP="004D7D67">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API/FLX/CRE/001</w:t>
            </w:r>
          </w:p>
          <w:p w14:paraId="6A84FD17" w14:textId="77777777" w:rsidR="00E056F7" w:rsidRPr="009743EA" w:rsidRDefault="00E056F7" w:rsidP="004D7D67">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API/FLX/CRE/001_RCN1</w:t>
            </w:r>
          </w:p>
          <w:p w14:paraId="0AEE5318" w14:textId="77777777" w:rsidR="00E056F7" w:rsidRPr="009743EA" w:rsidRDefault="00E056F7" w:rsidP="004D7D67">
            <w:pPr>
              <w:widowControl w:val="0"/>
              <w:spacing w:after="0"/>
              <w:ind w:left="284"/>
              <w:jc w:val="both"/>
              <w:textAlignment w:val="auto"/>
              <w:rPr>
                <w:rFonts w:ascii="Arial" w:hAnsi="Arial"/>
                <w:b/>
                <w:color w:val="0070C0"/>
                <w:sz w:val="18"/>
              </w:rPr>
            </w:pPr>
          </w:p>
          <w:p w14:paraId="73F67D3B" w14:textId="77777777" w:rsidR="00E056F7" w:rsidRPr="009743EA" w:rsidRDefault="00E056F7" w:rsidP="004D7D67">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522F4581" w14:textId="77777777" w:rsidR="00E056F7" w:rsidRPr="009743EA" w:rsidRDefault="00E056F7" w:rsidP="004D7D67">
            <w:pPr>
              <w:pStyle w:val="TAL"/>
              <w:snapToGrid w:val="0"/>
              <w:ind w:left="284"/>
              <w:jc w:val="both"/>
              <w:rPr>
                <w:color w:val="0070C0"/>
              </w:rPr>
            </w:pPr>
          </w:p>
          <w:p w14:paraId="7A8A567A" w14:textId="77777777" w:rsidR="00E056F7" w:rsidRPr="009743EA" w:rsidRDefault="00E056F7" w:rsidP="004D7D67">
            <w:pPr>
              <w:pStyle w:val="TAL"/>
              <w:snapToGrid w:val="0"/>
              <w:ind w:left="284"/>
              <w:jc w:val="both"/>
              <w:rPr>
                <w:color w:val="0070C0"/>
              </w:rPr>
            </w:pPr>
            <w:r w:rsidRPr="009743EA">
              <w:rPr>
                <w:color w:val="0070C0"/>
              </w:rPr>
              <w:t>POST /mn-name?rcn=1 HTTP/1.1</w:t>
            </w:r>
          </w:p>
          <w:p w14:paraId="282486C0" w14:textId="77777777" w:rsidR="00E056F7" w:rsidRPr="009743EA" w:rsidRDefault="00E056F7" w:rsidP="004D7D67">
            <w:pPr>
              <w:pStyle w:val="TAL"/>
              <w:snapToGrid w:val="0"/>
              <w:ind w:left="284"/>
              <w:jc w:val="both"/>
              <w:rPr>
                <w:color w:val="0070C0"/>
              </w:rPr>
            </w:pPr>
            <w:r w:rsidRPr="009743EA">
              <w:rPr>
                <w:color w:val="0070C0"/>
              </w:rPr>
              <w:t>Host: 192.168.0.10:8282</w:t>
            </w:r>
          </w:p>
          <w:p w14:paraId="1C52341E" w14:textId="77777777" w:rsidR="00E056F7" w:rsidRPr="009743EA" w:rsidRDefault="00E056F7" w:rsidP="004D7D67">
            <w:pPr>
              <w:pStyle w:val="TAL"/>
              <w:snapToGrid w:val="0"/>
              <w:ind w:left="284"/>
              <w:rPr>
                <w:color w:val="0070C0"/>
              </w:rPr>
            </w:pPr>
            <w:r w:rsidRPr="009743EA">
              <w:rPr>
                <w:color w:val="0070C0"/>
              </w:rPr>
              <w:t>X-M2M-Origin: CAE5630283216026458665</w:t>
            </w:r>
          </w:p>
          <w:p w14:paraId="18A61780" w14:textId="77777777" w:rsidR="00E056F7" w:rsidRPr="009743EA" w:rsidRDefault="00E056F7" w:rsidP="004D7D67">
            <w:pPr>
              <w:pStyle w:val="TAL"/>
              <w:snapToGrid w:val="0"/>
              <w:ind w:left="284"/>
              <w:jc w:val="both"/>
              <w:rPr>
                <w:color w:val="0070C0"/>
              </w:rPr>
            </w:pPr>
            <w:r w:rsidRPr="009743EA">
              <w:rPr>
                <w:color w:val="0070C0"/>
              </w:rPr>
              <w:t xml:space="preserve">Content-Type: </w:t>
            </w:r>
            <w:r w:rsidR="00E45F9B" w:rsidRPr="009743EA">
              <w:rPr>
                <w:color w:val="0070C0"/>
              </w:rPr>
              <w:t>application/json;ty</w:t>
            </w:r>
            <w:r w:rsidRPr="009743EA">
              <w:rPr>
                <w:color w:val="0070C0"/>
              </w:rPr>
              <w:t>=28</w:t>
            </w:r>
          </w:p>
          <w:p w14:paraId="36E0509C" w14:textId="77777777" w:rsidR="00E056F7" w:rsidRPr="009743EA" w:rsidRDefault="00E056F7" w:rsidP="004D7D67">
            <w:pPr>
              <w:pStyle w:val="TAL"/>
              <w:snapToGrid w:val="0"/>
              <w:ind w:left="284"/>
              <w:jc w:val="both"/>
              <w:rPr>
                <w:color w:val="0070C0"/>
              </w:rPr>
            </w:pPr>
            <w:r w:rsidRPr="009743EA">
              <w:rPr>
                <w:color w:val="0070C0"/>
              </w:rPr>
              <w:t>X-M2M-RI: 1234</w:t>
            </w:r>
          </w:p>
          <w:p w14:paraId="5681329C" w14:textId="77777777" w:rsidR="00E056F7" w:rsidRPr="009743EA" w:rsidRDefault="00E056F7" w:rsidP="004D7D67">
            <w:pPr>
              <w:widowControl w:val="0"/>
              <w:overflowPunct/>
              <w:spacing w:after="0"/>
              <w:ind w:left="284"/>
              <w:jc w:val="both"/>
              <w:textAlignment w:val="auto"/>
              <w:rPr>
                <w:color w:val="0070C0"/>
              </w:rPr>
            </w:pPr>
            <w:r w:rsidRPr="009743EA">
              <w:rPr>
                <w:rFonts w:ascii="Arial" w:hAnsi="Arial"/>
                <w:color w:val="0070C0"/>
                <w:sz w:val="18"/>
              </w:rPr>
              <w:t>X-M2M-RVI: 2a</w:t>
            </w:r>
          </w:p>
          <w:p w14:paraId="357F5E85" w14:textId="77777777" w:rsidR="00E056F7" w:rsidRPr="009743EA" w:rsidRDefault="00E056F7" w:rsidP="004D7D67">
            <w:pPr>
              <w:pStyle w:val="TAL"/>
              <w:snapToGrid w:val="0"/>
              <w:ind w:left="284"/>
              <w:jc w:val="both"/>
              <w:rPr>
                <w:color w:val="0070C0"/>
              </w:rPr>
            </w:pPr>
          </w:p>
          <w:p w14:paraId="7259D19B" w14:textId="77777777" w:rsidR="00E056F7" w:rsidRPr="009743EA" w:rsidRDefault="00E056F7" w:rsidP="004D7D67">
            <w:pPr>
              <w:pStyle w:val="TAL"/>
              <w:snapToGrid w:val="0"/>
              <w:ind w:left="284"/>
              <w:jc w:val="both"/>
              <w:rPr>
                <w:color w:val="0070C0"/>
              </w:rPr>
            </w:pPr>
            <w:r w:rsidRPr="009743EA">
              <w:rPr>
                <w:color w:val="0070C0"/>
              </w:rPr>
              <w:t>{</w:t>
            </w:r>
          </w:p>
          <w:p w14:paraId="7ACB1779" w14:textId="77777777" w:rsidR="00E056F7" w:rsidRPr="009743EA" w:rsidRDefault="00E056F7" w:rsidP="004D7D67">
            <w:pPr>
              <w:pStyle w:val="TAL"/>
              <w:snapToGrid w:val="0"/>
              <w:ind w:left="284"/>
              <w:jc w:val="both"/>
              <w:rPr>
                <w:color w:val="0070C0"/>
              </w:rPr>
            </w:pPr>
            <w:r w:rsidRPr="009743EA">
              <w:rPr>
                <w:color w:val="0070C0"/>
              </w:rPr>
              <w:t xml:space="preserve">    "m2m:sc_offLot": {</w:t>
            </w:r>
          </w:p>
          <w:p w14:paraId="5C507A03" w14:textId="77777777" w:rsidR="00E056F7" w:rsidRPr="009743EA" w:rsidRDefault="00E056F7" w:rsidP="004D7D67">
            <w:pPr>
              <w:pStyle w:val="TAL"/>
              <w:snapToGrid w:val="0"/>
              <w:ind w:left="284"/>
              <w:jc w:val="both"/>
              <w:rPr>
                <w:color w:val="0070C0"/>
              </w:rPr>
            </w:pPr>
            <w:r w:rsidRPr="009743EA">
              <w:rPr>
                <w:color w:val="0070C0"/>
              </w:rPr>
              <w:t xml:space="preserve">        "rn": "yt_lot_1",</w:t>
            </w:r>
          </w:p>
          <w:p w14:paraId="1665A513" w14:textId="77777777" w:rsidR="00E056F7" w:rsidRPr="009743EA" w:rsidRDefault="00E056F7" w:rsidP="004D7D67">
            <w:pPr>
              <w:pStyle w:val="TAL"/>
              <w:snapToGrid w:val="0"/>
              <w:ind w:left="284"/>
              <w:jc w:val="both"/>
              <w:rPr>
                <w:color w:val="0070C0"/>
              </w:rPr>
            </w:pPr>
            <w:r w:rsidRPr="009743EA">
              <w:rPr>
                <w:color w:val="0070C0"/>
              </w:rPr>
              <w:t xml:space="preserve">        "lbl": </w:t>
            </w:r>
            <w:r w:rsidRPr="00C072AF">
              <w:rPr>
                <w:color w:val="0070C0"/>
              </w:rPr>
              <w:t>[</w:t>
            </w:r>
          </w:p>
          <w:p w14:paraId="547A9787" w14:textId="77777777" w:rsidR="00E056F7" w:rsidRPr="009743EA" w:rsidRDefault="00E056F7" w:rsidP="004D7D67">
            <w:pPr>
              <w:pStyle w:val="TAL"/>
              <w:snapToGrid w:val="0"/>
              <w:ind w:left="284"/>
              <w:jc w:val="both"/>
              <w:rPr>
                <w:color w:val="0070C0"/>
              </w:rPr>
            </w:pPr>
            <w:r w:rsidRPr="009743EA">
              <w:rPr>
                <w:color w:val="0070C0"/>
              </w:rPr>
              <w:t xml:space="preserve">            "sc"</w:t>
            </w:r>
          </w:p>
          <w:p w14:paraId="7E13F6C6" w14:textId="77777777" w:rsidR="00E056F7" w:rsidRPr="009743EA" w:rsidRDefault="00E056F7" w:rsidP="004D7D67">
            <w:pPr>
              <w:pStyle w:val="TAL"/>
              <w:snapToGrid w:val="0"/>
              <w:ind w:left="284"/>
              <w:jc w:val="both"/>
              <w:rPr>
                <w:color w:val="0070C0"/>
              </w:rPr>
            </w:pPr>
            <w:r w:rsidRPr="009743EA">
              <w:rPr>
                <w:color w:val="0070C0"/>
              </w:rPr>
              <w:t xml:space="preserve">        ],</w:t>
            </w:r>
          </w:p>
          <w:p w14:paraId="5EEEF6E0" w14:textId="77777777" w:rsidR="00E056F7" w:rsidRPr="009743EA" w:rsidRDefault="00E056F7" w:rsidP="004D7D67">
            <w:pPr>
              <w:pStyle w:val="TAL"/>
              <w:snapToGrid w:val="0"/>
              <w:ind w:left="284"/>
              <w:jc w:val="both"/>
              <w:rPr>
                <w:color w:val="0070C0"/>
              </w:rPr>
            </w:pPr>
            <w:r w:rsidRPr="009743EA">
              <w:rPr>
                <w:color w:val="0070C0"/>
              </w:rPr>
              <w:t xml:space="preserve">        "cnd": "http://developers.iotocean.org/schema/offStreetParking.xsd",</w:t>
            </w:r>
          </w:p>
          <w:p w14:paraId="1081CD6A" w14:textId="77777777" w:rsidR="00E056F7" w:rsidRPr="009743EA" w:rsidRDefault="00E056F7" w:rsidP="004D7D67">
            <w:pPr>
              <w:pStyle w:val="TAL"/>
              <w:snapToGrid w:val="0"/>
              <w:ind w:left="284"/>
              <w:jc w:val="both"/>
              <w:rPr>
                <w:color w:val="0070C0"/>
              </w:rPr>
            </w:pPr>
            <w:r w:rsidRPr="009743EA">
              <w:rPr>
                <w:color w:val="0070C0"/>
              </w:rPr>
              <w:t xml:space="preserve">        "type": "OffStreetParking",</w:t>
            </w:r>
          </w:p>
          <w:p w14:paraId="5EB20D69" w14:textId="77777777" w:rsidR="00E056F7" w:rsidRPr="009743EA" w:rsidRDefault="00E056F7" w:rsidP="004D7D67">
            <w:pPr>
              <w:pStyle w:val="TAL"/>
              <w:snapToGrid w:val="0"/>
              <w:ind w:left="284"/>
              <w:jc w:val="both"/>
              <w:rPr>
                <w:color w:val="0070C0"/>
              </w:rPr>
            </w:pPr>
            <w:r w:rsidRPr="009743EA">
              <w:rPr>
                <w:color w:val="0070C0"/>
              </w:rPr>
              <w:t xml:space="preserve">        "category": "lot_1",</w:t>
            </w:r>
          </w:p>
          <w:p w14:paraId="6FB94DEF" w14:textId="77777777" w:rsidR="00E056F7" w:rsidRPr="009743EA" w:rsidRDefault="00E056F7" w:rsidP="004D7D67">
            <w:pPr>
              <w:pStyle w:val="TAL"/>
              <w:snapToGrid w:val="0"/>
              <w:ind w:left="284"/>
              <w:jc w:val="both"/>
              <w:rPr>
                <w:color w:val="0070C0"/>
              </w:rPr>
            </w:pPr>
            <w:r w:rsidRPr="009743EA">
              <w:rPr>
                <w:color w:val="0070C0"/>
              </w:rPr>
              <w:t xml:space="preserve">        "geolocation": </w:t>
            </w:r>
            <w:r w:rsidRPr="00C072AF">
              <w:rPr>
                <w:color w:val="0070C0"/>
              </w:rPr>
              <w:t>[</w:t>
            </w:r>
          </w:p>
          <w:p w14:paraId="32EFAD08" w14:textId="77777777" w:rsidR="00E056F7" w:rsidRPr="009743EA" w:rsidRDefault="00E056F7" w:rsidP="004D7D67">
            <w:pPr>
              <w:pStyle w:val="TAL"/>
              <w:snapToGrid w:val="0"/>
              <w:ind w:left="284"/>
              <w:jc w:val="both"/>
              <w:rPr>
                <w:color w:val="0070C0"/>
              </w:rPr>
            </w:pPr>
            <w:r w:rsidRPr="009743EA">
              <w:rPr>
                <w:color w:val="0070C0"/>
              </w:rPr>
              <w:t xml:space="preserve">             37.4114423,</w:t>
            </w:r>
          </w:p>
          <w:p w14:paraId="2FCDD244" w14:textId="77777777" w:rsidR="00E056F7" w:rsidRPr="009743EA" w:rsidRDefault="00E056F7" w:rsidP="004D7D67">
            <w:pPr>
              <w:pStyle w:val="TAL"/>
              <w:snapToGrid w:val="0"/>
              <w:ind w:left="284"/>
              <w:jc w:val="both"/>
              <w:rPr>
                <w:color w:val="0070C0"/>
              </w:rPr>
            </w:pPr>
            <w:r w:rsidRPr="009743EA">
              <w:rPr>
                <w:color w:val="0070C0"/>
              </w:rPr>
              <w:t xml:space="preserve">             127.1293735</w:t>
            </w:r>
          </w:p>
          <w:p w14:paraId="060843B0" w14:textId="77777777" w:rsidR="00E056F7" w:rsidRPr="009743EA" w:rsidRDefault="00E056F7" w:rsidP="004D7D67">
            <w:pPr>
              <w:pStyle w:val="TAL"/>
              <w:snapToGrid w:val="0"/>
              <w:ind w:left="284"/>
              <w:jc w:val="both"/>
              <w:rPr>
                <w:color w:val="0070C0"/>
              </w:rPr>
            </w:pPr>
            <w:r w:rsidRPr="009743EA">
              <w:rPr>
                <w:color w:val="0070C0"/>
              </w:rPr>
              <w:t xml:space="preserve">        ],</w:t>
            </w:r>
          </w:p>
          <w:p w14:paraId="06196745" w14:textId="77777777" w:rsidR="00E056F7" w:rsidRPr="009743EA" w:rsidRDefault="00E056F7" w:rsidP="004D7D67">
            <w:pPr>
              <w:pStyle w:val="TAL"/>
              <w:snapToGrid w:val="0"/>
              <w:ind w:left="284"/>
              <w:jc w:val="both"/>
              <w:rPr>
                <w:color w:val="0070C0"/>
              </w:rPr>
            </w:pPr>
            <w:r w:rsidRPr="009743EA">
              <w:rPr>
                <w:color w:val="0070C0"/>
              </w:rPr>
              <w:t xml:space="preserve">        "name": "parkingLot_1",</w:t>
            </w:r>
          </w:p>
          <w:p w14:paraId="179B7B9D" w14:textId="77777777" w:rsidR="00E056F7" w:rsidRPr="009743EA" w:rsidRDefault="00E056F7" w:rsidP="004D7D67">
            <w:pPr>
              <w:pStyle w:val="TAL"/>
              <w:snapToGrid w:val="0"/>
              <w:ind w:left="284"/>
              <w:jc w:val="both"/>
              <w:rPr>
                <w:color w:val="0070C0"/>
              </w:rPr>
            </w:pPr>
            <w:r w:rsidRPr="009743EA">
              <w:rPr>
                <w:color w:val="0070C0"/>
              </w:rPr>
              <w:t xml:space="preserve">        "availableSpotNumber": "3",</w:t>
            </w:r>
          </w:p>
          <w:p w14:paraId="42E1FCB1" w14:textId="77777777" w:rsidR="00E056F7" w:rsidRPr="009743EA" w:rsidRDefault="00E056F7" w:rsidP="004D7D67">
            <w:pPr>
              <w:pStyle w:val="TAL"/>
              <w:snapToGrid w:val="0"/>
              <w:ind w:left="284"/>
              <w:jc w:val="both"/>
              <w:rPr>
                <w:color w:val="0070C0"/>
              </w:rPr>
            </w:pPr>
            <w:r w:rsidRPr="009743EA">
              <w:rPr>
                <w:color w:val="0070C0"/>
              </w:rPr>
              <w:t xml:space="preserve">        "totalSpotNumber": "110"</w:t>
            </w:r>
          </w:p>
          <w:p w14:paraId="72A7F727" w14:textId="77777777" w:rsidR="00E056F7" w:rsidRPr="009743EA" w:rsidRDefault="00E056F7" w:rsidP="004D7D67">
            <w:pPr>
              <w:pStyle w:val="TAL"/>
              <w:snapToGrid w:val="0"/>
              <w:ind w:left="284"/>
              <w:jc w:val="both"/>
              <w:rPr>
                <w:color w:val="0070C0"/>
              </w:rPr>
            </w:pPr>
            <w:r w:rsidRPr="009743EA">
              <w:rPr>
                <w:color w:val="0070C0"/>
              </w:rPr>
              <w:t xml:space="preserve">    }</w:t>
            </w:r>
          </w:p>
          <w:p w14:paraId="30C17FBE" w14:textId="77777777" w:rsidR="00E056F7" w:rsidRPr="009743EA" w:rsidRDefault="00E056F7" w:rsidP="004D7D67">
            <w:pPr>
              <w:pStyle w:val="TAL"/>
              <w:snapToGrid w:val="0"/>
              <w:ind w:left="284"/>
              <w:jc w:val="both"/>
              <w:rPr>
                <w:color w:val="0070C0"/>
                <w:lang w:eastAsia="ko-KR"/>
              </w:rPr>
            </w:pPr>
            <w:r w:rsidRPr="009743EA">
              <w:rPr>
                <w:color w:val="0070C0"/>
              </w:rPr>
              <w:t>}</w:t>
            </w:r>
          </w:p>
          <w:p w14:paraId="0A4E5725" w14:textId="77777777" w:rsidR="00E056F7" w:rsidRPr="009743EA" w:rsidRDefault="00E056F7" w:rsidP="004D7D67">
            <w:pPr>
              <w:pStyle w:val="TAL"/>
              <w:snapToGrid w:val="0"/>
              <w:ind w:left="284"/>
              <w:jc w:val="both"/>
              <w:rPr>
                <w:color w:val="0070C0"/>
              </w:rPr>
            </w:pPr>
          </w:p>
          <w:p w14:paraId="7A71E5FA" w14:textId="77777777" w:rsidR="00E056F7" w:rsidRPr="009743EA" w:rsidRDefault="00E056F7" w:rsidP="004D7D67">
            <w:pPr>
              <w:pStyle w:val="TAL"/>
              <w:snapToGrid w:val="0"/>
              <w:ind w:left="284"/>
              <w:jc w:val="both"/>
              <w:rPr>
                <w:color w:val="0070C0"/>
              </w:rPr>
            </w:pPr>
          </w:p>
          <w:p w14:paraId="7E90A938" w14:textId="77777777" w:rsidR="00E056F7" w:rsidRPr="009743EA" w:rsidRDefault="00E056F7" w:rsidP="004D7D67">
            <w:pPr>
              <w:widowControl w:val="0"/>
              <w:spacing w:after="0"/>
              <w:ind w:left="284"/>
              <w:jc w:val="both"/>
              <w:textAlignment w:val="auto"/>
              <w:rPr>
                <w:rFonts w:ascii="Arial" w:hAnsi="Arial"/>
                <w:b/>
                <w:color w:val="0070C0"/>
                <w:sz w:val="18"/>
              </w:rPr>
            </w:pPr>
          </w:p>
          <w:p w14:paraId="0EB8BDDC" w14:textId="77777777" w:rsidR="00E056F7" w:rsidRPr="009743EA" w:rsidRDefault="00E056F7" w:rsidP="004D7D67">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605865C8" w14:textId="77777777" w:rsidR="00E056F7" w:rsidRPr="009743EA" w:rsidRDefault="00E056F7" w:rsidP="004D7D67">
            <w:pPr>
              <w:widowControl w:val="0"/>
              <w:spacing w:after="0"/>
              <w:ind w:left="284"/>
              <w:textAlignment w:val="auto"/>
              <w:rPr>
                <w:rFonts w:ascii="Arial" w:hAnsi="Arial"/>
                <w:color w:val="0070C0"/>
                <w:sz w:val="18"/>
              </w:rPr>
            </w:pPr>
          </w:p>
          <w:p w14:paraId="3A4580B9" w14:textId="77777777" w:rsidR="00E056F7" w:rsidRPr="009743EA" w:rsidRDefault="00E056F7" w:rsidP="004D7D67">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17681599" w14:textId="77777777" w:rsidR="00E056F7" w:rsidRPr="009743EA" w:rsidRDefault="00E056F7" w:rsidP="004D7D67">
            <w:pPr>
              <w:pStyle w:val="TAL"/>
              <w:snapToGrid w:val="0"/>
              <w:ind w:left="284"/>
              <w:rPr>
                <w:color w:val="0070C0"/>
              </w:rPr>
            </w:pPr>
            <w:r w:rsidRPr="009743EA">
              <w:rPr>
                <w:color w:val="0070C0"/>
              </w:rPr>
              <w:t>Content-Location: mn-name/yt_lot_1</w:t>
            </w:r>
          </w:p>
          <w:p w14:paraId="0F1140A3" w14:textId="77777777" w:rsidR="00E056F7" w:rsidRPr="00062C7A" w:rsidRDefault="00E056F7" w:rsidP="004D7D67">
            <w:pPr>
              <w:pStyle w:val="TAL"/>
              <w:snapToGrid w:val="0"/>
              <w:ind w:left="284"/>
              <w:rPr>
                <w:color w:val="0070C0"/>
                <w:lang w:val="fr-FR"/>
              </w:rPr>
            </w:pPr>
            <w:r w:rsidRPr="00062C7A">
              <w:rPr>
                <w:color w:val="0070C0"/>
                <w:lang w:val="fr-FR"/>
              </w:rPr>
              <w:t>Content-Type: application/json</w:t>
            </w:r>
          </w:p>
          <w:p w14:paraId="23E96D95" w14:textId="77777777" w:rsidR="00E056F7" w:rsidRPr="00062C7A" w:rsidRDefault="00E056F7" w:rsidP="004D7D67">
            <w:pPr>
              <w:pStyle w:val="TAL"/>
              <w:snapToGrid w:val="0"/>
              <w:ind w:left="284"/>
              <w:rPr>
                <w:color w:val="0070C0"/>
                <w:lang w:val="fr-FR"/>
              </w:rPr>
            </w:pPr>
            <w:r w:rsidRPr="00062C7A">
              <w:rPr>
                <w:color w:val="0070C0"/>
                <w:lang w:val="fr-FR"/>
              </w:rPr>
              <w:t>X-M2M-RI: 1234</w:t>
            </w:r>
          </w:p>
          <w:p w14:paraId="4D1DA1BA" w14:textId="77777777" w:rsidR="00E056F7" w:rsidRPr="009743EA" w:rsidRDefault="00E056F7" w:rsidP="004D7D67">
            <w:pPr>
              <w:widowControl w:val="0"/>
              <w:overflowPunct/>
              <w:spacing w:after="0"/>
              <w:ind w:left="284"/>
              <w:jc w:val="both"/>
              <w:textAlignment w:val="auto"/>
              <w:rPr>
                <w:color w:val="0070C0"/>
              </w:rPr>
            </w:pPr>
            <w:r w:rsidRPr="009743EA">
              <w:rPr>
                <w:rFonts w:ascii="Arial" w:hAnsi="Arial"/>
                <w:color w:val="0070C0"/>
                <w:sz w:val="18"/>
              </w:rPr>
              <w:lastRenderedPageBreak/>
              <w:t>X-M2M-RVI: 2a</w:t>
            </w:r>
          </w:p>
          <w:p w14:paraId="04D24A0B" w14:textId="77777777" w:rsidR="00E056F7" w:rsidRPr="009743EA" w:rsidRDefault="00E056F7" w:rsidP="004D7D67">
            <w:pPr>
              <w:pStyle w:val="TAL"/>
              <w:snapToGrid w:val="0"/>
              <w:ind w:left="284"/>
              <w:rPr>
                <w:color w:val="0070C0"/>
              </w:rPr>
            </w:pPr>
            <w:r w:rsidRPr="009743EA">
              <w:rPr>
                <w:color w:val="0070C0"/>
              </w:rPr>
              <w:t>X-M2M-RSC: 2001</w:t>
            </w:r>
          </w:p>
          <w:p w14:paraId="126F49F0" w14:textId="77777777" w:rsidR="00E056F7" w:rsidRPr="009743EA" w:rsidRDefault="00E056F7" w:rsidP="004D7D67">
            <w:pPr>
              <w:pStyle w:val="TAL"/>
              <w:snapToGrid w:val="0"/>
              <w:ind w:left="284"/>
              <w:rPr>
                <w:color w:val="0070C0"/>
              </w:rPr>
            </w:pPr>
          </w:p>
          <w:p w14:paraId="527429AB" w14:textId="77777777" w:rsidR="00E056F7" w:rsidRPr="009743EA" w:rsidRDefault="00E056F7" w:rsidP="004D7D67">
            <w:pPr>
              <w:pStyle w:val="TAL"/>
              <w:snapToGrid w:val="0"/>
              <w:ind w:left="284"/>
              <w:jc w:val="both"/>
              <w:rPr>
                <w:color w:val="0070C0"/>
              </w:rPr>
            </w:pPr>
            <w:r w:rsidRPr="009743EA">
              <w:rPr>
                <w:color w:val="0070C0"/>
              </w:rPr>
              <w:t>{</w:t>
            </w:r>
          </w:p>
          <w:p w14:paraId="4D6F68C6" w14:textId="77777777" w:rsidR="00E056F7" w:rsidRPr="009743EA" w:rsidRDefault="00E056F7" w:rsidP="004D7D67">
            <w:pPr>
              <w:pStyle w:val="TAL"/>
              <w:snapToGrid w:val="0"/>
              <w:ind w:left="284"/>
              <w:jc w:val="both"/>
              <w:rPr>
                <w:color w:val="0070C0"/>
              </w:rPr>
            </w:pPr>
            <w:r w:rsidRPr="009743EA">
              <w:rPr>
                <w:color w:val="0070C0"/>
              </w:rPr>
              <w:t xml:space="preserve">    "m2m:sc_offLot": {</w:t>
            </w:r>
          </w:p>
          <w:p w14:paraId="46136419" w14:textId="77777777" w:rsidR="00E056F7" w:rsidRPr="009743EA" w:rsidRDefault="00E056F7" w:rsidP="004D7D67">
            <w:pPr>
              <w:pStyle w:val="TAL"/>
              <w:snapToGrid w:val="0"/>
              <w:ind w:left="284"/>
              <w:jc w:val="both"/>
              <w:rPr>
                <w:color w:val="0070C0"/>
              </w:rPr>
            </w:pPr>
            <w:r w:rsidRPr="009743EA">
              <w:rPr>
                <w:color w:val="0070C0"/>
              </w:rPr>
              <w:t xml:space="preserve">        "pi": "CAE5630283216026458665",</w:t>
            </w:r>
          </w:p>
          <w:p w14:paraId="70F3E9B2" w14:textId="77777777" w:rsidR="00E056F7" w:rsidRPr="00062C7A" w:rsidRDefault="00E056F7" w:rsidP="004D7D67">
            <w:pPr>
              <w:pStyle w:val="TAL"/>
              <w:snapToGrid w:val="0"/>
              <w:ind w:left="284"/>
              <w:jc w:val="both"/>
              <w:rPr>
                <w:color w:val="0070C0"/>
                <w:lang w:val="fr-FR"/>
              </w:rPr>
            </w:pPr>
            <w:r w:rsidRPr="009743EA">
              <w:rPr>
                <w:color w:val="0070C0"/>
              </w:rPr>
              <w:t xml:space="preserve">        </w:t>
            </w:r>
            <w:r w:rsidRPr="00062C7A">
              <w:rPr>
                <w:color w:val="0070C0"/>
                <w:lang w:val="fr-FR"/>
              </w:rPr>
              <w:t>"ri": "FLX37696264720673421",</w:t>
            </w:r>
          </w:p>
          <w:p w14:paraId="585950F7" w14:textId="77777777" w:rsidR="00E056F7" w:rsidRPr="00062C7A" w:rsidRDefault="00E056F7" w:rsidP="004D7D67">
            <w:pPr>
              <w:pStyle w:val="TAL"/>
              <w:snapToGrid w:val="0"/>
              <w:ind w:left="284"/>
              <w:jc w:val="both"/>
              <w:rPr>
                <w:color w:val="0070C0"/>
                <w:lang w:val="fr-FR"/>
              </w:rPr>
            </w:pPr>
            <w:r w:rsidRPr="00062C7A">
              <w:rPr>
                <w:color w:val="0070C0"/>
                <w:lang w:val="fr-FR"/>
              </w:rPr>
              <w:t xml:space="preserve">        "ty": 28,</w:t>
            </w:r>
          </w:p>
          <w:p w14:paraId="758404F2" w14:textId="77777777" w:rsidR="00E056F7" w:rsidRPr="00062C7A" w:rsidRDefault="00E056F7" w:rsidP="004D7D67">
            <w:pPr>
              <w:pStyle w:val="TAL"/>
              <w:snapToGrid w:val="0"/>
              <w:ind w:left="284"/>
              <w:jc w:val="both"/>
              <w:rPr>
                <w:color w:val="0070C0"/>
                <w:lang w:val="fr-FR"/>
              </w:rPr>
            </w:pPr>
            <w:r w:rsidRPr="00062C7A">
              <w:rPr>
                <w:color w:val="0070C0"/>
                <w:lang w:val="fr-FR"/>
              </w:rPr>
              <w:t xml:space="preserve">        "ct": "20181019T045127",</w:t>
            </w:r>
          </w:p>
          <w:p w14:paraId="64BEA35C" w14:textId="77777777" w:rsidR="00E056F7" w:rsidRPr="009743EA" w:rsidRDefault="00E056F7" w:rsidP="004D7D67">
            <w:pPr>
              <w:pStyle w:val="TAL"/>
              <w:snapToGrid w:val="0"/>
              <w:ind w:left="284"/>
              <w:jc w:val="both"/>
              <w:rPr>
                <w:color w:val="0070C0"/>
              </w:rPr>
            </w:pPr>
            <w:r w:rsidRPr="00062C7A">
              <w:rPr>
                <w:color w:val="0070C0"/>
                <w:lang w:val="fr-FR"/>
              </w:rPr>
              <w:t xml:space="preserve">        </w:t>
            </w:r>
            <w:r w:rsidRPr="009743EA">
              <w:rPr>
                <w:color w:val="0070C0"/>
              </w:rPr>
              <w:t>"st": 15878,</w:t>
            </w:r>
          </w:p>
          <w:p w14:paraId="008DEC8C" w14:textId="77777777" w:rsidR="00E056F7" w:rsidRPr="009743EA" w:rsidRDefault="00E056F7" w:rsidP="004D7D67">
            <w:pPr>
              <w:pStyle w:val="TAL"/>
              <w:snapToGrid w:val="0"/>
              <w:ind w:left="284"/>
              <w:jc w:val="both"/>
              <w:rPr>
                <w:color w:val="0070C0"/>
              </w:rPr>
            </w:pPr>
            <w:r w:rsidRPr="009743EA">
              <w:rPr>
                <w:color w:val="0070C0"/>
              </w:rPr>
              <w:t xml:space="preserve">        "rn": "yt_lot_1",</w:t>
            </w:r>
          </w:p>
          <w:p w14:paraId="5FB86E74" w14:textId="77777777" w:rsidR="00E056F7" w:rsidRPr="009743EA" w:rsidRDefault="00E056F7" w:rsidP="004D7D67">
            <w:pPr>
              <w:pStyle w:val="TAL"/>
              <w:snapToGrid w:val="0"/>
              <w:ind w:left="284"/>
              <w:jc w:val="both"/>
              <w:rPr>
                <w:color w:val="0070C0"/>
              </w:rPr>
            </w:pPr>
            <w:r w:rsidRPr="009743EA">
              <w:rPr>
                <w:color w:val="0070C0"/>
              </w:rPr>
              <w:t xml:space="preserve">        "lt": "20181207T002422",</w:t>
            </w:r>
          </w:p>
          <w:p w14:paraId="41724FCD" w14:textId="77777777" w:rsidR="00E056F7" w:rsidRPr="00325791" w:rsidRDefault="00E056F7" w:rsidP="004D7D67">
            <w:pPr>
              <w:pStyle w:val="TAL"/>
              <w:snapToGrid w:val="0"/>
              <w:ind w:left="284"/>
              <w:jc w:val="both"/>
              <w:rPr>
                <w:color w:val="0070C0"/>
                <w:lang w:val="fr-FR"/>
              </w:rPr>
            </w:pPr>
            <w:r w:rsidRPr="009743EA">
              <w:rPr>
                <w:color w:val="0070C0"/>
              </w:rPr>
              <w:t xml:space="preserve">        </w:t>
            </w:r>
            <w:r w:rsidRPr="00325791">
              <w:rPr>
                <w:color w:val="0070C0"/>
                <w:lang w:val="fr-FR"/>
              </w:rPr>
              <w:t>"et": "20211019T045127",</w:t>
            </w:r>
          </w:p>
          <w:p w14:paraId="596C53D9" w14:textId="77777777" w:rsidR="00E056F7" w:rsidRPr="00325791" w:rsidRDefault="00E056F7" w:rsidP="004D7D67">
            <w:pPr>
              <w:pStyle w:val="TAL"/>
              <w:snapToGrid w:val="0"/>
              <w:ind w:left="284"/>
              <w:jc w:val="both"/>
              <w:rPr>
                <w:color w:val="0070C0"/>
                <w:lang w:val="fr-FR"/>
              </w:rPr>
            </w:pPr>
            <w:r w:rsidRPr="00325791">
              <w:rPr>
                <w:color w:val="0070C0"/>
                <w:lang w:val="fr-FR"/>
              </w:rPr>
              <w:t xml:space="preserve">        "lbl": </w:t>
            </w:r>
            <w:r w:rsidRPr="00C072AF">
              <w:rPr>
                <w:color w:val="0070C0"/>
                <w:lang w:val="fr-FR"/>
              </w:rPr>
              <w:t>[</w:t>
            </w:r>
          </w:p>
          <w:p w14:paraId="2BD986A6" w14:textId="77777777" w:rsidR="00E056F7" w:rsidRPr="00325791" w:rsidRDefault="00E056F7" w:rsidP="004D7D67">
            <w:pPr>
              <w:pStyle w:val="TAL"/>
              <w:snapToGrid w:val="0"/>
              <w:ind w:left="284"/>
              <w:jc w:val="both"/>
              <w:rPr>
                <w:color w:val="0070C0"/>
                <w:lang w:val="fr-FR"/>
              </w:rPr>
            </w:pPr>
            <w:r w:rsidRPr="00325791">
              <w:rPr>
                <w:color w:val="0070C0"/>
                <w:lang w:val="fr-FR"/>
              </w:rPr>
              <w:t xml:space="preserve">            "sc"</w:t>
            </w:r>
          </w:p>
          <w:p w14:paraId="530F4779" w14:textId="77777777" w:rsidR="00E056F7" w:rsidRPr="00325791" w:rsidRDefault="00E056F7" w:rsidP="004D7D67">
            <w:pPr>
              <w:pStyle w:val="TAL"/>
              <w:snapToGrid w:val="0"/>
              <w:ind w:left="284"/>
              <w:jc w:val="both"/>
              <w:rPr>
                <w:color w:val="0070C0"/>
                <w:lang w:val="fr-FR"/>
              </w:rPr>
            </w:pPr>
            <w:r w:rsidRPr="00325791">
              <w:rPr>
                <w:color w:val="0070C0"/>
                <w:lang w:val="fr-FR"/>
              </w:rPr>
              <w:t xml:space="preserve">        ],</w:t>
            </w:r>
          </w:p>
          <w:p w14:paraId="0C35DD81" w14:textId="77777777" w:rsidR="00E056F7" w:rsidRPr="00325791" w:rsidRDefault="00E056F7" w:rsidP="004D7D67">
            <w:pPr>
              <w:pStyle w:val="TAL"/>
              <w:snapToGrid w:val="0"/>
              <w:ind w:left="284"/>
              <w:jc w:val="both"/>
              <w:rPr>
                <w:color w:val="0070C0"/>
                <w:lang w:val="fr-FR"/>
              </w:rPr>
            </w:pPr>
            <w:r w:rsidRPr="00325791">
              <w:rPr>
                <w:color w:val="0070C0"/>
                <w:lang w:val="fr-FR"/>
              </w:rPr>
              <w:t xml:space="preserve">        "cnd": "http://developers.iotocean.org/schema/offStreetParking.xsd",</w:t>
            </w:r>
          </w:p>
          <w:p w14:paraId="097F4A99" w14:textId="77777777" w:rsidR="00E056F7" w:rsidRPr="000D6D95" w:rsidRDefault="00E056F7" w:rsidP="004D7D67">
            <w:pPr>
              <w:pStyle w:val="TAL"/>
              <w:snapToGrid w:val="0"/>
              <w:ind w:left="284"/>
              <w:jc w:val="both"/>
              <w:rPr>
                <w:color w:val="0070C0"/>
              </w:rPr>
            </w:pPr>
            <w:r w:rsidRPr="00325791">
              <w:rPr>
                <w:color w:val="0070C0"/>
                <w:lang w:val="fr-FR"/>
              </w:rPr>
              <w:t xml:space="preserve">        </w:t>
            </w:r>
            <w:r w:rsidRPr="000D6D95">
              <w:rPr>
                <w:color w:val="0070C0"/>
              </w:rPr>
              <w:t>"type": "OffStreetParking",</w:t>
            </w:r>
          </w:p>
          <w:p w14:paraId="735D93EA" w14:textId="77777777" w:rsidR="00E056F7" w:rsidRPr="000D6D95" w:rsidRDefault="00E056F7" w:rsidP="004D7D67">
            <w:pPr>
              <w:pStyle w:val="TAL"/>
              <w:snapToGrid w:val="0"/>
              <w:ind w:left="284"/>
              <w:jc w:val="both"/>
              <w:rPr>
                <w:color w:val="0070C0"/>
              </w:rPr>
            </w:pPr>
            <w:r w:rsidRPr="000D6D95">
              <w:rPr>
                <w:color w:val="0070C0"/>
              </w:rPr>
              <w:t xml:space="preserve">        "category": "lot_1",</w:t>
            </w:r>
          </w:p>
          <w:p w14:paraId="68006B05" w14:textId="77777777" w:rsidR="00E056F7" w:rsidRPr="000D6D95" w:rsidRDefault="00E056F7" w:rsidP="004D7D67">
            <w:pPr>
              <w:pStyle w:val="TAL"/>
              <w:snapToGrid w:val="0"/>
              <w:ind w:left="284"/>
              <w:jc w:val="both"/>
              <w:rPr>
                <w:color w:val="0070C0"/>
              </w:rPr>
            </w:pPr>
            <w:r w:rsidRPr="000D6D95">
              <w:rPr>
                <w:color w:val="0070C0"/>
              </w:rPr>
              <w:t xml:space="preserve">        "geolocation": [</w:t>
            </w:r>
          </w:p>
          <w:p w14:paraId="7316981F" w14:textId="77777777" w:rsidR="00E056F7" w:rsidRPr="005A2D7C" w:rsidRDefault="00E056F7" w:rsidP="004D7D67">
            <w:pPr>
              <w:pStyle w:val="TAL"/>
              <w:snapToGrid w:val="0"/>
              <w:ind w:left="284"/>
              <w:jc w:val="both"/>
              <w:rPr>
                <w:color w:val="0070C0"/>
                <w:lang w:val="fr-FR"/>
              </w:rPr>
            </w:pPr>
            <w:r w:rsidRPr="000D6D95">
              <w:rPr>
                <w:color w:val="0070C0"/>
              </w:rPr>
              <w:t xml:space="preserve">             </w:t>
            </w:r>
            <w:r w:rsidRPr="005A2D7C">
              <w:rPr>
                <w:color w:val="0070C0"/>
                <w:lang w:val="fr-FR"/>
              </w:rPr>
              <w:t>37.4114423,</w:t>
            </w:r>
          </w:p>
          <w:p w14:paraId="44D6E063" w14:textId="77777777" w:rsidR="00E056F7" w:rsidRPr="005A2D7C" w:rsidRDefault="00E056F7" w:rsidP="004D7D67">
            <w:pPr>
              <w:pStyle w:val="TAL"/>
              <w:snapToGrid w:val="0"/>
              <w:ind w:left="284"/>
              <w:jc w:val="both"/>
              <w:rPr>
                <w:color w:val="0070C0"/>
                <w:lang w:val="fr-FR"/>
              </w:rPr>
            </w:pPr>
            <w:r w:rsidRPr="005A2D7C">
              <w:rPr>
                <w:color w:val="0070C0"/>
                <w:lang w:val="fr-FR"/>
              </w:rPr>
              <w:t xml:space="preserve">             127.1293735</w:t>
            </w:r>
          </w:p>
          <w:p w14:paraId="026B0B03" w14:textId="77777777" w:rsidR="00E056F7" w:rsidRPr="005A2D7C" w:rsidRDefault="00E056F7" w:rsidP="004D7D67">
            <w:pPr>
              <w:pStyle w:val="TAL"/>
              <w:snapToGrid w:val="0"/>
              <w:ind w:left="284"/>
              <w:jc w:val="both"/>
              <w:rPr>
                <w:color w:val="0070C0"/>
                <w:lang w:val="fr-FR"/>
              </w:rPr>
            </w:pPr>
            <w:r w:rsidRPr="005A2D7C">
              <w:rPr>
                <w:color w:val="0070C0"/>
                <w:lang w:val="fr-FR"/>
              </w:rPr>
              <w:t xml:space="preserve">        ],</w:t>
            </w:r>
          </w:p>
          <w:p w14:paraId="5F922BC8" w14:textId="77777777" w:rsidR="00E056F7" w:rsidRPr="005A2D7C" w:rsidRDefault="00E056F7" w:rsidP="004D7D67">
            <w:pPr>
              <w:pStyle w:val="TAL"/>
              <w:snapToGrid w:val="0"/>
              <w:ind w:left="284"/>
              <w:jc w:val="both"/>
              <w:rPr>
                <w:color w:val="0070C0"/>
                <w:lang w:val="fr-FR"/>
              </w:rPr>
            </w:pPr>
            <w:r w:rsidRPr="005A2D7C">
              <w:rPr>
                <w:color w:val="0070C0"/>
                <w:lang w:val="fr-FR"/>
              </w:rPr>
              <w:t xml:space="preserve">        "name": "parkingLot_1",</w:t>
            </w:r>
          </w:p>
          <w:p w14:paraId="05A6929F" w14:textId="77777777" w:rsidR="00E056F7" w:rsidRPr="009743EA" w:rsidRDefault="00E056F7" w:rsidP="004D7D67">
            <w:pPr>
              <w:pStyle w:val="TAL"/>
              <w:snapToGrid w:val="0"/>
              <w:ind w:left="284"/>
              <w:jc w:val="both"/>
              <w:rPr>
                <w:color w:val="0070C0"/>
              </w:rPr>
            </w:pPr>
            <w:r w:rsidRPr="009743EA">
              <w:rPr>
                <w:color w:val="0070C0"/>
              </w:rPr>
              <w:t xml:space="preserve">        "availableSpotNumber": "3",</w:t>
            </w:r>
          </w:p>
          <w:p w14:paraId="625384A6" w14:textId="77777777" w:rsidR="00E056F7" w:rsidRPr="009743EA" w:rsidRDefault="00E056F7" w:rsidP="004D7D67">
            <w:pPr>
              <w:pStyle w:val="TAL"/>
              <w:snapToGrid w:val="0"/>
              <w:ind w:left="284"/>
              <w:jc w:val="both"/>
              <w:rPr>
                <w:color w:val="0070C0"/>
              </w:rPr>
            </w:pPr>
            <w:r w:rsidRPr="009743EA">
              <w:rPr>
                <w:color w:val="0070C0"/>
              </w:rPr>
              <w:t xml:space="preserve">        "totalSpotNumber": "110"</w:t>
            </w:r>
          </w:p>
          <w:p w14:paraId="3914B88F" w14:textId="77777777" w:rsidR="00E056F7" w:rsidRPr="009743EA" w:rsidRDefault="00E056F7" w:rsidP="004D7D67">
            <w:pPr>
              <w:pStyle w:val="TAL"/>
              <w:snapToGrid w:val="0"/>
              <w:ind w:left="284"/>
              <w:jc w:val="both"/>
              <w:rPr>
                <w:color w:val="0070C0"/>
              </w:rPr>
            </w:pPr>
            <w:r w:rsidRPr="009743EA">
              <w:rPr>
                <w:color w:val="0070C0"/>
              </w:rPr>
              <w:t xml:space="preserve">    }</w:t>
            </w:r>
          </w:p>
          <w:p w14:paraId="6AF92122" w14:textId="77777777" w:rsidR="00E056F7" w:rsidRPr="005A2D7C" w:rsidRDefault="00E056F7" w:rsidP="004D7D67">
            <w:pPr>
              <w:pStyle w:val="TAL"/>
              <w:snapToGrid w:val="0"/>
              <w:ind w:left="284"/>
              <w:rPr>
                <w:color w:val="0070C0"/>
              </w:rPr>
            </w:pPr>
            <w:r w:rsidRPr="009743EA">
              <w:rPr>
                <w:color w:val="0070C0"/>
              </w:rPr>
              <w:t>}</w:t>
            </w:r>
          </w:p>
          <w:p w14:paraId="727917B9" w14:textId="77777777" w:rsidR="00E056F7" w:rsidRPr="005A2D7C" w:rsidRDefault="00E056F7" w:rsidP="004D7D67">
            <w:pPr>
              <w:pStyle w:val="TAL"/>
              <w:snapToGrid w:val="0"/>
              <w:ind w:left="284"/>
            </w:pPr>
          </w:p>
        </w:tc>
      </w:tr>
      <w:tr w:rsidR="00E056F7" w:rsidRPr="009743EA" w14:paraId="662C3D0D"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74BC4E44" w14:textId="77777777" w:rsidR="00E056F7" w:rsidRPr="005A2D7C" w:rsidRDefault="00E056F7" w:rsidP="004D7D67">
            <w:pPr>
              <w:pStyle w:val="Default"/>
              <w:overflowPunct w:val="0"/>
              <w:jc w:val="center"/>
              <w:rPr>
                <w:rFonts w:ascii="Arial" w:hAnsi="Arial"/>
                <w:b/>
                <w:color w:val="auto"/>
                <w:kern w:val="1"/>
                <w:sz w:val="18"/>
              </w:rPr>
            </w:pPr>
          </w:p>
          <w:p w14:paraId="77138D1F" w14:textId="77777777" w:rsidR="00E056F7" w:rsidRPr="005A2D7C" w:rsidRDefault="00E056F7" w:rsidP="004D7D67">
            <w:pPr>
              <w:pStyle w:val="Default"/>
              <w:overflowPunct w:val="0"/>
              <w:jc w:val="center"/>
              <w:rPr>
                <w:rFonts w:ascii="Arial" w:hAnsi="Arial"/>
                <w:b/>
                <w:color w:val="auto"/>
                <w:kern w:val="1"/>
                <w:sz w:val="18"/>
              </w:rPr>
            </w:pPr>
          </w:p>
          <w:p w14:paraId="4419D95E" w14:textId="77777777" w:rsidR="00E056F7" w:rsidRPr="005A2D7C" w:rsidRDefault="00E056F7" w:rsidP="004D7D67">
            <w:pPr>
              <w:pStyle w:val="Default"/>
              <w:overflowPunct w:val="0"/>
              <w:jc w:val="center"/>
              <w:rPr>
                <w:rFonts w:ascii="Arial" w:hAnsi="Arial"/>
                <w:b/>
                <w:color w:val="auto"/>
                <w:kern w:val="1"/>
                <w:sz w:val="18"/>
              </w:rPr>
            </w:pPr>
          </w:p>
          <w:p w14:paraId="2EB4D5C6" w14:textId="77777777" w:rsidR="00E056F7" w:rsidRPr="005A2D7C" w:rsidRDefault="00E056F7" w:rsidP="004D7D67">
            <w:pPr>
              <w:pStyle w:val="Default"/>
              <w:overflowPunct w:val="0"/>
              <w:jc w:val="center"/>
              <w:rPr>
                <w:rFonts w:ascii="Arial" w:hAnsi="Arial"/>
                <w:b/>
                <w:color w:val="auto"/>
                <w:kern w:val="1"/>
                <w:sz w:val="18"/>
              </w:rPr>
            </w:pPr>
          </w:p>
          <w:p w14:paraId="6A79D29C" w14:textId="77777777" w:rsidR="00E056F7" w:rsidRPr="009743EA" w:rsidRDefault="00E056F7" w:rsidP="004D7D67">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5E91A806" w14:textId="77777777" w:rsidR="00E056F7" w:rsidRPr="009743EA" w:rsidRDefault="00E056F7" w:rsidP="004D7D67">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RCN=2</w:t>
            </w:r>
          </w:p>
          <w:p w14:paraId="14E7E9F7" w14:textId="77777777" w:rsidR="00E056F7" w:rsidRPr="009743EA" w:rsidRDefault="00E056F7" w:rsidP="004D7D67">
            <w:pPr>
              <w:pStyle w:val="Default"/>
              <w:overflowPunct w:val="0"/>
              <w:jc w:val="center"/>
              <w:rPr>
                <w:rFonts w:ascii="Arial" w:eastAsia="Malgun Gothic" w:hAnsi="Arial"/>
                <w:b/>
                <w:color w:val="auto"/>
                <w:kern w:val="1"/>
                <w:sz w:val="18"/>
                <w:szCs w:val="20"/>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0075EE8" w14:textId="77777777" w:rsidR="00E056F7" w:rsidRPr="005A2D7C" w:rsidRDefault="00E056F7" w:rsidP="005A2D7C">
            <w:pPr>
              <w:pStyle w:val="TAL"/>
              <w:rPr>
                <w:rFonts w:eastAsia="Calibri Light"/>
              </w:rPr>
            </w:pPr>
          </w:p>
          <w:p w14:paraId="55D0AA45" w14:textId="77777777" w:rsidR="00E056F7" w:rsidRPr="009743EA" w:rsidRDefault="00E056F7" w:rsidP="004D7D67">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API/FLX/CRE/001_RCN2</w:t>
            </w:r>
          </w:p>
          <w:p w14:paraId="4120F78D" w14:textId="77777777" w:rsidR="00E056F7" w:rsidRPr="009743EA" w:rsidRDefault="00E056F7" w:rsidP="004D7D67">
            <w:pPr>
              <w:widowControl w:val="0"/>
              <w:spacing w:after="0"/>
              <w:ind w:left="284"/>
              <w:jc w:val="both"/>
              <w:textAlignment w:val="auto"/>
              <w:rPr>
                <w:rFonts w:ascii="Arial" w:hAnsi="Arial"/>
                <w:b/>
                <w:color w:val="0070C0"/>
                <w:sz w:val="18"/>
              </w:rPr>
            </w:pPr>
          </w:p>
          <w:p w14:paraId="28C5B7F0" w14:textId="77777777" w:rsidR="00E056F7" w:rsidRPr="009743EA" w:rsidRDefault="00E056F7" w:rsidP="004D7D67">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442E3240" w14:textId="77777777" w:rsidR="00E056F7" w:rsidRPr="009743EA" w:rsidRDefault="00E056F7" w:rsidP="004D7D67">
            <w:pPr>
              <w:pStyle w:val="TAL"/>
              <w:snapToGrid w:val="0"/>
              <w:ind w:left="284"/>
              <w:jc w:val="both"/>
              <w:rPr>
                <w:color w:val="0070C0"/>
              </w:rPr>
            </w:pPr>
          </w:p>
          <w:p w14:paraId="3B4AA6B4" w14:textId="77777777" w:rsidR="00E056F7" w:rsidRPr="009743EA" w:rsidRDefault="00E056F7" w:rsidP="004D7D67">
            <w:pPr>
              <w:pStyle w:val="TAL"/>
              <w:snapToGrid w:val="0"/>
              <w:ind w:left="284"/>
              <w:jc w:val="both"/>
              <w:rPr>
                <w:color w:val="0070C0"/>
              </w:rPr>
            </w:pPr>
            <w:r w:rsidRPr="009743EA">
              <w:rPr>
                <w:color w:val="0070C0"/>
              </w:rPr>
              <w:t>POST /mn-name?rcn=2 HTTP/1.1</w:t>
            </w:r>
          </w:p>
          <w:p w14:paraId="39EA1EFC" w14:textId="77777777" w:rsidR="00E056F7" w:rsidRPr="009743EA" w:rsidRDefault="00E056F7" w:rsidP="004D7D67">
            <w:pPr>
              <w:pStyle w:val="TAL"/>
              <w:snapToGrid w:val="0"/>
              <w:ind w:left="284"/>
              <w:jc w:val="both"/>
              <w:rPr>
                <w:color w:val="0070C0"/>
              </w:rPr>
            </w:pPr>
            <w:r w:rsidRPr="009743EA">
              <w:rPr>
                <w:color w:val="0070C0"/>
              </w:rPr>
              <w:t>Host: 192.168.0.10:8282</w:t>
            </w:r>
          </w:p>
          <w:p w14:paraId="65B369FC" w14:textId="77777777" w:rsidR="00E056F7" w:rsidRPr="009743EA" w:rsidRDefault="00E056F7" w:rsidP="004D7D67">
            <w:pPr>
              <w:pStyle w:val="TAL"/>
              <w:snapToGrid w:val="0"/>
              <w:ind w:left="284"/>
              <w:rPr>
                <w:color w:val="0070C0"/>
              </w:rPr>
            </w:pPr>
            <w:r w:rsidRPr="009743EA">
              <w:rPr>
                <w:color w:val="0070C0"/>
              </w:rPr>
              <w:t>X-M2M-Origin: CAE5630283216026458665</w:t>
            </w:r>
          </w:p>
          <w:p w14:paraId="2EF5CA7B" w14:textId="77777777" w:rsidR="00E056F7" w:rsidRPr="009743EA" w:rsidRDefault="00E056F7" w:rsidP="004D7D67">
            <w:pPr>
              <w:pStyle w:val="TAL"/>
              <w:snapToGrid w:val="0"/>
              <w:ind w:left="284"/>
              <w:jc w:val="both"/>
              <w:rPr>
                <w:color w:val="0070C0"/>
              </w:rPr>
            </w:pPr>
            <w:r w:rsidRPr="009743EA">
              <w:rPr>
                <w:color w:val="0070C0"/>
              </w:rPr>
              <w:t xml:space="preserve">Content-Type: </w:t>
            </w:r>
            <w:r w:rsidR="00E45F9B" w:rsidRPr="009743EA">
              <w:rPr>
                <w:color w:val="0070C0"/>
              </w:rPr>
              <w:t>application/json;ty</w:t>
            </w:r>
            <w:r w:rsidRPr="009743EA">
              <w:rPr>
                <w:color w:val="0070C0"/>
              </w:rPr>
              <w:t>=28</w:t>
            </w:r>
          </w:p>
          <w:p w14:paraId="266593AC" w14:textId="77777777" w:rsidR="00E056F7" w:rsidRPr="009743EA" w:rsidRDefault="00E056F7" w:rsidP="004D7D67">
            <w:pPr>
              <w:pStyle w:val="TAL"/>
              <w:snapToGrid w:val="0"/>
              <w:ind w:left="284"/>
              <w:jc w:val="both"/>
              <w:rPr>
                <w:color w:val="0070C0"/>
              </w:rPr>
            </w:pPr>
            <w:r w:rsidRPr="009743EA">
              <w:rPr>
                <w:color w:val="0070C0"/>
              </w:rPr>
              <w:t>X-M2M-RI: 1234</w:t>
            </w:r>
          </w:p>
          <w:p w14:paraId="21DEEFCC" w14:textId="77777777" w:rsidR="00E056F7" w:rsidRPr="009743EA" w:rsidRDefault="00E056F7" w:rsidP="004D7D67">
            <w:pPr>
              <w:widowControl w:val="0"/>
              <w:overflowPunct/>
              <w:spacing w:after="0"/>
              <w:ind w:left="284"/>
              <w:jc w:val="both"/>
              <w:textAlignment w:val="auto"/>
              <w:rPr>
                <w:color w:val="0070C0"/>
              </w:rPr>
            </w:pPr>
            <w:r w:rsidRPr="009743EA">
              <w:rPr>
                <w:rFonts w:ascii="Arial" w:hAnsi="Arial"/>
                <w:color w:val="0070C0"/>
                <w:sz w:val="18"/>
              </w:rPr>
              <w:t>X-M2M-RVI: 2a</w:t>
            </w:r>
          </w:p>
          <w:p w14:paraId="00A23570" w14:textId="77777777" w:rsidR="00E056F7" w:rsidRPr="009743EA" w:rsidRDefault="00E056F7" w:rsidP="004D7D67">
            <w:pPr>
              <w:pStyle w:val="TAL"/>
              <w:snapToGrid w:val="0"/>
              <w:ind w:left="284"/>
              <w:jc w:val="both"/>
              <w:rPr>
                <w:color w:val="0070C0"/>
              </w:rPr>
            </w:pPr>
          </w:p>
          <w:p w14:paraId="69E8B25F" w14:textId="77777777" w:rsidR="00E056F7" w:rsidRPr="009743EA" w:rsidRDefault="00E056F7" w:rsidP="004D7D67">
            <w:pPr>
              <w:pStyle w:val="TAL"/>
              <w:snapToGrid w:val="0"/>
              <w:ind w:left="284"/>
              <w:jc w:val="both"/>
              <w:rPr>
                <w:color w:val="0070C0"/>
              </w:rPr>
            </w:pPr>
            <w:r w:rsidRPr="009743EA">
              <w:rPr>
                <w:color w:val="0070C0"/>
              </w:rPr>
              <w:t>{</w:t>
            </w:r>
          </w:p>
          <w:p w14:paraId="1F0FD88E" w14:textId="77777777" w:rsidR="00E056F7" w:rsidRPr="009743EA" w:rsidRDefault="00E056F7" w:rsidP="004D7D67">
            <w:pPr>
              <w:pStyle w:val="TAL"/>
              <w:snapToGrid w:val="0"/>
              <w:ind w:left="284"/>
              <w:jc w:val="both"/>
              <w:rPr>
                <w:color w:val="0070C0"/>
              </w:rPr>
            </w:pPr>
            <w:r w:rsidRPr="009743EA">
              <w:rPr>
                <w:color w:val="0070C0"/>
              </w:rPr>
              <w:t xml:space="preserve">    "m2m:sc_offLot": {</w:t>
            </w:r>
          </w:p>
          <w:p w14:paraId="3DF3900F" w14:textId="77777777" w:rsidR="00E056F7" w:rsidRPr="009743EA" w:rsidRDefault="00E056F7" w:rsidP="004D7D67">
            <w:pPr>
              <w:pStyle w:val="TAL"/>
              <w:snapToGrid w:val="0"/>
              <w:ind w:left="284"/>
              <w:jc w:val="both"/>
              <w:rPr>
                <w:color w:val="0070C0"/>
              </w:rPr>
            </w:pPr>
            <w:r w:rsidRPr="009743EA">
              <w:rPr>
                <w:color w:val="0070C0"/>
              </w:rPr>
              <w:t xml:space="preserve">        "rn": "yt_lot_1",</w:t>
            </w:r>
          </w:p>
          <w:p w14:paraId="43EA6C6F" w14:textId="77777777" w:rsidR="00E056F7" w:rsidRPr="009743EA" w:rsidRDefault="00E056F7" w:rsidP="004D7D67">
            <w:pPr>
              <w:pStyle w:val="TAL"/>
              <w:snapToGrid w:val="0"/>
              <w:ind w:left="284"/>
              <w:jc w:val="both"/>
              <w:rPr>
                <w:color w:val="0070C0"/>
              </w:rPr>
            </w:pPr>
            <w:r w:rsidRPr="009743EA">
              <w:rPr>
                <w:color w:val="0070C0"/>
              </w:rPr>
              <w:t xml:space="preserve">        "lbl": </w:t>
            </w:r>
            <w:r w:rsidRPr="00C072AF">
              <w:rPr>
                <w:color w:val="0070C0"/>
              </w:rPr>
              <w:t>[</w:t>
            </w:r>
          </w:p>
          <w:p w14:paraId="134EC820" w14:textId="77777777" w:rsidR="00E056F7" w:rsidRPr="009743EA" w:rsidRDefault="00E056F7" w:rsidP="004D7D67">
            <w:pPr>
              <w:pStyle w:val="TAL"/>
              <w:snapToGrid w:val="0"/>
              <w:ind w:left="284"/>
              <w:jc w:val="both"/>
              <w:rPr>
                <w:color w:val="0070C0"/>
              </w:rPr>
            </w:pPr>
            <w:r w:rsidRPr="009743EA">
              <w:rPr>
                <w:color w:val="0070C0"/>
              </w:rPr>
              <w:t xml:space="preserve">            "sc"</w:t>
            </w:r>
          </w:p>
          <w:p w14:paraId="50603962" w14:textId="77777777" w:rsidR="00E056F7" w:rsidRPr="009743EA" w:rsidRDefault="00E056F7" w:rsidP="004D7D67">
            <w:pPr>
              <w:pStyle w:val="TAL"/>
              <w:snapToGrid w:val="0"/>
              <w:ind w:left="284"/>
              <w:jc w:val="both"/>
              <w:rPr>
                <w:color w:val="0070C0"/>
              </w:rPr>
            </w:pPr>
            <w:r w:rsidRPr="009743EA">
              <w:rPr>
                <w:color w:val="0070C0"/>
              </w:rPr>
              <w:t xml:space="preserve">        ],</w:t>
            </w:r>
          </w:p>
          <w:p w14:paraId="16864291" w14:textId="77777777" w:rsidR="00E056F7" w:rsidRPr="009743EA" w:rsidRDefault="00E056F7" w:rsidP="004D7D67">
            <w:pPr>
              <w:pStyle w:val="TAL"/>
              <w:snapToGrid w:val="0"/>
              <w:ind w:left="284"/>
              <w:jc w:val="both"/>
              <w:rPr>
                <w:color w:val="0070C0"/>
              </w:rPr>
            </w:pPr>
            <w:r w:rsidRPr="009743EA">
              <w:rPr>
                <w:color w:val="0070C0"/>
              </w:rPr>
              <w:t xml:space="preserve">        "cnd": "http://developers.iotocean.org/schema/offStreetParking.xsd",</w:t>
            </w:r>
          </w:p>
          <w:p w14:paraId="37B45F9C" w14:textId="77777777" w:rsidR="00E056F7" w:rsidRPr="009743EA" w:rsidRDefault="00E056F7" w:rsidP="004D7D67">
            <w:pPr>
              <w:pStyle w:val="TAL"/>
              <w:snapToGrid w:val="0"/>
              <w:ind w:left="284"/>
              <w:jc w:val="both"/>
              <w:rPr>
                <w:color w:val="0070C0"/>
              </w:rPr>
            </w:pPr>
            <w:r w:rsidRPr="009743EA">
              <w:rPr>
                <w:color w:val="0070C0"/>
              </w:rPr>
              <w:t xml:space="preserve">        "type": "OffStreetParking",</w:t>
            </w:r>
          </w:p>
          <w:p w14:paraId="1DC4C096" w14:textId="77777777" w:rsidR="00E056F7" w:rsidRPr="009743EA" w:rsidRDefault="00E056F7" w:rsidP="004D7D67">
            <w:pPr>
              <w:pStyle w:val="TAL"/>
              <w:snapToGrid w:val="0"/>
              <w:ind w:left="284"/>
              <w:jc w:val="both"/>
              <w:rPr>
                <w:color w:val="0070C0"/>
              </w:rPr>
            </w:pPr>
            <w:r w:rsidRPr="009743EA">
              <w:rPr>
                <w:color w:val="0070C0"/>
              </w:rPr>
              <w:t xml:space="preserve">        "category": "lot_1",</w:t>
            </w:r>
          </w:p>
          <w:p w14:paraId="201CF6F6" w14:textId="77777777" w:rsidR="00E056F7" w:rsidRPr="009743EA" w:rsidRDefault="00E056F7" w:rsidP="004D7D67">
            <w:pPr>
              <w:pStyle w:val="TAL"/>
              <w:snapToGrid w:val="0"/>
              <w:ind w:left="284"/>
              <w:jc w:val="both"/>
              <w:rPr>
                <w:color w:val="0070C0"/>
              </w:rPr>
            </w:pPr>
            <w:r w:rsidRPr="009743EA">
              <w:rPr>
                <w:color w:val="0070C0"/>
              </w:rPr>
              <w:t xml:space="preserve">        "geolocation": </w:t>
            </w:r>
            <w:r w:rsidRPr="00C072AF">
              <w:rPr>
                <w:color w:val="0070C0"/>
              </w:rPr>
              <w:t>[</w:t>
            </w:r>
          </w:p>
          <w:p w14:paraId="123B0540" w14:textId="77777777" w:rsidR="00E056F7" w:rsidRPr="009743EA" w:rsidRDefault="00E056F7" w:rsidP="004D7D67">
            <w:pPr>
              <w:pStyle w:val="TAL"/>
              <w:snapToGrid w:val="0"/>
              <w:ind w:left="284"/>
              <w:jc w:val="both"/>
              <w:rPr>
                <w:color w:val="0070C0"/>
              </w:rPr>
            </w:pPr>
            <w:r w:rsidRPr="009743EA">
              <w:rPr>
                <w:color w:val="0070C0"/>
              </w:rPr>
              <w:t xml:space="preserve">             37.4114423,</w:t>
            </w:r>
          </w:p>
          <w:p w14:paraId="7D451F78" w14:textId="77777777" w:rsidR="00E056F7" w:rsidRPr="009743EA" w:rsidRDefault="00E056F7" w:rsidP="004D7D67">
            <w:pPr>
              <w:pStyle w:val="TAL"/>
              <w:snapToGrid w:val="0"/>
              <w:ind w:left="284"/>
              <w:jc w:val="both"/>
              <w:rPr>
                <w:color w:val="0070C0"/>
              </w:rPr>
            </w:pPr>
            <w:r w:rsidRPr="009743EA">
              <w:rPr>
                <w:color w:val="0070C0"/>
              </w:rPr>
              <w:t xml:space="preserve">             127.1293735</w:t>
            </w:r>
          </w:p>
          <w:p w14:paraId="5FD539C6" w14:textId="77777777" w:rsidR="00E056F7" w:rsidRPr="009743EA" w:rsidRDefault="00E056F7" w:rsidP="004D7D67">
            <w:pPr>
              <w:pStyle w:val="TAL"/>
              <w:snapToGrid w:val="0"/>
              <w:ind w:left="284"/>
              <w:jc w:val="both"/>
              <w:rPr>
                <w:color w:val="0070C0"/>
              </w:rPr>
            </w:pPr>
            <w:r w:rsidRPr="009743EA">
              <w:rPr>
                <w:color w:val="0070C0"/>
              </w:rPr>
              <w:t xml:space="preserve">        ],</w:t>
            </w:r>
          </w:p>
          <w:p w14:paraId="12165273" w14:textId="77777777" w:rsidR="00E056F7" w:rsidRPr="009743EA" w:rsidRDefault="00E056F7" w:rsidP="004D7D67">
            <w:pPr>
              <w:pStyle w:val="TAL"/>
              <w:snapToGrid w:val="0"/>
              <w:ind w:left="284"/>
              <w:jc w:val="both"/>
              <w:rPr>
                <w:color w:val="0070C0"/>
              </w:rPr>
            </w:pPr>
            <w:r w:rsidRPr="009743EA">
              <w:rPr>
                <w:color w:val="0070C0"/>
              </w:rPr>
              <w:t xml:space="preserve">        "name": "parkingLot_1",</w:t>
            </w:r>
          </w:p>
          <w:p w14:paraId="7D65C05E" w14:textId="77777777" w:rsidR="00E056F7" w:rsidRPr="009743EA" w:rsidRDefault="00E056F7" w:rsidP="004D7D67">
            <w:pPr>
              <w:pStyle w:val="TAL"/>
              <w:snapToGrid w:val="0"/>
              <w:ind w:left="284"/>
              <w:jc w:val="both"/>
              <w:rPr>
                <w:color w:val="0070C0"/>
              </w:rPr>
            </w:pPr>
            <w:r w:rsidRPr="009743EA">
              <w:rPr>
                <w:color w:val="0070C0"/>
              </w:rPr>
              <w:t xml:space="preserve">        "availableSpotNumber": "3",</w:t>
            </w:r>
          </w:p>
          <w:p w14:paraId="4391D800" w14:textId="77777777" w:rsidR="00E056F7" w:rsidRPr="009743EA" w:rsidRDefault="00E056F7" w:rsidP="004D7D67">
            <w:pPr>
              <w:pStyle w:val="TAL"/>
              <w:snapToGrid w:val="0"/>
              <w:ind w:left="284"/>
              <w:jc w:val="both"/>
              <w:rPr>
                <w:color w:val="0070C0"/>
              </w:rPr>
            </w:pPr>
            <w:r w:rsidRPr="009743EA">
              <w:rPr>
                <w:color w:val="0070C0"/>
              </w:rPr>
              <w:t xml:space="preserve">        "totalSpotNumber": "110"</w:t>
            </w:r>
          </w:p>
          <w:p w14:paraId="4D184999" w14:textId="77777777" w:rsidR="00E056F7" w:rsidRPr="009743EA" w:rsidRDefault="00E056F7" w:rsidP="004D7D67">
            <w:pPr>
              <w:pStyle w:val="TAL"/>
              <w:snapToGrid w:val="0"/>
              <w:ind w:left="284"/>
              <w:jc w:val="both"/>
              <w:rPr>
                <w:color w:val="0070C0"/>
              </w:rPr>
            </w:pPr>
            <w:r w:rsidRPr="009743EA">
              <w:rPr>
                <w:color w:val="0070C0"/>
              </w:rPr>
              <w:t xml:space="preserve">    }</w:t>
            </w:r>
          </w:p>
          <w:p w14:paraId="37CC4501" w14:textId="77777777" w:rsidR="00E056F7" w:rsidRPr="009743EA" w:rsidRDefault="00E056F7" w:rsidP="004D7D67">
            <w:pPr>
              <w:pStyle w:val="TAL"/>
              <w:snapToGrid w:val="0"/>
              <w:ind w:left="284"/>
              <w:jc w:val="both"/>
              <w:rPr>
                <w:color w:val="0070C0"/>
                <w:lang w:eastAsia="ko-KR"/>
              </w:rPr>
            </w:pPr>
            <w:r w:rsidRPr="009743EA">
              <w:rPr>
                <w:color w:val="0070C0"/>
              </w:rPr>
              <w:t>}</w:t>
            </w:r>
          </w:p>
          <w:p w14:paraId="328009B6" w14:textId="77777777" w:rsidR="00E056F7" w:rsidRPr="009743EA" w:rsidRDefault="00E056F7" w:rsidP="004D7D67">
            <w:pPr>
              <w:pStyle w:val="TAL"/>
              <w:snapToGrid w:val="0"/>
              <w:ind w:left="284"/>
              <w:jc w:val="both"/>
              <w:rPr>
                <w:color w:val="0070C0"/>
              </w:rPr>
            </w:pPr>
          </w:p>
          <w:p w14:paraId="7501567E" w14:textId="77777777" w:rsidR="00E056F7" w:rsidRPr="009743EA" w:rsidRDefault="00E056F7" w:rsidP="004D7D67">
            <w:pPr>
              <w:pStyle w:val="TAL"/>
              <w:snapToGrid w:val="0"/>
              <w:ind w:left="284"/>
              <w:jc w:val="both"/>
              <w:rPr>
                <w:color w:val="0070C0"/>
              </w:rPr>
            </w:pPr>
          </w:p>
          <w:p w14:paraId="4F6015A3" w14:textId="77777777" w:rsidR="00E056F7" w:rsidRPr="009743EA" w:rsidRDefault="00E056F7" w:rsidP="004D7D67">
            <w:pPr>
              <w:widowControl w:val="0"/>
              <w:spacing w:after="0"/>
              <w:ind w:left="284"/>
              <w:jc w:val="both"/>
              <w:textAlignment w:val="auto"/>
              <w:rPr>
                <w:rFonts w:ascii="Arial" w:hAnsi="Arial"/>
                <w:b/>
                <w:color w:val="0070C0"/>
                <w:sz w:val="18"/>
              </w:rPr>
            </w:pPr>
          </w:p>
          <w:p w14:paraId="342ADD6A" w14:textId="77777777" w:rsidR="00E056F7" w:rsidRPr="009743EA" w:rsidRDefault="00E056F7" w:rsidP="004D7D67">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6B7D051F" w14:textId="77777777" w:rsidR="00E056F7" w:rsidRPr="009743EA" w:rsidRDefault="00E056F7" w:rsidP="004D7D67">
            <w:pPr>
              <w:widowControl w:val="0"/>
              <w:spacing w:after="0"/>
              <w:ind w:left="284"/>
              <w:textAlignment w:val="auto"/>
              <w:rPr>
                <w:rFonts w:ascii="Arial" w:hAnsi="Arial"/>
                <w:color w:val="0070C0"/>
                <w:sz w:val="18"/>
              </w:rPr>
            </w:pPr>
          </w:p>
          <w:p w14:paraId="363A5965" w14:textId="77777777" w:rsidR="00E056F7" w:rsidRPr="009743EA" w:rsidRDefault="00E056F7" w:rsidP="004D7D67">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77843727" w14:textId="77777777" w:rsidR="00E056F7" w:rsidRPr="009743EA" w:rsidRDefault="00E056F7" w:rsidP="004D7D67">
            <w:pPr>
              <w:pStyle w:val="TAL"/>
              <w:snapToGrid w:val="0"/>
              <w:ind w:left="284"/>
              <w:rPr>
                <w:color w:val="0070C0"/>
              </w:rPr>
            </w:pPr>
            <w:r w:rsidRPr="009743EA">
              <w:rPr>
                <w:color w:val="0070C0"/>
              </w:rPr>
              <w:t>Content-Location: mn-name/yt_lot_1</w:t>
            </w:r>
          </w:p>
          <w:p w14:paraId="2644CD9A" w14:textId="77777777" w:rsidR="00E056F7" w:rsidRPr="00325791" w:rsidRDefault="00E056F7" w:rsidP="004D7D67">
            <w:pPr>
              <w:pStyle w:val="TAL"/>
              <w:snapToGrid w:val="0"/>
              <w:ind w:left="284"/>
              <w:rPr>
                <w:color w:val="0070C0"/>
                <w:lang w:val="fr-FR"/>
              </w:rPr>
            </w:pPr>
            <w:r w:rsidRPr="00325791">
              <w:rPr>
                <w:color w:val="0070C0"/>
                <w:lang w:val="fr-FR"/>
              </w:rPr>
              <w:t>Content-Type: application/json</w:t>
            </w:r>
          </w:p>
          <w:p w14:paraId="38905F4B" w14:textId="77777777" w:rsidR="00E056F7" w:rsidRPr="00325791" w:rsidRDefault="00E056F7" w:rsidP="004D7D67">
            <w:pPr>
              <w:pStyle w:val="TAL"/>
              <w:snapToGrid w:val="0"/>
              <w:ind w:left="284"/>
              <w:rPr>
                <w:color w:val="0070C0"/>
                <w:lang w:val="fr-FR"/>
              </w:rPr>
            </w:pPr>
            <w:r w:rsidRPr="00325791">
              <w:rPr>
                <w:color w:val="0070C0"/>
                <w:lang w:val="fr-FR"/>
              </w:rPr>
              <w:t>X-M2M-RI: 1234</w:t>
            </w:r>
          </w:p>
          <w:p w14:paraId="15A48BA0" w14:textId="77777777" w:rsidR="00E056F7" w:rsidRPr="009743EA" w:rsidRDefault="00E056F7" w:rsidP="004D7D67">
            <w:pPr>
              <w:widowControl w:val="0"/>
              <w:overflowPunct/>
              <w:spacing w:after="0"/>
              <w:ind w:left="284"/>
              <w:jc w:val="both"/>
              <w:textAlignment w:val="auto"/>
              <w:rPr>
                <w:color w:val="0070C0"/>
              </w:rPr>
            </w:pPr>
            <w:r w:rsidRPr="009743EA">
              <w:rPr>
                <w:rFonts w:ascii="Arial" w:hAnsi="Arial"/>
                <w:color w:val="0070C0"/>
                <w:sz w:val="18"/>
              </w:rPr>
              <w:lastRenderedPageBreak/>
              <w:t>X-M2M-RVI: 2a</w:t>
            </w:r>
          </w:p>
          <w:p w14:paraId="648D489F" w14:textId="77777777" w:rsidR="00E056F7" w:rsidRPr="009743EA" w:rsidRDefault="00E056F7" w:rsidP="004D7D67">
            <w:pPr>
              <w:pStyle w:val="TAL"/>
              <w:snapToGrid w:val="0"/>
              <w:ind w:left="284"/>
              <w:rPr>
                <w:color w:val="0070C0"/>
              </w:rPr>
            </w:pPr>
            <w:r w:rsidRPr="009743EA">
              <w:rPr>
                <w:color w:val="0070C0"/>
              </w:rPr>
              <w:t>X-M2M-RSC: 2001</w:t>
            </w:r>
          </w:p>
          <w:p w14:paraId="1B27F140" w14:textId="77777777" w:rsidR="00E056F7" w:rsidRPr="009743EA" w:rsidRDefault="00E056F7" w:rsidP="004D7D67">
            <w:pPr>
              <w:pStyle w:val="TAL"/>
              <w:snapToGrid w:val="0"/>
              <w:ind w:left="284"/>
              <w:rPr>
                <w:color w:val="0070C0"/>
              </w:rPr>
            </w:pPr>
          </w:p>
          <w:p w14:paraId="665EF6E5" w14:textId="77777777" w:rsidR="00E056F7" w:rsidRPr="009743EA" w:rsidRDefault="00E056F7" w:rsidP="004D7D67">
            <w:pPr>
              <w:pStyle w:val="TAL"/>
              <w:snapToGrid w:val="0"/>
              <w:ind w:left="284"/>
              <w:rPr>
                <w:color w:val="0070C0"/>
              </w:rPr>
            </w:pPr>
            <w:r w:rsidRPr="009743EA">
              <w:rPr>
                <w:color w:val="0070C0"/>
              </w:rPr>
              <w:t>{</w:t>
            </w:r>
          </w:p>
          <w:p w14:paraId="64329671" w14:textId="77777777" w:rsidR="00E056F7" w:rsidRPr="009743EA" w:rsidRDefault="00E056F7" w:rsidP="004D7D67">
            <w:pPr>
              <w:pStyle w:val="TAL"/>
              <w:snapToGrid w:val="0"/>
              <w:ind w:left="284"/>
              <w:rPr>
                <w:color w:val="0070C0"/>
              </w:rPr>
            </w:pPr>
            <w:r w:rsidRPr="009743EA">
              <w:rPr>
                <w:color w:val="0070C0"/>
              </w:rPr>
              <w:t xml:space="preserve">    "m2m:</w:t>
            </w:r>
            <w:r w:rsidRPr="009743EA">
              <w:rPr>
                <w:rFonts w:hint="eastAsia"/>
                <w:color w:val="0070C0"/>
                <w:lang w:eastAsia="ko-KR"/>
              </w:rPr>
              <w:t>uri</w:t>
            </w:r>
            <w:r w:rsidRPr="009743EA">
              <w:rPr>
                <w:color w:val="0070C0"/>
              </w:rPr>
              <w:t>": "</w:t>
            </w:r>
            <w:r w:rsidRPr="009743EA">
              <w:rPr>
                <w:color w:val="0070C0"/>
                <w:lang w:eastAsia="ko-KR"/>
              </w:rPr>
              <w:t>mn-name/</w:t>
            </w:r>
            <w:r w:rsidRPr="009743EA">
              <w:rPr>
                <w:color w:val="0070C0"/>
              </w:rPr>
              <w:t>yt_lot_1"</w:t>
            </w:r>
          </w:p>
          <w:p w14:paraId="03C2526F" w14:textId="77777777" w:rsidR="00E056F7" w:rsidRPr="009743EA" w:rsidRDefault="00E056F7" w:rsidP="004D7D67">
            <w:pPr>
              <w:pStyle w:val="TAL"/>
              <w:snapToGrid w:val="0"/>
              <w:ind w:left="284"/>
            </w:pPr>
            <w:r w:rsidRPr="005A2D7C">
              <w:rPr>
                <w:color w:val="0070C0"/>
              </w:rPr>
              <w:t>}</w:t>
            </w:r>
          </w:p>
          <w:p w14:paraId="50E11695" w14:textId="77777777" w:rsidR="00E056F7" w:rsidRPr="009743EA" w:rsidRDefault="00E056F7" w:rsidP="004D7D67">
            <w:pPr>
              <w:pStyle w:val="TAL"/>
              <w:snapToGrid w:val="0"/>
              <w:ind w:left="284"/>
            </w:pPr>
          </w:p>
        </w:tc>
      </w:tr>
      <w:tr w:rsidR="00E056F7" w:rsidRPr="009743EA" w14:paraId="29CE4D97"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4A2EFD47"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07B779AB"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24C345AD"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7254CC4B"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3A2E6044" w14:textId="77777777" w:rsidR="00E056F7" w:rsidRPr="009743EA" w:rsidRDefault="00E056F7" w:rsidP="004D7D67">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202FF6D5" w14:textId="77777777" w:rsidR="00E056F7" w:rsidRPr="009743EA" w:rsidRDefault="00E056F7" w:rsidP="004D7D67">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RCN=3</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B1D12F5" w14:textId="77777777" w:rsidR="00E056F7" w:rsidRPr="005A2D7C" w:rsidRDefault="00E056F7" w:rsidP="005A2D7C">
            <w:pPr>
              <w:pStyle w:val="TAL"/>
              <w:rPr>
                <w:rFonts w:eastAsia="Calibri Light"/>
              </w:rPr>
            </w:pPr>
          </w:p>
          <w:p w14:paraId="556D2914" w14:textId="77777777" w:rsidR="00E056F7" w:rsidRPr="009743EA" w:rsidRDefault="00E056F7" w:rsidP="004D7D67">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API/FLX/CRE/001_RCN3</w:t>
            </w:r>
          </w:p>
          <w:p w14:paraId="57CDC9A4" w14:textId="77777777" w:rsidR="00E056F7" w:rsidRPr="009743EA" w:rsidRDefault="00E056F7" w:rsidP="004D7D67">
            <w:pPr>
              <w:widowControl w:val="0"/>
              <w:spacing w:after="0"/>
              <w:ind w:left="284"/>
              <w:jc w:val="both"/>
              <w:textAlignment w:val="auto"/>
              <w:rPr>
                <w:rFonts w:ascii="Arial" w:hAnsi="Arial"/>
                <w:b/>
                <w:color w:val="0070C0"/>
                <w:sz w:val="18"/>
              </w:rPr>
            </w:pPr>
          </w:p>
          <w:p w14:paraId="0CBD8F91" w14:textId="77777777" w:rsidR="00E056F7" w:rsidRPr="009743EA" w:rsidRDefault="00E056F7" w:rsidP="004D7D67">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5F39723C" w14:textId="77777777" w:rsidR="00E056F7" w:rsidRPr="009743EA" w:rsidRDefault="00E056F7" w:rsidP="004D7D67">
            <w:pPr>
              <w:pStyle w:val="TAL"/>
              <w:snapToGrid w:val="0"/>
              <w:ind w:left="284"/>
              <w:jc w:val="both"/>
              <w:rPr>
                <w:color w:val="0070C0"/>
              </w:rPr>
            </w:pPr>
          </w:p>
          <w:p w14:paraId="39E0495B" w14:textId="77777777" w:rsidR="00E056F7" w:rsidRPr="009743EA" w:rsidRDefault="00E056F7" w:rsidP="004D7D67">
            <w:pPr>
              <w:pStyle w:val="TAL"/>
              <w:snapToGrid w:val="0"/>
              <w:ind w:left="284"/>
              <w:jc w:val="both"/>
              <w:rPr>
                <w:color w:val="0070C0"/>
              </w:rPr>
            </w:pPr>
            <w:r w:rsidRPr="009743EA">
              <w:rPr>
                <w:color w:val="0070C0"/>
              </w:rPr>
              <w:t>POST /mn-name?rcn=3 HTTP/1.1</w:t>
            </w:r>
          </w:p>
          <w:p w14:paraId="6C6AEE90" w14:textId="77777777" w:rsidR="00E056F7" w:rsidRPr="009743EA" w:rsidRDefault="00E056F7" w:rsidP="004D7D67">
            <w:pPr>
              <w:pStyle w:val="TAL"/>
              <w:snapToGrid w:val="0"/>
              <w:ind w:left="284"/>
              <w:jc w:val="both"/>
              <w:rPr>
                <w:color w:val="0070C0"/>
              </w:rPr>
            </w:pPr>
            <w:r w:rsidRPr="009743EA">
              <w:rPr>
                <w:color w:val="0070C0"/>
              </w:rPr>
              <w:t>Host: 192.168.0.10:8282</w:t>
            </w:r>
          </w:p>
          <w:p w14:paraId="5D4F0797" w14:textId="77777777" w:rsidR="00E056F7" w:rsidRPr="009743EA" w:rsidRDefault="00E056F7" w:rsidP="004D7D67">
            <w:pPr>
              <w:pStyle w:val="TAL"/>
              <w:snapToGrid w:val="0"/>
              <w:ind w:left="284"/>
              <w:rPr>
                <w:color w:val="0070C0"/>
              </w:rPr>
            </w:pPr>
            <w:r w:rsidRPr="009743EA">
              <w:rPr>
                <w:color w:val="0070C0"/>
              </w:rPr>
              <w:t>X-M2M-Origin: CAE5630283216026458665</w:t>
            </w:r>
          </w:p>
          <w:p w14:paraId="3BE320AB" w14:textId="77777777" w:rsidR="00E056F7" w:rsidRPr="009743EA" w:rsidRDefault="00E056F7" w:rsidP="004D7D67">
            <w:pPr>
              <w:pStyle w:val="TAL"/>
              <w:snapToGrid w:val="0"/>
              <w:ind w:left="284"/>
              <w:jc w:val="both"/>
              <w:rPr>
                <w:color w:val="0070C0"/>
              </w:rPr>
            </w:pPr>
            <w:r w:rsidRPr="009743EA">
              <w:rPr>
                <w:color w:val="0070C0"/>
              </w:rPr>
              <w:t xml:space="preserve">Content-Type: </w:t>
            </w:r>
            <w:r w:rsidR="00E45F9B" w:rsidRPr="009743EA">
              <w:rPr>
                <w:color w:val="0070C0"/>
              </w:rPr>
              <w:t>application/json;ty</w:t>
            </w:r>
            <w:r w:rsidRPr="009743EA">
              <w:rPr>
                <w:color w:val="0070C0"/>
              </w:rPr>
              <w:t>=28</w:t>
            </w:r>
          </w:p>
          <w:p w14:paraId="136920C8" w14:textId="77777777" w:rsidR="00E056F7" w:rsidRPr="009743EA" w:rsidRDefault="00E056F7" w:rsidP="004D7D67">
            <w:pPr>
              <w:pStyle w:val="TAL"/>
              <w:snapToGrid w:val="0"/>
              <w:ind w:left="284"/>
              <w:jc w:val="both"/>
              <w:rPr>
                <w:color w:val="0070C0"/>
              </w:rPr>
            </w:pPr>
            <w:r w:rsidRPr="009743EA">
              <w:rPr>
                <w:color w:val="0070C0"/>
              </w:rPr>
              <w:t>X-M2M-RI: 1234</w:t>
            </w:r>
          </w:p>
          <w:p w14:paraId="431B5845" w14:textId="77777777" w:rsidR="00E056F7" w:rsidRPr="009743EA" w:rsidRDefault="00E056F7" w:rsidP="004D7D67">
            <w:pPr>
              <w:widowControl w:val="0"/>
              <w:overflowPunct/>
              <w:spacing w:after="0"/>
              <w:ind w:left="284"/>
              <w:jc w:val="both"/>
              <w:textAlignment w:val="auto"/>
              <w:rPr>
                <w:color w:val="0070C0"/>
              </w:rPr>
            </w:pPr>
            <w:r w:rsidRPr="009743EA">
              <w:rPr>
                <w:rFonts w:ascii="Arial" w:hAnsi="Arial"/>
                <w:color w:val="0070C0"/>
                <w:sz w:val="18"/>
              </w:rPr>
              <w:t>X-M2M-RVI: 2a</w:t>
            </w:r>
          </w:p>
          <w:p w14:paraId="0B163113" w14:textId="77777777" w:rsidR="00E056F7" w:rsidRPr="009743EA" w:rsidRDefault="00E056F7" w:rsidP="004D7D67">
            <w:pPr>
              <w:pStyle w:val="TAL"/>
              <w:snapToGrid w:val="0"/>
              <w:ind w:left="284"/>
              <w:jc w:val="both"/>
              <w:rPr>
                <w:color w:val="0070C0"/>
              </w:rPr>
            </w:pPr>
          </w:p>
          <w:p w14:paraId="6D656FDB" w14:textId="77777777" w:rsidR="00E056F7" w:rsidRPr="009743EA" w:rsidRDefault="00E056F7" w:rsidP="004D7D67">
            <w:pPr>
              <w:pStyle w:val="TAL"/>
              <w:snapToGrid w:val="0"/>
              <w:ind w:left="284"/>
              <w:jc w:val="both"/>
              <w:rPr>
                <w:color w:val="0070C0"/>
              </w:rPr>
            </w:pPr>
            <w:r w:rsidRPr="009743EA">
              <w:rPr>
                <w:color w:val="0070C0"/>
              </w:rPr>
              <w:t>{</w:t>
            </w:r>
          </w:p>
          <w:p w14:paraId="6781091C" w14:textId="77777777" w:rsidR="00E056F7" w:rsidRPr="009743EA" w:rsidRDefault="00E056F7" w:rsidP="004D7D67">
            <w:pPr>
              <w:pStyle w:val="TAL"/>
              <w:snapToGrid w:val="0"/>
              <w:ind w:left="284"/>
              <w:jc w:val="both"/>
              <w:rPr>
                <w:color w:val="0070C0"/>
              </w:rPr>
            </w:pPr>
            <w:r w:rsidRPr="009743EA">
              <w:rPr>
                <w:color w:val="0070C0"/>
              </w:rPr>
              <w:t xml:space="preserve">    "m2m:sc_offLot": {</w:t>
            </w:r>
          </w:p>
          <w:p w14:paraId="5C476E62" w14:textId="77777777" w:rsidR="00E056F7" w:rsidRPr="009743EA" w:rsidRDefault="00E056F7" w:rsidP="004D7D67">
            <w:pPr>
              <w:pStyle w:val="TAL"/>
              <w:snapToGrid w:val="0"/>
              <w:ind w:left="284"/>
              <w:jc w:val="both"/>
              <w:rPr>
                <w:color w:val="0070C0"/>
              </w:rPr>
            </w:pPr>
            <w:r w:rsidRPr="009743EA">
              <w:rPr>
                <w:color w:val="0070C0"/>
              </w:rPr>
              <w:t xml:space="preserve">        "rn": "yt_lot_1",</w:t>
            </w:r>
          </w:p>
          <w:p w14:paraId="3B627F11" w14:textId="77777777" w:rsidR="00E056F7" w:rsidRPr="009743EA" w:rsidRDefault="00E056F7" w:rsidP="004D7D67">
            <w:pPr>
              <w:pStyle w:val="TAL"/>
              <w:snapToGrid w:val="0"/>
              <w:ind w:left="284"/>
              <w:jc w:val="both"/>
              <w:rPr>
                <w:color w:val="0070C0"/>
              </w:rPr>
            </w:pPr>
            <w:r w:rsidRPr="009743EA">
              <w:rPr>
                <w:color w:val="0070C0"/>
              </w:rPr>
              <w:t xml:space="preserve">        "lbl": </w:t>
            </w:r>
            <w:r w:rsidRPr="00C072AF">
              <w:rPr>
                <w:color w:val="0070C0"/>
              </w:rPr>
              <w:t>[</w:t>
            </w:r>
          </w:p>
          <w:p w14:paraId="4CB1845E" w14:textId="77777777" w:rsidR="00E056F7" w:rsidRPr="009743EA" w:rsidRDefault="00E056F7" w:rsidP="004D7D67">
            <w:pPr>
              <w:pStyle w:val="TAL"/>
              <w:snapToGrid w:val="0"/>
              <w:ind w:left="284"/>
              <w:jc w:val="both"/>
              <w:rPr>
                <w:color w:val="0070C0"/>
              </w:rPr>
            </w:pPr>
            <w:r w:rsidRPr="009743EA">
              <w:rPr>
                <w:color w:val="0070C0"/>
              </w:rPr>
              <w:t xml:space="preserve">            "sc"</w:t>
            </w:r>
          </w:p>
          <w:p w14:paraId="512FF824" w14:textId="77777777" w:rsidR="00E056F7" w:rsidRPr="009743EA" w:rsidRDefault="00E056F7" w:rsidP="004D7D67">
            <w:pPr>
              <w:pStyle w:val="TAL"/>
              <w:snapToGrid w:val="0"/>
              <w:ind w:left="284"/>
              <w:jc w:val="both"/>
              <w:rPr>
                <w:color w:val="0070C0"/>
              </w:rPr>
            </w:pPr>
            <w:r w:rsidRPr="009743EA">
              <w:rPr>
                <w:color w:val="0070C0"/>
              </w:rPr>
              <w:t xml:space="preserve">        ],</w:t>
            </w:r>
          </w:p>
          <w:p w14:paraId="384F6FCB" w14:textId="77777777" w:rsidR="00E056F7" w:rsidRPr="009743EA" w:rsidRDefault="00E056F7" w:rsidP="004D7D67">
            <w:pPr>
              <w:pStyle w:val="TAL"/>
              <w:snapToGrid w:val="0"/>
              <w:ind w:left="284"/>
              <w:jc w:val="both"/>
              <w:rPr>
                <w:color w:val="0070C0"/>
              </w:rPr>
            </w:pPr>
            <w:r w:rsidRPr="009743EA">
              <w:rPr>
                <w:color w:val="0070C0"/>
              </w:rPr>
              <w:t xml:space="preserve">        "cnd": "http://developers.iotocean.org/schema/offStreetParking.xsd",</w:t>
            </w:r>
          </w:p>
          <w:p w14:paraId="5A809C1B" w14:textId="77777777" w:rsidR="00E056F7" w:rsidRPr="009743EA" w:rsidRDefault="00E056F7" w:rsidP="004D7D67">
            <w:pPr>
              <w:pStyle w:val="TAL"/>
              <w:snapToGrid w:val="0"/>
              <w:ind w:left="284"/>
              <w:jc w:val="both"/>
              <w:rPr>
                <w:color w:val="0070C0"/>
              </w:rPr>
            </w:pPr>
            <w:r w:rsidRPr="009743EA">
              <w:rPr>
                <w:color w:val="0070C0"/>
              </w:rPr>
              <w:t xml:space="preserve">        "type": "OffStreetParking",</w:t>
            </w:r>
          </w:p>
          <w:p w14:paraId="12F19E17" w14:textId="77777777" w:rsidR="00E056F7" w:rsidRPr="009743EA" w:rsidRDefault="00E056F7" w:rsidP="004D7D67">
            <w:pPr>
              <w:pStyle w:val="TAL"/>
              <w:snapToGrid w:val="0"/>
              <w:ind w:left="284"/>
              <w:jc w:val="both"/>
              <w:rPr>
                <w:color w:val="0070C0"/>
              </w:rPr>
            </w:pPr>
            <w:r w:rsidRPr="009743EA">
              <w:rPr>
                <w:color w:val="0070C0"/>
              </w:rPr>
              <w:t xml:space="preserve">        "category": "lot_1",</w:t>
            </w:r>
          </w:p>
          <w:p w14:paraId="5A4A8982" w14:textId="77777777" w:rsidR="00E056F7" w:rsidRPr="009743EA" w:rsidRDefault="00E056F7" w:rsidP="004D7D67">
            <w:pPr>
              <w:pStyle w:val="TAL"/>
              <w:snapToGrid w:val="0"/>
              <w:ind w:left="284"/>
              <w:jc w:val="both"/>
              <w:rPr>
                <w:color w:val="0070C0"/>
              </w:rPr>
            </w:pPr>
            <w:r w:rsidRPr="009743EA">
              <w:rPr>
                <w:color w:val="0070C0"/>
              </w:rPr>
              <w:t xml:space="preserve">        "geolocation": </w:t>
            </w:r>
            <w:r w:rsidRPr="00C072AF">
              <w:rPr>
                <w:color w:val="0070C0"/>
              </w:rPr>
              <w:t>[</w:t>
            </w:r>
          </w:p>
          <w:p w14:paraId="788A200F" w14:textId="77777777" w:rsidR="00E056F7" w:rsidRPr="009743EA" w:rsidRDefault="00E056F7" w:rsidP="004D7D67">
            <w:pPr>
              <w:pStyle w:val="TAL"/>
              <w:snapToGrid w:val="0"/>
              <w:ind w:left="284"/>
              <w:jc w:val="both"/>
              <w:rPr>
                <w:color w:val="0070C0"/>
              </w:rPr>
            </w:pPr>
            <w:r w:rsidRPr="009743EA">
              <w:rPr>
                <w:color w:val="0070C0"/>
              </w:rPr>
              <w:t xml:space="preserve">             37.4114423,</w:t>
            </w:r>
          </w:p>
          <w:p w14:paraId="65FCC580" w14:textId="77777777" w:rsidR="00E056F7" w:rsidRPr="009743EA" w:rsidRDefault="00E056F7" w:rsidP="004D7D67">
            <w:pPr>
              <w:pStyle w:val="TAL"/>
              <w:snapToGrid w:val="0"/>
              <w:ind w:left="284"/>
              <w:jc w:val="both"/>
              <w:rPr>
                <w:color w:val="0070C0"/>
              </w:rPr>
            </w:pPr>
            <w:r w:rsidRPr="009743EA">
              <w:rPr>
                <w:color w:val="0070C0"/>
              </w:rPr>
              <w:t xml:space="preserve">             127.1293735</w:t>
            </w:r>
          </w:p>
          <w:p w14:paraId="2D31A8A0" w14:textId="77777777" w:rsidR="00E056F7" w:rsidRPr="009743EA" w:rsidRDefault="00E056F7" w:rsidP="004D7D67">
            <w:pPr>
              <w:pStyle w:val="TAL"/>
              <w:snapToGrid w:val="0"/>
              <w:ind w:left="284"/>
              <w:jc w:val="both"/>
              <w:rPr>
                <w:color w:val="0070C0"/>
              </w:rPr>
            </w:pPr>
            <w:r w:rsidRPr="009743EA">
              <w:rPr>
                <w:color w:val="0070C0"/>
              </w:rPr>
              <w:t xml:space="preserve">        ],</w:t>
            </w:r>
          </w:p>
          <w:p w14:paraId="651ED5E5" w14:textId="77777777" w:rsidR="00E056F7" w:rsidRPr="009743EA" w:rsidRDefault="00E056F7" w:rsidP="004D7D67">
            <w:pPr>
              <w:pStyle w:val="TAL"/>
              <w:snapToGrid w:val="0"/>
              <w:ind w:left="284"/>
              <w:jc w:val="both"/>
              <w:rPr>
                <w:color w:val="0070C0"/>
              </w:rPr>
            </w:pPr>
            <w:r w:rsidRPr="009743EA">
              <w:rPr>
                <w:color w:val="0070C0"/>
              </w:rPr>
              <w:t xml:space="preserve">        "name": "parkingLot_1",</w:t>
            </w:r>
          </w:p>
          <w:p w14:paraId="6B008EE0" w14:textId="77777777" w:rsidR="00E056F7" w:rsidRPr="009743EA" w:rsidRDefault="00E056F7" w:rsidP="004D7D67">
            <w:pPr>
              <w:pStyle w:val="TAL"/>
              <w:snapToGrid w:val="0"/>
              <w:ind w:left="284"/>
              <w:jc w:val="both"/>
              <w:rPr>
                <w:color w:val="0070C0"/>
              </w:rPr>
            </w:pPr>
            <w:r w:rsidRPr="009743EA">
              <w:rPr>
                <w:color w:val="0070C0"/>
              </w:rPr>
              <w:t xml:space="preserve">        "availableSpotNumber": "3",</w:t>
            </w:r>
          </w:p>
          <w:p w14:paraId="0F761BAB" w14:textId="77777777" w:rsidR="00E056F7" w:rsidRPr="009743EA" w:rsidRDefault="00E056F7" w:rsidP="004D7D67">
            <w:pPr>
              <w:pStyle w:val="TAL"/>
              <w:snapToGrid w:val="0"/>
              <w:ind w:left="284"/>
              <w:jc w:val="both"/>
              <w:rPr>
                <w:color w:val="0070C0"/>
              </w:rPr>
            </w:pPr>
            <w:r w:rsidRPr="009743EA">
              <w:rPr>
                <w:color w:val="0070C0"/>
              </w:rPr>
              <w:t xml:space="preserve">        "totalSpotNumber": "110"</w:t>
            </w:r>
          </w:p>
          <w:p w14:paraId="41101F00" w14:textId="77777777" w:rsidR="00E056F7" w:rsidRPr="009743EA" w:rsidRDefault="00E056F7" w:rsidP="004D7D67">
            <w:pPr>
              <w:pStyle w:val="TAL"/>
              <w:snapToGrid w:val="0"/>
              <w:ind w:left="284"/>
              <w:jc w:val="both"/>
              <w:rPr>
                <w:color w:val="0070C0"/>
              </w:rPr>
            </w:pPr>
            <w:r w:rsidRPr="009743EA">
              <w:rPr>
                <w:color w:val="0070C0"/>
              </w:rPr>
              <w:t xml:space="preserve">    }</w:t>
            </w:r>
          </w:p>
          <w:p w14:paraId="22821F77" w14:textId="77777777" w:rsidR="00E056F7" w:rsidRPr="009743EA" w:rsidRDefault="00E056F7" w:rsidP="004D7D67">
            <w:pPr>
              <w:pStyle w:val="TAL"/>
              <w:snapToGrid w:val="0"/>
              <w:ind w:left="284"/>
              <w:jc w:val="both"/>
              <w:rPr>
                <w:color w:val="0070C0"/>
                <w:lang w:eastAsia="ko-KR"/>
              </w:rPr>
            </w:pPr>
            <w:r w:rsidRPr="009743EA">
              <w:rPr>
                <w:color w:val="0070C0"/>
              </w:rPr>
              <w:t>}</w:t>
            </w:r>
          </w:p>
          <w:p w14:paraId="74FDD13F" w14:textId="77777777" w:rsidR="00E056F7" w:rsidRPr="009743EA" w:rsidRDefault="00E056F7" w:rsidP="004D7D67">
            <w:pPr>
              <w:pStyle w:val="TAL"/>
              <w:snapToGrid w:val="0"/>
              <w:ind w:left="284"/>
              <w:jc w:val="both"/>
              <w:rPr>
                <w:color w:val="0070C0"/>
              </w:rPr>
            </w:pPr>
          </w:p>
          <w:p w14:paraId="485166DB" w14:textId="77777777" w:rsidR="00E056F7" w:rsidRPr="009743EA" w:rsidRDefault="00E056F7" w:rsidP="004D7D67">
            <w:pPr>
              <w:pStyle w:val="TAL"/>
              <w:snapToGrid w:val="0"/>
              <w:ind w:left="284"/>
              <w:jc w:val="both"/>
              <w:rPr>
                <w:color w:val="0070C0"/>
              </w:rPr>
            </w:pPr>
          </w:p>
          <w:p w14:paraId="75E3BAE5" w14:textId="77777777" w:rsidR="00E056F7" w:rsidRPr="009743EA" w:rsidRDefault="00E056F7" w:rsidP="004D7D67">
            <w:pPr>
              <w:widowControl w:val="0"/>
              <w:spacing w:after="0"/>
              <w:ind w:left="284"/>
              <w:jc w:val="both"/>
              <w:textAlignment w:val="auto"/>
              <w:rPr>
                <w:rFonts w:ascii="Arial" w:hAnsi="Arial"/>
                <w:b/>
                <w:color w:val="0070C0"/>
                <w:sz w:val="18"/>
              </w:rPr>
            </w:pPr>
          </w:p>
          <w:p w14:paraId="3C85CD24" w14:textId="77777777" w:rsidR="00E056F7" w:rsidRPr="009743EA" w:rsidRDefault="00E056F7" w:rsidP="004D7D67">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741BB1EC" w14:textId="77777777" w:rsidR="00E056F7" w:rsidRPr="009743EA" w:rsidRDefault="00E056F7" w:rsidP="004D7D67">
            <w:pPr>
              <w:widowControl w:val="0"/>
              <w:spacing w:after="0"/>
              <w:ind w:left="284"/>
              <w:textAlignment w:val="auto"/>
              <w:rPr>
                <w:rFonts w:ascii="Arial" w:hAnsi="Arial"/>
                <w:color w:val="0070C0"/>
                <w:sz w:val="18"/>
              </w:rPr>
            </w:pPr>
          </w:p>
          <w:p w14:paraId="65858E63" w14:textId="77777777" w:rsidR="00E056F7" w:rsidRPr="009743EA" w:rsidRDefault="00E056F7" w:rsidP="004D7D67">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4FB45C48" w14:textId="77777777" w:rsidR="00E056F7" w:rsidRPr="009743EA" w:rsidRDefault="00E056F7" w:rsidP="004D7D67">
            <w:pPr>
              <w:pStyle w:val="TAL"/>
              <w:snapToGrid w:val="0"/>
              <w:ind w:left="284"/>
              <w:rPr>
                <w:color w:val="0070C0"/>
              </w:rPr>
            </w:pPr>
            <w:r w:rsidRPr="009743EA">
              <w:rPr>
                <w:color w:val="0070C0"/>
              </w:rPr>
              <w:t>Content-Location: mn-name/yt_lot_1</w:t>
            </w:r>
          </w:p>
          <w:p w14:paraId="55451AB6" w14:textId="77777777" w:rsidR="00E056F7" w:rsidRPr="00325791" w:rsidRDefault="00E056F7" w:rsidP="004D7D67">
            <w:pPr>
              <w:pStyle w:val="TAL"/>
              <w:snapToGrid w:val="0"/>
              <w:ind w:left="284"/>
              <w:rPr>
                <w:color w:val="0070C0"/>
                <w:lang w:val="fr-FR"/>
              </w:rPr>
            </w:pPr>
            <w:r w:rsidRPr="00325791">
              <w:rPr>
                <w:color w:val="0070C0"/>
                <w:lang w:val="fr-FR"/>
              </w:rPr>
              <w:t>Content-Type: application/json</w:t>
            </w:r>
          </w:p>
          <w:p w14:paraId="571E88D0" w14:textId="77777777" w:rsidR="00E056F7" w:rsidRPr="00325791" w:rsidRDefault="00E056F7" w:rsidP="004D7D67">
            <w:pPr>
              <w:pStyle w:val="TAL"/>
              <w:snapToGrid w:val="0"/>
              <w:ind w:left="284"/>
              <w:rPr>
                <w:color w:val="0070C0"/>
                <w:lang w:val="fr-FR"/>
              </w:rPr>
            </w:pPr>
            <w:r w:rsidRPr="00325791">
              <w:rPr>
                <w:color w:val="0070C0"/>
                <w:lang w:val="fr-FR"/>
              </w:rPr>
              <w:t>X-M2M-RI: 1234</w:t>
            </w:r>
          </w:p>
          <w:p w14:paraId="49738574" w14:textId="77777777" w:rsidR="00E056F7" w:rsidRPr="009743EA" w:rsidRDefault="00E056F7" w:rsidP="004D7D67">
            <w:pPr>
              <w:widowControl w:val="0"/>
              <w:overflowPunct/>
              <w:spacing w:after="0"/>
              <w:ind w:left="284"/>
              <w:jc w:val="both"/>
              <w:textAlignment w:val="auto"/>
              <w:rPr>
                <w:color w:val="0070C0"/>
              </w:rPr>
            </w:pPr>
            <w:r w:rsidRPr="009743EA">
              <w:rPr>
                <w:rFonts w:ascii="Arial" w:hAnsi="Arial"/>
                <w:color w:val="0070C0"/>
                <w:sz w:val="18"/>
              </w:rPr>
              <w:t>X-M2M-RVI: 2a</w:t>
            </w:r>
          </w:p>
          <w:p w14:paraId="6FD39093" w14:textId="77777777" w:rsidR="00E056F7" w:rsidRPr="009743EA" w:rsidRDefault="00E056F7" w:rsidP="004D7D67">
            <w:pPr>
              <w:pStyle w:val="TAL"/>
              <w:snapToGrid w:val="0"/>
              <w:ind w:left="284"/>
              <w:rPr>
                <w:color w:val="0070C0"/>
              </w:rPr>
            </w:pPr>
            <w:r w:rsidRPr="009743EA">
              <w:rPr>
                <w:color w:val="0070C0"/>
              </w:rPr>
              <w:t>X-M2M-RSC: 2001</w:t>
            </w:r>
          </w:p>
          <w:p w14:paraId="225E44A6" w14:textId="77777777" w:rsidR="00E056F7" w:rsidRPr="009743EA" w:rsidRDefault="00E056F7" w:rsidP="004D7D67">
            <w:pPr>
              <w:pStyle w:val="TAL"/>
              <w:snapToGrid w:val="0"/>
              <w:ind w:left="284"/>
              <w:rPr>
                <w:color w:val="0070C0"/>
              </w:rPr>
            </w:pPr>
          </w:p>
          <w:p w14:paraId="157C67DA" w14:textId="77777777" w:rsidR="00E056F7" w:rsidRPr="009743EA" w:rsidRDefault="00E056F7" w:rsidP="004D7D67">
            <w:pPr>
              <w:pStyle w:val="TAL"/>
              <w:snapToGrid w:val="0"/>
              <w:ind w:left="284"/>
              <w:rPr>
                <w:color w:val="0070C0"/>
              </w:rPr>
            </w:pPr>
            <w:r w:rsidRPr="009743EA">
              <w:rPr>
                <w:color w:val="0070C0"/>
              </w:rPr>
              <w:t xml:space="preserve">{  </w:t>
            </w:r>
          </w:p>
          <w:p w14:paraId="60A8DDFA" w14:textId="77777777" w:rsidR="00E056F7" w:rsidRPr="009743EA" w:rsidRDefault="00E056F7" w:rsidP="004D7D67">
            <w:pPr>
              <w:pStyle w:val="TAL"/>
              <w:snapToGrid w:val="0"/>
              <w:ind w:left="284"/>
              <w:rPr>
                <w:color w:val="0070C0"/>
              </w:rPr>
            </w:pPr>
            <w:r w:rsidRPr="009743EA">
              <w:rPr>
                <w:color w:val="0070C0"/>
              </w:rPr>
              <w:t xml:space="preserve">    "m2m:rce":{  </w:t>
            </w:r>
          </w:p>
          <w:p w14:paraId="49589A1C" w14:textId="77777777" w:rsidR="00E056F7" w:rsidRPr="009743EA" w:rsidRDefault="00E056F7" w:rsidP="004D7D67">
            <w:pPr>
              <w:pStyle w:val="TAL"/>
              <w:snapToGrid w:val="0"/>
              <w:ind w:left="284"/>
              <w:rPr>
                <w:color w:val="0070C0"/>
              </w:rPr>
            </w:pPr>
            <w:r w:rsidRPr="009743EA">
              <w:rPr>
                <w:color w:val="0070C0"/>
              </w:rPr>
              <w:t xml:space="preserve">        "m2m:sc_offLot":{  </w:t>
            </w:r>
          </w:p>
          <w:p w14:paraId="671CF94A" w14:textId="77777777" w:rsidR="00E056F7" w:rsidRPr="009743EA" w:rsidRDefault="00E056F7" w:rsidP="004D7D67">
            <w:pPr>
              <w:pStyle w:val="TAL"/>
              <w:snapToGrid w:val="0"/>
              <w:ind w:left="284"/>
              <w:rPr>
                <w:color w:val="0070C0"/>
              </w:rPr>
            </w:pPr>
            <w:r w:rsidRPr="009743EA">
              <w:rPr>
                <w:color w:val="0070C0"/>
              </w:rPr>
              <w:t xml:space="preserve">           "pi":"CAE5630283216026458665",</w:t>
            </w:r>
          </w:p>
          <w:p w14:paraId="5D9472E8" w14:textId="77777777" w:rsidR="00E056F7" w:rsidRPr="009743EA" w:rsidRDefault="00E056F7" w:rsidP="004D7D67">
            <w:pPr>
              <w:pStyle w:val="TAL"/>
              <w:snapToGrid w:val="0"/>
              <w:ind w:left="284"/>
              <w:rPr>
                <w:color w:val="0070C0"/>
              </w:rPr>
            </w:pPr>
            <w:r w:rsidRPr="009743EA">
              <w:rPr>
                <w:color w:val="0070C0"/>
              </w:rPr>
              <w:t xml:space="preserve">           "ri":"FLX37696264720673421",</w:t>
            </w:r>
          </w:p>
          <w:p w14:paraId="2309251F" w14:textId="77777777" w:rsidR="00E056F7" w:rsidRPr="009743EA" w:rsidRDefault="00E056F7" w:rsidP="004D7D67">
            <w:pPr>
              <w:pStyle w:val="TAL"/>
              <w:snapToGrid w:val="0"/>
              <w:ind w:left="284"/>
              <w:rPr>
                <w:color w:val="0070C0"/>
              </w:rPr>
            </w:pPr>
            <w:r w:rsidRPr="009743EA">
              <w:rPr>
                <w:color w:val="0070C0"/>
              </w:rPr>
              <w:t xml:space="preserve">           "ty":28,</w:t>
            </w:r>
          </w:p>
          <w:p w14:paraId="30E1CCE3" w14:textId="77777777" w:rsidR="00E056F7" w:rsidRPr="009743EA" w:rsidRDefault="00E056F7" w:rsidP="004D7D67">
            <w:pPr>
              <w:pStyle w:val="TAL"/>
              <w:snapToGrid w:val="0"/>
              <w:ind w:left="284"/>
              <w:rPr>
                <w:color w:val="0070C0"/>
              </w:rPr>
            </w:pPr>
            <w:r w:rsidRPr="009743EA">
              <w:rPr>
                <w:color w:val="0070C0"/>
              </w:rPr>
              <w:t xml:space="preserve">           "ct":"20181019T045127",</w:t>
            </w:r>
          </w:p>
          <w:p w14:paraId="617DE3E6" w14:textId="77777777" w:rsidR="00E056F7" w:rsidRPr="009743EA" w:rsidRDefault="00E056F7" w:rsidP="004D7D67">
            <w:pPr>
              <w:pStyle w:val="TAL"/>
              <w:snapToGrid w:val="0"/>
              <w:ind w:left="284"/>
              <w:rPr>
                <w:color w:val="0070C0"/>
              </w:rPr>
            </w:pPr>
            <w:r w:rsidRPr="009743EA">
              <w:rPr>
                <w:color w:val="0070C0"/>
              </w:rPr>
              <w:t xml:space="preserve">           "st":15878,</w:t>
            </w:r>
          </w:p>
          <w:p w14:paraId="359CDAAD" w14:textId="77777777" w:rsidR="00E056F7" w:rsidRPr="009743EA" w:rsidRDefault="00E056F7" w:rsidP="004D7D67">
            <w:pPr>
              <w:pStyle w:val="TAL"/>
              <w:snapToGrid w:val="0"/>
              <w:ind w:left="284"/>
              <w:rPr>
                <w:color w:val="0070C0"/>
              </w:rPr>
            </w:pPr>
            <w:r w:rsidRPr="009743EA">
              <w:rPr>
                <w:color w:val="0070C0"/>
              </w:rPr>
              <w:t xml:space="preserve">           "rn":"yt_lot_1",</w:t>
            </w:r>
          </w:p>
          <w:p w14:paraId="5D7DFCCE" w14:textId="77777777" w:rsidR="00E056F7" w:rsidRPr="00325791" w:rsidRDefault="00E056F7" w:rsidP="004D7D67">
            <w:pPr>
              <w:pStyle w:val="TAL"/>
              <w:snapToGrid w:val="0"/>
              <w:ind w:left="284"/>
              <w:rPr>
                <w:color w:val="0070C0"/>
                <w:lang w:val="fr-FR"/>
              </w:rPr>
            </w:pPr>
            <w:r w:rsidRPr="009743EA">
              <w:rPr>
                <w:color w:val="0070C0"/>
              </w:rPr>
              <w:t xml:space="preserve">           </w:t>
            </w:r>
            <w:r w:rsidRPr="00325791">
              <w:rPr>
                <w:color w:val="0070C0"/>
                <w:lang w:val="fr-FR"/>
              </w:rPr>
              <w:t>"lt":"20181207T002422",</w:t>
            </w:r>
          </w:p>
          <w:p w14:paraId="4558627F" w14:textId="77777777" w:rsidR="00E056F7" w:rsidRPr="00325791" w:rsidRDefault="00E056F7" w:rsidP="004D7D67">
            <w:pPr>
              <w:pStyle w:val="TAL"/>
              <w:snapToGrid w:val="0"/>
              <w:ind w:left="284"/>
              <w:rPr>
                <w:color w:val="0070C0"/>
                <w:lang w:val="fr-FR"/>
              </w:rPr>
            </w:pPr>
            <w:r w:rsidRPr="00325791">
              <w:rPr>
                <w:color w:val="0070C0"/>
                <w:lang w:val="fr-FR"/>
              </w:rPr>
              <w:t xml:space="preserve">           "et":"20211019T045127",</w:t>
            </w:r>
          </w:p>
          <w:p w14:paraId="6AC77F0C" w14:textId="77777777" w:rsidR="00E056F7" w:rsidRPr="000D6D95" w:rsidRDefault="00E056F7" w:rsidP="004D7D67">
            <w:pPr>
              <w:pStyle w:val="TAL"/>
              <w:snapToGrid w:val="0"/>
              <w:ind w:left="284"/>
              <w:rPr>
                <w:color w:val="0070C0"/>
                <w:lang w:val="fr-FR"/>
              </w:rPr>
            </w:pPr>
            <w:r w:rsidRPr="00325791">
              <w:rPr>
                <w:color w:val="0070C0"/>
                <w:lang w:val="fr-FR"/>
              </w:rPr>
              <w:t xml:space="preserve">           "lb</w:t>
            </w:r>
            <w:r w:rsidRPr="000D6D95">
              <w:rPr>
                <w:color w:val="0070C0"/>
                <w:lang w:val="fr-FR"/>
              </w:rPr>
              <w:t xml:space="preserve">l":[  </w:t>
            </w:r>
          </w:p>
          <w:p w14:paraId="0261D232" w14:textId="77777777" w:rsidR="00E056F7" w:rsidRPr="000D6D95" w:rsidRDefault="00E056F7" w:rsidP="004D7D67">
            <w:pPr>
              <w:pStyle w:val="TAL"/>
              <w:snapToGrid w:val="0"/>
              <w:ind w:left="284"/>
              <w:rPr>
                <w:color w:val="0070C0"/>
                <w:lang w:val="fr-FR"/>
              </w:rPr>
            </w:pPr>
            <w:r w:rsidRPr="000D6D95">
              <w:rPr>
                <w:color w:val="0070C0"/>
                <w:lang w:val="fr-FR"/>
              </w:rPr>
              <w:t xml:space="preserve">              "sc"</w:t>
            </w:r>
          </w:p>
          <w:p w14:paraId="7DC96BC0" w14:textId="77777777" w:rsidR="00E056F7" w:rsidRPr="000D6D95" w:rsidRDefault="00E056F7" w:rsidP="004D7D67">
            <w:pPr>
              <w:pStyle w:val="TAL"/>
              <w:snapToGrid w:val="0"/>
              <w:ind w:left="284"/>
              <w:rPr>
                <w:color w:val="0070C0"/>
                <w:lang w:val="fr-FR"/>
              </w:rPr>
            </w:pPr>
            <w:r w:rsidRPr="000D6D95">
              <w:rPr>
                <w:color w:val="0070C0"/>
                <w:lang w:val="fr-FR"/>
              </w:rPr>
              <w:t xml:space="preserve">           ],</w:t>
            </w:r>
          </w:p>
          <w:p w14:paraId="3337AFAC" w14:textId="77777777" w:rsidR="00E056F7" w:rsidRPr="000D6D95" w:rsidRDefault="00E056F7" w:rsidP="004D7D67">
            <w:pPr>
              <w:pStyle w:val="TAL"/>
              <w:snapToGrid w:val="0"/>
              <w:ind w:left="284"/>
              <w:rPr>
                <w:color w:val="0070C0"/>
                <w:lang w:val="fr-FR"/>
              </w:rPr>
            </w:pPr>
            <w:r w:rsidRPr="000D6D95">
              <w:rPr>
                <w:color w:val="0070C0"/>
                <w:lang w:val="fr-FR"/>
              </w:rPr>
              <w:t xml:space="preserve">           "cnd":"http://developers.iotocean.org/schema/offStreetParking.xsd",</w:t>
            </w:r>
          </w:p>
          <w:p w14:paraId="7A5B1AE5" w14:textId="77777777" w:rsidR="00E056F7" w:rsidRPr="009743EA" w:rsidRDefault="00E056F7" w:rsidP="004D7D67">
            <w:pPr>
              <w:pStyle w:val="TAL"/>
              <w:snapToGrid w:val="0"/>
              <w:ind w:left="284"/>
              <w:rPr>
                <w:color w:val="0070C0"/>
              </w:rPr>
            </w:pPr>
            <w:r w:rsidRPr="000D6D95">
              <w:rPr>
                <w:color w:val="0070C0"/>
                <w:lang w:val="fr-FR"/>
              </w:rPr>
              <w:t xml:space="preserve">           </w:t>
            </w:r>
            <w:r w:rsidRPr="009743EA">
              <w:rPr>
                <w:color w:val="0070C0"/>
              </w:rPr>
              <w:t>"type":"OffStreetParking",</w:t>
            </w:r>
          </w:p>
          <w:p w14:paraId="1423B2FD" w14:textId="77777777" w:rsidR="00E056F7" w:rsidRPr="009743EA" w:rsidRDefault="00E056F7" w:rsidP="004D7D67">
            <w:pPr>
              <w:pStyle w:val="TAL"/>
              <w:snapToGrid w:val="0"/>
              <w:ind w:left="284"/>
              <w:rPr>
                <w:color w:val="0070C0"/>
              </w:rPr>
            </w:pPr>
            <w:r w:rsidRPr="009743EA">
              <w:rPr>
                <w:color w:val="0070C0"/>
              </w:rPr>
              <w:t xml:space="preserve">           "category":"lot_1",</w:t>
            </w:r>
          </w:p>
          <w:p w14:paraId="389647B0" w14:textId="77777777" w:rsidR="00E056F7" w:rsidRPr="009743EA" w:rsidRDefault="00E056F7" w:rsidP="004D7D67">
            <w:pPr>
              <w:pStyle w:val="TAL"/>
              <w:snapToGrid w:val="0"/>
              <w:ind w:left="284"/>
              <w:rPr>
                <w:color w:val="0070C0"/>
              </w:rPr>
            </w:pPr>
            <w:r w:rsidRPr="009743EA">
              <w:rPr>
                <w:color w:val="0070C0"/>
              </w:rPr>
              <w:t xml:space="preserve">           "geolocation":</w:t>
            </w:r>
            <w:r w:rsidRPr="00C072AF">
              <w:rPr>
                <w:color w:val="0070C0"/>
              </w:rPr>
              <w:t>[</w:t>
            </w:r>
            <w:r w:rsidRPr="009743EA">
              <w:rPr>
                <w:color w:val="0070C0"/>
              </w:rPr>
              <w:t xml:space="preserve">  </w:t>
            </w:r>
          </w:p>
          <w:p w14:paraId="7848F21E" w14:textId="77777777" w:rsidR="00E056F7" w:rsidRPr="009743EA" w:rsidRDefault="00E056F7" w:rsidP="004D7D67">
            <w:pPr>
              <w:pStyle w:val="TAL"/>
              <w:snapToGrid w:val="0"/>
              <w:ind w:left="284"/>
              <w:rPr>
                <w:color w:val="0070C0"/>
              </w:rPr>
            </w:pPr>
            <w:r w:rsidRPr="009743EA">
              <w:rPr>
                <w:color w:val="0070C0"/>
              </w:rPr>
              <w:t xml:space="preserve">              37.4114423,</w:t>
            </w:r>
          </w:p>
          <w:p w14:paraId="217D582B" w14:textId="77777777" w:rsidR="00E056F7" w:rsidRPr="009743EA" w:rsidRDefault="00E056F7" w:rsidP="004D7D67">
            <w:pPr>
              <w:pStyle w:val="TAL"/>
              <w:snapToGrid w:val="0"/>
              <w:ind w:left="284"/>
              <w:rPr>
                <w:color w:val="0070C0"/>
              </w:rPr>
            </w:pPr>
            <w:r w:rsidRPr="009743EA">
              <w:rPr>
                <w:color w:val="0070C0"/>
              </w:rPr>
              <w:lastRenderedPageBreak/>
              <w:t xml:space="preserve">              127.1293735</w:t>
            </w:r>
          </w:p>
          <w:p w14:paraId="60AC396B" w14:textId="77777777" w:rsidR="00E056F7" w:rsidRPr="009743EA" w:rsidRDefault="00E056F7" w:rsidP="004D7D67">
            <w:pPr>
              <w:pStyle w:val="TAL"/>
              <w:snapToGrid w:val="0"/>
              <w:ind w:left="284"/>
              <w:rPr>
                <w:color w:val="0070C0"/>
              </w:rPr>
            </w:pPr>
            <w:r w:rsidRPr="009743EA">
              <w:rPr>
                <w:color w:val="0070C0"/>
              </w:rPr>
              <w:t xml:space="preserve">           ],</w:t>
            </w:r>
          </w:p>
          <w:p w14:paraId="4A23A8DE" w14:textId="77777777" w:rsidR="00E056F7" w:rsidRPr="009743EA" w:rsidRDefault="00E056F7" w:rsidP="004D7D67">
            <w:pPr>
              <w:pStyle w:val="TAL"/>
              <w:snapToGrid w:val="0"/>
              <w:ind w:left="284"/>
              <w:rPr>
                <w:color w:val="0070C0"/>
              </w:rPr>
            </w:pPr>
            <w:r w:rsidRPr="009743EA">
              <w:rPr>
                <w:color w:val="0070C0"/>
              </w:rPr>
              <w:t xml:space="preserve">           "name":"parkingLot_1",</w:t>
            </w:r>
          </w:p>
          <w:p w14:paraId="5512352C" w14:textId="77777777" w:rsidR="00E056F7" w:rsidRPr="009743EA" w:rsidRDefault="00E056F7" w:rsidP="004D7D67">
            <w:pPr>
              <w:pStyle w:val="TAL"/>
              <w:snapToGrid w:val="0"/>
              <w:ind w:left="284"/>
              <w:rPr>
                <w:color w:val="0070C0"/>
              </w:rPr>
            </w:pPr>
            <w:r w:rsidRPr="009743EA">
              <w:rPr>
                <w:color w:val="0070C0"/>
              </w:rPr>
              <w:t xml:space="preserve">           "availableSpotNumber":"3",</w:t>
            </w:r>
          </w:p>
          <w:p w14:paraId="368EC1BC" w14:textId="77777777" w:rsidR="00E056F7" w:rsidRPr="009743EA" w:rsidRDefault="00E056F7" w:rsidP="004D7D67">
            <w:pPr>
              <w:pStyle w:val="TAL"/>
              <w:snapToGrid w:val="0"/>
              <w:ind w:left="284"/>
              <w:rPr>
                <w:color w:val="0070C0"/>
              </w:rPr>
            </w:pPr>
            <w:r w:rsidRPr="009743EA">
              <w:rPr>
                <w:color w:val="0070C0"/>
              </w:rPr>
              <w:t xml:space="preserve">           "totalSpotNumber":"110"</w:t>
            </w:r>
          </w:p>
          <w:p w14:paraId="1DAB2097" w14:textId="77777777" w:rsidR="00E056F7" w:rsidRPr="009743EA" w:rsidRDefault="00E056F7" w:rsidP="004D7D67">
            <w:pPr>
              <w:pStyle w:val="TAL"/>
              <w:snapToGrid w:val="0"/>
              <w:ind w:left="284"/>
              <w:rPr>
                <w:color w:val="0070C0"/>
              </w:rPr>
            </w:pPr>
            <w:r w:rsidRPr="009743EA">
              <w:rPr>
                <w:color w:val="0070C0"/>
              </w:rPr>
              <w:t xml:space="preserve">        }</w:t>
            </w:r>
          </w:p>
          <w:p w14:paraId="490E0BC9" w14:textId="77777777" w:rsidR="00E056F7" w:rsidRPr="009743EA" w:rsidRDefault="00E056F7" w:rsidP="004D7D67">
            <w:pPr>
              <w:pStyle w:val="TAL"/>
              <w:snapToGrid w:val="0"/>
              <w:ind w:left="284"/>
              <w:rPr>
                <w:color w:val="0070C0"/>
              </w:rPr>
            </w:pPr>
            <w:r w:rsidRPr="009743EA">
              <w:rPr>
                <w:color w:val="0070C0"/>
              </w:rPr>
              <w:t xml:space="preserve">     },</w:t>
            </w:r>
          </w:p>
          <w:p w14:paraId="3AE6EA13" w14:textId="77777777" w:rsidR="00E056F7" w:rsidRPr="009743EA" w:rsidRDefault="00E056F7" w:rsidP="004D7D67">
            <w:pPr>
              <w:pStyle w:val="TAL"/>
              <w:snapToGrid w:val="0"/>
              <w:ind w:left="284"/>
              <w:rPr>
                <w:color w:val="0070C0"/>
              </w:rPr>
            </w:pPr>
            <w:r w:rsidRPr="009743EA">
              <w:rPr>
                <w:color w:val="0070C0"/>
              </w:rPr>
              <w:t xml:space="preserve">     "m2m:uri":"mn-name/yt_lot_1"</w:t>
            </w:r>
          </w:p>
          <w:p w14:paraId="47AE9C64" w14:textId="77777777" w:rsidR="00E056F7" w:rsidRPr="005A2D7C" w:rsidRDefault="00E056F7" w:rsidP="004D7D67">
            <w:pPr>
              <w:pStyle w:val="TAL"/>
              <w:snapToGrid w:val="0"/>
              <w:ind w:left="284"/>
              <w:rPr>
                <w:color w:val="0070C0"/>
              </w:rPr>
            </w:pPr>
            <w:r w:rsidRPr="009743EA">
              <w:rPr>
                <w:color w:val="0070C0"/>
              </w:rPr>
              <w:t>}</w:t>
            </w:r>
            <w:r w:rsidRPr="005A2D7C">
              <w:rPr>
                <w:color w:val="0070C0"/>
              </w:rPr>
              <w:t xml:space="preserve"> </w:t>
            </w:r>
          </w:p>
          <w:p w14:paraId="10B278BB" w14:textId="77777777" w:rsidR="00E056F7" w:rsidRPr="009743EA" w:rsidRDefault="00E056F7" w:rsidP="004D7D67">
            <w:pPr>
              <w:pStyle w:val="TAL"/>
              <w:snapToGrid w:val="0"/>
              <w:ind w:left="284"/>
            </w:pPr>
          </w:p>
        </w:tc>
      </w:tr>
    </w:tbl>
    <w:p w14:paraId="6A836169" w14:textId="77777777" w:rsidR="00E056F7" w:rsidRPr="005A2D7C" w:rsidRDefault="00E056F7" w:rsidP="00E056F7"/>
    <w:p w14:paraId="4D3CE4E4" w14:textId="77777777" w:rsidR="00E056F7" w:rsidRPr="009743EA" w:rsidRDefault="00E056F7" w:rsidP="00E056F7">
      <w:pPr>
        <w:pStyle w:val="Heading4"/>
      </w:pPr>
      <w:bookmarkStart w:id="676" w:name="_Toc49420785"/>
      <w:bookmarkStart w:id="677" w:name="_Toc49507599"/>
      <w:bookmarkStart w:id="678" w:name="_Toc49507711"/>
      <w:bookmarkStart w:id="679" w:name="_Toc532286411"/>
      <w:bookmarkStart w:id="680" w:name="_Toc532286547"/>
      <w:bookmarkStart w:id="681" w:name="_Toc46154454"/>
      <w:bookmarkStart w:id="682" w:name="_Toc71708888"/>
      <w:r w:rsidRPr="009743EA">
        <w:t>6.2.14.2</w:t>
      </w:r>
      <w:r w:rsidRPr="009743EA">
        <w:tab/>
        <w:t>API-FLX-RET</w:t>
      </w:r>
      <w:bookmarkEnd w:id="676"/>
      <w:bookmarkEnd w:id="677"/>
      <w:bookmarkEnd w:id="678"/>
      <w:bookmarkEnd w:id="679"/>
      <w:bookmarkEnd w:id="680"/>
      <w:bookmarkEnd w:id="681"/>
      <w:bookmarkEnd w:id="682"/>
    </w:p>
    <w:tbl>
      <w:tblPr>
        <w:tblW w:w="9659" w:type="dxa"/>
        <w:jc w:val="center"/>
        <w:tblLayout w:type="fixed"/>
        <w:tblCellMar>
          <w:left w:w="28" w:type="dxa"/>
        </w:tblCellMar>
        <w:tblLook w:val="0000" w:firstRow="0" w:lastRow="0" w:firstColumn="0" w:lastColumn="0" w:noHBand="0" w:noVBand="0"/>
      </w:tblPr>
      <w:tblGrid>
        <w:gridCol w:w="1286"/>
        <w:gridCol w:w="8373"/>
      </w:tblGrid>
      <w:tr w:rsidR="00E056F7" w:rsidRPr="00DC4AC1" w14:paraId="5589039F"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3425E050" w14:textId="77777777" w:rsidR="00E056F7" w:rsidRPr="009743EA" w:rsidRDefault="00E056F7" w:rsidP="004D7D67">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C1B1C9A" w14:textId="77777777" w:rsidR="00E056F7" w:rsidRPr="005A2D7C" w:rsidRDefault="00E056F7" w:rsidP="005A2D7C">
            <w:pPr>
              <w:pStyle w:val="TAL"/>
              <w:rPr>
                <w:rFonts w:eastAsia="Calibri Light"/>
                <w:lang w:val="fr-FR"/>
              </w:rPr>
            </w:pPr>
            <w:r w:rsidRPr="005A2D7C">
              <w:rPr>
                <w:rFonts w:eastAsia="Calibri Light"/>
                <w:lang w:val="fr-FR"/>
              </w:rPr>
              <w:t>API/FLX/RET/001</w:t>
            </w:r>
          </w:p>
          <w:p w14:paraId="27251AFC" w14:textId="77777777" w:rsidR="00E056F7" w:rsidRPr="005A2D7C" w:rsidRDefault="00E056F7" w:rsidP="005A2D7C">
            <w:pPr>
              <w:pStyle w:val="TAL"/>
              <w:rPr>
                <w:lang w:val="fr-FR"/>
              </w:rPr>
            </w:pPr>
            <w:r w:rsidRPr="005A2D7C">
              <w:rPr>
                <w:rFonts w:eastAsia="Calibri Light"/>
                <w:lang w:val="fr-FR"/>
              </w:rPr>
              <w:t>API/FLX/RET/001_RCN1</w:t>
            </w:r>
          </w:p>
        </w:tc>
      </w:tr>
      <w:tr w:rsidR="00E056F7" w:rsidRPr="009743EA" w14:paraId="62ABB0B3"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045CCEF2" w14:textId="77777777" w:rsidR="00E056F7" w:rsidRPr="009743EA" w:rsidRDefault="00E056F7" w:rsidP="004D7D67">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7BC7C4" w14:textId="77777777" w:rsidR="00E056F7" w:rsidRPr="005A2D7C" w:rsidRDefault="00E056F7" w:rsidP="005A2D7C">
            <w:pPr>
              <w:pStyle w:val="TAL"/>
              <w:rPr>
                <w:rFonts w:eastAsia="Calibri Light"/>
              </w:rPr>
            </w:pPr>
            <w:r w:rsidRPr="005A2D7C">
              <w:rPr>
                <w:rFonts w:eastAsia="Calibri Light"/>
              </w:rPr>
              <w:t>&lt;flexContainer&gt; resource RETRIEVE with resultContent parameter</w:t>
            </w:r>
          </w:p>
        </w:tc>
      </w:tr>
      <w:tr w:rsidR="00E056F7" w:rsidRPr="009743EA" w14:paraId="37B18AB5"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6FA69EA9" w14:textId="77777777" w:rsidR="00E056F7" w:rsidRPr="009743EA" w:rsidRDefault="00E056F7" w:rsidP="004D7D67">
            <w:pPr>
              <w:pStyle w:val="TAL"/>
              <w:snapToGrid w:val="0"/>
              <w:jc w:val="center"/>
              <w:rPr>
                <w:b/>
                <w:kern w:val="1"/>
              </w:rPr>
            </w:pPr>
            <w:r w:rsidRPr="009743EA">
              <w:rPr>
                <w:b/>
                <w:kern w:val="1"/>
              </w:rPr>
              <w:t xml:space="preserve"> 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621BF37" w14:textId="77777777" w:rsidR="00E056F7" w:rsidRPr="005A2D7C" w:rsidRDefault="00E056F7" w:rsidP="005A2D7C">
            <w:pPr>
              <w:pStyle w:val="TAL"/>
              <w:rPr>
                <w:rFonts w:eastAsia="Calibri Light"/>
              </w:rPr>
            </w:pPr>
            <w:r w:rsidRPr="005A2D7C">
              <w:rPr>
                <w:rFonts w:eastAsia="Calibri Light"/>
              </w:rPr>
              <w:t>&lt;CSEBase&gt; of the requested &lt;flexContainer&gt; resource</w:t>
            </w:r>
          </w:p>
        </w:tc>
      </w:tr>
      <w:tr w:rsidR="00E056F7" w:rsidRPr="009743EA" w14:paraId="71166C5E"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3123008C" w14:textId="77777777" w:rsidR="00E056F7" w:rsidRPr="009743EA" w:rsidRDefault="00E056F7" w:rsidP="004D7D67">
            <w:pPr>
              <w:pStyle w:val="TAL"/>
              <w:snapToGrid w:val="0"/>
              <w:jc w:val="center"/>
              <w:rPr>
                <w:b/>
                <w:kern w:val="1"/>
              </w:rPr>
            </w:pPr>
          </w:p>
          <w:p w14:paraId="26D8B694" w14:textId="77777777" w:rsidR="00E056F7" w:rsidRPr="009743EA" w:rsidRDefault="00E056F7" w:rsidP="004D7D67">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2E11CB0" w14:textId="77777777" w:rsidR="00E056F7" w:rsidRPr="005A2D7C" w:rsidRDefault="00E056F7" w:rsidP="005A2D7C">
            <w:pPr>
              <w:pStyle w:val="TAL"/>
              <w:rPr>
                <w:rFonts w:eastAsia="Calibri Light"/>
              </w:rPr>
            </w:pPr>
            <w:r w:rsidRPr="005A2D7C">
              <w:t>The interface is used to send a &lt;</w:t>
            </w:r>
            <w:r w:rsidRPr="005A2D7C">
              <w:rPr>
                <w:rFonts w:eastAsia="Calibri Light"/>
              </w:rPr>
              <w:t>flexContainer</w:t>
            </w:r>
            <w:r w:rsidRPr="005A2D7C">
              <w:t xml:space="preserve">&gt; </w:t>
            </w:r>
            <w:r w:rsidRPr="005A2D7C">
              <w:rPr>
                <w:rFonts w:eastAsia="Calibri Light"/>
              </w:rPr>
              <w:t>RETRIEVE</w:t>
            </w:r>
            <w:r w:rsidRPr="005A2D7C">
              <w:t xml:space="preserve"> request attached with resultContent set to 1 to the Registrar CSE and sends back a response</w:t>
            </w:r>
            <w:r w:rsidR="000E08CD" w:rsidRPr="009743EA">
              <w:t>.</w:t>
            </w:r>
          </w:p>
        </w:tc>
      </w:tr>
      <w:tr w:rsidR="00E056F7" w:rsidRPr="009743EA" w14:paraId="1FF6D287"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04484997" w14:textId="77777777" w:rsidR="00E056F7" w:rsidRPr="009743EA" w:rsidRDefault="00E056F7" w:rsidP="004D7D67">
            <w:pPr>
              <w:pStyle w:val="TAL"/>
              <w:snapToGrid w:val="0"/>
              <w:jc w:val="center"/>
              <w:rPr>
                <w:b/>
                <w:kern w:val="1"/>
              </w:rPr>
            </w:pPr>
          </w:p>
          <w:p w14:paraId="643BC7A5" w14:textId="77777777" w:rsidR="00E056F7" w:rsidRPr="009743EA" w:rsidRDefault="00E056F7" w:rsidP="004D7D67">
            <w:pPr>
              <w:pStyle w:val="TAL"/>
              <w:snapToGrid w:val="0"/>
              <w:jc w:val="center"/>
              <w:rPr>
                <w:b/>
                <w:kern w:val="1"/>
              </w:rPr>
            </w:pPr>
          </w:p>
          <w:p w14:paraId="64670212" w14:textId="77777777" w:rsidR="00E056F7" w:rsidRPr="009743EA" w:rsidRDefault="00E056F7" w:rsidP="004D7D67">
            <w:pPr>
              <w:pStyle w:val="TAL"/>
              <w:snapToGrid w:val="0"/>
              <w:jc w:val="center"/>
              <w:rPr>
                <w:b/>
                <w:kern w:val="1"/>
              </w:rPr>
            </w:pPr>
          </w:p>
          <w:p w14:paraId="5EC7536A" w14:textId="77777777" w:rsidR="00E056F7" w:rsidRPr="009743EA" w:rsidRDefault="00E056F7" w:rsidP="004D7D67">
            <w:pPr>
              <w:pStyle w:val="TAL"/>
              <w:snapToGrid w:val="0"/>
              <w:jc w:val="center"/>
              <w:rPr>
                <w:b/>
                <w:kern w:val="1"/>
              </w:rPr>
            </w:pPr>
          </w:p>
          <w:p w14:paraId="1FD7F269" w14:textId="77777777" w:rsidR="00E056F7" w:rsidRPr="009743EA" w:rsidRDefault="00E056F7" w:rsidP="004D7D67">
            <w:pPr>
              <w:pStyle w:val="TAL"/>
              <w:snapToGrid w:val="0"/>
              <w:jc w:val="center"/>
              <w:rPr>
                <w:b/>
                <w:kern w:val="1"/>
              </w:rPr>
            </w:pPr>
            <w:r w:rsidRPr="009743EA">
              <w:rPr>
                <w:b/>
                <w:kern w:val="1"/>
              </w:rPr>
              <w:t>Resource Structure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A7B6503" w14:textId="77777777" w:rsidR="00E056F7" w:rsidRPr="009743EA" w:rsidRDefault="00E056F7" w:rsidP="005A2D7C">
            <w:pPr>
              <w:pStyle w:val="TAL"/>
            </w:pPr>
          </w:p>
          <w:p w14:paraId="2ADEE6C7" w14:textId="77777777" w:rsidR="00E056F7" w:rsidRPr="009743EA" w:rsidRDefault="0054261D" w:rsidP="004D7D67">
            <w:pPr>
              <w:pStyle w:val="Default"/>
              <w:overflowPunct w:val="0"/>
              <w:jc w:val="center"/>
            </w:pPr>
            <w:r>
              <w:pict w14:anchorId="0C24D7A7">
                <v:group id="_x0000_s3141" style="position:absolute;left:0;text-align:left;margin-left:123.1pt;margin-top:1.25pt;width:158.8pt;height:59.25pt;z-index:251660800" coordsize="20169,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">
                  <v:rect id="직사각형 2" o:spid="_x0000_s3142" style="position:absolute;width:11683;height:36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" filled="f">
                    <v:textbox inset="0,0,0,0">
                      <w:txbxContent>
                        <w:p w14:paraId="4D621395" w14:textId="77777777" w:rsidR="00E056F7" w:rsidRDefault="00E056F7" w:rsidP="00E056F7">
                          <w:pPr>
                            <w:pStyle w:val="NormalWeb"/>
                            <w:wordWrap w:val="0"/>
                            <w:spacing w:after="0"/>
                            <w:jc w:val="center"/>
                          </w:pPr>
                          <w:r w:rsidRPr="000738C6">
                            <w:rPr>
                              <w:b/>
                              <w:bCs/>
                              <w:color w:val="000000"/>
                              <w:kern w:val="24"/>
                              <w:sz w:val="20"/>
                              <w:szCs w:val="20"/>
                            </w:rPr>
                            <w:t>mn-name</w:t>
                          </w:r>
                        </w:p>
                        <w:p w14:paraId="4696174A" w14:textId="77777777" w:rsidR="00E056F7" w:rsidRDefault="00E056F7" w:rsidP="00E056F7">
                          <w:pPr>
                            <w:pStyle w:val="NormalWeb"/>
                            <w:wordWrap w:val="0"/>
                            <w:spacing w:after="0"/>
                            <w:jc w:val="center"/>
                          </w:pPr>
                          <w:r w:rsidRPr="000738C6">
                            <w:rPr>
                              <w:b/>
                              <w:bCs/>
                              <w:color w:val="000000"/>
                              <w:kern w:val="24"/>
                              <w:sz w:val="20"/>
                              <w:szCs w:val="20"/>
                            </w:rPr>
                            <w:t>(CSEBase)</w:t>
                          </w:r>
                        </w:p>
                      </w:txbxContent>
                    </v:textbox>
                  </v:rect>
                  <v:line id="직선 연결선 4" o:spid="_x0000_s3143" style="position:absolute;flip:x;visibility:visible" from="5842,3758" to="5842,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" strokeweight=".5pt">
                    <v:stroke joinstyle="miter"/>
                  </v:line>
                  <v:rect id="직사각형 5" o:spid="_x0000_s3144" style="position:absolute;left:7905;top:4996;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" filled="f">
                    <v:textbox inset="0,0,0,0">
                      <w:txbxContent>
                        <w:p w14:paraId="66B4EE33" w14:textId="77777777" w:rsidR="00E056F7" w:rsidRDefault="00E056F7" w:rsidP="00E056F7">
                          <w:pPr>
                            <w:pStyle w:val="NormalWeb"/>
                            <w:wordWrap w:val="0"/>
                            <w:spacing w:after="0"/>
                            <w:jc w:val="center"/>
                          </w:pPr>
                          <w:r w:rsidRPr="000738C6">
                            <w:rPr>
                              <w:b/>
                              <w:bCs/>
                              <w:color w:val="000000"/>
                              <w:kern w:val="24"/>
                              <w:sz w:val="18"/>
                              <w:szCs w:val="18"/>
                            </w:rPr>
                            <w:t>yt_lot_1</w:t>
                          </w:r>
                        </w:p>
                        <w:p w14:paraId="46231ABB" w14:textId="77777777" w:rsidR="00E056F7" w:rsidRDefault="00E056F7" w:rsidP="00E056F7">
                          <w:pPr>
                            <w:pStyle w:val="NormalWeb"/>
                            <w:wordWrap w:val="0"/>
                            <w:spacing w:after="0"/>
                            <w:jc w:val="center"/>
                          </w:pPr>
                          <w:r w:rsidRPr="000738C6">
                            <w:rPr>
                              <w:b/>
                              <w:bCs/>
                              <w:color w:val="000000"/>
                              <w:kern w:val="24"/>
                              <w:sz w:val="18"/>
                              <w:szCs w:val="18"/>
                            </w:rPr>
                            <w:t>(flexContainer)</w:t>
                          </w:r>
                        </w:p>
                      </w:txbxContent>
                    </v:textbox>
                  </v:rect>
                  <v:line id="직선 연결선 6" o:spid="_x0000_s3145" style="position:absolute;visibility:visible" from="5842,6235" to="7905,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" strokeweight=".5pt">
                    <v:stroke joinstyle="miter"/>
                  </v:line>
                </v:group>
              </w:pict>
            </w:r>
            <w:r w:rsidR="00E056F7" w:rsidRPr="009743EA">
              <w:rPr>
                <w:rFonts w:eastAsia="Malgun Gothic"/>
                <w:color w:val="auto"/>
                <w:sz w:val="20"/>
                <w:szCs w:val="20"/>
              </w:rPr>
              <w:t xml:space="preserve"> </w:t>
            </w:r>
          </w:p>
          <w:p w14:paraId="44482D18" w14:textId="77777777" w:rsidR="00E056F7" w:rsidRPr="009743EA" w:rsidRDefault="00E056F7" w:rsidP="004D7D67">
            <w:pPr>
              <w:pStyle w:val="Default"/>
              <w:overflowPunct w:val="0"/>
              <w:jc w:val="center"/>
            </w:pPr>
          </w:p>
        </w:tc>
      </w:tr>
      <w:tr w:rsidR="00E056F7" w:rsidRPr="009743EA" w14:paraId="3377EC8F" w14:textId="77777777" w:rsidTr="005A2D7C">
        <w:trPr>
          <w:trHeight w:val="3126"/>
          <w:jc w:val="center"/>
        </w:trPr>
        <w:tc>
          <w:tcPr>
            <w:tcW w:w="1286" w:type="dxa"/>
            <w:tcBorders>
              <w:top w:val="single" w:sz="4" w:space="0" w:color="000000"/>
              <w:left w:val="single" w:sz="4" w:space="0" w:color="000000"/>
              <w:bottom w:val="single" w:sz="4" w:space="0" w:color="000000"/>
            </w:tcBorders>
            <w:shd w:val="clear" w:color="auto" w:fill="E7E6E6"/>
          </w:tcPr>
          <w:p w14:paraId="5AF75298" w14:textId="77777777" w:rsidR="00E056F7" w:rsidRPr="009743EA" w:rsidRDefault="00E056F7" w:rsidP="004D7D67">
            <w:pPr>
              <w:pStyle w:val="TAL"/>
              <w:snapToGrid w:val="0"/>
              <w:jc w:val="center"/>
              <w:rPr>
                <w:b/>
                <w:kern w:val="1"/>
              </w:rPr>
            </w:pPr>
          </w:p>
          <w:p w14:paraId="5D286AFB" w14:textId="77777777" w:rsidR="00E056F7" w:rsidRPr="009743EA" w:rsidRDefault="00E056F7" w:rsidP="004D7D67">
            <w:pPr>
              <w:pStyle w:val="TAL"/>
              <w:snapToGrid w:val="0"/>
              <w:jc w:val="center"/>
              <w:rPr>
                <w:b/>
                <w:kern w:val="1"/>
              </w:rPr>
            </w:pPr>
          </w:p>
          <w:p w14:paraId="729D103F" w14:textId="77777777" w:rsidR="00E056F7" w:rsidRPr="009743EA" w:rsidRDefault="00E056F7" w:rsidP="004D7D67">
            <w:pPr>
              <w:pStyle w:val="TAL"/>
              <w:snapToGrid w:val="0"/>
              <w:jc w:val="center"/>
              <w:rPr>
                <w:b/>
                <w:kern w:val="1"/>
              </w:rPr>
            </w:pPr>
          </w:p>
          <w:p w14:paraId="0E8544C4" w14:textId="77777777" w:rsidR="00E056F7" w:rsidRPr="009743EA" w:rsidRDefault="00E056F7" w:rsidP="004D7D67">
            <w:pPr>
              <w:pStyle w:val="TAL"/>
              <w:snapToGrid w:val="0"/>
              <w:jc w:val="center"/>
              <w:rPr>
                <w:b/>
                <w:kern w:val="1"/>
              </w:rPr>
            </w:pPr>
          </w:p>
          <w:p w14:paraId="29ABBAB1" w14:textId="77777777" w:rsidR="00E056F7" w:rsidRPr="009743EA" w:rsidRDefault="00E056F7" w:rsidP="004D7D67">
            <w:pPr>
              <w:pStyle w:val="TAL"/>
              <w:snapToGrid w:val="0"/>
              <w:jc w:val="center"/>
              <w:rPr>
                <w:b/>
                <w:kern w:val="1"/>
              </w:rPr>
            </w:pPr>
          </w:p>
          <w:p w14:paraId="3C25E793" w14:textId="77777777" w:rsidR="00E056F7" w:rsidRPr="009743EA" w:rsidRDefault="00E056F7" w:rsidP="004D7D67">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531D2FD" w14:textId="5BCD2B0F" w:rsidR="00E056F7" w:rsidRPr="009743EA" w:rsidRDefault="0054261D" w:rsidP="00EA3F33">
            <w:pPr>
              <w:pStyle w:val="TAL"/>
              <w:snapToGrid w:val="0"/>
              <w:jc w:val="center"/>
              <w:rPr>
                <w:color w:val="000000"/>
              </w:rPr>
            </w:pPr>
            <w:r>
              <w:pict w14:anchorId="3DE44219">
                <v:group id="_x0000_s3146" style="position:absolute;left:0;text-align:left;margin-left:70.95pt;margin-top:8.45pt;width:261pt;height:133.25pt;z-index:251661824;mso-position-horizontal-relative:text;mso-position-vertical-relative:text" coordsize="33147,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">
                  <v:roundrect id="모서리가 둥근 직사각형 2" o:spid="_x0000_s3147" style="position:absolute;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6AA598B2" w14:textId="77777777" w:rsidR="00E056F7" w:rsidRPr="007A475C" w:rsidRDefault="00E056F7" w:rsidP="00E056F7">
                          <w:pPr>
                            <w:pStyle w:val="NormalWeb"/>
                            <w:wordWrap w:val="0"/>
                            <w:spacing w:after="0"/>
                            <w:jc w:val="center"/>
                            <w:rPr>
                              <w:rFonts w:ascii="Malgun Gothic" w:hAnsi="Malgun Gothic"/>
                              <w:color w:val="FFFFFF"/>
                              <w:kern w:val="24"/>
                              <w:sz w:val="10"/>
                            </w:rPr>
                          </w:pPr>
                        </w:p>
                        <w:p w14:paraId="6DDFD940" w14:textId="77777777" w:rsidR="00E056F7" w:rsidRDefault="00E056F7" w:rsidP="00E056F7">
                          <w:pPr>
                            <w:pStyle w:val="NormalWeb"/>
                            <w:wordWrap w:val="0"/>
                            <w:spacing w:after="0"/>
                            <w:jc w:val="center"/>
                          </w:pPr>
                          <w:r w:rsidRPr="000738C6">
                            <w:rPr>
                              <w:rFonts w:ascii="Malgun Gothic" w:hAnsi="Malgun Gothic" w:hint="eastAsia"/>
                              <w:color w:val="FFFFFF"/>
                              <w:kern w:val="24"/>
                            </w:rPr>
                            <w:t>originator</w:t>
                          </w:r>
                        </w:p>
                      </w:txbxContent>
                    </v:textbox>
                  </v:roundrect>
                  <v:line id="직선 연결선 3" o:spid="_x0000_s3148" style="position:absolute;visibility:visible" from="4826,6810" to="4826,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3149" type="#_x0000_t32" style="position:absolute;left:5524;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3150" type="#_x0000_t202" style="position:absolute;left:9398;top:8782;width:14605;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39970834" w14:textId="77777777" w:rsidR="00E056F7" w:rsidRDefault="00E056F7" w:rsidP="00E056F7">
                          <w:pPr>
                            <w:pStyle w:val="NormalWeb"/>
                            <w:wordWrap w:val="0"/>
                            <w:spacing w:after="0"/>
                          </w:pPr>
                          <w:r w:rsidRPr="000738C6">
                            <w:rPr>
                              <w:rFonts w:ascii="Malgun Gothic" w:hAnsi="Malgun Gothic" w:hint="eastAsia"/>
                              <w:color w:val="5B9BD5"/>
                              <w:kern w:val="24"/>
                              <w:sz w:val="14"/>
                              <w:szCs w:val="14"/>
                            </w:rPr>
                            <w:t>flexContainer retrieve request</w:t>
                          </w:r>
                        </w:p>
                      </w:txbxContent>
                    </v:textbox>
                  </v:shape>
                  <v:shape id="TextBox 37" o:spid="_x0000_s3151" type="#_x0000_t202" style="position:absolute;left:14198;top:12871;width:6160;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2ED77DA3" w14:textId="77777777" w:rsidR="00E056F7" w:rsidRDefault="00E056F7" w:rsidP="00E056F7">
                          <w:pPr>
                            <w:pStyle w:val="NormalWeb"/>
                            <w:wordWrap w:val="0"/>
                            <w:spacing w:after="0"/>
                          </w:pPr>
                          <w:r w:rsidRPr="000738C6">
                            <w:rPr>
                              <w:rFonts w:ascii="Malgun Gothic" w:hAnsi="Malgun Gothic" w:hint="eastAsia"/>
                              <w:color w:val="5B9BD5"/>
                              <w:kern w:val="24"/>
                              <w:sz w:val="14"/>
                              <w:szCs w:val="14"/>
                            </w:rPr>
                            <w:t>Response</w:t>
                          </w:r>
                        </w:p>
                      </w:txbxContent>
                    </v:textbox>
                  </v:shape>
                  <v:shape id="직선 화살표 연결선 7" o:spid="_x0000_s3152" type="#_x0000_t32" style="position:absolute;left:5873;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3153" style="position:absolute;left:23749;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210E213A" w14:textId="77777777" w:rsidR="00E056F7" w:rsidRPr="007A475C" w:rsidRDefault="00E056F7" w:rsidP="00E056F7">
                          <w:pPr>
                            <w:pStyle w:val="NormalWeb"/>
                            <w:wordWrap w:val="0"/>
                            <w:spacing w:after="0"/>
                            <w:jc w:val="center"/>
                            <w:rPr>
                              <w:rFonts w:ascii="Malgun Gothic" w:hAnsi="Malgun Gothic"/>
                              <w:color w:val="FFFFFF"/>
                              <w:kern w:val="24"/>
                              <w:sz w:val="10"/>
                            </w:rPr>
                          </w:pPr>
                        </w:p>
                        <w:p w14:paraId="361D6F55" w14:textId="77777777" w:rsidR="00E056F7" w:rsidRDefault="00E056F7" w:rsidP="00E056F7">
                          <w:pPr>
                            <w:pStyle w:val="NormalWeb"/>
                            <w:wordWrap w:val="0"/>
                            <w:spacing w:after="0"/>
                            <w:jc w:val="center"/>
                          </w:pPr>
                          <w:r w:rsidRPr="000738C6">
                            <w:rPr>
                              <w:rFonts w:ascii="Malgun Gothic" w:hAnsi="Malgun Gothic" w:hint="eastAsia"/>
                              <w:color w:val="FFFFFF"/>
                              <w:kern w:val="24"/>
                            </w:rPr>
                            <w:t>mn-name</w:t>
                          </w:r>
                        </w:p>
                      </w:txbxContent>
                    </v:textbox>
                  </v:roundrect>
                  <v:line id="직선 연결선 9" o:spid="_x0000_s3154" style="position:absolute;visibility:visible" from="28575,6810" to="28575,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tc>
      </w:tr>
      <w:tr w:rsidR="00E056F7" w:rsidRPr="009743EA" w14:paraId="7CF88BF2"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1ABAE9B7" w14:textId="77777777" w:rsidR="00E056F7" w:rsidRPr="009743EA" w:rsidRDefault="00E056F7" w:rsidP="004D7D67">
            <w:pPr>
              <w:pStyle w:val="TAL"/>
              <w:snapToGrid w:val="0"/>
              <w:jc w:val="center"/>
              <w:rPr>
                <w:b/>
                <w:kern w:val="1"/>
              </w:rPr>
            </w:pPr>
          </w:p>
          <w:p w14:paraId="0FA4DB10" w14:textId="77777777" w:rsidR="00E056F7" w:rsidRPr="009743EA" w:rsidRDefault="00E056F7" w:rsidP="004D7D67">
            <w:pPr>
              <w:pStyle w:val="TAL"/>
              <w:snapToGrid w:val="0"/>
              <w:jc w:val="center"/>
              <w:rPr>
                <w:b/>
                <w:kern w:val="1"/>
              </w:rPr>
            </w:pPr>
          </w:p>
          <w:p w14:paraId="4274B686" w14:textId="77777777" w:rsidR="00E056F7" w:rsidRPr="009743EA" w:rsidRDefault="00E056F7" w:rsidP="004D7D67">
            <w:pPr>
              <w:pStyle w:val="TAL"/>
              <w:snapToGrid w:val="0"/>
              <w:jc w:val="center"/>
              <w:rPr>
                <w:b/>
                <w:kern w:val="1"/>
              </w:rPr>
            </w:pPr>
            <w:r w:rsidRPr="009743EA">
              <w:rPr>
                <w:b/>
                <w:kern w:val="1"/>
              </w:rPr>
              <w:t>HTTP Header Information</w:t>
            </w:r>
          </w:p>
          <w:p w14:paraId="128B17FC" w14:textId="77777777" w:rsidR="00E056F7" w:rsidRPr="009743EA" w:rsidRDefault="00E056F7" w:rsidP="004D7D67">
            <w:pPr>
              <w:pStyle w:val="TAL"/>
              <w:snapToGrid w:val="0"/>
              <w:jc w:val="center"/>
              <w:rPr>
                <w:b/>
                <w:kern w:val="1"/>
              </w:rPr>
            </w:pPr>
          </w:p>
          <w:p w14:paraId="7D23E833" w14:textId="77777777" w:rsidR="00E056F7" w:rsidRPr="009743EA" w:rsidRDefault="00E056F7" w:rsidP="000E08CD">
            <w:pPr>
              <w:pStyle w:val="TAL"/>
              <w:snapToGrid w:val="0"/>
              <w:jc w:val="center"/>
              <w:rPr>
                <w:b/>
                <w:kern w:val="1"/>
              </w:rPr>
            </w:pPr>
          </w:p>
          <w:p w14:paraId="658FDB92" w14:textId="77777777" w:rsidR="00FE3B5F" w:rsidRPr="009743EA" w:rsidRDefault="00FE3B5F" w:rsidP="000E08CD">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AE7515F" w14:textId="77777777" w:rsidR="00E056F7" w:rsidRPr="009743EA" w:rsidRDefault="00E056F7" w:rsidP="004D7D67">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E056F7" w:rsidRPr="009743EA" w14:paraId="08ABC95A" w14:textId="77777777" w:rsidTr="005A2D7C">
              <w:trPr>
                <w:jc w:val="center"/>
              </w:trPr>
              <w:tc>
                <w:tcPr>
                  <w:tcW w:w="1501" w:type="dxa"/>
                  <w:shd w:val="clear" w:color="auto" w:fill="9CC2E5"/>
                </w:tcPr>
                <w:p w14:paraId="77298179" w14:textId="77777777" w:rsidR="00E056F7" w:rsidRPr="009743EA" w:rsidRDefault="00E056F7" w:rsidP="004D7D67">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0E59089B" w14:textId="77777777" w:rsidR="00E056F7" w:rsidRPr="009743EA" w:rsidRDefault="00E056F7" w:rsidP="004D7D67">
                  <w:pPr>
                    <w:pStyle w:val="TAL"/>
                    <w:snapToGrid w:val="0"/>
                    <w:jc w:val="center"/>
                    <w:rPr>
                      <w:rFonts w:eastAsia="Calibri"/>
                      <w:b/>
                      <w:szCs w:val="22"/>
                    </w:rPr>
                  </w:pPr>
                  <w:r w:rsidRPr="009743EA">
                    <w:rPr>
                      <w:rFonts w:eastAsia="Calibri"/>
                      <w:b/>
                      <w:szCs w:val="22"/>
                    </w:rPr>
                    <w:t>Value</w:t>
                  </w:r>
                </w:p>
              </w:tc>
            </w:tr>
            <w:tr w:rsidR="00E056F7" w:rsidRPr="009743EA" w14:paraId="3DBC6EDE" w14:textId="77777777" w:rsidTr="005A2D7C">
              <w:trPr>
                <w:jc w:val="center"/>
              </w:trPr>
              <w:tc>
                <w:tcPr>
                  <w:tcW w:w="1501" w:type="dxa"/>
                  <w:shd w:val="clear" w:color="auto" w:fill="DEEAF6"/>
                </w:tcPr>
                <w:p w14:paraId="41582729" w14:textId="77777777" w:rsidR="00E056F7" w:rsidRPr="009743EA" w:rsidRDefault="00E056F7" w:rsidP="004D7D67">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6DE322D6" w14:textId="77777777" w:rsidR="00E056F7" w:rsidRPr="009743EA" w:rsidRDefault="00E056F7" w:rsidP="004D7D67">
                  <w:pPr>
                    <w:pStyle w:val="TAL"/>
                    <w:snapToGrid w:val="0"/>
                    <w:rPr>
                      <w:rFonts w:eastAsia="Calibri"/>
                      <w:szCs w:val="22"/>
                    </w:rPr>
                  </w:pPr>
                  <w:r w:rsidRPr="009743EA">
                    <w:rPr>
                      <w:rFonts w:eastAsia="Calibri"/>
                      <w:szCs w:val="22"/>
                    </w:rPr>
                    <w:t>application/json</w:t>
                  </w:r>
                </w:p>
              </w:tc>
            </w:tr>
            <w:tr w:rsidR="00E056F7" w:rsidRPr="009743EA" w14:paraId="6CD37304" w14:textId="77777777" w:rsidTr="005A2D7C">
              <w:trPr>
                <w:jc w:val="center"/>
              </w:trPr>
              <w:tc>
                <w:tcPr>
                  <w:tcW w:w="1501" w:type="dxa"/>
                  <w:shd w:val="clear" w:color="auto" w:fill="DEEAF6"/>
                </w:tcPr>
                <w:p w14:paraId="00F60FB2" w14:textId="77777777" w:rsidR="00E056F7" w:rsidRPr="009743EA" w:rsidRDefault="00E056F7" w:rsidP="004D7D67">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7AC4D95B" w14:textId="77777777" w:rsidR="00E056F7" w:rsidRPr="009743EA" w:rsidRDefault="00E056F7" w:rsidP="004D7D67">
                  <w:pPr>
                    <w:pStyle w:val="TAL"/>
                    <w:snapToGrid w:val="0"/>
                    <w:rPr>
                      <w:rFonts w:eastAsia="Calibri"/>
                      <w:szCs w:val="22"/>
                    </w:rPr>
                  </w:pPr>
                  <w:r w:rsidRPr="009743EA">
                    <w:rPr>
                      <w:rFonts w:eastAsia="Calibri"/>
                      <w:szCs w:val="22"/>
                    </w:rPr>
                    <w:t>Request</w:t>
                  </w:r>
                  <w:r w:rsidR="000E08CD" w:rsidRPr="009743EA">
                    <w:rPr>
                      <w:rFonts w:eastAsia="Calibri"/>
                      <w:szCs w:val="22"/>
                    </w:rPr>
                    <w:t xml:space="preserve"> </w:t>
                  </w:r>
                  <w:r w:rsidRPr="009743EA">
                    <w:rPr>
                      <w:rFonts w:eastAsia="Calibri"/>
                      <w:szCs w:val="22"/>
                    </w:rPr>
                    <w:t>ID</w:t>
                  </w:r>
                  <w:r w:rsidR="000E08CD" w:rsidRPr="009743EA">
                    <w:rPr>
                      <w:rFonts w:eastAsia="Calibri"/>
                      <w:szCs w:val="22"/>
                    </w:rPr>
                    <w:t xml:space="preserve"> </w:t>
                  </w:r>
                </w:p>
              </w:tc>
            </w:tr>
            <w:tr w:rsidR="00E056F7" w:rsidRPr="009743EA" w14:paraId="4D42FBA3" w14:textId="77777777" w:rsidTr="005A2D7C">
              <w:trPr>
                <w:jc w:val="center"/>
              </w:trPr>
              <w:tc>
                <w:tcPr>
                  <w:tcW w:w="1501" w:type="dxa"/>
                  <w:shd w:val="clear" w:color="auto" w:fill="DEEAF6"/>
                </w:tcPr>
                <w:p w14:paraId="06F048AF" w14:textId="77777777" w:rsidR="00E056F7" w:rsidRPr="009743EA" w:rsidRDefault="00E056F7" w:rsidP="004D7D67">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4B210829" w14:textId="77777777" w:rsidR="00E056F7" w:rsidRPr="009743EA" w:rsidRDefault="00E056F7" w:rsidP="004D7D67">
                  <w:pPr>
                    <w:pStyle w:val="TAL"/>
                    <w:snapToGrid w:val="0"/>
                    <w:rPr>
                      <w:rFonts w:eastAsia="Calibri"/>
                      <w:szCs w:val="22"/>
                    </w:rPr>
                  </w:pPr>
                  <w:r w:rsidRPr="009743EA">
                    <w:rPr>
                      <w:rFonts w:eastAsia="Calibri"/>
                      <w:szCs w:val="22"/>
                    </w:rPr>
                    <w:t>AE-ID</w:t>
                  </w:r>
                  <w:r w:rsidR="000E08CD" w:rsidRPr="009743EA">
                    <w:rPr>
                      <w:rFonts w:eastAsia="Calibri"/>
                      <w:szCs w:val="22"/>
                    </w:rPr>
                    <w:t xml:space="preserve"> </w:t>
                  </w:r>
                  <w:r w:rsidRPr="009743EA">
                    <w:rPr>
                      <w:rFonts w:eastAsia="Calibri"/>
                      <w:szCs w:val="22"/>
                    </w:rPr>
                    <w:t>of</w:t>
                  </w:r>
                  <w:r w:rsidR="000E08CD" w:rsidRPr="009743EA">
                    <w:rPr>
                      <w:rFonts w:eastAsia="Calibri"/>
                      <w:szCs w:val="22"/>
                    </w:rPr>
                    <w:t xml:space="preserve"> </w:t>
                  </w:r>
                  <w:r w:rsidRPr="009743EA">
                    <w:rPr>
                      <w:rFonts w:eastAsia="Calibri"/>
                      <w:szCs w:val="22"/>
                    </w:rPr>
                    <w:t>request</w:t>
                  </w:r>
                  <w:r w:rsidR="000E08CD" w:rsidRPr="009743EA">
                    <w:rPr>
                      <w:rFonts w:eastAsia="Calibri"/>
                      <w:szCs w:val="22"/>
                    </w:rPr>
                    <w:t xml:space="preserve"> </w:t>
                  </w:r>
                  <w:r w:rsidRPr="009743EA">
                    <w:rPr>
                      <w:rFonts w:eastAsia="Calibri"/>
                      <w:szCs w:val="22"/>
                    </w:rPr>
                    <w:t>originator</w:t>
                  </w:r>
                </w:p>
              </w:tc>
            </w:tr>
            <w:tr w:rsidR="00283598" w:rsidRPr="009743EA" w14:paraId="31DE05D8" w14:textId="77777777" w:rsidTr="005A2D7C">
              <w:trPr>
                <w:jc w:val="center"/>
              </w:trPr>
              <w:tc>
                <w:tcPr>
                  <w:tcW w:w="1501" w:type="dxa"/>
                  <w:shd w:val="clear" w:color="auto" w:fill="DEEAF6"/>
                </w:tcPr>
                <w:p w14:paraId="1DBC87E4" w14:textId="77777777" w:rsidR="00283598" w:rsidRPr="009743EA" w:rsidRDefault="00283598" w:rsidP="00283598">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64B5E9FA" w14:textId="77777777" w:rsidR="00283598" w:rsidRPr="009743EA" w:rsidRDefault="00283598" w:rsidP="00283598">
                  <w:pPr>
                    <w:pStyle w:val="TAL"/>
                    <w:snapToGrid w:val="0"/>
                    <w:rPr>
                      <w:rFonts w:eastAsia="Calibri"/>
                      <w:szCs w:val="22"/>
                    </w:rPr>
                  </w:pPr>
                  <w:r w:rsidRPr="009743EA">
                    <w:rPr>
                      <w:rFonts w:eastAsia="Calibri"/>
                      <w:szCs w:val="22"/>
                    </w:rPr>
                    <w:t>Release</w:t>
                  </w:r>
                  <w:r w:rsidR="000E08CD" w:rsidRPr="009743EA">
                    <w:rPr>
                      <w:rFonts w:eastAsia="Calibri"/>
                      <w:szCs w:val="22"/>
                    </w:rPr>
                    <w:t xml:space="preserve"> </w:t>
                  </w:r>
                  <w:r w:rsidRPr="009743EA">
                    <w:rPr>
                      <w:rFonts w:eastAsia="Calibri"/>
                      <w:szCs w:val="22"/>
                    </w:rPr>
                    <w:t>Version</w:t>
                  </w:r>
                  <w:r w:rsidR="000E08CD" w:rsidRPr="009743EA">
                    <w:rPr>
                      <w:rFonts w:eastAsia="Calibri"/>
                      <w:szCs w:val="22"/>
                    </w:rPr>
                    <w:t xml:space="preserve"> </w:t>
                  </w:r>
                  <w:r w:rsidRPr="009743EA">
                    <w:rPr>
                      <w:rFonts w:eastAsia="Calibri"/>
                      <w:szCs w:val="22"/>
                    </w:rPr>
                    <w:t>Indicator</w:t>
                  </w:r>
                </w:p>
              </w:tc>
            </w:tr>
          </w:tbl>
          <w:p w14:paraId="2D930A22" w14:textId="77777777" w:rsidR="00E056F7" w:rsidRPr="005A2D7C" w:rsidRDefault="00E056F7" w:rsidP="004D7D67">
            <w:pPr>
              <w:pStyle w:val="TAL"/>
              <w:snapToGrid w:val="0"/>
              <w:jc w:val="center"/>
            </w:pPr>
          </w:p>
        </w:tc>
      </w:tr>
      <w:tr w:rsidR="00E056F7" w:rsidRPr="009743EA" w14:paraId="15AA04D8"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661DBBB2"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1DB69460"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0066F242"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0868771E"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2AAE62AA"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7F0BCE6A"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02FAB215" w14:textId="77777777" w:rsidR="00E056F7" w:rsidRPr="009743EA" w:rsidRDefault="00E056F7" w:rsidP="004D7D67">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668E8B58" w14:textId="77777777" w:rsidR="00E056F7" w:rsidRPr="009743EA" w:rsidRDefault="00E056F7" w:rsidP="004D7D67">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0584A643" w14:textId="77777777" w:rsidR="00E056F7" w:rsidRPr="009743EA" w:rsidRDefault="00E056F7" w:rsidP="004D7D67">
            <w:pPr>
              <w:pStyle w:val="TAL"/>
              <w:snapToGrid w:val="0"/>
              <w:jc w:val="center"/>
              <w:rPr>
                <w:b/>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CEB030C" w14:textId="77777777" w:rsidR="00E056F7" w:rsidRPr="005A2D7C" w:rsidRDefault="00E056F7" w:rsidP="005A2D7C">
            <w:pPr>
              <w:pStyle w:val="TAL"/>
              <w:rPr>
                <w:rFonts w:eastAsia="Calibri Light"/>
              </w:rPr>
            </w:pPr>
          </w:p>
          <w:p w14:paraId="6EE0D1BA" w14:textId="77777777" w:rsidR="00E056F7" w:rsidRPr="00325791" w:rsidRDefault="00E056F7" w:rsidP="004D7D67">
            <w:pPr>
              <w:pStyle w:val="TAL"/>
              <w:snapToGrid w:val="0"/>
              <w:ind w:left="284"/>
              <w:rPr>
                <w:rFonts w:ascii="Times New Roman" w:eastAsia="Calibri Light" w:hAnsi="Times New Roman"/>
                <w:b/>
                <w:sz w:val="24"/>
                <w:lang w:val="fr-FR"/>
              </w:rPr>
            </w:pPr>
            <w:r w:rsidRPr="00325791">
              <w:rPr>
                <w:rFonts w:ascii="Times New Roman" w:eastAsia="Calibri Light" w:hAnsi="Times New Roman"/>
                <w:b/>
                <w:sz w:val="24"/>
                <w:lang w:val="fr-FR"/>
              </w:rPr>
              <w:t>API/FLX/RET/001</w:t>
            </w:r>
          </w:p>
          <w:p w14:paraId="41DABBC4" w14:textId="77777777" w:rsidR="00E056F7" w:rsidRPr="00325791" w:rsidRDefault="00E056F7" w:rsidP="004D7D67">
            <w:pPr>
              <w:pStyle w:val="TAL"/>
              <w:snapToGrid w:val="0"/>
              <w:ind w:left="284"/>
              <w:rPr>
                <w:rFonts w:ascii="Times New Roman" w:eastAsia="Calibri Light" w:hAnsi="Times New Roman"/>
                <w:b/>
                <w:sz w:val="24"/>
                <w:lang w:val="fr-FR"/>
              </w:rPr>
            </w:pPr>
            <w:r w:rsidRPr="00325791">
              <w:rPr>
                <w:rFonts w:ascii="Times New Roman" w:eastAsia="Calibri Light" w:hAnsi="Times New Roman"/>
                <w:b/>
                <w:sz w:val="24"/>
                <w:lang w:val="fr-FR"/>
              </w:rPr>
              <w:t>API/FLX/RET/001_RCN1</w:t>
            </w:r>
          </w:p>
          <w:p w14:paraId="7F6216F4" w14:textId="77777777" w:rsidR="00E056F7" w:rsidRPr="00325791" w:rsidRDefault="00E056F7" w:rsidP="004D7D67">
            <w:pPr>
              <w:widowControl w:val="0"/>
              <w:spacing w:after="0"/>
              <w:ind w:left="284"/>
              <w:jc w:val="both"/>
              <w:textAlignment w:val="auto"/>
              <w:rPr>
                <w:rFonts w:ascii="Arial" w:hAnsi="Arial"/>
                <w:b/>
                <w:color w:val="0070C0"/>
                <w:sz w:val="18"/>
                <w:lang w:val="fr-FR"/>
              </w:rPr>
            </w:pPr>
          </w:p>
          <w:p w14:paraId="71179D27" w14:textId="77777777" w:rsidR="00E056F7" w:rsidRPr="009743EA" w:rsidRDefault="00E056F7" w:rsidP="004D7D67">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31F4CD97" w14:textId="77777777" w:rsidR="00E056F7" w:rsidRPr="009743EA" w:rsidRDefault="00E056F7" w:rsidP="004D7D67">
            <w:pPr>
              <w:pStyle w:val="TAL"/>
              <w:snapToGrid w:val="0"/>
              <w:ind w:left="284"/>
              <w:jc w:val="both"/>
              <w:rPr>
                <w:color w:val="0070C0"/>
              </w:rPr>
            </w:pPr>
          </w:p>
          <w:p w14:paraId="177FED67" w14:textId="77777777" w:rsidR="00E056F7" w:rsidRPr="009743EA" w:rsidRDefault="00E056F7" w:rsidP="004D7D67">
            <w:pPr>
              <w:pStyle w:val="TAL"/>
              <w:snapToGrid w:val="0"/>
              <w:ind w:left="284"/>
              <w:jc w:val="both"/>
              <w:rPr>
                <w:color w:val="0070C0"/>
              </w:rPr>
            </w:pPr>
            <w:r w:rsidRPr="009743EA">
              <w:rPr>
                <w:color w:val="0070C0"/>
              </w:rPr>
              <w:t>GET /mn-name/yt_lot_1?rcn=1 HTTP/1.1</w:t>
            </w:r>
          </w:p>
          <w:p w14:paraId="21C35034" w14:textId="77777777" w:rsidR="00E056F7" w:rsidRPr="009743EA" w:rsidRDefault="00E056F7" w:rsidP="004D7D67">
            <w:pPr>
              <w:pStyle w:val="TAL"/>
              <w:snapToGrid w:val="0"/>
              <w:ind w:left="284"/>
              <w:jc w:val="both"/>
              <w:rPr>
                <w:color w:val="0070C0"/>
              </w:rPr>
            </w:pPr>
            <w:r w:rsidRPr="009743EA">
              <w:rPr>
                <w:color w:val="0070C0"/>
              </w:rPr>
              <w:t>Host: 192.168.0.10:8282</w:t>
            </w:r>
          </w:p>
          <w:p w14:paraId="5CE88ED1" w14:textId="77777777" w:rsidR="00E056F7" w:rsidRPr="009743EA" w:rsidRDefault="00E056F7" w:rsidP="004D7D67">
            <w:pPr>
              <w:pStyle w:val="TAL"/>
              <w:snapToGrid w:val="0"/>
              <w:ind w:left="284"/>
              <w:rPr>
                <w:color w:val="0070C0"/>
              </w:rPr>
            </w:pPr>
            <w:r w:rsidRPr="009743EA">
              <w:rPr>
                <w:color w:val="0070C0"/>
              </w:rPr>
              <w:t>X-M2M-Origin: CAE5630283216026458665</w:t>
            </w:r>
          </w:p>
          <w:p w14:paraId="60BBBD0B" w14:textId="77777777" w:rsidR="00E056F7" w:rsidRPr="009743EA" w:rsidRDefault="00E056F7" w:rsidP="004D7D67">
            <w:pPr>
              <w:pStyle w:val="TAL"/>
              <w:snapToGrid w:val="0"/>
              <w:ind w:left="284"/>
              <w:jc w:val="both"/>
              <w:rPr>
                <w:color w:val="0070C0"/>
              </w:rPr>
            </w:pPr>
            <w:r w:rsidRPr="009743EA">
              <w:rPr>
                <w:color w:val="0070C0"/>
              </w:rPr>
              <w:t>Accept: application/json</w:t>
            </w:r>
          </w:p>
          <w:p w14:paraId="1D503606" w14:textId="77777777" w:rsidR="00E056F7" w:rsidRPr="009743EA" w:rsidRDefault="00E056F7" w:rsidP="004D7D67">
            <w:pPr>
              <w:pStyle w:val="TAL"/>
              <w:snapToGrid w:val="0"/>
              <w:ind w:left="284"/>
              <w:jc w:val="both"/>
              <w:rPr>
                <w:color w:val="0070C0"/>
              </w:rPr>
            </w:pPr>
            <w:r w:rsidRPr="009743EA">
              <w:rPr>
                <w:color w:val="0070C0"/>
              </w:rPr>
              <w:t>X-M2M-RI: 1234</w:t>
            </w:r>
          </w:p>
          <w:p w14:paraId="293554A8" w14:textId="77777777" w:rsidR="00E056F7" w:rsidRPr="009743EA" w:rsidRDefault="00E056F7" w:rsidP="004D7D67">
            <w:pPr>
              <w:widowControl w:val="0"/>
              <w:overflowPunct/>
              <w:spacing w:after="0"/>
              <w:ind w:left="284"/>
              <w:jc w:val="both"/>
              <w:textAlignment w:val="auto"/>
              <w:rPr>
                <w:color w:val="0070C0"/>
              </w:rPr>
            </w:pPr>
            <w:r w:rsidRPr="009743EA">
              <w:rPr>
                <w:rFonts w:ascii="Arial" w:hAnsi="Arial"/>
                <w:color w:val="0070C0"/>
                <w:sz w:val="18"/>
              </w:rPr>
              <w:t>X-M2M-RVI: 2a</w:t>
            </w:r>
          </w:p>
          <w:p w14:paraId="7DFD67A7" w14:textId="77777777" w:rsidR="00E056F7" w:rsidRPr="009743EA" w:rsidRDefault="00E056F7" w:rsidP="004D7D67">
            <w:pPr>
              <w:pStyle w:val="TAL"/>
              <w:snapToGrid w:val="0"/>
              <w:ind w:left="284"/>
              <w:jc w:val="both"/>
              <w:rPr>
                <w:color w:val="0070C0"/>
              </w:rPr>
            </w:pPr>
          </w:p>
          <w:p w14:paraId="7D7E5B77" w14:textId="77777777" w:rsidR="00E056F7" w:rsidRPr="009743EA" w:rsidRDefault="00E056F7" w:rsidP="004D7D67">
            <w:pPr>
              <w:widowControl w:val="0"/>
              <w:spacing w:after="0"/>
              <w:ind w:left="284"/>
              <w:jc w:val="both"/>
              <w:textAlignment w:val="auto"/>
              <w:rPr>
                <w:rFonts w:ascii="Arial" w:hAnsi="Arial"/>
                <w:b/>
                <w:color w:val="0070C0"/>
                <w:sz w:val="18"/>
              </w:rPr>
            </w:pPr>
          </w:p>
          <w:p w14:paraId="7387D059" w14:textId="77777777" w:rsidR="00E056F7" w:rsidRPr="009743EA" w:rsidRDefault="00E056F7" w:rsidP="004D7D67">
            <w:pPr>
              <w:widowControl w:val="0"/>
              <w:spacing w:after="0"/>
              <w:ind w:left="284"/>
              <w:jc w:val="both"/>
              <w:textAlignment w:val="auto"/>
              <w:rPr>
                <w:rFonts w:ascii="Arial" w:hAnsi="Arial"/>
                <w:b/>
                <w:color w:val="0070C0"/>
                <w:sz w:val="18"/>
              </w:rPr>
            </w:pPr>
            <w:r w:rsidRPr="009743EA">
              <w:rPr>
                <w:rFonts w:ascii="Arial" w:hAnsi="Arial"/>
                <w:b/>
                <w:color w:val="0070C0"/>
                <w:sz w:val="18"/>
              </w:rPr>
              <w:lastRenderedPageBreak/>
              <w:t>HTTP Response:</w:t>
            </w:r>
          </w:p>
          <w:p w14:paraId="3C50EABB" w14:textId="77777777" w:rsidR="00E056F7" w:rsidRPr="009743EA" w:rsidRDefault="00E056F7" w:rsidP="004D7D67">
            <w:pPr>
              <w:widowControl w:val="0"/>
              <w:spacing w:after="0"/>
              <w:ind w:left="284"/>
              <w:textAlignment w:val="auto"/>
              <w:rPr>
                <w:rFonts w:ascii="Arial" w:hAnsi="Arial"/>
                <w:color w:val="0070C0"/>
                <w:sz w:val="18"/>
              </w:rPr>
            </w:pPr>
          </w:p>
          <w:p w14:paraId="0749E047" w14:textId="77777777" w:rsidR="00E056F7" w:rsidRPr="009743EA" w:rsidRDefault="00E056F7" w:rsidP="004D7D67">
            <w:pPr>
              <w:widowControl w:val="0"/>
              <w:spacing w:after="0"/>
              <w:ind w:left="284"/>
              <w:textAlignment w:val="auto"/>
              <w:rPr>
                <w:rFonts w:ascii="Arial" w:hAnsi="Arial"/>
                <w:color w:val="0070C0"/>
                <w:sz w:val="18"/>
              </w:rPr>
            </w:pPr>
            <w:r w:rsidRPr="009743EA">
              <w:rPr>
                <w:rFonts w:ascii="Arial" w:hAnsi="Arial"/>
                <w:color w:val="0070C0"/>
                <w:sz w:val="18"/>
              </w:rPr>
              <w:t>200 OK</w:t>
            </w:r>
          </w:p>
          <w:p w14:paraId="382DBD30" w14:textId="77777777" w:rsidR="00E056F7" w:rsidRPr="009743EA" w:rsidRDefault="00E056F7" w:rsidP="004D7D67">
            <w:pPr>
              <w:pStyle w:val="TAL"/>
              <w:snapToGrid w:val="0"/>
              <w:ind w:left="284"/>
              <w:rPr>
                <w:color w:val="0070C0"/>
              </w:rPr>
            </w:pPr>
            <w:r w:rsidRPr="009743EA">
              <w:rPr>
                <w:color w:val="0070C0"/>
              </w:rPr>
              <w:t>Content-Location: mn-name/yt_lot_1</w:t>
            </w:r>
          </w:p>
          <w:p w14:paraId="4DBFB985" w14:textId="77777777" w:rsidR="00E056F7" w:rsidRPr="00325791" w:rsidRDefault="00E056F7" w:rsidP="004D7D67">
            <w:pPr>
              <w:pStyle w:val="TAL"/>
              <w:snapToGrid w:val="0"/>
              <w:ind w:left="284"/>
              <w:rPr>
                <w:color w:val="0070C0"/>
                <w:lang w:val="fr-FR"/>
              </w:rPr>
            </w:pPr>
            <w:r w:rsidRPr="00325791">
              <w:rPr>
                <w:color w:val="0070C0"/>
                <w:lang w:val="fr-FR"/>
              </w:rPr>
              <w:t>Content-Type: application/json</w:t>
            </w:r>
          </w:p>
          <w:p w14:paraId="4F3D1069" w14:textId="77777777" w:rsidR="00E056F7" w:rsidRPr="00325791" w:rsidRDefault="00E056F7" w:rsidP="004D7D67">
            <w:pPr>
              <w:pStyle w:val="TAL"/>
              <w:snapToGrid w:val="0"/>
              <w:ind w:left="284"/>
              <w:rPr>
                <w:color w:val="0070C0"/>
                <w:lang w:val="fr-FR"/>
              </w:rPr>
            </w:pPr>
            <w:r w:rsidRPr="00325791">
              <w:rPr>
                <w:color w:val="0070C0"/>
                <w:lang w:val="fr-FR"/>
              </w:rPr>
              <w:t>X-M2M-RI: 1234</w:t>
            </w:r>
          </w:p>
          <w:p w14:paraId="74AB77F7" w14:textId="77777777" w:rsidR="00E056F7" w:rsidRPr="009743EA" w:rsidRDefault="00E056F7" w:rsidP="004D7D67">
            <w:pPr>
              <w:widowControl w:val="0"/>
              <w:overflowPunct/>
              <w:spacing w:after="0"/>
              <w:ind w:left="284"/>
              <w:jc w:val="both"/>
              <w:textAlignment w:val="auto"/>
              <w:rPr>
                <w:color w:val="0070C0"/>
              </w:rPr>
            </w:pPr>
            <w:r w:rsidRPr="009743EA">
              <w:rPr>
                <w:rFonts w:ascii="Arial" w:hAnsi="Arial"/>
                <w:color w:val="0070C0"/>
                <w:sz w:val="18"/>
              </w:rPr>
              <w:t>X-M2M-RVI: 2a</w:t>
            </w:r>
          </w:p>
          <w:p w14:paraId="7126272E" w14:textId="77777777" w:rsidR="00E056F7" w:rsidRPr="009743EA" w:rsidRDefault="00E056F7" w:rsidP="004D7D67">
            <w:pPr>
              <w:pStyle w:val="TAL"/>
              <w:snapToGrid w:val="0"/>
              <w:ind w:left="284"/>
              <w:rPr>
                <w:color w:val="0070C0"/>
              </w:rPr>
            </w:pPr>
            <w:r w:rsidRPr="009743EA">
              <w:rPr>
                <w:color w:val="0070C0"/>
              </w:rPr>
              <w:t>X-M2M-RSC: 2000</w:t>
            </w:r>
          </w:p>
          <w:p w14:paraId="5FB9F1A4" w14:textId="77777777" w:rsidR="00E056F7" w:rsidRPr="009743EA" w:rsidRDefault="00E056F7" w:rsidP="004D7D67">
            <w:pPr>
              <w:pStyle w:val="TAL"/>
              <w:snapToGrid w:val="0"/>
              <w:ind w:left="284"/>
              <w:rPr>
                <w:color w:val="0070C0"/>
              </w:rPr>
            </w:pPr>
          </w:p>
          <w:p w14:paraId="7B780A00" w14:textId="77777777" w:rsidR="00E056F7" w:rsidRPr="009743EA" w:rsidRDefault="00E056F7" w:rsidP="004D7D67">
            <w:pPr>
              <w:pStyle w:val="TAL"/>
              <w:snapToGrid w:val="0"/>
              <w:ind w:left="284"/>
              <w:jc w:val="both"/>
              <w:rPr>
                <w:color w:val="0070C0"/>
              </w:rPr>
            </w:pPr>
            <w:r w:rsidRPr="009743EA">
              <w:rPr>
                <w:color w:val="0070C0"/>
              </w:rPr>
              <w:t>{</w:t>
            </w:r>
          </w:p>
          <w:p w14:paraId="472491A5" w14:textId="77777777" w:rsidR="00E056F7" w:rsidRPr="009743EA" w:rsidRDefault="00E056F7" w:rsidP="004D7D67">
            <w:pPr>
              <w:pStyle w:val="TAL"/>
              <w:snapToGrid w:val="0"/>
              <w:ind w:left="284"/>
              <w:jc w:val="both"/>
              <w:rPr>
                <w:color w:val="0070C0"/>
              </w:rPr>
            </w:pPr>
            <w:r w:rsidRPr="009743EA">
              <w:rPr>
                <w:color w:val="0070C0"/>
              </w:rPr>
              <w:t xml:space="preserve">    "m2m:sc_offLot": {</w:t>
            </w:r>
          </w:p>
          <w:p w14:paraId="60F4334B" w14:textId="77777777" w:rsidR="00E056F7" w:rsidRPr="009743EA" w:rsidRDefault="00E056F7" w:rsidP="004D7D67">
            <w:pPr>
              <w:pStyle w:val="TAL"/>
              <w:snapToGrid w:val="0"/>
              <w:ind w:left="284"/>
              <w:jc w:val="both"/>
              <w:rPr>
                <w:color w:val="0070C0"/>
              </w:rPr>
            </w:pPr>
            <w:r w:rsidRPr="009743EA">
              <w:rPr>
                <w:color w:val="0070C0"/>
              </w:rPr>
              <w:t xml:space="preserve">        "pi": "CAE5630283216026458665",</w:t>
            </w:r>
          </w:p>
          <w:p w14:paraId="1360A19C" w14:textId="77777777" w:rsidR="00E056F7" w:rsidRPr="00325791" w:rsidRDefault="00E056F7" w:rsidP="004D7D67">
            <w:pPr>
              <w:pStyle w:val="TAL"/>
              <w:snapToGrid w:val="0"/>
              <w:ind w:left="284"/>
              <w:jc w:val="both"/>
              <w:rPr>
                <w:color w:val="0070C0"/>
                <w:lang w:val="fr-FR"/>
              </w:rPr>
            </w:pPr>
            <w:r w:rsidRPr="009743EA">
              <w:rPr>
                <w:color w:val="0070C0"/>
              </w:rPr>
              <w:t xml:space="preserve">        </w:t>
            </w:r>
            <w:r w:rsidRPr="00325791">
              <w:rPr>
                <w:color w:val="0070C0"/>
                <w:lang w:val="fr-FR"/>
              </w:rPr>
              <w:t>"ri": "FLX37696264720673421",</w:t>
            </w:r>
          </w:p>
          <w:p w14:paraId="7D249D95" w14:textId="77777777" w:rsidR="00E056F7" w:rsidRPr="00325791" w:rsidRDefault="00E056F7" w:rsidP="004D7D67">
            <w:pPr>
              <w:pStyle w:val="TAL"/>
              <w:snapToGrid w:val="0"/>
              <w:ind w:left="284"/>
              <w:jc w:val="both"/>
              <w:rPr>
                <w:color w:val="0070C0"/>
                <w:lang w:val="fr-FR"/>
              </w:rPr>
            </w:pPr>
            <w:r w:rsidRPr="00325791">
              <w:rPr>
                <w:color w:val="0070C0"/>
                <w:lang w:val="fr-FR"/>
              </w:rPr>
              <w:t xml:space="preserve">        "ty": 28,</w:t>
            </w:r>
          </w:p>
          <w:p w14:paraId="00BE5B03" w14:textId="77777777" w:rsidR="00E056F7" w:rsidRPr="00325791" w:rsidRDefault="00E056F7" w:rsidP="004D7D67">
            <w:pPr>
              <w:pStyle w:val="TAL"/>
              <w:snapToGrid w:val="0"/>
              <w:ind w:left="284"/>
              <w:jc w:val="both"/>
              <w:rPr>
                <w:color w:val="0070C0"/>
                <w:lang w:val="fr-FR"/>
              </w:rPr>
            </w:pPr>
            <w:r w:rsidRPr="00325791">
              <w:rPr>
                <w:color w:val="0070C0"/>
                <w:lang w:val="fr-FR"/>
              </w:rPr>
              <w:t xml:space="preserve">        "ct": "20181019T045127",</w:t>
            </w:r>
          </w:p>
          <w:p w14:paraId="21B63B90" w14:textId="77777777" w:rsidR="00E056F7" w:rsidRPr="009743EA" w:rsidRDefault="00E056F7" w:rsidP="004D7D67">
            <w:pPr>
              <w:pStyle w:val="TAL"/>
              <w:snapToGrid w:val="0"/>
              <w:ind w:left="284"/>
              <w:jc w:val="both"/>
              <w:rPr>
                <w:color w:val="0070C0"/>
              </w:rPr>
            </w:pPr>
            <w:r w:rsidRPr="00325791">
              <w:rPr>
                <w:color w:val="0070C0"/>
                <w:lang w:val="fr-FR"/>
              </w:rPr>
              <w:t xml:space="preserve">        </w:t>
            </w:r>
            <w:r w:rsidRPr="009743EA">
              <w:rPr>
                <w:color w:val="0070C0"/>
              </w:rPr>
              <w:t>"st": 15878,</w:t>
            </w:r>
          </w:p>
          <w:p w14:paraId="6717C300" w14:textId="77777777" w:rsidR="00E056F7" w:rsidRPr="009743EA" w:rsidRDefault="00E056F7" w:rsidP="004D7D67">
            <w:pPr>
              <w:pStyle w:val="TAL"/>
              <w:snapToGrid w:val="0"/>
              <w:ind w:left="284"/>
              <w:jc w:val="both"/>
              <w:rPr>
                <w:color w:val="0070C0"/>
              </w:rPr>
            </w:pPr>
            <w:r w:rsidRPr="009743EA">
              <w:rPr>
                <w:color w:val="0070C0"/>
              </w:rPr>
              <w:t xml:space="preserve">        "rn": "yt_lot_1",</w:t>
            </w:r>
          </w:p>
          <w:p w14:paraId="15A0CB7B" w14:textId="77777777" w:rsidR="00E056F7" w:rsidRPr="009743EA" w:rsidRDefault="00E056F7" w:rsidP="004D7D67">
            <w:pPr>
              <w:pStyle w:val="TAL"/>
              <w:snapToGrid w:val="0"/>
              <w:ind w:left="284"/>
              <w:jc w:val="both"/>
              <w:rPr>
                <w:color w:val="0070C0"/>
              </w:rPr>
            </w:pPr>
            <w:r w:rsidRPr="009743EA">
              <w:rPr>
                <w:color w:val="0070C0"/>
              </w:rPr>
              <w:t xml:space="preserve">        "lt": "20181207T002422",</w:t>
            </w:r>
          </w:p>
          <w:p w14:paraId="54AADBD7" w14:textId="77777777" w:rsidR="00E056F7" w:rsidRPr="00325791" w:rsidRDefault="00E056F7" w:rsidP="004D7D67">
            <w:pPr>
              <w:pStyle w:val="TAL"/>
              <w:snapToGrid w:val="0"/>
              <w:ind w:left="284"/>
              <w:jc w:val="both"/>
              <w:rPr>
                <w:color w:val="0070C0"/>
                <w:lang w:val="fr-FR"/>
              </w:rPr>
            </w:pPr>
            <w:r w:rsidRPr="009743EA">
              <w:rPr>
                <w:color w:val="0070C0"/>
              </w:rPr>
              <w:t xml:space="preserve">        </w:t>
            </w:r>
            <w:r w:rsidRPr="00325791">
              <w:rPr>
                <w:color w:val="0070C0"/>
                <w:lang w:val="fr-FR"/>
              </w:rPr>
              <w:t>"et": "20211019T045127",</w:t>
            </w:r>
          </w:p>
          <w:p w14:paraId="39C09CC0" w14:textId="77777777" w:rsidR="00E056F7" w:rsidRPr="00325791" w:rsidRDefault="00E056F7" w:rsidP="004D7D67">
            <w:pPr>
              <w:pStyle w:val="TAL"/>
              <w:snapToGrid w:val="0"/>
              <w:ind w:left="284"/>
              <w:jc w:val="both"/>
              <w:rPr>
                <w:color w:val="0070C0"/>
                <w:lang w:val="fr-FR"/>
              </w:rPr>
            </w:pPr>
            <w:r w:rsidRPr="00325791">
              <w:rPr>
                <w:color w:val="0070C0"/>
                <w:lang w:val="fr-FR"/>
              </w:rPr>
              <w:t xml:space="preserve">        "lbl": </w:t>
            </w:r>
            <w:r w:rsidRPr="00C072AF">
              <w:rPr>
                <w:color w:val="0070C0"/>
                <w:lang w:val="fr-FR"/>
              </w:rPr>
              <w:t>[</w:t>
            </w:r>
          </w:p>
          <w:p w14:paraId="2D4A3CD4" w14:textId="77777777" w:rsidR="00E056F7" w:rsidRPr="00325791" w:rsidRDefault="00E056F7" w:rsidP="004D7D67">
            <w:pPr>
              <w:pStyle w:val="TAL"/>
              <w:snapToGrid w:val="0"/>
              <w:ind w:left="284"/>
              <w:jc w:val="both"/>
              <w:rPr>
                <w:color w:val="0070C0"/>
                <w:lang w:val="fr-FR"/>
              </w:rPr>
            </w:pPr>
            <w:r w:rsidRPr="00325791">
              <w:rPr>
                <w:color w:val="0070C0"/>
                <w:lang w:val="fr-FR"/>
              </w:rPr>
              <w:t xml:space="preserve">            "sc"</w:t>
            </w:r>
          </w:p>
          <w:p w14:paraId="140C6B02" w14:textId="77777777" w:rsidR="00E056F7" w:rsidRPr="00325791" w:rsidRDefault="00E056F7" w:rsidP="004D7D67">
            <w:pPr>
              <w:pStyle w:val="TAL"/>
              <w:snapToGrid w:val="0"/>
              <w:ind w:left="284"/>
              <w:jc w:val="both"/>
              <w:rPr>
                <w:color w:val="0070C0"/>
                <w:lang w:val="fr-FR"/>
              </w:rPr>
            </w:pPr>
            <w:r w:rsidRPr="00325791">
              <w:rPr>
                <w:color w:val="0070C0"/>
                <w:lang w:val="fr-FR"/>
              </w:rPr>
              <w:t xml:space="preserve">        ],</w:t>
            </w:r>
          </w:p>
          <w:p w14:paraId="3B71E4F9" w14:textId="77777777" w:rsidR="00E056F7" w:rsidRPr="00325791" w:rsidRDefault="00E056F7" w:rsidP="004D7D67">
            <w:pPr>
              <w:pStyle w:val="TAL"/>
              <w:snapToGrid w:val="0"/>
              <w:ind w:left="284"/>
              <w:jc w:val="both"/>
              <w:rPr>
                <w:color w:val="0070C0"/>
                <w:lang w:val="fr-FR"/>
              </w:rPr>
            </w:pPr>
            <w:r w:rsidRPr="00325791">
              <w:rPr>
                <w:color w:val="0070C0"/>
                <w:lang w:val="fr-FR"/>
              </w:rPr>
              <w:t xml:space="preserve">        "cnd": "http://developers.iotocean.org/schema/offStreetParking.xsd",</w:t>
            </w:r>
          </w:p>
          <w:p w14:paraId="1B69F59B" w14:textId="77777777" w:rsidR="00E056F7" w:rsidRPr="000D6D95" w:rsidRDefault="00E056F7" w:rsidP="004D7D67">
            <w:pPr>
              <w:pStyle w:val="TAL"/>
              <w:snapToGrid w:val="0"/>
              <w:ind w:left="284"/>
              <w:jc w:val="both"/>
              <w:rPr>
                <w:color w:val="0070C0"/>
              </w:rPr>
            </w:pPr>
            <w:r w:rsidRPr="00325791">
              <w:rPr>
                <w:color w:val="0070C0"/>
                <w:lang w:val="fr-FR"/>
              </w:rPr>
              <w:t xml:space="preserve">        </w:t>
            </w:r>
            <w:r w:rsidRPr="000D6D95">
              <w:rPr>
                <w:color w:val="0070C0"/>
              </w:rPr>
              <w:t>"type": "OffStreetParking",</w:t>
            </w:r>
          </w:p>
          <w:p w14:paraId="4B000A48" w14:textId="77777777" w:rsidR="00E056F7" w:rsidRPr="000D6D95" w:rsidRDefault="00E056F7" w:rsidP="004D7D67">
            <w:pPr>
              <w:pStyle w:val="TAL"/>
              <w:snapToGrid w:val="0"/>
              <w:ind w:left="284"/>
              <w:jc w:val="both"/>
              <w:rPr>
                <w:color w:val="0070C0"/>
              </w:rPr>
            </w:pPr>
            <w:r w:rsidRPr="000D6D95">
              <w:rPr>
                <w:color w:val="0070C0"/>
              </w:rPr>
              <w:t xml:space="preserve">        "category": "lot_1",</w:t>
            </w:r>
          </w:p>
          <w:p w14:paraId="5B97573A" w14:textId="77777777" w:rsidR="00E056F7" w:rsidRPr="000D6D95" w:rsidRDefault="00E056F7" w:rsidP="004D7D67">
            <w:pPr>
              <w:pStyle w:val="TAL"/>
              <w:snapToGrid w:val="0"/>
              <w:ind w:left="284"/>
              <w:jc w:val="both"/>
              <w:rPr>
                <w:color w:val="0070C0"/>
              </w:rPr>
            </w:pPr>
            <w:r w:rsidRPr="000D6D95">
              <w:rPr>
                <w:color w:val="0070C0"/>
              </w:rPr>
              <w:t xml:space="preserve">        "geolocation": [</w:t>
            </w:r>
          </w:p>
          <w:p w14:paraId="57FA3B90" w14:textId="77777777" w:rsidR="00E056F7" w:rsidRPr="005A2D7C" w:rsidRDefault="00E056F7" w:rsidP="004D7D67">
            <w:pPr>
              <w:pStyle w:val="TAL"/>
              <w:snapToGrid w:val="0"/>
              <w:ind w:left="284"/>
              <w:jc w:val="both"/>
              <w:rPr>
                <w:color w:val="0070C0"/>
                <w:lang w:val="fr-FR"/>
              </w:rPr>
            </w:pPr>
            <w:r w:rsidRPr="000D6D95">
              <w:rPr>
                <w:color w:val="0070C0"/>
              </w:rPr>
              <w:t xml:space="preserve">             </w:t>
            </w:r>
            <w:r w:rsidRPr="005A2D7C">
              <w:rPr>
                <w:color w:val="0070C0"/>
                <w:lang w:val="fr-FR"/>
              </w:rPr>
              <w:t>37.4114423,</w:t>
            </w:r>
          </w:p>
          <w:p w14:paraId="35CBE7F1" w14:textId="77777777" w:rsidR="00E056F7" w:rsidRPr="005A2D7C" w:rsidRDefault="00E056F7" w:rsidP="004D7D67">
            <w:pPr>
              <w:pStyle w:val="TAL"/>
              <w:snapToGrid w:val="0"/>
              <w:ind w:left="284"/>
              <w:jc w:val="both"/>
              <w:rPr>
                <w:color w:val="0070C0"/>
                <w:lang w:val="fr-FR"/>
              </w:rPr>
            </w:pPr>
            <w:r w:rsidRPr="005A2D7C">
              <w:rPr>
                <w:color w:val="0070C0"/>
                <w:lang w:val="fr-FR"/>
              </w:rPr>
              <w:t xml:space="preserve">             127.1293735</w:t>
            </w:r>
          </w:p>
          <w:p w14:paraId="6A8DE037" w14:textId="77777777" w:rsidR="00E056F7" w:rsidRPr="005A2D7C" w:rsidRDefault="00E056F7" w:rsidP="004D7D67">
            <w:pPr>
              <w:pStyle w:val="TAL"/>
              <w:snapToGrid w:val="0"/>
              <w:ind w:left="284"/>
              <w:jc w:val="both"/>
              <w:rPr>
                <w:color w:val="0070C0"/>
                <w:lang w:val="fr-FR"/>
              </w:rPr>
            </w:pPr>
            <w:r w:rsidRPr="005A2D7C">
              <w:rPr>
                <w:color w:val="0070C0"/>
                <w:lang w:val="fr-FR"/>
              </w:rPr>
              <w:t xml:space="preserve">        ],</w:t>
            </w:r>
          </w:p>
          <w:p w14:paraId="5FDF8BC0" w14:textId="77777777" w:rsidR="00E056F7" w:rsidRPr="009743EA" w:rsidRDefault="00E056F7" w:rsidP="004D7D67">
            <w:pPr>
              <w:pStyle w:val="TAL"/>
              <w:snapToGrid w:val="0"/>
              <w:ind w:left="284"/>
              <w:jc w:val="both"/>
              <w:rPr>
                <w:color w:val="0070C0"/>
              </w:rPr>
            </w:pPr>
            <w:r w:rsidRPr="005A2D7C">
              <w:rPr>
                <w:color w:val="0070C0"/>
                <w:lang w:val="fr-FR"/>
              </w:rPr>
              <w:t xml:space="preserve">        "name": "parking</w:t>
            </w:r>
            <w:r w:rsidRPr="009743EA">
              <w:rPr>
                <w:color w:val="0070C0"/>
              </w:rPr>
              <w:t>Lot_1",</w:t>
            </w:r>
          </w:p>
          <w:p w14:paraId="1E012290" w14:textId="77777777" w:rsidR="00E056F7" w:rsidRPr="009743EA" w:rsidRDefault="00E056F7" w:rsidP="004D7D67">
            <w:pPr>
              <w:pStyle w:val="TAL"/>
              <w:snapToGrid w:val="0"/>
              <w:ind w:left="284"/>
              <w:jc w:val="both"/>
              <w:rPr>
                <w:color w:val="0070C0"/>
              </w:rPr>
            </w:pPr>
            <w:r w:rsidRPr="009743EA">
              <w:rPr>
                <w:color w:val="0070C0"/>
              </w:rPr>
              <w:t xml:space="preserve">        "availableSpotNumber": "3",</w:t>
            </w:r>
          </w:p>
          <w:p w14:paraId="2C97B1AD" w14:textId="77777777" w:rsidR="00E056F7" w:rsidRPr="009743EA" w:rsidRDefault="00E056F7" w:rsidP="004D7D67">
            <w:pPr>
              <w:pStyle w:val="TAL"/>
              <w:snapToGrid w:val="0"/>
              <w:ind w:left="284"/>
              <w:jc w:val="both"/>
              <w:rPr>
                <w:color w:val="0070C0"/>
              </w:rPr>
            </w:pPr>
            <w:r w:rsidRPr="009743EA">
              <w:rPr>
                <w:color w:val="0070C0"/>
              </w:rPr>
              <w:t xml:space="preserve">        "totalSpotNumber": "110"</w:t>
            </w:r>
          </w:p>
          <w:p w14:paraId="5287F8A3" w14:textId="77777777" w:rsidR="00E056F7" w:rsidRPr="009743EA" w:rsidRDefault="00E056F7" w:rsidP="004D7D67">
            <w:pPr>
              <w:pStyle w:val="TAL"/>
              <w:snapToGrid w:val="0"/>
              <w:ind w:left="284"/>
              <w:jc w:val="both"/>
              <w:rPr>
                <w:color w:val="0070C0"/>
              </w:rPr>
            </w:pPr>
            <w:r w:rsidRPr="009743EA">
              <w:rPr>
                <w:color w:val="0070C0"/>
              </w:rPr>
              <w:t xml:space="preserve">    }</w:t>
            </w:r>
          </w:p>
          <w:p w14:paraId="455A674C" w14:textId="77777777" w:rsidR="00E056F7" w:rsidRPr="005A2D7C" w:rsidRDefault="00E056F7" w:rsidP="004D7D67">
            <w:pPr>
              <w:pStyle w:val="TAL"/>
              <w:snapToGrid w:val="0"/>
              <w:ind w:left="284"/>
              <w:rPr>
                <w:color w:val="0070C0"/>
              </w:rPr>
            </w:pPr>
            <w:r w:rsidRPr="009743EA">
              <w:rPr>
                <w:color w:val="0070C0"/>
              </w:rPr>
              <w:t>}</w:t>
            </w:r>
          </w:p>
          <w:p w14:paraId="38399F88" w14:textId="77777777" w:rsidR="00E056F7" w:rsidRPr="005A2D7C" w:rsidRDefault="00E056F7" w:rsidP="004D7D67">
            <w:pPr>
              <w:pStyle w:val="TAL"/>
              <w:snapToGrid w:val="0"/>
              <w:ind w:left="284"/>
            </w:pPr>
          </w:p>
        </w:tc>
      </w:tr>
    </w:tbl>
    <w:p w14:paraId="36887D2E" w14:textId="77777777" w:rsidR="00E056F7" w:rsidRPr="005A2D7C" w:rsidRDefault="00E056F7" w:rsidP="00E056F7"/>
    <w:p w14:paraId="2D3715B8" w14:textId="77777777" w:rsidR="00E056F7" w:rsidRPr="009743EA" w:rsidRDefault="00E056F7" w:rsidP="00E056F7">
      <w:pPr>
        <w:pStyle w:val="Heading4"/>
      </w:pPr>
      <w:bookmarkStart w:id="683" w:name="_Toc49420786"/>
      <w:bookmarkStart w:id="684" w:name="_Toc49507600"/>
      <w:bookmarkStart w:id="685" w:name="_Toc49507712"/>
      <w:bookmarkStart w:id="686" w:name="_Toc532286412"/>
      <w:bookmarkStart w:id="687" w:name="_Toc532286548"/>
      <w:bookmarkStart w:id="688" w:name="_Toc46154455"/>
      <w:bookmarkStart w:id="689" w:name="_Toc71708889"/>
      <w:r w:rsidRPr="009743EA">
        <w:lastRenderedPageBreak/>
        <w:t>6.2.14.3</w:t>
      </w:r>
      <w:r w:rsidRPr="009743EA">
        <w:tab/>
        <w:t>API-FLX-UPD</w:t>
      </w:r>
      <w:bookmarkEnd w:id="683"/>
      <w:bookmarkEnd w:id="684"/>
      <w:bookmarkEnd w:id="685"/>
      <w:bookmarkEnd w:id="686"/>
      <w:bookmarkEnd w:id="687"/>
      <w:bookmarkEnd w:id="688"/>
      <w:bookmarkEnd w:id="689"/>
    </w:p>
    <w:tbl>
      <w:tblPr>
        <w:tblW w:w="9659" w:type="dxa"/>
        <w:jc w:val="center"/>
        <w:tblLayout w:type="fixed"/>
        <w:tblCellMar>
          <w:left w:w="28" w:type="dxa"/>
        </w:tblCellMar>
        <w:tblLook w:val="0000" w:firstRow="0" w:lastRow="0" w:firstColumn="0" w:lastColumn="0" w:noHBand="0" w:noVBand="0"/>
      </w:tblPr>
      <w:tblGrid>
        <w:gridCol w:w="1286"/>
        <w:gridCol w:w="8373"/>
      </w:tblGrid>
      <w:tr w:rsidR="00E056F7" w:rsidRPr="009743EA" w14:paraId="6151B020"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3548FCAD" w14:textId="77777777" w:rsidR="00E056F7" w:rsidRPr="009743EA" w:rsidRDefault="00E056F7" w:rsidP="004D7D67">
            <w:pPr>
              <w:pStyle w:val="TAL"/>
              <w:snapToGrid w:val="0"/>
              <w:jc w:val="center"/>
              <w:rPr>
                <w:b/>
              </w:rPr>
            </w:pPr>
          </w:p>
          <w:p w14:paraId="4C12419A" w14:textId="77777777" w:rsidR="00E056F7" w:rsidRPr="009743EA" w:rsidRDefault="00E056F7" w:rsidP="004D7D67">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36B9918" w14:textId="77777777" w:rsidR="00E056F7" w:rsidRPr="005A2D7C" w:rsidRDefault="00E056F7" w:rsidP="005A2D7C">
            <w:pPr>
              <w:pStyle w:val="TAL"/>
            </w:pPr>
            <w:r w:rsidRPr="005A2D7C">
              <w:rPr>
                <w:rFonts w:eastAsia="Calibri Light"/>
              </w:rPr>
              <w:t>API/FLX/UPD/001</w:t>
            </w:r>
          </w:p>
          <w:p w14:paraId="01DD19FF" w14:textId="77777777" w:rsidR="00E056F7" w:rsidRPr="005A2D7C" w:rsidRDefault="00E056F7" w:rsidP="005A2D7C">
            <w:pPr>
              <w:pStyle w:val="TAL"/>
              <w:rPr>
                <w:rFonts w:eastAsia="Calibri Light"/>
              </w:rPr>
            </w:pPr>
            <w:r w:rsidRPr="005A2D7C">
              <w:rPr>
                <w:rFonts w:eastAsia="Calibri Light"/>
              </w:rPr>
              <w:t>API/FLX/UPD/001_RCN0</w:t>
            </w:r>
          </w:p>
          <w:p w14:paraId="1A3AEAE2" w14:textId="77777777" w:rsidR="00E056F7" w:rsidRPr="005A2D7C" w:rsidRDefault="00E056F7" w:rsidP="005A2D7C">
            <w:pPr>
              <w:pStyle w:val="TAL"/>
            </w:pPr>
            <w:r w:rsidRPr="005A2D7C">
              <w:rPr>
                <w:rFonts w:eastAsia="Calibri Light"/>
              </w:rPr>
              <w:t>API/FLX/UPD/001_RCN1</w:t>
            </w:r>
          </w:p>
        </w:tc>
      </w:tr>
      <w:tr w:rsidR="00E056F7" w:rsidRPr="009743EA" w14:paraId="3211172E"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15DEAC2C" w14:textId="77777777" w:rsidR="00E056F7" w:rsidRPr="009743EA" w:rsidRDefault="00E056F7" w:rsidP="004D7D67">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7FC0B8" w14:textId="77777777" w:rsidR="00E056F7" w:rsidRPr="005A2D7C" w:rsidRDefault="00E056F7" w:rsidP="005A2D7C">
            <w:pPr>
              <w:pStyle w:val="TAL"/>
              <w:rPr>
                <w:rFonts w:eastAsia="Calibri Light"/>
              </w:rPr>
            </w:pPr>
            <w:r w:rsidRPr="005A2D7C">
              <w:rPr>
                <w:rFonts w:eastAsia="Calibri Light"/>
              </w:rPr>
              <w:t>&lt;flexContainer&gt; resource UPDATE with resultContent parameter</w:t>
            </w:r>
          </w:p>
        </w:tc>
      </w:tr>
      <w:tr w:rsidR="00E056F7" w:rsidRPr="009743EA" w14:paraId="111AE8D4"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54B30C5D" w14:textId="77777777" w:rsidR="00E056F7" w:rsidRPr="009743EA" w:rsidRDefault="00E056F7" w:rsidP="004D7D67">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3EE1EA7" w14:textId="77777777" w:rsidR="00E056F7" w:rsidRPr="005A2D7C" w:rsidRDefault="00E056F7" w:rsidP="005A2D7C">
            <w:pPr>
              <w:pStyle w:val="TAL"/>
              <w:rPr>
                <w:rFonts w:eastAsia="Calibri Light"/>
              </w:rPr>
            </w:pPr>
            <w:r w:rsidRPr="005A2D7C">
              <w:rPr>
                <w:rFonts w:eastAsia="Calibri Light"/>
              </w:rPr>
              <w:t>&lt;flexContainer&gt; resource</w:t>
            </w:r>
          </w:p>
        </w:tc>
      </w:tr>
      <w:tr w:rsidR="00E056F7" w:rsidRPr="009743EA" w14:paraId="7D5C4C1B"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5062BFBE" w14:textId="77777777" w:rsidR="00E056F7" w:rsidRPr="009743EA" w:rsidRDefault="00E056F7" w:rsidP="004D7D67">
            <w:pPr>
              <w:pStyle w:val="TAL"/>
              <w:snapToGrid w:val="0"/>
              <w:jc w:val="center"/>
              <w:rPr>
                <w:b/>
                <w:kern w:val="1"/>
              </w:rPr>
            </w:pPr>
          </w:p>
          <w:p w14:paraId="7762B4BC" w14:textId="77777777" w:rsidR="00E056F7" w:rsidRPr="009743EA" w:rsidRDefault="00E056F7" w:rsidP="004D7D67">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0BC92E6" w14:textId="77777777" w:rsidR="00E056F7" w:rsidRPr="005A2D7C" w:rsidRDefault="00E056F7" w:rsidP="005A2D7C">
            <w:pPr>
              <w:pStyle w:val="TAL"/>
              <w:rPr>
                <w:rFonts w:eastAsia="Calibri Light"/>
              </w:rPr>
            </w:pPr>
            <w:r w:rsidRPr="005A2D7C">
              <w:t>The interface is used to send a &lt;</w:t>
            </w:r>
            <w:r w:rsidRPr="005A2D7C">
              <w:rPr>
                <w:rFonts w:eastAsia="Calibri Light"/>
              </w:rPr>
              <w:t>flexContainer</w:t>
            </w:r>
            <w:r w:rsidRPr="005A2D7C">
              <w:t xml:space="preserve">&gt; </w:t>
            </w:r>
            <w:r w:rsidRPr="005A2D7C">
              <w:rPr>
                <w:rFonts w:eastAsia="Calibri Light"/>
              </w:rPr>
              <w:t>UPDATE</w:t>
            </w:r>
            <w:r w:rsidRPr="005A2D7C">
              <w:t xml:space="preserve"> request attached with resultContent to the Registrar CSE, and the Registrar CSE updates a &lt;</w:t>
            </w:r>
            <w:r w:rsidRPr="005A2D7C">
              <w:rPr>
                <w:rFonts w:eastAsia="Calibri Light"/>
              </w:rPr>
              <w:t>flexContainer</w:t>
            </w:r>
            <w:r w:rsidRPr="005A2D7C">
              <w:t>&gt; resource and sends back a response</w:t>
            </w:r>
            <w:r w:rsidR="000E08CD" w:rsidRPr="009743EA">
              <w:t>.</w:t>
            </w:r>
          </w:p>
        </w:tc>
      </w:tr>
      <w:tr w:rsidR="00E056F7" w:rsidRPr="009743EA" w14:paraId="644B9456"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58E09DBF" w14:textId="77777777" w:rsidR="00E056F7" w:rsidRPr="009743EA" w:rsidRDefault="00E056F7" w:rsidP="004D7D67">
            <w:pPr>
              <w:pStyle w:val="TAL"/>
              <w:snapToGrid w:val="0"/>
              <w:jc w:val="center"/>
              <w:rPr>
                <w:b/>
                <w:kern w:val="1"/>
              </w:rPr>
            </w:pPr>
          </w:p>
          <w:p w14:paraId="3C107EA1" w14:textId="77777777" w:rsidR="00E056F7" w:rsidRDefault="00E056F7" w:rsidP="004D7D67">
            <w:pPr>
              <w:pStyle w:val="TAL"/>
              <w:snapToGrid w:val="0"/>
              <w:jc w:val="center"/>
              <w:rPr>
                <w:b/>
                <w:kern w:val="1"/>
              </w:rPr>
            </w:pPr>
            <w:r w:rsidRPr="009743EA">
              <w:rPr>
                <w:b/>
                <w:kern w:val="1"/>
              </w:rPr>
              <w:t>Resource Structure before Sending Request</w:t>
            </w:r>
          </w:p>
          <w:p w14:paraId="5FD6C2F3" w14:textId="77777777" w:rsidR="00D86524" w:rsidRDefault="00D86524" w:rsidP="004D7D67">
            <w:pPr>
              <w:pStyle w:val="TAL"/>
              <w:snapToGrid w:val="0"/>
              <w:jc w:val="center"/>
              <w:rPr>
                <w:b/>
                <w:kern w:val="1"/>
              </w:rPr>
            </w:pPr>
          </w:p>
          <w:p w14:paraId="4D01C3A9" w14:textId="77777777" w:rsidR="00D86524" w:rsidRPr="009743EA" w:rsidRDefault="00D86524" w:rsidP="004D7D67">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7BC0D00" w14:textId="57305685" w:rsidR="00E056F7" w:rsidRPr="009743EA" w:rsidRDefault="0054261D" w:rsidP="00EA3F33">
            <w:pPr>
              <w:pStyle w:val="Default"/>
              <w:overflowPunct w:val="0"/>
              <w:jc w:val="center"/>
            </w:pPr>
            <w:r>
              <w:pict w14:anchorId="19E8030A">
                <v:group id="_x0000_s3155" style="position:absolute;left:0;text-align:left;margin-left:130.1pt;margin-top:15.25pt;width:158.8pt;height:59.25pt;z-index:251662848;mso-position-horizontal-relative:text;mso-position-vertical-relative:text" coordsize="20169,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">
                  <v:rect id="직사각형 2" o:spid="_x0000_s3156" style="position:absolute;width:11683;height:36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" filled="f">
                    <v:textbox inset="0,0,0,0">
                      <w:txbxContent>
                        <w:p w14:paraId="49FA9BAD" w14:textId="77777777" w:rsidR="00E056F7" w:rsidRDefault="00E056F7" w:rsidP="00E056F7">
                          <w:pPr>
                            <w:pStyle w:val="NormalWeb"/>
                            <w:wordWrap w:val="0"/>
                            <w:spacing w:after="0"/>
                            <w:jc w:val="center"/>
                          </w:pPr>
                          <w:r w:rsidRPr="000738C6">
                            <w:rPr>
                              <w:b/>
                              <w:bCs/>
                              <w:color w:val="000000"/>
                              <w:kern w:val="24"/>
                              <w:sz w:val="20"/>
                              <w:szCs w:val="20"/>
                            </w:rPr>
                            <w:t>mn-name</w:t>
                          </w:r>
                        </w:p>
                        <w:p w14:paraId="2E3328A5" w14:textId="77777777" w:rsidR="00E056F7" w:rsidRDefault="00E056F7" w:rsidP="00E056F7">
                          <w:pPr>
                            <w:pStyle w:val="NormalWeb"/>
                            <w:wordWrap w:val="0"/>
                            <w:spacing w:after="0"/>
                            <w:jc w:val="center"/>
                          </w:pPr>
                          <w:r w:rsidRPr="000738C6">
                            <w:rPr>
                              <w:b/>
                              <w:bCs/>
                              <w:color w:val="000000"/>
                              <w:kern w:val="24"/>
                              <w:sz w:val="20"/>
                              <w:szCs w:val="20"/>
                            </w:rPr>
                            <w:t>(CSEBase)</w:t>
                          </w:r>
                        </w:p>
                      </w:txbxContent>
                    </v:textbox>
                  </v:rect>
                  <v:line id="직선 연결선 4" o:spid="_x0000_s3157" style="position:absolute;flip:x;visibility:visible" from="5842,3758" to="5842,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" strokeweight=".5pt">
                    <v:stroke joinstyle="miter"/>
                  </v:line>
                  <v:rect id="직사각형 5" o:spid="_x0000_s3158" style="position:absolute;left:7905;top:4996;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" filled="f">
                    <v:textbox inset="0,0,0,0">
                      <w:txbxContent>
                        <w:p w14:paraId="6CDA2A66" w14:textId="77777777" w:rsidR="00E056F7" w:rsidRDefault="00E056F7" w:rsidP="00E056F7">
                          <w:pPr>
                            <w:pStyle w:val="NormalWeb"/>
                            <w:wordWrap w:val="0"/>
                            <w:spacing w:after="0"/>
                            <w:jc w:val="center"/>
                          </w:pPr>
                          <w:r w:rsidRPr="000738C6">
                            <w:rPr>
                              <w:b/>
                              <w:bCs/>
                              <w:color w:val="000000"/>
                              <w:kern w:val="24"/>
                              <w:sz w:val="18"/>
                              <w:szCs w:val="18"/>
                            </w:rPr>
                            <w:t>yt_lot_1</w:t>
                          </w:r>
                        </w:p>
                        <w:p w14:paraId="08996B7E" w14:textId="77777777" w:rsidR="00E056F7" w:rsidRDefault="00E056F7" w:rsidP="00E056F7">
                          <w:pPr>
                            <w:pStyle w:val="NormalWeb"/>
                            <w:wordWrap w:val="0"/>
                            <w:spacing w:after="0"/>
                            <w:jc w:val="center"/>
                          </w:pPr>
                          <w:r w:rsidRPr="000738C6">
                            <w:rPr>
                              <w:b/>
                              <w:bCs/>
                              <w:color w:val="000000"/>
                              <w:kern w:val="24"/>
                              <w:sz w:val="18"/>
                              <w:szCs w:val="18"/>
                            </w:rPr>
                            <w:t>(flexContainer)</w:t>
                          </w:r>
                        </w:p>
                      </w:txbxContent>
                    </v:textbox>
                  </v:rect>
                  <v:line id="직선 연결선 6" o:spid="_x0000_s3159" style="position:absolute;visibility:visible" from="5842,6235" to="7905,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" strokeweight=".5pt">
                    <v:stroke joinstyle="miter"/>
                  </v:line>
                </v:group>
              </w:pict>
            </w:r>
          </w:p>
        </w:tc>
      </w:tr>
      <w:tr w:rsidR="00E056F7" w:rsidRPr="009743EA" w14:paraId="42787999" w14:textId="77777777" w:rsidTr="005A2D7C">
        <w:trPr>
          <w:trHeight w:val="2992"/>
          <w:jc w:val="center"/>
        </w:trPr>
        <w:tc>
          <w:tcPr>
            <w:tcW w:w="1286" w:type="dxa"/>
            <w:tcBorders>
              <w:top w:val="single" w:sz="4" w:space="0" w:color="000000"/>
              <w:left w:val="single" w:sz="4" w:space="0" w:color="000000"/>
              <w:bottom w:val="single" w:sz="4" w:space="0" w:color="000000"/>
            </w:tcBorders>
            <w:shd w:val="clear" w:color="auto" w:fill="E7E6E6"/>
          </w:tcPr>
          <w:p w14:paraId="42869131" w14:textId="77777777" w:rsidR="00E056F7" w:rsidRPr="009743EA" w:rsidRDefault="00E056F7" w:rsidP="004D7D67">
            <w:pPr>
              <w:pStyle w:val="TAL"/>
              <w:snapToGrid w:val="0"/>
              <w:jc w:val="center"/>
              <w:rPr>
                <w:b/>
                <w:kern w:val="1"/>
              </w:rPr>
            </w:pPr>
          </w:p>
          <w:p w14:paraId="3F7CD87F" w14:textId="77777777" w:rsidR="00E056F7" w:rsidRPr="009743EA" w:rsidRDefault="00E056F7" w:rsidP="004D7D67">
            <w:pPr>
              <w:pStyle w:val="TAL"/>
              <w:snapToGrid w:val="0"/>
              <w:jc w:val="center"/>
              <w:rPr>
                <w:b/>
                <w:kern w:val="1"/>
              </w:rPr>
            </w:pPr>
          </w:p>
          <w:p w14:paraId="338A55DB" w14:textId="77777777" w:rsidR="00E056F7" w:rsidRPr="009743EA" w:rsidRDefault="00E056F7" w:rsidP="004D7D67">
            <w:pPr>
              <w:pStyle w:val="TAL"/>
              <w:snapToGrid w:val="0"/>
              <w:jc w:val="center"/>
              <w:rPr>
                <w:b/>
                <w:kern w:val="1"/>
              </w:rPr>
            </w:pPr>
          </w:p>
          <w:p w14:paraId="5D0C849B" w14:textId="77777777" w:rsidR="00E056F7" w:rsidRPr="009743EA" w:rsidRDefault="00E056F7" w:rsidP="004D7D67">
            <w:pPr>
              <w:pStyle w:val="TAL"/>
              <w:snapToGrid w:val="0"/>
              <w:jc w:val="center"/>
              <w:rPr>
                <w:b/>
                <w:kern w:val="1"/>
              </w:rPr>
            </w:pPr>
          </w:p>
          <w:p w14:paraId="4448042D" w14:textId="77777777" w:rsidR="00E056F7" w:rsidRPr="009743EA" w:rsidRDefault="00E056F7" w:rsidP="004D7D67">
            <w:pPr>
              <w:pStyle w:val="TAL"/>
              <w:snapToGrid w:val="0"/>
              <w:jc w:val="center"/>
              <w:rPr>
                <w:b/>
                <w:kern w:val="1"/>
              </w:rPr>
            </w:pPr>
          </w:p>
          <w:p w14:paraId="19D51255" w14:textId="77777777" w:rsidR="00E056F7" w:rsidRPr="009743EA" w:rsidRDefault="00E056F7" w:rsidP="004D7D67">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E2D1482" w14:textId="7474070D" w:rsidR="00E056F7" w:rsidRPr="009743EA" w:rsidRDefault="0054261D" w:rsidP="00EA3F33">
            <w:pPr>
              <w:pStyle w:val="TAL"/>
              <w:snapToGrid w:val="0"/>
              <w:jc w:val="center"/>
              <w:rPr>
                <w:color w:val="000000"/>
              </w:rPr>
            </w:pPr>
            <w:r>
              <w:pict w14:anchorId="017F4557">
                <v:group id="_x0000_s3160" style="position:absolute;left:0;text-align:left;margin-left:81.85pt;margin-top:4.85pt;width:261pt;height:133.25pt;z-index:251663872;mso-position-horizontal-relative:text;mso-position-vertical-relative:text" coordsize="33147,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">
                  <v:roundrect id="모서리가 둥근 직사각형 2" o:spid="_x0000_s3161" style="position:absolute;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7DD41BEC" w14:textId="77777777" w:rsidR="00E056F7" w:rsidRPr="007A475C" w:rsidRDefault="00E056F7" w:rsidP="00E056F7">
                          <w:pPr>
                            <w:pStyle w:val="NormalWeb"/>
                            <w:wordWrap w:val="0"/>
                            <w:spacing w:after="0"/>
                            <w:jc w:val="center"/>
                            <w:rPr>
                              <w:rFonts w:ascii="Malgun Gothic" w:hAnsi="Malgun Gothic"/>
                              <w:color w:val="FFFFFF"/>
                              <w:kern w:val="24"/>
                              <w:sz w:val="10"/>
                            </w:rPr>
                          </w:pPr>
                        </w:p>
                        <w:p w14:paraId="4D4017CF" w14:textId="77777777" w:rsidR="00E056F7" w:rsidRDefault="00E056F7" w:rsidP="00E056F7">
                          <w:pPr>
                            <w:pStyle w:val="NormalWeb"/>
                            <w:wordWrap w:val="0"/>
                            <w:spacing w:after="0"/>
                            <w:jc w:val="center"/>
                          </w:pPr>
                          <w:r w:rsidRPr="00DF2DE7">
                            <w:rPr>
                              <w:rFonts w:ascii="Malgun Gothic" w:hAnsi="Malgun Gothic" w:hint="eastAsia"/>
                              <w:color w:val="FFFFFF"/>
                              <w:kern w:val="24"/>
                            </w:rPr>
                            <w:t>originator</w:t>
                          </w:r>
                        </w:p>
                      </w:txbxContent>
                    </v:textbox>
                  </v:roundrect>
                  <v:line id="직선 연결선 3" o:spid="_x0000_s3162" style="position:absolute;visibility:visible" from="4826,6810" to="4826,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3163" type="#_x0000_t32" style="position:absolute;left:5524;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3164" type="#_x0000_t202" style="position:absolute;left:9398;top:8780;width:14605;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1DA1EC1A" w14:textId="77777777" w:rsidR="00E056F7" w:rsidRDefault="00E056F7" w:rsidP="00E056F7">
                          <w:pPr>
                            <w:pStyle w:val="NormalWeb"/>
                            <w:wordWrap w:val="0"/>
                            <w:spacing w:after="0"/>
                          </w:pPr>
                          <w:r w:rsidRPr="00DF2DE7">
                            <w:rPr>
                              <w:rFonts w:ascii="Malgun Gothic" w:hAnsi="Malgun Gothic" w:hint="eastAsia"/>
                              <w:color w:val="5B9BD5"/>
                              <w:kern w:val="24"/>
                              <w:sz w:val="14"/>
                              <w:szCs w:val="14"/>
                            </w:rPr>
                            <w:t>flexContainer update request</w:t>
                          </w:r>
                        </w:p>
                      </w:txbxContent>
                    </v:textbox>
                  </v:shape>
                  <v:shape id="TextBox 37" o:spid="_x0000_s3165" type="#_x0000_t202" style="position:absolute;left:14200;top:12873;width:6159;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4BD4E002" w14:textId="77777777" w:rsidR="00E056F7" w:rsidRDefault="00E056F7" w:rsidP="00E056F7">
                          <w:pPr>
                            <w:pStyle w:val="NormalWeb"/>
                            <w:wordWrap w:val="0"/>
                            <w:spacing w:after="0"/>
                          </w:pPr>
                          <w:r w:rsidRPr="00DF2DE7">
                            <w:rPr>
                              <w:rFonts w:ascii="Malgun Gothic" w:hAnsi="Malgun Gothic" w:hint="eastAsia"/>
                              <w:color w:val="5B9BD5"/>
                              <w:kern w:val="24"/>
                              <w:sz w:val="14"/>
                              <w:szCs w:val="14"/>
                            </w:rPr>
                            <w:t>Response</w:t>
                          </w:r>
                        </w:p>
                      </w:txbxContent>
                    </v:textbox>
                  </v:shape>
                  <v:shape id="직선 화살표 연결선 7" o:spid="_x0000_s3166" type="#_x0000_t32" style="position:absolute;left:5873;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3167" style="position:absolute;left:23749;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355942A0" w14:textId="77777777" w:rsidR="00E056F7" w:rsidRPr="007A475C" w:rsidRDefault="00E056F7" w:rsidP="00E056F7">
                          <w:pPr>
                            <w:pStyle w:val="NormalWeb"/>
                            <w:wordWrap w:val="0"/>
                            <w:spacing w:after="0"/>
                            <w:jc w:val="center"/>
                            <w:rPr>
                              <w:rFonts w:ascii="Malgun Gothic" w:hAnsi="Malgun Gothic"/>
                              <w:color w:val="FFFFFF"/>
                              <w:kern w:val="24"/>
                              <w:sz w:val="10"/>
                            </w:rPr>
                          </w:pPr>
                        </w:p>
                        <w:p w14:paraId="3C5DC8B8" w14:textId="77777777" w:rsidR="00E056F7" w:rsidRDefault="00E056F7" w:rsidP="00E056F7">
                          <w:pPr>
                            <w:pStyle w:val="NormalWeb"/>
                            <w:wordWrap w:val="0"/>
                            <w:spacing w:after="0"/>
                            <w:jc w:val="center"/>
                          </w:pPr>
                          <w:r w:rsidRPr="00DF2DE7">
                            <w:rPr>
                              <w:rFonts w:ascii="Malgun Gothic" w:hAnsi="Malgun Gothic" w:hint="eastAsia"/>
                              <w:color w:val="FFFFFF"/>
                              <w:kern w:val="24"/>
                            </w:rPr>
                            <w:t>mn-name</w:t>
                          </w:r>
                        </w:p>
                      </w:txbxContent>
                    </v:textbox>
                  </v:roundrect>
                  <v:line id="직선 연결선 9" o:spid="_x0000_s3168" style="position:absolute;visibility:visible" from="28575,6810" to="28575,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tc>
      </w:tr>
      <w:tr w:rsidR="00E056F7" w:rsidRPr="009743EA" w14:paraId="3D6CB18C"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22DDA92B" w14:textId="77777777" w:rsidR="00E056F7" w:rsidRPr="009743EA" w:rsidRDefault="00E056F7" w:rsidP="004D7D67">
            <w:pPr>
              <w:pStyle w:val="TAL"/>
              <w:snapToGrid w:val="0"/>
              <w:jc w:val="center"/>
              <w:rPr>
                <w:b/>
                <w:kern w:val="1"/>
              </w:rPr>
            </w:pPr>
          </w:p>
          <w:p w14:paraId="2CAF8E25" w14:textId="77777777" w:rsidR="00E056F7" w:rsidRPr="009743EA" w:rsidRDefault="00E056F7" w:rsidP="004D7D67">
            <w:pPr>
              <w:pStyle w:val="TAL"/>
              <w:snapToGrid w:val="0"/>
              <w:jc w:val="center"/>
              <w:rPr>
                <w:b/>
                <w:kern w:val="1"/>
              </w:rPr>
            </w:pPr>
          </w:p>
          <w:p w14:paraId="65ECEBC5" w14:textId="77777777" w:rsidR="00E056F7" w:rsidRPr="009743EA" w:rsidRDefault="00E056F7" w:rsidP="004D7D67">
            <w:pPr>
              <w:pStyle w:val="TAL"/>
              <w:snapToGrid w:val="0"/>
              <w:jc w:val="center"/>
              <w:rPr>
                <w:b/>
                <w:kern w:val="1"/>
              </w:rPr>
            </w:pPr>
            <w:r w:rsidRPr="009743EA">
              <w:rPr>
                <w:b/>
                <w:kern w:val="1"/>
              </w:rPr>
              <w:t>HTTP Header Information</w:t>
            </w:r>
          </w:p>
          <w:p w14:paraId="4D1DC599" w14:textId="77777777" w:rsidR="00E056F7" w:rsidRPr="009743EA" w:rsidRDefault="00E056F7" w:rsidP="004D7D67">
            <w:pPr>
              <w:pStyle w:val="TAL"/>
              <w:snapToGrid w:val="0"/>
              <w:jc w:val="center"/>
              <w:rPr>
                <w:b/>
                <w:kern w:val="1"/>
              </w:rPr>
            </w:pPr>
          </w:p>
          <w:p w14:paraId="0A32610B" w14:textId="77777777" w:rsidR="00E056F7" w:rsidRPr="009743EA" w:rsidRDefault="00E056F7" w:rsidP="000E08CD">
            <w:pPr>
              <w:pStyle w:val="TAL"/>
              <w:snapToGrid w:val="0"/>
              <w:jc w:val="center"/>
              <w:rPr>
                <w:b/>
                <w:kern w:val="1"/>
              </w:rPr>
            </w:pPr>
          </w:p>
          <w:p w14:paraId="49C18A09" w14:textId="77777777" w:rsidR="00FE3B5F" w:rsidRPr="009743EA" w:rsidRDefault="00FE3B5F" w:rsidP="000E08CD">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20D94719" w14:textId="77777777" w:rsidR="00E056F7" w:rsidRPr="009743EA" w:rsidRDefault="00E056F7" w:rsidP="004D7D67">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E056F7" w:rsidRPr="009743EA" w14:paraId="523F2F3B" w14:textId="77777777" w:rsidTr="005A2D7C">
              <w:trPr>
                <w:jc w:val="center"/>
              </w:trPr>
              <w:tc>
                <w:tcPr>
                  <w:tcW w:w="1501" w:type="dxa"/>
                  <w:shd w:val="clear" w:color="auto" w:fill="9CC2E5"/>
                </w:tcPr>
                <w:p w14:paraId="4A895D07" w14:textId="77777777" w:rsidR="00E056F7" w:rsidRPr="009743EA" w:rsidRDefault="00E056F7" w:rsidP="004D7D67">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12C2B24F" w14:textId="77777777" w:rsidR="00E056F7" w:rsidRPr="009743EA" w:rsidRDefault="00E056F7" w:rsidP="004D7D67">
                  <w:pPr>
                    <w:pStyle w:val="TAL"/>
                    <w:snapToGrid w:val="0"/>
                    <w:jc w:val="center"/>
                    <w:rPr>
                      <w:rFonts w:eastAsia="Calibri"/>
                      <w:b/>
                      <w:szCs w:val="22"/>
                    </w:rPr>
                  </w:pPr>
                  <w:r w:rsidRPr="009743EA">
                    <w:rPr>
                      <w:rFonts w:eastAsia="Calibri"/>
                      <w:b/>
                      <w:szCs w:val="22"/>
                    </w:rPr>
                    <w:t>Value</w:t>
                  </w:r>
                </w:p>
              </w:tc>
            </w:tr>
            <w:tr w:rsidR="00E056F7" w:rsidRPr="009743EA" w14:paraId="1596BB19" w14:textId="77777777" w:rsidTr="005A2D7C">
              <w:trPr>
                <w:jc w:val="center"/>
              </w:trPr>
              <w:tc>
                <w:tcPr>
                  <w:tcW w:w="1501" w:type="dxa"/>
                  <w:shd w:val="clear" w:color="auto" w:fill="DEEAF6"/>
                </w:tcPr>
                <w:p w14:paraId="5D03BC8E" w14:textId="77777777" w:rsidR="00E056F7" w:rsidRPr="009743EA" w:rsidRDefault="00E056F7" w:rsidP="004D7D67">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7365706B" w14:textId="77777777" w:rsidR="00E056F7" w:rsidRPr="009743EA" w:rsidRDefault="00E056F7" w:rsidP="004D7D67">
                  <w:pPr>
                    <w:pStyle w:val="TAL"/>
                    <w:snapToGrid w:val="0"/>
                    <w:rPr>
                      <w:rFonts w:eastAsia="Calibri"/>
                      <w:szCs w:val="22"/>
                    </w:rPr>
                  </w:pPr>
                  <w:r w:rsidRPr="009743EA">
                    <w:rPr>
                      <w:rFonts w:eastAsia="Calibri"/>
                      <w:szCs w:val="22"/>
                    </w:rPr>
                    <w:t>Request</w:t>
                  </w:r>
                  <w:r w:rsidR="000E08CD" w:rsidRPr="009743EA">
                    <w:rPr>
                      <w:rFonts w:eastAsia="Calibri"/>
                      <w:szCs w:val="22"/>
                    </w:rPr>
                    <w:t xml:space="preserve"> </w:t>
                  </w:r>
                  <w:r w:rsidRPr="009743EA">
                    <w:rPr>
                      <w:rFonts w:eastAsia="Calibri"/>
                      <w:szCs w:val="22"/>
                    </w:rPr>
                    <w:t>ID</w:t>
                  </w:r>
                  <w:r w:rsidR="000E08CD" w:rsidRPr="009743EA">
                    <w:rPr>
                      <w:rFonts w:eastAsia="Calibri"/>
                      <w:szCs w:val="22"/>
                    </w:rPr>
                    <w:t xml:space="preserve"> </w:t>
                  </w:r>
                </w:p>
              </w:tc>
            </w:tr>
            <w:tr w:rsidR="00E056F7" w:rsidRPr="009743EA" w14:paraId="26F7FA3B" w14:textId="77777777" w:rsidTr="005A2D7C">
              <w:trPr>
                <w:jc w:val="center"/>
              </w:trPr>
              <w:tc>
                <w:tcPr>
                  <w:tcW w:w="1501" w:type="dxa"/>
                  <w:shd w:val="clear" w:color="auto" w:fill="DEEAF6"/>
                </w:tcPr>
                <w:p w14:paraId="52947C3B" w14:textId="77777777" w:rsidR="00E056F7" w:rsidRPr="009743EA" w:rsidRDefault="00E056F7" w:rsidP="004D7D67">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256ECE95" w14:textId="77777777" w:rsidR="00E056F7" w:rsidRPr="009743EA" w:rsidRDefault="00E056F7" w:rsidP="004D7D67">
                  <w:pPr>
                    <w:pStyle w:val="TAL"/>
                    <w:snapToGrid w:val="0"/>
                    <w:rPr>
                      <w:rFonts w:eastAsia="Calibri"/>
                      <w:szCs w:val="22"/>
                    </w:rPr>
                  </w:pPr>
                  <w:r w:rsidRPr="009743EA">
                    <w:rPr>
                      <w:rFonts w:eastAsia="Calibri"/>
                      <w:szCs w:val="22"/>
                    </w:rPr>
                    <w:t>AE-ID</w:t>
                  </w:r>
                  <w:r w:rsidR="000E08CD" w:rsidRPr="009743EA">
                    <w:rPr>
                      <w:rFonts w:eastAsia="Calibri"/>
                      <w:szCs w:val="22"/>
                    </w:rPr>
                    <w:t xml:space="preserve"> </w:t>
                  </w:r>
                  <w:r w:rsidRPr="009743EA">
                    <w:rPr>
                      <w:rFonts w:eastAsia="Calibri"/>
                      <w:szCs w:val="22"/>
                    </w:rPr>
                    <w:t>of</w:t>
                  </w:r>
                  <w:r w:rsidR="000E08CD" w:rsidRPr="009743EA">
                    <w:rPr>
                      <w:rFonts w:eastAsia="Calibri"/>
                      <w:szCs w:val="22"/>
                    </w:rPr>
                    <w:t xml:space="preserve"> </w:t>
                  </w:r>
                  <w:r w:rsidRPr="009743EA">
                    <w:rPr>
                      <w:rFonts w:eastAsia="Calibri"/>
                      <w:szCs w:val="22"/>
                    </w:rPr>
                    <w:t>request</w:t>
                  </w:r>
                  <w:r w:rsidR="000E08CD" w:rsidRPr="009743EA">
                    <w:rPr>
                      <w:rFonts w:eastAsia="Calibri"/>
                      <w:szCs w:val="22"/>
                    </w:rPr>
                    <w:t xml:space="preserve"> </w:t>
                  </w:r>
                  <w:r w:rsidRPr="009743EA">
                    <w:rPr>
                      <w:rFonts w:eastAsia="Calibri"/>
                      <w:szCs w:val="22"/>
                    </w:rPr>
                    <w:t>originator</w:t>
                  </w:r>
                </w:p>
              </w:tc>
            </w:tr>
            <w:tr w:rsidR="00E056F7" w:rsidRPr="009743EA" w14:paraId="14C65516" w14:textId="77777777" w:rsidTr="005A2D7C">
              <w:trPr>
                <w:jc w:val="center"/>
              </w:trPr>
              <w:tc>
                <w:tcPr>
                  <w:tcW w:w="1501" w:type="dxa"/>
                  <w:shd w:val="clear" w:color="auto" w:fill="DEEAF6"/>
                </w:tcPr>
                <w:p w14:paraId="12476395" w14:textId="77777777" w:rsidR="00E056F7" w:rsidRPr="009743EA" w:rsidRDefault="00E056F7" w:rsidP="004D7D67">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57C3FCCE" w14:textId="77777777" w:rsidR="00E056F7" w:rsidRPr="009743EA" w:rsidRDefault="00E056F7" w:rsidP="004D7D67">
                  <w:pPr>
                    <w:pStyle w:val="TAL"/>
                    <w:snapToGrid w:val="0"/>
                    <w:rPr>
                      <w:rFonts w:eastAsia="Calibri"/>
                      <w:szCs w:val="22"/>
                    </w:rPr>
                  </w:pPr>
                  <w:r w:rsidRPr="009743EA">
                    <w:rPr>
                      <w:rFonts w:eastAsia="Calibri"/>
                      <w:szCs w:val="22"/>
                    </w:rPr>
                    <w:t>application/json</w:t>
                  </w:r>
                </w:p>
              </w:tc>
            </w:tr>
            <w:tr w:rsidR="00283598" w:rsidRPr="009743EA" w14:paraId="2C935763" w14:textId="77777777" w:rsidTr="005A2D7C">
              <w:trPr>
                <w:jc w:val="center"/>
              </w:trPr>
              <w:tc>
                <w:tcPr>
                  <w:tcW w:w="1501" w:type="dxa"/>
                  <w:shd w:val="clear" w:color="auto" w:fill="DEEAF6"/>
                </w:tcPr>
                <w:p w14:paraId="17BAF633" w14:textId="77777777" w:rsidR="00283598" w:rsidRPr="009743EA" w:rsidRDefault="00283598" w:rsidP="00283598">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7A83C7C2" w14:textId="77777777" w:rsidR="00283598" w:rsidRPr="009743EA" w:rsidRDefault="00283598" w:rsidP="00283598">
                  <w:pPr>
                    <w:pStyle w:val="TAL"/>
                    <w:snapToGrid w:val="0"/>
                    <w:rPr>
                      <w:rFonts w:eastAsia="Calibri"/>
                      <w:szCs w:val="22"/>
                    </w:rPr>
                  </w:pPr>
                  <w:r w:rsidRPr="009743EA">
                    <w:rPr>
                      <w:rFonts w:eastAsia="Calibri"/>
                      <w:szCs w:val="22"/>
                    </w:rPr>
                    <w:t>Release</w:t>
                  </w:r>
                  <w:r w:rsidR="000E08CD" w:rsidRPr="009743EA">
                    <w:rPr>
                      <w:rFonts w:eastAsia="Calibri"/>
                      <w:szCs w:val="22"/>
                    </w:rPr>
                    <w:t xml:space="preserve"> </w:t>
                  </w:r>
                  <w:r w:rsidRPr="009743EA">
                    <w:rPr>
                      <w:rFonts w:eastAsia="Calibri"/>
                      <w:szCs w:val="22"/>
                    </w:rPr>
                    <w:t>Version</w:t>
                  </w:r>
                  <w:r w:rsidR="000E08CD" w:rsidRPr="009743EA">
                    <w:rPr>
                      <w:rFonts w:eastAsia="Calibri"/>
                      <w:szCs w:val="22"/>
                    </w:rPr>
                    <w:t xml:space="preserve"> </w:t>
                  </w:r>
                  <w:r w:rsidRPr="009743EA">
                    <w:rPr>
                      <w:rFonts w:eastAsia="Calibri"/>
                      <w:szCs w:val="22"/>
                    </w:rPr>
                    <w:t>Indicator</w:t>
                  </w:r>
                </w:p>
              </w:tc>
            </w:tr>
          </w:tbl>
          <w:p w14:paraId="2B8C38D3" w14:textId="77777777" w:rsidR="00E056F7" w:rsidRPr="009743EA" w:rsidRDefault="00E056F7" w:rsidP="004D7D67">
            <w:pPr>
              <w:pStyle w:val="TAL"/>
              <w:snapToGrid w:val="0"/>
              <w:jc w:val="center"/>
            </w:pPr>
          </w:p>
        </w:tc>
      </w:tr>
      <w:tr w:rsidR="00E056F7" w:rsidRPr="009743EA" w14:paraId="3FE3D67F"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0DE418DC" w14:textId="77777777" w:rsidR="00E056F7" w:rsidRPr="009743EA" w:rsidRDefault="00E056F7" w:rsidP="004D7D67">
            <w:pPr>
              <w:pStyle w:val="Default"/>
              <w:overflowPunct w:val="0"/>
              <w:jc w:val="center"/>
              <w:rPr>
                <w:color w:val="auto"/>
              </w:rPr>
            </w:pPr>
          </w:p>
          <w:p w14:paraId="029A70F7" w14:textId="77777777" w:rsidR="00E056F7" w:rsidRPr="009743EA" w:rsidRDefault="00E056F7" w:rsidP="004D7D67">
            <w:pPr>
              <w:pStyle w:val="Default"/>
              <w:overflowPunct w:val="0"/>
              <w:jc w:val="center"/>
              <w:rPr>
                <w:b/>
                <w:sz w:val="20"/>
                <w:szCs w:val="20"/>
              </w:rPr>
            </w:pPr>
          </w:p>
          <w:p w14:paraId="79EC5A51" w14:textId="77777777" w:rsidR="00E056F7" w:rsidRPr="009743EA" w:rsidRDefault="00E056F7" w:rsidP="004D7D67">
            <w:pPr>
              <w:pStyle w:val="Default"/>
              <w:overflowPunct w:val="0"/>
              <w:jc w:val="center"/>
              <w:rPr>
                <w:b/>
                <w:sz w:val="20"/>
                <w:szCs w:val="20"/>
              </w:rPr>
            </w:pPr>
          </w:p>
          <w:p w14:paraId="7B51C42B" w14:textId="77777777" w:rsidR="00E056F7" w:rsidRPr="009743EA" w:rsidRDefault="00E056F7" w:rsidP="004D7D67">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0ADFA860" w14:textId="77777777" w:rsidR="00E056F7" w:rsidRPr="009743EA" w:rsidRDefault="00E056F7" w:rsidP="004D7D67">
            <w:pPr>
              <w:pStyle w:val="Default"/>
              <w:overflowPunct w:val="0"/>
              <w:jc w:val="center"/>
              <w:rPr>
                <w:b/>
                <w:kern w:val="1"/>
              </w:rPr>
            </w:pPr>
            <w:r w:rsidRPr="009743EA">
              <w:rPr>
                <w:rFonts w:ascii="Arial" w:eastAsia="Malgun Gothic" w:hAnsi="Arial"/>
                <w:b/>
                <w:color w:val="auto"/>
                <w:kern w:val="1"/>
                <w:sz w:val="18"/>
                <w:szCs w:val="20"/>
              </w:rPr>
              <w:t>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414B1D01" w14:textId="77777777" w:rsidR="00E056F7" w:rsidRPr="005A2D7C" w:rsidRDefault="00E056F7" w:rsidP="005A2D7C">
            <w:pPr>
              <w:pStyle w:val="TAL"/>
              <w:rPr>
                <w:rFonts w:eastAsia="Calibri Light"/>
              </w:rPr>
            </w:pPr>
          </w:p>
          <w:p w14:paraId="79A476B1" w14:textId="77777777" w:rsidR="00E056F7" w:rsidRPr="009743EA" w:rsidRDefault="00E056F7" w:rsidP="004D7D67">
            <w:pPr>
              <w:widowControl w:val="0"/>
              <w:spacing w:after="0"/>
              <w:ind w:left="284"/>
              <w:jc w:val="both"/>
              <w:textAlignment w:val="auto"/>
              <w:rPr>
                <w:rFonts w:eastAsia="Calibri Light"/>
                <w:b/>
                <w:sz w:val="24"/>
              </w:rPr>
            </w:pPr>
            <w:r w:rsidRPr="009743EA">
              <w:rPr>
                <w:rFonts w:eastAsia="Calibri Light"/>
                <w:b/>
                <w:sz w:val="24"/>
              </w:rPr>
              <w:t>API/FLX/UPD/001_RCN0</w:t>
            </w:r>
          </w:p>
          <w:p w14:paraId="356A6182" w14:textId="77777777" w:rsidR="00E056F7" w:rsidRPr="009743EA" w:rsidRDefault="00E056F7" w:rsidP="004D7D67">
            <w:pPr>
              <w:widowControl w:val="0"/>
              <w:spacing w:after="0"/>
              <w:ind w:left="284"/>
              <w:jc w:val="both"/>
              <w:textAlignment w:val="auto"/>
              <w:rPr>
                <w:rFonts w:ascii="Arial" w:hAnsi="Arial"/>
                <w:b/>
                <w:color w:val="0070C0"/>
                <w:sz w:val="18"/>
              </w:rPr>
            </w:pPr>
          </w:p>
          <w:p w14:paraId="4D2B7FC8" w14:textId="77777777" w:rsidR="00E056F7" w:rsidRPr="009743EA" w:rsidRDefault="00E056F7" w:rsidP="004D7D67">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18D20768" w14:textId="77777777" w:rsidR="00E056F7" w:rsidRPr="009743EA" w:rsidRDefault="00E056F7" w:rsidP="004D7D67">
            <w:pPr>
              <w:pStyle w:val="TAL"/>
              <w:snapToGrid w:val="0"/>
              <w:ind w:left="284"/>
              <w:jc w:val="both"/>
              <w:rPr>
                <w:color w:val="0070C0"/>
              </w:rPr>
            </w:pPr>
          </w:p>
          <w:p w14:paraId="4C72DBE6" w14:textId="77777777" w:rsidR="00E056F7" w:rsidRPr="009743EA" w:rsidRDefault="00E056F7" w:rsidP="004D7D67">
            <w:pPr>
              <w:pStyle w:val="TAL"/>
              <w:snapToGrid w:val="0"/>
              <w:ind w:left="284"/>
              <w:jc w:val="both"/>
              <w:rPr>
                <w:color w:val="0070C0"/>
              </w:rPr>
            </w:pPr>
            <w:r w:rsidRPr="009743EA">
              <w:rPr>
                <w:color w:val="0070C0"/>
              </w:rPr>
              <w:t>PUT /mn-name/yt_lot_1?rcn=0 HTTP/1.1</w:t>
            </w:r>
          </w:p>
          <w:p w14:paraId="6D6AEC74" w14:textId="77777777" w:rsidR="00E056F7" w:rsidRPr="009743EA" w:rsidRDefault="00E056F7" w:rsidP="004D7D67">
            <w:pPr>
              <w:pStyle w:val="TAL"/>
              <w:snapToGrid w:val="0"/>
              <w:ind w:left="284"/>
              <w:jc w:val="both"/>
              <w:rPr>
                <w:color w:val="0070C0"/>
              </w:rPr>
            </w:pPr>
            <w:r w:rsidRPr="009743EA">
              <w:rPr>
                <w:color w:val="0070C0"/>
              </w:rPr>
              <w:t>Host: 192.168.0.10:8282</w:t>
            </w:r>
          </w:p>
          <w:p w14:paraId="39FE1F8B" w14:textId="77777777" w:rsidR="00E056F7" w:rsidRPr="009743EA" w:rsidRDefault="00E056F7" w:rsidP="004D7D67">
            <w:pPr>
              <w:pStyle w:val="TAL"/>
              <w:snapToGrid w:val="0"/>
              <w:ind w:left="284"/>
              <w:rPr>
                <w:color w:val="0070C0"/>
              </w:rPr>
            </w:pPr>
            <w:r w:rsidRPr="009743EA">
              <w:rPr>
                <w:color w:val="0070C0"/>
              </w:rPr>
              <w:t>X-M2M-Origin: CAE5630283216026458665</w:t>
            </w:r>
          </w:p>
          <w:p w14:paraId="650CE5A5" w14:textId="77777777" w:rsidR="00E056F7" w:rsidRPr="009743EA" w:rsidRDefault="00E056F7" w:rsidP="004D7D67">
            <w:pPr>
              <w:pStyle w:val="TAL"/>
              <w:snapToGrid w:val="0"/>
              <w:ind w:left="284"/>
              <w:jc w:val="both"/>
              <w:rPr>
                <w:color w:val="0070C0"/>
              </w:rPr>
            </w:pPr>
            <w:r w:rsidRPr="009743EA">
              <w:rPr>
                <w:color w:val="0070C0"/>
              </w:rPr>
              <w:t>Content-Type: application/json</w:t>
            </w:r>
          </w:p>
          <w:p w14:paraId="3AD2D617" w14:textId="77777777" w:rsidR="00E056F7" w:rsidRPr="009743EA" w:rsidRDefault="00E056F7" w:rsidP="004D7D67">
            <w:pPr>
              <w:pStyle w:val="TAL"/>
              <w:snapToGrid w:val="0"/>
              <w:ind w:left="284"/>
              <w:jc w:val="both"/>
              <w:rPr>
                <w:color w:val="0070C0"/>
              </w:rPr>
            </w:pPr>
            <w:r w:rsidRPr="009743EA">
              <w:rPr>
                <w:color w:val="0070C0"/>
              </w:rPr>
              <w:t>X-M2M-RI: 1234</w:t>
            </w:r>
          </w:p>
          <w:p w14:paraId="456C0074" w14:textId="77777777" w:rsidR="00E056F7" w:rsidRPr="009743EA" w:rsidRDefault="00E056F7" w:rsidP="004D7D67">
            <w:pPr>
              <w:widowControl w:val="0"/>
              <w:overflowPunct/>
              <w:spacing w:after="0"/>
              <w:ind w:left="284"/>
              <w:jc w:val="both"/>
              <w:textAlignment w:val="auto"/>
              <w:rPr>
                <w:color w:val="0070C0"/>
              </w:rPr>
            </w:pPr>
            <w:r w:rsidRPr="009743EA">
              <w:rPr>
                <w:rFonts w:ascii="Arial" w:hAnsi="Arial"/>
                <w:color w:val="0070C0"/>
                <w:sz w:val="18"/>
              </w:rPr>
              <w:t>X-M2M-RVI: 2a</w:t>
            </w:r>
          </w:p>
          <w:p w14:paraId="5B5A42A6" w14:textId="77777777" w:rsidR="00E056F7" w:rsidRPr="009743EA" w:rsidRDefault="00E056F7" w:rsidP="004D7D67">
            <w:pPr>
              <w:pStyle w:val="TAL"/>
              <w:snapToGrid w:val="0"/>
              <w:ind w:left="284"/>
              <w:jc w:val="both"/>
              <w:rPr>
                <w:color w:val="0070C0"/>
              </w:rPr>
            </w:pPr>
          </w:p>
          <w:p w14:paraId="30BBB259" w14:textId="77777777" w:rsidR="00E056F7" w:rsidRPr="009743EA" w:rsidRDefault="00E056F7" w:rsidP="004D7D67">
            <w:pPr>
              <w:pStyle w:val="TAL"/>
              <w:snapToGrid w:val="0"/>
              <w:ind w:left="284"/>
              <w:jc w:val="both"/>
              <w:rPr>
                <w:color w:val="0070C0"/>
              </w:rPr>
            </w:pPr>
            <w:r w:rsidRPr="009743EA">
              <w:rPr>
                <w:color w:val="0070C0"/>
              </w:rPr>
              <w:t>{</w:t>
            </w:r>
          </w:p>
          <w:p w14:paraId="2BB5C438" w14:textId="77777777" w:rsidR="00E056F7" w:rsidRPr="009743EA" w:rsidRDefault="00E056F7" w:rsidP="004D7D67">
            <w:pPr>
              <w:pStyle w:val="TAL"/>
              <w:snapToGrid w:val="0"/>
              <w:ind w:left="284"/>
              <w:jc w:val="both"/>
              <w:rPr>
                <w:color w:val="0070C0"/>
              </w:rPr>
            </w:pPr>
            <w:r w:rsidRPr="009743EA">
              <w:rPr>
                <w:color w:val="0070C0"/>
              </w:rPr>
              <w:t xml:space="preserve">    "m2m:sc_offLot" : {</w:t>
            </w:r>
          </w:p>
          <w:p w14:paraId="7735618C" w14:textId="77777777" w:rsidR="00E056F7" w:rsidRPr="009743EA" w:rsidRDefault="00E056F7" w:rsidP="004D7D67">
            <w:pPr>
              <w:pStyle w:val="TAL"/>
              <w:snapToGrid w:val="0"/>
              <w:ind w:left="284"/>
              <w:jc w:val="both"/>
              <w:rPr>
                <w:color w:val="0070C0"/>
              </w:rPr>
            </w:pPr>
            <w:r w:rsidRPr="009743EA">
              <w:rPr>
                <w:color w:val="0070C0"/>
              </w:rPr>
              <w:t xml:space="preserve">        "availableSpotNumber": "40",</w:t>
            </w:r>
          </w:p>
          <w:p w14:paraId="55EC2375" w14:textId="77777777" w:rsidR="00E056F7" w:rsidRPr="009743EA" w:rsidRDefault="00E056F7" w:rsidP="004D7D67">
            <w:pPr>
              <w:pStyle w:val="TAL"/>
              <w:snapToGrid w:val="0"/>
              <w:ind w:left="284"/>
              <w:jc w:val="both"/>
              <w:rPr>
                <w:color w:val="0070C0"/>
                <w:lang w:eastAsia="ko-KR"/>
              </w:rPr>
            </w:pPr>
            <w:r w:rsidRPr="009743EA">
              <w:rPr>
                <w:rFonts w:hint="eastAsia"/>
                <w:color w:val="0070C0"/>
                <w:lang w:eastAsia="ko-KR"/>
              </w:rPr>
              <w:t>}</w:t>
            </w:r>
          </w:p>
          <w:p w14:paraId="5F19130C" w14:textId="77777777" w:rsidR="00E056F7" w:rsidRPr="009743EA" w:rsidRDefault="00E056F7" w:rsidP="004D7D67">
            <w:pPr>
              <w:widowControl w:val="0"/>
              <w:spacing w:after="0"/>
              <w:ind w:left="284"/>
              <w:jc w:val="both"/>
              <w:textAlignment w:val="auto"/>
              <w:rPr>
                <w:rFonts w:ascii="Arial" w:hAnsi="Arial"/>
                <w:b/>
                <w:color w:val="0070C0"/>
                <w:sz w:val="18"/>
              </w:rPr>
            </w:pPr>
          </w:p>
          <w:p w14:paraId="5FFCA181" w14:textId="77777777" w:rsidR="00E056F7" w:rsidRPr="009743EA" w:rsidRDefault="00E056F7" w:rsidP="004D7D67">
            <w:pPr>
              <w:widowControl w:val="0"/>
              <w:spacing w:after="0"/>
              <w:ind w:left="284"/>
              <w:jc w:val="both"/>
              <w:textAlignment w:val="auto"/>
              <w:rPr>
                <w:rFonts w:ascii="Arial" w:hAnsi="Arial"/>
                <w:b/>
                <w:color w:val="0070C0"/>
                <w:sz w:val="18"/>
              </w:rPr>
            </w:pPr>
          </w:p>
          <w:p w14:paraId="79CCAC26" w14:textId="77777777" w:rsidR="00E056F7" w:rsidRPr="009743EA" w:rsidRDefault="00E056F7" w:rsidP="004D7D67">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3BF52949" w14:textId="77777777" w:rsidR="00E056F7" w:rsidRPr="009743EA" w:rsidRDefault="00E056F7" w:rsidP="004D7D67">
            <w:pPr>
              <w:widowControl w:val="0"/>
              <w:spacing w:after="0"/>
              <w:ind w:left="284"/>
              <w:textAlignment w:val="auto"/>
              <w:rPr>
                <w:rFonts w:ascii="Arial" w:hAnsi="Arial"/>
                <w:color w:val="0070C0"/>
                <w:sz w:val="18"/>
              </w:rPr>
            </w:pPr>
          </w:p>
          <w:p w14:paraId="473DBC8C" w14:textId="77777777" w:rsidR="00E056F7" w:rsidRPr="009743EA" w:rsidRDefault="00E056F7" w:rsidP="004D7D67">
            <w:pPr>
              <w:widowControl w:val="0"/>
              <w:spacing w:after="0"/>
              <w:ind w:left="284"/>
              <w:textAlignment w:val="auto"/>
              <w:rPr>
                <w:rFonts w:ascii="Arial" w:hAnsi="Arial"/>
                <w:color w:val="0070C0"/>
                <w:sz w:val="18"/>
              </w:rPr>
            </w:pPr>
            <w:r w:rsidRPr="009743EA">
              <w:rPr>
                <w:rFonts w:ascii="Arial" w:hAnsi="Arial"/>
                <w:color w:val="0070C0"/>
                <w:sz w:val="18"/>
              </w:rPr>
              <w:t>200 OK</w:t>
            </w:r>
          </w:p>
          <w:p w14:paraId="26771756" w14:textId="77777777" w:rsidR="00E056F7" w:rsidRPr="009743EA" w:rsidRDefault="00E056F7" w:rsidP="004D7D67">
            <w:pPr>
              <w:pStyle w:val="TAL"/>
              <w:snapToGrid w:val="0"/>
              <w:ind w:left="284"/>
              <w:rPr>
                <w:color w:val="0070C0"/>
              </w:rPr>
            </w:pPr>
            <w:r w:rsidRPr="009743EA">
              <w:rPr>
                <w:color w:val="0070C0"/>
              </w:rPr>
              <w:t>Content-Location: mn-name/yt_lot_1</w:t>
            </w:r>
          </w:p>
          <w:p w14:paraId="41C6F4DD" w14:textId="77777777" w:rsidR="00E056F7" w:rsidRPr="00325791" w:rsidRDefault="00E056F7" w:rsidP="004D7D67">
            <w:pPr>
              <w:pStyle w:val="TAL"/>
              <w:snapToGrid w:val="0"/>
              <w:ind w:left="284"/>
              <w:rPr>
                <w:color w:val="0070C0"/>
                <w:lang w:val="fr-FR"/>
              </w:rPr>
            </w:pPr>
            <w:r w:rsidRPr="00325791">
              <w:rPr>
                <w:color w:val="0070C0"/>
                <w:lang w:val="fr-FR"/>
              </w:rPr>
              <w:t>Content-Type: application/json</w:t>
            </w:r>
          </w:p>
          <w:p w14:paraId="08ACAC16" w14:textId="77777777" w:rsidR="00E056F7" w:rsidRPr="00325791" w:rsidRDefault="00E056F7" w:rsidP="004D7D67">
            <w:pPr>
              <w:pStyle w:val="TAL"/>
              <w:snapToGrid w:val="0"/>
              <w:ind w:left="284"/>
              <w:rPr>
                <w:color w:val="0070C0"/>
                <w:lang w:val="fr-FR"/>
              </w:rPr>
            </w:pPr>
            <w:r w:rsidRPr="00325791">
              <w:rPr>
                <w:color w:val="0070C0"/>
                <w:lang w:val="fr-FR"/>
              </w:rPr>
              <w:t>X-M2M-RI: 1234</w:t>
            </w:r>
          </w:p>
          <w:p w14:paraId="63528DC0" w14:textId="77777777" w:rsidR="00E056F7" w:rsidRPr="009743EA" w:rsidRDefault="00E056F7" w:rsidP="004D7D67">
            <w:pPr>
              <w:widowControl w:val="0"/>
              <w:overflowPunct/>
              <w:spacing w:after="0"/>
              <w:ind w:left="284"/>
              <w:jc w:val="both"/>
              <w:textAlignment w:val="auto"/>
              <w:rPr>
                <w:color w:val="0070C0"/>
              </w:rPr>
            </w:pPr>
            <w:r w:rsidRPr="009743EA">
              <w:rPr>
                <w:rFonts w:ascii="Arial" w:hAnsi="Arial"/>
                <w:color w:val="0070C0"/>
                <w:sz w:val="18"/>
              </w:rPr>
              <w:t>X-M2M-RVI: 2a</w:t>
            </w:r>
          </w:p>
          <w:p w14:paraId="7114DCB5" w14:textId="77777777" w:rsidR="00E056F7" w:rsidRPr="009743EA" w:rsidRDefault="00E056F7" w:rsidP="004D7D67">
            <w:pPr>
              <w:pStyle w:val="TAL"/>
              <w:snapToGrid w:val="0"/>
              <w:ind w:left="284"/>
              <w:rPr>
                <w:color w:val="0070C0"/>
              </w:rPr>
            </w:pPr>
            <w:r w:rsidRPr="009743EA">
              <w:rPr>
                <w:color w:val="0070C0"/>
              </w:rPr>
              <w:t>X-M2M-RSC: 2004</w:t>
            </w:r>
          </w:p>
          <w:p w14:paraId="4864036A" w14:textId="77777777" w:rsidR="00E056F7" w:rsidRPr="009743EA" w:rsidRDefault="00E056F7" w:rsidP="004D7D67">
            <w:pPr>
              <w:pStyle w:val="TAL"/>
              <w:snapToGrid w:val="0"/>
              <w:ind w:left="284"/>
              <w:jc w:val="both"/>
              <w:rPr>
                <w:color w:val="0070C0"/>
              </w:rPr>
            </w:pPr>
          </w:p>
        </w:tc>
      </w:tr>
      <w:tr w:rsidR="00E056F7" w:rsidRPr="009743EA" w14:paraId="30A45A18"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22A88993"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36B29229"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7B9E0CDA"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795FFEDA"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72C0F48B"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6F72625E"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1234A351" w14:textId="77777777" w:rsidR="00E056F7" w:rsidRPr="009743EA" w:rsidRDefault="00E056F7" w:rsidP="004D7D67">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086A14F3" w14:textId="77777777" w:rsidR="00E056F7" w:rsidRPr="009743EA" w:rsidRDefault="00E056F7" w:rsidP="004D7D67">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68B25C6E" w14:textId="77777777" w:rsidR="00E056F7" w:rsidRPr="009743EA" w:rsidRDefault="00E056F7" w:rsidP="004D7D67">
            <w:pPr>
              <w:pStyle w:val="TAL"/>
              <w:snapToGrid w:val="0"/>
              <w:jc w:val="center"/>
              <w:rPr>
                <w:b/>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D90E3F8" w14:textId="77777777" w:rsidR="00E056F7" w:rsidRPr="005A2D7C" w:rsidRDefault="00E056F7" w:rsidP="005A2D7C">
            <w:pPr>
              <w:pStyle w:val="TAL"/>
              <w:rPr>
                <w:rFonts w:eastAsia="Calibri Light"/>
              </w:rPr>
            </w:pPr>
          </w:p>
          <w:p w14:paraId="5A866C2C" w14:textId="77777777" w:rsidR="00E056F7" w:rsidRPr="009743EA" w:rsidRDefault="00E056F7" w:rsidP="004D7D67">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API/FLX/UPD/001</w:t>
            </w:r>
          </w:p>
          <w:p w14:paraId="71F0ADF8" w14:textId="77777777" w:rsidR="00E056F7" w:rsidRPr="009743EA" w:rsidRDefault="00E056F7" w:rsidP="004D7D67">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API/FLX/UPD/001_RCN1</w:t>
            </w:r>
          </w:p>
          <w:p w14:paraId="394F0911" w14:textId="77777777" w:rsidR="00E056F7" w:rsidRPr="009743EA" w:rsidRDefault="00E056F7" w:rsidP="004D7D67">
            <w:pPr>
              <w:widowControl w:val="0"/>
              <w:spacing w:after="0"/>
              <w:ind w:left="284"/>
              <w:jc w:val="both"/>
              <w:textAlignment w:val="auto"/>
              <w:rPr>
                <w:rFonts w:ascii="Arial" w:hAnsi="Arial"/>
                <w:b/>
                <w:color w:val="0070C0"/>
                <w:sz w:val="18"/>
              </w:rPr>
            </w:pPr>
          </w:p>
          <w:p w14:paraId="281BA253" w14:textId="77777777" w:rsidR="00E056F7" w:rsidRPr="009743EA" w:rsidRDefault="00E056F7" w:rsidP="004D7D67">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472F1920" w14:textId="77777777" w:rsidR="00E056F7" w:rsidRPr="009743EA" w:rsidRDefault="00E056F7" w:rsidP="004D7D67">
            <w:pPr>
              <w:pStyle w:val="TAL"/>
              <w:snapToGrid w:val="0"/>
              <w:ind w:left="284"/>
              <w:jc w:val="both"/>
              <w:rPr>
                <w:color w:val="0070C0"/>
              </w:rPr>
            </w:pPr>
          </w:p>
          <w:p w14:paraId="74E3CBB2" w14:textId="77777777" w:rsidR="00E056F7" w:rsidRPr="009743EA" w:rsidRDefault="00E056F7" w:rsidP="004D7D67">
            <w:pPr>
              <w:pStyle w:val="TAL"/>
              <w:snapToGrid w:val="0"/>
              <w:ind w:left="284"/>
              <w:jc w:val="both"/>
              <w:rPr>
                <w:color w:val="0070C0"/>
              </w:rPr>
            </w:pPr>
            <w:r w:rsidRPr="009743EA">
              <w:rPr>
                <w:color w:val="0070C0"/>
              </w:rPr>
              <w:t>PUT /mn-name/yt_lot_1?rcn=1 HTTP/1.1</w:t>
            </w:r>
          </w:p>
          <w:p w14:paraId="620A5B28" w14:textId="77777777" w:rsidR="00E056F7" w:rsidRPr="009743EA" w:rsidRDefault="00E056F7" w:rsidP="004D7D67">
            <w:pPr>
              <w:pStyle w:val="TAL"/>
              <w:snapToGrid w:val="0"/>
              <w:ind w:left="284"/>
              <w:jc w:val="both"/>
              <w:rPr>
                <w:color w:val="0070C0"/>
              </w:rPr>
            </w:pPr>
            <w:r w:rsidRPr="009743EA">
              <w:rPr>
                <w:color w:val="0070C0"/>
              </w:rPr>
              <w:t>Host: 192.168.0.10:8282</w:t>
            </w:r>
          </w:p>
          <w:p w14:paraId="4257F229" w14:textId="77777777" w:rsidR="00E056F7" w:rsidRPr="009743EA" w:rsidRDefault="00E056F7" w:rsidP="004D7D67">
            <w:pPr>
              <w:pStyle w:val="TAL"/>
              <w:snapToGrid w:val="0"/>
              <w:ind w:left="284"/>
              <w:rPr>
                <w:color w:val="0070C0"/>
              </w:rPr>
            </w:pPr>
            <w:r w:rsidRPr="009743EA">
              <w:rPr>
                <w:color w:val="0070C0"/>
              </w:rPr>
              <w:t>X-M2M-Origin: CAE5630283216026458665</w:t>
            </w:r>
          </w:p>
          <w:p w14:paraId="42F1E690" w14:textId="77777777" w:rsidR="00E056F7" w:rsidRPr="009743EA" w:rsidRDefault="00E056F7" w:rsidP="004D7D67">
            <w:pPr>
              <w:pStyle w:val="TAL"/>
              <w:snapToGrid w:val="0"/>
              <w:ind w:left="284"/>
              <w:jc w:val="both"/>
              <w:rPr>
                <w:color w:val="0070C0"/>
              </w:rPr>
            </w:pPr>
            <w:r w:rsidRPr="009743EA">
              <w:rPr>
                <w:color w:val="0070C0"/>
              </w:rPr>
              <w:t>Content-Type: application/json</w:t>
            </w:r>
          </w:p>
          <w:p w14:paraId="5526E9B8" w14:textId="77777777" w:rsidR="00E056F7" w:rsidRPr="009743EA" w:rsidRDefault="00E056F7" w:rsidP="004D7D67">
            <w:pPr>
              <w:pStyle w:val="TAL"/>
              <w:snapToGrid w:val="0"/>
              <w:ind w:left="284"/>
              <w:jc w:val="both"/>
              <w:rPr>
                <w:color w:val="0070C0"/>
              </w:rPr>
            </w:pPr>
            <w:r w:rsidRPr="009743EA">
              <w:rPr>
                <w:color w:val="0070C0"/>
              </w:rPr>
              <w:t>X-M2M-RI: 1234</w:t>
            </w:r>
          </w:p>
          <w:p w14:paraId="50E115A7" w14:textId="77777777" w:rsidR="00E056F7" w:rsidRPr="009743EA" w:rsidRDefault="00E056F7" w:rsidP="004D7D67">
            <w:pPr>
              <w:widowControl w:val="0"/>
              <w:overflowPunct/>
              <w:spacing w:after="0"/>
              <w:ind w:left="284"/>
              <w:jc w:val="both"/>
              <w:textAlignment w:val="auto"/>
              <w:rPr>
                <w:color w:val="0070C0"/>
              </w:rPr>
            </w:pPr>
            <w:r w:rsidRPr="009743EA">
              <w:rPr>
                <w:rFonts w:ascii="Arial" w:hAnsi="Arial"/>
                <w:color w:val="0070C0"/>
                <w:sz w:val="18"/>
              </w:rPr>
              <w:t>X-M2M-RVI: 2a</w:t>
            </w:r>
          </w:p>
          <w:p w14:paraId="66089164" w14:textId="77777777" w:rsidR="00E056F7" w:rsidRPr="009743EA" w:rsidRDefault="00E056F7" w:rsidP="004D7D67">
            <w:pPr>
              <w:pStyle w:val="TAL"/>
              <w:snapToGrid w:val="0"/>
              <w:ind w:left="284"/>
              <w:jc w:val="both"/>
              <w:rPr>
                <w:color w:val="0070C0"/>
              </w:rPr>
            </w:pPr>
          </w:p>
          <w:p w14:paraId="71BE8E7B" w14:textId="77777777" w:rsidR="00E056F7" w:rsidRPr="009743EA" w:rsidRDefault="00E056F7" w:rsidP="004D7D67">
            <w:pPr>
              <w:pStyle w:val="TAL"/>
              <w:snapToGrid w:val="0"/>
              <w:ind w:left="284"/>
              <w:jc w:val="both"/>
              <w:rPr>
                <w:color w:val="0070C0"/>
              </w:rPr>
            </w:pPr>
            <w:r w:rsidRPr="009743EA">
              <w:rPr>
                <w:color w:val="0070C0"/>
              </w:rPr>
              <w:t>{</w:t>
            </w:r>
          </w:p>
          <w:p w14:paraId="366CE6C4" w14:textId="77777777" w:rsidR="00E056F7" w:rsidRPr="009743EA" w:rsidRDefault="00E056F7" w:rsidP="004D7D67">
            <w:pPr>
              <w:pStyle w:val="TAL"/>
              <w:snapToGrid w:val="0"/>
              <w:ind w:left="284"/>
              <w:jc w:val="both"/>
              <w:rPr>
                <w:color w:val="0070C0"/>
              </w:rPr>
            </w:pPr>
            <w:r w:rsidRPr="009743EA">
              <w:rPr>
                <w:color w:val="0070C0"/>
              </w:rPr>
              <w:t xml:space="preserve">    "m2m:sc_offLot" : {</w:t>
            </w:r>
          </w:p>
          <w:p w14:paraId="0ADDBE34" w14:textId="77777777" w:rsidR="00E056F7" w:rsidRPr="009743EA" w:rsidRDefault="00E056F7" w:rsidP="004D7D67">
            <w:pPr>
              <w:pStyle w:val="TAL"/>
              <w:snapToGrid w:val="0"/>
              <w:ind w:left="284"/>
              <w:jc w:val="both"/>
              <w:rPr>
                <w:color w:val="0070C0"/>
              </w:rPr>
            </w:pPr>
            <w:r w:rsidRPr="009743EA">
              <w:rPr>
                <w:color w:val="0070C0"/>
              </w:rPr>
              <w:t xml:space="preserve">        "availableSpotNumber": "40",</w:t>
            </w:r>
          </w:p>
          <w:p w14:paraId="77D691ED" w14:textId="77777777" w:rsidR="00E056F7" w:rsidRPr="009743EA" w:rsidRDefault="00E056F7" w:rsidP="004D7D67">
            <w:pPr>
              <w:pStyle w:val="TAL"/>
              <w:snapToGrid w:val="0"/>
              <w:ind w:left="284"/>
              <w:jc w:val="both"/>
              <w:rPr>
                <w:color w:val="0070C0"/>
                <w:lang w:eastAsia="ko-KR"/>
              </w:rPr>
            </w:pPr>
            <w:r w:rsidRPr="009743EA">
              <w:rPr>
                <w:rFonts w:hint="eastAsia"/>
                <w:color w:val="0070C0"/>
                <w:lang w:eastAsia="ko-KR"/>
              </w:rPr>
              <w:t>}</w:t>
            </w:r>
          </w:p>
          <w:p w14:paraId="7DA92469" w14:textId="77777777" w:rsidR="00E056F7" w:rsidRPr="009743EA" w:rsidRDefault="00E056F7" w:rsidP="004D7D67">
            <w:pPr>
              <w:pStyle w:val="TAL"/>
              <w:snapToGrid w:val="0"/>
              <w:ind w:left="284"/>
              <w:jc w:val="both"/>
              <w:rPr>
                <w:color w:val="0070C0"/>
              </w:rPr>
            </w:pPr>
          </w:p>
          <w:p w14:paraId="5CE6BEF6" w14:textId="77777777" w:rsidR="00E056F7" w:rsidRPr="009743EA" w:rsidRDefault="00E056F7" w:rsidP="004D7D67">
            <w:pPr>
              <w:widowControl w:val="0"/>
              <w:spacing w:after="0"/>
              <w:ind w:left="284"/>
              <w:jc w:val="both"/>
              <w:textAlignment w:val="auto"/>
              <w:rPr>
                <w:rFonts w:ascii="Arial" w:hAnsi="Arial"/>
                <w:b/>
                <w:color w:val="0070C0"/>
                <w:sz w:val="18"/>
              </w:rPr>
            </w:pPr>
          </w:p>
          <w:p w14:paraId="1B38D616" w14:textId="77777777" w:rsidR="00E056F7" w:rsidRPr="009743EA" w:rsidRDefault="00E056F7" w:rsidP="004D7D67">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6E79C0FD" w14:textId="77777777" w:rsidR="00E056F7" w:rsidRPr="009743EA" w:rsidRDefault="00E056F7" w:rsidP="004D7D67">
            <w:pPr>
              <w:widowControl w:val="0"/>
              <w:spacing w:after="0"/>
              <w:ind w:left="284"/>
              <w:textAlignment w:val="auto"/>
              <w:rPr>
                <w:rFonts w:ascii="Arial" w:hAnsi="Arial"/>
                <w:color w:val="0070C0"/>
                <w:sz w:val="18"/>
              </w:rPr>
            </w:pPr>
          </w:p>
          <w:p w14:paraId="4FED9030" w14:textId="77777777" w:rsidR="00E056F7" w:rsidRPr="009743EA" w:rsidRDefault="00E056F7" w:rsidP="004D7D67">
            <w:pPr>
              <w:widowControl w:val="0"/>
              <w:spacing w:after="0"/>
              <w:ind w:left="284"/>
              <w:textAlignment w:val="auto"/>
              <w:rPr>
                <w:rFonts w:ascii="Arial" w:hAnsi="Arial"/>
                <w:color w:val="0070C0"/>
                <w:sz w:val="18"/>
              </w:rPr>
            </w:pPr>
            <w:r w:rsidRPr="009743EA">
              <w:rPr>
                <w:rFonts w:ascii="Arial" w:hAnsi="Arial"/>
                <w:color w:val="0070C0"/>
                <w:sz w:val="18"/>
              </w:rPr>
              <w:t>200 OK</w:t>
            </w:r>
          </w:p>
          <w:p w14:paraId="67C15907" w14:textId="77777777" w:rsidR="00E056F7" w:rsidRPr="009743EA" w:rsidRDefault="00E056F7" w:rsidP="004D7D67">
            <w:pPr>
              <w:pStyle w:val="TAL"/>
              <w:snapToGrid w:val="0"/>
              <w:ind w:left="284"/>
              <w:rPr>
                <w:color w:val="0070C0"/>
              </w:rPr>
            </w:pPr>
            <w:r w:rsidRPr="009743EA">
              <w:rPr>
                <w:color w:val="0070C0"/>
              </w:rPr>
              <w:t>Content-Location: mn-name/yt_lot_1</w:t>
            </w:r>
          </w:p>
          <w:p w14:paraId="7F814857" w14:textId="77777777" w:rsidR="00E056F7" w:rsidRPr="00325791" w:rsidRDefault="00E056F7" w:rsidP="004D7D67">
            <w:pPr>
              <w:pStyle w:val="TAL"/>
              <w:snapToGrid w:val="0"/>
              <w:ind w:left="284"/>
              <w:rPr>
                <w:color w:val="0070C0"/>
                <w:lang w:val="fr-FR"/>
              </w:rPr>
            </w:pPr>
            <w:r w:rsidRPr="00325791">
              <w:rPr>
                <w:color w:val="0070C0"/>
                <w:lang w:val="fr-FR"/>
              </w:rPr>
              <w:t>Content-Type: application/json</w:t>
            </w:r>
          </w:p>
          <w:p w14:paraId="1DC139E7" w14:textId="77777777" w:rsidR="00E056F7" w:rsidRPr="00325791" w:rsidRDefault="00E056F7" w:rsidP="004D7D67">
            <w:pPr>
              <w:pStyle w:val="TAL"/>
              <w:snapToGrid w:val="0"/>
              <w:ind w:left="284"/>
              <w:rPr>
                <w:color w:val="0070C0"/>
                <w:lang w:val="fr-FR"/>
              </w:rPr>
            </w:pPr>
            <w:r w:rsidRPr="00325791">
              <w:rPr>
                <w:color w:val="0070C0"/>
                <w:lang w:val="fr-FR"/>
              </w:rPr>
              <w:t>X-M2M-RI: 1234</w:t>
            </w:r>
          </w:p>
          <w:p w14:paraId="18D715FB" w14:textId="77777777" w:rsidR="00E056F7" w:rsidRPr="009743EA" w:rsidRDefault="00E056F7" w:rsidP="004D7D67">
            <w:pPr>
              <w:widowControl w:val="0"/>
              <w:overflowPunct/>
              <w:spacing w:after="0"/>
              <w:ind w:left="284"/>
              <w:jc w:val="both"/>
              <w:textAlignment w:val="auto"/>
              <w:rPr>
                <w:color w:val="0070C0"/>
              </w:rPr>
            </w:pPr>
            <w:r w:rsidRPr="009743EA">
              <w:rPr>
                <w:rFonts w:ascii="Arial" w:hAnsi="Arial"/>
                <w:color w:val="0070C0"/>
                <w:sz w:val="18"/>
              </w:rPr>
              <w:t>X-M2M-RVI: 2a</w:t>
            </w:r>
          </w:p>
          <w:p w14:paraId="0E730778" w14:textId="77777777" w:rsidR="00E056F7" w:rsidRPr="009743EA" w:rsidRDefault="00E056F7" w:rsidP="004D7D67">
            <w:pPr>
              <w:pStyle w:val="TAL"/>
              <w:snapToGrid w:val="0"/>
              <w:ind w:left="284"/>
              <w:rPr>
                <w:color w:val="0070C0"/>
              </w:rPr>
            </w:pPr>
            <w:r w:rsidRPr="009743EA">
              <w:rPr>
                <w:color w:val="0070C0"/>
              </w:rPr>
              <w:t>X-M2M-RSC: 2004</w:t>
            </w:r>
          </w:p>
          <w:p w14:paraId="6DF22C6E" w14:textId="77777777" w:rsidR="00E056F7" w:rsidRPr="009743EA" w:rsidRDefault="00E056F7" w:rsidP="004D7D67">
            <w:pPr>
              <w:pStyle w:val="TAL"/>
              <w:snapToGrid w:val="0"/>
              <w:ind w:left="284"/>
              <w:rPr>
                <w:color w:val="0070C0"/>
              </w:rPr>
            </w:pPr>
          </w:p>
          <w:p w14:paraId="7E9F6DBF" w14:textId="77777777" w:rsidR="00E056F7" w:rsidRPr="009743EA" w:rsidRDefault="00E056F7" w:rsidP="004D7D67">
            <w:pPr>
              <w:pStyle w:val="TAL"/>
              <w:snapToGrid w:val="0"/>
              <w:ind w:left="284"/>
              <w:jc w:val="both"/>
              <w:rPr>
                <w:color w:val="0070C0"/>
              </w:rPr>
            </w:pPr>
            <w:r w:rsidRPr="009743EA">
              <w:rPr>
                <w:color w:val="0070C0"/>
              </w:rPr>
              <w:t>{</w:t>
            </w:r>
          </w:p>
          <w:p w14:paraId="454226E8" w14:textId="77777777" w:rsidR="00E056F7" w:rsidRPr="009743EA" w:rsidRDefault="00E056F7" w:rsidP="004D7D67">
            <w:pPr>
              <w:pStyle w:val="TAL"/>
              <w:snapToGrid w:val="0"/>
              <w:ind w:left="284"/>
              <w:jc w:val="both"/>
              <w:rPr>
                <w:color w:val="0070C0"/>
              </w:rPr>
            </w:pPr>
            <w:r w:rsidRPr="009743EA">
              <w:rPr>
                <w:color w:val="0070C0"/>
              </w:rPr>
              <w:t xml:space="preserve">    "m2m:sc_offLot": {</w:t>
            </w:r>
          </w:p>
          <w:p w14:paraId="15DB6920" w14:textId="77777777" w:rsidR="00E056F7" w:rsidRPr="009743EA" w:rsidRDefault="00E056F7" w:rsidP="004D7D67">
            <w:pPr>
              <w:pStyle w:val="TAL"/>
              <w:snapToGrid w:val="0"/>
              <w:ind w:left="284"/>
              <w:jc w:val="both"/>
              <w:rPr>
                <w:color w:val="0070C0"/>
              </w:rPr>
            </w:pPr>
            <w:r w:rsidRPr="009743EA">
              <w:rPr>
                <w:color w:val="0070C0"/>
              </w:rPr>
              <w:t xml:space="preserve">        "pi": "CAE5630283216026458665",</w:t>
            </w:r>
          </w:p>
          <w:p w14:paraId="1D5CB81C" w14:textId="77777777" w:rsidR="00E056F7" w:rsidRPr="00325791" w:rsidRDefault="00E056F7" w:rsidP="004D7D67">
            <w:pPr>
              <w:pStyle w:val="TAL"/>
              <w:snapToGrid w:val="0"/>
              <w:ind w:left="284"/>
              <w:jc w:val="both"/>
              <w:rPr>
                <w:color w:val="0070C0"/>
                <w:lang w:val="fr-FR"/>
              </w:rPr>
            </w:pPr>
            <w:r w:rsidRPr="009743EA">
              <w:rPr>
                <w:color w:val="0070C0"/>
              </w:rPr>
              <w:t xml:space="preserve">        </w:t>
            </w:r>
            <w:r w:rsidRPr="00325791">
              <w:rPr>
                <w:color w:val="0070C0"/>
                <w:lang w:val="fr-FR"/>
              </w:rPr>
              <w:t>"ri": "FLX37696264720673421",</w:t>
            </w:r>
          </w:p>
          <w:p w14:paraId="090FC897" w14:textId="77777777" w:rsidR="00E056F7" w:rsidRPr="00325791" w:rsidRDefault="00E056F7" w:rsidP="004D7D67">
            <w:pPr>
              <w:pStyle w:val="TAL"/>
              <w:snapToGrid w:val="0"/>
              <w:ind w:left="284"/>
              <w:jc w:val="both"/>
              <w:rPr>
                <w:color w:val="0070C0"/>
                <w:lang w:val="fr-FR"/>
              </w:rPr>
            </w:pPr>
            <w:r w:rsidRPr="00325791">
              <w:rPr>
                <w:color w:val="0070C0"/>
                <w:lang w:val="fr-FR"/>
              </w:rPr>
              <w:t xml:space="preserve">        "ty": 28,</w:t>
            </w:r>
          </w:p>
          <w:p w14:paraId="3D8F0818" w14:textId="77777777" w:rsidR="00E056F7" w:rsidRPr="00325791" w:rsidRDefault="00E056F7" w:rsidP="004D7D67">
            <w:pPr>
              <w:pStyle w:val="TAL"/>
              <w:snapToGrid w:val="0"/>
              <w:ind w:left="284"/>
              <w:jc w:val="both"/>
              <w:rPr>
                <w:color w:val="0070C0"/>
                <w:lang w:val="fr-FR"/>
              </w:rPr>
            </w:pPr>
            <w:r w:rsidRPr="00325791">
              <w:rPr>
                <w:color w:val="0070C0"/>
                <w:lang w:val="fr-FR"/>
              </w:rPr>
              <w:t xml:space="preserve">        "ct": "20181019T045127",</w:t>
            </w:r>
          </w:p>
          <w:p w14:paraId="3336663F" w14:textId="77777777" w:rsidR="00E056F7" w:rsidRPr="009743EA" w:rsidRDefault="00E056F7" w:rsidP="004D7D67">
            <w:pPr>
              <w:pStyle w:val="TAL"/>
              <w:snapToGrid w:val="0"/>
              <w:ind w:left="284"/>
              <w:jc w:val="both"/>
              <w:rPr>
                <w:color w:val="0070C0"/>
              </w:rPr>
            </w:pPr>
            <w:r w:rsidRPr="00325791">
              <w:rPr>
                <w:color w:val="0070C0"/>
                <w:lang w:val="fr-FR"/>
              </w:rPr>
              <w:t xml:space="preserve">        </w:t>
            </w:r>
            <w:r w:rsidRPr="009743EA">
              <w:rPr>
                <w:color w:val="0070C0"/>
              </w:rPr>
              <w:t>"st": 15878,</w:t>
            </w:r>
          </w:p>
          <w:p w14:paraId="48FD5D72" w14:textId="77777777" w:rsidR="00E056F7" w:rsidRPr="009743EA" w:rsidRDefault="00E056F7" w:rsidP="004D7D67">
            <w:pPr>
              <w:pStyle w:val="TAL"/>
              <w:snapToGrid w:val="0"/>
              <w:ind w:left="284"/>
              <w:jc w:val="both"/>
              <w:rPr>
                <w:color w:val="0070C0"/>
              </w:rPr>
            </w:pPr>
            <w:r w:rsidRPr="009743EA">
              <w:rPr>
                <w:color w:val="0070C0"/>
              </w:rPr>
              <w:t xml:space="preserve">        "rn": "yt_lot_1",</w:t>
            </w:r>
          </w:p>
          <w:p w14:paraId="3AF6C118" w14:textId="77777777" w:rsidR="00E056F7" w:rsidRPr="009743EA" w:rsidRDefault="00E056F7" w:rsidP="004D7D67">
            <w:pPr>
              <w:pStyle w:val="TAL"/>
              <w:snapToGrid w:val="0"/>
              <w:ind w:left="284"/>
              <w:jc w:val="both"/>
              <w:rPr>
                <w:color w:val="0070C0"/>
              </w:rPr>
            </w:pPr>
            <w:r w:rsidRPr="009743EA">
              <w:rPr>
                <w:color w:val="0070C0"/>
              </w:rPr>
              <w:t xml:space="preserve">        "lt": "20181207T052435",</w:t>
            </w:r>
          </w:p>
          <w:p w14:paraId="275A9807" w14:textId="77777777" w:rsidR="00E056F7" w:rsidRPr="00325791" w:rsidRDefault="00E056F7" w:rsidP="004D7D67">
            <w:pPr>
              <w:pStyle w:val="TAL"/>
              <w:snapToGrid w:val="0"/>
              <w:ind w:left="284"/>
              <w:jc w:val="both"/>
              <w:rPr>
                <w:color w:val="0070C0"/>
                <w:lang w:val="fr-FR"/>
              </w:rPr>
            </w:pPr>
            <w:r w:rsidRPr="009743EA">
              <w:rPr>
                <w:color w:val="0070C0"/>
              </w:rPr>
              <w:t xml:space="preserve">        </w:t>
            </w:r>
            <w:r w:rsidRPr="00325791">
              <w:rPr>
                <w:color w:val="0070C0"/>
                <w:lang w:val="fr-FR"/>
              </w:rPr>
              <w:t>"et": "20211019T045127",</w:t>
            </w:r>
          </w:p>
          <w:p w14:paraId="59870402" w14:textId="77777777" w:rsidR="00E056F7" w:rsidRPr="000D6D95" w:rsidRDefault="00E056F7" w:rsidP="004D7D67">
            <w:pPr>
              <w:pStyle w:val="TAL"/>
              <w:snapToGrid w:val="0"/>
              <w:ind w:left="284"/>
              <w:jc w:val="both"/>
              <w:rPr>
                <w:color w:val="0070C0"/>
                <w:lang w:val="fr-FR"/>
              </w:rPr>
            </w:pPr>
            <w:r w:rsidRPr="00325791">
              <w:rPr>
                <w:color w:val="0070C0"/>
                <w:lang w:val="fr-FR"/>
              </w:rPr>
              <w:t xml:space="preserve">        "l</w:t>
            </w:r>
            <w:r w:rsidRPr="000D6D95">
              <w:rPr>
                <w:color w:val="0070C0"/>
                <w:lang w:val="fr-FR"/>
              </w:rPr>
              <w:t>bl": [</w:t>
            </w:r>
          </w:p>
          <w:p w14:paraId="2BB194CC" w14:textId="77777777" w:rsidR="00E056F7" w:rsidRPr="000D6D95" w:rsidRDefault="00E056F7" w:rsidP="004D7D67">
            <w:pPr>
              <w:pStyle w:val="TAL"/>
              <w:snapToGrid w:val="0"/>
              <w:ind w:left="284"/>
              <w:jc w:val="both"/>
              <w:rPr>
                <w:color w:val="0070C0"/>
                <w:lang w:val="fr-FR"/>
              </w:rPr>
            </w:pPr>
            <w:r w:rsidRPr="000D6D95">
              <w:rPr>
                <w:color w:val="0070C0"/>
                <w:lang w:val="fr-FR"/>
              </w:rPr>
              <w:t xml:space="preserve">            "sc"</w:t>
            </w:r>
          </w:p>
          <w:p w14:paraId="56A6284E" w14:textId="77777777" w:rsidR="00E056F7" w:rsidRPr="000D6D95" w:rsidRDefault="00E056F7" w:rsidP="004D7D67">
            <w:pPr>
              <w:pStyle w:val="TAL"/>
              <w:snapToGrid w:val="0"/>
              <w:ind w:left="284"/>
              <w:jc w:val="both"/>
              <w:rPr>
                <w:color w:val="0070C0"/>
                <w:lang w:val="fr-FR"/>
              </w:rPr>
            </w:pPr>
            <w:r w:rsidRPr="000D6D95">
              <w:rPr>
                <w:color w:val="0070C0"/>
                <w:lang w:val="fr-FR"/>
              </w:rPr>
              <w:t xml:space="preserve">        ],</w:t>
            </w:r>
          </w:p>
          <w:p w14:paraId="3F651C24" w14:textId="77777777" w:rsidR="00E056F7" w:rsidRPr="000D6D95" w:rsidRDefault="00E056F7" w:rsidP="004D7D67">
            <w:pPr>
              <w:pStyle w:val="TAL"/>
              <w:snapToGrid w:val="0"/>
              <w:ind w:left="284"/>
              <w:jc w:val="both"/>
              <w:rPr>
                <w:color w:val="0070C0"/>
                <w:lang w:val="fr-FR"/>
              </w:rPr>
            </w:pPr>
            <w:r w:rsidRPr="000D6D95">
              <w:rPr>
                <w:color w:val="0070C0"/>
                <w:lang w:val="fr-FR"/>
              </w:rPr>
              <w:t xml:space="preserve">        "cnd": "http://developers.iotocean.org/schema/offStreetParking.xsd",</w:t>
            </w:r>
          </w:p>
          <w:p w14:paraId="24F568D2" w14:textId="77777777" w:rsidR="00E056F7" w:rsidRPr="009743EA" w:rsidRDefault="00E056F7" w:rsidP="004D7D67">
            <w:pPr>
              <w:pStyle w:val="TAL"/>
              <w:snapToGrid w:val="0"/>
              <w:ind w:left="284"/>
              <w:jc w:val="both"/>
              <w:rPr>
                <w:color w:val="0070C0"/>
              </w:rPr>
            </w:pPr>
            <w:r w:rsidRPr="000D6D95">
              <w:rPr>
                <w:color w:val="0070C0"/>
                <w:lang w:val="fr-FR"/>
              </w:rPr>
              <w:t xml:space="preserve">        </w:t>
            </w:r>
            <w:r w:rsidRPr="009743EA">
              <w:rPr>
                <w:color w:val="0070C0"/>
              </w:rPr>
              <w:t>"type": "OffStreetParking",</w:t>
            </w:r>
          </w:p>
          <w:p w14:paraId="75C30EA9" w14:textId="77777777" w:rsidR="00E056F7" w:rsidRPr="009743EA" w:rsidRDefault="00E056F7" w:rsidP="004D7D67">
            <w:pPr>
              <w:pStyle w:val="TAL"/>
              <w:snapToGrid w:val="0"/>
              <w:ind w:left="284"/>
              <w:jc w:val="both"/>
              <w:rPr>
                <w:color w:val="0070C0"/>
              </w:rPr>
            </w:pPr>
            <w:r w:rsidRPr="009743EA">
              <w:rPr>
                <w:color w:val="0070C0"/>
              </w:rPr>
              <w:t xml:space="preserve">        "category": "lot_1",</w:t>
            </w:r>
          </w:p>
          <w:p w14:paraId="57166972" w14:textId="77777777" w:rsidR="00E056F7" w:rsidRPr="009743EA" w:rsidRDefault="00E056F7" w:rsidP="004D7D67">
            <w:pPr>
              <w:pStyle w:val="TAL"/>
              <w:snapToGrid w:val="0"/>
              <w:ind w:left="284"/>
              <w:jc w:val="both"/>
              <w:rPr>
                <w:color w:val="0070C0"/>
              </w:rPr>
            </w:pPr>
            <w:r w:rsidRPr="009743EA">
              <w:rPr>
                <w:color w:val="0070C0"/>
              </w:rPr>
              <w:t xml:space="preserve">        "geolocation": </w:t>
            </w:r>
            <w:r w:rsidRPr="00C072AF">
              <w:rPr>
                <w:color w:val="0070C0"/>
              </w:rPr>
              <w:t>[</w:t>
            </w:r>
          </w:p>
          <w:p w14:paraId="11D82497" w14:textId="77777777" w:rsidR="00E056F7" w:rsidRPr="009743EA" w:rsidRDefault="00E056F7" w:rsidP="004D7D67">
            <w:pPr>
              <w:pStyle w:val="TAL"/>
              <w:snapToGrid w:val="0"/>
              <w:ind w:left="284"/>
              <w:jc w:val="both"/>
              <w:rPr>
                <w:color w:val="0070C0"/>
              </w:rPr>
            </w:pPr>
            <w:r w:rsidRPr="009743EA">
              <w:rPr>
                <w:color w:val="0070C0"/>
              </w:rPr>
              <w:t xml:space="preserve">             37.4114423,</w:t>
            </w:r>
          </w:p>
          <w:p w14:paraId="2C007718" w14:textId="77777777" w:rsidR="00E056F7" w:rsidRPr="009743EA" w:rsidRDefault="00E056F7" w:rsidP="004D7D67">
            <w:pPr>
              <w:pStyle w:val="TAL"/>
              <w:snapToGrid w:val="0"/>
              <w:ind w:left="284"/>
              <w:jc w:val="both"/>
              <w:rPr>
                <w:color w:val="0070C0"/>
              </w:rPr>
            </w:pPr>
            <w:r w:rsidRPr="009743EA">
              <w:rPr>
                <w:color w:val="0070C0"/>
              </w:rPr>
              <w:t xml:space="preserve">             127.1293735</w:t>
            </w:r>
          </w:p>
          <w:p w14:paraId="28E59D13" w14:textId="77777777" w:rsidR="00E056F7" w:rsidRPr="009743EA" w:rsidRDefault="00E056F7" w:rsidP="004D7D67">
            <w:pPr>
              <w:pStyle w:val="TAL"/>
              <w:snapToGrid w:val="0"/>
              <w:ind w:left="284"/>
              <w:jc w:val="both"/>
              <w:rPr>
                <w:color w:val="0070C0"/>
              </w:rPr>
            </w:pPr>
            <w:r w:rsidRPr="009743EA">
              <w:rPr>
                <w:color w:val="0070C0"/>
              </w:rPr>
              <w:t xml:space="preserve">        ],</w:t>
            </w:r>
          </w:p>
          <w:p w14:paraId="0BC7B514" w14:textId="77777777" w:rsidR="00E056F7" w:rsidRPr="009743EA" w:rsidRDefault="00E056F7" w:rsidP="004D7D67">
            <w:pPr>
              <w:pStyle w:val="TAL"/>
              <w:snapToGrid w:val="0"/>
              <w:ind w:left="284"/>
              <w:jc w:val="both"/>
              <w:rPr>
                <w:color w:val="0070C0"/>
              </w:rPr>
            </w:pPr>
            <w:r w:rsidRPr="009743EA">
              <w:rPr>
                <w:color w:val="0070C0"/>
              </w:rPr>
              <w:t xml:space="preserve">        "name": "parkingLot_1",</w:t>
            </w:r>
          </w:p>
          <w:p w14:paraId="077A6536" w14:textId="77777777" w:rsidR="00E056F7" w:rsidRPr="009743EA" w:rsidRDefault="00E056F7" w:rsidP="004D7D67">
            <w:pPr>
              <w:pStyle w:val="TAL"/>
              <w:snapToGrid w:val="0"/>
              <w:ind w:left="284"/>
              <w:jc w:val="both"/>
              <w:rPr>
                <w:color w:val="0070C0"/>
              </w:rPr>
            </w:pPr>
            <w:r w:rsidRPr="009743EA">
              <w:rPr>
                <w:color w:val="0070C0"/>
              </w:rPr>
              <w:t xml:space="preserve">        "availableSpotNumber": "40",</w:t>
            </w:r>
          </w:p>
          <w:p w14:paraId="7D896AC8" w14:textId="77777777" w:rsidR="00E056F7" w:rsidRPr="009743EA" w:rsidRDefault="00E056F7" w:rsidP="004D7D67">
            <w:pPr>
              <w:pStyle w:val="TAL"/>
              <w:snapToGrid w:val="0"/>
              <w:ind w:left="284"/>
              <w:jc w:val="both"/>
              <w:rPr>
                <w:color w:val="0070C0"/>
              </w:rPr>
            </w:pPr>
            <w:r w:rsidRPr="009743EA">
              <w:rPr>
                <w:color w:val="0070C0"/>
              </w:rPr>
              <w:t xml:space="preserve">        "totalSpotNumber": "110"</w:t>
            </w:r>
          </w:p>
          <w:p w14:paraId="1BD27444" w14:textId="77777777" w:rsidR="00E056F7" w:rsidRPr="009743EA" w:rsidRDefault="00E056F7" w:rsidP="004D7D67">
            <w:pPr>
              <w:pStyle w:val="TAL"/>
              <w:snapToGrid w:val="0"/>
              <w:ind w:left="284"/>
              <w:jc w:val="both"/>
              <w:rPr>
                <w:color w:val="0070C0"/>
              </w:rPr>
            </w:pPr>
            <w:r w:rsidRPr="009743EA">
              <w:rPr>
                <w:color w:val="0070C0"/>
              </w:rPr>
              <w:t xml:space="preserve">    }</w:t>
            </w:r>
          </w:p>
          <w:p w14:paraId="73C3270C" w14:textId="77777777" w:rsidR="00E056F7" w:rsidRPr="005A2D7C" w:rsidRDefault="00E056F7" w:rsidP="004D7D67">
            <w:pPr>
              <w:pStyle w:val="TAL"/>
              <w:snapToGrid w:val="0"/>
              <w:ind w:left="284"/>
              <w:rPr>
                <w:color w:val="0070C0"/>
              </w:rPr>
            </w:pPr>
            <w:r w:rsidRPr="009743EA">
              <w:rPr>
                <w:color w:val="0070C0"/>
              </w:rPr>
              <w:t>}</w:t>
            </w:r>
          </w:p>
          <w:p w14:paraId="20BDE91A" w14:textId="77777777" w:rsidR="00E056F7" w:rsidRPr="005A2D7C" w:rsidRDefault="00E056F7" w:rsidP="004D7D67">
            <w:pPr>
              <w:pStyle w:val="TAL"/>
              <w:snapToGrid w:val="0"/>
              <w:ind w:left="284"/>
            </w:pPr>
          </w:p>
        </w:tc>
      </w:tr>
    </w:tbl>
    <w:p w14:paraId="2C2127C8" w14:textId="77777777" w:rsidR="00E056F7" w:rsidRPr="005A2D7C" w:rsidRDefault="00E056F7" w:rsidP="00E056F7"/>
    <w:p w14:paraId="0EFFEE10" w14:textId="77777777" w:rsidR="00E056F7" w:rsidRPr="009743EA" w:rsidRDefault="00E056F7" w:rsidP="00E056F7">
      <w:pPr>
        <w:pStyle w:val="Heading4"/>
      </w:pPr>
      <w:bookmarkStart w:id="690" w:name="_Toc49420787"/>
      <w:bookmarkStart w:id="691" w:name="_Toc49507601"/>
      <w:bookmarkStart w:id="692" w:name="_Toc49507713"/>
      <w:bookmarkStart w:id="693" w:name="_Toc532286413"/>
      <w:bookmarkStart w:id="694" w:name="_Toc532286549"/>
      <w:bookmarkStart w:id="695" w:name="_Toc46154456"/>
      <w:bookmarkStart w:id="696" w:name="_Toc71708890"/>
      <w:r w:rsidRPr="009743EA">
        <w:lastRenderedPageBreak/>
        <w:t>6.2.14.4</w:t>
      </w:r>
      <w:r w:rsidRPr="009743EA">
        <w:tab/>
        <w:t>API-FLX-DEL</w:t>
      </w:r>
      <w:bookmarkEnd w:id="690"/>
      <w:bookmarkEnd w:id="691"/>
      <w:bookmarkEnd w:id="692"/>
      <w:bookmarkEnd w:id="693"/>
      <w:bookmarkEnd w:id="694"/>
      <w:bookmarkEnd w:id="695"/>
      <w:bookmarkEnd w:id="696"/>
    </w:p>
    <w:tbl>
      <w:tblPr>
        <w:tblW w:w="9659" w:type="dxa"/>
        <w:jc w:val="center"/>
        <w:tblLayout w:type="fixed"/>
        <w:tblCellMar>
          <w:left w:w="28" w:type="dxa"/>
        </w:tblCellMar>
        <w:tblLook w:val="0000" w:firstRow="0" w:lastRow="0" w:firstColumn="0" w:lastColumn="0" w:noHBand="0" w:noVBand="0"/>
      </w:tblPr>
      <w:tblGrid>
        <w:gridCol w:w="1286"/>
        <w:gridCol w:w="8373"/>
      </w:tblGrid>
      <w:tr w:rsidR="00E056F7" w:rsidRPr="009743EA" w14:paraId="599F2D9C"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0B5C9D74" w14:textId="77777777" w:rsidR="00E056F7" w:rsidRPr="009743EA" w:rsidRDefault="00E056F7" w:rsidP="004D7D67">
            <w:pPr>
              <w:pStyle w:val="TAL"/>
              <w:snapToGrid w:val="0"/>
              <w:jc w:val="center"/>
              <w:rPr>
                <w:b/>
              </w:rPr>
            </w:pPr>
          </w:p>
          <w:p w14:paraId="7B11231C" w14:textId="77777777" w:rsidR="00E056F7" w:rsidRPr="009743EA" w:rsidRDefault="00E056F7" w:rsidP="004D7D67">
            <w:pPr>
              <w:pStyle w:val="TAL"/>
              <w:snapToGrid w:val="0"/>
              <w:jc w:val="center"/>
              <w:rPr>
                <w:b/>
              </w:rPr>
            </w:pPr>
            <w:r w:rsidRPr="009743EA">
              <w:rPr>
                <w:b/>
              </w:rPr>
              <w:t>API 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5B7CDD4F" w14:textId="77777777" w:rsidR="00E056F7" w:rsidRPr="005A2D7C" w:rsidRDefault="00E056F7" w:rsidP="005A2D7C">
            <w:pPr>
              <w:pStyle w:val="TAL"/>
            </w:pPr>
            <w:r w:rsidRPr="005A2D7C">
              <w:rPr>
                <w:rFonts w:eastAsia="Calibri Light"/>
              </w:rPr>
              <w:t>API/FLX/DEL/001</w:t>
            </w:r>
          </w:p>
          <w:p w14:paraId="60430E84" w14:textId="77777777" w:rsidR="00E056F7" w:rsidRPr="005A2D7C" w:rsidRDefault="00E056F7" w:rsidP="005A2D7C">
            <w:pPr>
              <w:pStyle w:val="TAL"/>
              <w:rPr>
                <w:rFonts w:eastAsia="Calibri Light"/>
              </w:rPr>
            </w:pPr>
            <w:r w:rsidRPr="005A2D7C">
              <w:rPr>
                <w:rFonts w:eastAsia="Calibri Light"/>
              </w:rPr>
              <w:t>API/FLX/DEL/001_RCN0</w:t>
            </w:r>
          </w:p>
          <w:p w14:paraId="0790D099" w14:textId="77777777" w:rsidR="00E056F7" w:rsidRPr="005A2D7C" w:rsidRDefault="00E056F7" w:rsidP="005A2D7C">
            <w:pPr>
              <w:pStyle w:val="TAL"/>
            </w:pPr>
            <w:r w:rsidRPr="005A2D7C">
              <w:rPr>
                <w:rFonts w:eastAsia="Calibri Light"/>
              </w:rPr>
              <w:t>API/FLX/DEL/001_RCN1</w:t>
            </w:r>
          </w:p>
        </w:tc>
      </w:tr>
      <w:tr w:rsidR="00E056F7" w:rsidRPr="009743EA" w14:paraId="00437F92"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4AA5A412" w14:textId="77777777" w:rsidR="00E056F7" w:rsidRPr="009743EA" w:rsidRDefault="00E056F7" w:rsidP="004D7D67">
            <w:pPr>
              <w:pStyle w:val="TAL"/>
              <w:snapToGrid w:val="0"/>
              <w:jc w:val="center"/>
              <w:rPr>
                <w:b/>
                <w:kern w:val="1"/>
              </w:rPr>
            </w:pPr>
            <w:r w:rsidRPr="009743EA">
              <w:rPr>
                <w:b/>
                <w:kern w:val="1"/>
              </w:rPr>
              <w:t>API 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941DAE" w14:textId="77777777" w:rsidR="00E056F7" w:rsidRPr="005A2D7C" w:rsidRDefault="00E056F7" w:rsidP="005A2D7C">
            <w:pPr>
              <w:pStyle w:val="TAL"/>
              <w:rPr>
                <w:rFonts w:eastAsia="Calibri Light"/>
              </w:rPr>
            </w:pPr>
            <w:r w:rsidRPr="005A2D7C">
              <w:rPr>
                <w:rFonts w:eastAsia="Calibri Light"/>
              </w:rPr>
              <w:t>&lt;flexContainer&gt; resource DELETE with resultContent parameter</w:t>
            </w:r>
          </w:p>
        </w:tc>
      </w:tr>
      <w:tr w:rsidR="00E056F7" w:rsidRPr="009743EA" w14:paraId="174B89FF"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3881B1F9" w14:textId="77777777" w:rsidR="00E056F7" w:rsidRPr="009743EA" w:rsidRDefault="00E056F7" w:rsidP="004D7D67">
            <w:pPr>
              <w:pStyle w:val="TAL"/>
              <w:snapToGrid w:val="0"/>
              <w:jc w:val="center"/>
              <w:rPr>
                <w:b/>
                <w:kern w:val="1"/>
              </w:rPr>
            </w:pPr>
            <w:r w:rsidRPr="009743EA">
              <w:rPr>
                <w:b/>
                <w:kern w:val="1"/>
              </w:rPr>
              <w:t>Target 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62955E32" w14:textId="77777777" w:rsidR="00E056F7" w:rsidRPr="005A2D7C" w:rsidRDefault="00E056F7" w:rsidP="005A2D7C">
            <w:pPr>
              <w:pStyle w:val="TAL"/>
              <w:rPr>
                <w:rFonts w:eastAsia="Calibri Light"/>
              </w:rPr>
            </w:pPr>
            <w:r w:rsidRPr="005A2D7C">
              <w:rPr>
                <w:rFonts w:eastAsia="Calibri Light"/>
              </w:rPr>
              <w:t>&lt;flexContainer&gt; resource</w:t>
            </w:r>
          </w:p>
        </w:tc>
      </w:tr>
      <w:tr w:rsidR="00E056F7" w:rsidRPr="009743EA" w14:paraId="01CF2F8F"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47F9A958" w14:textId="77777777" w:rsidR="00E056F7" w:rsidRPr="009743EA" w:rsidRDefault="00E056F7" w:rsidP="004D7D67">
            <w:pPr>
              <w:pStyle w:val="TAL"/>
              <w:snapToGrid w:val="0"/>
              <w:jc w:val="center"/>
              <w:rPr>
                <w:b/>
                <w:kern w:val="1"/>
              </w:rPr>
            </w:pPr>
          </w:p>
          <w:p w14:paraId="4FE2672A" w14:textId="77777777" w:rsidR="00E056F7" w:rsidRPr="009743EA" w:rsidRDefault="00E056F7" w:rsidP="004D7D67">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B9C9A10" w14:textId="77777777" w:rsidR="00E056F7" w:rsidRPr="005A2D7C" w:rsidRDefault="00E056F7" w:rsidP="005A2D7C">
            <w:pPr>
              <w:pStyle w:val="TAL"/>
              <w:rPr>
                <w:rFonts w:eastAsia="Calibri Light"/>
              </w:rPr>
            </w:pPr>
            <w:r w:rsidRPr="005A2D7C">
              <w:t>The interface is used to send a &lt;</w:t>
            </w:r>
            <w:r w:rsidRPr="005A2D7C">
              <w:rPr>
                <w:rFonts w:eastAsia="Calibri Light"/>
              </w:rPr>
              <w:t>flexContainer</w:t>
            </w:r>
            <w:r w:rsidRPr="005A2D7C">
              <w:t xml:space="preserve">&gt; </w:t>
            </w:r>
            <w:r w:rsidRPr="005A2D7C">
              <w:rPr>
                <w:rFonts w:eastAsia="Calibri Light"/>
              </w:rPr>
              <w:t>DELETE</w:t>
            </w:r>
            <w:r w:rsidRPr="005A2D7C">
              <w:t xml:space="preserve"> request attached with resultContent to the Registrar CSE, and the Registrar CSE deletes a &lt;</w:t>
            </w:r>
            <w:r w:rsidRPr="005A2D7C">
              <w:rPr>
                <w:rFonts w:eastAsia="Calibri Light"/>
              </w:rPr>
              <w:t>flexContainer</w:t>
            </w:r>
            <w:r w:rsidRPr="005A2D7C">
              <w:t>&gt; resource and sends back a response</w:t>
            </w:r>
            <w:r w:rsidR="000E08CD" w:rsidRPr="009743EA">
              <w:t>.</w:t>
            </w:r>
            <w:r w:rsidRPr="005A2D7C">
              <w:t xml:space="preserve"> </w:t>
            </w:r>
          </w:p>
        </w:tc>
      </w:tr>
      <w:tr w:rsidR="00E056F7" w:rsidRPr="009743EA" w14:paraId="567FBF9A"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046028F7" w14:textId="77777777" w:rsidR="00E056F7" w:rsidRPr="009743EA" w:rsidRDefault="00E056F7" w:rsidP="004D7D67">
            <w:pPr>
              <w:pStyle w:val="TAL"/>
              <w:snapToGrid w:val="0"/>
              <w:jc w:val="center"/>
              <w:rPr>
                <w:b/>
                <w:kern w:val="1"/>
              </w:rPr>
            </w:pPr>
          </w:p>
          <w:p w14:paraId="78103F0E" w14:textId="77777777" w:rsidR="00E056F7" w:rsidRPr="009743EA" w:rsidRDefault="00E056F7" w:rsidP="004D7D67">
            <w:pPr>
              <w:pStyle w:val="TAL"/>
              <w:snapToGrid w:val="0"/>
              <w:jc w:val="center"/>
              <w:rPr>
                <w:b/>
                <w:kern w:val="1"/>
              </w:rPr>
            </w:pPr>
          </w:p>
          <w:p w14:paraId="224FFD2E" w14:textId="77777777" w:rsidR="00E056F7" w:rsidRPr="009743EA" w:rsidRDefault="00E056F7" w:rsidP="004D7D67">
            <w:pPr>
              <w:pStyle w:val="TAL"/>
              <w:snapToGrid w:val="0"/>
              <w:jc w:val="center"/>
              <w:rPr>
                <w:b/>
                <w:kern w:val="1"/>
              </w:rPr>
            </w:pPr>
          </w:p>
          <w:p w14:paraId="71B09710" w14:textId="77777777" w:rsidR="00E056F7" w:rsidRPr="009743EA" w:rsidRDefault="00E056F7" w:rsidP="004D7D67">
            <w:pPr>
              <w:pStyle w:val="TAL"/>
              <w:snapToGrid w:val="0"/>
              <w:jc w:val="center"/>
              <w:rPr>
                <w:b/>
                <w:kern w:val="1"/>
              </w:rPr>
            </w:pPr>
          </w:p>
          <w:p w14:paraId="1EA03A59" w14:textId="77777777" w:rsidR="00E056F7" w:rsidRPr="009743EA" w:rsidRDefault="00E056F7" w:rsidP="004D7D67">
            <w:pPr>
              <w:pStyle w:val="TAL"/>
              <w:snapToGrid w:val="0"/>
              <w:jc w:val="center"/>
              <w:rPr>
                <w:b/>
                <w:kern w:val="1"/>
              </w:rPr>
            </w:pPr>
            <w:r w:rsidRPr="009743EA">
              <w:rPr>
                <w:b/>
                <w:kern w:val="1"/>
              </w:rPr>
              <w:t>Resource Structure before Sending Request</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3EB33CA" w14:textId="77777777" w:rsidR="00E056F7" w:rsidRPr="009743EA" w:rsidRDefault="0054261D" w:rsidP="004D7D67">
            <w:pPr>
              <w:pStyle w:val="Default"/>
              <w:overflowPunct w:val="0"/>
              <w:jc w:val="center"/>
            </w:pPr>
            <w:r>
              <w:pict w14:anchorId="3C06D242">
                <v:group id="_x0000_s3169" style="position:absolute;left:0;text-align:left;margin-left:135.3pt;margin-top:13.85pt;width:158.8pt;height:59.25pt;z-index:251664896;mso-position-horizontal-relative:text;mso-position-vertical-relative:text" coordsize="20169,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">
                  <v:rect id="직사각형 2" o:spid="_x0000_s3170" style="position:absolute;width:11683;height:36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" filled="f">
                    <v:textbox inset="0,0,0,0">
                      <w:txbxContent>
                        <w:p w14:paraId="5392AA76" w14:textId="77777777" w:rsidR="00E056F7" w:rsidRDefault="00E056F7" w:rsidP="00E056F7">
                          <w:pPr>
                            <w:pStyle w:val="NormalWeb"/>
                            <w:wordWrap w:val="0"/>
                            <w:spacing w:after="0"/>
                            <w:jc w:val="center"/>
                          </w:pPr>
                          <w:r w:rsidRPr="000738C6">
                            <w:rPr>
                              <w:b/>
                              <w:bCs/>
                              <w:color w:val="000000"/>
                              <w:kern w:val="24"/>
                              <w:sz w:val="20"/>
                              <w:szCs w:val="20"/>
                            </w:rPr>
                            <w:t>mn-name</w:t>
                          </w:r>
                        </w:p>
                        <w:p w14:paraId="3CA24B4E" w14:textId="77777777" w:rsidR="00E056F7" w:rsidRDefault="00E056F7" w:rsidP="00E056F7">
                          <w:pPr>
                            <w:pStyle w:val="NormalWeb"/>
                            <w:wordWrap w:val="0"/>
                            <w:spacing w:after="0"/>
                            <w:jc w:val="center"/>
                          </w:pPr>
                          <w:r w:rsidRPr="000738C6">
                            <w:rPr>
                              <w:b/>
                              <w:bCs/>
                              <w:color w:val="000000"/>
                              <w:kern w:val="24"/>
                              <w:sz w:val="20"/>
                              <w:szCs w:val="20"/>
                            </w:rPr>
                            <w:t>(CSEBase)</w:t>
                          </w:r>
                        </w:p>
                      </w:txbxContent>
                    </v:textbox>
                  </v:rect>
                  <v:line id="직선 연결선 4" o:spid="_x0000_s3171" style="position:absolute;flip:x;visibility:visible" from="5842,3758" to="5842,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" strokeweight=".5pt">
                    <v:stroke joinstyle="miter"/>
                  </v:line>
                  <v:rect id="직사각형 5" o:spid="_x0000_s3172" style="position:absolute;left:7905;top:4996;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" filled="f">
                    <v:textbox inset="0,0,0,0">
                      <w:txbxContent>
                        <w:p w14:paraId="7AA7251C" w14:textId="77777777" w:rsidR="00E056F7" w:rsidRDefault="00E056F7" w:rsidP="00E056F7">
                          <w:pPr>
                            <w:pStyle w:val="NormalWeb"/>
                            <w:wordWrap w:val="0"/>
                            <w:spacing w:after="0"/>
                            <w:jc w:val="center"/>
                          </w:pPr>
                          <w:r w:rsidRPr="000738C6">
                            <w:rPr>
                              <w:b/>
                              <w:bCs/>
                              <w:color w:val="000000"/>
                              <w:kern w:val="24"/>
                              <w:sz w:val="18"/>
                              <w:szCs w:val="18"/>
                            </w:rPr>
                            <w:t>yt_lot_1</w:t>
                          </w:r>
                        </w:p>
                        <w:p w14:paraId="79479AC1" w14:textId="77777777" w:rsidR="00E056F7" w:rsidRDefault="00E056F7" w:rsidP="00E056F7">
                          <w:pPr>
                            <w:pStyle w:val="NormalWeb"/>
                            <w:wordWrap w:val="0"/>
                            <w:spacing w:after="0"/>
                            <w:jc w:val="center"/>
                          </w:pPr>
                          <w:r w:rsidRPr="000738C6">
                            <w:rPr>
                              <w:b/>
                              <w:bCs/>
                              <w:color w:val="000000"/>
                              <w:kern w:val="24"/>
                              <w:sz w:val="18"/>
                              <w:szCs w:val="18"/>
                            </w:rPr>
                            <w:t>(flexContainer)</w:t>
                          </w:r>
                        </w:p>
                      </w:txbxContent>
                    </v:textbox>
                  </v:rect>
                  <v:line id="직선 연결선 6" o:spid="_x0000_s3173" style="position:absolute;visibility:visible" from="5842,6235" to="7905,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" strokeweight=".5pt">
                    <v:stroke joinstyle="miter"/>
                  </v:line>
                </v:group>
              </w:pict>
            </w:r>
          </w:p>
          <w:p w14:paraId="712E7C7C" w14:textId="77777777" w:rsidR="00E056F7" w:rsidRPr="009743EA" w:rsidRDefault="00E056F7" w:rsidP="004D7D67">
            <w:pPr>
              <w:pStyle w:val="Default"/>
              <w:overflowPunct w:val="0"/>
              <w:jc w:val="center"/>
            </w:pPr>
          </w:p>
          <w:p w14:paraId="1F6A926A" w14:textId="77777777" w:rsidR="00E056F7" w:rsidRPr="009743EA" w:rsidRDefault="00E056F7" w:rsidP="004D7D67">
            <w:pPr>
              <w:pStyle w:val="Default"/>
              <w:overflowPunct w:val="0"/>
              <w:jc w:val="center"/>
            </w:pPr>
          </w:p>
        </w:tc>
      </w:tr>
      <w:tr w:rsidR="00E056F7" w:rsidRPr="009743EA" w14:paraId="41A8E3A7" w14:textId="77777777" w:rsidTr="004D7D67">
        <w:trPr>
          <w:trHeight w:val="3331"/>
          <w:jc w:val="center"/>
        </w:trPr>
        <w:tc>
          <w:tcPr>
            <w:tcW w:w="1286" w:type="dxa"/>
            <w:tcBorders>
              <w:top w:val="single" w:sz="4" w:space="0" w:color="000000"/>
              <w:left w:val="single" w:sz="4" w:space="0" w:color="000000"/>
              <w:bottom w:val="single" w:sz="4" w:space="0" w:color="000000"/>
            </w:tcBorders>
            <w:shd w:val="clear" w:color="auto" w:fill="E7E6E6"/>
          </w:tcPr>
          <w:p w14:paraId="7DE661A4" w14:textId="77777777" w:rsidR="00E056F7" w:rsidRPr="009743EA" w:rsidRDefault="00E056F7" w:rsidP="004D7D67">
            <w:pPr>
              <w:pStyle w:val="TAL"/>
              <w:snapToGrid w:val="0"/>
              <w:jc w:val="center"/>
              <w:rPr>
                <w:b/>
                <w:kern w:val="1"/>
              </w:rPr>
            </w:pPr>
          </w:p>
          <w:p w14:paraId="0A3CC399" w14:textId="77777777" w:rsidR="00E056F7" w:rsidRPr="009743EA" w:rsidRDefault="00E056F7" w:rsidP="004D7D67">
            <w:pPr>
              <w:pStyle w:val="TAL"/>
              <w:snapToGrid w:val="0"/>
              <w:jc w:val="center"/>
              <w:rPr>
                <w:b/>
                <w:kern w:val="1"/>
              </w:rPr>
            </w:pPr>
          </w:p>
          <w:p w14:paraId="5828712A" w14:textId="77777777" w:rsidR="00E056F7" w:rsidRPr="009743EA" w:rsidRDefault="00E056F7" w:rsidP="004D7D67">
            <w:pPr>
              <w:pStyle w:val="TAL"/>
              <w:snapToGrid w:val="0"/>
              <w:jc w:val="center"/>
              <w:rPr>
                <w:b/>
                <w:kern w:val="1"/>
              </w:rPr>
            </w:pPr>
          </w:p>
          <w:p w14:paraId="228A3505" w14:textId="77777777" w:rsidR="00E056F7" w:rsidRPr="009743EA" w:rsidRDefault="00E056F7" w:rsidP="004D7D67">
            <w:pPr>
              <w:pStyle w:val="TAL"/>
              <w:snapToGrid w:val="0"/>
              <w:jc w:val="center"/>
              <w:rPr>
                <w:b/>
                <w:kern w:val="1"/>
              </w:rPr>
            </w:pPr>
          </w:p>
          <w:p w14:paraId="2B20D5B6" w14:textId="77777777" w:rsidR="00E056F7" w:rsidRPr="009743EA" w:rsidRDefault="00E056F7" w:rsidP="004D7D67">
            <w:pPr>
              <w:pStyle w:val="TAL"/>
              <w:snapToGrid w:val="0"/>
              <w:jc w:val="center"/>
              <w:rPr>
                <w:b/>
                <w:kern w:val="1"/>
              </w:rPr>
            </w:pPr>
          </w:p>
          <w:p w14:paraId="25B3793E" w14:textId="77777777" w:rsidR="00E056F7" w:rsidRPr="009743EA" w:rsidRDefault="00E056F7" w:rsidP="004D7D67">
            <w:pPr>
              <w:pStyle w:val="TAL"/>
              <w:snapToGrid w:val="0"/>
              <w:jc w:val="center"/>
              <w:rPr>
                <w:b/>
                <w:kern w:val="1"/>
              </w:rPr>
            </w:pPr>
            <w:r w:rsidRPr="009743EA">
              <w:rPr>
                <w:b/>
                <w:kern w:val="1"/>
              </w:rPr>
              <w:t>Call Flow</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713EF5FE" w14:textId="77777777" w:rsidR="00E056F7" w:rsidRPr="009743EA" w:rsidRDefault="0054261D" w:rsidP="004D7D67">
            <w:pPr>
              <w:pStyle w:val="TAL"/>
              <w:snapToGrid w:val="0"/>
              <w:jc w:val="center"/>
              <w:rPr>
                <w:color w:val="000000"/>
              </w:rPr>
            </w:pPr>
            <w:r>
              <w:pict w14:anchorId="2F99125A">
                <v:group id="_x0000_s3174" style="position:absolute;left:0;text-align:left;margin-left:71.15pt;margin-top:2.7pt;width:261pt;height:133.25pt;z-index:251665920;mso-position-horizontal-relative:text;mso-position-vertical-relative:text" coordsize="33147,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">
                  <v:roundrect id="모서리가 둥근 직사각형 2" o:spid="_x0000_s3175" style="position:absolute;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2DB021E6" w14:textId="77777777" w:rsidR="00E056F7" w:rsidRPr="007A475C" w:rsidRDefault="00E056F7" w:rsidP="00E056F7">
                          <w:pPr>
                            <w:pStyle w:val="NormalWeb"/>
                            <w:wordWrap w:val="0"/>
                            <w:spacing w:after="0"/>
                            <w:jc w:val="center"/>
                            <w:rPr>
                              <w:rFonts w:ascii="Malgun Gothic" w:hAnsi="Malgun Gothic"/>
                              <w:color w:val="FFFFFF"/>
                              <w:kern w:val="24"/>
                              <w:sz w:val="10"/>
                            </w:rPr>
                          </w:pPr>
                        </w:p>
                        <w:p w14:paraId="59114507" w14:textId="77777777" w:rsidR="00E056F7" w:rsidRDefault="00E056F7" w:rsidP="00E056F7">
                          <w:pPr>
                            <w:pStyle w:val="NormalWeb"/>
                            <w:wordWrap w:val="0"/>
                            <w:spacing w:after="0"/>
                            <w:jc w:val="center"/>
                          </w:pPr>
                          <w:r w:rsidRPr="00C1770F">
                            <w:rPr>
                              <w:rFonts w:ascii="Malgun Gothic" w:hAnsi="Malgun Gothic" w:hint="eastAsia"/>
                              <w:color w:val="FFFFFF"/>
                              <w:kern w:val="24"/>
                            </w:rPr>
                            <w:t>originator</w:t>
                          </w:r>
                        </w:p>
                      </w:txbxContent>
                    </v:textbox>
                  </v:roundrect>
                  <v:line id="직선 연결선 3" o:spid="_x0000_s3176" style="position:absolute;visibility:visible" from="4826,6810" to="4826,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3177" type="#_x0000_t32" style="position:absolute;left:5524;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3178" type="#_x0000_t202" style="position:absolute;left:9398;top:8780;width:14605;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2944F6D8" w14:textId="77777777" w:rsidR="00E056F7" w:rsidRDefault="00E056F7" w:rsidP="00E056F7">
                          <w:pPr>
                            <w:pStyle w:val="NormalWeb"/>
                            <w:wordWrap w:val="0"/>
                            <w:spacing w:after="0"/>
                          </w:pPr>
                          <w:r w:rsidRPr="00C1770F">
                            <w:rPr>
                              <w:rFonts w:ascii="Malgun Gothic" w:hAnsi="Malgun Gothic" w:hint="eastAsia"/>
                              <w:color w:val="5B9BD5"/>
                              <w:kern w:val="24"/>
                              <w:sz w:val="14"/>
                              <w:szCs w:val="14"/>
                            </w:rPr>
                            <w:t>flexContainer delete request</w:t>
                          </w:r>
                        </w:p>
                      </w:txbxContent>
                    </v:textbox>
                  </v:shape>
                  <v:shape id="TextBox 37" o:spid="_x0000_s3179" type="#_x0000_t202" style="position:absolute;left:14200;top:12873;width:6159;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0896C909" w14:textId="77777777" w:rsidR="00E056F7" w:rsidRDefault="00E056F7" w:rsidP="00E056F7">
                          <w:pPr>
                            <w:pStyle w:val="NormalWeb"/>
                            <w:wordWrap w:val="0"/>
                            <w:spacing w:after="0"/>
                          </w:pPr>
                          <w:r w:rsidRPr="00C1770F">
                            <w:rPr>
                              <w:rFonts w:ascii="Malgun Gothic" w:hAnsi="Malgun Gothic" w:hint="eastAsia"/>
                              <w:color w:val="5B9BD5"/>
                              <w:kern w:val="24"/>
                              <w:sz w:val="14"/>
                              <w:szCs w:val="14"/>
                            </w:rPr>
                            <w:t>Response</w:t>
                          </w:r>
                        </w:p>
                      </w:txbxContent>
                    </v:textbox>
                  </v:shape>
                  <v:shape id="직선 화살표 연결선 7" o:spid="_x0000_s3180" type="#_x0000_t32" style="position:absolute;left:5873;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3181" style="position:absolute;left:23749;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0B8CECCE" w14:textId="77777777" w:rsidR="00E056F7" w:rsidRPr="007A475C" w:rsidRDefault="00E056F7" w:rsidP="00E056F7">
                          <w:pPr>
                            <w:pStyle w:val="NormalWeb"/>
                            <w:wordWrap w:val="0"/>
                            <w:spacing w:after="0"/>
                            <w:jc w:val="center"/>
                            <w:rPr>
                              <w:rFonts w:ascii="Malgun Gothic" w:hAnsi="Malgun Gothic"/>
                              <w:color w:val="FFFFFF"/>
                              <w:kern w:val="24"/>
                              <w:sz w:val="10"/>
                            </w:rPr>
                          </w:pPr>
                        </w:p>
                        <w:p w14:paraId="3865574E" w14:textId="77777777" w:rsidR="00E056F7" w:rsidRDefault="00E056F7" w:rsidP="00E056F7">
                          <w:pPr>
                            <w:pStyle w:val="NormalWeb"/>
                            <w:wordWrap w:val="0"/>
                            <w:spacing w:after="0"/>
                            <w:jc w:val="center"/>
                          </w:pPr>
                          <w:r w:rsidRPr="00C1770F">
                            <w:rPr>
                              <w:rFonts w:ascii="Malgun Gothic" w:hAnsi="Malgun Gothic" w:hint="eastAsia"/>
                              <w:color w:val="FFFFFF"/>
                              <w:kern w:val="24"/>
                            </w:rPr>
                            <w:t>mn-name</w:t>
                          </w:r>
                        </w:p>
                      </w:txbxContent>
                    </v:textbox>
                  </v:roundrect>
                  <v:line id="직선 연결선 9" o:spid="_x0000_s3182" style="position:absolute;visibility:visible" from="28575,6810" to="28575,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p w14:paraId="17701380" w14:textId="77777777" w:rsidR="00E056F7" w:rsidRPr="009743EA" w:rsidRDefault="00E056F7" w:rsidP="004D7D67">
            <w:pPr>
              <w:pStyle w:val="TAL"/>
              <w:snapToGrid w:val="0"/>
              <w:jc w:val="center"/>
              <w:rPr>
                <w:color w:val="000000"/>
              </w:rPr>
            </w:pPr>
          </w:p>
        </w:tc>
      </w:tr>
      <w:tr w:rsidR="00E056F7" w:rsidRPr="009743EA" w14:paraId="4E3703AD"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07324275" w14:textId="77777777" w:rsidR="00E056F7" w:rsidRPr="009743EA" w:rsidRDefault="00E056F7" w:rsidP="004D7D67">
            <w:pPr>
              <w:pStyle w:val="TAL"/>
              <w:snapToGrid w:val="0"/>
              <w:jc w:val="center"/>
              <w:rPr>
                <w:b/>
                <w:kern w:val="1"/>
              </w:rPr>
            </w:pPr>
          </w:p>
          <w:p w14:paraId="2E2C2C3E" w14:textId="77777777" w:rsidR="00E056F7" w:rsidRPr="009743EA" w:rsidRDefault="00E056F7" w:rsidP="004D7D67">
            <w:pPr>
              <w:pStyle w:val="TAL"/>
              <w:snapToGrid w:val="0"/>
              <w:jc w:val="center"/>
              <w:rPr>
                <w:b/>
                <w:kern w:val="1"/>
              </w:rPr>
            </w:pPr>
          </w:p>
          <w:p w14:paraId="6FAA00AA" w14:textId="77777777" w:rsidR="00E056F7" w:rsidRPr="009743EA" w:rsidRDefault="00E056F7" w:rsidP="004D7D67">
            <w:pPr>
              <w:pStyle w:val="TAL"/>
              <w:snapToGrid w:val="0"/>
              <w:jc w:val="center"/>
              <w:rPr>
                <w:b/>
                <w:kern w:val="1"/>
              </w:rPr>
            </w:pPr>
            <w:r w:rsidRPr="009743EA">
              <w:rPr>
                <w:b/>
                <w:kern w:val="1"/>
              </w:rPr>
              <w:t>HTTP Header Information</w:t>
            </w:r>
          </w:p>
          <w:p w14:paraId="67E87829" w14:textId="77777777" w:rsidR="00FE3B5F" w:rsidRPr="009743EA" w:rsidRDefault="00FE3B5F" w:rsidP="004D7D67">
            <w:pPr>
              <w:pStyle w:val="TAL"/>
              <w:snapToGrid w:val="0"/>
              <w:jc w:val="center"/>
              <w:rPr>
                <w:b/>
                <w:kern w:val="1"/>
              </w:rPr>
            </w:pPr>
          </w:p>
          <w:p w14:paraId="5C56A737" w14:textId="77777777" w:rsidR="00E056F7" w:rsidRPr="009743EA" w:rsidRDefault="00E056F7" w:rsidP="000E08CD">
            <w:pPr>
              <w:pStyle w:val="TAL"/>
              <w:snapToGrid w:val="0"/>
              <w:jc w:val="center"/>
              <w:rPr>
                <w:b/>
                <w:kern w:val="1"/>
              </w:rPr>
            </w:pP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359DF85" w14:textId="77777777" w:rsidR="00E056F7" w:rsidRPr="009743EA" w:rsidRDefault="00E056F7" w:rsidP="004D7D67">
            <w:pPr>
              <w:pStyle w:val="TAL"/>
              <w:snapToGrid w:val="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E056F7" w:rsidRPr="009743EA" w14:paraId="6164175C" w14:textId="77777777" w:rsidTr="005A2D7C">
              <w:trPr>
                <w:jc w:val="center"/>
              </w:trPr>
              <w:tc>
                <w:tcPr>
                  <w:tcW w:w="1501" w:type="dxa"/>
                  <w:shd w:val="clear" w:color="auto" w:fill="9CC2E5"/>
                </w:tcPr>
                <w:p w14:paraId="29E0B26E" w14:textId="77777777" w:rsidR="00E056F7" w:rsidRPr="009743EA" w:rsidRDefault="00E056F7" w:rsidP="004D7D67">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2C29F9E2" w14:textId="77777777" w:rsidR="00E056F7" w:rsidRPr="009743EA" w:rsidRDefault="00E056F7" w:rsidP="004D7D67">
                  <w:pPr>
                    <w:pStyle w:val="TAL"/>
                    <w:snapToGrid w:val="0"/>
                    <w:jc w:val="center"/>
                    <w:rPr>
                      <w:rFonts w:eastAsia="Calibri"/>
                      <w:b/>
                      <w:szCs w:val="22"/>
                    </w:rPr>
                  </w:pPr>
                  <w:r w:rsidRPr="009743EA">
                    <w:rPr>
                      <w:rFonts w:eastAsia="Calibri"/>
                      <w:b/>
                      <w:szCs w:val="22"/>
                    </w:rPr>
                    <w:t>Value</w:t>
                  </w:r>
                </w:p>
              </w:tc>
            </w:tr>
            <w:tr w:rsidR="00E056F7" w:rsidRPr="009743EA" w14:paraId="210729EA" w14:textId="77777777" w:rsidTr="005A2D7C">
              <w:trPr>
                <w:jc w:val="center"/>
              </w:trPr>
              <w:tc>
                <w:tcPr>
                  <w:tcW w:w="1501" w:type="dxa"/>
                  <w:shd w:val="clear" w:color="auto" w:fill="DEEAF6"/>
                </w:tcPr>
                <w:p w14:paraId="57E11078" w14:textId="77777777" w:rsidR="00E056F7" w:rsidRPr="009743EA" w:rsidRDefault="00E056F7" w:rsidP="004D7D67">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7041A295" w14:textId="77777777" w:rsidR="00E056F7" w:rsidRPr="009743EA" w:rsidRDefault="00E056F7" w:rsidP="004D7D67">
                  <w:pPr>
                    <w:pStyle w:val="TAL"/>
                    <w:snapToGrid w:val="0"/>
                    <w:rPr>
                      <w:rFonts w:eastAsia="Calibri"/>
                      <w:szCs w:val="22"/>
                    </w:rPr>
                  </w:pPr>
                  <w:r w:rsidRPr="009743EA">
                    <w:rPr>
                      <w:rFonts w:eastAsia="Calibri"/>
                      <w:szCs w:val="22"/>
                    </w:rPr>
                    <w:t>application/json</w:t>
                  </w:r>
                </w:p>
              </w:tc>
            </w:tr>
            <w:tr w:rsidR="00E056F7" w:rsidRPr="009743EA" w14:paraId="00FC0F4D" w14:textId="77777777" w:rsidTr="005A2D7C">
              <w:trPr>
                <w:jc w:val="center"/>
              </w:trPr>
              <w:tc>
                <w:tcPr>
                  <w:tcW w:w="1501" w:type="dxa"/>
                  <w:shd w:val="clear" w:color="auto" w:fill="DEEAF6"/>
                </w:tcPr>
                <w:p w14:paraId="2ADFAC2F" w14:textId="77777777" w:rsidR="00E056F7" w:rsidRPr="009743EA" w:rsidRDefault="00E056F7" w:rsidP="004D7D67">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61DD4710" w14:textId="77777777" w:rsidR="00E056F7" w:rsidRPr="009743EA" w:rsidRDefault="00E056F7" w:rsidP="004D7D67">
                  <w:pPr>
                    <w:pStyle w:val="TAL"/>
                    <w:snapToGrid w:val="0"/>
                    <w:rPr>
                      <w:rFonts w:eastAsia="Calibri"/>
                      <w:szCs w:val="22"/>
                    </w:rPr>
                  </w:pPr>
                  <w:r w:rsidRPr="009743EA">
                    <w:rPr>
                      <w:rFonts w:eastAsia="Calibri"/>
                      <w:szCs w:val="22"/>
                    </w:rPr>
                    <w:t>Request</w:t>
                  </w:r>
                  <w:r w:rsidR="000E08CD" w:rsidRPr="009743EA">
                    <w:rPr>
                      <w:rFonts w:eastAsia="Calibri"/>
                      <w:szCs w:val="22"/>
                    </w:rPr>
                    <w:t xml:space="preserve"> </w:t>
                  </w:r>
                  <w:r w:rsidRPr="009743EA">
                    <w:rPr>
                      <w:rFonts w:eastAsia="Calibri"/>
                      <w:szCs w:val="22"/>
                    </w:rPr>
                    <w:t>ID</w:t>
                  </w:r>
                  <w:r w:rsidR="000E08CD" w:rsidRPr="009743EA">
                    <w:rPr>
                      <w:rFonts w:eastAsia="Calibri"/>
                      <w:szCs w:val="22"/>
                    </w:rPr>
                    <w:t xml:space="preserve"> </w:t>
                  </w:r>
                </w:p>
              </w:tc>
            </w:tr>
            <w:tr w:rsidR="00E056F7" w:rsidRPr="009743EA" w14:paraId="2B8C60E6" w14:textId="77777777" w:rsidTr="005A2D7C">
              <w:trPr>
                <w:jc w:val="center"/>
              </w:trPr>
              <w:tc>
                <w:tcPr>
                  <w:tcW w:w="1501" w:type="dxa"/>
                  <w:shd w:val="clear" w:color="auto" w:fill="DEEAF6"/>
                </w:tcPr>
                <w:p w14:paraId="60E3B252" w14:textId="77777777" w:rsidR="00E056F7" w:rsidRPr="009743EA" w:rsidRDefault="00E056F7" w:rsidP="004D7D67">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1A3CDA38" w14:textId="77777777" w:rsidR="00E056F7" w:rsidRPr="009743EA" w:rsidRDefault="00E056F7" w:rsidP="004D7D67">
                  <w:pPr>
                    <w:pStyle w:val="TAL"/>
                    <w:snapToGrid w:val="0"/>
                    <w:rPr>
                      <w:rFonts w:eastAsia="Calibri"/>
                      <w:szCs w:val="22"/>
                    </w:rPr>
                  </w:pPr>
                  <w:r w:rsidRPr="009743EA">
                    <w:rPr>
                      <w:rFonts w:eastAsia="Calibri"/>
                      <w:szCs w:val="22"/>
                    </w:rPr>
                    <w:t>AE-ID</w:t>
                  </w:r>
                  <w:r w:rsidR="000E08CD" w:rsidRPr="009743EA">
                    <w:rPr>
                      <w:rFonts w:eastAsia="Calibri"/>
                      <w:szCs w:val="22"/>
                    </w:rPr>
                    <w:t xml:space="preserve"> </w:t>
                  </w:r>
                  <w:r w:rsidRPr="009743EA">
                    <w:rPr>
                      <w:rFonts w:eastAsia="Calibri"/>
                      <w:szCs w:val="22"/>
                    </w:rPr>
                    <w:t>of</w:t>
                  </w:r>
                  <w:r w:rsidR="000E08CD" w:rsidRPr="009743EA">
                    <w:rPr>
                      <w:rFonts w:eastAsia="Calibri"/>
                      <w:szCs w:val="22"/>
                    </w:rPr>
                    <w:t xml:space="preserve"> </w:t>
                  </w:r>
                  <w:r w:rsidRPr="009743EA">
                    <w:rPr>
                      <w:rFonts w:eastAsia="Calibri"/>
                      <w:szCs w:val="22"/>
                    </w:rPr>
                    <w:t>request</w:t>
                  </w:r>
                  <w:r w:rsidR="000E08CD" w:rsidRPr="009743EA">
                    <w:rPr>
                      <w:rFonts w:eastAsia="Calibri"/>
                      <w:szCs w:val="22"/>
                    </w:rPr>
                    <w:t xml:space="preserve"> </w:t>
                  </w:r>
                  <w:r w:rsidRPr="009743EA">
                    <w:rPr>
                      <w:rFonts w:eastAsia="Calibri"/>
                      <w:szCs w:val="22"/>
                    </w:rPr>
                    <w:t>originator</w:t>
                  </w:r>
                </w:p>
              </w:tc>
            </w:tr>
            <w:tr w:rsidR="00283598" w:rsidRPr="009743EA" w14:paraId="717D3B27" w14:textId="77777777" w:rsidTr="005A2D7C">
              <w:trPr>
                <w:jc w:val="center"/>
              </w:trPr>
              <w:tc>
                <w:tcPr>
                  <w:tcW w:w="1501" w:type="dxa"/>
                  <w:shd w:val="clear" w:color="auto" w:fill="DEEAF6"/>
                </w:tcPr>
                <w:p w14:paraId="436E2721" w14:textId="77777777" w:rsidR="00283598" w:rsidRPr="009743EA" w:rsidRDefault="00283598" w:rsidP="00283598">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73DFF314" w14:textId="77777777" w:rsidR="00283598" w:rsidRPr="009743EA" w:rsidRDefault="00283598" w:rsidP="00283598">
                  <w:pPr>
                    <w:pStyle w:val="TAL"/>
                    <w:snapToGrid w:val="0"/>
                    <w:rPr>
                      <w:rFonts w:eastAsia="Calibri"/>
                      <w:szCs w:val="22"/>
                    </w:rPr>
                  </w:pPr>
                  <w:r w:rsidRPr="009743EA">
                    <w:rPr>
                      <w:rFonts w:eastAsia="Calibri"/>
                      <w:szCs w:val="22"/>
                    </w:rPr>
                    <w:t>Release</w:t>
                  </w:r>
                  <w:r w:rsidR="000E08CD" w:rsidRPr="009743EA">
                    <w:rPr>
                      <w:rFonts w:eastAsia="Calibri"/>
                      <w:szCs w:val="22"/>
                    </w:rPr>
                    <w:t xml:space="preserve"> </w:t>
                  </w:r>
                  <w:r w:rsidRPr="009743EA">
                    <w:rPr>
                      <w:rFonts w:eastAsia="Calibri"/>
                      <w:szCs w:val="22"/>
                    </w:rPr>
                    <w:t>Version</w:t>
                  </w:r>
                  <w:r w:rsidR="000E08CD" w:rsidRPr="009743EA">
                    <w:rPr>
                      <w:rFonts w:eastAsia="Calibri"/>
                      <w:szCs w:val="22"/>
                    </w:rPr>
                    <w:t xml:space="preserve"> </w:t>
                  </w:r>
                  <w:r w:rsidRPr="009743EA">
                    <w:rPr>
                      <w:rFonts w:eastAsia="Calibri"/>
                      <w:szCs w:val="22"/>
                    </w:rPr>
                    <w:t>Indicator</w:t>
                  </w:r>
                </w:p>
              </w:tc>
            </w:tr>
          </w:tbl>
          <w:p w14:paraId="6C532ECB" w14:textId="77777777" w:rsidR="00E056F7" w:rsidRPr="009743EA" w:rsidRDefault="00E056F7" w:rsidP="004D7D67">
            <w:pPr>
              <w:pStyle w:val="TAL"/>
              <w:snapToGrid w:val="0"/>
              <w:jc w:val="center"/>
            </w:pPr>
          </w:p>
        </w:tc>
      </w:tr>
      <w:tr w:rsidR="00E056F7" w:rsidRPr="009743EA" w14:paraId="260D1293" w14:textId="77777777" w:rsidTr="004D7D67">
        <w:trPr>
          <w:jc w:val="center"/>
        </w:trPr>
        <w:tc>
          <w:tcPr>
            <w:tcW w:w="1286" w:type="dxa"/>
            <w:tcBorders>
              <w:top w:val="single" w:sz="4" w:space="0" w:color="000000"/>
              <w:left w:val="single" w:sz="4" w:space="0" w:color="000000"/>
              <w:bottom w:val="single" w:sz="4" w:space="0" w:color="000000"/>
            </w:tcBorders>
            <w:shd w:val="clear" w:color="auto" w:fill="E7E6E6"/>
          </w:tcPr>
          <w:p w14:paraId="2F94ED46" w14:textId="77777777" w:rsidR="00E056F7" w:rsidRPr="009743EA" w:rsidRDefault="00E056F7" w:rsidP="004D7D67">
            <w:pPr>
              <w:pStyle w:val="Default"/>
              <w:overflowPunct w:val="0"/>
              <w:jc w:val="center"/>
              <w:rPr>
                <w:color w:val="auto"/>
              </w:rPr>
            </w:pPr>
          </w:p>
          <w:p w14:paraId="7F5F5FB5" w14:textId="77777777" w:rsidR="00E056F7" w:rsidRPr="009743EA" w:rsidRDefault="00E056F7" w:rsidP="004D7D67">
            <w:pPr>
              <w:pStyle w:val="Default"/>
              <w:overflowPunct w:val="0"/>
              <w:jc w:val="center"/>
              <w:rPr>
                <w:b/>
                <w:sz w:val="20"/>
                <w:szCs w:val="20"/>
              </w:rPr>
            </w:pPr>
          </w:p>
          <w:p w14:paraId="08E79553" w14:textId="77777777" w:rsidR="00E056F7" w:rsidRPr="009743EA" w:rsidRDefault="00E056F7" w:rsidP="004D7D67">
            <w:pPr>
              <w:pStyle w:val="Default"/>
              <w:overflowPunct w:val="0"/>
              <w:jc w:val="center"/>
              <w:rPr>
                <w:b/>
                <w:sz w:val="20"/>
                <w:szCs w:val="20"/>
              </w:rPr>
            </w:pPr>
          </w:p>
          <w:p w14:paraId="37583A4A" w14:textId="77777777" w:rsidR="00E056F7" w:rsidRPr="009743EA" w:rsidRDefault="00E056F7" w:rsidP="004D7D67">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4EC0F802" w14:textId="77777777" w:rsidR="00E056F7" w:rsidRPr="009743EA" w:rsidRDefault="00E056F7" w:rsidP="004D7D67">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no RCN or</w:t>
            </w:r>
          </w:p>
          <w:p w14:paraId="5BF7375F" w14:textId="77777777" w:rsidR="00E056F7" w:rsidRPr="009743EA" w:rsidRDefault="00E056F7" w:rsidP="004D7D67">
            <w:pPr>
              <w:pStyle w:val="Default"/>
              <w:overflowPunct w:val="0"/>
              <w:jc w:val="center"/>
              <w:rPr>
                <w:b/>
                <w:kern w:val="1"/>
              </w:rPr>
            </w:pPr>
            <w:r w:rsidRPr="009743EA">
              <w:rPr>
                <w:rFonts w:ascii="Arial" w:eastAsia="Malgun Gothic" w:hAnsi="Arial"/>
                <w:b/>
                <w:color w:val="auto"/>
                <w:kern w:val="1"/>
                <w:sz w:val="18"/>
                <w:szCs w:val="20"/>
              </w:rPr>
              <w:t>RCN=0</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36141EC4" w14:textId="77777777" w:rsidR="00E056F7" w:rsidRPr="005A2D7C" w:rsidRDefault="00E056F7" w:rsidP="005A2D7C">
            <w:pPr>
              <w:pStyle w:val="TAL"/>
              <w:rPr>
                <w:rFonts w:eastAsia="Calibri Light"/>
              </w:rPr>
            </w:pPr>
          </w:p>
          <w:p w14:paraId="3CED0438" w14:textId="77777777" w:rsidR="00E056F7" w:rsidRPr="009743EA" w:rsidRDefault="00E056F7" w:rsidP="004D7D67">
            <w:pPr>
              <w:widowControl w:val="0"/>
              <w:spacing w:after="0"/>
              <w:ind w:left="284"/>
              <w:jc w:val="both"/>
              <w:textAlignment w:val="auto"/>
              <w:rPr>
                <w:rFonts w:eastAsia="Calibri Light"/>
                <w:b/>
                <w:sz w:val="24"/>
              </w:rPr>
            </w:pPr>
            <w:r w:rsidRPr="009743EA">
              <w:rPr>
                <w:rFonts w:eastAsia="Calibri Light"/>
                <w:b/>
                <w:sz w:val="24"/>
              </w:rPr>
              <w:t>API/FLX/DEL/001</w:t>
            </w:r>
          </w:p>
          <w:p w14:paraId="6BC7A8F7" w14:textId="77777777" w:rsidR="00E056F7" w:rsidRPr="009743EA" w:rsidRDefault="00E056F7" w:rsidP="004D7D67">
            <w:pPr>
              <w:widowControl w:val="0"/>
              <w:spacing w:after="0"/>
              <w:ind w:left="284"/>
              <w:jc w:val="both"/>
              <w:textAlignment w:val="auto"/>
              <w:rPr>
                <w:rFonts w:eastAsia="Calibri Light"/>
                <w:b/>
                <w:sz w:val="24"/>
              </w:rPr>
            </w:pPr>
            <w:r w:rsidRPr="009743EA">
              <w:rPr>
                <w:rFonts w:eastAsia="Calibri Light"/>
                <w:b/>
                <w:sz w:val="24"/>
              </w:rPr>
              <w:t>API/FLX/DEL/001_RCN0</w:t>
            </w:r>
          </w:p>
          <w:p w14:paraId="65A9F6A7" w14:textId="77777777" w:rsidR="00E056F7" w:rsidRPr="009743EA" w:rsidRDefault="00E056F7" w:rsidP="004D7D67">
            <w:pPr>
              <w:widowControl w:val="0"/>
              <w:spacing w:after="0"/>
              <w:ind w:left="284"/>
              <w:jc w:val="both"/>
              <w:textAlignment w:val="auto"/>
              <w:rPr>
                <w:rFonts w:ascii="Arial" w:hAnsi="Arial"/>
                <w:b/>
                <w:color w:val="0070C0"/>
                <w:sz w:val="18"/>
              </w:rPr>
            </w:pPr>
          </w:p>
          <w:p w14:paraId="4468464D" w14:textId="77777777" w:rsidR="00E056F7" w:rsidRPr="009743EA" w:rsidRDefault="00E056F7" w:rsidP="004D7D67">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6F5DC572" w14:textId="77777777" w:rsidR="00E056F7" w:rsidRPr="009743EA" w:rsidRDefault="00E056F7" w:rsidP="004D7D67">
            <w:pPr>
              <w:pStyle w:val="TAL"/>
              <w:snapToGrid w:val="0"/>
              <w:ind w:left="284"/>
              <w:jc w:val="both"/>
              <w:rPr>
                <w:color w:val="0070C0"/>
              </w:rPr>
            </w:pPr>
          </w:p>
          <w:p w14:paraId="7B6C9F92" w14:textId="77777777" w:rsidR="00E056F7" w:rsidRPr="009743EA" w:rsidRDefault="00E056F7" w:rsidP="004D7D67">
            <w:pPr>
              <w:pStyle w:val="TAL"/>
              <w:snapToGrid w:val="0"/>
              <w:ind w:left="284"/>
              <w:jc w:val="both"/>
              <w:rPr>
                <w:color w:val="0070C0"/>
              </w:rPr>
            </w:pPr>
            <w:r w:rsidRPr="009743EA">
              <w:rPr>
                <w:color w:val="0070C0"/>
              </w:rPr>
              <w:t>DELETE /mn-name/yt_lot_1?rcn=0 HTTP/1.1</w:t>
            </w:r>
          </w:p>
          <w:p w14:paraId="1132994E" w14:textId="77777777" w:rsidR="00E056F7" w:rsidRPr="009743EA" w:rsidRDefault="00E056F7" w:rsidP="004D7D67">
            <w:pPr>
              <w:pStyle w:val="TAL"/>
              <w:snapToGrid w:val="0"/>
              <w:ind w:left="284"/>
              <w:jc w:val="both"/>
              <w:rPr>
                <w:color w:val="0070C0"/>
              </w:rPr>
            </w:pPr>
            <w:r w:rsidRPr="009743EA">
              <w:rPr>
                <w:color w:val="0070C0"/>
              </w:rPr>
              <w:t>Host: 192.168.0.10:8282</w:t>
            </w:r>
          </w:p>
          <w:p w14:paraId="5D300326" w14:textId="77777777" w:rsidR="00E056F7" w:rsidRPr="009743EA" w:rsidRDefault="00E056F7" w:rsidP="004D7D67">
            <w:pPr>
              <w:pStyle w:val="TAL"/>
              <w:snapToGrid w:val="0"/>
              <w:ind w:left="284"/>
              <w:jc w:val="both"/>
              <w:rPr>
                <w:color w:val="0070C0"/>
              </w:rPr>
            </w:pPr>
            <w:r w:rsidRPr="009743EA">
              <w:rPr>
                <w:color w:val="0070C0"/>
              </w:rPr>
              <w:t>X-M2M-Origin: CAE5630283216026458665</w:t>
            </w:r>
          </w:p>
          <w:p w14:paraId="15F5C364" w14:textId="77777777" w:rsidR="00E056F7" w:rsidRPr="009743EA" w:rsidRDefault="00E056F7" w:rsidP="004D7D67">
            <w:pPr>
              <w:pStyle w:val="TAL"/>
              <w:snapToGrid w:val="0"/>
              <w:ind w:left="284"/>
              <w:jc w:val="both"/>
              <w:rPr>
                <w:color w:val="0070C0"/>
              </w:rPr>
            </w:pPr>
            <w:r w:rsidRPr="009743EA">
              <w:rPr>
                <w:color w:val="0070C0"/>
              </w:rPr>
              <w:t>Accept: application/json</w:t>
            </w:r>
          </w:p>
          <w:p w14:paraId="10558D1A" w14:textId="77777777" w:rsidR="00E056F7" w:rsidRPr="009743EA" w:rsidRDefault="00E056F7" w:rsidP="004D7D67">
            <w:pPr>
              <w:pStyle w:val="TAL"/>
              <w:snapToGrid w:val="0"/>
              <w:ind w:left="284"/>
              <w:jc w:val="both"/>
              <w:rPr>
                <w:color w:val="0070C0"/>
              </w:rPr>
            </w:pPr>
            <w:r w:rsidRPr="009743EA">
              <w:rPr>
                <w:color w:val="0070C0"/>
              </w:rPr>
              <w:t>X-M2M-RI: 1234</w:t>
            </w:r>
          </w:p>
          <w:p w14:paraId="3D12D3A5" w14:textId="77777777" w:rsidR="00E056F7" w:rsidRPr="009743EA" w:rsidRDefault="00E056F7" w:rsidP="004D7D67">
            <w:pPr>
              <w:widowControl w:val="0"/>
              <w:overflowPunct/>
              <w:spacing w:after="0"/>
              <w:ind w:left="284"/>
              <w:jc w:val="both"/>
              <w:textAlignment w:val="auto"/>
              <w:rPr>
                <w:color w:val="0070C0"/>
              </w:rPr>
            </w:pPr>
            <w:r w:rsidRPr="009743EA">
              <w:rPr>
                <w:rFonts w:ascii="Arial" w:hAnsi="Arial"/>
                <w:color w:val="0070C0"/>
                <w:sz w:val="18"/>
              </w:rPr>
              <w:t>X-M2M-RVI: 2a</w:t>
            </w:r>
          </w:p>
          <w:p w14:paraId="164E396F" w14:textId="77777777" w:rsidR="00E056F7" w:rsidRPr="009743EA" w:rsidRDefault="00E056F7" w:rsidP="004D7D67">
            <w:pPr>
              <w:pStyle w:val="TAL"/>
              <w:snapToGrid w:val="0"/>
              <w:ind w:left="284"/>
              <w:jc w:val="both"/>
              <w:rPr>
                <w:color w:val="0070C0"/>
                <w:lang w:eastAsia="ko-KR"/>
              </w:rPr>
            </w:pPr>
          </w:p>
          <w:p w14:paraId="51FE1EA8" w14:textId="77777777" w:rsidR="00E056F7" w:rsidRPr="009743EA" w:rsidRDefault="00E056F7" w:rsidP="004D7D67">
            <w:pPr>
              <w:widowControl w:val="0"/>
              <w:spacing w:after="0"/>
              <w:ind w:left="284"/>
              <w:jc w:val="both"/>
              <w:textAlignment w:val="auto"/>
              <w:rPr>
                <w:rFonts w:ascii="Arial" w:hAnsi="Arial"/>
                <w:b/>
                <w:color w:val="0070C0"/>
                <w:sz w:val="18"/>
              </w:rPr>
            </w:pPr>
          </w:p>
          <w:p w14:paraId="1CEAE9E0" w14:textId="77777777" w:rsidR="00E056F7" w:rsidRPr="009743EA" w:rsidRDefault="00E056F7" w:rsidP="004D7D67">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7B1AFDDA" w14:textId="77777777" w:rsidR="00E056F7" w:rsidRPr="009743EA" w:rsidRDefault="00E056F7" w:rsidP="004D7D67">
            <w:pPr>
              <w:widowControl w:val="0"/>
              <w:spacing w:after="0"/>
              <w:ind w:left="284"/>
              <w:textAlignment w:val="auto"/>
              <w:rPr>
                <w:rFonts w:ascii="Arial" w:hAnsi="Arial"/>
                <w:color w:val="0070C0"/>
                <w:sz w:val="18"/>
              </w:rPr>
            </w:pPr>
          </w:p>
          <w:p w14:paraId="55899F56" w14:textId="77777777" w:rsidR="00E056F7" w:rsidRPr="009743EA" w:rsidRDefault="00E056F7" w:rsidP="004D7D67">
            <w:pPr>
              <w:widowControl w:val="0"/>
              <w:spacing w:after="0"/>
              <w:ind w:left="284"/>
              <w:textAlignment w:val="auto"/>
              <w:rPr>
                <w:rFonts w:ascii="Arial" w:hAnsi="Arial"/>
                <w:color w:val="0070C0"/>
                <w:sz w:val="18"/>
              </w:rPr>
            </w:pPr>
            <w:r w:rsidRPr="009743EA">
              <w:rPr>
                <w:rFonts w:ascii="Arial" w:hAnsi="Arial"/>
                <w:color w:val="0070C0"/>
                <w:sz w:val="18"/>
              </w:rPr>
              <w:t>200 OK</w:t>
            </w:r>
          </w:p>
          <w:p w14:paraId="1BB28BEC" w14:textId="77777777" w:rsidR="00E056F7" w:rsidRPr="009743EA" w:rsidRDefault="00E056F7" w:rsidP="004D7D67">
            <w:pPr>
              <w:pStyle w:val="TAL"/>
              <w:snapToGrid w:val="0"/>
              <w:ind w:left="284"/>
              <w:rPr>
                <w:color w:val="0070C0"/>
              </w:rPr>
            </w:pPr>
            <w:r w:rsidRPr="009743EA">
              <w:rPr>
                <w:color w:val="0070C0"/>
              </w:rPr>
              <w:t>Content-Location: mn-name/yt_lot_1</w:t>
            </w:r>
          </w:p>
          <w:p w14:paraId="2BAEA2DE" w14:textId="77777777" w:rsidR="00E056F7" w:rsidRPr="00325791" w:rsidRDefault="00E056F7" w:rsidP="004D7D67">
            <w:pPr>
              <w:pStyle w:val="TAL"/>
              <w:snapToGrid w:val="0"/>
              <w:ind w:left="284"/>
              <w:rPr>
                <w:color w:val="0070C0"/>
                <w:lang w:val="fr-FR"/>
              </w:rPr>
            </w:pPr>
            <w:r w:rsidRPr="00325791">
              <w:rPr>
                <w:color w:val="0070C0"/>
                <w:lang w:val="fr-FR"/>
              </w:rPr>
              <w:t>Content-Type: application/json</w:t>
            </w:r>
          </w:p>
          <w:p w14:paraId="65AAF916" w14:textId="77777777" w:rsidR="00E056F7" w:rsidRPr="00325791" w:rsidRDefault="00E056F7" w:rsidP="004D7D67">
            <w:pPr>
              <w:pStyle w:val="TAL"/>
              <w:snapToGrid w:val="0"/>
              <w:ind w:left="284"/>
              <w:rPr>
                <w:color w:val="0070C0"/>
                <w:lang w:val="fr-FR"/>
              </w:rPr>
            </w:pPr>
            <w:r w:rsidRPr="00325791">
              <w:rPr>
                <w:color w:val="0070C0"/>
                <w:lang w:val="fr-FR"/>
              </w:rPr>
              <w:t>X-M2M-RI: 1234</w:t>
            </w:r>
          </w:p>
          <w:p w14:paraId="6B22A40C" w14:textId="77777777" w:rsidR="00E056F7" w:rsidRPr="009743EA" w:rsidRDefault="00E056F7" w:rsidP="004D7D67">
            <w:pPr>
              <w:widowControl w:val="0"/>
              <w:overflowPunct/>
              <w:spacing w:after="0"/>
              <w:ind w:left="284"/>
              <w:jc w:val="both"/>
              <w:textAlignment w:val="auto"/>
              <w:rPr>
                <w:color w:val="0070C0"/>
              </w:rPr>
            </w:pPr>
            <w:r w:rsidRPr="009743EA">
              <w:rPr>
                <w:rFonts w:ascii="Arial" w:hAnsi="Arial"/>
                <w:color w:val="0070C0"/>
                <w:sz w:val="18"/>
              </w:rPr>
              <w:t>X-M2M-RVI: 2a</w:t>
            </w:r>
          </w:p>
          <w:p w14:paraId="2AFC3F25" w14:textId="77777777" w:rsidR="00E056F7" w:rsidRPr="009743EA" w:rsidRDefault="00E056F7" w:rsidP="004D7D67">
            <w:pPr>
              <w:pStyle w:val="TAL"/>
              <w:snapToGrid w:val="0"/>
              <w:ind w:left="284"/>
              <w:rPr>
                <w:color w:val="0070C0"/>
              </w:rPr>
            </w:pPr>
            <w:r w:rsidRPr="009743EA">
              <w:rPr>
                <w:color w:val="0070C0"/>
              </w:rPr>
              <w:t>X-M2M-RSC: 2002</w:t>
            </w:r>
          </w:p>
          <w:p w14:paraId="2A0F3FBE" w14:textId="77777777" w:rsidR="00E056F7" w:rsidRPr="009743EA" w:rsidRDefault="00E056F7" w:rsidP="004D7D67">
            <w:pPr>
              <w:pStyle w:val="TAL"/>
              <w:snapToGrid w:val="0"/>
              <w:ind w:left="284"/>
              <w:jc w:val="both"/>
              <w:rPr>
                <w:color w:val="0070C0"/>
              </w:rPr>
            </w:pPr>
          </w:p>
        </w:tc>
      </w:tr>
      <w:tr w:rsidR="00E056F7" w:rsidRPr="009743EA" w14:paraId="1517ACBC" w14:textId="77777777" w:rsidTr="005A2D7C">
        <w:trPr>
          <w:cantSplit/>
          <w:jc w:val="center"/>
        </w:trPr>
        <w:tc>
          <w:tcPr>
            <w:tcW w:w="1286" w:type="dxa"/>
            <w:tcBorders>
              <w:top w:val="single" w:sz="4" w:space="0" w:color="000000"/>
              <w:left w:val="single" w:sz="4" w:space="0" w:color="000000"/>
              <w:bottom w:val="single" w:sz="4" w:space="0" w:color="000000"/>
            </w:tcBorders>
            <w:shd w:val="clear" w:color="auto" w:fill="E7E6E6"/>
          </w:tcPr>
          <w:p w14:paraId="5E8E4DDE"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144E2DE5"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1643616B"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31FCF454"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503605AB"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43845214" w14:textId="77777777" w:rsidR="00E056F7" w:rsidRPr="009743EA" w:rsidRDefault="00E056F7" w:rsidP="004D7D67">
            <w:pPr>
              <w:pStyle w:val="Default"/>
              <w:overflowPunct w:val="0"/>
              <w:jc w:val="center"/>
              <w:rPr>
                <w:rFonts w:ascii="Arial" w:eastAsia="Malgun Gothic" w:hAnsi="Arial"/>
                <w:b/>
                <w:color w:val="auto"/>
                <w:kern w:val="1"/>
                <w:sz w:val="18"/>
                <w:szCs w:val="20"/>
              </w:rPr>
            </w:pPr>
          </w:p>
          <w:p w14:paraId="464DA4C1" w14:textId="77777777" w:rsidR="00E056F7" w:rsidRPr="009743EA" w:rsidRDefault="00E056F7" w:rsidP="004D7D67">
            <w:pPr>
              <w:pStyle w:val="Default"/>
              <w:overflowPunct w:val="0"/>
              <w:jc w:val="center"/>
              <w:rPr>
                <w:rFonts w:ascii="Arial" w:eastAsia="Malgun Gothic" w:hAnsi="Arial"/>
                <w:b/>
                <w:color w:val="auto"/>
                <w:kern w:val="1"/>
                <w:sz w:val="18"/>
                <w:szCs w:val="20"/>
              </w:rPr>
            </w:pPr>
            <w:r w:rsidRPr="009743EA">
              <w:rPr>
                <w:rFonts w:ascii="Arial" w:eastAsia="Malgun Gothic" w:hAnsi="Arial"/>
                <w:b/>
                <w:color w:val="auto"/>
                <w:kern w:val="1"/>
                <w:sz w:val="18"/>
                <w:szCs w:val="20"/>
              </w:rPr>
              <w:t xml:space="preserve">Example with </w:t>
            </w:r>
          </w:p>
          <w:p w14:paraId="2BB651A3" w14:textId="77777777" w:rsidR="00E056F7" w:rsidRPr="009743EA" w:rsidRDefault="00E056F7" w:rsidP="004D7D67">
            <w:pPr>
              <w:pStyle w:val="TAL"/>
              <w:snapToGrid w:val="0"/>
              <w:jc w:val="center"/>
              <w:rPr>
                <w:b/>
                <w:kern w:val="1"/>
              </w:rPr>
            </w:pPr>
            <w:r w:rsidRPr="009743EA">
              <w:rPr>
                <w:b/>
                <w:kern w:val="1"/>
              </w:rPr>
              <w:t>RCN=1</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C66A5AC" w14:textId="77777777" w:rsidR="00E056F7" w:rsidRPr="005A2D7C" w:rsidRDefault="00E056F7" w:rsidP="005A2D7C">
            <w:pPr>
              <w:pStyle w:val="TAL"/>
              <w:rPr>
                <w:rFonts w:eastAsia="Calibri Light"/>
              </w:rPr>
            </w:pPr>
          </w:p>
          <w:p w14:paraId="58EE6796" w14:textId="77777777" w:rsidR="00E056F7" w:rsidRPr="009743EA" w:rsidRDefault="00E056F7" w:rsidP="004D7D67">
            <w:pPr>
              <w:pStyle w:val="TAL"/>
              <w:snapToGrid w:val="0"/>
              <w:ind w:left="284"/>
              <w:rPr>
                <w:rFonts w:ascii="Times New Roman" w:eastAsia="Calibri Light" w:hAnsi="Times New Roman"/>
                <w:b/>
                <w:sz w:val="24"/>
              </w:rPr>
            </w:pPr>
            <w:r w:rsidRPr="009743EA">
              <w:rPr>
                <w:rFonts w:ascii="Times New Roman" w:eastAsia="Calibri Light" w:hAnsi="Times New Roman"/>
                <w:b/>
                <w:sz w:val="24"/>
              </w:rPr>
              <w:t>API/FLX/DEL/001_RCN1</w:t>
            </w:r>
          </w:p>
          <w:p w14:paraId="4D08D6DC" w14:textId="77777777" w:rsidR="00E056F7" w:rsidRPr="009743EA" w:rsidRDefault="00E056F7" w:rsidP="004D7D67">
            <w:pPr>
              <w:widowControl w:val="0"/>
              <w:spacing w:after="0"/>
              <w:ind w:left="284"/>
              <w:jc w:val="both"/>
              <w:textAlignment w:val="auto"/>
              <w:rPr>
                <w:rFonts w:ascii="Arial" w:hAnsi="Arial"/>
                <w:b/>
                <w:color w:val="0070C0"/>
                <w:sz w:val="18"/>
              </w:rPr>
            </w:pPr>
          </w:p>
          <w:p w14:paraId="672788F1" w14:textId="77777777" w:rsidR="00E056F7" w:rsidRPr="009743EA" w:rsidRDefault="00E056F7" w:rsidP="004D7D67">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72BD6947" w14:textId="77777777" w:rsidR="00E056F7" w:rsidRPr="009743EA" w:rsidRDefault="00E056F7" w:rsidP="004D7D67">
            <w:pPr>
              <w:pStyle w:val="TAL"/>
              <w:snapToGrid w:val="0"/>
              <w:ind w:left="284"/>
              <w:jc w:val="both"/>
              <w:rPr>
                <w:color w:val="0070C0"/>
              </w:rPr>
            </w:pPr>
          </w:p>
          <w:p w14:paraId="677CBFED" w14:textId="77777777" w:rsidR="00E056F7" w:rsidRPr="009743EA" w:rsidRDefault="00E056F7" w:rsidP="004D7D67">
            <w:pPr>
              <w:pStyle w:val="TAL"/>
              <w:snapToGrid w:val="0"/>
              <w:ind w:left="284"/>
              <w:jc w:val="both"/>
              <w:rPr>
                <w:color w:val="0070C0"/>
              </w:rPr>
            </w:pPr>
            <w:r w:rsidRPr="009743EA">
              <w:rPr>
                <w:color w:val="0070C0"/>
              </w:rPr>
              <w:t>DELETE /mn-name/yt_lot_1?rcn=1 HTTP/1.1</w:t>
            </w:r>
          </w:p>
          <w:p w14:paraId="37DBE01C" w14:textId="77777777" w:rsidR="00E056F7" w:rsidRPr="009743EA" w:rsidRDefault="00E056F7" w:rsidP="004D7D67">
            <w:pPr>
              <w:pStyle w:val="TAL"/>
              <w:snapToGrid w:val="0"/>
              <w:ind w:left="284"/>
              <w:jc w:val="both"/>
              <w:rPr>
                <w:color w:val="0070C0"/>
              </w:rPr>
            </w:pPr>
            <w:r w:rsidRPr="009743EA">
              <w:rPr>
                <w:color w:val="0070C0"/>
              </w:rPr>
              <w:t>Host: 192.168.0.10:8282</w:t>
            </w:r>
          </w:p>
          <w:p w14:paraId="09315310" w14:textId="77777777" w:rsidR="00E056F7" w:rsidRPr="009743EA" w:rsidRDefault="00E056F7" w:rsidP="004D7D67">
            <w:pPr>
              <w:pStyle w:val="TAL"/>
              <w:snapToGrid w:val="0"/>
              <w:ind w:left="284"/>
              <w:jc w:val="both"/>
              <w:rPr>
                <w:color w:val="0070C0"/>
              </w:rPr>
            </w:pPr>
            <w:r w:rsidRPr="009743EA">
              <w:rPr>
                <w:color w:val="0070C0"/>
              </w:rPr>
              <w:t>X-M2M-Origin: CAE5630283216026458665</w:t>
            </w:r>
          </w:p>
          <w:p w14:paraId="444C4BD4" w14:textId="77777777" w:rsidR="00E056F7" w:rsidRPr="009743EA" w:rsidRDefault="00E056F7" w:rsidP="004D7D67">
            <w:pPr>
              <w:pStyle w:val="TAL"/>
              <w:snapToGrid w:val="0"/>
              <w:ind w:left="284"/>
              <w:jc w:val="both"/>
              <w:rPr>
                <w:color w:val="0070C0"/>
              </w:rPr>
            </w:pPr>
            <w:r w:rsidRPr="009743EA">
              <w:rPr>
                <w:color w:val="0070C0"/>
              </w:rPr>
              <w:t>Accept: application/json</w:t>
            </w:r>
          </w:p>
          <w:p w14:paraId="3E05D4A4" w14:textId="77777777" w:rsidR="00E056F7" w:rsidRPr="009743EA" w:rsidRDefault="00E056F7" w:rsidP="004D7D67">
            <w:pPr>
              <w:pStyle w:val="TAL"/>
              <w:snapToGrid w:val="0"/>
              <w:ind w:left="284"/>
              <w:jc w:val="both"/>
              <w:rPr>
                <w:color w:val="0070C0"/>
              </w:rPr>
            </w:pPr>
            <w:r w:rsidRPr="009743EA">
              <w:rPr>
                <w:color w:val="0070C0"/>
              </w:rPr>
              <w:t>X-M2M-RI: 1234</w:t>
            </w:r>
          </w:p>
          <w:p w14:paraId="00BB5C24" w14:textId="77777777" w:rsidR="00E056F7" w:rsidRPr="009743EA" w:rsidRDefault="00E056F7" w:rsidP="004D7D67">
            <w:pPr>
              <w:widowControl w:val="0"/>
              <w:overflowPunct/>
              <w:spacing w:after="0"/>
              <w:ind w:left="284"/>
              <w:jc w:val="both"/>
              <w:textAlignment w:val="auto"/>
              <w:rPr>
                <w:color w:val="0070C0"/>
              </w:rPr>
            </w:pPr>
            <w:r w:rsidRPr="009743EA">
              <w:rPr>
                <w:rFonts w:ascii="Arial" w:hAnsi="Arial"/>
                <w:color w:val="0070C0"/>
                <w:sz w:val="18"/>
              </w:rPr>
              <w:t>X-M2M-RVI: 2a</w:t>
            </w:r>
          </w:p>
          <w:p w14:paraId="2ECA8C46" w14:textId="77777777" w:rsidR="00E056F7" w:rsidRPr="009743EA" w:rsidRDefault="00E056F7" w:rsidP="004D7D67">
            <w:pPr>
              <w:pStyle w:val="TAL"/>
              <w:snapToGrid w:val="0"/>
              <w:ind w:left="284"/>
              <w:jc w:val="both"/>
              <w:rPr>
                <w:color w:val="0070C0"/>
              </w:rPr>
            </w:pPr>
          </w:p>
          <w:p w14:paraId="2B741FF1" w14:textId="77777777" w:rsidR="00E056F7" w:rsidRPr="009743EA" w:rsidRDefault="00E056F7" w:rsidP="004D7D67">
            <w:pPr>
              <w:widowControl w:val="0"/>
              <w:spacing w:after="0"/>
              <w:ind w:left="284"/>
              <w:jc w:val="both"/>
              <w:textAlignment w:val="auto"/>
              <w:rPr>
                <w:rFonts w:ascii="Arial" w:hAnsi="Arial"/>
                <w:b/>
                <w:color w:val="0070C0"/>
                <w:sz w:val="18"/>
              </w:rPr>
            </w:pPr>
          </w:p>
          <w:p w14:paraId="20FA1C9C" w14:textId="77777777" w:rsidR="00E056F7" w:rsidRPr="009743EA" w:rsidRDefault="00E056F7" w:rsidP="004D7D67">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36284368" w14:textId="77777777" w:rsidR="00E056F7" w:rsidRPr="009743EA" w:rsidRDefault="00E056F7" w:rsidP="004D7D67">
            <w:pPr>
              <w:widowControl w:val="0"/>
              <w:spacing w:after="0"/>
              <w:ind w:left="284"/>
              <w:textAlignment w:val="auto"/>
              <w:rPr>
                <w:rFonts w:ascii="Arial" w:hAnsi="Arial"/>
                <w:color w:val="0070C0"/>
                <w:sz w:val="18"/>
              </w:rPr>
            </w:pPr>
          </w:p>
          <w:p w14:paraId="41AECDDA" w14:textId="77777777" w:rsidR="00E056F7" w:rsidRPr="009743EA" w:rsidRDefault="00E056F7" w:rsidP="004D7D67">
            <w:pPr>
              <w:widowControl w:val="0"/>
              <w:spacing w:after="0"/>
              <w:ind w:left="284"/>
              <w:textAlignment w:val="auto"/>
              <w:rPr>
                <w:rFonts w:ascii="Arial" w:hAnsi="Arial"/>
                <w:color w:val="0070C0"/>
                <w:sz w:val="18"/>
              </w:rPr>
            </w:pPr>
            <w:r w:rsidRPr="009743EA">
              <w:rPr>
                <w:rFonts w:ascii="Arial" w:hAnsi="Arial"/>
                <w:color w:val="0070C0"/>
                <w:sz w:val="18"/>
              </w:rPr>
              <w:t>200 OK</w:t>
            </w:r>
          </w:p>
          <w:p w14:paraId="6A1BF6EA" w14:textId="77777777" w:rsidR="00E056F7" w:rsidRPr="009743EA" w:rsidRDefault="00E056F7" w:rsidP="004D7D67">
            <w:pPr>
              <w:pStyle w:val="TAL"/>
              <w:snapToGrid w:val="0"/>
              <w:ind w:left="284"/>
              <w:rPr>
                <w:color w:val="0070C0"/>
              </w:rPr>
            </w:pPr>
            <w:r w:rsidRPr="009743EA">
              <w:rPr>
                <w:color w:val="0070C0"/>
              </w:rPr>
              <w:t>Content-Location: mn-name/yt_lot_1</w:t>
            </w:r>
          </w:p>
          <w:p w14:paraId="4DDC5D3A" w14:textId="77777777" w:rsidR="00E056F7" w:rsidRPr="00325791" w:rsidRDefault="00E056F7" w:rsidP="004D7D67">
            <w:pPr>
              <w:pStyle w:val="TAL"/>
              <w:snapToGrid w:val="0"/>
              <w:ind w:left="284"/>
              <w:rPr>
                <w:color w:val="0070C0"/>
                <w:lang w:val="fr-FR"/>
              </w:rPr>
            </w:pPr>
            <w:r w:rsidRPr="00325791">
              <w:rPr>
                <w:color w:val="0070C0"/>
                <w:lang w:val="fr-FR"/>
              </w:rPr>
              <w:t>Content-Type: application/json</w:t>
            </w:r>
          </w:p>
          <w:p w14:paraId="19F15B54" w14:textId="77777777" w:rsidR="00E056F7" w:rsidRPr="00325791" w:rsidRDefault="00E056F7" w:rsidP="004D7D67">
            <w:pPr>
              <w:pStyle w:val="TAL"/>
              <w:snapToGrid w:val="0"/>
              <w:ind w:left="284"/>
              <w:rPr>
                <w:color w:val="0070C0"/>
                <w:lang w:val="fr-FR"/>
              </w:rPr>
            </w:pPr>
            <w:r w:rsidRPr="00325791">
              <w:rPr>
                <w:color w:val="0070C0"/>
                <w:lang w:val="fr-FR"/>
              </w:rPr>
              <w:t>X-M2M-RI: 1234</w:t>
            </w:r>
          </w:p>
          <w:p w14:paraId="5B497683" w14:textId="77777777" w:rsidR="00E056F7" w:rsidRPr="009743EA" w:rsidRDefault="00E056F7" w:rsidP="004D7D67">
            <w:pPr>
              <w:widowControl w:val="0"/>
              <w:overflowPunct/>
              <w:spacing w:after="0"/>
              <w:ind w:left="284"/>
              <w:jc w:val="both"/>
              <w:textAlignment w:val="auto"/>
              <w:rPr>
                <w:color w:val="0070C0"/>
              </w:rPr>
            </w:pPr>
            <w:r w:rsidRPr="009743EA">
              <w:rPr>
                <w:rFonts w:ascii="Arial" w:hAnsi="Arial"/>
                <w:color w:val="0070C0"/>
                <w:sz w:val="18"/>
              </w:rPr>
              <w:t>X-M2M-RVI: 2a</w:t>
            </w:r>
          </w:p>
          <w:p w14:paraId="2C5466FE" w14:textId="77777777" w:rsidR="00E056F7" w:rsidRPr="009743EA" w:rsidRDefault="00E056F7" w:rsidP="004D7D67">
            <w:pPr>
              <w:pStyle w:val="TAL"/>
              <w:snapToGrid w:val="0"/>
              <w:ind w:left="284"/>
              <w:rPr>
                <w:color w:val="0070C0"/>
              </w:rPr>
            </w:pPr>
            <w:r w:rsidRPr="009743EA">
              <w:rPr>
                <w:color w:val="0070C0"/>
              </w:rPr>
              <w:t>X-M2M-RSC: 2002</w:t>
            </w:r>
          </w:p>
          <w:p w14:paraId="3CFFEB3A" w14:textId="77777777" w:rsidR="00E056F7" w:rsidRPr="009743EA" w:rsidRDefault="00E056F7" w:rsidP="004D7D67">
            <w:pPr>
              <w:pStyle w:val="TAL"/>
              <w:snapToGrid w:val="0"/>
              <w:ind w:left="284"/>
              <w:rPr>
                <w:color w:val="0070C0"/>
              </w:rPr>
            </w:pPr>
          </w:p>
          <w:p w14:paraId="40EFD874" w14:textId="77777777" w:rsidR="00E056F7" w:rsidRPr="009743EA" w:rsidRDefault="00E056F7" w:rsidP="004D7D67">
            <w:pPr>
              <w:pStyle w:val="TAL"/>
              <w:snapToGrid w:val="0"/>
              <w:ind w:left="284"/>
              <w:jc w:val="both"/>
              <w:rPr>
                <w:color w:val="0070C0"/>
              </w:rPr>
            </w:pPr>
            <w:r w:rsidRPr="009743EA">
              <w:rPr>
                <w:color w:val="0070C0"/>
              </w:rPr>
              <w:t>{</w:t>
            </w:r>
          </w:p>
          <w:p w14:paraId="4C4F9F73" w14:textId="77777777" w:rsidR="00E056F7" w:rsidRPr="009743EA" w:rsidRDefault="00E056F7" w:rsidP="004D7D67">
            <w:pPr>
              <w:pStyle w:val="TAL"/>
              <w:snapToGrid w:val="0"/>
              <w:ind w:left="284"/>
              <w:jc w:val="both"/>
              <w:rPr>
                <w:color w:val="0070C0"/>
              </w:rPr>
            </w:pPr>
            <w:r w:rsidRPr="009743EA">
              <w:rPr>
                <w:color w:val="0070C0"/>
              </w:rPr>
              <w:t xml:space="preserve">    "m2m:sc_offLot": {</w:t>
            </w:r>
          </w:p>
          <w:p w14:paraId="25A4D94B" w14:textId="77777777" w:rsidR="00E056F7" w:rsidRPr="009743EA" w:rsidRDefault="00E056F7" w:rsidP="004D7D67">
            <w:pPr>
              <w:pStyle w:val="TAL"/>
              <w:snapToGrid w:val="0"/>
              <w:ind w:left="284"/>
              <w:jc w:val="both"/>
              <w:rPr>
                <w:color w:val="0070C0"/>
              </w:rPr>
            </w:pPr>
            <w:r w:rsidRPr="009743EA">
              <w:rPr>
                <w:color w:val="0070C0"/>
              </w:rPr>
              <w:t xml:space="preserve">        "pi": "CAE5630283216026458665",</w:t>
            </w:r>
          </w:p>
          <w:p w14:paraId="4030D5E8" w14:textId="77777777" w:rsidR="00E056F7" w:rsidRPr="00325791" w:rsidRDefault="00E056F7" w:rsidP="004D7D67">
            <w:pPr>
              <w:pStyle w:val="TAL"/>
              <w:snapToGrid w:val="0"/>
              <w:ind w:left="284"/>
              <w:jc w:val="both"/>
              <w:rPr>
                <w:color w:val="0070C0"/>
                <w:lang w:val="fr-FR"/>
              </w:rPr>
            </w:pPr>
            <w:r w:rsidRPr="009743EA">
              <w:rPr>
                <w:color w:val="0070C0"/>
              </w:rPr>
              <w:t xml:space="preserve">        </w:t>
            </w:r>
            <w:r w:rsidRPr="00325791">
              <w:rPr>
                <w:color w:val="0070C0"/>
                <w:lang w:val="fr-FR"/>
              </w:rPr>
              <w:t>"ri": "FLX37696264720673421",</w:t>
            </w:r>
          </w:p>
          <w:p w14:paraId="2C8AFFF2" w14:textId="77777777" w:rsidR="00E056F7" w:rsidRPr="00325791" w:rsidRDefault="00E056F7" w:rsidP="004D7D67">
            <w:pPr>
              <w:pStyle w:val="TAL"/>
              <w:snapToGrid w:val="0"/>
              <w:ind w:left="284"/>
              <w:jc w:val="both"/>
              <w:rPr>
                <w:color w:val="0070C0"/>
                <w:lang w:val="fr-FR"/>
              </w:rPr>
            </w:pPr>
            <w:r w:rsidRPr="00325791">
              <w:rPr>
                <w:color w:val="0070C0"/>
                <w:lang w:val="fr-FR"/>
              </w:rPr>
              <w:t xml:space="preserve">        "ty": 28,</w:t>
            </w:r>
          </w:p>
          <w:p w14:paraId="6B89B882" w14:textId="77777777" w:rsidR="00E056F7" w:rsidRPr="00325791" w:rsidRDefault="00E056F7" w:rsidP="004D7D67">
            <w:pPr>
              <w:pStyle w:val="TAL"/>
              <w:snapToGrid w:val="0"/>
              <w:ind w:left="284"/>
              <w:jc w:val="both"/>
              <w:rPr>
                <w:color w:val="0070C0"/>
                <w:lang w:val="fr-FR"/>
              </w:rPr>
            </w:pPr>
            <w:r w:rsidRPr="00325791">
              <w:rPr>
                <w:color w:val="0070C0"/>
                <w:lang w:val="fr-FR"/>
              </w:rPr>
              <w:t xml:space="preserve">        "ct": "20181019T045127",</w:t>
            </w:r>
          </w:p>
          <w:p w14:paraId="1D784C03" w14:textId="77777777" w:rsidR="00E056F7" w:rsidRPr="009743EA" w:rsidRDefault="00E056F7" w:rsidP="004D7D67">
            <w:pPr>
              <w:pStyle w:val="TAL"/>
              <w:snapToGrid w:val="0"/>
              <w:ind w:left="284"/>
              <w:jc w:val="both"/>
              <w:rPr>
                <w:color w:val="0070C0"/>
              </w:rPr>
            </w:pPr>
            <w:r w:rsidRPr="00325791">
              <w:rPr>
                <w:color w:val="0070C0"/>
                <w:lang w:val="fr-FR"/>
              </w:rPr>
              <w:t xml:space="preserve">        </w:t>
            </w:r>
            <w:r w:rsidRPr="009743EA">
              <w:rPr>
                <w:color w:val="0070C0"/>
              </w:rPr>
              <w:t>"st": 15878,</w:t>
            </w:r>
          </w:p>
          <w:p w14:paraId="2B08E170" w14:textId="77777777" w:rsidR="00E056F7" w:rsidRPr="009743EA" w:rsidRDefault="00E056F7" w:rsidP="004D7D67">
            <w:pPr>
              <w:pStyle w:val="TAL"/>
              <w:snapToGrid w:val="0"/>
              <w:ind w:left="284"/>
              <w:jc w:val="both"/>
              <w:rPr>
                <w:color w:val="0070C0"/>
              </w:rPr>
            </w:pPr>
            <w:r w:rsidRPr="009743EA">
              <w:rPr>
                <w:color w:val="0070C0"/>
              </w:rPr>
              <w:t xml:space="preserve">        "rn": "yt_lot_1",</w:t>
            </w:r>
          </w:p>
          <w:p w14:paraId="0EBD5112" w14:textId="77777777" w:rsidR="00E056F7" w:rsidRPr="009743EA" w:rsidRDefault="00E056F7" w:rsidP="004D7D67">
            <w:pPr>
              <w:pStyle w:val="TAL"/>
              <w:snapToGrid w:val="0"/>
              <w:ind w:left="284"/>
              <w:jc w:val="both"/>
              <w:rPr>
                <w:color w:val="0070C0"/>
              </w:rPr>
            </w:pPr>
            <w:r w:rsidRPr="009743EA">
              <w:rPr>
                <w:color w:val="0070C0"/>
              </w:rPr>
              <w:t xml:space="preserve">        "lt": "20181207T052435",</w:t>
            </w:r>
          </w:p>
          <w:p w14:paraId="0FDBC8AE" w14:textId="77777777" w:rsidR="00E056F7" w:rsidRPr="00325791" w:rsidRDefault="00E056F7" w:rsidP="004D7D67">
            <w:pPr>
              <w:pStyle w:val="TAL"/>
              <w:snapToGrid w:val="0"/>
              <w:ind w:left="284"/>
              <w:jc w:val="both"/>
              <w:rPr>
                <w:color w:val="0070C0"/>
                <w:lang w:val="fr-FR"/>
              </w:rPr>
            </w:pPr>
            <w:r w:rsidRPr="009743EA">
              <w:rPr>
                <w:color w:val="0070C0"/>
              </w:rPr>
              <w:t xml:space="preserve">        </w:t>
            </w:r>
            <w:r w:rsidRPr="00325791">
              <w:rPr>
                <w:color w:val="0070C0"/>
                <w:lang w:val="fr-FR"/>
              </w:rPr>
              <w:t>"et": "20211019T045127",</w:t>
            </w:r>
          </w:p>
          <w:p w14:paraId="7DAE63F8" w14:textId="77777777" w:rsidR="00E056F7" w:rsidRPr="00325791" w:rsidRDefault="00E056F7" w:rsidP="004D7D67">
            <w:pPr>
              <w:pStyle w:val="TAL"/>
              <w:snapToGrid w:val="0"/>
              <w:ind w:left="284"/>
              <w:jc w:val="both"/>
              <w:rPr>
                <w:color w:val="0070C0"/>
                <w:lang w:val="fr-FR"/>
              </w:rPr>
            </w:pPr>
            <w:r w:rsidRPr="00325791">
              <w:rPr>
                <w:color w:val="0070C0"/>
                <w:lang w:val="fr-FR"/>
              </w:rPr>
              <w:t xml:space="preserve">        "lbl": </w:t>
            </w:r>
            <w:r w:rsidRPr="00C072AF">
              <w:rPr>
                <w:color w:val="0070C0"/>
                <w:lang w:val="fr-FR"/>
              </w:rPr>
              <w:t>[</w:t>
            </w:r>
          </w:p>
          <w:p w14:paraId="263E1A1B" w14:textId="77777777" w:rsidR="00E056F7" w:rsidRPr="00325791" w:rsidRDefault="00E056F7" w:rsidP="004D7D67">
            <w:pPr>
              <w:pStyle w:val="TAL"/>
              <w:snapToGrid w:val="0"/>
              <w:ind w:left="284"/>
              <w:jc w:val="both"/>
              <w:rPr>
                <w:color w:val="0070C0"/>
                <w:lang w:val="fr-FR"/>
              </w:rPr>
            </w:pPr>
            <w:r w:rsidRPr="00325791">
              <w:rPr>
                <w:color w:val="0070C0"/>
                <w:lang w:val="fr-FR"/>
              </w:rPr>
              <w:t xml:space="preserve">            "sc"</w:t>
            </w:r>
          </w:p>
          <w:p w14:paraId="377C3EC6" w14:textId="77777777" w:rsidR="00E056F7" w:rsidRPr="00325791" w:rsidRDefault="00E056F7" w:rsidP="004D7D67">
            <w:pPr>
              <w:pStyle w:val="TAL"/>
              <w:snapToGrid w:val="0"/>
              <w:ind w:left="284"/>
              <w:jc w:val="both"/>
              <w:rPr>
                <w:color w:val="0070C0"/>
                <w:lang w:val="fr-FR"/>
              </w:rPr>
            </w:pPr>
            <w:r w:rsidRPr="00325791">
              <w:rPr>
                <w:color w:val="0070C0"/>
                <w:lang w:val="fr-FR"/>
              </w:rPr>
              <w:t xml:space="preserve">        ],</w:t>
            </w:r>
          </w:p>
          <w:p w14:paraId="3480F7EA" w14:textId="77777777" w:rsidR="00E056F7" w:rsidRPr="00325791" w:rsidRDefault="00E056F7" w:rsidP="004D7D67">
            <w:pPr>
              <w:pStyle w:val="TAL"/>
              <w:snapToGrid w:val="0"/>
              <w:ind w:left="284"/>
              <w:jc w:val="both"/>
              <w:rPr>
                <w:color w:val="0070C0"/>
                <w:lang w:val="fr-FR"/>
              </w:rPr>
            </w:pPr>
            <w:r w:rsidRPr="00325791">
              <w:rPr>
                <w:color w:val="0070C0"/>
                <w:lang w:val="fr-FR"/>
              </w:rPr>
              <w:t xml:space="preserve">        "cnd": "http://developers.iotocean.org/schema/offStreetParking.xsd",</w:t>
            </w:r>
          </w:p>
          <w:p w14:paraId="52B39882" w14:textId="77777777" w:rsidR="00E056F7" w:rsidRPr="000D6D95" w:rsidRDefault="00E056F7" w:rsidP="004D7D67">
            <w:pPr>
              <w:pStyle w:val="TAL"/>
              <w:snapToGrid w:val="0"/>
              <w:ind w:left="284"/>
              <w:jc w:val="both"/>
              <w:rPr>
                <w:color w:val="0070C0"/>
              </w:rPr>
            </w:pPr>
            <w:r w:rsidRPr="00325791">
              <w:rPr>
                <w:color w:val="0070C0"/>
                <w:lang w:val="fr-FR"/>
              </w:rPr>
              <w:t xml:space="preserve">        </w:t>
            </w:r>
            <w:r w:rsidRPr="000D6D95">
              <w:rPr>
                <w:color w:val="0070C0"/>
              </w:rPr>
              <w:t>"type": "OffStreetParking",</w:t>
            </w:r>
          </w:p>
          <w:p w14:paraId="4EEE9E86" w14:textId="77777777" w:rsidR="00E056F7" w:rsidRPr="000D6D95" w:rsidRDefault="00E056F7" w:rsidP="004D7D67">
            <w:pPr>
              <w:pStyle w:val="TAL"/>
              <w:snapToGrid w:val="0"/>
              <w:ind w:left="284"/>
              <w:jc w:val="both"/>
              <w:rPr>
                <w:color w:val="0070C0"/>
              </w:rPr>
            </w:pPr>
            <w:r w:rsidRPr="000D6D95">
              <w:rPr>
                <w:color w:val="0070C0"/>
              </w:rPr>
              <w:t xml:space="preserve">        "category": "lot_1",</w:t>
            </w:r>
          </w:p>
          <w:p w14:paraId="334458B7" w14:textId="77777777" w:rsidR="00E056F7" w:rsidRPr="000D6D95" w:rsidRDefault="00E056F7" w:rsidP="004D7D67">
            <w:pPr>
              <w:pStyle w:val="TAL"/>
              <w:snapToGrid w:val="0"/>
              <w:ind w:left="284"/>
              <w:jc w:val="both"/>
              <w:rPr>
                <w:color w:val="0070C0"/>
              </w:rPr>
            </w:pPr>
            <w:r w:rsidRPr="000D6D95">
              <w:rPr>
                <w:color w:val="0070C0"/>
              </w:rPr>
              <w:t xml:space="preserve">        "geolocation": [</w:t>
            </w:r>
          </w:p>
          <w:p w14:paraId="600C3CBF" w14:textId="77777777" w:rsidR="00E056F7" w:rsidRPr="005A2D7C" w:rsidRDefault="00E056F7" w:rsidP="004D7D67">
            <w:pPr>
              <w:pStyle w:val="TAL"/>
              <w:snapToGrid w:val="0"/>
              <w:ind w:left="284"/>
              <w:jc w:val="both"/>
              <w:rPr>
                <w:color w:val="0070C0"/>
                <w:lang w:val="fr-FR"/>
              </w:rPr>
            </w:pPr>
            <w:r w:rsidRPr="000D6D95">
              <w:rPr>
                <w:color w:val="0070C0"/>
              </w:rPr>
              <w:t xml:space="preserve">             </w:t>
            </w:r>
            <w:r w:rsidRPr="005A2D7C">
              <w:rPr>
                <w:color w:val="0070C0"/>
                <w:lang w:val="fr-FR"/>
              </w:rPr>
              <w:t>37.4114423,</w:t>
            </w:r>
          </w:p>
          <w:p w14:paraId="5083442D" w14:textId="77777777" w:rsidR="00E056F7" w:rsidRPr="005A2D7C" w:rsidRDefault="00E056F7" w:rsidP="004D7D67">
            <w:pPr>
              <w:pStyle w:val="TAL"/>
              <w:snapToGrid w:val="0"/>
              <w:ind w:left="284"/>
              <w:jc w:val="both"/>
              <w:rPr>
                <w:color w:val="0070C0"/>
                <w:lang w:val="fr-FR"/>
              </w:rPr>
            </w:pPr>
            <w:r w:rsidRPr="005A2D7C">
              <w:rPr>
                <w:color w:val="0070C0"/>
                <w:lang w:val="fr-FR"/>
              </w:rPr>
              <w:t xml:space="preserve">             127.1293735</w:t>
            </w:r>
          </w:p>
          <w:p w14:paraId="56DB558D" w14:textId="77777777" w:rsidR="00E056F7" w:rsidRPr="009743EA" w:rsidRDefault="00E056F7" w:rsidP="004D7D67">
            <w:pPr>
              <w:pStyle w:val="TAL"/>
              <w:snapToGrid w:val="0"/>
              <w:ind w:left="284"/>
              <w:jc w:val="both"/>
              <w:rPr>
                <w:color w:val="0070C0"/>
              </w:rPr>
            </w:pPr>
            <w:r w:rsidRPr="009743EA">
              <w:rPr>
                <w:color w:val="0070C0"/>
              </w:rPr>
              <w:t xml:space="preserve">        ],</w:t>
            </w:r>
          </w:p>
          <w:p w14:paraId="376DEEF2" w14:textId="77777777" w:rsidR="00E056F7" w:rsidRPr="009743EA" w:rsidRDefault="00E056F7" w:rsidP="004D7D67">
            <w:pPr>
              <w:pStyle w:val="TAL"/>
              <w:snapToGrid w:val="0"/>
              <w:ind w:left="284"/>
              <w:jc w:val="both"/>
              <w:rPr>
                <w:color w:val="0070C0"/>
              </w:rPr>
            </w:pPr>
            <w:r w:rsidRPr="009743EA">
              <w:rPr>
                <w:color w:val="0070C0"/>
              </w:rPr>
              <w:t xml:space="preserve">        "name": "parkingLot_1",</w:t>
            </w:r>
          </w:p>
          <w:p w14:paraId="0F7482E6" w14:textId="77777777" w:rsidR="00E056F7" w:rsidRPr="009743EA" w:rsidRDefault="00E056F7" w:rsidP="004D7D67">
            <w:pPr>
              <w:pStyle w:val="TAL"/>
              <w:snapToGrid w:val="0"/>
              <w:ind w:left="284"/>
              <w:jc w:val="both"/>
              <w:rPr>
                <w:color w:val="0070C0"/>
              </w:rPr>
            </w:pPr>
            <w:r w:rsidRPr="009743EA">
              <w:rPr>
                <w:color w:val="0070C0"/>
              </w:rPr>
              <w:t xml:space="preserve">        "availableSpotNumber": "40",</w:t>
            </w:r>
          </w:p>
          <w:p w14:paraId="03CE61E3" w14:textId="77777777" w:rsidR="00E056F7" w:rsidRPr="009743EA" w:rsidRDefault="00E056F7" w:rsidP="004D7D67">
            <w:pPr>
              <w:pStyle w:val="TAL"/>
              <w:snapToGrid w:val="0"/>
              <w:ind w:left="284"/>
              <w:jc w:val="both"/>
              <w:rPr>
                <w:color w:val="0070C0"/>
              </w:rPr>
            </w:pPr>
            <w:r w:rsidRPr="009743EA">
              <w:rPr>
                <w:color w:val="0070C0"/>
              </w:rPr>
              <w:t xml:space="preserve">        "totalSpotNumber": "110"</w:t>
            </w:r>
          </w:p>
          <w:p w14:paraId="1F8DFB03" w14:textId="77777777" w:rsidR="00E056F7" w:rsidRPr="009743EA" w:rsidRDefault="00E056F7" w:rsidP="004D7D67">
            <w:pPr>
              <w:pStyle w:val="TAL"/>
              <w:snapToGrid w:val="0"/>
              <w:ind w:left="284"/>
              <w:jc w:val="both"/>
              <w:rPr>
                <w:color w:val="0070C0"/>
              </w:rPr>
            </w:pPr>
            <w:r w:rsidRPr="009743EA">
              <w:rPr>
                <w:color w:val="0070C0"/>
              </w:rPr>
              <w:t xml:space="preserve">    }</w:t>
            </w:r>
          </w:p>
          <w:p w14:paraId="24E368C0" w14:textId="77777777" w:rsidR="00E056F7" w:rsidRPr="005A2D7C" w:rsidRDefault="00E056F7" w:rsidP="004D7D67">
            <w:pPr>
              <w:pStyle w:val="TAL"/>
              <w:snapToGrid w:val="0"/>
              <w:ind w:left="284"/>
              <w:rPr>
                <w:color w:val="0070C0"/>
              </w:rPr>
            </w:pPr>
            <w:r w:rsidRPr="009743EA">
              <w:rPr>
                <w:color w:val="0070C0"/>
              </w:rPr>
              <w:t>}</w:t>
            </w:r>
          </w:p>
          <w:p w14:paraId="43364C3E" w14:textId="77777777" w:rsidR="00E056F7" w:rsidRPr="005A2D7C" w:rsidRDefault="00E056F7" w:rsidP="004D7D67">
            <w:pPr>
              <w:pStyle w:val="TAL"/>
              <w:snapToGrid w:val="0"/>
              <w:ind w:left="284"/>
            </w:pPr>
          </w:p>
        </w:tc>
      </w:tr>
    </w:tbl>
    <w:p w14:paraId="484A6357" w14:textId="77777777" w:rsidR="006D5F3D" w:rsidRPr="005A2D7C" w:rsidRDefault="006D5F3D" w:rsidP="006D5F3D"/>
    <w:p w14:paraId="68D1DF8A" w14:textId="205BF1BD" w:rsidR="007A38C9" w:rsidRPr="005A2D7C" w:rsidRDefault="00715670" w:rsidP="005A2D7C">
      <w:pPr>
        <w:pStyle w:val="Heading9"/>
      </w:pPr>
      <w:bookmarkStart w:id="697" w:name="_Toc49420788"/>
      <w:bookmarkEnd w:id="83"/>
      <w:r>
        <w:br w:type="page"/>
      </w:r>
      <w:bookmarkStart w:id="698" w:name="_Toc49420789"/>
      <w:bookmarkStart w:id="699" w:name="_Toc49507602"/>
      <w:bookmarkStart w:id="700" w:name="_Toc49507714"/>
      <w:bookmarkStart w:id="701" w:name="_Toc46154458"/>
      <w:bookmarkStart w:id="702" w:name="_Toc71708891"/>
      <w:bookmarkStart w:id="703" w:name="_Toc428283342"/>
      <w:bookmarkStart w:id="704" w:name="_Toc428905423"/>
      <w:bookmarkStart w:id="705" w:name="_Toc428905869"/>
      <w:bookmarkStart w:id="706" w:name="_Toc428906314"/>
      <w:bookmarkStart w:id="707" w:name="_Toc429057507"/>
      <w:bookmarkStart w:id="708" w:name="_Toc429058008"/>
      <w:bookmarkStart w:id="709" w:name="_Toc532286415"/>
      <w:bookmarkStart w:id="710" w:name="_Toc532286551"/>
      <w:bookmarkEnd w:id="697"/>
      <w:r w:rsidR="00BB437C" w:rsidRPr="005A2D7C">
        <w:lastRenderedPageBreak/>
        <w:t>Annex A</w:t>
      </w:r>
      <w:r w:rsidR="00BB437C" w:rsidRPr="009743EA">
        <w:t>:</w:t>
      </w:r>
      <w:r w:rsidR="003934A1" w:rsidRPr="009743EA">
        <w:br/>
      </w:r>
      <w:r w:rsidR="007A38C9" w:rsidRPr="005A2D7C">
        <w:t>Example of notification</w:t>
      </w:r>
      <w:bookmarkEnd w:id="698"/>
      <w:bookmarkEnd w:id="699"/>
      <w:bookmarkEnd w:id="700"/>
      <w:bookmarkEnd w:id="701"/>
      <w:bookmarkEnd w:id="702"/>
    </w:p>
    <w:p w14:paraId="5679904A" w14:textId="77777777" w:rsidR="000E08CD" w:rsidRPr="009743EA" w:rsidRDefault="000E08CD" w:rsidP="00EA3F33">
      <w:pPr>
        <w:pStyle w:val="Heading1"/>
      </w:pPr>
      <w:bookmarkStart w:id="711" w:name="_Toc49507603"/>
      <w:bookmarkStart w:id="712" w:name="_Toc49507715"/>
      <w:bookmarkStart w:id="713" w:name="_Toc71708892"/>
      <w:bookmarkStart w:id="714" w:name="_Toc49420790"/>
      <w:bookmarkEnd w:id="703"/>
      <w:bookmarkEnd w:id="704"/>
      <w:bookmarkEnd w:id="705"/>
      <w:bookmarkEnd w:id="706"/>
      <w:bookmarkEnd w:id="707"/>
      <w:bookmarkEnd w:id="708"/>
      <w:bookmarkEnd w:id="709"/>
      <w:bookmarkEnd w:id="710"/>
      <w:r w:rsidRPr="009743EA">
        <w:t>A.1</w:t>
      </w:r>
      <w:r w:rsidRPr="009743EA">
        <w:tab/>
      </w:r>
      <w:bookmarkEnd w:id="711"/>
      <w:bookmarkEnd w:id="712"/>
      <w:r w:rsidR="00A514C5">
        <w:t>N</w:t>
      </w:r>
      <w:r w:rsidR="00062C7A">
        <w:t>otification</w:t>
      </w:r>
      <w:r w:rsidR="00A514C5">
        <w:t xml:space="preserve"> API</w:t>
      </w:r>
      <w:bookmarkEnd w:id="713"/>
    </w:p>
    <w:p w14:paraId="10A15AF3" w14:textId="77777777" w:rsidR="00BB437C" w:rsidRPr="005A2D7C" w:rsidRDefault="00BB437C" w:rsidP="00BB437C">
      <w:pPr>
        <w:pStyle w:val="Heading2"/>
      </w:pPr>
      <w:bookmarkStart w:id="715" w:name="_Toc49507604"/>
      <w:bookmarkStart w:id="716" w:name="_Toc49507716"/>
      <w:bookmarkStart w:id="717" w:name="_Toc429057512"/>
      <w:bookmarkStart w:id="718" w:name="_Toc429058013"/>
      <w:bookmarkStart w:id="719" w:name="_Toc475958936"/>
      <w:bookmarkStart w:id="720" w:name="_Toc532286416"/>
      <w:bookmarkStart w:id="721" w:name="_Toc532286552"/>
      <w:bookmarkStart w:id="722" w:name="_Toc46154459"/>
      <w:bookmarkStart w:id="723" w:name="_Toc71708893"/>
      <w:r w:rsidRPr="005A2D7C">
        <w:t>A.1.0</w:t>
      </w:r>
      <w:r w:rsidRPr="005A2D7C">
        <w:tab/>
        <w:t>Introduction</w:t>
      </w:r>
      <w:bookmarkEnd w:id="714"/>
      <w:bookmarkEnd w:id="715"/>
      <w:bookmarkEnd w:id="716"/>
      <w:bookmarkEnd w:id="717"/>
      <w:bookmarkEnd w:id="718"/>
      <w:bookmarkEnd w:id="719"/>
      <w:bookmarkEnd w:id="720"/>
      <w:bookmarkEnd w:id="721"/>
      <w:bookmarkEnd w:id="722"/>
      <w:bookmarkEnd w:id="723"/>
    </w:p>
    <w:p w14:paraId="192ADD9E" w14:textId="77777777" w:rsidR="00BB437C" w:rsidRPr="009743EA" w:rsidRDefault="00BB437C" w:rsidP="005A2D7C">
      <w:pPr>
        <w:rPr>
          <w:lang w:eastAsia="ko-KR"/>
        </w:rPr>
      </w:pPr>
      <w:r w:rsidRPr="009743EA">
        <w:rPr>
          <w:lang w:eastAsia="ko-KR"/>
        </w:rPr>
        <w:t xml:space="preserve">The notify operation is used for notify any event. AE or CSE which has privilege to make a &lt;subscription&gt; resource as a child resource of the subscribed-to resource. The &lt;subscription&gt; resource includes notification policies that specify which, when, and how notifications are sent. </w:t>
      </w:r>
    </w:p>
    <w:p w14:paraId="1C84B8DD" w14:textId="0255A4D3" w:rsidR="00BB437C" w:rsidRPr="009743EA" w:rsidRDefault="00BB437C" w:rsidP="005A2D7C">
      <w:pPr>
        <w:rPr>
          <w:sz w:val="18"/>
        </w:rPr>
      </w:pPr>
      <w:r w:rsidRPr="009743EA">
        <w:rPr>
          <w:lang w:eastAsia="ko-KR"/>
        </w:rPr>
        <w:t xml:space="preserve">In this clause, notification examples are provided for the understanding of notification procedure. Especially, examples have different notificationEnentType in the eventNotificationCriteria. The notificationEventType value is specified in </w:t>
      </w:r>
      <w:r w:rsidR="00715670">
        <w:rPr>
          <w:lang w:eastAsia="ko-KR"/>
        </w:rPr>
        <w:t>t</w:t>
      </w:r>
      <w:r w:rsidRPr="009743EA">
        <w:rPr>
          <w:lang w:eastAsia="ko-KR"/>
        </w:rPr>
        <w:t xml:space="preserve">able </w:t>
      </w:r>
      <w:r w:rsidR="00982D11" w:rsidRPr="009743EA">
        <w:rPr>
          <w:lang w:eastAsia="ko-KR"/>
        </w:rPr>
        <w:t>A.1.0</w:t>
      </w:r>
      <w:r w:rsidRPr="009743EA">
        <w:rPr>
          <w:lang w:eastAsia="ko-KR"/>
        </w:rPr>
        <w:t>-1 and set when notification is sent.</w:t>
      </w:r>
      <w:bookmarkStart w:id="724" w:name="_Toc458619234"/>
      <w:r w:rsidRPr="009743EA">
        <w:rPr>
          <w:lang w:eastAsia="ko-KR"/>
        </w:rPr>
        <w:t xml:space="preserve"> </w:t>
      </w:r>
    </w:p>
    <w:bookmarkEnd w:id="724"/>
    <w:p w14:paraId="2AB4AE2F" w14:textId="77777777" w:rsidR="00BB437C" w:rsidRPr="005A2D7C" w:rsidRDefault="00BB437C" w:rsidP="005A2D7C">
      <w:pPr>
        <w:pStyle w:val="TH"/>
        <w:rPr>
          <w:rFonts w:eastAsia="SimSun"/>
          <w:b w:val="0"/>
        </w:rPr>
      </w:pPr>
      <w:r w:rsidRPr="004A2BF0">
        <w:t xml:space="preserve">Table </w:t>
      </w:r>
      <w:r w:rsidR="00982D11" w:rsidRPr="004A2BF0">
        <w:t>A.1.0-1</w:t>
      </w:r>
      <w:r w:rsidRPr="009743EA">
        <w:t>:</w:t>
      </w:r>
      <w:r w:rsidRPr="004A2BF0">
        <w:t xml:space="preserve"> Interpretation of notificationE</w:t>
      </w:r>
      <w:r w:rsidRPr="005A2D7C">
        <w:rPr>
          <w:rFonts w:eastAsia="SimSun"/>
        </w:rPr>
        <w:t>ventType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16"/>
        <w:gridCol w:w="3355"/>
        <w:gridCol w:w="796"/>
      </w:tblGrid>
      <w:tr w:rsidR="00BB437C" w:rsidRPr="009743EA" w14:paraId="1711FEAC" w14:textId="77777777" w:rsidTr="005A2D7C">
        <w:trPr>
          <w:jc w:val="center"/>
        </w:trPr>
        <w:tc>
          <w:tcPr>
            <w:tcW w:w="1316" w:type="dxa"/>
            <w:shd w:val="clear" w:color="auto" w:fill="auto"/>
          </w:tcPr>
          <w:p w14:paraId="708B07E1" w14:textId="77777777" w:rsidR="00BB437C" w:rsidRPr="009743EA" w:rsidRDefault="00BB437C" w:rsidP="00283DA8">
            <w:pPr>
              <w:pStyle w:val="TAH"/>
            </w:pPr>
            <w:r w:rsidRPr="009743EA">
              <w:t>Value</w:t>
            </w:r>
          </w:p>
        </w:tc>
        <w:tc>
          <w:tcPr>
            <w:tcW w:w="3355" w:type="dxa"/>
            <w:shd w:val="clear" w:color="auto" w:fill="auto"/>
          </w:tcPr>
          <w:p w14:paraId="20BA3588" w14:textId="77777777" w:rsidR="00BB437C" w:rsidRPr="009743EA" w:rsidRDefault="00BB437C" w:rsidP="00283DA8">
            <w:pPr>
              <w:pStyle w:val="TAH"/>
            </w:pPr>
            <w:r w:rsidRPr="009743EA">
              <w:t>Interpretation</w:t>
            </w:r>
          </w:p>
        </w:tc>
        <w:tc>
          <w:tcPr>
            <w:tcW w:w="796" w:type="dxa"/>
            <w:shd w:val="clear" w:color="auto" w:fill="auto"/>
          </w:tcPr>
          <w:p w14:paraId="22A46060" w14:textId="77777777" w:rsidR="00BB437C" w:rsidRPr="009743EA" w:rsidRDefault="00BB437C" w:rsidP="00283DA8">
            <w:pPr>
              <w:pStyle w:val="TAH"/>
            </w:pPr>
            <w:r w:rsidRPr="009743EA">
              <w:t>Note</w:t>
            </w:r>
          </w:p>
        </w:tc>
      </w:tr>
      <w:tr w:rsidR="00BB437C" w:rsidRPr="009743EA" w14:paraId="781A0621" w14:textId="77777777" w:rsidTr="005A2D7C">
        <w:trPr>
          <w:jc w:val="center"/>
        </w:trPr>
        <w:tc>
          <w:tcPr>
            <w:tcW w:w="1316" w:type="dxa"/>
            <w:shd w:val="clear" w:color="auto" w:fill="auto"/>
          </w:tcPr>
          <w:p w14:paraId="2863BE04" w14:textId="77777777" w:rsidR="00BB437C" w:rsidRPr="009743EA" w:rsidRDefault="00BB437C" w:rsidP="00283DA8">
            <w:pPr>
              <w:pStyle w:val="TAC"/>
            </w:pPr>
            <w:r w:rsidRPr="009743EA">
              <w:t>1</w:t>
            </w:r>
          </w:p>
        </w:tc>
        <w:tc>
          <w:tcPr>
            <w:tcW w:w="3355" w:type="dxa"/>
            <w:shd w:val="clear" w:color="auto" w:fill="auto"/>
          </w:tcPr>
          <w:p w14:paraId="157D5568" w14:textId="77777777" w:rsidR="00BB437C" w:rsidRPr="009743EA" w:rsidRDefault="00BB437C" w:rsidP="00283DA8">
            <w:pPr>
              <w:pStyle w:val="TAL"/>
              <w:rPr>
                <w:rFonts w:eastAsia="SimSun"/>
              </w:rPr>
            </w:pPr>
            <w:r w:rsidRPr="009743EA">
              <w:rPr>
                <w:rFonts w:eastAsia="SimSun" w:hint="eastAsia"/>
              </w:rPr>
              <w:t>Update_of_Resource</w:t>
            </w:r>
          </w:p>
        </w:tc>
        <w:tc>
          <w:tcPr>
            <w:tcW w:w="796" w:type="dxa"/>
            <w:shd w:val="clear" w:color="auto" w:fill="auto"/>
          </w:tcPr>
          <w:p w14:paraId="044221DE" w14:textId="77777777" w:rsidR="00BB437C" w:rsidRPr="009743EA" w:rsidRDefault="00BB437C" w:rsidP="00283DA8">
            <w:pPr>
              <w:pStyle w:val="TAL"/>
            </w:pPr>
            <w:r w:rsidRPr="009743EA">
              <w:t>Default</w:t>
            </w:r>
          </w:p>
        </w:tc>
      </w:tr>
      <w:tr w:rsidR="00BB437C" w:rsidRPr="009743EA" w14:paraId="220AB07A" w14:textId="77777777" w:rsidTr="005A2D7C">
        <w:trPr>
          <w:jc w:val="center"/>
        </w:trPr>
        <w:tc>
          <w:tcPr>
            <w:tcW w:w="1316" w:type="dxa"/>
            <w:shd w:val="clear" w:color="auto" w:fill="auto"/>
          </w:tcPr>
          <w:p w14:paraId="196A20F1" w14:textId="77777777" w:rsidR="00BB437C" w:rsidRPr="009743EA" w:rsidRDefault="00BB437C" w:rsidP="00283DA8">
            <w:pPr>
              <w:pStyle w:val="TAC"/>
            </w:pPr>
            <w:r w:rsidRPr="009743EA">
              <w:t>2</w:t>
            </w:r>
          </w:p>
        </w:tc>
        <w:tc>
          <w:tcPr>
            <w:tcW w:w="3355" w:type="dxa"/>
            <w:shd w:val="clear" w:color="auto" w:fill="auto"/>
          </w:tcPr>
          <w:p w14:paraId="177E8842" w14:textId="77777777" w:rsidR="00BB437C" w:rsidRPr="009743EA" w:rsidRDefault="00BB437C" w:rsidP="00283DA8">
            <w:pPr>
              <w:pStyle w:val="TAL"/>
              <w:rPr>
                <w:rFonts w:eastAsia="SimSun"/>
              </w:rPr>
            </w:pPr>
            <w:r w:rsidRPr="009743EA">
              <w:rPr>
                <w:rFonts w:eastAsia="SimSun" w:hint="eastAsia"/>
              </w:rPr>
              <w:t>Delete_of_Resource</w:t>
            </w:r>
          </w:p>
        </w:tc>
        <w:tc>
          <w:tcPr>
            <w:tcW w:w="796" w:type="dxa"/>
            <w:shd w:val="clear" w:color="auto" w:fill="auto"/>
          </w:tcPr>
          <w:p w14:paraId="6C3E031F" w14:textId="77777777" w:rsidR="00BB437C" w:rsidRPr="009743EA" w:rsidRDefault="00BB437C" w:rsidP="00283DA8">
            <w:pPr>
              <w:pStyle w:val="TAL"/>
            </w:pPr>
          </w:p>
        </w:tc>
      </w:tr>
      <w:tr w:rsidR="00BB437C" w:rsidRPr="009743EA" w14:paraId="0E11C205" w14:textId="77777777" w:rsidTr="005A2D7C">
        <w:trPr>
          <w:jc w:val="center"/>
        </w:trPr>
        <w:tc>
          <w:tcPr>
            <w:tcW w:w="1316" w:type="dxa"/>
            <w:shd w:val="clear" w:color="auto" w:fill="auto"/>
          </w:tcPr>
          <w:p w14:paraId="0F2107AC" w14:textId="77777777" w:rsidR="00BB437C" w:rsidRPr="009743EA" w:rsidRDefault="00BB437C" w:rsidP="00283DA8">
            <w:pPr>
              <w:pStyle w:val="TAC"/>
              <w:rPr>
                <w:rFonts w:eastAsia="SimSun"/>
              </w:rPr>
            </w:pPr>
            <w:r w:rsidRPr="009743EA">
              <w:rPr>
                <w:rFonts w:eastAsia="SimSun" w:hint="eastAsia"/>
              </w:rPr>
              <w:t>3</w:t>
            </w:r>
          </w:p>
        </w:tc>
        <w:tc>
          <w:tcPr>
            <w:tcW w:w="3355" w:type="dxa"/>
            <w:shd w:val="clear" w:color="auto" w:fill="auto"/>
          </w:tcPr>
          <w:p w14:paraId="013012AD" w14:textId="77777777" w:rsidR="00BB437C" w:rsidRPr="009743EA" w:rsidRDefault="00BB437C" w:rsidP="00283DA8">
            <w:pPr>
              <w:pStyle w:val="TAL"/>
              <w:rPr>
                <w:rFonts w:eastAsia="SimSun"/>
              </w:rPr>
            </w:pPr>
            <w:r w:rsidRPr="009743EA">
              <w:rPr>
                <w:rFonts w:eastAsia="SimSun" w:hint="eastAsia"/>
              </w:rPr>
              <w:t>Create_of_Direct_Child_Resource</w:t>
            </w:r>
          </w:p>
        </w:tc>
        <w:tc>
          <w:tcPr>
            <w:tcW w:w="796" w:type="dxa"/>
            <w:shd w:val="clear" w:color="auto" w:fill="auto"/>
          </w:tcPr>
          <w:p w14:paraId="2C492B60" w14:textId="77777777" w:rsidR="00BB437C" w:rsidRPr="009743EA" w:rsidRDefault="00BB437C" w:rsidP="00283DA8">
            <w:pPr>
              <w:pStyle w:val="TAL"/>
            </w:pPr>
          </w:p>
        </w:tc>
      </w:tr>
      <w:tr w:rsidR="00BB437C" w:rsidRPr="009743EA" w14:paraId="1F6F67BA" w14:textId="77777777" w:rsidTr="005A2D7C">
        <w:trPr>
          <w:jc w:val="center"/>
        </w:trPr>
        <w:tc>
          <w:tcPr>
            <w:tcW w:w="1316" w:type="dxa"/>
            <w:shd w:val="clear" w:color="auto" w:fill="auto"/>
          </w:tcPr>
          <w:p w14:paraId="5A4CE503" w14:textId="77777777" w:rsidR="00BB437C" w:rsidRPr="009743EA" w:rsidRDefault="00BB437C" w:rsidP="00283DA8">
            <w:pPr>
              <w:pStyle w:val="TAC"/>
              <w:rPr>
                <w:rFonts w:eastAsia="SimSun"/>
              </w:rPr>
            </w:pPr>
            <w:r w:rsidRPr="009743EA">
              <w:rPr>
                <w:rFonts w:eastAsia="SimSun" w:hint="eastAsia"/>
              </w:rPr>
              <w:t>4</w:t>
            </w:r>
          </w:p>
        </w:tc>
        <w:tc>
          <w:tcPr>
            <w:tcW w:w="3355" w:type="dxa"/>
            <w:shd w:val="clear" w:color="auto" w:fill="auto"/>
          </w:tcPr>
          <w:p w14:paraId="52FA8635" w14:textId="77777777" w:rsidR="00BB437C" w:rsidRPr="009743EA" w:rsidRDefault="00BB437C" w:rsidP="00283DA8">
            <w:pPr>
              <w:pStyle w:val="TAL"/>
              <w:rPr>
                <w:rFonts w:eastAsia="SimSun"/>
              </w:rPr>
            </w:pPr>
            <w:bookmarkStart w:id="725" w:name="OLE_LINK7"/>
            <w:r w:rsidRPr="009743EA">
              <w:rPr>
                <w:rFonts w:eastAsia="SimSun" w:hint="eastAsia"/>
              </w:rPr>
              <w:t>Delete_of_Direct_Child_Resource</w:t>
            </w:r>
            <w:bookmarkEnd w:id="725"/>
          </w:p>
        </w:tc>
        <w:tc>
          <w:tcPr>
            <w:tcW w:w="796" w:type="dxa"/>
            <w:shd w:val="clear" w:color="auto" w:fill="auto"/>
          </w:tcPr>
          <w:p w14:paraId="6FFB86CD" w14:textId="77777777" w:rsidR="00BB437C" w:rsidRPr="009743EA" w:rsidRDefault="00BB437C" w:rsidP="00283DA8">
            <w:pPr>
              <w:pStyle w:val="TAL"/>
            </w:pPr>
          </w:p>
        </w:tc>
      </w:tr>
    </w:tbl>
    <w:p w14:paraId="0FEB0ACA" w14:textId="77777777" w:rsidR="00BB437C" w:rsidRPr="009743EA" w:rsidRDefault="00BB437C" w:rsidP="00BB437C">
      <w:pPr>
        <w:rPr>
          <w:sz w:val="18"/>
          <w:lang w:eastAsia="ko-KR"/>
        </w:rPr>
      </w:pPr>
    </w:p>
    <w:p w14:paraId="47098E0C" w14:textId="77777777" w:rsidR="00BB437C" w:rsidRPr="009743EA" w:rsidRDefault="00BB437C" w:rsidP="005A2D7C">
      <w:pPr>
        <w:pStyle w:val="Heading2"/>
      </w:pPr>
      <w:bookmarkStart w:id="726" w:name="_Toc49420791"/>
      <w:bookmarkStart w:id="727" w:name="_Toc49507605"/>
      <w:bookmarkStart w:id="728" w:name="_Toc49507717"/>
      <w:bookmarkStart w:id="729" w:name="_Toc532286417"/>
      <w:bookmarkStart w:id="730" w:name="_Toc532286553"/>
      <w:bookmarkStart w:id="731" w:name="_Toc46154460"/>
      <w:bookmarkStart w:id="732" w:name="_Toc71708894"/>
      <w:r w:rsidRPr="005A2D7C">
        <w:lastRenderedPageBreak/>
        <w:t>A.1.1</w:t>
      </w:r>
      <w:r w:rsidRPr="005A2D7C">
        <w:tab/>
        <w:t>API-NOTI-NET1</w:t>
      </w:r>
      <w:bookmarkEnd w:id="726"/>
      <w:bookmarkEnd w:id="727"/>
      <w:bookmarkEnd w:id="728"/>
      <w:bookmarkEnd w:id="729"/>
      <w:bookmarkEnd w:id="730"/>
      <w:bookmarkEnd w:id="731"/>
      <w:bookmarkEnd w:id="732"/>
    </w:p>
    <w:tbl>
      <w:tblPr>
        <w:tblW w:w="9659" w:type="dxa"/>
        <w:jc w:val="center"/>
        <w:tblLayout w:type="fixed"/>
        <w:tblCellMar>
          <w:left w:w="28" w:type="dxa"/>
        </w:tblCellMar>
        <w:tblLook w:val="0000" w:firstRow="0" w:lastRow="0" w:firstColumn="0" w:lastColumn="0" w:noHBand="0" w:noVBand="0"/>
      </w:tblPr>
      <w:tblGrid>
        <w:gridCol w:w="1286"/>
        <w:gridCol w:w="1134"/>
        <w:gridCol w:w="7239"/>
      </w:tblGrid>
      <w:tr w:rsidR="00BB437C" w:rsidRPr="009743EA" w14:paraId="703331AC" w14:textId="77777777" w:rsidTr="00283DA8">
        <w:trPr>
          <w:jc w:val="center"/>
        </w:trPr>
        <w:tc>
          <w:tcPr>
            <w:tcW w:w="1286" w:type="dxa"/>
            <w:tcBorders>
              <w:top w:val="single" w:sz="4" w:space="0" w:color="000000"/>
              <w:left w:val="single" w:sz="4" w:space="0" w:color="000000"/>
              <w:bottom w:val="single" w:sz="4" w:space="0" w:color="000000"/>
            </w:tcBorders>
            <w:shd w:val="clear" w:color="auto" w:fill="E7E6E6"/>
          </w:tcPr>
          <w:p w14:paraId="549B31B5" w14:textId="77777777" w:rsidR="00BB437C" w:rsidRPr="004A2BF0" w:rsidRDefault="00BB437C" w:rsidP="005A2D7C">
            <w:pPr>
              <w:pStyle w:val="TAH"/>
            </w:pPr>
            <w:r w:rsidRPr="004A2BF0">
              <w:t>API Id</w:t>
            </w:r>
          </w:p>
        </w:tc>
        <w:tc>
          <w:tcPr>
            <w:tcW w:w="8373" w:type="dxa"/>
            <w:gridSpan w:val="2"/>
            <w:tcBorders>
              <w:top w:val="single" w:sz="4" w:space="0" w:color="000000"/>
              <w:left w:val="single" w:sz="4" w:space="0" w:color="000000"/>
              <w:bottom w:val="single" w:sz="4" w:space="0" w:color="000000"/>
              <w:right w:val="single" w:sz="4" w:space="0" w:color="000000"/>
            </w:tcBorders>
            <w:shd w:val="clear" w:color="auto" w:fill="FFFFFF"/>
          </w:tcPr>
          <w:p w14:paraId="60CED44E" w14:textId="77777777" w:rsidR="00BB437C" w:rsidRPr="005A2D7C" w:rsidRDefault="00BB437C" w:rsidP="005A2D7C">
            <w:pPr>
              <w:pStyle w:val="TAL"/>
              <w:rPr>
                <w:rFonts w:eastAsia="Calibri Light"/>
              </w:rPr>
            </w:pPr>
            <w:r w:rsidRPr="005A2D7C">
              <w:rPr>
                <w:rFonts w:eastAsia="Calibri Light"/>
              </w:rPr>
              <w:t>API/NOTI/NET1/STEP01</w:t>
            </w:r>
          </w:p>
          <w:p w14:paraId="79B38F39" w14:textId="77777777" w:rsidR="00BB437C" w:rsidRPr="005A2D7C" w:rsidRDefault="00BB437C" w:rsidP="005A2D7C">
            <w:pPr>
              <w:pStyle w:val="TAL"/>
              <w:rPr>
                <w:rFonts w:eastAsia="Calibri Light"/>
              </w:rPr>
            </w:pPr>
            <w:r w:rsidRPr="005A2D7C">
              <w:rPr>
                <w:rFonts w:eastAsia="Calibri Light"/>
              </w:rPr>
              <w:t>API/NOTI/NET1/STEP02</w:t>
            </w:r>
          </w:p>
          <w:p w14:paraId="788A6435" w14:textId="77777777" w:rsidR="00BB437C" w:rsidRPr="005A2D7C" w:rsidRDefault="00BB437C" w:rsidP="005A2D7C">
            <w:pPr>
              <w:pStyle w:val="TAL"/>
            </w:pPr>
            <w:r w:rsidRPr="005A2D7C">
              <w:rPr>
                <w:rFonts w:eastAsia="Calibri Light"/>
              </w:rPr>
              <w:t>API/NOTI/NET1/STEP03</w:t>
            </w:r>
          </w:p>
        </w:tc>
      </w:tr>
      <w:tr w:rsidR="00BB437C" w:rsidRPr="009743EA" w14:paraId="58769331" w14:textId="77777777" w:rsidTr="00283DA8">
        <w:trPr>
          <w:jc w:val="center"/>
        </w:trPr>
        <w:tc>
          <w:tcPr>
            <w:tcW w:w="1286" w:type="dxa"/>
            <w:tcBorders>
              <w:top w:val="single" w:sz="4" w:space="0" w:color="000000"/>
              <w:left w:val="single" w:sz="4" w:space="0" w:color="000000"/>
              <w:bottom w:val="single" w:sz="4" w:space="0" w:color="000000"/>
            </w:tcBorders>
            <w:shd w:val="clear" w:color="auto" w:fill="E7E6E6"/>
          </w:tcPr>
          <w:p w14:paraId="77058D64" w14:textId="77777777" w:rsidR="00BB437C" w:rsidRPr="004A2BF0" w:rsidRDefault="00BB437C" w:rsidP="005A2D7C">
            <w:pPr>
              <w:pStyle w:val="TAH"/>
              <w:rPr>
                <w:kern w:val="1"/>
              </w:rPr>
            </w:pPr>
            <w:r w:rsidRPr="004A2BF0">
              <w:rPr>
                <w:kern w:val="1"/>
              </w:rPr>
              <w:t>API Name</w:t>
            </w:r>
          </w:p>
        </w:tc>
        <w:tc>
          <w:tcPr>
            <w:tcW w:w="837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B0E238D" w14:textId="77777777" w:rsidR="00BB437C" w:rsidRPr="005A2D7C" w:rsidRDefault="00BB437C" w:rsidP="005A2D7C">
            <w:pPr>
              <w:pStyle w:val="TAL"/>
            </w:pPr>
            <w:r w:rsidRPr="005A2D7C">
              <w:rPr>
                <w:rFonts w:eastAsia="Calibri Light"/>
              </w:rPr>
              <w:t xml:space="preserve">Notification procedure when the &lt;subscription&gt; resource has notificationEventType set to </w:t>
            </w:r>
            <w:r w:rsidRPr="005A2D7C">
              <w:t>1(Hosting CSE sends notification when the subscribed-to resource has been updated)</w:t>
            </w:r>
          </w:p>
        </w:tc>
      </w:tr>
      <w:tr w:rsidR="00BB437C" w:rsidRPr="009743EA" w14:paraId="3A0581BC" w14:textId="77777777" w:rsidTr="00283DA8">
        <w:trPr>
          <w:jc w:val="center"/>
        </w:trPr>
        <w:tc>
          <w:tcPr>
            <w:tcW w:w="1286" w:type="dxa"/>
            <w:tcBorders>
              <w:top w:val="single" w:sz="4" w:space="0" w:color="000000"/>
              <w:left w:val="single" w:sz="4" w:space="0" w:color="000000"/>
              <w:bottom w:val="single" w:sz="4" w:space="0" w:color="000000"/>
            </w:tcBorders>
            <w:shd w:val="clear" w:color="auto" w:fill="E7E6E6"/>
          </w:tcPr>
          <w:p w14:paraId="57F996C4" w14:textId="77777777" w:rsidR="00BB437C" w:rsidRPr="004A2BF0" w:rsidRDefault="00BB437C" w:rsidP="005A2D7C">
            <w:pPr>
              <w:pStyle w:val="TAH"/>
              <w:rPr>
                <w:kern w:val="1"/>
              </w:rPr>
            </w:pPr>
            <w:r w:rsidRPr="004A2BF0">
              <w:rPr>
                <w:kern w:val="1"/>
              </w:rPr>
              <w:t>Target Resource</w:t>
            </w:r>
          </w:p>
        </w:tc>
        <w:tc>
          <w:tcPr>
            <w:tcW w:w="837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D19C07C" w14:textId="77777777" w:rsidR="00BB437C" w:rsidRPr="005A2D7C" w:rsidRDefault="00BB437C" w:rsidP="005A2D7C">
            <w:pPr>
              <w:pStyle w:val="TAL"/>
              <w:rPr>
                <w:rFonts w:eastAsia="Calibri Light"/>
              </w:rPr>
            </w:pPr>
            <w:r w:rsidRPr="005A2D7C">
              <w:rPr>
                <w:rFonts w:eastAsia="Calibri Light"/>
              </w:rPr>
              <w:t xml:space="preserve">Update Target: Requested &lt;container&gt; resource </w:t>
            </w:r>
          </w:p>
          <w:p w14:paraId="7FFA225F" w14:textId="77777777" w:rsidR="00BB437C" w:rsidRPr="005A2D7C" w:rsidRDefault="00BB437C" w:rsidP="005A2D7C">
            <w:pPr>
              <w:pStyle w:val="TAL"/>
              <w:rPr>
                <w:rFonts w:eastAsia="Calibri Light"/>
              </w:rPr>
            </w:pPr>
            <w:r w:rsidRPr="005A2D7C">
              <w:rPr>
                <w:rFonts w:eastAsia="Calibri Light"/>
              </w:rPr>
              <w:t>Notification Target: originator</w:t>
            </w:r>
          </w:p>
        </w:tc>
      </w:tr>
      <w:tr w:rsidR="00BB437C" w:rsidRPr="009743EA" w14:paraId="4A52B3DF" w14:textId="77777777" w:rsidTr="00283DA8">
        <w:trPr>
          <w:jc w:val="center"/>
        </w:trPr>
        <w:tc>
          <w:tcPr>
            <w:tcW w:w="1286" w:type="dxa"/>
            <w:tcBorders>
              <w:top w:val="single" w:sz="4" w:space="0" w:color="000000"/>
              <w:left w:val="single" w:sz="4" w:space="0" w:color="000000"/>
              <w:bottom w:val="single" w:sz="4" w:space="0" w:color="000000"/>
            </w:tcBorders>
            <w:shd w:val="clear" w:color="auto" w:fill="E7E6E6"/>
          </w:tcPr>
          <w:p w14:paraId="004EE071" w14:textId="77777777" w:rsidR="00BB437C" w:rsidRPr="004A2BF0" w:rsidRDefault="00BB437C" w:rsidP="005A2D7C">
            <w:pPr>
              <w:pStyle w:val="TAH"/>
              <w:rPr>
                <w:kern w:val="1"/>
                <w:sz w:val="8"/>
              </w:rPr>
            </w:pPr>
          </w:p>
          <w:p w14:paraId="6D050C0A" w14:textId="77777777" w:rsidR="00BB437C" w:rsidRPr="004A2BF0" w:rsidRDefault="00BB437C" w:rsidP="005A2D7C">
            <w:pPr>
              <w:pStyle w:val="TAH"/>
              <w:rPr>
                <w:kern w:val="1"/>
              </w:rPr>
            </w:pPr>
            <w:r w:rsidRPr="004A2BF0">
              <w:rPr>
                <w:kern w:val="1"/>
              </w:rPr>
              <w:t>Description</w:t>
            </w:r>
          </w:p>
        </w:tc>
        <w:tc>
          <w:tcPr>
            <w:tcW w:w="8373" w:type="dxa"/>
            <w:gridSpan w:val="2"/>
            <w:tcBorders>
              <w:top w:val="single" w:sz="4" w:space="0" w:color="000000"/>
              <w:left w:val="single" w:sz="4" w:space="0" w:color="000000"/>
              <w:bottom w:val="single" w:sz="4" w:space="0" w:color="000000"/>
              <w:right w:val="single" w:sz="4" w:space="0" w:color="000000"/>
            </w:tcBorders>
            <w:shd w:val="clear" w:color="auto" w:fill="FFFFFF"/>
          </w:tcPr>
          <w:p w14:paraId="75ABD64A" w14:textId="77777777" w:rsidR="00BB437C" w:rsidRPr="005A2D7C" w:rsidRDefault="00BB437C" w:rsidP="005A2D7C">
            <w:pPr>
              <w:pStyle w:val="TAL"/>
            </w:pPr>
            <w:r w:rsidRPr="005A2D7C">
              <w:t xml:space="preserve">Figure below depicts the procedure for notification. </w:t>
            </w:r>
          </w:p>
          <w:p w14:paraId="5C48CA72" w14:textId="77777777" w:rsidR="00BB437C" w:rsidRPr="005A2D7C" w:rsidRDefault="00BB437C" w:rsidP="00283DA8">
            <w:pPr>
              <w:pStyle w:val="NoSpacing"/>
              <w:overflowPunct w:val="0"/>
              <w:rPr>
                <w:rFonts w:ascii="Times New Roman" w:hAnsi="Times New Roman"/>
                <w:lang w:val="en-GB"/>
              </w:rPr>
            </w:pPr>
          </w:p>
          <w:p w14:paraId="6F8B511A" w14:textId="77777777" w:rsidR="00BB437C" w:rsidRPr="005A2D7C" w:rsidRDefault="0054261D" w:rsidP="00283DA8">
            <w:pPr>
              <w:pStyle w:val="NoSpacing"/>
              <w:overflowPunct w:val="0"/>
              <w:rPr>
                <w:rFonts w:ascii="Times New Roman" w:hAnsi="Times New Roman"/>
                <w:lang w:val="en-GB"/>
              </w:rPr>
            </w:pPr>
            <w:r>
              <w:rPr>
                <w:lang w:val="en-GB"/>
              </w:rPr>
              <w:pict w14:anchorId="7DD56B82">
                <v:group id="그룹 37" o:spid="_x0000_s1828" style="position:absolute;left:0;text-align:left;margin-left:1.05pt;margin-top:.7pt;width:411.6pt;height:198.85pt;z-index:251633152" coordsize="63973,29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">
                  <v:roundrect id="모서리가 둥근 직사각형 2" o:spid="_x0000_s1829" style="position:absolute;left:3157;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16E1BC92" w14:textId="77777777" w:rsidR="004A00AF" w:rsidRDefault="004A00AF" w:rsidP="00BB437C">
                          <w:pPr>
                            <w:pStyle w:val="NormalWeb"/>
                            <w:wordWrap w:val="0"/>
                            <w:spacing w:after="0"/>
                            <w:jc w:val="center"/>
                            <w:rPr>
                              <w:rFonts w:ascii="Malgun Gothic" w:hAnsi="Malgun Gothic"/>
                              <w:color w:val="FFFFFF"/>
                              <w:kern w:val="24"/>
                              <w:sz w:val="18"/>
                              <w:szCs w:val="18"/>
                            </w:rPr>
                          </w:pPr>
                          <w:r>
                            <w:rPr>
                              <w:rFonts w:ascii="Malgun Gothic" w:hAnsi="Malgun Gothic"/>
                              <w:color w:val="FFFFFF"/>
                              <w:kern w:val="24"/>
                              <w:sz w:val="18"/>
                              <w:szCs w:val="18"/>
                            </w:rPr>
                            <w:t>o</w:t>
                          </w:r>
                          <w:r w:rsidRPr="001B40A0">
                            <w:rPr>
                              <w:rFonts w:ascii="Malgun Gothic" w:hAnsi="Malgun Gothic" w:hint="eastAsia"/>
                              <w:color w:val="FFFFFF"/>
                              <w:kern w:val="24"/>
                              <w:sz w:val="18"/>
                              <w:szCs w:val="18"/>
                            </w:rPr>
                            <w:t>riginator</w:t>
                          </w:r>
                        </w:p>
                        <w:p w14:paraId="6D0BDB7E" w14:textId="77777777" w:rsidR="004A00AF" w:rsidRPr="001B40A0" w:rsidRDefault="004A00AF" w:rsidP="00BB437C">
                          <w:pPr>
                            <w:pStyle w:val="NormalWeb"/>
                            <w:wordWrap w:val="0"/>
                            <w:spacing w:after="0"/>
                            <w:jc w:val="center"/>
                            <w:rPr>
                              <w:sz w:val="18"/>
                              <w:szCs w:val="18"/>
                            </w:rPr>
                          </w:pPr>
                          <w:r>
                            <w:rPr>
                              <w:rFonts w:ascii="Malgun Gothic" w:hAnsi="Malgun Gothic"/>
                              <w:color w:val="FFFFFF"/>
                              <w:kern w:val="24"/>
                              <w:sz w:val="18"/>
                              <w:szCs w:val="18"/>
                            </w:rPr>
                            <w:t>(AE1)</w:t>
                          </w:r>
                        </w:p>
                      </w:txbxContent>
                    </v:textbox>
                  </v:roundrect>
                  <v:line id="직선 연결선 3" o:spid="_x0000_s1830" style="position:absolute;visibility:visible" from="7827,6810" to="7851,2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1831" type="#_x0000_t32" style="position:absolute;left:8681;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7" o:spid="_x0000_s1832" type="#_x0000_t202" style="position:absolute;left:7040;top:8371;width:25817;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v:textbox>
                  </v:shape>
                  <v:shape id="TextBox 8" o:spid="_x0000_s1833" type="#_x0000_t202" style="position:absolute;left:7037;top:12427;width:25148;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v:textbox>
                  </v:shape>
                  <v:shape id="직선 화살표 연결선 7" o:spid="_x0000_s1834" type="#_x0000_t32" style="position:absolute;left:9030;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835" style="position:absolute;left:26906;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0EC07C41" w14:textId="77777777" w:rsidR="004A00AF" w:rsidRDefault="004A00AF" w:rsidP="00BB437C">
                          <w:pPr>
                            <w:pStyle w:val="NormalWeb"/>
                            <w:wordWrap w:val="0"/>
                            <w:spacing w:after="0"/>
                            <w:jc w:val="center"/>
                          </w:pPr>
                          <w:r w:rsidRPr="001B40A0">
                            <w:rPr>
                              <w:rFonts w:ascii="Malgun Gothic" w:hAnsi="Malgun Gothic" w:hint="eastAsia"/>
                              <w:color w:val="FFFFFF"/>
                              <w:kern w:val="24"/>
                              <w:sz w:val="19"/>
                              <w:szCs w:val="19"/>
                            </w:rPr>
                            <w:t>mn-name</w:t>
                          </w:r>
                        </w:p>
                      </w:txbxContent>
                    </v:textbox>
                  </v:roundrect>
                  <v:roundrect id="모서리가 둥근 직사각형 9" o:spid="_x0000_s1836" style="position:absolute;left:50655;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" fillcolor="#5b9bd5" strokecolor="#d9d9d9" strokeweight=".5pt">
                    <v:stroke joinstyle="miter"/>
                    <v:textbox>
                      <w:txbxContent/>
                    </v:textbox>
                  </v:roundrect>
                  <v:shape id="직선 화살표 연결선 10" o:spid="_x0000_s1837" type="#_x0000_t32" style="position:absolute;left:32663;top:21276;width:22083;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" strokecolor="#5b9bd5" strokeweight="1.5pt">
                    <v:stroke endarrow="block" endarrowlength="long" joinstyle="miter" endcap="round"/>
                  </v:shape>
                  <v:shape id="TextBox 15" o:spid="_x0000_s1838" type="#_x0000_t202" style="position:absolute;left:34453;top:15202;width:19949;height:28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v:textbox>
                  </v:shape>
                  <v:shape id="TextBox 16" o:spid="_x0000_s1839" type="#_x0000_t202" style="position:absolute;left:30369;top:19149;width:25147;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v:textbox>
                  </v:shape>
                  <v:shape id="직선 화살표 연결선 13" o:spid="_x0000_s1840" type="#_x0000_t32" style="position:absolute;left:32665;top:17355;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" strokecolor="#5b9bd5" strokeweight="1.5pt">
                    <v:stroke endarrow="block" endarrowlength="long" joinstyle="miter" endcap="round"/>
                  </v:shape>
                  <v:line id="직선 연결선 14" o:spid="_x0000_s1841" style="position:absolute;visibility:visible" from="31430,6810" to="31454,2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" strokeweight=".5pt">
                    <v:stroke dashstyle="longDash" joinstyle="miter"/>
                  </v:line>
                  <v:line id="직선 연결선 15" o:spid="_x0000_s1842" style="position:absolute;visibility:visible" from="55354,6810" to="55378,2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" strokeweight=".5pt">
                    <v:stroke dashstyle="longDash" joinstyle="miter"/>
                  </v:line>
                  <v:shape id="직선 화살표 연결선 16" o:spid="_x0000_s1843" type="#_x0000_t32" style="position:absolute;left:8760;top:28324;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" strokecolor="#5b9bd5" strokeweight="1.5pt">
                    <v:stroke endarrow="block" endarrowlength="long" joinstyle="miter" endcap="round"/>
                  </v:shape>
                  <v:shape id="TextBox 27" o:spid="_x0000_s1844" type="#_x0000_t202" style="position:absolute;left:14095;top:22120;width:16809;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v:textbox>
                  </v:shape>
                  <v:shape id="TextBox 28" o:spid="_x0000_s1845" type="#_x0000_t202" style="position:absolute;left:6465;top:26198;width:25148;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v:textbox>
                  </v:shape>
                  <v:shape id="직선 화살표 연결선 19" o:spid="_x0000_s1846" type="#_x0000_t32" style="position:absolute;left:8762;top:24403;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" strokecolor="#5b9bd5" strokeweight="1.5pt">
                    <v:stroke endarrow="block" endarrowlength="long" joinstyle="miter" endcap="round"/>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왼쪽 중괄호 20" o:spid="_x0000_s1847" type="#_x0000_t87" style="position:absolute;left:5956;top:10810;width:1281;height:427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" adj="540" strokecolor="#5b9bd5" strokeweight="1.5pt">
                    <v:stroke joinstyle="miter"/>
                  </v:shape>
                  <v:shape id="TextBox 31" o:spid="_x0000_s1848" type="#_x0000_t202" style="position:absolute;top:11332;width:6248;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v:textbox>
                  </v:shape>
                  <v:shape id="왼쪽 중괄호 22" o:spid="_x0000_s1849" type="#_x0000_t87" style="position:absolute;left:56095;top:17233;width:1281;height:4274;rotation: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" adj="540" strokecolor="#5b9bd5" strokeweight="1.5pt">
                    <v:stroke joinstyle="miter"/>
                  </v:shape>
                  <v:shape id="TextBox 34" o:spid="_x0000_s1850" type="#_x0000_t202" style="position:absolute;left:57725;top:17645;width:6248;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v:textbox>
                  </v:shape>
                  <v:shape id="왼쪽 중괄호 24" o:spid="_x0000_s1851" type="#_x0000_t87" style="position:absolute;left:6074;top:24267;width:1282;height:427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" adj="540" strokecolor="#5b9bd5" strokeweight="1.5pt">
                    <v:stroke joinstyle="miter"/>
                  </v:shape>
                  <v:shape id="TextBox 36" o:spid="_x0000_s1852" type="#_x0000_t202" style="position:absolute;left:58;top:24758;width:6249;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7265002D" w14:textId="77777777" w:rsidR="004A00AF" w:rsidRDefault="004A00AF" w:rsidP="00BB437C">
                          <w:pPr>
                            <w:pStyle w:val="NormalWeb"/>
                            <w:wordWrap w:val="0"/>
                            <w:spacing w:after="0"/>
                          </w:pPr>
                          <w:r w:rsidRPr="001B40A0">
                            <w:rPr>
                              <w:rFonts w:ascii="Malgun Gothic" w:hAnsi="Malgun Gothic" w:hint="eastAsia"/>
                              <w:color w:val="5B9BD5"/>
                              <w:kern w:val="24"/>
                              <w:sz w:val="14"/>
                              <w:szCs w:val="14"/>
                            </w:rPr>
                            <w:t>Step 03</w:t>
                          </w:r>
                        </w:p>
                      </w:txbxContent>
                    </v:textbox>
                  </v:shape>
                </v:group>
              </w:pict>
            </w:r>
          </w:p>
          <w:p w14:paraId="4EB33C8B" w14:textId="77777777" w:rsidR="00BB437C" w:rsidRPr="005A2D7C" w:rsidRDefault="00BB437C" w:rsidP="00283DA8">
            <w:pPr>
              <w:pStyle w:val="NoSpacing"/>
              <w:overflowPunct w:val="0"/>
              <w:rPr>
                <w:rFonts w:ascii="Times New Roman" w:hAnsi="Times New Roman"/>
                <w:lang w:val="en-GB"/>
              </w:rPr>
            </w:pPr>
          </w:p>
          <w:p w14:paraId="4D268221" w14:textId="77777777" w:rsidR="00BB437C" w:rsidRPr="005A2D7C" w:rsidRDefault="00BB437C" w:rsidP="00283DA8">
            <w:pPr>
              <w:pStyle w:val="NoSpacing"/>
              <w:overflowPunct w:val="0"/>
              <w:rPr>
                <w:rFonts w:ascii="Times New Roman" w:hAnsi="Times New Roman"/>
                <w:lang w:val="en-GB"/>
              </w:rPr>
            </w:pPr>
          </w:p>
          <w:p w14:paraId="595AF977" w14:textId="77777777" w:rsidR="00BB437C" w:rsidRPr="005A2D7C" w:rsidRDefault="00BB437C" w:rsidP="00283DA8">
            <w:pPr>
              <w:pStyle w:val="NoSpacing"/>
              <w:overflowPunct w:val="0"/>
              <w:rPr>
                <w:rFonts w:ascii="Times New Roman" w:hAnsi="Times New Roman"/>
                <w:lang w:val="en-GB"/>
              </w:rPr>
            </w:pPr>
          </w:p>
          <w:p w14:paraId="12211D08" w14:textId="77777777" w:rsidR="00BB437C" w:rsidRPr="005A2D7C" w:rsidRDefault="00BB437C" w:rsidP="00283DA8">
            <w:pPr>
              <w:pStyle w:val="NoSpacing"/>
              <w:overflowPunct w:val="0"/>
              <w:rPr>
                <w:rFonts w:ascii="Times New Roman" w:hAnsi="Times New Roman"/>
                <w:lang w:val="en-GB"/>
              </w:rPr>
            </w:pPr>
          </w:p>
          <w:p w14:paraId="1B63645F" w14:textId="77777777" w:rsidR="00BB437C" w:rsidRPr="005A2D7C" w:rsidRDefault="00BB437C" w:rsidP="00283DA8">
            <w:pPr>
              <w:pStyle w:val="NoSpacing"/>
              <w:overflowPunct w:val="0"/>
              <w:rPr>
                <w:rFonts w:ascii="Times New Roman" w:hAnsi="Times New Roman"/>
                <w:lang w:val="en-GB"/>
              </w:rPr>
            </w:pPr>
          </w:p>
          <w:p w14:paraId="4F0E4749" w14:textId="77777777" w:rsidR="00BB437C" w:rsidRPr="005A2D7C" w:rsidRDefault="00BB437C" w:rsidP="00283DA8">
            <w:pPr>
              <w:pStyle w:val="NoSpacing"/>
              <w:overflowPunct w:val="0"/>
              <w:rPr>
                <w:rFonts w:ascii="Times New Roman" w:hAnsi="Times New Roman"/>
                <w:lang w:val="en-GB"/>
              </w:rPr>
            </w:pPr>
          </w:p>
          <w:p w14:paraId="71D18CE4" w14:textId="77777777" w:rsidR="00BB437C" w:rsidRPr="005A2D7C" w:rsidRDefault="00BB437C" w:rsidP="00283DA8">
            <w:pPr>
              <w:pStyle w:val="NoSpacing"/>
              <w:overflowPunct w:val="0"/>
              <w:rPr>
                <w:rFonts w:ascii="Times New Roman" w:hAnsi="Times New Roman"/>
                <w:lang w:val="en-GB"/>
              </w:rPr>
            </w:pPr>
          </w:p>
          <w:p w14:paraId="0F16EAB6" w14:textId="77777777" w:rsidR="00BB437C" w:rsidRPr="005A2D7C" w:rsidRDefault="00BB437C" w:rsidP="00283DA8">
            <w:pPr>
              <w:pStyle w:val="NoSpacing"/>
              <w:overflowPunct w:val="0"/>
              <w:rPr>
                <w:rFonts w:ascii="Times New Roman" w:hAnsi="Times New Roman"/>
                <w:lang w:val="en-GB"/>
              </w:rPr>
            </w:pPr>
          </w:p>
          <w:p w14:paraId="7D370089" w14:textId="77777777" w:rsidR="00BB437C" w:rsidRPr="005A2D7C" w:rsidRDefault="00BB437C" w:rsidP="00283DA8">
            <w:pPr>
              <w:pStyle w:val="NoSpacing"/>
              <w:overflowPunct w:val="0"/>
              <w:rPr>
                <w:rFonts w:ascii="Times New Roman" w:hAnsi="Times New Roman"/>
                <w:lang w:val="en-GB"/>
              </w:rPr>
            </w:pPr>
          </w:p>
          <w:p w14:paraId="421C7F5B" w14:textId="77777777" w:rsidR="00BB437C" w:rsidRPr="005A2D7C" w:rsidRDefault="00BB437C" w:rsidP="00283DA8">
            <w:pPr>
              <w:pStyle w:val="NoSpacing"/>
              <w:overflowPunct w:val="0"/>
              <w:rPr>
                <w:rFonts w:ascii="Times New Roman" w:hAnsi="Times New Roman"/>
                <w:lang w:val="en-GB"/>
              </w:rPr>
            </w:pPr>
          </w:p>
          <w:p w14:paraId="5A4E9C00" w14:textId="77777777" w:rsidR="00BB437C" w:rsidRPr="005A2D7C" w:rsidRDefault="00BB437C" w:rsidP="00283DA8">
            <w:pPr>
              <w:pStyle w:val="NoSpacing"/>
              <w:overflowPunct w:val="0"/>
              <w:rPr>
                <w:rFonts w:ascii="Times New Roman" w:hAnsi="Times New Roman"/>
                <w:lang w:val="en-GB"/>
              </w:rPr>
            </w:pPr>
          </w:p>
          <w:p w14:paraId="14C392F4" w14:textId="77777777" w:rsidR="00BB437C" w:rsidRPr="005A2D7C" w:rsidRDefault="00BB437C" w:rsidP="00283DA8">
            <w:pPr>
              <w:pStyle w:val="NoSpacing"/>
              <w:overflowPunct w:val="0"/>
              <w:rPr>
                <w:rFonts w:ascii="Times New Roman" w:hAnsi="Times New Roman"/>
                <w:lang w:val="en-GB"/>
              </w:rPr>
            </w:pPr>
          </w:p>
          <w:p w14:paraId="2DE96426" w14:textId="77777777" w:rsidR="00BB437C" w:rsidRPr="005A2D7C" w:rsidRDefault="00BB437C" w:rsidP="00283DA8">
            <w:pPr>
              <w:pStyle w:val="NoSpacing"/>
              <w:overflowPunct w:val="0"/>
              <w:rPr>
                <w:rFonts w:ascii="Times New Roman" w:hAnsi="Times New Roman"/>
                <w:lang w:val="en-GB"/>
              </w:rPr>
            </w:pPr>
          </w:p>
          <w:p w14:paraId="6DB3C08C" w14:textId="77777777" w:rsidR="00BB437C" w:rsidRPr="005A2D7C" w:rsidRDefault="00BB437C" w:rsidP="00283DA8">
            <w:pPr>
              <w:pStyle w:val="NoSpacing"/>
              <w:overflowPunct w:val="0"/>
              <w:rPr>
                <w:rFonts w:ascii="Times New Roman" w:hAnsi="Times New Roman"/>
                <w:lang w:val="en-GB"/>
              </w:rPr>
            </w:pPr>
          </w:p>
          <w:p w14:paraId="23EEA449" w14:textId="77777777" w:rsidR="00BB437C" w:rsidRPr="005A2D7C" w:rsidRDefault="00BB437C" w:rsidP="00283DA8">
            <w:pPr>
              <w:pStyle w:val="NoSpacing"/>
              <w:overflowPunct w:val="0"/>
              <w:rPr>
                <w:rFonts w:ascii="Times New Roman" w:hAnsi="Times New Roman"/>
                <w:lang w:val="en-GB"/>
              </w:rPr>
            </w:pPr>
          </w:p>
          <w:p w14:paraId="15214DE1" w14:textId="77777777" w:rsidR="00BB437C" w:rsidRPr="005A2D7C" w:rsidRDefault="00BB437C" w:rsidP="00283DA8">
            <w:pPr>
              <w:pStyle w:val="NoSpacing"/>
              <w:overflowPunct w:val="0"/>
              <w:rPr>
                <w:rFonts w:ascii="Times New Roman" w:hAnsi="Times New Roman"/>
                <w:lang w:val="en-GB"/>
              </w:rPr>
            </w:pPr>
          </w:p>
          <w:p w14:paraId="39B55D8C" w14:textId="77777777" w:rsidR="00BB437C" w:rsidRPr="005A2D7C" w:rsidRDefault="00BB437C" w:rsidP="00283DA8">
            <w:pPr>
              <w:pStyle w:val="NoSpacing"/>
              <w:overflowPunct w:val="0"/>
              <w:rPr>
                <w:rFonts w:ascii="Times New Roman" w:hAnsi="Times New Roman"/>
                <w:lang w:val="en-GB"/>
              </w:rPr>
            </w:pPr>
          </w:p>
          <w:p w14:paraId="7DD28F29" w14:textId="77777777" w:rsidR="00BB437C" w:rsidRPr="005A2D7C" w:rsidRDefault="00BB437C" w:rsidP="005A2D7C">
            <w:pPr>
              <w:pStyle w:val="TAL"/>
            </w:pPr>
            <w:r w:rsidRPr="005A2D7C">
              <w:t>Initial condition: MN(Hosting CSE) has a &lt;container&gt; resource. The originator is AE1 in this clause, but can be CSE.</w:t>
            </w:r>
          </w:p>
          <w:p w14:paraId="11CB06CB" w14:textId="77777777" w:rsidR="00BB437C" w:rsidRPr="005A2D7C" w:rsidRDefault="00BB437C" w:rsidP="005A2D7C">
            <w:pPr>
              <w:pStyle w:val="TAL"/>
            </w:pPr>
          </w:p>
          <w:p w14:paraId="34D046A1" w14:textId="77777777" w:rsidR="00BB437C" w:rsidRPr="005A2D7C" w:rsidRDefault="00BB437C" w:rsidP="005A2D7C">
            <w:pPr>
              <w:pStyle w:val="TAL"/>
            </w:pPr>
            <w:r w:rsidRPr="005A2D7C">
              <w:t>Step 01: The originator sends a &lt;subscription&gt; resource CREATE request to the &lt;container&gt; resource on the Registrar CSE. In the request, notificationEventType set to 1 and notificationURI attribute set to originator. The Registrar CSE creates a &lt;subscription&gt; resource and sends back a response.</w:t>
            </w:r>
          </w:p>
          <w:p w14:paraId="353260C3" w14:textId="77777777" w:rsidR="00BB437C" w:rsidRPr="005A2D7C" w:rsidRDefault="00BB437C" w:rsidP="005A2D7C">
            <w:pPr>
              <w:pStyle w:val="TAL"/>
            </w:pPr>
            <w:r w:rsidRPr="005A2D7C">
              <w:t>Step 02: An AE2 sends an UPDATE request to the &lt;container&gt; resource. The Registrar CSE updates a &lt;container&gt; resource and sends back a response.</w:t>
            </w:r>
          </w:p>
          <w:p w14:paraId="68B6DD3F" w14:textId="2AA0D8DE" w:rsidR="00BB437C" w:rsidRPr="005A2D7C" w:rsidRDefault="00BB437C" w:rsidP="005A2D7C">
            <w:pPr>
              <w:pStyle w:val="TAL"/>
            </w:pPr>
            <w:r w:rsidRPr="000D6D95">
              <w:t>Step 03: The Hosting CSE sends notification as soon as update succeed. The originator sends back an ACK message.</w:t>
            </w:r>
          </w:p>
        </w:tc>
      </w:tr>
      <w:tr w:rsidR="00BB437C" w:rsidRPr="009743EA" w14:paraId="560A3441" w14:textId="77777777" w:rsidTr="00283DA8">
        <w:trPr>
          <w:trHeight w:val="1747"/>
          <w:jc w:val="center"/>
        </w:trPr>
        <w:tc>
          <w:tcPr>
            <w:tcW w:w="1286" w:type="dxa"/>
            <w:vMerge w:val="restart"/>
            <w:tcBorders>
              <w:top w:val="single" w:sz="4" w:space="0" w:color="000000"/>
              <w:left w:val="single" w:sz="4" w:space="0" w:color="000000"/>
            </w:tcBorders>
            <w:shd w:val="clear" w:color="auto" w:fill="E7E6E6"/>
          </w:tcPr>
          <w:p w14:paraId="61CB40C2" w14:textId="77777777" w:rsidR="00BB437C" w:rsidRPr="009743EA" w:rsidRDefault="00BB437C" w:rsidP="00283DA8">
            <w:pPr>
              <w:pStyle w:val="TAL"/>
              <w:snapToGrid w:val="0"/>
              <w:jc w:val="center"/>
              <w:rPr>
                <w:b/>
                <w:kern w:val="1"/>
              </w:rPr>
            </w:pPr>
          </w:p>
          <w:p w14:paraId="4D804F02" w14:textId="77777777" w:rsidR="00BB437C" w:rsidRPr="009743EA" w:rsidRDefault="00BB437C" w:rsidP="00283DA8">
            <w:pPr>
              <w:pStyle w:val="TAL"/>
              <w:snapToGrid w:val="0"/>
              <w:jc w:val="center"/>
              <w:rPr>
                <w:b/>
                <w:kern w:val="1"/>
              </w:rPr>
            </w:pPr>
          </w:p>
          <w:p w14:paraId="4E63D538" w14:textId="77777777" w:rsidR="00BB437C" w:rsidRPr="009743EA" w:rsidRDefault="00BB437C" w:rsidP="00283DA8">
            <w:pPr>
              <w:pStyle w:val="TAL"/>
              <w:snapToGrid w:val="0"/>
              <w:jc w:val="center"/>
              <w:rPr>
                <w:b/>
                <w:kern w:val="1"/>
              </w:rPr>
            </w:pPr>
          </w:p>
          <w:p w14:paraId="66F7A8D9" w14:textId="77777777" w:rsidR="00BB437C" w:rsidRPr="009743EA" w:rsidRDefault="00BB437C" w:rsidP="00283DA8">
            <w:pPr>
              <w:pStyle w:val="TAL"/>
              <w:snapToGrid w:val="0"/>
              <w:jc w:val="center"/>
              <w:rPr>
                <w:b/>
                <w:kern w:val="1"/>
              </w:rPr>
            </w:pPr>
          </w:p>
          <w:p w14:paraId="46156F10" w14:textId="77777777" w:rsidR="00BB437C" w:rsidRPr="009743EA" w:rsidRDefault="00BB437C" w:rsidP="00283DA8">
            <w:pPr>
              <w:pStyle w:val="TAL"/>
              <w:snapToGrid w:val="0"/>
              <w:jc w:val="center"/>
              <w:rPr>
                <w:b/>
                <w:kern w:val="1"/>
              </w:rPr>
            </w:pPr>
          </w:p>
          <w:p w14:paraId="3F5297AC" w14:textId="77777777" w:rsidR="00BB437C" w:rsidRPr="009743EA" w:rsidRDefault="00BB437C" w:rsidP="00283DA8">
            <w:pPr>
              <w:pStyle w:val="TAL"/>
              <w:snapToGrid w:val="0"/>
              <w:jc w:val="center"/>
              <w:rPr>
                <w:b/>
                <w:kern w:val="1"/>
              </w:rPr>
            </w:pPr>
          </w:p>
          <w:p w14:paraId="5E9179AC" w14:textId="77777777" w:rsidR="00BB437C" w:rsidRPr="009743EA" w:rsidRDefault="00BB437C" w:rsidP="00283DA8">
            <w:pPr>
              <w:pStyle w:val="TAL"/>
              <w:snapToGrid w:val="0"/>
              <w:jc w:val="center"/>
              <w:rPr>
                <w:b/>
                <w:kern w:val="1"/>
              </w:rPr>
            </w:pPr>
          </w:p>
          <w:p w14:paraId="0DF5B3AC" w14:textId="77777777" w:rsidR="00BB437C" w:rsidRPr="009743EA" w:rsidRDefault="00BB437C" w:rsidP="00283DA8">
            <w:pPr>
              <w:pStyle w:val="TAL"/>
              <w:snapToGrid w:val="0"/>
              <w:jc w:val="center"/>
              <w:rPr>
                <w:b/>
                <w:kern w:val="1"/>
              </w:rPr>
            </w:pPr>
          </w:p>
          <w:p w14:paraId="25FA8E73" w14:textId="77777777" w:rsidR="00BB437C" w:rsidRPr="009743EA" w:rsidRDefault="00BB437C" w:rsidP="00283DA8">
            <w:pPr>
              <w:pStyle w:val="TAL"/>
              <w:snapToGrid w:val="0"/>
              <w:jc w:val="center"/>
              <w:rPr>
                <w:b/>
                <w:kern w:val="1"/>
              </w:rPr>
            </w:pPr>
          </w:p>
          <w:p w14:paraId="183797C3" w14:textId="77777777" w:rsidR="00BB437C" w:rsidRPr="009743EA" w:rsidRDefault="00BB437C" w:rsidP="00283DA8">
            <w:pPr>
              <w:pStyle w:val="TAL"/>
              <w:snapToGrid w:val="0"/>
              <w:jc w:val="center"/>
              <w:rPr>
                <w:b/>
                <w:kern w:val="1"/>
              </w:rPr>
            </w:pPr>
          </w:p>
          <w:p w14:paraId="27C5E058" w14:textId="77777777" w:rsidR="00BB437C" w:rsidRPr="009743EA" w:rsidRDefault="00BB437C" w:rsidP="00283DA8">
            <w:pPr>
              <w:pStyle w:val="TAL"/>
              <w:snapToGrid w:val="0"/>
              <w:jc w:val="center"/>
              <w:rPr>
                <w:b/>
                <w:kern w:val="1"/>
              </w:rPr>
            </w:pPr>
          </w:p>
          <w:p w14:paraId="6D3C54E6" w14:textId="77777777" w:rsidR="00BB437C" w:rsidRPr="009743EA" w:rsidRDefault="00BB437C" w:rsidP="00283DA8">
            <w:pPr>
              <w:pStyle w:val="TAL"/>
              <w:snapToGrid w:val="0"/>
              <w:jc w:val="center"/>
              <w:rPr>
                <w:b/>
                <w:kern w:val="1"/>
              </w:rPr>
            </w:pPr>
          </w:p>
          <w:p w14:paraId="3E91FFF4" w14:textId="77777777" w:rsidR="00BB437C" w:rsidRPr="009743EA" w:rsidRDefault="00BB437C" w:rsidP="00283DA8">
            <w:pPr>
              <w:pStyle w:val="TAL"/>
              <w:snapToGrid w:val="0"/>
              <w:jc w:val="center"/>
              <w:rPr>
                <w:b/>
                <w:kern w:val="1"/>
              </w:rPr>
            </w:pPr>
          </w:p>
          <w:p w14:paraId="02150BFC" w14:textId="77777777" w:rsidR="00BB437C" w:rsidRPr="009743EA" w:rsidRDefault="00BB437C" w:rsidP="00283DA8">
            <w:pPr>
              <w:pStyle w:val="TAL"/>
              <w:snapToGrid w:val="0"/>
              <w:jc w:val="center"/>
              <w:rPr>
                <w:b/>
                <w:kern w:val="1"/>
              </w:rPr>
            </w:pPr>
          </w:p>
          <w:p w14:paraId="7C797BF0" w14:textId="77777777" w:rsidR="00BB437C" w:rsidRPr="009743EA" w:rsidRDefault="00BB437C" w:rsidP="00283DA8">
            <w:pPr>
              <w:pStyle w:val="TAL"/>
              <w:snapToGrid w:val="0"/>
              <w:jc w:val="center"/>
              <w:rPr>
                <w:b/>
                <w:kern w:val="1"/>
              </w:rPr>
            </w:pPr>
          </w:p>
          <w:p w14:paraId="5B94ABA3" w14:textId="77777777" w:rsidR="00BB437C" w:rsidRPr="009743EA" w:rsidRDefault="00BB437C" w:rsidP="00283DA8">
            <w:pPr>
              <w:pStyle w:val="TAL"/>
              <w:snapToGrid w:val="0"/>
              <w:jc w:val="center"/>
              <w:rPr>
                <w:b/>
                <w:kern w:val="1"/>
              </w:rPr>
            </w:pPr>
          </w:p>
          <w:p w14:paraId="718969F3" w14:textId="77777777" w:rsidR="00BB437C" w:rsidRPr="009743EA" w:rsidRDefault="00BB437C" w:rsidP="00283DA8">
            <w:pPr>
              <w:pStyle w:val="TAL"/>
              <w:snapToGrid w:val="0"/>
              <w:jc w:val="center"/>
              <w:rPr>
                <w:b/>
                <w:kern w:val="1"/>
              </w:rPr>
            </w:pPr>
          </w:p>
          <w:p w14:paraId="3FB27208" w14:textId="77777777" w:rsidR="00BB437C" w:rsidRPr="009743EA" w:rsidRDefault="00BB437C" w:rsidP="00283DA8">
            <w:pPr>
              <w:pStyle w:val="TAL"/>
              <w:snapToGrid w:val="0"/>
              <w:jc w:val="center"/>
              <w:rPr>
                <w:b/>
                <w:kern w:val="1"/>
              </w:rPr>
            </w:pPr>
          </w:p>
          <w:p w14:paraId="3BCD8655" w14:textId="77777777" w:rsidR="00BB437C" w:rsidRPr="009743EA" w:rsidRDefault="00BB437C" w:rsidP="00283DA8">
            <w:pPr>
              <w:pStyle w:val="TAL"/>
              <w:snapToGrid w:val="0"/>
              <w:jc w:val="center"/>
              <w:rPr>
                <w:b/>
                <w:kern w:val="1"/>
              </w:rPr>
            </w:pPr>
          </w:p>
          <w:p w14:paraId="56A73428" w14:textId="77777777" w:rsidR="00BB437C" w:rsidRPr="009743EA" w:rsidRDefault="00BB437C" w:rsidP="00283DA8">
            <w:pPr>
              <w:pStyle w:val="TAL"/>
              <w:snapToGrid w:val="0"/>
              <w:jc w:val="center"/>
              <w:rPr>
                <w:b/>
                <w:kern w:val="1"/>
              </w:rPr>
            </w:pPr>
          </w:p>
          <w:p w14:paraId="6788D518" w14:textId="77777777" w:rsidR="00BB437C" w:rsidRPr="009743EA" w:rsidRDefault="00BB437C" w:rsidP="00283DA8">
            <w:pPr>
              <w:pStyle w:val="TAL"/>
              <w:snapToGrid w:val="0"/>
              <w:jc w:val="center"/>
              <w:rPr>
                <w:b/>
                <w:kern w:val="1"/>
              </w:rPr>
            </w:pPr>
          </w:p>
          <w:p w14:paraId="0763EF83" w14:textId="77777777" w:rsidR="00BB437C" w:rsidRPr="009743EA" w:rsidRDefault="00BB437C" w:rsidP="00283DA8">
            <w:pPr>
              <w:pStyle w:val="TAL"/>
              <w:snapToGrid w:val="0"/>
              <w:jc w:val="center"/>
              <w:rPr>
                <w:b/>
                <w:kern w:val="1"/>
              </w:rPr>
            </w:pPr>
          </w:p>
          <w:p w14:paraId="1FE81663" w14:textId="77777777" w:rsidR="00BB437C" w:rsidRPr="009743EA" w:rsidRDefault="00BB437C" w:rsidP="00283DA8">
            <w:pPr>
              <w:pStyle w:val="TAL"/>
              <w:snapToGrid w:val="0"/>
              <w:jc w:val="center"/>
              <w:rPr>
                <w:b/>
                <w:kern w:val="1"/>
              </w:rPr>
            </w:pPr>
          </w:p>
          <w:p w14:paraId="25AF845F" w14:textId="77777777" w:rsidR="00BB437C" w:rsidRPr="009743EA" w:rsidRDefault="00BB437C" w:rsidP="00283DA8">
            <w:pPr>
              <w:pStyle w:val="TAL"/>
              <w:snapToGrid w:val="0"/>
              <w:jc w:val="center"/>
              <w:rPr>
                <w:b/>
                <w:kern w:val="1"/>
              </w:rPr>
            </w:pPr>
          </w:p>
          <w:p w14:paraId="5975F106" w14:textId="77777777" w:rsidR="00BB437C" w:rsidRPr="009743EA" w:rsidRDefault="00BB437C" w:rsidP="00283DA8">
            <w:pPr>
              <w:pStyle w:val="TAL"/>
              <w:snapToGrid w:val="0"/>
              <w:jc w:val="center"/>
              <w:rPr>
                <w:b/>
                <w:kern w:val="1"/>
              </w:rPr>
            </w:pPr>
          </w:p>
          <w:p w14:paraId="1CAC5C15" w14:textId="77777777" w:rsidR="00BB437C" w:rsidRPr="009743EA" w:rsidRDefault="00BB437C" w:rsidP="00283DA8">
            <w:pPr>
              <w:pStyle w:val="TAL"/>
              <w:snapToGrid w:val="0"/>
              <w:jc w:val="center"/>
              <w:rPr>
                <w:b/>
                <w:kern w:val="1"/>
              </w:rPr>
            </w:pPr>
          </w:p>
          <w:p w14:paraId="1B55507F" w14:textId="77777777" w:rsidR="00BB437C" w:rsidRPr="009743EA" w:rsidRDefault="00BB437C" w:rsidP="00283DA8">
            <w:pPr>
              <w:pStyle w:val="TAL"/>
              <w:snapToGrid w:val="0"/>
              <w:jc w:val="center"/>
              <w:rPr>
                <w:b/>
                <w:kern w:val="1"/>
                <w:lang w:eastAsia="ko-KR"/>
              </w:rPr>
            </w:pPr>
            <w:r w:rsidRPr="009743EA">
              <w:rPr>
                <w:rFonts w:hint="eastAsia"/>
                <w:b/>
                <w:kern w:val="1"/>
                <w:lang w:eastAsia="ko-KR"/>
              </w:rPr>
              <w:t>S</w:t>
            </w:r>
            <w:r w:rsidRPr="009743EA">
              <w:rPr>
                <w:b/>
                <w:kern w:val="1"/>
                <w:lang w:eastAsia="ko-KR"/>
              </w:rPr>
              <w:t>tep 01</w:t>
            </w:r>
          </w:p>
          <w:p w14:paraId="32FDDAD3" w14:textId="77777777" w:rsidR="00BB437C" w:rsidRPr="009743EA" w:rsidRDefault="00BB437C" w:rsidP="00283DA8">
            <w:pPr>
              <w:pStyle w:val="TAL"/>
              <w:snapToGrid w:val="0"/>
              <w:jc w:val="center"/>
              <w:rPr>
                <w:b/>
                <w:kern w:val="1"/>
                <w:lang w:eastAsia="ko-KR"/>
              </w:rPr>
            </w:pPr>
          </w:p>
          <w:p w14:paraId="4FC09D74" w14:textId="77777777" w:rsidR="00BB437C" w:rsidRPr="009743EA" w:rsidRDefault="00BB437C" w:rsidP="00283DA8">
            <w:pPr>
              <w:pStyle w:val="TAL"/>
              <w:snapToGrid w:val="0"/>
              <w:jc w:val="center"/>
              <w:rPr>
                <w:b/>
                <w:kern w:val="1"/>
                <w:lang w:eastAsia="ko-KR"/>
              </w:rPr>
            </w:pPr>
          </w:p>
          <w:p w14:paraId="2B654BF3" w14:textId="77777777" w:rsidR="00BB437C" w:rsidRPr="009743EA" w:rsidRDefault="00BB437C" w:rsidP="00283DA8">
            <w:pPr>
              <w:pStyle w:val="TAL"/>
              <w:snapToGrid w:val="0"/>
              <w:jc w:val="center"/>
              <w:rPr>
                <w:b/>
                <w:kern w:val="1"/>
                <w:lang w:eastAsia="ko-KR"/>
              </w:rPr>
            </w:pPr>
          </w:p>
          <w:p w14:paraId="681F76D3" w14:textId="77777777" w:rsidR="00BB437C" w:rsidRPr="009743EA" w:rsidRDefault="00BB437C" w:rsidP="00283DA8">
            <w:pPr>
              <w:pStyle w:val="TAL"/>
              <w:snapToGrid w:val="0"/>
              <w:jc w:val="center"/>
              <w:rPr>
                <w:b/>
                <w:kern w:val="1"/>
                <w:lang w:eastAsia="ko-KR"/>
              </w:rPr>
            </w:pPr>
          </w:p>
          <w:p w14:paraId="1A1E7CC8" w14:textId="77777777" w:rsidR="00BB437C" w:rsidRPr="009743EA" w:rsidRDefault="00BB437C" w:rsidP="00283DA8">
            <w:pPr>
              <w:pStyle w:val="TAL"/>
              <w:snapToGrid w:val="0"/>
              <w:jc w:val="center"/>
              <w:rPr>
                <w:b/>
                <w:kern w:val="1"/>
                <w:lang w:eastAsia="ko-KR"/>
              </w:rPr>
            </w:pPr>
          </w:p>
          <w:p w14:paraId="1EA5CF5D" w14:textId="77777777" w:rsidR="00BB437C" w:rsidRPr="009743EA" w:rsidRDefault="00BB437C" w:rsidP="00283DA8">
            <w:pPr>
              <w:pStyle w:val="TAL"/>
              <w:snapToGrid w:val="0"/>
              <w:jc w:val="center"/>
              <w:rPr>
                <w:b/>
                <w:kern w:val="1"/>
                <w:lang w:eastAsia="ko-KR"/>
              </w:rPr>
            </w:pPr>
          </w:p>
          <w:p w14:paraId="5A10D9EE" w14:textId="77777777" w:rsidR="00BB437C" w:rsidRPr="009743EA" w:rsidRDefault="00BB437C" w:rsidP="00283DA8">
            <w:pPr>
              <w:pStyle w:val="TAL"/>
              <w:snapToGrid w:val="0"/>
              <w:jc w:val="center"/>
              <w:rPr>
                <w:b/>
                <w:kern w:val="1"/>
                <w:lang w:eastAsia="ko-KR"/>
              </w:rPr>
            </w:pPr>
          </w:p>
          <w:p w14:paraId="538573AD" w14:textId="77777777" w:rsidR="00BB437C" w:rsidRPr="009743EA" w:rsidRDefault="00BB437C" w:rsidP="00283DA8">
            <w:pPr>
              <w:pStyle w:val="TAL"/>
              <w:snapToGrid w:val="0"/>
              <w:jc w:val="center"/>
              <w:rPr>
                <w:b/>
                <w:kern w:val="1"/>
                <w:lang w:eastAsia="ko-KR"/>
              </w:rPr>
            </w:pPr>
          </w:p>
          <w:p w14:paraId="41B3831F" w14:textId="77777777" w:rsidR="00BB437C" w:rsidRPr="009743EA" w:rsidRDefault="00BB437C" w:rsidP="00283DA8">
            <w:pPr>
              <w:pStyle w:val="TAL"/>
              <w:snapToGrid w:val="0"/>
              <w:jc w:val="center"/>
              <w:rPr>
                <w:b/>
                <w:kern w:val="1"/>
                <w:lang w:eastAsia="ko-KR"/>
              </w:rPr>
            </w:pPr>
          </w:p>
          <w:p w14:paraId="1EBA1CD9" w14:textId="77777777" w:rsidR="00BB437C" w:rsidRPr="009743EA" w:rsidRDefault="00BB437C" w:rsidP="00283DA8">
            <w:pPr>
              <w:pStyle w:val="TAL"/>
              <w:snapToGrid w:val="0"/>
              <w:jc w:val="center"/>
              <w:rPr>
                <w:b/>
                <w:kern w:val="1"/>
                <w:lang w:eastAsia="ko-KR"/>
              </w:rPr>
            </w:pPr>
          </w:p>
          <w:p w14:paraId="64F1697A" w14:textId="77777777" w:rsidR="00BB437C" w:rsidRPr="009743EA" w:rsidRDefault="00BB437C" w:rsidP="00283DA8">
            <w:pPr>
              <w:pStyle w:val="TAL"/>
              <w:snapToGrid w:val="0"/>
              <w:jc w:val="center"/>
              <w:rPr>
                <w:b/>
                <w:kern w:val="1"/>
                <w:lang w:eastAsia="ko-KR"/>
              </w:rPr>
            </w:pPr>
          </w:p>
          <w:p w14:paraId="1C685373" w14:textId="77777777" w:rsidR="00BB437C" w:rsidRPr="009743EA" w:rsidRDefault="00BB437C" w:rsidP="00283DA8">
            <w:pPr>
              <w:pStyle w:val="TAL"/>
              <w:snapToGrid w:val="0"/>
              <w:jc w:val="center"/>
              <w:rPr>
                <w:b/>
                <w:kern w:val="1"/>
                <w:lang w:eastAsia="ko-KR"/>
              </w:rPr>
            </w:pPr>
          </w:p>
          <w:p w14:paraId="69562C5B" w14:textId="77777777" w:rsidR="00BB437C" w:rsidRPr="009743EA" w:rsidRDefault="00BB437C" w:rsidP="00283DA8">
            <w:pPr>
              <w:pStyle w:val="TAL"/>
              <w:snapToGrid w:val="0"/>
              <w:jc w:val="center"/>
              <w:rPr>
                <w:b/>
                <w:kern w:val="1"/>
                <w:lang w:eastAsia="ko-KR"/>
              </w:rPr>
            </w:pPr>
          </w:p>
          <w:p w14:paraId="29F08723" w14:textId="77777777" w:rsidR="00BB437C" w:rsidRPr="009743EA" w:rsidRDefault="00BB437C" w:rsidP="00283DA8">
            <w:pPr>
              <w:pStyle w:val="TAL"/>
              <w:snapToGrid w:val="0"/>
              <w:jc w:val="center"/>
              <w:rPr>
                <w:b/>
                <w:kern w:val="1"/>
                <w:lang w:eastAsia="ko-KR"/>
              </w:rPr>
            </w:pPr>
          </w:p>
          <w:p w14:paraId="0B7D08A8" w14:textId="77777777" w:rsidR="00BB437C" w:rsidRPr="009743EA" w:rsidRDefault="00BB437C" w:rsidP="00283DA8">
            <w:pPr>
              <w:pStyle w:val="TAL"/>
              <w:snapToGrid w:val="0"/>
              <w:jc w:val="center"/>
              <w:rPr>
                <w:b/>
                <w:kern w:val="1"/>
                <w:lang w:eastAsia="ko-KR"/>
              </w:rPr>
            </w:pPr>
          </w:p>
          <w:p w14:paraId="56C1DEAF" w14:textId="77777777" w:rsidR="00BB437C" w:rsidRPr="009743EA" w:rsidRDefault="00BB437C" w:rsidP="00283DA8">
            <w:pPr>
              <w:pStyle w:val="TAL"/>
              <w:snapToGrid w:val="0"/>
              <w:jc w:val="center"/>
              <w:rPr>
                <w:b/>
                <w:kern w:val="1"/>
                <w:lang w:eastAsia="ko-KR"/>
              </w:rPr>
            </w:pPr>
          </w:p>
          <w:p w14:paraId="6688CE9E" w14:textId="77777777" w:rsidR="00BB437C" w:rsidRPr="009743EA" w:rsidRDefault="00BB437C" w:rsidP="00283DA8">
            <w:pPr>
              <w:pStyle w:val="TAL"/>
              <w:snapToGrid w:val="0"/>
              <w:jc w:val="center"/>
              <w:rPr>
                <w:b/>
                <w:kern w:val="1"/>
                <w:lang w:eastAsia="ko-KR"/>
              </w:rPr>
            </w:pPr>
          </w:p>
          <w:p w14:paraId="296B6495" w14:textId="77777777" w:rsidR="00BB437C" w:rsidRPr="009743EA" w:rsidRDefault="00BB437C" w:rsidP="00283DA8">
            <w:pPr>
              <w:pStyle w:val="TAL"/>
              <w:snapToGrid w:val="0"/>
              <w:jc w:val="center"/>
              <w:rPr>
                <w:b/>
                <w:kern w:val="1"/>
                <w:lang w:eastAsia="ko-KR"/>
              </w:rPr>
            </w:pPr>
          </w:p>
          <w:p w14:paraId="17FE7229" w14:textId="77777777" w:rsidR="00BB437C" w:rsidRPr="009743EA" w:rsidRDefault="00BB437C" w:rsidP="00283DA8">
            <w:pPr>
              <w:pStyle w:val="TAL"/>
              <w:snapToGrid w:val="0"/>
              <w:jc w:val="center"/>
              <w:rPr>
                <w:b/>
                <w:kern w:val="1"/>
                <w:lang w:eastAsia="ko-KR"/>
              </w:rPr>
            </w:pPr>
          </w:p>
          <w:p w14:paraId="176E540E" w14:textId="77777777" w:rsidR="00BB437C" w:rsidRPr="009743EA" w:rsidRDefault="00BB437C" w:rsidP="00283DA8">
            <w:pPr>
              <w:pStyle w:val="TAL"/>
              <w:snapToGrid w:val="0"/>
              <w:jc w:val="center"/>
              <w:rPr>
                <w:b/>
                <w:kern w:val="1"/>
                <w:lang w:eastAsia="ko-KR"/>
              </w:rPr>
            </w:pPr>
          </w:p>
          <w:p w14:paraId="7E9B69A9" w14:textId="77777777" w:rsidR="00BB437C" w:rsidRPr="009743EA" w:rsidRDefault="00BB437C" w:rsidP="00283DA8">
            <w:pPr>
              <w:pStyle w:val="TAL"/>
              <w:snapToGrid w:val="0"/>
              <w:jc w:val="center"/>
              <w:rPr>
                <w:b/>
                <w:kern w:val="1"/>
                <w:lang w:eastAsia="ko-KR"/>
              </w:rPr>
            </w:pPr>
          </w:p>
          <w:p w14:paraId="2B316AA9" w14:textId="77777777" w:rsidR="00BB437C" w:rsidRPr="009743EA" w:rsidRDefault="00BB437C" w:rsidP="00283DA8">
            <w:pPr>
              <w:pStyle w:val="TAL"/>
              <w:snapToGrid w:val="0"/>
              <w:jc w:val="center"/>
              <w:rPr>
                <w:b/>
                <w:kern w:val="1"/>
                <w:lang w:eastAsia="ko-KR"/>
              </w:rPr>
            </w:pPr>
          </w:p>
          <w:p w14:paraId="21D5AF63" w14:textId="77777777" w:rsidR="00BB437C" w:rsidRPr="009743EA" w:rsidRDefault="00BB437C" w:rsidP="00283DA8">
            <w:pPr>
              <w:pStyle w:val="TAL"/>
              <w:snapToGrid w:val="0"/>
              <w:jc w:val="center"/>
              <w:rPr>
                <w:b/>
                <w:kern w:val="1"/>
              </w:rPr>
            </w:pPr>
          </w:p>
          <w:p w14:paraId="1DB62236" w14:textId="77777777" w:rsidR="00BB437C" w:rsidRPr="009743EA" w:rsidRDefault="00BB437C" w:rsidP="00283DA8">
            <w:pPr>
              <w:pStyle w:val="TAL"/>
              <w:snapToGrid w:val="0"/>
              <w:jc w:val="center"/>
              <w:rPr>
                <w:b/>
                <w:kern w:val="1"/>
              </w:rPr>
            </w:pPr>
          </w:p>
          <w:p w14:paraId="6F4B42C3" w14:textId="77777777" w:rsidR="00BB437C" w:rsidRPr="009743EA" w:rsidRDefault="00BB437C" w:rsidP="00283DA8">
            <w:pPr>
              <w:pStyle w:val="TAL"/>
              <w:snapToGrid w:val="0"/>
              <w:jc w:val="center"/>
              <w:rPr>
                <w:b/>
                <w:kern w:val="1"/>
              </w:rPr>
            </w:pPr>
          </w:p>
          <w:p w14:paraId="354D282E" w14:textId="77777777" w:rsidR="00BB437C" w:rsidRPr="009743EA" w:rsidRDefault="00BB437C" w:rsidP="00283DA8">
            <w:pPr>
              <w:pStyle w:val="TAL"/>
              <w:snapToGrid w:val="0"/>
              <w:jc w:val="center"/>
              <w:rPr>
                <w:b/>
                <w:kern w:val="1"/>
              </w:rPr>
            </w:pPr>
          </w:p>
          <w:p w14:paraId="6C0B3191" w14:textId="77777777" w:rsidR="00BB437C" w:rsidRPr="009743EA" w:rsidRDefault="00BB437C" w:rsidP="00283DA8">
            <w:pPr>
              <w:pStyle w:val="TAL"/>
              <w:snapToGrid w:val="0"/>
              <w:jc w:val="center"/>
              <w:rPr>
                <w:b/>
                <w:kern w:val="1"/>
              </w:rPr>
            </w:pPr>
          </w:p>
          <w:p w14:paraId="0479851C" w14:textId="77777777" w:rsidR="00BB437C" w:rsidRPr="009743EA" w:rsidRDefault="00BB437C" w:rsidP="00283DA8">
            <w:pPr>
              <w:pStyle w:val="Default"/>
              <w:overflowPunct w:val="0"/>
              <w:jc w:val="center"/>
              <w:rPr>
                <w:color w:val="auto"/>
              </w:rPr>
            </w:pPr>
          </w:p>
          <w:p w14:paraId="44F43958" w14:textId="77777777" w:rsidR="00BB437C" w:rsidRPr="009743EA" w:rsidRDefault="00BB437C" w:rsidP="00283DA8">
            <w:pPr>
              <w:pStyle w:val="Default"/>
              <w:overflowPunct w:val="0"/>
              <w:jc w:val="center"/>
              <w:rPr>
                <w:b/>
                <w:sz w:val="20"/>
                <w:szCs w:val="20"/>
              </w:rPr>
            </w:pPr>
          </w:p>
          <w:p w14:paraId="6848CB52" w14:textId="77777777" w:rsidR="00BB437C" w:rsidRPr="009743EA" w:rsidRDefault="00BB437C" w:rsidP="00283DA8">
            <w:pPr>
              <w:pStyle w:val="Default"/>
              <w:overflowPunct w:val="0"/>
              <w:jc w:val="center"/>
              <w:rPr>
                <w:b/>
                <w:kern w:val="1"/>
                <w:lang w:eastAsia="ko-KR"/>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4BACE746" w14:textId="77777777" w:rsidR="00BB437C" w:rsidRPr="009743EA" w:rsidRDefault="00BB437C" w:rsidP="00283DA8">
            <w:pPr>
              <w:pStyle w:val="TAL"/>
              <w:snapToGrid w:val="0"/>
              <w:jc w:val="center"/>
              <w:rPr>
                <w:b/>
                <w:kern w:val="1"/>
              </w:rPr>
            </w:pPr>
          </w:p>
          <w:p w14:paraId="43314424" w14:textId="77777777" w:rsidR="00BB437C" w:rsidRPr="009743EA" w:rsidRDefault="00BB437C" w:rsidP="00283DA8">
            <w:pPr>
              <w:pStyle w:val="TAL"/>
              <w:snapToGrid w:val="0"/>
              <w:jc w:val="center"/>
              <w:rPr>
                <w:b/>
                <w:kern w:val="1"/>
              </w:rPr>
            </w:pPr>
            <w:r w:rsidRPr="009743EA">
              <w:rPr>
                <w:b/>
                <w:kern w:val="1"/>
              </w:rPr>
              <w:t>Resource Structure</w:t>
            </w:r>
          </w:p>
          <w:p w14:paraId="540FFF81" w14:textId="77777777" w:rsidR="00BB437C" w:rsidRPr="009743EA" w:rsidRDefault="00BB437C" w:rsidP="00283DA8">
            <w:pPr>
              <w:pStyle w:val="TAL"/>
              <w:snapToGrid w:val="0"/>
              <w:jc w:val="center"/>
            </w:pPr>
            <w:r w:rsidRPr="009743EA">
              <w:rPr>
                <w:b/>
                <w:kern w:val="1"/>
              </w:rPr>
              <w:t>before Sending Request</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04C9DD52" w14:textId="77777777" w:rsidR="00BB437C" w:rsidRPr="009743EA" w:rsidRDefault="00BB437C" w:rsidP="00283DA8">
            <w:pPr>
              <w:pStyle w:val="Default"/>
              <w:overflowPunct w:val="0"/>
              <w:jc w:val="center"/>
            </w:pPr>
          </w:p>
          <w:p w14:paraId="4F3C4404" w14:textId="77777777" w:rsidR="00BB437C" w:rsidRPr="009743EA" w:rsidRDefault="00BB437C" w:rsidP="00283DA8">
            <w:pPr>
              <w:pStyle w:val="Default"/>
              <w:tabs>
                <w:tab w:val="left" w:pos="1883"/>
                <w:tab w:val="center" w:pos="4118"/>
              </w:tabs>
              <w:overflowPunct w:val="0"/>
            </w:pPr>
            <w:r w:rsidRPr="009743EA">
              <w:tab/>
            </w:r>
            <w:r w:rsidRPr="009743EA">
              <w:tab/>
            </w:r>
            <w:r w:rsidR="0054261D">
              <w:pict w14:anchorId="6443F8E1">
                <v:group id="_x0000_s1823" style="width:153.95pt;height:58.45pt;mso-position-horizontal-relative:char;mso-position-vertical-relative:line" coordsize="19552,7425">
                  <v:rect id="직사각형 2" o:spid="_x0000_s1824" style="position:absolute;width:11683;height:3652;visibility:visible;v-text-anchor:middle" filled="f" strokecolor="windowText">
                    <v:textbox inset="0,0,0,0">
                      <w:txbxContent>
                        <w:p w14:paraId="4064C944" w14:textId="77777777" w:rsidR="004A00AF" w:rsidRDefault="004A00AF" w:rsidP="00BB437C">
                          <w:pPr>
                            <w:pStyle w:val="NormalWeb"/>
                            <w:wordWrap w:val="0"/>
                            <w:spacing w:after="0"/>
                            <w:jc w:val="center"/>
                            <w:rPr>
                              <w:b/>
                              <w:bCs/>
                              <w:color w:val="000000"/>
                              <w:kern w:val="24"/>
                              <w:sz w:val="20"/>
                              <w:szCs w:val="20"/>
                            </w:rPr>
                          </w:pPr>
                          <w:r w:rsidRPr="00047E23">
                            <w:rPr>
                              <w:b/>
                              <w:bCs/>
                              <w:color w:val="000000"/>
                              <w:kern w:val="24"/>
                              <w:sz w:val="20"/>
                              <w:szCs w:val="20"/>
                            </w:rPr>
                            <w:t>mn</w:t>
                          </w:r>
                          <w:r>
                            <w:rPr>
                              <w:b/>
                              <w:bCs/>
                              <w:color w:val="000000"/>
                              <w:kern w:val="24"/>
                              <w:sz w:val="20"/>
                              <w:szCs w:val="20"/>
                            </w:rPr>
                            <w:t>-name</w:t>
                          </w:r>
                        </w:p>
                        <w:p w14:paraId="758A043A" w14:textId="77777777" w:rsidR="004A00AF" w:rsidRDefault="004A00AF" w:rsidP="00BB437C">
                          <w:pPr>
                            <w:pStyle w:val="NormalWeb"/>
                            <w:wordWrap w:val="0"/>
                            <w:spacing w:after="0"/>
                            <w:jc w:val="center"/>
                          </w:pPr>
                          <w:r>
                            <w:rPr>
                              <w:b/>
                              <w:bCs/>
                              <w:color w:val="000000"/>
                              <w:kern w:val="24"/>
                              <w:sz w:val="20"/>
                              <w:szCs w:val="20"/>
                            </w:rPr>
                            <w:t>(CSEBase)</w:t>
                          </w:r>
                        </w:p>
                      </w:txbxContent>
                    </v:textbox>
                  </v:rect>
                  <v:line id="직선 연결선 3" o:spid="_x0000_s1825" style="position:absolute;flip:x;visibility:visible" from="5804,3656" to="5804,6133" o:connectortype="straight" strokecolor="windowText" strokeweight=".5pt">
                    <v:stroke joinstyle="miter"/>
                  </v:line>
                  <v:rect id="직사각형 4" o:spid="_x0000_s1826" style="position:absolute;left:7868;top:4895;width:11684;height:2530;visibility:visible;v-text-anchor:middle" filled="f" strokecolor="windowText">
                    <v:textbox inset="0,0,0,0">
                      <w:txbxContent>
                        <w:p w14:paraId="50E0EA98" w14:textId="77777777" w:rsidR="004A00AF" w:rsidRDefault="004A00AF" w:rsidP="00BB437C">
                          <w:pPr>
                            <w:pStyle w:val="NormalWeb"/>
                            <w:wordWrap w:val="0"/>
                            <w:spacing w:after="0"/>
                            <w:jc w:val="center"/>
                          </w:pPr>
                          <w:r>
                            <w:rPr>
                              <w:b/>
                              <w:bCs/>
                              <w:color w:val="000000"/>
                              <w:kern w:val="24"/>
                              <w:sz w:val="18"/>
                              <w:szCs w:val="18"/>
                            </w:rPr>
                            <w:t>cont_temp</w:t>
                          </w:r>
                        </w:p>
                        <w:p w14:paraId="5F94B291" w14:textId="77777777" w:rsidR="004A00AF" w:rsidRDefault="004A00AF" w:rsidP="00BB437C">
                          <w:pPr>
                            <w:pStyle w:val="NormalWeb"/>
                            <w:wordWrap w:val="0"/>
                            <w:spacing w:after="0"/>
                            <w:jc w:val="center"/>
                          </w:pPr>
                          <w:r>
                            <w:rPr>
                              <w:b/>
                              <w:bCs/>
                              <w:color w:val="000000"/>
                              <w:kern w:val="24"/>
                              <w:sz w:val="18"/>
                              <w:szCs w:val="18"/>
                            </w:rPr>
                            <w:t>(container</w:t>
                          </w:r>
                          <w:r w:rsidRPr="0089499A">
                            <w:rPr>
                              <w:b/>
                              <w:bCs/>
                              <w:color w:val="000000"/>
                              <w:kern w:val="24"/>
                              <w:sz w:val="18"/>
                              <w:szCs w:val="18"/>
                            </w:rPr>
                            <w:t>)</w:t>
                          </w:r>
                        </w:p>
                        <w:p w14:paraId="66934D59" w14:textId="77777777" w:rsidR="004A00AF" w:rsidRPr="00711102" w:rsidRDefault="004A00AF" w:rsidP="00BB437C">
                          <w:pPr>
                            <w:pStyle w:val="H6"/>
                            <w:wordWrap w:val="0"/>
                            <w:spacing w:after="0"/>
                            <w:jc w:val="center"/>
                          </w:pPr>
                          <w:r w:rsidRPr="00711102">
                            <w:rPr>
                              <w:rFonts w:ascii="Malgun Gothic" w:hAnsi="Malgun Gothic" w:hint="eastAsia"/>
                              <w:color w:val="FFFFFF"/>
                              <w:kern w:val="24"/>
                            </w:rPr>
                            <w:t>originator</w:t>
                          </w:r>
                        </w:p>
                        <w:p w14:paraId="3C0B4605" w14:textId="77777777" w:rsidR="004A00AF" w:rsidRDefault="004A00AF" w:rsidP="00BB437C">
                          <w:pPr>
                            <w:pStyle w:val="H6"/>
                            <w:wordWrap w:val="0"/>
                            <w:spacing w:after="0"/>
                            <w:jc w:val="center"/>
                          </w:pPr>
                        </w:p>
                        <w:p w14:paraId="1789FCDE" w14:textId="77777777" w:rsidR="004A00AF" w:rsidRDefault="004A00AF" w:rsidP="00BB437C">
                          <w:pPr>
                            <w:pStyle w:val="NormalWeb"/>
                            <w:wordWrap w:val="0"/>
                            <w:spacing w:after="0"/>
                            <w:jc w:val="center"/>
                          </w:pPr>
                          <w:r w:rsidRPr="00047E23">
                            <w:rPr>
                              <w:b/>
                              <w:bCs/>
                              <w:color w:val="000000"/>
                              <w:kern w:val="24"/>
                              <w:sz w:val="18"/>
                              <w:szCs w:val="18"/>
                            </w:rPr>
                            <w:t>(AE)</w:t>
                          </w:r>
                        </w:p>
                      </w:txbxContent>
                    </v:textbox>
                  </v:rect>
                  <v:line id="직선 연결선 5" o:spid="_x0000_s1827" style="position:absolute;visibility:visible" from="5804,6118" to="7868,6133" o:connectortype="straight" strokecolor="windowText" strokeweight=".5pt">
                    <v:stroke joinstyle="miter"/>
                  </v:line>
                  <w10:wrap type="none"/>
                  <w10:anchorlock/>
                </v:group>
              </w:pict>
            </w:r>
          </w:p>
        </w:tc>
      </w:tr>
      <w:tr w:rsidR="00BB437C" w:rsidRPr="009743EA" w14:paraId="3954BFA9" w14:textId="77777777" w:rsidTr="00283DA8">
        <w:trPr>
          <w:trHeight w:val="3108"/>
          <w:jc w:val="center"/>
        </w:trPr>
        <w:tc>
          <w:tcPr>
            <w:tcW w:w="1286" w:type="dxa"/>
            <w:vMerge/>
            <w:tcBorders>
              <w:left w:val="single" w:sz="4" w:space="0" w:color="000000"/>
            </w:tcBorders>
            <w:shd w:val="clear" w:color="auto" w:fill="E7E6E6"/>
          </w:tcPr>
          <w:p w14:paraId="6083838B" w14:textId="77777777" w:rsidR="00BB437C" w:rsidRPr="009743EA" w:rsidRDefault="00BB437C" w:rsidP="00283DA8">
            <w:pPr>
              <w:pStyle w:val="Default"/>
              <w:overflowPunct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305A54D9" w14:textId="77777777" w:rsidR="00BB437C" w:rsidRPr="009743EA" w:rsidRDefault="00BB437C" w:rsidP="00283DA8">
            <w:pPr>
              <w:pStyle w:val="TAL"/>
              <w:snapToGrid w:val="0"/>
              <w:jc w:val="center"/>
              <w:rPr>
                <w:b/>
                <w:kern w:val="1"/>
              </w:rPr>
            </w:pPr>
          </w:p>
          <w:p w14:paraId="1475CB26" w14:textId="77777777" w:rsidR="00BB437C" w:rsidRPr="009743EA" w:rsidRDefault="00BB437C" w:rsidP="00283DA8">
            <w:pPr>
              <w:pStyle w:val="TAL"/>
              <w:snapToGrid w:val="0"/>
              <w:jc w:val="center"/>
              <w:rPr>
                <w:b/>
                <w:kern w:val="1"/>
              </w:rPr>
            </w:pPr>
          </w:p>
          <w:p w14:paraId="05FF1AC5" w14:textId="77777777" w:rsidR="00BB437C" w:rsidRPr="009743EA" w:rsidRDefault="00BB437C" w:rsidP="00283DA8">
            <w:pPr>
              <w:pStyle w:val="TAL"/>
              <w:snapToGrid w:val="0"/>
              <w:jc w:val="center"/>
              <w:rPr>
                <w:b/>
                <w:kern w:val="1"/>
              </w:rPr>
            </w:pPr>
          </w:p>
          <w:p w14:paraId="26B2A041" w14:textId="77777777" w:rsidR="00BB437C" w:rsidRPr="009743EA" w:rsidRDefault="00BB437C" w:rsidP="00283DA8">
            <w:pPr>
              <w:pStyle w:val="TAL"/>
              <w:snapToGrid w:val="0"/>
              <w:jc w:val="center"/>
              <w:rPr>
                <w:b/>
                <w:kern w:val="1"/>
              </w:rPr>
            </w:pPr>
          </w:p>
          <w:p w14:paraId="2DBAA94B" w14:textId="77777777" w:rsidR="00BB437C" w:rsidRPr="009743EA" w:rsidRDefault="00BB437C" w:rsidP="00283DA8">
            <w:pPr>
              <w:pStyle w:val="TAL"/>
              <w:snapToGrid w:val="0"/>
              <w:jc w:val="center"/>
              <w:rPr>
                <w:b/>
                <w:kern w:val="1"/>
              </w:rPr>
            </w:pPr>
          </w:p>
          <w:p w14:paraId="6CFD6741" w14:textId="77777777" w:rsidR="00BB437C" w:rsidRPr="009743EA" w:rsidRDefault="00BB437C" w:rsidP="00283DA8">
            <w:pPr>
              <w:pStyle w:val="TAL"/>
              <w:snapToGrid w:val="0"/>
              <w:jc w:val="center"/>
              <w:rPr>
                <w:b/>
                <w:kern w:val="1"/>
              </w:rPr>
            </w:pPr>
          </w:p>
          <w:p w14:paraId="506F0D9E" w14:textId="77777777" w:rsidR="00BB437C" w:rsidRPr="009743EA" w:rsidRDefault="00BB437C" w:rsidP="00283DA8">
            <w:pPr>
              <w:pStyle w:val="TAL"/>
              <w:snapToGrid w:val="0"/>
              <w:jc w:val="center"/>
            </w:pPr>
            <w:r w:rsidRPr="009743EA">
              <w:rPr>
                <w:b/>
                <w:kern w:val="1"/>
              </w:rPr>
              <w:t>Call Flow</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4F6A3A8B" w14:textId="77777777" w:rsidR="00BB437C" w:rsidRPr="009743EA" w:rsidRDefault="0054261D" w:rsidP="00283DA8">
            <w:pPr>
              <w:pStyle w:val="TAL"/>
              <w:snapToGrid w:val="0"/>
              <w:jc w:val="center"/>
              <w:rPr>
                <w:color w:val="000000"/>
              </w:rPr>
            </w:pPr>
            <w:r>
              <w:pict w14:anchorId="605DA7AC">
                <v:group id="_x0000_s1853" style="position:absolute;left:0;text-align:left;margin-left:42.05pt;margin-top:11.75pt;width:261pt;height:133.25pt;z-index:251634176;mso-position-horizontal-relative:text;mso-position-vertical-relative:text" coordsize="33147,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">
                  <v:roundrect id="모서리가 둥근 직사각형 2" o:spid="_x0000_s1854" style="position:absolute;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2F980787" w14:textId="77777777" w:rsidR="004A00AF" w:rsidRDefault="004A00AF" w:rsidP="00BB437C">
                          <w:pPr>
                            <w:pStyle w:val="NormalWeb"/>
                            <w:wordWrap w:val="0"/>
                            <w:spacing w:after="0"/>
                            <w:jc w:val="center"/>
                            <w:rPr>
                              <w:rFonts w:ascii="Malgun Gothic" w:hAnsi="Malgun Gothic"/>
                              <w:color w:val="FFFFFF"/>
                              <w:kern w:val="24"/>
                            </w:rPr>
                          </w:pPr>
                          <w:r w:rsidRPr="00711102">
                            <w:rPr>
                              <w:rFonts w:ascii="Malgun Gothic" w:hAnsi="Malgun Gothic" w:hint="eastAsia"/>
                              <w:color w:val="FFFFFF"/>
                              <w:kern w:val="24"/>
                            </w:rPr>
                            <w:t>originator</w:t>
                          </w:r>
                        </w:p>
                        <w:p w14:paraId="766584AE" w14:textId="77777777" w:rsidR="004A00AF" w:rsidRPr="00581D4D" w:rsidRDefault="004A00AF" w:rsidP="00BB437C">
                          <w:pPr>
                            <w:pStyle w:val="NormalWeb"/>
                            <w:wordWrap w:val="0"/>
                            <w:spacing w:after="0"/>
                            <w:jc w:val="center"/>
                            <w:rPr>
                              <w:rFonts w:ascii="Malgun Gothic" w:hAnsi="Malgun Gothic"/>
                              <w:color w:val="FFFFFF"/>
                              <w:kern w:val="24"/>
                            </w:rPr>
                          </w:pPr>
                          <w:r w:rsidRPr="00581D4D">
                            <w:rPr>
                              <w:rFonts w:ascii="Malgun Gothic" w:hAnsi="Malgun Gothic" w:hint="eastAsia"/>
                              <w:color w:val="FFFFFF"/>
                              <w:kern w:val="24"/>
                            </w:rPr>
                            <w:t>(</w:t>
                          </w:r>
                          <w:r w:rsidRPr="00581D4D">
                            <w:rPr>
                              <w:rFonts w:ascii="Malgun Gothic" w:hAnsi="Malgun Gothic"/>
                              <w:color w:val="FFFFFF"/>
                              <w:kern w:val="24"/>
                            </w:rPr>
                            <w:t>AE1)</w:t>
                          </w:r>
                        </w:p>
                        <w:p w14:paraId="2FA001B8" w14:textId="77777777" w:rsidR="004A00AF" w:rsidRDefault="004A00AF" w:rsidP="00BB437C">
                          <w:pPr>
                            <w:pStyle w:val="NormalWeb"/>
                            <w:wordWrap w:val="0"/>
                            <w:spacing w:after="0"/>
                            <w:jc w:val="center"/>
                          </w:pPr>
                        </w:p>
                      </w:txbxContent>
                    </v:textbox>
                  </v:roundrect>
                  <v:line id="직선 연결선 3" o:spid="_x0000_s1855" style="position:absolute;visibility:visible" from="4826,6810" to="4826,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1856" type="#_x0000_t32" style="position:absolute;left:5524;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1857" type="#_x0000_t202" style="position:absolute;left:10564;top:8780;width:13323;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3D251148" w14:textId="77777777" w:rsidR="004A00AF" w:rsidRDefault="004A00AF" w:rsidP="00BB437C">
                          <w:pPr>
                            <w:pStyle w:val="NormalWeb"/>
                            <w:wordWrap w:val="0"/>
                            <w:spacing w:after="0"/>
                          </w:pPr>
                          <w:r w:rsidRPr="0089499A">
                            <w:rPr>
                              <w:rFonts w:ascii="Malgun Gothic" w:hAnsi="Malgun Gothic" w:hint="eastAsia"/>
                              <w:color w:val="5B9BD5"/>
                              <w:kern w:val="24"/>
                              <w:sz w:val="14"/>
                              <w:szCs w:val="14"/>
                            </w:rPr>
                            <w:t>subscription create request</w:t>
                          </w:r>
                        </w:p>
                      </w:txbxContent>
                    </v:textbox>
                  </v:shape>
                  <v:shape id="TextBox 37" o:spid="_x0000_s1858" type="#_x0000_t202" style="position:absolute;left:14200;top:12873;width:6159;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02C26266" w14:textId="77777777" w:rsidR="004A00AF" w:rsidRDefault="004A00AF" w:rsidP="00BB437C">
                          <w:pPr>
                            <w:pStyle w:val="NormalWeb"/>
                            <w:wordWrap w:val="0"/>
                            <w:spacing w:after="0"/>
                          </w:pPr>
                          <w:r w:rsidRPr="0089499A">
                            <w:rPr>
                              <w:rFonts w:ascii="Malgun Gothic" w:hAnsi="Malgun Gothic" w:hint="eastAsia"/>
                              <w:color w:val="5B9BD5"/>
                              <w:kern w:val="24"/>
                              <w:sz w:val="14"/>
                              <w:szCs w:val="14"/>
                            </w:rPr>
                            <w:t>Response</w:t>
                          </w:r>
                        </w:p>
                      </w:txbxContent>
                    </v:textbox>
                  </v:shape>
                  <v:shape id="직선 화살표 연결선 7" o:spid="_x0000_s1859" type="#_x0000_t32" style="position:absolute;left:5873;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860" style="position:absolute;left:23749;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68C918C4" w14:textId="77777777" w:rsidR="004A00AF" w:rsidRPr="00B658BD" w:rsidRDefault="004A00AF" w:rsidP="00BB437C">
                          <w:pPr>
                            <w:pStyle w:val="NormalWeb"/>
                            <w:wordWrap w:val="0"/>
                            <w:spacing w:after="0"/>
                            <w:jc w:val="center"/>
                            <w:rPr>
                              <w:rFonts w:ascii="Malgun Gothic" w:hAnsi="Malgun Gothic"/>
                              <w:color w:val="FFFFFF"/>
                              <w:kern w:val="24"/>
                              <w:sz w:val="10"/>
                            </w:rPr>
                          </w:pPr>
                        </w:p>
                        <w:p w14:paraId="05C8002E" w14:textId="77777777" w:rsidR="004A00AF" w:rsidRPr="00B658BD" w:rsidRDefault="004A00AF" w:rsidP="00BB437C">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64BBAA8B" w14:textId="77777777" w:rsidR="004A00AF" w:rsidRDefault="004A00AF" w:rsidP="00BB437C">
                          <w:pPr>
                            <w:pStyle w:val="NormalWeb"/>
                            <w:wordWrap w:val="0"/>
                            <w:spacing w:after="0"/>
                            <w:jc w:val="center"/>
                          </w:pPr>
                        </w:p>
                      </w:txbxContent>
                    </v:textbox>
                  </v:roundrect>
                  <v:line id="직선 연결선 9" o:spid="_x0000_s1861" style="position:absolute;visibility:visible" from="28575,6810" to="28575,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tc>
      </w:tr>
      <w:tr w:rsidR="00BB437C" w:rsidRPr="009743EA" w14:paraId="3A0AEF50" w14:textId="77777777" w:rsidTr="005A2D7C">
        <w:trPr>
          <w:cantSplit/>
          <w:trHeight w:val="42"/>
          <w:jc w:val="center"/>
        </w:trPr>
        <w:tc>
          <w:tcPr>
            <w:tcW w:w="1286" w:type="dxa"/>
            <w:vMerge/>
            <w:tcBorders>
              <w:left w:val="single" w:sz="4" w:space="0" w:color="000000"/>
            </w:tcBorders>
            <w:shd w:val="clear" w:color="auto" w:fill="E7E6E6"/>
          </w:tcPr>
          <w:p w14:paraId="03499615" w14:textId="77777777" w:rsidR="00BB437C" w:rsidRPr="009743EA" w:rsidRDefault="00BB437C" w:rsidP="00283DA8">
            <w:pPr>
              <w:pStyle w:val="Default"/>
              <w:overflowPunct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390F5562" w14:textId="77777777" w:rsidR="00BB437C" w:rsidRPr="009743EA" w:rsidRDefault="00BB437C" w:rsidP="00283DA8">
            <w:pPr>
              <w:pStyle w:val="TAL"/>
              <w:snapToGrid w:val="0"/>
              <w:jc w:val="center"/>
              <w:rPr>
                <w:b/>
                <w:kern w:val="1"/>
              </w:rPr>
            </w:pPr>
          </w:p>
          <w:p w14:paraId="1C4B5B76" w14:textId="77777777" w:rsidR="00BB437C" w:rsidRPr="009743EA" w:rsidRDefault="00BB437C" w:rsidP="00283DA8">
            <w:pPr>
              <w:pStyle w:val="TAL"/>
              <w:snapToGrid w:val="0"/>
              <w:jc w:val="center"/>
              <w:rPr>
                <w:b/>
                <w:kern w:val="1"/>
              </w:rPr>
            </w:pPr>
          </w:p>
          <w:p w14:paraId="12007398" w14:textId="77777777" w:rsidR="00BB437C" w:rsidRPr="009743EA" w:rsidRDefault="00BB437C" w:rsidP="00283DA8">
            <w:pPr>
              <w:pStyle w:val="TAL"/>
              <w:snapToGrid w:val="0"/>
              <w:jc w:val="center"/>
              <w:rPr>
                <w:b/>
                <w:kern w:val="1"/>
              </w:rPr>
            </w:pPr>
            <w:r w:rsidRPr="009743EA">
              <w:rPr>
                <w:b/>
                <w:kern w:val="1"/>
              </w:rPr>
              <w:t>HTTP Header Information</w:t>
            </w:r>
          </w:p>
          <w:p w14:paraId="365F4AC3" w14:textId="77777777" w:rsidR="00BB437C" w:rsidRPr="009743EA" w:rsidRDefault="00BB437C" w:rsidP="005A2D7C">
            <w:pPr>
              <w:pStyle w:val="TAL"/>
              <w:snapToGrid w:val="0"/>
              <w:jc w:val="both"/>
              <w:rPr>
                <w:b/>
                <w:kern w:val="1"/>
              </w:rPr>
            </w:pPr>
          </w:p>
          <w:p w14:paraId="00C3EBB1" w14:textId="77777777" w:rsidR="00BB437C" w:rsidRPr="009743EA" w:rsidRDefault="00BB437C" w:rsidP="00283DA8">
            <w:pPr>
              <w:pStyle w:val="TAL"/>
              <w:snapToGrid w:val="0"/>
              <w:jc w:val="both"/>
              <w:rPr>
                <w:b/>
                <w:kern w:val="1"/>
              </w:rPr>
            </w:pPr>
          </w:p>
          <w:p w14:paraId="77359866" w14:textId="77777777" w:rsidR="00FE3B5F" w:rsidRPr="009743EA" w:rsidRDefault="00FE3B5F" w:rsidP="00283DA8">
            <w:pPr>
              <w:pStyle w:val="TAL"/>
              <w:snapToGrid w:val="0"/>
              <w:jc w:val="both"/>
              <w:rPr>
                <w:b/>
                <w:kern w:val="1"/>
              </w:rPr>
            </w:pP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5E247C9C" w14:textId="77777777" w:rsidR="00BB437C" w:rsidRPr="009743EA" w:rsidRDefault="00BB437C" w:rsidP="005A2D7C">
            <w:pPr>
              <w:pStyle w:val="TAL"/>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BB437C" w:rsidRPr="009743EA" w14:paraId="4B6C025F" w14:textId="77777777" w:rsidTr="005A2D7C">
              <w:trPr>
                <w:jc w:val="center"/>
              </w:trPr>
              <w:tc>
                <w:tcPr>
                  <w:tcW w:w="1501" w:type="dxa"/>
                  <w:shd w:val="clear" w:color="auto" w:fill="9CC2E5"/>
                </w:tcPr>
                <w:p w14:paraId="38CD6648" w14:textId="77777777" w:rsidR="00BB437C" w:rsidRPr="009743EA" w:rsidRDefault="00BB437C" w:rsidP="00283D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3AD9AA6E" w14:textId="77777777" w:rsidR="00BB437C" w:rsidRPr="009743EA" w:rsidRDefault="00BB437C" w:rsidP="00283DA8">
                  <w:pPr>
                    <w:pStyle w:val="TAL"/>
                    <w:snapToGrid w:val="0"/>
                    <w:jc w:val="center"/>
                    <w:rPr>
                      <w:rFonts w:eastAsia="Calibri"/>
                      <w:b/>
                      <w:szCs w:val="22"/>
                    </w:rPr>
                  </w:pPr>
                  <w:r w:rsidRPr="009743EA">
                    <w:rPr>
                      <w:rFonts w:eastAsia="Calibri"/>
                      <w:b/>
                      <w:szCs w:val="22"/>
                    </w:rPr>
                    <w:t>Value</w:t>
                  </w:r>
                </w:p>
              </w:tc>
            </w:tr>
            <w:tr w:rsidR="00BB437C" w:rsidRPr="009743EA" w14:paraId="4C97409D" w14:textId="77777777" w:rsidTr="005A2D7C">
              <w:trPr>
                <w:jc w:val="center"/>
              </w:trPr>
              <w:tc>
                <w:tcPr>
                  <w:tcW w:w="1501" w:type="dxa"/>
                  <w:shd w:val="clear" w:color="auto" w:fill="DEEAF6"/>
                </w:tcPr>
                <w:p w14:paraId="09A3CA23" w14:textId="77777777" w:rsidR="00BB437C" w:rsidRPr="009743EA" w:rsidRDefault="00BB437C" w:rsidP="00283D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6B8E4919" w14:textId="77777777" w:rsidR="00BB437C" w:rsidRPr="009743EA" w:rsidRDefault="00BB437C" w:rsidP="00283DA8">
                  <w:pPr>
                    <w:pStyle w:val="TAL"/>
                    <w:snapToGrid w:val="0"/>
                    <w:rPr>
                      <w:rFonts w:eastAsia="Calibri"/>
                      <w:szCs w:val="22"/>
                    </w:rPr>
                  </w:pPr>
                  <w:r w:rsidRPr="009743EA">
                    <w:rPr>
                      <w:rFonts w:eastAsia="Calibri"/>
                      <w:szCs w:val="22"/>
                    </w:rPr>
                    <w:t>application/json</w:t>
                  </w:r>
                </w:p>
              </w:tc>
            </w:tr>
            <w:tr w:rsidR="00BB437C" w:rsidRPr="009743EA" w14:paraId="719712DE" w14:textId="77777777" w:rsidTr="005A2D7C">
              <w:trPr>
                <w:jc w:val="center"/>
              </w:trPr>
              <w:tc>
                <w:tcPr>
                  <w:tcW w:w="1501" w:type="dxa"/>
                  <w:shd w:val="clear" w:color="auto" w:fill="DEEAF6"/>
                </w:tcPr>
                <w:p w14:paraId="61969CAD" w14:textId="77777777" w:rsidR="00BB437C" w:rsidRPr="009743EA" w:rsidRDefault="00BB437C" w:rsidP="00283D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6A058A49" w14:textId="77777777" w:rsidR="00BB437C" w:rsidRPr="009743EA" w:rsidRDefault="00BB437C" w:rsidP="00283DA8">
                  <w:pPr>
                    <w:pStyle w:val="TAL"/>
                    <w:snapToGrid w:val="0"/>
                    <w:rPr>
                      <w:rFonts w:eastAsia="Calibri"/>
                      <w:szCs w:val="22"/>
                    </w:rPr>
                  </w:pPr>
                  <w:r w:rsidRPr="009743EA">
                    <w:rPr>
                      <w:rFonts w:eastAsia="Calibri"/>
                      <w:szCs w:val="22"/>
                    </w:rPr>
                    <w:t>Request</w:t>
                  </w:r>
                  <w:r w:rsidR="000E08CD" w:rsidRPr="009743EA">
                    <w:rPr>
                      <w:rFonts w:eastAsia="Calibri"/>
                      <w:szCs w:val="22"/>
                    </w:rPr>
                    <w:t xml:space="preserve"> </w:t>
                  </w:r>
                  <w:r w:rsidRPr="009743EA">
                    <w:rPr>
                      <w:rFonts w:eastAsia="Calibri"/>
                      <w:szCs w:val="22"/>
                    </w:rPr>
                    <w:t>ID</w:t>
                  </w:r>
                  <w:r w:rsidR="000E08CD" w:rsidRPr="009743EA">
                    <w:rPr>
                      <w:rFonts w:eastAsia="Calibri"/>
                      <w:szCs w:val="22"/>
                    </w:rPr>
                    <w:t xml:space="preserve"> </w:t>
                  </w:r>
                </w:p>
              </w:tc>
            </w:tr>
            <w:tr w:rsidR="00BB437C" w:rsidRPr="009743EA" w14:paraId="35D4C19F" w14:textId="77777777" w:rsidTr="005A2D7C">
              <w:trPr>
                <w:jc w:val="center"/>
              </w:trPr>
              <w:tc>
                <w:tcPr>
                  <w:tcW w:w="1501" w:type="dxa"/>
                  <w:shd w:val="clear" w:color="auto" w:fill="DEEAF6"/>
                </w:tcPr>
                <w:p w14:paraId="4BBBD49F" w14:textId="77777777" w:rsidR="00BB437C" w:rsidRPr="009743EA" w:rsidRDefault="00BB437C" w:rsidP="00283D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7FD8A8E8" w14:textId="77777777" w:rsidR="00BB437C" w:rsidRPr="009743EA" w:rsidRDefault="00BB437C" w:rsidP="00283DA8">
                  <w:pPr>
                    <w:pStyle w:val="TAL"/>
                    <w:snapToGrid w:val="0"/>
                    <w:rPr>
                      <w:rFonts w:eastAsia="Calibri"/>
                      <w:szCs w:val="22"/>
                    </w:rPr>
                  </w:pPr>
                  <w:r w:rsidRPr="009743EA">
                    <w:rPr>
                      <w:rFonts w:eastAsia="Calibri"/>
                      <w:szCs w:val="22"/>
                    </w:rPr>
                    <w:t>AE-ID</w:t>
                  </w:r>
                  <w:r w:rsidR="000E08CD" w:rsidRPr="009743EA">
                    <w:rPr>
                      <w:rFonts w:eastAsia="Calibri"/>
                      <w:szCs w:val="22"/>
                    </w:rPr>
                    <w:t xml:space="preserve"> </w:t>
                  </w:r>
                  <w:r w:rsidRPr="009743EA">
                    <w:rPr>
                      <w:rFonts w:eastAsia="Calibri"/>
                      <w:szCs w:val="22"/>
                    </w:rPr>
                    <w:t>of</w:t>
                  </w:r>
                  <w:r w:rsidR="000E08CD" w:rsidRPr="009743EA">
                    <w:rPr>
                      <w:rFonts w:eastAsia="Calibri"/>
                      <w:szCs w:val="22"/>
                    </w:rPr>
                    <w:t xml:space="preserve"> </w:t>
                  </w:r>
                  <w:r w:rsidRPr="009743EA">
                    <w:rPr>
                      <w:rFonts w:eastAsia="Calibri"/>
                      <w:szCs w:val="22"/>
                    </w:rPr>
                    <w:t>Originator</w:t>
                  </w:r>
                </w:p>
              </w:tc>
            </w:tr>
            <w:tr w:rsidR="00BB437C" w:rsidRPr="009743EA" w14:paraId="7B9D8066" w14:textId="77777777" w:rsidTr="005A2D7C">
              <w:trPr>
                <w:jc w:val="center"/>
              </w:trPr>
              <w:tc>
                <w:tcPr>
                  <w:tcW w:w="1501" w:type="dxa"/>
                  <w:shd w:val="clear" w:color="auto" w:fill="DEEAF6"/>
                </w:tcPr>
                <w:p w14:paraId="3E14B59F" w14:textId="77777777" w:rsidR="00BB437C" w:rsidRPr="009743EA" w:rsidRDefault="00BB437C" w:rsidP="00283DA8">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3B886BD4" w14:textId="77777777" w:rsidR="00BB437C" w:rsidRPr="009743EA" w:rsidRDefault="00E45F9B" w:rsidP="00283DA8">
                  <w:pPr>
                    <w:pStyle w:val="TAL"/>
                    <w:snapToGrid w:val="0"/>
                    <w:rPr>
                      <w:rFonts w:eastAsia="Calibri"/>
                      <w:szCs w:val="22"/>
                    </w:rPr>
                  </w:pPr>
                  <w:r w:rsidRPr="009743EA">
                    <w:rPr>
                      <w:rFonts w:eastAsia="Calibri"/>
                      <w:szCs w:val="22"/>
                    </w:rPr>
                    <w:t>application/json;ty</w:t>
                  </w:r>
                  <w:r w:rsidR="00BB437C" w:rsidRPr="009743EA">
                    <w:rPr>
                      <w:rFonts w:eastAsia="Calibri"/>
                      <w:szCs w:val="22"/>
                    </w:rPr>
                    <w:t>=</w:t>
                  </w:r>
                  <w:r w:rsidR="00BB437C" w:rsidRPr="009743EA">
                    <w:rPr>
                      <w:b/>
                    </w:rPr>
                    <w:t>23</w:t>
                  </w:r>
                </w:p>
              </w:tc>
            </w:tr>
            <w:tr w:rsidR="00A40F09" w:rsidRPr="009743EA" w14:paraId="3A376FC6" w14:textId="77777777" w:rsidTr="005A2D7C">
              <w:trPr>
                <w:jc w:val="center"/>
              </w:trPr>
              <w:tc>
                <w:tcPr>
                  <w:tcW w:w="1501" w:type="dxa"/>
                  <w:shd w:val="clear" w:color="auto" w:fill="DEEAF6"/>
                </w:tcPr>
                <w:p w14:paraId="6453C7D5" w14:textId="77777777" w:rsidR="00A40F09" w:rsidRPr="009743EA" w:rsidRDefault="00A40F09" w:rsidP="00A40F09">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7D261D1A" w14:textId="77777777" w:rsidR="00A40F09" w:rsidRPr="009743EA" w:rsidDel="00E45F9B" w:rsidRDefault="00A40F09" w:rsidP="00A40F09">
                  <w:pPr>
                    <w:pStyle w:val="TAL"/>
                    <w:snapToGrid w:val="0"/>
                    <w:rPr>
                      <w:rFonts w:eastAsia="Calibri"/>
                      <w:szCs w:val="22"/>
                    </w:rPr>
                  </w:pPr>
                  <w:r w:rsidRPr="009743EA">
                    <w:rPr>
                      <w:rFonts w:eastAsia="Calibri"/>
                      <w:szCs w:val="22"/>
                    </w:rPr>
                    <w:t>Release</w:t>
                  </w:r>
                  <w:r w:rsidR="000E08CD" w:rsidRPr="009743EA">
                    <w:rPr>
                      <w:rFonts w:eastAsia="Calibri"/>
                      <w:szCs w:val="22"/>
                    </w:rPr>
                    <w:t xml:space="preserve"> </w:t>
                  </w:r>
                  <w:r w:rsidRPr="009743EA">
                    <w:rPr>
                      <w:rFonts w:eastAsia="Calibri"/>
                      <w:szCs w:val="22"/>
                    </w:rPr>
                    <w:t>Version</w:t>
                  </w:r>
                  <w:r w:rsidR="000E08CD" w:rsidRPr="009743EA">
                    <w:rPr>
                      <w:rFonts w:eastAsia="Calibri"/>
                      <w:szCs w:val="22"/>
                    </w:rPr>
                    <w:t xml:space="preserve"> </w:t>
                  </w:r>
                  <w:r w:rsidRPr="009743EA">
                    <w:rPr>
                      <w:rFonts w:eastAsia="Calibri"/>
                      <w:szCs w:val="22"/>
                    </w:rPr>
                    <w:t>Indicator</w:t>
                  </w:r>
                </w:p>
              </w:tc>
            </w:tr>
          </w:tbl>
          <w:p w14:paraId="7BC7C62F" w14:textId="77777777" w:rsidR="00BB437C" w:rsidRPr="009743EA" w:rsidRDefault="00BB437C" w:rsidP="00283DA8">
            <w:pPr>
              <w:pStyle w:val="TAL"/>
              <w:snapToGrid w:val="0"/>
              <w:jc w:val="both"/>
              <w:rPr>
                <w:lang w:eastAsia="ko-KR"/>
              </w:rPr>
            </w:pPr>
          </w:p>
        </w:tc>
      </w:tr>
      <w:tr w:rsidR="00BB437C" w:rsidRPr="009743EA" w14:paraId="627CAABA" w14:textId="77777777" w:rsidTr="00283DA8">
        <w:trPr>
          <w:jc w:val="center"/>
        </w:trPr>
        <w:tc>
          <w:tcPr>
            <w:tcW w:w="1286" w:type="dxa"/>
            <w:vMerge/>
            <w:tcBorders>
              <w:left w:val="single" w:sz="4" w:space="0" w:color="000000"/>
              <w:bottom w:val="single" w:sz="4" w:space="0" w:color="000000"/>
            </w:tcBorders>
            <w:shd w:val="clear" w:color="auto" w:fill="E7E6E6"/>
          </w:tcPr>
          <w:p w14:paraId="508B9BD0" w14:textId="77777777" w:rsidR="00BB437C" w:rsidRPr="009743EA" w:rsidRDefault="00BB437C" w:rsidP="00283DA8">
            <w:pPr>
              <w:pStyle w:val="Default"/>
              <w:overflowPunct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16E56CE8"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7A8FBACC"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76FE1EFD"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0DF7CBEB"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7656C185"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794B12A2"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5016D2DA" w14:textId="77777777" w:rsidR="00BB437C" w:rsidRPr="009743EA" w:rsidRDefault="00BB437C" w:rsidP="00283DA8">
            <w:pPr>
              <w:pStyle w:val="Default"/>
              <w:overflowPunct w:val="0"/>
              <w:jc w:val="center"/>
              <w:rPr>
                <w:color w:val="0070C0"/>
                <w:lang w:eastAsia="ko-KR"/>
              </w:rPr>
            </w:pPr>
            <w:r w:rsidRPr="009743EA">
              <w:rPr>
                <w:rFonts w:ascii="Arial" w:eastAsia="Malgun Gothic" w:hAnsi="Arial"/>
                <w:b/>
                <w:color w:val="auto"/>
                <w:kern w:val="1"/>
                <w:sz w:val="18"/>
                <w:szCs w:val="20"/>
              </w:rPr>
              <w:t>Example</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16A3D4BB" w14:textId="77777777" w:rsidR="00817DE2" w:rsidRPr="009743EA" w:rsidRDefault="00817DE2" w:rsidP="00283DA8">
            <w:pPr>
              <w:widowControl w:val="0"/>
              <w:spacing w:after="0"/>
              <w:ind w:left="284"/>
              <w:jc w:val="both"/>
              <w:textAlignment w:val="auto"/>
              <w:rPr>
                <w:rFonts w:eastAsia="Calibri Light"/>
                <w:b/>
                <w:sz w:val="24"/>
              </w:rPr>
            </w:pPr>
          </w:p>
          <w:p w14:paraId="2624D41D" w14:textId="77777777" w:rsidR="00BB437C" w:rsidRPr="009743EA" w:rsidRDefault="00817DE2" w:rsidP="00283DA8">
            <w:pPr>
              <w:widowControl w:val="0"/>
              <w:spacing w:after="0"/>
              <w:ind w:left="284"/>
              <w:jc w:val="both"/>
              <w:textAlignment w:val="auto"/>
              <w:rPr>
                <w:rFonts w:ascii="Arial" w:hAnsi="Arial"/>
                <w:color w:val="0070C0"/>
                <w:sz w:val="18"/>
              </w:rPr>
            </w:pPr>
            <w:r w:rsidRPr="009743EA">
              <w:rPr>
                <w:rFonts w:eastAsia="Calibri Light"/>
                <w:b/>
                <w:sz w:val="24"/>
              </w:rPr>
              <w:t>API/NOTI/NET1/STEP01</w:t>
            </w:r>
          </w:p>
          <w:p w14:paraId="6DEA2FA1" w14:textId="77777777" w:rsidR="00BB437C" w:rsidRPr="005A2D7C" w:rsidRDefault="00BB437C" w:rsidP="007C39B4">
            <w:pPr>
              <w:pStyle w:val="NoSpacing"/>
              <w:overflowPunct w:val="0"/>
              <w:rPr>
                <w:rFonts w:ascii="Arial" w:hAnsi="Arial"/>
                <w:b/>
                <w:color w:val="0070C0"/>
                <w:sz w:val="18"/>
                <w:lang w:val="en-GB"/>
              </w:rPr>
            </w:pPr>
            <w:r w:rsidRPr="005A2D7C">
              <w:rPr>
                <w:rFonts w:ascii="Times New Roman" w:hAnsi="Times New Roman"/>
                <w:lang w:val="en-GB"/>
              </w:rPr>
              <w:t xml:space="preserve">    </w:t>
            </w:r>
          </w:p>
          <w:p w14:paraId="4C321E30"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39BCE417" w14:textId="77777777" w:rsidR="00BB437C" w:rsidRPr="009743EA" w:rsidRDefault="00BB437C" w:rsidP="00283DA8">
            <w:pPr>
              <w:pStyle w:val="TAL"/>
              <w:snapToGrid w:val="0"/>
              <w:ind w:left="284"/>
              <w:jc w:val="both"/>
              <w:rPr>
                <w:color w:val="0070C0"/>
              </w:rPr>
            </w:pPr>
          </w:p>
          <w:p w14:paraId="1E87193B" w14:textId="77777777" w:rsidR="00BB437C" w:rsidRPr="009743EA" w:rsidRDefault="00BB437C" w:rsidP="00283DA8">
            <w:pPr>
              <w:pStyle w:val="TAL"/>
              <w:snapToGrid w:val="0"/>
              <w:ind w:left="284"/>
              <w:jc w:val="both"/>
              <w:rPr>
                <w:color w:val="0070C0"/>
              </w:rPr>
            </w:pPr>
            <w:r w:rsidRPr="009743EA">
              <w:rPr>
                <w:color w:val="0070C0"/>
              </w:rPr>
              <w:t>POST /mn-name/cont_temp? HTTP/1.1</w:t>
            </w:r>
          </w:p>
          <w:p w14:paraId="3FDF9BDD" w14:textId="77777777" w:rsidR="00BB437C" w:rsidRPr="009743EA" w:rsidRDefault="00BB437C" w:rsidP="00283DA8">
            <w:pPr>
              <w:pStyle w:val="TAL"/>
              <w:snapToGrid w:val="0"/>
              <w:ind w:left="284"/>
              <w:jc w:val="both"/>
              <w:rPr>
                <w:color w:val="0070C0"/>
              </w:rPr>
            </w:pPr>
            <w:r w:rsidRPr="009743EA">
              <w:rPr>
                <w:color w:val="0070C0"/>
              </w:rPr>
              <w:t>Host: 192.168.0.10:8282</w:t>
            </w:r>
          </w:p>
          <w:p w14:paraId="006B464E" w14:textId="77777777" w:rsidR="00BB437C" w:rsidRPr="009743EA" w:rsidRDefault="00BB437C" w:rsidP="00283DA8">
            <w:pPr>
              <w:pStyle w:val="TAL"/>
              <w:snapToGrid w:val="0"/>
              <w:ind w:left="284"/>
              <w:jc w:val="both"/>
              <w:rPr>
                <w:color w:val="0070C0"/>
              </w:rPr>
            </w:pPr>
            <w:r w:rsidRPr="009743EA">
              <w:rPr>
                <w:color w:val="0070C0"/>
              </w:rPr>
              <w:t>X-M2M-Origin: CAE5630283216026458665</w:t>
            </w:r>
          </w:p>
          <w:p w14:paraId="2E74C9B9" w14:textId="77777777" w:rsidR="00BB437C" w:rsidRPr="009743EA" w:rsidRDefault="00BB437C" w:rsidP="00283DA8">
            <w:pPr>
              <w:pStyle w:val="TAL"/>
              <w:snapToGrid w:val="0"/>
              <w:ind w:left="284"/>
              <w:jc w:val="both"/>
              <w:rPr>
                <w:color w:val="0070C0"/>
              </w:rPr>
            </w:pPr>
            <w:r w:rsidRPr="009743EA">
              <w:rPr>
                <w:color w:val="0070C0"/>
              </w:rPr>
              <w:t xml:space="preserve">Content-Type: </w:t>
            </w:r>
            <w:r w:rsidR="00E45F9B" w:rsidRPr="009743EA">
              <w:rPr>
                <w:color w:val="0070C0"/>
              </w:rPr>
              <w:t>application/json;ty</w:t>
            </w:r>
            <w:r w:rsidRPr="009743EA">
              <w:rPr>
                <w:color w:val="0070C0"/>
              </w:rPr>
              <w:t>=23</w:t>
            </w:r>
          </w:p>
          <w:p w14:paraId="516B7834"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22EF3880" w14:textId="77777777" w:rsidR="00BB437C" w:rsidRPr="009743EA" w:rsidRDefault="00BB437C" w:rsidP="00283DA8">
            <w:pPr>
              <w:pStyle w:val="TAL"/>
              <w:snapToGrid w:val="0"/>
              <w:ind w:left="284"/>
              <w:jc w:val="both"/>
              <w:rPr>
                <w:color w:val="0070C0"/>
              </w:rPr>
            </w:pPr>
            <w:r w:rsidRPr="009743EA">
              <w:rPr>
                <w:color w:val="0070C0"/>
              </w:rPr>
              <w:t>X-M2M-RI: 1234</w:t>
            </w:r>
          </w:p>
          <w:p w14:paraId="4E573AF3" w14:textId="77777777" w:rsidR="00C32389" w:rsidRPr="009743EA"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037D5BD1" w14:textId="77777777" w:rsidR="00BB437C" w:rsidRPr="009743EA" w:rsidRDefault="00BB437C" w:rsidP="00283DA8">
            <w:pPr>
              <w:pStyle w:val="TAL"/>
              <w:snapToGrid w:val="0"/>
              <w:ind w:left="284"/>
              <w:jc w:val="both"/>
              <w:rPr>
                <w:color w:val="0070C0"/>
              </w:rPr>
            </w:pPr>
          </w:p>
          <w:p w14:paraId="7B3804BD" w14:textId="77777777" w:rsidR="00BB437C" w:rsidRPr="009743EA" w:rsidRDefault="00BB437C" w:rsidP="00283DA8">
            <w:pPr>
              <w:pStyle w:val="TAL"/>
              <w:snapToGrid w:val="0"/>
              <w:ind w:left="284"/>
              <w:jc w:val="both"/>
              <w:rPr>
                <w:color w:val="0070C0"/>
              </w:rPr>
            </w:pPr>
            <w:r w:rsidRPr="009743EA">
              <w:rPr>
                <w:color w:val="0070C0"/>
              </w:rPr>
              <w:t>{</w:t>
            </w:r>
          </w:p>
          <w:p w14:paraId="2F1AC01F" w14:textId="77777777" w:rsidR="00BB437C" w:rsidRPr="009743EA" w:rsidRDefault="0033112C" w:rsidP="00283DA8">
            <w:pPr>
              <w:pStyle w:val="TAL"/>
              <w:snapToGrid w:val="0"/>
              <w:ind w:left="284"/>
              <w:jc w:val="both"/>
              <w:rPr>
                <w:color w:val="0070C0"/>
              </w:rPr>
            </w:pPr>
            <w:r w:rsidRPr="009743EA">
              <w:rPr>
                <w:color w:val="0070C0"/>
              </w:rPr>
              <w:t xml:space="preserve">    </w:t>
            </w:r>
            <w:r w:rsidR="00BB437C" w:rsidRPr="009743EA">
              <w:rPr>
                <w:color w:val="0070C0"/>
              </w:rPr>
              <w:t>"m2m:sub": {</w:t>
            </w:r>
          </w:p>
          <w:p w14:paraId="304929AC" w14:textId="77777777" w:rsidR="00BB437C" w:rsidRPr="009743EA" w:rsidRDefault="00BB437C" w:rsidP="00283DA8">
            <w:pPr>
              <w:pStyle w:val="TAL"/>
              <w:snapToGrid w:val="0"/>
              <w:ind w:left="284"/>
              <w:jc w:val="both"/>
              <w:rPr>
                <w:color w:val="0070C0"/>
              </w:rPr>
            </w:pPr>
            <w:r w:rsidRPr="009743EA">
              <w:rPr>
                <w:color w:val="0070C0"/>
              </w:rPr>
              <w:t xml:space="preserve">    </w:t>
            </w:r>
            <w:r w:rsidR="0033112C" w:rsidRPr="009743EA">
              <w:rPr>
                <w:color w:val="0070C0"/>
              </w:rPr>
              <w:t xml:space="preserve">    </w:t>
            </w:r>
            <w:r w:rsidRPr="009743EA">
              <w:rPr>
                <w:color w:val="0070C0"/>
              </w:rPr>
              <w:t>"enc": {</w:t>
            </w:r>
          </w:p>
          <w:p w14:paraId="01D07F1C" w14:textId="77777777" w:rsidR="00BB437C" w:rsidRPr="009743EA" w:rsidRDefault="00BB437C" w:rsidP="00283DA8">
            <w:pPr>
              <w:pStyle w:val="TAL"/>
              <w:snapToGrid w:val="0"/>
              <w:ind w:left="284"/>
              <w:jc w:val="both"/>
              <w:rPr>
                <w:color w:val="0070C0"/>
              </w:rPr>
            </w:pPr>
            <w:r w:rsidRPr="009743EA">
              <w:rPr>
                <w:color w:val="0070C0"/>
                <w:lang w:eastAsia="ko-KR"/>
              </w:rPr>
              <w:t xml:space="preserve">           </w:t>
            </w:r>
            <w:r w:rsidRPr="009743EA">
              <w:rPr>
                <w:color w:val="0070C0"/>
              </w:rPr>
              <w:t xml:space="preserve"> "net": </w:t>
            </w:r>
            <w:r w:rsidRPr="00C072AF">
              <w:rPr>
                <w:color w:val="0070C0"/>
              </w:rPr>
              <w:t>[1]</w:t>
            </w:r>
          </w:p>
          <w:p w14:paraId="36A8FD8F" w14:textId="77777777" w:rsidR="00BB437C" w:rsidRPr="009743EA" w:rsidRDefault="00BB437C" w:rsidP="00283DA8">
            <w:pPr>
              <w:pStyle w:val="TAL"/>
              <w:snapToGrid w:val="0"/>
              <w:ind w:left="284"/>
              <w:jc w:val="both"/>
              <w:rPr>
                <w:color w:val="0070C0"/>
              </w:rPr>
            </w:pPr>
            <w:r w:rsidRPr="009743EA">
              <w:rPr>
                <w:color w:val="0070C0"/>
              </w:rPr>
              <w:t xml:space="preserve">        },</w:t>
            </w:r>
          </w:p>
          <w:p w14:paraId="0C142D1F" w14:textId="77777777" w:rsidR="00BB437C" w:rsidRPr="009743EA" w:rsidRDefault="0033112C" w:rsidP="00283DA8">
            <w:pPr>
              <w:pStyle w:val="TAL"/>
              <w:snapToGrid w:val="0"/>
              <w:ind w:left="284"/>
              <w:jc w:val="both"/>
              <w:rPr>
                <w:color w:val="0070C0"/>
              </w:rPr>
            </w:pPr>
            <w:r w:rsidRPr="009743EA">
              <w:rPr>
                <w:color w:val="0070C0"/>
              </w:rPr>
              <w:t xml:space="preserve">        </w:t>
            </w:r>
            <w:r w:rsidR="00BB437C" w:rsidRPr="009743EA">
              <w:rPr>
                <w:color w:val="0070C0"/>
              </w:rPr>
              <w:t>"nu": ["AE1"],</w:t>
            </w:r>
          </w:p>
          <w:p w14:paraId="7D13C464" w14:textId="77777777" w:rsidR="00BB437C" w:rsidRPr="009743EA" w:rsidRDefault="0033112C" w:rsidP="00283DA8">
            <w:pPr>
              <w:pStyle w:val="TAL"/>
              <w:snapToGrid w:val="0"/>
              <w:ind w:left="284"/>
              <w:jc w:val="both"/>
              <w:rPr>
                <w:color w:val="0070C0"/>
              </w:rPr>
            </w:pPr>
            <w:r w:rsidRPr="009743EA">
              <w:rPr>
                <w:color w:val="0070C0"/>
              </w:rPr>
              <w:t xml:space="preserve">        </w:t>
            </w:r>
            <w:r w:rsidR="00BB437C" w:rsidRPr="009743EA">
              <w:rPr>
                <w:color w:val="0070C0"/>
              </w:rPr>
              <w:t>"rn": "cont_sub"</w:t>
            </w:r>
          </w:p>
          <w:p w14:paraId="7A623120" w14:textId="77777777" w:rsidR="00BB437C" w:rsidRPr="009743EA" w:rsidRDefault="00BB437C" w:rsidP="00283DA8">
            <w:pPr>
              <w:pStyle w:val="TAL"/>
              <w:snapToGrid w:val="0"/>
              <w:ind w:left="284"/>
              <w:jc w:val="both"/>
              <w:rPr>
                <w:color w:val="0070C0"/>
              </w:rPr>
            </w:pPr>
            <w:r w:rsidRPr="009743EA">
              <w:rPr>
                <w:color w:val="0070C0"/>
              </w:rPr>
              <w:t xml:space="preserve">    }</w:t>
            </w:r>
          </w:p>
          <w:p w14:paraId="2403A21F" w14:textId="77777777" w:rsidR="00BB437C" w:rsidRPr="009743EA" w:rsidRDefault="00BB437C" w:rsidP="00283DA8">
            <w:pPr>
              <w:pStyle w:val="TAL"/>
              <w:snapToGrid w:val="0"/>
              <w:ind w:left="284"/>
              <w:jc w:val="both"/>
              <w:rPr>
                <w:color w:val="0070C0"/>
              </w:rPr>
            </w:pPr>
            <w:r w:rsidRPr="009743EA">
              <w:rPr>
                <w:color w:val="0070C0"/>
              </w:rPr>
              <w:t>}</w:t>
            </w:r>
          </w:p>
          <w:p w14:paraId="3A6F3EBA" w14:textId="77777777" w:rsidR="00BB437C" w:rsidRPr="009743EA" w:rsidRDefault="00BB437C" w:rsidP="00283DA8">
            <w:pPr>
              <w:pStyle w:val="TAL"/>
              <w:snapToGrid w:val="0"/>
              <w:ind w:left="284"/>
              <w:jc w:val="both"/>
              <w:rPr>
                <w:color w:val="0070C0"/>
              </w:rPr>
            </w:pPr>
          </w:p>
          <w:p w14:paraId="58C639A3" w14:textId="77777777" w:rsidR="00BB437C" w:rsidRPr="009743EA" w:rsidRDefault="00BB437C" w:rsidP="00283DA8">
            <w:pPr>
              <w:widowControl w:val="0"/>
              <w:spacing w:after="0"/>
              <w:ind w:left="284"/>
              <w:jc w:val="both"/>
              <w:textAlignment w:val="auto"/>
              <w:rPr>
                <w:rFonts w:ascii="Arial" w:hAnsi="Arial"/>
                <w:b/>
                <w:color w:val="0070C0"/>
                <w:sz w:val="18"/>
              </w:rPr>
            </w:pPr>
          </w:p>
          <w:p w14:paraId="479E1AC6"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177601BD" w14:textId="77777777" w:rsidR="00BB437C" w:rsidRPr="009743EA" w:rsidRDefault="00BB437C" w:rsidP="00283DA8">
            <w:pPr>
              <w:widowControl w:val="0"/>
              <w:spacing w:after="0"/>
              <w:ind w:left="284"/>
              <w:textAlignment w:val="auto"/>
              <w:rPr>
                <w:rFonts w:ascii="Arial" w:hAnsi="Arial"/>
                <w:color w:val="0070C0"/>
                <w:sz w:val="18"/>
              </w:rPr>
            </w:pPr>
          </w:p>
          <w:p w14:paraId="252D610A" w14:textId="77777777" w:rsidR="00BB437C" w:rsidRPr="009743EA" w:rsidRDefault="00BB437C" w:rsidP="00283DA8">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58F08B02" w14:textId="77777777" w:rsidR="00BB437C" w:rsidRPr="00062C7A" w:rsidRDefault="00BB437C" w:rsidP="00283DA8">
            <w:pPr>
              <w:pStyle w:val="TAL"/>
              <w:snapToGrid w:val="0"/>
              <w:ind w:left="284"/>
              <w:rPr>
                <w:color w:val="0070C0"/>
                <w:lang w:val="fr-FR"/>
              </w:rPr>
            </w:pPr>
            <w:r w:rsidRPr="00062C7A">
              <w:rPr>
                <w:color w:val="0070C0"/>
                <w:lang w:val="fr-FR"/>
              </w:rPr>
              <w:t>Content-Location: mn-name/cont_temp</w:t>
            </w:r>
          </w:p>
          <w:p w14:paraId="1F11A56B" w14:textId="77777777" w:rsidR="00BB437C" w:rsidRPr="00062C7A" w:rsidRDefault="00BB437C" w:rsidP="00283DA8">
            <w:pPr>
              <w:pStyle w:val="TAL"/>
              <w:snapToGrid w:val="0"/>
              <w:ind w:left="284"/>
              <w:rPr>
                <w:color w:val="0070C0"/>
                <w:lang w:val="fr-FR"/>
              </w:rPr>
            </w:pPr>
            <w:r w:rsidRPr="00062C7A">
              <w:rPr>
                <w:color w:val="0070C0"/>
                <w:lang w:val="fr-FR"/>
              </w:rPr>
              <w:t>Content-Type: application/json</w:t>
            </w:r>
          </w:p>
          <w:p w14:paraId="0303BD9C" w14:textId="77777777" w:rsidR="00BB437C" w:rsidRPr="005A2D7C" w:rsidRDefault="00BB437C" w:rsidP="00283DA8">
            <w:pPr>
              <w:pStyle w:val="TAL"/>
              <w:snapToGrid w:val="0"/>
              <w:ind w:left="284"/>
              <w:rPr>
                <w:color w:val="0070C0"/>
              </w:rPr>
            </w:pPr>
            <w:r w:rsidRPr="005A2D7C">
              <w:rPr>
                <w:color w:val="0070C0"/>
              </w:rPr>
              <w:t>X-M2M-RI: 1234</w:t>
            </w:r>
          </w:p>
          <w:p w14:paraId="418DC4F1" w14:textId="77777777" w:rsidR="00C32389" w:rsidRPr="005A2D7C"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76C91F07" w14:textId="77777777" w:rsidR="00BB437C" w:rsidRPr="009743EA" w:rsidRDefault="00BB437C" w:rsidP="00283DA8">
            <w:pPr>
              <w:pStyle w:val="TAL"/>
              <w:snapToGrid w:val="0"/>
              <w:ind w:left="284"/>
              <w:rPr>
                <w:color w:val="0070C0"/>
              </w:rPr>
            </w:pPr>
            <w:r w:rsidRPr="009743EA">
              <w:rPr>
                <w:color w:val="0070C0"/>
              </w:rPr>
              <w:t>X-M2M-RSC: 2001</w:t>
            </w:r>
          </w:p>
          <w:p w14:paraId="1CB83958" w14:textId="77777777" w:rsidR="00BB437C" w:rsidRPr="005A2D7C" w:rsidRDefault="00BB437C" w:rsidP="00283DA8">
            <w:pPr>
              <w:pStyle w:val="TAL"/>
              <w:snapToGrid w:val="0"/>
              <w:ind w:left="284"/>
              <w:jc w:val="both"/>
              <w:rPr>
                <w:color w:val="0070C0"/>
              </w:rPr>
            </w:pPr>
          </w:p>
        </w:tc>
      </w:tr>
      <w:tr w:rsidR="00BB437C" w:rsidRPr="009743EA" w14:paraId="259DA08B" w14:textId="77777777" w:rsidTr="00283DA8">
        <w:trPr>
          <w:trHeight w:val="2421"/>
          <w:jc w:val="center"/>
        </w:trPr>
        <w:tc>
          <w:tcPr>
            <w:tcW w:w="1286" w:type="dxa"/>
            <w:vMerge w:val="restart"/>
            <w:tcBorders>
              <w:top w:val="single" w:sz="4" w:space="0" w:color="000000"/>
              <w:left w:val="single" w:sz="4" w:space="0" w:color="000000"/>
            </w:tcBorders>
            <w:shd w:val="clear" w:color="auto" w:fill="E7E6E6"/>
          </w:tcPr>
          <w:p w14:paraId="63AE7F87" w14:textId="77777777" w:rsidR="00BB437C" w:rsidRPr="009743EA" w:rsidRDefault="00BB437C" w:rsidP="00283DA8">
            <w:pPr>
              <w:pStyle w:val="TAL"/>
              <w:snapToGrid w:val="0"/>
              <w:jc w:val="center"/>
              <w:rPr>
                <w:b/>
                <w:kern w:val="1"/>
              </w:rPr>
            </w:pPr>
          </w:p>
          <w:p w14:paraId="385F55B4" w14:textId="77777777" w:rsidR="00BB437C" w:rsidRPr="009743EA" w:rsidRDefault="00BB437C" w:rsidP="00283DA8">
            <w:pPr>
              <w:pStyle w:val="TAL"/>
              <w:snapToGrid w:val="0"/>
              <w:jc w:val="center"/>
              <w:rPr>
                <w:b/>
                <w:kern w:val="1"/>
              </w:rPr>
            </w:pPr>
          </w:p>
          <w:p w14:paraId="3C67B74D" w14:textId="77777777" w:rsidR="00BB437C" w:rsidRPr="009743EA" w:rsidRDefault="00BB437C" w:rsidP="00283DA8">
            <w:pPr>
              <w:pStyle w:val="TAL"/>
              <w:snapToGrid w:val="0"/>
              <w:jc w:val="center"/>
              <w:rPr>
                <w:b/>
                <w:kern w:val="1"/>
              </w:rPr>
            </w:pPr>
          </w:p>
          <w:p w14:paraId="71EFE7CD" w14:textId="77777777" w:rsidR="00BB437C" w:rsidRPr="009743EA" w:rsidRDefault="00BB437C" w:rsidP="00283DA8">
            <w:pPr>
              <w:pStyle w:val="TAL"/>
              <w:snapToGrid w:val="0"/>
              <w:jc w:val="center"/>
              <w:rPr>
                <w:b/>
                <w:kern w:val="1"/>
              </w:rPr>
            </w:pPr>
          </w:p>
          <w:p w14:paraId="1B9C93B8" w14:textId="77777777" w:rsidR="00BB437C" w:rsidRPr="009743EA" w:rsidRDefault="00BB437C" w:rsidP="00283DA8">
            <w:pPr>
              <w:pStyle w:val="TAL"/>
              <w:snapToGrid w:val="0"/>
              <w:jc w:val="center"/>
              <w:rPr>
                <w:b/>
                <w:kern w:val="1"/>
              </w:rPr>
            </w:pPr>
          </w:p>
          <w:p w14:paraId="60DBB137" w14:textId="77777777" w:rsidR="00BB437C" w:rsidRPr="009743EA" w:rsidRDefault="00BB437C" w:rsidP="00283DA8">
            <w:pPr>
              <w:pStyle w:val="TAL"/>
              <w:snapToGrid w:val="0"/>
              <w:jc w:val="center"/>
              <w:rPr>
                <w:b/>
                <w:kern w:val="1"/>
              </w:rPr>
            </w:pPr>
          </w:p>
          <w:p w14:paraId="672A6DBC" w14:textId="77777777" w:rsidR="00BB437C" w:rsidRPr="009743EA" w:rsidRDefault="00BB437C" w:rsidP="00283DA8">
            <w:pPr>
              <w:pStyle w:val="TAL"/>
              <w:snapToGrid w:val="0"/>
              <w:jc w:val="center"/>
              <w:rPr>
                <w:b/>
                <w:kern w:val="1"/>
              </w:rPr>
            </w:pPr>
          </w:p>
          <w:p w14:paraId="61C0AE92" w14:textId="77777777" w:rsidR="00BB437C" w:rsidRPr="009743EA" w:rsidRDefault="00BB437C" w:rsidP="00283DA8">
            <w:pPr>
              <w:pStyle w:val="TAL"/>
              <w:snapToGrid w:val="0"/>
              <w:jc w:val="center"/>
              <w:rPr>
                <w:b/>
                <w:kern w:val="1"/>
              </w:rPr>
            </w:pPr>
          </w:p>
          <w:p w14:paraId="37F5F8BF" w14:textId="77777777" w:rsidR="00BB437C" w:rsidRPr="009743EA" w:rsidRDefault="00BB437C" w:rsidP="00283DA8">
            <w:pPr>
              <w:pStyle w:val="TAL"/>
              <w:snapToGrid w:val="0"/>
              <w:jc w:val="center"/>
              <w:rPr>
                <w:b/>
                <w:kern w:val="1"/>
              </w:rPr>
            </w:pPr>
          </w:p>
          <w:p w14:paraId="72548BD4" w14:textId="77777777" w:rsidR="00BB437C" w:rsidRPr="009743EA" w:rsidRDefault="00BB437C" w:rsidP="00283DA8">
            <w:pPr>
              <w:pStyle w:val="TAL"/>
              <w:snapToGrid w:val="0"/>
              <w:jc w:val="center"/>
              <w:rPr>
                <w:b/>
                <w:kern w:val="1"/>
              </w:rPr>
            </w:pPr>
          </w:p>
          <w:p w14:paraId="3085390E" w14:textId="77777777" w:rsidR="00BB437C" w:rsidRPr="009743EA" w:rsidRDefault="00BB437C" w:rsidP="00283DA8">
            <w:pPr>
              <w:pStyle w:val="TAL"/>
              <w:snapToGrid w:val="0"/>
              <w:jc w:val="center"/>
              <w:rPr>
                <w:b/>
                <w:kern w:val="1"/>
              </w:rPr>
            </w:pPr>
          </w:p>
          <w:p w14:paraId="01EA9D70" w14:textId="77777777" w:rsidR="00BB437C" w:rsidRPr="009743EA" w:rsidRDefault="00BB437C" w:rsidP="00283DA8">
            <w:pPr>
              <w:pStyle w:val="TAL"/>
              <w:snapToGrid w:val="0"/>
              <w:jc w:val="center"/>
              <w:rPr>
                <w:b/>
                <w:kern w:val="1"/>
              </w:rPr>
            </w:pPr>
          </w:p>
          <w:p w14:paraId="20A692E1" w14:textId="77777777" w:rsidR="00BB437C" w:rsidRPr="009743EA" w:rsidRDefault="00BB437C" w:rsidP="00283DA8">
            <w:pPr>
              <w:pStyle w:val="TAL"/>
              <w:snapToGrid w:val="0"/>
              <w:jc w:val="center"/>
              <w:rPr>
                <w:b/>
                <w:kern w:val="1"/>
              </w:rPr>
            </w:pPr>
          </w:p>
          <w:p w14:paraId="315D7644" w14:textId="77777777" w:rsidR="00BB437C" w:rsidRPr="009743EA" w:rsidRDefault="00BB437C" w:rsidP="00283DA8">
            <w:pPr>
              <w:pStyle w:val="TAL"/>
              <w:snapToGrid w:val="0"/>
              <w:jc w:val="center"/>
              <w:rPr>
                <w:b/>
                <w:kern w:val="1"/>
              </w:rPr>
            </w:pPr>
          </w:p>
          <w:p w14:paraId="698EE5D8" w14:textId="77777777" w:rsidR="00BB437C" w:rsidRPr="009743EA" w:rsidRDefault="00BB437C" w:rsidP="00283DA8">
            <w:pPr>
              <w:pStyle w:val="TAL"/>
              <w:snapToGrid w:val="0"/>
              <w:jc w:val="center"/>
              <w:rPr>
                <w:b/>
                <w:kern w:val="1"/>
              </w:rPr>
            </w:pPr>
          </w:p>
          <w:p w14:paraId="2A1472D3" w14:textId="77777777" w:rsidR="00BB437C" w:rsidRPr="009743EA" w:rsidRDefault="00BB437C" w:rsidP="00283DA8">
            <w:pPr>
              <w:pStyle w:val="TAL"/>
              <w:snapToGrid w:val="0"/>
              <w:jc w:val="center"/>
              <w:rPr>
                <w:b/>
                <w:kern w:val="1"/>
              </w:rPr>
            </w:pPr>
          </w:p>
          <w:p w14:paraId="6D85DCF2" w14:textId="77777777" w:rsidR="00BB437C" w:rsidRPr="009743EA" w:rsidRDefault="00BB437C" w:rsidP="00283DA8">
            <w:pPr>
              <w:pStyle w:val="TAL"/>
              <w:snapToGrid w:val="0"/>
              <w:jc w:val="center"/>
              <w:rPr>
                <w:b/>
                <w:kern w:val="1"/>
              </w:rPr>
            </w:pPr>
          </w:p>
          <w:p w14:paraId="437A1704" w14:textId="77777777" w:rsidR="00BB437C" w:rsidRPr="009743EA" w:rsidRDefault="00BB437C" w:rsidP="00283DA8">
            <w:pPr>
              <w:pStyle w:val="TAL"/>
              <w:snapToGrid w:val="0"/>
              <w:jc w:val="center"/>
              <w:rPr>
                <w:b/>
                <w:kern w:val="1"/>
              </w:rPr>
            </w:pPr>
          </w:p>
          <w:p w14:paraId="3DD1CBE5" w14:textId="77777777" w:rsidR="00BB437C" w:rsidRPr="009743EA" w:rsidRDefault="00BB437C" w:rsidP="00283DA8">
            <w:pPr>
              <w:pStyle w:val="TAL"/>
              <w:snapToGrid w:val="0"/>
              <w:jc w:val="center"/>
              <w:rPr>
                <w:b/>
                <w:kern w:val="1"/>
              </w:rPr>
            </w:pPr>
          </w:p>
          <w:p w14:paraId="3487E90F" w14:textId="77777777" w:rsidR="00BB437C" w:rsidRPr="009743EA" w:rsidRDefault="00BB437C" w:rsidP="00283DA8">
            <w:pPr>
              <w:pStyle w:val="TAL"/>
              <w:snapToGrid w:val="0"/>
              <w:jc w:val="center"/>
              <w:rPr>
                <w:b/>
                <w:kern w:val="1"/>
              </w:rPr>
            </w:pPr>
          </w:p>
          <w:p w14:paraId="5D04A842" w14:textId="77777777" w:rsidR="00BB437C" w:rsidRPr="009743EA" w:rsidRDefault="00BB437C" w:rsidP="00283DA8">
            <w:pPr>
              <w:pStyle w:val="TAL"/>
              <w:snapToGrid w:val="0"/>
              <w:jc w:val="center"/>
              <w:rPr>
                <w:b/>
                <w:kern w:val="1"/>
              </w:rPr>
            </w:pPr>
          </w:p>
          <w:p w14:paraId="16B7D494" w14:textId="77777777" w:rsidR="00BB437C" w:rsidRPr="009743EA" w:rsidRDefault="00BB437C" w:rsidP="00283DA8">
            <w:pPr>
              <w:pStyle w:val="TAL"/>
              <w:snapToGrid w:val="0"/>
              <w:jc w:val="center"/>
              <w:rPr>
                <w:b/>
                <w:kern w:val="1"/>
              </w:rPr>
            </w:pPr>
          </w:p>
          <w:p w14:paraId="2562FB1F" w14:textId="77777777" w:rsidR="00BB437C" w:rsidRPr="009743EA" w:rsidRDefault="00BB437C" w:rsidP="00283DA8">
            <w:pPr>
              <w:pStyle w:val="TAL"/>
              <w:snapToGrid w:val="0"/>
              <w:jc w:val="center"/>
              <w:rPr>
                <w:b/>
                <w:kern w:val="1"/>
              </w:rPr>
            </w:pPr>
          </w:p>
          <w:p w14:paraId="6148A76E" w14:textId="77777777" w:rsidR="00BB437C" w:rsidRPr="009743EA" w:rsidRDefault="00BB437C" w:rsidP="00283DA8">
            <w:pPr>
              <w:pStyle w:val="TAL"/>
              <w:snapToGrid w:val="0"/>
              <w:jc w:val="center"/>
              <w:rPr>
                <w:b/>
                <w:kern w:val="1"/>
              </w:rPr>
            </w:pPr>
          </w:p>
          <w:p w14:paraId="3B4C18A1" w14:textId="77777777" w:rsidR="00BB437C" w:rsidRPr="009743EA" w:rsidRDefault="00BB437C" w:rsidP="00283DA8">
            <w:pPr>
              <w:pStyle w:val="TAL"/>
              <w:snapToGrid w:val="0"/>
              <w:jc w:val="center"/>
              <w:rPr>
                <w:b/>
                <w:kern w:val="1"/>
              </w:rPr>
            </w:pPr>
          </w:p>
          <w:p w14:paraId="7159A104" w14:textId="77777777" w:rsidR="00BB437C" w:rsidRPr="009743EA" w:rsidRDefault="00BB437C" w:rsidP="00283DA8">
            <w:pPr>
              <w:pStyle w:val="TAL"/>
              <w:snapToGrid w:val="0"/>
              <w:jc w:val="center"/>
              <w:rPr>
                <w:b/>
                <w:kern w:val="1"/>
              </w:rPr>
            </w:pPr>
          </w:p>
          <w:p w14:paraId="16831011" w14:textId="77777777" w:rsidR="00BB437C" w:rsidRPr="009743EA" w:rsidRDefault="00BB437C" w:rsidP="00283DA8">
            <w:pPr>
              <w:pStyle w:val="TAL"/>
              <w:snapToGrid w:val="0"/>
              <w:jc w:val="center"/>
              <w:rPr>
                <w:b/>
                <w:kern w:val="1"/>
                <w:lang w:eastAsia="ko-KR"/>
              </w:rPr>
            </w:pPr>
            <w:r w:rsidRPr="009743EA">
              <w:rPr>
                <w:rFonts w:hint="eastAsia"/>
                <w:b/>
                <w:kern w:val="1"/>
                <w:lang w:eastAsia="ko-KR"/>
              </w:rPr>
              <w:lastRenderedPageBreak/>
              <w:t>S</w:t>
            </w:r>
            <w:r w:rsidRPr="009743EA">
              <w:rPr>
                <w:b/>
                <w:kern w:val="1"/>
                <w:lang w:eastAsia="ko-KR"/>
              </w:rPr>
              <w:t>tep 02</w:t>
            </w:r>
          </w:p>
          <w:p w14:paraId="3D0C0829" w14:textId="77777777" w:rsidR="00BB437C" w:rsidRPr="009743EA" w:rsidRDefault="00BB437C" w:rsidP="00283DA8">
            <w:pPr>
              <w:pStyle w:val="TAL"/>
              <w:snapToGrid w:val="0"/>
              <w:jc w:val="center"/>
              <w:rPr>
                <w:b/>
                <w:kern w:val="1"/>
                <w:lang w:eastAsia="ko-KR"/>
              </w:rPr>
            </w:pPr>
          </w:p>
          <w:p w14:paraId="11A1D847" w14:textId="77777777" w:rsidR="00BB437C" w:rsidRPr="009743EA" w:rsidRDefault="00BB437C" w:rsidP="00283DA8">
            <w:pPr>
              <w:pStyle w:val="TAL"/>
              <w:snapToGrid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08F2C4EF" w14:textId="77777777" w:rsidR="00BB437C" w:rsidRPr="009743EA" w:rsidRDefault="00BB437C" w:rsidP="00283DA8">
            <w:pPr>
              <w:pStyle w:val="TAL"/>
              <w:snapToGrid w:val="0"/>
              <w:jc w:val="center"/>
              <w:rPr>
                <w:b/>
                <w:kern w:val="1"/>
              </w:rPr>
            </w:pPr>
          </w:p>
          <w:p w14:paraId="6479AD95" w14:textId="77777777" w:rsidR="00BB437C" w:rsidRPr="009743EA" w:rsidRDefault="00BB437C" w:rsidP="00283DA8">
            <w:pPr>
              <w:pStyle w:val="TAL"/>
              <w:snapToGrid w:val="0"/>
              <w:jc w:val="center"/>
              <w:rPr>
                <w:b/>
                <w:kern w:val="1"/>
              </w:rPr>
            </w:pPr>
          </w:p>
          <w:p w14:paraId="2B052624" w14:textId="77777777" w:rsidR="00BB437C" w:rsidRPr="009743EA" w:rsidRDefault="00BB437C" w:rsidP="00283DA8">
            <w:pPr>
              <w:pStyle w:val="TAL"/>
              <w:snapToGrid w:val="0"/>
              <w:jc w:val="center"/>
              <w:rPr>
                <w:b/>
                <w:kern w:val="1"/>
              </w:rPr>
            </w:pPr>
          </w:p>
          <w:p w14:paraId="7F94F3F6" w14:textId="77777777" w:rsidR="00BB437C" w:rsidRPr="009743EA" w:rsidRDefault="00BB437C" w:rsidP="00283DA8">
            <w:pPr>
              <w:pStyle w:val="TAL"/>
              <w:snapToGrid w:val="0"/>
              <w:jc w:val="center"/>
              <w:rPr>
                <w:b/>
                <w:kern w:val="1"/>
              </w:rPr>
            </w:pPr>
            <w:r w:rsidRPr="009743EA">
              <w:rPr>
                <w:b/>
                <w:kern w:val="1"/>
              </w:rPr>
              <w:t>Resource Structure</w:t>
            </w:r>
          </w:p>
          <w:p w14:paraId="1060301D" w14:textId="77777777" w:rsidR="00BB437C" w:rsidRPr="009743EA" w:rsidRDefault="00BB437C" w:rsidP="00283DA8">
            <w:pPr>
              <w:pStyle w:val="TAL"/>
              <w:snapToGrid w:val="0"/>
              <w:jc w:val="center"/>
            </w:pPr>
            <w:r w:rsidRPr="009743EA">
              <w:rPr>
                <w:b/>
                <w:kern w:val="1"/>
              </w:rPr>
              <w:t>before Sending Request</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552272DE" w14:textId="77777777" w:rsidR="00BB437C" w:rsidRPr="009743EA" w:rsidRDefault="0054261D" w:rsidP="00283DA8">
            <w:pPr>
              <w:pStyle w:val="Default"/>
              <w:tabs>
                <w:tab w:val="left" w:pos="1883"/>
                <w:tab w:val="center" w:pos="4118"/>
              </w:tabs>
              <w:overflowPunct w:val="0"/>
            </w:pPr>
            <w:r>
              <w:pict w14:anchorId="53DBD1D1">
                <v:group id="_x0000_s1862" style="position:absolute;margin-left:86.6pt;margin-top:2.95pt;width:222.2pt;height:90.2pt;z-index:251635200;mso-position-horizontal-relative:text;mso-position-vertical-relative:text" coordsize="28219,1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">
                  <v:rect id="직사각형 2" o:spid="_x0000_s1863" style="position:absolute;width:11683;height:36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" filled="f">
                    <v:textbox inset="0,0,0,0">
                      <w:txbxContent>
                        <w:p w14:paraId="71ADD1C5" w14:textId="77777777" w:rsidR="004A00AF" w:rsidRDefault="004A00AF" w:rsidP="00BB437C">
                          <w:pPr>
                            <w:pStyle w:val="NormalWeb"/>
                            <w:wordWrap w:val="0"/>
                            <w:spacing w:after="0"/>
                            <w:jc w:val="center"/>
                          </w:pPr>
                          <w:r w:rsidRPr="00321011">
                            <w:rPr>
                              <w:b/>
                              <w:bCs/>
                              <w:color w:val="000000"/>
                              <w:kern w:val="24"/>
                              <w:sz w:val="20"/>
                              <w:szCs w:val="20"/>
                            </w:rPr>
                            <w:t>mn-name</w:t>
                          </w:r>
                        </w:p>
                        <w:p w14:paraId="34557637" w14:textId="77777777" w:rsidR="004A00AF" w:rsidRDefault="004A00AF" w:rsidP="00BB437C">
                          <w:pPr>
                            <w:pStyle w:val="NormalWeb"/>
                            <w:wordWrap w:val="0"/>
                            <w:spacing w:after="0"/>
                            <w:jc w:val="center"/>
                          </w:pPr>
                          <w:r w:rsidRPr="00321011">
                            <w:rPr>
                              <w:b/>
                              <w:bCs/>
                              <w:color w:val="000000"/>
                              <w:kern w:val="24"/>
                              <w:sz w:val="20"/>
                              <w:szCs w:val="20"/>
                            </w:rPr>
                            <w:t>(CSEBase)</w:t>
                          </w:r>
                        </w:p>
                      </w:txbxContent>
                    </v:textbox>
                  </v:rect>
                  <v:line id="직선 연결선 3" o:spid="_x0000_s1864" style="position:absolute;flip:x;visibility:visible" from="5842,3758" to="5842,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" strokeweight=".5pt">
                    <v:stroke joinstyle="miter"/>
                  </v:line>
                  <v:rect id="직사각형 4" o:spid="_x0000_s1865" style="position:absolute;left:7905;top:4996;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" filled="f">
                    <v:textbox inset="0,0,0,0">
                      <w:txbxContent>
                        <w:p w14:paraId="4D4C0164" w14:textId="77777777" w:rsidR="004A00AF" w:rsidRDefault="004A00AF" w:rsidP="00BB437C">
                          <w:pPr>
                            <w:pStyle w:val="NormalWeb"/>
                            <w:wordWrap w:val="0"/>
                            <w:spacing w:after="0"/>
                            <w:jc w:val="center"/>
                          </w:pPr>
                          <w:r w:rsidRPr="00321011">
                            <w:rPr>
                              <w:b/>
                              <w:bCs/>
                              <w:color w:val="000000"/>
                              <w:kern w:val="24"/>
                              <w:sz w:val="18"/>
                              <w:szCs w:val="18"/>
                            </w:rPr>
                            <w:t>cont_temp</w:t>
                          </w:r>
                        </w:p>
                        <w:p w14:paraId="77DE34AA" w14:textId="77777777" w:rsidR="004A00AF" w:rsidRDefault="004A00AF" w:rsidP="00BB437C">
                          <w:pPr>
                            <w:pStyle w:val="NormalWeb"/>
                            <w:wordWrap w:val="0"/>
                            <w:spacing w:after="0"/>
                            <w:jc w:val="center"/>
                          </w:pPr>
                          <w:r w:rsidRPr="00321011">
                            <w:rPr>
                              <w:b/>
                              <w:bCs/>
                              <w:color w:val="000000"/>
                              <w:kern w:val="24"/>
                              <w:sz w:val="18"/>
                              <w:szCs w:val="18"/>
                            </w:rPr>
                            <w:t>(container)</w:t>
                          </w:r>
                        </w:p>
                      </w:txbxContent>
                    </v:textbox>
                  </v:rect>
                  <v:line id="직선 연결선 5" o:spid="_x0000_s1866" style="position:absolute;visibility:visible" from="5842,6235" to="7905,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" strokeweight=".5pt">
                    <v:stroke joinstyle="miter"/>
                  </v:line>
                  <v:rect id="직사각형 6" o:spid="_x0000_s1867" style="position:absolute;left:15955;top:8926;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" filled="f">
                    <v:textbox inset="0,0,0,0">
                      <w:txbxContent>
                        <w:p w14:paraId="20A6BE9A" w14:textId="77777777" w:rsidR="004A00AF" w:rsidRDefault="004A00AF" w:rsidP="00BB437C">
                          <w:pPr>
                            <w:pStyle w:val="NormalWeb"/>
                            <w:wordWrap w:val="0"/>
                            <w:spacing w:after="0"/>
                            <w:jc w:val="center"/>
                            <w:rPr>
                              <w:b/>
                              <w:bCs/>
                              <w:color w:val="000000"/>
                              <w:kern w:val="24"/>
                              <w:sz w:val="18"/>
                              <w:szCs w:val="18"/>
                            </w:rPr>
                          </w:pPr>
                          <w:r>
                            <w:rPr>
                              <w:b/>
                              <w:bCs/>
                              <w:color w:val="000000"/>
                              <w:kern w:val="24"/>
                              <w:sz w:val="18"/>
                              <w:szCs w:val="18"/>
                            </w:rPr>
                            <w:t>cont_sub</w:t>
                          </w:r>
                        </w:p>
                        <w:p w14:paraId="37EAD73D" w14:textId="77777777" w:rsidR="004A00AF" w:rsidRDefault="004A00AF" w:rsidP="00BB437C">
                          <w:pPr>
                            <w:pStyle w:val="NormalWeb"/>
                            <w:wordWrap w:val="0"/>
                            <w:spacing w:after="0"/>
                            <w:jc w:val="center"/>
                          </w:pPr>
                          <w:r>
                            <w:rPr>
                              <w:b/>
                              <w:bCs/>
                              <w:color w:val="000000"/>
                              <w:kern w:val="24"/>
                              <w:sz w:val="18"/>
                              <w:szCs w:val="18"/>
                            </w:rPr>
                            <w:t>(</w:t>
                          </w:r>
                          <w:r w:rsidRPr="00321011">
                            <w:rPr>
                              <w:b/>
                              <w:bCs/>
                              <w:color w:val="000000"/>
                              <w:kern w:val="24"/>
                              <w:sz w:val="18"/>
                              <w:szCs w:val="18"/>
                            </w:rPr>
                            <w:t>subscription</w:t>
                          </w:r>
                          <w:r>
                            <w:rPr>
                              <w:b/>
                              <w:bCs/>
                              <w:color w:val="000000"/>
                              <w:kern w:val="24"/>
                              <w:sz w:val="18"/>
                              <w:szCs w:val="18"/>
                            </w:rPr>
                            <w:t>)</w:t>
                          </w:r>
                        </w:p>
                      </w:txbxContent>
                    </v:textbox>
                  </v:rect>
                  <v:line id="직선 연결선 8" o:spid="_x0000_s1868" style="position:absolute;flip:x;visibility:visible" from="13892,7606" to="13892,1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" strokeweight=".5pt">
                    <v:stroke joinstyle="miter"/>
                  </v:line>
                  <v:line id="직선 연결선 9" o:spid="_x0000_s1869" style="position:absolute;visibility:visible" from="13892,10083" to="15955,1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" strokeweight=".5pt">
                    <v:stroke joinstyle="miter"/>
                  </v:line>
                </v:group>
              </w:pict>
            </w:r>
            <w:r w:rsidR="00BB437C" w:rsidRPr="009743EA">
              <w:tab/>
            </w:r>
            <w:r w:rsidR="00BB437C" w:rsidRPr="009743EA">
              <w:tab/>
            </w:r>
          </w:p>
        </w:tc>
      </w:tr>
      <w:tr w:rsidR="00BB437C" w:rsidRPr="009743EA" w14:paraId="5F698813" w14:textId="77777777" w:rsidTr="00283DA8">
        <w:trPr>
          <w:trHeight w:val="3014"/>
          <w:jc w:val="center"/>
        </w:trPr>
        <w:tc>
          <w:tcPr>
            <w:tcW w:w="1286" w:type="dxa"/>
            <w:vMerge/>
            <w:tcBorders>
              <w:left w:val="single" w:sz="4" w:space="0" w:color="000000"/>
            </w:tcBorders>
            <w:shd w:val="clear" w:color="auto" w:fill="E7E6E6"/>
          </w:tcPr>
          <w:p w14:paraId="2B24AB92" w14:textId="77777777" w:rsidR="00BB437C" w:rsidRPr="009743EA" w:rsidRDefault="00BB437C" w:rsidP="00283DA8">
            <w:pPr>
              <w:pStyle w:val="Default"/>
              <w:overflowPunct w:val="0"/>
              <w:jc w:val="center"/>
              <w:rPr>
                <w:rFonts w:ascii="Arial" w:eastAsia="Malgun Gothic" w:hAnsi="Arial"/>
                <w:b/>
                <w:color w:val="auto"/>
                <w:kern w:val="1"/>
                <w:sz w:val="18"/>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38D6C6EC" w14:textId="77777777" w:rsidR="00BB437C" w:rsidRPr="009743EA" w:rsidRDefault="00BB437C" w:rsidP="00283DA8">
            <w:pPr>
              <w:pStyle w:val="TAL"/>
              <w:snapToGrid w:val="0"/>
              <w:jc w:val="center"/>
              <w:rPr>
                <w:b/>
                <w:kern w:val="1"/>
              </w:rPr>
            </w:pPr>
          </w:p>
          <w:p w14:paraId="229A1F22" w14:textId="77777777" w:rsidR="00BB437C" w:rsidRPr="009743EA" w:rsidRDefault="00BB437C" w:rsidP="00283DA8">
            <w:pPr>
              <w:pStyle w:val="TAL"/>
              <w:snapToGrid w:val="0"/>
              <w:jc w:val="center"/>
              <w:rPr>
                <w:b/>
                <w:kern w:val="1"/>
              </w:rPr>
            </w:pPr>
          </w:p>
          <w:p w14:paraId="0DA91533" w14:textId="77777777" w:rsidR="00BB437C" w:rsidRPr="009743EA" w:rsidRDefault="00BB437C" w:rsidP="00283DA8">
            <w:pPr>
              <w:pStyle w:val="TAL"/>
              <w:snapToGrid w:val="0"/>
              <w:jc w:val="center"/>
              <w:rPr>
                <w:b/>
                <w:kern w:val="1"/>
              </w:rPr>
            </w:pPr>
          </w:p>
          <w:p w14:paraId="2A9F01B2" w14:textId="77777777" w:rsidR="00BB437C" w:rsidRPr="009743EA" w:rsidRDefault="00BB437C" w:rsidP="00283DA8">
            <w:pPr>
              <w:pStyle w:val="TAL"/>
              <w:snapToGrid w:val="0"/>
              <w:jc w:val="center"/>
              <w:rPr>
                <w:b/>
                <w:kern w:val="1"/>
              </w:rPr>
            </w:pPr>
          </w:p>
          <w:p w14:paraId="3110DE09" w14:textId="77777777" w:rsidR="00BB437C" w:rsidRPr="009743EA" w:rsidRDefault="00BB437C" w:rsidP="00283DA8">
            <w:pPr>
              <w:pStyle w:val="TAL"/>
              <w:snapToGrid w:val="0"/>
              <w:jc w:val="center"/>
              <w:rPr>
                <w:b/>
                <w:kern w:val="1"/>
              </w:rPr>
            </w:pPr>
          </w:p>
          <w:p w14:paraId="6F22C6F9" w14:textId="77777777" w:rsidR="00BB437C" w:rsidRPr="009743EA" w:rsidRDefault="00BB437C" w:rsidP="00283DA8">
            <w:pPr>
              <w:pStyle w:val="TAL"/>
              <w:snapToGrid w:val="0"/>
              <w:jc w:val="center"/>
              <w:rPr>
                <w:b/>
                <w:kern w:val="1"/>
              </w:rPr>
            </w:pPr>
          </w:p>
          <w:p w14:paraId="24383825" w14:textId="77777777" w:rsidR="00BB437C" w:rsidRPr="009743EA" w:rsidRDefault="00BB437C" w:rsidP="00283DA8">
            <w:pPr>
              <w:pStyle w:val="TAL"/>
              <w:snapToGrid w:val="0"/>
              <w:jc w:val="center"/>
            </w:pPr>
            <w:r w:rsidRPr="009743EA">
              <w:rPr>
                <w:b/>
                <w:kern w:val="1"/>
              </w:rPr>
              <w:t>Call Flow</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1BCE9652" w14:textId="77777777" w:rsidR="00BB437C" w:rsidRPr="009743EA" w:rsidRDefault="0054261D" w:rsidP="00283DA8">
            <w:pPr>
              <w:pStyle w:val="TAL"/>
              <w:snapToGrid w:val="0"/>
              <w:jc w:val="center"/>
              <w:rPr>
                <w:color w:val="000000"/>
              </w:rPr>
            </w:pPr>
            <w:r>
              <w:pict w14:anchorId="20248816">
                <v:group id="_x0000_s1870" style="position:absolute;left:0;text-align:left;margin-left:49.3pt;margin-top:5.65pt;width:261pt;height:133.25pt;z-index:251636224;mso-position-horizontal-relative:text;mso-position-vertical-relative:text" coordorigin="4558,11099" coordsize="5220,2665">
                  <v:roundrect id="모서리가 둥근 직사각형 2" o:spid="_x0000_s1871" style="position:absolute;left:4558;top:11099;width:1480;height:107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6474C258" w14:textId="77777777" w:rsidR="004A00AF" w:rsidRPr="00B658BD" w:rsidRDefault="004A00AF" w:rsidP="00BB437C">
                          <w:pPr>
                            <w:pStyle w:val="NormalWeb"/>
                            <w:wordWrap w:val="0"/>
                            <w:spacing w:after="0"/>
                            <w:jc w:val="center"/>
                            <w:rPr>
                              <w:rFonts w:ascii="Malgun Gothic" w:hAnsi="Malgun Gothic"/>
                              <w:color w:val="FFFFFF"/>
                              <w:kern w:val="24"/>
                              <w:sz w:val="10"/>
                            </w:rPr>
                          </w:pPr>
                        </w:p>
                        <w:p w14:paraId="6E50A945" w14:textId="77777777" w:rsidR="004A00AF" w:rsidRPr="00B658BD" w:rsidRDefault="004A00AF" w:rsidP="00BB437C">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277AAD36" w14:textId="77777777" w:rsidR="004A00AF" w:rsidRDefault="004A00AF" w:rsidP="00BB437C">
                          <w:pPr>
                            <w:pStyle w:val="NormalWeb"/>
                            <w:wordWrap w:val="0"/>
                            <w:spacing w:after="0"/>
                            <w:jc w:val="center"/>
                          </w:pPr>
                        </w:p>
                      </w:txbxContent>
                    </v:textbox>
                  </v:roundrect>
                  <v:line id="직선 연결선 3" o:spid="_x0000_s1872" style="position:absolute;visibility:visible" from="5318,12172" to="5318,1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1873" type="#_x0000_t32" style="position:absolute;left:5531;top:13414;width:3478;height: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1874" type="#_x0000_t202" style="position:absolute;left:6404;top:12474;width:2098;height: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2D68EBC5" w14:textId="77777777" w:rsidR="004A00AF" w:rsidRDefault="004A00AF" w:rsidP="00BB437C">
                          <w:pPr>
                            <w:pStyle w:val="NormalWeb"/>
                            <w:wordWrap w:val="0"/>
                            <w:spacing w:after="0"/>
                          </w:pPr>
                          <w:r>
                            <w:rPr>
                              <w:rFonts w:ascii="Malgun Gothic" w:hAnsi="Malgun Gothic"/>
                              <w:color w:val="5B9BD5"/>
                              <w:kern w:val="24"/>
                              <w:sz w:val="14"/>
                              <w:szCs w:val="14"/>
                            </w:rPr>
                            <w:t>container</w:t>
                          </w:r>
                          <w:r w:rsidRPr="0089499A">
                            <w:rPr>
                              <w:rFonts w:ascii="Malgun Gothic" w:hAnsi="Malgun Gothic" w:hint="eastAsia"/>
                              <w:color w:val="5B9BD5"/>
                              <w:kern w:val="24"/>
                              <w:sz w:val="14"/>
                              <w:szCs w:val="14"/>
                            </w:rPr>
                            <w:t xml:space="preserve"> </w:t>
                          </w:r>
                          <w:r>
                            <w:rPr>
                              <w:rFonts w:ascii="Malgun Gothic" w:hAnsi="Malgun Gothic"/>
                              <w:color w:val="5B9BD5"/>
                              <w:kern w:val="24"/>
                              <w:sz w:val="14"/>
                              <w:szCs w:val="14"/>
                            </w:rPr>
                            <w:t>update</w:t>
                          </w:r>
                          <w:r w:rsidRPr="0089499A">
                            <w:rPr>
                              <w:rFonts w:ascii="Malgun Gothic" w:hAnsi="Malgun Gothic" w:hint="eastAsia"/>
                              <w:color w:val="5B9BD5"/>
                              <w:kern w:val="24"/>
                              <w:sz w:val="14"/>
                              <w:szCs w:val="14"/>
                            </w:rPr>
                            <w:t xml:space="preserve"> request</w:t>
                          </w:r>
                        </w:p>
                      </w:txbxContent>
                    </v:textbox>
                  </v:shape>
                  <v:shape id="TextBox 37" o:spid="_x0000_s1875" type="#_x0000_t202" style="position:absolute;left:6802;top:13080;width:970;height: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32B74D45" w14:textId="77777777" w:rsidR="004A00AF" w:rsidRDefault="004A00AF" w:rsidP="00BB437C">
                          <w:pPr>
                            <w:pStyle w:val="NormalWeb"/>
                            <w:wordWrap w:val="0"/>
                            <w:spacing w:after="0"/>
                          </w:pPr>
                          <w:r w:rsidRPr="0089499A">
                            <w:rPr>
                              <w:rFonts w:ascii="Malgun Gothic" w:hAnsi="Malgun Gothic" w:hint="eastAsia"/>
                              <w:color w:val="5B9BD5"/>
                              <w:kern w:val="24"/>
                              <w:sz w:val="14"/>
                              <w:szCs w:val="14"/>
                            </w:rPr>
                            <w:t>Response</w:t>
                          </w:r>
                        </w:p>
                      </w:txbxContent>
                    </v:textbox>
                  </v:shape>
                  <v:shape id="직선 화살표 연결선 7" o:spid="_x0000_s1876" type="#_x0000_t32" style="position:absolute;left:5483;top:12810;width:3423;height:1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877" style="position:absolute;left:8298;top:11099;width:1480;height:107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792221BF" w14:textId="77777777" w:rsidR="004A00AF" w:rsidRPr="00B658BD" w:rsidRDefault="004A00AF" w:rsidP="00BB437C">
                          <w:pPr>
                            <w:pStyle w:val="NormalWeb"/>
                            <w:wordWrap w:val="0"/>
                            <w:spacing w:after="0"/>
                            <w:jc w:val="center"/>
                            <w:rPr>
                              <w:rFonts w:ascii="Malgun Gothic" w:hAnsi="Malgun Gothic"/>
                              <w:color w:val="FFFFFF"/>
                              <w:kern w:val="24"/>
                              <w:sz w:val="10"/>
                            </w:rPr>
                          </w:pPr>
                        </w:p>
                        <w:p w14:paraId="2D75A4D5" w14:textId="77777777" w:rsidR="004A00AF" w:rsidRPr="00B658BD" w:rsidRDefault="004A00AF" w:rsidP="00BB437C">
                          <w:pPr>
                            <w:pStyle w:val="NormalWeb"/>
                            <w:wordWrap w:val="0"/>
                            <w:spacing w:after="0"/>
                            <w:jc w:val="center"/>
                          </w:pPr>
                          <w:r>
                            <w:rPr>
                              <w:rFonts w:ascii="Malgun Gothic" w:hAnsi="Malgun Gothic"/>
                              <w:color w:val="FFFFFF"/>
                              <w:kern w:val="24"/>
                            </w:rPr>
                            <w:t>AE2</w:t>
                          </w:r>
                        </w:p>
                        <w:p w14:paraId="15415061" w14:textId="77777777" w:rsidR="004A00AF" w:rsidRDefault="004A00AF" w:rsidP="00BB437C">
                          <w:pPr>
                            <w:pStyle w:val="NormalWeb"/>
                            <w:wordWrap w:val="0"/>
                            <w:spacing w:after="0"/>
                            <w:jc w:val="center"/>
                          </w:pPr>
                        </w:p>
                      </w:txbxContent>
                    </v:textbox>
                  </v:roundrect>
                  <v:line id="직선 연결선 9" o:spid="_x0000_s1878" style="position:absolute;visibility:visible" from="9058,12172" to="9058,1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tc>
      </w:tr>
      <w:tr w:rsidR="00BB437C" w:rsidRPr="009743EA" w14:paraId="3F07D62B" w14:textId="77777777" w:rsidTr="00283DA8">
        <w:trPr>
          <w:trHeight w:val="409"/>
          <w:jc w:val="center"/>
        </w:trPr>
        <w:tc>
          <w:tcPr>
            <w:tcW w:w="1286" w:type="dxa"/>
            <w:vMerge/>
            <w:tcBorders>
              <w:left w:val="single" w:sz="4" w:space="0" w:color="000000"/>
            </w:tcBorders>
            <w:shd w:val="clear" w:color="auto" w:fill="E7E6E6"/>
          </w:tcPr>
          <w:p w14:paraId="6E963B42" w14:textId="77777777" w:rsidR="00BB437C" w:rsidRPr="009743EA" w:rsidRDefault="00BB437C" w:rsidP="00283DA8">
            <w:pPr>
              <w:pStyle w:val="Default"/>
              <w:overflowPunct w:val="0"/>
              <w:jc w:val="center"/>
              <w:rPr>
                <w:rFonts w:ascii="Arial" w:eastAsia="Malgun Gothic" w:hAnsi="Arial"/>
                <w:b/>
                <w:color w:val="auto"/>
                <w:kern w:val="1"/>
                <w:sz w:val="18"/>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146C4492" w14:textId="77777777" w:rsidR="00BB437C" w:rsidRPr="009743EA" w:rsidRDefault="00BB437C" w:rsidP="00283DA8">
            <w:pPr>
              <w:pStyle w:val="TAL"/>
              <w:snapToGrid w:val="0"/>
              <w:jc w:val="center"/>
              <w:rPr>
                <w:b/>
                <w:kern w:val="1"/>
              </w:rPr>
            </w:pPr>
          </w:p>
          <w:p w14:paraId="188F569B" w14:textId="77777777" w:rsidR="00BB437C" w:rsidRPr="009743EA" w:rsidRDefault="00BB437C" w:rsidP="00283DA8">
            <w:pPr>
              <w:pStyle w:val="TAL"/>
              <w:snapToGrid w:val="0"/>
              <w:jc w:val="center"/>
              <w:rPr>
                <w:b/>
                <w:kern w:val="1"/>
              </w:rPr>
            </w:pPr>
          </w:p>
          <w:p w14:paraId="4DFA2950" w14:textId="77777777" w:rsidR="00BB437C" w:rsidRPr="009743EA" w:rsidRDefault="00BB437C" w:rsidP="00283DA8">
            <w:pPr>
              <w:pStyle w:val="TAL"/>
              <w:snapToGrid w:val="0"/>
              <w:jc w:val="center"/>
              <w:rPr>
                <w:b/>
                <w:kern w:val="1"/>
              </w:rPr>
            </w:pPr>
            <w:r w:rsidRPr="009743EA">
              <w:rPr>
                <w:b/>
                <w:kern w:val="1"/>
              </w:rPr>
              <w:t>HTTP Header Information</w:t>
            </w:r>
          </w:p>
          <w:p w14:paraId="110FB3F6" w14:textId="77777777" w:rsidR="00BB437C" w:rsidRPr="009743EA" w:rsidRDefault="00BB437C" w:rsidP="00283DA8">
            <w:pPr>
              <w:pStyle w:val="TAL"/>
              <w:snapToGrid w:val="0"/>
              <w:jc w:val="center"/>
              <w:rPr>
                <w:b/>
                <w:kern w:val="1"/>
              </w:rPr>
            </w:pPr>
          </w:p>
          <w:p w14:paraId="2277AC4D" w14:textId="77777777" w:rsidR="00FE3B5F" w:rsidRPr="009743EA" w:rsidRDefault="00FE3B5F" w:rsidP="00283DA8">
            <w:pPr>
              <w:pStyle w:val="TAL"/>
              <w:snapToGrid w:val="0"/>
              <w:jc w:val="center"/>
              <w:rPr>
                <w:b/>
                <w:kern w:val="1"/>
              </w:rPr>
            </w:pPr>
          </w:p>
          <w:p w14:paraId="6419C7D5" w14:textId="77777777" w:rsidR="00BB437C" w:rsidRPr="009743EA" w:rsidRDefault="00BB437C" w:rsidP="00283DA8">
            <w:pPr>
              <w:pStyle w:val="TAL"/>
              <w:snapToGrid w:val="0"/>
              <w:jc w:val="both"/>
              <w:rPr>
                <w:b/>
                <w:kern w:val="1"/>
              </w:rPr>
            </w:pP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4C14299E" w14:textId="77777777" w:rsidR="00BB437C" w:rsidRPr="009743EA" w:rsidRDefault="00BB437C" w:rsidP="005A2D7C">
            <w:pPr>
              <w:pStyle w:val="TAL"/>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0E08CD" w:rsidRPr="009743EA" w14:paraId="5B73816E" w14:textId="77777777" w:rsidTr="005A2D7C">
              <w:trPr>
                <w:jc w:val="center"/>
              </w:trPr>
              <w:tc>
                <w:tcPr>
                  <w:tcW w:w="1501" w:type="dxa"/>
                  <w:shd w:val="clear" w:color="auto" w:fill="9CC2E5"/>
                </w:tcPr>
                <w:p w14:paraId="3C8D7A2D" w14:textId="77777777" w:rsidR="000E08CD" w:rsidRPr="009743EA" w:rsidRDefault="000E08CD" w:rsidP="000E08CD">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1A94D9C8" w14:textId="77777777" w:rsidR="000E08CD" w:rsidRPr="009743EA" w:rsidRDefault="000E08CD" w:rsidP="000E08CD">
                  <w:pPr>
                    <w:pStyle w:val="TAL"/>
                    <w:snapToGrid w:val="0"/>
                    <w:jc w:val="center"/>
                    <w:rPr>
                      <w:rFonts w:eastAsia="Calibri"/>
                      <w:b/>
                      <w:szCs w:val="22"/>
                    </w:rPr>
                  </w:pPr>
                  <w:r w:rsidRPr="009743EA">
                    <w:rPr>
                      <w:rFonts w:eastAsia="Calibri"/>
                      <w:b/>
                      <w:szCs w:val="22"/>
                    </w:rPr>
                    <w:t>Value</w:t>
                  </w:r>
                </w:p>
              </w:tc>
            </w:tr>
            <w:tr w:rsidR="000E08CD" w:rsidRPr="009743EA" w14:paraId="70889226" w14:textId="77777777" w:rsidTr="005A2D7C">
              <w:trPr>
                <w:jc w:val="center"/>
              </w:trPr>
              <w:tc>
                <w:tcPr>
                  <w:tcW w:w="1501" w:type="dxa"/>
                  <w:shd w:val="clear" w:color="auto" w:fill="DEEAF6"/>
                </w:tcPr>
                <w:p w14:paraId="79394681" w14:textId="77777777" w:rsidR="000E08CD" w:rsidRPr="009743EA" w:rsidRDefault="000E08CD" w:rsidP="000E08CD">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2552B222" w14:textId="77777777" w:rsidR="000E08CD" w:rsidRPr="009743EA" w:rsidRDefault="000E08CD" w:rsidP="000E08CD">
                  <w:pPr>
                    <w:pStyle w:val="TAL"/>
                    <w:snapToGrid w:val="0"/>
                    <w:rPr>
                      <w:rFonts w:eastAsia="Calibri"/>
                      <w:szCs w:val="22"/>
                    </w:rPr>
                  </w:pPr>
                  <w:r w:rsidRPr="009743EA">
                    <w:rPr>
                      <w:rFonts w:eastAsia="Calibri"/>
                      <w:szCs w:val="22"/>
                    </w:rPr>
                    <w:t>application/json</w:t>
                  </w:r>
                </w:p>
              </w:tc>
            </w:tr>
            <w:tr w:rsidR="000E08CD" w:rsidRPr="009743EA" w14:paraId="114F9564" w14:textId="77777777" w:rsidTr="005A2D7C">
              <w:trPr>
                <w:jc w:val="center"/>
              </w:trPr>
              <w:tc>
                <w:tcPr>
                  <w:tcW w:w="1501" w:type="dxa"/>
                  <w:shd w:val="clear" w:color="auto" w:fill="DEEAF6"/>
                </w:tcPr>
                <w:p w14:paraId="425BA6CD" w14:textId="77777777" w:rsidR="000E08CD" w:rsidRPr="009743EA" w:rsidRDefault="000E08CD" w:rsidP="000E08CD">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511AEEFF" w14:textId="77777777" w:rsidR="000E08CD" w:rsidRPr="009743EA" w:rsidRDefault="000E08CD" w:rsidP="000E08CD">
                  <w:pPr>
                    <w:pStyle w:val="TAL"/>
                    <w:snapToGrid w:val="0"/>
                    <w:rPr>
                      <w:rFonts w:eastAsia="Calibri"/>
                      <w:szCs w:val="22"/>
                    </w:rPr>
                  </w:pPr>
                  <w:r w:rsidRPr="009743EA">
                    <w:rPr>
                      <w:rFonts w:eastAsia="Calibri"/>
                      <w:szCs w:val="22"/>
                    </w:rPr>
                    <w:t xml:space="preserve">Request ID </w:t>
                  </w:r>
                </w:p>
              </w:tc>
            </w:tr>
            <w:tr w:rsidR="000E08CD" w:rsidRPr="009743EA" w14:paraId="6CAA8455" w14:textId="77777777" w:rsidTr="005A2D7C">
              <w:trPr>
                <w:jc w:val="center"/>
              </w:trPr>
              <w:tc>
                <w:tcPr>
                  <w:tcW w:w="1501" w:type="dxa"/>
                  <w:shd w:val="clear" w:color="auto" w:fill="DEEAF6"/>
                </w:tcPr>
                <w:p w14:paraId="3522CE42" w14:textId="77777777" w:rsidR="000E08CD" w:rsidRPr="009743EA" w:rsidRDefault="000E08CD" w:rsidP="000E08CD">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134F84E8" w14:textId="77777777" w:rsidR="000E08CD" w:rsidRPr="009743EA" w:rsidRDefault="000E08CD" w:rsidP="000E08CD">
                  <w:pPr>
                    <w:pStyle w:val="TAL"/>
                    <w:snapToGrid w:val="0"/>
                    <w:rPr>
                      <w:rFonts w:eastAsia="Calibri"/>
                      <w:szCs w:val="22"/>
                    </w:rPr>
                  </w:pPr>
                  <w:r w:rsidRPr="009743EA">
                    <w:rPr>
                      <w:rFonts w:eastAsia="Calibri"/>
                      <w:szCs w:val="22"/>
                    </w:rPr>
                    <w:t>AE-ID of Originator</w:t>
                  </w:r>
                </w:p>
              </w:tc>
            </w:tr>
            <w:tr w:rsidR="000E08CD" w:rsidRPr="009743EA" w14:paraId="3C6368A3" w14:textId="77777777" w:rsidTr="005A2D7C">
              <w:trPr>
                <w:jc w:val="center"/>
              </w:trPr>
              <w:tc>
                <w:tcPr>
                  <w:tcW w:w="1501" w:type="dxa"/>
                  <w:shd w:val="clear" w:color="auto" w:fill="DEEAF6"/>
                </w:tcPr>
                <w:p w14:paraId="64A398BA" w14:textId="77777777" w:rsidR="000E08CD" w:rsidRPr="009743EA" w:rsidRDefault="000E08CD" w:rsidP="000E08CD">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73270E7B" w14:textId="77777777" w:rsidR="000E08CD" w:rsidRPr="009743EA" w:rsidRDefault="000E08CD" w:rsidP="000E08CD">
                  <w:pPr>
                    <w:pStyle w:val="TAL"/>
                    <w:snapToGrid w:val="0"/>
                    <w:rPr>
                      <w:rFonts w:eastAsia="Calibri"/>
                      <w:szCs w:val="22"/>
                    </w:rPr>
                  </w:pPr>
                  <w:r w:rsidRPr="009743EA">
                    <w:rPr>
                      <w:rFonts w:eastAsia="Calibri"/>
                      <w:szCs w:val="22"/>
                    </w:rPr>
                    <w:t>application/json</w:t>
                  </w:r>
                </w:p>
              </w:tc>
            </w:tr>
            <w:tr w:rsidR="000E08CD" w:rsidRPr="009743EA" w14:paraId="7033E35F" w14:textId="77777777" w:rsidTr="005A2D7C">
              <w:trPr>
                <w:jc w:val="center"/>
              </w:trPr>
              <w:tc>
                <w:tcPr>
                  <w:tcW w:w="1501" w:type="dxa"/>
                  <w:shd w:val="clear" w:color="auto" w:fill="DEEAF6"/>
                </w:tcPr>
                <w:p w14:paraId="4CB21B0B" w14:textId="77777777" w:rsidR="000E08CD" w:rsidRPr="009743EA" w:rsidRDefault="000E08CD" w:rsidP="000E08CD">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67C44910" w14:textId="77777777" w:rsidR="000E08CD" w:rsidRPr="009743EA" w:rsidRDefault="000E08CD" w:rsidP="000E08CD">
                  <w:pPr>
                    <w:pStyle w:val="TAL"/>
                    <w:snapToGrid w:val="0"/>
                    <w:rPr>
                      <w:rFonts w:eastAsia="Calibri"/>
                      <w:szCs w:val="22"/>
                    </w:rPr>
                  </w:pPr>
                  <w:r w:rsidRPr="009743EA">
                    <w:rPr>
                      <w:rFonts w:eastAsia="Calibri"/>
                      <w:szCs w:val="22"/>
                    </w:rPr>
                    <w:t>Release Version Indicator</w:t>
                  </w:r>
                </w:p>
              </w:tc>
            </w:tr>
          </w:tbl>
          <w:p w14:paraId="11A69752" w14:textId="77777777" w:rsidR="00BB437C" w:rsidRPr="009743EA" w:rsidRDefault="00BB437C" w:rsidP="00283DA8">
            <w:pPr>
              <w:pStyle w:val="TAL"/>
              <w:snapToGrid w:val="0"/>
              <w:jc w:val="both"/>
              <w:rPr>
                <w:lang w:eastAsia="ko-KR"/>
              </w:rPr>
            </w:pPr>
          </w:p>
        </w:tc>
      </w:tr>
      <w:tr w:rsidR="00BB437C" w:rsidRPr="009743EA" w14:paraId="747B5DE4" w14:textId="77777777" w:rsidTr="00283DA8">
        <w:trPr>
          <w:trHeight w:val="409"/>
          <w:jc w:val="center"/>
        </w:trPr>
        <w:tc>
          <w:tcPr>
            <w:tcW w:w="1286" w:type="dxa"/>
            <w:vMerge/>
            <w:tcBorders>
              <w:left w:val="single" w:sz="4" w:space="0" w:color="000000"/>
              <w:bottom w:val="single" w:sz="4" w:space="0" w:color="000000"/>
            </w:tcBorders>
            <w:shd w:val="clear" w:color="auto" w:fill="E7E6E6"/>
          </w:tcPr>
          <w:p w14:paraId="2AAFFDFF" w14:textId="77777777" w:rsidR="00BB437C" w:rsidRPr="009743EA" w:rsidRDefault="00BB437C" w:rsidP="00283DA8">
            <w:pPr>
              <w:pStyle w:val="Default"/>
              <w:overflowPunct w:val="0"/>
              <w:jc w:val="center"/>
              <w:rPr>
                <w:rFonts w:ascii="Arial" w:eastAsia="Malgun Gothic" w:hAnsi="Arial"/>
                <w:b/>
                <w:color w:val="auto"/>
                <w:kern w:val="1"/>
                <w:sz w:val="18"/>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3CAFF954"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45FCCF40"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0EA7ABE3"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5179CA94"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485D6290"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419AFD23"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71EE04D9" w14:textId="77777777" w:rsidR="00BB437C" w:rsidRPr="009743EA" w:rsidRDefault="00BB437C" w:rsidP="00283DA8">
            <w:pPr>
              <w:pStyle w:val="Default"/>
              <w:overflowPunct w:val="0"/>
              <w:jc w:val="center"/>
              <w:rPr>
                <w:color w:val="0070C0"/>
                <w:lang w:eastAsia="ko-KR"/>
              </w:rPr>
            </w:pPr>
            <w:r w:rsidRPr="009743EA">
              <w:rPr>
                <w:rFonts w:ascii="Arial" w:eastAsia="Malgun Gothic" w:hAnsi="Arial"/>
                <w:b/>
                <w:color w:val="auto"/>
                <w:kern w:val="1"/>
                <w:sz w:val="18"/>
                <w:szCs w:val="20"/>
              </w:rPr>
              <w:t>Example</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533CF091" w14:textId="77777777" w:rsidR="00DD7DA1" w:rsidRPr="005A2D7C" w:rsidRDefault="00DD7DA1" w:rsidP="005A2D7C">
            <w:pPr>
              <w:pStyle w:val="TAL"/>
              <w:rPr>
                <w:rFonts w:eastAsia="Calibri Light"/>
              </w:rPr>
            </w:pPr>
          </w:p>
          <w:p w14:paraId="63E5CEB4" w14:textId="77777777" w:rsidR="00BB437C" w:rsidRPr="009743EA" w:rsidRDefault="00DD7DA1" w:rsidP="007C39B4">
            <w:pPr>
              <w:widowControl w:val="0"/>
              <w:spacing w:after="0"/>
              <w:ind w:left="284"/>
              <w:jc w:val="both"/>
              <w:textAlignment w:val="auto"/>
              <w:rPr>
                <w:rFonts w:eastAsia="Calibri Light"/>
                <w:b/>
                <w:sz w:val="24"/>
              </w:rPr>
            </w:pPr>
            <w:r w:rsidRPr="009743EA">
              <w:rPr>
                <w:rFonts w:eastAsia="Calibri Light"/>
                <w:b/>
                <w:sz w:val="24"/>
              </w:rPr>
              <w:t>API/NOTI/NET1/STEP02</w:t>
            </w:r>
          </w:p>
          <w:p w14:paraId="0237BC0A" w14:textId="77777777" w:rsidR="00BB437C" w:rsidRPr="009743EA" w:rsidRDefault="00BB437C" w:rsidP="00283DA8">
            <w:pPr>
              <w:widowControl w:val="0"/>
              <w:spacing w:after="0"/>
              <w:ind w:left="284"/>
              <w:jc w:val="both"/>
              <w:textAlignment w:val="auto"/>
              <w:rPr>
                <w:rFonts w:ascii="Arial" w:hAnsi="Arial"/>
                <w:b/>
                <w:color w:val="0070C0"/>
                <w:sz w:val="18"/>
              </w:rPr>
            </w:pPr>
          </w:p>
          <w:p w14:paraId="2F358DA5"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3487CDC2" w14:textId="77777777" w:rsidR="00BB437C" w:rsidRPr="009743EA" w:rsidRDefault="00BB437C" w:rsidP="00283DA8">
            <w:pPr>
              <w:pStyle w:val="TAL"/>
              <w:snapToGrid w:val="0"/>
              <w:ind w:left="284"/>
              <w:jc w:val="both"/>
              <w:rPr>
                <w:color w:val="0070C0"/>
              </w:rPr>
            </w:pPr>
          </w:p>
          <w:p w14:paraId="58ED5BA6" w14:textId="77777777" w:rsidR="00BB437C" w:rsidRPr="009743EA" w:rsidRDefault="00BB437C" w:rsidP="00283DA8">
            <w:pPr>
              <w:pStyle w:val="TAL"/>
              <w:snapToGrid w:val="0"/>
              <w:ind w:left="284"/>
              <w:jc w:val="both"/>
              <w:rPr>
                <w:color w:val="0070C0"/>
              </w:rPr>
            </w:pPr>
            <w:r w:rsidRPr="009743EA">
              <w:rPr>
                <w:color w:val="0070C0"/>
              </w:rPr>
              <w:t>P</w:t>
            </w:r>
            <w:r w:rsidRPr="009743EA">
              <w:rPr>
                <w:rFonts w:hint="eastAsia"/>
                <w:color w:val="0070C0"/>
                <w:lang w:eastAsia="ko-KR"/>
              </w:rPr>
              <w:t>U</w:t>
            </w:r>
            <w:r w:rsidRPr="009743EA">
              <w:rPr>
                <w:color w:val="0070C0"/>
              </w:rPr>
              <w:t>T /mn-name/cont_temp? HTTP/1.1</w:t>
            </w:r>
          </w:p>
          <w:p w14:paraId="24E1D6C8" w14:textId="77777777" w:rsidR="00BB437C" w:rsidRPr="009743EA" w:rsidRDefault="00BB437C" w:rsidP="00283DA8">
            <w:pPr>
              <w:pStyle w:val="TAL"/>
              <w:snapToGrid w:val="0"/>
              <w:ind w:left="284"/>
              <w:jc w:val="both"/>
              <w:rPr>
                <w:color w:val="0070C0"/>
              </w:rPr>
            </w:pPr>
            <w:r w:rsidRPr="009743EA">
              <w:rPr>
                <w:color w:val="0070C0"/>
              </w:rPr>
              <w:t>Host: 192.168.0.10:8282</w:t>
            </w:r>
          </w:p>
          <w:p w14:paraId="06F98A94" w14:textId="77777777" w:rsidR="00BB437C" w:rsidRPr="009743EA" w:rsidRDefault="00BB437C" w:rsidP="00283DA8">
            <w:pPr>
              <w:pStyle w:val="TAL"/>
              <w:snapToGrid w:val="0"/>
              <w:ind w:left="284"/>
              <w:jc w:val="both"/>
              <w:rPr>
                <w:color w:val="0070C0"/>
              </w:rPr>
            </w:pPr>
            <w:r w:rsidRPr="009743EA">
              <w:rPr>
                <w:color w:val="0070C0"/>
              </w:rPr>
              <w:t>X-M2M-Origin: CAE0120180406T08463114</w:t>
            </w:r>
          </w:p>
          <w:p w14:paraId="2E461407" w14:textId="77777777" w:rsidR="00BB437C" w:rsidRPr="009743EA" w:rsidRDefault="00BB437C" w:rsidP="00283DA8">
            <w:pPr>
              <w:pStyle w:val="TAL"/>
              <w:snapToGrid w:val="0"/>
              <w:ind w:left="284"/>
              <w:jc w:val="both"/>
              <w:rPr>
                <w:color w:val="0070C0"/>
              </w:rPr>
            </w:pPr>
            <w:r w:rsidRPr="009743EA">
              <w:rPr>
                <w:color w:val="0070C0"/>
              </w:rPr>
              <w:t>Content-Type: application/json</w:t>
            </w:r>
          </w:p>
          <w:p w14:paraId="517B163A"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7A10860F" w14:textId="77777777" w:rsidR="00BB437C" w:rsidRPr="009743EA" w:rsidRDefault="00BB437C" w:rsidP="00283DA8">
            <w:pPr>
              <w:pStyle w:val="TAL"/>
              <w:snapToGrid w:val="0"/>
              <w:ind w:left="284"/>
              <w:jc w:val="both"/>
              <w:rPr>
                <w:color w:val="0070C0"/>
              </w:rPr>
            </w:pPr>
            <w:r w:rsidRPr="009743EA">
              <w:rPr>
                <w:color w:val="0070C0"/>
              </w:rPr>
              <w:t>X-M2M-RI: 1234</w:t>
            </w:r>
          </w:p>
          <w:p w14:paraId="66F3E93B" w14:textId="77777777" w:rsidR="00C32389" w:rsidRPr="009743EA"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364758F9" w14:textId="77777777" w:rsidR="00BB437C" w:rsidRPr="009743EA" w:rsidRDefault="00BB437C" w:rsidP="00283DA8">
            <w:pPr>
              <w:pStyle w:val="TAL"/>
              <w:snapToGrid w:val="0"/>
              <w:ind w:left="284"/>
              <w:jc w:val="both"/>
              <w:rPr>
                <w:color w:val="0070C0"/>
              </w:rPr>
            </w:pPr>
          </w:p>
          <w:p w14:paraId="6A2D0872" w14:textId="77777777" w:rsidR="00BB437C" w:rsidRPr="009743EA" w:rsidRDefault="00BB437C" w:rsidP="00283DA8">
            <w:pPr>
              <w:pStyle w:val="TAL"/>
              <w:snapToGrid w:val="0"/>
              <w:ind w:left="284"/>
              <w:jc w:val="both"/>
              <w:rPr>
                <w:color w:val="0070C0"/>
              </w:rPr>
            </w:pPr>
            <w:r w:rsidRPr="009743EA">
              <w:rPr>
                <w:color w:val="0070C0"/>
              </w:rPr>
              <w:t>{</w:t>
            </w:r>
          </w:p>
          <w:p w14:paraId="5CA9DBE6" w14:textId="77777777" w:rsidR="00BB437C" w:rsidRPr="009743EA" w:rsidRDefault="0033112C" w:rsidP="00283DA8">
            <w:pPr>
              <w:pStyle w:val="TAL"/>
              <w:snapToGrid w:val="0"/>
              <w:ind w:left="284"/>
              <w:jc w:val="both"/>
              <w:rPr>
                <w:color w:val="0070C0"/>
              </w:rPr>
            </w:pPr>
            <w:r w:rsidRPr="009743EA">
              <w:rPr>
                <w:color w:val="0070C0"/>
              </w:rPr>
              <w:t xml:space="preserve">    </w:t>
            </w:r>
            <w:r w:rsidR="00BB437C" w:rsidRPr="009743EA">
              <w:rPr>
                <w:color w:val="0070C0"/>
              </w:rPr>
              <w:t>"m2m:cnt": {</w:t>
            </w:r>
          </w:p>
          <w:p w14:paraId="7B65E243" w14:textId="77777777" w:rsidR="00BB437C" w:rsidRPr="009743EA" w:rsidRDefault="0033112C" w:rsidP="00283DA8">
            <w:pPr>
              <w:pStyle w:val="TAL"/>
              <w:snapToGrid w:val="0"/>
              <w:ind w:left="284"/>
              <w:jc w:val="both"/>
              <w:rPr>
                <w:color w:val="0070C0"/>
              </w:rPr>
            </w:pPr>
            <w:r w:rsidRPr="009743EA">
              <w:rPr>
                <w:color w:val="0070C0"/>
              </w:rPr>
              <w:t xml:space="preserve">        </w:t>
            </w:r>
            <w:r w:rsidR="00BB437C" w:rsidRPr="009743EA">
              <w:rPr>
                <w:color w:val="0070C0"/>
              </w:rPr>
              <w:t>"mni": "300"</w:t>
            </w:r>
          </w:p>
          <w:p w14:paraId="0EA63122" w14:textId="77777777" w:rsidR="00BB437C" w:rsidRPr="009743EA" w:rsidRDefault="00BB437C" w:rsidP="00283DA8">
            <w:pPr>
              <w:pStyle w:val="TAL"/>
              <w:snapToGrid w:val="0"/>
              <w:ind w:left="284"/>
              <w:jc w:val="both"/>
              <w:rPr>
                <w:color w:val="0070C0"/>
              </w:rPr>
            </w:pPr>
            <w:r w:rsidRPr="009743EA">
              <w:rPr>
                <w:color w:val="0070C0"/>
              </w:rPr>
              <w:t xml:space="preserve">    }</w:t>
            </w:r>
          </w:p>
          <w:p w14:paraId="18B7A485" w14:textId="77777777" w:rsidR="00BB437C" w:rsidRPr="009743EA" w:rsidRDefault="00BB437C" w:rsidP="00283DA8">
            <w:pPr>
              <w:pStyle w:val="TAL"/>
              <w:snapToGrid w:val="0"/>
              <w:ind w:left="284"/>
              <w:jc w:val="both"/>
              <w:rPr>
                <w:color w:val="0070C0"/>
              </w:rPr>
            </w:pPr>
            <w:r w:rsidRPr="009743EA">
              <w:rPr>
                <w:color w:val="0070C0"/>
              </w:rPr>
              <w:t>}</w:t>
            </w:r>
          </w:p>
          <w:p w14:paraId="582F3A83" w14:textId="77777777" w:rsidR="00BB437C" w:rsidRPr="009743EA" w:rsidRDefault="00BB437C" w:rsidP="00283DA8">
            <w:pPr>
              <w:pStyle w:val="TAL"/>
              <w:snapToGrid w:val="0"/>
              <w:ind w:left="284"/>
              <w:jc w:val="both"/>
              <w:rPr>
                <w:color w:val="0070C0"/>
                <w:lang w:eastAsia="ko-KR"/>
              </w:rPr>
            </w:pPr>
          </w:p>
          <w:p w14:paraId="26E49646" w14:textId="77777777" w:rsidR="00BB437C" w:rsidRPr="009743EA" w:rsidRDefault="00BB437C" w:rsidP="00283DA8">
            <w:pPr>
              <w:widowControl w:val="0"/>
              <w:spacing w:after="0"/>
              <w:ind w:left="284"/>
              <w:jc w:val="both"/>
              <w:textAlignment w:val="auto"/>
              <w:rPr>
                <w:rFonts w:ascii="Arial" w:hAnsi="Arial"/>
                <w:b/>
                <w:color w:val="0070C0"/>
                <w:sz w:val="18"/>
              </w:rPr>
            </w:pPr>
          </w:p>
          <w:p w14:paraId="2A65B760"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1B389D58" w14:textId="77777777" w:rsidR="00BB437C" w:rsidRPr="009743EA" w:rsidRDefault="00BB437C" w:rsidP="00283DA8">
            <w:pPr>
              <w:widowControl w:val="0"/>
              <w:spacing w:after="0"/>
              <w:ind w:left="284"/>
              <w:textAlignment w:val="auto"/>
              <w:rPr>
                <w:rFonts w:ascii="Arial" w:hAnsi="Arial"/>
                <w:color w:val="0070C0"/>
                <w:sz w:val="18"/>
              </w:rPr>
            </w:pPr>
          </w:p>
          <w:p w14:paraId="65F8E6AC" w14:textId="77777777" w:rsidR="00BB437C" w:rsidRPr="009743EA" w:rsidRDefault="00BB437C" w:rsidP="00283DA8">
            <w:pPr>
              <w:widowControl w:val="0"/>
              <w:spacing w:after="0"/>
              <w:ind w:left="284"/>
              <w:textAlignment w:val="auto"/>
              <w:rPr>
                <w:color w:val="0070C0"/>
              </w:rPr>
            </w:pPr>
            <w:r w:rsidRPr="009743EA">
              <w:rPr>
                <w:rFonts w:ascii="Arial" w:hAnsi="Arial"/>
                <w:color w:val="0070C0"/>
                <w:sz w:val="18"/>
              </w:rPr>
              <w:t>200 OK</w:t>
            </w:r>
          </w:p>
          <w:p w14:paraId="18B64D0C" w14:textId="77777777" w:rsidR="00BB437C" w:rsidRPr="009743EA" w:rsidRDefault="00BB437C" w:rsidP="00283DA8">
            <w:pPr>
              <w:pStyle w:val="TAL"/>
              <w:snapToGrid w:val="0"/>
              <w:ind w:left="284"/>
              <w:rPr>
                <w:color w:val="0070C0"/>
              </w:rPr>
            </w:pPr>
            <w:r w:rsidRPr="009743EA">
              <w:rPr>
                <w:color w:val="0070C0"/>
              </w:rPr>
              <w:t>Content-Type: application/json</w:t>
            </w:r>
          </w:p>
          <w:p w14:paraId="24B682CD" w14:textId="77777777" w:rsidR="00BB437C" w:rsidRPr="009743EA" w:rsidRDefault="00BB437C" w:rsidP="00283DA8">
            <w:pPr>
              <w:pStyle w:val="TAL"/>
              <w:snapToGrid w:val="0"/>
              <w:ind w:left="284"/>
              <w:rPr>
                <w:color w:val="0070C0"/>
              </w:rPr>
            </w:pPr>
            <w:r w:rsidRPr="009743EA">
              <w:rPr>
                <w:color w:val="0070C0"/>
              </w:rPr>
              <w:t>X-M2M-RI: 1234</w:t>
            </w:r>
          </w:p>
          <w:p w14:paraId="08C4CA38" w14:textId="77777777" w:rsidR="00C32389" w:rsidRPr="009743EA"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008E6E5C" w14:textId="77777777" w:rsidR="00BB437C" w:rsidRPr="009743EA" w:rsidRDefault="00BB437C" w:rsidP="00283DA8">
            <w:pPr>
              <w:pStyle w:val="TAL"/>
              <w:snapToGrid w:val="0"/>
              <w:ind w:left="284"/>
              <w:rPr>
                <w:color w:val="0070C0"/>
              </w:rPr>
            </w:pPr>
            <w:r w:rsidRPr="009743EA">
              <w:rPr>
                <w:color w:val="0070C0"/>
              </w:rPr>
              <w:t>X-M2M-RSC: 2004</w:t>
            </w:r>
          </w:p>
          <w:p w14:paraId="732C72BF" w14:textId="77777777" w:rsidR="00BB437C" w:rsidRPr="009743EA" w:rsidRDefault="00BB437C" w:rsidP="00283DA8">
            <w:pPr>
              <w:pStyle w:val="TAL"/>
              <w:snapToGrid w:val="0"/>
              <w:ind w:left="284"/>
              <w:jc w:val="both"/>
              <w:rPr>
                <w:color w:val="0070C0"/>
              </w:rPr>
            </w:pPr>
          </w:p>
          <w:p w14:paraId="0B3AF37D" w14:textId="77777777" w:rsidR="00BB437C" w:rsidRPr="00325791" w:rsidRDefault="00BB437C" w:rsidP="00283DA8">
            <w:pPr>
              <w:pStyle w:val="TAL"/>
              <w:snapToGrid w:val="0"/>
              <w:ind w:left="284"/>
              <w:jc w:val="both"/>
              <w:rPr>
                <w:color w:val="0070C0"/>
                <w:lang w:val="fr-FR"/>
              </w:rPr>
            </w:pPr>
            <w:r w:rsidRPr="00325791">
              <w:rPr>
                <w:color w:val="0070C0"/>
                <w:lang w:val="fr-FR"/>
              </w:rPr>
              <w:t>{</w:t>
            </w:r>
          </w:p>
          <w:p w14:paraId="6F9BC937"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"m2m:cnt": {</w:t>
            </w:r>
          </w:p>
          <w:p w14:paraId="468335C5"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"cbs": 10,</w:t>
            </w:r>
          </w:p>
          <w:p w14:paraId="32B2AAE6"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"cni": 0,</w:t>
            </w:r>
          </w:p>
          <w:p w14:paraId="0B52F55A"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"ct": "20180406T125807",</w:t>
            </w:r>
          </w:p>
          <w:p w14:paraId="089B2F3A"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"et": "99991231T235959",</w:t>
            </w:r>
          </w:p>
          <w:p w14:paraId="446F7A05"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"lbl": </w:t>
            </w:r>
            <w:r w:rsidRPr="00C072AF">
              <w:rPr>
                <w:color w:val="0070C0"/>
                <w:lang w:val="fr-FR"/>
              </w:rPr>
              <w:t>[</w:t>
            </w:r>
          </w:p>
          <w:p w14:paraId="03A8E344"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"indoor_temp"</w:t>
            </w:r>
          </w:p>
          <w:p w14:paraId="01236C31"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w:t>
            </w:r>
          </w:p>
          <w:p w14:paraId="46FA4807"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"lt": "20180406T130109",</w:t>
            </w:r>
          </w:p>
          <w:p w14:paraId="0AA9FF2D"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"mbs": 60000000,</w:t>
            </w:r>
          </w:p>
          <w:p w14:paraId="36AF1CFE"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"mia": 1600,</w:t>
            </w:r>
          </w:p>
          <w:p w14:paraId="76F8063A"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"mni": 300,</w:t>
            </w:r>
          </w:p>
          <w:p w14:paraId="2413C3A0"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"pi": "CAE0120180406T0846311405855351047680_cse01",</w:t>
            </w:r>
          </w:p>
          <w:p w14:paraId="2544A1F9"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"ri": "cnt20180406T1258071405855183193603_cse01",</w:t>
            </w:r>
          </w:p>
          <w:p w14:paraId="5506A6EC" w14:textId="77777777" w:rsidR="00BB437C" w:rsidRPr="009743EA" w:rsidRDefault="00BB437C" w:rsidP="00283DA8">
            <w:pPr>
              <w:pStyle w:val="TAL"/>
              <w:snapToGrid w:val="0"/>
              <w:ind w:left="284"/>
              <w:jc w:val="both"/>
              <w:rPr>
                <w:color w:val="0070C0"/>
              </w:rPr>
            </w:pPr>
            <w:r w:rsidRPr="00325791">
              <w:rPr>
                <w:color w:val="0070C0"/>
                <w:lang w:val="fr-FR"/>
              </w:rPr>
              <w:t xml:space="preserve">        </w:t>
            </w:r>
            <w:r w:rsidRPr="009743EA">
              <w:rPr>
                <w:color w:val="0070C0"/>
              </w:rPr>
              <w:t>"rn": "cont_temp",</w:t>
            </w:r>
          </w:p>
          <w:p w14:paraId="7B3E80ED" w14:textId="77777777" w:rsidR="00BB437C" w:rsidRPr="009743EA" w:rsidRDefault="00BB437C" w:rsidP="00283DA8">
            <w:pPr>
              <w:pStyle w:val="TAL"/>
              <w:snapToGrid w:val="0"/>
              <w:ind w:left="284"/>
              <w:jc w:val="both"/>
              <w:rPr>
                <w:color w:val="0070C0"/>
              </w:rPr>
            </w:pPr>
            <w:r w:rsidRPr="009743EA">
              <w:rPr>
                <w:color w:val="0070C0"/>
              </w:rPr>
              <w:t xml:space="preserve">        "st": 1,</w:t>
            </w:r>
          </w:p>
          <w:p w14:paraId="27E4F218" w14:textId="77777777" w:rsidR="00BB437C" w:rsidRPr="009743EA" w:rsidRDefault="00BB437C" w:rsidP="00283DA8">
            <w:pPr>
              <w:pStyle w:val="TAL"/>
              <w:snapToGrid w:val="0"/>
              <w:ind w:left="284"/>
              <w:jc w:val="both"/>
              <w:rPr>
                <w:color w:val="0070C0"/>
              </w:rPr>
            </w:pPr>
            <w:r w:rsidRPr="009743EA">
              <w:rPr>
                <w:color w:val="0070C0"/>
              </w:rPr>
              <w:t xml:space="preserve">        "ty": 3</w:t>
            </w:r>
          </w:p>
          <w:p w14:paraId="15284F13" w14:textId="77777777" w:rsidR="00BB437C" w:rsidRPr="009743EA" w:rsidRDefault="00BB437C" w:rsidP="00283DA8">
            <w:pPr>
              <w:pStyle w:val="TAL"/>
              <w:snapToGrid w:val="0"/>
              <w:ind w:left="284"/>
              <w:jc w:val="both"/>
              <w:rPr>
                <w:color w:val="0070C0"/>
              </w:rPr>
            </w:pPr>
            <w:r w:rsidRPr="009743EA">
              <w:rPr>
                <w:color w:val="0070C0"/>
              </w:rPr>
              <w:t xml:space="preserve">    }</w:t>
            </w:r>
          </w:p>
          <w:p w14:paraId="466E42E6" w14:textId="77777777" w:rsidR="00BB437C" w:rsidRPr="009743EA" w:rsidRDefault="00BB437C" w:rsidP="00283DA8">
            <w:pPr>
              <w:widowControl w:val="0"/>
              <w:spacing w:after="0"/>
              <w:ind w:left="284"/>
              <w:jc w:val="both"/>
              <w:textAlignment w:val="auto"/>
              <w:rPr>
                <w:color w:val="0070C0"/>
              </w:rPr>
            </w:pPr>
            <w:r w:rsidRPr="009743EA">
              <w:rPr>
                <w:color w:val="0070C0"/>
              </w:rPr>
              <w:t>}</w:t>
            </w:r>
          </w:p>
          <w:p w14:paraId="0F0957D6" w14:textId="77777777" w:rsidR="00BB437C" w:rsidRPr="005A2D7C" w:rsidRDefault="00BB437C" w:rsidP="00283DA8">
            <w:pPr>
              <w:widowControl w:val="0"/>
              <w:spacing w:after="0"/>
              <w:ind w:left="284"/>
              <w:jc w:val="both"/>
              <w:textAlignment w:val="auto"/>
              <w:rPr>
                <w:color w:val="0070C0"/>
              </w:rPr>
            </w:pPr>
          </w:p>
        </w:tc>
      </w:tr>
      <w:tr w:rsidR="00BB437C" w:rsidRPr="009743EA" w14:paraId="5020B29E" w14:textId="77777777" w:rsidTr="00283DA8">
        <w:trPr>
          <w:trHeight w:val="2400"/>
          <w:jc w:val="center"/>
        </w:trPr>
        <w:tc>
          <w:tcPr>
            <w:tcW w:w="1286" w:type="dxa"/>
            <w:vMerge w:val="restart"/>
            <w:tcBorders>
              <w:top w:val="single" w:sz="4" w:space="0" w:color="000000"/>
              <w:left w:val="single" w:sz="4" w:space="0" w:color="000000"/>
            </w:tcBorders>
            <w:shd w:val="clear" w:color="auto" w:fill="E7E6E6"/>
          </w:tcPr>
          <w:p w14:paraId="3BCDFA06" w14:textId="77777777" w:rsidR="00BB437C" w:rsidRPr="009743EA" w:rsidRDefault="00BB437C" w:rsidP="00283DA8">
            <w:pPr>
              <w:pStyle w:val="TAL"/>
              <w:snapToGrid w:val="0"/>
              <w:jc w:val="center"/>
              <w:rPr>
                <w:b/>
                <w:kern w:val="1"/>
              </w:rPr>
            </w:pPr>
          </w:p>
          <w:p w14:paraId="67FD9E4E" w14:textId="77777777" w:rsidR="00BB437C" w:rsidRPr="009743EA" w:rsidRDefault="00BB437C" w:rsidP="00283DA8">
            <w:pPr>
              <w:pStyle w:val="TAL"/>
              <w:snapToGrid w:val="0"/>
              <w:jc w:val="center"/>
              <w:rPr>
                <w:b/>
                <w:kern w:val="1"/>
              </w:rPr>
            </w:pPr>
          </w:p>
          <w:p w14:paraId="07AF0648" w14:textId="77777777" w:rsidR="00BB437C" w:rsidRPr="009743EA" w:rsidRDefault="00BB437C" w:rsidP="00283DA8">
            <w:pPr>
              <w:pStyle w:val="TAL"/>
              <w:snapToGrid w:val="0"/>
              <w:jc w:val="center"/>
              <w:rPr>
                <w:b/>
                <w:kern w:val="1"/>
              </w:rPr>
            </w:pPr>
          </w:p>
          <w:p w14:paraId="6090B9DE" w14:textId="77777777" w:rsidR="00BB437C" w:rsidRPr="009743EA" w:rsidRDefault="00BB437C" w:rsidP="00283DA8">
            <w:pPr>
              <w:pStyle w:val="TAL"/>
              <w:snapToGrid w:val="0"/>
              <w:jc w:val="center"/>
              <w:rPr>
                <w:b/>
                <w:kern w:val="1"/>
              </w:rPr>
            </w:pPr>
          </w:p>
          <w:p w14:paraId="2B375EF4" w14:textId="77777777" w:rsidR="00BB437C" w:rsidRPr="009743EA" w:rsidRDefault="00BB437C" w:rsidP="00283DA8">
            <w:pPr>
              <w:pStyle w:val="TAL"/>
              <w:snapToGrid w:val="0"/>
              <w:jc w:val="center"/>
              <w:rPr>
                <w:b/>
                <w:kern w:val="1"/>
              </w:rPr>
            </w:pPr>
          </w:p>
          <w:p w14:paraId="0642804D" w14:textId="77777777" w:rsidR="00BB437C" w:rsidRPr="009743EA" w:rsidRDefault="00BB437C" w:rsidP="00283DA8">
            <w:pPr>
              <w:pStyle w:val="TAL"/>
              <w:snapToGrid w:val="0"/>
              <w:jc w:val="center"/>
              <w:rPr>
                <w:b/>
                <w:kern w:val="1"/>
              </w:rPr>
            </w:pPr>
          </w:p>
          <w:p w14:paraId="4040AC4A" w14:textId="77777777" w:rsidR="00BB437C" w:rsidRPr="009743EA" w:rsidRDefault="00BB437C" w:rsidP="00283DA8">
            <w:pPr>
              <w:pStyle w:val="TAL"/>
              <w:snapToGrid w:val="0"/>
              <w:jc w:val="center"/>
              <w:rPr>
                <w:b/>
                <w:kern w:val="1"/>
              </w:rPr>
            </w:pPr>
          </w:p>
          <w:p w14:paraId="0C1E7411" w14:textId="77777777" w:rsidR="00BB437C" w:rsidRPr="009743EA" w:rsidRDefault="00BB437C" w:rsidP="00283DA8">
            <w:pPr>
              <w:pStyle w:val="TAL"/>
              <w:snapToGrid w:val="0"/>
              <w:jc w:val="center"/>
              <w:rPr>
                <w:b/>
                <w:kern w:val="1"/>
              </w:rPr>
            </w:pPr>
          </w:p>
          <w:p w14:paraId="07577A35" w14:textId="77777777" w:rsidR="00BB437C" w:rsidRPr="009743EA" w:rsidRDefault="00BB437C" w:rsidP="00283DA8">
            <w:pPr>
              <w:pStyle w:val="TAL"/>
              <w:snapToGrid w:val="0"/>
              <w:jc w:val="center"/>
              <w:rPr>
                <w:b/>
                <w:kern w:val="1"/>
              </w:rPr>
            </w:pPr>
          </w:p>
          <w:p w14:paraId="41F8086A" w14:textId="77777777" w:rsidR="00BB437C" w:rsidRPr="009743EA" w:rsidRDefault="00BB437C" w:rsidP="00283DA8">
            <w:pPr>
              <w:pStyle w:val="TAL"/>
              <w:snapToGrid w:val="0"/>
              <w:jc w:val="center"/>
              <w:rPr>
                <w:b/>
                <w:kern w:val="1"/>
              </w:rPr>
            </w:pPr>
          </w:p>
          <w:p w14:paraId="63679715" w14:textId="77777777" w:rsidR="00BB437C" w:rsidRPr="009743EA" w:rsidRDefault="00BB437C" w:rsidP="00283DA8">
            <w:pPr>
              <w:pStyle w:val="TAL"/>
              <w:snapToGrid w:val="0"/>
              <w:jc w:val="center"/>
              <w:rPr>
                <w:b/>
                <w:kern w:val="1"/>
              </w:rPr>
            </w:pPr>
          </w:p>
          <w:p w14:paraId="181BF2E6" w14:textId="77777777" w:rsidR="00BB437C" w:rsidRPr="009743EA" w:rsidRDefault="00BB437C" w:rsidP="00283DA8">
            <w:pPr>
              <w:pStyle w:val="TAL"/>
              <w:snapToGrid w:val="0"/>
              <w:jc w:val="center"/>
              <w:rPr>
                <w:b/>
                <w:kern w:val="1"/>
              </w:rPr>
            </w:pPr>
          </w:p>
          <w:p w14:paraId="0342151C" w14:textId="77777777" w:rsidR="00BB437C" w:rsidRPr="009743EA" w:rsidRDefault="00BB437C" w:rsidP="00283DA8">
            <w:pPr>
              <w:pStyle w:val="TAL"/>
              <w:snapToGrid w:val="0"/>
              <w:jc w:val="center"/>
              <w:rPr>
                <w:b/>
                <w:kern w:val="1"/>
              </w:rPr>
            </w:pPr>
          </w:p>
          <w:p w14:paraId="19308574" w14:textId="77777777" w:rsidR="00BB437C" w:rsidRPr="009743EA" w:rsidRDefault="00BB437C" w:rsidP="00283DA8">
            <w:pPr>
              <w:pStyle w:val="TAL"/>
              <w:snapToGrid w:val="0"/>
              <w:jc w:val="center"/>
              <w:rPr>
                <w:b/>
                <w:kern w:val="1"/>
              </w:rPr>
            </w:pPr>
          </w:p>
          <w:p w14:paraId="757C620C" w14:textId="77777777" w:rsidR="00BB437C" w:rsidRPr="009743EA" w:rsidRDefault="00BB437C" w:rsidP="00283DA8">
            <w:pPr>
              <w:pStyle w:val="TAL"/>
              <w:snapToGrid w:val="0"/>
              <w:jc w:val="center"/>
              <w:rPr>
                <w:b/>
                <w:kern w:val="1"/>
              </w:rPr>
            </w:pPr>
          </w:p>
          <w:p w14:paraId="3FCA4BF6" w14:textId="77777777" w:rsidR="00BB437C" w:rsidRPr="009743EA" w:rsidRDefault="00BB437C" w:rsidP="00283DA8">
            <w:pPr>
              <w:pStyle w:val="TAL"/>
              <w:snapToGrid w:val="0"/>
              <w:jc w:val="center"/>
              <w:rPr>
                <w:b/>
                <w:kern w:val="1"/>
              </w:rPr>
            </w:pPr>
          </w:p>
          <w:p w14:paraId="4ED101E5" w14:textId="77777777" w:rsidR="00BB437C" w:rsidRPr="009743EA" w:rsidRDefault="00BB437C" w:rsidP="00283DA8">
            <w:pPr>
              <w:pStyle w:val="TAL"/>
              <w:snapToGrid w:val="0"/>
              <w:jc w:val="center"/>
              <w:rPr>
                <w:b/>
                <w:kern w:val="1"/>
              </w:rPr>
            </w:pPr>
          </w:p>
          <w:p w14:paraId="43428CC0" w14:textId="77777777" w:rsidR="00BB437C" w:rsidRPr="009743EA" w:rsidRDefault="00BB437C" w:rsidP="00283DA8">
            <w:pPr>
              <w:pStyle w:val="TAL"/>
              <w:snapToGrid w:val="0"/>
              <w:jc w:val="center"/>
              <w:rPr>
                <w:b/>
                <w:kern w:val="1"/>
              </w:rPr>
            </w:pPr>
          </w:p>
          <w:p w14:paraId="6B1E846E" w14:textId="77777777" w:rsidR="00BB437C" w:rsidRPr="009743EA" w:rsidRDefault="00BB437C" w:rsidP="00283DA8">
            <w:pPr>
              <w:pStyle w:val="TAL"/>
              <w:snapToGrid w:val="0"/>
              <w:jc w:val="center"/>
              <w:rPr>
                <w:b/>
                <w:kern w:val="1"/>
              </w:rPr>
            </w:pPr>
          </w:p>
          <w:p w14:paraId="0CCB5245" w14:textId="77777777" w:rsidR="00BB437C" w:rsidRPr="009743EA" w:rsidRDefault="00BB437C" w:rsidP="00283DA8">
            <w:pPr>
              <w:pStyle w:val="TAL"/>
              <w:snapToGrid w:val="0"/>
              <w:jc w:val="center"/>
              <w:rPr>
                <w:b/>
                <w:kern w:val="1"/>
              </w:rPr>
            </w:pPr>
          </w:p>
          <w:p w14:paraId="6F1FE087" w14:textId="77777777" w:rsidR="00BB437C" w:rsidRPr="009743EA" w:rsidRDefault="00BB437C" w:rsidP="00283DA8">
            <w:pPr>
              <w:pStyle w:val="TAL"/>
              <w:snapToGrid w:val="0"/>
              <w:jc w:val="center"/>
              <w:rPr>
                <w:b/>
                <w:kern w:val="1"/>
              </w:rPr>
            </w:pPr>
          </w:p>
          <w:p w14:paraId="34F5957A" w14:textId="77777777" w:rsidR="00BB437C" w:rsidRPr="009743EA" w:rsidRDefault="00BB437C" w:rsidP="00283DA8">
            <w:pPr>
              <w:pStyle w:val="TAL"/>
              <w:snapToGrid w:val="0"/>
              <w:jc w:val="center"/>
              <w:rPr>
                <w:b/>
                <w:kern w:val="1"/>
              </w:rPr>
            </w:pPr>
          </w:p>
          <w:p w14:paraId="4C743BAB" w14:textId="77777777" w:rsidR="00BB437C" w:rsidRPr="009743EA" w:rsidRDefault="00BB437C" w:rsidP="00283DA8">
            <w:pPr>
              <w:pStyle w:val="TAL"/>
              <w:snapToGrid w:val="0"/>
              <w:jc w:val="center"/>
              <w:rPr>
                <w:b/>
                <w:kern w:val="1"/>
              </w:rPr>
            </w:pPr>
          </w:p>
          <w:p w14:paraId="2221DA80" w14:textId="77777777" w:rsidR="00BB437C" w:rsidRPr="009743EA" w:rsidRDefault="00BB437C" w:rsidP="00283DA8">
            <w:pPr>
              <w:pStyle w:val="TAL"/>
              <w:snapToGrid w:val="0"/>
              <w:jc w:val="center"/>
              <w:rPr>
                <w:b/>
                <w:kern w:val="1"/>
              </w:rPr>
            </w:pPr>
          </w:p>
          <w:p w14:paraId="07C83001" w14:textId="77777777" w:rsidR="00BB437C" w:rsidRPr="009743EA" w:rsidRDefault="00BB437C" w:rsidP="00283DA8">
            <w:pPr>
              <w:pStyle w:val="TAL"/>
              <w:snapToGrid w:val="0"/>
              <w:jc w:val="center"/>
              <w:rPr>
                <w:b/>
                <w:kern w:val="1"/>
              </w:rPr>
            </w:pPr>
          </w:p>
          <w:p w14:paraId="25E63F20" w14:textId="77777777" w:rsidR="00BB437C" w:rsidRPr="009743EA" w:rsidRDefault="00BB437C" w:rsidP="00283DA8">
            <w:pPr>
              <w:pStyle w:val="TAL"/>
              <w:snapToGrid w:val="0"/>
              <w:jc w:val="center"/>
              <w:rPr>
                <w:b/>
                <w:kern w:val="1"/>
              </w:rPr>
            </w:pPr>
          </w:p>
          <w:p w14:paraId="0D108146" w14:textId="77777777" w:rsidR="00BB437C" w:rsidRPr="009743EA" w:rsidRDefault="00BB437C" w:rsidP="00283DA8">
            <w:pPr>
              <w:pStyle w:val="TAL"/>
              <w:snapToGrid w:val="0"/>
              <w:jc w:val="center"/>
              <w:rPr>
                <w:b/>
                <w:kern w:val="1"/>
                <w:lang w:eastAsia="ko-KR"/>
              </w:rPr>
            </w:pPr>
            <w:r w:rsidRPr="009743EA">
              <w:rPr>
                <w:rFonts w:hint="eastAsia"/>
                <w:b/>
                <w:kern w:val="1"/>
                <w:lang w:eastAsia="ko-KR"/>
              </w:rPr>
              <w:t>S</w:t>
            </w:r>
            <w:r w:rsidRPr="009743EA">
              <w:rPr>
                <w:b/>
                <w:kern w:val="1"/>
                <w:lang w:eastAsia="ko-KR"/>
              </w:rPr>
              <w:t>tep 03</w:t>
            </w:r>
          </w:p>
          <w:p w14:paraId="4D3C1B51" w14:textId="77777777" w:rsidR="00BB437C" w:rsidRPr="009743EA" w:rsidRDefault="00BB437C" w:rsidP="00283DA8">
            <w:pPr>
              <w:pStyle w:val="TAL"/>
              <w:snapToGrid w:val="0"/>
              <w:jc w:val="center"/>
              <w:rPr>
                <w:b/>
                <w:kern w:val="1"/>
                <w:lang w:eastAsia="ko-KR"/>
              </w:rPr>
            </w:pPr>
          </w:p>
          <w:p w14:paraId="15F0D7CF" w14:textId="77777777" w:rsidR="00BB437C" w:rsidRPr="009743EA" w:rsidRDefault="00BB437C" w:rsidP="00283DA8">
            <w:pPr>
              <w:pStyle w:val="Default"/>
              <w:overflowPunct w:val="0"/>
              <w:jc w:val="center"/>
              <w:rPr>
                <w:rFonts w:ascii="Arial" w:eastAsia="Malgun Gothic" w:hAnsi="Arial"/>
                <w:b/>
                <w:color w:val="auto"/>
                <w:kern w:val="1"/>
                <w:sz w:val="18"/>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5393CA75" w14:textId="77777777" w:rsidR="00BB437C" w:rsidRPr="009743EA" w:rsidRDefault="00BB437C" w:rsidP="00283DA8">
            <w:pPr>
              <w:pStyle w:val="TAL"/>
              <w:snapToGrid w:val="0"/>
              <w:jc w:val="center"/>
              <w:rPr>
                <w:b/>
                <w:kern w:val="1"/>
              </w:rPr>
            </w:pPr>
          </w:p>
          <w:p w14:paraId="67CAD56D" w14:textId="77777777" w:rsidR="00BB437C" w:rsidRPr="009743EA" w:rsidRDefault="00BB437C" w:rsidP="00283DA8">
            <w:pPr>
              <w:pStyle w:val="TAL"/>
              <w:snapToGrid w:val="0"/>
              <w:jc w:val="center"/>
              <w:rPr>
                <w:b/>
                <w:kern w:val="1"/>
              </w:rPr>
            </w:pPr>
          </w:p>
          <w:p w14:paraId="6B6A9827" w14:textId="77777777" w:rsidR="00BB437C" w:rsidRPr="009743EA" w:rsidRDefault="00BB437C" w:rsidP="00283DA8">
            <w:pPr>
              <w:pStyle w:val="TAL"/>
              <w:snapToGrid w:val="0"/>
              <w:jc w:val="center"/>
              <w:rPr>
                <w:b/>
                <w:kern w:val="1"/>
              </w:rPr>
            </w:pPr>
            <w:r w:rsidRPr="009743EA">
              <w:rPr>
                <w:b/>
                <w:kern w:val="1"/>
              </w:rPr>
              <w:t>Resource Structure</w:t>
            </w:r>
          </w:p>
          <w:p w14:paraId="735BFD09" w14:textId="77777777" w:rsidR="00BB437C" w:rsidRPr="009743EA" w:rsidRDefault="00BB437C" w:rsidP="00283DA8">
            <w:pPr>
              <w:pStyle w:val="TAL"/>
              <w:snapToGrid w:val="0"/>
              <w:jc w:val="center"/>
            </w:pPr>
            <w:r w:rsidRPr="009743EA">
              <w:rPr>
                <w:b/>
                <w:kern w:val="1"/>
              </w:rPr>
              <w:t>before Sending Request</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2B073FA0" w14:textId="77777777" w:rsidR="00BB437C" w:rsidRPr="009743EA" w:rsidRDefault="0054261D" w:rsidP="00283DA8">
            <w:pPr>
              <w:pStyle w:val="Default"/>
              <w:tabs>
                <w:tab w:val="left" w:pos="1883"/>
                <w:tab w:val="center" w:pos="4118"/>
              </w:tabs>
              <w:overflowPunct w:val="0"/>
            </w:pPr>
            <w:r>
              <w:pict w14:anchorId="580FDCCD">
                <v:group id="_x0000_s1879" style="position:absolute;margin-left:85.55pt;margin-top:2.95pt;width:222.2pt;height:90.2pt;z-index:251637248;mso-position-horizontal-relative:text;mso-position-vertical-relative:text" coordsize="28219,1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">
                  <v:rect id="직사각형 2" o:spid="_x0000_s1880" style="position:absolute;width:11683;height:36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" filled="f">
                    <v:textbox inset="0,0,0,0">
                      <w:txbxContent>
                        <w:p w14:paraId="195522BF" w14:textId="77777777" w:rsidR="004A00AF" w:rsidRDefault="004A00AF" w:rsidP="00BB437C">
                          <w:pPr>
                            <w:pStyle w:val="NormalWeb"/>
                            <w:wordWrap w:val="0"/>
                            <w:spacing w:after="0"/>
                            <w:jc w:val="center"/>
                          </w:pPr>
                          <w:r w:rsidRPr="00321011">
                            <w:rPr>
                              <w:b/>
                              <w:bCs/>
                              <w:color w:val="000000"/>
                              <w:kern w:val="24"/>
                              <w:sz w:val="20"/>
                              <w:szCs w:val="20"/>
                            </w:rPr>
                            <w:t>mn-name</w:t>
                          </w:r>
                        </w:p>
                        <w:p w14:paraId="7222C1C4" w14:textId="77777777" w:rsidR="004A00AF" w:rsidRDefault="004A00AF" w:rsidP="00BB437C">
                          <w:pPr>
                            <w:pStyle w:val="NormalWeb"/>
                            <w:wordWrap w:val="0"/>
                            <w:spacing w:after="0"/>
                            <w:jc w:val="center"/>
                          </w:pPr>
                          <w:r w:rsidRPr="00321011">
                            <w:rPr>
                              <w:b/>
                              <w:bCs/>
                              <w:color w:val="000000"/>
                              <w:kern w:val="24"/>
                              <w:sz w:val="20"/>
                              <w:szCs w:val="20"/>
                            </w:rPr>
                            <w:t>(CSEBase)</w:t>
                          </w:r>
                        </w:p>
                      </w:txbxContent>
                    </v:textbox>
                  </v:rect>
                  <v:line id="직선 연결선 3" o:spid="_x0000_s1881" style="position:absolute;flip:x;visibility:visible" from="5842,3758" to="5842,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" strokeweight=".5pt">
                    <v:stroke joinstyle="miter"/>
                  </v:line>
                  <v:rect id="직사각형 4" o:spid="_x0000_s1882" style="position:absolute;left:7905;top:4996;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" filled="f">
                    <v:textbox inset="0,0,0,0">
                      <w:txbxContent>
                        <w:p w14:paraId="054DD6F8" w14:textId="77777777" w:rsidR="004A00AF" w:rsidRDefault="004A00AF" w:rsidP="00BB437C">
                          <w:pPr>
                            <w:pStyle w:val="NormalWeb"/>
                            <w:wordWrap w:val="0"/>
                            <w:spacing w:after="0"/>
                            <w:jc w:val="center"/>
                          </w:pPr>
                          <w:r w:rsidRPr="00321011">
                            <w:rPr>
                              <w:b/>
                              <w:bCs/>
                              <w:color w:val="000000"/>
                              <w:kern w:val="24"/>
                              <w:sz w:val="18"/>
                              <w:szCs w:val="18"/>
                            </w:rPr>
                            <w:t>cont_temp</w:t>
                          </w:r>
                        </w:p>
                        <w:p w14:paraId="163C8C5D" w14:textId="77777777" w:rsidR="004A00AF" w:rsidRDefault="004A00AF" w:rsidP="00BB437C">
                          <w:pPr>
                            <w:pStyle w:val="NormalWeb"/>
                            <w:wordWrap w:val="0"/>
                            <w:spacing w:after="0"/>
                            <w:jc w:val="center"/>
                          </w:pPr>
                          <w:r w:rsidRPr="00321011">
                            <w:rPr>
                              <w:b/>
                              <w:bCs/>
                              <w:color w:val="000000"/>
                              <w:kern w:val="24"/>
                              <w:sz w:val="18"/>
                              <w:szCs w:val="18"/>
                            </w:rPr>
                            <w:t>(container)</w:t>
                          </w:r>
                        </w:p>
                      </w:txbxContent>
                    </v:textbox>
                  </v:rect>
                  <v:line id="직선 연결선 5" o:spid="_x0000_s1883" style="position:absolute;visibility:visible" from="5842,6235" to="7905,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" strokeweight=".5pt">
                    <v:stroke joinstyle="miter"/>
                  </v:line>
                  <v:rect id="직사각형 6" o:spid="_x0000_s1884" style="position:absolute;left:15955;top:8926;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" filled="f">
                    <v:textbox inset="0,0,0,0">
                      <w:txbxContent>
                        <w:p w14:paraId="045D84B5" w14:textId="77777777" w:rsidR="004A00AF" w:rsidRDefault="004A00AF" w:rsidP="00BB437C">
                          <w:pPr>
                            <w:pStyle w:val="NormalWeb"/>
                            <w:wordWrap w:val="0"/>
                            <w:spacing w:after="0"/>
                            <w:jc w:val="center"/>
                            <w:rPr>
                              <w:b/>
                              <w:bCs/>
                              <w:color w:val="000000"/>
                              <w:kern w:val="24"/>
                              <w:sz w:val="18"/>
                              <w:szCs w:val="18"/>
                            </w:rPr>
                          </w:pPr>
                          <w:r>
                            <w:rPr>
                              <w:b/>
                              <w:bCs/>
                              <w:color w:val="000000"/>
                              <w:kern w:val="24"/>
                              <w:sz w:val="18"/>
                              <w:szCs w:val="18"/>
                            </w:rPr>
                            <w:t>cont_sub</w:t>
                          </w:r>
                        </w:p>
                        <w:p w14:paraId="12B8BC4B" w14:textId="77777777" w:rsidR="004A00AF" w:rsidRDefault="004A00AF" w:rsidP="00BB437C">
                          <w:pPr>
                            <w:pStyle w:val="NormalWeb"/>
                            <w:wordWrap w:val="0"/>
                            <w:spacing w:after="0"/>
                            <w:jc w:val="center"/>
                          </w:pPr>
                          <w:r>
                            <w:rPr>
                              <w:b/>
                              <w:bCs/>
                              <w:color w:val="000000"/>
                              <w:kern w:val="24"/>
                              <w:sz w:val="18"/>
                              <w:szCs w:val="18"/>
                            </w:rPr>
                            <w:t>(</w:t>
                          </w:r>
                          <w:r w:rsidRPr="00321011">
                            <w:rPr>
                              <w:b/>
                              <w:bCs/>
                              <w:color w:val="000000"/>
                              <w:kern w:val="24"/>
                              <w:sz w:val="18"/>
                              <w:szCs w:val="18"/>
                            </w:rPr>
                            <w:t>subscription</w:t>
                          </w:r>
                          <w:r>
                            <w:rPr>
                              <w:b/>
                              <w:bCs/>
                              <w:color w:val="000000"/>
                              <w:kern w:val="24"/>
                              <w:sz w:val="18"/>
                              <w:szCs w:val="18"/>
                            </w:rPr>
                            <w:t>)</w:t>
                          </w:r>
                        </w:p>
                        <w:p w14:paraId="541C46FC" w14:textId="77777777" w:rsidR="004A00AF" w:rsidRDefault="004A00AF" w:rsidP="00BB437C">
                          <w:pPr>
                            <w:pStyle w:val="NormalWeb"/>
                            <w:wordWrap w:val="0"/>
                            <w:spacing w:after="0"/>
                            <w:jc w:val="center"/>
                          </w:pPr>
                        </w:p>
                      </w:txbxContent>
                    </v:textbox>
                  </v:rect>
                  <v:line id="직선 연결선 8" o:spid="_x0000_s1885" style="position:absolute;flip:x;visibility:visible" from="13892,7606" to="13892,1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" strokeweight=".5pt">
                    <v:stroke joinstyle="miter"/>
                  </v:line>
                  <v:line id="직선 연결선 9" o:spid="_x0000_s1886" style="position:absolute;visibility:visible" from="13892,10083" to="15955,1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" strokeweight=".5pt">
                    <v:stroke joinstyle="miter"/>
                  </v:line>
                </v:group>
              </w:pict>
            </w:r>
            <w:r w:rsidR="00BB437C" w:rsidRPr="009743EA">
              <w:tab/>
            </w:r>
            <w:r w:rsidR="00BB437C" w:rsidRPr="009743EA">
              <w:tab/>
            </w:r>
          </w:p>
        </w:tc>
      </w:tr>
      <w:tr w:rsidR="00BB437C" w:rsidRPr="009743EA" w14:paraId="19C0A0CB" w14:textId="77777777" w:rsidTr="00283DA8">
        <w:trPr>
          <w:trHeight w:val="2998"/>
          <w:jc w:val="center"/>
        </w:trPr>
        <w:tc>
          <w:tcPr>
            <w:tcW w:w="1286" w:type="dxa"/>
            <w:vMerge/>
            <w:tcBorders>
              <w:left w:val="single" w:sz="4" w:space="0" w:color="000000"/>
            </w:tcBorders>
            <w:shd w:val="clear" w:color="auto" w:fill="E7E6E6"/>
          </w:tcPr>
          <w:p w14:paraId="11713AE8" w14:textId="77777777" w:rsidR="00BB437C" w:rsidRPr="009743EA" w:rsidRDefault="00BB437C" w:rsidP="00283DA8">
            <w:pPr>
              <w:pStyle w:val="TAL"/>
              <w:snapToGrid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3FED9226" w14:textId="77777777" w:rsidR="00BB437C" w:rsidRPr="009743EA" w:rsidRDefault="00BB437C" w:rsidP="00283DA8">
            <w:pPr>
              <w:pStyle w:val="TAL"/>
              <w:snapToGrid w:val="0"/>
              <w:jc w:val="center"/>
              <w:rPr>
                <w:b/>
                <w:kern w:val="1"/>
              </w:rPr>
            </w:pPr>
          </w:p>
          <w:p w14:paraId="180C9AAB" w14:textId="77777777" w:rsidR="00BB437C" w:rsidRPr="009743EA" w:rsidRDefault="00BB437C" w:rsidP="00283DA8">
            <w:pPr>
              <w:pStyle w:val="TAL"/>
              <w:snapToGrid w:val="0"/>
              <w:jc w:val="center"/>
              <w:rPr>
                <w:b/>
                <w:kern w:val="1"/>
              </w:rPr>
            </w:pPr>
          </w:p>
          <w:p w14:paraId="369643F3" w14:textId="77777777" w:rsidR="00BB437C" w:rsidRPr="009743EA" w:rsidRDefault="00BB437C" w:rsidP="00283DA8">
            <w:pPr>
              <w:pStyle w:val="TAL"/>
              <w:snapToGrid w:val="0"/>
              <w:jc w:val="center"/>
              <w:rPr>
                <w:b/>
                <w:kern w:val="1"/>
              </w:rPr>
            </w:pPr>
          </w:p>
          <w:p w14:paraId="3DB99319" w14:textId="77777777" w:rsidR="00BB437C" w:rsidRPr="009743EA" w:rsidRDefault="00BB437C" w:rsidP="00283DA8">
            <w:pPr>
              <w:pStyle w:val="TAL"/>
              <w:snapToGrid w:val="0"/>
              <w:jc w:val="center"/>
              <w:rPr>
                <w:b/>
                <w:kern w:val="1"/>
              </w:rPr>
            </w:pPr>
          </w:p>
          <w:p w14:paraId="134D0D69" w14:textId="77777777" w:rsidR="00BB437C" w:rsidRPr="009743EA" w:rsidRDefault="00BB437C" w:rsidP="00283DA8">
            <w:pPr>
              <w:pStyle w:val="TAL"/>
              <w:snapToGrid w:val="0"/>
              <w:jc w:val="center"/>
              <w:rPr>
                <w:b/>
                <w:kern w:val="1"/>
              </w:rPr>
            </w:pPr>
          </w:p>
          <w:p w14:paraId="0E083B22" w14:textId="77777777" w:rsidR="00BB437C" w:rsidRPr="009743EA" w:rsidRDefault="00BB437C" w:rsidP="00283DA8">
            <w:pPr>
              <w:pStyle w:val="TAL"/>
              <w:snapToGrid w:val="0"/>
              <w:jc w:val="center"/>
              <w:rPr>
                <w:b/>
                <w:kern w:val="1"/>
              </w:rPr>
            </w:pPr>
          </w:p>
          <w:p w14:paraId="6CD12D7D" w14:textId="77777777" w:rsidR="00BB437C" w:rsidRPr="009743EA" w:rsidRDefault="00BB437C" w:rsidP="00283DA8">
            <w:pPr>
              <w:pStyle w:val="TAL"/>
              <w:snapToGrid w:val="0"/>
              <w:jc w:val="center"/>
            </w:pPr>
            <w:r w:rsidRPr="009743EA">
              <w:rPr>
                <w:b/>
                <w:kern w:val="1"/>
              </w:rPr>
              <w:t>Call Flow</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2FCAFFB5" w14:textId="77777777" w:rsidR="00BB437C" w:rsidRPr="009743EA" w:rsidRDefault="0054261D" w:rsidP="00283DA8">
            <w:pPr>
              <w:pStyle w:val="TAL"/>
              <w:snapToGrid w:val="0"/>
              <w:jc w:val="center"/>
              <w:rPr>
                <w:color w:val="000000"/>
              </w:rPr>
            </w:pPr>
            <w:r>
              <w:pict w14:anchorId="1C7EF182">
                <v:group id="_x0000_s1887" style="position:absolute;left:0;text-align:left;margin-left:49.3pt;margin-top:5.65pt;width:261pt;height:133.25pt;z-index:251638272;mso-position-horizontal-relative:text;mso-position-vertical-relative:text" coordorigin="4558,11099" coordsize="5220,2665">
                  <v:roundrect id="모서리가 둥근 직사각형 2" o:spid="_x0000_s1888" style="position:absolute;left:4558;top:11099;width:1480;height:107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278A7A27" w14:textId="77777777" w:rsidR="004A00AF" w:rsidRPr="00B658BD" w:rsidRDefault="004A00AF" w:rsidP="00BB437C">
                          <w:pPr>
                            <w:pStyle w:val="NormalWeb"/>
                            <w:wordWrap w:val="0"/>
                            <w:spacing w:after="0"/>
                            <w:jc w:val="center"/>
                            <w:rPr>
                              <w:rFonts w:ascii="Malgun Gothic" w:hAnsi="Malgun Gothic"/>
                              <w:color w:val="FFFFFF"/>
                              <w:kern w:val="24"/>
                              <w:sz w:val="10"/>
                            </w:rPr>
                          </w:pPr>
                        </w:p>
                        <w:p w14:paraId="067CDEFF" w14:textId="77777777" w:rsidR="004A00AF" w:rsidRPr="00B658BD" w:rsidRDefault="004A00AF" w:rsidP="00BB437C">
                          <w:pPr>
                            <w:pStyle w:val="NormalWeb"/>
                            <w:wordWrap w:val="0"/>
                            <w:spacing w:after="0"/>
                            <w:jc w:val="center"/>
                          </w:pPr>
                          <w:r>
                            <w:rPr>
                              <w:rFonts w:ascii="Malgun Gothic" w:hAnsi="Malgun Gothic"/>
                              <w:color w:val="FFFFFF"/>
                              <w:kern w:val="24"/>
                            </w:rPr>
                            <w:t>AE1</w:t>
                          </w:r>
                        </w:p>
                        <w:p w14:paraId="7F839248" w14:textId="77777777" w:rsidR="004A00AF" w:rsidRDefault="004A00AF" w:rsidP="00BB437C">
                          <w:pPr>
                            <w:pStyle w:val="NormalWeb"/>
                            <w:wordWrap w:val="0"/>
                            <w:spacing w:after="0"/>
                            <w:jc w:val="center"/>
                          </w:pPr>
                        </w:p>
                      </w:txbxContent>
                    </v:textbox>
                  </v:roundrect>
                  <v:line id="직선 연결선 3" o:spid="_x0000_s1889" style="position:absolute;visibility:visible" from="5318,12172" to="5318,1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1890" type="#_x0000_t32" style="position:absolute;left:5531;top:13414;width:3478;height: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1891" type="#_x0000_t202" style="position:absolute;left:6404;top:12474;width:2098;height: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2A231B8D" w14:textId="77777777" w:rsidR="004A00AF" w:rsidRDefault="004A00AF" w:rsidP="00BB437C">
                          <w:pPr>
                            <w:pStyle w:val="NormalWeb"/>
                            <w:wordWrap w:val="0"/>
                            <w:spacing w:after="0"/>
                          </w:pPr>
                          <w:r>
                            <w:rPr>
                              <w:rFonts w:ascii="Malgun Gothic" w:hAnsi="Malgun Gothic"/>
                              <w:color w:val="5B9BD5"/>
                              <w:kern w:val="24"/>
                              <w:sz w:val="14"/>
                              <w:szCs w:val="14"/>
                            </w:rPr>
                            <w:t>Notification send</w:t>
                          </w:r>
                        </w:p>
                      </w:txbxContent>
                    </v:textbox>
                  </v:shape>
                  <v:shape id="TextBox 37" o:spid="_x0000_s1892" type="#_x0000_t202" style="position:absolute;left:6802;top:13080;width:970;height: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225A50D7" w14:textId="77777777" w:rsidR="004A00AF" w:rsidRDefault="004A00AF" w:rsidP="00BB437C">
                          <w:pPr>
                            <w:pStyle w:val="NormalWeb"/>
                            <w:wordWrap w:val="0"/>
                            <w:spacing w:after="0"/>
                          </w:pPr>
                          <w:r>
                            <w:rPr>
                              <w:rFonts w:ascii="Malgun Gothic" w:hAnsi="Malgun Gothic"/>
                              <w:color w:val="5B9BD5"/>
                              <w:kern w:val="24"/>
                              <w:sz w:val="14"/>
                              <w:szCs w:val="14"/>
                            </w:rPr>
                            <w:t>ACK</w:t>
                          </w:r>
                        </w:p>
                      </w:txbxContent>
                    </v:textbox>
                  </v:shape>
                  <v:shape id="직선 화살표 연결선 7" o:spid="_x0000_s1893" type="#_x0000_t32" style="position:absolute;left:5483;top:12810;width:3423;height:1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894" style="position:absolute;left:8298;top:11099;width:1480;height:107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7B1B9720" w14:textId="77777777" w:rsidR="004A00AF" w:rsidRPr="00B658BD" w:rsidRDefault="004A00AF" w:rsidP="00BB437C">
                          <w:pPr>
                            <w:pStyle w:val="NormalWeb"/>
                            <w:wordWrap w:val="0"/>
                            <w:spacing w:after="0"/>
                            <w:jc w:val="center"/>
                            <w:rPr>
                              <w:rFonts w:ascii="Malgun Gothic" w:hAnsi="Malgun Gothic"/>
                              <w:color w:val="FFFFFF"/>
                              <w:kern w:val="24"/>
                              <w:sz w:val="10"/>
                            </w:rPr>
                          </w:pPr>
                        </w:p>
                        <w:p w14:paraId="6C81A3D4" w14:textId="77777777" w:rsidR="004A00AF" w:rsidRPr="00B658BD" w:rsidRDefault="004A00AF" w:rsidP="00BB437C">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4476E9EF" w14:textId="77777777" w:rsidR="004A00AF" w:rsidRDefault="004A00AF" w:rsidP="00BB437C">
                          <w:pPr>
                            <w:pStyle w:val="NormalWeb"/>
                            <w:wordWrap w:val="0"/>
                            <w:spacing w:after="0"/>
                            <w:jc w:val="center"/>
                          </w:pPr>
                        </w:p>
                      </w:txbxContent>
                    </v:textbox>
                  </v:roundrect>
                  <v:line id="직선 연결선 9" o:spid="_x0000_s1895" style="position:absolute;visibility:visible" from="9058,12172" to="9058,1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tc>
      </w:tr>
      <w:tr w:rsidR="00BB437C" w:rsidRPr="009743EA" w14:paraId="193D0023" w14:textId="77777777" w:rsidTr="00283DA8">
        <w:trPr>
          <w:trHeight w:val="1000"/>
          <w:jc w:val="center"/>
        </w:trPr>
        <w:tc>
          <w:tcPr>
            <w:tcW w:w="1286" w:type="dxa"/>
            <w:vMerge/>
            <w:tcBorders>
              <w:left w:val="single" w:sz="4" w:space="0" w:color="000000"/>
            </w:tcBorders>
            <w:shd w:val="clear" w:color="auto" w:fill="E7E6E6"/>
          </w:tcPr>
          <w:p w14:paraId="0DE53DA7" w14:textId="77777777" w:rsidR="00BB437C" w:rsidRPr="009743EA" w:rsidRDefault="00BB437C" w:rsidP="00283DA8">
            <w:pPr>
              <w:pStyle w:val="TAL"/>
              <w:snapToGrid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2E7AE219" w14:textId="77777777" w:rsidR="00BB437C" w:rsidRPr="009743EA" w:rsidRDefault="00BB437C" w:rsidP="00283DA8">
            <w:pPr>
              <w:pStyle w:val="TAL"/>
              <w:snapToGrid w:val="0"/>
              <w:jc w:val="center"/>
              <w:rPr>
                <w:b/>
                <w:kern w:val="1"/>
              </w:rPr>
            </w:pPr>
          </w:p>
          <w:p w14:paraId="3B4095ED" w14:textId="77777777" w:rsidR="00BB437C" w:rsidRPr="009743EA" w:rsidRDefault="00BB437C" w:rsidP="00283DA8">
            <w:pPr>
              <w:pStyle w:val="TAL"/>
              <w:snapToGrid w:val="0"/>
              <w:jc w:val="center"/>
              <w:rPr>
                <w:b/>
                <w:kern w:val="1"/>
              </w:rPr>
            </w:pPr>
          </w:p>
          <w:p w14:paraId="37C46B75" w14:textId="77777777" w:rsidR="00BB437C" w:rsidRPr="009743EA" w:rsidRDefault="00BB437C" w:rsidP="00283DA8">
            <w:pPr>
              <w:pStyle w:val="TAL"/>
              <w:snapToGrid w:val="0"/>
              <w:jc w:val="center"/>
              <w:rPr>
                <w:b/>
                <w:kern w:val="1"/>
              </w:rPr>
            </w:pPr>
            <w:r w:rsidRPr="009743EA">
              <w:rPr>
                <w:b/>
                <w:kern w:val="1"/>
              </w:rPr>
              <w:t>HTTP Header Information</w:t>
            </w:r>
          </w:p>
          <w:p w14:paraId="055B307D" w14:textId="77777777" w:rsidR="00BB437C" w:rsidRPr="009743EA" w:rsidRDefault="00BB437C" w:rsidP="00283DA8">
            <w:pPr>
              <w:pStyle w:val="TAL"/>
              <w:snapToGrid w:val="0"/>
              <w:jc w:val="center"/>
              <w:rPr>
                <w:b/>
                <w:kern w:val="1"/>
              </w:rPr>
            </w:pPr>
          </w:p>
          <w:p w14:paraId="165FDBBE" w14:textId="77777777" w:rsidR="00FE3B5F" w:rsidRPr="009743EA" w:rsidRDefault="00FE3B5F" w:rsidP="00283DA8">
            <w:pPr>
              <w:pStyle w:val="TAL"/>
              <w:snapToGrid w:val="0"/>
              <w:jc w:val="center"/>
              <w:rPr>
                <w:b/>
                <w:kern w:val="1"/>
              </w:rPr>
            </w:pPr>
          </w:p>
          <w:p w14:paraId="767DC191" w14:textId="77777777" w:rsidR="00BB437C" w:rsidRPr="009743EA" w:rsidRDefault="00BB437C" w:rsidP="00283DA8">
            <w:pPr>
              <w:pStyle w:val="TAL"/>
              <w:snapToGrid w:val="0"/>
              <w:jc w:val="both"/>
              <w:rPr>
                <w:b/>
                <w:kern w:val="1"/>
              </w:rPr>
            </w:pP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5177C4B2" w14:textId="77777777" w:rsidR="00BB437C" w:rsidRPr="009743EA" w:rsidRDefault="00BB437C" w:rsidP="005A2D7C">
            <w:pPr>
              <w:pStyle w:val="TAL"/>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BB437C" w:rsidRPr="009743EA" w14:paraId="2A957121" w14:textId="77777777" w:rsidTr="005A2D7C">
              <w:trPr>
                <w:jc w:val="center"/>
              </w:trPr>
              <w:tc>
                <w:tcPr>
                  <w:tcW w:w="1501" w:type="dxa"/>
                  <w:shd w:val="clear" w:color="auto" w:fill="9CC2E5"/>
                </w:tcPr>
                <w:p w14:paraId="7AC1C597" w14:textId="77777777" w:rsidR="00BB437C" w:rsidRPr="009743EA" w:rsidRDefault="00BB437C" w:rsidP="00283D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76C62564" w14:textId="77777777" w:rsidR="00BB437C" w:rsidRPr="009743EA" w:rsidRDefault="00BB437C" w:rsidP="00283DA8">
                  <w:pPr>
                    <w:pStyle w:val="TAL"/>
                    <w:snapToGrid w:val="0"/>
                    <w:jc w:val="center"/>
                    <w:rPr>
                      <w:rFonts w:eastAsia="Calibri"/>
                      <w:b/>
                      <w:szCs w:val="22"/>
                    </w:rPr>
                  </w:pPr>
                  <w:r w:rsidRPr="009743EA">
                    <w:rPr>
                      <w:rFonts w:eastAsia="Calibri"/>
                      <w:b/>
                      <w:szCs w:val="22"/>
                    </w:rPr>
                    <w:t>Value</w:t>
                  </w:r>
                </w:p>
              </w:tc>
            </w:tr>
            <w:tr w:rsidR="00BB437C" w:rsidRPr="009743EA" w14:paraId="1C5812E2" w14:textId="77777777" w:rsidTr="005A2D7C">
              <w:trPr>
                <w:jc w:val="center"/>
              </w:trPr>
              <w:tc>
                <w:tcPr>
                  <w:tcW w:w="1501" w:type="dxa"/>
                  <w:shd w:val="clear" w:color="auto" w:fill="DEEAF6"/>
                </w:tcPr>
                <w:p w14:paraId="4221C5F2" w14:textId="77777777" w:rsidR="00BB437C" w:rsidRPr="009743EA" w:rsidRDefault="00BB437C" w:rsidP="00283D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24B3AF48" w14:textId="77777777" w:rsidR="00BB437C" w:rsidRPr="009743EA" w:rsidRDefault="00BB437C" w:rsidP="00283DA8">
                  <w:pPr>
                    <w:pStyle w:val="TAL"/>
                    <w:snapToGrid w:val="0"/>
                    <w:rPr>
                      <w:rFonts w:eastAsia="Calibri"/>
                      <w:szCs w:val="22"/>
                    </w:rPr>
                  </w:pPr>
                  <w:r w:rsidRPr="009743EA">
                    <w:rPr>
                      <w:rFonts w:eastAsia="Calibri"/>
                      <w:szCs w:val="22"/>
                    </w:rPr>
                    <w:t>application/json</w:t>
                  </w:r>
                </w:p>
              </w:tc>
            </w:tr>
            <w:tr w:rsidR="00BB437C" w:rsidRPr="009743EA" w14:paraId="615B84EC" w14:textId="77777777" w:rsidTr="005A2D7C">
              <w:trPr>
                <w:jc w:val="center"/>
              </w:trPr>
              <w:tc>
                <w:tcPr>
                  <w:tcW w:w="1501" w:type="dxa"/>
                  <w:shd w:val="clear" w:color="auto" w:fill="DEEAF6"/>
                </w:tcPr>
                <w:p w14:paraId="79D924A4" w14:textId="77777777" w:rsidR="00BB437C" w:rsidRPr="009743EA" w:rsidRDefault="00BB437C" w:rsidP="00283D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1A5F9ECB" w14:textId="77777777" w:rsidR="00BB437C" w:rsidRPr="009743EA" w:rsidRDefault="00BB437C" w:rsidP="00283DA8">
                  <w:pPr>
                    <w:pStyle w:val="TAL"/>
                    <w:snapToGrid w:val="0"/>
                    <w:rPr>
                      <w:rFonts w:eastAsia="Calibri"/>
                      <w:szCs w:val="22"/>
                    </w:rPr>
                  </w:pPr>
                  <w:r w:rsidRPr="009743EA">
                    <w:rPr>
                      <w:rFonts w:eastAsia="Calibri"/>
                      <w:szCs w:val="22"/>
                    </w:rPr>
                    <w:t>Request</w:t>
                  </w:r>
                  <w:r w:rsidR="000E08CD" w:rsidRPr="009743EA">
                    <w:rPr>
                      <w:rFonts w:eastAsia="Calibri"/>
                      <w:szCs w:val="22"/>
                    </w:rPr>
                    <w:t xml:space="preserve"> </w:t>
                  </w:r>
                  <w:r w:rsidRPr="009743EA">
                    <w:rPr>
                      <w:rFonts w:eastAsia="Calibri"/>
                      <w:szCs w:val="22"/>
                    </w:rPr>
                    <w:t>ID</w:t>
                  </w:r>
                  <w:r w:rsidR="000E08CD" w:rsidRPr="009743EA">
                    <w:rPr>
                      <w:rFonts w:eastAsia="Calibri"/>
                      <w:szCs w:val="22"/>
                    </w:rPr>
                    <w:t xml:space="preserve"> </w:t>
                  </w:r>
                </w:p>
              </w:tc>
            </w:tr>
            <w:tr w:rsidR="00BB437C" w:rsidRPr="009743EA" w14:paraId="29D51CE7" w14:textId="77777777" w:rsidTr="005A2D7C">
              <w:trPr>
                <w:jc w:val="center"/>
              </w:trPr>
              <w:tc>
                <w:tcPr>
                  <w:tcW w:w="1501" w:type="dxa"/>
                  <w:shd w:val="clear" w:color="auto" w:fill="DEEAF6"/>
                </w:tcPr>
                <w:p w14:paraId="0F072DE6" w14:textId="77777777" w:rsidR="00BB437C" w:rsidRPr="009743EA" w:rsidRDefault="00BB437C" w:rsidP="00283D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21789411" w14:textId="77777777" w:rsidR="00BB437C" w:rsidRPr="009743EA" w:rsidRDefault="00BB437C" w:rsidP="00283DA8">
                  <w:pPr>
                    <w:pStyle w:val="TAL"/>
                    <w:snapToGrid w:val="0"/>
                    <w:rPr>
                      <w:rFonts w:eastAsia="Calibri"/>
                      <w:szCs w:val="22"/>
                    </w:rPr>
                  </w:pPr>
                  <w:r w:rsidRPr="009743EA">
                    <w:rPr>
                      <w:rFonts w:eastAsia="Calibri"/>
                      <w:szCs w:val="22"/>
                    </w:rPr>
                    <w:t>AE-ID</w:t>
                  </w:r>
                  <w:r w:rsidR="000E08CD" w:rsidRPr="009743EA">
                    <w:rPr>
                      <w:rFonts w:eastAsia="Calibri"/>
                      <w:szCs w:val="22"/>
                    </w:rPr>
                    <w:t xml:space="preserve"> </w:t>
                  </w:r>
                  <w:r w:rsidRPr="009743EA">
                    <w:rPr>
                      <w:rFonts w:eastAsia="Calibri"/>
                      <w:szCs w:val="22"/>
                    </w:rPr>
                    <w:t>of</w:t>
                  </w:r>
                  <w:r w:rsidR="000E08CD" w:rsidRPr="009743EA">
                    <w:rPr>
                      <w:rFonts w:eastAsia="Calibri"/>
                      <w:szCs w:val="22"/>
                    </w:rPr>
                    <w:t xml:space="preserve"> </w:t>
                  </w:r>
                  <w:r w:rsidRPr="009743EA">
                    <w:rPr>
                      <w:rFonts w:eastAsia="Calibri"/>
                      <w:szCs w:val="22"/>
                    </w:rPr>
                    <w:t>Originator</w:t>
                  </w:r>
                </w:p>
              </w:tc>
            </w:tr>
            <w:tr w:rsidR="00BB437C" w:rsidRPr="009743EA" w14:paraId="404B5A58" w14:textId="77777777" w:rsidTr="005A2D7C">
              <w:trPr>
                <w:jc w:val="center"/>
              </w:trPr>
              <w:tc>
                <w:tcPr>
                  <w:tcW w:w="1501" w:type="dxa"/>
                  <w:shd w:val="clear" w:color="auto" w:fill="DEEAF6"/>
                </w:tcPr>
                <w:p w14:paraId="6FC2A3C1" w14:textId="77777777" w:rsidR="00BB437C" w:rsidRPr="009743EA" w:rsidRDefault="00BB437C" w:rsidP="00283DA8">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19111B27" w14:textId="77777777" w:rsidR="00BB437C" w:rsidRPr="009743EA" w:rsidRDefault="00BB437C" w:rsidP="00283DA8">
                  <w:pPr>
                    <w:pStyle w:val="TAL"/>
                    <w:snapToGrid w:val="0"/>
                    <w:rPr>
                      <w:rFonts w:eastAsia="Calibri"/>
                      <w:szCs w:val="22"/>
                    </w:rPr>
                  </w:pPr>
                  <w:r w:rsidRPr="009743EA">
                    <w:rPr>
                      <w:rFonts w:eastAsia="Calibri"/>
                      <w:szCs w:val="22"/>
                    </w:rPr>
                    <w:t>application/json</w:t>
                  </w:r>
                </w:p>
              </w:tc>
            </w:tr>
            <w:tr w:rsidR="00A40F09" w:rsidRPr="009743EA" w14:paraId="5B44A803" w14:textId="77777777" w:rsidTr="005A2D7C">
              <w:trPr>
                <w:jc w:val="center"/>
              </w:trPr>
              <w:tc>
                <w:tcPr>
                  <w:tcW w:w="1501" w:type="dxa"/>
                  <w:shd w:val="clear" w:color="auto" w:fill="DEEAF6"/>
                </w:tcPr>
                <w:p w14:paraId="25D5BE22" w14:textId="77777777" w:rsidR="00A40F09" w:rsidRPr="009743EA" w:rsidRDefault="00A40F09" w:rsidP="00A40F09">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13EBE1DD" w14:textId="77777777" w:rsidR="00A40F09" w:rsidRPr="009743EA" w:rsidRDefault="00A40F09" w:rsidP="00A40F09">
                  <w:pPr>
                    <w:pStyle w:val="TAL"/>
                    <w:snapToGrid w:val="0"/>
                    <w:rPr>
                      <w:rFonts w:eastAsia="Calibri"/>
                      <w:szCs w:val="22"/>
                    </w:rPr>
                  </w:pPr>
                  <w:r w:rsidRPr="009743EA">
                    <w:rPr>
                      <w:rFonts w:eastAsia="Calibri"/>
                      <w:szCs w:val="22"/>
                    </w:rPr>
                    <w:t>Release</w:t>
                  </w:r>
                  <w:r w:rsidR="000E08CD" w:rsidRPr="009743EA">
                    <w:rPr>
                      <w:rFonts w:eastAsia="Calibri"/>
                      <w:szCs w:val="22"/>
                    </w:rPr>
                    <w:t xml:space="preserve"> </w:t>
                  </w:r>
                  <w:r w:rsidRPr="009743EA">
                    <w:rPr>
                      <w:rFonts w:eastAsia="Calibri"/>
                      <w:szCs w:val="22"/>
                    </w:rPr>
                    <w:t>Version</w:t>
                  </w:r>
                  <w:r w:rsidR="000E08CD" w:rsidRPr="009743EA">
                    <w:rPr>
                      <w:rFonts w:eastAsia="Calibri"/>
                      <w:szCs w:val="22"/>
                    </w:rPr>
                    <w:t xml:space="preserve"> </w:t>
                  </w:r>
                  <w:r w:rsidRPr="009743EA">
                    <w:rPr>
                      <w:rFonts w:eastAsia="Calibri"/>
                      <w:szCs w:val="22"/>
                    </w:rPr>
                    <w:t>Indicator</w:t>
                  </w:r>
                </w:p>
              </w:tc>
            </w:tr>
          </w:tbl>
          <w:p w14:paraId="73EE54ED" w14:textId="77777777" w:rsidR="00BB437C" w:rsidRPr="009743EA" w:rsidRDefault="00BB437C" w:rsidP="00283DA8">
            <w:pPr>
              <w:pStyle w:val="TAL"/>
              <w:snapToGrid w:val="0"/>
              <w:jc w:val="both"/>
              <w:rPr>
                <w:lang w:eastAsia="ko-KR"/>
              </w:rPr>
            </w:pPr>
          </w:p>
        </w:tc>
      </w:tr>
      <w:tr w:rsidR="00BB437C" w:rsidRPr="009743EA" w14:paraId="075D82FF" w14:textId="77777777" w:rsidTr="00283DA8">
        <w:trPr>
          <w:trHeight w:val="1000"/>
          <w:jc w:val="center"/>
        </w:trPr>
        <w:tc>
          <w:tcPr>
            <w:tcW w:w="1286" w:type="dxa"/>
            <w:vMerge/>
            <w:tcBorders>
              <w:left w:val="single" w:sz="4" w:space="0" w:color="000000"/>
              <w:bottom w:val="single" w:sz="4" w:space="0" w:color="000000"/>
            </w:tcBorders>
            <w:shd w:val="clear" w:color="auto" w:fill="E7E6E6"/>
          </w:tcPr>
          <w:p w14:paraId="543AF1E4" w14:textId="77777777" w:rsidR="00BB437C" w:rsidRPr="009743EA" w:rsidRDefault="00BB437C" w:rsidP="00283DA8">
            <w:pPr>
              <w:pStyle w:val="TAL"/>
              <w:snapToGrid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745E93FD"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6B603AC8"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65BBFDD2"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7805422B"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7CC86680"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2F113882"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42B19E61" w14:textId="77777777" w:rsidR="00BB437C" w:rsidRPr="009743EA" w:rsidRDefault="00BB437C" w:rsidP="00283DA8">
            <w:pPr>
              <w:pStyle w:val="Default"/>
              <w:overflowPunct w:val="0"/>
              <w:jc w:val="center"/>
              <w:rPr>
                <w:color w:val="0070C0"/>
                <w:lang w:eastAsia="ko-KR"/>
              </w:rPr>
            </w:pPr>
            <w:r w:rsidRPr="009743EA">
              <w:rPr>
                <w:rFonts w:ascii="Arial" w:eastAsia="Malgun Gothic" w:hAnsi="Arial"/>
                <w:b/>
                <w:color w:val="auto"/>
                <w:kern w:val="1"/>
                <w:sz w:val="18"/>
                <w:szCs w:val="20"/>
              </w:rPr>
              <w:t>Example</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3315D032" w14:textId="77777777" w:rsidR="003A04F2" w:rsidRPr="005A2D7C" w:rsidRDefault="003A04F2" w:rsidP="005A2D7C">
            <w:pPr>
              <w:pStyle w:val="TAL"/>
              <w:rPr>
                <w:rFonts w:eastAsia="Calibri Light"/>
              </w:rPr>
            </w:pPr>
          </w:p>
          <w:p w14:paraId="66E0E9A6" w14:textId="77777777" w:rsidR="00BB437C" w:rsidRPr="009743EA" w:rsidRDefault="003A04F2" w:rsidP="00283DA8">
            <w:pPr>
              <w:widowControl w:val="0"/>
              <w:spacing w:after="0"/>
              <w:ind w:left="284"/>
              <w:jc w:val="both"/>
              <w:textAlignment w:val="auto"/>
              <w:rPr>
                <w:rFonts w:ascii="Arial" w:hAnsi="Arial"/>
                <w:color w:val="0070C0"/>
                <w:sz w:val="18"/>
              </w:rPr>
            </w:pPr>
            <w:r w:rsidRPr="009743EA">
              <w:rPr>
                <w:rFonts w:eastAsia="Calibri Light"/>
                <w:b/>
                <w:sz w:val="24"/>
              </w:rPr>
              <w:t>API/NOTI/NET1/STEP03</w:t>
            </w:r>
          </w:p>
          <w:p w14:paraId="5D707D30" w14:textId="77777777" w:rsidR="00BB437C" w:rsidRPr="005A2D7C" w:rsidRDefault="00BB437C" w:rsidP="007C39B4">
            <w:pPr>
              <w:pStyle w:val="NoSpacing"/>
              <w:overflowPunct w:val="0"/>
              <w:rPr>
                <w:rFonts w:ascii="Arial" w:hAnsi="Arial"/>
                <w:b/>
                <w:color w:val="0070C0"/>
                <w:sz w:val="18"/>
                <w:lang w:val="en-GB"/>
              </w:rPr>
            </w:pPr>
            <w:r w:rsidRPr="005A2D7C">
              <w:rPr>
                <w:rFonts w:ascii="Times New Roman" w:hAnsi="Times New Roman"/>
                <w:lang w:val="en-GB"/>
              </w:rPr>
              <w:t xml:space="preserve">    </w:t>
            </w:r>
          </w:p>
          <w:p w14:paraId="3F7F8C41"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1B347015" w14:textId="77777777" w:rsidR="00BB437C" w:rsidRPr="009743EA" w:rsidRDefault="00BB437C" w:rsidP="00283DA8">
            <w:pPr>
              <w:pStyle w:val="TAL"/>
              <w:snapToGrid w:val="0"/>
              <w:ind w:left="284"/>
              <w:jc w:val="both"/>
              <w:rPr>
                <w:color w:val="0070C0"/>
              </w:rPr>
            </w:pPr>
          </w:p>
          <w:p w14:paraId="45BCA0A2" w14:textId="77777777" w:rsidR="00BB437C" w:rsidRPr="009743EA" w:rsidRDefault="00BB437C" w:rsidP="00283DA8">
            <w:pPr>
              <w:pStyle w:val="TAL"/>
              <w:snapToGrid w:val="0"/>
              <w:ind w:left="284"/>
              <w:jc w:val="both"/>
              <w:rPr>
                <w:color w:val="0070C0"/>
              </w:rPr>
            </w:pPr>
            <w:r w:rsidRPr="009743EA">
              <w:rPr>
                <w:color w:val="0070C0"/>
              </w:rPr>
              <w:t>POST HTTP/1.1</w:t>
            </w:r>
          </w:p>
          <w:p w14:paraId="706B39DF" w14:textId="77777777" w:rsidR="00BB437C" w:rsidRPr="009743EA" w:rsidRDefault="00BB437C" w:rsidP="00283DA8">
            <w:pPr>
              <w:pStyle w:val="TAL"/>
              <w:snapToGrid w:val="0"/>
              <w:ind w:left="284"/>
              <w:jc w:val="both"/>
              <w:rPr>
                <w:color w:val="0070C0"/>
              </w:rPr>
            </w:pPr>
            <w:r w:rsidRPr="009743EA">
              <w:rPr>
                <w:color w:val="0070C0"/>
              </w:rPr>
              <w:t>Accept: application/json</w:t>
            </w:r>
          </w:p>
          <w:p w14:paraId="5C9803BD" w14:textId="77777777" w:rsidR="00BB437C" w:rsidRPr="009743EA" w:rsidRDefault="00BB437C" w:rsidP="00283DA8">
            <w:pPr>
              <w:pStyle w:val="TAL"/>
              <w:snapToGrid w:val="0"/>
              <w:ind w:left="284"/>
              <w:jc w:val="both"/>
              <w:rPr>
                <w:color w:val="0070C0"/>
              </w:rPr>
            </w:pPr>
            <w:r w:rsidRPr="009743EA">
              <w:rPr>
                <w:color w:val="0070C0"/>
              </w:rPr>
              <w:t>Host: 192.168.0.10:8282</w:t>
            </w:r>
          </w:p>
          <w:p w14:paraId="4ED460DF" w14:textId="77777777" w:rsidR="00BB437C" w:rsidRPr="009743EA" w:rsidRDefault="00BB437C" w:rsidP="00283DA8">
            <w:pPr>
              <w:pStyle w:val="TAL"/>
              <w:snapToGrid w:val="0"/>
              <w:ind w:left="284"/>
              <w:jc w:val="both"/>
              <w:rPr>
                <w:color w:val="0070C0"/>
              </w:rPr>
            </w:pPr>
            <w:r w:rsidRPr="009743EA">
              <w:rPr>
                <w:color w:val="0070C0"/>
              </w:rPr>
              <w:t>X-M2M-Origin: mn-name</w:t>
            </w:r>
          </w:p>
          <w:p w14:paraId="4495247A" w14:textId="77777777" w:rsidR="00BB437C" w:rsidRPr="00325791" w:rsidRDefault="00BB437C" w:rsidP="00283DA8">
            <w:pPr>
              <w:pStyle w:val="TAL"/>
              <w:snapToGrid w:val="0"/>
              <w:ind w:left="284"/>
              <w:jc w:val="both"/>
              <w:rPr>
                <w:color w:val="0070C0"/>
                <w:lang w:val="fr-FR"/>
              </w:rPr>
            </w:pPr>
            <w:r w:rsidRPr="00325791">
              <w:rPr>
                <w:color w:val="0070C0"/>
                <w:lang w:val="fr-FR"/>
              </w:rPr>
              <w:t>Content-Type: application/json</w:t>
            </w:r>
          </w:p>
          <w:p w14:paraId="28A53184" w14:textId="77777777" w:rsidR="00BB437C" w:rsidRPr="00325791" w:rsidRDefault="00BB437C" w:rsidP="00283DA8">
            <w:pPr>
              <w:pStyle w:val="TAL"/>
              <w:snapToGrid w:val="0"/>
              <w:ind w:left="284"/>
              <w:jc w:val="both"/>
              <w:rPr>
                <w:color w:val="0070C0"/>
                <w:lang w:val="fr-FR"/>
              </w:rPr>
            </w:pPr>
            <w:r w:rsidRPr="00325791">
              <w:rPr>
                <w:color w:val="0070C0"/>
                <w:lang w:val="fr-FR"/>
              </w:rPr>
              <w:t>X-M2M-RI: 1234</w:t>
            </w:r>
          </w:p>
          <w:p w14:paraId="64695C95" w14:textId="77777777" w:rsidR="00C32389" w:rsidRPr="009743EA"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3911B2D8" w14:textId="77777777" w:rsidR="00BB437C" w:rsidRPr="009743EA" w:rsidRDefault="00BB437C" w:rsidP="00283DA8">
            <w:pPr>
              <w:pStyle w:val="TAL"/>
              <w:snapToGrid w:val="0"/>
              <w:ind w:left="284"/>
              <w:jc w:val="both"/>
              <w:rPr>
                <w:color w:val="0070C0"/>
              </w:rPr>
            </w:pPr>
          </w:p>
          <w:p w14:paraId="7706E5D4" w14:textId="77777777" w:rsidR="00BB437C" w:rsidRPr="009743EA" w:rsidRDefault="00BB437C" w:rsidP="00283DA8">
            <w:pPr>
              <w:pStyle w:val="TAL"/>
              <w:snapToGrid w:val="0"/>
              <w:ind w:left="284"/>
              <w:jc w:val="both"/>
              <w:rPr>
                <w:color w:val="0070C0"/>
              </w:rPr>
            </w:pPr>
            <w:r w:rsidRPr="009743EA">
              <w:rPr>
                <w:color w:val="0070C0"/>
              </w:rPr>
              <w:t>{</w:t>
            </w:r>
          </w:p>
          <w:p w14:paraId="5EABDC4B" w14:textId="77777777" w:rsidR="00BB437C" w:rsidRPr="009743EA" w:rsidRDefault="0033112C" w:rsidP="00283DA8">
            <w:pPr>
              <w:pStyle w:val="TAL"/>
              <w:snapToGrid w:val="0"/>
              <w:ind w:left="284"/>
              <w:jc w:val="both"/>
              <w:rPr>
                <w:color w:val="0070C0"/>
              </w:rPr>
            </w:pPr>
            <w:r w:rsidRPr="009743EA">
              <w:rPr>
                <w:color w:val="0070C0"/>
              </w:rPr>
              <w:t xml:space="preserve">    </w:t>
            </w:r>
            <w:r w:rsidR="00BB437C" w:rsidRPr="009743EA">
              <w:rPr>
                <w:color w:val="0070C0"/>
              </w:rPr>
              <w:t>"m2m:sgn": {</w:t>
            </w:r>
          </w:p>
          <w:p w14:paraId="022F00D7" w14:textId="77777777" w:rsidR="00BB437C" w:rsidRPr="00325791" w:rsidRDefault="00BB437C" w:rsidP="00283DA8">
            <w:pPr>
              <w:pStyle w:val="TAL"/>
              <w:snapToGrid w:val="0"/>
              <w:ind w:left="284"/>
              <w:jc w:val="both"/>
              <w:rPr>
                <w:color w:val="0070C0"/>
                <w:lang w:val="fr-FR"/>
              </w:rPr>
            </w:pPr>
            <w:r w:rsidRPr="009743EA">
              <w:rPr>
                <w:color w:val="0070C0"/>
              </w:rPr>
              <w:t xml:space="preserve">       </w:t>
            </w:r>
            <w:r w:rsidR="0033112C" w:rsidRPr="009743EA">
              <w:rPr>
                <w:color w:val="0070C0"/>
              </w:rPr>
              <w:t xml:space="preserve"> </w:t>
            </w:r>
            <w:r w:rsidRPr="00325791">
              <w:rPr>
                <w:color w:val="0070C0"/>
                <w:lang w:val="fr-FR"/>
              </w:rPr>
              <w:t>"sur": " mn-name/cont_temp/cont_sub",</w:t>
            </w:r>
          </w:p>
          <w:p w14:paraId="603FF88B" w14:textId="77777777" w:rsidR="00BB437C" w:rsidRPr="009743EA" w:rsidRDefault="00BB437C" w:rsidP="00283DA8">
            <w:pPr>
              <w:pStyle w:val="TAL"/>
              <w:snapToGrid w:val="0"/>
              <w:ind w:left="284"/>
              <w:jc w:val="both"/>
              <w:rPr>
                <w:color w:val="0070C0"/>
              </w:rPr>
            </w:pPr>
            <w:r w:rsidRPr="00325791">
              <w:rPr>
                <w:color w:val="0070C0"/>
                <w:lang w:val="fr-FR"/>
              </w:rPr>
              <w:t xml:space="preserve"> </w:t>
            </w:r>
            <w:r w:rsidR="0033112C" w:rsidRPr="00325791">
              <w:rPr>
                <w:color w:val="0070C0"/>
                <w:lang w:val="fr-FR"/>
              </w:rPr>
              <w:t xml:space="preserve"> </w:t>
            </w:r>
            <w:r w:rsidRPr="00325791">
              <w:rPr>
                <w:color w:val="0070C0"/>
                <w:lang w:val="fr-FR"/>
              </w:rPr>
              <w:t xml:space="preserve">      </w:t>
            </w:r>
            <w:r w:rsidRPr="009743EA">
              <w:rPr>
                <w:color w:val="0070C0"/>
              </w:rPr>
              <w:t>"nev": {</w:t>
            </w:r>
          </w:p>
          <w:p w14:paraId="112ECE6F" w14:textId="77777777" w:rsidR="00BB437C" w:rsidRPr="009743EA" w:rsidRDefault="0033112C" w:rsidP="00283DA8">
            <w:pPr>
              <w:pStyle w:val="TAL"/>
              <w:snapToGrid w:val="0"/>
              <w:ind w:left="284"/>
              <w:jc w:val="both"/>
              <w:rPr>
                <w:color w:val="0070C0"/>
              </w:rPr>
            </w:pPr>
            <w:r w:rsidRPr="009743EA">
              <w:rPr>
                <w:color w:val="0070C0"/>
              </w:rPr>
              <w:t xml:space="preserve"> </w:t>
            </w:r>
            <w:r w:rsidR="00BB437C" w:rsidRPr="009743EA">
              <w:rPr>
                <w:color w:val="0070C0"/>
              </w:rPr>
              <w:t xml:space="preserve"> </w:t>
            </w:r>
            <w:r w:rsidRPr="009743EA">
              <w:rPr>
                <w:color w:val="0070C0"/>
              </w:rPr>
              <w:t xml:space="preserve">          </w:t>
            </w:r>
            <w:r w:rsidR="00BB437C" w:rsidRPr="009743EA">
              <w:rPr>
                <w:color w:val="0070C0"/>
              </w:rPr>
              <w:t>"net":1,</w:t>
            </w:r>
          </w:p>
          <w:p w14:paraId="4BB22BF3" w14:textId="77777777" w:rsidR="00BB437C" w:rsidRPr="009743EA" w:rsidRDefault="0033112C" w:rsidP="00283DA8">
            <w:pPr>
              <w:pStyle w:val="TAL"/>
              <w:snapToGrid w:val="0"/>
              <w:ind w:left="284"/>
              <w:jc w:val="both"/>
              <w:rPr>
                <w:color w:val="0070C0"/>
              </w:rPr>
            </w:pPr>
            <w:r w:rsidRPr="009743EA">
              <w:rPr>
                <w:color w:val="0070C0"/>
              </w:rPr>
              <w:t xml:space="preserve">           </w:t>
            </w:r>
            <w:r w:rsidR="00BB437C" w:rsidRPr="009743EA">
              <w:rPr>
                <w:color w:val="0070C0"/>
              </w:rPr>
              <w:t xml:space="preserve"> "rep": {</w:t>
            </w:r>
          </w:p>
          <w:p w14:paraId="0D4CE8E4" w14:textId="77777777" w:rsidR="00BB437C" w:rsidRPr="009743EA" w:rsidRDefault="0033112C" w:rsidP="00283DA8">
            <w:pPr>
              <w:pStyle w:val="TAL"/>
              <w:snapToGrid w:val="0"/>
              <w:ind w:left="284"/>
              <w:jc w:val="both"/>
              <w:rPr>
                <w:color w:val="0070C0"/>
              </w:rPr>
            </w:pPr>
            <w:r w:rsidRPr="009743EA">
              <w:rPr>
                <w:color w:val="0070C0"/>
              </w:rPr>
              <w:t xml:space="preserve">                </w:t>
            </w:r>
            <w:r w:rsidR="00BB437C" w:rsidRPr="009743EA">
              <w:rPr>
                <w:color w:val="0070C0"/>
              </w:rPr>
              <w:t>"m2m:cnt": {</w:t>
            </w:r>
          </w:p>
          <w:p w14:paraId="5A8F1D9C" w14:textId="77777777" w:rsidR="00BB437C" w:rsidRPr="00325791" w:rsidRDefault="0033112C" w:rsidP="00283DA8">
            <w:pPr>
              <w:pStyle w:val="TAL"/>
              <w:snapToGrid w:val="0"/>
              <w:ind w:left="284"/>
              <w:jc w:val="both"/>
              <w:rPr>
                <w:color w:val="0070C0"/>
                <w:lang w:val="fr-FR"/>
              </w:rPr>
            </w:pPr>
            <w:r w:rsidRPr="009743EA">
              <w:rPr>
                <w:color w:val="0070C0"/>
              </w:rPr>
              <w:t xml:space="preserve">                    </w:t>
            </w:r>
            <w:r w:rsidR="00BB437C" w:rsidRPr="00325791">
              <w:rPr>
                <w:color w:val="0070C0"/>
                <w:lang w:val="fr-FR"/>
              </w:rPr>
              <w:t>"cbs": 10,</w:t>
            </w:r>
          </w:p>
          <w:p w14:paraId="3F6FDF03" w14:textId="77777777" w:rsidR="00BB437C" w:rsidRPr="00325791" w:rsidRDefault="0033112C"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"cni": 0,</w:t>
            </w:r>
          </w:p>
          <w:p w14:paraId="41CB3ACD" w14:textId="77777777" w:rsidR="00BB437C" w:rsidRPr="00325791" w:rsidRDefault="0033112C"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"ct": "20180406T125807",</w:t>
            </w:r>
          </w:p>
          <w:p w14:paraId="2C9B939B" w14:textId="77777777" w:rsidR="00BB437C" w:rsidRPr="00325791" w:rsidRDefault="0033112C"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"et": "99991231T235959",</w:t>
            </w:r>
          </w:p>
          <w:p w14:paraId="677A5F92" w14:textId="77777777" w:rsidR="00BB437C" w:rsidRPr="009743EA" w:rsidRDefault="0033112C" w:rsidP="00283DA8">
            <w:pPr>
              <w:pStyle w:val="TAL"/>
              <w:snapToGrid w:val="0"/>
              <w:ind w:left="284"/>
              <w:jc w:val="both"/>
              <w:rPr>
                <w:color w:val="0070C0"/>
              </w:rPr>
            </w:pPr>
            <w:r w:rsidRPr="00325791">
              <w:rPr>
                <w:color w:val="0070C0"/>
                <w:lang w:val="fr-FR"/>
              </w:rPr>
              <w:t xml:space="preserve">                    </w:t>
            </w:r>
            <w:r w:rsidR="00BB437C" w:rsidRPr="009743EA">
              <w:rPr>
                <w:color w:val="0070C0"/>
              </w:rPr>
              <w:t xml:space="preserve">"lbl": </w:t>
            </w:r>
            <w:r w:rsidR="00BB437C" w:rsidRPr="005A2D7C">
              <w:t>[</w:t>
            </w:r>
          </w:p>
          <w:p w14:paraId="5CB16211" w14:textId="77777777" w:rsidR="00BB437C" w:rsidRPr="009743EA" w:rsidRDefault="0033112C" w:rsidP="00283DA8">
            <w:pPr>
              <w:pStyle w:val="TAL"/>
              <w:snapToGrid w:val="0"/>
              <w:ind w:left="284"/>
              <w:jc w:val="both"/>
              <w:rPr>
                <w:color w:val="0070C0"/>
              </w:rPr>
            </w:pPr>
            <w:r w:rsidRPr="009743EA">
              <w:rPr>
                <w:color w:val="0070C0"/>
              </w:rPr>
              <w:t xml:space="preserve">                        </w:t>
            </w:r>
            <w:r w:rsidR="00BB437C" w:rsidRPr="009743EA">
              <w:rPr>
                <w:color w:val="0070C0"/>
              </w:rPr>
              <w:t>"indoor_temp"</w:t>
            </w:r>
          </w:p>
          <w:p w14:paraId="1C0C13F3" w14:textId="77777777" w:rsidR="00BB437C" w:rsidRPr="009743EA" w:rsidRDefault="0033112C" w:rsidP="00283DA8">
            <w:pPr>
              <w:pStyle w:val="TAL"/>
              <w:snapToGrid w:val="0"/>
              <w:ind w:left="284"/>
              <w:jc w:val="both"/>
              <w:rPr>
                <w:color w:val="0070C0"/>
              </w:rPr>
            </w:pPr>
            <w:r w:rsidRPr="009743EA">
              <w:rPr>
                <w:color w:val="0070C0"/>
              </w:rPr>
              <w:t xml:space="preserve">                    </w:t>
            </w:r>
            <w:r w:rsidR="00BB437C" w:rsidRPr="009743EA">
              <w:rPr>
                <w:color w:val="0070C0"/>
              </w:rPr>
              <w:t>],</w:t>
            </w:r>
          </w:p>
          <w:p w14:paraId="166608BA" w14:textId="77777777" w:rsidR="00BB437C" w:rsidRPr="009743EA" w:rsidRDefault="0033112C" w:rsidP="00283DA8">
            <w:pPr>
              <w:pStyle w:val="TAL"/>
              <w:snapToGrid w:val="0"/>
              <w:ind w:left="284"/>
              <w:jc w:val="both"/>
              <w:rPr>
                <w:color w:val="0070C0"/>
              </w:rPr>
            </w:pPr>
            <w:r w:rsidRPr="009743EA">
              <w:rPr>
                <w:color w:val="0070C0"/>
              </w:rPr>
              <w:t xml:space="preserve">                    </w:t>
            </w:r>
            <w:r w:rsidR="00BB437C" w:rsidRPr="009743EA">
              <w:rPr>
                <w:color w:val="0070C0"/>
              </w:rPr>
              <w:t>"lt": "20180406T130109",</w:t>
            </w:r>
          </w:p>
          <w:p w14:paraId="63698AEE" w14:textId="77777777" w:rsidR="00BB437C" w:rsidRPr="00325791" w:rsidRDefault="0033112C" w:rsidP="00283DA8">
            <w:pPr>
              <w:pStyle w:val="TAL"/>
              <w:snapToGrid w:val="0"/>
              <w:ind w:left="284"/>
              <w:jc w:val="both"/>
              <w:rPr>
                <w:color w:val="0070C0"/>
                <w:lang w:val="fr-FR"/>
              </w:rPr>
            </w:pPr>
            <w:r w:rsidRPr="009743EA">
              <w:rPr>
                <w:color w:val="0070C0"/>
              </w:rPr>
              <w:t xml:space="preserve">                    </w:t>
            </w:r>
            <w:r w:rsidR="00BB437C" w:rsidRPr="00325791">
              <w:rPr>
                <w:color w:val="0070C0"/>
                <w:lang w:val="fr-FR"/>
              </w:rPr>
              <w:t>"mbs": 60000000,</w:t>
            </w:r>
          </w:p>
          <w:p w14:paraId="6303B19D" w14:textId="77777777" w:rsidR="00BB437C" w:rsidRPr="00325791" w:rsidRDefault="0033112C"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"mia": 1600,</w:t>
            </w:r>
          </w:p>
          <w:p w14:paraId="1FC1B61E" w14:textId="77777777" w:rsidR="00BB437C" w:rsidRPr="00325791" w:rsidRDefault="0033112C"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"mni": 300,</w:t>
            </w:r>
          </w:p>
          <w:p w14:paraId="65746DD2" w14:textId="77777777" w:rsidR="00BB437C" w:rsidRPr="00325791" w:rsidRDefault="0033112C"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"pi": "CAE0120180406T0846311405855351047680_cse01",</w:t>
            </w:r>
          </w:p>
          <w:p w14:paraId="3EA5F1B9" w14:textId="77777777" w:rsidR="00BB437C" w:rsidRPr="00325791" w:rsidRDefault="0033112C"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"ri": "cnt20180406T1258071405855183193603_cse01",</w:t>
            </w:r>
          </w:p>
          <w:p w14:paraId="7F371747" w14:textId="77777777" w:rsidR="00BB437C" w:rsidRPr="00325791" w:rsidRDefault="0033112C"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"rn": "cont_temp",</w:t>
            </w:r>
          </w:p>
          <w:p w14:paraId="7F84ED29" w14:textId="77777777" w:rsidR="00BB437C" w:rsidRPr="009743EA" w:rsidRDefault="0033112C" w:rsidP="00283DA8">
            <w:pPr>
              <w:pStyle w:val="TAL"/>
              <w:snapToGrid w:val="0"/>
              <w:ind w:left="284"/>
              <w:jc w:val="both"/>
              <w:rPr>
                <w:color w:val="0070C0"/>
              </w:rPr>
            </w:pPr>
            <w:r w:rsidRPr="00325791">
              <w:rPr>
                <w:color w:val="0070C0"/>
                <w:lang w:val="fr-FR"/>
              </w:rPr>
              <w:lastRenderedPageBreak/>
              <w:t xml:space="preserve">                    </w:t>
            </w:r>
            <w:r w:rsidR="00BB437C" w:rsidRPr="009743EA">
              <w:rPr>
                <w:color w:val="0070C0"/>
              </w:rPr>
              <w:t>"st": 1,</w:t>
            </w:r>
          </w:p>
          <w:p w14:paraId="298B2D2A" w14:textId="77777777" w:rsidR="00BB437C" w:rsidRPr="009743EA" w:rsidRDefault="0033112C" w:rsidP="00283DA8">
            <w:pPr>
              <w:pStyle w:val="TAL"/>
              <w:snapToGrid w:val="0"/>
              <w:ind w:left="284"/>
              <w:jc w:val="both"/>
              <w:rPr>
                <w:color w:val="0070C0"/>
              </w:rPr>
            </w:pPr>
            <w:r w:rsidRPr="009743EA">
              <w:rPr>
                <w:color w:val="0070C0"/>
              </w:rPr>
              <w:t xml:space="preserve">                    </w:t>
            </w:r>
            <w:r w:rsidR="00BB437C" w:rsidRPr="009743EA">
              <w:rPr>
                <w:color w:val="0070C0"/>
              </w:rPr>
              <w:t>"ty": 3</w:t>
            </w:r>
          </w:p>
          <w:p w14:paraId="5B50740E" w14:textId="77777777" w:rsidR="00BB437C" w:rsidRPr="009743EA" w:rsidRDefault="0033112C" w:rsidP="00283DA8">
            <w:pPr>
              <w:pStyle w:val="TAL"/>
              <w:snapToGrid w:val="0"/>
              <w:ind w:left="284"/>
              <w:jc w:val="both"/>
              <w:rPr>
                <w:color w:val="0070C0"/>
                <w:szCs w:val="18"/>
              </w:rPr>
            </w:pPr>
            <w:r w:rsidRPr="009743EA">
              <w:rPr>
                <w:color w:val="0070C0"/>
              </w:rPr>
              <w:t xml:space="preserve">                </w:t>
            </w:r>
            <w:r w:rsidR="00BB437C" w:rsidRPr="009743EA">
              <w:rPr>
                <w:color w:val="0070C0"/>
                <w:szCs w:val="18"/>
              </w:rPr>
              <w:t>}</w:t>
            </w:r>
          </w:p>
          <w:p w14:paraId="38812816" w14:textId="77777777" w:rsidR="00BB437C" w:rsidRPr="009743EA" w:rsidRDefault="0033112C" w:rsidP="00283DA8">
            <w:pPr>
              <w:widowControl w:val="0"/>
              <w:spacing w:after="0"/>
              <w:ind w:left="284"/>
              <w:jc w:val="both"/>
              <w:textAlignment w:val="auto"/>
              <w:rPr>
                <w:color w:val="0070C0"/>
                <w:sz w:val="18"/>
                <w:szCs w:val="18"/>
              </w:rPr>
            </w:pPr>
            <w:r w:rsidRPr="009743EA">
              <w:rPr>
                <w:color w:val="0070C0"/>
                <w:sz w:val="18"/>
                <w:szCs w:val="18"/>
              </w:rPr>
              <w:t xml:space="preserve">             </w:t>
            </w:r>
            <w:r w:rsidR="00BB437C" w:rsidRPr="009743EA">
              <w:rPr>
                <w:color w:val="0070C0"/>
                <w:sz w:val="18"/>
                <w:szCs w:val="18"/>
              </w:rPr>
              <w:t>}</w:t>
            </w:r>
          </w:p>
          <w:p w14:paraId="4DEB9627" w14:textId="77777777" w:rsidR="00BB437C" w:rsidRPr="009743EA" w:rsidRDefault="00A25E97" w:rsidP="00283DA8">
            <w:pPr>
              <w:pStyle w:val="TAL"/>
              <w:snapToGrid w:val="0"/>
              <w:ind w:left="284"/>
              <w:jc w:val="both"/>
              <w:rPr>
                <w:color w:val="0070C0"/>
                <w:szCs w:val="18"/>
              </w:rPr>
            </w:pPr>
            <w:r w:rsidRPr="009743EA">
              <w:rPr>
                <w:color w:val="0070C0"/>
                <w:szCs w:val="18"/>
              </w:rPr>
              <w:t xml:space="preserve">        </w:t>
            </w:r>
            <w:r w:rsidR="00BB437C" w:rsidRPr="009743EA">
              <w:rPr>
                <w:color w:val="0070C0"/>
                <w:szCs w:val="18"/>
              </w:rPr>
              <w:t>}</w:t>
            </w:r>
          </w:p>
          <w:p w14:paraId="61EC3EEA" w14:textId="77777777" w:rsidR="00BB437C" w:rsidRPr="009743EA" w:rsidRDefault="00A25E97" w:rsidP="00283DA8">
            <w:pPr>
              <w:pStyle w:val="TAL"/>
              <w:snapToGrid w:val="0"/>
              <w:ind w:left="284"/>
              <w:jc w:val="both"/>
              <w:rPr>
                <w:color w:val="0070C0"/>
                <w:szCs w:val="18"/>
              </w:rPr>
            </w:pPr>
            <w:r w:rsidRPr="009743EA">
              <w:rPr>
                <w:color w:val="0070C0"/>
                <w:szCs w:val="18"/>
              </w:rPr>
              <w:t xml:space="preserve">    </w:t>
            </w:r>
            <w:r w:rsidR="00BB437C" w:rsidRPr="009743EA">
              <w:rPr>
                <w:color w:val="0070C0"/>
                <w:szCs w:val="18"/>
              </w:rPr>
              <w:t>}</w:t>
            </w:r>
          </w:p>
          <w:p w14:paraId="3F3694AA" w14:textId="77777777" w:rsidR="00BB437C" w:rsidRPr="009743EA" w:rsidRDefault="00BB437C" w:rsidP="00283DA8">
            <w:pPr>
              <w:pStyle w:val="TAL"/>
              <w:snapToGrid w:val="0"/>
              <w:ind w:left="284"/>
              <w:jc w:val="both"/>
              <w:rPr>
                <w:color w:val="0070C0"/>
                <w:szCs w:val="18"/>
              </w:rPr>
            </w:pPr>
            <w:r w:rsidRPr="009743EA">
              <w:rPr>
                <w:color w:val="0070C0"/>
                <w:szCs w:val="18"/>
              </w:rPr>
              <w:t>}</w:t>
            </w:r>
          </w:p>
          <w:p w14:paraId="2BF208B0" w14:textId="77777777" w:rsidR="00BB437C" w:rsidRPr="009743EA" w:rsidRDefault="00BB437C" w:rsidP="00283DA8">
            <w:pPr>
              <w:pStyle w:val="TAL"/>
              <w:snapToGrid w:val="0"/>
              <w:ind w:left="284"/>
              <w:jc w:val="both"/>
              <w:rPr>
                <w:color w:val="0070C0"/>
                <w:lang w:eastAsia="ko-KR"/>
              </w:rPr>
            </w:pPr>
          </w:p>
          <w:p w14:paraId="7F4413FC" w14:textId="77777777" w:rsidR="00BB437C" w:rsidRPr="009743EA" w:rsidRDefault="00BB437C" w:rsidP="00283DA8">
            <w:pPr>
              <w:widowControl w:val="0"/>
              <w:spacing w:after="0"/>
              <w:ind w:left="284"/>
              <w:jc w:val="both"/>
              <w:textAlignment w:val="auto"/>
              <w:rPr>
                <w:rFonts w:ascii="Arial" w:hAnsi="Arial"/>
                <w:b/>
                <w:color w:val="0070C0"/>
                <w:sz w:val="18"/>
              </w:rPr>
            </w:pPr>
          </w:p>
          <w:p w14:paraId="71BFB8C2"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631FE163" w14:textId="77777777" w:rsidR="00BB437C" w:rsidRPr="009743EA" w:rsidRDefault="00BB437C" w:rsidP="00283DA8">
            <w:pPr>
              <w:widowControl w:val="0"/>
              <w:spacing w:after="0"/>
              <w:ind w:left="284"/>
              <w:textAlignment w:val="auto"/>
              <w:rPr>
                <w:rFonts w:ascii="Arial" w:hAnsi="Arial"/>
                <w:color w:val="0070C0"/>
                <w:sz w:val="18"/>
              </w:rPr>
            </w:pPr>
          </w:p>
          <w:p w14:paraId="591676FE" w14:textId="77777777" w:rsidR="00BB437C" w:rsidRPr="009743EA" w:rsidRDefault="00BB437C" w:rsidP="00283DA8">
            <w:pPr>
              <w:widowControl w:val="0"/>
              <w:spacing w:after="0"/>
              <w:ind w:left="284"/>
              <w:textAlignment w:val="auto"/>
              <w:rPr>
                <w:color w:val="0070C0"/>
              </w:rPr>
            </w:pPr>
            <w:r w:rsidRPr="009743EA">
              <w:rPr>
                <w:rFonts w:ascii="Arial" w:hAnsi="Arial"/>
                <w:color w:val="0070C0"/>
                <w:sz w:val="18"/>
              </w:rPr>
              <w:t>200 OK</w:t>
            </w:r>
          </w:p>
          <w:p w14:paraId="4DDFDAEB" w14:textId="77777777" w:rsidR="00BB437C" w:rsidRPr="009743EA" w:rsidRDefault="00BB437C" w:rsidP="00283DA8">
            <w:pPr>
              <w:pStyle w:val="TAL"/>
              <w:snapToGrid w:val="0"/>
              <w:ind w:left="284"/>
              <w:rPr>
                <w:color w:val="0070C0"/>
              </w:rPr>
            </w:pPr>
            <w:r w:rsidRPr="009743EA">
              <w:rPr>
                <w:color w:val="0070C0"/>
              </w:rPr>
              <w:t>X-M2M-RI: 1234</w:t>
            </w:r>
          </w:p>
          <w:p w14:paraId="1FDE51C0" w14:textId="77777777" w:rsidR="00C32389" w:rsidRPr="009743EA"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2EF2E734" w14:textId="77777777" w:rsidR="00BB437C" w:rsidRPr="009743EA" w:rsidRDefault="00BB437C" w:rsidP="00283DA8">
            <w:pPr>
              <w:pStyle w:val="TAL"/>
              <w:snapToGrid w:val="0"/>
              <w:ind w:left="284"/>
              <w:rPr>
                <w:color w:val="0070C0"/>
              </w:rPr>
            </w:pPr>
            <w:r w:rsidRPr="009743EA">
              <w:rPr>
                <w:color w:val="0070C0"/>
              </w:rPr>
              <w:t>X-M2M-RSC: 2000</w:t>
            </w:r>
          </w:p>
          <w:p w14:paraId="379C6F10" w14:textId="77777777" w:rsidR="00BB437C" w:rsidRPr="009743EA" w:rsidRDefault="00BB437C" w:rsidP="00283DA8">
            <w:pPr>
              <w:widowControl w:val="0"/>
              <w:spacing w:after="0"/>
              <w:ind w:left="284"/>
              <w:jc w:val="both"/>
              <w:textAlignment w:val="auto"/>
              <w:rPr>
                <w:color w:val="0070C0"/>
              </w:rPr>
            </w:pPr>
          </w:p>
        </w:tc>
      </w:tr>
    </w:tbl>
    <w:p w14:paraId="29771D5F" w14:textId="77777777" w:rsidR="00BB437C" w:rsidRPr="009743EA" w:rsidRDefault="00BB437C" w:rsidP="00BB437C"/>
    <w:p w14:paraId="59AE89D8" w14:textId="77777777" w:rsidR="00BB437C" w:rsidRPr="009743EA" w:rsidRDefault="00BB437C" w:rsidP="005A2D7C">
      <w:pPr>
        <w:pStyle w:val="Heading2"/>
      </w:pPr>
      <w:bookmarkStart w:id="733" w:name="_Toc49420792"/>
      <w:bookmarkStart w:id="734" w:name="_Toc49507606"/>
      <w:bookmarkStart w:id="735" w:name="_Toc49507718"/>
      <w:bookmarkStart w:id="736" w:name="_Toc532286418"/>
      <w:bookmarkStart w:id="737" w:name="_Toc532286554"/>
      <w:bookmarkStart w:id="738" w:name="_Toc46154461"/>
      <w:bookmarkStart w:id="739" w:name="_Toc71708895"/>
      <w:r w:rsidRPr="005A2D7C">
        <w:lastRenderedPageBreak/>
        <w:t>A.1.2</w:t>
      </w:r>
      <w:r w:rsidRPr="005A2D7C">
        <w:tab/>
        <w:t>API-NOTI-NET2</w:t>
      </w:r>
      <w:bookmarkEnd w:id="733"/>
      <w:bookmarkEnd w:id="734"/>
      <w:bookmarkEnd w:id="735"/>
      <w:bookmarkEnd w:id="736"/>
      <w:bookmarkEnd w:id="737"/>
      <w:bookmarkEnd w:id="738"/>
      <w:bookmarkEnd w:id="739"/>
    </w:p>
    <w:tbl>
      <w:tblPr>
        <w:tblW w:w="9659" w:type="dxa"/>
        <w:jc w:val="center"/>
        <w:tblLayout w:type="fixed"/>
        <w:tblCellMar>
          <w:left w:w="28" w:type="dxa"/>
        </w:tblCellMar>
        <w:tblLook w:val="0000" w:firstRow="0" w:lastRow="0" w:firstColumn="0" w:lastColumn="0" w:noHBand="0" w:noVBand="0"/>
      </w:tblPr>
      <w:tblGrid>
        <w:gridCol w:w="1286"/>
        <w:gridCol w:w="1134"/>
        <w:gridCol w:w="7239"/>
      </w:tblGrid>
      <w:tr w:rsidR="00BB437C" w:rsidRPr="009743EA" w14:paraId="1F92912E" w14:textId="77777777" w:rsidTr="00283DA8">
        <w:trPr>
          <w:jc w:val="center"/>
        </w:trPr>
        <w:tc>
          <w:tcPr>
            <w:tcW w:w="1286" w:type="dxa"/>
            <w:tcBorders>
              <w:top w:val="single" w:sz="4" w:space="0" w:color="000000"/>
              <w:left w:val="single" w:sz="4" w:space="0" w:color="000000"/>
              <w:bottom w:val="single" w:sz="4" w:space="0" w:color="000000"/>
            </w:tcBorders>
            <w:shd w:val="clear" w:color="auto" w:fill="E7E6E6"/>
          </w:tcPr>
          <w:p w14:paraId="17EB167D" w14:textId="77777777" w:rsidR="00BB437C" w:rsidRPr="009743EA" w:rsidRDefault="00BB437C" w:rsidP="00283DA8">
            <w:pPr>
              <w:pStyle w:val="TAL"/>
              <w:snapToGrid w:val="0"/>
              <w:jc w:val="center"/>
              <w:rPr>
                <w:b/>
              </w:rPr>
            </w:pPr>
            <w:r w:rsidRPr="009743EA">
              <w:rPr>
                <w:b/>
              </w:rPr>
              <w:t>API Id</w:t>
            </w:r>
          </w:p>
        </w:tc>
        <w:tc>
          <w:tcPr>
            <w:tcW w:w="8373" w:type="dxa"/>
            <w:gridSpan w:val="2"/>
            <w:tcBorders>
              <w:top w:val="single" w:sz="4" w:space="0" w:color="000000"/>
              <w:left w:val="single" w:sz="4" w:space="0" w:color="000000"/>
              <w:bottom w:val="single" w:sz="4" w:space="0" w:color="000000"/>
              <w:right w:val="single" w:sz="4" w:space="0" w:color="000000"/>
            </w:tcBorders>
            <w:shd w:val="clear" w:color="auto" w:fill="FFFFFF"/>
          </w:tcPr>
          <w:p w14:paraId="30CA65EB" w14:textId="77777777" w:rsidR="00BB437C" w:rsidRPr="005A2D7C" w:rsidRDefault="00BB437C" w:rsidP="005A2D7C">
            <w:pPr>
              <w:pStyle w:val="TAL"/>
              <w:rPr>
                <w:rFonts w:eastAsia="Calibri Light"/>
              </w:rPr>
            </w:pPr>
            <w:r w:rsidRPr="005A2D7C">
              <w:rPr>
                <w:rFonts w:eastAsia="Calibri Light"/>
              </w:rPr>
              <w:t>API/NOTI/NET2/STEP01</w:t>
            </w:r>
          </w:p>
          <w:p w14:paraId="5FB4BE2A" w14:textId="77777777" w:rsidR="00BB437C" w:rsidRPr="005A2D7C" w:rsidRDefault="00BB437C" w:rsidP="005A2D7C">
            <w:pPr>
              <w:pStyle w:val="TAL"/>
              <w:rPr>
                <w:rFonts w:eastAsia="Calibri Light"/>
              </w:rPr>
            </w:pPr>
            <w:r w:rsidRPr="005A2D7C">
              <w:rPr>
                <w:rFonts w:eastAsia="Calibri Light"/>
              </w:rPr>
              <w:t>API/NOTI/NET2/STEP02</w:t>
            </w:r>
          </w:p>
          <w:p w14:paraId="33F02A46" w14:textId="77777777" w:rsidR="00BB437C" w:rsidRPr="005A2D7C" w:rsidRDefault="00BB437C" w:rsidP="005A2D7C">
            <w:pPr>
              <w:pStyle w:val="TAL"/>
            </w:pPr>
            <w:r w:rsidRPr="005A2D7C">
              <w:rPr>
                <w:rFonts w:eastAsia="Calibri Light"/>
              </w:rPr>
              <w:t>API/NOTI/NET2/STEP03</w:t>
            </w:r>
          </w:p>
        </w:tc>
      </w:tr>
      <w:tr w:rsidR="00BB437C" w:rsidRPr="009743EA" w14:paraId="27754C0D" w14:textId="77777777" w:rsidTr="00283DA8">
        <w:trPr>
          <w:jc w:val="center"/>
        </w:trPr>
        <w:tc>
          <w:tcPr>
            <w:tcW w:w="1286" w:type="dxa"/>
            <w:tcBorders>
              <w:top w:val="single" w:sz="4" w:space="0" w:color="000000"/>
              <w:left w:val="single" w:sz="4" w:space="0" w:color="000000"/>
              <w:bottom w:val="single" w:sz="4" w:space="0" w:color="000000"/>
            </w:tcBorders>
            <w:shd w:val="clear" w:color="auto" w:fill="E7E6E6"/>
          </w:tcPr>
          <w:p w14:paraId="54D84BB4" w14:textId="77777777" w:rsidR="00BB437C" w:rsidRPr="009743EA" w:rsidRDefault="00BB437C" w:rsidP="00283DA8">
            <w:pPr>
              <w:pStyle w:val="TAL"/>
              <w:snapToGrid w:val="0"/>
              <w:jc w:val="center"/>
              <w:rPr>
                <w:b/>
                <w:kern w:val="1"/>
              </w:rPr>
            </w:pPr>
            <w:r w:rsidRPr="009743EA">
              <w:rPr>
                <w:b/>
                <w:kern w:val="1"/>
              </w:rPr>
              <w:t>API Name</w:t>
            </w:r>
          </w:p>
        </w:tc>
        <w:tc>
          <w:tcPr>
            <w:tcW w:w="837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8DD28DD" w14:textId="77777777" w:rsidR="00BB437C" w:rsidRPr="005A2D7C" w:rsidRDefault="00BB437C" w:rsidP="005A2D7C">
            <w:pPr>
              <w:pStyle w:val="TAL"/>
            </w:pPr>
            <w:r w:rsidRPr="005A2D7C">
              <w:rPr>
                <w:rFonts w:eastAsia="Calibri Light"/>
              </w:rPr>
              <w:t xml:space="preserve">Notification procedure when the &lt;subscription&gt; resource has notificationEventType set to </w:t>
            </w:r>
            <w:r w:rsidRPr="005A2D7C">
              <w:t>2(Hosting CSE sends notification when the subscribed to resource has been deleted)</w:t>
            </w:r>
          </w:p>
        </w:tc>
      </w:tr>
      <w:tr w:rsidR="00BB437C" w:rsidRPr="009743EA" w14:paraId="3326175F" w14:textId="77777777" w:rsidTr="00283DA8">
        <w:trPr>
          <w:jc w:val="center"/>
        </w:trPr>
        <w:tc>
          <w:tcPr>
            <w:tcW w:w="1286" w:type="dxa"/>
            <w:tcBorders>
              <w:top w:val="single" w:sz="4" w:space="0" w:color="000000"/>
              <w:left w:val="single" w:sz="4" w:space="0" w:color="000000"/>
              <w:bottom w:val="single" w:sz="4" w:space="0" w:color="000000"/>
            </w:tcBorders>
            <w:shd w:val="clear" w:color="auto" w:fill="E7E6E6"/>
          </w:tcPr>
          <w:p w14:paraId="59F3572D" w14:textId="77777777" w:rsidR="00BB437C" w:rsidRPr="009743EA" w:rsidRDefault="00BB437C" w:rsidP="00283DA8">
            <w:pPr>
              <w:pStyle w:val="TAL"/>
              <w:snapToGrid w:val="0"/>
              <w:jc w:val="center"/>
              <w:rPr>
                <w:b/>
                <w:kern w:val="1"/>
              </w:rPr>
            </w:pPr>
            <w:r w:rsidRPr="009743EA">
              <w:rPr>
                <w:b/>
                <w:kern w:val="1"/>
              </w:rPr>
              <w:t>Target Resource</w:t>
            </w:r>
          </w:p>
        </w:tc>
        <w:tc>
          <w:tcPr>
            <w:tcW w:w="837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7644BFC" w14:textId="77777777" w:rsidR="00BB437C" w:rsidRPr="005A2D7C" w:rsidRDefault="00BB437C" w:rsidP="005A2D7C">
            <w:pPr>
              <w:pStyle w:val="TAL"/>
              <w:rPr>
                <w:rFonts w:eastAsia="Calibri Light"/>
              </w:rPr>
            </w:pPr>
            <w:r w:rsidRPr="005A2D7C">
              <w:rPr>
                <w:rFonts w:eastAsia="Calibri Light"/>
              </w:rPr>
              <w:t xml:space="preserve">Delete Target: Requested &lt;container&gt; resource </w:t>
            </w:r>
          </w:p>
          <w:p w14:paraId="0DC3FF4E" w14:textId="77777777" w:rsidR="00BB437C" w:rsidRPr="005A2D7C" w:rsidRDefault="00BB437C" w:rsidP="005A2D7C">
            <w:pPr>
              <w:pStyle w:val="TAL"/>
              <w:rPr>
                <w:rFonts w:eastAsia="Calibri Light"/>
              </w:rPr>
            </w:pPr>
            <w:r w:rsidRPr="005A2D7C">
              <w:rPr>
                <w:rFonts w:eastAsia="Calibri Light"/>
              </w:rPr>
              <w:t>Notification Target: originator</w:t>
            </w:r>
          </w:p>
        </w:tc>
      </w:tr>
      <w:tr w:rsidR="00BB437C" w:rsidRPr="009743EA" w14:paraId="615E91AC" w14:textId="77777777" w:rsidTr="00283DA8">
        <w:trPr>
          <w:jc w:val="center"/>
        </w:trPr>
        <w:tc>
          <w:tcPr>
            <w:tcW w:w="1286" w:type="dxa"/>
            <w:tcBorders>
              <w:top w:val="single" w:sz="4" w:space="0" w:color="000000"/>
              <w:left w:val="single" w:sz="4" w:space="0" w:color="000000"/>
              <w:bottom w:val="single" w:sz="4" w:space="0" w:color="000000"/>
            </w:tcBorders>
            <w:shd w:val="clear" w:color="auto" w:fill="E7E6E6"/>
          </w:tcPr>
          <w:p w14:paraId="575B6EA7" w14:textId="77777777" w:rsidR="00BB437C" w:rsidRPr="009743EA" w:rsidRDefault="00BB437C" w:rsidP="00283DA8">
            <w:pPr>
              <w:pStyle w:val="TAL"/>
              <w:snapToGrid w:val="0"/>
              <w:jc w:val="center"/>
              <w:rPr>
                <w:b/>
                <w:kern w:val="1"/>
                <w:sz w:val="8"/>
              </w:rPr>
            </w:pPr>
          </w:p>
          <w:p w14:paraId="69B0E005" w14:textId="77777777" w:rsidR="00BB437C" w:rsidRPr="009743EA" w:rsidRDefault="00BB437C" w:rsidP="00283DA8">
            <w:pPr>
              <w:pStyle w:val="TAL"/>
              <w:snapToGrid w:val="0"/>
              <w:jc w:val="center"/>
              <w:rPr>
                <w:b/>
                <w:kern w:val="1"/>
              </w:rPr>
            </w:pPr>
            <w:r w:rsidRPr="009743EA">
              <w:rPr>
                <w:b/>
                <w:kern w:val="1"/>
              </w:rPr>
              <w:t>Description</w:t>
            </w:r>
          </w:p>
        </w:tc>
        <w:tc>
          <w:tcPr>
            <w:tcW w:w="8373" w:type="dxa"/>
            <w:gridSpan w:val="2"/>
            <w:tcBorders>
              <w:top w:val="single" w:sz="4" w:space="0" w:color="000000"/>
              <w:left w:val="single" w:sz="4" w:space="0" w:color="000000"/>
              <w:bottom w:val="single" w:sz="4" w:space="0" w:color="000000"/>
              <w:right w:val="single" w:sz="4" w:space="0" w:color="000000"/>
            </w:tcBorders>
            <w:shd w:val="clear" w:color="auto" w:fill="FFFFFF"/>
          </w:tcPr>
          <w:p w14:paraId="418F1A79" w14:textId="77777777" w:rsidR="00BB437C" w:rsidRPr="005A2D7C" w:rsidRDefault="00BB437C" w:rsidP="005A2D7C">
            <w:pPr>
              <w:pStyle w:val="TAL"/>
            </w:pPr>
            <w:r w:rsidRPr="005A2D7C">
              <w:t xml:space="preserve">Figure below depicts the procedure for notification. </w:t>
            </w:r>
          </w:p>
          <w:p w14:paraId="29F77B0F" w14:textId="77777777" w:rsidR="00BB437C" w:rsidRPr="005A2D7C" w:rsidRDefault="00BB437C" w:rsidP="00283DA8">
            <w:pPr>
              <w:pStyle w:val="NoSpacing"/>
              <w:overflowPunct w:val="0"/>
              <w:rPr>
                <w:rFonts w:ascii="Times New Roman" w:hAnsi="Times New Roman"/>
                <w:lang w:val="en-GB"/>
              </w:rPr>
            </w:pPr>
          </w:p>
          <w:p w14:paraId="1638C5E5" w14:textId="77777777" w:rsidR="00BB437C" w:rsidRPr="005A2D7C" w:rsidRDefault="0054261D" w:rsidP="00283DA8">
            <w:pPr>
              <w:pStyle w:val="NoSpacing"/>
              <w:overflowPunct w:val="0"/>
              <w:rPr>
                <w:rFonts w:ascii="Times New Roman" w:hAnsi="Times New Roman"/>
                <w:lang w:val="en-GB"/>
              </w:rPr>
            </w:pPr>
            <w:r>
              <w:rPr>
                <w:lang w:val="en-GB"/>
              </w:rPr>
              <w:pict w14:anchorId="6DD99784">
                <v:group id="_x0000_s1896" style="position:absolute;left:0;text-align:left;margin-left:1.05pt;margin-top:.7pt;width:411.6pt;height:198.85pt;z-index:251639296" coordsize="63973,29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">
                  <v:roundrect id="모서리가 둥근 직사각형 2" o:spid="_x0000_s1897" style="position:absolute;left:3157;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1A23DF65" w14:textId="77777777" w:rsidR="004A00AF" w:rsidRDefault="004A00AF" w:rsidP="00BB437C">
                          <w:pPr>
                            <w:pStyle w:val="NormalWeb"/>
                            <w:wordWrap w:val="0"/>
                            <w:spacing w:after="0"/>
                            <w:jc w:val="center"/>
                            <w:rPr>
                              <w:rFonts w:ascii="Malgun Gothic" w:hAnsi="Malgun Gothic"/>
                              <w:color w:val="FFFFFF"/>
                              <w:kern w:val="24"/>
                              <w:sz w:val="18"/>
                              <w:szCs w:val="18"/>
                            </w:rPr>
                          </w:pPr>
                          <w:r>
                            <w:rPr>
                              <w:rFonts w:ascii="Malgun Gothic" w:hAnsi="Malgun Gothic"/>
                              <w:color w:val="FFFFFF"/>
                              <w:kern w:val="24"/>
                              <w:sz w:val="18"/>
                              <w:szCs w:val="18"/>
                            </w:rPr>
                            <w:t>o</w:t>
                          </w:r>
                          <w:r w:rsidRPr="001B40A0">
                            <w:rPr>
                              <w:rFonts w:ascii="Malgun Gothic" w:hAnsi="Malgun Gothic" w:hint="eastAsia"/>
                              <w:color w:val="FFFFFF"/>
                              <w:kern w:val="24"/>
                              <w:sz w:val="18"/>
                              <w:szCs w:val="18"/>
                            </w:rPr>
                            <w:t>riginator</w:t>
                          </w:r>
                        </w:p>
                        <w:p w14:paraId="6D3DE11B" w14:textId="77777777" w:rsidR="004A00AF" w:rsidRPr="001B40A0" w:rsidRDefault="004A00AF" w:rsidP="00BB437C">
                          <w:pPr>
                            <w:pStyle w:val="NormalWeb"/>
                            <w:wordWrap w:val="0"/>
                            <w:spacing w:after="0"/>
                            <w:jc w:val="center"/>
                            <w:rPr>
                              <w:sz w:val="18"/>
                              <w:szCs w:val="18"/>
                            </w:rPr>
                          </w:pPr>
                          <w:r>
                            <w:rPr>
                              <w:rFonts w:ascii="Malgun Gothic" w:hAnsi="Malgun Gothic"/>
                              <w:color w:val="FFFFFF"/>
                              <w:kern w:val="24"/>
                              <w:sz w:val="18"/>
                              <w:szCs w:val="18"/>
                            </w:rPr>
                            <w:t>(AE1)</w:t>
                          </w:r>
                        </w:p>
                      </w:txbxContent>
                    </v:textbox>
                  </v:roundrect>
                  <v:line id="직선 연결선 3" o:spid="_x0000_s1898" style="position:absolute;visibility:visible" from="7827,6810" to="7851,2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1899" type="#_x0000_t32" style="position:absolute;left:8681;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7" o:spid="_x0000_s1900" type="#_x0000_t202" style="position:absolute;left:7040;top:8371;width:25817;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4BF5A70C" w14:textId="77777777" w:rsidR="004A00AF" w:rsidRPr="00B4779C" w:rsidRDefault="004A00AF" w:rsidP="00BB437C">
                          <w:pPr>
                            <w:pStyle w:val="NormalWeb"/>
                            <w:wordWrap w:val="0"/>
                            <w:spacing w:after="0"/>
                            <w:rPr>
                              <w:sz w:val="14"/>
                              <w:szCs w:val="14"/>
                            </w:rPr>
                          </w:pPr>
                          <w:r w:rsidRPr="00B4779C">
                            <w:rPr>
                              <w:rFonts w:ascii="Malgun Gothic" w:hAnsi="Malgun Gothic" w:hint="eastAsia"/>
                              <w:color w:val="5B9BD5"/>
                              <w:kern w:val="24"/>
                              <w:sz w:val="14"/>
                              <w:szCs w:val="14"/>
                            </w:rPr>
                            <w:t xml:space="preserve">subscription create request </w:t>
                          </w:r>
                          <w:r w:rsidRPr="00B4779C">
                            <w:rPr>
                              <w:rFonts w:ascii="Malgun Gothic" w:hAnsi="Malgun Gothic"/>
                              <w:color w:val="5B9BD5"/>
                              <w:kern w:val="24"/>
                              <w:sz w:val="14"/>
                              <w:szCs w:val="14"/>
                            </w:rPr>
                            <w:t>to</w:t>
                          </w:r>
                          <w:r w:rsidRPr="00B4779C">
                            <w:rPr>
                              <w:rFonts w:ascii="Malgun Gothic" w:hAnsi="Malgun Gothic" w:hint="eastAsia"/>
                              <w:color w:val="5B9BD5"/>
                              <w:kern w:val="24"/>
                              <w:sz w:val="14"/>
                              <w:szCs w:val="14"/>
                            </w:rPr>
                            <w:t xml:space="preserve"> the container</w:t>
                          </w:r>
                        </w:p>
                      </w:txbxContent>
                    </v:textbox>
                  </v:shape>
                  <v:shape id="TextBox 8" o:spid="_x0000_s1901" type="#_x0000_t202" style="position:absolute;left:7037;top:12427;width:25148;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33AEF4CA" w14:textId="77777777" w:rsidR="004A00AF" w:rsidRDefault="004A00AF" w:rsidP="00BB437C">
                          <w:pPr>
                            <w:pStyle w:val="NormalWeb"/>
                            <w:wordWrap w:val="0"/>
                            <w:spacing w:after="0"/>
                            <w:jc w:val="center"/>
                          </w:pPr>
                          <w:r w:rsidRPr="001B40A0">
                            <w:rPr>
                              <w:rFonts w:ascii="Malgun Gothic" w:hAnsi="Malgun Gothic" w:hint="eastAsia"/>
                              <w:color w:val="5B9BD5"/>
                              <w:kern w:val="24"/>
                              <w:sz w:val="14"/>
                              <w:szCs w:val="14"/>
                            </w:rPr>
                            <w:t>Response</w:t>
                          </w:r>
                        </w:p>
                      </w:txbxContent>
                    </v:textbox>
                  </v:shape>
                  <v:shape id="직선 화살표 연결선 7" o:spid="_x0000_s1902" type="#_x0000_t32" style="position:absolute;left:9030;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903" style="position:absolute;left:26906;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288B0E06" w14:textId="77777777" w:rsidR="004A00AF" w:rsidRDefault="004A00AF" w:rsidP="00BB437C">
                          <w:pPr>
                            <w:pStyle w:val="NormalWeb"/>
                            <w:wordWrap w:val="0"/>
                            <w:spacing w:after="0"/>
                            <w:jc w:val="center"/>
                          </w:pPr>
                          <w:r w:rsidRPr="001B40A0">
                            <w:rPr>
                              <w:rFonts w:ascii="Malgun Gothic" w:hAnsi="Malgun Gothic" w:hint="eastAsia"/>
                              <w:color w:val="FFFFFF"/>
                              <w:kern w:val="24"/>
                              <w:sz w:val="19"/>
                              <w:szCs w:val="19"/>
                            </w:rPr>
                            <w:t>mn-name</w:t>
                          </w:r>
                        </w:p>
                      </w:txbxContent>
                    </v:textbox>
                  </v:roundrect>
                  <v:roundrect id="모서리가 둥근 직사각형 9" o:spid="_x0000_s1904" style="position:absolute;left:50655;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" fillcolor="#5b9bd5" strokecolor="#d9d9d9" strokeweight=".5pt">
                    <v:stroke joinstyle="miter"/>
                    <v:textbox>
                      <w:txbxContent>
                        <w:p w14:paraId="64FD09F1" w14:textId="77777777" w:rsidR="004A00AF" w:rsidRDefault="004A00AF" w:rsidP="00BB437C">
                          <w:pPr>
                            <w:pStyle w:val="NormalWeb"/>
                            <w:wordWrap w:val="0"/>
                            <w:spacing w:after="0"/>
                            <w:jc w:val="center"/>
                          </w:pPr>
                          <w:r w:rsidRPr="001B40A0">
                            <w:rPr>
                              <w:rFonts w:ascii="Malgun Gothic" w:hAnsi="Malgun Gothic" w:hint="eastAsia"/>
                              <w:color w:val="FFFFFF"/>
                              <w:kern w:val="24"/>
                              <w:sz w:val="19"/>
                              <w:szCs w:val="19"/>
                            </w:rPr>
                            <w:t>AE</w:t>
                          </w:r>
                          <w:r>
                            <w:rPr>
                              <w:rFonts w:ascii="Malgun Gothic" w:hAnsi="Malgun Gothic"/>
                              <w:color w:val="FFFFFF"/>
                              <w:kern w:val="24"/>
                              <w:sz w:val="19"/>
                              <w:szCs w:val="19"/>
                            </w:rPr>
                            <w:t>2</w:t>
                          </w:r>
                        </w:p>
                      </w:txbxContent>
                    </v:textbox>
                  </v:roundrect>
                  <v:shape id="직선 화살표 연결선 10" o:spid="_x0000_s1905" type="#_x0000_t32" style="position:absolute;left:32663;top:21276;width:22083;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" strokecolor="#5b9bd5" strokeweight="1.5pt">
                    <v:stroke endarrow="block" endarrowlength="long" joinstyle="miter" endcap="round"/>
                  </v:shape>
                  <v:shape id="TextBox 15" o:spid="_x0000_s1906" type="#_x0000_t202" style="position:absolute;left:34453;top:15202;width:19949;height:28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150575CB" w14:textId="77777777" w:rsidR="004A00AF" w:rsidRDefault="004A00AF" w:rsidP="00BB437C">
                          <w:pPr>
                            <w:pStyle w:val="NormalWeb"/>
                            <w:wordWrap w:val="0"/>
                            <w:spacing w:after="0"/>
                          </w:pPr>
                          <w:r w:rsidRPr="001B40A0">
                            <w:rPr>
                              <w:rFonts w:ascii="Malgun Gothic" w:hAnsi="Malgun Gothic" w:hint="eastAsia"/>
                              <w:color w:val="5B9BD5"/>
                              <w:kern w:val="24"/>
                              <w:sz w:val="14"/>
                              <w:szCs w:val="14"/>
                            </w:rPr>
                            <w:t xml:space="preserve">container resource </w:t>
                          </w:r>
                          <w:r>
                            <w:rPr>
                              <w:rFonts w:ascii="Malgun Gothic" w:hAnsi="Malgun Gothic"/>
                              <w:color w:val="5B9BD5"/>
                              <w:kern w:val="24"/>
                              <w:sz w:val="14"/>
                              <w:szCs w:val="14"/>
                            </w:rPr>
                            <w:t>delete</w:t>
                          </w:r>
                          <w:r w:rsidRPr="001B40A0">
                            <w:rPr>
                              <w:rFonts w:ascii="Malgun Gothic" w:hAnsi="Malgun Gothic" w:hint="eastAsia"/>
                              <w:color w:val="5B9BD5"/>
                              <w:kern w:val="24"/>
                              <w:sz w:val="14"/>
                              <w:szCs w:val="14"/>
                            </w:rPr>
                            <w:t xml:space="preserve"> request</w:t>
                          </w:r>
                        </w:p>
                      </w:txbxContent>
                    </v:textbox>
                  </v:shape>
                  <v:shape id="TextBox 16" o:spid="_x0000_s1907" type="#_x0000_t202" style="position:absolute;left:30369;top:19149;width:25147;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337F4254" w14:textId="77777777" w:rsidR="004A00AF" w:rsidRDefault="004A00AF" w:rsidP="00BB437C">
                          <w:pPr>
                            <w:pStyle w:val="NormalWeb"/>
                            <w:wordWrap w:val="0"/>
                            <w:spacing w:after="0"/>
                            <w:jc w:val="center"/>
                          </w:pPr>
                          <w:r w:rsidRPr="001B40A0">
                            <w:rPr>
                              <w:rFonts w:ascii="Malgun Gothic" w:hAnsi="Malgun Gothic" w:hint="eastAsia"/>
                              <w:color w:val="5B9BD5"/>
                              <w:kern w:val="24"/>
                              <w:sz w:val="14"/>
                              <w:szCs w:val="14"/>
                            </w:rPr>
                            <w:t>Response</w:t>
                          </w:r>
                        </w:p>
                      </w:txbxContent>
                    </v:textbox>
                  </v:shape>
                  <v:shape id="직선 화살표 연결선 13" o:spid="_x0000_s1908" type="#_x0000_t32" style="position:absolute;left:32665;top:17355;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" strokecolor="#5b9bd5" strokeweight="1.5pt">
                    <v:stroke endarrow="block" endarrowlength="long" joinstyle="miter" endcap="round"/>
                  </v:shape>
                  <v:line id="직선 연결선 14" o:spid="_x0000_s1909" style="position:absolute;visibility:visible" from="31430,6810" to="31454,2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" strokeweight=".5pt">
                    <v:stroke dashstyle="longDash" joinstyle="miter"/>
                  </v:line>
                  <v:line id="직선 연결선 15" o:spid="_x0000_s1910" style="position:absolute;visibility:visible" from="55354,6810" to="55378,2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" strokeweight=".5pt">
                    <v:stroke dashstyle="longDash" joinstyle="miter"/>
                  </v:line>
                  <v:shape id="직선 화살표 연결선 16" o:spid="_x0000_s1911" type="#_x0000_t32" style="position:absolute;left:8760;top:28324;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" strokecolor="#5b9bd5" strokeweight="1.5pt">
                    <v:stroke endarrow="block" endarrowlength="long" joinstyle="miter" endcap="round"/>
                  </v:shape>
                  <v:shape id="TextBox 27" o:spid="_x0000_s1912" type="#_x0000_t202" style="position:absolute;left:14095;top:22120;width:16809;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5A357B63" w14:textId="77777777" w:rsidR="004A00AF" w:rsidRDefault="004A00AF" w:rsidP="00BB437C">
                          <w:pPr>
                            <w:pStyle w:val="NormalWeb"/>
                            <w:wordWrap w:val="0"/>
                            <w:spacing w:after="0"/>
                          </w:pPr>
                          <w:r w:rsidRPr="001B40A0">
                            <w:rPr>
                              <w:rFonts w:ascii="Malgun Gothic" w:hAnsi="Malgun Gothic" w:hint="eastAsia"/>
                              <w:color w:val="5B9BD5"/>
                              <w:kern w:val="24"/>
                              <w:sz w:val="14"/>
                              <w:szCs w:val="14"/>
                            </w:rPr>
                            <w:t>Notification send</w:t>
                          </w:r>
                        </w:p>
                      </w:txbxContent>
                    </v:textbox>
                  </v:shape>
                  <v:shape id="TextBox 28" o:spid="_x0000_s1913" type="#_x0000_t202" style="position:absolute;left:6465;top:26198;width:25148;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242C2014" w14:textId="77777777" w:rsidR="004A00AF" w:rsidRDefault="004A00AF" w:rsidP="00BB437C">
                          <w:pPr>
                            <w:pStyle w:val="NormalWeb"/>
                            <w:wordWrap w:val="0"/>
                            <w:spacing w:after="0"/>
                            <w:jc w:val="center"/>
                          </w:pPr>
                          <w:r w:rsidRPr="001B40A0">
                            <w:rPr>
                              <w:rFonts w:ascii="Malgun Gothic" w:hAnsi="Malgun Gothic" w:hint="eastAsia"/>
                              <w:color w:val="5B9BD5"/>
                              <w:kern w:val="24"/>
                              <w:sz w:val="14"/>
                              <w:szCs w:val="14"/>
                            </w:rPr>
                            <w:t>ACK</w:t>
                          </w:r>
                        </w:p>
                      </w:txbxContent>
                    </v:textbox>
                  </v:shape>
                  <v:shape id="직선 화살표 연결선 19" o:spid="_x0000_s1914" type="#_x0000_t32" style="position:absolute;left:8762;top:24403;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" strokecolor="#5b9bd5" strokeweight="1.5pt">
                    <v:stroke endarrow="block" endarrowlength="long" joinstyle="miter" endcap="round"/>
                  </v:shape>
                  <v:shape id="왼쪽 중괄호 20" o:spid="_x0000_s1915" type="#_x0000_t87" style="position:absolute;left:5956;top:10810;width:1281;height:427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" adj="540" strokecolor="#5b9bd5" strokeweight="1.5pt">
                    <v:stroke joinstyle="miter"/>
                  </v:shape>
                  <v:shape id="TextBox 31" o:spid="_x0000_s1916" type="#_x0000_t202" style="position:absolute;top:11332;width:6248;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23F1D69F" w14:textId="77777777" w:rsidR="004A00AF" w:rsidRDefault="004A00AF" w:rsidP="00BB437C">
                          <w:pPr>
                            <w:pStyle w:val="NormalWeb"/>
                            <w:wordWrap w:val="0"/>
                            <w:spacing w:after="0"/>
                          </w:pPr>
                          <w:r w:rsidRPr="001B40A0">
                            <w:rPr>
                              <w:rFonts w:ascii="Malgun Gothic" w:hAnsi="Malgun Gothic" w:hint="eastAsia"/>
                              <w:color w:val="5B9BD5"/>
                              <w:kern w:val="24"/>
                              <w:sz w:val="14"/>
                              <w:szCs w:val="14"/>
                            </w:rPr>
                            <w:t>Step 01</w:t>
                          </w:r>
                        </w:p>
                      </w:txbxContent>
                    </v:textbox>
                  </v:shape>
                  <v:shape id="왼쪽 중괄호 22" o:spid="_x0000_s1917" type="#_x0000_t87" style="position:absolute;left:56095;top:17233;width:1281;height:4274;rotation: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" adj="540" strokecolor="#5b9bd5" strokeweight="1.5pt">
                    <v:stroke joinstyle="miter"/>
                  </v:shape>
                  <v:shape id="TextBox 34" o:spid="_x0000_s1918" type="#_x0000_t202" style="position:absolute;left:57725;top:17645;width:6248;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53B6AAA3" w14:textId="77777777" w:rsidR="004A00AF" w:rsidRDefault="004A00AF" w:rsidP="00BB437C">
                          <w:pPr>
                            <w:pStyle w:val="NormalWeb"/>
                            <w:wordWrap w:val="0"/>
                            <w:spacing w:after="0"/>
                          </w:pPr>
                          <w:r w:rsidRPr="001B40A0">
                            <w:rPr>
                              <w:rFonts w:ascii="Malgun Gothic" w:hAnsi="Malgun Gothic" w:hint="eastAsia"/>
                              <w:color w:val="5B9BD5"/>
                              <w:kern w:val="24"/>
                              <w:sz w:val="14"/>
                              <w:szCs w:val="14"/>
                            </w:rPr>
                            <w:t>Step 02</w:t>
                          </w:r>
                        </w:p>
                      </w:txbxContent>
                    </v:textbox>
                  </v:shape>
                  <v:shape id="왼쪽 중괄호 24" o:spid="_x0000_s1919" type="#_x0000_t87" style="position:absolute;left:6074;top:24267;width:1282;height:427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" adj="540" strokecolor="#5b9bd5" strokeweight="1.5pt">
                    <v:stroke joinstyle="miter"/>
                  </v:shape>
                  <v:shape id="TextBox 36" o:spid="_x0000_s1920" type="#_x0000_t202" style="position:absolute;left:58;top:24758;width:6249;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6F5889FE" w14:textId="77777777" w:rsidR="004A00AF" w:rsidRDefault="004A00AF" w:rsidP="00BB437C">
                          <w:pPr>
                            <w:pStyle w:val="NormalWeb"/>
                            <w:wordWrap w:val="0"/>
                            <w:spacing w:after="0"/>
                          </w:pPr>
                          <w:r w:rsidRPr="001B40A0">
                            <w:rPr>
                              <w:rFonts w:ascii="Malgun Gothic" w:hAnsi="Malgun Gothic" w:hint="eastAsia"/>
                              <w:color w:val="5B9BD5"/>
                              <w:kern w:val="24"/>
                              <w:sz w:val="14"/>
                              <w:szCs w:val="14"/>
                            </w:rPr>
                            <w:t>Step 03</w:t>
                          </w:r>
                        </w:p>
                      </w:txbxContent>
                    </v:textbox>
                  </v:shape>
                </v:group>
              </w:pict>
            </w:r>
          </w:p>
          <w:p w14:paraId="1B0C94B2" w14:textId="77777777" w:rsidR="00BB437C" w:rsidRPr="005A2D7C" w:rsidRDefault="00BB437C" w:rsidP="00283DA8">
            <w:pPr>
              <w:pStyle w:val="NoSpacing"/>
              <w:overflowPunct w:val="0"/>
              <w:rPr>
                <w:rFonts w:ascii="Times New Roman" w:hAnsi="Times New Roman"/>
                <w:lang w:val="en-GB"/>
              </w:rPr>
            </w:pPr>
          </w:p>
          <w:p w14:paraId="4CB13479" w14:textId="77777777" w:rsidR="00BB437C" w:rsidRPr="005A2D7C" w:rsidRDefault="00BB437C" w:rsidP="00283DA8">
            <w:pPr>
              <w:pStyle w:val="NoSpacing"/>
              <w:overflowPunct w:val="0"/>
              <w:rPr>
                <w:rFonts w:ascii="Times New Roman" w:hAnsi="Times New Roman"/>
                <w:lang w:val="en-GB"/>
              </w:rPr>
            </w:pPr>
          </w:p>
          <w:p w14:paraId="4536EE8F" w14:textId="77777777" w:rsidR="00BB437C" w:rsidRPr="005A2D7C" w:rsidRDefault="00BB437C" w:rsidP="00283DA8">
            <w:pPr>
              <w:pStyle w:val="NoSpacing"/>
              <w:overflowPunct w:val="0"/>
              <w:rPr>
                <w:rFonts w:ascii="Times New Roman" w:hAnsi="Times New Roman"/>
                <w:lang w:val="en-GB"/>
              </w:rPr>
            </w:pPr>
          </w:p>
          <w:p w14:paraId="676AAD4D" w14:textId="77777777" w:rsidR="00BB437C" w:rsidRPr="005A2D7C" w:rsidRDefault="00BB437C" w:rsidP="00283DA8">
            <w:pPr>
              <w:pStyle w:val="NoSpacing"/>
              <w:overflowPunct w:val="0"/>
              <w:rPr>
                <w:rFonts w:ascii="Times New Roman" w:hAnsi="Times New Roman"/>
                <w:lang w:val="en-GB"/>
              </w:rPr>
            </w:pPr>
          </w:p>
          <w:p w14:paraId="02875C83" w14:textId="77777777" w:rsidR="00BB437C" w:rsidRPr="005A2D7C" w:rsidRDefault="00BB437C" w:rsidP="00283DA8">
            <w:pPr>
              <w:pStyle w:val="NoSpacing"/>
              <w:overflowPunct w:val="0"/>
              <w:rPr>
                <w:rFonts w:ascii="Times New Roman" w:hAnsi="Times New Roman"/>
                <w:lang w:val="en-GB"/>
              </w:rPr>
            </w:pPr>
          </w:p>
          <w:p w14:paraId="1DF4B288" w14:textId="77777777" w:rsidR="00BB437C" w:rsidRPr="005A2D7C" w:rsidRDefault="00BB437C" w:rsidP="00283DA8">
            <w:pPr>
              <w:pStyle w:val="NoSpacing"/>
              <w:overflowPunct w:val="0"/>
              <w:rPr>
                <w:rFonts w:ascii="Times New Roman" w:hAnsi="Times New Roman"/>
                <w:lang w:val="en-GB"/>
              </w:rPr>
            </w:pPr>
          </w:p>
          <w:p w14:paraId="4F71D3F0" w14:textId="77777777" w:rsidR="00BB437C" w:rsidRPr="005A2D7C" w:rsidRDefault="00BB437C" w:rsidP="00283DA8">
            <w:pPr>
              <w:pStyle w:val="NoSpacing"/>
              <w:overflowPunct w:val="0"/>
              <w:rPr>
                <w:rFonts w:ascii="Times New Roman" w:hAnsi="Times New Roman"/>
                <w:lang w:val="en-GB"/>
              </w:rPr>
            </w:pPr>
          </w:p>
          <w:p w14:paraId="5CDC886F" w14:textId="77777777" w:rsidR="00BB437C" w:rsidRPr="005A2D7C" w:rsidRDefault="00BB437C" w:rsidP="00283DA8">
            <w:pPr>
              <w:pStyle w:val="NoSpacing"/>
              <w:overflowPunct w:val="0"/>
              <w:rPr>
                <w:rFonts w:ascii="Times New Roman" w:hAnsi="Times New Roman"/>
                <w:lang w:val="en-GB"/>
              </w:rPr>
            </w:pPr>
          </w:p>
          <w:p w14:paraId="136AF9E5" w14:textId="77777777" w:rsidR="00BB437C" w:rsidRPr="005A2D7C" w:rsidRDefault="00BB437C" w:rsidP="00283DA8">
            <w:pPr>
              <w:pStyle w:val="NoSpacing"/>
              <w:overflowPunct w:val="0"/>
              <w:rPr>
                <w:rFonts w:ascii="Times New Roman" w:hAnsi="Times New Roman"/>
                <w:lang w:val="en-GB"/>
              </w:rPr>
            </w:pPr>
          </w:p>
          <w:p w14:paraId="0A018B6E" w14:textId="77777777" w:rsidR="00BB437C" w:rsidRPr="005A2D7C" w:rsidRDefault="00BB437C" w:rsidP="00283DA8">
            <w:pPr>
              <w:pStyle w:val="NoSpacing"/>
              <w:overflowPunct w:val="0"/>
              <w:rPr>
                <w:rFonts w:ascii="Times New Roman" w:hAnsi="Times New Roman"/>
                <w:lang w:val="en-GB"/>
              </w:rPr>
            </w:pPr>
          </w:p>
          <w:p w14:paraId="784EA824" w14:textId="77777777" w:rsidR="00BB437C" w:rsidRPr="005A2D7C" w:rsidRDefault="00BB437C" w:rsidP="00283DA8">
            <w:pPr>
              <w:pStyle w:val="NoSpacing"/>
              <w:overflowPunct w:val="0"/>
              <w:rPr>
                <w:rFonts w:ascii="Times New Roman" w:hAnsi="Times New Roman"/>
                <w:lang w:val="en-GB"/>
              </w:rPr>
            </w:pPr>
          </w:p>
          <w:p w14:paraId="7C955B38" w14:textId="77777777" w:rsidR="00BB437C" w:rsidRPr="005A2D7C" w:rsidRDefault="00BB437C" w:rsidP="00283DA8">
            <w:pPr>
              <w:pStyle w:val="NoSpacing"/>
              <w:overflowPunct w:val="0"/>
              <w:rPr>
                <w:rFonts w:ascii="Times New Roman" w:hAnsi="Times New Roman"/>
                <w:lang w:val="en-GB"/>
              </w:rPr>
            </w:pPr>
          </w:p>
          <w:p w14:paraId="08D97426" w14:textId="77777777" w:rsidR="00BB437C" w:rsidRPr="005A2D7C" w:rsidRDefault="00BB437C" w:rsidP="00283DA8">
            <w:pPr>
              <w:pStyle w:val="NoSpacing"/>
              <w:overflowPunct w:val="0"/>
              <w:rPr>
                <w:rFonts w:ascii="Times New Roman" w:hAnsi="Times New Roman"/>
                <w:lang w:val="en-GB"/>
              </w:rPr>
            </w:pPr>
          </w:p>
          <w:p w14:paraId="19499293" w14:textId="77777777" w:rsidR="00BB437C" w:rsidRPr="005A2D7C" w:rsidRDefault="00BB437C" w:rsidP="00283DA8">
            <w:pPr>
              <w:pStyle w:val="NoSpacing"/>
              <w:overflowPunct w:val="0"/>
              <w:rPr>
                <w:rFonts w:ascii="Times New Roman" w:hAnsi="Times New Roman"/>
                <w:lang w:val="en-GB"/>
              </w:rPr>
            </w:pPr>
          </w:p>
          <w:p w14:paraId="3688D0CB" w14:textId="77777777" w:rsidR="00BB437C" w:rsidRPr="005A2D7C" w:rsidRDefault="00BB437C" w:rsidP="00283DA8">
            <w:pPr>
              <w:pStyle w:val="NoSpacing"/>
              <w:overflowPunct w:val="0"/>
              <w:rPr>
                <w:rFonts w:ascii="Times New Roman" w:hAnsi="Times New Roman"/>
                <w:lang w:val="en-GB"/>
              </w:rPr>
            </w:pPr>
          </w:p>
          <w:p w14:paraId="39BEC8D9" w14:textId="77777777" w:rsidR="00BB437C" w:rsidRPr="005A2D7C" w:rsidRDefault="00BB437C" w:rsidP="00283DA8">
            <w:pPr>
              <w:pStyle w:val="NoSpacing"/>
              <w:overflowPunct w:val="0"/>
              <w:rPr>
                <w:rFonts w:ascii="Times New Roman" w:hAnsi="Times New Roman"/>
                <w:lang w:val="en-GB"/>
              </w:rPr>
            </w:pPr>
          </w:p>
          <w:p w14:paraId="672C0326" w14:textId="77777777" w:rsidR="00BB437C" w:rsidRPr="005A2D7C" w:rsidRDefault="00BB437C" w:rsidP="00283DA8">
            <w:pPr>
              <w:pStyle w:val="NoSpacing"/>
              <w:overflowPunct w:val="0"/>
              <w:rPr>
                <w:rFonts w:ascii="Times New Roman" w:hAnsi="Times New Roman"/>
                <w:lang w:val="en-GB"/>
              </w:rPr>
            </w:pPr>
          </w:p>
          <w:p w14:paraId="1E81AC3D" w14:textId="77777777" w:rsidR="00BB437C" w:rsidRPr="005A2D7C" w:rsidRDefault="00BB437C" w:rsidP="005A2D7C">
            <w:pPr>
              <w:pStyle w:val="TAL"/>
            </w:pPr>
            <w:r w:rsidRPr="005A2D7C">
              <w:t>Initial condition: MN(Hosting CSE) has a &lt;container&gt; resource. The originator is AE1 in this clause, but can be CSE.</w:t>
            </w:r>
          </w:p>
          <w:p w14:paraId="6FB9550F" w14:textId="77777777" w:rsidR="00BB437C" w:rsidRPr="005A2D7C" w:rsidRDefault="00BB437C" w:rsidP="005A2D7C">
            <w:pPr>
              <w:pStyle w:val="TAL"/>
            </w:pPr>
          </w:p>
          <w:p w14:paraId="3401036E" w14:textId="77777777" w:rsidR="00BB437C" w:rsidRPr="005A2D7C" w:rsidRDefault="00BB437C" w:rsidP="005A2D7C">
            <w:pPr>
              <w:pStyle w:val="TAL"/>
            </w:pPr>
            <w:r w:rsidRPr="005A2D7C">
              <w:t>Step 01: The originator sends a &lt;subscription&gt; resource CREATE request to the &lt;container&gt; resource on the Registrar CSE. In the request, notificationEventType set to 2 and notificationURI attribute set to originator. The Registrar CSE creates a &lt;subscription&gt; resource and sends back a response.</w:t>
            </w:r>
          </w:p>
          <w:p w14:paraId="25ED6ADB" w14:textId="77777777" w:rsidR="00BB437C" w:rsidRPr="005A2D7C" w:rsidRDefault="00BB437C" w:rsidP="005A2D7C">
            <w:pPr>
              <w:pStyle w:val="TAL"/>
            </w:pPr>
            <w:r w:rsidRPr="005A2D7C">
              <w:t>Step 02: An AE2 sends a DELETE request to the &lt;container&gt; resource. The Registrar CSE deletes a &lt;container&gt; resource and sends back a response.</w:t>
            </w:r>
          </w:p>
          <w:p w14:paraId="20290982" w14:textId="77AC888D" w:rsidR="00BB437C" w:rsidRPr="005A2D7C" w:rsidRDefault="00BB437C" w:rsidP="005A2D7C">
            <w:pPr>
              <w:pStyle w:val="TAL"/>
            </w:pPr>
            <w:r w:rsidRPr="000D6D95">
              <w:t xml:space="preserve">Step 03: The Hosting CSE sends notification as soon as delete succeed. The originator sends back an </w:t>
            </w:r>
            <w:r w:rsidRPr="009743EA">
              <w:t>ACK message.</w:t>
            </w:r>
          </w:p>
        </w:tc>
      </w:tr>
      <w:tr w:rsidR="00BB437C" w:rsidRPr="009743EA" w14:paraId="0404E80F" w14:textId="77777777" w:rsidTr="00283DA8">
        <w:trPr>
          <w:trHeight w:val="1747"/>
          <w:jc w:val="center"/>
        </w:trPr>
        <w:tc>
          <w:tcPr>
            <w:tcW w:w="1286" w:type="dxa"/>
            <w:vMerge w:val="restart"/>
            <w:tcBorders>
              <w:top w:val="single" w:sz="4" w:space="0" w:color="000000"/>
              <w:left w:val="single" w:sz="4" w:space="0" w:color="000000"/>
            </w:tcBorders>
            <w:shd w:val="clear" w:color="auto" w:fill="E7E6E6"/>
          </w:tcPr>
          <w:p w14:paraId="04075E56" w14:textId="77777777" w:rsidR="00BB437C" w:rsidRPr="009743EA" w:rsidRDefault="00BB437C" w:rsidP="00283DA8">
            <w:pPr>
              <w:pStyle w:val="TAL"/>
              <w:snapToGrid w:val="0"/>
              <w:jc w:val="center"/>
              <w:rPr>
                <w:b/>
                <w:kern w:val="1"/>
              </w:rPr>
            </w:pPr>
          </w:p>
          <w:p w14:paraId="29BABD78" w14:textId="77777777" w:rsidR="00BB437C" w:rsidRPr="009743EA" w:rsidRDefault="00BB437C" w:rsidP="00283DA8">
            <w:pPr>
              <w:pStyle w:val="TAL"/>
              <w:snapToGrid w:val="0"/>
              <w:jc w:val="center"/>
              <w:rPr>
                <w:b/>
                <w:kern w:val="1"/>
              </w:rPr>
            </w:pPr>
          </w:p>
          <w:p w14:paraId="7C036F38" w14:textId="77777777" w:rsidR="00BB437C" w:rsidRPr="009743EA" w:rsidRDefault="00BB437C" w:rsidP="00283DA8">
            <w:pPr>
              <w:pStyle w:val="TAL"/>
              <w:snapToGrid w:val="0"/>
              <w:jc w:val="center"/>
              <w:rPr>
                <w:b/>
                <w:kern w:val="1"/>
              </w:rPr>
            </w:pPr>
          </w:p>
          <w:p w14:paraId="2ACEB440" w14:textId="77777777" w:rsidR="00BB437C" w:rsidRPr="009743EA" w:rsidRDefault="00BB437C" w:rsidP="00283DA8">
            <w:pPr>
              <w:pStyle w:val="TAL"/>
              <w:snapToGrid w:val="0"/>
              <w:jc w:val="center"/>
              <w:rPr>
                <w:b/>
                <w:kern w:val="1"/>
              </w:rPr>
            </w:pPr>
          </w:p>
          <w:p w14:paraId="56E5CD4C" w14:textId="77777777" w:rsidR="00BB437C" w:rsidRPr="009743EA" w:rsidRDefault="00BB437C" w:rsidP="00283DA8">
            <w:pPr>
              <w:pStyle w:val="TAL"/>
              <w:snapToGrid w:val="0"/>
              <w:jc w:val="center"/>
              <w:rPr>
                <w:b/>
                <w:kern w:val="1"/>
              </w:rPr>
            </w:pPr>
          </w:p>
          <w:p w14:paraId="4901B27A" w14:textId="77777777" w:rsidR="00BB437C" w:rsidRPr="009743EA" w:rsidRDefault="00BB437C" w:rsidP="00283DA8">
            <w:pPr>
              <w:pStyle w:val="TAL"/>
              <w:snapToGrid w:val="0"/>
              <w:jc w:val="center"/>
              <w:rPr>
                <w:b/>
                <w:kern w:val="1"/>
              </w:rPr>
            </w:pPr>
          </w:p>
          <w:p w14:paraId="6128D24D" w14:textId="77777777" w:rsidR="00BB437C" w:rsidRPr="009743EA" w:rsidRDefault="00BB437C" w:rsidP="00283DA8">
            <w:pPr>
              <w:pStyle w:val="TAL"/>
              <w:snapToGrid w:val="0"/>
              <w:jc w:val="center"/>
              <w:rPr>
                <w:b/>
                <w:kern w:val="1"/>
              </w:rPr>
            </w:pPr>
          </w:p>
          <w:p w14:paraId="7618C7F5" w14:textId="77777777" w:rsidR="00BB437C" w:rsidRPr="009743EA" w:rsidRDefault="00BB437C" w:rsidP="00283DA8">
            <w:pPr>
              <w:pStyle w:val="TAL"/>
              <w:snapToGrid w:val="0"/>
              <w:jc w:val="center"/>
              <w:rPr>
                <w:b/>
                <w:kern w:val="1"/>
              </w:rPr>
            </w:pPr>
          </w:p>
          <w:p w14:paraId="2FBC091A" w14:textId="77777777" w:rsidR="00BB437C" w:rsidRPr="009743EA" w:rsidRDefault="00BB437C" w:rsidP="00283DA8">
            <w:pPr>
              <w:pStyle w:val="TAL"/>
              <w:snapToGrid w:val="0"/>
              <w:jc w:val="center"/>
              <w:rPr>
                <w:b/>
                <w:kern w:val="1"/>
              </w:rPr>
            </w:pPr>
          </w:p>
          <w:p w14:paraId="5BB5F11A" w14:textId="77777777" w:rsidR="00BB437C" w:rsidRPr="009743EA" w:rsidRDefault="00BB437C" w:rsidP="00283DA8">
            <w:pPr>
              <w:pStyle w:val="TAL"/>
              <w:snapToGrid w:val="0"/>
              <w:jc w:val="center"/>
              <w:rPr>
                <w:b/>
                <w:kern w:val="1"/>
              </w:rPr>
            </w:pPr>
          </w:p>
          <w:p w14:paraId="6DEF574C" w14:textId="77777777" w:rsidR="00BB437C" w:rsidRPr="009743EA" w:rsidRDefault="00BB437C" w:rsidP="00283DA8">
            <w:pPr>
              <w:pStyle w:val="TAL"/>
              <w:snapToGrid w:val="0"/>
              <w:jc w:val="center"/>
              <w:rPr>
                <w:b/>
                <w:kern w:val="1"/>
              </w:rPr>
            </w:pPr>
          </w:p>
          <w:p w14:paraId="11F4EB2F" w14:textId="77777777" w:rsidR="00BB437C" w:rsidRPr="009743EA" w:rsidRDefault="00BB437C" w:rsidP="00283DA8">
            <w:pPr>
              <w:pStyle w:val="TAL"/>
              <w:snapToGrid w:val="0"/>
              <w:jc w:val="center"/>
              <w:rPr>
                <w:b/>
                <w:kern w:val="1"/>
              </w:rPr>
            </w:pPr>
          </w:p>
          <w:p w14:paraId="7BEF2530" w14:textId="77777777" w:rsidR="00BB437C" w:rsidRPr="009743EA" w:rsidRDefault="00BB437C" w:rsidP="00283DA8">
            <w:pPr>
              <w:pStyle w:val="TAL"/>
              <w:snapToGrid w:val="0"/>
              <w:jc w:val="center"/>
              <w:rPr>
                <w:b/>
                <w:kern w:val="1"/>
              </w:rPr>
            </w:pPr>
          </w:p>
          <w:p w14:paraId="2072AEB5" w14:textId="77777777" w:rsidR="00BB437C" w:rsidRPr="009743EA" w:rsidRDefault="00BB437C" w:rsidP="00283DA8">
            <w:pPr>
              <w:pStyle w:val="TAL"/>
              <w:snapToGrid w:val="0"/>
              <w:jc w:val="center"/>
              <w:rPr>
                <w:b/>
                <w:kern w:val="1"/>
              </w:rPr>
            </w:pPr>
          </w:p>
          <w:p w14:paraId="6AA50A6D" w14:textId="77777777" w:rsidR="00BB437C" w:rsidRPr="009743EA" w:rsidRDefault="00BB437C" w:rsidP="00283DA8">
            <w:pPr>
              <w:pStyle w:val="TAL"/>
              <w:snapToGrid w:val="0"/>
              <w:jc w:val="center"/>
              <w:rPr>
                <w:b/>
                <w:kern w:val="1"/>
              </w:rPr>
            </w:pPr>
          </w:p>
          <w:p w14:paraId="588DEC09" w14:textId="77777777" w:rsidR="00BB437C" w:rsidRPr="009743EA" w:rsidRDefault="00BB437C" w:rsidP="00283DA8">
            <w:pPr>
              <w:pStyle w:val="TAL"/>
              <w:snapToGrid w:val="0"/>
              <w:jc w:val="center"/>
              <w:rPr>
                <w:b/>
                <w:kern w:val="1"/>
              </w:rPr>
            </w:pPr>
          </w:p>
          <w:p w14:paraId="57A4F973" w14:textId="77777777" w:rsidR="00BB437C" w:rsidRPr="009743EA" w:rsidRDefault="00BB437C" w:rsidP="00283DA8">
            <w:pPr>
              <w:pStyle w:val="TAL"/>
              <w:snapToGrid w:val="0"/>
              <w:jc w:val="center"/>
              <w:rPr>
                <w:b/>
                <w:kern w:val="1"/>
              </w:rPr>
            </w:pPr>
          </w:p>
          <w:p w14:paraId="6F0284FF" w14:textId="77777777" w:rsidR="00BB437C" w:rsidRPr="009743EA" w:rsidRDefault="00BB437C" w:rsidP="00283DA8">
            <w:pPr>
              <w:pStyle w:val="TAL"/>
              <w:snapToGrid w:val="0"/>
              <w:jc w:val="center"/>
              <w:rPr>
                <w:b/>
                <w:kern w:val="1"/>
              </w:rPr>
            </w:pPr>
          </w:p>
          <w:p w14:paraId="4EB50AC5" w14:textId="77777777" w:rsidR="00BB437C" w:rsidRPr="009743EA" w:rsidRDefault="00BB437C" w:rsidP="00283DA8">
            <w:pPr>
              <w:pStyle w:val="TAL"/>
              <w:snapToGrid w:val="0"/>
              <w:jc w:val="center"/>
              <w:rPr>
                <w:b/>
                <w:kern w:val="1"/>
              </w:rPr>
            </w:pPr>
          </w:p>
          <w:p w14:paraId="126B0335" w14:textId="77777777" w:rsidR="00BB437C" w:rsidRPr="009743EA" w:rsidRDefault="00BB437C" w:rsidP="00283DA8">
            <w:pPr>
              <w:pStyle w:val="TAL"/>
              <w:snapToGrid w:val="0"/>
              <w:jc w:val="center"/>
              <w:rPr>
                <w:b/>
                <w:kern w:val="1"/>
              </w:rPr>
            </w:pPr>
          </w:p>
          <w:p w14:paraId="2E66C15A" w14:textId="77777777" w:rsidR="00BB437C" w:rsidRPr="009743EA" w:rsidRDefault="00BB437C" w:rsidP="00283DA8">
            <w:pPr>
              <w:pStyle w:val="TAL"/>
              <w:snapToGrid w:val="0"/>
              <w:jc w:val="center"/>
              <w:rPr>
                <w:b/>
                <w:kern w:val="1"/>
              </w:rPr>
            </w:pPr>
          </w:p>
          <w:p w14:paraId="37145CE8" w14:textId="77777777" w:rsidR="00BB437C" w:rsidRPr="009743EA" w:rsidRDefault="00BB437C" w:rsidP="00283DA8">
            <w:pPr>
              <w:pStyle w:val="TAL"/>
              <w:snapToGrid w:val="0"/>
              <w:jc w:val="center"/>
              <w:rPr>
                <w:b/>
                <w:kern w:val="1"/>
              </w:rPr>
            </w:pPr>
          </w:p>
          <w:p w14:paraId="233D0780" w14:textId="77777777" w:rsidR="00BB437C" w:rsidRPr="009743EA" w:rsidRDefault="00BB437C" w:rsidP="00283DA8">
            <w:pPr>
              <w:pStyle w:val="TAL"/>
              <w:snapToGrid w:val="0"/>
              <w:jc w:val="center"/>
              <w:rPr>
                <w:b/>
                <w:kern w:val="1"/>
              </w:rPr>
            </w:pPr>
          </w:p>
          <w:p w14:paraId="77557D75" w14:textId="77777777" w:rsidR="00BB437C" w:rsidRPr="009743EA" w:rsidRDefault="00BB437C" w:rsidP="00283DA8">
            <w:pPr>
              <w:pStyle w:val="TAL"/>
              <w:snapToGrid w:val="0"/>
              <w:jc w:val="center"/>
              <w:rPr>
                <w:b/>
                <w:kern w:val="1"/>
              </w:rPr>
            </w:pPr>
          </w:p>
          <w:p w14:paraId="25BAE80B" w14:textId="77777777" w:rsidR="00BB437C" w:rsidRPr="009743EA" w:rsidRDefault="00BB437C" w:rsidP="00283DA8">
            <w:pPr>
              <w:pStyle w:val="TAL"/>
              <w:snapToGrid w:val="0"/>
              <w:jc w:val="center"/>
              <w:rPr>
                <w:b/>
                <w:kern w:val="1"/>
              </w:rPr>
            </w:pPr>
          </w:p>
          <w:p w14:paraId="0E64AF43" w14:textId="77777777" w:rsidR="00BB437C" w:rsidRPr="009743EA" w:rsidRDefault="00BB437C" w:rsidP="00283DA8">
            <w:pPr>
              <w:pStyle w:val="TAL"/>
              <w:snapToGrid w:val="0"/>
              <w:jc w:val="center"/>
              <w:rPr>
                <w:b/>
                <w:kern w:val="1"/>
              </w:rPr>
            </w:pPr>
          </w:p>
          <w:p w14:paraId="47A458D5" w14:textId="77777777" w:rsidR="00BB437C" w:rsidRPr="009743EA" w:rsidRDefault="00BB437C" w:rsidP="00283DA8">
            <w:pPr>
              <w:pStyle w:val="TAL"/>
              <w:snapToGrid w:val="0"/>
              <w:jc w:val="center"/>
              <w:rPr>
                <w:b/>
                <w:kern w:val="1"/>
                <w:lang w:eastAsia="ko-KR"/>
              </w:rPr>
            </w:pPr>
            <w:r w:rsidRPr="009743EA">
              <w:rPr>
                <w:rFonts w:hint="eastAsia"/>
                <w:b/>
                <w:kern w:val="1"/>
                <w:lang w:eastAsia="ko-KR"/>
              </w:rPr>
              <w:t>S</w:t>
            </w:r>
            <w:r w:rsidRPr="009743EA">
              <w:rPr>
                <w:b/>
                <w:kern w:val="1"/>
                <w:lang w:eastAsia="ko-KR"/>
              </w:rPr>
              <w:t>tep 01</w:t>
            </w:r>
          </w:p>
          <w:p w14:paraId="06F0C5C3" w14:textId="77777777" w:rsidR="00BB437C" w:rsidRPr="009743EA" w:rsidRDefault="00BB437C" w:rsidP="00283DA8">
            <w:pPr>
              <w:pStyle w:val="TAL"/>
              <w:snapToGrid w:val="0"/>
              <w:jc w:val="center"/>
              <w:rPr>
                <w:b/>
                <w:kern w:val="1"/>
                <w:lang w:eastAsia="ko-KR"/>
              </w:rPr>
            </w:pPr>
          </w:p>
          <w:p w14:paraId="5DDF9045" w14:textId="77777777" w:rsidR="00BB437C" w:rsidRPr="009743EA" w:rsidRDefault="00BB437C" w:rsidP="00283DA8">
            <w:pPr>
              <w:pStyle w:val="TAL"/>
              <w:snapToGrid w:val="0"/>
              <w:jc w:val="center"/>
              <w:rPr>
                <w:b/>
                <w:kern w:val="1"/>
                <w:lang w:eastAsia="ko-KR"/>
              </w:rPr>
            </w:pPr>
          </w:p>
          <w:p w14:paraId="64AE9D60" w14:textId="77777777" w:rsidR="00BB437C" w:rsidRPr="009743EA" w:rsidRDefault="00BB437C" w:rsidP="00283DA8">
            <w:pPr>
              <w:pStyle w:val="TAL"/>
              <w:snapToGrid w:val="0"/>
              <w:jc w:val="center"/>
              <w:rPr>
                <w:b/>
                <w:kern w:val="1"/>
                <w:lang w:eastAsia="ko-KR"/>
              </w:rPr>
            </w:pPr>
          </w:p>
          <w:p w14:paraId="19D864D0" w14:textId="77777777" w:rsidR="00BB437C" w:rsidRPr="009743EA" w:rsidRDefault="00BB437C" w:rsidP="00283DA8">
            <w:pPr>
              <w:pStyle w:val="TAL"/>
              <w:snapToGrid w:val="0"/>
              <w:jc w:val="center"/>
              <w:rPr>
                <w:b/>
                <w:kern w:val="1"/>
                <w:lang w:eastAsia="ko-KR"/>
              </w:rPr>
            </w:pPr>
          </w:p>
          <w:p w14:paraId="1DA0397C" w14:textId="77777777" w:rsidR="00BB437C" w:rsidRPr="009743EA" w:rsidRDefault="00BB437C" w:rsidP="00283DA8">
            <w:pPr>
              <w:pStyle w:val="TAL"/>
              <w:snapToGrid w:val="0"/>
              <w:jc w:val="center"/>
              <w:rPr>
                <w:b/>
                <w:kern w:val="1"/>
                <w:lang w:eastAsia="ko-KR"/>
              </w:rPr>
            </w:pPr>
          </w:p>
          <w:p w14:paraId="26CA0D2F" w14:textId="77777777" w:rsidR="00BB437C" w:rsidRPr="009743EA" w:rsidRDefault="00BB437C" w:rsidP="00283DA8">
            <w:pPr>
              <w:pStyle w:val="TAL"/>
              <w:snapToGrid w:val="0"/>
              <w:jc w:val="center"/>
              <w:rPr>
                <w:b/>
                <w:kern w:val="1"/>
                <w:lang w:eastAsia="ko-KR"/>
              </w:rPr>
            </w:pPr>
          </w:p>
          <w:p w14:paraId="30689453" w14:textId="77777777" w:rsidR="00BB437C" w:rsidRPr="009743EA" w:rsidRDefault="00BB437C" w:rsidP="00283DA8">
            <w:pPr>
              <w:pStyle w:val="TAL"/>
              <w:snapToGrid w:val="0"/>
              <w:jc w:val="center"/>
              <w:rPr>
                <w:b/>
                <w:kern w:val="1"/>
                <w:lang w:eastAsia="ko-KR"/>
              </w:rPr>
            </w:pPr>
          </w:p>
          <w:p w14:paraId="370EFC3C" w14:textId="77777777" w:rsidR="00BB437C" w:rsidRPr="009743EA" w:rsidRDefault="00BB437C" w:rsidP="00283DA8">
            <w:pPr>
              <w:pStyle w:val="TAL"/>
              <w:snapToGrid w:val="0"/>
              <w:jc w:val="center"/>
              <w:rPr>
                <w:b/>
                <w:kern w:val="1"/>
                <w:lang w:eastAsia="ko-KR"/>
              </w:rPr>
            </w:pPr>
          </w:p>
          <w:p w14:paraId="54EF5998" w14:textId="77777777" w:rsidR="00BB437C" w:rsidRPr="009743EA" w:rsidRDefault="00BB437C" w:rsidP="00283DA8">
            <w:pPr>
              <w:pStyle w:val="TAL"/>
              <w:snapToGrid w:val="0"/>
              <w:jc w:val="center"/>
              <w:rPr>
                <w:b/>
                <w:kern w:val="1"/>
                <w:lang w:eastAsia="ko-KR"/>
              </w:rPr>
            </w:pPr>
          </w:p>
          <w:p w14:paraId="7D4D0737" w14:textId="77777777" w:rsidR="00BB437C" w:rsidRPr="009743EA" w:rsidRDefault="00BB437C" w:rsidP="00283DA8">
            <w:pPr>
              <w:pStyle w:val="TAL"/>
              <w:snapToGrid w:val="0"/>
              <w:jc w:val="center"/>
              <w:rPr>
                <w:b/>
                <w:kern w:val="1"/>
                <w:lang w:eastAsia="ko-KR"/>
              </w:rPr>
            </w:pPr>
          </w:p>
          <w:p w14:paraId="0F1AB182" w14:textId="77777777" w:rsidR="00BB437C" w:rsidRPr="009743EA" w:rsidRDefault="00BB437C" w:rsidP="00283DA8">
            <w:pPr>
              <w:pStyle w:val="TAL"/>
              <w:snapToGrid w:val="0"/>
              <w:jc w:val="center"/>
              <w:rPr>
                <w:b/>
                <w:kern w:val="1"/>
                <w:lang w:eastAsia="ko-KR"/>
              </w:rPr>
            </w:pPr>
          </w:p>
          <w:p w14:paraId="0E188AB1" w14:textId="77777777" w:rsidR="00BB437C" w:rsidRPr="009743EA" w:rsidRDefault="00BB437C" w:rsidP="00283DA8">
            <w:pPr>
              <w:pStyle w:val="TAL"/>
              <w:snapToGrid w:val="0"/>
              <w:jc w:val="center"/>
              <w:rPr>
                <w:b/>
                <w:kern w:val="1"/>
                <w:lang w:eastAsia="ko-KR"/>
              </w:rPr>
            </w:pPr>
          </w:p>
          <w:p w14:paraId="5E8D6032" w14:textId="77777777" w:rsidR="00BB437C" w:rsidRPr="009743EA" w:rsidRDefault="00BB437C" w:rsidP="00283DA8">
            <w:pPr>
              <w:pStyle w:val="TAL"/>
              <w:snapToGrid w:val="0"/>
              <w:jc w:val="center"/>
              <w:rPr>
                <w:b/>
                <w:kern w:val="1"/>
                <w:lang w:eastAsia="ko-KR"/>
              </w:rPr>
            </w:pPr>
          </w:p>
          <w:p w14:paraId="70B04B55" w14:textId="77777777" w:rsidR="00BB437C" w:rsidRPr="009743EA" w:rsidRDefault="00BB437C" w:rsidP="00283DA8">
            <w:pPr>
              <w:pStyle w:val="TAL"/>
              <w:snapToGrid w:val="0"/>
              <w:jc w:val="center"/>
              <w:rPr>
                <w:b/>
                <w:kern w:val="1"/>
                <w:lang w:eastAsia="ko-KR"/>
              </w:rPr>
            </w:pPr>
          </w:p>
          <w:p w14:paraId="3646EEAC" w14:textId="77777777" w:rsidR="00BB437C" w:rsidRPr="009743EA" w:rsidRDefault="00BB437C" w:rsidP="00283DA8">
            <w:pPr>
              <w:pStyle w:val="TAL"/>
              <w:snapToGrid w:val="0"/>
              <w:jc w:val="center"/>
              <w:rPr>
                <w:b/>
                <w:kern w:val="1"/>
                <w:lang w:eastAsia="ko-KR"/>
              </w:rPr>
            </w:pPr>
          </w:p>
          <w:p w14:paraId="5A3EFA73" w14:textId="77777777" w:rsidR="00BB437C" w:rsidRPr="009743EA" w:rsidRDefault="00BB437C" w:rsidP="00283DA8">
            <w:pPr>
              <w:pStyle w:val="TAL"/>
              <w:snapToGrid w:val="0"/>
              <w:jc w:val="center"/>
              <w:rPr>
                <w:b/>
                <w:kern w:val="1"/>
                <w:lang w:eastAsia="ko-KR"/>
              </w:rPr>
            </w:pPr>
          </w:p>
          <w:p w14:paraId="3D1AEFEF" w14:textId="77777777" w:rsidR="00BB437C" w:rsidRPr="009743EA" w:rsidRDefault="00BB437C" w:rsidP="00283DA8">
            <w:pPr>
              <w:pStyle w:val="TAL"/>
              <w:snapToGrid w:val="0"/>
              <w:jc w:val="center"/>
              <w:rPr>
                <w:b/>
                <w:kern w:val="1"/>
                <w:lang w:eastAsia="ko-KR"/>
              </w:rPr>
            </w:pPr>
          </w:p>
          <w:p w14:paraId="4D737BB7" w14:textId="77777777" w:rsidR="00BB437C" w:rsidRPr="009743EA" w:rsidRDefault="00BB437C" w:rsidP="00283DA8">
            <w:pPr>
              <w:pStyle w:val="TAL"/>
              <w:snapToGrid w:val="0"/>
              <w:jc w:val="center"/>
              <w:rPr>
                <w:b/>
                <w:kern w:val="1"/>
                <w:lang w:eastAsia="ko-KR"/>
              </w:rPr>
            </w:pPr>
          </w:p>
          <w:p w14:paraId="625DF7CA" w14:textId="77777777" w:rsidR="00BB437C" w:rsidRPr="009743EA" w:rsidRDefault="00BB437C" w:rsidP="00283DA8">
            <w:pPr>
              <w:pStyle w:val="TAL"/>
              <w:snapToGrid w:val="0"/>
              <w:jc w:val="center"/>
              <w:rPr>
                <w:b/>
                <w:kern w:val="1"/>
                <w:lang w:eastAsia="ko-KR"/>
              </w:rPr>
            </w:pPr>
          </w:p>
          <w:p w14:paraId="49F7F831" w14:textId="77777777" w:rsidR="00BB437C" w:rsidRPr="009743EA" w:rsidRDefault="00BB437C" w:rsidP="00283DA8">
            <w:pPr>
              <w:pStyle w:val="TAL"/>
              <w:snapToGrid w:val="0"/>
              <w:jc w:val="center"/>
              <w:rPr>
                <w:b/>
                <w:kern w:val="1"/>
                <w:lang w:eastAsia="ko-KR"/>
              </w:rPr>
            </w:pPr>
          </w:p>
          <w:p w14:paraId="48F95AA6" w14:textId="77777777" w:rsidR="00BB437C" w:rsidRPr="009743EA" w:rsidRDefault="00BB437C" w:rsidP="00283DA8">
            <w:pPr>
              <w:pStyle w:val="TAL"/>
              <w:snapToGrid w:val="0"/>
              <w:jc w:val="center"/>
              <w:rPr>
                <w:b/>
                <w:kern w:val="1"/>
                <w:lang w:eastAsia="ko-KR"/>
              </w:rPr>
            </w:pPr>
          </w:p>
          <w:p w14:paraId="21176CE5" w14:textId="77777777" w:rsidR="00BB437C" w:rsidRPr="009743EA" w:rsidRDefault="00BB437C" w:rsidP="00283DA8">
            <w:pPr>
              <w:pStyle w:val="TAL"/>
              <w:snapToGrid w:val="0"/>
              <w:jc w:val="center"/>
              <w:rPr>
                <w:b/>
                <w:kern w:val="1"/>
                <w:lang w:eastAsia="ko-KR"/>
              </w:rPr>
            </w:pPr>
          </w:p>
          <w:p w14:paraId="1AB957D3" w14:textId="77777777" w:rsidR="00BB437C" w:rsidRPr="009743EA" w:rsidRDefault="00BB437C" w:rsidP="00283DA8">
            <w:pPr>
              <w:pStyle w:val="TAL"/>
              <w:snapToGrid w:val="0"/>
              <w:jc w:val="center"/>
              <w:rPr>
                <w:b/>
                <w:kern w:val="1"/>
              </w:rPr>
            </w:pPr>
          </w:p>
          <w:p w14:paraId="536AE9D5" w14:textId="77777777" w:rsidR="00BB437C" w:rsidRPr="009743EA" w:rsidRDefault="00BB437C" w:rsidP="00283DA8">
            <w:pPr>
              <w:pStyle w:val="TAL"/>
              <w:snapToGrid w:val="0"/>
              <w:jc w:val="center"/>
              <w:rPr>
                <w:b/>
                <w:kern w:val="1"/>
              </w:rPr>
            </w:pPr>
          </w:p>
          <w:p w14:paraId="4799625A" w14:textId="77777777" w:rsidR="00BB437C" w:rsidRPr="009743EA" w:rsidRDefault="00BB437C" w:rsidP="00283DA8">
            <w:pPr>
              <w:pStyle w:val="TAL"/>
              <w:snapToGrid w:val="0"/>
              <w:jc w:val="center"/>
              <w:rPr>
                <w:b/>
                <w:kern w:val="1"/>
              </w:rPr>
            </w:pPr>
          </w:p>
          <w:p w14:paraId="625EE598" w14:textId="77777777" w:rsidR="00BB437C" w:rsidRPr="009743EA" w:rsidRDefault="00BB437C" w:rsidP="00283DA8">
            <w:pPr>
              <w:pStyle w:val="TAL"/>
              <w:snapToGrid w:val="0"/>
              <w:jc w:val="center"/>
              <w:rPr>
                <w:b/>
                <w:kern w:val="1"/>
              </w:rPr>
            </w:pPr>
          </w:p>
          <w:p w14:paraId="6D9ADC52" w14:textId="77777777" w:rsidR="00BB437C" w:rsidRPr="009743EA" w:rsidRDefault="00BB437C" w:rsidP="00283DA8">
            <w:pPr>
              <w:pStyle w:val="TAL"/>
              <w:snapToGrid w:val="0"/>
              <w:jc w:val="center"/>
              <w:rPr>
                <w:b/>
                <w:kern w:val="1"/>
              </w:rPr>
            </w:pPr>
          </w:p>
          <w:p w14:paraId="69032967" w14:textId="77777777" w:rsidR="00BB437C" w:rsidRPr="009743EA" w:rsidRDefault="00BB437C" w:rsidP="00283DA8">
            <w:pPr>
              <w:pStyle w:val="Default"/>
              <w:overflowPunct w:val="0"/>
              <w:jc w:val="center"/>
              <w:rPr>
                <w:color w:val="auto"/>
              </w:rPr>
            </w:pPr>
          </w:p>
          <w:p w14:paraId="395838BF" w14:textId="77777777" w:rsidR="00BB437C" w:rsidRPr="009743EA" w:rsidRDefault="00BB437C" w:rsidP="00283DA8">
            <w:pPr>
              <w:pStyle w:val="Default"/>
              <w:overflowPunct w:val="0"/>
              <w:jc w:val="center"/>
              <w:rPr>
                <w:b/>
                <w:sz w:val="20"/>
                <w:szCs w:val="20"/>
              </w:rPr>
            </w:pPr>
          </w:p>
          <w:p w14:paraId="0885D98C" w14:textId="77777777" w:rsidR="00BB437C" w:rsidRPr="009743EA" w:rsidRDefault="00BB437C" w:rsidP="00283DA8">
            <w:pPr>
              <w:pStyle w:val="Default"/>
              <w:overflowPunct w:val="0"/>
              <w:jc w:val="center"/>
              <w:rPr>
                <w:b/>
                <w:kern w:val="1"/>
                <w:lang w:eastAsia="ko-KR"/>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11F78164" w14:textId="77777777" w:rsidR="00BB437C" w:rsidRPr="009743EA" w:rsidRDefault="00BB437C" w:rsidP="00283DA8">
            <w:pPr>
              <w:pStyle w:val="TAL"/>
              <w:snapToGrid w:val="0"/>
              <w:jc w:val="center"/>
              <w:rPr>
                <w:b/>
                <w:kern w:val="1"/>
              </w:rPr>
            </w:pPr>
          </w:p>
          <w:p w14:paraId="5F2B8F46" w14:textId="77777777" w:rsidR="00BB437C" w:rsidRPr="009743EA" w:rsidRDefault="00BB437C" w:rsidP="00283DA8">
            <w:pPr>
              <w:pStyle w:val="TAL"/>
              <w:snapToGrid w:val="0"/>
              <w:jc w:val="center"/>
              <w:rPr>
                <w:b/>
                <w:kern w:val="1"/>
              </w:rPr>
            </w:pPr>
            <w:r w:rsidRPr="009743EA">
              <w:rPr>
                <w:b/>
                <w:kern w:val="1"/>
              </w:rPr>
              <w:t>Resource Structure</w:t>
            </w:r>
          </w:p>
          <w:p w14:paraId="2524683E" w14:textId="77777777" w:rsidR="00BB437C" w:rsidRPr="009743EA" w:rsidRDefault="00BB437C" w:rsidP="00283DA8">
            <w:pPr>
              <w:pStyle w:val="TAL"/>
              <w:snapToGrid w:val="0"/>
              <w:jc w:val="center"/>
            </w:pPr>
            <w:r w:rsidRPr="009743EA">
              <w:rPr>
                <w:b/>
                <w:kern w:val="1"/>
              </w:rPr>
              <w:t>before Sending Request</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00BFD703" w14:textId="77777777" w:rsidR="00BB437C" w:rsidRPr="009743EA" w:rsidRDefault="00BB437C" w:rsidP="00283DA8">
            <w:pPr>
              <w:pStyle w:val="Default"/>
              <w:overflowPunct w:val="0"/>
              <w:jc w:val="center"/>
            </w:pPr>
          </w:p>
          <w:p w14:paraId="5AA84250" w14:textId="77777777" w:rsidR="00BB437C" w:rsidRPr="009743EA" w:rsidRDefault="00BB437C" w:rsidP="00283DA8">
            <w:pPr>
              <w:pStyle w:val="Default"/>
              <w:tabs>
                <w:tab w:val="left" w:pos="1883"/>
                <w:tab w:val="center" w:pos="4118"/>
              </w:tabs>
              <w:overflowPunct w:val="0"/>
            </w:pPr>
            <w:r w:rsidRPr="009743EA">
              <w:tab/>
            </w:r>
            <w:r w:rsidRPr="009743EA">
              <w:tab/>
            </w:r>
            <w:r w:rsidR="0054261D">
              <w:pict w14:anchorId="1EAFCB86">
                <v:group id="_x0000_s1818" style="width:153.95pt;height:58.45pt;mso-position-horizontal-relative:char;mso-position-vertical-relative:line" coordsize="19552,7425">
                  <v:rect id="직사각형 2" o:spid="_x0000_s1819" style="position:absolute;width:11683;height:3652;visibility:visible;v-text-anchor:middle" filled="f" strokecolor="windowText">
                    <v:textbox inset="0,0,0,0">
                      <w:txbxContent>
                        <w:p w14:paraId="0F86D429" w14:textId="77777777" w:rsidR="004A00AF" w:rsidRDefault="004A00AF" w:rsidP="00BB437C">
                          <w:pPr>
                            <w:pStyle w:val="NormalWeb"/>
                            <w:wordWrap w:val="0"/>
                            <w:spacing w:after="0"/>
                            <w:jc w:val="center"/>
                            <w:rPr>
                              <w:b/>
                              <w:bCs/>
                              <w:color w:val="000000"/>
                              <w:kern w:val="24"/>
                              <w:sz w:val="20"/>
                              <w:szCs w:val="20"/>
                            </w:rPr>
                          </w:pPr>
                          <w:r w:rsidRPr="00047E23">
                            <w:rPr>
                              <w:b/>
                              <w:bCs/>
                              <w:color w:val="000000"/>
                              <w:kern w:val="24"/>
                              <w:sz w:val="20"/>
                              <w:szCs w:val="20"/>
                            </w:rPr>
                            <w:t>mn</w:t>
                          </w:r>
                          <w:r>
                            <w:rPr>
                              <w:b/>
                              <w:bCs/>
                              <w:color w:val="000000"/>
                              <w:kern w:val="24"/>
                              <w:sz w:val="20"/>
                              <w:szCs w:val="20"/>
                            </w:rPr>
                            <w:t>-name</w:t>
                          </w:r>
                        </w:p>
                        <w:p w14:paraId="4285DCBF" w14:textId="77777777" w:rsidR="004A00AF" w:rsidRDefault="004A00AF" w:rsidP="00BB437C">
                          <w:pPr>
                            <w:pStyle w:val="NormalWeb"/>
                            <w:wordWrap w:val="0"/>
                            <w:spacing w:after="0"/>
                            <w:jc w:val="center"/>
                          </w:pPr>
                          <w:r>
                            <w:rPr>
                              <w:b/>
                              <w:bCs/>
                              <w:color w:val="000000"/>
                              <w:kern w:val="24"/>
                              <w:sz w:val="20"/>
                              <w:szCs w:val="20"/>
                            </w:rPr>
                            <w:t>(CSEBase)</w:t>
                          </w:r>
                        </w:p>
                      </w:txbxContent>
                    </v:textbox>
                  </v:rect>
                  <v:line id="직선 연결선 3" o:spid="_x0000_s1820" style="position:absolute;flip:x;visibility:visible" from="5804,3656" to="5804,6133" o:connectortype="straight" strokecolor="windowText" strokeweight=".5pt">
                    <v:stroke joinstyle="miter"/>
                  </v:line>
                  <v:rect id="직사각형 4" o:spid="_x0000_s1821" style="position:absolute;left:7868;top:4895;width:11684;height:2530;visibility:visible;v-text-anchor:middle" filled="f" strokecolor="windowText">
                    <v:textbox inset="0,0,0,0">
                      <w:txbxContent>
                        <w:p w14:paraId="51E1C7EB" w14:textId="77777777" w:rsidR="004A00AF" w:rsidRDefault="004A00AF" w:rsidP="00BB437C">
                          <w:pPr>
                            <w:pStyle w:val="NormalWeb"/>
                            <w:wordWrap w:val="0"/>
                            <w:spacing w:after="0"/>
                            <w:jc w:val="center"/>
                          </w:pPr>
                          <w:r>
                            <w:rPr>
                              <w:b/>
                              <w:bCs/>
                              <w:color w:val="000000"/>
                              <w:kern w:val="24"/>
                              <w:sz w:val="18"/>
                              <w:szCs w:val="18"/>
                            </w:rPr>
                            <w:t>cont_temp</w:t>
                          </w:r>
                        </w:p>
                        <w:p w14:paraId="5DBF5278" w14:textId="77777777" w:rsidR="004A00AF" w:rsidRDefault="004A00AF" w:rsidP="00BB437C">
                          <w:pPr>
                            <w:pStyle w:val="NormalWeb"/>
                            <w:wordWrap w:val="0"/>
                            <w:spacing w:after="0"/>
                            <w:jc w:val="center"/>
                          </w:pPr>
                          <w:r>
                            <w:rPr>
                              <w:b/>
                              <w:bCs/>
                              <w:color w:val="000000"/>
                              <w:kern w:val="24"/>
                              <w:sz w:val="18"/>
                              <w:szCs w:val="18"/>
                            </w:rPr>
                            <w:t>(container</w:t>
                          </w:r>
                          <w:r w:rsidRPr="0089499A">
                            <w:rPr>
                              <w:b/>
                              <w:bCs/>
                              <w:color w:val="000000"/>
                              <w:kern w:val="24"/>
                              <w:sz w:val="18"/>
                              <w:szCs w:val="18"/>
                            </w:rPr>
                            <w:t>)</w:t>
                          </w:r>
                        </w:p>
                        <w:p w14:paraId="0FCBA61B" w14:textId="77777777" w:rsidR="004A00AF" w:rsidRPr="00711102" w:rsidRDefault="004A00AF" w:rsidP="00BB437C">
                          <w:pPr>
                            <w:pStyle w:val="H6"/>
                            <w:wordWrap w:val="0"/>
                            <w:spacing w:after="0"/>
                            <w:jc w:val="center"/>
                          </w:pPr>
                          <w:r w:rsidRPr="00711102">
                            <w:rPr>
                              <w:rFonts w:ascii="Malgun Gothic" w:hAnsi="Malgun Gothic" w:hint="eastAsia"/>
                              <w:color w:val="FFFFFF"/>
                              <w:kern w:val="24"/>
                            </w:rPr>
                            <w:t>originator</w:t>
                          </w:r>
                        </w:p>
                        <w:p w14:paraId="12B00B7D" w14:textId="77777777" w:rsidR="004A00AF" w:rsidRDefault="004A00AF" w:rsidP="00BB437C">
                          <w:pPr>
                            <w:pStyle w:val="H6"/>
                            <w:wordWrap w:val="0"/>
                            <w:spacing w:after="0"/>
                            <w:jc w:val="center"/>
                          </w:pPr>
                        </w:p>
                        <w:p w14:paraId="06B57E4D" w14:textId="77777777" w:rsidR="004A00AF" w:rsidRDefault="004A00AF" w:rsidP="00BB437C">
                          <w:pPr>
                            <w:pStyle w:val="NormalWeb"/>
                            <w:wordWrap w:val="0"/>
                            <w:spacing w:after="0"/>
                            <w:jc w:val="center"/>
                          </w:pPr>
                          <w:r w:rsidRPr="00047E23">
                            <w:rPr>
                              <w:b/>
                              <w:bCs/>
                              <w:color w:val="000000"/>
                              <w:kern w:val="24"/>
                              <w:sz w:val="18"/>
                              <w:szCs w:val="18"/>
                            </w:rPr>
                            <w:t>(AE)</w:t>
                          </w:r>
                        </w:p>
                      </w:txbxContent>
                    </v:textbox>
                  </v:rect>
                  <v:line id="직선 연결선 5" o:spid="_x0000_s1822" style="position:absolute;visibility:visible" from="5804,6118" to="7868,6133" o:connectortype="straight" strokecolor="windowText" strokeweight=".5pt">
                    <v:stroke joinstyle="miter"/>
                  </v:line>
                  <w10:wrap type="none"/>
                  <w10:anchorlock/>
                </v:group>
              </w:pict>
            </w:r>
          </w:p>
        </w:tc>
      </w:tr>
      <w:tr w:rsidR="00BB437C" w:rsidRPr="009743EA" w14:paraId="5AF4B600" w14:textId="77777777" w:rsidTr="00283DA8">
        <w:trPr>
          <w:trHeight w:val="3108"/>
          <w:jc w:val="center"/>
        </w:trPr>
        <w:tc>
          <w:tcPr>
            <w:tcW w:w="1286" w:type="dxa"/>
            <w:vMerge/>
            <w:tcBorders>
              <w:left w:val="single" w:sz="4" w:space="0" w:color="000000"/>
            </w:tcBorders>
            <w:shd w:val="clear" w:color="auto" w:fill="E7E6E6"/>
          </w:tcPr>
          <w:p w14:paraId="4B474317" w14:textId="77777777" w:rsidR="00BB437C" w:rsidRPr="009743EA" w:rsidRDefault="00BB437C" w:rsidP="00283DA8">
            <w:pPr>
              <w:pStyle w:val="Default"/>
              <w:overflowPunct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07E5B9AD" w14:textId="77777777" w:rsidR="00BB437C" w:rsidRPr="009743EA" w:rsidRDefault="00BB437C" w:rsidP="00283DA8">
            <w:pPr>
              <w:pStyle w:val="TAL"/>
              <w:snapToGrid w:val="0"/>
              <w:jc w:val="center"/>
              <w:rPr>
                <w:b/>
                <w:kern w:val="1"/>
              </w:rPr>
            </w:pPr>
          </w:p>
          <w:p w14:paraId="1310E00B" w14:textId="77777777" w:rsidR="00BB437C" w:rsidRPr="009743EA" w:rsidRDefault="00BB437C" w:rsidP="00283DA8">
            <w:pPr>
              <w:pStyle w:val="TAL"/>
              <w:snapToGrid w:val="0"/>
              <w:jc w:val="center"/>
              <w:rPr>
                <w:b/>
                <w:kern w:val="1"/>
              </w:rPr>
            </w:pPr>
          </w:p>
          <w:p w14:paraId="096FB056" w14:textId="77777777" w:rsidR="00BB437C" w:rsidRPr="009743EA" w:rsidRDefault="00BB437C" w:rsidP="00283DA8">
            <w:pPr>
              <w:pStyle w:val="TAL"/>
              <w:snapToGrid w:val="0"/>
              <w:jc w:val="center"/>
              <w:rPr>
                <w:b/>
                <w:kern w:val="1"/>
              </w:rPr>
            </w:pPr>
          </w:p>
          <w:p w14:paraId="1CCC7869" w14:textId="77777777" w:rsidR="00BB437C" w:rsidRPr="009743EA" w:rsidRDefault="00BB437C" w:rsidP="00283DA8">
            <w:pPr>
              <w:pStyle w:val="TAL"/>
              <w:snapToGrid w:val="0"/>
              <w:jc w:val="center"/>
              <w:rPr>
                <w:b/>
                <w:kern w:val="1"/>
              </w:rPr>
            </w:pPr>
          </w:p>
          <w:p w14:paraId="6B340B37" w14:textId="77777777" w:rsidR="00BB437C" w:rsidRPr="009743EA" w:rsidRDefault="00BB437C" w:rsidP="00283DA8">
            <w:pPr>
              <w:pStyle w:val="TAL"/>
              <w:snapToGrid w:val="0"/>
              <w:jc w:val="center"/>
              <w:rPr>
                <w:b/>
                <w:kern w:val="1"/>
              </w:rPr>
            </w:pPr>
          </w:p>
          <w:p w14:paraId="469F2A3A" w14:textId="77777777" w:rsidR="00BB437C" w:rsidRPr="009743EA" w:rsidRDefault="00BB437C" w:rsidP="00283DA8">
            <w:pPr>
              <w:pStyle w:val="TAL"/>
              <w:snapToGrid w:val="0"/>
              <w:jc w:val="center"/>
              <w:rPr>
                <w:b/>
                <w:kern w:val="1"/>
              </w:rPr>
            </w:pPr>
          </w:p>
          <w:p w14:paraId="6323C69D" w14:textId="77777777" w:rsidR="00BB437C" w:rsidRPr="009743EA" w:rsidRDefault="00BB437C" w:rsidP="00283DA8">
            <w:pPr>
              <w:pStyle w:val="TAL"/>
              <w:snapToGrid w:val="0"/>
              <w:jc w:val="center"/>
            </w:pPr>
            <w:r w:rsidRPr="009743EA">
              <w:rPr>
                <w:b/>
                <w:kern w:val="1"/>
              </w:rPr>
              <w:t>Call Flow</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6E87632D" w14:textId="77777777" w:rsidR="00BB437C" w:rsidRPr="009743EA" w:rsidRDefault="0054261D" w:rsidP="00283DA8">
            <w:pPr>
              <w:pStyle w:val="TAL"/>
              <w:snapToGrid w:val="0"/>
              <w:jc w:val="center"/>
              <w:rPr>
                <w:color w:val="000000"/>
              </w:rPr>
            </w:pPr>
            <w:r>
              <w:pict w14:anchorId="48A50F5F">
                <v:group id="_x0000_s1921" style="position:absolute;left:0;text-align:left;margin-left:42.05pt;margin-top:11.75pt;width:261pt;height:133.25pt;z-index:251640320;mso-position-horizontal-relative:text;mso-position-vertical-relative:text" coordsize="33147,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">
                  <v:roundrect id="모서리가 둥근 직사각형 2" o:spid="_x0000_s1922" style="position:absolute;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4E020129" w14:textId="77777777" w:rsidR="004A00AF" w:rsidRDefault="004A00AF" w:rsidP="00BB437C">
                          <w:pPr>
                            <w:pStyle w:val="NormalWeb"/>
                            <w:wordWrap w:val="0"/>
                            <w:spacing w:after="0"/>
                            <w:jc w:val="center"/>
                            <w:rPr>
                              <w:rFonts w:ascii="Malgun Gothic" w:hAnsi="Malgun Gothic"/>
                              <w:color w:val="FFFFFF"/>
                              <w:kern w:val="24"/>
                            </w:rPr>
                          </w:pPr>
                          <w:r w:rsidRPr="00711102">
                            <w:rPr>
                              <w:rFonts w:ascii="Malgun Gothic" w:hAnsi="Malgun Gothic" w:hint="eastAsia"/>
                              <w:color w:val="FFFFFF"/>
                              <w:kern w:val="24"/>
                            </w:rPr>
                            <w:t>originator</w:t>
                          </w:r>
                        </w:p>
                        <w:p w14:paraId="3DF35571" w14:textId="77777777" w:rsidR="004A00AF" w:rsidRPr="00581D4D" w:rsidRDefault="004A00AF" w:rsidP="00BB437C">
                          <w:pPr>
                            <w:pStyle w:val="NormalWeb"/>
                            <w:wordWrap w:val="0"/>
                            <w:spacing w:after="0"/>
                            <w:jc w:val="center"/>
                            <w:rPr>
                              <w:rFonts w:ascii="Malgun Gothic" w:hAnsi="Malgun Gothic"/>
                              <w:color w:val="FFFFFF"/>
                              <w:kern w:val="24"/>
                            </w:rPr>
                          </w:pPr>
                          <w:r w:rsidRPr="00581D4D">
                            <w:rPr>
                              <w:rFonts w:ascii="Malgun Gothic" w:hAnsi="Malgun Gothic" w:hint="eastAsia"/>
                              <w:color w:val="FFFFFF"/>
                              <w:kern w:val="24"/>
                            </w:rPr>
                            <w:t>(</w:t>
                          </w:r>
                          <w:r w:rsidRPr="00581D4D">
                            <w:rPr>
                              <w:rFonts w:ascii="Malgun Gothic" w:hAnsi="Malgun Gothic"/>
                              <w:color w:val="FFFFFF"/>
                              <w:kern w:val="24"/>
                            </w:rPr>
                            <w:t>AE1)</w:t>
                          </w:r>
                        </w:p>
                        <w:p w14:paraId="3B2197D5" w14:textId="77777777" w:rsidR="004A00AF" w:rsidRDefault="004A00AF" w:rsidP="00BB437C">
                          <w:pPr>
                            <w:pStyle w:val="NormalWeb"/>
                            <w:wordWrap w:val="0"/>
                            <w:spacing w:after="0"/>
                            <w:jc w:val="center"/>
                          </w:pPr>
                        </w:p>
                      </w:txbxContent>
                    </v:textbox>
                  </v:roundrect>
                  <v:line id="직선 연결선 3" o:spid="_x0000_s1923" style="position:absolute;visibility:visible" from="4826,6810" to="4826,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1924" type="#_x0000_t32" style="position:absolute;left:5524;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1925" type="#_x0000_t202" style="position:absolute;left:10564;top:8780;width:13323;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0282953E" w14:textId="77777777" w:rsidR="004A00AF" w:rsidRDefault="004A00AF" w:rsidP="00BB437C">
                          <w:pPr>
                            <w:pStyle w:val="NormalWeb"/>
                            <w:wordWrap w:val="0"/>
                            <w:spacing w:after="0"/>
                          </w:pPr>
                          <w:r w:rsidRPr="0089499A">
                            <w:rPr>
                              <w:rFonts w:ascii="Malgun Gothic" w:hAnsi="Malgun Gothic" w:hint="eastAsia"/>
                              <w:color w:val="5B9BD5"/>
                              <w:kern w:val="24"/>
                              <w:sz w:val="14"/>
                              <w:szCs w:val="14"/>
                            </w:rPr>
                            <w:t>subscription create request</w:t>
                          </w:r>
                        </w:p>
                      </w:txbxContent>
                    </v:textbox>
                  </v:shape>
                  <v:shape id="TextBox 37" o:spid="_x0000_s1926" type="#_x0000_t202" style="position:absolute;left:14200;top:12873;width:6159;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433FFDEA" w14:textId="77777777" w:rsidR="004A00AF" w:rsidRDefault="004A00AF" w:rsidP="00BB437C">
                          <w:pPr>
                            <w:pStyle w:val="NormalWeb"/>
                            <w:wordWrap w:val="0"/>
                            <w:spacing w:after="0"/>
                          </w:pPr>
                          <w:r w:rsidRPr="0089499A">
                            <w:rPr>
                              <w:rFonts w:ascii="Malgun Gothic" w:hAnsi="Malgun Gothic" w:hint="eastAsia"/>
                              <w:color w:val="5B9BD5"/>
                              <w:kern w:val="24"/>
                              <w:sz w:val="14"/>
                              <w:szCs w:val="14"/>
                            </w:rPr>
                            <w:t>Response</w:t>
                          </w:r>
                        </w:p>
                      </w:txbxContent>
                    </v:textbox>
                  </v:shape>
                  <v:shape id="직선 화살표 연결선 7" o:spid="_x0000_s1927" type="#_x0000_t32" style="position:absolute;left:5873;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928" style="position:absolute;left:23749;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64837295" w14:textId="77777777" w:rsidR="004A00AF" w:rsidRPr="00B658BD" w:rsidRDefault="004A00AF" w:rsidP="00BB437C">
                          <w:pPr>
                            <w:pStyle w:val="NormalWeb"/>
                            <w:wordWrap w:val="0"/>
                            <w:spacing w:after="0"/>
                            <w:jc w:val="center"/>
                            <w:rPr>
                              <w:rFonts w:ascii="Malgun Gothic" w:hAnsi="Malgun Gothic"/>
                              <w:color w:val="FFFFFF"/>
                              <w:kern w:val="24"/>
                              <w:sz w:val="10"/>
                            </w:rPr>
                          </w:pPr>
                        </w:p>
                        <w:p w14:paraId="21CFAB14" w14:textId="77777777" w:rsidR="004A00AF" w:rsidRPr="00B658BD" w:rsidRDefault="004A00AF" w:rsidP="00BB437C">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36E2D5CA" w14:textId="77777777" w:rsidR="004A00AF" w:rsidRDefault="004A00AF" w:rsidP="00BB437C">
                          <w:pPr>
                            <w:pStyle w:val="NormalWeb"/>
                            <w:wordWrap w:val="0"/>
                            <w:spacing w:after="0"/>
                            <w:jc w:val="center"/>
                          </w:pPr>
                        </w:p>
                      </w:txbxContent>
                    </v:textbox>
                  </v:roundrect>
                  <v:line id="직선 연결선 9" o:spid="_x0000_s1929" style="position:absolute;visibility:visible" from="28575,6810" to="28575,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tc>
      </w:tr>
      <w:tr w:rsidR="00BB437C" w:rsidRPr="009743EA" w14:paraId="2C1D59A2" w14:textId="77777777" w:rsidTr="005A2D7C">
        <w:trPr>
          <w:cantSplit/>
          <w:trHeight w:val="42"/>
          <w:jc w:val="center"/>
        </w:trPr>
        <w:tc>
          <w:tcPr>
            <w:tcW w:w="1286" w:type="dxa"/>
            <w:vMerge/>
            <w:tcBorders>
              <w:left w:val="single" w:sz="4" w:space="0" w:color="000000"/>
            </w:tcBorders>
            <w:shd w:val="clear" w:color="auto" w:fill="E7E6E6"/>
          </w:tcPr>
          <w:p w14:paraId="78F6F331" w14:textId="77777777" w:rsidR="00BB437C" w:rsidRPr="009743EA" w:rsidRDefault="00BB437C" w:rsidP="00283DA8">
            <w:pPr>
              <w:pStyle w:val="Default"/>
              <w:overflowPunct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34DC8CCC" w14:textId="77777777" w:rsidR="00BB437C" w:rsidRPr="009743EA" w:rsidRDefault="00BB437C" w:rsidP="00283DA8">
            <w:pPr>
              <w:pStyle w:val="TAL"/>
              <w:snapToGrid w:val="0"/>
              <w:jc w:val="center"/>
              <w:rPr>
                <w:b/>
                <w:kern w:val="1"/>
              </w:rPr>
            </w:pPr>
          </w:p>
          <w:p w14:paraId="0C123A77" w14:textId="77777777" w:rsidR="00BB437C" w:rsidRPr="009743EA" w:rsidRDefault="00BB437C" w:rsidP="00283DA8">
            <w:pPr>
              <w:pStyle w:val="TAL"/>
              <w:snapToGrid w:val="0"/>
              <w:jc w:val="center"/>
              <w:rPr>
                <w:b/>
                <w:kern w:val="1"/>
              </w:rPr>
            </w:pPr>
          </w:p>
          <w:p w14:paraId="32599E3B" w14:textId="77777777" w:rsidR="00BB437C" w:rsidRPr="009743EA" w:rsidRDefault="00BB437C" w:rsidP="00283DA8">
            <w:pPr>
              <w:pStyle w:val="TAL"/>
              <w:snapToGrid w:val="0"/>
              <w:jc w:val="center"/>
              <w:rPr>
                <w:b/>
                <w:kern w:val="1"/>
              </w:rPr>
            </w:pPr>
            <w:r w:rsidRPr="009743EA">
              <w:rPr>
                <w:b/>
                <w:kern w:val="1"/>
              </w:rPr>
              <w:t>HTTP Header Information</w:t>
            </w:r>
          </w:p>
          <w:p w14:paraId="3317FD59" w14:textId="77777777" w:rsidR="00BB437C" w:rsidRPr="009743EA" w:rsidRDefault="00BB437C" w:rsidP="00283DA8">
            <w:pPr>
              <w:pStyle w:val="TAL"/>
              <w:snapToGrid w:val="0"/>
              <w:jc w:val="center"/>
              <w:rPr>
                <w:b/>
                <w:kern w:val="1"/>
              </w:rPr>
            </w:pPr>
          </w:p>
          <w:p w14:paraId="3A5F16D9" w14:textId="77777777" w:rsidR="00FE3B5F" w:rsidRPr="009743EA" w:rsidRDefault="00FE3B5F" w:rsidP="00283DA8">
            <w:pPr>
              <w:pStyle w:val="TAL"/>
              <w:snapToGrid w:val="0"/>
              <w:jc w:val="both"/>
              <w:rPr>
                <w:b/>
                <w:kern w:val="1"/>
              </w:rPr>
            </w:pPr>
          </w:p>
          <w:p w14:paraId="6CFC62AA" w14:textId="77777777" w:rsidR="00BB437C" w:rsidRPr="009743EA" w:rsidRDefault="00BB437C" w:rsidP="00283DA8">
            <w:pPr>
              <w:pStyle w:val="TAL"/>
              <w:snapToGrid w:val="0"/>
              <w:jc w:val="both"/>
              <w:rPr>
                <w:b/>
                <w:kern w:val="1"/>
              </w:rPr>
            </w:pP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2961F9D0" w14:textId="77777777" w:rsidR="00BB437C" w:rsidRPr="009743EA" w:rsidRDefault="00BB437C" w:rsidP="005A2D7C">
            <w:pPr>
              <w:pStyle w:val="TAL"/>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BB437C" w:rsidRPr="009743EA" w14:paraId="1DF54C6C" w14:textId="77777777" w:rsidTr="005A2D7C">
              <w:trPr>
                <w:jc w:val="center"/>
              </w:trPr>
              <w:tc>
                <w:tcPr>
                  <w:tcW w:w="1501" w:type="dxa"/>
                  <w:shd w:val="clear" w:color="auto" w:fill="9CC2E5"/>
                </w:tcPr>
                <w:p w14:paraId="2EB96353" w14:textId="77777777" w:rsidR="00BB437C" w:rsidRPr="009743EA" w:rsidRDefault="00BB437C" w:rsidP="00283D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19243AED" w14:textId="77777777" w:rsidR="00BB437C" w:rsidRPr="009743EA" w:rsidRDefault="00BB437C" w:rsidP="00283DA8">
                  <w:pPr>
                    <w:pStyle w:val="TAL"/>
                    <w:snapToGrid w:val="0"/>
                    <w:jc w:val="center"/>
                    <w:rPr>
                      <w:rFonts w:eastAsia="Calibri"/>
                      <w:b/>
                      <w:szCs w:val="22"/>
                    </w:rPr>
                  </w:pPr>
                  <w:r w:rsidRPr="009743EA">
                    <w:rPr>
                      <w:rFonts w:eastAsia="Calibri"/>
                      <w:b/>
                      <w:szCs w:val="22"/>
                    </w:rPr>
                    <w:t>Value</w:t>
                  </w:r>
                </w:p>
              </w:tc>
            </w:tr>
            <w:tr w:rsidR="00BB437C" w:rsidRPr="009743EA" w14:paraId="12EF6B2E" w14:textId="77777777" w:rsidTr="005A2D7C">
              <w:trPr>
                <w:jc w:val="center"/>
              </w:trPr>
              <w:tc>
                <w:tcPr>
                  <w:tcW w:w="1501" w:type="dxa"/>
                  <w:shd w:val="clear" w:color="auto" w:fill="DEEAF6"/>
                </w:tcPr>
                <w:p w14:paraId="66819928" w14:textId="77777777" w:rsidR="00BB437C" w:rsidRPr="009743EA" w:rsidRDefault="00BB437C" w:rsidP="00283D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14DD9024" w14:textId="77777777" w:rsidR="00BB437C" w:rsidRPr="009743EA" w:rsidRDefault="00BB437C" w:rsidP="00283DA8">
                  <w:pPr>
                    <w:pStyle w:val="TAL"/>
                    <w:snapToGrid w:val="0"/>
                    <w:rPr>
                      <w:rFonts w:eastAsia="Calibri"/>
                      <w:szCs w:val="22"/>
                    </w:rPr>
                  </w:pPr>
                  <w:r w:rsidRPr="009743EA">
                    <w:rPr>
                      <w:rFonts w:eastAsia="Calibri"/>
                      <w:szCs w:val="22"/>
                    </w:rPr>
                    <w:t>application/json</w:t>
                  </w:r>
                </w:p>
              </w:tc>
            </w:tr>
            <w:tr w:rsidR="00BB437C" w:rsidRPr="009743EA" w14:paraId="07022D79" w14:textId="77777777" w:rsidTr="005A2D7C">
              <w:trPr>
                <w:jc w:val="center"/>
              </w:trPr>
              <w:tc>
                <w:tcPr>
                  <w:tcW w:w="1501" w:type="dxa"/>
                  <w:shd w:val="clear" w:color="auto" w:fill="DEEAF6"/>
                </w:tcPr>
                <w:p w14:paraId="05EF7CBC" w14:textId="77777777" w:rsidR="00BB437C" w:rsidRPr="009743EA" w:rsidRDefault="00BB437C" w:rsidP="00283D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4F90F48A" w14:textId="77777777" w:rsidR="00BB437C" w:rsidRPr="009743EA" w:rsidRDefault="00BB437C" w:rsidP="00283DA8">
                  <w:pPr>
                    <w:pStyle w:val="TAL"/>
                    <w:snapToGrid w:val="0"/>
                    <w:rPr>
                      <w:rFonts w:eastAsia="Calibri"/>
                      <w:szCs w:val="22"/>
                    </w:rPr>
                  </w:pPr>
                  <w:r w:rsidRPr="009743EA">
                    <w:rPr>
                      <w:rFonts w:eastAsia="Calibri"/>
                      <w:szCs w:val="22"/>
                    </w:rPr>
                    <w:t>Request</w:t>
                  </w:r>
                  <w:r w:rsidR="000E08CD" w:rsidRPr="009743EA">
                    <w:rPr>
                      <w:rFonts w:eastAsia="Calibri"/>
                      <w:szCs w:val="22"/>
                    </w:rPr>
                    <w:t xml:space="preserve"> </w:t>
                  </w:r>
                  <w:r w:rsidRPr="009743EA">
                    <w:rPr>
                      <w:rFonts w:eastAsia="Calibri"/>
                      <w:szCs w:val="22"/>
                    </w:rPr>
                    <w:t>ID</w:t>
                  </w:r>
                  <w:r w:rsidR="000E08CD" w:rsidRPr="009743EA">
                    <w:rPr>
                      <w:rFonts w:eastAsia="Calibri"/>
                      <w:szCs w:val="22"/>
                    </w:rPr>
                    <w:t xml:space="preserve"> </w:t>
                  </w:r>
                </w:p>
              </w:tc>
            </w:tr>
            <w:tr w:rsidR="00BB437C" w:rsidRPr="009743EA" w14:paraId="57C3E398" w14:textId="77777777" w:rsidTr="005A2D7C">
              <w:trPr>
                <w:jc w:val="center"/>
              </w:trPr>
              <w:tc>
                <w:tcPr>
                  <w:tcW w:w="1501" w:type="dxa"/>
                  <w:shd w:val="clear" w:color="auto" w:fill="DEEAF6"/>
                </w:tcPr>
                <w:p w14:paraId="79973E8A" w14:textId="77777777" w:rsidR="00BB437C" w:rsidRPr="009743EA" w:rsidRDefault="00BB437C" w:rsidP="00283D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3A472E31" w14:textId="77777777" w:rsidR="00BB437C" w:rsidRPr="009743EA" w:rsidRDefault="00BB437C" w:rsidP="00283DA8">
                  <w:pPr>
                    <w:pStyle w:val="TAL"/>
                    <w:snapToGrid w:val="0"/>
                    <w:rPr>
                      <w:rFonts w:eastAsia="Calibri"/>
                      <w:szCs w:val="22"/>
                    </w:rPr>
                  </w:pPr>
                  <w:r w:rsidRPr="009743EA">
                    <w:rPr>
                      <w:rFonts w:eastAsia="Calibri"/>
                      <w:szCs w:val="22"/>
                    </w:rPr>
                    <w:t>AE-ID</w:t>
                  </w:r>
                  <w:r w:rsidR="000E08CD" w:rsidRPr="009743EA">
                    <w:rPr>
                      <w:rFonts w:eastAsia="Calibri"/>
                      <w:szCs w:val="22"/>
                    </w:rPr>
                    <w:t xml:space="preserve"> </w:t>
                  </w:r>
                  <w:r w:rsidRPr="009743EA">
                    <w:rPr>
                      <w:rFonts w:eastAsia="Calibri"/>
                      <w:szCs w:val="22"/>
                    </w:rPr>
                    <w:t>of</w:t>
                  </w:r>
                  <w:r w:rsidR="000E08CD" w:rsidRPr="009743EA">
                    <w:rPr>
                      <w:rFonts w:eastAsia="Calibri"/>
                      <w:szCs w:val="22"/>
                    </w:rPr>
                    <w:t xml:space="preserve"> </w:t>
                  </w:r>
                  <w:r w:rsidRPr="009743EA">
                    <w:rPr>
                      <w:rFonts w:eastAsia="Calibri"/>
                      <w:szCs w:val="22"/>
                    </w:rPr>
                    <w:t>Originator</w:t>
                  </w:r>
                </w:p>
              </w:tc>
            </w:tr>
            <w:tr w:rsidR="00BB437C" w:rsidRPr="009743EA" w14:paraId="040BF6DC" w14:textId="77777777" w:rsidTr="005A2D7C">
              <w:trPr>
                <w:jc w:val="center"/>
              </w:trPr>
              <w:tc>
                <w:tcPr>
                  <w:tcW w:w="1501" w:type="dxa"/>
                  <w:shd w:val="clear" w:color="auto" w:fill="DEEAF6"/>
                </w:tcPr>
                <w:p w14:paraId="10FF173D" w14:textId="77777777" w:rsidR="00BB437C" w:rsidRPr="009743EA" w:rsidRDefault="00BB437C" w:rsidP="00283DA8">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252B2A8C" w14:textId="77777777" w:rsidR="00BB437C" w:rsidRPr="009743EA" w:rsidRDefault="00E45F9B" w:rsidP="00283DA8">
                  <w:pPr>
                    <w:pStyle w:val="TAL"/>
                    <w:snapToGrid w:val="0"/>
                    <w:rPr>
                      <w:rFonts w:eastAsia="Calibri"/>
                      <w:szCs w:val="22"/>
                    </w:rPr>
                  </w:pPr>
                  <w:r w:rsidRPr="009743EA">
                    <w:rPr>
                      <w:rFonts w:eastAsia="Calibri"/>
                      <w:szCs w:val="22"/>
                    </w:rPr>
                    <w:t>application/json;ty</w:t>
                  </w:r>
                  <w:r w:rsidR="00BB437C" w:rsidRPr="009743EA">
                    <w:rPr>
                      <w:rFonts w:eastAsia="Calibri"/>
                      <w:szCs w:val="22"/>
                    </w:rPr>
                    <w:t>=</w:t>
                  </w:r>
                  <w:r w:rsidR="00BB437C" w:rsidRPr="009743EA">
                    <w:rPr>
                      <w:rFonts w:eastAsia="Calibri"/>
                      <w:b/>
                      <w:szCs w:val="22"/>
                    </w:rPr>
                    <w:t>23</w:t>
                  </w:r>
                </w:p>
              </w:tc>
            </w:tr>
            <w:tr w:rsidR="00595120" w:rsidRPr="009743EA" w14:paraId="7BFD5EEB" w14:textId="77777777" w:rsidTr="005A2D7C">
              <w:trPr>
                <w:jc w:val="center"/>
              </w:trPr>
              <w:tc>
                <w:tcPr>
                  <w:tcW w:w="1501" w:type="dxa"/>
                  <w:shd w:val="clear" w:color="auto" w:fill="DEEAF6"/>
                </w:tcPr>
                <w:p w14:paraId="5A09F9A9" w14:textId="77777777" w:rsidR="00595120" w:rsidRPr="009743EA" w:rsidRDefault="00595120" w:rsidP="00595120">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4BBBBAE2" w14:textId="77777777" w:rsidR="00595120" w:rsidRPr="009743EA" w:rsidDel="00E45F9B" w:rsidRDefault="00595120" w:rsidP="00595120">
                  <w:pPr>
                    <w:pStyle w:val="TAL"/>
                    <w:snapToGrid w:val="0"/>
                    <w:rPr>
                      <w:rFonts w:eastAsia="Calibri"/>
                      <w:szCs w:val="22"/>
                    </w:rPr>
                  </w:pPr>
                  <w:r w:rsidRPr="009743EA">
                    <w:rPr>
                      <w:rFonts w:eastAsia="Calibri"/>
                      <w:szCs w:val="22"/>
                    </w:rPr>
                    <w:t>Release</w:t>
                  </w:r>
                  <w:r w:rsidR="000E08CD" w:rsidRPr="009743EA">
                    <w:rPr>
                      <w:rFonts w:eastAsia="Calibri"/>
                      <w:szCs w:val="22"/>
                    </w:rPr>
                    <w:t xml:space="preserve"> </w:t>
                  </w:r>
                  <w:r w:rsidRPr="009743EA">
                    <w:rPr>
                      <w:rFonts w:eastAsia="Calibri"/>
                      <w:szCs w:val="22"/>
                    </w:rPr>
                    <w:t>Version</w:t>
                  </w:r>
                  <w:r w:rsidR="000E08CD" w:rsidRPr="009743EA">
                    <w:rPr>
                      <w:rFonts w:eastAsia="Calibri"/>
                      <w:szCs w:val="22"/>
                    </w:rPr>
                    <w:t xml:space="preserve"> </w:t>
                  </w:r>
                  <w:r w:rsidRPr="009743EA">
                    <w:rPr>
                      <w:rFonts w:eastAsia="Calibri"/>
                      <w:szCs w:val="22"/>
                    </w:rPr>
                    <w:t>Indicator</w:t>
                  </w:r>
                </w:p>
              </w:tc>
            </w:tr>
          </w:tbl>
          <w:p w14:paraId="422F5003" w14:textId="77777777" w:rsidR="00BB437C" w:rsidRPr="009743EA" w:rsidRDefault="00BB437C" w:rsidP="00283DA8">
            <w:pPr>
              <w:pStyle w:val="TAL"/>
              <w:snapToGrid w:val="0"/>
              <w:jc w:val="both"/>
              <w:rPr>
                <w:lang w:eastAsia="ko-KR"/>
              </w:rPr>
            </w:pPr>
          </w:p>
        </w:tc>
      </w:tr>
      <w:tr w:rsidR="00BB437C" w:rsidRPr="009743EA" w14:paraId="2CE06255" w14:textId="77777777" w:rsidTr="00283DA8">
        <w:trPr>
          <w:jc w:val="center"/>
        </w:trPr>
        <w:tc>
          <w:tcPr>
            <w:tcW w:w="1286" w:type="dxa"/>
            <w:vMerge/>
            <w:tcBorders>
              <w:left w:val="single" w:sz="4" w:space="0" w:color="000000"/>
              <w:bottom w:val="single" w:sz="4" w:space="0" w:color="000000"/>
            </w:tcBorders>
            <w:shd w:val="clear" w:color="auto" w:fill="E7E6E6"/>
          </w:tcPr>
          <w:p w14:paraId="7D046DD2" w14:textId="77777777" w:rsidR="00BB437C" w:rsidRPr="009743EA" w:rsidRDefault="00BB437C" w:rsidP="00283DA8">
            <w:pPr>
              <w:pStyle w:val="Default"/>
              <w:overflowPunct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2DF6068E"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52663367"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35CECAA3"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5940AF59"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2193C4E6"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3CF55DAF"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2C17C9E8" w14:textId="77777777" w:rsidR="00BB437C" w:rsidRPr="009743EA" w:rsidRDefault="00BB437C" w:rsidP="00283DA8">
            <w:pPr>
              <w:pStyle w:val="Default"/>
              <w:overflowPunct w:val="0"/>
              <w:jc w:val="center"/>
              <w:rPr>
                <w:color w:val="0070C0"/>
                <w:lang w:eastAsia="ko-KR"/>
              </w:rPr>
            </w:pPr>
            <w:r w:rsidRPr="009743EA">
              <w:rPr>
                <w:rFonts w:ascii="Arial" w:eastAsia="Malgun Gothic" w:hAnsi="Arial"/>
                <w:b/>
                <w:color w:val="auto"/>
                <w:kern w:val="1"/>
                <w:sz w:val="18"/>
                <w:szCs w:val="20"/>
              </w:rPr>
              <w:t>Example</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27A9A020" w14:textId="77777777" w:rsidR="00124149" w:rsidRPr="009743EA" w:rsidRDefault="00124149" w:rsidP="00283DA8">
            <w:pPr>
              <w:widowControl w:val="0"/>
              <w:spacing w:after="0"/>
              <w:ind w:left="284"/>
              <w:jc w:val="both"/>
              <w:textAlignment w:val="auto"/>
              <w:rPr>
                <w:rFonts w:eastAsia="Calibri Light"/>
                <w:b/>
                <w:sz w:val="24"/>
              </w:rPr>
            </w:pPr>
          </w:p>
          <w:p w14:paraId="3170B31C" w14:textId="77777777" w:rsidR="00BB437C" w:rsidRPr="009743EA" w:rsidRDefault="00124149" w:rsidP="00283DA8">
            <w:pPr>
              <w:widowControl w:val="0"/>
              <w:spacing w:after="0"/>
              <w:ind w:left="284"/>
              <w:jc w:val="both"/>
              <w:textAlignment w:val="auto"/>
              <w:rPr>
                <w:rFonts w:ascii="Arial" w:hAnsi="Arial"/>
                <w:color w:val="0070C0"/>
                <w:sz w:val="18"/>
              </w:rPr>
            </w:pPr>
            <w:r w:rsidRPr="009743EA">
              <w:rPr>
                <w:rFonts w:eastAsia="Calibri Light"/>
                <w:b/>
                <w:sz w:val="24"/>
              </w:rPr>
              <w:t>API/NOTI/NET2/STEP01</w:t>
            </w:r>
          </w:p>
          <w:p w14:paraId="4B93F796" w14:textId="77777777" w:rsidR="00BB437C" w:rsidRPr="005A2D7C" w:rsidRDefault="00BB437C" w:rsidP="007C39B4">
            <w:pPr>
              <w:pStyle w:val="NoSpacing"/>
              <w:overflowPunct w:val="0"/>
              <w:rPr>
                <w:rFonts w:ascii="Arial" w:hAnsi="Arial"/>
                <w:b/>
                <w:color w:val="0070C0"/>
                <w:sz w:val="18"/>
                <w:lang w:val="en-GB"/>
              </w:rPr>
            </w:pPr>
            <w:r w:rsidRPr="005A2D7C">
              <w:rPr>
                <w:rFonts w:ascii="Times New Roman" w:hAnsi="Times New Roman"/>
                <w:lang w:val="en-GB"/>
              </w:rPr>
              <w:t xml:space="preserve">    </w:t>
            </w:r>
          </w:p>
          <w:p w14:paraId="068E1B19"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14B24D40" w14:textId="77777777" w:rsidR="00BB437C" w:rsidRPr="009743EA" w:rsidRDefault="00BB437C" w:rsidP="00283DA8">
            <w:pPr>
              <w:pStyle w:val="TAL"/>
              <w:snapToGrid w:val="0"/>
              <w:ind w:left="284"/>
              <w:jc w:val="both"/>
              <w:rPr>
                <w:color w:val="0070C0"/>
              </w:rPr>
            </w:pPr>
          </w:p>
          <w:p w14:paraId="174A4873" w14:textId="77777777" w:rsidR="00BB437C" w:rsidRPr="009743EA" w:rsidRDefault="00BB437C" w:rsidP="00283DA8">
            <w:pPr>
              <w:pStyle w:val="TAL"/>
              <w:snapToGrid w:val="0"/>
              <w:ind w:left="284"/>
              <w:jc w:val="both"/>
              <w:rPr>
                <w:color w:val="0070C0"/>
              </w:rPr>
            </w:pPr>
            <w:r w:rsidRPr="009743EA">
              <w:rPr>
                <w:color w:val="0070C0"/>
              </w:rPr>
              <w:t>POST /mn-name/cont_temp? HTTP/1.1</w:t>
            </w:r>
          </w:p>
          <w:p w14:paraId="17CA2019" w14:textId="77777777" w:rsidR="00BB437C" w:rsidRPr="009743EA" w:rsidRDefault="00BB437C" w:rsidP="00283DA8">
            <w:pPr>
              <w:pStyle w:val="TAL"/>
              <w:snapToGrid w:val="0"/>
              <w:ind w:left="284"/>
              <w:jc w:val="both"/>
              <w:rPr>
                <w:color w:val="0070C0"/>
              </w:rPr>
            </w:pPr>
            <w:r w:rsidRPr="009743EA">
              <w:rPr>
                <w:color w:val="0070C0"/>
              </w:rPr>
              <w:t>Host: 192.168.0.10:8282</w:t>
            </w:r>
          </w:p>
          <w:p w14:paraId="403E1B06" w14:textId="77777777" w:rsidR="00BB437C" w:rsidRPr="009743EA" w:rsidRDefault="00BB437C" w:rsidP="00283DA8">
            <w:pPr>
              <w:pStyle w:val="TAL"/>
              <w:snapToGrid w:val="0"/>
              <w:ind w:left="284"/>
              <w:jc w:val="both"/>
              <w:rPr>
                <w:color w:val="0070C0"/>
              </w:rPr>
            </w:pPr>
            <w:r w:rsidRPr="009743EA">
              <w:rPr>
                <w:color w:val="0070C0"/>
              </w:rPr>
              <w:t>X-M2M-Origin: CAE5630283216026458665</w:t>
            </w:r>
          </w:p>
          <w:p w14:paraId="299F9B02" w14:textId="77777777" w:rsidR="00BB437C" w:rsidRPr="009743EA" w:rsidRDefault="00BB437C" w:rsidP="00283DA8">
            <w:pPr>
              <w:pStyle w:val="TAL"/>
              <w:snapToGrid w:val="0"/>
              <w:ind w:left="284"/>
              <w:jc w:val="both"/>
              <w:rPr>
                <w:color w:val="0070C0"/>
              </w:rPr>
            </w:pPr>
            <w:r w:rsidRPr="009743EA">
              <w:rPr>
                <w:color w:val="0070C0"/>
              </w:rPr>
              <w:t xml:space="preserve">Content-Type: </w:t>
            </w:r>
            <w:r w:rsidR="00E45F9B" w:rsidRPr="009743EA">
              <w:rPr>
                <w:color w:val="0070C0"/>
              </w:rPr>
              <w:t>application/json;ty</w:t>
            </w:r>
            <w:r w:rsidRPr="009743EA">
              <w:rPr>
                <w:color w:val="0070C0"/>
              </w:rPr>
              <w:t>=23</w:t>
            </w:r>
          </w:p>
          <w:p w14:paraId="6B0A6FCB"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0A6FB74F" w14:textId="77777777" w:rsidR="00BB437C" w:rsidRPr="009743EA" w:rsidRDefault="00BB437C" w:rsidP="00283DA8">
            <w:pPr>
              <w:pStyle w:val="TAL"/>
              <w:snapToGrid w:val="0"/>
              <w:ind w:left="284"/>
              <w:jc w:val="both"/>
              <w:rPr>
                <w:color w:val="0070C0"/>
              </w:rPr>
            </w:pPr>
            <w:r w:rsidRPr="009743EA">
              <w:rPr>
                <w:color w:val="0070C0"/>
              </w:rPr>
              <w:t>X-M2M-RI: 1234</w:t>
            </w:r>
          </w:p>
          <w:p w14:paraId="7AD80F36" w14:textId="77777777" w:rsidR="00C32389" w:rsidRPr="009743EA"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4DCC8FB0" w14:textId="77777777" w:rsidR="00BB437C" w:rsidRPr="009743EA" w:rsidRDefault="00BB437C" w:rsidP="00283DA8">
            <w:pPr>
              <w:pStyle w:val="TAL"/>
              <w:snapToGrid w:val="0"/>
              <w:ind w:left="284"/>
              <w:jc w:val="both"/>
              <w:rPr>
                <w:color w:val="0070C0"/>
              </w:rPr>
            </w:pPr>
          </w:p>
          <w:p w14:paraId="3BB1438E" w14:textId="77777777" w:rsidR="00BB437C" w:rsidRPr="009743EA" w:rsidRDefault="00BB437C" w:rsidP="00283DA8">
            <w:pPr>
              <w:pStyle w:val="TAL"/>
              <w:snapToGrid w:val="0"/>
              <w:ind w:left="284"/>
              <w:jc w:val="both"/>
              <w:rPr>
                <w:color w:val="0070C0"/>
              </w:rPr>
            </w:pPr>
            <w:r w:rsidRPr="009743EA">
              <w:rPr>
                <w:color w:val="0070C0"/>
              </w:rPr>
              <w:t>{</w:t>
            </w:r>
          </w:p>
          <w:p w14:paraId="1A7978A7" w14:textId="77777777" w:rsidR="00BB437C" w:rsidRPr="009743EA" w:rsidRDefault="00C21A38" w:rsidP="00283DA8">
            <w:pPr>
              <w:pStyle w:val="TAL"/>
              <w:snapToGrid w:val="0"/>
              <w:ind w:left="284"/>
              <w:jc w:val="both"/>
              <w:rPr>
                <w:color w:val="0070C0"/>
              </w:rPr>
            </w:pPr>
            <w:r w:rsidRPr="009743EA">
              <w:rPr>
                <w:color w:val="0070C0"/>
              </w:rPr>
              <w:t xml:space="preserve">    </w:t>
            </w:r>
            <w:r w:rsidR="00BB437C" w:rsidRPr="009743EA">
              <w:rPr>
                <w:color w:val="0070C0"/>
              </w:rPr>
              <w:t>"m2m:sub": {</w:t>
            </w:r>
          </w:p>
          <w:p w14:paraId="41165EE2" w14:textId="77777777" w:rsidR="00BB437C" w:rsidRPr="009743EA" w:rsidRDefault="00C21A38" w:rsidP="00283DA8">
            <w:pPr>
              <w:pStyle w:val="TAL"/>
              <w:snapToGrid w:val="0"/>
              <w:ind w:left="284"/>
              <w:jc w:val="both"/>
              <w:rPr>
                <w:color w:val="0070C0"/>
              </w:rPr>
            </w:pPr>
            <w:r w:rsidRPr="009743EA">
              <w:rPr>
                <w:color w:val="0070C0"/>
              </w:rPr>
              <w:t xml:space="preserve">        </w:t>
            </w:r>
            <w:r w:rsidR="00BB437C" w:rsidRPr="009743EA">
              <w:rPr>
                <w:color w:val="0070C0"/>
              </w:rPr>
              <w:t>"enc": {</w:t>
            </w:r>
          </w:p>
          <w:p w14:paraId="1242D122" w14:textId="77777777" w:rsidR="00BB437C" w:rsidRPr="009743EA" w:rsidRDefault="00C21A38" w:rsidP="00283DA8">
            <w:pPr>
              <w:pStyle w:val="TAL"/>
              <w:snapToGrid w:val="0"/>
              <w:ind w:left="284"/>
              <w:jc w:val="both"/>
              <w:rPr>
                <w:color w:val="0070C0"/>
              </w:rPr>
            </w:pPr>
            <w:r w:rsidRPr="009743EA">
              <w:rPr>
                <w:color w:val="0070C0"/>
              </w:rPr>
              <w:t xml:space="preserve">            </w:t>
            </w:r>
            <w:r w:rsidR="00BB437C" w:rsidRPr="009743EA">
              <w:rPr>
                <w:color w:val="0070C0"/>
              </w:rPr>
              <w:t xml:space="preserve">"net": </w:t>
            </w:r>
            <w:r w:rsidR="00BB437C" w:rsidRPr="00C072AF">
              <w:rPr>
                <w:color w:val="0070C0"/>
              </w:rPr>
              <w:t>[2]</w:t>
            </w:r>
          </w:p>
          <w:p w14:paraId="285DAE57" w14:textId="77777777" w:rsidR="00BB437C" w:rsidRPr="009743EA" w:rsidRDefault="00C21A38" w:rsidP="00283DA8">
            <w:pPr>
              <w:pStyle w:val="TAL"/>
              <w:snapToGrid w:val="0"/>
              <w:ind w:left="284"/>
              <w:jc w:val="both"/>
              <w:rPr>
                <w:color w:val="0070C0"/>
              </w:rPr>
            </w:pPr>
            <w:r w:rsidRPr="009743EA">
              <w:rPr>
                <w:color w:val="0070C0"/>
              </w:rPr>
              <w:t xml:space="preserve">        </w:t>
            </w:r>
            <w:r w:rsidR="00BB437C" w:rsidRPr="009743EA">
              <w:rPr>
                <w:color w:val="0070C0"/>
              </w:rPr>
              <w:t>},</w:t>
            </w:r>
          </w:p>
          <w:p w14:paraId="2CF600CB" w14:textId="77777777" w:rsidR="00BB437C" w:rsidRPr="009743EA" w:rsidRDefault="00C21A38" w:rsidP="00283DA8">
            <w:pPr>
              <w:pStyle w:val="TAL"/>
              <w:snapToGrid w:val="0"/>
              <w:ind w:left="284"/>
              <w:jc w:val="both"/>
              <w:rPr>
                <w:color w:val="0070C0"/>
              </w:rPr>
            </w:pPr>
            <w:r w:rsidRPr="009743EA">
              <w:rPr>
                <w:color w:val="0070C0"/>
              </w:rPr>
              <w:t xml:space="preserve">     </w:t>
            </w:r>
            <w:r w:rsidR="00BB437C" w:rsidRPr="009743EA">
              <w:rPr>
                <w:color w:val="0070C0"/>
              </w:rPr>
              <w:t xml:space="preserve">   "nu": ["AE1"],</w:t>
            </w:r>
          </w:p>
          <w:p w14:paraId="748946A2" w14:textId="77777777" w:rsidR="00BB437C" w:rsidRPr="009743EA" w:rsidRDefault="00C21A38" w:rsidP="00283DA8">
            <w:pPr>
              <w:pStyle w:val="TAL"/>
              <w:snapToGrid w:val="0"/>
              <w:ind w:left="284"/>
              <w:jc w:val="both"/>
              <w:rPr>
                <w:color w:val="0070C0"/>
              </w:rPr>
            </w:pPr>
            <w:r w:rsidRPr="009743EA">
              <w:rPr>
                <w:color w:val="0070C0"/>
              </w:rPr>
              <w:t xml:space="preserve">        </w:t>
            </w:r>
            <w:r w:rsidR="00BB437C" w:rsidRPr="009743EA">
              <w:rPr>
                <w:color w:val="0070C0"/>
              </w:rPr>
              <w:t>"rn": "cont_sub"</w:t>
            </w:r>
          </w:p>
          <w:p w14:paraId="51679B5A" w14:textId="77777777" w:rsidR="00BB437C" w:rsidRPr="009743EA" w:rsidRDefault="00BB437C" w:rsidP="00283DA8">
            <w:pPr>
              <w:pStyle w:val="TAL"/>
              <w:snapToGrid w:val="0"/>
              <w:ind w:left="284"/>
              <w:jc w:val="both"/>
              <w:rPr>
                <w:color w:val="0070C0"/>
              </w:rPr>
            </w:pPr>
            <w:r w:rsidRPr="009743EA">
              <w:rPr>
                <w:color w:val="0070C0"/>
              </w:rPr>
              <w:t xml:space="preserve">    }</w:t>
            </w:r>
          </w:p>
          <w:p w14:paraId="0EBFB81F" w14:textId="77777777" w:rsidR="00BB437C" w:rsidRPr="009743EA" w:rsidRDefault="00BB437C" w:rsidP="00283DA8">
            <w:pPr>
              <w:pStyle w:val="TAL"/>
              <w:snapToGrid w:val="0"/>
              <w:ind w:left="284"/>
              <w:jc w:val="both"/>
              <w:rPr>
                <w:color w:val="0070C0"/>
              </w:rPr>
            </w:pPr>
            <w:r w:rsidRPr="009743EA">
              <w:rPr>
                <w:color w:val="0070C0"/>
              </w:rPr>
              <w:t>}</w:t>
            </w:r>
          </w:p>
          <w:p w14:paraId="6C072A5E" w14:textId="77777777" w:rsidR="00BB437C" w:rsidRPr="009743EA" w:rsidRDefault="00BB437C" w:rsidP="00283DA8">
            <w:pPr>
              <w:pStyle w:val="TAL"/>
              <w:snapToGrid w:val="0"/>
              <w:ind w:left="284"/>
              <w:jc w:val="both"/>
              <w:rPr>
                <w:color w:val="0070C0"/>
              </w:rPr>
            </w:pPr>
          </w:p>
          <w:p w14:paraId="69F13F53" w14:textId="77777777" w:rsidR="00BB437C" w:rsidRPr="009743EA" w:rsidRDefault="00BB437C" w:rsidP="00283DA8">
            <w:pPr>
              <w:widowControl w:val="0"/>
              <w:spacing w:after="0"/>
              <w:ind w:left="284"/>
              <w:jc w:val="both"/>
              <w:textAlignment w:val="auto"/>
              <w:rPr>
                <w:rFonts w:ascii="Arial" w:hAnsi="Arial"/>
                <w:b/>
                <w:color w:val="0070C0"/>
                <w:sz w:val="18"/>
              </w:rPr>
            </w:pPr>
          </w:p>
          <w:p w14:paraId="671731A3"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7FD815EC" w14:textId="77777777" w:rsidR="00BB437C" w:rsidRPr="009743EA" w:rsidRDefault="00BB437C" w:rsidP="00283DA8">
            <w:pPr>
              <w:widowControl w:val="0"/>
              <w:spacing w:after="0"/>
              <w:ind w:left="284"/>
              <w:textAlignment w:val="auto"/>
              <w:rPr>
                <w:rFonts w:ascii="Arial" w:hAnsi="Arial"/>
                <w:color w:val="0070C0"/>
                <w:sz w:val="18"/>
              </w:rPr>
            </w:pPr>
          </w:p>
          <w:p w14:paraId="1FCE0B87" w14:textId="77777777" w:rsidR="00BB437C" w:rsidRPr="009743EA" w:rsidRDefault="00BB437C" w:rsidP="00283DA8">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3E9CF935" w14:textId="77777777" w:rsidR="00BB437C" w:rsidRPr="00325791" w:rsidRDefault="00BB437C" w:rsidP="00283DA8">
            <w:pPr>
              <w:pStyle w:val="TAL"/>
              <w:snapToGrid w:val="0"/>
              <w:ind w:left="284"/>
              <w:rPr>
                <w:color w:val="0070C0"/>
                <w:lang w:val="fr-FR"/>
              </w:rPr>
            </w:pPr>
            <w:r w:rsidRPr="00325791">
              <w:rPr>
                <w:color w:val="0070C0"/>
                <w:lang w:val="fr-FR"/>
              </w:rPr>
              <w:t>Content-Location: mn-name/cont_temp</w:t>
            </w:r>
          </w:p>
          <w:p w14:paraId="271144D1" w14:textId="77777777" w:rsidR="00BB437C" w:rsidRPr="00325791" w:rsidRDefault="00BB437C" w:rsidP="00283DA8">
            <w:pPr>
              <w:pStyle w:val="TAL"/>
              <w:snapToGrid w:val="0"/>
              <w:ind w:left="284"/>
              <w:rPr>
                <w:color w:val="0070C0"/>
                <w:lang w:val="fr-FR"/>
              </w:rPr>
            </w:pPr>
            <w:r w:rsidRPr="00325791">
              <w:rPr>
                <w:color w:val="0070C0"/>
                <w:lang w:val="fr-FR"/>
              </w:rPr>
              <w:t>Content-Type: application/json</w:t>
            </w:r>
          </w:p>
          <w:p w14:paraId="5C89C23E" w14:textId="77777777" w:rsidR="00BB437C" w:rsidRPr="005A2D7C" w:rsidRDefault="00BB437C" w:rsidP="00283DA8">
            <w:pPr>
              <w:pStyle w:val="TAL"/>
              <w:snapToGrid w:val="0"/>
              <w:ind w:left="284"/>
              <w:rPr>
                <w:color w:val="0070C0"/>
              </w:rPr>
            </w:pPr>
            <w:r w:rsidRPr="005A2D7C">
              <w:rPr>
                <w:color w:val="0070C0"/>
              </w:rPr>
              <w:t>X-M2M-RI: 1234</w:t>
            </w:r>
          </w:p>
          <w:p w14:paraId="2BEDA6D5" w14:textId="77777777" w:rsidR="00C32389" w:rsidRPr="005A2D7C"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5725F8D8" w14:textId="77777777" w:rsidR="00BB437C" w:rsidRPr="009743EA" w:rsidRDefault="00BB437C" w:rsidP="00283DA8">
            <w:pPr>
              <w:pStyle w:val="TAL"/>
              <w:snapToGrid w:val="0"/>
              <w:ind w:left="284"/>
              <w:rPr>
                <w:color w:val="0070C0"/>
              </w:rPr>
            </w:pPr>
            <w:r w:rsidRPr="009743EA">
              <w:rPr>
                <w:color w:val="0070C0"/>
              </w:rPr>
              <w:t>X-M2M-RSC: 2001</w:t>
            </w:r>
          </w:p>
          <w:p w14:paraId="66C84A89" w14:textId="77777777" w:rsidR="00BB437C" w:rsidRPr="005A2D7C" w:rsidRDefault="00BB437C" w:rsidP="00283DA8">
            <w:pPr>
              <w:pStyle w:val="TAL"/>
              <w:snapToGrid w:val="0"/>
              <w:ind w:left="284"/>
              <w:jc w:val="both"/>
              <w:rPr>
                <w:color w:val="0070C0"/>
              </w:rPr>
            </w:pPr>
          </w:p>
        </w:tc>
      </w:tr>
      <w:tr w:rsidR="00BB437C" w:rsidRPr="009743EA" w14:paraId="16FE1A8E" w14:textId="77777777" w:rsidTr="00283DA8">
        <w:trPr>
          <w:trHeight w:val="2421"/>
          <w:jc w:val="center"/>
        </w:trPr>
        <w:tc>
          <w:tcPr>
            <w:tcW w:w="1286" w:type="dxa"/>
            <w:vMerge w:val="restart"/>
            <w:tcBorders>
              <w:top w:val="single" w:sz="4" w:space="0" w:color="000000"/>
              <w:left w:val="single" w:sz="4" w:space="0" w:color="000000"/>
            </w:tcBorders>
            <w:shd w:val="clear" w:color="auto" w:fill="E7E6E6"/>
          </w:tcPr>
          <w:p w14:paraId="37291452" w14:textId="77777777" w:rsidR="00BB437C" w:rsidRPr="009743EA" w:rsidRDefault="00BB437C" w:rsidP="00283DA8">
            <w:pPr>
              <w:pStyle w:val="TAL"/>
              <w:snapToGrid w:val="0"/>
              <w:jc w:val="center"/>
              <w:rPr>
                <w:b/>
                <w:kern w:val="1"/>
              </w:rPr>
            </w:pPr>
          </w:p>
          <w:p w14:paraId="3DFD6588" w14:textId="77777777" w:rsidR="00BB437C" w:rsidRPr="009743EA" w:rsidRDefault="00BB437C" w:rsidP="00283DA8">
            <w:pPr>
              <w:pStyle w:val="TAL"/>
              <w:snapToGrid w:val="0"/>
              <w:jc w:val="center"/>
              <w:rPr>
                <w:b/>
                <w:kern w:val="1"/>
              </w:rPr>
            </w:pPr>
          </w:p>
          <w:p w14:paraId="3D2CE0C8" w14:textId="77777777" w:rsidR="00BB437C" w:rsidRPr="009743EA" w:rsidRDefault="00BB437C" w:rsidP="00283DA8">
            <w:pPr>
              <w:pStyle w:val="TAL"/>
              <w:snapToGrid w:val="0"/>
              <w:jc w:val="center"/>
              <w:rPr>
                <w:b/>
                <w:kern w:val="1"/>
              </w:rPr>
            </w:pPr>
          </w:p>
          <w:p w14:paraId="7DB83258" w14:textId="77777777" w:rsidR="00BB437C" w:rsidRPr="009743EA" w:rsidRDefault="00BB437C" w:rsidP="00283DA8">
            <w:pPr>
              <w:pStyle w:val="TAL"/>
              <w:snapToGrid w:val="0"/>
              <w:jc w:val="center"/>
              <w:rPr>
                <w:b/>
                <w:kern w:val="1"/>
              </w:rPr>
            </w:pPr>
          </w:p>
          <w:p w14:paraId="1E704412" w14:textId="77777777" w:rsidR="00BB437C" w:rsidRPr="009743EA" w:rsidRDefault="00BB437C" w:rsidP="00283DA8">
            <w:pPr>
              <w:pStyle w:val="TAL"/>
              <w:snapToGrid w:val="0"/>
              <w:jc w:val="center"/>
              <w:rPr>
                <w:b/>
                <w:kern w:val="1"/>
              </w:rPr>
            </w:pPr>
          </w:p>
          <w:p w14:paraId="53F021CE" w14:textId="77777777" w:rsidR="00BB437C" w:rsidRPr="009743EA" w:rsidRDefault="00BB437C" w:rsidP="00283DA8">
            <w:pPr>
              <w:pStyle w:val="TAL"/>
              <w:snapToGrid w:val="0"/>
              <w:jc w:val="center"/>
              <w:rPr>
                <w:b/>
                <w:kern w:val="1"/>
              </w:rPr>
            </w:pPr>
          </w:p>
          <w:p w14:paraId="3E4DCFAD" w14:textId="77777777" w:rsidR="00BB437C" w:rsidRPr="009743EA" w:rsidRDefault="00BB437C" w:rsidP="00283DA8">
            <w:pPr>
              <w:pStyle w:val="TAL"/>
              <w:snapToGrid w:val="0"/>
              <w:jc w:val="center"/>
              <w:rPr>
                <w:b/>
                <w:kern w:val="1"/>
              </w:rPr>
            </w:pPr>
          </w:p>
          <w:p w14:paraId="4A24F2A5" w14:textId="77777777" w:rsidR="00BB437C" w:rsidRPr="009743EA" w:rsidRDefault="00BB437C" w:rsidP="00283DA8">
            <w:pPr>
              <w:pStyle w:val="TAL"/>
              <w:snapToGrid w:val="0"/>
              <w:jc w:val="center"/>
              <w:rPr>
                <w:b/>
                <w:kern w:val="1"/>
              </w:rPr>
            </w:pPr>
          </w:p>
          <w:p w14:paraId="067D72C5" w14:textId="77777777" w:rsidR="00BB437C" w:rsidRPr="009743EA" w:rsidRDefault="00BB437C" w:rsidP="00283DA8">
            <w:pPr>
              <w:pStyle w:val="TAL"/>
              <w:snapToGrid w:val="0"/>
              <w:jc w:val="center"/>
              <w:rPr>
                <w:b/>
                <w:kern w:val="1"/>
              </w:rPr>
            </w:pPr>
          </w:p>
          <w:p w14:paraId="15A8A658" w14:textId="77777777" w:rsidR="00BB437C" w:rsidRPr="009743EA" w:rsidRDefault="00BB437C" w:rsidP="00283DA8">
            <w:pPr>
              <w:pStyle w:val="TAL"/>
              <w:snapToGrid w:val="0"/>
              <w:jc w:val="center"/>
              <w:rPr>
                <w:b/>
                <w:kern w:val="1"/>
              </w:rPr>
            </w:pPr>
          </w:p>
          <w:p w14:paraId="020228FB" w14:textId="77777777" w:rsidR="00BB437C" w:rsidRPr="009743EA" w:rsidRDefault="00BB437C" w:rsidP="00283DA8">
            <w:pPr>
              <w:pStyle w:val="TAL"/>
              <w:snapToGrid w:val="0"/>
              <w:jc w:val="center"/>
              <w:rPr>
                <w:b/>
                <w:kern w:val="1"/>
              </w:rPr>
            </w:pPr>
          </w:p>
          <w:p w14:paraId="27EAE2B4" w14:textId="77777777" w:rsidR="00BB437C" w:rsidRPr="009743EA" w:rsidRDefault="00BB437C" w:rsidP="00283DA8">
            <w:pPr>
              <w:pStyle w:val="TAL"/>
              <w:snapToGrid w:val="0"/>
              <w:jc w:val="center"/>
              <w:rPr>
                <w:b/>
                <w:kern w:val="1"/>
              </w:rPr>
            </w:pPr>
          </w:p>
          <w:p w14:paraId="7907CBBC" w14:textId="77777777" w:rsidR="00BB437C" w:rsidRPr="009743EA" w:rsidRDefault="00BB437C" w:rsidP="00283DA8">
            <w:pPr>
              <w:pStyle w:val="TAL"/>
              <w:snapToGrid w:val="0"/>
              <w:jc w:val="center"/>
              <w:rPr>
                <w:b/>
                <w:kern w:val="1"/>
              </w:rPr>
            </w:pPr>
          </w:p>
          <w:p w14:paraId="3B1FF2EB" w14:textId="77777777" w:rsidR="00BB437C" w:rsidRPr="009743EA" w:rsidRDefault="00BB437C" w:rsidP="00283DA8">
            <w:pPr>
              <w:pStyle w:val="TAL"/>
              <w:snapToGrid w:val="0"/>
              <w:jc w:val="center"/>
              <w:rPr>
                <w:b/>
                <w:kern w:val="1"/>
              </w:rPr>
            </w:pPr>
          </w:p>
          <w:p w14:paraId="53B6F284" w14:textId="77777777" w:rsidR="00BB437C" w:rsidRPr="009743EA" w:rsidRDefault="00BB437C" w:rsidP="00283DA8">
            <w:pPr>
              <w:pStyle w:val="TAL"/>
              <w:snapToGrid w:val="0"/>
              <w:jc w:val="center"/>
              <w:rPr>
                <w:b/>
                <w:kern w:val="1"/>
              </w:rPr>
            </w:pPr>
          </w:p>
          <w:p w14:paraId="2C82A74B" w14:textId="77777777" w:rsidR="00BB437C" w:rsidRPr="009743EA" w:rsidRDefault="00BB437C" w:rsidP="00283DA8">
            <w:pPr>
              <w:pStyle w:val="TAL"/>
              <w:snapToGrid w:val="0"/>
              <w:jc w:val="center"/>
              <w:rPr>
                <w:b/>
                <w:kern w:val="1"/>
              </w:rPr>
            </w:pPr>
          </w:p>
          <w:p w14:paraId="2B58ACF5" w14:textId="77777777" w:rsidR="00BB437C" w:rsidRPr="009743EA" w:rsidRDefault="00BB437C" w:rsidP="00283DA8">
            <w:pPr>
              <w:pStyle w:val="TAL"/>
              <w:snapToGrid w:val="0"/>
              <w:jc w:val="center"/>
              <w:rPr>
                <w:b/>
                <w:kern w:val="1"/>
              </w:rPr>
            </w:pPr>
          </w:p>
          <w:p w14:paraId="03EFFC23" w14:textId="77777777" w:rsidR="00BB437C" w:rsidRPr="009743EA" w:rsidRDefault="00BB437C" w:rsidP="00283DA8">
            <w:pPr>
              <w:pStyle w:val="TAL"/>
              <w:snapToGrid w:val="0"/>
              <w:jc w:val="center"/>
              <w:rPr>
                <w:b/>
                <w:kern w:val="1"/>
              </w:rPr>
            </w:pPr>
          </w:p>
          <w:p w14:paraId="28A888FB" w14:textId="77777777" w:rsidR="00BB437C" w:rsidRPr="009743EA" w:rsidRDefault="00BB437C" w:rsidP="00283DA8">
            <w:pPr>
              <w:pStyle w:val="TAL"/>
              <w:snapToGrid w:val="0"/>
              <w:jc w:val="center"/>
              <w:rPr>
                <w:b/>
                <w:kern w:val="1"/>
              </w:rPr>
            </w:pPr>
          </w:p>
          <w:p w14:paraId="649BDCD9" w14:textId="77777777" w:rsidR="00BB437C" w:rsidRPr="009743EA" w:rsidRDefault="00BB437C" w:rsidP="00283DA8">
            <w:pPr>
              <w:pStyle w:val="TAL"/>
              <w:snapToGrid w:val="0"/>
              <w:jc w:val="center"/>
              <w:rPr>
                <w:b/>
                <w:kern w:val="1"/>
              </w:rPr>
            </w:pPr>
          </w:p>
          <w:p w14:paraId="4A745E9A" w14:textId="77777777" w:rsidR="00BB437C" w:rsidRPr="009743EA" w:rsidRDefault="00BB437C" w:rsidP="00283DA8">
            <w:pPr>
              <w:pStyle w:val="TAL"/>
              <w:snapToGrid w:val="0"/>
              <w:jc w:val="center"/>
              <w:rPr>
                <w:b/>
                <w:kern w:val="1"/>
              </w:rPr>
            </w:pPr>
          </w:p>
          <w:p w14:paraId="6D5E17C1" w14:textId="77777777" w:rsidR="00BB437C" w:rsidRPr="009743EA" w:rsidRDefault="00BB437C" w:rsidP="00283DA8">
            <w:pPr>
              <w:pStyle w:val="TAL"/>
              <w:snapToGrid w:val="0"/>
              <w:jc w:val="center"/>
              <w:rPr>
                <w:b/>
                <w:kern w:val="1"/>
              </w:rPr>
            </w:pPr>
          </w:p>
          <w:p w14:paraId="4DC230D6" w14:textId="77777777" w:rsidR="00BB437C" w:rsidRPr="009743EA" w:rsidRDefault="00BB437C" w:rsidP="00283DA8">
            <w:pPr>
              <w:pStyle w:val="TAL"/>
              <w:snapToGrid w:val="0"/>
              <w:jc w:val="center"/>
              <w:rPr>
                <w:b/>
                <w:kern w:val="1"/>
              </w:rPr>
            </w:pPr>
          </w:p>
          <w:p w14:paraId="2DD866F9" w14:textId="77777777" w:rsidR="00BB437C" w:rsidRPr="009743EA" w:rsidRDefault="00BB437C" w:rsidP="00283DA8">
            <w:pPr>
              <w:pStyle w:val="TAL"/>
              <w:snapToGrid w:val="0"/>
              <w:jc w:val="center"/>
              <w:rPr>
                <w:b/>
                <w:kern w:val="1"/>
              </w:rPr>
            </w:pPr>
          </w:p>
          <w:p w14:paraId="61F32124" w14:textId="77777777" w:rsidR="00BB437C" w:rsidRPr="009743EA" w:rsidRDefault="00BB437C" w:rsidP="00283DA8">
            <w:pPr>
              <w:pStyle w:val="TAL"/>
              <w:snapToGrid w:val="0"/>
              <w:jc w:val="center"/>
              <w:rPr>
                <w:b/>
                <w:kern w:val="1"/>
              </w:rPr>
            </w:pPr>
          </w:p>
          <w:p w14:paraId="474B553E" w14:textId="77777777" w:rsidR="00BB437C" w:rsidRPr="009743EA" w:rsidRDefault="00BB437C" w:rsidP="00283DA8">
            <w:pPr>
              <w:pStyle w:val="TAL"/>
              <w:snapToGrid w:val="0"/>
              <w:jc w:val="center"/>
              <w:rPr>
                <w:b/>
                <w:kern w:val="1"/>
              </w:rPr>
            </w:pPr>
          </w:p>
          <w:p w14:paraId="30120C55" w14:textId="77777777" w:rsidR="00BB437C" w:rsidRPr="009743EA" w:rsidRDefault="00BB437C" w:rsidP="00283DA8">
            <w:pPr>
              <w:pStyle w:val="TAL"/>
              <w:snapToGrid w:val="0"/>
              <w:jc w:val="center"/>
              <w:rPr>
                <w:b/>
                <w:kern w:val="1"/>
                <w:lang w:eastAsia="ko-KR"/>
              </w:rPr>
            </w:pPr>
            <w:r w:rsidRPr="009743EA">
              <w:rPr>
                <w:rFonts w:hint="eastAsia"/>
                <w:b/>
                <w:kern w:val="1"/>
                <w:lang w:eastAsia="ko-KR"/>
              </w:rPr>
              <w:lastRenderedPageBreak/>
              <w:t>S</w:t>
            </w:r>
            <w:r w:rsidRPr="009743EA">
              <w:rPr>
                <w:b/>
                <w:kern w:val="1"/>
                <w:lang w:eastAsia="ko-KR"/>
              </w:rPr>
              <w:t>tep 02</w:t>
            </w:r>
          </w:p>
          <w:p w14:paraId="3F6FE66E" w14:textId="77777777" w:rsidR="00BB437C" w:rsidRPr="009743EA" w:rsidRDefault="00BB437C" w:rsidP="00283DA8">
            <w:pPr>
              <w:pStyle w:val="TAL"/>
              <w:snapToGrid w:val="0"/>
              <w:jc w:val="center"/>
              <w:rPr>
                <w:b/>
                <w:kern w:val="1"/>
                <w:lang w:eastAsia="ko-KR"/>
              </w:rPr>
            </w:pPr>
          </w:p>
          <w:p w14:paraId="42E7E3BA" w14:textId="77777777" w:rsidR="00BB437C" w:rsidRPr="009743EA" w:rsidRDefault="00BB437C" w:rsidP="00283DA8">
            <w:pPr>
              <w:pStyle w:val="TAL"/>
              <w:snapToGrid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55182146" w14:textId="77777777" w:rsidR="00BB437C" w:rsidRPr="009743EA" w:rsidRDefault="00BB437C" w:rsidP="00283DA8">
            <w:pPr>
              <w:pStyle w:val="TAL"/>
              <w:snapToGrid w:val="0"/>
              <w:jc w:val="center"/>
              <w:rPr>
                <w:b/>
                <w:kern w:val="1"/>
              </w:rPr>
            </w:pPr>
          </w:p>
          <w:p w14:paraId="19C157F1" w14:textId="77777777" w:rsidR="00BB437C" w:rsidRPr="009743EA" w:rsidRDefault="00BB437C" w:rsidP="00283DA8">
            <w:pPr>
              <w:pStyle w:val="TAL"/>
              <w:snapToGrid w:val="0"/>
              <w:jc w:val="center"/>
              <w:rPr>
                <w:b/>
                <w:kern w:val="1"/>
              </w:rPr>
            </w:pPr>
          </w:p>
          <w:p w14:paraId="29578667" w14:textId="77777777" w:rsidR="00BB437C" w:rsidRPr="009743EA" w:rsidRDefault="00BB437C" w:rsidP="00283DA8">
            <w:pPr>
              <w:pStyle w:val="TAL"/>
              <w:snapToGrid w:val="0"/>
              <w:jc w:val="center"/>
              <w:rPr>
                <w:b/>
                <w:kern w:val="1"/>
              </w:rPr>
            </w:pPr>
          </w:p>
          <w:p w14:paraId="1DCBECB2" w14:textId="77777777" w:rsidR="00BB437C" w:rsidRPr="009743EA" w:rsidRDefault="00BB437C" w:rsidP="00283DA8">
            <w:pPr>
              <w:pStyle w:val="TAL"/>
              <w:snapToGrid w:val="0"/>
              <w:jc w:val="center"/>
              <w:rPr>
                <w:b/>
                <w:kern w:val="1"/>
              </w:rPr>
            </w:pPr>
            <w:r w:rsidRPr="009743EA">
              <w:rPr>
                <w:b/>
                <w:kern w:val="1"/>
              </w:rPr>
              <w:t>Resource Structure</w:t>
            </w:r>
          </w:p>
          <w:p w14:paraId="334422E2" w14:textId="77777777" w:rsidR="00BB437C" w:rsidRPr="009743EA" w:rsidRDefault="00BB437C" w:rsidP="00283DA8">
            <w:pPr>
              <w:pStyle w:val="TAL"/>
              <w:snapToGrid w:val="0"/>
              <w:jc w:val="center"/>
            </w:pPr>
            <w:r w:rsidRPr="009743EA">
              <w:rPr>
                <w:b/>
                <w:kern w:val="1"/>
              </w:rPr>
              <w:t>before Sending Request</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57FB171C" w14:textId="77777777" w:rsidR="00BB437C" w:rsidRPr="009743EA" w:rsidRDefault="00BB437C" w:rsidP="00283DA8">
            <w:pPr>
              <w:pStyle w:val="Default"/>
              <w:overflowPunct w:val="0"/>
              <w:jc w:val="center"/>
            </w:pPr>
          </w:p>
          <w:p w14:paraId="56B2734C" w14:textId="77777777" w:rsidR="00BB437C" w:rsidRPr="009743EA" w:rsidRDefault="0054261D" w:rsidP="00283DA8">
            <w:pPr>
              <w:pStyle w:val="Default"/>
              <w:tabs>
                <w:tab w:val="left" w:pos="1883"/>
                <w:tab w:val="center" w:pos="4118"/>
              </w:tabs>
              <w:overflowPunct w:val="0"/>
            </w:pPr>
            <w:r>
              <w:pict w14:anchorId="1C22684A">
                <v:group id="_x0000_s1930" style="position:absolute;margin-left:85.55pt;margin-top:2.95pt;width:222.2pt;height:90.2pt;z-index:251641344" coordsize="28219,1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">
                  <v:rect id="직사각형 2" o:spid="_x0000_s1931" style="position:absolute;width:11683;height:36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" filled="f">
                    <v:textbox inset="0,0,0,0">
                      <w:txbxContent>
                        <w:p w14:paraId="5860D726" w14:textId="77777777" w:rsidR="004A00AF" w:rsidRDefault="004A00AF" w:rsidP="00BB437C">
                          <w:pPr>
                            <w:pStyle w:val="NormalWeb"/>
                            <w:wordWrap w:val="0"/>
                            <w:spacing w:after="0"/>
                            <w:jc w:val="center"/>
                          </w:pPr>
                          <w:r w:rsidRPr="00321011">
                            <w:rPr>
                              <w:b/>
                              <w:bCs/>
                              <w:color w:val="000000"/>
                              <w:kern w:val="24"/>
                              <w:sz w:val="20"/>
                              <w:szCs w:val="20"/>
                            </w:rPr>
                            <w:t>mn-name</w:t>
                          </w:r>
                        </w:p>
                        <w:p w14:paraId="162AAF43" w14:textId="77777777" w:rsidR="004A00AF" w:rsidRDefault="004A00AF" w:rsidP="00BB437C">
                          <w:pPr>
                            <w:pStyle w:val="NormalWeb"/>
                            <w:wordWrap w:val="0"/>
                            <w:spacing w:after="0"/>
                            <w:jc w:val="center"/>
                          </w:pPr>
                          <w:r w:rsidRPr="00321011">
                            <w:rPr>
                              <w:b/>
                              <w:bCs/>
                              <w:color w:val="000000"/>
                              <w:kern w:val="24"/>
                              <w:sz w:val="20"/>
                              <w:szCs w:val="20"/>
                            </w:rPr>
                            <w:t>(CSEBase)</w:t>
                          </w:r>
                        </w:p>
                      </w:txbxContent>
                    </v:textbox>
                  </v:rect>
                  <v:line id="직선 연결선 3" o:spid="_x0000_s1932" style="position:absolute;flip:x;visibility:visible" from="5842,3758" to="5842,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" strokeweight=".5pt">
                    <v:stroke joinstyle="miter"/>
                  </v:line>
                  <v:rect id="직사각형 4" o:spid="_x0000_s1933" style="position:absolute;left:7905;top:4996;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" filled="f">
                    <v:textbox inset="0,0,0,0">
                      <w:txbxContent>
                        <w:p w14:paraId="5215C6DA" w14:textId="77777777" w:rsidR="004A00AF" w:rsidRDefault="004A00AF" w:rsidP="00BB437C">
                          <w:pPr>
                            <w:pStyle w:val="NormalWeb"/>
                            <w:wordWrap w:val="0"/>
                            <w:spacing w:after="0"/>
                            <w:jc w:val="center"/>
                          </w:pPr>
                          <w:r w:rsidRPr="00321011">
                            <w:rPr>
                              <w:b/>
                              <w:bCs/>
                              <w:color w:val="000000"/>
                              <w:kern w:val="24"/>
                              <w:sz w:val="18"/>
                              <w:szCs w:val="18"/>
                            </w:rPr>
                            <w:t>cont_temp</w:t>
                          </w:r>
                        </w:p>
                        <w:p w14:paraId="287A6C25" w14:textId="77777777" w:rsidR="004A00AF" w:rsidRDefault="004A00AF" w:rsidP="00BB437C">
                          <w:pPr>
                            <w:pStyle w:val="NormalWeb"/>
                            <w:wordWrap w:val="0"/>
                            <w:spacing w:after="0"/>
                            <w:jc w:val="center"/>
                          </w:pPr>
                          <w:r w:rsidRPr="00321011">
                            <w:rPr>
                              <w:b/>
                              <w:bCs/>
                              <w:color w:val="000000"/>
                              <w:kern w:val="24"/>
                              <w:sz w:val="18"/>
                              <w:szCs w:val="18"/>
                            </w:rPr>
                            <w:t>(container)</w:t>
                          </w:r>
                        </w:p>
                      </w:txbxContent>
                    </v:textbox>
                  </v:rect>
                  <v:line id="직선 연결선 5" o:spid="_x0000_s1934" style="position:absolute;visibility:visible" from="5842,6235" to="7905,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" strokeweight=".5pt">
                    <v:stroke joinstyle="miter"/>
                  </v:line>
                  <v:rect id="직사각형 6" o:spid="_x0000_s1935" style="position:absolute;left:15955;top:8926;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" filled="f">
                    <v:textbox inset="0,0,0,0">
                      <w:txbxContent>
                        <w:p w14:paraId="644F75FF" w14:textId="77777777" w:rsidR="004A00AF" w:rsidRDefault="004A00AF" w:rsidP="00BB437C">
                          <w:pPr>
                            <w:pStyle w:val="NormalWeb"/>
                            <w:wordWrap w:val="0"/>
                            <w:spacing w:after="0"/>
                            <w:jc w:val="center"/>
                            <w:rPr>
                              <w:b/>
                              <w:bCs/>
                              <w:color w:val="000000"/>
                              <w:kern w:val="24"/>
                              <w:sz w:val="18"/>
                              <w:szCs w:val="18"/>
                            </w:rPr>
                          </w:pPr>
                          <w:r>
                            <w:rPr>
                              <w:b/>
                              <w:bCs/>
                              <w:color w:val="000000"/>
                              <w:kern w:val="24"/>
                              <w:sz w:val="18"/>
                              <w:szCs w:val="18"/>
                            </w:rPr>
                            <w:t>cont_sub</w:t>
                          </w:r>
                        </w:p>
                        <w:p w14:paraId="576EB032" w14:textId="77777777" w:rsidR="004A00AF" w:rsidRDefault="004A00AF" w:rsidP="00BB437C">
                          <w:pPr>
                            <w:pStyle w:val="NormalWeb"/>
                            <w:wordWrap w:val="0"/>
                            <w:spacing w:after="0"/>
                            <w:jc w:val="center"/>
                          </w:pPr>
                          <w:r>
                            <w:rPr>
                              <w:b/>
                              <w:bCs/>
                              <w:color w:val="000000"/>
                              <w:kern w:val="24"/>
                              <w:sz w:val="18"/>
                              <w:szCs w:val="18"/>
                            </w:rPr>
                            <w:t>(</w:t>
                          </w:r>
                          <w:r w:rsidRPr="00321011">
                            <w:rPr>
                              <w:b/>
                              <w:bCs/>
                              <w:color w:val="000000"/>
                              <w:kern w:val="24"/>
                              <w:sz w:val="18"/>
                              <w:szCs w:val="18"/>
                            </w:rPr>
                            <w:t>subscription</w:t>
                          </w:r>
                          <w:r>
                            <w:rPr>
                              <w:b/>
                              <w:bCs/>
                              <w:color w:val="000000"/>
                              <w:kern w:val="24"/>
                              <w:sz w:val="18"/>
                              <w:szCs w:val="18"/>
                            </w:rPr>
                            <w:t>)</w:t>
                          </w:r>
                        </w:p>
                      </w:txbxContent>
                    </v:textbox>
                  </v:rect>
                  <v:line id="직선 연결선 8" o:spid="_x0000_s1936" style="position:absolute;flip:x;visibility:visible" from="13892,7606" to="13892,1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" strokeweight=".5pt">
                    <v:stroke joinstyle="miter"/>
                  </v:line>
                  <v:line id="직선 연결선 9" o:spid="_x0000_s1937" style="position:absolute;visibility:visible" from="13892,10083" to="15955,1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" strokeweight=".5pt">
                    <v:stroke joinstyle="miter"/>
                  </v:line>
                </v:group>
              </w:pict>
            </w:r>
            <w:r w:rsidR="00BB437C" w:rsidRPr="009743EA">
              <w:tab/>
            </w:r>
            <w:r w:rsidR="00BB437C" w:rsidRPr="009743EA">
              <w:tab/>
            </w:r>
          </w:p>
        </w:tc>
      </w:tr>
      <w:tr w:rsidR="00BB437C" w:rsidRPr="009743EA" w14:paraId="6E7FD7D0" w14:textId="77777777" w:rsidTr="00283DA8">
        <w:trPr>
          <w:trHeight w:val="3014"/>
          <w:jc w:val="center"/>
        </w:trPr>
        <w:tc>
          <w:tcPr>
            <w:tcW w:w="1286" w:type="dxa"/>
            <w:vMerge/>
            <w:tcBorders>
              <w:left w:val="single" w:sz="4" w:space="0" w:color="000000"/>
            </w:tcBorders>
            <w:shd w:val="clear" w:color="auto" w:fill="E7E6E6"/>
          </w:tcPr>
          <w:p w14:paraId="2D4D7B4D" w14:textId="77777777" w:rsidR="00BB437C" w:rsidRPr="009743EA" w:rsidRDefault="00BB437C" w:rsidP="00283DA8">
            <w:pPr>
              <w:pStyle w:val="Default"/>
              <w:overflowPunct w:val="0"/>
              <w:jc w:val="center"/>
              <w:rPr>
                <w:rFonts w:ascii="Arial" w:eastAsia="Malgun Gothic" w:hAnsi="Arial"/>
                <w:b/>
                <w:color w:val="auto"/>
                <w:kern w:val="1"/>
                <w:sz w:val="18"/>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107FF7EA" w14:textId="77777777" w:rsidR="00BB437C" w:rsidRPr="009743EA" w:rsidRDefault="00BB437C" w:rsidP="00283DA8">
            <w:pPr>
              <w:pStyle w:val="TAL"/>
              <w:snapToGrid w:val="0"/>
              <w:jc w:val="center"/>
              <w:rPr>
                <w:b/>
                <w:kern w:val="1"/>
              </w:rPr>
            </w:pPr>
          </w:p>
          <w:p w14:paraId="185695AA" w14:textId="77777777" w:rsidR="00BB437C" w:rsidRPr="009743EA" w:rsidRDefault="00BB437C" w:rsidP="00283DA8">
            <w:pPr>
              <w:pStyle w:val="TAL"/>
              <w:snapToGrid w:val="0"/>
              <w:jc w:val="center"/>
              <w:rPr>
                <w:b/>
                <w:kern w:val="1"/>
              </w:rPr>
            </w:pPr>
          </w:p>
          <w:p w14:paraId="4CB86370" w14:textId="77777777" w:rsidR="00BB437C" w:rsidRPr="009743EA" w:rsidRDefault="00BB437C" w:rsidP="00283DA8">
            <w:pPr>
              <w:pStyle w:val="TAL"/>
              <w:snapToGrid w:val="0"/>
              <w:jc w:val="center"/>
              <w:rPr>
                <w:b/>
                <w:kern w:val="1"/>
              </w:rPr>
            </w:pPr>
          </w:p>
          <w:p w14:paraId="58CBA0DE" w14:textId="77777777" w:rsidR="00BB437C" w:rsidRPr="009743EA" w:rsidRDefault="00BB437C" w:rsidP="00283DA8">
            <w:pPr>
              <w:pStyle w:val="TAL"/>
              <w:snapToGrid w:val="0"/>
              <w:jc w:val="center"/>
              <w:rPr>
                <w:b/>
                <w:kern w:val="1"/>
              </w:rPr>
            </w:pPr>
          </w:p>
          <w:p w14:paraId="16E7550B" w14:textId="77777777" w:rsidR="00BB437C" w:rsidRPr="009743EA" w:rsidRDefault="00BB437C" w:rsidP="00283DA8">
            <w:pPr>
              <w:pStyle w:val="TAL"/>
              <w:snapToGrid w:val="0"/>
              <w:jc w:val="center"/>
              <w:rPr>
                <w:b/>
                <w:kern w:val="1"/>
              </w:rPr>
            </w:pPr>
          </w:p>
          <w:p w14:paraId="43B64C28" w14:textId="77777777" w:rsidR="00BB437C" w:rsidRPr="009743EA" w:rsidRDefault="00BB437C" w:rsidP="00283DA8">
            <w:pPr>
              <w:pStyle w:val="TAL"/>
              <w:snapToGrid w:val="0"/>
              <w:jc w:val="center"/>
              <w:rPr>
                <w:b/>
                <w:kern w:val="1"/>
              </w:rPr>
            </w:pPr>
          </w:p>
          <w:p w14:paraId="4394671C" w14:textId="77777777" w:rsidR="00BB437C" w:rsidRPr="009743EA" w:rsidRDefault="00BB437C" w:rsidP="00283DA8">
            <w:pPr>
              <w:pStyle w:val="TAL"/>
              <w:snapToGrid w:val="0"/>
              <w:jc w:val="center"/>
            </w:pPr>
            <w:r w:rsidRPr="009743EA">
              <w:rPr>
                <w:b/>
                <w:kern w:val="1"/>
              </w:rPr>
              <w:t>Call Flow</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2F446913" w14:textId="77777777" w:rsidR="00BB437C" w:rsidRPr="009743EA" w:rsidRDefault="0054261D" w:rsidP="00283DA8">
            <w:pPr>
              <w:pStyle w:val="TAL"/>
              <w:snapToGrid w:val="0"/>
              <w:jc w:val="center"/>
              <w:rPr>
                <w:color w:val="000000"/>
              </w:rPr>
            </w:pPr>
            <w:r>
              <w:pict w14:anchorId="607C7FE5">
                <v:group id="_x0000_s1938" style="position:absolute;left:0;text-align:left;margin-left:49.3pt;margin-top:5.65pt;width:261pt;height:133.25pt;z-index:251642368;mso-position-horizontal-relative:text;mso-position-vertical-relative:text" coordorigin="4558,11099" coordsize="5220,2665">
                  <v:roundrect id="모서리가 둥근 직사각형 2" o:spid="_x0000_s1939" style="position:absolute;left:4558;top:11099;width:1480;height:107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25D76ED6" w14:textId="77777777" w:rsidR="004A00AF" w:rsidRPr="00B658BD" w:rsidRDefault="004A00AF" w:rsidP="00BB437C">
                          <w:pPr>
                            <w:pStyle w:val="NormalWeb"/>
                            <w:wordWrap w:val="0"/>
                            <w:spacing w:after="0"/>
                            <w:jc w:val="center"/>
                            <w:rPr>
                              <w:rFonts w:ascii="Malgun Gothic" w:hAnsi="Malgun Gothic"/>
                              <w:color w:val="FFFFFF"/>
                              <w:kern w:val="24"/>
                              <w:sz w:val="10"/>
                            </w:rPr>
                          </w:pPr>
                        </w:p>
                        <w:p w14:paraId="54C3D61E" w14:textId="77777777" w:rsidR="004A00AF" w:rsidRPr="00B658BD" w:rsidRDefault="004A00AF" w:rsidP="00BB437C">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77FA1696" w14:textId="77777777" w:rsidR="004A00AF" w:rsidRDefault="004A00AF" w:rsidP="00BB437C">
                          <w:pPr>
                            <w:pStyle w:val="NormalWeb"/>
                            <w:wordWrap w:val="0"/>
                            <w:spacing w:after="0"/>
                            <w:jc w:val="center"/>
                          </w:pPr>
                        </w:p>
                      </w:txbxContent>
                    </v:textbox>
                  </v:roundrect>
                  <v:line id="직선 연결선 3" o:spid="_x0000_s1940" style="position:absolute;visibility:visible" from="5318,12172" to="5318,1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1941" type="#_x0000_t32" style="position:absolute;left:5531;top:13414;width:3478;height: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1942" type="#_x0000_t202" style="position:absolute;left:6404;top:12474;width:2098;height: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77701C7C" w14:textId="77777777" w:rsidR="004A00AF" w:rsidRDefault="004A00AF" w:rsidP="00BB437C">
                          <w:pPr>
                            <w:pStyle w:val="NormalWeb"/>
                            <w:wordWrap w:val="0"/>
                            <w:spacing w:after="0"/>
                          </w:pPr>
                          <w:r>
                            <w:rPr>
                              <w:rFonts w:ascii="Malgun Gothic" w:hAnsi="Malgun Gothic"/>
                              <w:color w:val="5B9BD5"/>
                              <w:kern w:val="24"/>
                              <w:sz w:val="14"/>
                              <w:szCs w:val="14"/>
                            </w:rPr>
                            <w:t>container</w:t>
                          </w:r>
                          <w:r w:rsidRPr="0089499A">
                            <w:rPr>
                              <w:rFonts w:ascii="Malgun Gothic" w:hAnsi="Malgun Gothic" w:hint="eastAsia"/>
                              <w:color w:val="5B9BD5"/>
                              <w:kern w:val="24"/>
                              <w:sz w:val="14"/>
                              <w:szCs w:val="14"/>
                            </w:rPr>
                            <w:t xml:space="preserve"> </w:t>
                          </w:r>
                          <w:r>
                            <w:rPr>
                              <w:rFonts w:ascii="Malgun Gothic" w:hAnsi="Malgun Gothic"/>
                              <w:color w:val="5B9BD5"/>
                              <w:kern w:val="24"/>
                              <w:sz w:val="14"/>
                              <w:szCs w:val="14"/>
                            </w:rPr>
                            <w:t>delete</w:t>
                          </w:r>
                          <w:r w:rsidRPr="0089499A">
                            <w:rPr>
                              <w:rFonts w:ascii="Malgun Gothic" w:hAnsi="Malgun Gothic" w:hint="eastAsia"/>
                              <w:color w:val="5B9BD5"/>
                              <w:kern w:val="24"/>
                              <w:sz w:val="14"/>
                              <w:szCs w:val="14"/>
                            </w:rPr>
                            <w:t xml:space="preserve"> request</w:t>
                          </w:r>
                        </w:p>
                      </w:txbxContent>
                    </v:textbox>
                  </v:shape>
                  <v:shape id="TextBox 37" o:spid="_x0000_s1943" type="#_x0000_t202" style="position:absolute;left:6802;top:13080;width:970;height: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13853B6A" w14:textId="77777777" w:rsidR="004A00AF" w:rsidRDefault="004A00AF" w:rsidP="00BB437C">
                          <w:pPr>
                            <w:pStyle w:val="NormalWeb"/>
                            <w:wordWrap w:val="0"/>
                            <w:spacing w:after="0"/>
                          </w:pPr>
                          <w:r w:rsidRPr="0089499A">
                            <w:rPr>
                              <w:rFonts w:ascii="Malgun Gothic" w:hAnsi="Malgun Gothic" w:hint="eastAsia"/>
                              <w:color w:val="5B9BD5"/>
                              <w:kern w:val="24"/>
                              <w:sz w:val="14"/>
                              <w:szCs w:val="14"/>
                            </w:rPr>
                            <w:t>Response</w:t>
                          </w:r>
                        </w:p>
                      </w:txbxContent>
                    </v:textbox>
                  </v:shape>
                  <v:shape id="직선 화살표 연결선 7" o:spid="_x0000_s1944" type="#_x0000_t32" style="position:absolute;left:5483;top:12810;width:3423;height:1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945" style="position:absolute;left:8298;top:11099;width:1480;height:107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684D242C" w14:textId="77777777" w:rsidR="004A00AF" w:rsidRPr="00B658BD" w:rsidRDefault="004A00AF" w:rsidP="00BB437C">
                          <w:pPr>
                            <w:pStyle w:val="NormalWeb"/>
                            <w:wordWrap w:val="0"/>
                            <w:spacing w:after="0"/>
                            <w:jc w:val="center"/>
                            <w:rPr>
                              <w:rFonts w:ascii="Malgun Gothic" w:hAnsi="Malgun Gothic"/>
                              <w:color w:val="FFFFFF"/>
                              <w:kern w:val="24"/>
                              <w:sz w:val="10"/>
                            </w:rPr>
                          </w:pPr>
                        </w:p>
                        <w:p w14:paraId="7271A48B" w14:textId="77777777" w:rsidR="004A00AF" w:rsidRPr="00B658BD" w:rsidRDefault="004A00AF" w:rsidP="00BB437C">
                          <w:pPr>
                            <w:pStyle w:val="NormalWeb"/>
                            <w:wordWrap w:val="0"/>
                            <w:spacing w:after="0"/>
                            <w:jc w:val="center"/>
                          </w:pPr>
                          <w:r>
                            <w:rPr>
                              <w:rFonts w:ascii="Malgun Gothic" w:hAnsi="Malgun Gothic"/>
                              <w:color w:val="FFFFFF"/>
                              <w:kern w:val="24"/>
                            </w:rPr>
                            <w:t>AE2</w:t>
                          </w:r>
                        </w:p>
                        <w:p w14:paraId="0CC24C4E" w14:textId="77777777" w:rsidR="004A00AF" w:rsidRDefault="004A00AF" w:rsidP="00BB437C">
                          <w:pPr>
                            <w:pStyle w:val="NormalWeb"/>
                            <w:wordWrap w:val="0"/>
                            <w:spacing w:after="0"/>
                            <w:jc w:val="center"/>
                          </w:pPr>
                        </w:p>
                      </w:txbxContent>
                    </v:textbox>
                  </v:roundrect>
                  <v:line id="직선 연결선 9" o:spid="_x0000_s1946" style="position:absolute;visibility:visible" from="9058,12172" to="9058,1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tc>
      </w:tr>
      <w:tr w:rsidR="00BB437C" w:rsidRPr="009743EA" w14:paraId="003AFCBE" w14:textId="77777777" w:rsidTr="00283DA8">
        <w:trPr>
          <w:trHeight w:val="409"/>
          <w:jc w:val="center"/>
        </w:trPr>
        <w:tc>
          <w:tcPr>
            <w:tcW w:w="1286" w:type="dxa"/>
            <w:vMerge/>
            <w:tcBorders>
              <w:left w:val="single" w:sz="4" w:space="0" w:color="000000"/>
            </w:tcBorders>
            <w:shd w:val="clear" w:color="auto" w:fill="E7E6E6"/>
          </w:tcPr>
          <w:p w14:paraId="39874591" w14:textId="77777777" w:rsidR="00BB437C" w:rsidRPr="009743EA" w:rsidRDefault="00BB437C" w:rsidP="00283DA8">
            <w:pPr>
              <w:pStyle w:val="Default"/>
              <w:overflowPunct w:val="0"/>
              <w:jc w:val="center"/>
              <w:rPr>
                <w:rFonts w:ascii="Arial" w:eastAsia="Malgun Gothic" w:hAnsi="Arial"/>
                <w:b/>
                <w:color w:val="auto"/>
                <w:kern w:val="1"/>
                <w:sz w:val="18"/>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1584A106" w14:textId="77777777" w:rsidR="00BB437C" w:rsidRPr="009743EA" w:rsidRDefault="00BB437C" w:rsidP="00283DA8">
            <w:pPr>
              <w:pStyle w:val="TAL"/>
              <w:snapToGrid w:val="0"/>
              <w:jc w:val="center"/>
              <w:rPr>
                <w:b/>
                <w:kern w:val="1"/>
              </w:rPr>
            </w:pPr>
          </w:p>
          <w:p w14:paraId="1C221263" w14:textId="77777777" w:rsidR="00BB437C" w:rsidRPr="009743EA" w:rsidRDefault="00BB437C" w:rsidP="00283DA8">
            <w:pPr>
              <w:pStyle w:val="TAL"/>
              <w:snapToGrid w:val="0"/>
              <w:jc w:val="center"/>
              <w:rPr>
                <w:b/>
                <w:kern w:val="1"/>
              </w:rPr>
            </w:pPr>
          </w:p>
          <w:p w14:paraId="62282413" w14:textId="77777777" w:rsidR="00BB437C" w:rsidRPr="009743EA" w:rsidRDefault="00BB437C" w:rsidP="00283DA8">
            <w:pPr>
              <w:pStyle w:val="TAL"/>
              <w:snapToGrid w:val="0"/>
              <w:jc w:val="center"/>
              <w:rPr>
                <w:b/>
                <w:kern w:val="1"/>
              </w:rPr>
            </w:pPr>
            <w:r w:rsidRPr="009743EA">
              <w:rPr>
                <w:b/>
                <w:kern w:val="1"/>
              </w:rPr>
              <w:t>HTTP Header Information</w:t>
            </w:r>
          </w:p>
          <w:p w14:paraId="38FCCB03" w14:textId="77777777" w:rsidR="00BB437C" w:rsidRPr="009743EA" w:rsidRDefault="00BB437C" w:rsidP="00283DA8">
            <w:pPr>
              <w:pStyle w:val="TAL"/>
              <w:snapToGrid w:val="0"/>
              <w:jc w:val="center"/>
              <w:rPr>
                <w:b/>
                <w:kern w:val="1"/>
              </w:rPr>
            </w:pPr>
          </w:p>
          <w:p w14:paraId="55051153" w14:textId="77777777" w:rsidR="00BB437C" w:rsidRPr="009743EA" w:rsidRDefault="00BB437C" w:rsidP="00283DA8">
            <w:pPr>
              <w:pStyle w:val="TAL"/>
              <w:snapToGrid w:val="0"/>
              <w:jc w:val="both"/>
              <w:rPr>
                <w:b/>
                <w:kern w:val="1"/>
              </w:rPr>
            </w:pP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3E7671D2" w14:textId="77777777" w:rsidR="00BB437C" w:rsidRPr="009743EA" w:rsidRDefault="00BB437C" w:rsidP="005A2D7C">
            <w:pPr>
              <w:pStyle w:val="TAL"/>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BB437C" w:rsidRPr="009743EA" w14:paraId="333C6092" w14:textId="77777777" w:rsidTr="005A2D7C">
              <w:trPr>
                <w:jc w:val="center"/>
              </w:trPr>
              <w:tc>
                <w:tcPr>
                  <w:tcW w:w="1501" w:type="dxa"/>
                  <w:shd w:val="clear" w:color="auto" w:fill="9CC2E5"/>
                </w:tcPr>
                <w:p w14:paraId="60F968DE" w14:textId="77777777" w:rsidR="00BB437C" w:rsidRPr="009743EA" w:rsidRDefault="00BB437C" w:rsidP="00283D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5B38F5D9" w14:textId="77777777" w:rsidR="00BB437C" w:rsidRPr="009743EA" w:rsidRDefault="00BB437C" w:rsidP="00283DA8">
                  <w:pPr>
                    <w:pStyle w:val="TAL"/>
                    <w:snapToGrid w:val="0"/>
                    <w:jc w:val="center"/>
                    <w:rPr>
                      <w:rFonts w:eastAsia="Calibri"/>
                      <w:b/>
                      <w:szCs w:val="22"/>
                    </w:rPr>
                  </w:pPr>
                  <w:r w:rsidRPr="009743EA">
                    <w:rPr>
                      <w:rFonts w:eastAsia="Calibri"/>
                      <w:b/>
                      <w:szCs w:val="22"/>
                    </w:rPr>
                    <w:t>Value</w:t>
                  </w:r>
                </w:p>
              </w:tc>
            </w:tr>
            <w:tr w:rsidR="00BB437C" w:rsidRPr="009743EA" w14:paraId="13713C65" w14:textId="77777777" w:rsidTr="005A2D7C">
              <w:trPr>
                <w:jc w:val="center"/>
              </w:trPr>
              <w:tc>
                <w:tcPr>
                  <w:tcW w:w="1501" w:type="dxa"/>
                  <w:shd w:val="clear" w:color="auto" w:fill="DEEAF6"/>
                </w:tcPr>
                <w:p w14:paraId="2E51999B" w14:textId="77777777" w:rsidR="00BB437C" w:rsidRPr="009743EA" w:rsidRDefault="00BB437C" w:rsidP="00283D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0B7E9D9D" w14:textId="77777777" w:rsidR="00BB437C" w:rsidRPr="009743EA" w:rsidRDefault="00BB437C" w:rsidP="00283DA8">
                  <w:pPr>
                    <w:pStyle w:val="TAL"/>
                    <w:snapToGrid w:val="0"/>
                    <w:rPr>
                      <w:rFonts w:eastAsia="Calibri"/>
                      <w:szCs w:val="22"/>
                    </w:rPr>
                  </w:pPr>
                  <w:r w:rsidRPr="009743EA">
                    <w:rPr>
                      <w:rFonts w:eastAsia="Calibri"/>
                      <w:szCs w:val="22"/>
                    </w:rPr>
                    <w:t>application/json</w:t>
                  </w:r>
                </w:p>
              </w:tc>
            </w:tr>
            <w:tr w:rsidR="00BB437C" w:rsidRPr="009743EA" w14:paraId="43C9220C" w14:textId="77777777" w:rsidTr="005A2D7C">
              <w:trPr>
                <w:jc w:val="center"/>
              </w:trPr>
              <w:tc>
                <w:tcPr>
                  <w:tcW w:w="1501" w:type="dxa"/>
                  <w:shd w:val="clear" w:color="auto" w:fill="DEEAF6"/>
                </w:tcPr>
                <w:p w14:paraId="7A26B68B" w14:textId="77777777" w:rsidR="00BB437C" w:rsidRPr="009743EA" w:rsidRDefault="00BB437C" w:rsidP="00283D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3A35FA1E" w14:textId="77777777" w:rsidR="00BB437C" w:rsidRPr="009743EA" w:rsidRDefault="00BB437C" w:rsidP="00283DA8">
                  <w:pPr>
                    <w:pStyle w:val="TAL"/>
                    <w:snapToGrid w:val="0"/>
                    <w:rPr>
                      <w:rFonts w:eastAsia="Calibri"/>
                      <w:szCs w:val="22"/>
                    </w:rPr>
                  </w:pPr>
                  <w:r w:rsidRPr="009743EA">
                    <w:rPr>
                      <w:rFonts w:eastAsia="Calibri"/>
                      <w:szCs w:val="22"/>
                    </w:rPr>
                    <w:t>Request</w:t>
                  </w:r>
                  <w:r w:rsidR="000E08CD" w:rsidRPr="009743EA">
                    <w:rPr>
                      <w:rFonts w:eastAsia="Calibri"/>
                      <w:szCs w:val="22"/>
                    </w:rPr>
                    <w:t xml:space="preserve"> </w:t>
                  </w:r>
                  <w:r w:rsidRPr="009743EA">
                    <w:rPr>
                      <w:rFonts w:eastAsia="Calibri"/>
                      <w:szCs w:val="22"/>
                    </w:rPr>
                    <w:t>ID</w:t>
                  </w:r>
                  <w:r w:rsidR="000E08CD" w:rsidRPr="009743EA">
                    <w:rPr>
                      <w:rFonts w:eastAsia="Calibri"/>
                      <w:szCs w:val="22"/>
                    </w:rPr>
                    <w:t xml:space="preserve"> </w:t>
                  </w:r>
                </w:p>
              </w:tc>
            </w:tr>
            <w:tr w:rsidR="00BB437C" w:rsidRPr="009743EA" w14:paraId="69B161C5" w14:textId="77777777" w:rsidTr="005A2D7C">
              <w:trPr>
                <w:jc w:val="center"/>
              </w:trPr>
              <w:tc>
                <w:tcPr>
                  <w:tcW w:w="1501" w:type="dxa"/>
                  <w:shd w:val="clear" w:color="auto" w:fill="DEEAF6"/>
                </w:tcPr>
                <w:p w14:paraId="162BF556" w14:textId="77777777" w:rsidR="00BB437C" w:rsidRPr="009743EA" w:rsidRDefault="00BB437C" w:rsidP="00283D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2F6FA8F4" w14:textId="77777777" w:rsidR="00BB437C" w:rsidRPr="009743EA" w:rsidRDefault="00BB437C" w:rsidP="00283DA8">
                  <w:pPr>
                    <w:pStyle w:val="TAL"/>
                    <w:snapToGrid w:val="0"/>
                    <w:rPr>
                      <w:rFonts w:eastAsia="Calibri"/>
                      <w:szCs w:val="22"/>
                    </w:rPr>
                  </w:pPr>
                  <w:r w:rsidRPr="009743EA">
                    <w:rPr>
                      <w:rFonts w:eastAsia="Calibri"/>
                      <w:szCs w:val="22"/>
                    </w:rPr>
                    <w:t>AE-ID</w:t>
                  </w:r>
                  <w:r w:rsidR="000E08CD" w:rsidRPr="009743EA">
                    <w:rPr>
                      <w:rFonts w:eastAsia="Calibri"/>
                      <w:szCs w:val="22"/>
                    </w:rPr>
                    <w:t xml:space="preserve"> </w:t>
                  </w:r>
                  <w:r w:rsidRPr="009743EA">
                    <w:rPr>
                      <w:rFonts w:eastAsia="Calibri"/>
                      <w:szCs w:val="22"/>
                    </w:rPr>
                    <w:t>of</w:t>
                  </w:r>
                  <w:r w:rsidR="000E08CD" w:rsidRPr="009743EA">
                    <w:rPr>
                      <w:rFonts w:eastAsia="Calibri"/>
                      <w:szCs w:val="22"/>
                    </w:rPr>
                    <w:t xml:space="preserve"> </w:t>
                  </w:r>
                  <w:r w:rsidRPr="009743EA">
                    <w:rPr>
                      <w:rFonts w:eastAsia="Calibri"/>
                      <w:szCs w:val="22"/>
                    </w:rPr>
                    <w:t>Originator</w:t>
                  </w:r>
                </w:p>
              </w:tc>
            </w:tr>
            <w:tr w:rsidR="00595120" w:rsidRPr="009743EA" w14:paraId="47FBB2C9" w14:textId="77777777" w:rsidTr="005A2D7C">
              <w:trPr>
                <w:jc w:val="center"/>
              </w:trPr>
              <w:tc>
                <w:tcPr>
                  <w:tcW w:w="1501" w:type="dxa"/>
                  <w:shd w:val="clear" w:color="auto" w:fill="DEEAF6"/>
                </w:tcPr>
                <w:p w14:paraId="5500A732" w14:textId="77777777" w:rsidR="00595120" w:rsidRPr="009743EA" w:rsidRDefault="00595120" w:rsidP="00595120">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151B00D5" w14:textId="77777777" w:rsidR="00595120" w:rsidRPr="009743EA" w:rsidRDefault="00595120" w:rsidP="00595120">
                  <w:pPr>
                    <w:pStyle w:val="TAL"/>
                    <w:snapToGrid w:val="0"/>
                    <w:rPr>
                      <w:rFonts w:eastAsia="Calibri"/>
                      <w:szCs w:val="22"/>
                    </w:rPr>
                  </w:pPr>
                  <w:r w:rsidRPr="009743EA">
                    <w:rPr>
                      <w:rFonts w:eastAsia="Calibri"/>
                      <w:szCs w:val="22"/>
                    </w:rPr>
                    <w:t>Release</w:t>
                  </w:r>
                  <w:r w:rsidR="000E08CD" w:rsidRPr="009743EA">
                    <w:rPr>
                      <w:rFonts w:eastAsia="Calibri"/>
                      <w:szCs w:val="22"/>
                    </w:rPr>
                    <w:t xml:space="preserve"> </w:t>
                  </w:r>
                  <w:r w:rsidRPr="009743EA">
                    <w:rPr>
                      <w:rFonts w:eastAsia="Calibri"/>
                      <w:szCs w:val="22"/>
                    </w:rPr>
                    <w:t>Version</w:t>
                  </w:r>
                  <w:r w:rsidR="000E08CD" w:rsidRPr="009743EA">
                    <w:rPr>
                      <w:rFonts w:eastAsia="Calibri"/>
                      <w:szCs w:val="22"/>
                    </w:rPr>
                    <w:t xml:space="preserve"> </w:t>
                  </w:r>
                  <w:r w:rsidRPr="009743EA">
                    <w:rPr>
                      <w:rFonts w:eastAsia="Calibri"/>
                      <w:szCs w:val="22"/>
                    </w:rPr>
                    <w:t>Indicator</w:t>
                  </w:r>
                </w:p>
              </w:tc>
            </w:tr>
          </w:tbl>
          <w:p w14:paraId="1E06A6D5" w14:textId="77777777" w:rsidR="00BB437C" w:rsidRPr="009743EA" w:rsidRDefault="00BB437C" w:rsidP="00283DA8">
            <w:pPr>
              <w:pStyle w:val="TAL"/>
              <w:snapToGrid w:val="0"/>
              <w:jc w:val="both"/>
              <w:rPr>
                <w:lang w:eastAsia="ko-KR"/>
              </w:rPr>
            </w:pPr>
          </w:p>
        </w:tc>
      </w:tr>
      <w:tr w:rsidR="00BB437C" w:rsidRPr="009743EA" w14:paraId="65A85DB8" w14:textId="77777777" w:rsidTr="00283DA8">
        <w:trPr>
          <w:trHeight w:val="409"/>
          <w:jc w:val="center"/>
        </w:trPr>
        <w:tc>
          <w:tcPr>
            <w:tcW w:w="1286" w:type="dxa"/>
            <w:vMerge/>
            <w:tcBorders>
              <w:left w:val="single" w:sz="4" w:space="0" w:color="000000"/>
              <w:bottom w:val="single" w:sz="4" w:space="0" w:color="000000"/>
            </w:tcBorders>
            <w:shd w:val="clear" w:color="auto" w:fill="E7E6E6"/>
          </w:tcPr>
          <w:p w14:paraId="71FEC3D0" w14:textId="77777777" w:rsidR="00BB437C" w:rsidRPr="009743EA" w:rsidRDefault="00BB437C" w:rsidP="00283DA8">
            <w:pPr>
              <w:pStyle w:val="Default"/>
              <w:overflowPunct w:val="0"/>
              <w:jc w:val="center"/>
              <w:rPr>
                <w:rFonts w:ascii="Arial" w:eastAsia="Malgun Gothic" w:hAnsi="Arial"/>
                <w:b/>
                <w:color w:val="auto"/>
                <w:kern w:val="1"/>
                <w:sz w:val="18"/>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55AAE4A5"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18126D54"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15F8EBC3"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09794CD1"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0D84B184"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369AC249"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6A1C403C" w14:textId="77777777" w:rsidR="00BB437C" w:rsidRPr="009743EA" w:rsidRDefault="00BB437C" w:rsidP="00283DA8">
            <w:pPr>
              <w:pStyle w:val="Default"/>
              <w:overflowPunct w:val="0"/>
              <w:jc w:val="center"/>
              <w:rPr>
                <w:color w:val="0070C0"/>
                <w:lang w:eastAsia="ko-KR"/>
              </w:rPr>
            </w:pPr>
            <w:r w:rsidRPr="009743EA">
              <w:rPr>
                <w:rFonts w:ascii="Arial" w:eastAsia="Malgun Gothic" w:hAnsi="Arial"/>
                <w:b/>
                <w:color w:val="auto"/>
                <w:kern w:val="1"/>
                <w:sz w:val="18"/>
                <w:szCs w:val="20"/>
              </w:rPr>
              <w:t>Example</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58D93635" w14:textId="77777777" w:rsidR="00124149" w:rsidRPr="009743EA" w:rsidRDefault="00124149" w:rsidP="00283DA8">
            <w:pPr>
              <w:widowControl w:val="0"/>
              <w:spacing w:after="0"/>
              <w:ind w:left="284"/>
              <w:jc w:val="both"/>
              <w:textAlignment w:val="auto"/>
              <w:rPr>
                <w:rFonts w:eastAsia="Calibri Light"/>
                <w:b/>
                <w:sz w:val="24"/>
              </w:rPr>
            </w:pPr>
          </w:p>
          <w:p w14:paraId="20016520" w14:textId="77777777" w:rsidR="00BB437C" w:rsidRPr="009743EA" w:rsidRDefault="00124149" w:rsidP="00283DA8">
            <w:pPr>
              <w:widowControl w:val="0"/>
              <w:spacing w:after="0"/>
              <w:ind w:left="284"/>
              <w:jc w:val="both"/>
              <w:textAlignment w:val="auto"/>
              <w:rPr>
                <w:rFonts w:ascii="Arial" w:hAnsi="Arial"/>
                <w:color w:val="0070C0"/>
                <w:sz w:val="18"/>
              </w:rPr>
            </w:pPr>
            <w:r w:rsidRPr="009743EA">
              <w:rPr>
                <w:rFonts w:eastAsia="Calibri Light"/>
                <w:b/>
                <w:sz w:val="24"/>
              </w:rPr>
              <w:t>API/NOTI/NET2/STEP02</w:t>
            </w:r>
          </w:p>
          <w:p w14:paraId="7091363E" w14:textId="77777777" w:rsidR="00BB437C" w:rsidRPr="005A2D7C" w:rsidRDefault="00BB437C" w:rsidP="007C39B4">
            <w:pPr>
              <w:pStyle w:val="NoSpacing"/>
              <w:overflowPunct w:val="0"/>
              <w:rPr>
                <w:rFonts w:ascii="Arial" w:hAnsi="Arial"/>
                <w:b/>
                <w:color w:val="0070C0"/>
                <w:sz w:val="18"/>
                <w:lang w:val="en-GB"/>
              </w:rPr>
            </w:pPr>
            <w:r w:rsidRPr="005A2D7C">
              <w:rPr>
                <w:rFonts w:ascii="Times New Roman" w:hAnsi="Times New Roman"/>
                <w:lang w:val="en-GB"/>
              </w:rPr>
              <w:t xml:space="preserve">    </w:t>
            </w:r>
          </w:p>
          <w:p w14:paraId="0DDADC84"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204A6E53" w14:textId="77777777" w:rsidR="00BB437C" w:rsidRPr="009743EA" w:rsidRDefault="00BB437C" w:rsidP="00283DA8">
            <w:pPr>
              <w:pStyle w:val="TAL"/>
              <w:snapToGrid w:val="0"/>
              <w:ind w:left="284"/>
              <w:jc w:val="both"/>
              <w:rPr>
                <w:color w:val="0070C0"/>
              </w:rPr>
            </w:pPr>
          </w:p>
          <w:p w14:paraId="62772CBC" w14:textId="77777777" w:rsidR="00BB437C" w:rsidRPr="009743EA" w:rsidRDefault="00BB437C" w:rsidP="00283DA8">
            <w:pPr>
              <w:pStyle w:val="TAL"/>
              <w:snapToGrid w:val="0"/>
              <w:ind w:left="284"/>
              <w:jc w:val="both"/>
              <w:rPr>
                <w:color w:val="0070C0"/>
              </w:rPr>
            </w:pPr>
            <w:r w:rsidRPr="009743EA">
              <w:rPr>
                <w:color w:val="0070C0"/>
              </w:rPr>
              <w:t>DELETE /mn-name/cont_temp? HTTP/1.1</w:t>
            </w:r>
          </w:p>
          <w:p w14:paraId="10FC062F" w14:textId="77777777" w:rsidR="00BB437C" w:rsidRPr="009743EA" w:rsidRDefault="00BB437C" w:rsidP="00283DA8">
            <w:pPr>
              <w:pStyle w:val="TAL"/>
              <w:snapToGrid w:val="0"/>
              <w:ind w:left="284"/>
              <w:jc w:val="both"/>
              <w:rPr>
                <w:color w:val="0070C0"/>
              </w:rPr>
            </w:pPr>
            <w:r w:rsidRPr="009743EA">
              <w:rPr>
                <w:color w:val="0070C0"/>
              </w:rPr>
              <w:t>Host: 192.168.0.10:8282</w:t>
            </w:r>
          </w:p>
          <w:p w14:paraId="2F860368" w14:textId="77777777" w:rsidR="00BB437C" w:rsidRPr="009743EA" w:rsidRDefault="00BB437C" w:rsidP="00283DA8">
            <w:pPr>
              <w:pStyle w:val="TAL"/>
              <w:snapToGrid w:val="0"/>
              <w:ind w:left="284"/>
              <w:jc w:val="both"/>
              <w:rPr>
                <w:color w:val="0070C0"/>
              </w:rPr>
            </w:pPr>
            <w:r w:rsidRPr="009743EA">
              <w:rPr>
                <w:color w:val="0070C0"/>
              </w:rPr>
              <w:t>X-M2M-Origin: CAE0120180406T08463114</w:t>
            </w:r>
          </w:p>
          <w:p w14:paraId="433D6773"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25B6893C" w14:textId="77777777" w:rsidR="00BB437C" w:rsidRPr="009743EA" w:rsidRDefault="00BB437C" w:rsidP="00283DA8">
            <w:pPr>
              <w:pStyle w:val="TAL"/>
              <w:snapToGrid w:val="0"/>
              <w:ind w:left="284"/>
              <w:jc w:val="both"/>
              <w:rPr>
                <w:color w:val="0070C0"/>
              </w:rPr>
            </w:pPr>
            <w:r w:rsidRPr="009743EA">
              <w:rPr>
                <w:color w:val="0070C0"/>
              </w:rPr>
              <w:t>X-M2M-RI: 1234</w:t>
            </w:r>
          </w:p>
          <w:p w14:paraId="66BB9032" w14:textId="77777777" w:rsidR="00C32389" w:rsidRPr="009743EA"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4497C05B" w14:textId="77777777" w:rsidR="00BB437C" w:rsidRPr="009743EA" w:rsidRDefault="00BB437C" w:rsidP="00283DA8">
            <w:pPr>
              <w:pStyle w:val="TAL"/>
              <w:snapToGrid w:val="0"/>
              <w:ind w:left="284"/>
              <w:jc w:val="both"/>
              <w:rPr>
                <w:color w:val="0070C0"/>
                <w:lang w:eastAsia="ko-KR"/>
              </w:rPr>
            </w:pPr>
          </w:p>
          <w:p w14:paraId="0CBB3602" w14:textId="77777777" w:rsidR="00BB437C" w:rsidRPr="009743EA" w:rsidRDefault="00BB437C" w:rsidP="00283DA8">
            <w:pPr>
              <w:widowControl w:val="0"/>
              <w:spacing w:after="0"/>
              <w:ind w:left="284"/>
              <w:jc w:val="both"/>
              <w:textAlignment w:val="auto"/>
              <w:rPr>
                <w:rFonts w:ascii="Arial" w:hAnsi="Arial"/>
                <w:b/>
                <w:color w:val="0070C0"/>
                <w:sz w:val="18"/>
              </w:rPr>
            </w:pPr>
          </w:p>
          <w:p w14:paraId="0513A121"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5D191D84" w14:textId="77777777" w:rsidR="00BB437C" w:rsidRPr="009743EA" w:rsidRDefault="00BB437C" w:rsidP="00283DA8">
            <w:pPr>
              <w:widowControl w:val="0"/>
              <w:spacing w:after="0"/>
              <w:ind w:left="284"/>
              <w:textAlignment w:val="auto"/>
              <w:rPr>
                <w:rFonts w:ascii="Arial" w:hAnsi="Arial"/>
                <w:color w:val="0070C0"/>
                <w:sz w:val="18"/>
              </w:rPr>
            </w:pPr>
          </w:p>
          <w:p w14:paraId="278E4971" w14:textId="77777777" w:rsidR="00BB437C" w:rsidRPr="009743EA" w:rsidRDefault="00BB437C" w:rsidP="00283DA8">
            <w:pPr>
              <w:widowControl w:val="0"/>
              <w:spacing w:after="0"/>
              <w:ind w:left="284"/>
              <w:textAlignment w:val="auto"/>
              <w:rPr>
                <w:color w:val="0070C0"/>
              </w:rPr>
            </w:pPr>
            <w:r w:rsidRPr="009743EA">
              <w:rPr>
                <w:rFonts w:ascii="Arial" w:hAnsi="Arial"/>
                <w:color w:val="0070C0"/>
                <w:sz w:val="18"/>
              </w:rPr>
              <w:t>200 OK</w:t>
            </w:r>
          </w:p>
          <w:p w14:paraId="18A42A87" w14:textId="77777777" w:rsidR="00BB437C" w:rsidRPr="009743EA" w:rsidRDefault="00BB437C" w:rsidP="00283DA8">
            <w:pPr>
              <w:pStyle w:val="TAL"/>
              <w:snapToGrid w:val="0"/>
              <w:ind w:left="284"/>
              <w:rPr>
                <w:color w:val="0070C0"/>
              </w:rPr>
            </w:pPr>
            <w:r w:rsidRPr="009743EA">
              <w:rPr>
                <w:color w:val="0070C0"/>
              </w:rPr>
              <w:t>Content-Type: application/json</w:t>
            </w:r>
          </w:p>
          <w:p w14:paraId="6D00328A" w14:textId="77777777" w:rsidR="00BB437C" w:rsidRPr="009743EA" w:rsidRDefault="00BB437C" w:rsidP="00283DA8">
            <w:pPr>
              <w:pStyle w:val="TAL"/>
              <w:snapToGrid w:val="0"/>
              <w:ind w:left="284"/>
              <w:rPr>
                <w:color w:val="0070C0"/>
              </w:rPr>
            </w:pPr>
            <w:r w:rsidRPr="009743EA">
              <w:rPr>
                <w:color w:val="0070C0"/>
              </w:rPr>
              <w:t>X-M2M-RI: 1234</w:t>
            </w:r>
          </w:p>
          <w:p w14:paraId="3B9FCC7F" w14:textId="77777777" w:rsidR="00C32389" w:rsidRPr="009743EA"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7C75016B" w14:textId="77777777" w:rsidR="00BB437C" w:rsidRPr="009743EA" w:rsidRDefault="00BB437C" w:rsidP="00283DA8">
            <w:pPr>
              <w:pStyle w:val="TAL"/>
              <w:snapToGrid w:val="0"/>
              <w:ind w:left="284"/>
              <w:rPr>
                <w:color w:val="0070C0"/>
              </w:rPr>
            </w:pPr>
            <w:r w:rsidRPr="009743EA">
              <w:rPr>
                <w:color w:val="0070C0"/>
              </w:rPr>
              <w:t>X-M2M-RSC: 2004</w:t>
            </w:r>
          </w:p>
          <w:p w14:paraId="2FC46B8B" w14:textId="77777777" w:rsidR="00BB437C" w:rsidRPr="009743EA" w:rsidRDefault="00BB437C" w:rsidP="00283DA8">
            <w:pPr>
              <w:pStyle w:val="TAL"/>
              <w:snapToGrid w:val="0"/>
              <w:ind w:left="284"/>
              <w:jc w:val="both"/>
              <w:rPr>
                <w:color w:val="0070C0"/>
              </w:rPr>
            </w:pPr>
          </w:p>
          <w:p w14:paraId="1D5E8F23" w14:textId="77777777" w:rsidR="00BB437C" w:rsidRPr="009743EA" w:rsidRDefault="00BB437C" w:rsidP="00283DA8">
            <w:pPr>
              <w:pStyle w:val="TAL"/>
              <w:snapToGrid w:val="0"/>
              <w:ind w:left="284"/>
              <w:jc w:val="both"/>
              <w:rPr>
                <w:color w:val="0070C0"/>
              </w:rPr>
            </w:pPr>
            <w:r w:rsidRPr="009743EA">
              <w:rPr>
                <w:color w:val="0070C0"/>
              </w:rPr>
              <w:t>{</w:t>
            </w:r>
          </w:p>
          <w:p w14:paraId="4FA5EACF" w14:textId="77777777" w:rsidR="00BB437C" w:rsidRPr="009743EA" w:rsidRDefault="00BB437C" w:rsidP="00283DA8">
            <w:pPr>
              <w:pStyle w:val="TAL"/>
              <w:snapToGrid w:val="0"/>
              <w:ind w:left="284"/>
              <w:jc w:val="both"/>
              <w:rPr>
                <w:color w:val="0070C0"/>
              </w:rPr>
            </w:pPr>
            <w:r w:rsidRPr="009743EA">
              <w:rPr>
                <w:color w:val="0070C0"/>
              </w:rPr>
              <w:t xml:space="preserve">    "m2m:cnt": {</w:t>
            </w:r>
          </w:p>
          <w:p w14:paraId="2B2DF0C6" w14:textId="77777777" w:rsidR="00BB437C" w:rsidRPr="009743EA" w:rsidRDefault="00BB437C" w:rsidP="00283DA8">
            <w:pPr>
              <w:pStyle w:val="TAL"/>
              <w:snapToGrid w:val="0"/>
              <w:ind w:left="284"/>
              <w:jc w:val="both"/>
              <w:rPr>
                <w:color w:val="0070C0"/>
              </w:rPr>
            </w:pPr>
            <w:r w:rsidRPr="009743EA">
              <w:rPr>
                <w:color w:val="0070C0"/>
              </w:rPr>
              <w:t xml:space="preserve">        "cbs": 10,</w:t>
            </w:r>
          </w:p>
          <w:p w14:paraId="1C7AB326" w14:textId="77777777" w:rsidR="00BB437C" w:rsidRPr="009743EA" w:rsidRDefault="00BB437C" w:rsidP="00283DA8">
            <w:pPr>
              <w:pStyle w:val="TAL"/>
              <w:snapToGrid w:val="0"/>
              <w:ind w:left="284"/>
              <w:jc w:val="both"/>
              <w:rPr>
                <w:color w:val="0070C0"/>
              </w:rPr>
            </w:pPr>
            <w:r w:rsidRPr="009743EA">
              <w:rPr>
                <w:color w:val="0070C0"/>
              </w:rPr>
              <w:t xml:space="preserve">        "cni": 0,</w:t>
            </w:r>
          </w:p>
          <w:p w14:paraId="2A377CC4" w14:textId="77777777" w:rsidR="00BB437C" w:rsidRPr="00325791" w:rsidRDefault="00BB437C" w:rsidP="00283DA8">
            <w:pPr>
              <w:pStyle w:val="TAL"/>
              <w:snapToGrid w:val="0"/>
              <w:ind w:left="284"/>
              <w:jc w:val="both"/>
              <w:rPr>
                <w:color w:val="0070C0"/>
                <w:lang w:val="fr-FR"/>
              </w:rPr>
            </w:pPr>
            <w:r w:rsidRPr="009743EA">
              <w:rPr>
                <w:color w:val="0070C0"/>
              </w:rPr>
              <w:t xml:space="preserve">        </w:t>
            </w:r>
            <w:r w:rsidRPr="00325791">
              <w:rPr>
                <w:color w:val="0070C0"/>
                <w:lang w:val="fr-FR"/>
              </w:rPr>
              <w:t>"ct": "20180406T125807",</w:t>
            </w:r>
          </w:p>
          <w:p w14:paraId="2DBA3B61" w14:textId="77777777" w:rsidR="00BB437C" w:rsidRPr="000D6D95" w:rsidRDefault="00BB437C" w:rsidP="00283DA8">
            <w:pPr>
              <w:pStyle w:val="TAL"/>
              <w:snapToGrid w:val="0"/>
              <w:ind w:left="284"/>
              <w:jc w:val="both"/>
              <w:rPr>
                <w:color w:val="0070C0"/>
                <w:lang w:val="fr-FR"/>
              </w:rPr>
            </w:pPr>
            <w:r w:rsidRPr="00325791">
              <w:rPr>
                <w:color w:val="0070C0"/>
                <w:lang w:val="fr-FR"/>
              </w:rPr>
              <w:t xml:space="preserve">        "</w:t>
            </w:r>
            <w:r w:rsidRPr="000D6D95">
              <w:rPr>
                <w:color w:val="0070C0"/>
                <w:lang w:val="fr-FR"/>
              </w:rPr>
              <w:t>et": "99991231T235959",</w:t>
            </w:r>
          </w:p>
          <w:p w14:paraId="5C84B959" w14:textId="77777777" w:rsidR="00BB437C" w:rsidRPr="000D6D95" w:rsidRDefault="00BB437C" w:rsidP="00283DA8">
            <w:pPr>
              <w:pStyle w:val="TAL"/>
              <w:snapToGrid w:val="0"/>
              <w:ind w:left="284"/>
              <w:jc w:val="both"/>
              <w:rPr>
                <w:color w:val="0070C0"/>
                <w:lang w:val="fr-FR"/>
              </w:rPr>
            </w:pPr>
            <w:r w:rsidRPr="000D6D95">
              <w:rPr>
                <w:color w:val="0070C0"/>
                <w:lang w:val="fr-FR"/>
              </w:rPr>
              <w:t xml:space="preserve">        "lbl": [</w:t>
            </w:r>
          </w:p>
          <w:p w14:paraId="6AC7859D" w14:textId="77777777" w:rsidR="00BB437C" w:rsidRPr="000D6D95" w:rsidRDefault="00BB437C" w:rsidP="00283DA8">
            <w:pPr>
              <w:pStyle w:val="TAL"/>
              <w:snapToGrid w:val="0"/>
              <w:ind w:left="284"/>
              <w:jc w:val="both"/>
              <w:rPr>
                <w:color w:val="0070C0"/>
                <w:lang w:val="fr-FR"/>
              </w:rPr>
            </w:pPr>
            <w:r w:rsidRPr="000D6D95">
              <w:rPr>
                <w:color w:val="0070C0"/>
                <w:lang w:val="fr-FR"/>
              </w:rPr>
              <w:t xml:space="preserve">            "indoor_temp"</w:t>
            </w:r>
          </w:p>
          <w:p w14:paraId="035DC2AA" w14:textId="77777777" w:rsidR="00BB437C" w:rsidRPr="000D6D95" w:rsidRDefault="00BB437C" w:rsidP="00283DA8">
            <w:pPr>
              <w:pStyle w:val="TAL"/>
              <w:snapToGrid w:val="0"/>
              <w:ind w:left="284"/>
              <w:jc w:val="both"/>
              <w:rPr>
                <w:color w:val="0070C0"/>
                <w:lang w:val="fr-FR"/>
              </w:rPr>
            </w:pPr>
            <w:r w:rsidRPr="000D6D95">
              <w:rPr>
                <w:color w:val="0070C0"/>
                <w:lang w:val="fr-FR"/>
              </w:rPr>
              <w:t xml:space="preserve">        ],</w:t>
            </w:r>
          </w:p>
          <w:p w14:paraId="3F019327" w14:textId="77777777" w:rsidR="00BB437C" w:rsidRPr="000D6D95" w:rsidRDefault="00BB437C" w:rsidP="00283DA8">
            <w:pPr>
              <w:pStyle w:val="TAL"/>
              <w:snapToGrid w:val="0"/>
              <w:ind w:left="284"/>
              <w:jc w:val="both"/>
              <w:rPr>
                <w:color w:val="0070C0"/>
                <w:lang w:val="fr-FR"/>
              </w:rPr>
            </w:pPr>
            <w:r w:rsidRPr="000D6D95">
              <w:rPr>
                <w:color w:val="0070C0"/>
                <w:lang w:val="fr-FR"/>
              </w:rPr>
              <w:t xml:space="preserve">        "lt": "20180406T130109",</w:t>
            </w:r>
          </w:p>
          <w:p w14:paraId="3A771D21" w14:textId="77777777" w:rsidR="00BB437C" w:rsidRPr="000D6D95" w:rsidRDefault="00BB437C" w:rsidP="00283DA8">
            <w:pPr>
              <w:pStyle w:val="TAL"/>
              <w:snapToGrid w:val="0"/>
              <w:ind w:left="284"/>
              <w:jc w:val="both"/>
              <w:rPr>
                <w:color w:val="0070C0"/>
                <w:lang w:val="fr-FR"/>
              </w:rPr>
            </w:pPr>
            <w:r w:rsidRPr="000D6D95">
              <w:rPr>
                <w:color w:val="0070C0"/>
                <w:lang w:val="fr-FR"/>
              </w:rPr>
              <w:t xml:space="preserve">        "mbs": 60000000,</w:t>
            </w:r>
          </w:p>
          <w:p w14:paraId="06A54C4A" w14:textId="77777777" w:rsidR="00BB437C" w:rsidRPr="000D6D95" w:rsidRDefault="00BB437C" w:rsidP="00283DA8">
            <w:pPr>
              <w:pStyle w:val="TAL"/>
              <w:snapToGrid w:val="0"/>
              <w:ind w:left="284"/>
              <w:jc w:val="both"/>
              <w:rPr>
                <w:color w:val="0070C0"/>
                <w:lang w:val="fr-FR"/>
              </w:rPr>
            </w:pPr>
            <w:r w:rsidRPr="000D6D95">
              <w:rPr>
                <w:color w:val="0070C0"/>
                <w:lang w:val="fr-FR"/>
              </w:rPr>
              <w:t xml:space="preserve">        "mia": 1600,</w:t>
            </w:r>
          </w:p>
          <w:p w14:paraId="0E6C696F" w14:textId="77777777" w:rsidR="00BB437C" w:rsidRPr="000D6D95" w:rsidRDefault="00BB437C" w:rsidP="00283DA8">
            <w:pPr>
              <w:pStyle w:val="TAL"/>
              <w:snapToGrid w:val="0"/>
              <w:ind w:left="284"/>
              <w:jc w:val="both"/>
              <w:rPr>
                <w:color w:val="0070C0"/>
                <w:lang w:val="fr-FR"/>
              </w:rPr>
            </w:pPr>
            <w:r w:rsidRPr="000D6D95">
              <w:rPr>
                <w:color w:val="0070C0"/>
                <w:lang w:val="fr-FR"/>
              </w:rPr>
              <w:t xml:space="preserve">        "mni": 300,</w:t>
            </w:r>
          </w:p>
          <w:p w14:paraId="701583CA" w14:textId="77777777" w:rsidR="00BB437C" w:rsidRPr="00325791" w:rsidRDefault="00BB437C" w:rsidP="00283DA8">
            <w:pPr>
              <w:pStyle w:val="TAL"/>
              <w:snapToGrid w:val="0"/>
              <w:ind w:left="284"/>
              <w:jc w:val="both"/>
              <w:rPr>
                <w:color w:val="0070C0"/>
                <w:lang w:val="fr-FR"/>
              </w:rPr>
            </w:pPr>
            <w:r w:rsidRPr="000D6D95">
              <w:rPr>
                <w:color w:val="0070C0"/>
                <w:lang w:val="fr-FR"/>
              </w:rPr>
              <w:t xml:space="preserve">        "pi": "CAE01201</w:t>
            </w:r>
            <w:r w:rsidRPr="00325791">
              <w:rPr>
                <w:color w:val="0070C0"/>
                <w:lang w:val="fr-FR"/>
              </w:rPr>
              <w:t>80406T0846311405855351047680_cse01",</w:t>
            </w:r>
          </w:p>
          <w:p w14:paraId="046DCCA1"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"ri": "cnt20180406T1258071405855183193603_cse01",</w:t>
            </w:r>
          </w:p>
          <w:p w14:paraId="034FF3DD" w14:textId="77777777" w:rsidR="00BB437C" w:rsidRPr="009743EA" w:rsidRDefault="00BB437C" w:rsidP="00283DA8">
            <w:pPr>
              <w:pStyle w:val="TAL"/>
              <w:snapToGrid w:val="0"/>
              <w:ind w:left="284"/>
              <w:jc w:val="both"/>
              <w:rPr>
                <w:color w:val="0070C0"/>
              </w:rPr>
            </w:pPr>
            <w:r w:rsidRPr="00325791">
              <w:rPr>
                <w:color w:val="0070C0"/>
                <w:lang w:val="fr-FR"/>
              </w:rPr>
              <w:t xml:space="preserve">        </w:t>
            </w:r>
            <w:r w:rsidRPr="009743EA">
              <w:rPr>
                <w:color w:val="0070C0"/>
              </w:rPr>
              <w:t>"rn": "cont_temp",</w:t>
            </w:r>
          </w:p>
          <w:p w14:paraId="2D4B21AE" w14:textId="77777777" w:rsidR="00BB437C" w:rsidRPr="009743EA" w:rsidRDefault="00BB437C" w:rsidP="00283DA8">
            <w:pPr>
              <w:pStyle w:val="TAL"/>
              <w:snapToGrid w:val="0"/>
              <w:ind w:left="284"/>
              <w:jc w:val="both"/>
              <w:rPr>
                <w:color w:val="0070C0"/>
              </w:rPr>
            </w:pPr>
            <w:r w:rsidRPr="009743EA">
              <w:rPr>
                <w:color w:val="0070C0"/>
              </w:rPr>
              <w:t xml:space="preserve">        "st": 1,</w:t>
            </w:r>
          </w:p>
          <w:p w14:paraId="3657D320" w14:textId="77777777" w:rsidR="00BB437C" w:rsidRPr="009743EA" w:rsidRDefault="00BB437C" w:rsidP="00283DA8">
            <w:pPr>
              <w:pStyle w:val="TAL"/>
              <w:snapToGrid w:val="0"/>
              <w:ind w:left="284"/>
              <w:jc w:val="both"/>
              <w:rPr>
                <w:color w:val="0070C0"/>
              </w:rPr>
            </w:pPr>
            <w:r w:rsidRPr="009743EA">
              <w:rPr>
                <w:color w:val="0070C0"/>
              </w:rPr>
              <w:t xml:space="preserve">        "ty": 3</w:t>
            </w:r>
          </w:p>
          <w:p w14:paraId="624B44F8" w14:textId="77777777" w:rsidR="00BB437C" w:rsidRPr="009743EA" w:rsidRDefault="00BB437C" w:rsidP="00283DA8">
            <w:pPr>
              <w:pStyle w:val="TAL"/>
              <w:snapToGrid w:val="0"/>
              <w:ind w:left="284"/>
              <w:jc w:val="both"/>
              <w:rPr>
                <w:color w:val="0070C0"/>
              </w:rPr>
            </w:pPr>
            <w:r w:rsidRPr="009743EA">
              <w:rPr>
                <w:color w:val="0070C0"/>
              </w:rPr>
              <w:t xml:space="preserve">    }</w:t>
            </w:r>
          </w:p>
          <w:p w14:paraId="7CA1CFD5" w14:textId="77777777" w:rsidR="00BB437C" w:rsidRPr="009743EA" w:rsidRDefault="00BB437C" w:rsidP="00283DA8">
            <w:pPr>
              <w:widowControl w:val="0"/>
              <w:spacing w:after="0"/>
              <w:ind w:left="284"/>
              <w:jc w:val="both"/>
              <w:textAlignment w:val="auto"/>
              <w:rPr>
                <w:color w:val="0070C0"/>
              </w:rPr>
            </w:pPr>
            <w:r w:rsidRPr="009743EA">
              <w:rPr>
                <w:color w:val="0070C0"/>
              </w:rPr>
              <w:t>}</w:t>
            </w:r>
          </w:p>
          <w:p w14:paraId="66AF143D" w14:textId="77777777" w:rsidR="00BB437C" w:rsidRPr="005A2D7C" w:rsidRDefault="00BB437C" w:rsidP="00283DA8">
            <w:pPr>
              <w:widowControl w:val="0"/>
              <w:spacing w:after="0"/>
              <w:ind w:left="284"/>
              <w:jc w:val="both"/>
              <w:textAlignment w:val="auto"/>
              <w:rPr>
                <w:color w:val="0070C0"/>
              </w:rPr>
            </w:pPr>
          </w:p>
        </w:tc>
      </w:tr>
      <w:tr w:rsidR="00BB437C" w:rsidRPr="009743EA" w14:paraId="7C994A16" w14:textId="77777777" w:rsidTr="00283DA8">
        <w:trPr>
          <w:trHeight w:val="1124"/>
          <w:jc w:val="center"/>
        </w:trPr>
        <w:tc>
          <w:tcPr>
            <w:tcW w:w="1286" w:type="dxa"/>
            <w:vMerge w:val="restart"/>
            <w:tcBorders>
              <w:top w:val="single" w:sz="4" w:space="0" w:color="000000"/>
              <w:left w:val="single" w:sz="4" w:space="0" w:color="000000"/>
            </w:tcBorders>
            <w:shd w:val="clear" w:color="auto" w:fill="E7E6E6"/>
          </w:tcPr>
          <w:p w14:paraId="07205BD3" w14:textId="77777777" w:rsidR="00BB437C" w:rsidRPr="009743EA" w:rsidRDefault="00BB437C" w:rsidP="00283DA8">
            <w:pPr>
              <w:pStyle w:val="TAL"/>
              <w:snapToGrid w:val="0"/>
              <w:jc w:val="center"/>
              <w:rPr>
                <w:b/>
                <w:kern w:val="1"/>
              </w:rPr>
            </w:pPr>
          </w:p>
          <w:p w14:paraId="7F6F6A6A" w14:textId="77777777" w:rsidR="00BB437C" w:rsidRPr="009743EA" w:rsidRDefault="00BB437C" w:rsidP="00283DA8">
            <w:pPr>
              <w:pStyle w:val="TAL"/>
              <w:snapToGrid w:val="0"/>
              <w:jc w:val="center"/>
              <w:rPr>
                <w:b/>
                <w:kern w:val="1"/>
              </w:rPr>
            </w:pPr>
          </w:p>
          <w:p w14:paraId="7052709F" w14:textId="77777777" w:rsidR="00BB437C" w:rsidRPr="009743EA" w:rsidRDefault="00BB437C" w:rsidP="00283DA8">
            <w:pPr>
              <w:pStyle w:val="TAL"/>
              <w:snapToGrid w:val="0"/>
              <w:jc w:val="center"/>
              <w:rPr>
                <w:b/>
                <w:kern w:val="1"/>
              </w:rPr>
            </w:pPr>
          </w:p>
          <w:p w14:paraId="25B77761" w14:textId="77777777" w:rsidR="00BB437C" w:rsidRPr="009743EA" w:rsidRDefault="00BB437C" w:rsidP="00283DA8">
            <w:pPr>
              <w:pStyle w:val="TAL"/>
              <w:snapToGrid w:val="0"/>
              <w:jc w:val="center"/>
              <w:rPr>
                <w:b/>
                <w:kern w:val="1"/>
              </w:rPr>
            </w:pPr>
          </w:p>
          <w:p w14:paraId="0A6B8235" w14:textId="77777777" w:rsidR="00BB437C" w:rsidRPr="009743EA" w:rsidRDefault="00BB437C" w:rsidP="00283DA8">
            <w:pPr>
              <w:pStyle w:val="TAL"/>
              <w:snapToGrid w:val="0"/>
              <w:jc w:val="center"/>
              <w:rPr>
                <w:b/>
                <w:kern w:val="1"/>
              </w:rPr>
            </w:pPr>
          </w:p>
          <w:p w14:paraId="596EE70C" w14:textId="77777777" w:rsidR="00BB437C" w:rsidRPr="009743EA" w:rsidRDefault="00BB437C" w:rsidP="00283DA8">
            <w:pPr>
              <w:pStyle w:val="TAL"/>
              <w:snapToGrid w:val="0"/>
              <w:jc w:val="center"/>
              <w:rPr>
                <w:b/>
                <w:kern w:val="1"/>
              </w:rPr>
            </w:pPr>
          </w:p>
          <w:p w14:paraId="0EA28F41" w14:textId="77777777" w:rsidR="00BB437C" w:rsidRPr="009743EA" w:rsidRDefault="00BB437C" w:rsidP="00283DA8">
            <w:pPr>
              <w:pStyle w:val="TAL"/>
              <w:snapToGrid w:val="0"/>
              <w:jc w:val="center"/>
              <w:rPr>
                <w:b/>
                <w:kern w:val="1"/>
              </w:rPr>
            </w:pPr>
          </w:p>
          <w:p w14:paraId="0D5E6691" w14:textId="77777777" w:rsidR="00BB437C" w:rsidRPr="009743EA" w:rsidRDefault="00BB437C" w:rsidP="00283DA8">
            <w:pPr>
              <w:pStyle w:val="TAL"/>
              <w:snapToGrid w:val="0"/>
              <w:jc w:val="center"/>
              <w:rPr>
                <w:b/>
                <w:kern w:val="1"/>
              </w:rPr>
            </w:pPr>
          </w:p>
          <w:p w14:paraId="799173C2" w14:textId="77777777" w:rsidR="00BB437C" w:rsidRPr="009743EA" w:rsidRDefault="00BB437C" w:rsidP="00283DA8">
            <w:pPr>
              <w:pStyle w:val="TAL"/>
              <w:snapToGrid w:val="0"/>
              <w:jc w:val="center"/>
              <w:rPr>
                <w:b/>
                <w:kern w:val="1"/>
              </w:rPr>
            </w:pPr>
          </w:p>
          <w:p w14:paraId="5C12C453" w14:textId="77777777" w:rsidR="00BB437C" w:rsidRPr="009743EA" w:rsidRDefault="00BB437C" w:rsidP="00283DA8">
            <w:pPr>
              <w:pStyle w:val="TAL"/>
              <w:snapToGrid w:val="0"/>
              <w:jc w:val="center"/>
              <w:rPr>
                <w:b/>
                <w:kern w:val="1"/>
              </w:rPr>
            </w:pPr>
          </w:p>
          <w:p w14:paraId="57027EE4" w14:textId="77777777" w:rsidR="00BB437C" w:rsidRPr="009743EA" w:rsidRDefault="00BB437C" w:rsidP="00283DA8">
            <w:pPr>
              <w:pStyle w:val="TAL"/>
              <w:snapToGrid w:val="0"/>
              <w:jc w:val="center"/>
              <w:rPr>
                <w:b/>
                <w:kern w:val="1"/>
              </w:rPr>
            </w:pPr>
          </w:p>
          <w:p w14:paraId="15CAC965" w14:textId="77777777" w:rsidR="00BB437C" w:rsidRPr="009743EA" w:rsidRDefault="00BB437C" w:rsidP="00283DA8">
            <w:pPr>
              <w:pStyle w:val="TAL"/>
              <w:snapToGrid w:val="0"/>
              <w:jc w:val="center"/>
              <w:rPr>
                <w:b/>
                <w:kern w:val="1"/>
              </w:rPr>
            </w:pPr>
          </w:p>
          <w:p w14:paraId="1F9CF5FE" w14:textId="77777777" w:rsidR="00BB437C" w:rsidRPr="009743EA" w:rsidRDefault="00BB437C" w:rsidP="00283DA8">
            <w:pPr>
              <w:pStyle w:val="TAL"/>
              <w:snapToGrid w:val="0"/>
              <w:jc w:val="center"/>
              <w:rPr>
                <w:b/>
                <w:kern w:val="1"/>
              </w:rPr>
            </w:pPr>
          </w:p>
          <w:p w14:paraId="6395E3FE" w14:textId="77777777" w:rsidR="00BB437C" w:rsidRPr="009743EA" w:rsidRDefault="00BB437C" w:rsidP="00283DA8">
            <w:pPr>
              <w:pStyle w:val="TAL"/>
              <w:snapToGrid w:val="0"/>
              <w:jc w:val="center"/>
              <w:rPr>
                <w:b/>
                <w:kern w:val="1"/>
              </w:rPr>
            </w:pPr>
          </w:p>
          <w:p w14:paraId="0858757F" w14:textId="77777777" w:rsidR="00BB437C" w:rsidRPr="009743EA" w:rsidRDefault="00BB437C" w:rsidP="00283DA8">
            <w:pPr>
              <w:pStyle w:val="TAL"/>
              <w:snapToGrid w:val="0"/>
              <w:jc w:val="center"/>
              <w:rPr>
                <w:b/>
                <w:kern w:val="1"/>
              </w:rPr>
            </w:pPr>
          </w:p>
          <w:p w14:paraId="44A04408" w14:textId="77777777" w:rsidR="00BB437C" w:rsidRPr="009743EA" w:rsidRDefault="00BB437C" w:rsidP="00283DA8">
            <w:pPr>
              <w:pStyle w:val="TAL"/>
              <w:snapToGrid w:val="0"/>
              <w:jc w:val="center"/>
              <w:rPr>
                <w:b/>
                <w:kern w:val="1"/>
              </w:rPr>
            </w:pPr>
          </w:p>
          <w:p w14:paraId="535EB7E7" w14:textId="77777777" w:rsidR="00BB437C" w:rsidRPr="009743EA" w:rsidRDefault="00BB437C" w:rsidP="00283DA8">
            <w:pPr>
              <w:pStyle w:val="TAL"/>
              <w:snapToGrid w:val="0"/>
              <w:jc w:val="center"/>
              <w:rPr>
                <w:b/>
                <w:kern w:val="1"/>
              </w:rPr>
            </w:pPr>
          </w:p>
          <w:p w14:paraId="73C20051" w14:textId="77777777" w:rsidR="00BB437C" w:rsidRPr="009743EA" w:rsidRDefault="00BB437C" w:rsidP="00283DA8">
            <w:pPr>
              <w:pStyle w:val="TAL"/>
              <w:snapToGrid w:val="0"/>
              <w:jc w:val="center"/>
              <w:rPr>
                <w:b/>
                <w:kern w:val="1"/>
              </w:rPr>
            </w:pPr>
          </w:p>
          <w:p w14:paraId="749316BD" w14:textId="77777777" w:rsidR="00BB437C" w:rsidRPr="009743EA" w:rsidRDefault="00BB437C" w:rsidP="00283DA8">
            <w:pPr>
              <w:pStyle w:val="TAL"/>
              <w:snapToGrid w:val="0"/>
              <w:jc w:val="center"/>
              <w:rPr>
                <w:b/>
                <w:kern w:val="1"/>
              </w:rPr>
            </w:pPr>
          </w:p>
          <w:p w14:paraId="49DC3F7B" w14:textId="77777777" w:rsidR="00BB437C" w:rsidRPr="009743EA" w:rsidRDefault="00BB437C" w:rsidP="00283DA8">
            <w:pPr>
              <w:pStyle w:val="TAL"/>
              <w:snapToGrid w:val="0"/>
              <w:jc w:val="center"/>
              <w:rPr>
                <w:b/>
                <w:kern w:val="1"/>
              </w:rPr>
            </w:pPr>
          </w:p>
          <w:p w14:paraId="217C1E0A" w14:textId="77777777" w:rsidR="00BB437C" w:rsidRPr="009743EA" w:rsidRDefault="00BB437C" w:rsidP="00283DA8">
            <w:pPr>
              <w:pStyle w:val="TAL"/>
              <w:snapToGrid w:val="0"/>
              <w:jc w:val="center"/>
              <w:rPr>
                <w:b/>
                <w:kern w:val="1"/>
              </w:rPr>
            </w:pPr>
          </w:p>
          <w:p w14:paraId="31991CA2" w14:textId="77777777" w:rsidR="00BB437C" w:rsidRPr="009743EA" w:rsidRDefault="00BB437C" w:rsidP="00283DA8">
            <w:pPr>
              <w:pStyle w:val="TAL"/>
              <w:snapToGrid w:val="0"/>
              <w:jc w:val="center"/>
              <w:rPr>
                <w:b/>
                <w:kern w:val="1"/>
              </w:rPr>
            </w:pPr>
          </w:p>
          <w:p w14:paraId="59EC32C4" w14:textId="77777777" w:rsidR="00BB437C" w:rsidRPr="009743EA" w:rsidRDefault="00BB437C" w:rsidP="00283DA8">
            <w:pPr>
              <w:pStyle w:val="TAL"/>
              <w:snapToGrid w:val="0"/>
              <w:jc w:val="center"/>
              <w:rPr>
                <w:b/>
                <w:kern w:val="1"/>
              </w:rPr>
            </w:pPr>
          </w:p>
          <w:p w14:paraId="556460B8" w14:textId="77777777" w:rsidR="00BB437C" w:rsidRPr="009743EA" w:rsidRDefault="00BB437C" w:rsidP="00283DA8">
            <w:pPr>
              <w:pStyle w:val="TAL"/>
              <w:snapToGrid w:val="0"/>
              <w:jc w:val="center"/>
              <w:rPr>
                <w:b/>
                <w:kern w:val="1"/>
              </w:rPr>
            </w:pPr>
          </w:p>
          <w:p w14:paraId="06DF52AE" w14:textId="77777777" w:rsidR="00BB437C" w:rsidRPr="009743EA" w:rsidRDefault="00BB437C" w:rsidP="00283DA8">
            <w:pPr>
              <w:pStyle w:val="TAL"/>
              <w:snapToGrid w:val="0"/>
              <w:jc w:val="center"/>
              <w:rPr>
                <w:b/>
                <w:kern w:val="1"/>
              </w:rPr>
            </w:pPr>
          </w:p>
          <w:p w14:paraId="40739CE6" w14:textId="77777777" w:rsidR="00BB437C" w:rsidRPr="009743EA" w:rsidRDefault="00BB437C" w:rsidP="00283DA8">
            <w:pPr>
              <w:pStyle w:val="TAL"/>
              <w:snapToGrid w:val="0"/>
              <w:jc w:val="center"/>
              <w:rPr>
                <w:b/>
                <w:kern w:val="1"/>
              </w:rPr>
            </w:pPr>
          </w:p>
          <w:p w14:paraId="2E570C88" w14:textId="77777777" w:rsidR="00BB437C" w:rsidRPr="009743EA" w:rsidRDefault="00BB437C" w:rsidP="00283DA8">
            <w:pPr>
              <w:pStyle w:val="TAL"/>
              <w:snapToGrid w:val="0"/>
              <w:jc w:val="center"/>
              <w:rPr>
                <w:b/>
                <w:kern w:val="1"/>
                <w:lang w:eastAsia="ko-KR"/>
              </w:rPr>
            </w:pPr>
            <w:r w:rsidRPr="009743EA">
              <w:rPr>
                <w:rFonts w:hint="eastAsia"/>
                <w:b/>
                <w:kern w:val="1"/>
                <w:lang w:eastAsia="ko-KR"/>
              </w:rPr>
              <w:t>S</w:t>
            </w:r>
            <w:r w:rsidRPr="009743EA">
              <w:rPr>
                <w:b/>
                <w:kern w:val="1"/>
                <w:lang w:eastAsia="ko-KR"/>
              </w:rPr>
              <w:t>tep 03</w:t>
            </w:r>
          </w:p>
          <w:p w14:paraId="5C88833D" w14:textId="77777777" w:rsidR="00BB437C" w:rsidRPr="009743EA" w:rsidRDefault="00BB437C" w:rsidP="00283DA8">
            <w:pPr>
              <w:pStyle w:val="TAL"/>
              <w:snapToGrid w:val="0"/>
              <w:jc w:val="center"/>
              <w:rPr>
                <w:b/>
                <w:kern w:val="1"/>
                <w:lang w:eastAsia="ko-KR"/>
              </w:rPr>
            </w:pPr>
          </w:p>
          <w:p w14:paraId="7C1FA016" w14:textId="77777777" w:rsidR="00BB437C" w:rsidRPr="009743EA" w:rsidRDefault="00BB437C" w:rsidP="00283DA8">
            <w:pPr>
              <w:pStyle w:val="Default"/>
              <w:overflowPunct w:val="0"/>
              <w:jc w:val="center"/>
              <w:rPr>
                <w:rFonts w:ascii="Arial" w:eastAsia="Malgun Gothic" w:hAnsi="Arial"/>
                <w:b/>
                <w:color w:val="auto"/>
                <w:kern w:val="1"/>
                <w:sz w:val="18"/>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644D5F88" w14:textId="77777777" w:rsidR="00BB437C" w:rsidRPr="009743EA" w:rsidRDefault="00BB437C" w:rsidP="00283DA8">
            <w:pPr>
              <w:pStyle w:val="TAL"/>
              <w:snapToGrid w:val="0"/>
              <w:jc w:val="center"/>
              <w:rPr>
                <w:b/>
                <w:kern w:val="1"/>
              </w:rPr>
            </w:pPr>
            <w:r w:rsidRPr="009743EA">
              <w:rPr>
                <w:b/>
                <w:kern w:val="1"/>
              </w:rPr>
              <w:t>Resource Structure</w:t>
            </w:r>
          </w:p>
          <w:p w14:paraId="0756C1D8" w14:textId="77777777" w:rsidR="00BB437C" w:rsidRPr="009743EA" w:rsidRDefault="00BB437C" w:rsidP="00283DA8">
            <w:pPr>
              <w:pStyle w:val="TAL"/>
              <w:snapToGrid w:val="0"/>
              <w:jc w:val="center"/>
            </w:pPr>
            <w:r w:rsidRPr="009743EA">
              <w:rPr>
                <w:b/>
                <w:kern w:val="1"/>
              </w:rPr>
              <w:t>before Sending Request</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2657425A" w14:textId="77777777" w:rsidR="00BB437C" w:rsidRPr="009743EA" w:rsidRDefault="0054261D" w:rsidP="00283DA8">
            <w:pPr>
              <w:pStyle w:val="Default"/>
              <w:overflowPunct w:val="0"/>
              <w:jc w:val="center"/>
            </w:pPr>
            <w:r>
              <w:pict w14:anchorId="0E0245D1">
                <v:rect id="직사각형 24" o:spid="_x0000_s1956" style="position:absolute;left:0;text-align:left;margin-left:137.15pt;margin-top:13.25pt;width:92pt;height:28.75pt;z-index:2516444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" filled="f">
                  <v:textbox style="mso-next-textbox:#직사각형 24" inset="0,0,0,0">
                    <w:txbxContent>
                      <w:p w14:paraId="3C1323DB" w14:textId="77777777" w:rsidR="004A00AF" w:rsidRDefault="004A00AF" w:rsidP="00BB437C">
                        <w:pPr>
                          <w:pStyle w:val="NormalWeb"/>
                          <w:wordWrap w:val="0"/>
                          <w:spacing w:after="0"/>
                          <w:jc w:val="center"/>
                        </w:pPr>
                        <w:r w:rsidRPr="002D4357">
                          <w:rPr>
                            <w:b/>
                            <w:bCs/>
                            <w:color w:val="000000"/>
                            <w:kern w:val="24"/>
                            <w:sz w:val="20"/>
                            <w:szCs w:val="20"/>
                          </w:rPr>
                          <w:t>mn-name</w:t>
                        </w:r>
                      </w:p>
                      <w:p w14:paraId="4553623F" w14:textId="77777777" w:rsidR="004A00AF" w:rsidRDefault="004A00AF" w:rsidP="00BB437C">
                        <w:pPr>
                          <w:pStyle w:val="NormalWeb"/>
                          <w:wordWrap w:val="0"/>
                          <w:spacing w:after="0"/>
                          <w:jc w:val="center"/>
                        </w:pPr>
                        <w:r w:rsidRPr="002D4357">
                          <w:rPr>
                            <w:b/>
                            <w:bCs/>
                            <w:color w:val="000000"/>
                            <w:kern w:val="24"/>
                            <w:sz w:val="20"/>
                            <w:szCs w:val="20"/>
                          </w:rPr>
                          <w:t>(CSEBase)</w:t>
                        </w:r>
                      </w:p>
                    </w:txbxContent>
                  </v:textbox>
                </v:rect>
              </w:pict>
            </w:r>
          </w:p>
        </w:tc>
      </w:tr>
      <w:tr w:rsidR="00BB437C" w:rsidRPr="009743EA" w14:paraId="528073EF" w14:textId="77777777" w:rsidTr="00283DA8">
        <w:trPr>
          <w:trHeight w:val="2998"/>
          <w:jc w:val="center"/>
        </w:trPr>
        <w:tc>
          <w:tcPr>
            <w:tcW w:w="1286" w:type="dxa"/>
            <w:vMerge/>
            <w:tcBorders>
              <w:left w:val="single" w:sz="4" w:space="0" w:color="000000"/>
            </w:tcBorders>
            <w:shd w:val="clear" w:color="auto" w:fill="E7E6E6"/>
          </w:tcPr>
          <w:p w14:paraId="1FBC3491" w14:textId="77777777" w:rsidR="00BB437C" w:rsidRPr="009743EA" w:rsidRDefault="00BB437C" w:rsidP="00283DA8">
            <w:pPr>
              <w:pStyle w:val="TAL"/>
              <w:snapToGrid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12395AD9" w14:textId="77777777" w:rsidR="00BB437C" w:rsidRPr="009743EA" w:rsidRDefault="00BB437C" w:rsidP="00283DA8">
            <w:pPr>
              <w:pStyle w:val="TAL"/>
              <w:snapToGrid w:val="0"/>
              <w:jc w:val="center"/>
              <w:rPr>
                <w:b/>
                <w:kern w:val="1"/>
              </w:rPr>
            </w:pPr>
          </w:p>
          <w:p w14:paraId="3D5EE4D7" w14:textId="77777777" w:rsidR="00BB437C" w:rsidRPr="009743EA" w:rsidRDefault="00BB437C" w:rsidP="00283DA8">
            <w:pPr>
              <w:pStyle w:val="TAL"/>
              <w:snapToGrid w:val="0"/>
              <w:jc w:val="center"/>
              <w:rPr>
                <w:b/>
                <w:kern w:val="1"/>
              </w:rPr>
            </w:pPr>
          </w:p>
          <w:p w14:paraId="7C7DD3CF" w14:textId="77777777" w:rsidR="00BB437C" w:rsidRPr="009743EA" w:rsidRDefault="00BB437C" w:rsidP="00283DA8">
            <w:pPr>
              <w:pStyle w:val="TAL"/>
              <w:snapToGrid w:val="0"/>
              <w:jc w:val="center"/>
              <w:rPr>
                <w:b/>
                <w:kern w:val="1"/>
              </w:rPr>
            </w:pPr>
          </w:p>
          <w:p w14:paraId="0233A5E3" w14:textId="77777777" w:rsidR="00BB437C" w:rsidRPr="009743EA" w:rsidRDefault="00BB437C" w:rsidP="00283DA8">
            <w:pPr>
              <w:pStyle w:val="TAL"/>
              <w:snapToGrid w:val="0"/>
              <w:jc w:val="center"/>
              <w:rPr>
                <w:b/>
                <w:kern w:val="1"/>
              </w:rPr>
            </w:pPr>
          </w:p>
          <w:p w14:paraId="126FA858" w14:textId="77777777" w:rsidR="00BB437C" w:rsidRPr="009743EA" w:rsidRDefault="00BB437C" w:rsidP="00283DA8">
            <w:pPr>
              <w:pStyle w:val="TAL"/>
              <w:snapToGrid w:val="0"/>
              <w:jc w:val="center"/>
              <w:rPr>
                <w:b/>
                <w:kern w:val="1"/>
              </w:rPr>
            </w:pPr>
          </w:p>
          <w:p w14:paraId="6099F842" w14:textId="77777777" w:rsidR="00BB437C" w:rsidRPr="009743EA" w:rsidRDefault="00BB437C" w:rsidP="00283DA8">
            <w:pPr>
              <w:pStyle w:val="TAL"/>
              <w:snapToGrid w:val="0"/>
              <w:jc w:val="center"/>
              <w:rPr>
                <w:b/>
                <w:kern w:val="1"/>
              </w:rPr>
            </w:pPr>
          </w:p>
          <w:p w14:paraId="0DD5E6FA" w14:textId="77777777" w:rsidR="00BB437C" w:rsidRPr="009743EA" w:rsidRDefault="00BB437C" w:rsidP="00283DA8">
            <w:pPr>
              <w:pStyle w:val="TAL"/>
              <w:snapToGrid w:val="0"/>
              <w:jc w:val="center"/>
            </w:pPr>
            <w:r w:rsidRPr="009743EA">
              <w:rPr>
                <w:b/>
                <w:kern w:val="1"/>
              </w:rPr>
              <w:t>Call Flow</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620AC6FB" w14:textId="77777777" w:rsidR="00BB437C" w:rsidRPr="009743EA" w:rsidRDefault="0054261D" w:rsidP="00283DA8">
            <w:pPr>
              <w:pStyle w:val="TAL"/>
              <w:snapToGrid w:val="0"/>
              <w:jc w:val="center"/>
              <w:rPr>
                <w:color w:val="000000"/>
              </w:rPr>
            </w:pPr>
            <w:r>
              <w:pict w14:anchorId="4730BBB6">
                <v:group id="_x0000_s1947" style="position:absolute;left:0;text-align:left;margin-left:49.3pt;margin-top:5.65pt;width:261pt;height:133.25pt;z-index:251643392;mso-position-horizontal-relative:text;mso-position-vertical-relative:text" coordorigin="4558,11099" coordsize="5220,2665">
                  <v:roundrect id="모서리가 둥근 직사각형 2" o:spid="_x0000_s1948" style="position:absolute;left:4558;top:11099;width:1480;height:107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5F7F492D" w14:textId="77777777" w:rsidR="004A00AF" w:rsidRPr="00B658BD" w:rsidRDefault="004A00AF" w:rsidP="00BB437C">
                          <w:pPr>
                            <w:pStyle w:val="NormalWeb"/>
                            <w:wordWrap w:val="0"/>
                            <w:spacing w:after="0"/>
                            <w:jc w:val="center"/>
                            <w:rPr>
                              <w:rFonts w:ascii="Malgun Gothic" w:hAnsi="Malgun Gothic"/>
                              <w:color w:val="FFFFFF"/>
                              <w:kern w:val="24"/>
                              <w:sz w:val="10"/>
                            </w:rPr>
                          </w:pPr>
                        </w:p>
                        <w:p w14:paraId="31273730" w14:textId="77777777" w:rsidR="004A00AF" w:rsidRPr="00B658BD" w:rsidRDefault="004A00AF" w:rsidP="00BB437C">
                          <w:pPr>
                            <w:pStyle w:val="NormalWeb"/>
                            <w:wordWrap w:val="0"/>
                            <w:spacing w:after="0"/>
                            <w:jc w:val="center"/>
                          </w:pPr>
                          <w:r>
                            <w:rPr>
                              <w:rFonts w:ascii="Malgun Gothic" w:hAnsi="Malgun Gothic"/>
                              <w:color w:val="FFFFFF"/>
                              <w:kern w:val="24"/>
                            </w:rPr>
                            <w:t>AE1</w:t>
                          </w:r>
                        </w:p>
                        <w:p w14:paraId="487CFF3C" w14:textId="77777777" w:rsidR="004A00AF" w:rsidRDefault="004A00AF" w:rsidP="00BB437C">
                          <w:pPr>
                            <w:pStyle w:val="NormalWeb"/>
                            <w:wordWrap w:val="0"/>
                            <w:spacing w:after="0"/>
                            <w:jc w:val="center"/>
                          </w:pPr>
                        </w:p>
                      </w:txbxContent>
                    </v:textbox>
                  </v:roundrect>
                  <v:line id="직선 연결선 3" o:spid="_x0000_s1949" style="position:absolute;visibility:visible" from="5318,12172" to="5318,1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1950" type="#_x0000_t32" style="position:absolute;left:5531;top:13414;width:3478;height: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1951" type="#_x0000_t202" style="position:absolute;left:6404;top:12474;width:2098;height: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21BF03E6" w14:textId="77777777" w:rsidR="004A00AF" w:rsidRDefault="004A00AF" w:rsidP="00BB437C">
                          <w:pPr>
                            <w:pStyle w:val="NormalWeb"/>
                            <w:wordWrap w:val="0"/>
                            <w:spacing w:after="0"/>
                          </w:pPr>
                          <w:r>
                            <w:rPr>
                              <w:rFonts w:ascii="Malgun Gothic" w:hAnsi="Malgun Gothic"/>
                              <w:color w:val="5B9BD5"/>
                              <w:kern w:val="24"/>
                              <w:sz w:val="14"/>
                              <w:szCs w:val="14"/>
                            </w:rPr>
                            <w:t>Notification send</w:t>
                          </w:r>
                        </w:p>
                      </w:txbxContent>
                    </v:textbox>
                  </v:shape>
                  <v:shape id="TextBox 37" o:spid="_x0000_s1952" type="#_x0000_t202" style="position:absolute;left:6802;top:13080;width:970;height: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4140CAD9" w14:textId="77777777" w:rsidR="004A00AF" w:rsidRDefault="004A00AF" w:rsidP="00BB437C">
                          <w:pPr>
                            <w:pStyle w:val="NormalWeb"/>
                            <w:wordWrap w:val="0"/>
                            <w:spacing w:after="0"/>
                          </w:pPr>
                          <w:r>
                            <w:rPr>
                              <w:rFonts w:ascii="Malgun Gothic" w:hAnsi="Malgun Gothic"/>
                              <w:color w:val="5B9BD5"/>
                              <w:kern w:val="24"/>
                              <w:sz w:val="14"/>
                              <w:szCs w:val="14"/>
                            </w:rPr>
                            <w:t>ACK</w:t>
                          </w:r>
                        </w:p>
                      </w:txbxContent>
                    </v:textbox>
                  </v:shape>
                  <v:shape id="직선 화살표 연결선 7" o:spid="_x0000_s1953" type="#_x0000_t32" style="position:absolute;left:5483;top:12810;width:3423;height:1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954" style="position:absolute;left:8298;top:11099;width:1480;height:107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7DB316DC" w14:textId="77777777" w:rsidR="004A00AF" w:rsidRPr="00B658BD" w:rsidRDefault="004A00AF" w:rsidP="00BB437C">
                          <w:pPr>
                            <w:pStyle w:val="NormalWeb"/>
                            <w:wordWrap w:val="0"/>
                            <w:spacing w:after="0"/>
                            <w:jc w:val="center"/>
                            <w:rPr>
                              <w:rFonts w:ascii="Malgun Gothic" w:hAnsi="Malgun Gothic"/>
                              <w:color w:val="FFFFFF"/>
                              <w:kern w:val="24"/>
                              <w:sz w:val="10"/>
                            </w:rPr>
                          </w:pPr>
                        </w:p>
                        <w:p w14:paraId="5A80F2D3" w14:textId="77777777" w:rsidR="004A00AF" w:rsidRPr="00B658BD" w:rsidRDefault="004A00AF" w:rsidP="00BB437C">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1FF08110" w14:textId="77777777" w:rsidR="004A00AF" w:rsidRDefault="004A00AF" w:rsidP="00BB437C">
                          <w:pPr>
                            <w:pStyle w:val="NormalWeb"/>
                            <w:wordWrap w:val="0"/>
                            <w:spacing w:after="0"/>
                            <w:jc w:val="center"/>
                          </w:pPr>
                        </w:p>
                      </w:txbxContent>
                    </v:textbox>
                  </v:roundrect>
                  <v:line id="직선 연결선 9" o:spid="_x0000_s1955" style="position:absolute;visibility:visible" from="9058,12172" to="9058,1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tc>
      </w:tr>
      <w:tr w:rsidR="00BB437C" w:rsidRPr="009743EA" w14:paraId="7F34B9FB" w14:textId="77777777" w:rsidTr="00283DA8">
        <w:trPr>
          <w:trHeight w:val="1000"/>
          <w:jc w:val="center"/>
        </w:trPr>
        <w:tc>
          <w:tcPr>
            <w:tcW w:w="1286" w:type="dxa"/>
            <w:vMerge/>
            <w:tcBorders>
              <w:left w:val="single" w:sz="4" w:space="0" w:color="000000"/>
            </w:tcBorders>
            <w:shd w:val="clear" w:color="auto" w:fill="E7E6E6"/>
          </w:tcPr>
          <w:p w14:paraId="24EC6F1E" w14:textId="77777777" w:rsidR="00BB437C" w:rsidRPr="009743EA" w:rsidRDefault="00BB437C" w:rsidP="00283DA8">
            <w:pPr>
              <w:pStyle w:val="TAL"/>
              <w:snapToGrid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1D6F9CD4" w14:textId="77777777" w:rsidR="00BB437C" w:rsidRPr="009743EA" w:rsidRDefault="00BB437C" w:rsidP="00283DA8">
            <w:pPr>
              <w:pStyle w:val="TAL"/>
              <w:snapToGrid w:val="0"/>
              <w:jc w:val="center"/>
              <w:rPr>
                <w:b/>
                <w:kern w:val="1"/>
              </w:rPr>
            </w:pPr>
          </w:p>
          <w:p w14:paraId="5DE03D11" w14:textId="77777777" w:rsidR="00FE3B5F" w:rsidRPr="009743EA" w:rsidRDefault="00FE3B5F" w:rsidP="00283DA8">
            <w:pPr>
              <w:pStyle w:val="TAL"/>
              <w:snapToGrid w:val="0"/>
              <w:jc w:val="center"/>
              <w:rPr>
                <w:b/>
                <w:kern w:val="1"/>
              </w:rPr>
            </w:pPr>
          </w:p>
          <w:p w14:paraId="7E939D06" w14:textId="77777777" w:rsidR="00BB437C" w:rsidRPr="009743EA" w:rsidRDefault="00BB437C" w:rsidP="00283DA8">
            <w:pPr>
              <w:pStyle w:val="TAL"/>
              <w:snapToGrid w:val="0"/>
              <w:jc w:val="center"/>
              <w:rPr>
                <w:b/>
                <w:kern w:val="1"/>
              </w:rPr>
            </w:pPr>
            <w:r w:rsidRPr="009743EA">
              <w:rPr>
                <w:b/>
                <w:kern w:val="1"/>
              </w:rPr>
              <w:t>HTTP Header Information</w:t>
            </w:r>
          </w:p>
          <w:p w14:paraId="7FFBE5F0" w14:textId="77777777" w:rsidR="00BB437C" w:rsidRPr="009743EA" w:rsidRDefault="00BB437C" w:rsidP="00283DA8">
            <w:pPr>
              <w:pStyle w:val="TAL"/>
              <w:snapToGrid w:val="0"/>
              <w:jc w:val="center"/>
              <w:rPr>
                <w:b/>
                <w:kern w:val="1"/>
              </w:rPr>
            </w:pPr>
          </w:p>
          <w:p w14:paraId="7DB124A4" w14:textId="77777777" w:rsidR="00BB437C" w:rsidRPr="009743EA" w:rsidRDefault="00BB437C" w:rsidP="00283DA8">
            <w:pPr>
              <w:pStyle w:val="TAL"/>
              <w:snapToGrid w:val="0"/>
              <w:jc w:val="both"/>
              <w:rPr>
                <w:b/>
                <w:kern w:val="1"/>
              </w:rPr>
            </w:pP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0FD79C8B" w14:textId="77777777" w:rsidR="00BB437C" w:rsidRPr="009743EA" w:rsidRDefault="00BB437C" w:rsidP="005A2D7C">
            <w:pPr>
              <w:pStyle w:val="TAL"/>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BB437C" w:rsidRPr="009743EA" w14:paraId="49DF2DFB" w14:textId="77777777" w:rsidTr="005A2D7C">
              <w:trPr>
                <w:jc w:val="center"/>
              </w:trPr>
              <w:tc>
                <w:tcPr>
                  <w:tcW w:w="1501" w:type="dxa"/>
                  <w:shd w:val="clear" w:color="auto" w:fill="9CC2E5"/>
                </w:tcPr>
                <w:p w14:paraId="5D9D48CD" w14:textId="77777777" w:rsidR="00BB437C" w:rsidRPr="009743EA" w:rsidRDefault="00BB437C" w:rsidP="00283D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75FEC52C" w14:textId="77777777" w:rsidR="00BB437C" w:rsidRPr="009743EA" w:rsidRDefault="00BB437C" w:rsidP="00283DA8">
                  <w:pPr>
                    <w:pStyle w:val="TAL"/>
                    <w:snapToGrid w:val="0"/>
                    <w:jc w:val="center"/>
                    <w:rPr>
                      <w:rFonts w:eastAsia="Calibri"/>
                      <w:b/>
                      <w:szCs w:val="22"/>
                    </w:rPr>
                  </w:pPr>
                  <w:r w:rsidRPr="009743EA">
                    <w:rPr>
                      <w:rFonts w:eastAsia="Calibri"/>
                      <w:b/>
                      <w:szCs w:val="22"/>
                    </w:rPr>
                    <w:t>Value</w:t>
                  </w:r>
                </w:p>
              </w:tc>
            </w:tr>
            <w:tr w:rsidR="00BB437C" w:rsidRPr="009743EA" w14:paraId="13A10069" w14:textId="77777777" w:rsidTr="005A2D7C">
              <w:trPr>
                <w:jc w:val="center"/>
              </w:trPr>
              <w:tc>
                <w:tcPr>
                  <w:tcW w:w="1501" w:type="dxa"/>
                  <w:shd w:val="clear" w:color="auto" w:fill="DEEAF6"/>
                </w:tcPr>
                <w:p w14:paraId="11F3DFE9" w14:textId="77777777" w:rsidR="00BB437C" w:rsidRPr="009743EA" w:rsidRDefault="00BB437C" w:rsidP="00283D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53E1AC6F" w14:textId="77777777" w:rsidR="00BB437C" w:rsidRPr="009743EA" w:rsidRDefault="00BB437C" w:rsidP="00283DA8">
                  <w:pPr>
                    <w:pStyle w:val="TAL"/>
                    <w:snapToGrid w:val="0"/>
                    <w:rPr>
                      <w:rFonts w:eastAsia="Calibri"/>
                      <w:szCs w:val="22"/>
                    </w:rPr>
                  </w:pPr>
                  <w:r w:rsidRPr="009743EA">
                    <w:rPr>
                      <w:rFonts w:eastAsia="Calibri"/>
                      <w:szCs w:val="22"/>
                    </w:rPr>
                    <w:t>Request</w:t>
                  </w:r>
                  <w:r w:rsidR="000E08CD" w:rsidRPr="009743EA">
                    <w:rPr>
                      <w:rFonts w:eastAsia="Calibri"/>
                      <w:szCs w:val="22"/>
                    </w:rPr>
                    <w:t xml:space="preserve"> </w:t>
                  </w:r>
                  <w:r w:rsidRPr="009743EA">
                    <w:rPr>
                      <w:rFonts w:eastAsia="Calibri"/>
                      <w:szCs w:val="22"/>
                    </w:rPr>
                    <w:t>ID</w:t>
                  </w:r>
                  <w:r w:rsidR="000E08CD" w:rsidRPr="009743EA">
                    <w:rPr>
                      <w:rFonts w:eastAsia="Calibri"/>
                      <w:szCs w:val="22"/>
                    </w:rPr>
                    <w:t xml:space="preserve"> </w:t>
                  </w:r>
                </w:p>
              </w:tc>
            </w:tr>
            <w:tr w:rsidR="00BB437C" w:rsidRPr="009743EA" w14:paraId="679B5AB9" w14:textId="77777777" w:rsidTr="005A2D7C">
              <w:trPr>
                <w:jc w:val="center"/>
              </w:trPr>
              <w:tc>
                <w:tcPr>
                  <w:tcW w:w="1501" w:type="dxa"/>
                  <w:shd w:val="clear" w:color="auto" w:fill="DEEAF6"/>
                </w:tcPr>
                <w:p w14:paraId="229966B5" w14:textId="77777777" w:rsidR="00BB437C" w:rsidRPr="009743EA" w:rsidRDefault="00BB437C" w:rsidP="00283D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7205E7D2" w14:textId="77777777" w:rsidR="00BB437C" w:rsidRPr="009743EA" w:rsidRDefault="00BB437C" w:rsidP="00283DA8">
                  <w:pPr>
                    <w:pStyle w:val="TAL"/>
                    <w:snapToGrid w:val="0"/>
                    <w:rPr>
                      <w:rFonts w:eastAsia="Calibri"/>
                      <w:szCs w:val="22"/>
                    </w:rPr>
                  </w:pPr>
                  <w:r w:rsidRPr="009743EA">
                    <w:rPr>
                      <w:rFonts w:eastAsia="Calibri"/>
                      <w:szCs w:val="22"/>
                    </w:rPr>
                    <w:t>AE-ID</w:t>
                  </w:r>
                  <w:r w:rsidR="000E08CD" w:rsidRPr="009743EA">
                    <w:rPr>
                      <w:rFonts w:eastAsia="Calibri"/>
                      <w:szCs w:val="22"/>
                    </w:rPr>
                    <w:t xml:space="preserve"> </w:t>
                  </w:r>
                  <w:r w:rsidRPr="009743EA">
                    <w:rPr>
                      <w:rFonts w:eastAsia="Calibri"/>
                      <w:szCs w:val="22"/>
                    </w:rPr>
                    <w:t>of</w:t>
                  </w:r>
                  <w:r w:rsidR="000E08CD" w:rsidRPr="009743EA">
                    <w:rPr>
                      <w:rFonts w:eastAsia="Calibri"/>
                      <w:szCs w:val="22"/>
                    </w:rPr>
                    <w:t xml:space="preserve"> </w:t>
                  </w:r>
                  <w:r w:rsidRPr="009743EA">
                    <w:rPr>
                      <w:rFonts w:eastAsia="Calibri"/>
                      <w:szCs w:val="22"/>
                    </w:rPr>
                    <w:t>Originator</w:t>
                  </w:r>
                </w:p>
              </w:tc>
            </w:tr>
            <w:tr w:rsidR="00BB437C" w:rsidRPr="009743EA" w14:paraId="0576C91F" w14:textId="77777777" w:rsidTr="005A2D7C">
              <w:trPr>
                <w:jc w:val="center"/>
              </w:trPr>
              <w:tc>
                <w:tcPr>
                  <w:tcW w:w="1501" w:type="dxa"/>
                  <w:shd w:val="clear" w:color="auto" w:fill="DEEAF6"/>
                </w:tcPr>
                <w:p w14:paraId="4DF459BA" w14:textId="77777777" w:rsidR="00BB437C" w:rsidRPr="009743EA" w:rsidRDefault="00BB437C" w:rsidP="00283DA8">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32230B57" w14:textId="77777777" w:rsidR="00BB437C" w:rsidRPr="009743EA" w:rsidRDefault="00BB437C" w:rsidP="00283DA8">
                  <w:pPr>
                    <w:pStyle w:val="TAL"/>
                    <w:snapToGrid w:val="0"/>
                    <w:rPr>
                      <w:rFonts w:eastAsia="Calibri"/>
                      <w:szCs w:val="22"/>
                    </w:rPr>
                  </w:pPr>
                  <w:r w:rsidRPr="009743EA">
                    <w:rPr>
                      <w:rFonts w:eastAsia="Calibri"/>
                      <w:szCs w:val="22"/>
                    </w:rPr>
                    <w:t>application/json</w:t>
                  </w:r>
                </w:p>
              </w:tc>
            </w:tr>
            <w:tr w:rsidR="00595120" w:rsidRPr="009743EA" w14:paraId="739CD34A" w14:textId="77777777" w:rsidTr="005A2D7C">
              <w:trPr>
                <w:jc w:val="center"/>
              </w:trPr>
              <w:tc>
                <w:tcPr>
                  <w:tcW w:w="1501" w:type="dxa"/>
                  <w:shd w:val="clear" w:color="auto" w:fill="DEEAF6"/>
                </w:tcPr>
                <w:p w14:paraId="390E6CCC" w14:textId="77777777" w:rsidR="00595120" w:rsidRPr="009743EA" w:rsidRDefault="00595120" w:rsidP="00595120">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7970B356" w14:textId="77777777" w:rsidR="00595120" w:rsidRPr="009743EA" w:rsidRDefault="00595120" w:rsidP="00595120">
                  <w:pPr>
                    <w:pStyle w:val="TAL"/>
                    <w:snapToGrid w:val="0"/>
                    <w:rPr>
                      <w:rFonts w:eastAsia="Calibri"/>
                      <w:szCs w:val="22"/>
                    </w:rPr>
                  </w:pPr>
                  <w:r w:rsidRPr="009743EA">
                    <w:rPr>
                      <w:rFonts w:eastAsia="Calibri"/>
                      <w:szCs w:val="22"/>
                    </w:rPr>
                    <w:t>Release</w:t>
                  </w:r>
                  <w:r w:rsidR="000E08CD" w:rsidRPr="009743EA">
                    <w:rPr>
                      <w:rFonts w:eastAsia="Calibri"/>
                      <w:szCs w:val="22"/>
                    </w:rPr>
                    <w:t xml:space="preserve"> </w:t>
                  </w:r>
                  <w:r w:rsidRPr="009743EA">
                    <w:rPr>
                      <w:rFonts w:eastAsia="Calibri"/>
                      <w:szCs w:val="22"/>
                    </w:rPr>
                    <w:t>Version</w:t>
                  </w:r>
                  <w:r w:rsidR="000E08CD" w:rsidRPr="009743EA">
                    <w:rPr>
                      <w:rFonts w:eastAsia="Calibri"/>
                      <w:szCs w:val="22"/>
                    </w:rPr>
                    <w:t xml:space="preserve"> </w:t>
                  </w:r>
                  <w:r w:rsidRPr="009743EA">
                    <w:rPr>
                      <w:rFonts w:eastAsia="Calibri"/>
                      <w:szCs w:val="22"/>
                    </w:rPr>
                    <w:t>Indicator</w:t>
                  </w:r>
                </w:p>
              </w:tc>
            </w:tr>
          </w:tbl>
          <w:p w14:paraId="6262B132" w14:textId="77777777" w:rsidR="00BB437C" w:rsidRPr="009743EA" w:rsidRDefault="00BB437C" w:rsidP="00283DA8">
            <w:pPr>
              <w:pStyle w:val="TAL"/>
              <w:snapToGrid w:val="0"/>
              <w:jc w:val="both"/>
              <w:rPr>
                <w:lang w:eastAsia="ko-KR"/>
              </w:rPr>
            </w:pPr>
          </w:p>
        </w:tc>
      </w:tr>
      <w:tr w:rsidR="00BB437C" w:rsidRPr="009743EA" w14:paraId="7A7ECA09" w14:textId="77777777" w:rsidTr="00283DA8">
        <w:trPr>
          <w:trHeight w:val="1000"/>
          <w:jc w:val="center"/>
        </w:trPr>
        <w:tc>
          <w:tcPr>
            <w:tcW w:w="1286" w:type="dxa"/>
            <w:vMerge/>
            <w:tcBorders>
              <w:left w:val="single" w:sz="4" w:space="0" w:color="000000"/>
              <w:bottom w:val="single" w:sz="4" w:space="0" w:color="000000"/>
            </w:tcBorders>
            <w:shd w:val="clear" w:color="auto" w:fill="E7E6E6"/>
          </w:tcPr>
          <w:p w14:paraId="24CFC4D3" w14:textId="77777777" w:rsidR="00BB437C" w:rsidRPr="009743EA" w:rsidRDefault="00BB437C" w:rsidP="00283DA8">
            <w:pPr>
              <w:pStyle w:val="TAL"/>
              <w:snapToGrid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51BEA932"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1A6DB523"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7DCACE9C"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68654123"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0F80CF55"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5B9EADC5"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717D39C0" w14:textId="77777777" w:rsidR="00BB437C" w:rsidRPr="009743EA" w:rsidRDefault="00BB437C" w:rsidP="00283DA8">
            <w:pPr>
              <w:pStyle w:val="Default"/>
              <w:overflowPunct w:val="0"/>
              <w:jc w:val="center"/>
              <w:rPr>
                <w:color w:val="0070C0"/>
                <w:lang w:eastAsia="ko-KR"/>
              </w:rPr>
            </w:pPr>
            <w:r w:rsidRPr="009743EA">
              <w:rPr>
                <w:rFonts w:ascii="Arial" w:eastAsia="Malgun Gothic" w:hAnsi="Arial"/>
                <w:b/>
                <w:color w:val="auto"/>
                <w:kern w:val="1"/>
                <w:sz w:val="18"/>
                <w:szCs w:val="20"/>
              </w:rPr>
              <w:t>Example</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6C1D7D1F" w14:textId="77777777" w:rsidR="00124149" w:rsidRPr="009743EA" w:rsidRDefault="00124149" w:rsidP="00283DA8">
            <w:pPr>
              <w:widowControl w:val="0"/>
              <w:spacing w:after="0"/>
              <w:ind w:left="284"/>
              <w:jc w:val="both"/>
              <w:textAlignment w:val="auto"/>
              <w:rPr>
                <w:rFonts w:eastAsia="Calibri Light"/>
                <w:b/>
                <w:sz w:val="24"/>
              </w:rPr>
            </w:pPr>
          </w:p>
          <w:p w14:paraId="42561090" w14:textId="77777777" w:rsidR="00BB437C" w:rsidRPr="009743EA" w:rsidRDefault="00124149" w:rsidP="00283DA8">
            <w:pPr>
              <w:widowControl w:val="0"/>
              <w:spacing w:after="0"/>
              <w:ind w:left="284"/>
              <w:jc w:val="both"/>
              <w:textAlignment w:val="auto"/>
              <w:rPr>
                <w:rFonts w:ascii="Arial" w:hAnsi="Arial"/>
                <w:color w:val="0070C0"/>
                <w:sz w:val="18"/>
              </w:rPr>
            </w:pPr>
            <w:r w:rsidRPr="009743EA">
              <w:rPr>
                <w:rFonts w:eastAsia="Calibri Light"/>
                <w:b/>
                <w:sz w:val="24"/>
              </w:rPr>
              <w:t>API/NOTI/NET2/STEP03</w:t>
            </w:r>
          </w:p>
          <w:p w14:paraId="7AC6395A" w14:textId="77777777" w:rsidR="00BB437C" w:rsidRPr="005A2D7C" w:rsidRDefault="00BB437C" w:rsidP="007C39B4">
            <w:pPr>
              <w:pStyle w:val="NoSpacing"/>
              <w:overflowPunct w:val="0"/>
              <w:rPr>
                <w:rFonts w:ascii="Arial" w:hAnsi="Arial"/>
                <w:b/>
                <w:color w:val="0070C0"/>
                <w:sz w:val="18"/>
                <w:lang w:val="en-GB"/>
              </w:rPr>
            </w:pPr>
            <w:r w:rsidRPr="005A2D7C">
              <w:rPr>
                <w:rFonts w:ascii="Times New Roman" w:hAnsi="Times New Roman"/>
                <w:lang w:val="en-GB"/>
              </w:rPr>
              <w:t xml:space="preserve">    </w:t>
            </w:r>
          </w:p>
          <w:p w14:paraId="2193381E"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27DCABA5" w14:textId="77777777" w:rsidR="00BB437C" w:rsidRPr="009743EA" w:rsidRDefault="00BB437C" w:rsidP="00283DA8">
            <w:pPr>
              <w:pStyle w:val="TAL"/>
              <w:snapToGrid w:val="0"/>
              <w:ind w:left="284"/>
              <w:jc w:val="both"/>
              <w:rPr>
                <w:color w:val="0070C0"/>
              </w:rPr>
            </w:pPr>
          </w:p>
          <w:p w14:paraId="57B19D20" w14:textId="77777777" w:rsidR="00BB437C" w:rsidRPr="009743EA" w:rsidRDefault="00BB437C" w:rsidP="00283DA8">
            <w:pPr>
              <w:pStyle w:val="TAL"/>
              <w:snapToGrid w:val="0"/>
              <w:ind w:left="284"/>
              <w:jc w:val="both"/>
              <w:rPr>
                <w:color w:val="0070C0"/>
              </w:rPr>
            </w:pPr>
            <w:r w:rsidRPr="009743EA">
              <w:rPr>
                <w:color w:val="0070C0"/>
              </w:rPr>
              <w:t>POST HTTP/1.1</w:t>
            </w:r>
          </w:p>
          <w:p w14:paraId="53E5B9B4" w14:textId="77777777" w:rsidR="00BB437C" w:rsidRPr="009743EA" w:rsidRDefault="00BB437C" w:rsidP="00283DA8">
            <w:pPr>
              <w:pStyle w:val="TAL"/>
              <w:snapToGrid w:val="0"/>
              <w:ind w:left="284"/>
              <w:jc w:val="both"/>
              <w:rPr>
                <w:color w:val="0070C0"/>
              </w:rPr>
            </w:pPr>
            <w:r w:rsidRPr="009743EA">
              <w:rPr>
                <w:color w:val="0070C0"/>
              </w:rPr>
              <w:t>Host: 192.168.0.10:8282</w:t>
            </w:r>
          </w:p>
          <w:p w14:paraId="2F120981" w14:textId="77777777" w:rsidR="00BB437C" w:rsidRPr="009743EA" w:rsidRDefault="00BB437C" w:rsidP="00283DA8">
            <w:pPr>
              <w:pStyle w:val="TAL"/>
              <w:snapToGrid w:val="0"/>
              <w:ind w:left="284"/>
              <w:jc w:val="both"/>
              <w:rPr>
                <w:color w:val="0070C0"/>
              </w:rPr>
            </w:pPr>
            <w:r w:rsidRPr="009743EA">
              <w:rPr>
                <w:color w:val="0070C0"/>
              </w:rPr>
              <w:t>X-M2M-Origin: mn-name</w:t>
            </w:r>
          </w:p>
          <w:p w14:paraId="62036EE8" w14:textId="77777777" w:rsidR="00BB437C" w:rsidRPr="00325791" w:rsidRDefault="00BB437C" w:rsidP="00283DA8">
            <w:pPr>
              <w:pStyle w:val="TAL"/>
              <w:snapToGrid w:val="0"/>
              <w:ind w:left="284"/>
              <w:jc w:val="both"/>
              <w:rPr>
                <w:color w:val="0070C0"/>
                <w:lang w:val="fr-FR"/>
              </w:rPr>
            </w:pPr>
            <w:r w:rsidRPr="00325791">
              <w:rPr>
                <w:color w:val="0070C0"/>
                <w:lang w:val="fr-FR"/>
              </w:rPr>
              <w:t>Content-Type: application/json</w:t>
            </w:r>
          </w:p>
          <w:p w14:paraId="38C29A57" w14:textId="77777777" w:rsidR="00BB437C" w:rsidRPr="00325791" w:rsidRDefault="00BB437C" w:rsidP="00283DA8">
            <w:pPr>
              <w:pStyle w:val="TAL"/>
              <w:snapToGrid w:val="0"/>
              <w:ind w:left="284"/>
              <w:jc w:val="both"/>
              <w:rPr>
                <w:color w:val="0070C0"/>
                <w:lang w:val="fr-FR"/>
              </w:rPr>
            </w:pPr>
            <w:r w:rsidRPr="00325791">
              <w:rPr>
                <w:color w:val="0070C0"/>
                <w:lang w:val="fr-FR"/>
              </w:rPr>
              <w:t>X-M2M-RI: 1234</w:t>
            </w:r>
          </w:p>
          <w:p w14:paraId="1CA7D034" w14:textId="77777777" w:rsidR="00C32389" w:rsidRPr="009743EA"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6CEB1123" w14:textId="77777777" w:rsidR="00BB437C" w:rsidRPr="009743EA" w:rsidRDefault="00BB437C" w:rsidP="00283DA8">
            <w:pPr>
              <w:pStyle w:val="TAL"/>
              <w:snapToGrid w:val="0"/>
              <w:ind w:left="284"/>
              <w:jc w:val="both"/>
              <w:rPr>
                <w:color w:val="0070C0"/>
              </w:rPr>
            </w:pPr>
          </w:p>
          <w:p w14:paraId="10FD590A" w14:textId="77777777" w:rsidR="00BB437C" w:rsidRPr="009743EA" w:rsidRDefault="00BB437C" w:rsidP="00283DA8">
            <w:pPr>
              <w:pStyle w:val="TAL"/>
              <w:snapToGrid w:val="0"/>
              <w:ind w:left="284"/>
              <w:jc w:val="both"/>
              <w:rPr>
                <w:color w:val="0070C0"/>
              </w:rPr>
            </w:pPr>
            <w:r w:rsidRPr="009743EA">
              <w:rPr>
                <w:color w:val="0070C0"/>
              </w:rPr>
              <w:t>{</w:t>
            </w:r>
          </w:p>
          <w:p w14:paraId="624D88B5" w14:textId="77777777" w:rsidR="00BB437C" w:rsidRPr="009743EA" w:rsidRDefault="00C21A38" w:rsidP="00283DA8">
            <w:pPr>
              <w:pStyle w:val="TAL"/>
              <w:snapToGrid w:val="0"/>
              <w:ind w:left="284"/>
              <w:jc w:val="both"/>
              <w:rPr>
                <w:color w:val="0070C0"/>
              </w:rPr>
            </w:pPr>
            <w:r w:rsidRPr="009743EA">
              <w:rPr>
                <w:color w:val="0070C0"/>
              </w:rPr>
              <w:t xml:space="preserve">    </w:t>
            </w:r>
            <w:r w:rsidR="00BB437C" w:rsidRPr="009743EA">
              <w:rPr>
                <w:color w:val="0070C0"/>
              </w:rPr>
              <w:t>"m2m:sgn": {</w:t>
            </w:r>
          </w:p>
          <w:p w14:paraId="53826ACF" w14:textId="77777777" w:rsidR="00BB437C" w:rsidRPr="00325791" w:rsidRDefault="00BB437C" w:rsidP="00283DA8">
            <w:pPr>
              <w:pStyle w:val="TAL"/>
              <w:snapToGrid w:val="0"/>
              <w:ind w:left="284"/>
              <w:jc w:val="both"/>
              <w:rPr>
                <w:color w:val="0070C0"/>
                <w:lang w:val="fr-FR"/>
              </w:rPr>
            </w:pPr>
            <w:r w:rsidRPr="009743EA">
              <w:rPr>
                <w:color w:val="0070C0"/>
              </w:rPr>
              <w:t xml:space="preserve">       </w:t>
            </w:r>
            <w:r w:rsidR="00C21A38" w:rsidRPr="009743EA">
              <w:rPr>
                <w:color w:val="0070C0"/>
              </w:rPr>
              <w:t xml:space="preserve"> </w:t>
            </w:r>
            <w:r w:rsidRPr="00325791">
              <w:rPr>
                <w:color w:val="0070C0"/>
                <w:lang w:val="fr-FR"/>
              </w:rPr>
              <w:t>"sur": " mn-name/cont_temp/cont_sub",</w:t>
            </w:r>
          </w:p>
          <w:p w14:paraId="4D4865FC" w14:textId="77777777" w:rsidR="00BB437C" w:rsidRPr="009743EA" w:rsidRDefault="00BB437C" w:rsidP="00283DA8">
            <w:pPr>
              <w:pStyle w:val="TAL"/>
              <w:snapToGrid w:val="0"/>
              <w:ind w:left="284"/>
              <w:jc w:val="both"/>
              <w:rPr>
                <w:color w:val="0070C0"/>
              </w:rPr>
            </w:pPr>
            <w:r w:rsidRPr="00325791">
              <w:rPr>
                <w:color w:val="0070C0"/>
                <w:lang w:val="fr-FR"/>
              </w:rPr>
              <w:t xml:space="preserve">    </w:t>
            </w:r>
            <w:r w:rsidR="00C21A38" w:rsidRPr="00325791">
              <w:rPr>
                <w:color w:val="0070C0"/>
                <w:lang w:val="fr-FR"/>
              </w:rPr>
              <w:t xml:space="preserve"> </w:t>
            </w:r>
            <w:r w:rsidRPr="00325791">
              <w:rPr>
                <w:color w:val="0070C0"/>
                <w:lang w:val="fr-FR"/>
              </w:rPr>
              <w:t xml:space="preserve">   </w:t>
            </w:r>
            <w:r w:rsidRPr="009743EA">
              <w:rPr>
                <w:color w:val="0070C0"/>
              </w:rPr>
              <w:t>"nev": {</w:t>
            </w:r>
          </w:p>
          <w:p w14:paraId="6D7D45C4" w14:textId="77777777" w:rsidR="00BB437C" w:rsidRPr="009743EA" w:rsidRDefault="00C21A38" w:rsidP="00283DA8">
            <w:pPr>
              <w:pStyle w:val="TAL"/>
              <w:snapToGrid w:val="0"/>
              <w:ind w:left="284"/>
              <w:jc w:val="both"/>
              <w:rPr>
                <w:color w:val="0070C0"/>
              </w:rPr>
            </w:pPr>
            <w:r w:rsidRPr="009743EA">
              <w:rPr>
                <w:color w:val="0070C0"/>
              </w:rPr>
              <w:t xml:space="preserve">       </w:t>
            </w:r>
            <w:r w:rsidR="00BB437C" w:rsidRPr="009743EA">
              <w:rPr>
                <w:color w:val="0070C0"/>
              </w:rPr>
              <w:t xml:space="preserve"> </w:t>
            </w:r>
            <w:r w:rsidR="004D3D99" w:rsidRPr="009743EA">
              <w:rPr>
                <w:color w:val="0070C0"/>
              </w:rPr>
              <w:t xml:space="preserve">    </w:t>
            </w:r>
            <w:r w:rsidR="00BB437C" w:rsidRPr="009743EA">
              <w:rPr>
                <w:color w:val="0070C0"/>
              </w:rPr>
              <w:t>"net":2,</w:t>
            </w:r>
          </w:p>
          <w:p w14:paraId="79EA6C82" w14:textId="77777777" w:rsidR="00BB437C" w:rsidRPr="009743EA" w:rsidRDefault="00C21A38" w:rsidP="00283DA8">
            <w:pPr>
              <w:pStyle w:val="TAL"/>
              <w:snapToGrid w:val="0"/>
              <w:ind w:left="284"/>
              <w:jc w:val="both"/>
              <w:rPr>
                <w:color w:val="0070C0"/>
              </w:rPr>
            </w:pPr>
            <w:r w:rsidRPr="009743EA">
              <w:rPr>
                <w:color w:val="0070C0"/>
              </w:rPr>
              <w:t xml:space="preserve">           </w:t>
            </w:r>
            <w:r w:rsidR="00BB437C" w:rsidRPr="009743EA">
              <w:rPr>
                <w:color w:val="0070C0"/>
              </w:rPr>
              <w:t xml:space="preserve"> </w:t>
            </w:r>
            <w:r w:rsidR="004D3D99" w:rsidRPr="009743EA">
              <w:rPr>
                <w:color w:val="0070C0"/>
              </w:rPr>
              <w:t xml:space="preserve">    </w:t>
            </w:r>
            <w:r w:rsidR="00BB437C" w:rsidRPr="009743EA">
              <w:rPr>
                <w:color w:val="0070C0"/>
              </w:rPr>
              <w:t>"rep": {</w:t>
            </w:r>
          </w:p>
          <w:p w14:paraId="31519E41" w14:textId="77777777" w:rsidR="00BB437C" w:rsidRPr="009743EA" w:rsidRDefault="00C21A38" w:rsidP="00283DA8">
            <w:pPr>
              <w:pStyle w:val="TAL"/>
              <w:snapToGrid w:val="0"/>
              <w:ind w:left="284"/>
              <w:jc w:val="both"/>
              <w:rPr>
                <w:color w:val="0070C0"/>
              </w:rPr>
            </w:pPr>
            <w:r w:rsidRPr="009743EA">
              <w:rPr>
                <w:color w:val="0070C0"/>
              </w:rPr>
              <w:t xml:space="preserve">              </w:t>
            </w:r>
            <w:r w:rsidR="004D3D99" w:rsidRPr="009743EA">
              <w:rPr>
                <w:color w:val="0070C0"/>
              </w:rPr>
              <w:t xml:space="preserve">    </w:t>
            </w:r>
            <w:r w:rsidRPr="009743EA">
              <w:rPr>
                <w:color w:val="0070C0"/>
              </w:rPr>
              <w:t xml:space="preserve">  </w:t>
            </w:r>
            <w:r w:rsidR="00BB437C" w:rsidRPr="009743EA">
              <w:rPr>
                <w:color w:val="0070C0"/>
              </w:rPr>
              <w:t>"m2m:cnt": {</w:t>
            </w:r>
          </w:p>
          <w:p w14:paraId="2330F42A" w14:textId="77777777" w:rsidR="00BB437C" w:rsidRPr="00325791" w:rsidRDefault="004D3D99" w:rsidP="00283DA8">
            <w:pPr>
              <w:pStyle w:val="TAL"/>
              <w:snapToGrid w:val="0"/>
              <w:ind w:left="284"/>
              <w:jc w:val="both"/>
              <w:rPr>
                <w:color w:val="0070C0"/>
                <w:lang w:val="fr-FR"/>
              </w:rPr>
            </w:pPr>
            <w:r w:rsidRPr="009743EA">
              <w:rPr>
                <w:color w:val="0070C0"/>
              </w:rPr>
              <w:t xml:space="preserve">        </w:t>
            </w:r>
            <w:r w:rsidR="00BB437C" w:rsidRPr="009743EA">
              <w:rPr>
                <w:color w:val="0070C0"/>
              </w:rPr>
              <w:t xml:space="preserve">       </w:t>
            </w:r>
            <w:r w:rsidRPr="009743EA">
              <w:rPr>
                <w:color w:val="0070C0"/>
              </w:rPr>
              <w:t xml:space="preserve">         </w:t>
            </w:r>
            <w:r w:rsidR="00BB437C" w:rsidRPr="00325791">
              <w:rPr>
                <w:color w:val="0070C0"/>
                <w:lang w:val="fr-FR"/>
              </w:rPr>
              <w:t>"cbs": 10,</w:t>
            </w:r>
          </w:p>
          <w:p w14:paraId="2813ACDA" w14:textId="77777777" w:rsidR="00BB437C" w:rsidRPr="00325791" w:rsidRDefault="004D3D99"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 xml:space="preserve">       "cni": 0,</w:t>
            </w:r>
          </w:p>
          <w:p w14:paraId="15DAE683" w14:textId="77777777" w:rsidR="00BB437C" w:rsidRPr="00325791" w:rsidRDefault="004D3D99"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 xml:space="preserve">        "ct": "20180406T125807",</w:t>
            </w:r>
          </w:p>
          <w:p w14:paraId="09C9F5BA" w14:textId="77777777" w:rsidR="00BB437C" w:rsidRPr="000D6D95" w:rsidRDefault="004D3D99"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 xml:space="preserve">       "et"</w:t>
            </w:r>
            <w:r w:rsidR="00BB437C" w:rsidRPr="000D6D95">
              <w:rPr>
                <w:color w:val="0070C0"/>
                <w:lang w:val="fr-FR"/>
              </w:rPr>
              <w:t>: "99991231T235959",</w:t>
            </w:r>
          </w:p>
          <w:p w14:paraId="23E494A6" w14:textId="77777777" w:rsidR="00BB437C" w:rsidRPr="009743EA" w:rsidRDefault="00BB437C" w:rsidP="00283DA8">
            <w:pPr>
              <w:pStyle w:val="TAL"/>
              <w:snapToGrid w:val="0"/>
              <w:ind w:left="284"/>
              <w:jc w:val="both"/>
              <w:rPr>
                <w:color w:val="0070C0"/>
              </w:rPr>
            </w:pPr>
            <w:r w:rsidRPr="000D6D95">
              <w:rPr>
                <w:color w:val="0070C0"/>
                <w:lang w:val="fr-FR"/>
              </w:rPr>
              <w:t xml:space="preserve">       </w:t>
            </w:r>
            <w:r w:rsidR="004D3D99" w:rsidRPr="000D6D95">
              <w:rPr>
                <w:color w:val="0070C0"/>
                <w:lang w:val="fr-FR"/>
              </w:rPr>
              <w:t xml:space="preserve">                </w:t>
            </w:r>
            <w:r w:rsidRPr="000D6D95">
              <w:rPr>
                <w:color w:val="0070C0"/>
                <w:lang w:val="fr-FR"/>
              </w:rPr>
              <w:t xml:space="preserve"> </w:t>
            </w:r>
            <w:r w:rsidRPr="009743EA">
              <w:rPr>
                <w:color w:val="0070C0"/>
              </w:rPr>
              <w:t xml:space="preserve">"lbl": </w:t>
            </w:r>
            <w:r w:rsidRPr="00C072AF">
              <w:rPr>
                <w:color w:val="0070C0"/>
              </w:rPr>
              <w:t>[</w:t>
            </w:r>
          </w:p>
          <w:p w14:paraId="13276100" w14:textId="77777777" w:rsidR="00BB437C" w:rsidRPr="009743EA" w:rsidRDefault="004D3D99" w:rsidP="00283DA8">
            <w:pPr>
              <w:pStyle w:val="TAL"/>
              <w:snapToGrid w:val="0"/>
              <w:ind w:left="284"/>
              <w:jc w:val="both"/>
              <w:rPr>
                <w:color w:val="0070C0"/>
              </w:rPr>
            </w:pPr>
            <w:r w:rsidRPr="009743EA">
              <w:rPr>
                <w:color w:val="0070C0"/>
              </w:rPr>
              <w:t xml:space="preserve">                </w:t>
            </w:r>
            <w:r w:rsidR="00BB437C" w:rsidRPr="009743EA">
              <w:rPr>
                <w:color w:val="0070C0"/>
              </w:rPr>
              <w:t xml:space="preserve">            "indoor_temp"</w:t>
            </w:r>
          </w:p>
          <w:p w14:paraId="68C0F56B" w14:textId="77777777" w:rsidR="00BB437C" w:rsidRPr="009743EA" w:rsidRDefault="00BB437C" w:rsidP="00283DA8">
            <w:pPr>
              <w:pStyle w:val="TAL"/>
              <w:snapToGrid w:val="0"/>
              <w:ind w:left="284"/>
              <w:jc w:val="both"/>
              <w:rPr>
                <w:color w:val="0070C0"/>
              </w:rPr>
            </w:pPr>
            <w:r w:rsidRPr="009743EA">
              <w:rPr>
                <w:color w:val="0070C0"/>
              </w:rPr>
              <w:t xml:space="preserve">  </w:t>
            </w:r>
            <w:r w:rsidR="004D3D99" w:rsidRPr="009743EA">
              <w:rPr>
                <w:color w:val="0070C0"/>
              </w:rPr>
              <w:t xml:space="preserve">                </w:t>
            </w:r>
            <w:r w:rsidRPr="009743EA">
              <w:rPr>
                <w:color w:val="0070C0"/>
              </w:rPr>
              <w:t xml:space="preserve">      ],</w:t>
            </w:r>
          </w:p>
          <w:p w14:paraId="4D940175" w14:textId="77777777" w:rsidR="00BB437C" w:rsidRPr="009743EA" w:rsidRDefault="004D3D99" w:rsidP="00283DA8">
            <w:pPr>
              <w:pStyle w:val="TAL"/>
              <w:snapToGrid w:val="0"/>
              <w:ind w:left="284"/>
              <w:jc w:val="both"/>
              <w:rPr>
                <w:color w:val="0070C0"/>
              </w:rPr>
            </w:pPr>
            <w:r w:rsidRPr="009743EA">
              <w:rPr>
                <w:color w:val="0070C0"/>
              </w:rPr>
              <w:t xml:space="preserve">                </w:t>
            </w:r>
            <w:r w:rsidR="00BB437C" w:rsidRPr="009743EA">
              <w:rPr>
                <w:color w:val="0070C0"/>
              </w:rPr>
              <w:t xml:space="preserve">        "lt": "20180406T130109",</w:t>
            </w:r>
          </w:p>
          <w:p w14:paraId="4208BB72" w14:textId="77777777" w:rsidR="00BB437C" w:rsidRPr="00325791" w:rsidRDefault="00BB437C" w:rsidP="00283DA8">
            <w:pPr>
              <w:pStyle w:val="TAL"/>
              <w:snapToGrid w:val="0"/>
              <w:ind w:left="284"/>
              <w:jc w:val="both"/>
              <w:rPr>
                <w:color w:val="0070C0"/>
                <w:lang w:val="fr-FR"/>
              </w:rPr>
            </w:pPr>
            <w:r w:rsidRPr="009743EA">
              <w:rPr>
                <w:color w:val="0070C0"/>
              </w:rPr>
              <w:t xml:space="preserve">        </w:t>
            </w:r>
            <w:r w:rsidR="004D3D99" w:rsidRPr="009743EA">
              <w:rPr>
                <w:color w:val="0070C0"/>
              </w:rPr>
              <w:t xml:space="preserve">                </w:t>
            </w:r>
            <w:r w:rsidRPr="00325791">
              <w:rPr>
                <w:color w:val="0070C0"/>
                <w:lang w:val="fr-FR"/>
              </w:rPr>
              <w:t>"mbs": 60000000,</w:t>
            </w:r>
          </w:p>
          <w:p w14:paraId="640BEB5D"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w:t>
            </w:r>
            <w:r w:rsidR="004D3D99" w:rsidRPr="00325791">
              <w:rPr>
                <w:color w:val="0070C0"/>
                <w:lang w:val="fr-FR"/>
              </w:rPr>
              <w:t xml:space="preserve">                </w:t>
            </w:r>
            <w:r w:rsidRPr="00325791">
              <w:rPr>
                <w:color w:val="0070C0"/>
                <w:lang w:val="fr-FR"/>
              </w:rPr>
              <w:t xml:space="preserve">     "mia": 1600,</w:t>
            </w:r>
          </w:p>
          <w:p w14:paraId="38513EA7"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w:t>
            </w:r>
            <w:r w:rsidR="004D3D99" w:rsidRPr="00325791">
              <w:rPr>
                <w:color w:val="0070C0"/>
                <w:lang w:val="fr-FR"/>
              </w:rPr>
              <w:t xml:space="preserve">                </w:t>
            </w:r>
            <w:r w:rsidRPr="00325791">
              <w:rPr>
                <w:color w:val="0070C0"/>
                <w:lang w:val="fr-FR"/>
              </w:rPr>
              <w:t xml:space="preserve">      "mni": 300,</w:t>
            </w:r>
          </w:p>
          <w:p w14:paraId="1FDD6DC7" w14:textId="77777777" w:rsidR="00BB437C" w:rsidRPr="00325791" w:rsidRDefault="004D3D99"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 xml:space="preserve">       "pi": "CAE0120180406T0846311405855351047680_cse01",</w:t>
            </w:r>
          </w:p>
          <w:p w14:paraId="0CC92E5B" w14:textId="77777777" w:rsidR="00BB437C" w:rsidRPr="00325791" w:rsidRDefault="004D3D99"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 xml:space="preserve">    "ri": "cnt20180406T1258071405855183193603_cse01",</w:t>
            </w:r>
          </w:p>
          <w:p w14:paraId="1D042257" w14:textId="77777777" w:rsidR="00BB437C" w:rsidRPr="00325791" w:rsidRDefault="004D3D99"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 xml:space="preserve">     "rn": "cont_temp",</w:t>
            </w:r>
          </w:p>
          <w:p w14:paraId="42A62FCF" w14:textId="77777777" w:rsidR="00BB437C" w:rsidRPr="009743EA" w:rsidRDefault="004D3D99" w:rsidP="00283DA8">
            <w:pPr>
              <w:pStyle w:val="TAL"/>
              <w:snapToGrid w:val="0"/>
              <w:ind w:left="284"/>
              <w:jc w:val="both"/>
              <w:rPr>
                <w:color w:val="0070C0"/>
              </w:rPr>
            </w:pPr>
            <w:r w:rsidRPr="00325791">
              <w:rPr>
                <w:color w:val="0070C0"/>
                <w:lang w:val="fr-FR"/>
              </w:rPr>
              <w:t xml:space="preserve">                  </w:t>
            </w:r>
            <w:r w:rsidR="00BB437C" w:rsidRPr="00325791">
              <w:rPr>
                <w:color w:val="0070C0"/>
                <w:lang w:val="fr-FR"/>
              </w:rPr>
              <w:t xml:space="preserve">      </w:t>
            </w:r>
            <w:r w:rsidR="00BB437C" w:rsidRPr="009743EA">
              <w:rPr>
                <w:color w:val="0070C0"/>
              </w:rPr>
              <w:t>"st": 1,</w:t>
            </w:r>
          </w:p>
          <w:p w14:paraId="7C84E79F" w14:textId="77777777" w:rsidR="00BB437C" w:rsidRPr="009743EA" w:rsidRDefault="00BB437C" w:rsidP="00283DA8">
            <w:pPr>
              <w:pStyle w:val="TAL"/>
              <w:snapToGrid w:val="0"/>
              <w:ind w:left="284"/>
              <w:jc w:val="both"/>
              <w:rPr>
                <w:color w:val="0070C0"/>
              </w:rPr>
            </w:pPr>
            <w:r w:rsidRPr="009743EA">
              <w:rPr>
                <w:color w:val="0070C0"/>
              </w:rPr>
              <w:t xml:space="preserve"> </w:t>
            </w:r>
            <w:r w:rsidR="004D3D99" w:rsidRPr="009743EA">
              <w:rPr>
                <w:color w:val="0070C0"/>
              </w:rPr>
              <w:t xml:space="preserve">                  </w:t>
            </w:r>
            <w:r w:rsidRPr="009743EA">
              <w:rPr>
                <w:color w:val="0070C0"/>
              </w:rPr>
              <w:t xml:space="preserve">     "ty": 3</w:t>
            </w:r>
          </w:p>
          <w:p w14:paraId="11B6AD49" w14:textId="77777777" w:rsidR="00BB437C" w:rsidRPr="009743EA" w:rsidRDefault="00BB437C" w:rsidP="00283DA8">
            <w:pPr>
              <w:pStyle w:val="TAL"/>
              <w:snapToGrid w:val="0"/>
              <w:ind w:left="284"/>
              <w:jc w:val="both"/>
              <w:rPr>
                <w:color w:val="0070C0"/>
                <w:szCs w:val="18"/>
              </w:rPr>
            </w:pPr>
            <w:r w:rsidRPr="009743EA">
              <w:rPr>
                <w:color w:val="0070C0"/>
              </w:rPr>
              <w:t xml:space="preserve">  </w:t>
            </w:r>
            <w:r w:rsidR="004D3D99" w:rsidRPr="009743EA">
              <w:rPr>
                <w:color w:val="0070C0"/>
              </w:rPr>
              <w:t xml:space="preserve">              </w:t>
            </w:r>
            <w:r w:rsidRPr="009743EA">
              <w:rPr>
                <w:color w:val="0070C0"/>
                <w:szCs w:val="18"/>
              </w:rPr>
              <w:t>}</w:t>
            </w:r>
          </w:p>
          <w:p w14:paraId="28227A00" w14:textId="77777777" w:rsidR="00BB437C" w:rsidRPr="009743EA" w:rsidRDefault="004D3D99" w:rsidP="00283DA8">
            <w:pPr>
              <w:widowControl w:val="0"/>
              <w:spacing w:after="0"/>
              <w:ind w:left="284"/>
              <w:jc w:val="both"/>
              <w:textAlignment w:val="auto"/>
              <w:rPr>
                <w:color w:val="0070C0"/>
                <w:sz w:val="18"/>
                <w:szCs w:val="18"/>
              </w:rPr>
            </w:pPr>
            <w:r w:rsidRPr="009743EA">
              <w:rPr>
                <w:color w:val="0070C0"/>
                <w:sz w:val="18"/>
                <w:szCs w:val="18"/>
              </w:rPr>
              <w:t xml:space="preserve">        </w:t>
            </w:r>
            <w:r w:rsidRPr="009743EA">
              <w:rPr>
                <w:color w:val="0070C0"/>
              </w:rPr>
              <w:t xml:space="preserve">     </w:t>
            </w:r>
            <w:r w:rsidR="00BB437C" w:rsidRPr="009743EA">
              <w:rPr>
                <w:color w:val="0070C0"/>
                <w:sz w:val="18"/>
                <w:szCs w:val="18"/>
              </w:rPr>
              <w:t>}</w:t>
            </w:r>
          </w:p>
          <w:p w14:paraId="4DAF197B" w14:textId="77777777" w:rsidR="004D3D99" w:rsidRPr="009743EA" w:rsidRDefault="004D3D99" w:rsidP="00283DA8">
            <w:pPr>
              <w:pStyle w:val="TAL"/>
              <w:snapToGrid w:val="0"/>
              <w:ind w:left="284"/>
              <w:jc w:val="both"/>
              <w:rPr>
                <w:color w:val="0070C0"/>
                <w:szCs w:val="18"/>
              </w:rPr>
            </w:pPr>
            <w:r w:rsidRPr="009743EA">
              <w:rPr>
                <w:color w:val="0070C0"/>
                <w:szCs w:val="18"/>
              </w:rPr>
              <w:t xml:space="preserve">        </w:t>
            </w:r>
            <w:r w:rsidR="00BB437C" w:rsidRPr="009743EA">
              <w:rPr>
                <w:color w:val="0070C0"/>
                <w:szCs w:val="18"/>
              </w:rPr>
              <w:t>}</w:t>
            </w:r>
          </w:p>
          <w:p w14:paraId="51716876" w14:textId="77777777" w:rsidR="00BB437C" w:rsidRPr="009743EA" w:rsidRDefault="004D3D99" w:rsidP="00283DA8">
            <w:pPr>
              <w:pStyle w:val="TAL"/>
              <w:snapToGrid w:val="0"/>
              <w:ind w:left="284"/>
              <w:jc w:val="both"/>
              <w:rPr>
                <w:color w:val="0070C0"/>
                <w:szCs w:val="18"/>
              </w:rPr>
            </w:pPr>
            <w:r w:rsidRPr="009743EA">
              <w:rPr>
                <w:color w:val="0070C0"/>
                <w:szCs w:val="18"/>
              </w:rPr>
              <w:t xml:space="preserve">    </w:t>
            </w:r>
            <w:r w:rsidR="00BB437C" w:rsidRPr="009743EA">
              <w:rPr>
                <w:color w:val="0070C0"/>
                <w:szCs w:val="18"/>
              </w:rPr>
              <w:t>}</w:t>
            </w:r>
          </w:p>
          <w:p w14:paraId="06C15C79" w14:textId="77777777" w:rsidR="00BB437C" w:rsidRPr="009743EA" w:rsidRDefault="00BB437C" w:rsidP="00283DA8">
            <w:pPr>
              <w:pStyle w:val="TAL"/>
              <w:snapToGrid w:val="0"/>
              <w:ind w:left="284"/>
              <w:jc w:val="both"/>
              <w:rPr>
                <w:color w:val="0070C0"/>
                <w:szCs w:val="18"/>
              </w:rPr>
            </w:pPr>
            <w:r w:rsidRPr="009743EA">
              <w:rPr>
                <w:color w:val="0070C0"/>
                <w:szCs w:val="18"/>
              </w:rPr>
              <w:t>}</w:t>
            </w:r>
          </w:p>
          <w:p w14:paraId="43054D1F" w14:textId="77777777" w:rsidR="00BB437C" w:rsidRPr="009743EA" w:rsidRDefault="00BB437C" w:rsidP="00283DA8">
            <w:pPr>
              <w:pStyle w:val="TAL"/>
              <w:snapToGrid w:val="0"/>
              <w:ind w:left="284"/>
              <w:jc w:val="both"/>
              <w:rPr>
                <w:color w:val="0070C0"/>
                <w:lang w:eastAsia="ko-KR"/>
              </w:rPr>
            </w:pPr>
          </w:p>
          <w:p w14:paraId="3D6C7CD2" w14:textId="77777777" w:rsidR="00BB437C" w:rsidRPr="009743EA" w:rsidRDefault="00BB437C" w:rsidP="00283DA8">
            <w:pPr>
              <w:widowControl w:val="0"/>
              <w:spacing w:after="0"/>
              <w:ind w:left="284"/>
              <w:jc w:val="both"/>
              <w:textAlignment w:val="auto"/>
              <w:rPr>
                <w:rFonts w:ascii="Arial" w:hAnsi="Arial"/>
                <w:b/>
                <w:color w:val="0070C0"/>
                <w:sz w:val="18"/>
              </w:rPr>
            </w:pPr>
          </w:p>
          <w:p w14:paraId="05FD66F9"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65641A66" w14:textId="77777777" w:rsidR="00BB437C" w:rsidRPr="009743EA" w:rsidRDefault="00BB437C" w:rsidP="00283DA8">
            <w:pPr>
              <w:widowControl w:val="0"/>
              <w:spacing w:after="0"/>
              <w:ind w:left="284"/>
              <w:textAlignment w:val="auto"/>
              <w:rPr>
                <w:rFonts w:ascii="Arial" w:hAnsi="Arial"/>
                <w:color w:val="0070C0"/>
                <w:sz w:val="18"/>
              </w:rPr>
            </w:pPr>
          </w:p>
          <w:p w14:paraId="4C55A0E2" w14:textId="77777777" w:rsidR="00BB437C" w:rsidRPr="009743EA" w:rsidRDefault="00BB437C" w:rsidP="00283DA8">
            <w:pPr>
              <w:widowControl w:val="0"/>
              <w:spacing w:after="0"/>
              <w:ind w:left="284"/>
              <w:textAlignment w:val="auto"/>
              <w:rPr>
                <w:color w:val="0070C0"/>
              </w:rPr>
            </w:pPr>
            <w:r w:rsidRPr="009743EA">
              <w:rPr>
                <w:rFonts w:ascii="Arial" w:hAnsi="Arial"/>
                <w:color w:val="0070C0"/>
                <w:sz w:val="18"/>
              </w:rPr>
              <w:t>200 OK</w:t>
            </w:r>
          </w:p>
          <w:p w14:paraId="0C09D22D" w14:textId="77777777" w:rsidR="00BB437C" w:rsidRPr="009743EA" w:rsidRDefault="00BB437C" w:rsidP="00283DA8">
            <w:pPr>
              <w:pStyle w:val="TAL"/>
              <w:snapToGrid w:val="0"/>
              <w:ind w:left="284"/>
              <w:rPr>
                <w:color w:val="0070C0"/>
              </w:rPr>
            </w:pPr>
            <w:r w:rsidRPr="009743EA">
              <w:rPr>
                <w:color w:val="0070C0"/>
              </w:rPr>
              <w:t>X-M2M-RI: 1234</w:t>
            </w:r>
          </w:p>
          <w:p w14:paraId="6FD0B42E" w14:textId="77777777" w:rsidR="00C32389" w:rsidRPr="009743EA"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349D2C84" w14:textId="77777777" w:rsidR="00BB437C" w:rsidRPr="009743EA" w:rsidRDefault="00BB437C" w:rsidP="00283DA8">
            <w:pPr>
              <w:pStyle w:val="TAL"/>
              <w:snapToGrid w:val="0"/>
              <w:ind w:left="284"/>
              <w:rPr>
                <w:color w:val="0070C0"/>
              </w:rPr>
            </w:pPr>
            <w:r w:rsidRPr="009743EA">
              <w:rPr>
                <w:color w:val="0070C0"/>
              </w:rPr>
              <w:t>X-M2M-RSC: 2000</w:t>
            </w:r>
          </w:p>
          <w:p w14:paraId="0CC19BB3" w14:textId="77777777" w:rsidR="00BB437C" w:rsidRPr="009743EA" w:rsidRDefault="00BB437C" w:rsidP="00283DA8">
            <w:pPr>
              <w:widowControl w:val="0"/>
              <w:spacing w:after="0"/>
              <w:ind w:left="284"/>
              <w:jc w:val="both"/>
              <w:textAlignment w:val="auto"/>
              <w:rPr>
                <w:color w:val="0070C0"/>
              </w:rPr>
            </w:pPr>
          </w:p>
        </w:tc>
      </w:tr>
    </w:tbl>
    <w:p w14:paraId="6D19BB52" w14:textId="77777777" w:rsidR="00BB437C" w:rsidRPr="009743EA" w:rsidRDefault="00BB437C" w:rsidP="00BB437C"/>
    <w:p w14:paraId="0F3422F7" w14:textId="77777777" w:rsidR="00BB437C" w:rsidRPr="009743EA" w:rsidRDefault="00BB437C" w:rsidP="005A2D7C">
      <w:pPr>
        <w:pStyle w:val="Heading2"/>
      </w:pPr>
      <w:bookmarkStart w:id="740" w:name="_Toc49420793"/>
      <w:bookmarkStart w:id="741" w:name="_Toc49507607"/>
      <w:bookmarkStart w:id="742" w:name="_Toc49507719"/>
      <w:bookmarkStart w:id="743" w:name="_Toc532286419"/>
      <w:bookmarkStart w:id="744" w:name="_Toc532286555"/>
      <w:bookmarkStart w:id="745" w:name="_Toc46154462"/>
      <w:bookmarkStart w:id="746" w:name="_Toc71708896"/>
      <w:r w:rsidRPr="005A2D7C">
        <w:lastRenderedPageBreak/>
        <w:t>A.1.3</w:t>
      </w:r>
      <w:r w:rsidRPr="005A2D7C">
        <w:tab/>
        <w:t>API-NOTI-NET3</w:t>
      </w:r>
      <w:bookmarkEnd w:id="740"/>
      <w:bookmarkEnd w:id="741"/>
      <w:bookmarkEnd w:id="742"/>
      <w:bookmarkEnd w:id="743"/>
      <w:bookmarkEnd w:id="744"/>
      <w:bookmarkEnd w:id="745"/>
      <w:bookmarkEnd w:id="746"/>
    </w:p>
    <w:tbl>
      <w:tblPr>
        <w:tblW w:w="9659" w:type="dxa"/>
        <w:jc w:val="center"/>
        <w:tblLayout w:type="fixed"/>
        <w:tblCellMar>
          <w:left w:w="28" w:type="dxa"/>
        </w:tblCellMar>
        <w:tblLook w:val="0000" w:firstRow="0" w:lastRow="0" w:firstColumn="0" w:lastColumn="0" w:noHBand="0" w:noVBand="0"/>
      </w:tblPr>
      <w:tblGrid>
        <w:gridCol w:w="1286"/>
        <w:gridCol w:w="1134"/>
        <w:gridCol w:w="7239"/>
      </w:tblGrid>
      <w:tr w:rsidR="00BB437C" w:rsidRPr="009743EA" w14:paraId="6663412D" w14:textId="77777777" w:rsidTr="00283DA8">
        <w:trPr>
          <w:jc w:val="center"/>
        </w:trPr>
        <w:tc>
          <w:tcPr>
            <w:tcW w:w="1286" w:type="dxa"/>
            <w:tcBorders>
              <w:top w:val="single" w:sz="4" w:space="0" w:color="000000"/>
              <w:left w:val="single" w:sz="4" w:space="0" w:color="000000"/>
              <w:bottom w:val="single" w:sz="4" w:space="0" w:color="000000"/>
            </w:tcBorders>
            <w:shd w:val="clear" w:color="auto" w:fill="E7E6E6"/>
          </w:tcPr>
          <w:p w14:paraId="5E2E200A" w14:textId="77777777" w:rsidR="00BB437C" w:rsidRPr="009743EA" w:rsidRDefault="00BB437C" w:rsidP="00283DA8">
            <w:pPr>
              <w:pStyle w:val="TAL"/>
              <w:snapToGrid w:val="0"/>
              <w:jc w:val="center"/>
              <w:rPr>
                <w:b/>
              </w:rPr>
            </w:pPr>
            <w:r w:rsidRPr="009743EA">
              <w:rPr>
                <w:b/>
              </w:rPr>
              <w:t>API Id</w:t>
            </w:r>
          </w:p>
        </w:tc>
        <w:tc>
          <w:tcPr>
            <w:tcW w:w="8373" w:type="dxa"/>
            <w:gridSpan w:val="2"/>
            <w:tcBorders>
              <w:top w:val="single" w:sz="4" w:space="0" w:color="000000"/>
              <w:left w:val="single" w:sz="4" w:space="0" w:color="000000"/>
              <w:bottom w:val="single" w:sz="4" w:space="0" w:color="000000"/>
              <w:right w:val="single" w:sz="4" w:space="0" w:color="000000"/>
            </w:tcBorders>
            <w:shd w:val="clear" w:color="auto" w:fill="FFFFFF"/>
          </w:tcPr>
          <w:p w14:paraId="2A901652" w14:textId="77777777" w:rsidR="00BB437C" w:rsidRPr="005A2D7C" w:rsidRDefault="00BB437C" w:rsidP="005A2D7C">
            <w:pPr>
              <w:pStyle w:val="TAL"/>
              <w:rPr>
                <w:rFonts w:eastAsia="Calibri Light"/>
              </w:rPr>
            </w:pPr>
            <w:r w:rsidRPr="005A2D7C">
              <w:rPr>
                <w:rFonts w:eastAsia="Calibri Light"/>
              </w:rPr>
              <w:t>API/NOTI/NET3/STEP01</w:t>
            </w:r>
          </w:p>
          <w:p w14:paraId="74B516D6" w14:textId="77777777" w:rsidR="00BB437C" w:rsidRPr="005A2D7C" w:rsidRDefault="00BB437C" w:rsidP="005A2D7C">
            <w:pPr>
              <w:pStyle w:val="TAL"/>
              <w:rPr>
                <w:rFonts w:eastAsia="Calibri Light"/>
              </w:rPr>
            </w:pPr>
            <w:r w:rsidRPr="005A2D7C">
              <w:rPr>
                <w:rFonts w:eastAsia="Calibri Light"/>
              </w:rPr>
              <w:t>API/NOTI/NET3/STEP02</w:t>
            </w:r>
          </w:p>
          <w:p w14:paraId="623A01C8" w14:textId="77777777" w:rsidR="00BB437C" w:rsidRPr="005A2D7C" w:rsidRDefault="00BB437C" w:rsidP="005A2D7C">
            <w:pPr>
              <w:pStyle w:val="TAL"/>
            </w:pPr>
            <w:r w:rsidRPr="005A2D7C">
              <w:rPr>
                <w:rFonts w:eastAsia="Calibri Light"/>
              </w:rPr>
              <w:t>API/NOTI/NET3/STEP03</w:t>
            </w:r>
          </w:p>
        </w:tc>
      </w:tr>
      <w:tr w:rsidR="00BB437C" w:rsidRPr="009743EA" w14:paraId="773F50EE" w14:textId="77777777" w:rsidTr="00283DA8">
        <w:trPr>
          <w:jc w:val="center"/>
        </w:trPr>
        <w:tc>
          <w:tcPr>
            <w:tcW w:w="1286" w:type="dxa"/>
            <w:tcBorders>
              <w:top w:val="single" w:sz="4" w:space="0" w:color="000000"/>
              <w:left w:val="single" w:sz="4" w:space="0" w:color="000000"/>
              <w:bottom w:val="single" w:sz="4" w:space="0" w:color="000000"/>
            </w:tcBorders>
            <w:shd w:val="clear" w:color="auto" w:fill="E7E6E6"/>
          </w:tcPr>
          <w:p w14:paraId="08C84E4B" w14:textId="77777777" w:rsidR="00BB437C" w:rsidRPr="009743EA" w:rsidRDefault="00BB437C" w:rsidP="00283DA8">
            <w:pPr>
              <w:pStyle w:val="TAL"/>
              <w:snapToGrid w:val="0"/>
              <w:jc w:val="center"/>
              <w:rPr>
                <w:b/>
                <w:kern w:val="1"/>
              </w:rPr>
            </w:pPr>
            <w:r w:rsidRPr="009743EA">
              <w:rPr>
                <w:b/>
                <w:kern w:val="1"/>
              </w:rPr>
              <w:t>API Name</w:t>
            </w:r>
          </w:p>
        </w:tc>
        <w:tc>
          <w:tcPr>
            <w:tcW w:w="837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77038CA" w14:textId="77777777" w:rsidR="00BB437C" w:rsidRPr="005A2D7C" w:rsidRDefault="00BB437C" w:rsidP="005A2D7C">
            <w:pPr>
              <w:pStyle w:val="TAL"/>
            </w:pPr>
            <w:r w:rsidRPr="005A2D7C">
              <w:rPr>
                <w:rFonts w:eastAsia="Calibri Light"/>
              </w:rPr>
              <w:t xml:space="preserve">Notification procedure when the &lt;subscription&gt; resource has notificationEventType set to </w:t>
            </w:r>
            <w:r w:rsidRPr="005A2D7C">
              <w:t>3</w:t>
            </w:r>
            <w:r w:rsidR="00715670">
              <w:t xml:space="preserve"> </w:t>
            </w:r>
            <w:r w:rsidRPr="005A2D7C">
              <w:t>(Hosting CSE sends notification when the direct child resource has been created)</w:t>
            </w:r>
          </w:p>
        </w:tc>
      </w:tr>
      <w:tr w:rsidR="00BB437C" w:rsidRPr="009743EA" w14:paraId="12F51792" w14:textId="77777777" w:rsidTr="00283DA8">
        <w:trPr>
          <w:jc w:val="center"/>
        </w:trPr>
        <w:tc>
          <w:tcPr>
            <w:tcW w:w="1286" w:type="dxa"/>
            <w:tcBorders>
              <w:top w:val="single" w:sz="4" w:space="0" w:color="000000"/>
              <w:left w:val="single" w:sz="4" w:space="0" w:color="000000"/>
              <w:bottom w:val="single" w:sz="4" w:space="0" w:color="000000"/>
            </w:tcBorders>
            <w:shd w:val="clear" w:color="auto" w:fill="E7E6E6"/>
          </w:tcPr>
          <w:p w14:paraId="5310B977" w14:textId="77777777" w:rsidR="00BB437C" w:rsidRPr="009743EA" w:rsidRDefault="00BB437C" w:rsidP="00283DA8">
            <w:pPr>
              <w:pStyle w:val="TAL"/>
              <w:snapToGrid w:val="0"/>
              <w:jc w:val="center"/>
              <w:rPr>
                <w:b/>
                <w:kern w:val="1"/>
              </w:rPr>
            </w:pPr>
            <w:r w:rsidRPr="009743EA">
              <w:rPr>
                <w:b/>
                <w:kern w:val="1"/>
              </w:rPr>
              <w:t>Target Resource</w:t>
            </w:r>
          </w:p>
        </w:tc>
        <w:tc>
          <w:tcPr>
            <w:tcW w:w="837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3A7DF93" w14:textId="77777777" w:rsidR="00BB437C" w:rsidRPr="005A2D7C" w:rsidRDefault="00BB437C" w:rsidP="005A2D7C">
            <w:pPr>
              <w:pStyle w:val="TAL"/>
              <w:rPr>
                <w:rFonts w:eastAsia="Calibri Light"/>
              </w:rPr>
            </w:pPr>
            <w:r w:rsidRPr="005A2D7C">
              <w:rPr>
                <w:rFonts w:eastAsia="Calibri Light"/>
              </w:rPr>
              <w:t xml:space="preserve">Create &lt;contentIntance&gt; target: Requested &lt;container&gt; resource </w:t>
            </w:r>
          </w:p>
          <w:p w14:paraId="1A38DFF9" w14:textId="77777777" w:rsidR="00BB437C" w:rsidRPr="005A2D7C" w:rsidRDefault="00BB437C" w:rsidP="005A2D7C">
            <w:pPr>
              <w:pStyle w:val="TAL"/>
              <w:rPr>
                <w:rFonts w:eastAsia="Calibri Light"/>
              </w:rPr>
            </w:pPr>
            <w:r w:rsidRPr="005A2D7C">
              <w:rPr>
                <w:rFonts w:eastAsia="Calibri Light"/>
              </w:rPr>
              <w:t>Notification Target: originator</w:t>
            </w:r>
          </w:p>
        </w:tc>
      </w:tr>
      <w:tr w:rsidR="00BB437C" w:rsidRPr="009743EA" w14:paraId="6429888B" w14:textId="77777777" w:rsidTr="00283DA8">
        <w:trPr>
          <w:jc w:val="center"/>
        </w:trPr>
        <w:tc>
          <w:tcPr>
            <w:tcW w:w="1286" w:type="dxa"/>
            <w:tcBorders>
              <w:top w:val="single" w:sz="4" w:space="0" w:color="000000"/>
              <w:left w:val="single" w:sz="4" w:space="0" w:color="000000"/>
              <w:bottom w:val="single" w:sz="4" w:space="0" w:color="000000"/>
            </w:tcBorders>
            <w:shd w:val="clear" w:color="auto" w:fill="E7E6E6"/>
          </w:tcPr>
          <w:p w14:paraId="5F95F3C9" w14:textId="77777777" w:rsidR="00BB437C" w:rsidRPr="009743EA" w:rsidRDefault="00BB437C" w:rsidP="00283DA8">
            <w:pPr>
              <w:pStyle w:val="TAL"/>
              <w:snapToGrid w:val="0"/>
              <w:jc w:val="center"/>
              <w:rPr>
                <w:b/>
                <w:kern w:val="1"/>
                <w:sz w:val="8"/>
              </w:rPr>
            </w:pPr>
          </w:p>
          <w:p w14:paraId="16B64542" w14:textId="77777777" w:rsidR="00BB437C" w:rsidRPr="009743EA" w:rsidRDefault="00BB437C" w:rsidP="00283DA8">
            <w:pPr>
              <w:pStyle w:val="TAL"/>
              <w:snapToGrid w:val="0"/>
              <w:jc w:val="center"/>
              <w:rPr>
                <w:b/>
                <w:kern w:val="1"/>
              </w:rPr>
            </w:pPr>
            <w:r w:rsidRPr="009743EA">
              <w:rPr>
                <w:b/>
                <w:kern w:val="1"/>
              </w:rPr>
              <w:t>Description</w:t>
            </w:r>
          </w:p>
        </w:tc>
        <w:tc>
          <w:tcPr>
            <w:tcW w:w="8373" w:type="dxa"/>
            <w:gridSpan w:val="2"/>
            <w:tcBorders>
              <w:top w:val="single" w:sz="4" w:space="0" w:color="000000"/>
              <w:left w:val="single" w:sz="4" w:space="0" w:color="000000"/>
              <w:bottom w:val="single" w:sz="4" w:space="0" w:color="000000"/>
              <w:right w:val="single" w:sz="4" w:space="0" w:color="000000"/>
            </w:tcBorders>
            <w:shd w:val="clear" w:color="auto" w:fill="FFFFFF"/>
          </w:tcPr>
          <w:p w14:paraId="698BA348" w14:textId="77777777" w:rsidR="00BB437C" w:rsidRPr="005A2D7C" w:rsidRDefault="00BB437C" w:rsidP="005A2D7C">
            <w:pPr>
              <w:pStyle w:val="TAL"/>
            </w:pPr>
            <w:r w:rsidRPr="005A2D7C">
              <w:t xml:space="preserve">Figure below depicts the procedure for notification. </w:t>
            </w:r>
          </w:p>
          <w:p w14:paraId="2D03E4BD" w14:textId="77777777" w:rsidR="00BB437C" w:rsidRPr="005A2D7C" w:rsidRDefault="00BB437C" w:rsidP="00283DA8">
            <w:pPr>
              <w:pStyle w:val="NoSpacing"/>
              <w:overflowPunct w:val="0"/>
              <w:rPr>
                <w:rFonts w:ascii="Times New Roman" w:hAnsi="Times New Roman"/>
                <w:lang w:val="en-GB"/>
              </w:rPr>
            </w:pPr>
          </w:p>
          <w:p w14:paraId="096AE980" w14:textId="77777777" w:rsidR="00BB437C" w:rsidRPr="005A2D7C" w:rsidRDefault="0054261D" w:rsidP="00283DA8">
            <w:pPr>
              <w:pStyle w:val="NoSpacing"/>
              <w:overflowPunct w:val="0"/>
              <w:rPr>
                <w:rFonts w:ascii="Times New Roman" w:hAnsi="Times New Roman"/>
                <w:lang w:val="en-GB"/>
              </w:rPr>
            </w:pPr>
            <w:r>
              <w:rPr>
                <w:lang w:val="en-GB"/>
              </w:rPr>
              <w:pict w14:anchorId="326B43E2">
                <v:group id="_x0000_s1957" style="position:absolute;left:0;text-align:left;margin-left:1.05pt;margin-top:.7pt;width:411.6pt;height:198.85pt;z-index:251645440" coordsize="63973,29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">
                  <v:roundrect id="모서리가 둥근 직사각형 2" o:spid="_x0000_s1958" style="position:absolute;left:3157;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1483AB32" w14:textId="77777777" w:rsidR="004A00AF" w:rsidRDefault="004A00AF" w:rsidP="00BB437C">
                          <w:pPr>
                            <w:pStyle w:val="NormalWeb"/>
                            <w:wordWrap w:val="0"/>
                            <w:spacing w:after="0"/>
                            <w:jc w:val="center"/>
                            <w:rPr>
                              <w:rFonts w:ascii="Malgun Gothic" w:hAnsi="Malgun Gothic"/>
                              <w:color w:val="FFFFFF"/>
                              <w:kern w:val="24"/>
                              <w:sz w:val="18"/>
                              <w:szCs w:val="18"/>
                            </w:rPr>
                          </w:pPr>
                          <w:r>
                            <w:rPr>
                              <w:rFonts w:ascii="Malgun Gothic" w:hAnsi="Malgun Gothic"/>
                              <w:color w:val="FFFFFF"/>
                              <w:kern w:val="24"/>
                              <w:sz w:val="18"/>
                              <w:szCs w:val="18"/>
                            </w:rPr>
                            <w:t>o</w:t>
                          </w:r>
                          <w:r w:rsidRPr="001B40A0">
                            <w:rPr>
                              <w:rFonts w:ascii="Malgun Gothic" w:hAnsi="Malgun Gothic" w:hint="eastAsia"/>
                              <w:color w:val="FFFFFF"/>
                              <w:kern w:val="24"/>
                              <w:sz w:val="18"/>
                              <w:szCs w:val="18"/>
                            </w:rPr>
                            <w:t>riginator</w:t>
                          </w:r>
                        </w:p>
                        <w:p w14:paraId="1A4B6ACB" w14:textId="77777777" w:rsidR="004A00AF" w:rsidRPr="001B40A0" w:rsidRDefault="004A00AF" w:rsidP="00BB437C">
                          <w:pPr>
                            <w:pStyle w:val="NormalWeb"/>
                            <w:wordWrap w:val="0"/>
                            <w:spacing w:after="0"/>
                            <w:jc w:val="center"/>
                            <w:rPr>
                              <w:sz w:val="18"/>
                              <w:szCs w:val="18"/>
                            </w:rPr>
                          </w:pPr>
                          <w:r>
                            <w:rPr>
                              <w:rFonts w:ascii="Malgun Gothic" w:hAnsi="Malgun Gothic"/>
                              <w:color w:val="FFFFFF"/>
                              <w:kern w:val="24"/>
                              <w:sz w:val="18"/>
                              <w:szCs w:val="18"/>
                            </w:rPr>
                            <w:t>(AE1)</w:t>
                          </w:r>
                        </w:p>
                      </w:txbxContent>
                    </v:textbox>
                  </v:roundrect>
                  <v:line id="직선 연결선 3" o:spid="_x0000_s1959" style="position:absolute;visibility:visible" from="7827,6810" to="7851,2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1960" type="#_x0000_t32" style="position:absolute;left:8681;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7" o:spid="_x0000_s1961" type="#_x0000_t202" style="position:absolute;left:7040;top:8371;width:25817;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49DA4D7B" w14:textId="77777777" w:rsidR="004A00AF" w:rsidRPr="00B4779C" w:rsidRDefault="004A00AF" w:rsidP="00BB437C">
                          <w:pPr>
                            <w:pStyle w:val="NormalWeb"/>
                            <w:wordWrap w:val="0"/>
                            <w:spacing w:after="0"/>
                            <w:rPr>
                              <w:sz w:val="14"/>
                              <w:szCs w:val="14"/>
                            </w:rPr>
                          </w:pPr>
                          <w:r w:rsidRPr="00B4779C">
                            <w:rPr>
                              <w:rFonts w:ascii="Malgun Gothic" w:hAnsi="Malgun Gothic" w:hint="eastAsia"/>
                              <w:color w:val="5B9BD5"/>
                              <w:kern w:val="24"/>
                              <w:sz w:val="14"/>
                              <w:szCs w:val="14"/>
                            </w:rPr>
                            <w:t xml:space="preserve">subscription create request </w:t>
                          </w:r>
                          <w:r w:rsidRPr="00B4779C">
                            <w:rPr>
                              <w:rFonts w:ascii="Malgun Gothic" w:hAnsi="Malgun Gothic"/>
                              <w:color w:val="5B9BD5"/>
                              <w:kern w:val="24"/>
                              <w:sz w:val="14"/>
                              <w:szCs w:val="14"/>
                            </w:rPr>
                            <w:t>to</w:t>
                          </w:r>
                          <w:r w:rsidRPr="00B4779C">
                            <w:rPr>
                              <w:rFonts w:ascii="Malgun Gothic" w:hAnsi="Malgun Gothic" w:hint="eastAsia"/>
                              <w:color w:val="5B9BD5"/>
                              <w:kern w:val="24"/>
                              <w:sz w:val="14"/>
                              <w:szCs w:val="14"/>
                            </w:rPr>
                            <w:t xml:space="preserve"> the container</w:t>
                          </w:r>
                        </w:p>
                      </w:txbxContent>
                    </v:textbox>
                  </v:shape>
                  <v:shape id="TextBox 8" o:spid="_x0000_s1962" type="#_x0000_t202" style="position:absolute;left:7037;top:12427;width:25148;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3508BC5E" w14:textId="77777777" w:rsidR="004A00AF" w:rsidRDefault="004A00AF" w:rsidP="00BB437C">
                          <w:pPr>
                            <w:pStyle w:val="NormalWeb"/>
                            <w:wordWrap w:val="0"/>
                            <w:spacing w:after="0"/>
                            <w:jc w:val="center"/>
                          </w:pPr>
                          <w:r w:rsidRPr="001B40A0">
                            <w:rPr>
                              <w:rFonts w:ascii="Malgun Gothic" w:hAnsi="Malgun Gothic" w:hint="eastAsia"/>
                              <w:color w:val="5B9BD5"/>
                              <w:kern w:val="24"/>
                              <w:sz w:val="14"/>
                              <w:szCs w:val="14"/>
                            </w:rPr>
                            <w:t>Response</w:t>
                          </w:r>
                        </w:p>
                      </w:txbxContent>
                    </v:textbox>
                  </v:shape>
                  <v:shape id="직선 화살표 연결선 7" o:spid="_x0000_s1963" type="#_x0000_t32" style="position:absolute;left:9030;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964" style="position:absolute;left:26906;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4F311E2B" w14:textId="77777777" w:rsidR="004A00AF" w:rsidRDefault="004A00AF" w:rsidP="00BB437C">
                          <w:pPr>
                            <w:pStyle w:val="NormalWeb"/>
                            <w:wordWrap w:val="0"/>
                            <w:spacing w:after="0"/>
                            <w:jc w:val="center"/>
                          </w:pPr>
                          <w:r w:rsidRPr="001B40A0">
                            <w:rPr>
                              <w:rFonts w:ascii="Malgun Gothic" w:hAnsi="Malgun Gothic" w:hint="eastAsia"/>
                              <w:color w:val="FFFFFF"/>
                              <w:kern w:val="24"/>
                              <w:sz w:val="19"/>
                              <w:szCs w:val="19"/>
                            </w:rPr>
                            <w:t>mn-name</w:t>
                          </w:r>
                        </w:p>
                      </w:txbxContent>
                    </v:textbox>
                  </v:roundrect>
                  <v:roundrect id="모서리가 둥근 직사각형 9" o:spid="_x0000_s1965" style="position:absolute;left:50655;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" fillcolor="#5b9bd5" strokecolor="#d9d9d9" strokeweight=".5pt">
                    <v:stroke joinstyle="miter"/>
                    <v:textbox>
                      <w:txbxContent>
                        <w:p w14:paraId="1F1C2302" w14:textId="77777777" w:rsidR="004A00AF" w:rsidRDefault="004A00AF" w:rsidP="00BB437C">
                          <w:pPr>
                            <w:pStyle w:val="NormalWeb"/>
                            <w:wordWrap w:val="0"/>
                            <w:spacing w:after="0"/>
                            <w:jc w:val="center"/>
                          </w:pPr>
                          <w:r w:rsidRPr="001B40A0">
                            <w:rPr>
                              <w:rFonts w:ascii="Malgun Gothic" w:hAnsi="Malgun Gothic" w:hint="eastAsia"/>
                              <w:color w:val="FFFFFF"/>
                              <w:kern w:val="24"/>
                              <w:sz w:val="19"/>
                              <w:szCs w:val="19"/>
                            </w:rPr>
                            <w:t>AE</w:t>
                          </w:r>
                          <w:r>
                            <w:rPr>
                              <w:rFonts w:ascii="Malgun Gothic" w:hAnsi="Malgun Gothic"/>
                              <w:color w:val="FFFFFF"/>
                              <w:kern w:val="24"/>
                              <w:sz w:val="19"/>
                              <w:szCs w:val="19"/>
                            </w:rPr>
                            <w:t>2</w:t>
                          </w:r>
                        </w:p>
                      </w:txbxContent>
                    </v:textbox>
                  </v:roundrect>
                  <v:shape id="직선 화살표 연결선 10" o:spid="_x0000_s1966" type="#_x0000_t32" style="position:absolute;left:32663;top:21276;width:22083;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" strokecolor="#5b9bd5" strokeweight="1.5pt">
                    <v:stroke endarrow="block" endarrowlength="long" joinstyle="miter" endcap="round"/>
                  </v:shape>
                  <v:shape id="TextBox 15" o:spid="_x0000_s1967" type="#_x0000_t202" style="position:absolute;left:34450;top:15201;width:19949;height:28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3173613F" w14:textId="77777777" w:rsidR="004A00AF" w:rsidRDefault="004A00AF" w:rsidP="00BB437C">
                          <w:pPr>
                            <w:pStyle w:val="NormalWeb"/>
                            <w:wordWrap w:val="0"/>
                            <w:spacing w:after="0"/>
                          </w:pPr>
                          <w:r>
                            <w:rPr>
                              <w:rFonts w:ascii="Malgun Gothic" w:hAnsi="Malgun Gothic"/>
                              <w:color w:val="5B9BD5"/>
                              <w:kern w:val="24"/>
                              <w:sz w:val="14"/>
                              <w:szCs w:val="14"/>
                            </w:rPr>
                            <w:t>contentInstance create</w:t>
                          </w:r>
                          <w:r w:rsidRPr="001B40A0">
                            <w:rPr>
                              <w:rFonts w:ascii="Malgun Gothic" w:hAnsi="Malgun Gothic" w:hint="eastAsia"/>
                              <w:color w:val="5B9BD5"/>
                              <w:kern w:val="24"/>
                              <w:sz w:val="14"/>
                              <w:szCs w:val="14"/>
                            </w:rPr>
                            <w:t xml:space="preserve"> request</w:t>
                          </w:r>
                        </w:p>
                      </w:txbxContent>
                    </v:textbox>
                  </v:shape>
                  <v:shape id="TextBox 16" o:spid="_x0000_s1968" type="#_x0000_t202" style="position:absolute;left:30369;top:19149;width:25147;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21B404C8" w14:textId="77777777" w:rsidR="004A00AF" w:rsidRDefault="004A00AF" w:rsidP="00BB437C">
                          <w:pPr>
                            <w:pStyle w:val="NormalWeb"/>
                            <w:wordWrap w:val="0"/>
                            <w:spacing w:after="0"/>
                            <w:jc w:val="center"/>
                          </w:pPr>
                          <w:r w:rsidRPr="001B40A0">
                            <w:rPr>
                              <w:rFonts w:ascii="Malgun Gothic" w:hAnsi="Malgun Gothic" w:hint="eastAsia"/>
                              <w:color w:val="5B9BD5"/>
                              <w:kern w:val="24"/>
                              <w:sz w:val="14"/>
                              <w:szCs w:val="14"/>
                            </w:rPr>
                            <w:t>Response</w:t>
                          </w:r>
                        </w:p>
                      </w:txbxContent>
                    </v:textbox>
                  </v:shape>
                  <v:shape id="직선 화살표 연결선 13" o:spid="_x0000_s1969" type="#_x0000_t32" style="position:absolute;left:32665;top:17355;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" strokecolor="#5b9bd5" strokeweight="1.5pt">
                    <v:stroke endarrow="block" endarrowlength="long" joinstyle="miter" endcap="round"/>
                  </v:shape>
                  <v:line id="직선 연결선 14" o:spid="_x0000_s1970" style="position:absolute;visibility:visible" from="31430,6810" to="31454,2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" strokeweight=".5pt">
                    <v:stroke dashstyle="longDash" joinstyle="miter"/>
                  </v:line>
                  <v:line id="직선 연결선 15" o:spid="_x0000_s1971" style="position:absolute;visibility:visible" from="55354,6810" to="55378,2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" strokeweight=".5pt">
                    <v:stroke dashstyle="longDash" joinstyle="miter"/>
                  </v:line>
                  <v:shape id="직선 화살표 연결선 16" o:spid="_x0000_s1972" type="#_x0000_t32" style="position:absolute;left:8760;top:28324;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" strokecolor="#5b9bd5" strokeweight="1.5pt">
                    <v:stroke endarrow="block" endarrowlength="long" joinstyle="miter" endcap="round"/>
                  </v:shape>
                  <v:shape id="TextBox 27" o:spid="_x0000_s1973" type="#_x0000_t202" style="position:absolute;left:14095;top:22120;width:16809;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28D884DA" w14:textId="77777777" w:rsidR="004A00AF" w:rsidRDefault="004A00AF" w:rsidP="00BB437C">
                          <w:pPr>
                            <w:pStyle w:val="NormalWeb"/>
                            <w:wordWrap w:val="0"/>
                            <w:spacing w:after="0"/>
                          </w:pPr>
                          <w:r w:rsidRPr="001B40A0">
                            <w:rPr>
                              <w:rFonts w:ascii="Malgun Gothic" w:hAnsi="Malgun Gothic" w:hint="eastAsia"/>
                              <w:color w:val="5B9BD5"/>
                              <w:kern w:val="24"/>
                              <w:sz w:val="14"/>
                              <w:szCs w:val="14"/>
                            </w:rPr>
                            <w:t>Notification send</w:t>
                          </w:r>
                        </w:p>
                      </w:txbxContent>
                    </v:textbox>
                  </v:shape>
                  <v:shape id="TextBox 28" o:spid="_x0000_s1974" type="#_x0000_t202" style="position:absolute;left:6465;top:26198;width:25148;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2202F461" w14:textId="77777777" w:rsidR="004A00AF" w:rsidRDefault="004A00AF" w:rsidP="00BB437C">
                          <w:pPr>
                            <w:pStyle w:val="NormalWeb"/>
                            <w:wordWrap w:val="0"/>
                            <w:spacing w:after="0"/>
                            <w:jc w:val="center"/>
                          </w:pPr>
                          <w:r w:rsidRPr="001B40A0">
                            <w:rPr>
                              <w:rFonts w:ascii="Malgun Gothic" w:hAnsi="Malgun Gothic" w:hint="eastAsia"/>
                              <w:color w:val="5B9BD5"/>
                              <w:kern w:val="24"/>
                              <w:sz w:val="14"/>
                              <w:szCs w:val="14"/>
                            </w:rPr>
                            <w:t>ACK</w:t>
                          </w:r>
                        </w:p>
                      </w:txbxContent>
                    </v:textbox>
                  </v:shape>
                  <v:shape id="직선 화살표 연결선 19" o:spid="_x0000_s1975" type="#_x0000_t32" style="position:absolute;left:8762;top:24403;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" strokecolor="#5b9bd5" strokeweight="1.5pt">
                    <v:stroke endarrow="block" endarrowlength="long" joinstyle="miter" endcap="round"/>
                  </v:shape>
                  <v:shape id="왼쪽 중괄호 20" o:spid="_x0000_s1976" type="#_x0000_t87" style="position:absolute;left:5956;top:10810;width:1281;height:427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" adj="540" strokecolor="#5b9bd5" strokeweight="1.5pt">
                    <v:stroke joinstyle="miter"/>
                  </v:shape>
                  <v:shape id="TextBox 31" o:spid="_x0000_s1977" type="#_x0000_t202" style="position:absolute;top:11332;width:6248;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6D3120BD" w14:textId="77777777" w:rsidR="004A00AF" w:rsidRDefault="004A00AF" w:rsidP="00BB437C">
                          <w:pPr>
                            <w:pStyle w:val="NormalWeb"/>
                            <w:wordWrap w:val="0"/>
                            <w:spacing w:after="0"/>
                          </w:pPr>
                          <w:r w:rsidRPr="001B40A0">
                            <w:rPr>
                              <w:rFonts w:ascii="Malgun Gothic" w:hAnsi="Malgun Gothic" w:hint="eastAsia"/>
                              <w:color w:val="5B9BD5"/>
                              <w:kern w:val="24"/>
                              <w:sz w:val="14"/>
                              <w:szCs w:val="14"/>
                            </w:rPr>
                            <w:t>Step 01</w:t>
                          </w:r>
                        </w:p>
                      </w:txbxContent>
                    </v:textbox>
                  </v:shape>
                  <v:shape id="왼쪽 중괄호 22" o:spid="_x0000_s1978" type="#_x0000_t87" style="position:absolute;left:56095;top:17233;width:1281;height:4274;rotation: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" adj="540" strokecolor="#5b9bd5" strokeweight="1.5pt">
                    <v:stroke joinstyle="miter"/>
                  </v:shape>
                  <v:shape id="TextBox 34" o:spid="_x0000_s1979" type="#_x0000_t202" style="position:absolute;left:57725;top:17645;width:6248;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76985331" w14:textId="77777777" w:rsidR="004A00AF" w:rsidRDefault="004A00AF" w:rsidP="00BB437C">
                          <w:pPr>
                            <w:pStyle w:val="NormalWeb"/>
                            <w:wordWrap w:val="0"/>
                            <w:spacing w:after="0"/>
                          </w:pPr>
                          <w:r w:rsidRPr="001B40A0">
                            <w:rPr>
                              <w:rFonts w:ascii="Malgun Gothic" w:hAnsi="Malgun Gothic" w:hint="eastAsia"/>
                              <w:color w:val="5B9BD5"/>
                              <w:kern w:val="24"/>
                              <w:sz w:val="14"/>
                              <w:szCs w:val="14"/>
                            </w:rPr>
                            <w:t>Step 02</w:t>
                          </w:r>
                        </w:p>
                      </w:txbxContent>
                    </v:textbox>
                  </v:shape>
                  <v:shape id="왼쪽 중괄호 24" o:spid="_x0000_s1980" type="#_x0000_t87" style="position:absolute;left:6074;top:24267;width:1282;height:427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" adj="540" strokecolor="#5b9bd5" strokeweight="1.5pt">
                    <v:stroke joinstyle="miter"/>
                  </v:shape>
                  <v:shape id="TextBox 36" o:spid="_x0000_s1981" type="#_x0000_t202" style="position:absolute;left:58;top:24758;width:6249;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745E922E" w14:textId="77777777" w:rsidR="004A00AF" w:rsidRDefault="004A00AF" w:rsidP="00BB437C">
                          <w:pPr>
                            <w:pStyle w:val="NormalWeb"/>
                            <w:wordWrap w:val="0"/>
                            <w:spacing w:after="0"/>
                          </w:pPr>
                          <w:r w:rsidRPr="001B40A0">
                            <w:rPr>
                              <w:rFonts w:ascii="Malgun Gothic" w:hAnsi="Malgun Gothic" w:hint="eastAsia"/>
                              <w:color w:val="5B9BD5"/>
                              <w:kern w:val="24"/>
                              <w:sz w:val="14"/>
                              <w:szCs w:val="14"/>
                            </w:rPr>
                            <w:t>Step 03</w:t>
                          </w:r>
                        </w:p>
                      </w:txbxContent>
                    </v:textbox>
                  </v:shape>
                </v:group>
              </w:pict>
            </w:r>
          </w:p>
          <w:p w14:paraId="658C87DF" w14:textId="77777777" w:rsidR="00BB437C" w:rsidRPr="005A2D7C" w:rsidRDefault="00BB437C" w:rsidP="00283DA8">
            <w:pPr>
              <w:pStyle w:val="NoSpacing"/>
              <w:overflowPunct w:val="0"/>
              <w:rPr>
                <w:rFonts w:ascii="Times New Roman" w:hAnsi="Times New Roman"/>
                <w:lang w:val="en-GB"/>
              </w:rPr>
            </w:pPr>
          </w:p>
          <w:p w14:paraId="5B4574F0" w14:textId="77777777" w:rsidR="00BB437C" w:rsidRPr="005A2D7C" w:rsidRDefault="00BB437C" w:rsidP="00283DA8">
            <w:pPr>
              <w:pStyle w:val="NoSpacing"/>
              <w:overflowPunct w:val="0"/>
              <w:rPr>
                <w:rFonts w:ascii="Times New Roman" w:hAnsi="Times New Roman"/>
                <w:lang w:val="en-GB"/>
              </w:rPr>
            </w:pPr>
          </w:p>
          <w:p w14:paraId="12A40FDB" w14:textId="77777777" w:rsidR="00BB437C" w:rsidRPr="005A2D7C" w:rsidRDefault="00BB437C" w:rsidP="00283DA8">
            <w:pPr>
              <w:pStyle w:val="NoSpacing"/>
              <w:overflowPunct w:val="0"/>
              <w:rPr>
                <w:rFonts w:ascii="Times New Roman" w:hAnsi="Times New Roman"/>
                <w:lang w:val="en-GB"/>
              </w:rPr>
            </w:pPr>
          </w:p>
          <w:p w14:paraId="3B00F0EB" w14:textId="77777777" w:rsidR="00BB437C" w:rsidRPr="005A2D7C" w:rsidRDefault="00BB437C" w:rsidP="00283DA8">
            <w:pPr>
              <w:pStyle w:val="NoSpacing"/>
              <w:overflowPunct w:val="0"/>
              <w:rPr>
                <w:rFonts w:ascii="Times New Roman" w:hAnsi="Times New Roman"/>
                <w:lang w:val="en-GB"/>
              </w:rPr>
            </w:pPr>
          </w:p>
          <w:p w14:paraId="2E272F3B" w14:textId="77777777" w:rsidR="00BB437C" w:rsidRPr="005A2D7C" w:rsidRDefault="00BB437C" w:rsidP="00283DA8">
            <w:pPr>
              <w:pStyle w:val="NoSpacing"/>
              <w:overflowPunct w:val="0"/>
              <w:rPr>
                <w:rFonts w:ascii="Times New Roman" w:hAnsi="Times New Roman"/>
                <w:lang w:val="en-GB"/>
              </w:rPr>
            </w:pPr>
          </w:p>
          <w:p w14:paraId="304BA554" w14:textId="77777777" w:rsidR="00BB437C" w:rsidRPr="005A2D7C" w:rsidRDefault="00BB437C" w:rsidP="00283DA8">
            <w:pPr>
              <w:pStyle w:val="NoSpacing"/>
              <w:overflowPunct w:val="0"/>
              <w:rPr>
                <w:rFonts w:ascii="Times New Roman" w:hAnsi="Times New Roman"/>
                <w:lang w:val="en-GB"/>
              </w:rPr>
            </w:pPr>
          </w:p>
          <w:p w14:paraId="61125883" w14:textId="77777777" w:rsidR="00BB437C" w:rsidRPr="005A2D7C" w:rsidRDefault="00BB437C" w:rsidP="00283DA8">
            <w:pPr>
              <w:pStyle w:val="NoSpacing"/>
              <w:overflowPunct w:val="0"/>
              <w:rPr>
                <w:rFonts w:ascii="Times New Roman" w:hAnsi="Times New Roman"/>
                <w:lang w:val="en-GB"/>
              </w:rPr>
            </w:pPr>
          </w:p>
          <w:p w14:paraId="17DA80FE" w14:textId="77777777" w:rsidR="00BB437C" w:rsidRPr="005A2D7C" w:rsidRDefault="00BB437C" w:rsidP="00283DA8">
            <w:pPr>
              <w:pStyle w:val="NoSpacing"/>
              <w:overflowPunct w:val="0"/>
              <w:rPr>
                <w:rFonts w:ascii="Times New Roman" w:hAnsi="Times New Roman"/>
                <w:lang w:val="en-GB"/>
              </w:rPr>
            </w:pPr>
          </w:p>
          <w:p w14:paraId="34935D3A" w14:textId="77777777" w:rsidR="00BB437C" w:rsidRPr="005A2D7C" w:rsidRDefault="00BB437C" w:rsidP="00283DA8">
            <w:pPr>
              <w:pStyle w:val="NoSpacing"/>
              <w:overflowPunct w:val="0"/>
              <w:rPr>
                <w:rFonts w:ascii="Times New Roman" w:hAnsi="Times New Roman"/>
                <w:lang w:val="en-GB"/>
              </w:rPr>
            </w:pPr>
          </w:p>
          <w:p w14:paraId="146C4274" w14:textId="77777777" w:rsidR="00BB437C" w:rsidRPr="005A2D7C" w:rsidRDefault="00BB437C" w:rsidP="00283DA8">
            <w:pPr>
              <w:pStyle w:val="NoSpacing"/>
              <w:overflowPunct w:val="0"/>
              <w:rPr>
                <w:rFonts w:ascii="Times New Roman" w:hAnsi="Times New Roman"/>
                <w:lang w:val="en-GB"/>
              </w:rPr>
            </w:pPr>
          </w:p>
          <w:p w14:paraId="183E2174" w14:textId="77777777" w:rsidR="00BB437C" w:rsidRPr="005A2D7C" w:rsidRDefault="00BB437C" w:rsidP="00283DA8">
            <w:pPr>
              <w:pStyle w:val="NoSpacing"/>
              <w:overflowPunct w:val="0"/>
              <w:rPr>
                <w:rFonts w:ascii="Times New Roman" w:hAnsi="Times New Roman"/>
                <w:lang w:val="en-GB"/>
              </w:rPr>
            </w:pPr>
          </w:p>
          <w:p w14:paraId="2296134B" w14:textId="77777777" w:rsidR="00BB437C" w:rsidRPr="005A2D7C" w:rsidRDefault="00BB437C" w:rsidP="00283DA8">
            <w:pPr>
              <w:pStyle w:val="NoSpacing"/>
              <w:overflowPunct w:val="0"/>
              <w:rPr>
                <w:rFonts w:ascii="Times New Roman" w:hAnsi="Times New Roman"/>
                <w:lang w:val="en-GB"/>
              </w:rPr>
            </w:pPr>
          </w:p>
          <w:p w14:paraId="726EE7E7" w14:textId="77777777" w:rsidR="00BB437C" w:rsidRPr="005A2D7C" w:rsidRDefault="00BB437C" w:rsidP="00283DA8">
            <w:pPr>
              <w:pStyle w:val="NoSpacing"/>
              <w:overflowPunct w:val="0"/>
              <w:rPr>
                <w:rFonts w:ascii="Times New Roman" w:hAnsi="Times New Roman"/>
                <w:lang w:val="en-GB"/>
              </w:rPr>
            </w:pPr>
          </w:p>
          <w:p w14:paraId="23C389F2" w14:textId="77777777" w:rsidR="00BB437C" w:rsidRPr="005A2D7C" w:rsidRDefault="00BB437C" w:rsidP="00283DA8">
            <w:pPr>
              <w:pStyle w:val="NoSpacing"/>
              <w:overflowPunct w:val="0"/>
              <w:rPr>
                <w:rFonts w:ascii="Times New Roman" w:hAnsi="Times New Roman"/>
                <w:lang w:val="en-GB"/>
              </w:rPr>
            </w:pPr>
          </w:p>
          <w:p w14:paraId="1F8FDAAA" w14:textId="77777777" w:rsidR="00BB437C" w:rsidRPr="005A2D7C" w:rsidRDefault="00BB437C" w:rsidP="00283DA8">
            <w:pPr>
              <w:pStyle w:val="NoSpacing"/>
              <w:overflowPunct w:val="0"/>
              <w:rPr>
                <w:rFonts w:ascii="Times New Roman" w:hAnsi="Times New Roman"/>
                <w:lang w:val="en-GB"/>
              </w:rPr>
            </w:pPr>
          </w:p>
          <w:p w14:paraId="6CC465C0" w14:textId="77777777" w:rsidR="00BB437C" w:rsidRPr="005A2D7C" w:rsidRDefault="00BB437C" w:rsidP="00283DA8">
            <w:pPr>
              <w:pStyle w:val="NoSpacing"/>
              <w:overflowPunct w:val="0"/>
              <w:rPr>
                <w:rFonts w:ascii="Times New Roman" w:hAnsi="Times New Roman"/>
                <w:lang w:val="en-GB"/>
              </w:rPr>
            </w:pPr>
          </w:p>
          <w:p w14:paraId="45806738" w14:textId="77777777" w:rsidR="00BB437C" w:rsidRPr="005A2D7C" w:rsidRDefault="00BB437C" w:rsidP="00283DA8">
            <w:pPr>
              <w:pStyle w:val="NoSpacing"/>
              <w:overflowPunct w:val="0"/>
              <w:rPr>
                <w:rFonts w:ascii="Times New Roman" w:hAnsi="Times New Roman"/>
                <w:lang w:val="en-GB"/>
              </w:rPr>
            </w:pPr>
          </w:p>
          <w:p w14:paraId="6A049B8B" w14:textId="77777777" w:rsidR="00BB437C" w:rsidRPr="005A2D7C" w:rsidRDefault="00BB437C" w:rsidP="005A2D7C">
            <w:pPr>
              <w:pStyle w:val="TAL"/>
            </w:pPr>
            <w:r w:rsidRPr="005A2D7C">
              <w:t>Initial condition: MN(Hosting CSE) has a &lt;container&gt; resource. The originator is AE1 in this clause, but can be CSE.</w:t>
            </w:r>
          </w:p>
          <w:p w14:paraId="4DD01948" w14:textId="77777777" w:rsidR="00BB437C" w:rsidRPr="005A2D7C" w:rsidRDefault="00BB437C" w:rsidP="005A2D7C">
            <w:pPr>
              <w:pStyle w:val="TAL"/>
            </w:pPr>
          </w:p>
          <w:p w14:paraId="4366CDAD" w14:textId="77777777" w:rsidR="00BB437C" w:rsidRPr="005A2D7C" w:rsidRDefault="00BB437C" w:rsidP="005A2D7C">
            <w:pPr>
              <w:pStyle w:val="TAL"/>
            </w:pPr>
            <w:r w:rsidRPr="005A2D7C">
              <w:t>Step 01: The originator sends a &lt;subscription&gt; resource CREATE request to the &lt;container&gt; resource on the Registrar CSE. In the request, notificationEventType set to 3 and notificationURI attribute set to originator. The Registrar CSE creates a &lt;subscription&gt; resource and sends back a response.</w:t>
            </w:r>
          </w:p>
          <w:p w14:paraId="59ED3C9D" w14:textId="77777777" w:rsidR="00BB437C" w:rsidRPr="005A2D7C" w:rsidRDefault="00BB437C" w:rsidP="005A2D7C">
            <w:pPr>
              <w:pStyle w:val="TAL"/>
            </w:pPr>
            <w:r w:rsidRPr="005A2D7C">
              <w:t>Step 02: An AE2 sends a CREATE request of the &lt;contentInstance&gt; resource to the &lt;container&gt; resource. The Registrar CSE creates a &lt;contentInstance&gt; resource and sends back a response.</w:t>
            </w:r>
          </w:p>
          <w:p w14:paraId="7D3B39E9" w14:textId="30FF7A24" w:rsidR="00BB437C" w:rsidRPr="005A2D7C" w:rsidRDefault="00BB437C" w:rsidP="005A2D7C">
            <w:pPr>
              <w:pStyle w:val="TAL"/>
            </w:pPr>
            <w:r w:rsidRPr="000D6D95">
              <w:t>Step 03: The Hosting CSE sends notification as soon as create succeed. The originator sends back an ACK message.</w:t>
            </w:r>
          </w:p>
        </w:tc>
      </w:tr>
      <w:tr w:rsidR="00BB437C" w:rsidRPr="009743EA" w14:paraId="1CA5EC3A" w14:textId="77777777" w:rsidTr="00283DA8">
        <w:trPr>
          <w:trHeight w:val="1747"/>
          <w:jc w:val="center"/>
        </w:trPr>
        <w:tc>
          <w:tcPr>
            <w:tcW w:w="1286" w:type="dxa"/>
            <w:vMerge w:val="restart"/>
            <w:tcBorders>
              <w:top w:val="single" w:sz="4" w:space="0" w:color="000000"/>
              <w:left w:val="single" w:sz="4" w:space="0" w:color="000000"/>
            </w:tcBorders>
            <w:shd w:val="clear" w:color="auto" w:fill="E7E6E6"/>
          </w:tcPr>
          <w:p w14:paraId="286821BA" w14:textId="77777777" w:rsidR="00BB437C" w:rsidRPr="009743EA" w:rsidRDefault="00BB437C" w:rsidP="00283DA8">
            <w:pPr>
              <w:pStyle w:val="TAL"/>
              <w:snapToGrid w:val="0"/>
              <w:jc w:val="center"/>
              <w:rPr>
                <w:b/>
                <w:kern w:val="1"/>
              </w:rPr>
            </w:pPr>
          </w:p>
          <w:p w14:paraId="3DE29F42" w14:textId="77777777" w:rsidR="00BB437C" w:rsidRPr="009743EA" w:rsidRDefault="00BB437C" w:rsidP="00283DA8">
            <w:pPr>
              <w:pStyle w:val="TAL"/>
              <w:snapToGrid w:val="0"/>
              <w:jc w:val="center"/>
              <w:rPr>
                <w:b/>
                <w:kern w:val="1"/>
              </w:rPr>
            </w:pPr>
          </w:p>
          <w:p w14:paraId="3A0473C7" w14:textId="77777777" w:rsidR="00BB437C" w:rsidRPr="009743EA" w:rsidRDefault="00BB437C" w:rsidP="00283DA8">
            <w:pPr>
              <w:pStyle w:val="TAL"/>
              <w:snapToGrid w:val="0"/>
              <w:jc w:val="center"/>
              <w:rPr>
                <w:b/>
                <w:kern w:val="1"/>
              </w:rPr>
            </w:pPr>
          </w:p>
          <w:p w14:paraId="57DA7A19" w14:textId="77777777" w:rsidR="00BB437C" w:rsidRPr="009743EA" w:rsidRDefault="00BB437C" w:rsidP="00283DA8">
            <w:pPr>
              <w:pStyle w:val="TAL"/>
              <w:snapToGrid w:val="0"/>
              <w:jc w:val="center"/>
              <w:rPr>
                <w:b/>
                <w:kern w:val="1"/>
              </w:rPr>
            </w:pPr>
          </w:p>
          <w:p w14:paraId="738B04FE" w14:textId="77777777" w:rsidR="00BB437C" w:rsidRPr="009743EA" w:rsidRDefault="00BB437C" w:rsidP="00283DA8">
            <w:pPr>
              <w:pStyle w:val="TAL"/>
              <w:snapToGrid w:val="0"/>
              <w:jc w:val="center"/>
              <w:rPr>
                <w:b/>
                <w:kern w:val="1"/>
              </w:rPr>
            </w:pPr>
          </w:p>
          <w:p w14:paraId="374B8467" w14:textId="77777777" w:rsidR="00BB437C" w:rsidRPr="009743EA" w:rsidRDefault="00BB437C" w:rsidP="00283DA8">
            <w:pPr>
              <w:pStyle w:val="TAL"/>
              <w:snapToGrid w:val="0"/>
              <w:jc w:val="center"/>
              <w:rPr>
                <w:b/>
                <w:kern w:val="1"/>
              </w:rPr>
            </w:pPr>
          </w:p>
          <w:p w14:paraId="67232E45" w14:textId="77777777" w:rsidR="00BB437C" w:rsidRPr="009743EA" w:rsidRDefault="00BB437C" w:rsidP="00283DA8">
            <w:pPr>
              <w:pStyle w:val="TAL"/>
              <w:snapToGrid w:val="0"/>
              <w:jc w:val="center"/>
              <w:rPr>
                <w:b/>
                <w:kern w:val="1"/>
              </w:rPr>
            </w:pPr>
          </w:p>
          <w:p w14:paraId="4BB2F883" w14:textId="77777777" w:rsidR="00BB437C" w:rsidRPr="009743EA" w:rsidRDefault="00BB437C" w:rsidP="00283DA8">
            <w:pPr>
              <w:pStyle w:val="TAL"/>
              <w:snapToGrid w:val="0"/>
              <w:jc w:val="center"/>
              <w:rPr>
                <w:b/>
                <w:kern w:val="1"/>
              </w:rPr>
            </w:pPr>
          </w:p>
          <w:p w14:paraId="2BF4A590" w14:textId="77777777" w:rsidR="00BB437C" w:rsidRPr="009743EA" w:rsidRDefault="00BB437C" w:rsidP="00283DA8">
            <w:pPr>
              <w:pStyle w:val="TAL"/>
              <w:snapToGrid w:val="0"/>
              <w:jc w:val="center"/>
              <w:rPr>
                <w:b/>
                <w:kern w:val="1"/>
              </w:rPr>
            </w:pPr>
          </w:p>
          <w:p w14:paraId="63805556" w14:textId="77777777" w:rsidR="00BB437C" w:rsidRPr="009743EA" w:rsidRDefault="00BB437C" w:rsidP="00283DA8">
            <w:pPr>
              <w:pStyle w:val="TAL"/>
              <w:snapToGrid w:val="0"/>
              <w:jc w:val="center"/>
              <w:rPr>
                <w:b/>
                <w:kern w:val="1"/>
              </w:rPr>
            </w:pPr>
          </w:p>
          <w:p w14:paraId="4D569DC8" w14:textId="77777777" w:rsidR="00BB437C" w:rsidRPr="009743EA" w:rsidRDefault="00BB437C" w:rsidP="00283DA8">
            <w:pPr>
              <w:pStyle w:val="TAL"/>
              <w:snapToGrid w:val="0"/>
              <w:jc w:val="center"/>
              <w:rPr>
                <w:b/>
                <w:kern w:val="1"/>
              </w:rPr>
            </w:pPr>
          </w:p>
          <w:p w14:paraId="0EEFDDD2" w14:textId="77777777" w:rsidR="00BB437C" w:rsidRPr="009743EA" w:rsidRDefault="00BB437C" w:rsidP="00283DA8">
            <w:pPr>
              <w:pStyle w:val="TAL"/>
              <w:snapToGrid w:val="0"/>
              <w:jc w:val="center"/>
              <w:rPr>
                <w:b/>
                <w:kern w:val="1"/>
              </w:rPr>
            </w:pPr>
          </w:p>
          <w:p w14:paraId="231D84CD" w14:textId="77777777" w:rsidR="00BB437C" w:rsidRPr="009743EA" w:rsidRDefault="00BB437C" w:rsidP="00283DA8">
            <w:pPr>
              <w:pStyle w:val="TAL"/>
              <w:snapToGrid w:val="0"/>
              <w:jc w:val="center"/>
              <w:rPr>
                <w:b/>
                <w:kern w:val="1"/>
              </w:rPr>
            </w:pPr>
          </w:p>
          <w:p w14:paraId="3E7C7933" w14:textId="77777777" w:rsidR="00BB437C" w:rsidRPr="009743EA" w:rsidRDefault="00BB437C" w:rsidP="00283DA8">
            <w:pPr>
              <w:pStyle w:val="TAL"/>
              <w:snapToGrid w:val="0"/>
              <w:jc w:val="center"/>
              <w:rPr>
                <w:b/>
                <w:kern w:val="1"/>
              </w:rPr>
            </w:pPr>
          </w:p>
          <w:p w14:paraId="4842735E" w14:textId="77777777" w:rsidR="00BB437C" w:rsidRPr="009743EA" w:rsidRDefault="00BB437C" w:rsidP="00283DA8">
            <w:pPr>
              <w:pStyle w:val="TAL"/>
              <w:snapToGrid w:val="0"/>
              <w:jc w:val="center"/>
              <w:rPr>
                <w:b/>
                <w:kern w:val="1"/>
              </w:rPr>
            </w:pPr>
          </w:p>
          <w:p w14:paraId="3850AED2" w14:textId="77777777" w:rsidR="00BB437C" w:rsidRPr="009743EA" w:rsidRDefault="00BB437C" w:rsidP="00283DA8">
            <w:pPr>
              <w:pStyle w:val="TAL"/>
              <w:snapToGrid w:val="0"/>
              <w:jc w:val="center"/>
              <w:rPr>
                <w:b/>
                <w:kern w:val="1"/>
              </w:rPr>
            </w:pPr>
          </w:p>
          <w:p w14:paraId="0A4F87AF" w14:textId="77777777" w:rsidR="00BB437C" w:rsidRPr="009743EA" w:rsidRDefault="00BB437C" w:rsidP="00283DA8">
            <w:pPr>
              <w:pStyle w:val="TAL"/>
              <w:snapToGrid w:val="0"/>
              <w:jc w:val="center"/>
              <w:rPr>
                <w:b/>
                <w:kern w:val="1"/>
              </w:rPr>
            </w:pPr>
          </w:p>
          <w:p w14:paraId="2814EC70" w14:textId="77777777" w:rsidR="00BB437C" w:rsidRPr="009743EA" w:rsidRDefault="00BB437C" w:rsidP="00283DA8">
            <w:pPr>
              <w:pStyle w:val="TAL"/>
              <w:snapToGrid w:val="0"/>
              <w:jc w:val="center"/>
              <w:rPr>
                <w:b/>
                <w:kern w:val="1"/>
              </w:rPr>
            </w:pPr>
          </w:p>
          <w:p w14:paraId="45BF5071" w14:textId="77777777" w:rsidR="00BB437C" w:rsidRPr="009743EA" w:rsidRDefault="00BB437C" w:rsidP="00283DA8">
            <w:pPr>
              <w:pStyle w:val="TAL"/>
              <w:snapToGrid w:val="0"/>
              <w:jc w:val="center"/>
              <w:rPr>
                <w:b/>
                <w:kern w:val="1"/>
              </w:rPr>
            </w:pPr>
          </w:p>
          <w:p w14:paraId="577DCB07" w14:textId="77777777" w:rsidR="00BB437C" w:rsidRPr="009743EA" w:rsidRDefault="00BB437C" w:rsidP="00283DA8">
            <w:pPr>
              <w:pStyle w:val="TAL"/>
              <w:snapToGrid w:val="0"/>
              <w:jc w:val="center"/>
              <w:rPr>
                <w:b/>
                <w:kern w:val="1"/>
              </w:rPr>
            </w:pPr>
          </w:p>
          <w:p w14:paraId="0FE2AC6E" w14:textId="77777777" w:rsidR="00BB437C" w:rsidRPr="009743EA" w:rsidRDefault="00BB437C" w:rsidP="00283DA8">
            <w:pPr>
              <w:pStyle w:val="TAL"/>
              <w:snapToGrid w:val="0"/>
              <w:jc w:val="center"/>
              <w:rPr>
                <w:b/>
                <w:kern w:val="1"/>
              </w:rPr>
            </w:pPr>
          </w:p>
          <w:p w14:paraId="05FDA61F" w14:textId="77777777" w:rsidR="00BB437C" w:rsidRPr="009743EA" w:rsidRDefault="00BB437C" w:rsidP="00283DA8">
            <w:pPr>
              <w:pStyle w:val="TAL"/>
              <w:snapToGrid w:val="0"/>
              <w:jc w:val="center"/>
              <w:rPr>
                <w:b/>
                <w:kern w:val="1"/>
              </w:rPr>
            </w:pPr>
          </w:p>
          <w:p w14:paraId="6EDAA28A" w14:textId="77777777" w:rsidR="00BB437C" w:rsidRPr="009743EA" w:rsidRDefault="00BB437C" w:rsidP="00283DA8">
            <w:pPr>
              <w:pStyle w:val="TAL"/>
              <w:snapToGrid w:val="0"/>
              <w:jc w:val="center"/>
              <w:rPr>
                <w:b/>
                <w:kern w:val="1"/>
              </w:rPr>
            </w:pPr>
          </w:p>
          <w:p w14:paraId="549A7993" w14:textId="77777777" w:rsidR="00BB437C" w:rsidRPr="009743EA" w:rsidRDefault="00BB437C" w:rsidP="00283DA8">
            <w:pPr>
              <w:pStyle w:val="TAL"/>
              <w:snapToGrid w:val="0"/>
              <w:jc w:val="center"/>
              <w:rPr>
                <w:b/>
                <w:kern w:val="1"/>
              </w:rPr>
            </w:pPr>
          </w:p>
          <w:p w14:paraId="4536D68B" w14:textId="77777777" w:rsidR="00BB437C" w:rsidRPr="009743EA" w:rsidRDefault="00BB437C" w:rsidP="00283DA8">
            <w:pPr>
              <w:pStyle w:val="TAL"/>
              <w:snapToGrid w:val="0"/>
              <w:jc w:val="center"/>
              <w:rPr>
                <w:b/>
                <w:kern w:val="1"/>
              </w:rPr>
            </w:pPr>
          </w:p>
          <w:p w14:paraId="63D159AD" w14:textId="77777777" w:rsidR="00BB437C" w:rsidRPr="009743EA" w:rsidRDefault="00BB437C" w:rsidP="00283DA8">
            <w:pPr>
              <w:pStyle w:val="TAL"/>
              <w:snapToGrid w:val="0"/>
              <w:jc w:val="center"/>
              <w:rPr>
                <w:b/>
                <w:kern w:val="1"/>
              </w:rPr>
            </w:pPr>
          </w:p>
          <w:p w14:paraId="716A311D" w14:textId="77777777" w:rsidR="00BB437C" w:rsidRPr="009743EA" w:rsidRDefault="00BB437C" w:rsidP="00283DA8">
            <w:pPr>
              <w:pStyle w:val="TAL"/>
              <w:snapToGrid w:val="0"/>
              <w:jc w:val="center"/>
              <w:rPr>
                <w:b/>
                <w:kern w:val="1"/>
                <w:lang w:eastAsia="ko-KR"/>
              </w:rPr>
            </w:pPr>
            <w:r w:rsidRPr="009743EA">
              <w:rPr>
                <w:rFonts w:hint="eastAsia"/>
                <w:b/>
                <w:kern w:val="1"/>
                <w:lang w:eastAsia="ko-KR"/>
              </w:rPr>
              <w:t>S</w:t>
            </w:r>
            <w:r w:rsidRPr="009743EA">
              <w:rPr>
                <w:b/>
                <w:kern w:val="1"/>
                <w:lang w:eastAsia="ko-KR"/>
              </w:rPr>
              <w:t>tep 01</w:t>
            </w:r>
          </w:p>
          <w:p w14:paraId="11EB1BA0" w14:textId="77777777" w:rsidR="00BB437C" w:rsidRPr="009743EA" w:rsidRDefault="00BB437C" w:rsidP="00283DA8">
            <w:pPr>
              <w:pStyle w:val="TAL"/>
              <w:snapToGrid w:val="0"/>
              <w:jc w:val="center"/>
              <w:rPr>
                <w:b/>
                <w:kern w:val="1"/>
                <w:lang w:eastAsia="ko-KR"/>
              </w:rPr>
            </w:pPr>
          </w:p>
          <w:p w14:paraId="038F86CC" w14:textId="77777777" w:rsidR="00BB437C" w:rsidRPr="009743EA" w:rsidRDefault="00BB437C" w:rsidP="00283DA8">
            <w:pPr>
              <w:pStyle w:val="TAL"/>
              <w:snapToGrid w:val="0"/>
              <w:jc w:val="center"/>
              <w:rPr>
                <w:b/>
                <w:kern w:val="1"/>
                <w:lang w:eastAsia="ko-KR"/>
              </w:rPr>
            </w:pPr>
          </w:p>
          <w:p w14:paraId="3432E008" w14:textId="77777777" w:rsidR="00BB437C" w:rsidRPr="009743EA" w:rsidRDefault="00BB437C" w:rsidP="00283DA8">
            <w:pPr>
              <w:pStyle w:val="TAL"/>
              <w:snapToGrid w:val="0"/>
              <w:jc w:val="center"/>
              <w:rPr>
                <w:b/>
                <w:kern w:val="1"/>
                <w:lang w:eastAsia="ko-KR"/>
              </w:rPr>
            </w:pPr>
          </w:p>
          <w:p w14:paraId="1EC954EC" w14:textId="77777777" w:rsidR="00BB437C" w:rsidRPr="009743EA" w:rsidRDefault="00BB437C" w:rsidP="00283DA8">
            <w:pPr>
              <w:pStyle w:val="TAL"/>
              <w:snapToGrid w:val="0"/>
              <w:jc w:val="center"/>
              <w:rPr>
                <w:b/>
                <w:kern w:val="1"/>
                <w:lang w:eastAsia="ko-KR"/>
              </w:rPr>
            </w:pPr>
          </w:p>
          <w:p w14:paraId="2CCB9630" w14:textId="77777777" w:rsidR="00BB437C" w:rsidRPr="009743EA" w:rsidRDefault="00BB437C" w:rsidP="00283DA8">
            <w:pPr>
              <w:pStyle w:val="TAL"/>
              <w:snapToGrid w:val="0"/>
              <w:jc w:val="center"/>
              <w:rPr>
                <w:b/>
                <w:kern w:val="1"/>
                <w:lang w:eastAsia="ko-KR"/>
              </w:rPr>
            </w:pPr>
          </w:p>
          <w:p w14:paraId="194D689C" w14:textId="77777777" w:rsidR="00BB437C" w:rsidRPr="009743EA" w:rsidRDefault="00BB437C" w:rsidP="00283DA8">
            <w:pPr>
              <w:pStyle w:val="TAL"/>
              <w:snapToGrid w:val="0"/>
              <w:jc w:val="center"/>
              <w:rPr>
                <w:b/>
                <w:kern w:val="1"/>
                <w:lang w:eastAsia="ko-KR"/>
              </w:rPr>
            </w:pPr>
          </w:p>
          <w:p w14:paraId="49B2F2DA" w14:textId="77777777" w:rsidR="00BB437C" w:rsidRPr="009743EA" w:rsidRDefault="00BB437C" w:rsidP="00283DA8">
            <w:pPr>
              <w:pStyle w:val="TAL"/>
              <w:snapToGrid w:val="0"/>
              <w:jc w:val="center"/>
              <w:rPr>
                <w:b/>
                <w:kern w:val="1"/>
                <w:lang w:eastAsia="ko-KR"/>
              </w:rPr>
            </w:pPr>
          </w:p>
          <w:p w14:paraId="711B684A" w14:textId="77777777" w:rsidR="00BB437C" w:rsidRPr="009743EA" w:rsidRDefault="00BB437C" w:rsidP="00283DA8">
            <w:pPr>
              <w:pStyle w:val="TAL"/>
              <w:snapToGrid w:val="0"/>
              <w:jc w:val="center"/>
              <w:rPr>
                <w:b/>
                <w:kern w:val="1"/>
                <w:lang w:eastAsia="ko-KR"/>
              </w:rPr>
            </w:pPr>
          </w:p>
          <w:p w14:paraId="437CC995" w14:textId="77777777" w:rsidR="00BB437C" w:rsidRPr="009743EA" w:rsidRDefault="00BB437C" w:rsidP="00283DA8">
            <w:pPr>
              <w:pStyle w:val="TAL"/>
              <w:snapToGrid w:val="0"/>
              <w:jc w:val="center"/>
              <w:rPr>
                <w:b/>
                <w:kern w:val="1"/>
                <w:lang w:eastAsia="ko-KR"/>
              </w:rPr>
            </w:pPr>
          </w:p>
          <w:p w14:paraId="254E25C8" w14:textId="77777777" w:rsidR="00BB437C" w:rsidRPr="009743EA" w:rsidRDefault="00BB437C" w:rsidP="00283DA8">
            <w:pPr>
              <w:pStyle w:val="TAL"/>
              <w:snapToGrid w:val="0"/>
              <w:jc w:val="center"/>
              <w:rPr>
                <w:b/>
                <w:kern w:val="1"/>
                <w:lang w:eastAsia="ko-KR"/>
              </w:rPr>
            </w:pPr>
          </w:p>
          <w:p w14:paraId="420C3C87" w14:textId="77777777" w:rsidR="00BB437C" w:rsidRPr="009743EA" w:rsidRDefault="00BB437C" w:rsidP="00283DA8">
            <w:pPr>
              <w:pStyle w:val="TAL"/>
              <w:snapToGrid w:val="0"/>
              <w:jc w:val="center"/>
              <w:rPr>
                <w:b/>
                <w:kern w:val="1"/>
                <w:lang w:eastAsia="ko-KR"/>
              </w:rPr>
            </w:pPr>
          </w:p>
          <w:p w14:paraId="6A7ADCD5" w14:textId="77777777" w:rsidR="00BB437C" w:rsidRPr="009743EA" w:rsidRDefault="00BB437C" w:rsidP="00283DA8">
            <w:pPr>
              <w:pStyle w:val="TAL"/>
              <w:snapToGrid w:val="0"/>
              <w:jc w:val="center"/>
              <w:rPr>
                <w:b/>
                <w:kern w:val="1"/>
                <w:lang w:eastAsia="ko-KR"/>
              </w:rPr>
            </w:pPr>
          </w:p>
          <w:p w14:paraId="0676D6C3" w14:textId="77777777" w:rsidR="00BB437C" w:rsidRPr="009743EA" w:rsidRDefault="00BB437C" w:rsidP="00283DA8">
            <w:pPr>
              <w:pStyle w:val="TAL"/>
              <w:snapToGrid w:val="0"/>
              <w:jc w:val="center"/>
              <w:rPr>
                <w:b/>
                <w:kern w:val="1"/>
                <w:lang w:eastAsia="ko-KR"/>
              </w:rPr>
            </w:pPr>
          </w:p>
          <w:p w14:paraId="1819A23A" w14:textId="77777777" w:rsidR="00BB437C" w:rsidRPr="009743EA" w:rsidRDefault="00BB437C" w:rsidP="00283DA8">
            <w:pPr>
              <w:pStyle w:val="TAL"/>
              <w:snapToGrid w:val="0"/>
              <w:jc w:val="center"/>
              <w:rPr>
                <w:b/>
                <w:kern w:val="1"/>
                <w:lang w:eastAsia="ko-KR"/>
              </w:rPr>
            </w:pPr>
          </w:p>
          <w:p w14:paraId="2A714511" w14:textId="77777777" w:rsidR="00BB437C" w:rsidRPr="009743EA" w:rsidRDefault="00BB437C" w:rsidP="00283DA8">
            <w:pPr>
              <w:pStyle w:val="TAL"/>
              <w:snapToGrid w:val="0"/>
              <w:jc w:val="center"/>
              <w:rPr>
                <w:b/>
                <w:kern w:val="1"/>
                <w:lang w:eastAsia="ko-KR"/>
              </w:rPr>
            </w:pPr>
          </w:p>
          <w:p w14:paraId="56736747" w14:textId="77777777" w:rsidR="00BB437C" w:rsidRPr="009743EA" w:rsidRDefault="00BB437C" w:rsidP="00283DA8">
            <w:pPr>
              <w:pStyle w:val="TAL"/>
              <w:snapToGrid w:val="0"/>
              <w:jc w:val="center"/>
              <w:rPr>
                <w:b/>
                <w:kern w:val="1"/>
                <w:lang w:eastAsia="ko-KR"/>
              </w:rPr>
            </w:pPr>
          </w:p>
          <w:p w14:paraId="244E0149" w14:textId="77777777" w:rsidR="00BB437C" w:rsidRPr="009743EA" w:rsidRDefault="00BB437C" w:rsidP="00283DA8">
            <w:pPr>
              <w:pStyle w:val="TAL"/>
              <w:snapToGrid w:val="0"/>
              <w:jc w:val="center"/>
              <w:rPr>
                <w:b/>
                <w:kern w:val="1"/>
                <w:lang w:eastAsia="ko-KR"/>
              </w:rPr>
            </w:pPr>
          </w:p>
          <w:p w14:paraId="5F9415F9" w14:textId="77777777" w:rsidR="00BB437C" w:rsidRPr="009743EA" w:rsidRDefault="00BB437C" w:rsidP="00283DA8">
            <w:pPr>
              <w:pStyle w:val="TAL"/>
              <w:snapToGrid w:val="0"/>
              <w:jc w:val="center"/>
              <w:rPr>
                <w:b/>
                <w:kern w:val="1"/>
                <w:lang w:eastAsia="ko-KR"/>
              </w:rPr>
            </w:pPr>
          </w:p>
          <w:p w14:paraId="4F1BE419" w14:textId="77777777" w:rsidR="00BB437C" w:rsidRPr="009743EA" w:rsidRDefault="00BB437C" w:rsidP="00283DA8">
            <w:pPr>
              <w:pStyle w:val="TAL"/>
              <w:snapToGrid w:val="0"/>
              <w:jc w:val="center"/>
              <w:rPr>
                <w:b/>
                <w:kern w:val="1"/>
                <w:lang w:eastAsia="ko-KR"/>
              </w:rPr>
            </w:pPr>
          </w:p>
          <w:p w14:paraId="7C0A6979" w14:textId="77777777" w:rsidR="00BB437C" w:rsidRPr="009743EA" w:rsidRDefault="00BB437C" w:rsidP="00283DA8">
            <w:pPr>
              <w:pStyle w:val="TAL"/>
              <w:snapToGrid w:val="0"/>
              <w:jc w:val="center"/>
              <w:rPr>
                <w:b/>
                <w:kern w:val="1"/>
                <w:lang w:eastAsia="ko-KR"/>
              </w:rPr>
            </w:pPr>
          </w:p>
          <w:p w14:paraId="367D315B" w14:textId="77777777" w:rsidR="00BB437C" w:rsidRPr="009743EA" w:rsidRDefault="00BB437C" w:rsidP="00283DA8">
            <w:pPr>
              <w:pStyle w:val="TAL"/>
              <w:snapToGrid w:val="0"/>
              <w:jc w:val="center"/>
              <w:rPr>
                <w:b/>
                <w:kern w:val="1"/>
                <w:lang w:eastAsia="ko-KR"/>
              </w:rPr>
            </w:pPr>
          </w:p>
          <w:p w14:paraId="7BDB4732" w14:textId="77777777" w:rsidR="00BB437C" w:rsidRPr="009743EA" w:rsidRDefault="00BB437C" w:rsidP="00283DA8">
            <w:pPr>
              <w:pStyle w:val="TAL"/>
              <w:snapToGrid w:val="0"/>
              <w:jc w:val="center"/>
              <w:rPr>
                <w:b/>
                <w:kern w:val="1"/>
                <w:lang w:eastAsia="ko-KR"/>
              </w:rPr>
            </w:pPr>
          </w:p>
          <w:p w14:paraId="264752E2" w14:textId="77777777" w:rsidR="00BB437C" w:rsidRPr="009743EA" w:rsidRDefault="00BB437C" w:rsidP="00283DA8">
            <w:pPr>
              <w:pStyle w:val="TAL"/>
              <w:snapToGrid w:val="0"/>
              <w:jc w:val="center"/>
              <w:rPr>
                <w:b/>
                <w:kern w:val="1"/>
              </w:rPr>
            </w:pPr>
          </w:p>
          <w:p w14:paraId="19437C8C" w14:textId="77777777" w:rsidR="00BB437C" w:rsidRPr="009743EA" w:rsidRDefault="00BB437C" w:rsidP="00283DA8">
            <w:pPr>
              <w:pStyle w:val="TAL"/>
              <w:snapToGrid w:val="0"/>
              <w:jc w:val="center"/>
              <w:rPr>
                <w:b/>
                <w:kern w:val="1"/>
              </w:rPr>
            </w:pPr>
          </w:p>
          <w:p w14:paraId="4D0DD589" w14:textId="77777777" w:rsidR="00BB437C" w:rsidRPr="009743EA" w:rsidRDefault="00BB437C" w:rsidP="00283DA8">
            <w:pPr>
              <w:pStyle w:val="TAL"/>
              <w:snapToGrid w:val="0"/>
              <w:jc w:val="center"/>
              <w:rPr>
                <w:b/>
                <w:kern w:val="1"/>
              </w:rPr>
            </w:pPr>
          </w:p>
          <w:p w14:paraId="26C5B7F8" w14:textId="77777777" w:rsidR="00BB437C" w:rsidRPr="009743EA" w:rsidRDefault="00BB437C" w:rsidP="00283DA8">
            <w:pPr>
              <w:pStyle w:val="TAL"/>
              <w:snapToGrid w:val="0"/>
              <w:jc w:val="center"/>
              <w:rPr>
                <w:b/>
                <w:kern w:val="1"/>
              </w:rPr>
            </w:pPr>
          </w:p>
          <w:p w14:paraId="0A2F7EB6" w14:textId="77777777" w:rsidR="00BB437C" w:rsidRPr="009743EA" w:rsidRDefault="00BB437C" w:rsidP="00283DA8">
            <w:pPr>
              <w:pStyle w:val="TAL"/>
              <w:snapToGrid w:val="0"/>
              <w:jc w:val="center"/>
              <w:rPr>
                <w:b/>
                <w:kern w:val="1"/>
              </w:rPr>
            </w:pPr>
          </w:p>
          <w:p w14:paraId="5B1CC8E2" w14:textId="77777777" w:rsidR="00BB437C" w:rsidRPr="009743EA" w:rsidRDefault="00BB437C" w:rsidP="00283DA8">
            <w:pPr>
              <w:pStyle w:val="Default"/>
              <w:overflowPunct w:val="0"/>
              <w:jc w:val="center"/>
              <w:rPr>
                <w:color w:val="auto"/>
              </w:rPr>
            </w:pPr>
          </w:p>
          <w:p w14:paraId="7A536BDA" w14:textId="77777777" w:rsidR="00BB437C" w:rsidRPr="009743EA" w:rsidRDefault="00BB437C" w:rsidP="00283DA8">
            <w:pPr>
              <w:pStyle w:val="Default"/>
              <w:overflowPunct w:val="0"/>
              <w:jc w:val="center"/>
              <w:rPr>
                <w:b/>
                <w:sz w:val="20"/>
                <w:szCs w:val="20"/>
              </w:rPr>
            </w:pPr>
          </w:p>
          <w:p w14:paraId="6D5D7DA8" w14:textId="77777777" w:rsidR="00BB437C" w:rsidRPr="009743EA" w:rsidRDefault="00BB437C" w:rsidP="00283DA8">
            <w:pPr>
              <w:pStyle w:val="Default"/>
              <w:overflowPunct w:val="0"/>
              <w:jc w:val="center"/>
              <w:rPr>
                <w:b/>
                <w:kern w:val="1"/>
                <w:lang w:eastAsia="ko-KR"/>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36AA92CA" w14:textId="77777777" w:rsidR="00BB437C" w:rsidRPr="009743EA" w:rsidRDefault="00BB437C" w:rsidP="00283DA8">
            <w:pPr>
              <w:pStyle w:val="TAL"/>
              <w:snapToGrid w:val="0"/>
              <w:jc w:val="center"/>
              <w:rPr>
                <w:b/>
                <w:kern w:val="1"/>
              </w:rPr>
            </w:pPr>
          </w:p>
          <w:p w14:paraId="48CE137E" w14:textId="77777777" w:rsidR="00BB437C" w:rsidRPr="009743EA" w:rsidRDefault="00BB437C" w:rsidP="00283DA8">
            <w:pPr>
              <w:pStyle w:val="TAL"/>
              <w:snapToGrid w:val="0"/>
              <w:jc w:val="center"/>
              <w:rPr>
                <w:b/>
                <w:kern w:val="1"/>
              </w:rPr>
            </w:pPr>
            <w:r w:rsidRPr="009743EA">
              <w:rPr>
                <w:b/>
                <w:kern w:val="1"/>
              </w:rPr>
              <w:t>Resource Structure</w:t>
            </w:r>
          </w:p>
          <w:p w14:paraId="24CEA6E3" w14:textId="77777777" w:rsidR="00BB437C" w:rsidRPr="009743EA" w:rsidRDefault="00BB437C" w:rsidP="00283DA8">
            <w:pPr>
              <w:pStyle w:val="TAL"/>
              <w:snapToGrid w:val="0"/>
              <w:jc w:val="center"/>
            </w:pPr>
            <w:r w:rsidRPr="009743EA">
              <w:rPr>
                <w:b/>
                <w:kern w:val="1"/>
              </w:rPr>
              <w:t>before Sending Request</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26E50B56" w14:textId="77777777" w:rsidR="00BB437C" w:rsidRPr="009743EA" w:rsidRDefault="00BB437C" w:rsidP="00283DA8">
            <w:pPr>
              <w:pStyle w:val="Default"/>
              <w:overflowPunct w:val="0"/>
              <w:jc w:val="center"/>
            </w:pPr>
          </w:p>
          <w:p w14:paraId="3BF0B6E9" w14:textId="77777777" w:rsidR="00BB437C" w:rsidRPr="009743EA" w:rsidRDefault="00BB437C" w:rsidP="00283DA8">
            <w:pPr>
              <w:pStyle w:val="Default"/>
              <w:tabs>
                <w:tab w:val="left" w:pos="1883"/>
                <w:tab w:val="center" w:pos="4118"/>
              </w:tabs>
              <w:overflowPunct w:val="0"/>
            </w:pPr>
            <w:r w:rsidRPr="009743EA">
              <w:tab/>
            </w:r>
            <w:r w:rsidRPr="009743EA">
              <w:tab/>
            </w:r>
            <w:r w:rsidR="0054261D">
              <w:pict w14:anchorId="591F89DA">
                <v:group id="그룹 6" o:spid="_x0000_s1813" style="width:153.95pt;height:58.45pt;mso-position-horizontal-relative:char;mso-position-vertical-relative:line" coordsize="19552,7425">
                  <v:rect id="직사각형 2" o:spid="_x0000_s1814" style="position:absolute;width:11683;height:3652;visibility:visible;v-text-anchor:middle" filled="f" strokecolor="windowText">
                    <v:textbox inset="0,0,0,0">
                      <w:txbxContent>
                        <w:p w14:paraId="048B6A7A" w14:textId="77777777" w:rsidR="004A00AF" w:rsidRDefault="004A00AF" w:rsidP="00BB437C">
                          <w:pPr>
                            <w:pStyle w:val="NormalWeb"/>
                            <w:wordWrap w:val="0"/>
                            <w:spacing w:after="0"/>
                            <w:jc w:val="center"/>
                            <w:rPr>
                              <w:b/>
                              <w:bCs/>
                              <w:color w:val="000000"/>
                              <w:kern w:val="24"/>
                              <w:sz w:val="20"/>
                              <w:szCs w:val="20"/>
                            </w:rPr>
                          </w:pPr>
                          <w:r w:rsidRPr="00047E23">
                            <w:rPr>
                              <w:b/>
                              <w:bCs/>
                              <w:color w:val="000000"/>
                              <w:kern w:val="24"/>
                              <w:sz w:val="20"/>
                              <w:szCs w:val="20"/>
                            </w:rPr>
                            <w:t>mn</w:t>
                          </w:r>
                          <w:r>
                            <w:rPr>
                              <w:b/>
                              <w:bCs/>
                              <w:color w:val="000000"/>
                              <w:kern w:val="24"/>
                              <w:sz w:val="20"/>
                              <w:szCs w:val="20"/>
                            </w:rPr>
                            <w:t>-name</w:t>
                          </w:r>
                        </w:p>
                        <w:p w14:paraId="73808E47" w14:textId="77777777" w:rsidR="004A00AF" w:rsidRDefault="004A00AF" w:rsidP="00BB437C">
                          <w:pPr>
                            <w:pStyle w:val="NormalWeb"/>
                            <w:wordWrap w:val="0"/>
                            <w:spacing w:after="0"/>
                            <w:jc w:val="center"/>
                          </w:pPr>
                          <w:r>
                            <w:rPr>
                              <w:b/>
                              <w:bCs/>
                              <w:color w:val="000000"/>
                              <w:kern w:val="24"/>
                              <w:sz w:val="20"/>
                              <w:szCs w:val="20"/>
                            </w:rPr>
                            <w:t>(CSEBase)</w:t>
                          </w:r>
                        </w:p>
                      </w:txbxContent>
                    </v:textbox>
                  </v:rect>
                  <v:line id="직선 연결선 3" o:spid="_x0000_s1815" style="position:absolute;flip:x;visibility:visible" from="5804,3656" to="5804,6133" o:connectortype="straight" strokecolor="windowText" strokeweight=".5pt">
                    <v:stroke joinstyle="miter"/>
                  </v:line>
                  <v:rect id="직사각형 4" o:spid="_x0000_s1816" style="position:absolute;left:7868;top:4895;width:11684;height:2530;visibility:visible;v-text-anchor:middle" filled="f" strokecolor="windowText">
                    <v:textbox inset="0,0,0,0">
                      <w:txbxContent>
                        <w:p w14:paraId="7E4DEE23" w14:textId="77777777" w:rsidR="004A00AF" w:rsidRDefault="004A00AF" w:rsidP="00BB437C">
                          <w:pPr>
                            <w:pStyle w:val="NormalWeb"/>
                            <w:wordWrap w:val="0"/>
                            <w:spacing w:after="0"/>
                            <w:jc w:val="center"/>
                          </w:pPr>
                          <w:r>
                            <w:rPr>
                              <w:b/>
                              <w:bCs/>
                              <w:color w:val="000000"/>
                              <w:kern w:val="24"/>
                              <w:sz w:val="18"/>
                              <w:szCs w:val="18"/>
                            </w:rPr>
                            <w:t>cont_temp</w:t>
                          </w:r>
                        </w:p>
                        <w:p w14:paraId="0EB5BCF0" w14:textId="77777777" w:rsidR="004A00AF" w:rsidRDefault="004A00AF" w:rsidP="00BB437C">
                          <w:pPr>
                            <w:pStyle w:val="NormalWeb"/>
                            <w:wordWrap w:val="0"/>
                            <w:spacing w:after="0"/>
                            <w:jc w:val="center"/>
                          </w:pPr>
                          <w:r>
                            <w:rPr>
                              <w:b/>
                              <w:bCs/>
                              <w:color w:val="000000"/>
                              <w:kern w:val="24"/>
                              <w:sz w:val="18"/>
                              <w:szCs w:val="18"/>
                            </w:rPr>
                            <w:t>(container</w:t>
                          </w:r>
                          <w:r w:rsidRPr="0089499A">
                            <w:rPr>
                              <w:b/>
                              <w:bCs/>
                              <w:color w:val="000000"/>
                              <w:kern w:val="24"/>
                              <w:sz w:val="18"/>
                              <w:szCs w:val="18"/>
                            </w:rPr>
                            <w:t>)</w:t>
                          </w:r>
                        </w:p>
                        <w:p w14:paraId="6D1DFF5A" w14:textId="77777777" w:rsidR="004A00AF" w:rsidRPr="00711102" w:rsidRDefault="004A00AF" w:rsidP="00BB437C">
                          <w:pPr>
                            <w:pStyle w:val="H6"/>
                            <w:wordWrap w:val="0"/>
                            <w:spacing w:after="0"/>
                            <w:jc w:val="center"/>
                          </w:pPr>
                          <w:r w:rsidRPr="00711102">
                            <w:rPr>
                              <w:rFonts w:ascii="Malgun Gothic" w:hAnsi="Malgun Gothic" w:hint="eastAsia"/>
                              <w:color w:val="FFFFFF"/>
                              <w:kern w:val="24"/>
                            </w:rPr>
                            <w:t>originator</w:t>
                          </w:r>
                        </w:p>
                        <w:p w14:paraId="32DA1A6E" w14:textId="77777777" w:rsidR="004A00AF" w:rsidRDefault="004A00AF" w:rsidP="00BB437C">
                          <w:pPr>
                            <w:pStyle w:val="H6"/>
                            <w:wordWrap w:val="0"/>
                            <w:spacing w:after="0"/>
                            <w:jc w:val="center"/>
                          </w:pPr>
                        </w:p>
                        <w:p w14:paraId="7434B5D0" w14:textId="77777777" w:rsidR="004A00AF" w:rsidRDefault="004A00AF" w:rsidP="00BB437C">
                          <w:pPr>
                            <w:pStyle w:val="NormalWeb"/>
                            <w:wordWrap w:val="0"/>
                            <w:spacing w:after="0"/>
                            <w:jc w:val="center"/>
                          </w:pPr>
                          <w:r w:rsidRPr="00047E23">
                            <w:rPr>
                              <w:b/>
                              <w:bCs/>
                              <w:color w:val="000000"/>
                              <w:kern w:val="24"/>
                              <w:sz w:val="18"/>
                              <w:szCs w:val="18"/>
                            </w:rPr>
                            <w:t>(AE)</w:t>
                          </w:r>
                        </w:p>
                      </w:txbxContent>
                    </v:textbox>
                  </v:rect>
                  <v:line id="직선 연결선 5" o:spid="_x0000_s1817" style="position:absolute;visibility:visible" from="5804,6118" to="7868,6133" o:connectortype="straight" strokecolor="windowText" strokeweight=".5pt">
                    <v:stroke joinstyle="miter"/>
                  </v:line>
                  <w10:wrap type="none"/>
                  <w10:anchorlock/>
                </v:group>
              </w:pict>
            </w:r>
          </w:p>
        </w:tc>
      </w:tr>
      <w:tr w:rsidR="00BB437C" w:rsidRPr="009743EA" w14:paraId="185C167F" w14:textId="77777777" w:rsidTr="00283DA8">
        <w:trPr>
          <w:trHeight w:val="3108"/>
          <w:jc w:val="center"/>
        </w:trPr>
        <w:tc>
          <w:tcPr>
            <w:tcW w:w="1286" w:type="dxa"/>
            <w:vMerge/>
            <w:tcBorders>
              <w:left w:val="single" w:sz="4" w:space="0" w:color="000000"/>
            </w:tcBorders>
            <w:shd w:val="clear" w:color="auto" w:fill="E7E6E6"/>
          </w:tcPr>
          <w:p w14:paraId="24642FE9" w14:textId="77777777" w:rsidR="00BB437C" w:rsidRPr="009743EA" w:rsidRDefault="00BB437C" w:rsidP="00283DA8">
            <w:pPr>
              <w:pStyle w:val="Default"/>
              <w:overflowPunct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328EB205" w14:textId="77777777" w:rsidR="00BB437C" w:rsidRPr="009743EA" w:rsidRDefault="00BB437C" w:rsidP="00283DA8">
            <w:pPr>
              <w:pStyle w:val="TAL"/>
              <w:snapToGrid w:val="0"/>
              <w:jc w:val="center"/>
              <w:rPr>
                <w:b/>
                <w:kern w:val="1"/>
              </w:rPr>
            </w:pPr>
          </w:p>
          <w:p w14:paraId="27504262" w14:textId="77777777" w:rsidR="00BB437C" w:rsidRPr="009743EA" w:rsidRDefault="00BB437C" w:rsidP="00283DA8">
            <w:pPr>
              <w:pStyle w:val="TAL"/>
              <w:snapToGrid w:val="0"/>
              <w:jc w:val="center"/>
              <w:rPr>
                <w:b/>
                <w:kern w:val="1"/>
              </w:rPr>
            </w:pPr>
          </w:p>
          <w:p w14:paraId="4D0F77E7" w14:textId="77777777" w:rsidR="00BB437C" w:rsidRPr="009743EA" w:rsidRDefault="00BB437C" w:rsidP="00283DA8">
            <w:pPr>
              <w:pStyle w:val="TAL"/>
              <w:snapToGrid w:val="0"/>
              <w:jc w:val="center"/>
              <w:rPr>
                <w:b/>
                <w:kern w:val="1"/>
              </w:rPr>
            </w:pPr>
          </w:p>
          <w:p w14:paraId="6577ABA3" w14:textId="77777777" w:rsidR="00BB437C" w:rsidRPr="009743EA" w:rsidRDefault="00BB437C" w:rsidP="00283DA8">
            <w:pPr>
              <w:pStyle w:val="TAL"/>
              <w:snapToGrid w:val="0"/>
              <w:jc w:val="center"/>
              <w:rPr>
                <w:b/>
                <w:kern w:val="1"/>
              </w:rPr>
            </w:pPr>
          </w:p>
          <w:p w14:paraId="3B007A6F" w14:textId="77777777" w:rsidR="00BB437C" w:rsidRPr="009743EA" w:rsidRDefault="00BB437C" w:rsidP="00283DA8">
            <w:pPr>
              <w:pStyle w:val="TAL"/>
              <w:snapToGrid w:val="0"/>
              <w:jc w:val="center"/>
              <w:rPr>
                <w:b/>
                <w:kern w:val="1"/>
              </w:rPr>
            </w:pPr>
          </w:p>
          <w:p w14:paraId="1C65D595" w14:textId="77777777" w:rsidR="00BB437C" w:rsidRPr="009743EA" w:rsidRDefault="00BB437C" w:rsidP="00283DA8">
            <w:pPr>
              <w:pStyle w:val="TAL"/>
              <w:snapToGrid w:val="0"/>
              <w:jc w:val="center"/>
              <w:rPr>
                <w:b/>
                <w:kern w:val="1"/>
              </w:rPr>
            </w:pPr>
          </w:p>
          <w:p w14:paraId="09BF8621" w14:textId="77777777" w:rsidR="00BB437C" w:rsidRPr="009743EA" w:rsidRDefault="00BB437C" w:rsidP="00283DA8">
            <w:pPr>
              <w:pStyle w:val="TAL"/>
              <w:snapToGrid w:val="0"/>
              <w:jc w:val="center"/>
            </w:pPr>
            <w:r w:rsidRPr="009743EA">
              <w:rPr>
                <w:b/>
                <w:kern w:val="1"/>
              </w:rPr>
              <w:t>Call Flow</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13896107" w14:textId="77777777" w:rsidR="00BB437C" w:rsidRPr="009743EA" w:rsidRDefault="0054261D" w:rsidP="00283DA8">
            <w:pPr>
              <w:pStyle w:val="TAL"/>
              <w:snapToGrid w:val="0"/>
              <w:jc w:val="center"/>
              <w:rPr>
                <w:color w:val="000000"/>
              </w:rPr>
            </w:pPr>
            <w:r>
              <w:pict w14:anchorId="25BE3744">
                <v:group id="_x0000_s1982" style="position:absolute;left:0;text-align:left;margin-left:42.05pt;margin-top:11.75pt;width:261pt;height:133.25pt;z-index:251646464;mso-position-horizontal-relative:text;mso-position-vertical-relative:text" coordsize="33147,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">
                  <v:roundrect id="모서리가 둥근 직사각형 2" o:spid="_x0000_s1983" style="position:absolute;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3BB78039" w14:textId="77777777" w:rsidR="004A00AF" w:rsidRDefault="004A00AF" w:rsidP="00BB437C">
                          <w:pPr>
                            <w:pStyle w:val="NormalWeb"/>
                            <w:wordWrap w:val="0"/>
                            <w:spacing w:after="0"/>
                            <w:jc w:val="center"/>
                            <w:rPr>
                              <w:rFonts w:ascii="Malgun Gothic" w:hAnsi="Malgun Gothic"/>
                              <w:color w:val="FFFFFF"/>
                              <w:kern w:val="24"/>
                            </w:rPr>
                          </w:pPr>
                          <w:r w:rsidRPr="00711102">
                            <w:rPr>
                              <w:rFonts w:ascii="Malgun Gothic" w:hAnsi="Malgun Gothic" w:hint="eastAsia"/>
                              <w:color w:val="FFFFFF"/>
                              <w:kern w:val="24"/>
                            </w:rPr>
                            <w:t>originator</w:t>
                          </w:r>
                        </w:p>
                        <w:p w14:paraId="09BED9AF" w14:textId="77777777" w:rsidR="004A00AF" w:rsidRPr="00581D4D" w:rsidRDefault="004A00AF" w:rsidP="00BB437C">
                          <w:pPr>
                            <w:pStyle w:val="NormalWeb"/>
                            <w:wordWrap w:val="0"/>
                            <w:spacing w:after="0"/>
                            <w:jc w:val="center"/>
                            <w:rPr>
                              <w:rFonts w:ascii="Malgun Gothic" w:hAnsi="Malgun Gothic"/>
                              <w:color w:val="FFFFFF"/>
                              <w:kern w:val="24"/>
                            </w:rPr>
                          </w:pPr>
                          <w:r w:rsidRPr="00581D4D">
                            <w:rPr>
                              <w:rFonts w:ascii="Malgun Gothic" w:hAnsi="Malgun Gothic" w:hint="eastAsia"/>
                              <w:color w:val="FFFFFF"/>
                              <w:kern w:val="24"/>
                            </w:rPr>
                            <w:t>(</w:t>
                          </w:r>
                          <w:r w:rsidRPr="00581D4D">
                            <w:rPr>
                              <w:rFonts w:ascii="Malgun Gothic" w:hAnsi="Malgun Gothic"/>
                              <w:color w:val="FFFFFF"/>
                              <w:kern w:val="24"/>
                            </w:rPr>
                            <w:t>AE1)</w:t>
                          </w:r>
                        </w:p>
                        <w:p w14:paraId="79B1D348" w14:textId="77777777" w:rsidR="004A00AF" w:rsidRDefault="004A00AF" w:rsidP="00BB437C">
                          <w:pPr>
                            <w:pStyle w:val="NormalWeb"/>
                            <w:wordWrap w:val="0"/>
                            <w:spacing w:after="0"/>
                            <w:jc w:val="center"/>
                          </w:pPr>
                        </w:p>
                      </w:txbxContent>
                    </v:textbox>
                  </v:roundrect>
                  <v:line id="직선 연결선 3" o:spid="_x0000_s1984" style="position:absolute;visibility:visible" from="4826,6810" to="4826,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1985" type="#_x0000_t32" style="position:absolute;left:5524;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1986" type="#_x0000_t202" style="position:absolute;left:10564;top:8780;width:13323;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3A9FA4EF" w14:textId="77777777" w:rsidR="004A00AF" w:rsidRDefault="004A00AF" w:rsidP="00BB437C">
                          <w:pPr>
                            <w:pStyle w:val="NormalWeb"/>
                            <w:wordWrap w:val="0"/>
                            <w:spacing w:after="0"/>
                          </w:pPr>
                          <w:r w:rsidRPr="0089499A">
                            <w:rPr>
                              <w:rFonts w:ascii="Malgun Gothic" w:hAnsi="Malgun Gothic" w:hint="eastAsia"/>
                              <w:color w:val="5B9BD5"/>
                              <w:kern w:val="24"/>
                              <w:sz w:val="14"/>
                              <w:szCs w:val="14"/>
                            </w:rPr>
                            <w:t>subscription create request</w:t>
                          </w:r>
                        </w:p>
                      </w:txbxContent>
                    </v:textbox>
                  </v:shape>
                  <v:shape id="TextBox 37" o:spid="_x0000_s1987" type="#_x0000_t202" style="position:absolute;left:14200;top:12873;width:6159;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7428752D" w14:textId="77777777" w:rsidR="004A00AF" w:rsidRDefault="004A00AF" w:rsidP="00BB437C">
                          <w:pPr>
                            <w:pStyle w:val="NormalWeb"/>
                            <w:wordWrap w:val="0"/>
                            <w:spacing w:after="0"/>
                          </w:pPr>
                          <w:r w:rsidRPr="0089499A">
                            <w:rPr>
                              <w:rFonts w:ascii="Malgun Gothic" w:hAnsi="Malgun Gothic" w:hint="eastAsia"/>
                              <w:color w:val="5B9BD5"/>
                              <w:kern w:val="24"/>
                              <w:sz w:val="14"/>
                              <w:szCs w:val="14"/>
                            </w:rPr>
                            <w:t>Response</w:t>
                          </w:r>
                        </w:p>
                      </w:txbxContent>
                    </v:textbox>
                  </v:shape>
                  <v:shape id="직선 화살표 연결선 7" o:spid="_x0000_s1988" type="#_x0000_t32" style="position:absolute;left:5873;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1989" style="position:absolute;left:23749;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3D3F2F0A" w14:textId="77777777" w:rsidR="004A00AF" w:rsidRPr="00B658BD" w:rsidRDefault="004A00AF" w:rsidP="00BB437C">
                          <w:pPr>
                            <w:pStyle w:val="NormalWeb"/>
                            <w:wordWrap w:val="0"/>
                            <w:spacing w:after="0"/>
                            <w:jc w:val="center"/>
                            <w:rPr>
                              <w:rFonts w:ascii="Malgun Gothic" w:hAnsi="Malgun Gothic"/>
                              <w:color w:val="FFFFFF"/>
                              <w:kern w:val="24"/>
                              <w:sz w:val="10"/>
                            </w:rPr>
                          </w:pPr>
                        </w:p>
                        <w:p w14:paraId="3BFC77C9" w14:textId="77777777" w:rsidR="004A00AF" w:rsidRPr="00B658BD" w:rsidRDefault="004A00AF" w:rsidP="00BB437C">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5F8C3C19" w14:textId="77777777" w:rsidR="004A00AF" w:rsidRDefault="004A00AF" w:rsidP="00BB437C">
                          <w:pPr>
                            <w:pStyle w:val="NormalWeb"/>
                            <w:wordWrap w:val="0"/>
                            <w:spacing w:after="0"/>
                            <w:jc w:val="center"/>
                          </w:pPr>
                        </w:p>
                      </w:txbxContent>
                    </v:textbox>
                  </v:roundrect>
                  <v:line id="직선 연결선 9" o:spid="_x0000_s1990" style="position:absolute;visibility:visible" from="28575,6810" to="28575,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tc>
      </w:tr>
      <w:tr w:rsidR="00BB437C" w:rsidRPr="009743EA" w14:paraId="600B50BA" w14:textId="77777777" w:rsidTr="005A2D7C">
        <w:trPr>
          <w:cantSplit/>
          <w:trHeight w:val="42"/>
          <w:jc w:val="center"/>
        </w:trPr>
        <w:tc>
          <w:tcPr>
            <w:tcW w:w="1286" w:type="dxa"/>
            <w:vMerge/>
            <w:tcBorders>
              <w:left w:val="single" w:sz="4" w:space="0" w:color="000000"/>
            </w:tcBorders>
            <w:shd w:val="clear" w:color="auto" w:fill="E7E6E6"/>
          </w:tcPr>
          <w:p w14:paraId="1FD7CE85" w14:textId="77777777" w:rsidR="00BB437C" w:rsidRPr="009743EA" w:rsidRDefault="00BB437C" w:rsidP="00283DA8">
            <w:pPr>
              <w:pStyle w:val="Default"/>
              <w:overflowPunct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351A89A0" w14:textId="77777777" w:rsidR="00BB437C" w:rsidRPr="009743EA" w:rsidRDefault="00BB437C" w:rsidP="00283DA8">
            <w:pPr>
              <w:pStyle w:val="TAL"/>
              <w:snapToGrid w:val="0"/>
              <w:jc w:val="center"/>
              <w:rPr>
                <w:b/>
                <w:kern w:val="1"/>
              </w:rPr>
            </w:pPr>
          </w:p>
          <w:p w14:paraId="561E99A3" w14:textId="77777777" w:rsidR="00BB437C" w:rsidRPr="009743EA" w:rsidRDefault="00BB437C" w:rsidP="00283DA8">
            <w:pPr>
              <w:pStyle w:val="TAL"/>
              <w:snapToGrid w:val="0"/>
              <w:jc w:val="center"/>
              <w:rPr>
                <w:b/>
                <w:kern w:val="1"/>
              </w:rPr>
            </w:pPr>
          </w:p>
          <w:p w14:paraId="6EF8EC3C" w14:textId="77777777" w:rsidR="00BB437C" w:rsidRPr="009743EA" w:rsidRDefault="00BB437C" w:rsidP="00283DA8">
            <w:pPr>
              <w:pStyle w:val="TAL"/>
              <w:snapToGrid w:val="0"/>
              <w:jc w:val="center"/>
              <w:rPr>
                <w:b/>
                <w:kern w:val="1"/>
              </w:rPr>
            </w:pPr>
            <w:r w:rsidRPr="009743EA">
              <w:rPr>
                <w:b/>
                <w:kern w:val="1"/>
              </w:rPr>
              <w:t>HTTP Header Information</w:t>
            </w:r>
          </w:p>
          <w:p w14:paraId="5E8BBAD2" w14:textId="77777777" w:rsidR="00BB437C" w:rsidRPr="009743EA" w:rsidRDefault="00BB437C" w:rsidP="005A2D7C">
            <w:pPr>
              <w:pStyle w:val="TAL"/>
              <w:snapToGrid w:val="0"/>
              <w:jc w:val="both"/>
              <w:rPr>
                <w:b/>
                <w:kern w:val="1"/>
              </w:rPr>
            </w:pPr>
          </w:p>
          <w:p w14:paraId="318B0266" w14:textId="77777777" w:rsidR="00FE3B5F" w:rsidRPr="009743EA" w:rsidRDefault="00FE3B5F" w:rsidP="00283DA8">
            <w:pPr>
              <w:pStyle w:val="TAL"/>
              <w:snapToGrid w:val="0"/>
              <w:jc w:val="both"/>
              <w:rPr>
                <w:b/>
                <w:kern w:val="1"/>
              </w:rPr>
            </w:pPr>
          </w:p>
          <w:p w14:paraId="3CE7E36A" w14:textId="77777777" w:rsidR="00BB437C" w:rsidRPr="009743EA" w:rsidRDefault="00BB437C" w:rsidP="00283DA8">
            <w:pPr>
              <w:pStyle w:val="TAL"/>
              <w:snapToGrid w:val="0"/>
              <w:jc w:val="both"/>
              <w:rPr>
                <w:b/>
                <w:kern w:val="1"/>
              </w:rPr>
            </w:pP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270C239D" w14:textId="77777777" w:rsidR="00BB437C" w:rsidRPr="009743EA" w:rsidRDefault="00BB437C" w:rsidP="005A2D7C">
            <w:pPr>
              <w:pStyle w:val="TAL"/>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BB437C" w:rsidRPr="009743EA" w14:paraId="6B48F9C1" w14:textId="77777777" w:rsidTr="005A2D7C">
              <w:trPr>
                <w:jc w:val="center"/>
              </w:trPr>
              <w:tc>
                <w:tcPr>
                  <w:tcW w:w="1501" w:type="dxa"/>
                  <w:shd w:val="clear" w:color="auto" w:fill="9CC2E5"/>
                </w:tcPr>
                <w:p w14:paraId="17BF0A2A" w14:textId="77777777" w:rsidR="00BB437C" w:rsidRPr="009743EA" w:rsidRDefault="00BB437C" w:rsidP="00283D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16F5B5B7" w14:textId="77777777" w:rsidR="00BB437C" w:rsidRPr="009743EA" w:rsidRDefault="00BB437C" w:rsidP="00283DA8">
                  <w:pPr>
                    <w:pStyle w:val="TAL"/>
                    <w:snapToGrid w:val="0"/>
                    <w:jc w:val="center"/>
                    <w:rPr>
                      <w:rFonts w:eastAsia="Calibri"/>
                      <w:b/>
                      <w:szCs w:val="22"/>
                    </w:rPr>
                  </w:pPr>
                  <w:r w:rsidRPr="009743EA">
                    <w:rPr>
                      <w:rFonts w:eastAsia="Calibri"/>
                      <w:b/>
                      <w:szCs w:val="22"/>
                    </w:rPr>
                    <w:t>Value</w:t>
                  </w:r>
                </w:p>
              </w:tc>
            </w:tr>
            <w:tr w:rsidR="00BB437C" w:rsidRPr="009743EA" w14:paraId="07F69B60" w14:textId="77777777" w:rsidTr="005A2D7C">
              <w:trPr>
                <w:jc w:val="center"/>
              </w:trPr>
              <w:tc>
                <w:tcPr>
                  <w:tcW w:w="1501" w:type="dxa"/>
                  <w:shd w:val="clear" w:color="auto" w:fill="DEEAF6"/>
                </w:tcPr>
                <w:p w14:paraId="69A25DDE" w14:textId="77777777" w:rsidR="00BB437C" w:rsidRPr="009743EA" w:rsidRDefault="00BB437C" w:rsidP="00283D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14F7F820" w14:textId="77777777" w:rsidR="00BB437C" w:rsidRPr="009743EA" w:rsidRDefault="00BB437C" w:rsidP="00283DA8">
                  <w:pPr>
                    <w:pStyle w:val="TAL"/>
                    <w:snapToGrid w:val="0"/>
                    <w:rPr>
                      <w:rFonts w:eastAsia="Calibri"/>
                      <w:szCs w:val="22"/>
                    </w:rPr>
                  </w:pPr>
                  <w:r w:rsidRPr="009743EA">
                    <w:rPr>
                      <w:rFonts w:eastAsia="Calibri"/>
                      <w:szCs w:val="22"/>
                    </w:rPr>
                    <w:t>application/json</w:t>
                  </w:r>
                </w:p>
              </w:tc>
            </w:tr>
            <w:tr w:rsidR="00BB437C" w:rsidRPr="009743EA" w14:paraId="22765AAB" w14:textId="77777777" w:rsidTr="005A2D7C">
              <w:trPr>
                <w:jc w:val="center"/>
              </w:trPr>
              <w:tc>
                <w:tcPr>
                  <w:tcW w:w="1501" w:type="dxa"/>
                  <w:shd w:val="clear" w:color="auto" w:fill="DEEAF6"/>
                </w:tcPr>
                <w:p w14:paraId="1AB36AC0" w14:textId="77777777" w:rsidR="00BB437C" w:rsidRPr="009743EA" w:rsidRDefault="00BB437C" w:rsidP="00283D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7012F60E" w14:textId="77777777" w:rsidR="00BB437C" w:rsidRPr="009743EA" w:rsidRDefault="00BB437C" w:rsidP="00283DA8">
                  <w:pPr>
                    <w:pStyle w:val="TAL"/>
                    <w:snapToGrid w:val="0"/>
                    <w:rPr>
                      <w:rFonts w:eastAsia="Calibri"/>
                      <w:szCs w:val="22"/>
                    </w:rPr>
                  </w:pPr>
                  <w:r w:rsidRPr="009743EA">
                    <w:rPr>
                      <w:rFonts w:eastAsia="Calibri"/>
                      <w:szCs w:val="22"/>
                    </w:rPr>
                    <w:t>Request</w:t>
                  </w:r>
                  <w:r w:rsidR="000E08CD" w:rsidRPr="009743EA">
                    <w:rPr>
                      <w:rFonts w:eastAsia="Calibri"/>
                      <w:szCs w:val="22"/>
                    </w:rPr>
                    <w:t xml:space="preserve"> </w:t>
                  </w:r>
                  <w:r w:rsidRPr="009743EA">
                    <w:rPr>
                      <w:rFonts w:eastAsia="Calibri"/>
                      <w:szCs w:val="22"/>
                    </w:rPr>
                    <w:t>ID</w:t>
                  </w:r>
                  <w:r w:rsidR="000E08CD" w:rsidRPr="009743EA">
                    <w:rPr>
                      <w:rFonts w:eastAsia="Calibri"/>
                      <w:szCs w:val="22"/>
                    </w:rPr>
                    <w:t xml:space="preserve"> </w:t>
                  </w:r>
                </w:p>
              </w:tc>
            </w:tr>
            <w:tr w:rsidR="00BB437C" w:rsidRPr="009743EA" w14:paraId="5C141C7A" w14:textId="77777777" w:rsidTr="005A2D7C">
              <w:trPr>
                <w:jc w:val="center"/>
              </w:trPr>
              <w:tc>
                <w:tcPr>
                  <w:tcW w:w="1501" w:type="dxa"/>
                  <w:shd w:val="clear" w:color="auto" w:fill="DEEAF6"/>
                </w:tcPr>
                <w:p w14:paraId="31811509" w14:textId="77777777" w:rsidR="00BB437C" w:rsidRPr="009743EA" w:rsidRDefault="00BB437C" w:rsidP="00283D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4010B59D" w14:textId="77777777" w:rsidR="00BB437C" w:rsidRPr="009743EA" w:rsidRDefault="00BB437C" w:rsidP="00283DA8">
                  <w:pPr>
                    <w:pStyle w:val="TAL"/>
                    <w:snapToGrid w:val="0"/>
                    <w:rPr>
                      <w:rFonts w:eastAsia="Calibri"/>
                      <w:szCs w:val="22"/>
                    </w:rPr>
                  </w:pPr>
                  <w:r w:rsidRPr="009743EA">
                    <w:rPr>
                      <w:rFonts w:eastAsia="Calibri"/>
                      <w:szCs w:val="22"/>
                    </w:rPr>
                    <w:t>AE-ID</w:t>
                  </w:r>
                  <w:r w:rsidR="000E08CD" w:rsidRPr="009743EA">
                    <w:rPr>
                      <w:rFonts w:eastAsia="Calibri"/>
                      <w:szCs w:val="22"/>
                    </w:rPr>
                    <w:t xml:space="preserve"> </w:t>
                  </w:r>
                  <w:r w:rsidRPr="009743EA">
                    <w:rPr>
                      <w:rFonts w:eastAsia="Calibri"/>
                      <w:szCs w:val="22"/>
                    </w:rPr>
                    <w:t>of</w:t>
                  </w:r>
                  <w:r w:rsidR="000E08CD" w:rsidRPr="009743EA">
                    <w:rPr>
                      <w:rFonts w:eastAsia="Calibri"/>
                      <w:szCs w:val="22"/>
                    </w:rPr>
                    <w:t xml:space="preserve"> </w:t>
                  </w:r>
                  <w:r w:rsidRPr="009743EA">
                    <w:rPr>
                      <w:rFonts w:eastAsia="Calibri"/>
                      <w:szCs w:val="22"/>
                    </w:rPr>
                    <w:t>Originator</w:t>
                  </w:r>
                </w:p>
              </w:tc>
            </w:tr>
            <w:tr w:rsidR="00BB437C" w:rsidRPr="009743EA" w14:paraId="5B325660" w14:textId="77777777" w:rsidTr="005A2D7C">
              <w:trPr>
                <w:jc w:val="center"/>
              </w:trPr>
              <w:tc>
                <w:tcPr>
                  <w:tcW w:w="1501" w:type="dxa"/>
                  <w:shd w:val="clear" w:color="auto" w:fill="DEEAF6"/>
                </w:tcPr>
                <w:p w14:paraId="0A95695D" w14:textId="77777777" w:rsidR="00BB437C" w:rsidRPr="009743EA" w:rsidRDefault="00BB437C" w:rsidP="00283DA8">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20F7BDA0" w14:textId="77777777" w:rsidR="00BB437C" w:rsidRPr="009743EA" w:rsidRDefault="00E45F9B" w:rsidP="00283DA8">
                  <w:pPr>
                    <w:pStyle w:val="TAL"/>
                    <w:snapToGrid w:val="0"/>
                    <w:rPr>
                      <w:rFonts w:eastAsia="Calibri"/>
                      <w:szCs w:val="22"/>
                    </w:rPr>
                  </w:pPr>
                  <w:r w:rsidRPr="009743EA">
                    <w:rPr>
                      <w:rFonts w:eastAsia="Calibri"/>
                      <w:szCs w:val="22"/>
                    </w:rPr>
                    <w:t>application/json;ty</w:t>
                  </w:r>
                  <w:r w:rsidR="00BB437C" w:rsidRPr="009743EA">
                    <w:rPr>
                      <w:rFonts w:eastAsia="Calibri"/>
                      <w:szCs w:val="22"/>
                    </w:rPr>
                    <w:t>=</w:t>
                  </w:r>
                  <w:r w:rsidR="00BB437C" w:rsidRPr="009743EA">
                    <w:rPr>
                      <w:rFonts w:eastAsia="Calibri"/>
                      <w:b/>
                      <w:szCs w:val="22"/>
                    </w:rPr>
                    <w:t>23</w:t>
                  </w:r>
                </w:p>
              </w:tc>
            </w:tr>
            <w:tr w:rsidR="00595120" w:rsidRPr="009743EA" w14:paraId="00DA4C01" w14:textId="77777777" w:rsidTr="005A2D7C">
              <w:trPr>
                <w:jc w:val="center"/>
              </w:trPr>
              <w:tc>
                <w:tcPr>
                  <w:tcW w:w="1501" w:type="dxa"/>
                  <w:shd w:val="clear" w:color="auto" w:fill="DEEAF6"/>
                </w:tcPr>
                <w:p w14:paraId="35288402" w14:textId="77777777" w:rsidR="00595120" w:rsidRPr="009743EA" w:rsidRDefault="00595120" w:rsidP="00595120">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6E5D001D" w14:textId="77777777" w:rsidR="00595120" w:rsidRPr="009743EA" w:rsidDel="00E45F9B" w:rsidRDefault="00595120" w:rsidP="00595120">
                  <w:pPr>
                    <w:pStyle w:val="TAL"/>
                    <w:snapToGrid w:val="0"/>
                    <w:rPr>
                      <w:rFonts w:eastAsia="Calibri"/>
                      <w:szCs w:val="22"/>
                    </w:rPr>
                  </w:pPr>
                  <w:r w:rsidRPr="009743EA">
                    <w:rPr>
                      <w:rFonts w:eastAsia="Calibri"/>
                      <w:szCs w:val="22"/>
                    </w:rPr>
                    <w:t>Release</w:t>
                  </w:r>
                  <w:r w:rsidR="000E08CD" w:rsidRPr="009743EA">
                    <w:rPr>
                      <w:rFonts w:eastAsia="Calibri"/>
                      <w:szCs w:val="22"/>
                    </w:rPr>
                    <w:t xml:space="preserve"> </w:t>
                  </w:r>
                  <w:r w:rsidRPr="009743EA">
                    <w:rPr>
                      <w:rFonts w:eastAsia="Calibri"/>
                      <w:szCs w:val="22"/>
                    </w:rPr>
                    <w:t>Version</w:t>
                  </w:r>
                  <w:r w:rsidR="000E08CD" w:rsidRPr="009743EA">
                    <w:rPr>
                      <w:rFonts w:eastAsia="Calibri"/>
                      <w:szCs w:val="22"/>
                    </w:rPr>
                    <w:t xml:space="preserve"> </w:t>
                  </w:r>
                  <w:r w:rsidRPr="009743EA">
                    <w:rPr>
                      <w:rFonts w:eastAsia="Calibri"/>
                      <w:szCs w:val="22"/>
                    </w:rPr>
                    <w:t>Indicator</w:t>
                  </w:r>
                </w:p>
              </w:tc>
            </w:tr>
          </w:tbl>
          <w:p w14:paraId="51A27264" w14:textId="77777777" w:rsidR="00BB437C" w:rsidRPr="009743EA" w:rsidRDefault="00BB437C" w:rsidP="00283DA8">
            <w:pPr>
              <w:pStyle w:val="TAL"/>
              <w:snapToGrid w:val="0"/>
              <w:jc w:val="both"/>
              <w:rPr>
                <w:lang w:eastAsia="ko-KR"/>
              </w:rPr>
            </w:pPr>
          </w:p>
        </w:tc>
      </w:tr>
      <w:tr w:rsidR="00BB437C" w:rsidRPr="009743EA" w14:paraId="24183B01" w14:textId="77777777" w:rsidTr="00283DA8">
        <w:trPr>
          <w:jc w:val="center"/>
        </w:trPr>
        <w:tc>
          <w:tcPr>
            <w:tcW w:w="1286" w:type="dxa"/>
            <w:vMerge/>
            <w:tcBorders>
              <w:left w:val="single" w:sz="4" w:space="0" w:color="000000"/>
              <w:bottom w:val="single" w:sz="4" w:space="0" w:color="000000"/>
            </w:tcBorders>
            <w:shd w:val="clear" w:color="auto" w:fill="E7E6E6"/>
          </w:tcPr>
          <w:p w14:paraId="2D24D22D" w14:textId="77777777" w:rsidR="00BB437C" w:rsidRPr="009743EA" w:rsidRDefault="00BB437C" w:rsidP="00283DA8">
            <w:pPr>
              <w:pStyle w:val="Default"/>
              <w:overflowPunct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789FE3AF"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28EE9A86"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64AADA86"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098E2A57"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2DFAEF0C"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0EB175FB"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4907D0C3" w14:textId="77777777" w:rsidR="00BB437C" w:rsidRPr="009743EA" w:rsidRDefault="00BB437C" w:rsidP="00283DA8">
            <w:pPr>
              <w:pStyle w:val="Default"/>
              <w:overflowPunct w:val="0"/>
              <w:jc w:val="center"/>
              <w:rPr>
                <w:color w:val="0070C0"/>
                <w:lang w:eastAsia="ko-KR"/>
              </w:rPr>
            </w:pPr>
            <w:r w:rsidRPr="009743EA">
              <w:rPr>
                <w:rFonts w:ascii="Arial" w:eastAsia="Malgun Gothic" w:hAnsi="Arial"/>
                <w:b/>
                <w:color w:val="auto"/>
                <w:kern w:val="1"/>
                <w:sz w:val="18"/>
                <w:szCs w:val="20"/>
              </w:rPr>
              <w:t>Example</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4BE0939E" w14:textId="77777777" w:rsidR="00450EDF" w:rsidRPr="009743EA" w:rsidRDefault="00450EDF" w:rsidP="00283DA8">
            <w:pPr>
              <w:widowControl w:val="0"/>
              <w:spacing w:after="0"/>
              <w:ind w:left="284"/>
              <w:jc w:val="both"/>
              <w:textAlignment w:val="auto"/>
              <w:rPr>
                <w:rFonts w:eastAsia="Calibri Light"/>
                <w:b/>
                <w:sz w:val="24"/>
              </w:rPr>
            </w:pPr>
          </w:p>
          <w:p w14:paraId="018BF8E2" w14:textId="77777777" w:rsidR="00BB437C" w:rsidRPr="009743EA" w:rsidRDefault="00450EDF" w:rsidP="00283DA8">
            <w:pPr>
              <w:widowControl w:val="0"/>
              <w:spacing w:after="0"/>
              <w:ind w:left="284"/>
              <w:jc w:val="both"/>
              <w:textAlignment w:val="auto"/>
              <w:rPr>
                <w:rFonts w:ascii="Arial" w:hAnsi="Arial"/>
                <w:color w:val="0070C0"/>
                <w:sz w:val="18"/>
              </w:rPr>
            </w:pPr>
            <w:r w:rsidRPr="009743EA">
              <w:rPr>
                <w:rFonts w:eastAsia="Calibri Light"/>
                <w:b/>
                <w:sz w:val="24"/>
              </w:rPr>
              <w:t>API/NOTI/NET3/STEP01</w:t>
            </w:r>
          </w:p>
          <w:p w14:paraId="71D79977" w14:textId="77777777" w:rsidR="00BB437C" w:rsidRPr="005A2D7C" w:rsidRDefault="00BB437C" w:rsidP="007C39B4">
            <w:pPr>
              <w:pStyle w:val="NoSpacing"/>
              <w:overflowPunct w:val="0"/>
              <w:rPr>
                <w:rFonts w:ascii="Arial" w:hAnsi="Arial"/>
                <w:b/>
                <w:color w:val="0070C0"/>
                <w:sz w:val="18"/>
                <w:lang w:val="en-GB"/>
              </w:rPr>
            </w:pPr>
            <w:r w:rsidRPr="005A2D7C">
              <w:rPr>
                <w:rFonts w:ascii="Times New Roman" w:hAnsi="Times New Roman"/>
                <w:lang w:val="en-GB"/>
              </w:rPr>
              <w:t xml:space="preserve">    </w:t>
            </w:r>
          </w:p>
          <w:p w14:paraId="7727603E"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3CA41333" w14:textId="77777777" w:rsidR="00BB437C" w:rsidRPr="009743EA" w:rsidRDefault="00BB437C" w:rsidP="00283DA8">
            <w:pPr>
              <w:pStyle w:val="TAL"/>
              <w:snapToGrid w:val="0"/>
              <w:ind w:left="284"/>
              <w:jc w:val="both"/>
              <w:rPr>
                <w:color w:val="0070C0"/>
              </w:rPr>
            </w:pPr>
          </w:p>
          <w:p w14:paraId="7D815BEC" w14:textId="77777777" w:rsidR="00BB437C" w:rsidRPr="009743EA" w:rsidRDefault="00BB437C" w:rsidP="00283DA8">
            <w:pPr>
              <w:pStyle w:val="TAL"/>
              <w:snapToGrid w:val="0"/>
              <w:ind w:left="284"/>
              <w:jc w:val="both"/>
              <w:rPr>
                <w:color w:val="0070C0"/>
              </w:rPr>
            </w:pPr>
            <w:r w:rsidRPr="009743EA">
              <w:rPr>
                <w:color w:val="0070C0"/>
              </w:rPr>
              <w:t>POST /mn-name/cont_temp? HTTP/1.1</w:t>
            </w:r>
          </w:p>
          <w:p w14:paraId="66B0691D" w14:textId="77777777" w:rsidR="00BB437C" w:rsidRPr="009743EA" w:rsidRDefault="00BB437C" w:rsidP="00283DA8">
            <w:pPr>
              <w:pStyle w:val="TAL"/>
              <w:snapToGrid w:val="0"/>
              <w:ind w:left="284"/>
              <w:jc w:val="both"/>
              <w:rPr>
                <w:color w:val="0070C0"/>
              </w:rPr>
            </w:pPr>
            <w:r w:rsidRPr="009743EA">
              <w:rPr>
                <w:color w:val="0070C0"/>
              </w:rPr>
              <w:t>Host: 192.168.0.10:8282</w:t>
            </w:r>
          </w:p>
          <w:p w14:paraId="18BD6B75" w14:textId="77777777" w:rsidR="00BB437C" w:rsidRPr="009743EA" w:rsidRDefault="00BB437C" w:rsidP="00283DA8">
            <w:pPr>
              <w:pStyle w:val="TAL"/>
              <w:snapToGrid w:val="0"/>
              <w:ind w:left="284"/>
              <w:jc w:val="both"/>
              <w:rPr>
                <w:color w:val="0070C0"/>
              </w:rPr>
            </w:pPr>
            <w:r w:rsidRPr="009743EA">
              <w:rPr>
                <w:color w:val="0070C0"/>
              </w:rPr>
              <w:t>X-M2M-Origin: CAE5630283216026458665</w:t>
            </w:r>
          </w:p>
          <w:p w14:paraId="35D02CE3" w14:textId="77777777" w:rsidR="00BB437C" w:rsidRPr="009743EA" w:rsidRDefault="00BB437C" w:rsidP="00283DA8">
            <w:pPr>
              <w:pStyle w:val="TAL"/>
              <w:snapToGrid w:val="0"/>
              <w:ind w:left="284"/>
              <w:jc w:val="both"/>
              <w:rPr>
                <w:color w:val="0070C0"/>
              </w:rPr>
            </w:pPr>
            <w:r w:rsidRPr="009743EA">
              <w:rPr>
                <w:color w:val="0070C0"/>
              </w:rPr>
              <w:t xml:space="preserve">Content-Type: </w:t>
            </w:r>
            <w:r w:rsidR="00E45F9B" w:rsidRPr="009743EA">
              <w:rPr>
                <w:color w:val="0070C0"/>
              </w:rPr>
              <w:t>application/json;ty</w:t>
            </w:r>
            <w:r w:rsidRPr="009743EA">
              <w:rPr>
                <w:color w:val="0070C0"/>
              </w:rPr>
              <w:t>=23</w:t>
            </w:r>
          </w:p>
          <w:p w14:paraId="0E56E1F3"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3626E6D1" w14:textId="77777777" w:rsidR="00BB437C" w:rsidRPr="009743EA" w:rsidRDefault="00BB437C" w:rsidP="00283DA8">
            <w:pPr>
              <w:pStyle w:val="TAL"/>
              <w:snapToGrid w:val="0"/>
              <w:ind w:left="284"/>
              <w:jc w:val="both"/>
              <w:rPr>
                <w:color w:val="0070C0"/>
              </w:rPr>
            </w:pPr>
            <w:r w:rsidRPr="009743EA">
              <w:rPr>
                <w:color w:val="0070C0"/>
              </w:rPr>
              <w:t>X-M2M-RI: 1234</w:t>
            </w:r>
          </w:p>
          <w:p w14:paraId="0D71BAF8" w14:textId="77777777" w:rsidR="00C32389" w:rsidRPr="009743EA"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5F1E63CE" w14:textId="77777777" w:rsidR="00BB437C" w:rsidRPr="009743EA" w:rsidRDefault="00BB437C" w:rsidP="00283DA8">
            <w:pPr>
              <w:pStyle w:val="TAL"/>
              <w:snapToGrid w:val="0"/>
              <w:ind w:left="284"/>
              <w:jc w:val="both"/>
              <w:rPr>
                <w:color w:val="0070C0"/>
              </w:rPr>
            </w:pPr>
          </w:p>
          <w:p w14:paraId="2BE7BA04" w14:textId="77777777" w:rsidR="00BB437C" w:rsidRPr="009743EA" w:rsidRDefault="00BB437C" w:rsidP="00283DA8">
            <w:pPr>
              <w:pStyle w:val="TAL"/>
              <w:snapToGrid w:val="0"/>
              <w:ind w:left="284"/>
              <w:jc w:val="both"/>
              <w:rPr>
                <w:color w:val="0070C0"/>
              </w:rPr>
            </w:pPr>
            <w:r w:rsidRPr="009743EA">
              <w:rPr>
                <w:color w:val="0070C0"/>
              </w:rPr>
              <w:t>{</w:t>
            </w:r>
          </w:p>
          <w:p w14:paraId="73D7FFAB" w14:textId="77777777" w:rsidR="00BB437C" w:rsidRPr="009743EA" w:rsidRDefault="00BB437C" w:rsidP="00283DA8">
            <w:pPr>
              <w:pStyle w:val="TAL"/>
              <w:snapToGrid w:val="0"/>
              <w:ind w:left="284"/>
              <w:jc w:val="both"/>
              <w:rPr>
                <w:color w:val="0070C0"/>
              </w:rPr>
            </w:pPr>
            <w:r w:rsidRPr="009743EA">
              <w:rPr>
                <w:color w:val="0070C0"/>
              </w:rPr>
              <w:tab/>
              <w:t>"m2m:sub": {</w:t>
            </w:r>
          </w:p>
          <w:p w14:paraId="4078499E" w14:textId="77777777" w:rsidR="00BB437C" w:rsidRPr="009743EA" w:rsidRDefault="00BB437C" w:rsidP="00283DA8">
            <w:pPr>
              <w:pStyle w:val="TAL"/>
              <w:snapToGrid w:val="0"/>
              <w:ind w:left="284"/>
              <w:jc w:val="both"/>
              <w:rPr>
                <w:color w:val="0070C0"/>
              </w:rPr>
            </w:pPr>
            <w:r w:rsidRPr="009743EA">
              <w:rPr>
                <w:color w:val="0070C0"/>
              </w:rPr>
              <w:t xml:space="preserve">             "enc": {</w:t>
            </w:r>
          </w:p>
          <w:p w14:paraId="61AD0E09" w14:textId="77777777" w:rsidR="00BB437C" w:rsidRPr="009743EA" w:rsidRDefault="00BB437C" w:rsidP="00283DA8">
            <w:pPr>
              <w:pStyle w:val="TAL"/>
              <w:snapToGrid w:val="0"/>
              <w:ind w:left="284"/>
              <w:jc w:val="both"/>
              <w:rPr>
                <w:color w:val="0070C0"/>
              </w:rPr>
            </w:pPr>
            <w:r w:rsidRPr="009743EA">
              <w:rPr>
                <w:color w:val="0070C0"/>
              </w:rPr>
              <w:t xml:space="preserve">                   "net": </w:t>
            </w:r>
            <w:r w:rsidRPr="00C072AF">
              <w:rPr>
                <w:color w:val="0070C0"/>
              </w:rPr>
              <w:t>[3]</w:t>
            </w:r>
          </w:p>
          <w:p w14:paraId="47004EBA" w14:textId="77777777" w:rsidR="00BB437C" w:rsidRPr="009743EA" w:rsidRDefault="00BB437C" w:rsidP="00283DA8">
            <w:pPr>
              <w:pStyle w:val="TAL"/>
              <w:snapToGrid w:val="0"/>
              <w:ind w:left="284"/>
              <w:jc w:val="both"/>
              <w:rPr>
                <w:color w:val="0070C0"/>
              </w:rPr>
            </w:pPr>
            <w:r w:rsidRPr="009743EA">
              <w:rPr>
                <w:color w:val="0070C0"/>
              </w:rPr>
              <w:t xml:space="preserve">             },</w:t>
            </w:r>
          </w:p>
          <w:p w14:paraId="71D91F24" w14:textId="77777777" w:rsidR="00BB437C" w:rsidRPr="009743EA" w:rsidRDefault="00BB437C" w:rsidP="00283DA8">
            <w:pPr>
              <w:pStyle w:val="TAL"/>
              <w:snapToGrid w:val="0"/>
              <w:ind w:left="284"/>
              <w:jc w:val="both"/>
              <w:rPr>
                <w:color w:val="0070C0"/>
              </w:rPr>
            </w:pPr>
            <w:r w:rsidRPr="009743EA">
              <w:rPr>
                <w:color w:val="0070C0"/>
              </w:rPr>
              <w:tab/>
              <w:t xml:space="preserve">       "nu": ["AE1"],</w:t>
            </w:r>
          </w:p>
          <w:p w14:paraId="318CA5A9" w14:textId="77777777" w:rsidR="00BB437C" w:rsidRPr="009743EA" w:rsidRDefault="00BB437C" w:rsidP="00283DA8">
            <w:pPr>
              <w:pStyle w:val="TAL"/>
              <w:snapToGrid w:val="0"/>
              <w:ind w:left="284"/>
              <w:jc w:val="both"/>
              <w:rPr>
                <w:color w:val="0070C0"/>
              </w:rPr>
            </w:pPr>
            <w:r w:rsidRPr="009743EA">
              <w:rPr>
                <w:color w:val="0070C0"/>
              </w:rPr>
              <w:tab/>
              <w:t xml:space="preserve">       "rn": "cont_sub"</w:t>
            </w:r>
          </w:p>
          <w:p w14:paraId="7BBC085A" w14:textId="77777777" w:rsidR="00BB437C" w:rsidRPr="009743EA" w:rsidRDefault="00BB437C" w:rsidP="00283DA8">
            <w:pPr>
              <w:pStyle w:val="TAL"/>
              <w:snapToGrid w:val="0"/>
              <w:ind w:left="284"/>
              <w:jc w:val="both"/>
              <w:rPr>
                <w:color w:val="0070C0"/>
              </w:rPr>
            </w:pPr>
            <w:r w:rsidRPr="009743EA">
              <w:rPr>
                <w:color w:val="0070C0"/>
              </w:rPr>
              <w:t xml:space="preserve">      }</w:t>
            </w:r>
          </w:p>
          <w:p w14:paraId="77995B3B" w14:textId="77777777" w:rsidR="00BB437C" w:rsidRPr="009743EA" w:rsidRDefault="00BB437C" w:rsidP="00283DA8">
            <w:pPr>
              <w:pStyle w:val="TAL"/>
              <w:snapToGrid w:val="0"/>
              <w:ind w:left="284"/>
              <w:jc w:val="both"/>
              <w:rPr>
                <w:color w:val="0070C0"/>
              </w:rPr>
            </w:pPr>
            <w:r w:rsidRPr="009743EA">
              <w:rPr>
                <w:color w:val="0070C0"/>
              </w:rPr>
              <w:t>}</w:t>
            </w:r>
          </w:p>
          <w:p w14:paraId="514DCE0F" w14:textId="77777777" w:rsidR="00BB437C" w:rsidRPr="009743EA" w:rsidRDefault="00BB437C" w:rsidP="00283DA8">
            <w:pPr>
              <w:pStyle w:val="TAL"/>
              <w:snapToGrid w:val="0"/>
              <w:ind w:left="284"/>
              <w:jc w:val="both"/>
              <w:rPr>
                <w:color w:val="0070C0"/>
                <w:lang w:eastAsia="ko-KR"/>
              </w:rPr>
            </w:pPr>
          </w:p>
          <w:p w14:paraId="30E6F762" w14:textId="77777777" w:rsidR="00BB437C" w:rsidRPr="009743EA" w:rsidRDefault="00BB437C" w:rsidP="00283DA8">
            <w:pPr>
              <w:widowControl w:val="0"/>
              <w:spacing w:after="0"/>
              <w:ind w:left="284"/>
              <w:jc w:val="both"/>
              <w:textAlignment w:val="auto"/>
              <w:rPr>
                <w:rFonts w:ascii="Arial" w:hAnsi="Arial"/>
                <w:b/>
                <w:color w:val="0070C0"/>
                <w:sz w:val="18"/>
              </w:rPr>
            </w:pPr>
          </w:p>
          <w:p w14:paraId="27AD2D97"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39BABC2B" w14:textId="77777777" w:rsidR="00BB437C" w:rsidRPr="009743EA" w:rsidRDefault="00BB437C" w:rsidP="00283DA8">
            <w:pPr>
              <w:widowControl w:val="0"/>
              <w:spacing w:after="0"/>
              <w:ind w:left="284"/>
              <w:textAlignment w:val="auto"/>
              <w:rPr>
                <w:rFonts w:ascii="Arial" w:hAnsi="Arial"/>
                <w:color w:val="0070C0"/>
                <w:sz w:val="18"/>
              </w:rPr>
            </w:pPr>
          </w:p>
          <w:p w14:paraId="4BD18DF2" w14:textId="77777777" w:rsidR="00BB437C" w:rsidRPr="009743EA" w:rsidRDefault="00BB437C" w:rsidP="00283DA8">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413F4BF7" w14:textId="77777777" w:rsidR="00BB437C" w:rsidRPr="00325791" w:rsidRDefault="00BB437C" w:rsidP="00283DA8">
            <w:pPr>
              <w:pStyle w:val="TAL"/>
              <w:snapToGrid w:val="0"/>
              <w:ind w:left="284"/>
              <w:rPr>
                <w:color w:val="0070C0"/>
                <w:lang w:val="fr-FR"/>
              </w:rPr>
            </w:pPr>
            <w:r w:rsidRPr="00325791">
              <w:rPr>
                <w:color w:val="0070C0"/>
                <w:lang w:val="fr-FR"/>
              </w:rPr>
              <w:t>Content-Location: mn-name/cont_temp</w:t>
            </w:r>
          </w:p>
          <w:p w14:paraId="34520E69" w14:textId="77777777" w:rsidR="00BB437C" w:rsidRPr="00325791" w:rsidRDefault="00BB437C" w:rsidP="00283DA8">
            <w:pPr>
              <w:pStyle w:val="TAL"/>
              <w:snapToGrid w:val="0"/>
              <w:ind w:left="284"/>
              <w:rPr>
                <w:color w:val="0070C0"/>
                <w:lang w:val="fr-FR"/>
              </w:rPr>
            </w:pPr>
            <w:r w:rsidRPr="00325791">
              <w:rPr>
                <w:color w:val="0070C0"/>
                <w:lang w:val="fr-FR"/>
              </w:rPr>
              <w:t>Content-Type: application/json</w:t>
            </w:r>
          </w:p>
          <w:p w14:paraId="4AFF9727" w14:textId="77777777" w:rsidR="00BB437C" w:rsidRPr="005A2D7C" w:rsidRDefault="00BB437C" w:rsidP="00283DA8">
            <w:pPr>
              <w:pStyle w:val="TAL"/>
              <w:snapToGrid w:val="0"/>
              <w:ind w:left="284"/>
              <w:rPr>
                <w:color w:val="0070C0"/>
              </w:rPr>
            </w:pPr>
            <w:r w:rsidRPr="005A2D7C">
              <w:rPr>
                <w:color w:val="0070C0"/>
              </w:rPr>
              <w:t>X-M2M-RI: 1234</w:t>
            </w:r>
          </w:p>
          <w:p w14:paraId="4A56982C" w14:textId="77777777" w:rsidR="00C32389" w:rsidRPr="005A2D7C"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7718A420" w14:textId="77777777" w:rsidR="00BB437C" w:rsidRPr="009743EA" w:rsidRDefault="00BB437C" w:rsidP="00283DA8">
            <w:pPr>
              <w:pStyle w:val="TAL"/>
              <w:snapToGrid w:val="0"/>
              <w:ind w:left="284"/>
              <w:rPr>
                <w:color w:val="0070C0"/>
              </w:rPr>
            </w:pPr>
            <w:r w:rsidRPr="009743EA">
              <w:rPr>
                <w:color w:val="0070C0"/>
              </w:rPr>
              <w:t>X-M2M-RSC: 2001</w:t>
            </w:r>
          </w:p>
          <w:p w14:paraId="075D5F28" w14:textId="77777777" w:rsidR="00BB437C" w:rsidRPr="005A2D7C" w:rsidRDefault="00BB437C" w:rsidP="00283DA8">
            <w:pPr>
              <w:pStyle w:val="TAL"/>
              <w:snapToGrid w:val="0"/>
              <w:ind w:left="284"/>
              <w:jc w:val="both"/>
              <w:rPr>
                <w:color w:val="0070C0"/>
              </w:rPr>
            </w:pPr>
          </w:p>
        </w:tc>
      </w:tr>
      <w:tr w:rsidR="00BB437C" w:rsidRPr="009743EA" w14:paraId="55A5F229" w14:textId="77777777" w:rsidTr="00283DA8">
        <w:trPr>
          <w:trHeight w:val="2421"/>
          <w:jc w:val="center"/>
        </w:trPr>
        <w:tc>
          <w:tcPr>
            <w:tcW w:w="1286" w:type="dxa"/>
            <w:vMerge w:val="restart"/>
            <w:tcBorders>
              <w:top w:val="single" w:sz="4" w:space="0" w:color="000000"/>
              <w:left w:val="single" w:sz="4" w:space="0" w:color="000000"/>
            </w:tcBorders>
            <w:shd w:val="clear" w:color="auto" w:fill="E7E6E6"/>
          </w:tcPr>
          <w:p w14:paraId="509C550D" w14:textId="77777777" w:rsidR="00BB437C" w:rsidRPr="009743EA" w:rsidRDefault="00BB437C" w:rsidP="00283DA8">
            <w:pPr>
              <w:pStyle w:val="TAL"/>
              <w:snapToGrid w:val="0"/>
              <w:jc w:val="center"/>
              <w:rPr>
                <w:b/>
                <w:kern w:val="1"/>
              </w:rPr>
            </w:pPr>
          </w:p>
          <w:p w14:paraId="1877BCB3" w14:textId="77777777" w:rsidR="00BB437C" w:rsidRPr="009743EA" w:rsidRDefault="00BB437C" w:rsidP="00283DA8">
            <w:pPr>
              <w:pStyle w:val="TAL"/>
              <w:snapToGrid w:val="0"/>
              <w:jc w:val="center"/>
              <w:rPr>
                <w:b/>
                <w:kern w:val="1"/>
              </w:rPr>
            </w:pPr>
          </w:p>
          <w:p w14:paraId="448EE4DC" w14:textId="77777777" w:rsidR="00BB437C" w:rsidRPr="009743EA" w:rsidRDefault="00BB437C" w:rsidP="00283DA8">
            <w:pPr>
              <w:pStyle w:val="TAL"/>
              <w:snapToGrid w:val="0"/>
              <w:jc w:val="center"/>
              <w:rPr>
                <w:b/>
                <w:kern w:val="1"/>
              </w:rPr>
            </w:pPr>
          </w:p>
          <w:p w14:paraId="38EEB0DA" w14:textId="77777777" w:rsidR="00BB437C" w:rsidRPr="009743EA" w:rsidRDefault="00BB437C" w:rsidP="00283DA8">
            <w:pPr>
              <w:pStyle w:val="TAL"/>
              <w:snapToGrid w:val="0"/>
              <w:jc w:val="center"/>
              <w:rPr>
                <w:b/>
                <w:kern w:val="1"/>
              </w:rPr>
            </w:pPr>
          </w:p>
          <w:p w14:paraId="3803685F" w14:textId="77777777" w:rsidR="00BB437C" w:rsidRPr="009743EA" w:rsidRDefault="00BB437C" w:rsidP="00283DA8">
            <w:pPr>
              <w:pStyle w:val="TAL"/>
              <w:snapToGrid w:val="0"/>
              <w:jc w:val="center"/>
              <w:rPr>
                <w:b/>
                <w:kern w:val="1"/>
              </w:rPr>
            </w:pPr>
          </w:p>
          <w:p w14:paraId="75C7E1CB" w14:textId="77777777" w:rsidR="00BB437C" w:rsidRPr="009743EA" w:rsidRDefault="00BB437C" w:rsidP="00283DA8">
            <w:pPr>
              <w:pStyle w:val="TAL"/>
              <w:snapToGrid w:val="0"/>
              <w:jc w:val="center"/>
              <w:rPr>
                <w:b/>
                <w:kern w:val="1"/>
              </w:rPr>
            </w:pPr>
          </w:p>
          <w:p w14:paraId="102E2E6C" w14:textId="77777777" w:rsidR="00BB437C" w:rsidRPr="009743EA" w:rsidRDefault="00BB437C" w:rsidP="00283DA8">
            <w:pPr>
              <w:pStyle w:val="TAL"/>
              <w:snapToGrid w:val="0"/>
              <w:jc w:val="center"/>
              <w:rPr>
                <w:b/>
                <w:kern w:val="1"/>
              </w:rPr>
            </w:pPr>
          </w:p>
          <w:p w14:paraId="56B79A82" w14:textId="77777777" w:rsidR="00BB437C" w:rsidRPr="009743EA" w:rsidRDefault="00BB437C" w:rsidP="00283DA8">
            <w:pPr>
              <w:pStyle w:val="TAL"/>
              <w:snapToGrid w:val="0"/>
              <w:jc w:val="center"/>
              <w:rPr>
                <w:b/>
                <w:kern w:val="1"/>
              </w:rPr>
            </w:pPr>
          </w:p>
          <w:p w14:paraId="5CAF4CAF" w14:textId="77777777" w:rsidR="00BB437C" w:rsidRPr="009743EA" w:rsidRDefault="00BB437C" w:rsidP="00283DA8">
            <w:pPr>
              <w:pStyle w:val="TAL"/>
              <w:snapToGrid w:val="0"/>
              <w:jc w:val="center"/>
              <w:rPr>
                <w:b/>
                <w:kern w:val="1"/>
              </w:rPr>
            </w:pPr>
          </w:p>
          <w:p w14:paraId="4C1DBF26" w14:textId="77777777" w:rsidR="00BB437C" w:rsidRPr="009743EA" w:rsidRDefault="00BB437C" w:rsidP="00283DA8">
            <w:pPr>
              <w:pStyle w:val="TAL"/>
              <w:snapToGrid w:val="0"/>
              <w:jc w:val="center"/>
              <w:rPr>
                <w:b/>
                <w:kern w:val="1"/>
              </w:rPr>
            </w:pPr>
          </w:p>
          <w:p w14:paraId="2C3AEC06" w14:textId="77777777" w:rsidR="00BB437C" w:rsidRPr="009743EA" w:rsidRDefault="00BB437C" w:rsidP="00283DA8">
            <w:pPr>
              <w:pStyle w:val="TAL"/>
              <w:snapToGrid w:val="0"/>
              <w:jc w:val="center"/>
              <w:rPr>
                <w:b/>
                <w:kern w:val="1"/>
              </w:rPr>
            </w:pPr>
          </w:p>
          <w:p w14:paraId="6B7D6623" w14:textId="77777777" w:rsidR="00BB437C" w:rsidRPr="009743EA" w:rsidRDefault="00BB437C" w:rsidP="00283DA8">
            <w:pPr>
              <w:pStyle w:val="TAL"/>
              <w:snapToGrid w:val="0"/>
              <w:jc w:val="center"/>
              <w:rPr>
                <w:b/>
                <w:kern w:val="1"/>
              </w:rPr>
            </w:pPr>
          </w:p>
          <w:p w14:paraId="44C44340" w14:textId="77777777" w:rsidR="00BB437C" w:rsidRPr="009743EA" w:rsidRDefault="00BB437C" w:rsidP="00283DA8">
            <w:pPr>
              <w:pStyle w:val="TAL"/>
              <w:snapToGrid w:val="0"/>
              <w:jc w:val="center"/>
              <w:rPr>
                <w:b/>
                <w:kern w:val="1"/>
              </w:rPr>
            </w:pPr>
          </w:p>
          <w:p w14:paraId="3854D5E0" w14:textId="77777777" w:rsidR="00BB437C" w:rsidRPr="009743EA" w:rsidRDefault="00BB437C" w:rsidP="00283DA8">
            <w:pPr>
              <w:pStyle w:val="TAL"/>
              <w:snapToGrid w:val="0"/>
              <w:jc w:val="center"/>
              <w:rPr>
                <w:b/>
                <w:kern w:val="1"/>
              </w:rPr>
            </w:pPr>
          </w:p>
          <w:p w14:paraId="299DD43C" w14:textId="77777777" w:rsidR="00BB437C" w:rsidRPr="009743EA" w:rsidRDefault="00BB437C" w:rsidP="00283DA8">
            <w:pPr>
              <w:pStyle w:val="TAL"/>
              <w:snapToGrid w:val="0"/>
              <w:jc w:val="center"/>
              <w:rPr>
                <w:b/>
                <w:kern w:val="1"/>
              </w:rPr>
            </w:pPr>
          </w:p>
          <w:p w14:paraId="26E3BDD1" w14:textId="77777777" w:rsidR="00BB437C" w:rsidRPr="009743EA" w:rsidRDefault="00BB437C" w:rsidP="00283DA8">
            <w:pPr>
              <w:pStyle w:val="TAL"/>
              <w:snapToGrid w:val="0"/>
              <w:jc w:val="center"/>
              <w:rPr>
                <w:b/>
                <w:kern w:val="1"/>
              </w:rPr>
            </w:pPr>
          </w:p>
          <w:p w14:paraId="09F5C15D" w14:textId="77777777" w:rsidR="00BB437C" w:rsidRPr="009743EA" w:rsidRDefault="00BB437C" w:rsidP="00283DA8">
            <w:pPr>
              <w:pStyle w:val="TAL"/>
              <w:snapToGrid w:val="0"/>
              <w:jc w:val="center"/>
              <w:rPr>
                <w:b/>
                <w:kern w:val="1"/>
              </w:rPr>
            </w:pPr>
          </w:p>
          <w:p w14:paraId="3407B65F" w14:textId="77777777" w:rsidR="00BB437C" w:rsidRPr="009743EA" w:rsidRDefault="00BB437C" w:rsidP="00283DA8">
            <w:pPr>
              <w:pStyle w:val="TAL"/>
              <w:snapToGrid w:val="0"/>
              <w:jc w:val="center"/>
              <w:rPr>
                <w:b/>
                <w:kern w:val="1"/>
              </w:rPr>
            </w:pPr>
          </w:p>
          <w:p w14:paraId="26EC2D16" w14:textId="77777777" w:rsidR="00BB437C" w:rsidRPr="009743EA" w:rsidRDefault="00BB437C" w:rsidP="00283DA8">
            <w:pPr>
              <w:pStyle w:val="TAL"/>
              <w:snapToGrid w:val="0"/>
              <w:jc w:val="center"/>
              <w:rPr>
                <w:b/>
                <w:kern w:val="1"/>
              </w:rPr>
            </w:pPr>
          </w:p>
          <w:p w14:paraId="4D8A5EE9" w14:textId="77777777" w:rsidR="00BB437C" w:rsidRPr="009743EA" w:rsidRDefault="00BB437C" w:rsidP="00283DA8">
            <w:pPr>
              <w:pStyle w:val="TAL"/>
              <w:snapToGrid w:val="0"/>
              <w:jc w:val="center"/>
              <w:rPr>
                <w:b/>
                <w:kern w:val="1"/>
              </w:rPr>
            </w:pPr>
          </w:p>
          <w:p w14:paraId="5067FA25" w14:textId="77777777" w:rsidR="00BB437C" w:rsidRPr="009743EA" w:rsidRDefault="00BB437C" w:rsidP="00283DA8">
            <w:pPr>
              <w:pStyle w:val="TAL"/>
              <w:snapToGrid w:val="0"/>
              <w:jc w:val="center"/>
              <w:rPr>
                <w:b/>
                <w:kern w:val="1"/>
              </w:rPr>
            </w:pPr>
          </w:p>
          <w:p w14:paraId="3FF42DB1" w14:textId="77777777" w:rsidR="00BB437C" w:rsidRPr="009743EA" w:rsidRDefault="00BB437C" w:rsidP="00283DA8">
            <w:pPr>
              <w:pStyle w:val="TAL"/>
              <w:snapToGrid w:val="0"/>
              <w:jc w:val="center"/>
              <w:rPr>
                <w:b/>
                <w:kern w:val="1"/>
              </w:rPr>
            </w:pPr>
          </w:p>
          <w:p w14:paraId="1589A762" w14:textId="77777777" w:rsidR="00BB437C" w:rsidRPr="009743EA" w:rsidRDefault="00BB437C" w:rsidP="00283DA8">
            <w:pPr>
              <w:pStyle w:val="TAL"/>
              <w:snapToGrid w:val="0"/>
              <w:jc w:val="center"/>
              <w:rPr>
                <w:b/>
                <w:kern w:val="1"/>
              </w:rPr>
            </w:pPr>
          </w:p>
          <w:p w14:paraId="5CE72A66" w14:textId="77777777" w:rsidR="00BB437C" w:rsidRPr="009743EA" w:rsidRDefault="00BB437C" w:rsidP="00283DA8">
            <w:pPr>
              <w:pStyle w:val="TAL"/>
              <w:snapToGrid w:val="0"/>
              <w:jc w:val="center"/>
              <w:rPr>
                <w:b/>
                <w:kern w:val="1"/>
              </w:rPr>
            </w:pPr>
          </w:p>
          <w:p w14:paraId="2B52760E" w14:textId="77777777" w:rsidR="00BB437C" w:rsidRPr="009743EA" w:rsidRDefault="00BB437C" w:rsidP="00283DA8">
            <w:pPr>
              <w:pStyle w:val="TAL"/>
              <w:snapToGrid w:val="0"/>
              <w:jc w:val="center"/>
              <w:rPr>
                <w:b/>
                <w:kern w:val="1"/>
              </w:rPr>
            </w:pPr>
          </w:p>
          <w:p w14:paraId="1587B940" w14:textId="77777777" w:rsidR="00BB437C" w:rsidRPr="009743EA" w:rsidRDefault="00BB437C" w:rsidP="00283DA8">
            <w:pPr>
              <w:pStyle w:val="TAL"/>
              <w:snapToGrid w:val="0"/>
              <w:jc w:val="center"/>
              <w:rPr>
                <w:b/>
                <w:kern w:val="1"/>
              </w:rPr>
            </w:pPr>
          </w:p>
          <w:p w14:paraId="12DA8EA4" w14:textId="77777777" w:rsidR="00BB437C" w:rsidRPr="009743EA" w:rsidRDefault="00BB437C" w:rsidP="00283DA8">
            <w:pPr>
              <w:pStyle w:val="TAL"/>
              <w:snapToGrid w:val="0"/>
              <w:jc w:val="center"/>
              <w:rPr>
                <w:b/>
                <w:kern w:val="1"/>
                <w:lang w:eastAsia="ko-KR"/>
              </w:rPr>
            </w:pPr>
            <w:r w:rsidRPr="009743EA">
              <w:rPr>
                <w:rFonts w:hint="eastAsia"/>
                <w:b/>
                <w:kern w:val="1"/>
                <w:lang w:eastAsia="ko-KR"/>
              </w:rPr>
              <w:lastRenderedPageBreak/>
              <w:t>S</w:t>
            </w:r>
            <w:r w:rsidRPr="009743EA">
              <w:rPr>
                <w:b/>
                <w:kern w:val="1"/>
                <w:lang w:eastAsia="ko-KR"/>
              </w:rPr>
              <w:t>tep 02</w:t>
            </w:r>
          </w:p>
          <w:p w14:paraId="659EDA81" w14:textId="77777777" w:rsidR="00BB437C" w:rsidRPr="009743EA" w:rsidRDefault="00BB437C" w:rsidP="00283DA8">
            <w:pPr>
              <w:pStyle w:val="TAL"/>
              <w:snapToGrid w:val="0"/>
              <w:jc w:val="center"/>
              <w:rPr>
                <w:b/>
                <w:kern w:val="1"/>
                <w:lang w:eastAsia="ko-KR"/>
              </w:rPr>
            </w:pPr>
          </w:p>
          <w:p w14:paraId="1A317828" w14:textId="77777777" w:rsidR="00BB437C" w:rsidRPr="009743EA" w:rsidRDefault="00BB437C" w:rsidP="00283DA8">
            <w:pPr>
              <w:pStyle w:val="TAL"/>
              <w:snapToGrid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76DB6295" w14:textId="77777777" w:rsidR="00BB437C" w:rsidRPr="009743EA" w:rsidRDefault="00BB437C" w:rsidP="00283DA8">
            <w:pPr>
              <w:pStyle w:val="TAL"/>
              <w:snapToGrid w:val="0"/>
              <w:jc w:val="center"/>
              <w:rPr>
                <w:b/>
                <w:kern w:val="1"/>
              </w:rPr>
            </w:pPr>
          </w:p>
          <w:p w14:paraId="5961D5FA" w14:textId="77777777" w:rsidR="00BB437C" w:rsidRPr="009743EA" w:rsidRDefault="00BB437C" w:rsidP="00283DA8">
            <w:pPr>
              <w:pStyle w:val="TAL"/>
              <w:snapToGrid w:val="0"/>
              <w:jc w:val="center"/>
              <w:rPr>
                <w:b/>
                <w:kern w:val="1"/>
              </w:rPr>
            </w:pPr>
          </w:p>
          <w:p w14:paraId="195ACEBC" w14:textId="77777777" w:rsidR="00BB437C" w:rsidRPr="009743EA" w:rsidRDefault="00BB437C" w:rsidP="00283DA8">
            <w:pPr>
              <w:pStyle w:val="TAL"/>
              <w:snapToGrid w:val="0"/>
              <w:jc w:val="center"/>
              <w:rPr>
                <w:b/>
                <w:kern w:val="1"/>
              </w:rPr>
            </w:pPr>
          </w:p>
          <w:p w14:paraId="4BB9BFE3" w14:textId="77777777" w:rsidR="00BB437C" w:rsidRPr="009743EA" w:rsidRDefault="00BB437C" w:rsidP="00283DA8">
            <w:pPr>
              <w:pStyle w:val="TAL"/>
              <w:snapToGrid w:val="0"/>
              <w:jc w:val="center"/>
              <w:rPr>
                <w:b/>
                <w:kern w:val="1"/>
              </w:rPr>
            </w:pPr>
            <w:r w:rsidRPr="009743EA">
              <w:rPr>
                <w:b/>
                <w:kern w:val="1"/>
              </w:rPr>
              <w:t>Resource Structure</w:t>
            </w:r>
          </w:p>
          <w:p w14:paraId="30034D25" w14:textId="77777777" w:rsidR="00BB437C" w:rsidRPr="009743EA" w:rsidRDefault="00BB437C" w:rsidP="00283DA8">
            <w:pPr>
              <w:pStyle w:val="TAL"/>
              <w:snapToGrid w:val="0"/>
              <w:jc w:val="center"/>
            </w:pPr>
            <w:r w:rsidRPr="009743EA">
              <w:rPr>
                <w:b/>
                <w:kern w:val="1"/>
              </w:rPr>
              <w:t>before Sending Request</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09B34A94" w14:textId="77777777" w:rsidR="00BB437C" w:rsidRPr="009743EA" w:rsidRDefault="00BB437C" w:rsidP="00283DA8">
            <w:pPr>
              <w:pStyle w:val="Default"/>
              <w:overflowPunct w:val="0"/>
              <w:jc w:val="center"/>
            </w:pPr>
          </w:p>
          <w:p w14:paraId="3E40C3D7" w14:textId="77777777" w:rsidR="00BB437C" w:rsidRPr="009743EA" w:rsidRDefault="0054261D" w:rsidP="00283DA8">
            <w:pPr>
              <w:pStyle w:val="Default"/>
              <w:tabs>
                <w:tab w:val="left" w:pos="1883"/>
                <w:tab w:val="center" w:pos="4118"/>
              </w:tabs>
              <w:overflowPunct w:val="0"/>
            </w:pPr>
            <w:r>
              <w:pict w14:anchorId="5329A0EF">
                <v:group id="_x0000_s1991" style="position:absolute;margin-left:85.55pt;margin-top:2.95pt;width:222.2pt;height:90.2pt;z-index:251647488" coordsize="28219,1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">
                  <v:rect id="직사각형 2" o:spid="_x0000_s1992" style="position:absolute;width:11683;height:36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" filled="f">
                    <v:textbox inset="0,0,0,0">
                      <w:txbxContent>
                        <w:p w14:paraId="3C983095" w14:textId="77777777" w:rsidR="004A00AF" w:rsidRDefault="004A00AF" w:rsidP="00BB437C">
                          <w:pPr>
                            <w:pStyle w:val="NormalWeb"/>
                            <w:wordWrap w:val="0"/>
                            <w:spacing w:after="0"/>
                            <w:jc w:val="center"/>
                          </w:pPr>
                          <w:r w:rsidRPr="00321011">
                            <w:rPr>
                              <w:b/>
                              <w:bCs/>
                              <w:color w:val="000000"/>
                              <w:kern w:val="24"/>
                              <w:sz w:val="20"/>
                              <w:szCs w:val="20"/>
                            </w:rPr>
                            <w:t>mn-name</w:t>
                          </w:r>
                        </w:p>
                        <w:p w14:paraId="358C9534" w14:textId="77777777" w:rsidR="004A00AF" w:rsidRDefault="004A00AF" w:rsidP="00BB437C">
                          <w:pPr>
                            <w:pStyle w:val="NormalWeb"/>
                            <w:wordWrap w:val="0"/>
                            <w:spacing w:after="0"/>
                            <w:jc w:val="center"/>
                          </w:pPr>
                          <w:r w:rsidRPr="00321011">
                            <w:rPr>
                              <w:b/>
                              <w:bCs/>
                              <w:color w:val="000000"/>
                              <w:kern w:val="24"/>
                              <w:sz w:val="20"/>
                              <w:szCs w:val="20"/>
                            </w:rPr>
                            <w:t>(CSEBase)</w:t>
                          </w:r>
                        </w:p>
                      </w:txbxContent>
                    </v:textbox>
                  </v:rect>
                  <v:line id="직선 연결선 3" o:spid="_x0000_s1993" style="position:absolute;flip:x;visibility:visible" from="5842,3758" to="5842,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" strokeweight=".5pt">
                    <v:stroke joinstyle="miter"/>
                  </v:line>
                  <v:rect id="직사각형 4" o:spid="_x0000_s1994" style="position:absolute;left:7905;top:4996;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" filled="f">
                    <v:textbox inset="0,0,0,0">
                      <w:txbxContent>
                        <w:p w14:paraId="7FB64762" w14:textId="77777777" w:rsidR="004A00AF" w:rsidRDefault="004A00AF" w:rsidP="00BB437C">
                          <w:pPr>
                            <w:pStyle w:val="NormalWeb"/>
                            <w:wordWrap w:val="0"/>
                            <w:spacing w:after="0"/>
                            <w:jc w:val="center"/>
                          </w:pPr>
                          <w:r w:rsidRPr="00321011">
                            <w:rPr>
                              <w:b/>
                              <w:bCs/>
                              <w:color w:val="000000"/>
                              <w:kern w:val="24"/>
                              <w:sz w:val="18"/>
                              <w:szCs w:val="18"/>
                            </w:rPr>
                            <w:t>cont_temp</w:t>
                          </w:r>
                        </w:p>
                        <w:p w14:paraId="0EDD69B9" w14:textId="77777777" w:rsidR="004A00AF" w:rsidRDefault="004A00AF" w:rsidP="00BB437C">
                          <w:pPr>
                            <w:pStyle w:val="NormalWeb"/>
                            <w:wordWrap w:val="0"/>
                            <w:spacing w:after="0"/>
                            <w:jc w:val="center"/>
                          </w:pPr>
                          <w:r w:rsidRPr="00321011">
                            <w:rPr>
                              <w:b/>
                              <w:bCs/>
                              <w:color w:val="000000"/>
                              <w:kern w:val="24"/>
                              <w:sz w:val="18"/>
                              <w:szCs w:val="18"/>
                            </w:rPr>
                            <w:t>(container)</w:t>
                          </w:r>
                        </w:p>
                      </w:txbxContent>
                    </v:textbox>
                  </v:rect>
                  <v:line id="직선 연결선 5" o:spid="_x0000_s1995" style="position:absolute;visibility:visible" from="5842,6235" to="7905,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" strokeweight=".5pt">
                    <v:stroke joinstyle="miter"/>
                  </v:line>
                  <v:rect id="직사각형 6" o:spid="_x0000_s1996" style="position:absolute;left:15955;top:8926;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" filled="f">
                    <v:textbox inset="0,0,0,0">
                      <w:txbxContent>
                        <w:p w14:paraId="74629F6A" w14:textId="77777777" w:rsidR="004A00AF" w:rsidRDefault="004A00AF" w:rsidP="00BB437C">
                          <w:pPr>
                            <w:pStyle w:val="NormalWeb"/>
                            <w:wordWrap w:val="0"/>
                            <w:spacing w:after="0"/>
                            <w:jc w:val="center"/>
                            <w:rPr>
                              <w:b/>
                              <w:bCs/>
                              <w:color w:val="000000"/>
                              <w:kern w:val="24"/>
                              <w:sz w:val="18"/>
                              <w:szCs w:val="18"/>
                            </w:rPr>
                          </w:pPr>
                          <w:r>
                            <w:rPr>
                              <w:b/>
                              <w:bCs/>
                              <w:color w:val="000000"/>
                              <w:kern w:val="24"/>
                              <w:sz w:val="18"/>
                              <w:szCs w:val="18"/>
                            </w:rPr>
                            <w:t>cont_sub</w:t>
                          </w:r>
                        </w:p>
                        <w:p w14:paraId="068A8D4A" w14:textId="77777777" w:rsidR="004A00AF" w:rsidRDefault="004A00AF" w:rsidP="00BB437C">
                          <w:pPr>
                            <w:pStyle w:val="NormalWeb"/>
                            <w:wordWrap w:val="0"/>
                            <w:spacing w:after="0"/>
                            <w:jc w:val="center"/>
                          </w:pPr>
                          <w:r>
                            <w:rPr>
                              <w:b/>
                              <w:bCs/>
                              <w:color w:val="000000"/>
                              <w:kern w:val="24"/>
                              <w:sz w:val="18"/>
                              <w:szCs w:val="18"/>
                            </w:rPr>
                            <w:t>(</w:t>
                          </w:r>
                          <w:r w:rsidRPr="00321011">
                            <w:rPr>
                              <w:b/>
                              <w:bCs/>
                              <w:color w:val="000000"/>
                              <w:kern w:val="24"/>
                              <w:sz w:val="18"/>
                              <w:szCs w:val="18"/>
                            </w:rPr>
                            <w:t>subscription</w:t>
                          </w:r>
                          <w:r>
                            <w:rPr>
                              <w:b/>
                              <w:bCs/>
                              <w:color w:val="000000"/>
                              <w:kern w:val="24"/>
                              <w:sz w:val="18"/>
                              <w:szCs w:val="18"/>
                            </w:rPr>
                            <w:t>)</w:t>
                          </w:r>
                        </w:p>
                      </w:txbxContent>
                    </v:textbox>
                  </v:rect>
                  <v:line id="직선 연결선 8" o:spid="_x0000_s1997" style="position:absolute;flip:x;visibility:visible" from="13892,7606" to="13892,1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" strokeweight=".5pt">
                    <v:stroke joinstyle="miter"/>
                  </v:line>
                  <v:line id="직선 연결선 9" o:spid="_x0000_s1998" style="position:absolute;visibility:visible" from="13892,10083" to="15955,1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" strokeweight=".5pt">
                    <v:stroke joinstyle="miter"/>
                  </v:line>
                </v:group>
              </w:pict>
            </w:r>
            <w:r w:rsidR="00BB437C" w:rsidRPr="009743EA">
              <w:tab/>
            </w:r>
            <w:r w:rsidR="00BB437C" w:rsidRPr="009743EA">
              <w:tab/>
            </w:r>
          </w:p>
        </w:tc>
      </w:tr>
      <w:tr w:rsidR="00BB437C" w:rsidRPr="009743EA" w14:paraId="1D294FDA" w14:textId="77777777" w:rsidTr="00283DA8">
        <w:trPr>
          <w:trHeight w:val="3014"/>
          <w:jc w:val="center"/>
        </w:trPr>
        <w:tc>
          <w:tcPr>
            <w:tcW w:w="1286" w:type="dxa"/>
            <w:vMerge/>
            <w:tcBorders>
              <w:left w:val="single" w:sz="4" w:space="0" w:color="000000"/>
            </w:tcBorders>
            <w:shd w:val="clear" w:color="auto" w:fill="E7E6E6"/>
          </w:tcPr>
          <w:p w14:paraId="5A47EDAD" w14:textId="77777777" w:rsidR="00BB437C" w:rsidRPr="009743EA" w:rsidRDefault="00BB437C" w:rsidP="00283DA8">
            <w:pPr>
              <w:pStyle w:val="Default"/>
              <w:overflowPunct w:val="0"/>
              <w:jc w:val="center"/>
              <w:rPr>
                <w:rFonts w:ascii="Arial" w:eastAsia="Malgun Gothic" w:hAnsi="Arial"/>
                <w:b/>
                <w:color w:val="auto"/>
                <w:kern w:val="1"/>
                <w:sz w:val="18"/>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1475FD70" w14:textId="77777777" w:rsidR="00BB437C" w:rsidRPr="009743EA" w:rsidRDefault="00BB437C" w:rsidP="00283DA8">
            <w:pPr>
              <w:pStyle w:val="TAL"/>
              <w:snapToGrid w:val="0"/>
              <w:jc w:val="center"/>
              <w:rPr>
                <w:b/>
                <w:kern w:val="1"/>
              </w:rPr>
            </w:pPr>
          </w:p>
          <w:p w14:paraId="0D886145" w14:textId="77777777" w:rsidR="00BB437C" w:rsidRPr="009743EA" w:rsidRDefault="00BB437C" w:rsidP="00283DA8">
            <w:pPr>
              <w:pStyle w:val="TAL"/>
              <w:snapToGrid w:val="0"/>
              <w:jc w:val="center"/>
              <w:rPr>
                <w:b/>
                <w:kern w:val="1"/>
              </w:rPr>
            </w:pPr>
          </w:p>
          <w:p w14:paraId="440854A8" w14:textId="77777777" w:rsidR="00BB437C" w:rsidRPr="009743EA" w:rsidRDefault="00BB437C" w:rsidP="00283DA8">
            <w:pPr>
              <w:pStyle w:val="TAL"/>
              <w:snapToGrid w:val="0"/>
              <w:jc w:val="center"/>
              <w:rPr>
                <w:b/>
                <w:kern w:val="1"/>
              </w:rPr>
            </w:pPr>
          </w:p>
          <w:p w14:paraId="0EA47A8A" w14:textId="77777777" w:rsidR="00BB437C" w:rsidRPr="009743EA" w:rsidRDefault="00BB437C" w:rsidP="00283DA8">
            <w:pPr>
              <w:pStyle w:val="TAL"/>
              <w:snapToGrid w:val="0"/>
              <w:jc w:val="center"/>
              <w:rPr>
                <w:b/>
                <w:kern w:val="1"/>
              </w:rPr>
            </w:pPr>
          </w:p>
          <w:p w14:paraId="56FDBAE0" w14:textId="77777777" w:rsidR="00BB437C" w:rsidRPr="009743EA" w:rsidRDefault="00BB437C" w:rsidP="00283DA8">
            <w:pPr>
              <w:pStyle w:val="TAL"/>
              <w:snapToGrid w:val="0"/>
              <w:jc w:val="center"/>
              <w:rPr>
                <w:b/>
                <w:kern w:val="1"/>
              </w:rPr>
            </w:pPr>
          </w:p>
          <w:p w14:paraId="5EF70CCC" w14:textId="77777777" w:rsidR="00BB437C" w:rsidRPr="009743EA" w:rsidRDefault="00BB437C" w:rsidP="00283DA8">
            <w:pPr>
              <w:pStyle w:val="TAL"/>
              <w:snapToGrid w:val="0"/>
              <w:jc w:val="center"/>
              <w:rPr>
                <w:b/>
                <w:kern w:val="1"/>
              </w:rPr>
            </w:pPr>
          </w:p>
          <w:p w14:paraId="46B2DDC1" w14:textId="77777777" w:rsidR="00BB437C" w:rsidRPr="009743EA" w:rsidRDefault="00BB437C" w:rsidP="00283DA8">
            <w:pPr>
              <w:pStyle w:val="TAL"/>
              <w:snapToGrid w:val="0"/>
              <w:jc w:val="center"/>
            </w:pPr>
            <w:r w:rsidRPr="009743EA">
              <w:rPr>
                <w:b/>
                <w:kern w:val="1"/>
              </w:rPr>
              <w:t>Call Flow</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56F20150" w14:textId="77777777" w:rsidR="00BB437C" w:rsidRPr="009743EA" w:rsidRDefault="0054261D" w:rsidP="00283DA8">
            <w:pPr>
              <w:pStyle w:val="TAL"/>
              <w:snapToGrid w:val="0"/>
              <w:jc w:val="center"/>
              <w:rPr>
                <w:color w:val="000000"/>
              </w:rPr>
            </w:pPr>
            <w:r>
              <w:pict w14:anchorId="67CEE27A">
                <v:group id="_x0000_s2008" style="position:absolute;left:0;text-align:left;margin-left:49.3pt;margin-top:5.65pt;width:261pt;height:133.25pt;z-index:251649536;mso-position-horizontal-relative:text;mso-position-vertical-relative:text" coordorigin="4558,3972" coordsize="5220,2665">
                  <v:roundrect id="모서리가 둥근 직사각형 2" o:spid="_x0000_s2009" style="position:absolute;left:4558;top:3972;width:1480;height:107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182A0E4A" w14:textId="77777777" w:rsidR="004A00AF" w:rsidRPr="00B658BD" w:rsidRDefault="004A00AF" w:rsidP="00BB437C">
                          <w:pPr>
                            <w:pStyle w:val="NormalWeb"/>
                            <w:wordWrap w:val="0"/>
                            <w:spacing w:after="0"/>
                            <w:jc w:val="center"/>
                            <w:rPr>
                              <w:rFonts w:ascii="Malgun Gothic" w:hAnsi="Malgun Gothic"/>
                              <w:color w:val="FFFFFF"/>
                              <w:kern w:val="24"/>
                              <w:sz w:val="10"/>
                            </w:rPr>
                          </w:pPr>
                        </w:p>
                        <w:p w14:paraId="2072EFF2" w14:textId="77777777" w:rsidR="004A00AF" w:rsidRPr="00B658BD" w:rsidRDefault="004A00AF" w:rsidP="00BB437C">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746BE031" w14:textId="77777777" w:rsidR="004A00AF" w:rsidRDefault="004A00AF" w:rsidP="00BB437C">
                          <w:pPr>
                            <w:pStyle w:val="NormalWeb"/>
                            <w:wordWrap w:val="0"/>
                            <w:spacing w:after="0"/>
                            <w:jc w:val="center"/>
                          </w:pPr>
                        </w:p>
                      </w:txbxContent>
                    </v:textbox>
                  </v:roundrect>
                  <v:line id="직선 연결선 3" o:spid="_x0000_s2010" style="position:absolute;visibility:visible" from="5318,5045" to="5318,6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2011" type="#_x0000_t32" style="position:absolute;left:5531;top:6287;width:3478;height: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2012" type="#_x0000_t202" style="position:absolute;left:6158;top:5364;width:2842;height:6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w:txbxContent>
                        <w:p w14:paraId="2188A7A6" w14:textId="77777777" w:rsidR="004A00AF" w:rsidRDefault="004A00AF" w:rsidP="00BB437C">
                          <w:pPr>
                            <w:pStyle w:val="NormalWeb"/>
                            <w:wordWrap w:val="0"/>
                            <w:spacing w:after="0"/>
                          </w:pPr>
                          <w:r>
                            <w:rPr>
                              <w:rFonts w:ascii="Malgun Gothic" w:hAnsi="Malgun Gothic"/>
                              <w:color w:val="5B9BD5"/>
                              <w:kern w:val="24"/>
                              <w:sz w:val="14"/>
                              <w:szCs w:val="14"/>
                            </w:rPr>
                            <w:t>contentInstance create</w:t>
                          </w:r>
                          <w:r w:rsidRPr="0089499A">
                            <w:rPr>
                              <w:rFonts w:ascii="Malgun Gothic" w:hAnsi="Malgun Gothic" w:hint="eastAsia"/>
                              <w:color w:val="5B9BD5"/>
                              <w:kern w:val="24"/>
                              <w:sz w:val="14"/>
                              <w:szCs w:val="14"/>
                            </w:rPr>
                            <w:t xml:space="preserve"> request</w:t>
                          </w:r>
                        </w:p>
                      </w:txbxContent>
                    </v:textbox>
                  </v:shape>
                  <v:shape id="TextBox 37" o:spid="_x0000_s2013" type="#_x0000_t202" style="position:absolute;left:6802;top:5953;width:970;height: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605E009B" w14:textId="77777777" w:rsidR="004A00AF" w:rsidRDefault="004A00AF" w:rsidP="00BB437C">
                          <w:pPr>
                            <w:pStyle w:val="NormalWeb"/>
                            <w:wordWrap w:val="0"/>
                            <w:spacing w:after="0"/>
                          </w:pPr>
                          <w:r w:rsidRPr="0089499A">
                            <w:rPr>
                              <w:rFonts w:ascii="Malgun Gothic" w:hAnsi="Malgun Gothic" w:hint="eastAsia"/>
                              <w:color w:val="5B9BD5"/>
                              <w:kern w:val="24"/>
                              <w:sz w:val="14"/>
                              <w:szCs w:val="14"/>
                            </w:rPr>
                            <w:t>Response</w:t>
                          </w:r>
                        </w:p>
                      </w:txbxContent>
                    </v:textbox>
                  </v:shape>
                  <v:shape id="직선 화살표 연결선 7" o:spid="_x0000_s2014" type="#_x0000_t32" style="position:absolute;left:5483;top:5683;width:3423;height:1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2015" style="position:absolute;left:8298;top:3972;width:1480;height:107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63F65053" w14:textId="77777777" w:rsidR="004A00AF" w:rsidRPr="00B658BD" w:rsidRDefault="004A00AF" w:rsidP="00BB437C">
                          <w:pPr>
                            <w:pStyle w:val="NormalWeb"/>
                            <w:wordWrap w:val="0"/>
                            <w:spacing w:after="0"/>
                            <w:jc w:val="center"/>
                            <w:rPr>
                              <w:rFonts w:ascii="Malgun Gothic" w:hAnsi="Malgun Gothic"/>
                              <w:color w:val="FFFFFF"/>
                              <w:kern w:val="24"/>
                              <w:sz w:val="10"/>
                            </w:rPr>
                          </w:pPr>
                        </w:p>
                        <w:p w14:paraId="7B747723" w14:textId="77777777" w:rsidR="004A00AF" w:rsidRPr="00B658BD" w:rsidRDefault="004A00AF" w:rsidP="00BB437C">
                          <w:pPr>
                            <w:pStyle w:val="NormalWeb"/>
                            <w:wordWrap w:val="0"/>
                            <w:spacing w:after="0"/>
                            <w:jc w:val="center"/>
                          </w:pPr>
                          <w:r>
                            <w:rPr>
                              <w:rFonts w:ascii="Malgun Gothic" w:hAnsi="Malgun Gothic"/>
                              <w:color w:val="FFFFFF"/>
                              <w:kern w:val="24"/>
                            </w:rPr>
                            <w:t>AE2</w:t>
                          </w:r>
                        </w:p>
                        <w:p w14:paraId="3E0B64A3" w14:textId="77777777" w:rsidR="004A00AF" w:rsidRDefault="004A00AF" w:rsidP="00BB437C">
                          <w:pPr>
                            <w:pStyle w:val="NormalWeb"/>
                            <w:wordWrap w:val="0"/>
                            <w:spacing w:after="0"/>
                            <w:jc w:val="center"/>
                          </w:pPr>
                        </w:p>
                      </w:txbxContent>
                    </v:textbox>
                  </v:roundrect>
                  <v:line id="직선 연결선 9" o:spid="_x0000_s2016" style="position:absolute;visibility:visible" from="9058,5045" to="9058,6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tc>
      </w:tr>
      <w:tr w:rsidR="00BB437C" w:rsidRPr="009743EA" w14:paraId="1CE8AF8A" w14:textId="77777777" w:rsidTr="00283DA8">
        <w:trPr>
          <w:trHeight w:val="409"/>
          <w:jc w:val="center"/>
        </w:trPr>
        <w:tc>
          <w:tcPr>
            <w:tcW w:w="1286" w:type="dxa"/>
            <w:vMerge/>
            <w:tcBorders>
              <w:left w:val="single" w:sz="4" w:space="0" w:color="000000"/>
            </w:tcBorders>
            <w:shd w:val="clear" w:color="auto" w:fill="E7E6E6"/>
          </w:tcPr>
          <w:p w14:paraId="54E9265A" w14:textId="77777777" w:rsidR="00BB437C" w:rsidRPr="009743EA" w:rsidRDefault="00BB437C" w:rsidP="00283DA8">
            <w:pPr>
              <w:pStyle w:val="Default"/>
              <w:overflowPunct w:val="0"/>
              <w:jc w:val="center"/>
              <w:rPr>
                <w:rFonts w:ascii="Arial" w:eastAsia="Malgun Gothic" w:hAnsi="Arial"/>
                <w:b/>
                <w:color w:val="auto"/>
                <w:kern w:val="1"/>
                <w:sz w:val="18"/>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0F712177" w14:textId="77777777" w:rsidR="00BB437C" w:rsidRPr="009743EA" w:rsidRDefault="00BB437C" w:rsidP="00283DA8">
            <w:pPr>
              <w:pStyle w:val="TAL"/>
              <w:snapToGrid w:val="0"/>
              <w:jc w:val="center"/>
              <w:rPr>
                <w:b/>
                <w:kern w:val="1"/>
              </w:rPr>
            </w:pPr>
          </w:p>
          <w:p w14:paraId="021D92BF" w14:textId="77777777" w:rsidR="00BB437C" w:rsidRPr="009743EA" w:rsidRDefault="00BB437C" w:rsidP="00283DA8">
            <w:pPr>
              <w:pStyle w:val="TAL"/>
              <w:snapToGrid w:val="0"/>
              <w:jc w:val="center"/>
              <w:rPr>
                <w:b/>
                <w:kern w:val="1"/>
              </w:rPr>
            </w:pPr>
          </w:p>
          <w:p w14:paraId="43936BEC" w14:textId="77777777" w:rsidR="00BB437C" w:rsidRPr="009743EA" w:rsidRDefault="00BB437C" w:rsidP="00283DA8">
            <w:pPr>
              <w:pStyle w:val="TAL"/>
              <w:snapToGrid w:val="0"/>
              <w:jc w:val="center"/>
              <w:rPr>
                <w:b/>
                <w:kern w:val="1"/>
              </w:rPr>
            </w:pPr>
            <w:r w:rsidRPr="009743EA">
              <w:rPr>
                <w:b/>
                <w:kern w:val="1"/>
              </w:rPr>
              <w:t>HTTP Header Information</w:t>
            </w:r>
          </w:p>
          <w:p w14:paraId="09A021F8" w14:textId="77777777" w:rsidR="00BB437C" w:rsidRPr="009743EA" w:rsidRDefault="00BB437C" w:rsidP="00283DA8">
            <w:pPr>
              <w:pStyle w:val="TAL"/>
              <w:snapToGrid w:val="0"/>
              <w:jc w:val="center"/>
              <w:rPr>
                <w:b/>
                <w:kern w:val="1"/>
              </w:rPr>
            </w:pPr>
          </w:p>
          <w:p w14:paraId="5F43DA6B" w14:textId="77777777" w:rsidR="00FE3B5F" w:rsidRPr="009743EA" w:rsidRDefault="00FE3B5F" w:rsidP="00283DA8">
            <w:pPr>
              <w:pStyle w:val="TAL"/>
              <w:snapToGrid w:val="0"/>
              <w:jc w:val="center"/>
              <w:rPr>
                <w:b/>
                <w:kern w:val="1"/>
              </w:rPr>
            </w:pPr>
          </w:p>
          <w:p w14:paraId="491F24F8" w14:textId="77777777" w:rsidR="00BB437C" w:rsidRPr="009743EA" w:rsidRDefault="00BB437C" w:rsidP="00283DA8">
            <w:pPr>
              <w:pStyle w:val="TAL"/>
              <w:snapToGrid w:val="0"/>
              <w:jc w:val="both"/>
              <w:rPr>
                <w:b/>
                <w:kern w:val="1"/>
              </w:rPr>
            </w:pP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4ADA1FBA" w14:textId="77777777" w:rsidR="00BB437C" w:rsidRPr="009743EA" w:rsidRDefault="00BB437C" w:rsidP="005A2D7C">
            <w:pPr>
              <w:pStyle w:val="TAL"/>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BB437C" w:rsidRPr="009743EA" w14:paraId="7420005A" w14:textId="77777777" w:rsidTr="005A2D7C">
              <w:trPr>
                <w:jc w:val="center"/>
              </w:trPr>
              <w:tc>
                <w:tcPr>
                  <w:tcW w:w="1501" w:type="dxa"/>
                  <w:shd w:val="clear" w:color="auto" w:fill="9CC2E5"/>
                </w:tcPr>
                <w:p w14:paraId="2CFFF00C" w14:textId="77777777" w:rsidR="00BB437C" w:rsidRPr="009743EA" w:rsidRDefault="00BB437C" w:rsidP="00283D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71A8CF27" w14:textId="77777777" w:rsidR="00BB437C" w:rsidRPr="009743EA" w:rsidRDefault="00BB437C" w:rsidP="00283DA8">
                  <w:pPr>
                    <w:pStyle w:val="TAL"/>
                    <w:snapToGrid w:val="0"/>
                    <w:jc w:val="center"/>
                    <w:rPr>
                      <w:rFonts w:eastAsia="Calibri"/>
                      <w:b/>
                      <w:szCs w:val="22"/>
                    </w:rPr>
                  </w:pPr>
                  <w:r w:rsidRPr="009743EA">
                    <w:rPr>
                      <w:rFonts w:eastAsia="Calibri"/>
                      <w:b/>
                      <w:szCs w:val="22"/>
                    </w:rPr>
                    <w:t>Value</w:t>
                  </w:r>
                </w:p>
              </w:tc>
            </w:tr>
            <w:tr w:rsidR="00BB437C" w:rsidRPr="009743EA" w14:paraId="122D7E86" w14:textId="77777777" w:rsidTr="005A2D7C">
              <w:trPr>
                <w:jc w:val="center"/>
              </w:trPr>
              <w:tc>
                <w:tcPr>
                  <w:tcW w:w="1501" w:type="dxa"/>
                  <w:shd w:val="clear" w:color="auto" w:fill="DEEAF6"/>
                </w:tcPr>
                <w:p w14:paraId="0ABA8033" w14:textId="77777777" w:rsidR="00BB437C" w:rsidRPr="009743EA" w:rsidRDefault="00BB437C" w:rsidP="00283D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2FD4CF9D" w14:textId="77777777" w:rsidR="00BB437C" w:rsidRPr="009743EA" w:rsidRDefault="00BB437C" w:rsidP="00283DA8">
                  <w:pPr>
                    <w:pStyle w:val="TAL"/>
                    <w:snapToGrid w:val="0"/>
                    <w:rPr>
                      <w:rFonts w:eastAsia="Calibri"/>
                      <w:szCs w:val="22"/>
                    </w:rPr>
                  </w:pPr>
                  <w:r w:rsidRPr="009743EA">
                    <w:rPr>
                      <w:rFonts w:eastAsia="Calibri"/>
                      <w:szCs w:val="22"/>
                    </w:rPr>
                    <w:t>application/json</w:t>
                  </w:r>
                </w:p>
              </w:tc>
            </w:tr>
            <w:tr w:rsidR="00BB437C" w:rsidRPr="009743EA" w14:paraId="0242D531" w14:textId="77777777" w:rsidTr="005A2D7C">
              <w:trPr>
                <w:jc w:val="center"/>
              </w:trPr>
              <w:tc>
                <w:tcPr>
                  <w:tcW w:w="1501" w:type="dxa"/>
                  <w:shd w:val="clear" w:color="auto" w:fill="DEEAF6"/>
                </w:tcPr>
                <w:p w14:paraId="765B8EE7" w14:textId="77777777" w:rsidR="00BB437C" w:rsidRPr="009743EA" w:rsidRDefault="00BB437C" w:rsidP="00283D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318624E9" w14:textId="77777777" w:rsidR="00BB437C" w:rsidRPr="009743EA" w:rsidRDefault="00BB437C" w:rsidP="00283DA8">
                  <w:pPr>
                    <w:pStyle w:val="TAL"/>
                    <w:snapToGrid w:val="0"/>
                    <w:rPr>
                      <w:rFonts w:eastAsia="Calibri"/>
                      <w:szCs w:val="22"/>
                    </w:rPr>
                  </w:pPr>
                  <w:r w:rsidRPr="009743EA">
                    <w:rPr>
                      <w:rFonts w:eastAsia="Calibri"/>
                      <w:szCs w:val="22"/>
                    </w:rPr>
                    <w:t>Request</w:t>
                  </w:r>
                  <w:r w:rsidR="000E08CD" w:rsidRPr="009743EA">
                    <w:rPr>
                      <w:rFonts w:eastAsia="Calibri"/>
                      <w:szCs w:val="22"/>
                    </w:rPr>
                    <w:t xml:space="preserve"> </w:t>
                  </w:r>
                  <w:r w:rsidRPr="009743EA">
                    <w:rPr>
                      <w:rFonts w:eastAsia="Calibri"/>
                      <w:szCs w:val="22"/>
                    </w:rPr>
                    <w:t>ID</w:t>
                  </w:r>
                  <w:r w:rsidR="000E08CD" w:rsidRPr="009743EA">
                    <w:rPr>
                      <w:rFonts w:eastAsia="Calibri"/>
                      <w:szCs w:val="22"/>
                    </w:rPr>
                    <w:t xml:space="preserve"> </w:t>
                  </w:r>
                </w:p>
              </w:tc>
            </w:tr>
            <w:tr w:rsidR="00BB437C" w:rsidRPr="009743EA" w14:paraId="47B2A41A" w14:textId="77777777" w:rsidTr="005A2D7C">
              <w:trPr>
                <w:jc w:val="center"/>
              </w:trPr>
              <w:tc>
                <w:tcPr>
                  <w:tcW w:w="1501" w:type="dxa"/>
                  <w:shd w:val="clear" w:color="auto" w:fill="DEEAF6"/>
                </w:tcPr>
                <w:p w14:paraId="58F96468" w14:textId="77777777" w:rsidR="00BB437C" w:rsidRPr="009743EA" w:rsidRDefault="00BB437C" w:rsidP="00283D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728DDF0B" w14:textId="77777777" w:rsidR="00BB437C" w:rsidRPr="009743EA" w:rsidRDefault="00BB437C" w:rsidP="00283DA8">
                  <w:pPr>
                    <w:pStyle w:val="TAL"/>
                    <w:snapToGrid w:val="0"/>
                    <w:rPr>
                      <w:rFonts w:eastAsia="Calibri"/>
                      <w:szCs w:val="22"/>
                    </w:rPr>
                  </w:pPr>
                  <w:r w:rsidRPr="009743EA">
                    <w:rPr>
                      <w:rFonts w:eastAsia="Calibri"/>
                      <w:szCs w:val="22"/>
                    </w:rPr>
                    <w:t>AE-ID</w:t>
                  </w:r>
                  <w:r w:rsidR="000E08CD" w:rsidRPr="009743EA">
                    <w:rPr>
                      <w:rFonts w:eastAsia="Calibri"/>
                      <w:szCs w:val="22"/>
                    </w:rPr>
                    <w:t xml:space="preserve"> </w:t>
                  </w:r>
                  <w:r w:rsidRPr="009743EA">
                    <w:rPr>
                      <w:rFonts w:eastAsia="Calibri"/>
                      <w:szCs w:val="22"/>
                    </w:rPr>
                    <w:t>of</w:t>
                  </w:r>
                  <w:r w:rsidR="000E08CD" w:rsidRPr="009743EA">
                    <w:rPr>
                      <w:rFonts w:eastAsia="Calibri"/>
                      <w:szCs w:val="22"/>
                    </w:rPr>
                    <w:t xml:space="preserve"> </w:t>
                  </w:r>
                  <w:r w:rsidRPr="009743EA">
                    <w:rPr>
                      <w:rFonts w:eastAsia="Calibri"/>
                      <w:szCs w:val="22"/>
                    </w:rPr>
                    <w:t>Originator</w:t>
                  </w:r>
                </w:p>
              </w:tc>
            </w:tr>
            <w:tr w:rsidR="00BB437C" w:rsidRPr="009743EA" w14:paraId="37E47DB3" w14:textId="77777777" w:rsidTr="005A2D7C">
              <w:trPr>
                <w:jc w:val="center"/>
              </w:trPr>
              <w:tc>
                <w:tcPr>
                  <w:tcW w:w="1501" w:type="dxa"/>
                  <w:shd w:val="clear" w:color="auto" w:fill="DEEAF6"/>
                </w:tcPr>
                <w:p w14:paraId="2B4E6412" w14:textId="77777777" w:rsidR="00BB437C" w:rsidRPr="009743EA" w:rsidRDefault="00BB437C" w:rsidP="00283DA8">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7961CC38" w14:textId="77777777" w:rsidR="00BB437C" w:rsidRPr="009743EA" w:rsidRDefault="00BB437C" w:rsidP="00283DA8">
                  <w:pPr>
                    <w:pStyle w:val="TAL"/>
                    <w:snapToGrid w:val="0"/>
                    <w:rPr>
                      <w:rFonts w:eastAsia="Calibri"/>
                      <w:szCs w:val="22"/>
                    </w:rPr>
                  </w:pPr>
                  <w:r w:rsidRPr="009743EA">
                    <w:rPr>
                      <w:rFonts w:eastAsia="Calibri"/>
                      <w:szCs w:val="22"/>
                    </w:rPr>
                    <w:t>application/json</w:t>
                  </w:r>
                </w:p>
              </w:tc>
            </w:tr>
            <w:tr w:rsidR="00595120" w:rsidRPr="009743EA" w14:paraId="6667A085" w14:textId="77777777" w:rsidTr="005A2D7C">
              <w:trPr>
                <w:jc w:val="center"/>
              </w:trPr>
              <w:tc>
                <w:tcPr>
                  <w:tcW w:w="1501" w:type="dxa"/>
                  <w:shd w:val="clear" w:color="auto" w:fill="DEEAF6"/>
                </w:tcPr>
                <w:p w14:paraId="53B71185" w14:textId="77777777" w:rsidR="00595120" w:rsidRPr="009743EA" w:rsidRDefault="00595120" w:rsidP="00595120">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3127FED3" w14:textId="77777777" w:rsidR="00595120" w:rsidRPr="009743EA" w:rsidRDefault="00595120" w:rsidP="00595120">
                  <w:pPr>
                    <w:pStyle w:val="TAL"/>
                    <w:snapToGrid w:val="0"/>
                    <w:rPr>
                      <w:rFonts w:eastAsia="Calibri"/>
                      <w:szCs w:val="22"/>
                    </w:rPr>
                  </w:pPr>
                  <w:r w:rsidRPr="009743EA">
                    <w:rPr>
                      <w:rFonts w:eastAsia="Calibri"/>
                      <w:szCs w:val="22"/>
                    </w:rPr>
                    <w:t>Release</w:t>
                  </w:r>
                  <w:r w:rsidR="000E08CD" w:rsidRPr="009743EA">
                    <w:rPr>
                      <w:rFonts w:eastAsia="Calibri"/>
                      <w:szCs w:val="22"/>
                    </w:rPr>
                    <w:t xml:space="preserve"> </w:t>
                  </w:r>
                  <w:r w:rsidRPr="009743EA">
                    <w:rPr>
                      <w:rFonts w:eastAsia="Calibri"/>
                      <w:szCs w:val="22"/>
                    </w:rPr>
                    <w:t>Version</w:t>
                  </w:r>
                  <w:r w:rsidR="000E08CD" w:rsidRPr="009743EA">
                    <w:rPr>
                      <w:rFonts w:eastAsia="Calibri"/>
                      <w:szCs w:val="22"/>
                    </w:rPr>
                    <w:t xml:space="preserve"> </w:t>
                  </w:r>
                  <w:r w:rsidRPr="009743EA">
                    <w:rPr>
                      <w:rFonts w:eastAsia="Calibri"/>
                      <w:szCs w:val="22"/>
                    </w:rPr>
                    <w:t>Indicator</w:t>
                  </w:r>
                </w:p>
              </w:tc>
            </w:tr>
          </w:tbl>
          <w:p w14:paraId="3085ED2D" w14:textId="77777777" w:rsidR="00BB437C" w:rsidRPr="009743EA" w:rsidRDefault="00BB437C" w:rsidP="00283DA8">
            <w:pPr>
              <w:pStyle w:val="TAL"/>
              <w:snapToGrid w:val="0"/>
              <w:jc w:val="both"/>
              <w:rPr>
                <w:lang w:eastAsia="ko-KR"/>
              </w:rPr>
            </w:pPr>
          </w:p>
        </w:tc>
      </w:tr>
      <w:tr w:rsidR="00BB437C" w:rsidRPr="009743EA" w14:paraId="2E03EBBC" w14:textId="77777777" w:rsidTr="00283DA8">
        <w:trPr>
          <w:trHeight w:val="409"/>
          <w:jc w:val="center"/>
        </w:trPr>
        <w:tc>
          <w:tcPr>
            <w:tcW w:w="1286" w:type="dxa"/>
            <w:vMerge/>
            <w:tcBorders>
              <w:left w:val="single" w:sz="4" w:space="0" w:color="000000"/>
              <w:bottom w:val="single" w:sz="4" w:space="0" w:color="000000"/>
            </w:tcBorders>
            <w:shd w:val="clear" w:color="auto" w:fill="E7E6E6"/>
          </w:tcPr>
          <w:p w14:paraId="25A312F5" w14:textId="77777777" w:rsidR="00BB437C" w:rsidRPr="009743EA" w:rsidRDefault="00BB437C" w:rsidP="00283DA8">
            <w:pPr>
              <w:pStyle w:val="Default"/>
              <w:overflowPunct w:val="0"/>
              <w:jc w:val="center"/>
              <w:rPr>
                <w:rFonts w:ascii="Arial" w:eastAsia="Malgun Gothic" w:hAnsi="Arial"/>
                <w:b/>
                <w:color w:val="auto"/>
                <w:kern w:val="1"/>
                <w:sz w:val="18"/>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7C1B01F7"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33274D14"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05C4C4EC"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68C33E3D"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2537A651"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62F44A70"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50D8A2CC" w14:textId="77777777" w:rsidR="00BB437C" w:rsidRPr="009743EA" w:rsidRDefault="00BB437C" w:rsidP="00283DA8">
            <w:pPr>
              <w:pStyle w:val="Default"/>
              <w:overflowPunct w:val="0"/>
              <w:jc w:val="center"/>
              <w:rPr>
                <w:color w:val="0070C0"/>
                <w:lang w:eastAsia="ko-KR"/>
              </w:rPr>
            </w:pPr>
            <w:r w:rsidRPr="009743EA">
              <w:rPr>
                <w:rFonts w:ascii="Arial" w:eastAsia="Malgun Gothic" w:hAnsi="Arial"/>
                <w:b/>
                <w:color w:val="auto"/>
                <w:kern w:val="1"/>
                <w:sz w:val="18"/>
                <w:szCs w:val="20"/>
              </w:rPr>
              <w:t>Example</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21EA4C78" w14:textId="77777777" w:rsidR="00047576" w:rsidRPr="009743EA" w:rsidRDefault="00047576" w:rsidP="00283DA8">
            <w:pPr>
              <w:widowControl w:val="0"/>
              <w:spacing w:after="0"/>
              <w:ind w:left="284"/>
              <w:jc w:val="both"/>
              <w:textAlignment w:val="auto"/>
              <w:rPr>
                <w:rFonts w:eastAsia="Calibri Light"/>
                <w:b/>
                <w:sz w:val="24"/>
              </w:rPr>
            </w:pPr>
          </w:p>
          <w:p w14:paraId="348461B3" w14:textId="77777777" w:rsidR="00BB437C" w:rsidRPr="009743EA" w:rsidRDefault="00047576" w:rsidP="00283DA8">
            <w:pPr>
              <w:widowControl w:val="0"/>
              <w:spacing w:after="0"/>
              <w:ind w:left="284"/>
              <w:jc w:val="both"/>
              <w:textAlignment w:val="auto"/>
              <w:rPr>
                <w:rFonts w:ascii="Arial" w:hAnsi="Arial"/>
                <w:color w:val="0070C0"/>
                <w:sz w:val="18"/>
              </w:rPr>
            </w:pPr>
            <w:r w:rsidRPr="009743EA">
              <w:rPr>
                <w:rFonts w:eastAsia="Calibri Light"/>
                <w:b/>
                <w:sz w:val="24"/>
              </w:rPr>
              <w:t>API/NOTI/NET3/STEP02</w:t>
            </w:r>
          </w:p>
          <w:p w14:paraId="55A4DC27" w14:textId="77777777" w:rsidR="00BB437C" w:rsidRPr="005A2D7C" w:rsidRDefault="00BB437C" w:rsidP="007C39B4">
            <w:pPr>
              <w:pStyle w:val="NoSpacing"/>
              <w:overflowPunct w:val="0"/>
              <w:rPr>
                <w:rFonts w:ascii="Arial" w:hAnsi="Arial"/>
                <w:b/>
                <w:color w:val="0070C0"/>
                <w:sz w:val="18"/>
                <w:lang w:val="en-GB"/>
              </w:rPr>
            </w:pPr>
            <w:r w:rsidRPr="005A2D7C">
              <w:rPr>
                <w:rFonts w:ascii="Times New Roman" w:hAnsi="Times New Roman"/>
                <w:lang w:val="en-GB"/>
              </w:rPr>
              <w:t xml:space="preserve">    </w:t>
            </w:r>
          </w:p>
          <w:p w14:paraId="309EB2FD"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53456030" w14:textId="77777777" w:rsidR="00BB437C" w:rsidRPr="009743EA" w:rsidRDefault="00BB437C" w:rsidP="00283DA8">
            <w:pPr>
              <w:pStyle w:val="TAL"/>
              <w:snapToGrid w:val="0"/>
              <w:ind w:left="284"/>
              <w:jc w:val="both"/>
              <w:rPr>
                <w:color w:val="0070C0"/>
              </w:rPr>
            </w:pPr>
          </w:p>
          <w:p w14:paraId="2787E7D5" w14:textId="77777777" w:rsidR="00BB437C" w:rsidRPr="009743EA" w:rsidRDefault="00BB437C" w:rsidP="00283DA8">
            <w:pPr>
              <w:pStyle w:val="TAL"/>
              <w:snapToGrid w:val="0"/>
              <w:ind w:left="284"/>
              <w:jc w:val="both"/>
              <w:rPr>
                <w:color w:val="0070C0"/>
              </w:rPr>
            </w:pPr>
            <w:r w:rsidRPr="009743EA">
              <w:rPr>
                <w:color w:val="0070C0"/>
              </w:rPr>
              <w:t>POST /mn-name/cont_temp? HTTP/1.1</w:t>
            </w:r>
          </w:p>
          <w:p w14:paraId="23D59A6A" w14:textId="77777777" w:rsidR="00BB437C" w:rsidRPr="00325791" w:rsidRDefault="00BB437C" w:rsidP="00283DA8">
            <w:pPr>
              <w:pStyle w:val="TAL"/>
              <w:snapToGrid w:val="0"/>
              <w:ind w:left="284"/>
              <w:jc w:val="both"/>
              <w:rPr>
                <w:color w:val="0070C0"/>
                <w:lang w:val="fr-FR"/>
              </w:rPr>
            </w:pPr>
            <w:r w:rsidRPr="00325791">
              <w:rPr>
                <w:color w:val="0070C0"/>
                <w:lang w:val="fr-FR"/>
              </w:rPr>
              <w:t>Host: 192.168.0.10:8282</w:t>
            </w:r>
          </w:p>
          <w:p w14:paraId="5491ABA6" w14:textId="77777777" w:rsidR="00BB437C" w:rsidRPr="00325791" w:rsidRDefault="00BB437C" w:rsidP="00283DA8">
            <w:pPr>
              <w:pStyle w:val="TAL"/>
              <w:snapToGrid w:val="0"/>
              <w:ind w:left="284"/>
              <w:jc w:val="both"/>
              <w:rPr>
                <w:color w:val="0070C0"/>
                <w:lang w:val="fr-FR"/>
              </w:rPr>
            </w:pPr>
            <w:r w:rsidRPr="00325791">
              <w:rPr>
                <w:color w:val="0070C0"/>
                <w:lang w:val="fr-FR"/>
              </w:rPr>
              <w:t>X-M2M-Origin: CAE0120180406T08463114</w:t>
            </w:r>
          </w:p>
          <w:p w14:paraId="7372E2A8" w14:textId="77777777" w:rsidR="00BB437C" w:rsidRPr="00325791" w:rsidRDefault="00BB437C" w:rsidP="00283DA8">
            <w:pPr>
              <w:pStyle w:val="TAL"/>
              <w:snapToGrid w:val="0"/>
              <w:ind w:left="284"/>
              <w:jc w:val="both"/>
              <w:rPr>
                <w:color w:val="0070C0"/>
                <w:lang w:val="fr-FR"/>
              </w:rPr>
            </w:pPr>
            <w:r w:rsidRPr="00325791">
              <w:rPr>
                <w:color w:val="0070C0"/>
                <w:lang w:val="fr-FR"/>
              </w:rPr>
              <w:t>Content-Type: application/json</w:t>
            </w:r>
          </w:p>
          <w:p w14:paraId="196E41B1" w14:textId="77777777" w:rsidR="00B76FCC" w:rsidRPr="00325791" w:rsidRDefault="00B76FCC" w:rsidP="00B76FCC">
            <w:pPr>
              <w:pStyle w:val="TAL"/>
              <w:snapToGrid w:val="0"/>
              <w:ind w:left="284"/>
              <w:jc w:val="both"/>
              <w:rPr>
                <w:color w:val="0070C0"/>
                <w:lang w:val="fr-FR"/>
              </w:rPr>
            </w:pPr>
            <w:r w:rsidRPr="00325791">
              <w:rPr>
                <w:color w:val="0070C0"/>
                <w:lang w:val="fr-FR"/>
              </w:rPr>
              <w:t>Accept: application/json</w:t>
            </w:r>
          </w:p>
          <w:p w14:paraId="35DAE41D" w14:textId="77777777" w:rsidR="00BB437C" w:rsidRPr="00325791" w:rsidRDefault="00BB437C" w:rsidP="00283DA8">
            <w:pPr>
              <w:pStyle w:val="TAL"/>
              <w:snapToGrid w:val="0"/>
              <w:ind w:left="284"/>
              <w:jc w:val="both"/>
              <w:rPr>
                <w:color w:val="0070C0"/>
                <w:lang w:val="fr-FR"/>
              </w:rPr>
            </w:pPr>
            <w:r w:rsidRPr="00325791">
              <w:rPr>
                <w:color w:val="0070C0"/>
                <w:lang w:val="fr-FR"/>
              </w:rPr>
              <w:t>X-M2M-RI: 1234</w:t>
            </w:r>
          </w:p>
          <w:p w14:paraId="296E0AF2" w14:textId="77777777" w:rsidR="00C32389" w:rsidRPr="009743EA"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7DA6BAA8" w14:textId="77777777" w:rsidR="00BB437C" w:rsidRPr="009743EA" w:rsidRDefault="00BB437C" w:rsidP="00283DA8">
            <w:pPr>
              <w:pStyle w:val="TAL"/>
              <w:snapToGrid w:val="0"/>
              <w:ind w:left="284"/>
              <w:jc w:val="both"/>
              <w:rPr>
                <w:color w:val="0070C0"/>
                <w:lang w:eastAsia="ko-KR"/>
              </w:rPr>
            </w:pPr>
          </w:p>
          <w:p w14:paraId="0053A995" w14:textId="77777777" w:rsidR="00BB437C" w:rsidRPr="009743EA" w:rsidRDefault="00BB437C" w:rsidP="00283DA8">
            <w:pPr>
              <w:pStyle w:val="TAL"/>
              <w:snapToGrid w:val="0"/>
              <w:ind w:left="284"/>
              <w:jc w:val="both"/>
              <w:rPr>
                <w:color w:val="0070C0"/>
              </w:rPr>
            </w:pPr>
            <w:r w:rsidRPr="009743EA">
              <w:rPr>
                <w:color w:val="0070C0"/>
              </w:rPr>
              <w:t>{</w:t>
            </w:r>
          </w:p>
          <w:p w14:paraId="249D77FF" w14:textId="77777777" w:rsidR="00BB437C" w:rsidRPr="009743EA" w:rsidRDefault="00BB437C" w:rsidP="00283DA8">
            <w:pPr>
              <w:pStyle w:val="TAL"/>
              <w:snapToGrid w:val="0"/>
              <w:ind w:left="284"/>
              <w:jc w:val="both"/>
              <w:rPr>
                <w:color w:val="0070C0"/>
              </w:rPr>
            </w:pPr>
            <w:r w:rsidRPr="009743EA">
              <w:rPr>
                <w:color w:val="0070C0"/>
              </w:rPr>
              <w:t xml:space="preserve">   </w:t>
            </w:r>
            <w:r w:rsidR="00431613" w:rsidRPr="009743EA">
              <w:rPr>
                <w:color w:val="0070C0"/>
              </w:rPr>
              <w:t xml:space="preserve"> </w:t>
            </w:r>
            <w:r w:rsidRPr="009743EA">
              <w:rPr>
                <w:color w:val="0070C0"/>
              </w:rPr>
              <w:t>"m2m:cin": {</w:t>
            </w:r>
          </w:p>
          <w:p w14:paraId="48113453" w14:textId="77777777" w:rsidR="00BB437C" w:rsidRPr="009743EA" w:rsidRDefault="00BB437C" w:rsidP="00283DA8">
            <w:pPr>
              <w:pStyle w:val="TAL"/>
              <w:snapToGrid w:val="0"/>
              <w:ind w:left="284"/>
              <w:jc w:val="both"/>
              <w:rPr>
                <w:color w:val="0070C0"/>
              </w:rPr>
            </w:pPr>
            <w:r w:rsidRPr="009743EA">
              <w:rPr>
                <w:color w:val="0070C0"/>
              </w:rPr>
              <w:t xml:space="preserve">    </w:t>
            </w:r>
            <w:r w:rsidR="00431613" w:rsidRPr="009743EA">
              <w:rPr>
                <w:color w:val="0070C0"/>
              </w:rPr>
              <w:t xml:space="preserve">    </w:t>
            </w:r>
            <w:r w:rsidRPr="009743EA">
              <w:rPr>
                <w:color w:val="0070C0"/>
              </w:rPr>
              <w:t>"con": "20"</w:t>
            </w:r>
          </w:p>
          <w:p w14:paraId="57112F57" w14:textId="77777777" w:rsidR="00BB437C" w:rsidRPr="009743EA" w:rsidRDefault="00431613" w:rsidP="00283DA8">
            <w:pPr>
              <w:pStyle w:val="TAL"/>
              <w:snapToGrid w:val="0"/>
              <w:ind w:left="284"/>
              <w:jc w:val="both"/>
              <w:rPr>
                <w:color w:val="0070C0"/>
              </w:rPr>
            </w:pPr>
            <w:r w:rsidRPr="009743EA">
              <w:rPr>
                <w:color w:val="0070C0"/>
              </w:rPr>
              <w:t xml:space="preserve"> </w:t>
            </w:r>
            <w:r w:rsidR="00BB437C" w:rsidRPr="009743EA">
              <w:rPr>
                <w:color w:val="0070C0"/>
              </w:rPr>
              <w:t xml:space="preserve">   }</w:t>
            </w:r>
          </w:p>
          <w:p w14:paraId="4951F89E" w14:textId="77777777" w:rsidR="00BB437C" w:rsidRPr="009743EA" w:rsidRDefault="00BB437C" w:rsidP="00283DA8">
            <w:pPr>
              <w:pStyle w:val="TAL"/>
              <w:snapToGrid w:val="0"/>
              <w:ind w:left="284"/>
              <w:jc w:val="both"/>
              <w:rPr>
                <w:color w:val="0070C0"/>
              </w:rPr>
            </w:pPr>
            <w:r w:rsidRPr="009743EA">
              <w:rPr>
                <w:color w:val="0070C0"/>
              </w:rPr>
              <w:t>}</w:t>
            </w:r>
          </w:p>
          <w:p w14:paraId="68BBA155" w14:textId="77777777" w:rsidR="00BB437C" w:rsidRPr="009743EA" w:rsidRDefault="00BB437C" w:rsidP="00283DA8">
            <w:pPr>
              <w:pStyle w:val="TAL"/>
              <w:snapToGrid w:val="0"/>
              <w:ind w:left="284"/>
              <w:jc w:val="both"/>
              <w:rPr>
                <w:color w:val="0070C0"/>
                <w:lang w:eastAsia="ko-KR"/>
              </w:rPr>
            </w:pPr>
          </w:p>
          <w:p w14:paraId="01293537" w14:textId="77777777" w:rsidR="00BB437C" w:rsidRPr="009743EA" w:rsidRDefault="00BB437C" w:rsidP="00283DA8">
            <w:pPr>
              <w:widowControl w:val="0"/>
              <w:spacing w:after="0"/>
              <w:ind w:left="284"/>
              <w:jc w:val="both"/>
              <w:textAlignment w:val="auto"/>
              <w:rPr>
                <w:rFonts w:ascii="Arial" w:hAnsi="Arial"/>
                <w:b/>
                <w:color w:val="0070C0"/>
                <w:sz w:val="18"/>
              </w:rPr>
            </w:pPr>
          </w:p>
          <w:p w14:paraId="24EB31B5"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6DDEC578" w14:textId="77777777" w:rsidR="00BB437C" w:rsidRPr="009743EA" w:rsidRDefault="00BB437C" w:rsidP="00283DA8">
            <w:pPr>
              <w:widowControl w:val="0"/>
              <w:spacing w:after="0"/>
              <w:ind w:left="284"/>
              <w:textAlignment w:val="auto"/>
              <w:rPr>
                <w:rFonts w:ascii="Arial" w:hAnsi="Arial"/>
                <w:color w:val="0070C0"/>
                <w:sz w:val="18"/>
              </w:rPr>
            </w:pPr>
          </w:p>
          <w:p w14:paraId="164A7456" w14:textId="77777777" w:rsidR="00BB437C" w:rsidRPr="009743EA" w:rsidRDefault="00BB437C" w:rsidP="00283DA8">
            <w:pPr>
              <w:widowControl w:val="0"/>
              <w:spacing w:after="0"/>
              <w:ind w:left="284"/>
              <w:textAlignment w:val="auto"/>
              <w:rPr>
                <w:color w:val="0070C0"/>
              </w:rPr>
            </w:pPr>
            <w:r w:rsidRPr="009743EA">
              <w:rPr>
                <w:rFonts w:ascii="Arial" w:hAnsi="Arial"/>
                <w:color w:val="0070C0"/>
                <w:sz w:val="18"/>
              </w:rPr>
              <w:t>201 Created</w:t>
            </w:r>
          </w:p>
          <w:p w14:paraId="415DBA1E" w14:textId="77777777" w:rsidR="00BB437C" w:rsidRPr="00325791" w:rsidRDefault="00BB437C" w:rsidP="00283DA8">
            <w:pPr>
              <w:pStyle w:val="TAL"/>
              <w:snapToGrid w:val="0"/>
              <w:ind w:left="284"/>
              <w:rPr>
                <w:color w:val="0070C0"/>
                <w:lang w:val="fr-FR"/>
              </w:rPr>
            </w:pPr>
            <w:r w:rsidRPr="00325791">
              <w:rPr>
                <w:color w:val="0070C0"/>
                <w:lang w:val="fr-FR"/>
              </w:rPr>
              <w:t>Content-Type: application/json</w:t>
            </w:r>
          </w:p>
          <w:p w14:paraId="43B9F78D" w14:textId="77777777" w:rsidR="00BB437C" w:rsidRPr="00325791" w:rsidRDefault="00BB437C" w:rsidP="00283DA8">
            <w:pPr>
              <w:pStyle w:val="TAL"/>
              <w:snapToGrid w:val="0"/>
              <w:ind w:left="284"/>
              <w:rPr>
                <w:color w:val="0070C0"/>
                <w:lang w:val="fr-FR"/>
              </w:rPr>
            </w:pPr>
            <w:r w:rsidRPr="00325791">
              <w:rPr>
                <w:color w:val="0070C0"/>
                <w:lang w:val="fr-FR"/>
              </w:rPr>
              <w:t>X-M2M-RI: 1234</w:t>
            </w:r>
          </w:p>
          <w:p w14:paraId="505AB037" w14:textId="77777777" w:rsidR="00C32389" w:rsidRPr="009743EA"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42271F92" w14:textId="77777777" w:rsidR="00BB437C" w:rsidRPr="009743EA" w:rsidRDefault="00BB437C" w:rsidP="00283DA8">
            <w:pPr>
              <w:pStyle w:val="TAL"/>
              <w:snapToGrid w:val="0"/>
              <w:ind w:left="284"/>
              <w:rPr>
                <w:color w:val="0070C0"/>
              </w:rPr>
            </w:pPr>
            <w:r w:rsidRPr="009743EA">
              <w:rPr>
                <w:color w:val="0070C0"/>
              </w:rPr>
              <w:t>X-M2M-RSC: 2004</w:t>
            </w:r>
          </w:p>
          <w:p w14:paraId="71F30BF6" w14:textId="77777777" w:rsidR="00BB437C" w:rsidRPr="009743EA" w:rsidRDefault="00BB437C" w:rsidP="00283DA8">
            <w:pPr>
              <w:pStyle w:val="TAL"/>
              <w:snapToGrid w:val="0"/>
              <w:ind w:left="284"/>
              <w:jc w:val="both"/>
              <w:rPr>
                <w:color w:val="0070C0"/>
              </w:rPr>
            </w:pPr>
          </w:p>
          <w:p w14:paraId="141EDA1A" w14:textId="77777777" w:rsidR="00BB437C" w:rsidRPr="00325791" w:rsidRDefault="00BB437C" w:rsidP="00283DA8">
            <w:pPr>
              <w:pStyle w:val="TAL"/>
              <w:snapToGrid w:val="0"/>
              <w:ind w:left="284"/>
              <w:jc w:val="both"/>
              <w:rPr>
                <w:color w:val="0070C0"/>
                <w:lang w:val="fr-FR"/>
              </w:rPr>
            </w:pPr>
            <w:r w:rsidRPr="00325791">
              <w:rPr>
                <w:color w:val="0070C0"/>
                <w:lang w:val="fr-FR"/>
              </w:rPr>
              <w:t>{</w:t>
            </w:r>
          </w:p>
          <w:p w14:paraId="7EA1C320" w14:textId="77777777" w:rsidR="00BB437C" w:rsidRPr="00325791" w:rsidRDefault="00431613"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"m2m:cin": {</w:t>
            </w:r>
          </w:p>
          <w:p w14:paraId="1EC79EDC"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"con": "20",</w:t>
            </w:r>
          </w:p>
          <w:p w14:paraId="6B2617B0"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"cs": 2,</w:t>
            </w:r>
          </w:p>
          <w:p w14:paraId="2F67BCDD"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"ct": "20180406T135509",</w:t>
            </w:r>
          </w:p>
          <w:p w14:paraId="39C542ED"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"et": "99991231T235959",</w:t>
            </w:r>
          </w:p>
          <w:p w14:paraId="5FA5535D"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"lt": "20180406T135509",</w:t>
            </w:r>
          </w:p>
          <w:p w14:paraId="647C0BBF"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"pi": "cnt20180406T1353041405855518901760_cse01",</w:t>
            </w:r>
          </w:p>
          <w:p w14:paraId="05DB8CFC"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"ri": "cin20180406T1355091405855351047683_cse01",</w:t>
            </w:r>
          </w:p>
          <w:p w14:paraId="52BC56EB"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"rn": "cin20180406T1355091405855351047682_cse01",</w:t>
            </w:r>
          </w:p>
          <w:p w14:paraId="1E5F5821" w14:textId="77777777" w:rsidR="00BB437C" w:rsidRPr="005A2D7C" w:rsidRDefault="00BB437C" w:rsidP="00283DA8">
            <w:pPr>
              <w:pStyle w:val="TAL"/>
              <w:snapToGrid w:val="0"/>
              <w:ind w:left="284"/>
              <w:jc w:val="both"/>
              <w:rPr>
                <w:color w:val="0070C0"/>
              </w:rPr>
            </w:pPr>
            <w:r w:rsidRPr="00325791">
              <w:rPr>
                <w:color w:val="0070C0"/>
                <w:lang w:val="fr-FR"/>
              </w:rPr>
              <w:t xml:space="preserve">        </w:t>
            </w:r>
            <w:r w:rsidRPr="005A2D7C">
              <w:rPr>
                <w:color w:val="0070C0"/>
              </w:rPr>
              <w:t>"st": 1,</w:t>
            </w:r>
          </w:p>
          <w:p w14:paraId="4AC4ACE6" w14:textId="77777777" w:rsidR="00BB437C" w:rsidRPr="005A2D7C" w:rsidRDefault="00BB437C" w:rsidP="00283DA8">
            <w:pPr>
              <w:pStyle w:val="TAL"/>
              <w:snapToGrid w:val="0"/>
              <w:ind w:left="284"/>
              <w:jc w:val="both"/>
              <w:rPr>
                <w:color w:val="0070C0"/>
              </w:rPr>
            </w:pPr>
            <w:r w:rsidRPr="005A2D7C">
              <w:rPr>
                <w:color w:val="0070C0"/>
              </w:rPr>
              <w:t xml:space="preserve">        "ty": 4</w:t>
            </w:r>
          </w:p>
          <w:p w14:paraId="7629D542" w14:textId="77777777" w:rsidR="00BB437C" w:rsidRPr="005A2D7C" w:rsidRDefault="00BB437C" w:rsidP="00283DA8">
            <w:pPr>
              <w:pStyle w:val="TAL"/>
              <w:snapToGrid w:val="0"/>
              <w:ind w:left="284"/>
              <w:jc w:val="both"/>
              <w:rPr>
                <w:color w:val="0070C0"/>
              </w:rPr>
            </w:pPr>
            <w:r w:rsidRPr="005A2D7C">
              <w:rPr>
                <w:color w:val="0070C0"/>
              </w:rPr>
              <w:t xml:space="preserve">    }</w:t>
            </w:r>
          </w:p>
          <w:p w14:paraId="3DE73FC9" w14:textId="77777777" w:rsidR="00BB437C" w:rsidRPr="005A2D7C" w:rsidRDefault="00BB437C" w:rsidP="00283DA8">
            <w:pPr>
              <w:pStyle w:val="TAL"/>
              <w:snapToGrid w:val="0"/>
              <w:ind w:left="284"/>
              <w:jc w:val="both"/>
              <w:rPr>
                <w:color w:val="0070C0"/>
              </w:rPr>
            </w:pPr>
            <w:r w:rsidRPr="005A2D7C">
              <w:rPr>
                <w:color w:val="0070C0"/>
              </w:rPr>
              <w:t>}</w:t>
            </w:r>
          </w:p>
          <w:p w14:paraId="6B86D0C4" w14:textId="77777777" w:rsidR="00BB437C" w:rsidRPr="005A2D7C" w:rsidRDefault="00BB437C" w:rsidP="00283DA8">
            <w:pPr>
              <w:widowControl w:val="0"/>
              <w:spacing w:after="0"/>
              <w:ind w:left="284"/>
              <w:jc w:val="both"/>
              <w:textAlignment w:val="auto"/>
              <w:rPr>
                <w:color w:val="0070C0"/>
              </w:rPr>
            </w:pPr>
          </w:p>
        </w:tc>
      </w:tr>
      <w:tr w:rsidR="00BB437C" w:rsidRPr="009743EA" w14:paraId="0744AB4D" w14:textId="77777777" w:rsidTr="00283DA8">
        <w:trPr>
          <w:trHeight w:val="2849"/>
          <w:jc w:val="center"/>
        </w:trPr>
        <w:tc>
          <w:tcPr>
            <w:tcW w:w="1286" w:type="dxa"/>
            <w:vMerge w:val="restart"/>
            <w:tcBorders>
              <w:top w:val="single" w:sz="4" w:space="0" w:color="000000"/>
              <w:left w:val="single" w:sz="4" w:space="0" w:color="000000"/>
            </w:tcBorders>
            <w:shd w:val="clear" w:color="auto" w:fill="E7E6E6"/>
          </w:tcPr>
          <w:p w14:paraId="677760F0" w14:textId="77777777" w:rsidR="00BB437C" w:rsidRPr="009743EA" w:rsidRDefault="00BB437C" w:rsidP="00283DA8">
            <w:pPr>
              <w:pStyle w:val="TAL"/>
              <w:snapToGrid w:val="0"/>
              <w:jc w:val="center"/>
              <w:rPr>
                <w:b/>
                <w:kern w:val="1"/>
              </w:rPr>
            </w:pPr>
          </w:p>
          <w:p w14:paraId="69CEC8A0" w14:textId="77777777" w:rsidR="00BB437C" w:rsidRPr="009743EA" w:rsidRDefault="00BB437C" w:rsidP="00283DA8">
            <w:pPr>
              <w:pStyle w:val="TAL"/>
              <w:snapToGrid w:val="0"/>
              <w:jc w:val="center"/>
              <w:rPr>
                <w:b/>
                <w:kern w:val="1"/>
              </w:rPr>
            </w:pPr>
          </w:p>
          <w:p w14:paraId="3CF3A27A" w14:textId="77777777" w:rsidR="00BB437C" w:rsidRPr="009743EA" w:rsidRDefault="00BB437C" w:rsidP="00283DA8">
            <w:pPr>
              <w:pStyle w:val="TAL"/>
              <w:snapToGrid w:val="0"/>
              <w:jc w:val="center"/>
              <w:rPr>
                <w:b/>
                <w:kern w:val="1"/>
              </w:rPr>
            </w:pPr>
          </w:p>
          <w:p w14:paraId="69AD01ED" w14:textId="77777777" w:rsidR="00BB437C" w:rsidRPr="009743EA" w:rsidRDefault="00BB437C" w:rsidP="00283DA8">
            <w:pPr>
              <w:pStyle w:val="TAL"/>
              <w:snapToGrid w:val="0"/>
              <w:jc w:val="center"/>
              <w:rPr>
                <w:b/>
                <w:kern w:val="1"/>
              </w:rPr>
            </w:pPr>
          </w:p>
          <w:p w14:paraId="2D2FD89C" w14:textId="77777777" w:rsidR="00BB437C" w:rsidRPr="009743EA" w:rsidRDefault="00BB437C" w:rsidP="00283DA8">
            <w:pPr>
              <w:pStyle w:val="TAL"/>
              <w:snapToGrid w:val="0"/>
              <w:jc w:val="center"/>
              <w:rPr>
                <w:b/>
                <w:kern w:val="1"/>
              </w:rPr>
            </w:pPr>
          </w:p>
          <w:p w14:paraId="1F95A7A6" w14:textId="77777777" w:rsidR="00BB437C" w:rsidRPr="009743EA" w:rsidRDefault="00BB437C" w:rsidP="00283DA8">
            <w:pPr>
              <w:pStyle w:val="TAL"/>
              <w:snapToGrid w:val="0"/>
              <w:jc w:val="center"/>
              <w:rPr>
                <w:b/>
                <w:kern w:val="1"/>
              </w:rPr>
            </w:pPr>
          </w:p>
          <w:p w14:paraId="4B4D5003" w14:textId="77777777" w:rsidR="00BB437C" w:rsidRPr="009743EA" w:rsidRDefault="00BB437C" w:rsidP="00283DA8">
            <w:pPr>
              <w:pStyle w:val="TAL"/>
              <w:snapToGrid w:val="0"/>
              <w:jc w:val="center"/>
              <w:rPr>
                <w:b/>
                <w:kern w:val="1"/>
              </w:rPr>
            </w:pPr>
          </w:p>
          <w:p w14:paraId="70037295" w14:textId="77777777" w:rsidR="00BB437C" w:rsidRPr="009743EA" w:rsidRDefault="00BB437C" w:rsidP="00283DA8">
            <w:pPr>
              <w:pStyle w:val="TAL"/>
              <w:snapToGrid w:val="0"/>
              <w:jc w:val="center"/>
              <w:rPr>
                <w:b/>
                <w:kern w:val="1"/>
              </w:rPr>
            </w:pPr>
          </w:p>
          <w:p w14:paraId="4F4FA2C2" w14:textId="77777777" w:rsidR="00BB437C" w:rsidRPr="009743EA" w:rsidRDefault="00BB437C" w:rsidP="00283DA8">
            <w:pPr>
              <w:pStyle w:val="TAL"/>
              <w:snapToGrid w:val="0"/>
              <w:jc w:val="center"/>
              <w:rPr>
                <w:b/>
                <w:kern w:val="1"/>
              </w:rPr>
            </w:pPr>
          </w:p>
          <w:p w14:paraId="3D23C438" w14:textId="77777777" w:rsidR="00BB437C" w:rsidRPr="009743EA" w:rsidRDefault="00BB437C" w:rsidP="00283DA8">
            <w:pPr>
              <w:pStyle w:val="TAL"/>
              <w:snapToGrid w:val="0"/>
              <w:jc w:val="center"/>
              <w:rPr>
                <w:b/>
                <w:kern w:val="1"/>
              </w:rPr>
            </w:pPr>
          </w:p>
          <w:p w14:paraId="202B66B9" w14:textId="77777777" w:rsidR="00BB437C" w:rsidRPr="009743EA" w:rsidRDefault="00BB437C" w:rsidP="00283DA8">
            <w:pPr>
              <w:pStyle w:val="TAL"/>
              <w:snapToGrid w:val="0"/>
              <w:jc w:val="center"/>
              <w:rPr>
                <w:b/>
                <w:kern w:val="1"/>
              </w:rPr>
            </w:pPr>
          </w:p>
          <w:p w14:paraId="3C107A89" w14:textId="77777777" w:rsidR="00BB437C" w:rsidRPr="009743EA" w:rsidRDefault="00BB437C" w:rsidP="00283DA8">
            <w:pPr>
              <w:pStyle w:val="TAL"/>
              <w:snapToGrid w:val="0"/>
              <w:jc w:val="center"/>
              <w:rPr>
                <w:b/>
                <w:kern w:val="1"/>
              </w:rPr>
            </w:pPr>
          </w:p>
          <w:p w14:paraId="5F399D81" w14:textId="77777777" w:rsidR="00BB437C" w:rsidRPr="009743EA" w:rsidRDefault="00BB437C" w:rsidP="00283DA8">
            <w:pPr>
              <w:pStyle w:val="TAL"/>
              <w:snapToGrid w:val="0"/>
              <w:jc w:val="center"/>
              <w:rPr>
                <w:b/>
                <w:kern w:val="1"/>
              </w:rPr>
            </w:pPr>
          </w:p>
          <w:p w14:paraId="405C3F7F" w14:textId="77777777" w:rsidR="00BB437C" w:rsidRPr="009743EA" w:rsidRDefault="00BB437C" w:rsidP="00283DA8">
            <w:pPr>
              <w:pStyle w:val="TAL"/>
              <w:snapToGrid w:val="0"/>
              <w:jc w:val="center"/>
              <w:rPr>
                <w:b/>
                <w:kern w:val="1"/>
              </w:rPr>
            </w:pPr>
          </w:p>
          <w:p w14:paraId="2DFCB89D" w14:textId="77777777" w:rsidR="00BB437C" w:rsidRPr="009743EA" w:rsidRDefault="00BB437C" w:rsidP="00283DA8">
            <w:pPr>
              <w:pStyle w:val="TAL"/>
              <w:snapToGrid w:val="0"/>
              <w:jc w:val="center"/>
              <w:rPr>
                <w:b/>
                <w:kern w:val="1"/>
              </w:rPr>
            </w:pPr>
          </w:p>
          <w:p w14:paraId="534331D4" w14:textId="77777777" w:rsidR="00BB437C" w:rsidRPr="009743EA" w:rsidRDefault="00BB437C" w:rsidP="00283DA8">
            <w:pPr>
              <w:pStyle w:val="TAL"/>
              <w:snapToGrid w:val="0"/>
              <w:jc w:val="center"/>
              <w:rPr>
                <w:b/>
                <w:kern w:val="1"/>
              </w:rPr>
            </w:pPr>
          </w:p>
          <w:p w14:paraId="53DB8734" w14:textId="77777777" w:rsidR="00BB437C" w:rsidRPr="009743EA" w:rsidRDefault="00BB437C" w:rsidP="00283DA8">
            <w:pPr>
              <w:pStyle w:val="TAL"/>
              <w:snapToGrid w:val="0"/>
              <w:jc w:val="center"/>
              <w:rPr>
                <w:b/>
                <w:kern w:val="1"/>
              </w:rPr>
            </w:pPr>
          </w:p>
          <w:p w14:paraId="27DEB307" w14:textId="77777777" w:rsidR="00BB437C" w:rsidRPr="009743EA" w:rsidRDefault="00BB437C" w:rsidP="00283DA8">
            <w:pPr>
              <w:pStyle w:val="TAL"/>
              <w:snapToGrid w:val="0"/>
              <w:jc w:val="center"/>
              <w:rPr>
                <w:b/>
                <w:kern w:val="1"/>
              </w:rPr>
            </w:pPr>
          </w:p>
          <w:p w14:paraId="2586E4EB" w14:textId="77777777" w:rsidR="00BB437C" w:rsidRPr="009743EA" w:rsidRDefault="00BB437C" w:rsidP="00283DA8">
            <w:pPr>
              <w:pStyle w:val="TAL"/>
              <w:snapToGrid w:val="0"/>
              <w:jc w:val="center"/>
              <w:rPr>
                <w:b/>
                <w:kern w:val="1"/>
              </w:rPr>
            </w:pPr>
          </w:p>
          <w:p w14:paraId="4308C8E3" w14:textId="77777777" w:rsidR="00BB437C" w:rsidRPr="009743EA" w:rsidRDefault="00BB437C" w:rsidP="00283DA8">
            <w:pPr>
              <w:pStyle w:val="TAL"/>
              <w:snapToGrid w:val="0"/>
              <w:jc w:val="center"/>
              <w:rPr>
                <w:b/>
                <w:kern w:val="1"/>
              </w:rPr>
            </w:pPr>
          </w:p>
          <w:p w14:paraId="430F8B2D" w14:textId="77777777" w:rsidR="00BB437C" w:rsidRPr="009743EA" w:rsidRDefault="00BB437C" w:rsidP="00283DA8">
            <w:pPr>
              <w:pStyle w:val="TAL"/>
              <w:snapToGrid w:val="0"/>
              <w:jc w:val="center"/>
              <w:rPr>
                <w:b/>
                <w:kern w:val="1"/>
              </w:rPr>
            </w:pPr>
          </w:p>
          <w:p w14:paraId="465B079A" w14:textId="77777777" w:rsidR="00BB437C" w:rsidRPr="009743EA" w:rsidRDefault="00BB437C" w:rsidP="00283DA8">
            <w:pPr>
              <w:pStyle w:val="TAL"/>
              <w:snapToGrid w:val="0"/>
              <w:jc w:val="center"/>
              <w:rPr>
                <w:b/>
                <w:kern w:val="1"/>
              </w:rPr>
            </w:pPr>
          </w:p>
          <w:p w14:paraId="2D3F7903" w14:textId="77777777" w:rsidR="00BB437C" w:rsidRPr="009743EA" w:rsidRDefault="00BB437C" w:rsidP="00283DA8">
            <w:pPr>
              <w:pStyle w:val="TAL"/>
              <w:snapToGrid w:val="0"/>
              <w:jc w:val="center"/>
              <w:rPr>
                <w:b/>
                <w:kern w:val="1"/>
              </w:rPr>
            </w:pPr>
          </w:p>
          <w:p w14:paraId="7712284D" w14:textId="77777777" w:rsidR="00BB437C" w:rsidRPr="009743EA" w:rsidRDefault="00BB437C" w:rsidP="00283DA8">
            <w:pPr>
              <w:pStyle w:val="TAL"/>
              <w:snapToGrid w:val="0"/>
              <w:jc w:val="center"/>
              <w:rPr>
                <w:b/>
                <w:kern w:val="1"/>
              </w:rPr>
            </w:pPr>
          </w:p>
          <w:p w14:paraId="0EA1055E" w14:textId="77777777" w:rsidR="00BB437C" w:rsidRPr="009743EA" w:rsidRDefault="00BB437C" w:rsidP="00283DA8">
            <w:pPr>
              <w:pStyle w:val="TAL"/>
              <w:snapToGrid w:val="0"/>
              <w:jc w:val="center"/>
              <w:rPr>
                <w:b/>
                <w:kern w:val="1"/>
              </w:rPr>
            </w:pPr>
          </w:p>
          <w:p w14:paraId="52579022" w14:textId="77777777" w:rsidR="00BB437C" w:rsidRPr="009743EA" w:rsidRDefault="00BB437C" w:rsidP="00283DA8">
            <w:pPr>
              <w:pStyle w:val="TAL"/>
              <w:snapToGrid w:val="0"/>
              <w:jc w:val="center"/>
              <w:rPr>
                <w:b/>
                <w:kern w:val="1"/>
              </w:rPr>
            </w:pPr>
          </w:p>
          <w:p w14:paraId="04414FE8" w14:textId="77777777" w:rsidR="00BB437C" w:rsidRPr="009743EA" w:rsidRDefault="00BB437C" w:rsidP="00283DA8">
            <w:pPr>
              <w:pStyle w:val="TAL"/>
              <w:snapToGrid w:val="0"/>
              <w:jc w:val="center"/>
              <w:rPr>
                <w:b/>
                <w:kern w:val="1"/>
                <w:lang w:eastAsia="ko-KR"/>
              </w:rPr>
            </w:pPr>
            <w:r w:rsidRPr="009743EA">
              <w:rPr>
                <w:rFonts w:hint="eastAsia"/>
                <w:b/>
                <w:kern w:val="1"/>
                <w:lang w:eastAsia="ko-KR"/>
              </w:rPr>
              <w:t>S</w:t>
            </w:r>
            <w:r w:rsidRPr="009743EA">
              <w:rPr>
                <w:b/>
                <w:kern w:val="1"/>
                <w:lang w:eastAsia="ko-KR"/>
              </w:rPr>
              <w:t>tep 03</w:t>
            </w:r>
          </w:p>
          <w:p w14:paraId="58A32BCE" w14:textId="77777777" w:rsidR="00BB437C" w:rsidRPr="009743EA" w:rsidRDefault="00BB437C" w:rsidP="00283DA8">
            <w:pPr>
              <w:pStyle w:val="TAL"/>
              <w:snapToGrid w:val="0"/>
              <w:jc w:val="center"/>
              <w:rPr>
                <w:b/>
                <w:kern w:val="1"/>
                <w:lang w:eastAsia="ko-KR"/>
              </w:rPr>
            </w:pPr>
          </w:p>
          <w:p w14:paraId="06D46457" w14:textId="77777777" w:rsidR="00BB437C" w:rsidRPr="009743EA" w:rsidRDefault="00BB437C" w:rsidP="00283DA8">
            <w:pPr>
              <w:pStyle w:val="Default"/>
              <w:overflowPunct w:val="0"/>
              <w:jc w:val="center"/>
              <w:rPr>
                <w:rFonts w:ascii="Arial" w:eastAsia="Malgun Gothic" w:hAnsi="Arial"/>
                <w:b/>
                <w:color w:val="auto"/>
                <w:kern w:val="1"/>
                <w:sz w:val="18"/>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1D1A23AA" w14:textId="77777777" w:rsidR="00BB437C" w:rsidRPr="009743EA" w:rsidRDefault="00BB437C" w:rsidP="00283DA8">
            <w:pPr>
              <w:pStyle w:val="TAL"/>
              <w:snapToGrid w:val="0"/>
              <w:jc w:val="center"/>
              <w:rPr>
                <w:b/>
                <w:kern w:val="1"/>
              </w:rPr>
            </w:pPr>
            <w:r w:rsidRPr="009743EA">
              <w:rPr>
                <w:b/>
                <w:kern w:val="1"/>
              </w:rPr>
              <w:t>Resource Structure</w:t>
            </w:r>
          </w:p>
          <w:p w14:paraId="0ED7043B" w14:textId="77777777" w:rsidR="00BB437C" w:rsidRPr="009743EA" w:rsidRDefault="00BB437C" w:rsidP="00283DA8">
            <w:pPr>
              <w:pStyle w:val="TAL"/>
              <w:snapToGrid w:val="0"/>
              <w:jc w:val="center"/>
            </w:pPr>
            <w:r w:rsidRPr="009743EA">
              <w:rPr>
                <w:b/>
                <w:kern w:val="1"/>
              </w:rPr>
              <w:t>before Sending Request</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69CA0C3F" w14:textId="77777777" w:rsidR="00BB437C" w:rsidRPr="009743EA" w:rsidRDefault="0054261D" w:rsidP="00283DA8">
            <w:pPr>
              <w:pStyle w:val="Default"/>
              <w:overflowPunct w:val="0"/>
              <w:jc w:val="center"/>
            </w:pPr>
            <w:r>
              <w:pict w14:anchorId="6D6E9A3F">
                <v:group id="_x0000_s2017" style="position:absolute;left:0;text-align:left;margin-left:71.4pt;margin-top:12.8pt;width:222.2pt;height:121.05pt;z-index:251650560;mso-position-horizontal-relative:text;mso-position-vertical-relative:text" coordsize="28219,15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">
                  <v:rect id="직사각형 2" o:spid="_x0000_s2018" style="position:absolute;width:11683;height:36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" filled="f">
                    <v:textbox inset="0,0,0,0">
                      <w:txbxContent>
                        <w:p w14:paraId="3D142C4F" w14:textId="77777777" w:rsidR="004A00AF" w:rsidRDefault="004A00AF" w:rsidP="00BB437C">
                          <w:pPr>
                            <w:pStyle w:val="NormalWeb"/>
                            <w:wordWrap w:val="0"/>
                            <w:spacing w:after="0"/>
                            <w:jc w:val="center"/>
                          </w:pPr>
                          <w:r w:rsidRPr="00480D2B">
                            <w:rPr>
                              <w:b/>
                              <w:bCs/>
                              <w:color w:val="000000"/>
                              <w:kern w:val="24"/>
                              <w:sz w:val="20"/>
                              <w:szCs w:val="20"/>
                            </w:rPr>
                            <w:t>mn-name</w:t>
                          </w:r>
                        </w:p>
                        <w:p w14:paraId="49F4A57F" w14:textId="77777777" w:rsidR="004A00AF" w:rsidRDefault="004A00AF" w:rsidP="00BB437C">
                          <w:pPr>
                            <w:pStyle w:val="NormalWeb"/>
                            <w:wordWrap w:val="0"/>
                            <w:spacing w:after="0"/>
                            <w:jc w:val="center"/>
                          </w:pPr>
                          <w:r w:rsidRPr="00480D2B">
                            <w:rPr>
                              <w:b/>
                              <w:bCs/>
                              <w:color w:val="000000"/>
                              <w:kern w:val="24"/>
                              <w:sz w:val="20"/>
                              <w:szCs w:val="20"/>
                            </w:rPr>
                            <w:t>(CSEBase)</w:t>
                          </w:r>
                        </w:p>
                      </w:txbxContent>
                    </v:textbox>
                  </v:rect>
                  <v:line id="직선 연결선 3" o:spid="_x0000_s2019" style="position:absolute;flip:x;visibility:visible" from="5842,3758" to="5842,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" strokeweight=".5pt">
                    <v:stroke joinstyle="miter"/>
                  </v:line>
                  <v:rect id="직사각형 4" o:spid="_x0000_s2020" style="position:absolute;left:7905;top:4996;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" filled="f">
                    <v:textbox inset="0,0,0,0">
                      <w:txbxContent>
                        <w:p w14:paraId="796D0580" w14:textId="77777777" w:rsidR="004A00AF" w:rsidRDefault="004A00AF" w:rsidP="00BB437C">
                          <w:pPr>
                            <w:pStyle w:val="NormalWeb"/>
                            <w:wordWrap w:val="0"/>
                            <w:spacing w:after="0"/>
                            <w:jc w:val="center"/>
                          </w:pPr>
                          <w:r w:rsidRPr="00480D2B">
                            <w:rPr>
                              <w:b/>
                              <w:bCs/>
                              <w:color w:val="000000"/>
                              <w:kern w:val="24"/>
                              <w:sz w:val="18"/>
                              <w:szCs w:val="18"/>
                            </w:rPr>
                            <w:t>cont_temp</w:t>
                          </w:r>
                        </w:p>
                        <w:p w14:paraId="6678F73C" w14:textId="77777777" w:rsidR="004A00AF" w:rsidRDefault="004A00AF" w:rsidP="00BB437C">
                          <w:pPr>
                            <w:pStyle w:val="NormalWeb"/>
                            <w:wordWrap w:val="0"/>
                            <w:spacing w:after="0"/>
                            <w:jc w:val="center"/>
                          </w:pPr>
                          <w:r w:rsidRPr="00480D2B">
                            <w:rPr>
                              <w:b/>
                              <w:bCs/>
                              <w:color w:val="000000"/>
                              <w:kern w:val="24"/>
                              <w:sz w:val="18"/>
                              <w:szCs w:val="18"/>
                            </w:rPr>
                            <w:t>(container)</w:t>
                          </w:r>
                        </w:p>
                      </w:txbxContent>
                    </v:textbox>
                  </v:rect>
                  <v:line id="직선 연결선 5" o:spid="_x0000_s2021" style="position:absolute;visibility:visible" from="5842,6235" to="7905,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" strokeweight=".5pt">
                    <v:stroke joinstyle="miter"/>
                  </v:line>
                  <v:rect id="직사각형 6" o:spid="_x0000_s2022" style="position:absolute;left:15955;top:8926;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" filled="f">
                    <v:textbox inset="0,0,0,0">
                      <w:txbxContent>
                        <w:p w14:paraId="3DDA374C" w14:textId="77777777" w:rsidR="004A00AF" w:rsidRDefault="004A00AF" w:rsidP="00BB437C">
                          <w:pPr>
                            <w:pStyle w:val="NormalWeb"/>
                            <w:wordWrap w:val="0"/>
                            <w:spacing w:after="0"/>
                            <w:jc w:val="center"/>
                          </w:pPr>
                          <w:r w:rsidRPr="00480D2B">
                            <w:rPr>
                              <w:b/>
                              <w:bCs/>
                              <w:color w:val="000000"/>
                              <w:kern w:val="24"/>
                              <w:sz w:val="18"/>
                              <w:szCs w:val="18"/>
                            </w:rPr>
                            <w:t xml:space="preserve">ci_temp_value1 </w:t>
                          </w:r>
                        </w:p>
                        <w:p w14:paraId="778846FB" w14:textId="77777777" w:rsidR="004A00AF" w:rsidRDefault="004A00AF" w:rsidP="00BB437C">
                          <w:pPr>
                            <w:pStyle w:val="NormalWeb"/>
                            <w:wordWrap w:val="0"/>
                            <w:spacing w:after="0"/>
                            <w:jc w:val="center"/>
                          </w:pPr>
                          <w:r w:rsidRPr="00480D2B">
                            <w:rPr>
                              <w:b/>
                              <w:bCs/>
                              <w:color w:val="000000"/>
                              <w:kern w:val="24"/>
                              <w:sz w:val="18"/>
                              <w:szCs w:val="18"/>
                            </w:rPr>
                            <w:t>(contentInstance)</w:t>
                          </w:r>
                        </w:p>
                      </w:txbxContent>
                    </v:textbox>
                  </v:rect>
                  <v:line id="직선 연결선 7" o:spid="_x0000_s2023" style="position:absolute;flip:x;visibility:visible" from="13892,7606" to="13892,1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" strokeweight=".5pt">
                    <v:stroke joinstyle="miter"/>
                  </v:line>
                  <v:line id="직선 연결선 8" o:spid="_x0000_s2024" style="position:absolute;visibility:visible" from="13892,10083" to="15955,1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" strokeweight=".5pt">
                    <v:stroke joinstyle="miter"/>
                  </v:line>
                  <v:rect id="직사각형 9" o:spid="_x0000_s2025" style="position:absolute;left:15955;top:12845;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" filled="f">
                    <v:textbox style="mso-next-textbox:#직사각형 9" inset="0,0,0,0">
                      <w:txbxContent>
                        <w:p w14:paraId="2F9F04F5" w14:textId="77777777" w:rsidR="004A00AF" w:rsidRDefault="004A00AF" w:rsidP="00BB437C">
                          <w:pPr>
                            <w:pStyle w:val="NormalWeb"/>
                            <w:wordWrap w:val="0"/>
                            <w:spacing w:after="0"/>
                            <w:jc w:val="center"/>
                            <w:rPr>
                              <w:b/>
                              <w:bCs/>
                              <w:color w:val="000000"/>
                              <w:kern w:val="24"/>
                              <w:sz w:val="18"/>
                              <w:szCs w:val="18"/>
                            </w:rPr>
                          </w:pPr>
                          <w:r>
                            <w:rPr>
                              <w:b/>
                              <w:bCs/>
                              <w:color w:val="000000"/>
                              <w:kern w:val="24"/>
                              <w:sz w:val="18"/>
                              <w:szCs w:val="18"/>
                            </w:rPr>
                            <w:t>cont_sub</w:t>
                          </w:r>
                        </w:p>
                        <w:p w14:paraId="4858B33D" w14:textId="77777777" w:rsidR="004A00AF" w:rsidRPr="000071D7" w:rsidRDefault="004A00AF" w:rsidP="00375E62">
                          <w:pPr>
                            <w:pStyle w:val="NormalWeb"/>
                            <w:wordWrap w:val="0"/>
                            <w:spacing w:after="0"/>
                            <w:jc w:val="center"/>
                            <w:rPr>
                              <w:b/>
                              <w:bCs/>
                              <w:color w:val="000000"/>
                              <w:kern w:val="24"/>
                              <w:sz w:val="16"/>
                              <w:szCs w:val="16"/>
                            </w:rPr>
                          </w:pPr>
                          <w:r>
                            <w:rPr>
                              <w:b/>
                              <w:bCs/>
                              <w:color w:val="000000"/>
                              <w:kern w:val="24"/>
                              <w:sz w:val="18"/>
                              <w:szCs w:val="18"/>
                            </w:rPr>
                            <w:t>(subscription)</w:t>
                          </w:r>
                          <w:r>
                            <w:rPr>
                              <w:b/>
                              <w:bCs/>
                              <w:color w:val="000000"/>
                              <w:kern w:val="24"/>
                              <w:sz w:val="16"/>
                              <w:szCs w:val="16"/>
                            </w:rPr>
                            <w:t>ae_sub</w:t>
                          </w:r>
                        </w:p>
                        <w:p w14:paraId="0DE105E7" w14:textId="77777777" w:rsidR="004A00AF" w:rsidRPr="00735AA4" w:rsidRDefault="004A00AF" w:rsidP="00375E62">
                          <w:pPr>
                            <w:pStyle w:val="NormalWeb"/>
                            <w:wordWrap w:val="0"/>
                            <w:spacing w:after="0"/>
                            <w:jc w:val="center"/>
                            <w:rPr>
                              <w:b/>
                            </w:rPr>
                          </w:pPr>
                          <w:r w:rsidRPr="000071D7">
                            <w:rPr>
                              <w:b/>
                              <w:bCs/>
                              <w:color w:val="000000"/>
                              <w:kern w:val="24"/>
                              <w:sz w:val="16"/>
                              <w:szCs w:val="16"/>
                            </w:rPr>
                            <w:t>(</w:t>
                          </w:r>
                          <w:r>
                            <w:rPr>
                              <w:b/>
                              <w:bCs/>
                              <w:color w:val="000000"/>
                              <w:kern w:val="24"/>
                              <w:sz w:val="16"/>
                              <w:szCs w:val="16"/>
                            </w:rPr>
                            <w:t>subscription</w:t>
                          </w:r>
                          <w:r w:rsidRPr="000071D7">
                            <w:rPr>
                              <w:b/>
                              <w:bCs/>
                              <w:color w:val="000000"/>
                              <w:kern w:val="24"/>
                              <w:sz w:val="16"/>
                              <w:szCs w:val="16"/>
                            </w:rPr>
                            <w:t>)</w:t>
                          </w:r>
                        </w:p>
                      </w:txbxContent>
                    </v:textbox>
                  </v:rect>
                  <v:line id="직선 연결선 10" o:spid="_x0000_s2026" style="position:absolute;visibility:visible" from="13892,10083" to="13892,14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" strokeweight=".5pt">
                    <v:stroke joinstyle="miter"/>
                  </v:line>
                  <v:line id="직선 연결선 12" o:spid="_x0000_s2027" style="position:absolute;visibility:visible" from="13892,14002" to="15955,1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" strokeweight=".5pt">
                    <v:stroke joinstyle="miter"/>
                  </v:line>
                </v:group>
              </w:pict>
            </w:r>
          </w:p>
        </w:tc>
      </w:tr>
      <w:tr w:rsidR="00BB437C" w:rsidRPr="009743EA" w14:paraId="63D9CA58" w14:textId="77777777" w:rsidTr="00283DA8">
        <w:trPr>
          <w:trHeight w:val="2998"/>
          <w:jc w:val="center"/>
        </w:trPr>
        <w:tc>
          <w:tcPr>
            <w:tcW w:w="1286" w:type="dxa"/>
            <w:vMerge/>
            <w:tcBorders>
              <w:left w:val="single" w:sz="4" w:space="0" w:color="000000"/>
            </w:tcBorders>
            <w:shd w:val="clear" w:color="auto" w:fill="E7E6E6"/>
          </w:tcPr>
          <w:p w14:paraId="706C575A" w14:textId="77777777" w:rsidR="00BB437C" w:rsidRPr="009743EA" w:rsidRDefault="00BB437C" w:rsidP="00283DA8">
            <w:pPr>
              <w:pStyle w:val="TAL"/>
              <w:snapToGrid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0760023F" w14:textId="77777777" w:rsidR="00BB437C" w:rsidRPr="009743EA" w:rsidRDefault="00BB437C" w:rsidP="00283DA8">
            <w:pPr>
              <w:pStyle w:val="TAL"/>
              <w:snapToGrid w:val="0"/>
              <w:jc w:val="center"/>
              <w:rPr>
                <w:b/>
                <w:kern w:val="1"/>
              </w:rPr>
            </w:pPr>
          </w:p>
          <w:p w14:paraId="0942E9C1" w14:textId="77777777" w:rsidR="00BB437C" w:rsidRPr="009743EA" w:rsidRDefault="00BB437C" w:rsidP="00283DA8">
            <w:pPr>
              <w:pStyle w:val="TAL"/>
              <w:snapToGrid w:val="0"/>
              <w:jc w:val="center"/>
              <w:rPr>
                <w:b/>
                <w:kern w:val="1"/>
              </w:rPr>
            </w:pPr>
          </w:p>
          <w:p w14:paraId="670E53CC" w14:textId="77777777" w:rsidR="00BB437C" w:rsidRPr="009743EA" w:rsidRDefault="00BB437C" w:rsidP="00283DA8">
            <w:pPr>
              <w:pStyle w:val="TAL"/>
              <w:snapToGrid w:val="0"/>
              <w:jc w:val="center"/>
              <w:rPr>
                <w:b/>
                <w:kern w:val="1"/>
              </w:rPr>
            </w:pPr>
          </w:p>
          <w:p w14:paraId="2BB1AC47" w14:textId="77777777" w:rsidR="00BB437C" w:rsidRPr="009743EA" w:rsidRDefault="00BB437C" w:rsidP="00283DA8">
            <w:pPr>
              <w:pStyle w:val="TAL"/>
              <w:snapToGrid w:val="0"/>
              <w:jc w:val="center"/>
              <w:rPr>
                <w:b/>
                <w:kern w:val="1"/>
              </w:rPr>
            </w:pPr>
          </w:p>
          <w:p w14:paraId="5A2ADA3C" w14:textId="77777777" w:rsidR="00BB437C" w:rsidRPr="009743EA" w:rsidRDefault="00BB437C" w:rsidP="00283DA8">
            <w:pPr>
              <w:pStyle w:val="TAL"/>
              <w:snapToGrid w:val="0"/>
              <w:jc w:val="center"/>
              <w:rPr>
                <w:b/>
                <w:kern w:val="1"/>
              </w:rPr>
            </w:pPr>
          </w:p>
          <w:p w14:paraId="390323B6" w14:textId="77777777" w:rsidR="00BB437C" w:rsidRPr="009743EA" w:rsidRDefault="00BB437C" w:rsidP="00283DA8">
            <w:pPr>
              <w:pStyle w:val="TAL"/>
              <w:snapToGrid w:val="0"/>
              <w:jc w:val="center"/>
              <w:rPr>
                <w:b/>
                <w:kern w:val="1"/>
              </w:rPr>
            </w:pPr>
          </w:p>
          <w:p w14:paraId="487DD6E2" w14:textId="77777777" w:rsidR="00BB437C" w:rsidRPr="009743EA" w:rsidRDefault="00BB437C" w:rsidP="00283DA8">
            <w:pPr>
              <w:pStyle w:val="TAL"/>
              <w:snapToGrid w:val="0"/>
              <w:jc w:val="center"/>
            </w:pPr>
            <w:r w:rsidRPr="009743EA">
              <w:rPr>
                <w:b/>
                <w:kern w:val="1"/>
              </w:rPr>
              <w:t>Call Flow</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1EA966CF" w14:textId="77777777" w:rsidR="00BB437C" w:rsidRPr="009743EA" w:rsidRDefault="0054261D" w:rsidP="00283DA8">
            <w:pPr>
              <w:pStyle w:val="TAL"/>
              <w:snapToGrid w:val="0"/>
              <w:jc w:val="center"/>
              <w:rPr>
                <w:color w:val="000000"/>
              </w:rPr>
            </w:pPr>
            <w:r>
              <w:pict w14:anchorId="12C8C627">
                <v:group id="_x0000_s1999" style="position:absolute;left:0;text-align:left;margin-left:49.3pt;margin-top:5.65pt;width:261pt;height:133.25pt;z-index:251648512;mso-position-horizontal-relative:text;mso-position-vertical-relative:text" coordorigin="4558,11099" coordsize="5220,2665">
                  <v:roundrect id="모서리가 둥근 직사각형 2" o:spid="_x0000_s2000" style="position:absolute;left:4558;top:11099;width:1480;height:107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7E955F51" w14:textId="77777777" w:rsidR="004A00AF" w:rsidRPr="00B658BD" w:rsidRDefault="004A00AF" w:rsidP="00BB437C">
                          <w:pPr>
                            <w:pStyle w:val="NormalWeb"/>
                            <w:wordWrap w:val="0"/>
                            <w:spacing w:after="0"/>
                            <w:jc w:val="center"/>
                            <w:rPr>
                              <w:rFonts w:ascii="Malgun Gothic" w:hAnsi="Malgun Gothic"/>
                              <w:color w:val="FFFFFF"/>
                              <w:kern w:val="24"/>
                              <w:sz w:val="10"/>
                            </w:rPr>
                          </w:pPr>
                        </w:p>
                        <w:p w14:paraId="4376B072" w14:textId="77777777" w:rsidR="004A00AF" w:rsidRPr="00B658BD" w:rsidRDefault="004A00AF" w:rsidP="00BB437C">
                          <w:pPr>
                            <w:pStyle w:val="NormalWeb"/>
                            <w:wordWrap w:val="0"/>
                            <w:spacing w:after="0"/>
                            <w:jc w:val="center"/>
                          </w:pPr>
                          <w:r>
                            <w:rPr>
                              <w:rFonts w:ascii="Malgun Gothic" w:hAnsi="Malgun Gothic"/>
                              <w:color w:val="FFFFFF"/>
                              <w:kern w:val="24"/>
                            </w:rPr>
                            <w:t>AE1</w:t>
                          </w:r>
                        </w:p>
                        <w:p w14:paraId="3B5BCF5E" w14:textId="77777777" w:rsidR="004A00AF" w:rsidRDefault="004A00AF" w:rsidP="00BB437C">
                          <w:pPr>
                            <w:pStyle w:val="NormalWeb"/>
                            <w:wordWrap w:val="0"/>
                            <w:spacing w:after="0"/>
                            <w:jc w:val="center"/>
                          </w:pPr>
                        </w:p>
                      </w:txbxContent>
                    </v:textbox>
                  </v:roundrect>
                  <v:line id="직선 연결선 3" o:spid="_x0000_s2001" style="position:absolute;visibility:visible" from="5318,12172" to="5318,1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2002" type="#_x0000_t32" style="position:absolute;left:5531;top:13414;width:3478;height: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2003" type="#_x0000_t202" style="position:absolute;left:6404;top:12474;width:2098;height: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48F92317" w14:textId="77777777" w:rsidR="004A00AF" w:rsidRDefault="004A00AF" w:rsidP="00BB437C">
                          <w:pPr>
                            <w:pStyle w:val="NormalWeb"/>
                            <w:wordWrap w:val="0"/>
                            <w:spacing w:after="0"/>
                          </w:pPr>
                          <w:r>
                            <w:rPr>
                              <w:rFonts w:ascii="Malgun Gothic" w:hAnsi="Malgun Gothic"/>
                              <w:color w:val="5B9BD5"/>
                              <w:kern w:val="24"/>
                              <w:sz w:val="14"/>
                              <w:szCs w:val="14"/>
                            </w:rPr>
                            <w:t>Notification send</w:t>
                          </w:r>
                        </w:p>
                      </w:txbxContent>
                    </v:textbox>
                  </v:shape>
                  <v:shape id="TextBox 37" o:spid="_x0000_s2004" type="#_x0000_t202" style="position:absolute;left:6802;top:13080;width:970;height: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30965F8A" w14:textId="77777777" w:rsidR="004A00AF" w:rsidRDefault="004A00AF" w:rsidP="00BB437C">
                          <w:pPr>
                            <w:pStyle w:val="NormalWeb"/>
                            <w:wordWrap w:val="0"/>
                            <w:spacing w:after="0"/>
                          </w:pPr>
                          <w:r>
                            <w:rPr>
                              <w:rFonts w:ascii="Malgun Gothic" w:hAnsi="Malgun Gothic"/>
                              <w:color w:val="5B9BD5"/>
                              <w:kern w:val="24"/>
                              <w:sz w:val="14"/>
                              <w:szCs w:val="14"/>
                            </w:rPr>
                            <w:t>ACK</w:t>
                          </w:r>
                        </w:p>
                      </w:txbxContent>
                    </v:textbox>
                  </v:shape>
                  <v:shape id="직선 화살표 연결선 7" o:spid="_x0000_s2005" type="#_x0000_t32" style="position:absolute;left:5483;top:12810;width:3423;height:1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2006" style="position:absolute;left:8298;top:11099;width:1480;height:107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78C684D8" w14:textId="77777777" w:rsidR="004A00AF" w:rsidRPr="00B658BD" w:rsidRDefault="004A00AF" w:rsidP="00BB437C">
                          <w:pPr>
                            <w:pStyle w:val="NormalWeb"/>
                            <w:wordWrap w:val="0"/>
                            <w:spacing w:after="0"/>
                            <w:jc w:val="center"/>
                            <w:rPr>
                              <w:rFonts w:ascii="Malgun Gothic" w:hAnsi="Malgun Gothic"/>
                              <w:color w:val="FFFFFF"/>
                              <w:kern w:val="24"/>
                              <w:sz w:val="10"/>
                            </w:rPr>
                          </w:pPr>
                        </w:p>
                        <w:p w14:paraId="72E3590A" w14:textId="77777777" w:rsidR="004A00AF" w:rsidRPr="00B658BD" w:rsidRDefault="004A00AF" w:rsidP="00BB437C">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16DBB72B" w14:textId="77777777" w:rsidR="004A00AF" w:rsidRDefault="004A00AF" w:rsidP="00BB437C">
                          <w:pPr>
                            <w:pStyle w:val="NormalWeb"/>
                            <w:wordWrap w:val="0"/>
                            <w:spacing w:after="0"/>
                            <w:jc w:val="center"/>
                          </w:pPr>
                        </w:p>
                      </w:txbxContent>
                    </v:textbox>
                  </v:roundrect>
                  <v:line id="직선 연결선 9" o:spid="_x0000_s2007" style="position:absolute;visibility:visible" from="9058,12172" to="9058,1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tc>
      </w:tr>
      <w:tr w:rsidR="00BB437C" w:rsidRPr="009743EA" w14:paraId="5A81B30C" w14:textId="77777777" w:rsidTr="00283DA8">
        <w:trPr>
          <w:trHeight w:val="1000"/>
          <w:jc w:val="center"/>
        </w:trPr>
        <w:tc>
          <w:tcPr>
            <w:tcW w:w="1286" w:type="dxa"/>
            <w:vMerge/>
            <w:tcBorders>
              <w:left w:val="single" w:sz="4" w:space="0" w:color="000000"/>
            </w:tcBorders>
            <w:shd w:val="clear" w:color="auto" w:fill="E7E6E6"/>
          </w:tcPr>
          <w:p w14:paraId="3534862F" w14:textId="77777777" w:rsidR="00BB437C" w:rsidRPr="009743EA" w:rsidRDefault="00BB437C" w:rsidP="00283DA8">
            <w:pPr>
              <w:pStyle w:val="TAL"/>
              <w:snapToGrid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3B0C8859" w14:textId="77777777" w:rsidR="00BB437C" w:rsidRPr="009743EA" w:rsidRDefault="00BB437C" w:rsidP="00283DA8">
            <w:pPr>
              <w:pStyle w:val="TAL"/>
              <w:snapToGrid w:val="0"/>
              <w:jc w:val="center"/>
              <w:rPr>
                <w:b/>
                <w:kern w:val="1"/>
              </w:rPr>
            </w:pPr>
          </w:p>
          <w:p w14:paraId="6AD79EEA" w14:textId="77777777" w:rsidR="00BB437C" w:rsidRPr="009743EA" w:rsidRDefault="00BB437C" w:rsidP="00283DA8">
            <w:pPr>
              <w:pStyle w:val="TAL"/>
              <w:snapToGrid w:val="0"/>
              <w:jc w:val="center"/>
              <w:rPr>
                <w:b/>
                <w:kern w:val="1"/>
              </w:rPr>
            </w:pPr>
          </w:p>
          <w:p w14:paraId="6CF85604" w14:textId="77777777" w:rsidR="00BB437C" w:rsidRPr="009743EA" w:rsidRDefault="00BB437C" w:rsidP="00283DA8">
            <w:pPr>
              <w:pStyle w:val="TAL"/>
              <w:snapToGrid w:val="0"/>
              <w:jc w:val="center"/>
              <w:rPr>
                <w:b/>
                <w:kern w:val="1"/>
              </w:rPr>
            </w:pPr>
            <w:r w:rsidRPr="009743EA">
              <w:rPr>
                <w:b/>
                <w:kern w:val="1"/>
              </w:rPr>
              <w:t>HTTP Header Information</w:t>
            </w:r>
          </w:p>
          <w:p w14:paraId="0E08BD95" w14:textId="77777777" w:rsidR="00BB437C" w:rsidRPr="009743EA" w:rsidRDefault="00BB437C" w:rsidP="00283DA8">
            <w:pPr>
              <w:pStyle w:val="TAL"/>
              <w:snapToGrid w:val="0"/>
              <w:jc w:val="center"/>
              <w:rPr>
                <w:b/>
                <w:kern w:val="1"/>
              </w:rPr>
            </w:pPr>
          </w:p>
          <w:p w14:paraId="005DC6CA" w14:textId="77777777" w:rsidR="00FE3B5F" w:rsidRPr="009743EA" w:rsidRDefault="00FE3B5F" w:rsidP="00283DA8">
            <w:pPr>
              <w:pStyle w:val="TAL"/>
              <w:snapToGrid w:val="0"/>
              <w:jc w:val="center"/>
              <w:rPr>
                <w:b/>
                <w:kern w:val="1"/>
              </w:rPr>
            </w:pPr>
          </w:p>
          <w:p w14:paraId="289FD5B4" w14:textId="77777777" w:rsidR="00BB437C" w:rsidRPr="009743EA" w:rsidRDefault="00BB437C" w:rsidP="00283DA8">
            <w:pPr>
              <w:pStyle w:val="TAL"/>
              <w:snapToGrid w:val="0"/>
              <w:jc w:val="both"/>
              <w:rPr>
                <w:b/>
                <w:kern w:val="1"/>
              </w:rPr>
            </w:pP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16D61537" w14:textId="77777777" w:rsidR="00BB437C" w:rsidRPr="009743EA" w:rsidRDefault="00BB437C" w:rsidP="005A2D7C">
            <w:pPr>
              <w:pStyle w:val="TAL"/>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BB437C" w:rsidRPr="009743EA" w14:paraId="51310FD0" w14:textId="77777777" w:rsidTr="005A2D7C">
              <w:trPr>
                <w:jc w:val="center"/>
              </w:trPr>
              <w:tc>
                <w:tcPr>
                  <w:tcW w:w="1501" w:type="dxa"/>
                  <w:shd w:val="clear" w:color="auto" w:fill="9CC2E5"/>
                </w:tcPr>
                <w:p w14:paraId="2DF89109" w14:textId="77777777" w:rsidR="00BB437C" w:rsidRPr="009743EA" w:rsidRDefault="00BB437C" w:rsidP="00283D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33E0C6A2" w14:textId="77777777" w:rsidR="00BB437C" w:rsidRPr="009743EA" w:rsidRDefault="00BB437C" w:rsidP="00283DA8">
                  <w:pPr>
                    <w:pStyle w:val="TAL"/>
                    <w:snapToGrid w:val="0"/>
                    <w:jc w:val="center"/>
                    <w:rPr>
                      <w:rFonts w:eastAsia="Calibri"/>
                      <w:b/>
                      <w:szCs w:val="22"/>
                    </w:rPr>
                  </w:pPr>
                  <w:r w:rsidRPr="009743EA">
                    <w:rPr>
                      <w:rFonts w:eastAsia="Calibri"/>
                      <w:b/>
                      <w:szCs w:val="22"/>
                    </w:rPr>
                    <w:t>Value</w:t>
                  </w:r>
                </w:p>
              </w:tc>
            </w:tr>
            <w:tr w:rsidR="00BB437C" w:rsidRPr="009743EA" w14:paraId="58F88019" w14:textId="77777777" w:rsidTr="005A2D7C">
              <w:trPr>
                <w:jc w:val="center"/>
              </w:trPr>
              <w:tc>
                <w:tcPr>
                  <w:tcW w:w="1501" w:type="dxa"/>
                  <w:shd w:val="clear" w:color="auto" w:fill="DEEAF6"/>
                </w:tcPr>
                <w:p w14:paraId="62388C08" w14:textId="77777777" w:rsidR="00BB437C" w:rsidRPr="009743EA" w:rsidRDefault="00BB437C" w:rsidP="00283D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2E60F735" w14:textId="77777777" w:rsidR="00BB437C" w:rsidRPr="009743EA" w:rsidRDefault="00BB437C" w:rsidP="00283DA8">
                  <w:pPr>
                    <w:pStyle w:val="TAL"/>
                    <w:snapToGrid w:val="0"/>
                    <w:rPr>
                      <w:rFonts w:eastAsia="Calibri"/>
                      <w:szCs w:val="22"/>
                    </w:rPr>
                  </w:pPr>
                  <w:r w:rsidRPr="009743EA">
                    <w:rPr>
                      <w:rFonts w:eastAsia="Calibri"/>
                      <w:szCs w:val="22"/>
                    </w:rPr>
                    <w:t>application/json</w:t>
                  </w:r>
                </w:p>
              </w:tc>
            </w:tr>
            <w:tr w:rsidR="00BB437C" w:rsidRPr="009743EA" w14:paraId="59B989D9" w14:textId="77777777" w:rsidTr="005A2D7C">
              <w:trPr>
                <w:jc w:val="center"/>
              </w:trPr>
              <w:tc>
                <w:tcPr>
                  <w:tcW w:w="1501" w:type="dxa"/>
                  <w:shd w:val="clear" w:color="auto" w:fill="DEEAF6"/>
                </w:tcPr>
                <w:p w14:paraId="505722BC" w14:textId="77777777" w:rsidR="00BB437C" w:rsidRPr="009743EA" w:rsidRDefault="00BB437C" w:rsidP="00283D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39DC7677" w14:textId="77777777" w:rsidR="00BB437C" w:rsidRPr="009743EA" w:rsidRDefault="00BB437C" w:rsidP="00283DA8">
                  <w:pPr>
                    <w:pStyle w:val="TAL"/>
                    <w:snapToGrid w:val="0"/>
                    <w:rPr>
                      <w:rFonts w:eastAsia="Calibri"/>
                      <w:szCs w:val="22"/>
                    </w:rPr>
                  </w:pPr>
                  <w:r w:rsidRPr="009743EA">
                    <w:rPr>
                      <w:rFonts w:eastAsia="Calibri"/>
                      <w:szCs w:val="22"/>
                    </w:rPr>
                    <w:t>Request</w:t>
                  </w:r>
                  <w:r w:rsidR="000E08CD" w:rsidRPr="009743EA">
                    <w:rPr>
                      <w:rFonts w:eastAsia="Calibri"/>
                      <w:szCs w:val="22"/>
                    </w:rPr>
                    <w:t xml:space="preserve"> </w:t>
                  </w:r>
                  <w:r w:rsidRPr="009743EA">
                    <w:rPr>
                      <w:rFonts w:eastAsia="Calibri"/>
                      <w:szCs w:val="22"/>
                    </w:rPr>
                    <w:t>ID</w:t>
                  </w:r>
                  <w:r w:rsidR="000E08CD" w:rsidRPr="009743EA">
                    <w:rPr>
                      <w:rFonts w:eastAsia="Calibri"/>
                      <w:szCs w:val="22"/>
                    </w:rPr>
                    <w:t xml:space="preserve"> </w:t>
                  </w:r>
                </w:p>
              </w:tc>
            </w:tr>
            <w:tr w:rsidR="00BB437C" w:rsidRPr="009743EA" w14:paraId="1D07943C" w14:textId="77777777" w:rsidTr="005A2D7C">
              <w:trPr>
                <w:jc w:val="center"/>
              </w:trPr>
              <w:tc>
                <w:tcPr>
                  <w:tcW w:w="1501" w:type="dxa"/>
                  <w:shd w:val="clear" w:color="auto" w:fill="DEEAF6"/>
                </w:tcPr>
                <w:p w14:paraId="3DEA22C6" w14:textId="77777777" w:rsidR="00BB437C" w:rsidRPr="009743EA" w:rsidRDefault="00BB437C" w:rsidP="00283D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5A44D0B5" w14:textId="77777777" w:rsidR="00BB437C" w:rsidRPr="009743EA" w:rsidRDefault="00BB437C" w:rsidP="00283DA8">
                  <w:pPr>
                    <w:pStyle w:val="TAL"/>
                    <w:snapToGrid w:val="0"/>
                    <w:rPr>
                      <w:rFonts w:eastAsia="Calibri"/>
                      <w:szCs w:val="22"/>
                    </w:rPr>
                  </w:pPr>
                  <w:r w:rsidRPr="009743EA">
                    <w:rPr>
                      <w:rFonts w:eastAsia="Calibri"/>
                      <w:szCs w:val="22"/>
                    </w:rPr>
                    <w:t>AE-ID</w:t>
                  </w:r>
                  <w:r w:rsidR="000E08CD" w:rsidRPr="009743EA">
                    <w:rPr>
                      <w:rFonts w:eastAsia="Calibri"/>
                      <w:szCs w:val="22"/>
                    </w:rPr>
                    <w:t xml:space="preserve"> </w:t>
                  </w:r>
                  <w:r w:rsidRPr="009743EA">
                    <w:rPr>
                      <w:rFonts w:eastAsia="Calibri"/>
                      <w:szCs w:val="22"/>
                    </w:rPr>
                    <w:t>of</w:t>
                  </w:r>
                  <w:r w:rsidR="000E08CD" w:rsidRPr="009743EA">
                    <w:rPr>
                      <w:rFonts w:eastAsia="Calibri"/>
                      <w:szCs w:val="22"/>
                    </w:rPr>
                    <w:t xml:space="preserve"> </w:t>
                  </w:r>
                  <w:r w:rsidRPr="009743EA">
                    <w:rPr>
                      <w:rFonts w:eastAsia="Calibri"/>
                      <w:szCs w:val="22"/>
                    </w:rPr>
                    <w:t>Originator</w:t>
                  </w:r>
                </w:p>
              </w:tc>
            </w:tr>
            <w:tr w:rsidR="00BB437C" w:rsidRPr="009743EA" w14:paraId="276E285D" w14:textId="77777777" w:rsidTr="005A2D7C">
              <w:trPr>
                <w:jc w:val="center"/>
              </w:trPr>
              <w:tc>
                <w:tcPr>
                  <w:tcW w:w="1501" w:type="dxa"/>
                  <w:shd w:val="clear" w:color="auto" w:fill="DEEAF6"/>
                </w:tcPr>
                <w:p w14:paraId="46CE8B87" w14:textId="77777777" w:rsidR="00BB437C" w:rsidRPr="009743EA" w:rsidRDefault="00BB437C" w:rsidP="00283DA8">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7CCB89B0" w14:textId="77777777" w:rsidR="00BB437C" w:rsidRPr="009743EA" w:rsidRDefault="00BB437C" w:rsidP="00283DA8">
                  <w:pPr>
                    <w:pStyle w:val="TAL"/>
                    <w:snapToGrid w:val="0"/>
                    <w:rPr>
                      <w:rFonts w:eastAsia="Calibri"/>
                      <w:szCs w:val="22"/>
                    </w:rPr>
                  </w:pPr>
                  <w:r w:rsidRPr="009743EA">
                    <w:rPr>
                      <w:rFonts w:eastAsia="Calibri"/>
                      <w:szCs w:val="22"/>
                    </w:rPr>
                    <w:t>application/json</w:t>
                  </w:r>
                </w:p>
              </w:tc>
            </w:tr>
            <w:tr w:rsidR="00595120" w:rsidRPr="009743EA" w14:paraId="5F6261CD" w14:textId="77777777" w:rsidTr="005A2D7C">
              <w:trPr>
                <w:jc w:val="center"/>
              </w:trPr>
              <w:tc>
                <w:tcPr>
                  <w:tcW w:w="1501" w:type="dxa"/>
                  <w:shd w:val="clear" w:color="auto" w:fill="DEEAF6"/>
                </w:tcPr>
                <w:p w14:paraId="480F4257" w14:textId="77777777" w:rsidR="00595120" w:rsidRPr="009743EA" w:rsidRDefault="00595120" w:rsidP="00595120">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0C70D32F" w14:textId="77777777" w:rsidR="00595120" w:rsidRPr="009743EA" w:rsidRDefault="00595120" w:rsidP="00595120">
                  <w:pPr>
                    <w:pStyle w:val="TAL"/>
                    <w:snapToGrid w:val="0"/>
                    <w:rPr>
                      <w:rFonts w:eastAsia="Calibri"/>
                      <w:szCs w:val="22"/>
                    </w:rPr>
                  </w:pPr>
                  <w:r w:rsidRPr="009743EA">
                    <w:rPr>
                      <w:rFonts w:eastAsia="Calibri"/>
                      <w:szCs w:val="22"/>
                    </w:rPr>
                    <w:t>Release</w:t>
                  </w:r>
                  <w:r w:rsidR="000E08CD" w:rsidRPr="009743EA">
                    <w:rPr>
                      <w:rFonts w:eastAsia="Calibri"/>
                      <w:szCs w:val="22"/>
                    </w:rPr>
                    <w:t xml:space="preserve"> </w:t>
                  </w:r>
                  <w:r w:rsidRPr="009743EA">
                    <w:rPr>
                      <w:rFonts w:eastAsia="Calibri"/>
                      <w:szCs w:val="22"/>
                    </w:rPr>
                    <w:t>Version</w:t>
                  </w:r>
                  <w:r w:rsidR="000E08CD" w:rsidRPr="009743EA">
                    <w:rPr>
                      <w:rFonts w:eastAsia="Calibri"/>
                      <w:szCs w:val="22"/>
                    </w:rPr>
                    <w:t xml:space="preserve"> </w:t>
                  </w:r>
                  <w:r w:rsidRPr="009743EA">
                    <w:rPr>
                      <w:rFonts w:eastAsia="Calibri"/>
                      <w:szCs w:val="22"/>
                    </w:rPr>
                    <w:t>Indicator</w:t>
                  </w:r>
                </w:p>
              </w:tc>
            </w:tr>
          </w:tbl>
          <w:p w14:paraId="5C4EEA5C" w14:textId="77777777" w:rsidR="00BB437C" w:rsidRPr="009743EA" w:rsidRDefault="00BB437C" w:rsidP="00283DA8">
            <w:pPr>
              <w:pStyle w:val="TAL"/>
              <w:snapToGrid w:val="0"/>
              <w:jc w:val="both"/>
              <w:rPr>
                <w:lang w:eastAsia="ko-KR"/>
              </w:rPr>
            </w:pPr>
          </w:p>
        </w:tc>
      </w:tr>
      <w:tr w:rsidR="00BB437C" w:rsidRPr="009743EA" w14:paraId="6330EDEC" w14:textId="77777777" w:rsidTr="00283DA8">
        <w:trPr>
          <w:trHeight w:val="1000"/>
          <w:jc w:val="center"/>
        </w:trPr>
        <w:tc>
          <w:tcPr>
            <w:tcW w:w="1286" w:type="dxa"/>
            <w:vMerge/>
            <w:tcBorders>
              <w:left w:val="single" w:sz="4" w:space="0" w:color="000000"/>
              <w:bottom w:val="single" w:sz="4" w:space="0" w:color="000000"/>
            </w:tcBorders>
            <w:shd w:val="clear" w:color="auto" w:fill="E7E6E6"/>
          </w:tcPr>
          <w:p w14:paraId="3CBEB537" w14:textId="77777777" w:rsidR="00BB437C" w:rsidRPr="009743EA" w:rsidRDefault="00BB437C" w:rsidP="00283DA8">
            <w:pPr>
              <w:pStyle w:val="TAL"/>
              <w:snapToGrid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7B3AE15C"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1CE47338"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0324FB4C"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3CC93ED1"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0F7BB837"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1856C9C2"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5486DEA8" w14:textId="77777777" w:rsidR="00BB437C" w:rsidRPr="009743EA" w:rsidRDefault="00BB437C" w:rsidP="00283DA8">
            <w:pPr>
              <w:pStyle w:val="Default"/>
              <w:overflowPunct w:val="0"/>
              <w:jc w:val="center"/>
              <w:rPr>
                <w:color w:val="0070C0"/>
                <w:lang w:eastAsia="ko-KR"/>
              </w:rPr>
            </w:pPr>
            <w:r w:rsidRPr="009743EA">
              <w:rPr>
                <w:rFonts w:ascii="Arial" w:eastAsia="Malgun Gothic" w:hAnsi="Arial"/>
                <w:b/>
                <w:color w:val="auto"/>
                <w:kern w:val="1"/>
                <w:sz w:val="18"/>
                <w:szCs w:val="20"/>
              </w:rPr>
              <w:t>Example</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5518C24C" w14:textId="77777777" w:rsidR="00C740D2" w:rsidRPr="009743EA" w:rsidRDefault="00C740D2" w:rsidP="00283DA8">
            <w:pPr>
              <w:widowControl w:val="0"/>
              <w:spacing w:after="0"/>
              <w:ind w:left="284"/>
              <w:jc w:val="both"/>
              <w:textAlignment w:val="auto"/>
              <w:rPr>
                <w:rFonts w:eastAsia="Calibri Light"/>
                <w:b/>
                <w:sz w:val="24"/>
              </w:rPr>
            </w:pPr>
          </w:p>
          <w:p w14:paraId="31E2D3B3" w14:textId="77777777" w:rsidR="00BB437C" w:rsidRPr="009743EA" w:rsidRDefault="00C740D2" w:rsidP="00283DA8">
            <w:pPr>
              <w:widowControl w:val="0"/>
              <w:spacing w:after="0"/>
              <w:ind w:left="284"/>
              <w:jc w:val="both"/>
              <w:textAlignment w:val="auto"/>
              <w:rPr>
                <w:rFonts w:ascii="Arial" w:hAnsi="Arial"/>
                <w:color w:val="0070C0"/>
                <w:sz w:val="18"/>
              </w:rPr>
            </w:pPr>
            <w:r w:rsidRPr="009743EA">
              <w:rPr>
                <w:rFonts w:eastAsia="Calibri Light"/>
                <w:b/>
                <w:sz w:val="24"/>
              </w:rPr>
              <w:t>API/NOTI/NET3/STEP03</w:t>
            </w:r>
          </w:p>
          <w:p w14:paraId="65E037B1" w14:textId="77777777" w:rsidR="00BB437C" w:rsidRPr="005A2D7C" w:rsidRDefault="00BB437C" w:rsidP="007C39B4">
            <w:pPr>
              <w:pStyle w:val="NoSpacing"/>
              <w:overflowPunct w:val="0"/>
              <w:rPr>
                <w:rFonts w:ascii="Arial" w:hAnsi="Arial"/>
                <w:b/>
                <w:color w:val="0070C0"/>
                <w:sz w:val="18"/>
                <w:lang w:val="en-GB"/>
              </w:rPr>
            </w:pPr>
            <w:r w:rsidRPr="005A2D7C">
              <w:rPr>
                <w:rFonts w:ascii="Times New Roman" w:hAnsi="Times New Roman"/>
                <w:lang w:val="en-GB"/>
              </w:rPr>
              <w:t xml:space="preserve">    </w:t>
            </w:r>
          </w:p>
          <w:p w14:paraId="65C56DF2"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6217C54A" w14:textId="77777777" w:rsidR="00BB437C" w:rsidRPr="009743EA" w:rsidRDefault="00BB437C" w:rsidP="00283DA8">
            <w:pPr>
              <w:pStyle w:val="TAL"/>
              <w:snapToGrid w:val="0"/>
              <w:ind w:left="284"/>
              <w:jc w:val="both"/>
              <w:rPr>
                <w:color w:val="0070C0"/>
              </w:rPr>
            </w:pPr>
          </w:p>
          <w:p w14:paraId="44F882B2" w14:textId="77777777" w:rsidR="00BB437C" w:rsidRPr="009743EA" w:rsidRDefault="00BB437C" w:rsidP="00283DA8">
            <w:pPr>
              <w:pStyle w:val="TAL"/>
              <w:snapToGrid w:val="0"/>
              <w:ind w:left="284"/>
              <w:jc w:val="both"/>
              <w:rPr>
                <w:color w:val="0070C0"/>
              </w:rPr>
            </w:pPr>
            <w:r w:rsidRPr="009743EA">
              <w:rPr>
                <w:color w:val="0070C0"/>
              </w:rPr>
              <w:t>POST HTTP/1.1</w:t>
            </w:r>
          </w:p>
          <w:p w14:paraId="0CBAC633" w14:textId="77777777" w:rsidR="00BB437C" w:rsidRPr="009743EA" w:rsidRDefault="00BB437C" w:rsidP="00283DA8">
            <w:pPr>
              <w:pStyle w:val="TAL"/>
              <w:snapToGrid w:val="0"/>
              <w:ind w:left="284"/>
              <w:jc w:val="both"/>
              <w:rPr>
                <w:color w:val="0070C0"/>
              </w:rPr>
            </w:pPr>
            <w:r w:rsidRPr="009743EA">
              <w:rPr>
                <w:color w:val="0070C0"/>
              </w:rPr>
              <w:t>Host: 192.168.0.10:8282</w:t>
            </w:r>
          </w:p>
          <w:p w14:paraId="74525CB4" w14:textId="77777777" w:rsidR="00BB437C" w:rsidRPr="009743EA" w:rsidRDefault="00BB437C" w:rsidP="00283DA8">
            <w:pPr>
              <w:pStyle w:val="TAL"/>
              <w:snapToGrid w:val="0"/>
              <w:ind w:left="284"/>
              <w:jc w:val="both"/>
              <w:rPr>
                <w:color w:val="0070C0"/>
              </w:rPr>
            </w:pPr>
            <w:r w:rsidRPr="009743EA">
              <w:rPr>
                <w:color w:val="0070C0"/>
              </w:rPr>
              <w:t>X-M2M-Origin: mn-name</w:t>
            </w:r>
          </w:p>
          <w:p w14:paraId="16BB5EDA" w14:textId="77777777" w:rsidR="00BB437C" w:rsidRPr="00325791" w:rsidRDefault="00BB437C" w:rsidP="00283DA8">
            <w:pPr>
              <w:pStyle w:val="TAL"/>
              <w:snapToGrid w:val="0"/>
              <w:ind w:left="284"/>
              <w:jc w:val="both"/>
              <w:rPr>
                <w:color w:val="0070C0"/>
                <w:lang w:val="fr-FR"/>
              </w:rPr>
            </w:pPr>
            <w:r w:rsidRPr="00325791">
              <w:rPr>
                <w:color w:val="0070C0"/>
                <w:lang w:val="fr-FR"/>
              </w:rPr>
              <w:t>Content-Type: application/json</w:t>
            </w:r>
          </w:p>
          <w:p w14:paraId="2D32959B" w14:textId="77777777" w:rsidR="00BB437C" w:rsidRPr="00325791" w:rsidRDefault="00BB437C" w:rsidP="00283DA8">
            <w:pPr>
              <w:pStyle w:val="TAL"/>
              <w:snapToGrid w:val="0"/>
              <w:ind w:left="284"/>
              <w:jc w:val="both"/>
              <w:rPr>
                <w:color w:val="0070C0"/>
                <w:lang w:val="fr-FR"/>
              </w:rPr>
            </w:pPr>
            <w:r w:rsidRPr="00325791">
              <w:rPr>
                <w:color w:val="0070C0"/>
                <w:lang w:val="fr-FR"/>
              </w:rPr>
              <w:t>X-M2M-RI: 1234</w:t>
            </w:r>
          </w:p>
          <w:p w14:paraId="08A22EEF" w14:textId="77777777" w:rsidR="00C32389" w:rsidRPr="009743EA"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50EF2F36" w14:textId="77777777" w:rsidR="00BB437C" w:rsidRPr="009743EA" w:rsidRDefault="00BB437C" w:rsidP="00283DA8">
            <w:pPr>
              <w:pStyle w:val="TAL"/>
              <w:snapToGrid w:val="0"/>
              <w:ind w:left="284"/>
              <w:jc w:val="both"/>
              <w:rPr>
                <w:color w:val="0070C0"/>
              </w:rPr>
            </w:pPr>
          </w:p>
          <w:p w14:paraId="02F300CA" w14:textId="77777777" w:rsidR="00BB437C" w:rsidRPr="009743EA" w:rsidRDefault="00BB437C" w:rsidP="00283DA8">
            <w:pPr>
              <w:pStyle w:val="TAL"/>
              <w:snapToGrid w:val="0"/>
              <w:ind w:left="284"/>
              <w:jc w:val="both"/>
              <w:rPr>
                <w:color w:val="0070C0"/>
              </w:rPr>
            </w:pPr>
            <w:r w:rsidRPr="009743EA">
              <w:rPr>
                <w:color w:val="0070C0"/>
              </w:rPr>
              <w:t>{</w:t>
            </w:r>
          </w:p>
          <w:p w14:paraId="3F71F483" w14:textId="77777777" w:rsidR="00BB437C" w:rsidRPr="009743EA" w:rsidRDefault="00431613" w:rsidP="00283DA8">
            <w:pPr>
              <w:pStyle w:val="TAL"/>
              <w:snapToGrid w:val="0"/>
              <w:ind w:left="284"/>
              <w:jc w:val="both"/>
              <w:rPr>
                <w:color w:val="0070C0"/>
              </w:rPr>
            </w:pPr>
            <w:r w:rsidRPr="009743EA">
              <w:rPr>
                <w:color w:val="0070C0"/>
              </w:rPr>
              <w:t xml:space="preserve">    </w:t>
            </w:r>
            <w:r w:rsidR="00BB437C" w:rsidRPr="009743EA">
              <w:rPr>
                <w:color w:val="0070C0"/>
              </w:rPr>
              <w:t>"m2m:sgn": {</w:t>
            </w:r>
          </w:p>
          <w:p w14:paraId="11BE291A" w14:textId="77777777" w:rsidR="00BB437C" w:rsidRPr="00325791" w:rsidRDefault="00BB437C" w:rsidP="00283DA8">
            <w:pPr>
              <w:pStyle w:val="TAL"/>
              <w:snapToGrid w:val="0"/>
              <w:ind w:left="284"/>
              <w:jc w:val="both"/>
              <w:rPr>
                <w:color w:val="0070C0"/>
                <w:lang w:val="fr-FR"/>
              </w:rPr>
            </w:pPr>
            <w:r w:rsidRPr="009743EA">
              <w:rPr>
                <w:color w:val="0070C0"/>
              </w:rPr>
              <w:t xml:space="preserve">       </w:t>
            </w:r>
            <w:r w:rsidR="00431613" w:rsidRPr="009743EA">
              <w:rPr>
                <w:color w:val="0070C0"/>
              </w:rPr>
              <w:t xml:space="preserve"> </w:t>
            </w:r>
            <w:r w:rsidRPr="00325791">
              <w:rPr>
                <w:color w:val="0070C0"/>
                <w:lang w:val="fr-FR"/>
              </w:rPr>
              <w:t>"sur": " mn-name/cont_temp/cont_sub",</w:t>
            </w:r>
          </w:p>
          <w:p w14:paraId="473B76F4" w14:textId="77777777" w:rsidR="00BB437C" w:rsidRPr="009743EA" w:rsidRDefault="00BB437C" w:rsidP="00283DA8">
            <w:pPr>
              <w:pStyle w:val="TAL"/>
              <w:snapToGrid w:val="0"/>
              <w:ind w:left="284"/>
              <w:jc w:val="both"/>
              <w:rPr>
                <w:color w:val="0070C0"/>
              </w:rPr>
            </w:pPr>
            <w:r w:rsidRPr="00325791">
              <w:rPr>
                <w:color w:val="0070C0"/>
                <w:lang w:val="fr-FR"/>
              </w:rPr>
              <w:t xml:space="preserve">     </w:t>
            </w:r>
            <w:r w:rsidR="00431613" w:rsidRPr="00325791">
              <w:rPr>
                <w:color w:val="0070C0"/>
                <w:lang w:val="fr-FR"/>
              </w:rPr>
              <w:t xml:space="preserve"> </w:t>
            </w:r>
            <w:r w:rsidRPr="00325791">
              <w:rPr>
                <w:color w:val="0070C0"/>
                <w:lang w:val="fr-FR"/>
              </w:rPr>
              <w:t xml:space="preserve">  </w:t>
            </w:r>
            <w:r w:rsidRPr="009743EA">
              <w:rPr>
                <w:color w:val="0070C0"/>
              </w:rPr>
              <w:t>"nev": {</w:t>
            </w:r>
          </w:p>
          <w:p w14:paraId="4F4F446F" w14:textId="77777777" w:rsidR="00BB437C" w:rsidRPr="009743EA" w:rsidRDefault="00431613" w:rsidP="00283DA8">
            <w:pPr>
              <w:pStyle w:val="TAL"/>
              <w:snapToGrid w:val="0"/>
              <w:ind w:left="284"/>
              <w:jc w:val="both"/>
              <w:rPr>
                <w:color w:val="0070C0"/>
              </w:rPr>
            </w:pPr>
            <w:r w:rsidRPr="009743EA">
              <w:rPr>
                <w:color w:val="0070C0"/>
              </w:rPr>
              <w:t xml:space="preserve">            </w:t>
            </w:r>
            <w:r w:rsidR="00BB437C" w:rsidRPr="009743EA">
              <w:rPr>
                <w:color w:val="0070C0"/>
              </w:rPr>
              <w:t>"net":3,</w:t>
            </w:r>
          </w:p>
          <w:p w14:paraId="2F012F57" w14:textId="77777777" w:rsidR="00BB437C" w:rsidRPr="009743EA" w:rsidRDefault="00431613" w:rsidP="00283DA8">
            <w:pPr>
              <w:pStyle w:val="TAL"/>
              <w:snapToGrid w:val="0"/>
              <w:ind w:left="284"/>
              <w:jc w:val="both"/>
              <w:rPr>
                <w:color w:val="0070C0"/>
              </w:rPr>
            </w:pPr>
            <w:r w:rsidRPr="009743EA">
              <w:rPr>
                <w:color w:val="0070C0"/>
              </w:rPr>
              <w:t xml:space="preserve">           </w:t>
            </w:r>
            <w:r w:rsidR="00BB437C" w:rsidRPr="009743EA">
              <w:rPr>
                <w:color w:val="0070C0"/>
              </w:rPr>
              <w:t xml:space="preserve"> "rep": {</w:t>
            </w:r>
          </w:p>
          <w:p w14:paraId="5B81EE5A" w14:textId="77777777" w:rsidR="00BB437C" w:rsidRPr="009743EA" w:rsidRDefault="00431613" w:rsidP="00283DA8">
            <w:pPr>
              <w:pStyle w:val="TAL"/>
              <w:snapToGrid w:val="0"/>
              <w:ind w:left="284"/>
              <w:jc w:val="both"/>
              <w:rPr>
                <w:color w:val="0070C0"/>
              </w:rPr>
            </w:pPr>
            <w:r w:rsidRPr="009743EA">
              <w:rPr>
                <w:color w:val="0070C0"/>
              </w:rPr>
              <w:t xml:space="preserve">                </w:t>
            </w:r>
            <w:r w:rsidR="00BB437C" w:rsidRPr="009743EA">
              <w:rPr>
                <w:color w:val="0070C0"/>
              </w:rPr>
              <w:t>"m2m:cin": {</w:t>
            </w:r>
          </w:p>
          <w:p w14:paraId="22A1D30E" w14:textId="77777777" w:rsidR="00BB437C" w:rsidRPr="00325791" w:rsidRDefault="00BB437C" w:rsidP="00283DA8">
            <w:pPr>
              <w:pStyle w:val="TAL"/>
              <w:snapToGrid w:val="0"/>
              <w:ind w:left="284"/>
              <w:jc w:val="both"/>
              <w:rPr>
                <w:color w:val="0070C0"/>
                <w:lang w:val="fr-FR"/>
              </w:rPr>
            </w:pPr>
            <w:r w:rsidRPr="009743EA">
              <w:rPr>
                <w:color w:val="0070C0"/>
              </w:rPr>
              <w:t xml:space="preserve">    </w:t>
            </w:r>
            <w:r w:rsidR="00431613" w:rsidRPr="009743EA">
              <w:rPr>
                <w:color w:val="0070C0"/>
              </w:rPr>
              <w:t xml:space="preserve">               </w:t>
            </w:r>
            <w:r w:rsidRPr="009743EA">
              <w:rPr>
                <w:color w:val="0070C0"/>
              </w:rPr>
              <w:t xml:space="preserve"> </w:t>
            </w:r>
            <w:r w:rsidRPr="00325791">
              <w:rPr>
                <w:color w:val="0070C0"/>
                <w:lang w:val="fr-FR"/>
              </w:rPr>
              <w:t>"con": "20",</w:t>
            </w:r>
          </w:p>
          <w:p w14:paraId="352A8A31" w14:textId="77777777" w:rsidR="00BB437C" w:rsidRPr="00325791" w:rsidRDefault="00431613"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 xml:space="preserve">      "cs": 2,</w:t>
            </w:r>
          </w:p>
          <w:p w14:paraId="3C0445EE" w14:textId="77777777" w:rsidR="00BB437C" w:rsidRPr="00325791" w:rsidRDefault="00431613"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 xml:space="preserve">       "ct": "20180406T135509",</w:t>
            </w:r>
          </w:p>
          <w:p w14:paraId="0AFB83EC" w14:textId="77777777" w:rsidR="00BB437C" w:rsidRPr="00325791" w:rsidRDefault="00431613"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 xml:space="preserve">      "et": "99991231T235959",</w:t>
            </w:r>
          </w:p>
          <w:p w14:paraId="6E009AA5" w14:textId="77777777" w:rsidR="00BB437C" w:rsidRPr="00325791" w:rsidRDefault="00431613"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 xml:space="preserve">        "lt": "20180406T135509",</w:t>
            </w:r>
          </w:p>
          <w:p w14:paraId="2839A8B3" w14:textId="77777777" w:rsidR="00BB437C" w:rsidRPr="00325791" w:rsidRDefault="00431613"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 xml:space="preserve">        "pi": "cnt20180406T1353041405855518901760_cse01",</w:t>
            </w:r>
          </w:p>
          <w:p w14:paraId="47099F23" w14:textId="77777777" w:rsidR="00BB437C" w:rsidRPr="00325791" w:rsidRDefault="00431613"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 xml:space="preserve">       "ri": "cin20180406T1355091405855351047683_cse01",</w:t>
            </w:r>
          </w:p>
          <w:p w14:paraId="572ADFD3" w14:textId="77777777" w:rsidR="00BB437C" w:rsidRPr="00325791" w:rsidRDefault="00431613"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 xml:space="preserve">       "rn": "cin20180406T1355091405855351047682_cse01",</w:t>
            </w:r>
          </w:p>
          <w:p w14:paraId="22D980E3" w14:textId="77777777" w:rsidR="00431613" w:rsidRPr="009743EA" w:rsidRDefault="00BB437C" w:rsidP="00283DA8">
            <w:pPr>
              <w:pStyle w:val="TAL"/>
              <w:snapToGrid w:val="0"/>
              <w:ind w:left="284"/>
              <w:jc w:val="both"/>
              <w:rPr>
                <w:color w:val="0070C0"/>
              </w:rPr>
            </w:pPr>
            <w:r w:rsidRPr="00325791">
              <w:rPr>
                <w:color w:val="0070C0"/>
                <w:lang w:val="fr-FR"/>
              </w:rPr>
              <w:t xml:space="preserve"> </w:t>
            </w:r>
            <w:r w:rsidR="00431613" w:rsidRPr="00325791">
              <w:rPr>
                <w:color w:val="0070C0"/>
                <w:lang w:val="fr-FR"/>
              </w:rPr>
              <w:t xml:space="preserve">            </w:t>
            </w:r>
            <w:r w:rsidRPr="00325791">
              <w:rPr>
                <w:color w:val="0070C0"/>
                <w:lang w:val="fr-FR"/>
              </w:rPr>
              <w:t xml:space="preserve">       </w:t>
            </w:r>
            <w:r w:rsidRPr="009743EA">
              <w:rPr>
                <w:color w:val="0070C0"/>
              </w:rPr>
              <w:t>"st": 1,</w:t>
            </w:r>
          </w:p>
          <w:p w14:paraId="0D325923" w14:textId="77777777" w:rsidR="00431613" w:rsidRPr="009743EA" w:rsidRDefault="00431613" w:rsidP="00283DA8">
            <w:pPr>
              <w:pStyle w:val="TAL"/>
              <w:snapToGrid w:val="0"/>
              <w:ind w:left="284"/>
              <w:jc w:val="both"/>
              <w:rPr>
                <w:color w:val="0070C0"/>
              </w:rPr>
            </w:pPr>
            <w:r w:rsidRPr="009743EA">
              <w:rPr>
                <w:color w:val="0070C0"/>
              </w:rPr>
              <w:t xml:space="preserve">                    </w:t>
            </w:r>
            <w:r w:rsidR="00BB437C" w:rsidRPr="009743EA">
              <w:rPr>
                <w:color w:val="0070C0"/>
              </w:rPr>
              <w:t>"ty": 4</w:t>
            </w:r>
          </w:p>
          <w:p w14:paraId="5F9250EE" w14:textId="77777777" w:rsidR="00431613" w:rsidRPr="009743EA" w:rsidRDefault="00431613" w:rsidP="00283DA8">
            <w:pPr>
              <w:pStyle w:val="TAL"/>
              <w:snapToGrid w:val="0"/>
              <w:ind w:left="284"/>
              <w:jc w:val="both"/>
              <w:rPr>
                <w:color w:val="0070C0"/>
              </w:rPr>
            </w:pPr>
            <w:r w:rsidRPr="009743EA">
              <w:rPr>
                <w:color w:val="0070C0"/>
              </w:rPr>
              <w:t xml:space="preserve">                </w:t>
            </w:r>
            <w:r w:rsidR="00BB437C" w:rsidRPr="009743EA">
              <w:rPr>
                <w:color w:val="0070C0"/>
              </w:rPr>
              <w:t>}</w:t>
            </w:r>
          </w:p>
          <w:p w14:paraId="0B37A3AA" w14:textId="77777777" w:rsidR="00BB437C" w:rsidRPr="009743EA" w:rsidRDefault="00431613" w:rsidP="00283DA8">
            <w:pPr>
              <w:pStyle w:val="TAL"/>
              <w:snapToGrid w:val="0"/>
              <w:ind w:left="284"/>
              <w:jc w:val="both"/>
              <w:rPr>
                <w:color w:val="0070C0"/>
                <w:szCs w:val="18"/>
              </w:rPr>
            </w:pPr>
            <w:r w:rsidRPr="009743EA">
              <w:rPr>
                <w:color w:val="0070C0"/>
              </w:rPr>
              <w:t xml:space="preserve">            </w:t>
            </w:r>
            <w:r w:rsidR="00BB437C" w:rsidRPr="009743EA">
              <w:rPr>
                <w:color w:val="0070C0"/>
              </w:rPr>
              <w:t>}</w:t>
            </w:r>
          </w:p>
          <w:p w14:paraId="708E6521" w14:textId="77777777" w:rsidR="00BB437C" w:rsidRPr="009743EA" w:rsidRDefault="00431613" w:rsidP="00283DA8">
            <w:pPr>
              <w:pStyle w:val="TAL"/>
              <w:snapToGrid w:val="0"/>
              <w:ind w:left="284"/>
              <w:jc w:val="both"/>
              <w:rPr>
                <w:color w:val="0070C0"/>
                <w:szCs w:val="18"/>
              </w:rPr>
            </w:pPr>
            <w:r w:rsidRPr="009743EA">
              <w:rPr>
                <w:color w:val="0070C0"/>
                <w:szCs w:val="18"/>
              </w:rPr>
              <w:lastRenderedPageBreak/>
              <w:t xml:space="preserve">  </w:t>
            </w:r>
            <w:r w:rsidR="00BB437C" w:rsidRPr="009743EA">
              <w:rPr>
                <w:color w:val="0070C0"/>
                <w:szCs w:val="18"/>
              </w:rPr>
              <w:t xml:space="preserve">     </w:t>
            </w:r>
            <w:r w:rsidRPr="009743EA">
              <w:rPr>
                <w:color w:val="0070C0"/>
                <w:szCs w:val="18"/>
              </w:rPr>
              <w:t xml:space="preserve"> </w:t>
            </w:r>
            <w:r w:rsidR="00BB437C" w:rsidRPr="009743EA">
              <w:rPr>
                <w:color w:val="0070C0"/>
                <w:szCs w:val="18"/>
              </w:rPr>
              <w:t>}</w:t>
            </w:r>
          </w:p>
          <w:p w14:paraId="21CAA1EB" w14:textId="77777777" w:rsidR="00BB437C" w:rsidRPr="009743EA" w:rsidRDefault="00431613" w:rsidP="00283DA8">
            <w:pPr>
              <w:pStyle w:val="TAL"/>
              <w:snapToGrid w:val="0"/>
              <w:ind w:left="284"/>
              <w:jc w:val="both"/>
              <w:rPr>
                <w:color w:val="0070C0"/>
                <w:szCs w:val="18"/>
              </w:rPr>
            </w:pPr>
            <w:r w:rsidRPr="009743EA">
              <w:rPr>
                <w:color w:val="0070C0"/>
                <w:szCs w:val="18"/>
              </w:rPr>
              <w:t xml:space="preserve">    </w:t>
            </w:r>
            <w:r w:rsidR="00BB437C" w:rsidRPr="009743EA">
              <w:rPr>
                <w:color w:val="0070C0"/>
                <w:szCs w:val="18"/>
              </w:rPr>
              <w:t>}</w:t>
            </w:r>
          </w:p>
          <w:p w14:paraId="75B282D1" w14:textId="77777777" w:rsidR="00BB437C" w:rsidRPr="009743EA" w:rsidRDefault="00BB437C" w:rsidP="00283DA8">
            <w:pPr>
              <w:pStyle w:val="TAL"/>
              <w:snapToGrid w:val="0"/>
              <w:ind w:left="284"/>
              <w:jc w:val="both"/>
              <w:rPr>
                <w:color w:val="0070C0"/>
                <w:szCs w:val="18"/>
              </w:rPr>
            </w:pPr>
            <w:r w:rsidRPr="009743EA">
              <w:rPr>
                <w:color w:val="0070C0"/>
                <w:szCs w:val="18"/>
              </w:rPr>
              <w:t>}</w:t>
            </w:r>
          </w:p>
          <w:p w14:paraId="5C5192F2" w14:textId="77777777" w:rsidR="00BB437C" w:rsidRPr="009743EA" w:rsidRDefault="00BB437C" w:rsidP="00283DA8">
            <w:pPr>
              <w:pStyle w:val="TAL"/>
              <w:snapToGrid w:val="0"/>
              <w:ind w:left="284"/>
              <w:jc w:val="both"/>
              <w:rPr>
                <w:color w:val="0070C0"/>
                <w:lang w:eastAsia="ko-KR"/>
              </w:rPr>
            </w:pPr>
          </w:p>
          <w:p w14:paraId="407F340B" w14:textId="77777777" w:rsidR="00BB437C" w:rsidRPr="009743EA" w:rsidRDefault="00BB437C" w:rsidP="00283DA8">
            <w:pPr>
              <w:widowControl w:val="0"/>
              <w:spacing w:after="0"/>
              <w:ind w:left="284"/>
              <w:jc w:val="both"/>
              <w:textAlignment w:val="auto"/>
              <w:rPr>
                <w:rFonts w:ascii="Arial" w:hAnsi="Arial"/>
                <w:b/>
                <w:color w:val="0070C0"/>
                <w:sz w:val="18"/>
              </w:rPr>
            </w:pPr>
          </w:p>
          <w:p w14:paraId="6AFC5393"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6D1F167A" w14:textId="77777777" w:rsidR="00BB437C" w:rsidRPr="009743EA" w:rsidRDefault="00BB437C" w:rsidP="00283DA8">
            <w:pPr>
              <w:widowControl w:val="0"/>
              <w:spacing w:after="0"/>
              <w:ind w:left="284"/>
              <w:textAlignment w:val="auto"/>
              <w:rPr>
                <w:rFonts w:ascii="Arial" w:hAnsi="Arial"/>
                <w:color w:val="0070C0"/>
                <w:sz w:val="18"/>
              </w:rPr>
            </w:pPr>
          </w:p>
          <w:p w14:paraId="5CAE2BB2" w14:textId="77777777" w:rsidR="00BB437C" w:rsidRPr="009743EA" w:rsidRDefault="00BB437C" w:rsidP="00283DA8">
            <w:pPr>
              <w:widowControl w:val="0"/>
              <w:spacing w:after="0"/>
              <w:ind w:left="284"/>
              <w:textAlignment w:val="auto"/>
              <w:rPr>
                <w:color w:val="0070C0"/>
              </w:rPr>
            </w:pPr>
            <w:r w:rsidRPr="009743EA">
              <w:rPr>
                <w:rFonts w:ascii="Arial" w:hAnsi="Arial"/>
                <w:color w:val="0070C0"/>
                <w:sz w:val="18"/>
              </w:rPr>
              <w:t>200 OK</w:t>
            </w:r>
          </w:p>
          <w:p w14:paraId="20CF42BA" w14:textId="77777777" w:rsidR="00BB437C" w:rsidRPr="009743EA" w:rsidRDefault="00BB437C" w:rsidP="00283DA8">
            <w:pPr>
              <w:pStyle w:val="TAL"/>
              <w:snapToGrid w:val="0"/>
              <w:ind w:left="284"/>
              <w:rPr>
                <w:color w:val="0070C0"/>
              </w:rPr>
            </w:pPr>
            <w:r w:rsidRPr="009743EA">
              <w:rPr>
                <w:color w:val="0070C0"/>
              </w:rPr>
              <w:t>X-M2M-RI: 1234</w:t>
            </w:r>
          </w:p>
          <w:p w14:paraId="4A3FA519" w14:textId="77777777" w:rsidR="00C32389" w:rsidRPr="009743EA"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06AD8D85" w14:textId="77777777" w:rsidR="00BB437C" w:rsidRPr="009743EA" w:rsidRDefault="00BB437C" w:rsidP="00283DA8">
            <w:pPr>
              <w:pStyle w:val="TAL"/>
              <w:snapToGrid w:val="0"/>
              <w:ind w:left="284"/>
              <w:rPr>
                <w:color w:val="0070C0"/>
              </w:rPr>
            </w:pPr>
            <w:r w:rsidRPr="009743EA">
              <w:rPr>
                <w:color w:val="0070C0"/>
              </w:rPr>
              <w:t>X-M2M-RSC: 2000</w:t>
            </w:r>
          </w:p>
          <w:p w14:paraId="4B1AEE33" w14:textId="77777777" w:rsidR="00BB437C" w:rsidRPr="009743EA" w:rsidRDefault="00BB437C" w:rsidP="00283DA8">
            <w:pPr>
              <w:widowControl w:val="0"/>
              <w:spacing w:after="0"/>
              <w:ind w:left="284"/>
              <w:jc w:val="both"/>
              <w:textAlignment w:val="auto"/>
              <w:rPr>
                <w:color w:val="0070C0"/>
              </w:rPr>
            </w:pPr>
          </w:p>
        </w:tc>
      </w:tr>
    </w:tbl>
    <w:p w14:paraId="672456F1" w14:textId="77777777" w:rsidR="00BB437C" w:rsidRPr="005A2D7C" w:rsidRDefault="00BB437C" w:rsidP="00BB437C"/>
    <w:p w14:paraId="78283E14" w14:textId="77777777" w:rsidR="00BB437C" w:rsidRPr="009743EA" w:rsidRDefault="00BB437C" w:rsidP="005A2D7C">
      <w:pPr>
        <w:pStyle w:val="Heading2"/>
      </w:pPr>
      <w:bookmarkStart w:id="747" w:name="_Toc49420794"/>
      <w:bookmarkStart w:id="748" w:name="_Toc49507608"/>
      <w:bookmarkStart w:id="749" w:name="_Toc49507720"/>
      <w:bookmarkStart w:id="750" w:name="_Toc532286420"/>
      <w:bookmarkStart w:id="751" w:name="_Toc532286556"/>
      <w:bookmarkStart w:id="752" w:name="_Toc46154463"/>
      <w:bookmarkStart w:id="753" w:name="_Toc71708897"/>
      <w:r w:rsidRPr="005A2D7C">
        <w:t>A.1.4</w:t>
      </w:r>
      <w:r w:rsidRPr="005A2D7C">
        <w:tab/>
        <w:t>API-NOTI-NET4</w:t>
      </w:r>
      <w:bookmarkEnd w:id="747"/>
      <w:bookmarkEnd w:id="748"/>
      <w:bookmarkEnd w:id="749"/>
      <w:bookmarkEnd w:id="750"/>
      <w:bookmarkEnd w:id="751"/>
      <w:bookmarkEnd w:id="752"/>
      <w:bookmarkEnd w:id="753"/>
    </w:p>
    <w:tbl>
      <w:tblPr>
        <w:tblW w:w="9659" w:type="dxa"/>
        <w:jc w:val="center"/>
        <w:tblLayout w:type="fixed"/>
        <w:tblCellMar>
          <w:left w:w="28" w:type="dxa"/>
        </w:tblCellMar>
        <w:tblLook w:val="0000" w:firstRow="0" w:lastRow="0" w:firstColumn="0" w:lastColumn="0" w:noHBand="0" w:noVBand="0"/>
      </w:tblPr>
      <w:tblGrid>
        <w:gridCol w:w="1286"/>
        <w:gridCol w:w="8373"/>
      </w:tblGrid>
      <w:tr w:rsidR="00BB437C" w:rsidRPr="009743EA" w14:paraId="24B1C423" w14:textId="77777777" w:rsidTr="000E08CD">
        <w:trPr>
          <w:jc w:val="center"/>
        </w:trPr>
        <w:tc>
          <w:tcPr>
            <w:tcW w:w="1286" w:type="dxa"/>
            <w:tcBorders>
              <w:top w:val="single" w:sz="4" w:space="0" w:color="000000"/>
              <w:left w:val="single" w:sz="4" w:space="0" w:color="000000"/>
              <w:bottom w:val="single" w:sz="4" w:space="0" w:color="000000"/>
            </w:tcBorders>
            <w:shd w:val="clear" w:color="auto" w:fill="E7E6E6"/>
          </w:tcPr>
          <w:p w14:paraId="3AE28000" w14:textId="77777777" w:rsidR="00BB437C" w:rsidRPr="009743EA" w:rsidRDefault="00BB437C" w:rsidP="00283DA8">
            <w:pPr>
              <w:pStyle w:val="TAL"/>
              <w:snapToGrid w:val="0"/>
              <w:jc w:val="center"/>
              <w:rPr>
                <w:b/>
              </w:rPr>
            </w:pPr>
            <w:r w:rsidRPr="009743EA">
              <w:rPr>
                <w:b/>
              </w:rPr>
              <w:t>API</w:t>
            </w:r>
            <w:r w:rsidR="000E08CD" w:rsidRPr="009743EA">
              <w:rPr>
                <w:b/>
              </w:rPr>
              <w:t xml:space="preserve"> </w:t>
            </w:r>
            <w:r w:rsidRPr="009743EA">
              <w:rPr>
                <w:b/>
              </w:rPr>
              <w:t>Id</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1E5547DC" w14:textId="77777777" w:rsidR="00BB437C" w:rsidRPr="005A2D7C" w:rsidRDefault="00BB437C" w:rsidP="005A2D7C">
            <w:pPr>
              <w:pStyle w:val="TAL"/>
              <w:rPr>
                <w:rFonts w:eastAsia="Calibri Light"/>
              </w:rPr>
            </w:pPr>
            <w:r w:rsidRPr="005A2D7C">
              <w:rPr>
                <w:rFonts w:eastAsia="Calibri Light"/>
              </w:rPr>
              <w:t>API/NOTI/NET4/STEP01</w:t>
            </w:r>
          </w:p>
          <w:p w14:paraId="48B27DD1" w14:textId="77777777" w:rsidR="00BB437C" w:rsidRPr="005A2D7C" w:rsidRDefault="00BB437C" w:rsidP="005A2D7C">
            <w:pPr>
              <w:pStyle w:val="TAL"/>
              <w:rPr>
                <w:rFonts w:eastAsia="Calibri Light"/>
              </w:rPr>
            </w:pPr>
            <w:r w:rsidRPr="005A2D7C">
              <w:rPr>
                <w:rFonts w:eastAsia="Calibri Light"/>
              </w:rPr>
              <w:t>API/NOTI/NET4/STEP02</w:t>
            </w:r>
          </w:p>
          <w:p w14:paraId="02918BED" w14:textId="77777777" w:rsidR="00BB437C" w:rsidRPr="005A2D7C" w:rsidRDefault="00BB437C" w:rsidP="005A2D7C">
            <w:pPr>
              <w:pStyle w:val="TAL"/>
            </w:pPr>
            <w:r w:rsidRPr="005A2D7C">
              <w:rPr>
                <w:rFonts w:eastAsia="Calibri Light"/>
              </w:rPr>
              <w:t>API/NOTI/NET4/STEP03</w:t>
            </w:r>
          </w:p>
        </w:tc>
      </w:tr>
      <w:tr w:rsidR="00BB437C" w:rsidRPr="009743EA" w14:paraId="1BD8D179" w14:textId="77777777" w:rsidTr="000E08CD">
        <w:trPr>
          <w:jc w:val="center"/>
        </w:trPr>
        <w:tc>
          <w:tcPr>
            <w:tcW w:w="1286" w:type="dxa"/>
            <w:tcBorders>
              <w:top w:val="single" w:sz="4" w:space="0" w:color="000000"/>
              <w:left w:val="single" w:sz="4" w:space="0" w:color="000000"/>
              <w:bottom w:val="single" w:sz="4" w:space="0" w:color="000000"/>
            </w:tcBorders>
            <w:shd w:val="clear" w:color="auto" w:fill="E7E6E6"/>
          </w:tcPr>
          <w:p w14:paraId="52BE3FAB" w14:textId="77777777" w:rsidR="00BB437C" w:rsidRPr="009743EA" w:rsidRDefault="00BB437C" w:rsidP="00283DA8">
            <w:pPr>
              <w:pStyle w:val="TAL"/>
              <w:snapToGrid w:val="0"/>
              <w:jc w:val="center"/>
              <w:rPr>
                <w:b/>
                <w:kern w:val="1"/>
              </w:rPr>
            </w:pPr>
            <w:r w:rsidRPr="009743EA">
              <w:rPr>
                <w:b/>
                <w:kern w:val="1"/>
              </w:rPr>
              <w:t>API</w:t>
            </w:r>
            <w:r w:rsidR="000E08CD" w:rsidRPr="009743EA">
              <w:rPr>
                <w:b/>
                <w:kern w:val="1"/>
              </w:rPr>
              <w:t xml:space="preserve"> </w:t>
            </w:r>
            <w:r w:rsidRPr="009743EA">
              <w:rPr>
                <w:b/>
                <w:kern w:val="1"/>
              </w:rPr>
              <w:t>Name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9D6281" w14:textId="77777777" w:rsidR="00BB437C" w:rsidRPr="005A2D7C" w:rsidRDefault="00BB437C" w:rsidP="005A2D7C">
            <w:pPr>
              <w:pStyle w:val="TAL"/>
            </w:pPr>
            <w:r w:rsidRPr="005A2D7C">
              <w:rPr>
                <w:rFonts w:eastAsia="Calibri Light"/>
              </w:rPr>
              <w:t>Notification</w:t>
            </w:r>
            <w:r w:rsidR="000E08CD" w:rsidRPr="005A2D7C">
              <w:rPr>
                <w:rFonts w:eastAsia="Calibri Light"/>
              </w:rPr>
              <w:t xml:space="preserve"> </w:t>
            </w:r>
            <w:r w:rsidRPr="005A2D7C">
              <w:rPr>
                <w:rFonts w:eastAsia="Calibri Light"/>
              </w:rPr>
              <w:t>procedure</w:t>
            </w:r>
            <w:r w:rsidR="000E08CD" w:rsidRPr="005A2D7C">
              <w:rPr>
                <w:rFonts w:eastAsia="Calibri Light"/>
              </w:rPr>
              <w:t xml:space="preserve"> </w:t>
            </w:r>
            <w:r w:rsidRPr="005A2D7C">
              <w:rPr>
                <w:rFonts w:eastAsia="Calibri Light"/>
              </w:rPr>
              <w:t>when</w:t>
            </w:r>
            <w:r w:rsidR="000E08CD" w:rsidRPr="005A2D7C">
              <w:rPr>
                <w:rFonts w:eastAsia="Calibri Light"/>
              </w:rPr>
              <w:t xml:space="preserve"> </w:t>
            </w:r>
            <w:r w:rsidRPr="005A2D7C">
              <w:rPr>
                <w:rFonts w:eastAsia="Calibri Light"/>
              </w:rPr>
              <w:t>the</w:t>
            </w:r>
            <w:r w:rsidR="000E08CD" w:rsidRPr="005A2D7C">
              <w:rPr>
                <w:rFonts w:eastAsia="Calibri Light"/>
              </w:rPr>
              <w:t xml:space="preserve"> </w:t>
            </w:r>
            <w:r w:rsidRPr="005A2D7C">
              <w:rPr>
                <w:rFonts w:eastAsia="Calibri Light"/>
              </w:rPr>
              <w:t>&lt;subscription&gt;</w:t>
            </w:r>
            <w:r w:rsidR="000E08CD" w:rsidRPr="005A2D7C">
              <w:rPr>
                <w:rFonts w:eastAsia="Calibri Light"/>
              </w:rPr>
              <w:t xml:space="preserve"> </w:t>
            </w:r>
            <w:r w:rsidRPr="005A2D7C">
              <w:rPr>
                <w:rFonts w:eastAsia="Calibri Light"/>
              </w:rPr>
              <w:t>resource</w:t>
            </w:r>
            <w:r w:rsidR="000E08CD" w:rsidRPr="005A2D7C">
              <w:rPr>
                <w:rFonts w:eastAsia="Calibri Light"/>
              </w:rPr>
              <w:t xml:space="preserve"> </w:t>
            </w:r>
            <w:r w:rsidRPr="005A2D7C">
              <w:rPr>
                <w:rFonts w:eastAsia="Calibri Light"/>
              </w:rPr>
              <w:t>has</w:t>
            </w:r>
            <w:r w:rsidR="000E08CD" w:rsidRPr="005A2D7C">
              <w:rPr>
                <w:rFonts w:eastAsia="Calibri Light"/>
              </w:rPr>
              <w:t xml:space="preserve"> </w:t>
            </w:r>
            <w:r w:rsidRPr="005A2D7C">
              <w:rPr>
                <w:rFonts w:eastAsia="Calibri Light"/>
              </w:rPr>
              <w:t>notificationEventType</w:t>
            </w:r>
            <w:r w:rsidR="000E08CD" w:rsidRPr="005A2D7C">
              <w:rPr>
                <w:rFonts w:eastAsia="Calibri Light"/>
              </w:rPr>
              <w:t xml:space="preserve"> </w:t>
            </w:r>
            <w:r w:rsidRPr="005A2D7C">
              <w:rPr>
                <w:rFonts w:eastAsia="Calibri Light"/>
              </w:rPr>
              <w:t>set</w:t>
            </w:r>
            <w:r w:rsidR="000E08CD" w:rsidRPr="005A2D7C">
              <w:rPr>
                <w:rFonts w:eastAsia="Calibri Light"/>
              </w:rPr>
              <w:t xml:space="preserve"> </w:t>
            </w:r>
            <w:r w:rsidRPr="005A2D7C">
              <w:rPr>
                <w:rFonts w:eastAsia="Calibri Light"/>
              </w:rPr>
              <w:t>to</w:t>
            </w:r>
            <w:r w:rsidR="000E08CD" w:rsidRPr="005A2D7C">
              <w:rPr>
                <w:rFonts w:eastAsia="Calibri Light"/>
              </w:rPr>
              <w:t xml:space="preserve"> </w:t>
            </w:r>
            <w:r w:rsidRPr="005A2D7C">
              <w:t>4(Hosting</w:t>
            </w:r>
            <w:r w:rsidR="000E08CD" w:rsidRPr="005A2D7C">
              <w:t xml:space="preserve"> </w:t>
            </w:r>
            <w:r w:rsidRPr="005A2D7C">
              <w:t>CSE</w:t>
            </w:r>
            <w:r w:rsidR="000E08CD" w:rsidRPr="005A2D7C">
              <w:t xml:space="preserve"> </w:t>
            </w:r>
            <w:r w:rsidRPr="005A2D7C">
              <w:t>sends</w:t>
            </w:r>
            <w:r w:rsidR="000E08CD" w:rsidRPr="005A2D7C">
              <w:t xml:space="preserve"> </w:t>
            </w:r>
            <w:r w:rsidRPr="005A2D7C">
              <w:t>notification</w:t>
            </w:r>
            <w:r w:rsidR="000E08CD" w:rsidRPr="005A2D7C">
              <w:t xml:space="preserve"> </w:t>
            </w:r>
            <w:r w:rsidRPr="005A2D7C">
              <w:t>when</w:t>
            </w:r>
            <w:r w:rsidR="000E08CD" w:rsidRPr="005A2D7C">
              <w:t xml:space="preserve"> </w:t>
            </w:r>
            <w:r w:rsidRPr="005A2D7C">
              <w:t>the</w:t>
            </w:r>
            <w:r w:rsidR="000E08CD" w:rsidRPr="005A2D7C">
              <w:t xml:space="preserve"> </w:t>
            </w:r>
            <w:r w:rsidRPr="005A2D7C">
              <w:t>direct</w:t>
            </w:r>
            <w:r w:rsidR="000E08CD" w:rsidRPr="005A2D7C">
              <w:t xml:space="preserve"> </w:t>
            </w:r>
            <w:r w:rsidRPr="005A2D7C">
              <w:t>child</w:t>
            </w:r>
            <w:r w:rsidR="000E08CD" w:rsidRPr="005A2D7C">
              <w:t xml:space="preserve"> </w:t>
            </w:r>
            <w:r w:rsidRPr="005A2D7C">
              <w:t>resource</w:t>
            </w:r>
            <w:r w:rsidR="000E08CD" w:rsidRPr="005A2D7C">
              <w:t xml:space="preserve"> </w:t>
            </w:r>
            <w:r w:rsidRPr="005A2D7C">
              <w:t>has</w:t>
            </w:r>
            <w:r w:rsidR="000E08CD" w:rsidRPr="005A2D7C">
              <w:t xml:space="preserve"> </w:t>
            </w:r>
            <w:r w:rsidRPr="005A2D7C">
              <w:t>been</w:t>
            </w:r>
            <w:r w:rsidR="000E08CD" w:rsidRPr="005A2D7C">
              <w:t xml:space="preserve"> </w:t>
            </w:r>
            <w:r w:rsidRPr="005A2D7C">
              <w:t>deleted)</w:t>
            </w:r>
          </w:p>
        </w:tc>
      </w:tr>
      <w:tr w:rsidR="00BB437C" w:rsidRPr="009743EA" w14:paraId="6D1303D2" w14:textId="77777777" w:rsidTr="000E08CD">
        <w:trPr>
          <w:jc w:val="center"/>
        </w:trPr>
        <w:tc>
          <w:tcPr>
            <w:tcW w:w="1286" w:type="dxa"/>
            <w:tcBorders>
              <w:top w:val="single" w:sz="4" w:space="0" w:color="000000"/>
              <w:left w:val="single" w:sz="4" w:space="0" w:color="000000"/>
              <w:bottom w:val="single" w:sz="4" w:space="0" w:color="000000"/>
            </w:tcBorders>
            <w:shd w:val="clear" w:color="auto" w:fill="E7E6E6"/>
          </w:tcPr>
          <w:p w14:paraId="67E8C3EE" w14:textId="77777777" w:rsidR="00BB437C" w:rsidRPr="009743EA" w:rsidRDefault="00BB437C" w:rsidP="00283DA8">
            <w:pPr>
              <w:pStyle w:val="TAL"/>
              <w:snapToGrid w:val="0"/>
              <w:jc w:val="center"/>
              <w:rPr>
                <w:b/>
                <w:kern w:val="1"/>
              </w:rPr>
            </w:pPr>
            <w:r w:rsidRPr="009743EA">
              <w:rPr>
                <w:b/>
                <w:kern w:val="1"/>
              </w:rPr>
              <w:t>Target</w:t>
            </w:r>
            <w:r w:rsidR="000E08CD" w:rsidRPr="009743EA">
              <w:rPr>
                <w:b/>
                <w:kern w:val="1"/>
              </w:rPr>
              <w:t xml:space="preserve"> </w:t>
            </w:r>
            <w:r w:rsidRPr="009743EA">
              <w:rPr>
                <w:b/>
                <w:kern w:val="1"/>
              </w:rPr>
              <w:t>Resource</w:t>
            </w:r>
          </w:p>
        </w:tc>
        <w:tc>
          <w:tcPr>
            <w:tcW w:w="83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B16B68" w14:textId="77777777" w:rsidR="00BB437C" w:rsidRPr="005A2D7C" w:rsidRDefault="00BB437C" w:rsidP="005A2D7C">
            <w:pPr>
              <w:pStyle w:val="TAL"/>
              <w:rPr>
                <w:rFonts w:eastAsia="Calibri Light"/>
              </w:rPr>
            </w:pPr>
            <w:r w:rsidRPr="005A2D7C">
              <w:rPr>
                <w:rFonts w:eastAsia="Calibri Light"/>
              </w:rPr>
              <w:t>Delete</w:t>
            </w:r>
            <w:r w:rsidR="000E08CD" w:rsidRPr="005A2D7C">
              <w:rPr>
                <w:rFonts w:eastAsia="Calibri Light"/>
              </w:rPr>
              <w:t xml:space="preserve"> </w:t>
            </w:r>
            <w:r w:rsidRPr="005A2D7C">
              <w:rPr>
                <w:rFonts w:eastAsia="Calibri Light"/>
              </w:rPr>
              <w:t>&lt;contentIntance&gt;</w:t>
            </w:r>
            <w:r w:rsidR="000E08CD" w:rsidRPr="005A2D7C">
              <w:rPr>
                <w:rFonts w:eastAsia="Calibri Light"/>
              </w:rPr>
              <w:t xml:space="preserve"> </w:t>
            </w:r>
            <w:r w:rsidRPr="005A2D7C">
              <w:rPr>
                <w:rFonts w:eastAsia="Calibri Light"/>
              </w:rPr>
              <w:t>target:</w:t>
            </w:r>
            <w:r w:rsidR="000E08CD" w:rsidRPr="005A2D7C">
              <w:rPr>
                <w:rFonts w:eastAsia="Calibri Light"/>
              </w:rPr>
              <w:t xml:space="preserve"> </w:t>
            </w:r>
            <w:r w:rsidRPr="005A2D7C">
              <w:rPr>
                <w:rFonts w:eastAsia="Calibri Light"/>
              </w:rPr>
              <w:t>Requested</w:t>
            </w:r>
            <w:r w:rsidR="000E08CD" w:rsidRPr="005A2D7C">
              <w:rPr>
                <w:rFonts w:eastAsia="Calibri Light"/>
              </w:rPr>
              <w:t xml:space="preserve"> </w:t>
            </w:r>
            <w:r w:rsidRPr="005A2D7C">
              <w:rPr>
                <w:rFonts w:eastAsia="Calibri Light"/>
              </w:rPr>
              <w:t>&lt;container&gt;</w:t>
            </w:r>
            <w:r w:rsidR="000E08CD" w:rsidRPr="005A2D7C">
              <w:rPr>
                <w:rFonts w:eastAsia="Calibri Light"/>
              </w:rPr>
              <w:t xml:space="preserve"> </w:t>
            </w:r>
            <w:r w:rsidRPr="005A2D7C">
              <w:rPr>
                <w:rFonts w:eastAsia="Calibri Light"/>
              </w:rPr>
              <w:t>resource</w:t>
            </w:r>
            <w:r w:rsidR="000E08CD" w:rsidRPr="005A2D7C">
              <w:rPr>
                <w:rFonts w:eastAsia="Calibri Light"/>
              </w:rPr>
              <w:t xml:space="preserve"> </w:t>
            </w:r>
          </w:p>
          <w:p w14:paraId="1C726ED8" w14:textId="77777777" w:rsidR="00BB437C" w:rsidRPr="005A2D7C" w:rsidRDefault="00BB437C" w:rsidP="005A2D7C">
            <w:pPr>
              <w:pStyle w:val="TAL"/>
              <w:rPr>
                <w:rFonts w:eastAsia="Calibri Light"/>
              </w:rPr>
            </w:pPr>
            <w:r w:rsidRPr="005A2D7C">
              <w:rPr>
                <w:rFonts w:eastAsia="Calibri Light"/>
              </w:rPr>
              <w:t>Notification</w:t>
            </w:r>
            <w:r w:rsidR="000E08CD" w:rsidRPr="005A2D7C">
              <w:rPr>
                <w:rFonts w:eastAsia="Calibri Light"/>
              </w:rPr>
              <w:t xml:space="preserve"> </w:t>
            </w:r>
            <w:r w:rsidRPr="005A2D7C">
              <w:rPr>
                <w:rFonts w:eastAsia="Calibri Light"/>
              </w:rPr>
              <w:t>Target:</w:t>
            </w:r>
            <w:r w:rsidR="000E08CD" w:rsidRPr="005A2D7C">
              <w:rPr>
                <w:rFonts w:eastAsia="Calibri Light"/>
              </w:rPr>
              <w:t xml:space="preserve"> </w:t>
            </w:r>
            <w:r w:rsidRPr="005A2D7C">
              <w:rPr>
                <w:rFonts w:eastAsia="Calibri Light"/>
              </w:rPr>
              <w:t>originator</w:t>
            </w:r>
          </w:p>
        </w:tc>
      </w:tr>
      <w:tr w:rsidR="00BB437C" w:rsidRPr="009743EA" w14:paraId="5CCDB0B5" w14:textId="77777777" w:rsidTr="005A2D7C">
        <w:trPr>
          <w:jc w:val="center"/>
        </w:trPr>
        <w:tc>
          <w:tcPr>
            <w:tcW w:w="1286" w:type="dxa"/>
            <w:tcBorders>
              <w:top w:val="single" w:sz="4" w:space="0" w:color="000000"/>
              <w:left w:val="single" w:sz="4" w:space="0" w:color="000000"/>
              <w:bottom w:val="single" w:sz="4" w:space="0" w:color="000000"/>
            </w:tcBorders>
            <w:shd w:val="clear" w:color="auto" w:fill="E7E6E6"/>
          </w:tcPr>
          <w:p w14:paraId="0D8687B4" w14:textId="77777777" w:rsidR="00BB437C" w:rsidRPr="009743EA" w:rsidRDefault="00BB437C" w:rsidP="00283DA8">
            <w:pPr>
              <w:pStyle w:val="TAL"/>
              <w:snapToGrid w:val="0"/>
              <w:jc w:val="center"/>
              <w:rPr>
                <w:b/>
                <w:kern w:val="1"/>
                <w:sz w:val="8"/>
              </w:rPr>
            </w:pPr>
          </w:p>
          <w:p w14:paraId="7D10B3F7" w14:textId="77777777" w:rsidR="00BB437C" w:rsidRPr="009743EA" w:rsidRDefault="00BB437C" w:rsidP="00283DA8">
            <w:pPr>
              <w:pStyle w:val="TAL"/>
              <w:snapToGrid w:val="0"/>
              <w:jc w:val="center"/>
              <w:rPr>
                <w:b/>
                <w:kern w:val="1"/>
              </w:rPr>
            </w:pPr>
            <w:r w:rsidRPr="009743EA">
              <w:rPr>
                <w:b/>
                <w:kern w:val="1"/>
              </w:rPr>
              <w:t>Description</w:t>
            </w:r>
          </w:p>
        </w:tc>
        <w:tc>
          <w:tcPr>
            <w:tcW w:w="8373" w:type="dxa"/>
            <w:tcBorders>
              <w:top w:val="single" w:sz="4" w:space="0" w:color="000000"/>
              <w:left w:val="single" w:sz="4" w:space="0" w:color="000000"/>
              <w:bottom w:val="single" w:sz="4" w:space="0" w:color="000000"/>
              <w:right w:val="single" w:sz="4" w:space="0" w:color="000000"/>
            </w:tcBorders>
            <w:shd w:val="clear" w:color="auto" w:fill="FFFFFF"/>
          </w:tcPr>
          <w:p w14:paraId="04D5180D" w14:textId="77777777" w:rsidR="00BB437C" w:rsidRPr="005A2D7C" w:rsidRDefault="00BB437C" w:rsidP="005A2D7C">
            <w:pPr>
              <w:pStyle w:val="TAL"/>
            </w:pPr>
            <w:r w:rsidRPr="005A2D7C">
              <w:t>Figure</w:t>
            </w:r>
            <w:r w:rsidR="000E08CD" w:rsidRPr="005A2D7C">
              <w:t xml:space="preserve"> </w:t>
            </w:r>
            <w:r w:rsidRPr="005A2D7C">
              <w:t>below</w:t>
            </w:r>
            <w:r w:rsidR="000E08CD" w:rsidRPr="005A2D7C">
              <w:t xml:space="preserve"> </w:t>
            </w:r>
            <w:r w:rsidRPr="005A2D7C">
              <w:t>depicts</w:t>
            </w:r>
            <w:r w:rsidR="000E08CD" w:rsidRPr="005A2D7C">
              <w:t xml:space="preserve"> </w:t>
            </w:r>
            <w:r w:rsidRPr="005A2D7C">
              <w:t>the</w:t>
            </w:r>
            <w:r w:rsidR="000E08CD" w:rsidRPr="005A2D7C">
              <w:t xml:space="preserve"> </w:t>
            </w:r>
            <w:r w:rsidRPr="005A2D7C">
              <w:t>procedure</w:t>
            </w:r>
            <w:r w:rsidR="000E08CD" w:rsidRPr="005A2D7C">
              <w:t xml:space="preserve"> </w:t>
            </w:r>
            <w:r w:rsidRPr="005A2D7C">
              <w:t>for</w:t>
            </w:r>
            <w:r w:rsidR="000E08CD" w:rsidRPr="005A2D7C">
              <w:t xml:space="preserve"> </w:t>
            </w:r>
            <w:r w:rsidRPr="005A2D7C">
              <w:t>notification.</w:t>
            </w:r>
            <w:r w:rsidR="000E08CD" w:rsidRPr="005A2D7C">
              <w:t xml:space="preserve"> </w:t>
            </w:r>
          </w:p>
          <w:p w14:paraId="7E084E03" w14:textId="77777777" w:rsidR="00BB437C" w:rsidRPr="005A2D7C" w:rsidRDefault="00BB437C" w:rsidP="00283DA8">
            <w:pPr>
              <w:pStyle w:val="NoSpacing"/>
              <w:overflowPunct w:val="0"/>
              <w:rPr>
                <w:rFonts w:ascii="Times New Roman" w:hAnsi="Times New Roman"/>
                <w:lang w:val="en-GB"/>
              </w:rPr>
            </w:pPr>
          </w:p>
          <w:p w14:paraId="1FA5B823" w14:textId="77777777" w:rsidR="00BB437C" w:rsidRPr="005A2D7C" w:rsidRDefault="0054261D" w:rsidP="00283DA8">
            <w:pPr>
              <w:pStyle w:val="NoSpacing"/>
              <w:overflowPunct w:val="0"/>
              <w:rPr>
                <w:rFonts w:ascii="Times New Roman" w:hAnsi="Times New Roman"/>
                <w:lang w:val="en-GB"/>
              </w:rPr>
            </w:pPr>
            <w:r>
              <w:rPr>
                <w:lang w:val="en-GB"/>
              </w:rPr>
              <w:pict w14:anchorId="540E781B">
                <v:group id="_x0000_s2028" style="position:absolute;left:0;text-align:left;margin-left:1.05pt;margin-top:.7pt;width:411.6pt;height:198.85pt;z-index:251651584" coordsize="63973,29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">
                  <v:roundrect id="모서리가 둥근 직사각형 2" o:spid="_x0000_s2029" style="position:absolute;left:3157;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7951BA10" w14:textId="77777777" w:rsidR="004A00AF" w:rsidRDefault="004A00AF" w:rsidP="00BB437C">
                          <w:pPr>
                            <w:pStyle w:val="NormalWeb"/>
                            <w:wordWrap w:val="0"/>
                            <w:spacing w:after="0"/>
                            <w:jc w:val="center"/>
                            <w:rPr>
                              <w:rFonts w:ascii="Malgun Gothic" w:hAnsi="Malgun Gothic"/>
                              <w:color w:val="FFFFFF"/>
                              <w:kern w:val="24"/>
                              <w:sz w:val="18"/>
                              <w:szCs w:val="18"/>
                            </w:rPr>
                          </w:pPr>
                          <w:r>
                            <w:rPr>
                              <w:rFonts w:ascii="Malgun Gothic" w:hAnsi="Malgun Gothic"/>
                              <w:color w:val="FFFFFF"/>
                              <w:kern w:val="24"/>
                              <w:sz w:val="18"/>
                              <w:szCs w:val="18"/>
                            </w:rPr>
                            <w:t>o</w:t>
                          </w:r>
                          <w:r w:rsidRPr="001B40A0">
                            <w:rPr>
                              <w:rFonts w:ascii="Malgun Gothic" w:hAnsi="Malgun Gothic" w:hint="eastAsia"/>
                              <w:color w:val="FFFFFF"/>
                              <w:kern w:val="24"/>
                              <w:sz w:val="18"/>
                              <w:szCs w:val="18"/>
                            </w:rPr>
                            <w:t>riginator</w:t>
                          </w:r>
                        </w:p>
                        <w:p w14:paraId="4F5BED60" w14:textId="77777777" w:rsidR="004A00AF" w:rsidRPr="001B40A0" w:rsidRDefault="004A00AF" w:rsidP="00BB437C">
                          <w:pPr>
                            <w:pStyle w:val="NormalWeb"/>
                            <w:wordWrap w:val="0"/>
                            <w:spacing w:after="0"/>
                            <w:jc w:val="center"/>
                            <w:rPr>
                              <w:sz w:val="18"/>
                              <w:szCs w:val="18"/>
                            </w:rPr>
                          </w:pPr>
                          <w:r>
                            <w:rPr>
                              <w:rFonts w:ascii="Malgun Gothic" w:hAnsi="Malgun Gothic"/>
                              <w:color w:val="FFFFFF"/>
                              <w:kern w:val="24"/>
                              <w:sz w:val="18"/>
                              <w:szCs w:val="18"/>
                            </w:rPr>
                            <w:t>(AE1)</w:t>
                          </w:r>
                        </w:p>
                      </w:txbxContent>
                    </v:textbox>
                  </v:roundrect>
                  <v:line id="직선 연결선 3" o:spid="_x0000_s2030" style="position:absolute;visibility:visible" from="7827,6810" to="7851,2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2031" type="#_x0000_t32" style="position:absolute;left:8681;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7" o:spid="_x0000_s2032" type="#_x0000_t202" style="position:absolute;left:7040;top:8371;width:25817;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next-textbox:#TextBox 7;mso-fit-shape-to-text:t">
                      <w:txbxContent>
                        <w:p w14:paraId="653DAD47" w14:textId="77777777" w:rsidR="004A00AF" w:rsidRPr="009503D5" w:rsidRDefault="004A00AF" w:rsidP="00BB437C">
                          <w:pPr>
                            <w:pStyle w:val="NormalWeb"/>
                            <w:wordWrap w:val="0"/>
                            <w:spacing w:after="0"/>
                            <w:rPr>
                              <w:sz w:val="14"/>
                              <w:szCs w:val="14"/>
                            </w:rPr>
                          </w:pPr>
                          <w:r w:rsidRPr="00B4779C">
                            <w:rPr>
                              <w:rFonts w:ascii="Malgun Gothic" w:hAnsi="Malgun Gothic" w:hint="eastAsia"/>
                              <w:color w:val="5B9BD5"/>
                              <w:kern w:val="24"/>
                              <w:sz w:val="14"/>
                              <w:szCs w:val="14"/>
                            </w:rPr>
                            <w:t xml:space="preserve">subscription create request </w:t>
                          </w:r>
                          <w:r w:rsidRPr="00B4779C">
                            <w:rPr>
                              <w:rFonts w:ascii="Malgun Gothic" w:hAnsi="Malgun Gothic"/>
                              <w:color w:val="5B9BD5"/>
                              <w:kern w:val="24"/>
                              <w:sz w:val="14"/>
                              <w:szCs w:val="14"/>
                            </w:rPr>
                            <w:t>to</w:t>
                          </w:r>
                          <w:r w:rsidRPr="00B4779C">
                            <w:rPr>
                              <w:rFonts w:ascii="Malgun Gothic" w:hAnsi="Malgun Gothic" w:hint="eastAsia"/>
                              <w:color w:val="5B9BD5"/>
                              <w:kern w:val="24"/>
                              <w:sz w:val="14"/>
                              <w:szCs w:val="14"/>
                            </w:rPr>
                            <w:t xml:space="preserve"> the container</w:t>
                          </w:r>
                          <w:r w:rsidRPr="009503D5">
                            <w:rPr>
                              <w:rFonts w:ascii="Malgun Gothic" w:hAnsi="Malgun Gothic" w:hint="eastAsia"/>
                              <w:color w:val="5B9BD5"/>
                              <w:kern w:val="24"/>
                              <w:sz w:val="14"/>
                              <w:szCs w:val="14"/>
                            </w:rPr>
                            <w:t xml:space="preserve">subscription create request </w:t>
                          </w:r>
                          <w:r w:rsidRPr="009503D5">
                            <w:rPr>
                              <w:rFonts w:ascii="Malgun Gothic" w:hAnsi="Malgun Gothic"/>
                              <w:color w:val="5B9BD5"/>
                              <w:kern w:val="24"/>
                              <w:sz w:val="14"/>
                              <w:szCs w:val="14"/>
                            </w:rPr>
                            <w:t>to</w:t>
                          </w:r>
                          <w:r w:rsidRPr="009503D5">
                            <w:rPr>
                              <w:rFonts w:ascii="Malgun Gothic" w:hAnsi="Malgun Gothic" w:hint="eastAsia"/>
                              <w:color w:val="5B9BD5"/>
                              <w:kern w:val="24"/>
                              <w:sz w:val="14"/>
                              <w:szCs w:val="14"/>
                            </w:rPr>
                            <w:t xml:space="preserve"> the container</w:t>
                          </w:r>
                        </w:p>
                      </w:txbxContent>
                    </v:textbox>
                  </v:shape>
                  <v:shape id="TextBox 8" o:spid="_x0000_s2033" type="#_x0000_t202" style="position:absolute;left:7037;top:12427;width:25148;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next-textbox:#TextBox 8;mso-fit-shape-to-text:t">
                      <w:txbxContent>
                        <w:p w14:paraId="7049BE35" w14:textId="77777777" w:rsidR="004A00AF" w:rsidRDefault="004A00AF" w:rsidP="00BB437C">
                          <w:pPr>
                            <w:pStyle w:val="NormalWeb"/>
                            <w:wordWrap w:val="0"/>
                            <w:spacing w:after="0"/>
                            <w:jc w:val="center"/>
                          </w:pPr>
                          <w:r w:rsidRPr="001B40A0">
                            <w:rPr>
                              <w:rFonts w:ascii="Malgun Gothic" w:hAnsi="Malgun Gothic" w:hint="eastAsia"/>
                              <w:color w:val="5B9BD5"/>
                              <w:kern w:val="24"/>
                              <w:sz w:val="14"/>
                              <w:szCs w:val="14"/>
                            </w:rPr>
                            <w:t>ResponseResponse</w:t>
                          </w:r>
                        </w:p>
                      </w:txbxContent>
                    </v:textbox>
                  </v:shape>
                  <v:shape id="직선 화살표 연결선 7" o:spid="_x0000_s2034" type="#_x0000_t32" style="position:absolute;left:9030;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2035" style="position:absolute;left:26906;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20927760" w14:textId="77777777" w:rsidR="004A00AF" w:rsidRDefault="004A00AF" w:rsidP="00BB437C">
                          <w:pPr>
                            <w:pStyle w:val="NormalWeb"/>
                            <w:wordWrap w:val="0"/>
                            <w:spacing w:after="0"/>
                            <w:jc w:val="center"/>
                          </w:pPr>
                          <w:r w:rsidRPr="001B40A0">
                            <w:rPr>
                              <w:rFonts w:ascii="Malgun Gothic" w:hAnsi="Malgun Gothic" w:hint="eastAsia"/>
                              <w:color w:val="FFFFFF"/>
                              <w:kern w:val="24"/>
                              <w:sz w:val="19"/>
                              <w:szCs w:val="19"/>
                            </w:rPr>
                            <w:t>mn-name</w:t>
                          </w:r>
                        </w:p>
                      </w:txbxContent>
                    </v:textbox>
                  </v:roundrect>
                  <v:roundrect id="모서리가 둥근 직사각형 9" o:spid="_x0000_s2036" style="position:absolute;left:50655;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" fillcolor="#5b9bd5" strokecolor="#d9d9d9" strokeweight=".5pt">
                    <v:stroke joinstyle="miter"/>
                    <v:textbox style="mso-next-textbox:#모서리가 둥근 직사각형 9">
                      <w:txbxContent>
                        <w:p w14:paraId="427F7090" w14:textId="77777777" w:rsidR="004A00AF" w:rsidRDefault="004A00AF" w:rsidP="00BB437C">
                          <w:pPr>
                            <w:pStyle w:val="NormalWeb"/>
                            <w:wordWrap w:val="0"/>
                            <w:spacing w:after="0"/>
                            <w:jc w:val="center"/>
                          </w:pPr>
                          <w:r w:rsidRPr="001B40A0">
                            <w:rPr>
                              <w:rFonts w:ascii="Malgun Gothic" w:hAnsi="Malgun Gothic" w:hint="eastAsia"/>
                              <w:color w:val="FFFFFF"/>
                              <w:kern w:val="24"/>
                              <w:sz w:val="19"/>
                              <w:szCs w:val="19"/>
                            </w:rPr>
                            <w:t>AE</w:t>
                          </w:r>
                          <w:r>
                            <w:rPr>
                              <w:rFonts w:ascii="Malgun Gothic" w:hAnsi="Malgun Gothic"/>
                              <w:color w:val="FFFFFF"/>
                              <w:kern w:val="24"/>
                              <w:sz w:val="19"/>
                              <w:szCs w:val="19"/>
                            </w:rPr>
                            <w:t>2</w:t>
                          </w:r>
                          <w:r w:rsidRPr="001B40A0">
                            <w:rPr>
                              <w:rFonts w:ascii="Malgun Gothic" w:hAnsi="Malgun Gothic" w:hint="eastAsia"/>
                              <w:color w:val="FFFFFF"/>
                              <w:kern w:val="24"/>
                              <w:sz w:val="19"/>
                              <w:szCs w:val="19"/>
                            </w:rPr>
                            <w:t>AE</w:t>
                          </w:r>
                          <w:r>
                            <w:rPr>
                              <w:rFonts w:ascii="Malgun Gothic" w:hAnsi="Malgun Gothic"/>
                              <w:color w:val="FFFFFF"/>
                              <w:kern w:val="24"/>
                              <w:sz w:val="19"/>
                              <w:szCs w:val="19"/>
                            </w:rPr>
                            <w:t>2</w:t>
                          </w:r>
                        </w:p>
                      </w:txbxContent>
                    </v:textbox>
                  </v:roundrect>
                  <v:shape id="직선 화살표 연결선 10" o:spid="_x0000_s2037" type="#_x0000_t32" style="position:absolute;left:32663;top:21276;width:22083;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" strokecolor="#5b9bd5" strokeweight="1.5pt">
                    <v:stroke endarrow="block" endarrowlength="long" joinstyle="miter" endcap="round"/>
                  </v:shape>
                  <v:shape id="TextBox 15" o:spid="_x0000_s2038" type="#_x0000_t202" style="position:absolute;left:34450;top:15201;width:19949;height:28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next-textbox:#TextBox 15;mso-fit-shape-to-text:t">
                      <w:txbxContent>
                        <w:p w14:paraId="0AD44A68" w14:textId="77777777" w:rsidR="004A00AF" w:rsidRDefault="004A00AF" w:rsidP="00BB437C">
                          <w:pPr>
                            <w:pStyle w:val="NormalWeb"/>
                            <w:wordWrap w:val="0"/>
                            <w:spacing w:after="0"/>
                          </w:pPr>
                          <w:r>
                            <w:rPr>
                              <w:rFonts w:ascii="Malgun Gothic" w:hAnsi="Malgun Gothic"/>
                              <w:color w:val="5B9BD5"/>
                              <w:kern w:val="24"/>
                              <w:sz w:val="14"/>
                              <w:szCs w:val="14"/>
                            </w:rPr>
                            <w:t>contentInstance delete</w:t>
                          </w:r>
                          <w:r w:rsidRPr="001B40A0">
                            <w:rPr>
                              <w:rFonts w:ascii="Malgun Gothic" w:hAnsi="Malgun Gothic" w:hint="eastAsia"/>
                              <w:color w:val="5B9BD5"/>
                              <w:kern w:val="24"/>
                              <w:sz w:val="14"/>
                              <w:szCs w:val="14"/>
                            </w:rPr>
                            <w:t xml:space="preserve"> requestcontainer resource update request</w:t>
                          </w:r>
                        </w:p>
                      </w:txbxContent>
                    </v:textbox>
                  </v:shape>
                  <v:shape id="TextBox 16" o:spid="_x0000_s2039" type="#_x0000_t202" style="position:absolute;left:30369;top:19149;width:25147;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next-textbox:#TextBox 16;mso-fit-shape-to-text:t">
                      <w:txbxContent>
                        <w:p w14:paraId="6B6CACA9" w14:textId="77777777" w:rsidR="004A00AF" w:rsidRDefault="004A00AF" w:rsidP="00BB437C">
                          <w:pPr>
                            <w:pStyle w:val="NormalWeb"/>
                            <w:wordWrap w:val="0"/>
                            <w:spacing w:after="0"/>
                            <w:jc w:val="center"/>
                          </w:pPr>
                          <w:r w:rsidRPr="001B40A0">
                            <w:rPr>
                              <w:rFonts w:ascii="Malgun Gothic" w:hAnsi="Malgun Gothic" w:hint="eastAsia"/>
                              <w:color w:val="5B9BD5"/>
                              <w:kern w:val="24"/>
                              <w:sz w:val="14"/>
                              <w:szCs w:val="14"/>
                            </w:rPr>
                            <w:t>ResponseResponse</w:t>
                          </w:r>
                        </w:p>
                      </w:txbxContent>
                    </v:textbox>
                  </v:shape>
                  <v:shape id="직선 화살표 연결선 13" o:spid="_x0000_s2040" type="#_x0000_t32" style="position:absolute;left:32665;top:17355;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" strokecolor="#5b9bd5" strokeweight="1.5pt">
                    <v:stroke endarrow="block" endarrowlength="long" joinstyle="miter" endcap="round"/>
                  </v:shape>
                  <v:line id="직선 연결선 14" o:spid="_x0000_s2041" style="position:absolute;visibility:visible" from="31430,6810" to="31454,2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" strokeweight=".5pt">
                    <v:stroke dashstyle="longDash" joinstyle="miter"/>
                  </v:line>
                  <v:line id="직선 연결선 15" o:spid="_x0000_s2042" style="position:absolute;visibility:visible" from="55354,6810" to="55378,2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" strokeweight=".5pt">
                    <v:stroke dashstyle="longDash" joinstyle="miter"/>
                  </v:line>
                  <v:shape id="직선 화살표 연결선 16" o:spid="_x0000_s2043" type="#_x0000_t32" style="position:absolute;left:8760;top:28324;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" strokecolor="#5b9bd5" strokeweight="1.5pt">
                    <v:stroke endarrow="block" endarrowlength="long" joinstyle="miter" endcap="round"/>
                  </v:shape>
                  <v:shape id="TextBox 27" o:spid="_x0000_s2044" type="#_x0000_t202" style="position:absolute;left:14095;top:22120;width:16809;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next-textbox:#TextBox 27;mso-fit-shape-to-text:t">
                      <w:txbxContent>
                        <w:p w14:paraId="0DF0462F" w14:textId="77777777" w:rsidR="004A00AF" w:rsidRDefault="004A00AF" w:rsidP="00BB437C">
                          <w:pPr>
                            <w:pStyle w:val="NormalWeb"/>
                            <w:wordWrap w:val="0"/>
                            <w:spacing w:after="0"/>
                          </w:pPr>
                          <w:r w:rsidRPr="001B40A0">
                            <w:rPr>
                              <w:rFonts w:ascii="Malgun Gothic" w:hAnsi="Malgun Gothic" w:hint="eastAsia"/>
                              <w:color w:val="5B9BD5"/>
                              <w:kern w:val="24"/>
                              <w:sz w:val="14"/>
                              <w:szCs w:val="14"/>
                            </w:rPr>
                            <w:t>Notification sendNotification send</w:t>
                          </w:r>
                        </w:p>
                      </w:txbxContent>
                    </v:textbox>
                  </v:shape>
                  <v:shape id="TextBox 28" o:spid="_x0000_s2045" type="#_x0000_t202" style="position:absolute;left:6465;top:26198;width:25148;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next-textbox:#TextBox 28;mso-fit-shape-to-text:t">
                      <w:txbxContent>
                        <w:p w14:paraId="09726A3E" w14:textId="77777777" w:rsidR="004A00AF" w:rsidRDefault="004A00AF" w:rsidP="00BB437C">
                          <w:pPr>
                            <w:pStyle w:val="NormalWeb"/>
                            <w:wordWrap w:val="0"/>
                            <w:spacing w:after="0"/>
                            <w:jc w:val="center"/>
                          </w:pPr>
                          <w:r w:rsidRPr="001B40A0">
                            <w:rPr>
                              <w:rFonts w:ascii="Malgun Gothic" w:hAnsi="Malgun Gothic" w:hint="eastAsia"/>
                              <w:color w:val="5B9BD5"/>
                              <w:kern w:val="24"/>
                              <w:sz w:val="14"/>
                              <w:szCs w:val="14"/>
                            </w:rPr>
                            <w:t>ACKACK</w:t>
                          </w:r>
                        </w:p>
                      </w:txbxContent>
                    </v:textbox>
                  </v:shape>
                  <v:shape id="직선 화살표 연결선 19" o:spid="_x0000_s2046" type="#_x0000_t32" style="position:absolute;left:8762;top:24403;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" strokecolor="#5b9bd5" strokeweight="1.5pt">
                    <v:stroke endarrow="block" endarrowlength="long" joinstyle="miter" endcap="round"/>
                  </v:shape>
                  <v:shape id="왼쪽 중괄호 20" o:spid="_x0000_s2047" type="#_x0000_t87" style="position:absolute;left:5956;top:10810;width:1281;height:427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" adj="540" strokecolor="#5b9bd5" strokeweight="1.5pt">
                    <v:stroke joinstyle="miter"/>
                  </v:shape>
                  <v:shape id="TextBox 31" o:spid="_x0000_s3072" type="#_x0000_t202" style="position:absolute;top:11332;width:6248;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next-textbox:#TextBox 31;mso-fit-shape-to-text:t">
                      <w:txbxContent>
                        <w:p w14:paraId="164B6D0A" w14:textId="77777777" w:rsidR="004A00AF" w:rsidRDefault="004A00AF" w:rsidP="00BB437C">
                          <w:pPr>
                            <w:pStyle w:val="NormalWeb"/>
                            <w:wordWrap w:val="0"/>
                            <w:spacing w:after="0"/>
                          </w:pPr>
                          <w:r w:rsidRPr="001B40A0">
                            <w:rPr>
                              <w:rFonts w:ascii="Malgun Gothic" w:hAnsi="Malgun Gothic" w:hint="eastAsia"/>
                              <w:color w:val="5B9BD5"/>
                              <w:kern w:val="24"/>
                              <w:sz w:val="14"/>
                              <w:szCs w:val="14"/>
                            </w:rPr>
                            <w:t>Step 01Step 01</w:t>
                          </w:r>
                        </w:p>
                      </w:txbxContent>
                    </v:textbox>
                  </v:shape>
                  <v:shape id="왼쪽 중괄호 22" o:spid="_x0000_s3073" type="#_x0000_t87" style="position:absolute;left:56095;top:17233;width:1281;height:4274;rotation: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" adj="540" strokecolor="#5b9bd5" strokeweight="1.5pt">
                    <v:stroke joinstyle="miter"/>
                  </v:shape>
                  <v:shape id="TextBox 34" o:spid="_x0000_s3074" type="#_x0000_t202" style="position:absolute;left:57725;top:17645;width:6248;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next-textbox:#TextBox 34;mso-fit-shape-to-text:t">
                      <w:txbxContent>
                        <w:p w14:paraId="2D964007" w14:textId="77777777" w:rsidR="004A00AF" w:rsidRDefault="004A00AF" w:rsidP="00BB437C">
                          <w:pPr>
                            <w:pStyle w:val="NormalWeb"/>
                            <w:wordWrap w:val="0"/>
                            <w:spacing w:after="0"/>
                          </w:pPr>
                          <w:r w:rsidRPr="001B40A0">
                            <w:rPr>
                              <w:rFonts w:ascii="Malgun Gothic" w:hAnsi="Malgun Gothic" w:hint="eastAsia"/>
                              <w:color w:val="5B9BD5"/>
                              <w:kern w:val="24"/>
                              <w:sz w:val="14"/>
                              <w:szCs w:val="14"/>
                            </w:rPr>
                            <w:t>Step 02Step 02</w:t>
                          </w:r>
                        </w:p>
                      </w:txbxContent>
                    </v:textbox>
                  </v:shape>
                  <v:shape id="왼쪽 중괄호 24" o:spid="_x0000_s3075" type="#_x0000_t87" style="position:absolute;left:6074;top:24267;width:1282;height:427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" adj="540" strokecolor="#5b9bd5" strokeweight="1.5pt">
                    <v:stroke joinstyle="miter"/>
                  </v:shape>
                  <v:shape id="TextBox 36" o:spid="_x0000_s3076" type="#_x0000_t202" style="position:absolute;left:58;top:24758;width:6249;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70F17271" w14:textId="77777777" w:rsidR="004A00AF" w:rsidRDefault="004A00AF" w:rsidP="00BB437C">
                          <w:pPr>
                            <w:pStyle w:val="NormalWeb"/>
                            <w:wordWrap w:val="0"/>
                            <w:spacing w:after="0"/>
                          </w:pPr>
                          <w:r w:rsidRPr="001B40A0">
                            <w:rPr>
                              <w:rFonts w:ascii="Malgun Gothic" w:hAnsi="Malgun Gothic" w:hint="eastAsia"/>
                              <w:color w:val="5B9BD5"/>
                              <w:kern w:val="24"/>
                              <w:sz w:val="14"/>
                              <w:szCs w:val="14"/>
                            </w:rPr>
                            <w:t>Step 03</w:t>
                          </w:r>
                        </w:p>
                      </w:txbxContent>
                    </v:textbox>
                  </v:shape>
                </v:group>
              </w:pict>
            </w:r>
          </w:p>
          <w:p w14:paraId="3395D1AF" w14:textId="77777777" w:rsidR="00BB437C" w:rsidRPr="005A2D7C" w:rsidRDefault="00BB437C" w:rsidP="00283DA8">
            <w:pPr>
              <w:pStyle w:val="NoSpacing"/>
              <w:overflowPunct w:val="0"/>
              <w:rPr>
                <w:rFonts w:ascii="Times New Roman" w:hAnsi="Times New Roman"/>
                <w:lang w:val="en-GB"/>
              </w:rPr>
            </w:pPr>
          </w:p>
          <w:p w14:paraId="1599FE8B" w14:textId="77777777" w:rsidR="00BB437C" w:rsidRPr="005A2D7C" w:rsidRDefault="00BB437C" w:rsidP="00283DA8">
            <w:pPr>
              <w:pStyle w:val="NoSpacing"/>
              <w:overflowPunct w:val="0"/>
              <w:rPr>
                <w:rFonts w:ascii="Times New Roman" w:hAnsi="Times New Roman"/>
                <w:lang w:val="en-GB"/>
              </w:rPr>
            </w:pPr>
          </w:p>
          <w:p w14:paraId="4FC6D76A" w14:textId="77777777" w:rsidR="00BB437C" w:rsidRPr="005A2D7C" w:rsidRDefault="00BB437C" w:rsidP="00283DA8">
            <w:pPr>
              <w:pStyle w:val="NoSpacing"/>
              <w:overflowPunct w:val="0"/>
              <w:rPr>
                <w:rFonts w:ascii="Times New Roman" w:hAnsi="Times New Roman"/>
                <w:lang w:val="en-GB"/>
              </w:rPr>
            </w:pPr>
          </w:p>
          <w:p w14:paraId="1A42CAD6" w14:textId="77777777" w:rsidR="00BB437C" w:rsidRPr="005A2D7C" w:rsidRDefault="00BB437C" w:rsidP="00283DA8">
            <w:pPr>
              <w:pStyle w:val="NoSpacing"/>
              <w:overflowPunct w:val="0"/>
              <w:rPr>
                <w:rFonts w:ascii="Times New Roman" w:hAnsi="Times New Roman"/>
                <w:lang w:val="en-GB"/>
              </w:rPr>
            </w:pPr>
          </w:p>
          <w:p w14:paraId="0F6C389B" w14:textId="77777777" w:rsidR="00BB437C" w:rsidRPr="005A2D7C" w:rsidRDefault="00BB437C" w:rsidP="00283DA8">
            <w:pPr>
              <w:pStyle w:val="NoSpacing"/>
              <w:overflowPunct w:val="0"/>
              <w:rPr>
                <w:rFonts w:ascii="Times New Roman" w:hAnsi="Times New Roman"/>
                <w:lang w:val="en-GB"/>
              </w:rPr>
            </w:pPr>
          </w:p>
          <w:p w14:paraId="45C44303" w14:textId="77777777" w:rsidR="00BB437C" w:rsidRPr="005A2D7C" w:rsidRDefault="00BB437C" w:rsidP="00283DA8">
            <w:pPr>
              <w:pStyle w:val="NoSpacing"/>
              <w:overflowPunct w:val="0"/>
              <w:rPr>
                <w:rFonts w:ascii="Times New Roman" w:hAnsi="Times New Roman"/>
                <w:lang w:val="en-GB"/>
              </w:rPr>
            </w:pPr>
          </w:p>
          <w:p w14:paraId="154BA67B" w14:textId="77777777" w:rsidR="00BB437C" w:rsidRPr="005A2D7C" w:rsidRDefault="00BB437C" w:rsidP="00283DA8">
            <w:pPr>
              <w:pStyle w:val="NoSpacing"/>
              <w:overflowPunct w:val="0"/>
              <w:rPr>
                <w:rFonts w:ascii="Times New Roman" w:hAnsi="Times New Roman"/>
                <w:lang w:val="en-GB"/>
              </w:rPr>
            </w:pPr>
          </w:p>
          <w:p w14:paraId="123E6EBD" w14:textId="77777777" w:rsidR="00BB437C" w:rsidRPr="005A2D7C" w:rsidRDefault="00BB437C" w:rsidP="00283DA8">
            <w:pPr>
              <w:pStyle w:val="NoSpacing"/>
              <w:overflowPunct w:val="0"/>
              <w:rPr>
                <w:rFonts w:ascii="Times New Roman" w:hAnsi="Times New Roman"/>
                <w:lang w:val="en-GB"/>
              </w:rPr>
            </w:pPr>
          </w:p>
          <w:p w14:paraId="002B0907" w14:textId="77777777" w:rsidR="00BB437C" w:rsidRPr="005A2D7C" w:rsidRDefault="00BB437C" w:rsidP="00283DA8">
            <w:pPr>
              <w:pStyle w:val="NoSpacing"/>
              <w:overflowPunct w:val="0"/>
              <w:rPr>
                <w:rFonts w:ascii="Times New Roman" w:hAnsi="Times New Roman"/>
                <w:lang w:val="en-GB"/>
              </w:rPr>
            </w:pPr>
          </w:p>
          <w:p w14:paraId="0E060625" w14:textId="77777777" w:rsidR="00BB437C" w:rsidRPr="005A2D7C" w:rsidRDefault="00BB437C" w:rsidP="00283DA8">
            <w:pPr>
              <w:pStyle w:val="NoSpacing"/>
              <w:overflowPunct w:val="0"/>
              <w:rPr>
                <w:rFonts w:ascii="Times New Roman" w:hAnsi="Times New Roman"/>
                <w:lang w:val="en-GB"/>
              </w:rPr>
            </w:pPr>
          </w:p>
          <w:p w14:paraId="1826808D" w14:textId="77777777" w:rsidR="00BB437C" w:rsidRPr="005A2D7C" w:rsidRDefault="00BB437C" w:rsidP="00283DA8">
            <w:pPr>
              <w:pStyle w:val="NoSpacing"/>
              <w:overflowPunct w:val="0"/>
              <w:rPr>
                <w:rFonts w:ascii="Times New Roman" w:hAnsi="Times New Roman"/>
                <w:lang w:val="en-GB"/>
              </w:rPr>
            </w:pPr>
          </w:p>
          <w:p w14:paraId="181E7188" w14:textId="77777777" w:rsidR="00BB437C" w:rsidRPr="005A2D7C" w:rsidRDefault="00BB437C" w:rsidP="00283DA8">
            <w:pPr>
              <w:pStyle w:val="NoSpacing"/>
              <w:overflowPunct w:val="0"/>
              <w:rPr>
                <w:rFonts w:ascii="Times New Roman" w:hAnsi="Times New Roman"/>
                <w:lang w:val="en-GB"/>
              </w:rPr>
            </w:pPr>
          </w:p>
          <w:p w14:paraId="62F61EF0" w14:textId="77777777" w:rsidR="00BB437C" w:rsidRPr="005A2D7C" w:rsidRDefault="00BB437C" w:rsidP="00283DA8">
            <w:pPr>
              <w:pStyle w:val="NoSpacing"/>
              <w:overflowPunct w:val="0"/>
              <w:rPr>
                <w:rFonts w:ascii="Times New Roman" w:hAnsi="Times New Roman"/>
                <w:lang w:val="en-GB"/>
              </w:rPr>
            </w:pPr>
          </w:p>
          <w:p w14:paraId="170DD9DA" w14:textId="77777777" w:rsidR="00BB437C" w:rsidRPr="005A2D7C" w:rsidRDefault="00BB437C" w:rsidP="00283DA8">
            <w:pPr>
              <w:pStyle w:val="NoSpacing"/>
              <w:overflowPunct w:val="0"/>
              <w:rPr>
                <w:rFonts w:ascii="Times New Roman" w:hAnsi="Times New Roman"/>
                <w:lang w:val="en-GB"/>
              </w:rPr>
            </w:pPr>
          </w:p>
          <w:p w14:paraId="096B4522" w14:textId="77777777" w:rsidR="00BB437C" w:rsidRPr="005A2D7C" w:rsidRDefault="00BB437C" w:rsidP="00283DA8">
            <w:pPr>
              <w:pStyle w:val="NoSpacing"/>
              <w:overflowPunct w:val="0"/>
              <w:rPr>
                <w:rFonts w:ascii="Times New Roman" w:hAnsi="Times New Roman"/>
                <w:lang w:val="en-GB"/>
              </w:rPr>
            </w:pPr>
          </w:p>
          <w:p w14:paraId="7347E105" w14:textId="77777777" w:rsidR="00BB437C" w:rsidRPr="005A2D7C" w:rsidRDefault="00BB437C" w:rsidP="00283DA8">
            <w:pPr>
              <w:pStyle w:val="NoSpacing"/>
              <w:overflowPunct w:val="0"/>
              <w:rPr>
                <w:rFonts w:ascii="Times New Roman" w:hAnsi="Times New Roman"/>
                <w:lang w:val="en-GB"/>
              </w:rPr>
            </w:pPr>
          </w:p>
          <w:p w14:paraId="27907B72" w14:textId="77777777" w:rsidR="00BB437C" w:rsidRPr="005A2D7C" w:rsidRDefault="00BB437C" w:rsidP="00283DA8">
            <w:pPr>
              <w:pStyle w:val="NoSpacing"/>
              <w:overflowPunct w:val="0"/>
              <w:rPr>
                <w:rFonts w:ascii="Times New Roman" w:hAnsi="Times New Roman"/>
                <w:lang w:val="en-GB"/>
              </w:rPr>
            </w:pPr>
          </w:p>
          <w:p w14:paraId="6CDC9D5A" w14:textId="77777777" w:rsidR="00BB437C" w:rsidRPr="005A2D7C" w:rsidRDefault="00BB437C" w:rsidP="005A2D7C">
            <w:pPr>
              <w:pStyle w:val="TAL"/>
            </w:pPr>
            <w:r w:rsidRPr="005A2D7C">
              <w:t>Initial</w:t>
            </w:r>
            <w:r w:rsidR="000E08CD" w:rsidRPr="005A2D7C">
              <w:t xml:space="preserve"> </w:t>
            </w:r>
            <w:r w:rsidRPr="005A2D7C">
              <w:t>condition:</w:t>
            </w:r>
            <w:r w:rsidR="000E08CD" w:rsidRPr="005A2D7C">
              <w:t xml:space="preserve"> </w:t>
            </w:r>
            <w:r w:rsidRPr="005A2D7C">
              <w:t>MN(Hosting</w:t>
            </w:r>
            <w:r w:rsidR="000E08CD" w:rsidRPr="005A2D7C">
              <w:t xml:space="preserve"> </w:t>
            </w:r>
            <w:r w:rsidRPr="005A2D7C">
              <w:t>CSE)</w:t>
            </w:r>
            <w:r w:rsidR="000E08CD" w:rsidRPr="005A2D7C">
              <w:t xml:space="preserve"> </w:t>
            </w:r>
            <w:r w:rsidRPr="005A2D7C">
              <w:t>has</w:t>
            </w:r>
            <w:r w:rsidR="000E08CD" w:rsidRPr="005A2D7C">
              <w:t xml:space="preserve"> </w:t>
            </w:r>
            <w:r w:rsidRPr="005A2D7C">
              <w:t>a</w:t>
            </w:r>
            <w:r w:rsidR="000E08CD" w:rsidRPr="005A2D7C">
              <w:t xml:space="preserve"> </w:t>
            </w:r>
            <w:r w:rsidRPr="005A2D7C">
              <w:t>&lt;container&gt;</w:t>
            </w:r>
            <w:r w:rsidR="000E08CD" w:rsidRPr="005A2D7C">
              <w:t xml:space="preserve"> </w:t>
            </w:r>
            <w:r w:rsidRPr="005A2D7C">
              <w:t>resource.</w:t>
            </w:r>
            <w:r w:rsidR="000E08CD" w:rsidRPr="005A2D7C">
              <w:t xml:space="preserve"> </w:t>
            </w:r>
            <w:r w:rsidRPr="005A2D7C">
              <w:t>At</w:t>
            </w:r>
            <w:r w:rsidR="000E08CD" w:rsidRPr="005A2D7C">
              <w:t xml:space="preserve"> </w:t>
            </w:r>
            <w:r w:rsidRPr="005A2D7C">
              <w:t>the</w:t>
            </w:r>
            <w:r w:rsidR="000E08CD" w:rsidRPr="005A2D7C">
              <w:t xml:space="preserve"> </w:t>
            </w:r>
            <w:r w:rsidRPr="005A2D7C">
              <w:t>same</w:t>
            </w:r>
            <w:r w:rsidR="000E08CD" w:rsidRPr="005A2D7C">
              <w:t xml:space="preserve"> </w:t>
            </w:r>
            <w:r w:rsidRPr="005A2D7C">
              <w:t>time,</w:t>
            </w:r>
            <w:r w:rsidR="000E08CD" w:rsidRPr="005A2D7C">
              <w:t xml:space="preserve"> </w:t>
            </w:r>
            <w:r w:rsidRPr="005A2D7C">
              <w:t>&lt;container&gt;</w:t>
            </w:r>
            <w:r w:rsidR="000E08CD" w:rsidRPr="005A2D7C">
              <w:t xml:space="preserve"> </w:t>
            </w:r>
            <w:r w:rsidRPr="005A2D7C">
              <w:t>resource</w:t>
            </w:r>
            <w:r w:rsidR="000E08CD" w:rsidRPr="005A2D7C">
              <w:t xml:space="preserve"> </w:t>
            </w:r>
            <w:r w:rsidRPr="005A2D7C">
              <w:t>has</w:t>
            </w:r>
            <w:r w:rsidR="000E08CD" w:rsidRPr="005A2D7C">
              <w:t xml:space="preserve"> </w:t>
            </w:r>
            <w:r w:rsidRPr="005A2D7C">
              <w:t>&lt;contentInstance&gt;</w:t>
            </w:r>
            <w:r w:rsidR="000E08CD" w:rsidRPr="005A2D7C">
              <w:t xml:space="preserve"> </w:t>
            </w:r>
            <w:r w:rsidRPr="005A2D7C">
              <w:t>resource</w:t>
            </w:r>
            <w:r w:rsidR="000E08CD" w:rsidRPr="005A2D7C">
              <w:t xml:space="preserve"> </w:t>
            </w:r>
            <w:r w:rsidRPr="005A2D7C">
              <w:t>as</w:t>
            </w:r>
            <w:r w:rsidR="000E08CD" w:rsidRPr="005A2D7C">
              <w:t xml:space="preserve"> </w:t>
            </w:r>
            <w:r w:rsidRPr="005A2D7C">
              <w:t>a</w:t>
            </w:r>
            <w:r w:rsidR="000E08CD" w:rsidRPr="005A2D7C">
              <w:t xml:space="preserve"> </w:t>
            </w:r>
            <w:r w:rsidRPr="005A2D7C">
              <w:t>direct</w:t>
            </w:r>
            <w:r w:rsidR="000E08CD" w:rsidRPr="005A2D7C">
              <w:t xml:space="preserve"> </w:t>
            </w:r>
            <w:r w:rsidRPr="005A2D7C">
              <w:t>child</w:t>
            </w:r>
            <w:r w:rsidR="000E08CD" w:rsidRPr="005A2D7C">
              <w:t xml:space="preserve"> </w:t>
            </w:r>
            <w:r w:rsidRPr="005A2D7C">
              <w:t>resource.</w:t>
            </w:r>
            <w:r w:rsidR="000E08CD" w:rsidRPr="005A2D7C">
              <w:t xml:space="preserve"> </w:t>
            </w:r>
            <w:r w:rsidRPr="005A2D7C">
              <w:t>The</w:t>
            </w:r>
            <w:r w:rsidR="000E08CD" w:rsidRPr="005A2D7C">
              <w:t xml:space="preserve"> </w:t>
            </w:r>
            <w:r w:rsidRPr="005A2D7C">
              <w:t>originator</w:t>
            </w:r>
            <w:r w:rsidR="000E08CD" w:rsidRPr="005A2D7C">
              <w:t xml:space="preserve"> </w:t>
            </w:r>
            <w:r w:rsidRPr="005A2D7C">
              <w:t>is</w:t>
            </w:r>
            <w:r w:rsidR="000E08CD" w:rsidRPr="005A2D7C">
              <w:t xml:space="preserve"> </w:t>
            </w:r>
            <w:r w:rsidRPr="005A2D7C">
              <w:t>AE1</w:t>
            </w:r>
            <w:r w:rsidR="000E08CD" w:rsidRPr="005A2D7C">
              <w:t xml:space="preserve"> </w:t>
            </w:r>
            <w:r w:rsidRPr="005A2D7C">
              <w:t>in</w:t>
            </w:r>
            <w:r w:rsidR="000E08CD" w:rsidRPr="005A2D7C">
              <w:t xml:space="preserve"> </w:t>
            </w:r>
            <w:r w:rsidRPr="005A2D7C">
              <w:t>this</w:t>
            </w:r>
            <w:r w:rsidR="000E08CD" w:rsidRPr="005A2D7C">
              <w:t xml:space="preserve"> </w:t>
            </w:r>
            <w:r w:rsidRPr="005A2D7C">
              <w:t>clause,</w:t>
            </w:r>
            <w:r w:rsidR="000E08CD" w:rsidRPr="005A2D7C">
              <w:t xml:space="preserve"> </w:t>
            </w:r>
            <w:r w:rsidRPr="005A2D7C">
              <w:t>but</w:t>
            </w:r>
            <w:r w:rsidR="000E08CD" w:rsidRPr="005A2D7C">
              <w:t xml:space="preserve"> </w:t>
            </w:r>
            <w:r w:rsidRPr="005A2D7C">
              <w:t>can</w:t>
            </w:r>
            <w:r w:rsidR="000E08CD" w:rsidRPr="005A2D7C">
              <w:t xml:space="preserve"> </w:t>
            </w:r>
            <w:r w:rsidRPr="005A2D7C">
              <w:t>be</w:t>
            </w:r>
            <w:r w:rsidR="000E08CD" w:rsidRPr="005A2D7C">
              <w:t xml:space="preserve"> </w:t>
            </w:r>
            <w:r w:rsidRPr="005A2D7C">
              <w:t>CSE.</w:t>
            </w:r>
          </w:p>
          <w:p w14:paraId="668D76D6" w14:textId="77777777" w:rsidR="00BB437C" w:rsidRPr="005A2D7C" w:rsidRDefault="00BB437C" w:rsidP="005A2D7C">
            <w:pPr>
              <w:pStyle w:val="TAL"/>
            </w:pPr>
          </w:p>
          <w:p w14:paraId="5C14D45F" w14:textId="77777777" w:rsidR="00BB437C" w:rsidRPr="005A2D7C" w:rsidRDefault="00BB437C" w:rsidP="005A2D7C">
            <w:pPr>
              <w:pStyle w:val="TAL"/>
            </w:pPr>
            <w:r w:rsidRPr="005A2D7C">
              <w:t>Step</w:t>
            </w:r>
            <w:r w:rsidR="000E08CD" w:rsidRPr="005A2D7C">
              <w:t xml:space="preserve"> </w:t>
            </w:r>
            <w:r w:rsidRPr="005A2D7C">
              <w:t>01:</w:t>
            </w:r>
            <w:r w:rsidR="000E08CD" w:rsidRPr="005A2D7C">
              <w:t xml:space="preserve"> </w:t>
            </w:r>
            <w:r w:rsidRPr="005A2D7C">
              <w:t>The</w:t>
            </w:r>
            <w:r w:rsidR="000E08CD" w:rsidRPr="005A2D7C">
              <w:t xml:space="preserve"> </w:t>
            </w:r>
            <w:r w:rsidRPr="005A2D7C">
              <w:t>originator</w:t>
            </w:r>
            <w:r w:rsidR="000E08CD" w:rsidRPr="005A2D7C">
              <w:t xml:space="preserve"> </w:t>
            </w:r>
            <w:r w:rsidRPr="005A2D7C">
              <w:t>sends</w:t>
            </w:r>
            <w:r w:rsidR="000E08CD" w:rsidRPr="005A2D7C">
              <w:t xml:space="preserve"> </w:t>
            </w:r>
            <w:r w:rsidRPr="005A2D7C">
              <w:t>a</w:t>
            </w:r>
            <w:r w:rsidR="000E08CD" w:rsidRPr="005A2D7C">
              <w:t xml:space="preserve"> </w:t>
            </w:r>
            <w:r w:rsidRPr="005A2D7C">
              <w:t>&lt;subscription&gt;</w:t>
            </w:r>
            <w:r w:rsidR="000E08CD" w:rsidRPr="005A2D7C">
              <w:t xml:space="preserve"> </w:t>
            </w:r>
            <w:r w:rsidRPr="005A2D7C">
              <w:t>resource</w:t>
            </w:r>
            <w:r w:rsidR="000E08CD" w:rsidRPr="005A2D7C">
              <w:t xml:space="preserve"> </w:t>
            </w:r>
            <w:r w:rsidRPr="005A2D7C">
              <w:t>CREATE</w:t>
            </w:r>
            <w:r w:rsidR="000E08CD" w:rsidRPr="005A2D7C">
              <w:t xml:space="preserve"> </w:t>
            </w:r>
            <w:r w:rsidRPr="005A2D7C">
              <w:t>request</w:t>
            </w:r>
            <w:r w:rsidR="000E08CD" w:rsidRPr="005A2D7C">
              <w:t xml:space="preserve"> </w:t>
            </w:r>
            <w:r w:rsidRPr="005A2D7C">
              <w:t>to</w:t>
            </w:r>
            <w:r w:rsidR="000E08CD" w:rsidRPr="005A2D7C">
              <w:t xml:space="preserve"> </w:t>
            </w:r>
            <w:r w:rsidRPr="005A2D7C">
              <w:t>the</w:t>
            </w:r>
            <w:r w:rsidR="000E08CD" w:rsidRPr="005A2D7C">
              <w:t xml:space="preserve"> </w:t>
            </w:r>
            <w:r w:rsidRPr="005A2D7C">
              <w:t>&lt;container&gt;</w:t>
            </w:r>
            <w:r w:rsidR="000E08CD" w:rsidRPr="005A2D7C">
              <w:t xml:space="preserve"> </w:t>
            </w:r>
            <w:r w:rsidRPr="005A2D7C">
              <w:t>resource</w:t>
            </w:r>
            <w:r w:rsidR="000E08CD" w:rsidRPr="005A2D7C">
              <w:t xml:space="preserve"> </w:t>
            </w:r>
            <w:r w:rsidRPr="005A2D7C">
              <w:t>on</w:t>
            </w:r>
            <w:r w:rsidR="000E08CD" w:rsidRPr="005A2D7C">
              <w:t xml:space="preserve"> </w:t>
            </w:r>
            <w:r w:rsidRPr="005A2D7C">
              <w:t>the</w:t>
            </w:r>
            <w:r w:rsidR="000E08CD" w:rsidRPr="005A2D7C">
              <w:t xml:space="preserve"> </w:t>
            </w:r>
            <w:r w:rsidRPr="005A2D7C">
              <w:t>Registrar</w:t>
            </w:r>
            <w:r w:rsidR="000E08CD" w:rsidRPr="005A2D7C">
              <w:t xml:space="preserve"> </w:t>
            </w:r>
            <w:r w:rsidRPr="005A2D7C">
              <w:t>CSE.</w:t>
            </w:r>
            <w:r w:rsidR="000E08CD" w:rsidRPr="005A2D7C">
              <w:t xml:space="preserve"> </w:t>
            </w:r>
            <w:r w:rsidRPr="005A2D7C">
              <w:t>In</w:t>
            </w:r>
            <w:r w:rsidR="000E08CD" w:rsidRPr="005A2D7C">
              <w:t xml:space="preserve"> </w:t>
            </w:r>
            <w:r w:rsidRPr="005A2D7C">
              <w:t>the</w:t>
            </w:r>
            <w:r w:rsidR="000E08CD" w:rsidRPr="005A2D7C">
              <w:t xml:space="preserve"> </w:t>
            </w:r>
            <w:r w:rsidRPr="005A2D7C">
              <w:t>request,</w:t>
            </w:r>
            <w:r w:rsidR="000E08CD" w:rsidRPr="005A2D7C">
              <w:t xml:space="preserve"> </w:t>
            </w:r>
            <w:r w:rsidRPr="005A2D7C">
              <w:t>notificationEventType</w:t>
            </w:r>
            <w:r w:rsidR="000E08CD" w:rsidRPr="005A2D7C">
              <w:t xml:space="preserve"> </w:t>
            </w:r>
            <w:r w:rsidRPr="005A2D7C">
              <w:t>set</w:t>
            </w:r>
            <w:r w:rsidR="000E08CD" w:rsidRPr="005A2D7C">
              <w:t xml:space="preserve"> </w:t>
            </w:r>
            <w:r w:rsidRPr="005A2D7C">
              <w:t>to</w:t>
            </w:r>
            <w:r w:rsidR="000E08CD" w:rsidRPr="005A2D7C">
              <w:t xml:space="preserve"> </w:t>
            </w:r>
            <w:r w:rsidRPr="005A2D7C">
              <w:t>4</w:t>
            </w:r>
            <w:r w:rsidR="000E08CD" w:rsidRPr="005A2D7C">
              <w:t xml:space="preserve"> </w:t>
            </w:r>
            <w:r w:rsidRPr="005A2D7C">
              <w:t>and</w:t>
            </w:r>
            <w:r w:rsidR="000E08CD" w:rsidRPr="005A2D7C">
              <w:t xml:space="preserve"> </w:t>
            </w:r>
            <w:r w:rsidRPr="005A2D7C">
              <w:t>notificationURI</w:t>
            </w:r>
            <w:r w:rsidR="000E08CD" w:rsidRPr="005A2D7C">
              <w:t xml:space="preserve"> </w:t>
            </w:r>
            <w:r w:rsidRPr="005A2D7C">
              <w:t>attribute</w:t>
            </w:r>
            <w:r w:rsidR="000E08CD" w:rsidRPr="005A2D7C">
              <w:t xml:space="preserve"> </w:t>
            </w:r>
            <w:r w:rsidRPr="005A2D7C">
              <w:t>set</w:t>
            </w:r>
            <w:r w:rsidR="000E08CD" w:rsidRPr="005A2D7C">
              <w:t xml:space="preserve"> </w:t>
            </w:r>
            <w:r w:rsidRPr="005A2D7C">
              <w:t>to</w:t>
            </w:r>
            <w:r w:rsidR="000E08CD" w:rsidRPr="005A2D7C">
              <w:t xml:space="preserve"> </w:t>
            </w:r>
            <w:r w:rsidRPr="005A2D7C">
              <w:t>originator.</w:t>
            </w:r>
            <w:r w:rsidR="000E08CD" w:rsidRPr="005A2D7C">
              <w:t xml:space="preserve"> </w:t>
            </w:r>
            <w:r w:rsidRPr="005A2D7C">
              <w:t>The</w:t>
            </w:r>
            <w:r w:rsidR="000E08CD" w:rsidRPr="005A2D7C">
              <w:t xml:space="preserve"> </w:t>
            </w:r>
            <w:r w:rsidRPr="005A2D7C">
              <w:t>Registrar</w:t>
            </w:r>
            <w:r w:rsidR="000E08CD" w:rsidRPr="005A2D7C">
              <w:t xml:space="preserve"> </w:t>
            </w:r>
            <w:r w:rsidRPr="005A2D7C">
              <w:t>CSE</w:t>
            </w:r>
            <w:r w:rsidR="000E08CD" w:rsidRPr="005A2D7C">
              <w:t xml:space="preserve"> </w:t>
            </w:r>
            <w:r w:rsidRPr="005A2D7C">
              <w:t>creates</w:t>
            </w:r>
            <w:r w:rsidR="000E08CD" w:rsidRPr="005A2D7C">
              <w:t xml:space="preserve"> </w:t>
            </w:r>
            <w:r w:rsidRPr="005A2D7C">
              <w:t>a</w:t>
            </w:r>
            <w:r w:rsidR="000E08CD" w:rsidRPr="005A2D7C">
              <w:t xml:space="preserve"> </w:t>
            </w:r>
            <w:r w:rsidRPr="005A2D7C">
              <w:t>&lt;subscription&gt;</w:t>
            </w:r>
            <w:r w:rsidR="000E08CD" w:rsidRPr="005A2D7C">
              <w:t xml:space="preserve"> </w:t>
            </w:r>
            <w:r w:rsidRPr="005A2D7C">
              <w:t>resource</w:t>
            </w:r>
            <w:r w:rsidR="000E08CD" w:rsidRPr="005A2D7C">
              <w:t xml:space="preserve"> </w:t>
            </w:r>
            <w:r w:rsidRPr="005A2D7C">
              <w:t>and</w:t>
            </w:r>
            <w:r w:rsidR="000E08CD" w:rsidRPr="005A2D7C">
              <w:t xml:space="preserve"> </w:t>
            </w:r>
            <w:r w:rsidRPr="005A2D7C">
              <w:t>sends</w:t>
            </w:r>
            <w:r w:rsidR="000E08CD" w:rsidRPr="005A2D7C">
              <w:t xml:space="preserve"> </w:t>
            </w:r>
            <w:r w:rsidRPr="005A2D7C">
              <w:t>back</w:t>
            </w:r>
            <w:r w:rsidR="000E08CD" w:rsidRPr="005A2D7C">
              <w:t xml:space="preserve"> </w:t>
            </w:r>
            <w:r w:rsidRPr="005A2D7C">
              <w:t>a</w:t>
            </w:r>
            <w:r w:rsidR="000E08CD" w:rsidRPr="005A2D7C">
              <w:t xml:space="preserve"> </w:t>
            </w:r>
            <w:r w:rsidRPr="005A2D7C">
              <w:t>response.</w:t>
            </w:r>
          </w:p>
          <w:p w14:paraId="2624182E" w14:textId="77777777" w:rsidR="00BB437C" w:rsidRPr="005A2D7C" w:rsidRDefault="00BB437C" w:rsidP="005A2D7C">
            <w:pPr>
              <w:pStyle w:val="TAL"/>
            </w:pPr>
            <w:r w:rsidRPr="005A2D7C">
              <w:t>Step</w:t>
            </w:r>
            <w:r w:rsidR="000E08CD" w:rsidRPr="005A2D7C">
              <w:t xml:space="preserve"> </w:t>
            </w:r>
            <w:r w:rsidRPr="005A2D7C">
              <w:t>02:</w:t>
            </w:r>
            <w:r w:rsidR="000E08CD" w:rsidRPr="005A2D7C">
              <w:t xml:space="preserve"> </w:t>
            </w:r>
            <w:r w:rsidRPr="005A2D7C">
              <w:t>An</w:t>
            </w:r>
            <w:r w:rsidR="000E08CD" w:rsidRPr="005A2D7C">
              <w:t xml:space="preserve"> </w:t>
            </w:r>
            <w:r w:rsidRPr="005A2D7C">
              <w:t>AE2</w:t>
            </w:r>
            <w:r w:rsidR="000E08CD" w:rsidRPr="005A2D7C">
              <w:t xml:space="preserve"> </w:t>
            </w:r>
            <w:r w:rsidRPr="005A2D7C">
              <w:t>sends</w:t>
            </w:r>
            <w:r w:rsidR="000E08CD" w:rsidRPr="005A2D7C">
              <w:t xml:space="preserve"> </w:t>
            </w:r>
            <w:r w:rsidRPr="005A2D7C">
              <w:t>a</w:t>
            </w:r>
            <w:r w:rsidR="000E08CD" w:rsidRPr="005A2D7C">
              <w:t xml:space="preserve"> </w:t>
            </w:r>
            <w:r w:rsidRPr="005A2D7C">
              <w:t>DELETE</w:t>
            </w:r>
            <w:r w:rsidR="000E08CD" w:rsidRPr="005A2D7C">
              <w:t xml:space="preserve"> </w:t>
            </w:r>
            <w:r w:rsidRPr="005A2D7C">
              <w:t>request</w:t>
            </w:r>
            <w:r w:rsidR="000E08CD" w:rsidRPr="005A2D7C">
              <w:t xml:space="preserve"> </w:t>
            </w:r>
            <w:r w:rsidRPr="005A2D7C">
              <w:t>of</w:t>
            </w:r>
            <w:r w:rsidR="000E08CD" w:rsidRPr="005A2D7C">
              <w:t xml:space="preserve"> </w:t>
            </w:r>
            <w:r w:rsidRPr="005A2D7C">
              <w:t>the</w:t>
            </w:r>
            <w:r w:rsidR="000E08CD" w:rsidRPr="005A2D7C">
              <w:t xml:space="preserve"> </w:t>
            </w:r>
            <w:r w:rsidRPr="005A2D7C">
              <w:t>&lt;contentInstance&gt;</w:t>
            </w:r>
            <w:r w:rsidR="000E08CD" w:rsidRPr="005A2D7C">
              <w:t xml:space="preserve"> </w:t>
            </w:r>
            <w:r w:rsidRPr="005A2D7C">
              <w:t>resource</w:t>
            </w:r>
            <w:r w:rsidR="000E08CD" w:rsidRPr="005A2D7C">
              <w:t xml:space="preserve"> </w:t>
            </w:r>
            <w:r w:rsidRPr="005A2D7C">
              <w:t>to</w:t>
            </w:r>
            <w:r w:rsidR="000E08CD" w:rsidRPr="005A2D7C">
              <w:t xml:space="preserve"> </w:t>
            </w:r>
            <w:r w:rsidRPr="005A2D7C">
              <w:t>the</w:t>
            </w:r>
            <w:r w:rsidR="000E08CD" w:rsidRPr="005A2D7C">
              <w:t xml:space="preserve"> </w:t>
            </w:r>
            <w:r w:rsidRPr="005A2D7C">
              <w:t>&lt;container&gt;</w:t>
            </w:r>
            <w:r w:rsidR="000E08CD" w:rsidRPr="005A2D7C">
              <w:t xml:space="preserve"> </w:t>
            </w:r>
            <w:r w:rsidRPr="005A2D7C">
              <w:t>resource.</w:t>
            </w:r>
            <w:r w:rsidR="000E08CD" w:rsidRPr="005A2D7C">
              <w:t xml:space="preserve"> </w:t>
            </w:r>
            <w:r w:rsidRPr="005A2D7C">
              <w:t>The</w:t>
            </w:r>
            <w:r w:rsidR="000E08CD" w:rsidRPr="005A2D7C">
              <w:t xml:space="preserve"> </w:t>
            </w:r>
            <w:r w:rsidRPr="005A2D7C">
              <w:t>Registrar</w:t>
            </w:r>
            <w:r w:rsidR="000E08CD" w:rsidRPr="005A2D7C">
              <w:t xml:space="preserve"> </w:t>
            </w:r>
            <w:r w:rsidRPr="005A2D7C">
              <w:t>CSE</w:t>
            </w:r>
            <w:r w:rsidR="000E08CD" w:rsidRPr="005A2D7C">
              <w:t xml:space="preserve"> </w:t>
            </w:r>
            <w:r w:rsidRPr="005A2D7C">
              <w:t>deletes</w:t>
            </w:r>
            <w:r w:rsidR="000E08CD" w:rsidRPr="005A2D7C">
              <w:t xml:space="preserve"> </w:t>
            </w:r>
            <w:r w:rsidRPr="005A2D7C">
              <w:t>a</w:t>
            </w:r>
            <w:r w:rsidR="000E08CD" w:rsidRPr="005A2D7C">
              <w:t xml:space="preserve"> </w:t>
            </w:r>
            <w:r w:rsidRPr="005A2D7C">
              <w:t>&lt;contentInstance&gt;</w:t>
            </w:r>
            <w:r w:rsidR="000E08CD" w:rsidRPr="005A2D7C">
              <w:t xml:space="preserve"> </w:t>
            </w:r>
            <w:r w:rsidRPr="005A2D7C">
              <w:t>resource</w:t>
            </w:r>
            <w:r w:rsidR="000E08CD" w:rsidRPr="005A2D7C">
              <w:t xml:space="preserve"> </w:t>
            </w:r>
            <w:r w:rsidRPr="005A2D7C">
              <w:t>and</w:t>
            </w:r>
            <w:r w:rsidR="000E08CD" w:rsidRPr="005A2D7C">
              <w:t xml:space="preserve"> </w:t>
            </w:r>
            <w:r w:rsidRPr="005A2D7C">
              <w:t>sends</w:t>
            </w:r>
            <w:r w:rsidR="000E08CD" w:rsidRPr="005A2D7C">
              <w:t xml:space="preserve"> </w:t>
            </w:r>
            <w:r w:rsidRPr="005A2D7C">
              <w:t>back</w:t>
            </w:r>
            <w:r w:rsidR="000E08CD" w:rsidRPr="005A2D7C">
              <w:t xml:space="preserve"> </w:t>
            </w:r>
            <w:r w:rsidRPr="005A2D7C">
              <w:t>a</w:t>
            </w:r>
            <w:r w:rsidR="000E08CD" w:rsidRPr="005A2D7C">
              <w:t xml:space="preserve"> </w:t>
            </w:r>
            <w:r w:rsidRPr="005A2D7C">
              <w:t>response.</w:t>
            </w:r>
          </w:p>
          <w:p w14:paraId="51C0641E" w14:textId="53FD86BA" w:rsidR="00BB437C" w:rsidRPr="005A2D7C" w:rsidRDefault="00BB437C" w:rsidP="005A2D7C">
            <w:pPr>
              <w:pStyle w:val="TAL"/>
            </w:pPr>
            <w:r w:rsidRPr="000D6D95">
              <w:t>Step</w:t>
            </w:r>
            <w:r w:rsidR="000E08CD" w:rsidRPr="000D6D95">
              <w:t xml:space="preserve"> </w:t>
            </w:r>
            <w:r w:rsidRPr="000D6D95">
              <w:t>03:</w:t>
            </w:r>
            <w:r w:rsidR="000E08CD" w:rsidRPr="009743EA">
              <w:t xml:space="preserve"> </w:t>
            </w:r>
            <w:r w:rsidRPr="009743EA">
              <w:t>The</w:t>
            </w:r>
            <w:r w:rsidR="000E08CD" w:rsidRPr="009743EA">
              <w:t xml:space="preserve"> </w:t>
            </w:r>
            <w:r w:rsidRPr="009743EA">
              <w:t>Hosting</w:t>
            </w:r>
            <w:r w:rsidR="000E08CD" w:rsidRPr="009743EA">
              <w:t xml:space="preserve"> </w:t>
            </w:r>
            <w:r w:rsidRPr="009743EA">
              <w:t>CSE</w:t>
            </w:r>
            <w:r w:rsidR="000E08CD" w:rsidRPr="009743EA">
              <w:t xml:space="preserve"> </w:t>
            </w:r>
            <w:r w:rsidRPr="009743EA">
              <w:t>sends</w:t>
            </w:r>
            <w:r w:rsidR="000E08CD" w:rsidRPr="009743EA">
              <w:t xml:space="preserve"> </w:t>
            </w:r>
            <w:r w:rsidRPr="009743EA">
              <w:t>notification</w:t>
            </w:r>
            <w:r w:rsidR="000E08CD" w:rsidRPr="009743EA">
              <w:t xml:space="preserve"> </w:t>
            </w:r>
            <w:r w:rsidRPr="009743EA">
              <w:t>as</w:t>
            </w:r>
            <w:r w:rsidR="000E08CD" w:rsidRPr="009743EA">
              <w:t xml:space="preserve"> </w:t>
            </w:r>
            <w:r w:rsidRPr="009743EA">
              <w:t>soon</w:t>
            </w:r>
            <w:r w:rsidR="000E08CD" w:rsidRPr="009743EA">
              <w:t xml:space="preserve"> </w:t>
            </w:r>
            <w:r w:rsidRPr="009743EA">
              <w:t>as</w:t>
            </w:r>
            <w:r w:rsidR="000E08CD" w:rsidRPr="009743EA">
              <w:t xml:space="preserve"> </w:t>
            </w:r>
            <w:r w:rsidRPr="009743EA">
              <w:t>delete</w:t>
            </w:r>
            <w:r w:rsidR="000E08CD" w:rsidRPr="009743EA">
              <w:t xml:space="preserve"> </w:t>
            </w:r>
            <w:r w:rsidRPr="009743EA">
              <w:t>succeed.</w:t>
            </w:r>
            <w:r w:rsidR="000E08CD" w:rsidRPr="009743EA">
              <w:t xml:space="preserve"> </w:t>
            </w:r>
            <w:r w:rsidRPr="009743EA">
              <w:t>The</w:t>
            </w:r>
            <w:r w:rsidR="000E08CD" w:rsidRPr="009743EA">
              <w:t xml:space="preserve"> </w:t>
            </w:r>
            <w:r w:rsidRPr="009743EA">
              <w:t>originator</w:t>
            </w:r>
            <w:r w:rsidR="000E08CD" w:rsidRPr="009743EA">
              <w:t xml:space="preserve"> </w:t>
            </w:r>
            <w:r w:rsidRPr="009743EA">
              <w:t>sends</w:t>
            </w:r>
            <w:r w:rsidR="000E08CD" w:rsidRPr="009743EA">
              <w:t xml:space="preserve"> </w:t>
            </w:r>
            <w:r w:rsidRPr="009743EA">
              <w:t>back</w:t>
            </w:r>
            <w:r w:rsidR="000E08CD" w:rsidRPr="009743EA">
              <w:t xml:space="preserve"> </w:t>
            </w:r>
            <w:r w:rsidRPr="009743EA">
              <w:t>an</w:t>
            </w:r>
            <w:r w:rsidR="000E08CD" w:rsidRPr="009743EA">
              <w:t xml:space="preserve"> </w:t>
            </w:r>
            <w:r w:rsidRPr="009743EA">
              <w:t>ACK</w:t>
            </w:r>
            <w:r w:rsidR="000E08CD" w:rsidRPr="009743EA">
              <w:t xml:space="preserve"> </w:t>
            </w:r>
            <w:r w:rsidRPr="009743EA">
              <w:t>message.</w:t>
            </w:r>
          </w:p>
        </w:tc>
      </w:tr>
    </w:tbl>
    <w:p w14:paraId="5A00F97A" w14:textId="77777777" w:rsidR="00BB437C" w:rsidRPr="009743EA" w:rsidRDefault="00BB437C" w:rsidP="00BB437C">
      <w:pPr>
        <w:pStyle w:val="TAL"/>
        <w:snapToGrid w:val="0"/>
        <w:jc w:val="center"/>
        <w:rPr>
          <w:b/>
          <w:kern w:val="1"/>
        </w:rPr>
        <w:sectPr w:rsidR="00BB437C" w:rsidRPr="009743EA" w:rsidSect="005A2D7C">
          <w:headerReference w:type="default" r:id="rId80"/>
          <w:footerReference w:type="default" r:id="rId81"/>
          <w:footnotePr>
            <w:numRestart w:val="eachSect"/>
          </w:footnotePr>
          <w:pgSz w:w="11907" w:h="16840"/>
          <w:pgMar w:top="1418" w:right="1134" w:bottom="1134" w:left="1134" w:header="680" w:footer="680" w:gutter="0"/>
          <w:cols w:space="720"/>
          <w:docGrid w:linePitch="272"/>
        </w:sectPr>
      </w:pPr>
    </w:p>
    <w:tbl>
      <w:tblPr>
        <w:tblW w:w="9659" w:type="dxa"/>
        <w:jc w:val="center"/>
        <w:tblLayout w:type="fixed"/>
        <w:tblCellMar>
          <w:left w:w="28" w:type="dxa"/>
        </w:tblCellMar>
        <w:tblLook w:val="0000" w:firstRow="0" w:lastRow="0" w:firstColumn="0" w:lastColumn="0" w:noHBand="0" w:noVBand="0"/>
      </w:tblPr>
      <w:tblGrid>
        <w:gridCol w:w="1286"/>
        <w:gridCol w:w="1134"/>
        <w:gridCol w:w="7239"/>
      </w:tblGrid>
      <w:tr w:rsidR="00BB437C" w:rsidRPr="009743EA" w14:paraId="29F5EFD8" w14:textId="77777777" w:rsidTr="00283DA8">
        <w:trPr>
          <w:trHeight w:val="2259"/>
          <w:jc w:val="center"/>
        </w:trPr>
        <w:tc>
          <w:tcPr>
            <w:tcW w:w="1286" w:type="dxa"/>
            <w:vMerge w:val="restart"/>
            <w:tcBorders>
              <w:top w:val="single" w:sz="4" w:space="0" w:color="000000"/>
              <w:left w:val="single" w:sz="4" w:space="0" w:color="000000"/>
            </w:tcBorders>
            <w:shd w:val="clear" w:color="auto" w:fill="E7E6E6"/>
          </w:tcPr>
          <w:p w14:paraId="726FA279" w14:textId="77777777" w:rsidR="00BB437C" w:rsidRPr="009743EA" w:rsidRDefault="00BB437C" w:rsidP="00283DA8">
            <w:pPr>
              <w:pStyle w:val="TAL"/>
              <w:snapToGrid w:val="0"/>
              <w:jc w:val="center"/>
              <w:rPr>
                <w:b/>
                <w:kern w:val="1"/>
              </w:rPr>
            </w:pPr>
          </w:p>
          <w:p w14:paraId="3FB8DE0A" w14:textId="77777777" w:rsidR="00BB437C" w:rsidRPr="009743EA" w:rsidRDefault="00BB437C" w:rsidP="00283DA8">
            <w:pPr>
              <w:pStyle w:val="TAL"/>
              <w:snapToGrid w:val="0"/>
              <w:jc w:val="center"/>
              <w:rPr>
                <w:b/>
                <w:kern w:val="1"/>
              </w:rPr>
            </w:pPr>
          </w:p>
          <w:p w14:paraId="322AF6A2" w14:textId="77777777" w:rsidR="00BB437C" w:rsidRPr="009743EA" w:rsidRDefault="00BB437C" w:rsidP="00283DA8">
            <w:pPr>
              <w:pStyle w:val="TAL"/>
              <w:snapToGrid w:val="0"/>
              <w:jc w:val="center"/>
              <w:rPr>
                <w:b/>
                <w:kern w:val="1"/>
              </w:rPr>
            </w:pPr>
          </w:p>
          <w:p w14:paraId="354465E4" w14:textId="77777777" w:rsidR="00BB437C" w:rsidRPr="009743EA" w:rsidRDefault="00BB437C" w:rsidP="00283DA8">
            <w:pPr>
              <w:pStyle w:val="TAL"/>
              <w:snapToGrid w:val="0"/>
              <w:jc w:val="center"/>
              <w:rPr>
                <w:b/>
                <w:kern w:val="1"/>
              </w:rPr>
            </w:pPr>
          </w:p>
          <w:p w14:paraId="1C05A8C8" w14:textId="77777777" w:rsidR="00BB437C" w:rsidRPr="009743EA" w:rsidRDefault="00BB437C" w:rsidP="00283DA8">
            <w:pPr>
              <w:pStyle w:val="TAL"/>
              <w:snapToGrid w:val="0"/>
              <w:jc w:val="center"/>
              <w:rPr>
                <w:b/>
                <w:kern w:val="1"/>
              </w:rPr>
            </w:pPr>
          </w:p>
          <w:p w14:paraId="2028C90A" w14:textId="77777777" w:rsidR="00BB437C" w:rsidRPr="009743EA" w:rsidRDefault="00BB437C" w:rsidP="00283DA8">
            <w:pPr>
              <w:pStyle w:val="TAL"/>
              <w:snapToGrid w:val="0"/>
              <w:jc w:val="center"/>
              <w:rPr>
                <w:b/>
                <w:kern w:val="1"/>
              </w:rPr>
            </w:pPr>
          </w:p>
          <w:p w14:paraId="57B549F1" w14:textId="77777777" w:rsidR="00BB437C" w:rsidRPr="009743EA" w:rsidRDefault="00BB437C" w:rsidP="00283DA8">
            <w:pPr>
              <w:pStyle w:val="TAL"/>
              <w:snapToGrid w:val="0"/>
              <w:jc w:val="center"/>
              <w:rPr>
                <w:b/>
                <w:kern w:val="1"/>
              </w:rPr>
            </w:pPr>
          </w:p>
          <w:p w14:paraId="60E27D10" w14:textId="77777777" w:rsidR="00BB437C" w:rsidRPr="009743EA" w:rsidRDefault="00BB437C" w:rsidP="00283DA8">
            <w:pPr>
              <w:pStyle w:val="TAL"/>
              <w:snapToGrid w:val="0"/>
              <w:jc w:val="center"/>
              <w:rPr>
                <w:b/>
                <w:kern w:val="1"/>
              </w:rPr>
            </w:pPr>
          </w:p>
          <w:p w14:paraId="6BE4B8D5" w14:textId="77777777" w:rsidR="00BB437C" w:rsidRPr="009743EA" w:rsidRDefault="00BB437C" w:rsidP="00283DA8">
            <w:pPr>
              <w:pStyle w:val="TAL"/>
              <w:snapToGrid w:val="0"/>
              <w:jc w:val="center"/>
              <w:rPr>
                <w:b/>
                <w:kern w:val="1"/>
              </w:rPr>
            </w:pPr>
          </w:p>
          <w:p w14:paraId="4093C468" w14:textId="77777777" w:rsidR="00BB437C" w:rsidRPr="009743EA" w:rsidRDefault="00BB437C" w:rsidP="00283DA8">
            <w:pPr>
              <w:pStyle w:val="TAL"/>
              <w:snapToGrid w:val="0"/>
              <w:jc w:val="center"/>
              <w:rPr>
                <w:b/>
                <w:kern w:val="1"/>
              </w:rPr>
            </w:pPr>
          </w:p>
          <w:p w14:paraId="7FE29B86" w14:textId="77777777" w:rsidR="00BB437C" w:rsidRPr="009743EA" w:rsidRDefault="00BB437C" w:rsidP="00283DA8">
            <w:pPr>
              <w:pStyle w:val="TAL"/>
              <w:snapToGrid w:val="0"/>
              <w:jc w:val="center"/>
              <w:rPr>
                <w:b/>
                <w:kern w:val="1"/>
              </w:rPr>
            </w:pPr>
          </w:p>
          <w:p w14:paraId="33756A67" w14:textId="77777777" w:rsidR="00BB437C" w:rsidRPr="009743EA" w:rsidRDefault="00BB437C" w:rsidP="00283DA8">
            <w:pPr>
              <w:pStyle w:val="TAL"/>
              <w:snapToGrid w:val="0"/>
              <w:jc w:val="center"/>
              <w:rPr>
                <w:b/>
                <w:kern w:val="1"/>
              </w:rPr>
            </w:pPr>
          </w:p>
          <w:p w14:paraId="3A7FBBAC" w14:textId="77777777" w:rsidR="00BB437C" w:rsidRPr="009743EA" w:rsidRDefault="00BB437C" w:rsidP="00283DA8">
            <w:pPr>
              <w:pStyle w:val="TAL"/>
              <w:snapToGrid w:val="0"/>
              <w:jc w:val="center"/>
              <w:rPr>
                <w:b/>
                <w:kern w:val="1"/>
              </w:rPr>
            </w:pPr>
          </w:p>
          <w:p w14:paraId="514F8F8C" w14:textId="77777777" w:rsidR="00BB437C" w:rsidRPr="009743EA" w:rsidRDefault="00BB437C" w:rsidP="00283DA8">
            <w:pPr>
              <w:pStyle w:val="TAL"/>
              <w:snapToGrid w:val="0"/>
              <w:jc w:val="center"/>
              <w:rPr>
                <w:b/>
                <w:kern w:val="1"/>
              </w:rPr>
            </w:pPr>
          </w:p>
          <w:p w14:paraId="7442D46F" w14:textId="77777777" w:rsidR="00BB437C" w:rsidRPr="009743EA" w:rsidRDefault="00BB437C" w:rsidP="00283DA8">
            <w:pPr>
              <w:pStyle w:val="TAL"/>
              <w:snapToGrid w:val="0"/>
              <w:jc w:val="center"/>
              <w:rPr>
                <w:b/>
                <w:kern w:val="1"/>
              </w:rPr>
            </w:pPr>
          </w:p>
          <w:p w14:paraId="42DC99B7" w14:textId="77777777" w:rsidR="00BB437C" w:rsidRPr="009743EA" w:rsidRDefault="00BB437C" w:rsidP="00283DA8">
            <w:pPr>
              <w:pStyle w:val="TAL"/>
              <w:snapToGrid w:val="0"/>
              <w:jc w:val="center"/>
              <w:rPr>
                <w:b/>
                <w:kern w:val="1"/>
              </w:rPr>
            </w:pPr>
          </w:p>
          <w:p w14:paraId="2401D0D5" w14:textId="77777777" w:rsidR="00BB437C" w:rsidRPr="009743EA" w:rsidRDefault="00BB437C" w:rsidP="00283DA8">
            <w:pPr>
              <w:pStyle w:val="TAL"/>
              <w:snapToGrid w:val="0"/>
              <w:jc w:val="center"/>
              <w:rPr>
                <w:b/>
                <w:kern w:val="1"/>
              </w:rPr>
            </w:pPr>
          </w:p>
          <w:p w14:paraId="74B53C90" w14:textId="77777777" w:rsidR="00BB437C" w:rsidRPr="009743EA" w:rsidRDefault="00BB437C" w:rsidP="00283DA8">
            <w:pPr>
              <w:pStyle w:val="TAL"/>
              <w:snapToGrid w:val="0"/>
              <w:jc w:val="center"/>
              <w:rPr>
                <w:b/>
                <w:kern w:val="1"/>
              </w:rPr>
            </w:pPr>
          </w:p>
          <w:p w14:paraId="67E16190" w14:textId="77777777" w:rsidR="00BB437C" w:rsidRPr="009743EA" w:rsidRDefault="00BB437C" w:rsidP="00283DA8">
            <w:pPr>
              <w:pStyle w:val="TAL"/>
              <w:snapToGrid w:val="0"/>
              <w:jc w:val="center"/>
              <w:rPr>
                <w:b/>
                <w:kern w:val="1"/>
              </w:rPr>
            </w:pPr>
          </w:p>
          <w:p w14:paraId="4C68B7E4" w14:textId="77777777" w:rsidR="00BB437C" w:rsidRPr="009743EA" w:rsidRDefault="00BB437C" w:rsidP="00283DA8">
            <w:pPr>
              <w:pStyle w:val="TAL"/>
              <w:snapToGrid w:val="0"/>
              <w:jc w:val="center"/>
              <w:rPr>
                <w:b/>
                <w:kern w:val="1"/>
              </w:rPr>
            </w:pPr>
          </w:p>
          <w:p w14:paraId="686372DA" w14:textId="77777777" w:rsidR="00BB437C" w:rsidRPr="009743EA" w:rsidRDefault="00BB437C" w:rsidP="00283DA8">
            <w:pPr>
              <w:pStyle w:val="TAL"/>
              <w:snapToGrid w:val="0"/>
              <w:jc w:val="center"/>
              <w:rPr>
                <w:b/>
                <w:kern w:val="1"/>
              </w:rPr>
            </w:pPr>
          </w:p>
          <w:p w14:paraId="4A3A0AE8" w14:textId="77777777" w:rsidR="00BB437C" w:rsidRPr="009743EA" w:rsidRDefault="00BB437C" w:rsidP="00283DA8">
            <w:pPr>
              <w:pStyle w:val="TAL"/>
              <w:snapToGrid w:val="0"/>
              <w:jc w:val="center"/>
              <w:rPr>
                <w:b/>
                <w:kern w:val="1"/>
              </w:rPr>
            </w:pPr>
          </w:p>
          <w:p w14:paraId="2FC14DD5" w14:textId="77777777" w:rsidR="00BB437C" w:rsidRPr="009743EA" w:rsidRDefault="00BB437C" w:rsidP="00283DA8">
            <w:pPr>
              <w:pStyle w:val="TAL"/>
              <w:snapToGrid w:val="0"/>
              <w:jc w:val="center"/>
              <w:rPr>
                <w:b/>
                <w:kern w:val="1"/>
              </w:rPr>
            </w:pPr>
          </w:p>
          <w:p w14:paraId="25D3BF45" w14:textId="77777777" w:rsidR="00BB437C" w:rsidRPr="009743EA" w:rsidRDefault="00BB437C" w:rsidP="00283DA8">
            <w:pPr>
              <w:pStyle w:val="TAL"/>
              <w:snapToGrid w:val="0"/>
              <w:jc w:val="center"/>
              <w:rPr>
                <w:b/>
                <w:kern w:val="1"/>
              </w:rPr>
            </w:pPr>
          </w:p>
          <w:p w14:paraId="475D7A34" w14:textId="77777777" w:rsidR="00BB437C" w:rsidRPr="009743EA" w:rsidRDefault="00BB437C" w:rsidP="00283DA8">
            <w:pPr>
              <w:pStyle w:val="TAL"/>
              <w:snapToGrid w:val="0"/>
              <w:jc w:val="center"/>
              <w:rPr>
                <w:b/>
                <w:kern w:val="1"/>
              </w:rPr>
            </w:pPr>
          </w:p>
          <w:p w14:paraId="6826094F" w14:textId="77777777" w:rsidR="00BB437C" w:rsidRPr="009743EA" w:rsidRDefault="00BB437C" w:rsidP="00283DA8">
            <w:pPr>
              <w:pStyle w:val="TAL"/>
              <w:snapToGrid w:val="0"/>
              <w:jc w:val="center"/>
              <w:rPr>
                <w:b/>
                <w:kern w:val="1"/>
              </w:rPr>
            </w:pPr>
          </w:p>
          <w:p w14:paraId="16401589" w14:textId="77777777" w:rsidR="00BB437C" w:rsidRPr="009743EA" w:rsidRDefault="00BB437C" w:rsidP="00283DA8">
            <w:pPr>
              <w:pStyle w:val="TAL"/>
              <w:snapToGrid w:val="0"/>
              <w:jc w:val="center"/>
              <w:rPr>
                <w:b/>
                <w:kern w:val="1"/>
                <w:lang w:eastAsia="ko-KR"/>
              </w:rPr>
            </w:pPr>
            <w:r w:rsidRPr="009743EA">
              <w:rPr>
                <w:rFonts w:hint="eastAsia"/>
                <w:b/>
                <w:kern w:val="1"/>
                <w:lang w:eastAsia="ko-KR"/>
              </w:rPr>
              <w:t>S</w:t>
            </w:r>
            <w:r w:rsidRPr="009743EA">
              <w:rPr>
                <w:b/>
                <w:kern w:val="1"/>
                <w:lang w:eastAsia="ko-KR"/>
              </w:rPr>
              <w:t>tep 01</w:t>
            </w:r>
          </w:p>
          <w:p w14:paraId="3386E995" w14:textId="77777777" w:rsidR="00BB437C" w:rsidRPr="009743EA" w:rsidRDefault="00BB437C" w:rsidP="00283DA8">
            <w:pPr>
              <w:pStyle w:val="TAL"/>
              <w:snapToGrid w:val="0"/>
              <w:jc w:val="center"/>
              <w:rPr>
                <w:b/>
                <w:kern w:val="1"/>
                <w:lang w:eastAsia="ko-KR"/>
              </w:rPr>
            </w:pPr>
          </w:p>
          <w:p w14:paraId="59BBD78A" w14:textId="77777777" w:rsidR="00BB437C" w:rsidRPr="009743EA" w:rsidRDefault="00BB437C" w:rsidP="00283DA8">
            <w:pPr>
              <w:pStyle w:val="TAL"/>
              <w:snapToGrid w:val="0"/>
              <w:jc w:val="center"/>
              <w:rPr>
                <w:b/>
                <w:kern w:val="1"/>
                <w:lang w:eastAsia="ko-KR"/>
              </w:rPr>
            </w:pPr>
          </w:p>
          <w:p w14:paraId="16489DE1" w14:textId="77777777" w:rsidR="00BB437C" w:rsidRPr="009743EA" w:rsidRDefault="00BB437C" w:rsidP="00283DA8">
            <w:pPr>
              <w:pStyle w:val="TAL"/>
              <w:snapToGrid w:val="0"/>
              <w:jc w:val="center"/>
              <w:rPr>
                <w:b/>
                <w:kern w:val="1"/>
                <w:lang w:eastAsia="ko-KR"/>
              </w:rPr>
            </w:pPr>
          </w:p>
          <w:p w14:paraId="7ADD84EB" w14:textId="77777777" w:rsidR="00BB437C" w:rsidRPr="009743EA" w:rsidRDefault="00BB437C" w:rsidP="00283DA8">
            <w:pPr>
              <w:pStyle w:val="TAL"/>
              <w:snapToGrid w:val="0"/>
              <w:jc w:val="center"/>
              <w:rPr>
                <w:b/>
                <w:kern w:val="1"/>
                <w:lang w:eastAsia="ko-KR"/>
              </w:rPr>
            </w:pPr>
          </w:p>
          <w:p w14:paraId="1F4136D1" w14:textId="77777777" w:rsidR="00BB437C" w:rsidRPr="009743EA" w:rsidRDefault="00BB437C" w:rsidP="00283DA8">
            <w:pPr>
              <w:pStyle w:val="TAL"/>
              <w:snapToGrid w:val="0"/>
              <w:jc w:val="center"/>
              <w:rPr>
                <w:b/>
                <w:kern w:val="1"/>
                <w:lang w:eastAsia="ko-KR"/>
              </w:rPr>
            </w:pPr>
          </w:p>
          <w:p w14:paraId="23E0A4C1" w14:textId="77777777" w:rsidR="00BB437C" w:rsidRPr="009743EA" w:rsidRDefault="00BB437C" w:rsidP="00283DA8">
            <w:pPr>
              <w:pStyle w:val="TAL"/>
              <w:snapToGrid w:val="0"/>
              <w:jc w:val="center"/>
              <w:rPr>
                <w:b/>
                <w:kern w:val="1"/>
                <w:lang w:eastAsia="ko-KR"/>
              </w:rPr>
            </w:pPr>
          </w:p>
          <w:p w14:paraId="7C1D35C2" w14:textId="77777777" w:rsidR="00BB437C" w:rsidRPr="009743EA" w:rsidRDefault="00BB437C" w:rsidP="00283DA8">
            <w:pPr>
              <w:pStyle w:val="TAL"/>
              <w:snapToGrid w:val="0"/>
              <w:jc w:val="center"/>
              <w:rPr>
                <w:b/>
                <w:kern w:val="1"/>
                <w:lang w:eastAsia="ko-KR"/>
              </w:rPr>
            </w:pPr>
          </w:p>
          <w:p w14:paraId="07A455C8" w14:textId="77777777" w:rsidR="00BB437C" w:rsidRPr="009743EA" w:rsidRDefault="00BB437C" w:rsidP="00283DA8">
            <w:pPr>
              <w:pStyle w:val="TAL"/>
              <w:snapToGrid w:val="0"/>
              <w:jc w:val="center"/>
              <w:rPr>
                <w:b/>
                <w:kern w:val="1"/>
                <w:lang w:eastAsia="ko-KR"/>
              </w:rPr>
            </w:pPr>
          </w:p>
          <w:p w14:paraId="467B8856" w14:textId="77777777" w:rsidR="00BB437C" w:rsidRPr="009743EA" w:rsidRDefault="00BB437C" w:rsidP="00283DA8">
            <w:pPr>
              <w:pStyle w:val="TAL"/>
              <w:snapToGrid w:val="0"/>
              <w:jc w:val="center"/>
              <w:rPr>
                <w:b/>
                <w:kern w:val="1"/>
                <w:lang w:eastAsia="ko-KR"/>
              </w:rPr>
            </w:pPr>
          </w:p>
          <w:p w14:paraId="0C2A2B4E" w14:textId="77777777" w:rsidR="00BB437C" w:rsidRPr="009743EA" w:rsidRDefault="00BB437C" w:rsidP="00283DA8">
            <w:pPr>
              <w:pStyle w:val="TAL"/>
              <w:snapToGrid w:val="0"/>
              <w:jc w:val="center"/>
              <w:rPr>
                <w:b/>
                <w:kern w:val="1"/>
                <w:lang w:eastAsia="ko-KR"/>
              </w:rPr>
            </w:pPr>
          </w:p>
          <w:p w14:paraId="48CBFD91" w14:textId="77777777" w:rsidR="00BB437C" w:rsidRPr="009743EA" w:rsidRDefault="00BB437C" w:rsidP="00283DA8">
            <w:pPr>
              <w:pStyle w:val="TAL"/>
              <w:snapToGrid w:val="0"/>
              <w:jc w:val="center"/>
              <w:rPr>
                <w:b/>
                <w:kern w:val="1"/>
                <w:lang w:eastAsia="ko-KR"/>
              </w:rPr>
            </w:pPr>
          </w:p>
          <w:p w14:paraId="54CB8049" w14:textId="77777777" w:rsidR="00BB437C" w:rsidRPr="009743EA" w:rsidRDefault="00BB437C" w:rsidP="00283DA8">
            <w:pPr>
              <w:pStyle w:val="TAL"/>
              <w:snapToGrid w:val="0"/>
              <w:jc w:val="center"/>
              <w:rPr>
                <w:b/>
                <w:kern w:val="1"/>
                <w:lang w:eastAsia="ko-KR"/>
              </w:rPr>
            </w:pPr>
          </w:p>
          <w:p w14:paraId="1E055DD8" w14:textId="77777777" w:rsidR="00BB437C" w:rsidRPr="009743EA" w:rsidRDefault="00BB437C" w:rsidP="00283DA8">
            <w:pPr>
              <w:pStyle w:val="TAL"/>
              <w:snapToGrid w:val="0"/>
              <w:jc w:val="center"/>
              <w:rPr>
                <w:b/>
                <w:kern w:val="1"/>
                <w:lang w:eastAsia="ko-KR"/>
              </w:rPr>
            </w:pPr>
          </w:p>
          <w:p w14:paraId="4EEDDB78" w14:textId="77777777" w:rsidR="00BB437C" w:rsidRPr="009743EA" w:rsidRDefault="00BB437C" w:rsidP="00283DA8">
            <w:pPr>
              <w:pStyle w:val="TAL"/>
              <w:snapToGrid w:val="0"/>
              <w:jc w:val="center"/>
              <w:rPr>
                <w:b/>
                <w:kern w:val="1"/>
                <w:lang w:eastAsia="ko-KR"/>
              </w:rPr>
            </w:pPr>
          </w:p>
          <w:p w14:paraId="160966AF" w14:textId="77777777" w:rsidR="00BB437C" w:rsidRPr="009743EA" w:rsidRDefault="00BB437C" w:rsidP="00283DA8">
            <w:pPr>
              <w:pStyle w:val="TAL"/>
              <w:snapToGrid w:val="0"/>
              <w:jc w:val="center"/>
              <w:rPr>
                <w:b/>
                <w:kern w:val="1"/>
                <w:lang w:eastAsia="ko-KR"/>
              </w:rPr>
            </w:pPr>
          </w:p>
          <w:p w14:paraId="01B5041F" w14:textId="77777777" w:rsidR="00BB437C" w:rsidRPr="009743EA" w:rsidRDefault="00BB437C" w:rsidP="00283DA8">
            <w:pPr>
              <w:pStyle w:val="TAL"/>
              <w:snapToGrid w:val="0"/>
              <w:jc w:val="center"/>
              <w:rPr>
                <w:b/>
                <w:kern w:val="1"/>
                <w:lang w:eastAsia="ko-KR"/>
              </w:rPr>
            </w:pPr>
          </w:p>
          <w:p w14:paraId="186BC3C0" w14:textId="77777777" w:rsidR="00BB437C" w:rsidRPr="009743EA" w:rsidRDefault="00BB437C" w:rsidP="00283DA8">
            <w:pPr>
              <w:pStyle w:val="TAL"/>
              <w:snapToGrid w:val="0"/>
              <w:jc w:val="center"/>
              <w:rPr>
                <w:b/>
                <w:kern w:val="1"/>
                <w:lang w:eastAsia="ko-KR"/>
              </w:rPr>
            </w:pPr>
          </w:p>
          <w:p w14:paraId="79414FDA" w14:textId="77777777" w:rsidR="00BB437C" w:rsidRPr="009743EA" w:rsidRDefault="00BB437C" w:rsidP="00283DA8">
            <w:pPr>
              <w:pStyle w:val="TAL"/>
              <w:snapToGrid w:val="0"/>
              <w:jc w:val="center"/>
              <w:rPr>
                <w:b/>
                <w:kern w:val="1"/>
                <w:lang w:eastAsia="ko-KR"/>
              </w:rPr>
            </w:pPr>
          </w:p>
          <w:p w14:paraId="59A14A64" w14:textId="77777777" w:rsidR="00BB437C" w:rsidRPr="009743EA" w:rsidRDefault="00BB437C" w:rsidP="00283DA8">
            <w:pPr>
              <w:pStyle w:val="TAL"/>
              <w:snapToGrid w:val="0"/>
              <w:jc w:val="center"/>
              <w:rPr>
                <w:b/>
                <w:kern w:val="1"/>
                <w:lang w:eastAsia="ko-KR"/>
              </w:rPr>
            </w:pPr>
          </w:p>
          <w:p w14:paraId="1BAFC342" w14:textId="77777777" w:rsidR="00BB437C" w:rsidRPr="009743EA" w:rsidRDefault="00BB437C" w:rsidP="00283DA8">
            <w:pPr>
              <w:pStyle w:val="TAL"/>
              <w:snapToGrid w:val="0"/>
              <w:jc w:val="center"/>
              <w:rPr>
                <w:b/>
                <w:kern w:val="1"/>
                <w:lang w:eastAsia="ko-KR"/>
              </w:rPr>
            </w:pPr>
          </w:p>
          <w:p w14:paraId="40E28827" w14:textId="77777777" w:rsidR="00BB437C" w:rsidRPr="009743EA" w:rsidRDefault="00BB437C" w:rsidP="00283DA8">
            <w:pPr>
              <w:pStyle w:val="TAL"/>
              <w:snapToGrid w:val="0"/>
              <w:jc w:val="center"/>
              <w:rPr>
                <w:b/>
                <w:kern w:val="1"/>
                <w:lang w:eastAsia="ko-KR"/>
              </w:rPr>
            </w:pPr>
          </w:p>
          <w:p w14:paraId="4D8E1D74" w14:textId="77777777" w:rsidR="00BB437C" w:rsidRPr="009743EA" w:rsidRDefault="00BB437C" w:rsidP="00283DA8">
            <w:pPr>
              <w:pStyle w:val="TAL"/>
              <w:snapToGrid w:val="0"/>
              <w:jc w:val="center"/>
              <w:rPr>
                <w:b/>
                <w:kern w:val="1"/>
                <w:lang w:eastAsia="ko-KR"/>
              </w:rPr>
            </w:pPr>
          </w:p>
          <w:p w14:paraId="600CCA73" w14:textId="77777777" w:rsidR="00BB437C" w:rsidRPr="009743EA" w:rsidRDefault="00BB437C" w:rsidP="00283DA8">
            <w:pPr>
              <w:pStyle w:val="TAL"/>
              <w:snapToGrid w:val="0"/>
              <w:jc w:val="center"/>
              <w:rPr>
                <w:b/>
                <w:kern w:val="1"/>
              </w:rPr>
            </w:pPr>
          </w:p>
          <w:p w14:paraId="65BF796A" w14:textId="77777777" w:rsidR="00BB437C" w:rsidRPr="009743EA" w:rsidRDefault="00BB437C" w:rsidP="00283DA8">
            <w:pPr>
              <w:pStyle w:val="TAL"/>
              <w:snapToGrid w:val="0"/>
              <w:jc w:val="center"/>
              <w:rPr>
                <w:b/>
                <w:kern w:val="1"/>
              </w:rPr>
            </w:pPr>
          </w:p>
          <w:p w14:paraId="7DA1B6F7" w14:textId="77777777" w:rsidR="00BB437C" w:rsidRPr="009743EA" w:rsidRDefault="00BB437C" w:rsidP="00283DA8">
            <w:pPr>
              <w:pStyle w:val="TAL"/>
              <w:snapToGrid w:val="0"/>
              <w:jc w:val="center"/>
              <w:rPr>
                <w:b/>
                <w:kern w:val="1"/>
              </w:rPr>
            </w:pPr>
          </w:p>
          <w:p w14:paraId="3FF50B4E" w14:textId="77777777" w:rsidR="00BB437C" w:rsidRPr="009743EA" w:rsidRDefault="00BB437C" w:rsidP="00283DA8">
            <w:pPr>
              <w:pStyle w:val="TAL"/>
              <w:snapToGrid w:val="0"/>
              <w:jc w:val="center"/>
              <w:rPr>
                <w:b/>
                <w:kern w:val="1"/>
              </w:rPr>
            </w:pPr>
          </w:p>
          <w:p w14:paraId="36BF86A1" w14:textId="77777777" w:rsidR="00BB437C" w:rsidRPr="009743EA" w:rsidRDefault="00BB437C" w:rsidP="00283DA8">
            <w:pPr>
              <w:pStyle w:val="TAL"/>
              <w:snapToGrid w:val="0"/>
              <w:jc w:val="center"/>
              <w:rPr>
                <w:b/>
                <w:kern w:val="1"/>
              </w:rPr>
            </w:pPr>
          </w:p>
          <w:p w14:paraId="6C9C996A" w14:textId="77777777" w:rsidR="00BB437C" w:rsidRPr="009743EA" w:rsidRDefault="00BB437C" w:rsidP="00283DA8">
            <w:pPr>
              <w:pStyle w:val="Default"/>
              <w:overflowPunct w:val="0"/>
              <w:jc w:val="center"/>
              <w:rPr>
                <w:color w:val="auto"/>
              </w:rPr>
            </w:pPr>
          </w:p>
          <w:p w14:paraId="4EB669EC" w14:textId="77777777" w:rsidR="00BB437C" w:rsidRPr="009743EA" w:rsidRDefault="00BB437C" w:rsidP="00283DA8">
            <w:pPr>
              <w:pStyle w:val="Default"/>
              <w:overflowPunct w:val="0"/>
              <w:jc w:val="center"/>
              <w:rPr>
                <w:b/>
                <w:sz w:val="20"/>
                <w:szCs w:val="20"/>
              </w:rPr>
            </w:pPr>
          </w:p>
          <w:p w14:paraId="470A6AA9" w14:textId="77777777" w:rsidR="00BB437C" w:rsidRPr="009743EA" w:rsidRDefault="00BB437C" w:rsidP="00283DA8">
            <w:pPr>
              <w:pStyle w:val="Default"/>
              <w:overflowPunct w:val="0"/>
              <w:jc w:val="center"/>
              <w:rPr>
                <w:b/>
                <w:kern w:val="1"/>
                <w:lang w:eastAsia="ko-KR"/>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75AAACC2" w14:textId="77777777" w:rsidR="00BB437C" w:rsidRPr="009743EA" w:rsidRDefault="00BB437C" w:rsidP="00283DA8">
            <w:pPr>
              <w:pStyle w:val="TAL"/>
              <w:snapToGrid w:val="0"/>
              <w:jc w:val="center"/>
              <w:rPr>
                <w:b/>
                <w:kern w:val="1"/>
              </w:rPr>
            </w:pPr>
          </w:p>
          <w:p w14:paraId="2FB286BD" w14:textId="77777777" w:rsidR="00BB437C" w:rsidRPr="009743EA" w:rsidRDefault="00BB437C" w:rsidP="00283DA8">
            <w:pPr>
              <w:pStyle w:val="TAL"/>
              <w:snapToGrid w:val="0"/>
              <w:jc w:val="center"/>
              <w:rPr>
                <w:b/>
                <w:kern w:val="1"/>
              </w:rPr>
            </w:pPr>
            <w:r w:rsidRPr="009743EA">
              <w:rPr>
                <w:b/>
                <w:kern w:val="1"/>
              </w:rPr>
              <w:t>Resource Structure</w:t>
            </w:r>
          </w:p>
          <w:p w14:paraId="6EE7C8AA" w14:textId="77777777" w:rsidR="00BB437C" w:rsidRPr="009743EA" w:rsidRDefault="00BB437C" w:rsidP="00283DA8">
            <w:pPr>
              <w:pStyle w:val="TAL"/>
              <w:snapToGrid w:val="0"/>
              <w:jc w:val="center"/>
            </w:pPr>
            <w:r w:rsidRPr="009743EA">
              <w:rPr>
                <w:b/>
                <w:kern w:val="1"/>
              </w:rPr>
              <w:t>before Sending Request</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4D0A10F3" w14:textId="77777777" w:rsidR="00BB437C" w:rsidRPr="009743EA" w:rsidRDefault="0054261D" w:rsidP="00283DA8">
            <w:pPr>
              <w:pStyle w:val="Default"/>
              <w:overflowPunct w:val="0"/>
              <w:jc w:val="center"/>
            </w:pPr>
            <w:r>
              <w:pict w14:anchorId="4C6DD221">
                <v:group id="_x0000_s3104" style="position:absolute;left:0;text-align:left;margin-left:59.9pt;margin-top:10.1pt;width:222.2pt;height:90.2pt;z-index:251655680;mso-position-horizontal-relative:text;mso-position-vertical-relative:text" coordorigin="4770,1630" coordsize="4444,1804">
                  <v:rect id="직사각형 2" o:spid="_x0000_s3105" style="position:absolute;left:4770;top:1630;width:1840;height:5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" filled="f">
                    <v:textbox inset="0,0,0,0">
                      <w:txbxContent>
                        <w:p w14:paraId="62B709BC" w14:textId="77777777" w:rsidR="004A00AF" w:rsidRDefault="004A00AF" w:rsidP="00BB437C">
                          <w:pPr>
                            <w:pStyle w:val="NormalWeb"/>
                            <w:wordWrap w:val="0"/>
                            <w:spacing w:after="0"/>
                            <w:jc w:val="center"/>
                          </w:pPr>
                          <w:r w:rsidRPr="00480D2B">
                            <w:rPr>
                              <w:b/>
                              <w:bCs/>
                              <w:color w:val="000000"/>
                              <w:kern w:val="24"/>
                              <w:sz w:val="20"/>
                              <w:szCs w:val="20"/>
                            </w:rPr>
                            <w:t>mn-name</w:t>
                          </w:r>
                        </w:p>
                        <w:p w14:paraId="22FD6836" w14:textId="77777777" w:rsidR="004A00AF" w:rsidRDefault="004A00AF" w:rsidP="00BB437C">
                          <w:pPr>
                            <w:pStyle w:val="NormalWeb"/>
                            <w:wordWrap w:val="0"/>
                            <w:spacing w:after="0"/>
                            <w:jc w:val="center"/>
                          </w:pPr>
                          <w:r w:rsidRPr="00480D2B">
                            <w:rPr>
                              <w:b/>
                              <w:bCs/>
                              <w:color w:val="000000"/>
                              <w:kern w:val="24"/>
                              <w:sz w:val="20"/>
                              <w:szCs w:val="20"/>
                            </w:rPr>
                            <w:t>(CSEBase)</w:t>
                          </w:r>
                        </w:p>
                      </w:txbxContent>
                    </v:textbox>
                  </v:rect>
                  <v:line id="직선 연결선 3" o:spid="_x0000_s3106" style="position:absolute;flip:x;visibility:visible" from="5690,2222" to="5690,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" strokeweight=".5pt">
                    <v:stroke joinstyle="miter"/>
                  </v:line>
                  <v:rect id="직사각형 4" o:spid="_x0000_s3107" style="position:absolute;left:6015;top:2417;width:1931;height:3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" filled="f">
                    <v:textbox inset="0,0,0,0">
                      <w:txbxContent>
                        <w:p w14:paraId="3002DFEF" w14:textId="77777777" w:rsidR="004A00AF" w:rsidRDefault="004A00AF" w:rsidP="00BB437C">
                          <w:pPr>
                            <w:pStyle w:val="NormalWeb"/>
                            <w:wordWrap w:val="0"/>
                            <w:spacing w:after="0"/>
                            <w:jc w:val="center"/>
                          </w:pPr>
                          <w:r w:rsidRPr="00480D2B">
                            <w:rPr>
                              <w:b/>
                              <w:bCs/>
                              <w:color w:val="000000"/>
                              <w:kern w:val="24"/>
                              <w:sz w:val="18"/>
                              <w:szCs w:val="18"/>
                            </w:rPr>
                            <w:t>cont_temp</w:t>
                          </w:r>
                        </w:p>
                        <w:p w14:paraId="79559A07" w14:textId="77777777" w:rsidR="004A00AF" w:rsidRDefault="004A00AF" w:rsidP="00BB437C">
                          <w:pPr>
                            <w:pStyle w:val="NormalWeb"/>
                            <w:wordWrap w:val="0"/>
                            <w:spacing w:after="0"/>
                            <w:jc w:val="center"/>
                          </w:pPr>
                          <w:r w:rsidRPr="00480D2B">
                            <w:rPr>
                              <w:b/>
                              <w:bCs/>
                              <w:color w:val="000000"/>
                              <w:kern w:val="24"/>
                              <w:sz w:val="18"/>
                              <w:szCs w:val="18"/>
                            </w:rPr>
                            <w:t>(container)</w:t>
                          </w:r>
                        </w:p>
                      </w:txbxContent>
                    </v:textbox>
                  </v:rect>
                  <v:line id="직선 연결선 5" o:spid="_x0000_s3108" style="position:absolute;visibility:visible" from="5690,2612" to="6015,2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" strokeweight=".5pt">
                    <v:stroke joinstyle="miter"/>
                  </v:line>
                  <v:rect id="직사각형 6" o:spid="_x0000_s3109" style="position:absolute;left:7283;top:3036;width:1931;height:3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" filled="f">
                    <v:textbox inset="0,0,0,0">
                      <w:txbxContent>
                        <w:p w14:paraId="631609FF" w14:textId="77777777" w:rsidR="004A00AF" w:rsidRDefault="004A00AF" w:rsidP="00BB437C">
                          <w:pPr>
                            <w:pStyle w:val="NormalWeb"/>
                            <w:wordWrap w:val="0"/>
                            <w:spacing w:after="0"/>
                            <w:jc w:val="center"/>
                          </w:pPr>
                          <w:r w:rsidRPr="00480D2B">
                            <w:rPr>
                              <w:b/>
                              <w:bCs/>
                              <w:color w:val="000000"/>
                              <w:kern w:val="24"/>
                              <w:sz w:val="18"/>
                              <w:szCs w:val="18"/>
                            </w:rPr>
                            <w:t xml:space="preserve">ci_temp_value1 </w:t>
                          </w:r>
                        </w:p>
                        <w:p w14:paraId="5F8A5ACB" w14:textId="77777777" w:rsidR="004A00AF" w:rsidRDefault="004A00AF" w:rsidP="00BB437C">
                          <w:pPr>
                            <w:pStyle w:val="NormalWeb"/>
                            <w:wordWrap w:val="0"/>
                            <w:spacing w:after="0"/>
                            <w:jc w:val="center"/>
                          </w:pPr>
                          <w:r w:rsidRPr="00480D2B">
                            <w:rPr>
                              <w:b/>
                              <w:bCs/>
                              <w:color w:val="000000"/>
                              <w:kern w:val="24"/>
                              <w:sz w:val="18"/>
                              <w:szCs w:val="18"/>
                            </w:rPr>
                            <w:t>(contentInstance)</w:t>
                          </w:r>
                        </w:p>
                      </w:txbxContent>
                    </v:textbox>
                  </v:rect>
                  <v:line id="직선 연결선 7" o:spid="_x0000_s3110" style="position:absolute;flip:x;visibility:visible" from="6958,2828" to="6958,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" strokeweight=".5pt">
                    <v:stroke joinstyle="miter"/>
                  </v:line>
                  <v:line id="직선 연결선 8" o:spid="_x0000_s3111" style="position:absolute;visibility:visible" from="6958,3218" to="7283,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" strokeweight=".5pt">
                    <v:stroke joinstyle="miter"/>
                  </v:line>
                </v:group>
              </w:pict>
            </w:r>
          </w:p>
          <w:p w14:paraId="16392966" w14:textId="77777777" w:rsidR="00BB437C" w:rsidRPr="009743EA" w:rsidRDefault="00BB437C" w:rsidP="00283DA8">
            <w:pPr>
              <w:pStyle w:val="Default"/>
              <w:tabs>
                <w:tab w:val="left" w:pos="1883"/>
                <w:tab w:val="center" w:pos="4118"/>
              </w:tabs>
              <w:overflowPunct w:val="0"/>
            </w:pPr>
            <w:r w:rsidRPr="009743EA">
              <w:tab/>
            </w:r>
            <w:r w:rsidRPr="009743EA">
              <w:tab/>
            </w:r>
          </w:p>
        </w:tc>
      </w:tr>
      <w:tr w:rsidR="00BB437C" w:rsidRPr="009743EA" w14:paraId="7949A257" w14:textId="77777777" w:rsidTr="00283DA8">
        <w:trPr>
          <w:trHeight w:val="3108"/>
          <w:jc w:val="center"/>
        </w:trPr>
        <w:tc>
          <w:tcPr>
            <w:tcW w:w="1286" w:type="dxa"/>
            <w:vMerge/>
            <w:tcBorders>
              <w:left w:val="single" w:sz="4" w:space="0" w:color="000000"/>
            </w:tcBorders>
            <w:shd w:val="clear" w:color="auto" w:fill="E7E6E6"/>
          </w:tcPr>
          <w:p w14:paraId="5AFEF760" w14:textId="77777777" w:rsidR="00BB437C" w:rsidRPr="009743EA" w:rsidRDefault="00BB437C" w:rsidP="00283DA8">
            <w:pPr>
              <w:pStyle w:val="Default"/>
              <w:overflowPunct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026509C7" w14:textId="77777777" w:rsidR="00BB437C" w:rsidRPr="009743EA" w:rsidRDefault="00BB437C" w:rsidP="00283DA8">
            <w:pPr>
              <w:pStyle w:val="TAL"/>
              <w:snapToGrid w:val="0"/>
              <w:jc w:val="center"/>
              <w:rPr>
                <w:b/>
                <w:kern w:val="1"/>
              </w:rPr>
            </w:pPr>
          </w:p>
          <w:p w14:paraId="7934B9FB" w14:textId="77777777" w:rsidR="00BB437C" w:rsidRPr="009743EA" w:rsidRDefault="00BB437C" w:rsidP="00283DA8">
            <w:pPr>
              <w:pStyle w:val="TAL"/>
              <w:snapToGrid w:val="0"/>
              <w:jc w:val="center"/>
              <w:rPr>
                <w:b/>
                <w:kern w:val="1"/>
              </w:rPr>
            </w:pPr>
          </w:p>
          <w:p w14:paraId="76CFD635" w14:textId="77777777" w:rsidR="00BB437C" w:rsidRPr="009743EA" w:rsidRDefault="00BB437C" w:rsidP="00283DA8">
            <w:pPr>
              <w:pStyle w:val="TAL"/>
              <w:snapToGrid w:val="0"/>
              <w:jc w:val="center"/>
              <w:rPr>
                <w:b/>
                <w:kern w:val="1"/>
              </w:rPr>
            </w:pPr>
          </w:p>
          <w:p w14:paraId="1E59A21F" w14:textId="77777777" w:rsidR="00BB437C" w:rsidRPr="009743EA" w:rsidRDefault="00BB437C" w:rsidP="00283DA8">
            <w:pPr>
              <w:pStyle w:val="TAL"/>
              <w:snapToGrid w:val="0"/>
              <w:jc w:val="center"/>
              <w:rPr>
                <w:b/>
                <w:kern w:val="1"/>
              </w:rPr>
            </w:pPr>
          </w:p>
          <w:p w14:paraId="6FAD4445" w14:textId="77777777" w:rsidR="00BB437C" w:rsidRPr="009743EA" w:rsidRDefault="00BB437C" w:rsidP="00283DA8">
            <w:pPr>
              <w:pStyle w:val="TAL"/>
              <w:snapToGrid w:val="0"/>
              <w:jc w:val="center"/>
              <w:rPr>
                <w:b/>
                <w:kern w:val="1"/>
              </w:rPr>
            </w:pPr>
          </w:p>
          <w:p w14:paraId="6520F011" w14:textId="77777777" w:rsidR="00BB437C" w:rsidRPr="009743EA" w:rsidRDefault="00BB437C" w:rsidP="00283DA8">
            <w:pPr>
              <w:pStyle w:val="TAL"/>
              <w:snapToGrid w:val="0"/>
              <w:jc w:val="center"/>
              <w:rPr>
                <w:b/>
                <w:kern w:val="1"/>
              </w:rPr>
            </w:pPr>
          </w:p>
          <w:p w14:paraId="3BA6B6AF" w14:textId="77777777" w:rsidR="00BB437C" w:rsidRPr="009743EA" w:rsidRDefault="00BB437C" w:rsidP="00283DA8">
            <w:pPr>
              <w:pStyle w:val="TAL"/>
              <w:snapToGrid w:val="0"/>
              <w:jc w:val="center"/>
            </w:pPr>
            <w:r w:rsidRPr="009743EA">
              <w:rPr>
                <w:b/>
                <w:kern w:val="1"/>
              </w:rPr>
              <w:t>Call Flow</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05BB30BE" w14:textId="77777777" w:rsidR="00BB437C" w:rsidRPr="009743EA" w:rsidRDefault="0054261D" w:rsidP="00283DA8">
            <w:pPr>
              <w:pStyle w:val="TAL"/>
              <w:snapToGrid w:val="0"/>
              <w:jc w:val="center"/>
              <w:rPr>
                <w:color w:val="000000"/>
              </w:rPr>
            </w:pPr>
            <w:r>
              <w:pict w14:anchorId="6CF8547C">
                <v:group id="_x0000_s3077" style="position:absolute;left:0;text-align:left;margin-left:42.05pt;margin-top:11.75pt;width:261pt;height:133.25pt;z-index:251652608;mso-position-horizontal-relative:text;mso-position-vertical-relative:text" coordsize="33147,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">
                  <v:roundrect id="모서리가 둥근 직사각형 2" o:spid="_x0000_s3078" style="position:absolute;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381A19E7" w14:textId="77777777" w:rsidR="004A00AF" w:rsidRDefault="004A00AF" w:rsidP="00BB437C">
                          <w:pPr>
                            <w:pStyle w:val="NormalWeb"/>
                            <w:wordWrap w:val="0"/>
                            <w:spacing w:after="0"/>
                            <w:jc w:val="center"/>
                            <w:rPr>
                              <w:rFonts w:ascii="Malgun Gothic" w:hAnsi="Malgun Gothic"/>
                              <w:color w:val="FFFFFF"/>
                              <w:kern w:val="24"/>
                            </w:rPr>
                          </w:pPr>
                          <w:r w:rsidRPr="00711102">
                            <w:rPr>
                              <w:rFonts w:ascii="Malgun Gothic" w:hAnsi="Malgun Gothic" w:hint="eastAsia"/>
                              <w:color w:val="FFFFFF"/>
                              <w:kern w:val="24"/>
                            </w:rPr>
                            <w:t>originator</w:t>
                          </w:r>
                        </w:p>
                        <w:p w14:paraId="5C607561" w14:textId="77777777" w:rsidR="004A00AF" w:rsidRPr="00581D4D" w:rsidRDefault="004A00AF" w:rsidP="00BB437C">
                          <w:pPr>
                            <w:pStyle w:val="NormalWeb"/>
                            <w:wordWrap w:val="0"/>
                            <w:spacing w:after="0"/>
                            <w:jc w:val="center"/>
                            <w:rPr>
                              <w:rFonts w:ascii="Malgun Gothic" w:hAnsi="Malgun Gothic"/>
                              <w:color w:val="FFFFFF"/>
                              <w:kern w:val="24"/>
                            </w:rPr>
                          </w:pPr>
                          <w:r w:rsidRPr="00581D4D">
                            <w:rPr>
                              <w:rFonts w:ascii="Malgun Gothic" w:hAnsi="Malgun Gothic" w:hint="eastAsia"/>
                              <w:color w:val="FFFFFF"/>
                              <w:kern w:val="24"/>
                            </w:rPr>
                            <w:t>(</w:t>
                          </w:r>
                          <w:r w:rsidRPr="00581D4D">
                            <w:rPr>
                              <w:rFonts w:ascii="Malgun Gothic" w:hAnsi="Malgun Gothic"/>
                              <w:color w:val="FFFFFF"/>
                              <w:kern w:val="24"/>
                            </w:rPr>
                            <w:t>AE1)</w:t>
                          </w:r>
                        </w:p>
                        <w:p w14:paraId="7B83E87F" w14:textId="77777777" w:rsidR="004A00AF" w:rsidRDefault="004A00AF" w:rsidP="00BB437C">
                          <w:pPr>
                            <w:pStyle w:val="NormalWeb"/>
                            <w:wordWrap w:val="0"/>
                            <w:spacing w:after="0"/>
                            <w:jc w:val="center"/>
                          </w:pPr>
                        </w:p>
                      </w:txbxContent>
                    </v:textbox>
                  </v:roundrect>
                  <v:line id="직선 연결선 3" o:spid="_x0000_s3079" style="position:absolute;visibility:visible" from="4826,6810" to="4826,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3080" type="#_x0000_t32" style="position:absolute;left:5524;top:10810;width:22082;height: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3081" type="#_x0000_t202" style="position:absolute;left:10566;top:8782;width:13323;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28EBCC34" w14:textId="77777777" w:rsidR="004A00AF" w:rsidRDefault="004A00AF" w:rsidP="00BB437C">
                          <w:pPr>
                            <w:pStyle w:val="NormalWeb"/>
                            <w:wordWrap w:val="0"/>
                            <w:spacing w:after="0"/>
                          </w:pPr>
                          <w:r w:rsidRPr="0089499A">
                            <w:rPr>
                              <w:rFonts w:ascii="Malgun Gothic" w:hAnsi="Malgun Gothic" w:hint="eastAsia"/>
                              <w:color w:val="5B9BD5"/>
                              <w:kern w:val="24"/>
                              <w:sz w:val="14"/>
                              <w:szCs w:val="14"/>
                            </w:rPr>
                            <w:t>subscription create request</w:t>
                          </w:r>
                        </w:p>
                      </w:txbxContent>
                    </v:textbox>
                  </v:shape>
                  <v:shape id="TextBox 37" o:spid="_x0000_s3082" type="#_x0000_t202" style="position:absolute;left:14199;top:12871;width:6159;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699D9BAF" w14:textId="77777777" w:rsidR="004A00AF" w:rsidRDefault="004A00AF" w:rsidP="00BB437C">
                          <w:pPr>
                            <w:pStyle w:val="NormalWeb"/>
                            <w:wordWrap w:val="0"/>
                            <w:spacing w:after="0"/>
                          </w:pPr>
                          <w:r w:rsidRPr="0089499A">
                            <w:rPr>
                              <w:rFonts w:ascii="Malgun Gothic" w:hAnsi="Malgun Gothic" w:hint="eastAsia"/>
                              <w:color w:val="5B9BD5"/>
                              <w:kern w:val="24"/>
                              <w:sz w:val="14"/>
                              <w:szCs w:val="14"/>
                            </w:rPr>
                            <w:t>Response</w:t>
                          </w:r>
                        </w:p>
                      </w:txbxContent>
                    </v:textbox>
                  </v:shape>
                  <v:shape id="직선 화살표 연결선 7" o:spid="_x0000_s3083" type="#_x0000_t32" style="position:absolute;left:5873;top:14636;width:21733;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3084" style="position:absolute;left:23749;width:9398;height:681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37D48E8D" w14:textId="77777777" w:rsidR="004A00AF" w:rsidRPr="00B658BD" w:rsidRDefault="004A00AF" w:rsidP="00BB437C">
                          <w:pPr>
                            <w:pStyle w:val="NormalWeb"/>
                            <w:wordWrap w:val="0"/>
                            <w:spacing w:after="0"/>
                            <w:jc w:val="center"/>
                            <w:rPr>
                              <w:rFonts w:ascii="Malgun Gothic" w:hAnsi="Malgun Gothic"/>
                              <w:color w:val="FFFFFF"/>
                              <w:kern w:val="24"/>
                              <w:sz w:val="10"/>
                            </w:rPr>
                          </w:pPr>
                        </w:p>
                        <w:p w14:paraId="706D964E" w14:textId="77777777" w:rsidR="004A00AF" w:rsidRPr="00B658BD" w:rsidRDefault="004A00AF" w:rsidP="00BB437C">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372C1B6F" w14:textId="77777777" w:rsidR="004A00AF" w:rsidRDefault="004A00AF" w:rsidP="00BB437C">
                          <w:pPr>
                            <w:pStyle w:val="NormalWeb"/>
                            <w:wordWrap w:val="0"/>
                            <w:spacing w:after="0"/>
                            <w:jc w:val="center"/>
                          </w:pPr>
                        </w:p>
                      </w:txbxContent>
                    </v:textbox>
                  </v:roundrect>
                  <v:line id="직선 연결선 9" o:spid="_x0000_s3085" style="position:absolute;visibility:visible" from="28575,6810" to="28575,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tc>
      </w:tr>
      <w:tr w:rsidR="00BB437C" w:rsidRPr="009743EA" w14:paraId="1A15D8A0" w14:textId="77777777" w:rsidTr="00283DA8">
        <w:trPr>
          <w:trHeight w:val="1842"/>
          <w:jc w:val="center"/>
        </w:trPr>
        <w:tc>
          <w:tcPr>
            <w:tcW w:w="1286" w:type="dxa"/>
            <w:vMerge/>
            <w:tcBorders>
              <w:left w:val="single" w:sz="4" w:space="0" w:color="000000"/>
            </w:tcBorders>
            <w:shd w:val="clear" w:color="auto" w:fill="E7E6E6"/>
          </w:tcPr>
          <w:p w14:paraId="18E5E216" w14:textId="77777777" w:rsidR="00BB437C" w:rsidRPr="009743EA" w:rsidRDefault="00BB437C" w:rsidP="00283DA8">
            <w:pPr>
              <w:pStyle w:val="Default"/>
              <w:overflowPunct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461F30D8" w14:textId="77777777" w:rsidR="00BB437C" w:rsidRPr="009743EA" w:rsidRDefault="00BB437C" w:rsidP="00283DA8">
            <w:pPr>
              <w:pStyle w:val="TAL"/>
              <w:snapToGrid w:val="0"/>
              <w:jc w:val="center"/>
              <w:rPr>
                <w:b/>
                <w:kern w:val="1"/>
              </w:rPr>
            </w:pPr>
          </w:p>
          <w:p w14:paraId="35A1B9EB" w14:textId="77777777" w:rsidR="00BB437C" w:rsidRPr="009743EA" w:rsidRDefault="00BB437C" w:rsidP="00283DA8">
            <w:pPr>
              <w:pStyle w:val="TAL"/>
              <w:snapToGrid w:val="0"/>
              <w:jc w:val="center"/>
              <w:rPr>
                <w:b/>
                <w:kern w:val="1"/>
              </w:rPr>
            </w:pPr>
          </w:p>
          <w:p w14:paraId="186631FB" w14:textId="77777777" w:rsidR="00BB437C" w:rsidRPr="009743EA" w:rsidRDefault="00BB437C" w:rsidP="00283DA8">
            <w:pPr>
              <w:pStyle w:val="TAL"/>
              <w:snapToGrid w:val="0"/>
              <w:jc w:val="center"/>
              <w:rPr>
                <w:b/>
                <w:kern w:val="1"/>
              </w:rPr>
            </w:pPr>
            <w:r w:rsidRPr="009743EA">
              <w:rPr>
                <w:b/>
                <w:kern w:val="1"/>
              </w:rPr>
              <w:t>HTTP Header Information</w:t>
            </w:r>
          </w:p>
          <w:p w14:paraId="23983A36" w14:textId="77777777" w:rsidR="00BB437C" w:rsidRPr="009743EA" w:rsidRDefault="00BB437C" w:rsidP="00283DA8">
            <w:pPr>
              <w:pStyle w:val="TAL"/>
              <w:snapToGrid w:val="0"/>
              <w:jc w:val="both"/>
              <w:rPr>
                <w:b/>
                <w:kern w:val="1"/>
              </w:rPr>
            </w:pP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21FDDCCC" w14:textId="77777777" w:rsidR="00BB437C" w:rsidRPr="009743EA" w:rsidRDefault="00BB437C" w:rsidP="005A2D7C">
            <w:pPr>
              <w:pStyle w:val="TAL"/>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BB437C" w:rsidRPr="009743EA" w14:paraId="22740C43" w14:textId="77777777" w:rsidTr="005A2D7C">
              <w:trPr>
                <w:jc w:val="center"/>
              </w:trPr>
              <w:tc>
                <w:tcPr>
                  <w:tcW w:w="1501" w:type="dxa"/>
                  <w:shd w:val="clear" w:color="auto" w:fill="9CC2E5"/>
                </w:tcPr>
                <w:p w14:paraId="230C33E9" w14:textId="77777777" w:rsidR="00BB437C" w:rsidRPr="009743EA" w:rsidRDefault="00BB437C" w:rsidP="00283D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26303528" w14:textId="77777777" w:rsidR="00BB437C" w:rsidRPr="009743EA" w:rsidRDefault="00BB437C" w:rsidP="00283DA8">
                  <w:pPr>
                    <w:pStyle w:val="TAL"/>
                    <w:snapToGrid w:val="0"/>
                    <w:jc w:val="center"/>
                    <w:rPr>
                      <w:rFonts w:eastAsia="Calibri"/>
                      <w:b/>
                      <w:szCs w:val="22"/>
                    </w:rPr>
                  </w:pPr>
                  <w:r w:rsidRPr="009743EA">
                    <w:rPr>
                      <w:rFonts w:eastAsia="Calibri"/>
                      <w:b/>
                      <w:szCs w:val="22"/>
                    </w:rPr>
                    <w:t>Value</w:t>
                  </w:r>
                </w:p>
              </w:tc>
            </w:tr>
            <w:tr w:rsidR="00BB437C" w:rsidRPr="009743EA" w14:paraId="52661EF8" w14:textId="77777777" w:rsidTr="005A2D7C">
              <w:trPr>
                <w:jc w:val="center"/>
              </w:trPr>
              <w:tc>
                <w:tcPr>
                  <w:tcW w:w="1501" w:type="dxa"/>
                  <w:shd w:val="clear" w:color="auto" w:fill="DEEAF6"/>
                </w:tcPr>
                <w:p w14:paraId="590719D0" w14:textId="77777777" w:rsidR="00BB437C" w:rsidRPr="009743EA" w:rsidRDefault="00BB437C" w:rsidP="00283D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0076389A" w14:textId="77777777" w:rsidR="00BB437C" w:rsidRPr="009743EA" w:rsidRDefault="00BB437C" w:rsidP="00283DA8">
                  <w:pPr>
                    <w:pStyle w:val="TAL"/>
                    <w:snapToGrid w:val="0"/>
                    <w:rPr>
                      <w:rFonts w:eastAsia="Calibri"/>
                      <w:szCs w:val="22"/>
                    </w:rPr>
                  </w:pPr>
                  <w:r w:rsidRPr="009743EA">
                    <w:rPr>
                      <w:rFonts w:eastAsia="Calibri"/>
                      <w:szCs w:val="22"/>
                    </w:rPr>
                    <w:t>application/json</w:t>
                  </w:r>
                </w:p>
              </w:tc>
            </w:tr>
            <w:tr w:rsidR="00BB437C" w:rsidRPr="009743EA" w14:paraId="1EAA23B5" w14:textId="77777777" w:rsidTr="005A2D7C">
              <w:trPr>
                <w:jc w:val="center"/>
              </w:trPr>
              <w:tc>
                <w:tcPr>
                  <w:tcW w:w="1501" w:type="dxa"/>
                  <w:shd w:val="clear" w:color="auto" w:fill="DEEAF6"/>
                </w:tcPr>
                <w:p w14:paraId="32BF04AF" w14:textId="77777777" w:rsidR="00BB437C" w:rsidRPr="009743EA" w:rsidRDefault="00BB437C" w:rsidP="00283D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652384CA" w14:textId="77777777" w:rsidR="00BB437C" w:rsidRPr="009743EA" w:rsidRDefault="00BB437C" w:rsidP="00283DA8">
                  <w:pPr>
                    <w:pStyle w:val="TAL"/>
                    <w:snapToGrid w:val="0"/>
                    <w:rPr>
                      <w:rFonts w:eastAsia="Calibri"/>
                      <w:szCs w:val="22"/>
                    </w:rPr>
                  </w:pPr>
                  <w:r w:rsidRPr="009743EA">
                    <w:rPr>
                      <w:rFonts w:eastAsia="Calibri"/>
                      <w:szCs w:val="22"/>
                    </w:rPr>
                    <w:t>Request</w:t>
                  </w:r>
                  <w:r w:rsidR="000E08CD" w:rsidRPr="009743EA">
                    <w:rPr>
                      <w:rFonts w:eastAsia="Calibri"/>
                      <w:szCs w:val="22"/>
                    </w:rPr>
                    <w:t xml:space="preserve"> </w:t>
                  </w:r>
                  <w:r w:rsidRPr="009743EA">
                    <w:rPr>
                      <w:rFonts w:eastAsia="Calibri"/>
                      <w:szCs w:val="22"/>
                    </w:rPr>
                    <w:t>ID</w:t>
                  </w:r>
                  <w:r w:rsidR="000E08CD" w:rsidRPr="009743EA">
                    <w:rPr>
                      <w:rFonts w:eastAsia="Calibri"/>
                      <w:szCs w:val="22"/>
                    </w:rPr>
                    <w:t xml:space="preserve"> </w:t>
                  </w:r>
                </w:p>
              </w:tc>
            </w:tr>
            <w:tr w:rsidR="00BB437C" w:rsidRPr="009743EA" w14:paraId="28141053" w14:textId="77777777" w:rsidTr="005A2D7C">
              <w:trPr>
                <w:jc w:val="center"/>
              </w:trPr>
              <w:tc>
                <w:tcPr>
                  <w:tcW w:w="1501" w:type="dxa"/>
                  <w:shd w:val="clear" w:color="auto" w:fill="DEEAF6"/>
                </w:tcPr>
                <w:p w14:paraId="0028A6EE" w14:textId="77777777" w:rsidR="00BB437C" w:rsidRPr="009743EA" w:rsidRDefault="00BB437C" w:rsidP="00283D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3298B993" w14:textId="77777777" w:rsidR="00BB437C" w:rsidRPr="009743EA" w:rsidRDefault="00BB437C" w:rsidP="00283DA8">
                  <w:pPr>
                    <w:pStyle w:val="TAL"/>
                    <w:snapToGrid w:val="0"/>
                    <w:rPr>
                      <w:rFonts w:eastAsia="Calibri"/>
                      <w:szCs w:val="22"/>
                    </w:rPr>
                  </w:pPr>
                  <w:r w:rsidRPr="009743EA">
                    <w:rPr>
                      <w:rFonts w:eastAsia="Calibri"/>
                      <w:szCs w:val="22"/>
                    </w:rPr>
                    <w:t>AE-ID</w:t>
                  </w:r>
                  <w:r w:rsidR="000E08CD" w:rsidRPr="009743EA">
                    <w:rPr>
                      <w:rFonts w:eastAsia="Calibri"/>
                      <w:szCs w:val="22"/>
                    </w:rPr>
                    <w:t xml:space="preserve"> </w:t>
                  </w:r>
                  <w:r w:rsidRPr="009743EA">
                    <w:rPr>
                      <w:rFonts w:eastAsia="Calibri"/>
                      <w:szCs w:val="22"/>
                    </w:rPr>
                    <w:t>of</w:t>
                  </w:r>
                  <w:r w:rsidR="000E08CD" w:rsidRPr="009743EA">
                    <w:rPr>
                      <w:rFonts w:eastAsia="Calibri"/>
                      <w:szCs w:val="22"/>
                    </w:rPr>
                    <w:t xml:space="preserve"> </w:t>
                  </w:r>
                  <w:r w:rsidRPr="009743EA">
                    <w:rPr>
                      <w:rFonts w:eastAsia="Calibri"/>
                      <w:szCs w:val="22"/>
                    </w:rPr>
                    <w:t>Originator</w:t>
                  </w:r>
                </w:p>
              </w:tc>
            </w:tr>
            <w:tr w:rsidR="00BB437C" w:rsidRPr="009743EA" w14:paraId="3D4EC5CD" w14:textId="77777777" w:rsidTr="005A2D7C">
              <w:trPr>
                <w:jc w:val="center"/>
              </w:trPr>
              <w:tc>
                <w:tcPr>
                  <w:tcW w:w="1501" w:type="dxa"/>
                  <w:shd w:val="clear" w:color="auto" w:fill="DEEAF6"/>
                </w:tcPr>
                <w:p w14:paraId="24C312CD" w14:textId="77777777" w:rsidR="00BB437C" w:rsidRPr="009743EA" w:rsidRDefault="00BB437C" w:rsidP="00283DA8">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6AB5035C" w14:textId="77777777" w:rsidR="00BB437C" w:rsidRPr="009743EA" w:rsidRDefault="00E45F9B" w:rsidP="00283DA8">
                  <w:pPr>
                    <w:pStyle w:val="TAL"/>
                    <w:snapToGrid w:val="0"/>
                    <w:rPr>
                      <w:rFonts w:eastAsia="Calibri"/>
                      <w:szCs w:val="22"/>
                    </w:rPr>
                  </w:pPr>
                  <w:r w:rsidRPr="009743EA">
                    <w:rPr>
                      <w:rFonts w:eastAsia="Calibri"/>
                      <w:szCs w:val="22"/>
                    </w:rPr>
                    <w:t>application/json;ty</w:t>
                  </w:r>
                  <w:r w:rsidR="00BB437C" w:rsidRPr="009743EA">
                    <w:rPr>
                      <w:rFonts w:eastAsia="Calibri"/>
                      <w:szCs w:val="22"/>
                    </w:rPr>
                    <w:t>=</w:t>
                  </w:r>
                  <w:r w:rsidR="00BB437C" w:rsidRPr="009743EA">
                    <w:rPr>
                      <w:rFonts w:eastAsia="Calibri"/>
                      <w:b/>
                      <w:szCs w:val="22"/>
                    </w:rPr>
                    <w:t>23</w:t>
                  </w:r>
                </w:p>
              </w:tc>
            </w:tr>
            <w:tr w:rsidR="00595120" w:rsidRPr="009743EA" w14:paraId="2F5C7623" w14:textId="77777777" w:rsidTr="005A2D7C">
              <w:trPr>
                <w:jc w:val="center"/>
              </w:trPr>
              <w:tc>
                <w:tcPr>
                  <w:tcW w:w="1501" w:type="dxa"/>
                  <w:shd w:val="clear" w:color="auto" w:fill="DEEAF6"/>
                </w:tcPr>
                <w:p w14:paraId="12071A19" w14:textId="77777777" w:rsidR="00595120" w:rsidRPr="009743EA" w:rsidRDefault="00595120" w:rsidP="008C30AE">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3580F5A4" w14:textId="77777777" w:rsidR="00595120" w:rsidRPr="009743EA" w:rsidRDefault="00595120" w:rsidP="008C30AE">
                  <w:pPr>
                    <w:pStyle w:val="TAL"/>
                    <w:snapToGrid w:val="0"/>
                    <w:rPr>
                      <w:rFonts w:eastAsia="Calibri"/>
                      <w:szCs w:val="22"/>
                    </w:rPr>
                  </w:pPr>
                  <w:r w:rsidRPr="009743EA">
                    <w:rPr>
                      <w:rFonts w:eastAsia="Calibri"/>
                      <w:szCs w:val="22"/>
                    </w:rPr>
                    <w:t>Release</w:t>
                  </w:r>
                  <w:r w:rsidR="000E08CD" w:rsidRPr="009743EA">
                    <w:rPr>
                      <w:rFonts w:eastAsia="Calibri"/>
                      <w:szCs w:val="22"/>
                    </w:rPr>
                    <w:t xml:space="preserve"> </w:t>
                  </w:r>
                  <w:r w:rsidRPr="009743EA">
                    <w:rPr>
                      <w:rFonts w:eastAsia="Calibri"/>
                      <w:szCs w:val="22"/>
                    </w:rPr>
                    <w:t>Version</w:t>
                  </w:r>
                  <w:r w:rsidR="000E08CD" w:rsidRPr="009743EA">
                    <w:rPr>
                      <w:rFonts w:eastAsia="Calibri"/>
                      <w:szCs w:val="22"/>
                    </w:rPr>
                    <w:t xml:space="preserve"> </w:t>
                  </w:r>
                  <w:r w:rsidRPr="009743EA">
                    <w:rPr>
                      <w:rFonts w:eastAsia="Calibri"/>
                      <w:szCs w:val="22"/>
                    </w:rPr>
                    <w:t>Indicator</w:t>
                  </w:r>
                </w:p>
              </w:tc>
            </w:tr>
          </w:tbl>
          <w:p w14:paraId="092CE33A" w14:textId="77777777" w:rsidR="00BB437C" w:rsidRPr="009743EA" w:rsidRDefault="00BB437C" w:rsidP="00283DA8">
            <w:pPr>
              <w:pStyle w:val="TAL"/>
              <w:snapToGrid w:val="0"/>
              <w:jc w:val="both"/>
              <w:rPr>
                <w:lang w:eastAsia="ko-KR"/>
              </w:rPr>
            </w:pPr>
          </w:p>
        </w:tc>
      </w:tr>
      <w:tr w:rsidR="00BB437C" w:rsidRPr="009743EA" w14:paraId="60FB55B8" w14:textId="77777777" w:rsidTr="00283DA8">
        <w:trPr>
          <w:jc w:val="center"/>
        </w:trPr>
        <w:tc>
          <w:tcPr>
            <w:tcW w:w="1286" w:type="dxa"/>
            <w:vMerge/>
            <w:tcBorders>
              <w:left w:val="single" w:sz="4" w:space="0" w:color="000000"/>
              <w:bottom w:val="single" w:sz="4" w:space="0" w:color="000000"/>
            </w:tcBorders>
            <w:shd w:val="clear" w:color="auto" w:fill="E7E6E6"/>
          </w:tcPr>
          <w:p w14:paraId="53244093" w14:textId="77777777" w:rsidR="00BB437C" w:rsidRPr="009743EA" w:rsidRDefault="00BB437C" w:rsidP="00283DA8">
            <w:pPr>
              <w:pStyle w:val="Default"/>
              <w:overflowPunct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30CE2810"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6FE3AD6D"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0C81109B"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4E66D443"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59E9F2E4"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7F180BE3"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588CF55B" w14:textId="77777777" w:rsidR="00BB437C" w:rsidRPr="009743EA" w:rsidRDefault="00BB437C" w:rsidP="00283DA8">
            <w:pPr>
              <w:pStyle w:val="Default"/>
              <w:overflowPunct w:val="0"/>
              <w:jc w:val="center"/>
              <w:rPr>
                <w:color w:val="0070C0"/>
                <w:lang w:eastAsia="ko-KR"/>
              </w:rPr>
            </w:pPr>
            <w:r w:rsidRPr="009743EA">
              <w:rPr>
                <w:rFonts w:ascii="Arial" w:eastAsia="Malgun Gothic" w:hAnsi="Arial"/>
                <w:b/>
                <w:color w:val="auto"/>
                <w:kern w:val="1"/>
                <w:sz w:val="18"/>
                <w:szCs w:val="20"/>
              </w:rPr>
              <w:t>Example</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32AD817F" w14:textId="77777777" w:rsidR="00C740D2" w:rsidRPr="009743EA" w:rsidRDefault="00C740D2" w:rsidP="007C39B4">
            <w:pPr>
              <w:widowControl w:val="0"/>
              <w:spacing w:after="0"/>
              <w:ind w:left="284"/>
              <w:jc w:val="both"/>
              <w:textAlignment w:val="auto"/>
              <w:rPr>
                <w:rFonts w:eastAsia="Calibri Light"/>
                <w:b/>
                <w:sz w:val="24"/>
              </w:rPr>
            </w:pPr>
          </w:p>
          <w:p w14:paraId="454DAC05" w14:textId="77777777" w:rsidR="00BB437C" w:rsidRPr="009743EA" w:rsidRDefault="00C740D2" w:rsidP="007C39B4">
            <w:pPr>
              <w:widowControl w:val="0"/>
              <w:spacing w:after="0"/>
              <w:ind w:left="284"/>
              <w:jc w:val="both"/>
              <w:textAlignment w:val="auto"/>
              <w:rPr>
                <w:rFonts w:eastAsia="Calibri Light"/>
                <w:b/>
                <w:sz w:val="24"/>
              </w:rPr>
            </w:pPr>
            <w:r w:rsidRPr="009743EA">
              <w:rPr>
                <w:rFonts w:eastAsia="Calibri Light"/>
                <w:b/>
                <w:sz w:val="24"/>
              </w:rPr>
              <w:t>API/NOTI/NET4/STEP01</w:t>
            </w:r>
          </w:p>
          <w:p w14:paraId="4FCD0F36" w14:textId="77777777" w:rsidR="00BB437C" w:rsidRPr="009743EA" w:rsidRDefault="00BB437C" w:rsidP="00283DA8">
            <w:pPr>
              <w:widowControl w:val="0"/>
              <w:spacing w:after="0"/>
              <w:ind w:left="284"/>
              <w:jc w:val="both"/>
              <w:textAlignment w:val="auto"/>
              <w:rPr>
                <w:rFonts w:ascii="Arial" w:hAnsi="Arial"/>
                <w:b/>
                <w:color w:val="0070C0"/>
                <w:sz w:val="18"/>
              </w:rPr>
            </w:pPr>
          </w:p>
          <w:p w14:paraId="08CD6AD4"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4B88032F" w14:textId="77777777" w:rsidR="00BB437C" w:rsidRPr="009743EA" w:rsidRDefault="00BB437C" w:rsidP="00283DA8">
            <w:pPr>
              <w:pStyle w:val="TAL"/>
              <w:snapToGrid w:val="0"/>
              <w:ind w:left="284"/>
              <w:jc w:val="both"/>
              <w:rPr>
                <w:color w:val="0070C0"/>
              </w:rPr>
            </w:pPr>
          </w:p>
          <w:p w14:paraId="3BEEF672" w14:textId="77777777" w:rsidR="00BB437C" w:rsidRPr="009743EA" w:rsidRDefault="00BB437C" w:rsidP="00283DA8">
            <w:pPr>
              <w:pStyle w:val="TAL"/>
              <w:snapToGrid w:val="0"/>
              <w:ind w:left="284"/>
              <w:jc w:val="both"/>
              <w:rPr>
                <w:color w:val="0070C0"/>
              </w:rPr>
            </w:pPr>
            <w:r w:rsidRPr="009743EA">
              <w:rPr>
                <w:color w:val="0070C0"/>
              </w:rPr>
              <w:t>POST /mn-name/cont_temp? HTTP/1.1</w:t>
            </w:r>
          </w:p>
          <w:p w14:paraId="59713B1F" w14:textId="77777777" w:rsidR="00BB437C" w:rsidRPr="009743EA" w:rsidRDefault="00BB437C" w:rsidP="00283DA8">
            <w:pPr>
              <w:pStyle w:val="TAL"/>
              <w:snapToGrid w:val="0"/>
              <w:ind w:left="284"/>
              <w:jc w:val="both"/>
              <w:rPr>
                <w:color w:val="0070C0"/>
              </w:rPr>
            </w:pPr>
            <w:r w:rsidRPr="009743EA">
              <w:rPr>
                <w:color w:val="0070C0"/>
              </w:rPr>
              <w:t>Host: 192.168.0.10:8282</w:t>
            </w:r>
          </w:p>
          <w:p w14:paraId="67F5E794" w14:textId="77777777" w:rsidR="00BB437C" w:rsidRPr="009743EA" w:rsidRDefault="00BB437C" w:rsidP="00283DA8">
            <w:pPr>
              <w:pStyle w:val="TAL"/>
              <w:snapToGrid w:val="0"/>
              <w:ind w:left="284"/>
              <w:jc w:val="both"/>
              <w:rPr>
                <w:color w:val="0070C0"/>
              </w:rPr>
            </w:pPr>
            <w:r w:rsidRPr="009743EA">
              <w:rPr>
                <w:color w:val="0070C0"/>
              </w:rPr>
              <w:t>X-M2M-Origin: CAE5630283216026458665</w:t>
            </w:r>
          </w:p>
          <w:p w14:paraId="5FC2185E" w14:textId="77777777" w:rsidR="00BB437C" w:rsidRPr="009743EA" w:rsidRDefault="00BB437C" w:rsidP="00283DA8">
            <w:pPr>
              <w:pStyle w:val="TAL"/>
              <w:snapToGrid w:val="0"/>
              <w:ind w:left="284"/>
              <w:jc w:val="both"/>
              <w:rPr>
                <w:color w:val="0070C0"/>
              </w:rPr>
            </w:pPr>
            <w:r w:rsidRPr="009743EA">
              <w:rPr>
                <w:color w:val="0070C0"/>
              </w:rPr>
              <w:t xml:space="preserve">Content-Type: </w:t>
            </w:r>
            <w:r w:rsidR="00E45F9B" w:rsidRPr="009743EA">
              <w:rPr>
                <w:color w:val="0070C0"/>
              </w:rPr>
              <w:t>application/json;ty</w:t>
            </w:r>
            <w:r w:rsidRPr="009743EA">
              <w:rPr>
                <w:color w:val="0070C0"/>
              </w:rPr>
              <w:t>=23</w:t>
            </w:r>
          </w:p>
          <w:p w14:paraId="342DB4CD" w14:textId="77777777" w:rsidR="00B76FCC" w:rsidRPr="009743EA" w:rsidRDefault="00B76FCC" w:rsidP="00B76FCC">
            <w:pPr>
              <w:pStyle w:val="TAL"/>
              <w:snapToGrid w:val="0"/>
              <w:ind w:left="284"/>
              <w:jc w:val="both"/>
              <w:rPr>
                <w:color w:val="0070C0"/>
              </w:rPr>
            </w:pPr>
            <w:r w:rsidRPr="009743EA">
              <w:rPr>
                <w:color w:val="0070C0"/>
              </w:rPr>
              <w:t>Accept: application/json</w:t>
            </w:r>
          </w:p>
          <w:p w14:paraId="587DF077" w14:textId="77777777" w:rsidR="00BB437C" w:rsidRPr="009743EA" w:rsidRDefault="00BB437C" w:rsidP="00283DA8">
            <w:pPr>
              <w:pStyle w:val="TAL"/>
              <w:snapToGrid w:val="0"/>
              <w:ind w:left="284"/>
              <w:jc w:val="both"/>
              <w:rPr>
                <w:color w:val="0070C0"/>
              </w:rPr>
            </w:pPr>
            <w:r w:rsidRPr="009743EA">
              <w:rPr>
                <w:color w:val="0070C0"/>
              </w:rPr>
              <w:t>X-M2M-RI: 1234</w:t>
            </w:r>
          </w:p>
          <w:p w14:paraId="727EF6D2" w14:textId="77777777" w:rsidR="00C32389" w:rsidRPr="009743EA"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0BCFBE38" w14:textId="77777777" w:rsidR="00BB437C" w:rsidRPr="009743EA" w:rsidRDefault="00BB437C" w:rsidP="00283DA8">
            <w:pPr>
              <w:pStyle w:val="TAL"/>
              <w:snapToGrid w:val="0"/>
              <w:ind w:left="284"/>
              <w:jc w:val="both"/>
              <w:rPr>
                <w:color w:val="0070C0"/>
              </w:rPr>
            </w:pPr>
          </w:p>
          <w:p w14:paraId="3BC11B6C" w14:textId="77777777" w:rsidR="00BB437C" w:rsidRPr="009743EA" w:rsidRDefault="00BB437C" w:rsidP="00283DA8">
            <w:pPr>
              <w:pStyle w:val="TAL"/>
              <w:snapToGrid w:val="0"/>
              <w:ind w:left="284"/>
              <w:jc w:val="both"/>
              <w:rPr>
                <w:color w:val="0070C0"/>
              </w:rPr>
            </w:pPr>
            <w:r w:rsidRPr="009743EA">
              <w:rPr>
                <w:color w:val="0070C0"/>
              </w:rPr>
              <w:t>{</w:t>
            </w:r>
          </w:p>
          <w:p w14:paraId="7A45D719" w14:textId="77777777" w:rsidR="00BB437C" w:rsidRPr="009743EA" w:rsidRDefault="00D65B00" w:rsidP="00283DA8">
            <w:pPr>
              <w:pStyle w:val="TAL"/>
              <w:snapToGrid w:val="0"/>
              <w:ind w:left="284"/>
              <w:jc w:val="both"/>
              <w:rPr>
                <w:color w:val="0070C0"/>
              </w:rPr>
            </w:pPr>
            <w:r w:rsidRPr="009743EA">
              <w:rPr>
                <w:color w:val="0070C0"/>
              </w:rPr>
              <w:t xml:space="preserve">    </w:t>
            </w:r>
            <w:r w:rsidR="00BB437C" w:rsidRPr="009743EA">
              <w:rPr>
                <w:color w:val="0070C0"/>
              </w:rPr>
              <w:t>"m2m:sub": {</w:t>
            </w:r>
          </w:p>
          <w:p w14:paraId="6459C441" w14:textId="77777777" w:rsidR="00BB437C" w:rsidRPr="009743EA" w:rsidRDefault="00BB437C" w:rsidP="00283DA8">
            <w:pPr>
              <w:pStyle w:val="TAL"/>
              <w:snapToGrid w:val="0"/>
              <w:ind w:left="284"/>
              <w:jc w:val="both"/>
              <w:rPr>
                <w:color w:val="0070C0"/>
              </w:rPr>
            </w:pPr>
            <w:r w:rsidRPr="009743EA">
              <w:rPr>
                <w:color w:val="0070C0"/>
              </w:rPr>
              <w:t xml:space="preserve">        "enc": {</w:t>
            </w:r>
          </w:p>
          <w:p w14:paraId="62CADA49" w14:textId="77777777" w:rsidR="00BB437C" w:rsidRPr="009743EA" w:rsidRDefault="00BB437C" w:rsidP="00283DA8">
            <w:pPr>
              <w:pStyle w:val="TAL"/>
              <w:snapToGrid w:val="0"/>
              <w:ind w:left="284"/>
              <w:jc w:val="both"/>
              <w:rPr>
                <w:color w:val="0070C0"/>
              </w:rPr>
            </w:pPr>
            <w:r w:rsidRPr="009743EA">
              <w:rPr>
                <w:color w:val="0070C0"/>
              </w:rPr>
              <w:t xml:space="preserve">            "net": </w:t>
            </w:r>
            <w:r w:rsidRPr="00C072AF">
              <w:rPr>
                <w:color w:val="0070C0"/>
              </w:rPr>
              <w:t>[4]</w:t>
            </w:r>
          </w:p>
          <w:p w14:paraId="1B251935" w14:textId="77777777" w:rsidR="00BB437C" w:rsidRPr="009743EA" w:rsidRDefault="00BB437C" w:rsidP="00283DA8">
            <w:pPr>
              <w:pStyle w:val="TAL"/>
              <w:snapToGrid w:val="0"/>
              <w:ind w:left="284"/>
              <w:jc w:val="both"/>
              <w:rPr>
                <w:color w:val="0070C0"/>
              </w:rPr>
            </w:pPr>
            <w:r w:rsidRPr="009743EA">
              <w:rPr>
                <w:color w:val="0070C0"/>
              </w:rPr>
              <w:t xml:space="preserve">        },</w:t>
            </w:r>
          </w:p>
          <w:p w14:paraId="7944D54D" w14:textId="77777777" w:rsidR="00BB437C" w:rsidRPr="009743EA" w:rsidRDefault="00D65B00" w:rsidP="00283DA8">
            <w:pPr>
              <w:pStyle w:val="TAL"/>
              <w:snapToGrid w:val="0"/>
              <w:ind w:left="284"/>
              <w:jc w:val="both"/>
              <w:rPr>
                <w:color w:val="0070C0"/>
              </w:rPr>
            </w:pPr>
            <w:r w:rsidRPr="009743EA">
              <w:rPr>
                <w:color w:val="0070C0"/>
              </w:rPr>
              <w:t xml:space="preserve">    </w:t>
            </w:r>
            <w:r w:rsidR="00BB437C" w:rsidRPr="009743EA">
              <w:rPr>
                <w:color w:val="0070C0"/>
              </w:rPr>
              <w:t xml:space="preserve">   </w:t>
            </w:r>
            <w:r w:rsidRPr="009743EA">
              <w:rPr>
                <w:color w:val="0070C0"/>
              </w:rPr>
              <w:t xml:space="preserve"> </w:t>
            </w:r>
            <w:r w:rsidR="00BB437C" w:rsidRPr="009743EA">
              <w:rPr>
                <w:color w:val="0070C0"/>
              </w:rPr>
              <w:t>"nu": ["AE1"],</w:t>
            </w:r>
          </w:p>
          <w:p w14:paraId="60B7DD03" w14:textId="77777777" w:rsidR="00BB437C" w:rsidRPr="009743EA" w:rsidRDefault="00BB437C" w:rsidP="00283DA8">
            <w:pPr>
              <w:pStyle w:val="TAL"/>
              <w:snapToGrid w:val="0"/>
              <w:ind w:left="284"/>
              <w:jc w:val="both"/>
              <w:rPr>
                <w:color w:val="0070C0"/>
              </w:rPr>
            </w:pPr>
            <w:r w:rsidRPr="009743EA">
              <w:rPr>
                <w:color w:val="0070C0"/>
              </w:rPr>
              <w:t xml:space="preserve">  </w:t>
            </w:r>
            <w:r w:rsidR="00D65B00" w:rsidRPr="009743EA">
              <w:rPr>
                <w:color w:val="0070C0"/>
              </w:rPr>
              <w:t xml:space="preserve">     </w:t>
            </w:r>
            <w:r w:rsidRPr="009743EA">
              <w:rPr>
                <w:color w:val="0070C0"/>
              </w:rPr>
              <w:t xml:space="preserve"> "rn": "cont_sub"</w:t>
            </w:r>
          </w:p>
          <w:p w14:paraId="08A6A79E" w14:textId="77777777" w:rsidR="00BB437C" w:rsidRPr="009743EA" w:rsidRDefault="00BB437C" w:rsidP="00283DA8">
            <w:pPr>
              <w:pStyle w:val="TAL"/>
              <w:snapToGrid w:val="0"/>
              <w:ind w:left="284"/>
              <w:jc w:val="both"/>
              <w:rPr>
                <w:color w:val="0070C0"/>
              </w:rPr>
            </w:pPr>
            <w:r w:rsidRPr="009743EA">
              <w:rPr>
                <w:color w:val="0070C0"/>
              </w:rPr>
              <w:t xml:space="preserve">    }</w:t>
            </w:r>
          </w:p>
          <w:p w14:paraId="7C78FE9C" w14:textId="77777777" w:rsidR="00BB437C" w:rsidRPr="009743EA" w:rsidRDefault="00BB437C" w:rsidP="00283DA8">
            <w:pPr>
              <w:pStyle w:val="TAL"/>
              <w:snapToGrid w:val="0"/>
              <w:ind w:left="284"/>
              <w:jc w:val="both"/>
              <w:rPr>
                <w:color w:val="0070C0"/>
              </w:rPr>
            </w:pPr>
            <w:r w:rsidRPr="009743EA">
              <w:rPr>
                <w:color w:val="0070C0"/>
              </w:rPr>
              <w:t>}</w:t>
            </w:r>
          </w:p>
          <w:p w14:paraId="48CC98F0" w14:textId="77777777" w:rsidR="00BB437C" w:rsidRPr="009743EA" w:rsidRDefault="00BB437C" w:rsidP="00283DA8">
            <w:pPr>
              <w:pStyle w:val="TAL"/>
              <w:snapToGrid w:val="0"/>
              <w:ind w:left="284"/>
              <w:jc w:val="both"/>
              <w:rPr>
                <w:color w:val="0070C0"/>
                <w:lang w:eastAsia="ko-KR"/>
              </w:rPr>
            </w:pPr>
          </w:p>
          <w:p w14:paraId="6C14092D" w14:textId="77777777" w:rsidR="00BB437C" w:rsidRPr="009743EA" w:rsidRDefault="00BB437C" w:rsidP="00283DA8">
            <w:pPr>
              <w:widowControl w:val="0"/>
              <w:spacing w:after="0"/>
              <w:ind w:left="284"/>
              <w:jc w:val="both"/>
              <w:textAlignment w:val="auto"/>
              <w:rPr>
                <w:rFonts w:ascii="Arial" w:hAnsi="Arial"/>
                <w:b/>
                <w:color w:val="0070C0"/>
                <w:sz w:val="18"/>
              </w:rPr>
            </w:pPr>
          </w:p>
          <w:p w14:paraId="57B0E2F4"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37FFA227" w14:textId="77777777" w:rsidR="00BB437C" w:rsidRPr="009743EA" w:rsidRDefault="00BB437C" w:rsidP="00283DA8">
            <w:pPr>
              <w:widowControl w:val="0"/>
              <w:spacing w:after="0"/>
              <w:ind w:left="284"/>
              <w:textAlignment w:val="auto"/>
              <w:rPr>
                <w:rFonts w:ascii="Arial" w:hAnsi="Arial"/>
                <w:color w:val="0070C0"/>
                <w:sz w:val="18"/>
              </w:rPr>
            </w:pPr>
          </w:p>
          <w:p w14:paraId="64FC8124" w14:textId="77777777" w:rsidR="00BB437C" w:rsidRPr="009743EA" w:rsidRDefault="00BB437C" w:rsidP="00283DA8">
            <w:pPr>
              <w:widowControl w:val="0"/>
              <w:spacing w:after="0"/>
              <w:ind w:left="284"/>
              <w:textAlignment w:val="auto"/>
              <w:rPr>
                <w:rFonts w:ascii="Arial" w:hAnsi="Arial"/>
                <w:color w:val="0070C0"/>
                <w:sz w:val="18"/>
              </w:rPr>
            </w:pPr>
            <w:r w:rsidRPr="009743EA">
              <w:rPr>
                <w:rFonts w:ascii="Arial" w:hAnsi="Arial"/>
                <w:color w:val="0070C0"/>
                <w:sz w:val="18"/>
              </w:rPr>
              <w:t>201 Created</w:t>
            </w:r>
          </w:p>
          <w:p w14:paraId="45F32D27" w14:textId="77777777" w:rsidR="00BB437C" w:rsidRPr="00325791" w:rsidRDefault="00BB437C" w:rsidP="00283DA8">
            <w:pPr>
              <w:pStyle w:val="TAL"/>
              <w:snapToGrid w:val="0"/>
              <w:ind w:left="284"/>
              <w:rPr>
                <w:color w:val="0070C0"/>
                <w:lang w:val="fr-FR"/>
              </w:rPr>
            </w:pPr>
            <w:r w:rsidRPr="00325791">
              <w:rPr>
                <w:color w:val="0070C0"/>
                <w:lang w:val="fr-FR"/>
              </w:rPr>
              <w:t>Content-Location: mn-name/cont_temp</w:t>
            </w:r>
          </w:p>
          <w:p w14:paraId="1D17FA4D" w14:textId="77777777" w:rsidR="00BB437C" w:rsidRPr="00325791" w:rsidRDefault="00BB437C" w:rsidP="00283DA8">
            <w:pPr>
              <w:pStyle w:val="TAL"/>
              <w:snapToGrid w:val="0"/>
              <w:ind w:left="284"/>
              <w:rPr>
                <w:color w:val="0070C0"/>
                <w:lang w:val="fr-FR"/>
              </w:rPr>
            </w:pPr>
            <w:r w:rsidRPr="00325791">
              <w:rPr>
                <w:color w:val="0070C0"/>
                <w:lang w:val="fr-FR"/>
              </w:rPr>
              <w:t>Content-Type: application/json</w:t>
            </w:r>
          </w:p>
          <w:p w14:paraId="3BEA1A3D" w14:textId="77777777" w:rsidR="00BB437C" w:rsidRPr="005A2D7C" w:rsidRDefault="00BB437C" w:rsidP="00283DA8">
            <w:pPr>
              <w:pStyle w:val="TAL"/>
              <w:snapToGrid w:val="0"/>
              <w:ind w:left="284"/>
              <w:rPr>
                <w:color w:val="0070C0"/>
              </w:rPr>
            </w:pPr>
            <w:r w:rsidRPr="005A2D7C">
              <w:rPr>
                <w:color w:val="0070C0"/>
              </w:rPr>
              <w:t>X-M2M-RI: 1234</w:t>
            </w:r>
          </w:p>
          <w:p w14:paraId="1EFD6DD4" w14:textId="77777777" w:rsidR="00C32389" w:rsidRPr="005A2D7C"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7B6B256B" w14:textId="77777777" w:rsidR="00BB437C" w:rsidRPr="009743EA" w:rsidRDefault="00BB437C" w:rsidP="00283DA8">
            <w:pPr>
              <w:pStyle w:val="TAL"/>
              <w:snapToGrid w:val="0"/>
              <w:ind w:left="284"/>
              <w:rPr>
                <w:color w:val="0070C0"/>
              </w:rPr>
            </w:pPr>
            <w:r w:rsidRPr="009743EA">
              <w:rPr>
                <w:color w:val="0070C0"/>
              </w:rPr>
              <w:t>X-M2M-RSC: 2001</w:t>
            </w:r>
          </w:p>
          <w:p w14:paraId="58877E0B" w14:textId="77777777" w:rsidR="00BB437C" w:rsidRPr="005A2D7C" w:rsidRDefault="00BB437C" w:rsidP="00283DA8">
            <w:pPr>
              <w:pStyle w:val="TAL"/>
              <w:snapToGrid w:val="0"/>
              <w:ind w:left="284"/>
              <w:jc w:val="both"/>
              <w:rPr>
                <w:color w:val="0070C0"/>
              </w:rPr>
            </w:pPr>
          </w:p>
        </w:tc>
      </w:tr>
      <w:tr w:rsidR="00BB437C" w:rsidRPr="009743EA" w14:paraId="1BFDDAB5" w14:textId="77777777" w:rsidTr="00283DA8">
        <w:trPr>
          <w:trHeight w:val="2967"/>
          <w:jc w:val="center"/>
        </w:trPr>
        <w:tc>
          <w:tcPr>
            <w:tcW w:w="1286" w:type="dxa"/>
            <w:vMerge w:val="restart"/>
            <w:tcBorders>
              <w:top w:val="single" w:sz="4" w:space="0" w:color="000000"/>
              <w:left w:val="single" w:sz="4" w:space="0" w:color="000000"/>
            </w:tcBorders>
            <w:shd w:val="clear" w:color="auto" w:fill="E7E6E6"/>
          </w:tcPr>
          <w:p w14:paraId="25145900" w14:textId="77777777" w:rsidR="00BB437C" w:rsidRPr="009743EA" w:rsidRDefault="00BB437C" w:rsidP="00283DA8">
            <w:pPr>
              <w:pStyle w:val="TAL"/>
              <w:snapToGrid w:val="0"/>
              <w:jc w:val="center"/>
              <w:rPr>
                <w:b/>
                <w:kern w:val="1"/>
              </w:rPr>
            </w:pPr>
          </w:p>
          <w:p w14:paraId="18A710B8" w14:textId="77777777" w:rsidR="00BB437C" w:rsidRPr="009743EA" w:rsidRDefault="00BB437C" w:rsidP="00283DA8">
            <w:pPr>
              <w:pStyle w:val="TAL"/>
              <w:snapToGrid w:val="0"/>
              <w:jc w:val="center"/>
              <w:rPr>
                <w:b/>
                <w:kern w:val="1"/>
              </w:rPr>
            </w:pPr>
          </w:p>
          <w:p w14:paraId="5C3933C4" w14:textId="77777777" w:rsidR="00BB437C" w:rsidRPr="009743EA" w:rsidRDefault="00BB437C" w:rsidP="00283DA8">
            <w:pPr>
              <w:pStyle w:val="TAL"/>
              <w:snapToGrid w:val="0"/>
              <w:jc w:val="center"/>
              <w:rPr>
                <w:b/>
                <w:kern w:val="1"/>
              </w:rPr>
            </w:pPr>
          </w:p>
          <w:p w14:paraId="1983C6A3" w14:textId="77777777" w:rsidR="00BB437C" w:rsidRPr="009743EA" w:rsidRDefault="00BB437C" w:rsidP="00283DA8">
            <w:pPr>
              <w:pStyle w:val="TAL"/>
              <w:snapToGrid w:val="0"/>
              <w:jc w:val="center"/>
              <w:rPr>
                <w:b/>
                <w:kern w:val="1"/>
              </w:rPr>
            </w:pPr>
          </w:p>
          <w:p w14:paraId="6F682C49" w14:textId="77777777" w:rsidR="00BB437C" w:rsidRPr="009743EA" w:rsidRDefault="00BB437C" w:rsidP="00283DA8">
            <w:pPr>
              <w:pStyle w:val="TAL"/>
              <w:snapToGrid w:val="0"/>
              <w:jc w:val="center"/>
              <w:rPr>
                <w:b/>
                <w:kern w:val="1"/>
              </w:rPr>
            </w:pPr>
          </w:p>
          <w:p w14:paraId="0A77DAE4" w14:textId="77777777" w:rsidR="00BB437C" w:rsidRPr="009743EA" w:rsidRDefault="00BB437C" w:rsidP="00283DA8">
            <w:pPr>
              <w:pStyle w:val="TAL"/>
              <w:snapToGrid w:val="0"/>
              <w:jc w:val="center"/>
              <w:rPr>
                <w:b/>
                <w:kern w:val="1"/>
              </w:rPr>
            </w:pPr>
          </w:p>
          <w:p w14:paraId="331525BC" w14:textId="77777777" w:rsidR="00BB437C" w:rsidRPr="009743EA" w:rsidRDefault="00BB437C" w:rsidP="00283DA8">
            <w:pPr>
              <w:pStyle w:val="TAL"/>
              <w:snapToGrid w:val="0"/>
              <w:jc w:val="center"/>
              <w:rPr>
                <w:b/>
                <w:kern w:val="1"/>
              </w:rPr>
            </w:pPr>
          </w:p>
          <w:p w14:paraId="4D556D05" w14:textId="77777777" w:rsidR="00BB437C" w:rsidRPr="009743EA" w:rsidRDefault="00BB437C" w:rsidP="00283DA8">
            <w:pPr>
              <w:pStyle w:val="TAL"/>
              <w:snapToGrid w:val="0"/>
              <w:jc w:val="center"/>
              <w:rPr>
                <w:b/>
                <w:kern w:val="1"/>
              </w:rPr>
            </w:pPr>
          </w:p>
          <w:p w14:paraId="61443CD8" w14:textId="77777777" w:rsidR="00BB437C" w:rsidRPr="009743EA" w:rsidRDefault="00BB437C" w:rsidP="00283DA8">
            <w:pPr>
              <w:pStyle w:val="TAL"/>
              <w:snapToGrid w:val="0"/>
              <w:jc w:val="center"/>
              <w:rPr>
                <w:b/>
                <w:kern w:val="1"/>
              </w:rPr>
            </w:pPr>
          </w:p>
          <w:p w14:paraId="11DF171E" w14:textId="77777777" w:rsidR="00BB437C" w:rsidRPr="009743EA" w:rsidRDefault="00BB437C" w:rsidP="00283DA8">
            <w:pPr>
              <w:pStyle w:val="TAL"/>
              <w:snapToGrid w:val="0"/>
              <w:jc w:val="center"/>
              <w:rPr>
                <w:b/>
                <w:kern w:val="1"/>
              </w:rPr>
            </w:pPr>
          </w:p>
          <w:p w14:paraId="36869BE9" w14:textId="77777777" w:rsidR="00BB437C" w:rsidRPr="009743EA" w:rsidRDefault="00BB437C" w:rsidP="00283DA8">
            <w:pPr>
              <w:pStyle w:val="TAL"/>
              <w:snapToGrid w:val="0"/>
              <w:jc w:val="center"/>
              <w:rPr>
                <w:b/>
                <w:kern w:val="1"/>
              </w:rPr>
            </w:pPr>
          </w:p>
          <w:p w14:paraId="65181475" w14:textId="77777777" w:rsidR="00BB437C" w:rsidRPr="009743EA" w:rsidRDefault="00BB437C" w:rsidP="00283DA8">
            <w:pPr>
              <w:pStyle w:val="TAL"/>
              <w:snapToGrid w:val="0"/>
              <w:jc w:val="center"/>
              <w:rPr>
                <w:b/>
                <w:kern w:val="1"/>
              </w:rPr>
            </w:pPr>
          </w:p>
          <w:p w14:paraId="67D5AC09" w14:textId="77777777" w:rsidR="00BB437C" w:rsidRPr="009743EA" w:rsidRDefault="00BB437C" w:rsidP="00283DA8">
            <w:pPr>
              <w:pStyle w:val="TAL"/>
              <w:snapToGrid w:val="0"/>
              <w:jc w:val="center"/>
              <w:rPr>
                <w:b/>
                <w:kern w:val="1"/>
              </w:rPr>
            </w:pPr>
          </w:p>
          <w:p w14:paraId="0B35C5D1" w14:textId="77777777" w:rsidR="00BB437C" w:rsidRPr="009743EA" w:rsidRDefault="00BB437C" w:rsidP="00283DA8">
            <w:pPr>
              <w:pStyle w:val="TAL"/>
              <w:snapToGrid w:val="0"/>
              <w:jc w:val="center"/>
              <w:rPr>
                <w:b/>
                <w:kern w:val="1"/>
              </w:rPr>
            </w:pPr>
          </w:p>
          <w:p w14:paraId="28F28FA9" w14:textId="77777777" w:rsidR="00BB437C" w:rsidRPr="009743EA" w:rsidRDefault="00BB437C" w:rsidP="00283DA8">
            <w:pPr>
              <w:pStyle w:val="TAL"/>
              <w:snapToGrid w:val="0"/>
              <w:jc w:val="center"/>
              <w:rPr>
                <w:b/>
                <w:kern w:val="1"/>
              </w:rPr>
            </w:pPr>
          </w:p>
          <w:p w14:paraId="7C7E0ABA" w14:textId="77777777" w:rsidR="00BB437C" w:rsidRPr="009743EA" w:rsidRDefault="00BB437C" w:rsidP="00283DA8">
            <w:pPr>
              <w:pStyle w:val="TAL"/>
              <w:snapToGrid w:val="0"/>
              <w:jc w:val="center"/>
              <w:rPr>
                <w:b/>
                <w:kern w:val="1"/>
              </w:rPr>
            </w:pPr>
          </w:p>
          <w:p w14:paraId="0A6E7497" w14:textId="77777777" w:rsidR="00BB437C" w:rsidRPr="009743EA" w:rsidRDefault="00BB437C" w:rsidP="00283DA8">
            <w:pPr>
              <w:pStyle w:val="TAL"/>
              <w:snapToGrid w:val="0"/>
              <w:jc w:val="center"/>
              <w:rPr>
                <w:b/>
                <w:kern w:val="1"/>
              </w:rPr>
            </w:pPr>
          </w:p>
          <w:p w14:paraId="4A7B7170" w14:textId="77777777" w:rsidR="00BB437C" w:rsidRPr="009743EA" w:rsidRDefault="00BB437C" w:rsidP="00283DA8">
            <w:pPr>
              <w:pStyle w:val="TAL"/>
              <w:snapToGrid w:val="0"/>
              <w:jc w:val="center"/>
              <w:rPr>
                <w:b/>
                <w:kern w:val="1"/>
              </w:rPr>
            </w:pPr>
          </w:p>
          <w:p w14:paraId="7CBBB272" w14:textId="77777777" w:rsidR="00BB437C" w:rsidRPr="009743EA" w:rsidRDefault="00BB437C" w:rsidP="00283DA8">
            <w:pPr>
              <w:pStyle w:val="TAL"/>
              <w:snapToGrid w:val="0"/>
              <w:jc w:val="center"/>
              <w:rPr>
                <w:b/>
                <w:kern w:val="1"/>
              </w:rPr>
            </w:pPr>
          </w:p>
          <w:p w14:paraId="47B9BAAC" w14:textId="77777777" w:rsidR="00BB437C" w:rsidRPr="009743EA" w:rsidRDefault="00BB437C" w:rsidP="00283DA8">
            <w:pPr>
              <w:pStyle w:val="TAL"/>
              <w:snapToGrid w:val="0"/>
              <w:jc w:val="center"/>
              <w:rPr>
                <w:b/>
                <w:kern w:val="1"/>
              </w:rPr>
            </w:pPr>
          </w:p>
          <w:p w14:paraId="3B3B2AAE" w14:textId="77777777" w:rsidR="00BB437C" w:rsidRPr="009743EA" w:rsidRDefault="00BB437C" w:rsidP="00283DA8">
            <w:pPr>
              <w:pStyle w:val="TAL"/>
              <w:snapToGrid w:val="0"/>
              <w:jc w:val="center"/>
              <w:rPr>
                <w:b/>
                <w:kern w:val="1"/>
              </w:rPr>
            </w:pPr>
          </w:p>
          <w:p w14:paraId="67E13903" w14:textId="77777777" w:rsidR="00BB437C" w:rsidRPr="009743EA" w:rsidRDefault="00BB437C" w:rsidP="00283DA8">
            <w:pPr>
              <w:pStyle w:val="TAL"/>
              <w:snapToGrid w:val="0"/>
              <w:jc w:val="center"/>
              <w:rPr>
                <w:b/>
                <w:kern w:val="1"/>
              </w:rPr>
            </w:pPr>
          </w:p>
          <w:p w14:paraId="46552632" w14:textId="77777777" w:rsidR="00BB437C" w:rsidRPr="009743EA" w:rsidRDefault="00BB437C" w:rsidP="00283DA8">
            <w:pPr>
              <w:pStyle w:val="TAL"/>
              <w:snapToGrid w:val="0"/>
              <w:jc w:val="center"/>
              <w:rPr>
                <w:b/>
                <w:kern w:val="1"/>
              </w:rPr>
            </w:pPr>
          </w:p>
          <w:p w14:paraId="4BA71A8A" w14:textId="77777777" w:rsidR="00BB437C" w:rsidRPr="009743EA" w:rsidRDefault="00BB437C" w:rsidP="00283DA8">
            <w:pPr>
              <w:pStyle w:val="TAL"/>
              <w:snapToGrid w:val="0"/>
              <w:jc w:val="center"/>
              <w:rPr>
                <w:b/>
                <w:kern w:val="1"/>
              </w:rPr>
            </w:pPr>
          </w:p>
          <w:p w14:paraId="64B1F9D2" w14:textId="77777777" w:rsidR="00BB437C" w:rsidRPr="009743EA" w:rsidRDefault="00BB437C" w:rsidP="00283DA8">
            <w:pPr>
              <w:pStyle w:val="TAL"/>
              <w:snapToGrid w:val="0"/>
              <w:jc w:val="center"/>
              <w:rPr>
                <w:b/>
                <w:kern w:val="1"/>
              </w:rPr>
            </w:pPr>
          </w:p>
          <w:p w14:paraId="1AC9D764" w14:textId="77777777" w:rsidR="00BB437C" w:rsidRPr="009743EA" w:rsidRDefault="00BB437C" w:rsidP="00283DA8">
            <w:pPr>
              <w:pStyle w:val="TAL"/>
              <w:snapToGrid w:val="0"/>
              <w:jc w:val="center"/>
              <w:rPr>
                <w:b/>
                <w:kern w:val="1"/>
              </w:rPr>
            </w:pPr>
          </w:p>
          <w:p w14:paraId="4C58D299" w14:textId="77777777" w:rsidR="00BB437C" w:rsidRPr="009743EA" w:rsidRDefault="00BB437C" w:rsidP="00283DA8">
            <w:pPr>
              <w:pStyle w:val="TAL"/>
              <w:snapToGrid w:val="0"/>
              <w:jc w:val="center"/>
              <w:rPr>
                <w:b/>
                <w:kern w:val="1"/>
                <w:lang w:eastAsia="ko-KR"/>
              </w:rPr>
            </w:pPr>
            <w:r w:rsidRPr="009743EA">
              <w:rPr>
                <w:rFonts w:hint="eastAsia"/>
                <w:b/>
                <w:kern w:val="1"/>
                <w:lang w:eastAsia="ko-KR"/>
              </w:rPr>
              <w:t>S</w:t>
            </w:r>
            <w:r w:rsidRPr="009743EA">
              <w:rPr>
                <w:b/>
                <w:kern w:val="1"/>
                <w:lang w:eastAsia="ko-KR"/>
              </w:rPr>
              <w:t>tep 02</w:t>
            </w:r>
          </w:p>
          <w:p w14:paraId="06940510" w14:textId="77777777" w:rsidR="00BB437C" w:rsidRPr="009743EA" w:rsidRDefault="00BB437C" w:rsidP="00283DA8">
            <w:pPr>
              <w:pStyle w:val="TAL"/>
              <w:snapToGrid w:val="0"/>
              <w:jc w:val="center"/>
              <w:rPr>
                <w:b/>
                <w:kern w:val="1"/>
                <w:lang w:eastAsia="ko-KR"/>
              </w:rPr>
            </w:pPr>
          </w:p>
          <w:p w14:paraId="7792E33E" w14:textId="77777777" w:rsidR="00BB437C" w:rsidRPr="009743EA" w:rsidRDefault="00BB437C" w:rsidP="00283DA8">
            <w:pPr>
              <w:pStyle w:val="TAL"/>
              <w:snapToGrid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5924B6B6" w14:textId="77777777" w:rsidR="00BB437C" w:rsidRPr="009743EA" w:rsidRDefault="00BB437C" w:rsidP="00283DA8">
            <w:pPr>
              <w:pStyle w:val="TAL"/>
              <w:snapToGrid w:val="0"/>
              <w:jc w:val="center"/>
              <w:rPr>
                <w:b/>
                <w:kern w:val="1"/>
              </w:rPr>
            </w:pPr>
          </w:p>
          <w:p w14:paraId="70824140" w14:textId="77777777" w:rsidR="00BB437C" w:rsidRPr="009743EA" w:rsidRDefault="00BB437C" w:rsidP="00283DA8">
            <w:pPr>
              <w:pStyle w:val="TAL"/>
              <w:snapToGrid w:val="0"/>
              <w:jc w:val="center"/>
              <w:rPr>
                <w:b/>
                <w:kern w:val="1"/>
              </w:rPr>
            </w:pPr>
          </w:p>
          <w:p w14:paraId="500E2BFC" w14:textId="77777777" w:rsidR="00BB437C" w:rsidRPr="009743EA" w:rsidRDefault="00BB437C" w:rsidP="00283DA8">
            <w:pPr>
              <w:pStyle w:val="TAL"/>
              <w:snapToGrid w:val="0"/>
              <w:jc w:val="center"/>
              <w:rPr>
                <w:b/>
                <w:kern w:val="1"/>
              </w:rPr>
            </w:pPr>
          </w:p>
          <w:p w14:paraId="4ABA4693" w14:textId="77777777" w:rsidR="00BB437C" w:rsidRPr="009743EA" w:rsidRDefault="00BB437C" w:rsidP="00283DA8">
            <w:pPr>
              <w:pStyle w:val="TAL"/>
              <w:snapToGrid w:val="0"/>
              <w:jc w:val="center"/>
              <w:rPr>
                <w:b/>
                <w:kern w:val="1"/>
              </w:rPr>
            </w:pPr>
            <w:r w:rsidRPr="009743EA">
              <w:rPr>
                <w:b/>
                <w:kern w:val="1"/>
              </w:rPr>
              <w:t>Resource Structure</w:t>
            </w:r>
          </w:p>
          <w:p w14:paraId="6732620C" w14:textId="77777777" w:rsidR="00BB437C" w:rsidRPr="009743EA" w:rsidRDefault="00BB437C" w:rsidP="00283DA8">
            <w:pPr>
              <w:pStyle w:val="TAL"/>
              <w:snapToGrid w:val="0"/>
              <w:jc w:val="center"/>
            </w:pPr>
            <w:r w:rsidRPr="009743EA">
              <w:rPr>
                <w:b/>
                <w:kern w:val="1"/>
              </w:rPr>
              <w:t>before Sending Request</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12E84EBD" w14:textId="77777777" w:rsidR="00BB437C" w:rsidRPr="009743EA" w:rsidRDefault="00BB437C" w:rsidP="00283DA8">
            <w:pPr>
              <w:pStyle w:val="Default"/>
              <w:overflowPunct w:val="0"/>
              <w:jc w:val="center"/>
            </w:pPr>
          </w:p>
          <w:p w14:paraId="75215D1B" w14:textId="77777777" w:rsidR="00BB437C" w:rsidRPr="009743EA" w:rsidRDefault="0054261D" w:rsidP="00283DA8">
            <w:pPr>
              <w:pStyle w:val="Default"/>
              <w:tabs>
                <w:tab w:val="left" w:pos="1883"/>
                <w:tab w:val="center" w:pos="4118"/>
              </w:tabs>
              <w:overflowPunct w:val="0"/>
            </w:pPr>
            <w:r>
              <w:pict w14:anchorId="1C80B17C">
                <v:group id="_x0000_s3112" style="position:absolute;margin-left:75.55pt;margin-top:1.05pt;width:222.2pt;height:121.05pt;z-index:251656704" coordsize="28219,15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">
                  <v:rect id="직사각형 2" o:spid="_x0000_s3113" style="position:absolute;width:11683;height:36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" filled="f">
                    <v:textbox inset="0,0,0,0">
                      <w:txbxContent>
                        <w:p w14:paraId="58B37F1B" w14:textId="77777777" w:rsidR="004A00AF" w:rsidRDefault="004A00AF" w:rsidP="00BB437C">
                          <w:pPr>
                            <w:pStyle w:val="NormalWeb"/>
                            <w:wordWrap w:val="0"/>
                            <w:spacing w:after="0"/>
                            <w:jc w:val="center"/>
                          </w:pPr>
                          <w:r w:rsidRPr="00480D2B">
                            <w:rPr>
                              <w:b/>
                              <w:bCs/>
                              <w:color w:val="000000"/>
                              <w:kern w:val="24"/>
                              <w:sz w:val="20"/>
                              <w:szCs w:val="20"/>
                            </w:rPr>
                            <w:t>mn-name</w:t>
                          </w:r>
                        </w:p>
                        <w:p w14:paraId="79201096" w14:textId="77777777" w:rsidR="004A00AF" w:rsidRDefault="004A00AF" w:rsidP="00BB437C">
                          <w:pPr>
                            <w:pStyle w:val="NormalWeb"/>
                            <w:wordWrap w:val="0"/>
                            <w:spacing w:after="0"/>
                            <w:jc w:val="center"/>
                          </w:pPr>
                          <w:r w:rsidRPr="00480D2B">
                            <w:rPr>
                              <w:b/>
                              <w:bCs/>
                              <w:color w:val="000000"/>
                              <w:kern w:val="24"/>
                              <w:sz w:val="20"/>
                              <w:szCs w:val="20"/>
                            </w:rPr>
                            <w:t>(CSEBase)</w:t>
                          </w:r>
                        </w:p>
                      </w:txbxContent>
                    </v:textbox>
                  </v:rect>
                  <v:line id="직선 연결선 3" o:spid="_x0000_s3114" style="position:absolute;flip:x;visibility:visible" from="5842,3758" to="5842,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" strokeweight=".5pt">
                    <v:stroke joinstyle="miter"/>
                  </v:line>
                  <v:rect id="직사각형 4" o:spid="_x0000_s3115" style="position:absolute;left:7905;top:4996;width:12264;height:2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" filled="f">
                    <v:textbox inset="0,0,0,0">
                      <w:txbxContent>
                        <w:p w14:paraId="715FBD9E" w14:textId="77777777" w:rsidR="004A00AF" w:rsidRDefault="004A00AF" w:rsidP="00BB437C">
                          <w:pPr>
                            <w:pStyle w:val="NormalWeb"/>
                            <w:wordWrap w:val="0"/>
                            <w:spacing w:after="0"/>
                            <w:jc w:val="center"/>
                          </w:pPr>
                          <w:r w:rsidRPr="00480D2B">
                            <w:rPr>
                              <w:b/>
                              <w:bCs/>
                              <w:color w:val="000000"/>
                              <w:kern w:val="24"/>
                              <w:sz w:val="18"/>
                              <w:szCs w:val="18"/>
                            </w:rPr>
                            <w:t>cont_temp</w:t>
                          </w:r>
                        </w:p>
                        <w:p w14:paraId="00FA4C57" w14:textId="77777777" w:rsidR="004A00AF" w:rsidRDefault="004A00AF" w:rsidP="00BB437C">
                          <w:pPr>
                            <w:pStyle w:val="NormalWeb"/>
                            <w:wordWrap w:val="0"/>
                            <w:spacing w:after="0"/>
                            <w:jc w:val="center"/>
                          </w:pPr>
                          <w:r w:rsidRPr="00480D2B">
                            <w:rPr>
                              <w:b/>
                              <w:bCs/>
                              <w:color w:val="000000"/>
                              <w:kern w:val="24"/>
                              <w:sz w:val="18"/>
                              <w:szCs w:val="18"/>
                            </w:rPr>
                            <w:t>(container)</w:t>
                          </w:r>
                        </w:p>
                      </w:txbxContent>
                    </v:textbox>
                  </v:rect>
                  <v:line id="직선 연결선 5" o:spid="_x0000_s3116" style="position:absolute;visibility:visible" from="5842,6235" to="7905,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" strokeweight=".5pt">
                    <v:stroke joinstyle="miter"/>
                  </v:line>
                  <v:rect id="직사각형 6" o:spid="_x0000_s3117" style="position:absolute;left:15955;top:8926;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" filled="f">
                    <v:textbox inset="0,0,0,0">
                      <w:txbxContent>
                        <w:p w14:paraId="078F5283" w14:textId="77777777" w:rsidR="004A00AF" w:rsidRDefault="004A00AF" w:rsidP="00BB437C">
                          <w:pPr>
                            <w:pStyle w:val="NormalWeb"/>
                            <w:wordWrap w:val="0"/>
                            <w:spacing w:after="0"/>
                            <w:jc w:val="center"/>
                          </w:pPr>
                          <w:r w:rsidRPr="00480D2B">
                            <w:rPr>
                              <w:b/>
                              <w:bCs/>
                              <w:color w:val="000000"/>
                              <w:kern w:val="24"/>
                              <w:sz w:val="18"/>
                              <w:szCs w:val="18"/>
                            </w:rPr>
                            <w:t xml:space="preserve">ci_temp_value1 </w:t>
                          </w:r>
                        </w:p>
                        <w:p w14:paraId="205D301D" w14:textId="77777777" w:rsidR="004A00AF" w:rsidRDefault="004A00AF" w:rsidP="00BB437C">
                          <w:pPr>
                            <w:pStyle w:val="NormalWeb"/>
                            <w:wordWrap w:val="0"/>
                            <w:spacing w:after="0"/>
                            <w:jc w:val="center"/>
                          </w:pPr>
                          <w:r w:rsidRPr="00480D2B">
                            <w:rPr>
                              <w:b/>
                              <w:bCs/>
                              <w:color w:val="000000"/>
                              <w:kern w:val="24"/>
                              <w:sz w:val="18"/>
                              <w:szCs w:val="18"/>
                            </w:rPr>
                            <w:t>(contentInstance)</w:t>
                          </w:r>
                        </w:p>
                      </w:txbxContent>
                    </v:textbox>
                  </v:rect>
                  <v:line id="직선 연결선 7" o:spid="_x0000_s3118" style="position:absolute;flip:x;visibility:visible" from="13892,7606" to="13892,1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" strokeweight=".5pt">
                    <v:stroke joinstyle="miter"/>
                  </v:line>
                  <v:line id="직선 연결선 8" o:spid="_x0000_s3119" style="position:absolute;visibility:visible" from="13892,10083" to="15955,1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" strokeweight=".5pt">
                    <v:stroke joinstyle="miter"/>
                  </v:line>
                  <v:rect id="직사각형 9" o:spid="_x0000_s3120" style="position:absolute;left:15955;top:12845;width:12264;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" filled="f">
                    <v:textbox inset="0,0,0,0">
                      <w:txbxContent>
                        <w:p w14:paraId="0123985A" w14:textId="77777777" w:rsidR="004A00AF" w:rsidRDefault="004A00AF" w:rsidP="00BB437C">
                          <w:pPr>
                            <w:pStyle w:val="NormalWeb"/>
                            <w:wordWrap w:val="0"/>
                            <w:spacing w:after="0"/>
                            <w:jc w:val="center"/>
                            <w:rPr>
                              <w:b/>
                              <w:bCs/>
                              <w:color w:val="000000"/>
                              <w:kern w:val="24"/>
                              <w:sz w:val="18"/>
                              <w:szCs w:val="18"/>
                            </w:rPr>
                          </w:pPr>
                          <w:r>
                            <w:rPr>
                              <w:b/>
                              <w:bCs/>
                              <w:color w:val="000000"/>
                              <w:kern w:val="24"/>
                              <w:sz w:val="18"/>
                              <w:szCs w:val="18"/>
                            </w:rPr>
                            <w:t>cont_sub</w:t>
                          </w:r>
                        </w:p>
                        <w:p w14:paraId="4D986510" w14:textId="77777777" w:rsidR="004A00AF" w:rsidRDefault="004A00AF" w:rsidP="00BB437C">
                          <w:pPr>
                            <w:pStyle w:val="NormalWeb"/>
                            <w:wordWrap w:val="0"/>
                            <w:spacing w:after="0"/>
                            <w:jc w:val="center"/>
                          </w:pPr>
                          <w:r>
                            <w:rPr>
                              <w:b/>
                              <w:bCs/>
                              <w:color w:val="000000"/>
                              <w:kern w:val="24"/>
                              <w:sz w:val="18"/>
                              <w:szCs w:val="18"/>
                            </w:rPr>
                            <w:t>(subscription)</w:t>
                          </w:r>
                        </w:p>
                      </w:txbxContent>
                    </v:textbox>
                  </v:rect>
                  <v:line id="직선 연결선 10" o:spid="_x0000_s3121" style="position:absolute;visibility:visible" from="13892,10083" to="13892,14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" strokeweight=".5pt">
                    <v:stroke joinstyle="miter"/>
                  </v:line>
                  <v:line id="직선 연결선 12" o:spid="_x0000_s3122" style="position:absolute;visibility:visible" from="13892,14002" to="15955,1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" strokeweight=".5pt">
                    <v:stroke joinstyle="miter"/>
                  </v:line>
                </v:group>
              </w:pict>
            </w:r>
            <w:r w:rsidR="00BB437C" w:rsidRPr="009743EA">
              <w:tab/>
            </w:r>
            <w:r w:rsidR="00BB437C" w:rsidRPr="009743EA">
              <w:tab/>
            </w:r>
          </w:p>
        </w:tc>
      </w:tr>
      <w:tr w:rsidR="00BB437C" w:rsidRPr="009743EA" w14:paraId="3943FBF1" w14:textId="77777777" w:rsidTr="00283DA8">
        <w:trPr>
          <w:trHeight w:val="3014"/>
          <w:jc w:val="center"/>
        </w:trPr>
        <w:tc>
          <w:tcPr>
            <w:tcW w:w="1286" w:type="dxa"/>
            <w:vMerge/>
            <w:tcBorders>
              <w:left w:val="single" w:sz="4" w:space="0" w:color="000000"/>
            </w:tcBorders>
            <w:shd w:val="clear" w:color="auto" w:fill="E7E6E6"/>
          </w:tcPr>
          <w:p w14:paraId="74BC1C01" w14:textId="77777777" w:rsidR="00BB437C" w:rsidRPr="009743EA" w:rsidRDefault="00BB437C" w:rsidP="00283DA8">
            <w:pPr>
              <w:pStyle w:val="Default"/>
              <w:overflowPunct w:val="0"/>
              <w:jc w:val="center"/>
              <w:rPr>
                <w:rFonts w:ascii="Arial" w:eastAsia="Malgun Gothic" w:hAnsi="Arial"/>
                <w:b/>
                <w:color w:val="auto"/>
                <w:kern w:val="1"/>
                <w:sz w:val="18"/>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6F8B52CA" w14:textId="77777777" w:rsidR="00BB437C" w:rsidRPr="009743EA" w:rsidRDefault="00BB437C" w:rsidP="00283DA8">
            <w:pPr>
              <w:pStyle w:val="TAL"/>
              <w:snapToGrid w:val="0"/>
              <w:jc w:val="center"/>
              <w:rPr>
                <w:b/>
                <w:kern w:val="1"/>
              </w:rPr>
            </w:pPr>
          </w:p>
          <w:p w14:paraId="4EF3F61C" w14:textId="77777777" w:rsidR="00BB437C" w:rsidRPr="009743EA" w:rsidRDefault="00BB437C" w:rsidP="00283DA8">
            <w:pPr>
              <w:pStyle w:val="TAL"/>
              <w:snapToGrid w:val="0"/>
              <w:jc w:val="center"/>
              <w:rPr>
                <w:b/>
                <w:kern w:val="1"/>
              </w:rPr>
            </w:pPr>
          </w:p>
          <w:p w14:paraId="00356B37" w14:textId="77777777" w:rsidR="00BB437C" w:rsidRPr="009743EA" w:rsidRDefault="00BB437C" w:rsidP="00283DA8">
            <w:pPr>
              <w:pStyle w:val="TAL"/>
              <w:snapToGrid w:val="0"/>
              <w:jc w:val="center"/>
              <w:rPr>
                <w:b/>
                <w:kern w:val="1"/>
              </w:rPr>
            </w:pPr>
          </w:p>
          <w:p w14:paraId="1C5EC4B2" w14:textId="77777777" w:rsidR="00BB437C" w:rsidRPr="009743EA" w:rsidRDefault="00BB437C" w:rsidP="00283DA8">
            <w:pPr>
              <w:pStyle w:val="TAL"/>
              <w:snapToGrid w:val="0"/>
              <w:jc w:val="center"/>
              <w:rPr>
                <w:b/>
                <w:kern w:val="1"/>
              </w:rPr>
            </w:pPr>
          </w:p>
          <w:p w14:paraId="7AAC9E7A" w14:textId="77777777" w:rsidR="00BB437C" w:rsidRPr="009743EA" w:rsidRDefault="00BB437C" w:rsidP="00283DA8">
            <w:pPr>
              <w:pStyle w:val="TAL"/>
              <w:snapToGrid w:val="0"/>
              <w:jc w:val="center"/>
              <w:rPr>
                <w:b/>
                <w:kern w:val="1"/>
              </w:rPr>
            </w:pPr>
          </w:p>
          <w:p w14:paraId="4B48B74A" w14:textId="77777777" w:rsidR="00BB437C" w:rsidRPr="009743EA" w:rsidRDefault="00BB437C" w:rsidP="00283DA8">
            <w:pPr>
              <w:pStyle w:val="TAL"/>
              <w:snapToGrid w:val="0"/>
              <w:jc w:val="center"/>
              <w:rPr>
                <w:b/>
                <w:kern w:val="1"/>
              </w:rPr>
            </w:pPr>
          </w:p>
          <w:p w14:paraId="3FAC6D39" w14:textId="77777777" w:rsidR="00BB437C" w:rsidRPr="009743EA" w:rsidRDefault="00BB437C" w:rsidP="00283DA8">
            <w:pPr>
              <w:pStyle w:val="TAL"/>
              <w:snapToGrid w:val="0"/>
              <w:jc w:val="center"/>
            </w:pPr>
            <w:r w:rsidRPr="009743EA">
              <w:rPr>
                <w:b/>
                <w:kern w:val="1"/>
              </w:rPr>
              <w:t>Call Flow</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54E6E74B" w14:textId="77777777" w:rsidR="00BB437C" w:rsidRPr="009743EA" w:rsidRDefault="0054261D" w:rsidP="00283DA8">
            <w:pPr>
              <w:pStyle w:val="TAL"/>
              <w:snapToGrid w:val="0"/>
              <w:jc w:val="center"/>
              <w:rPr>
                <w:color w:val="000000"/>
              </w:rPr>
            </w:pPr>
            <w:r>
              <w:pict w14:anchorId="5AA839BE">
                <v:group id="_x0000_s3095" style="position:absolute;left:0;text-align:left;margin-left:49.3pt;margin-top:5.65pt;width:261pt;height:133.25pt;z-index:251654656;mso-position-horizontal-relative:text;mso-position-vertical-relative:text" coordorigin="4558,3972" coordsize="5220,2665">
                  <v:roundrect id="모서리가 둥근 직사각형 2" o:spid="_x0000_s3096" style="position:absolute;left:4558;top:3972;width:1480;height:107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7BD0B475" w14:textId="77777777" w:rsidR="004A00AF" w:rsidRPr="00B658BD" w:rsidRDefault="004A00AF" w:rsidP="00BB437C">
                          <w:pPr>
                            <w:pStyle w:val="NormalWeb"/>
                            <w:wordWrap w:val="0"/>
                            <w:spacing w:after="0"/>
                            <w:jc w:val="center"/>
                            <w:rPr>
                              <w:rFonts w:ascii="Malgun Gothic" w:hAnsi="Malgun Gothic"/>
                              <w:color w:val="FFFFFF"/>
                              <w:kern w:val="24"/>
                              <w:sz w:val="10"/>
                            </w:rPr>
                          </w:pPr>
                        </w:p>
                        <w:p w14:paraId="10A7E032" w14:textId="77777777" w:rsidR="004A00AF" w:rsidRPr="00B658BD" w:rsidRDefault="004A00AF" w:rsidP="00BB437C">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1350A307" w14:textId="77777777" w:rsidR="004A00AF" w:rsidRDefault="004A00AF" w:rsidP="00BB437C">
                          <w:pPr>
                            <w:pStyle w:val="NormalWeb"/>
                            <w:wordWrap w:val="0"/>
                            <w:spacing w:after="0"/>
                            <w:jc w:val="center"/>
                          </w:pPr>
                        </w:p>
                      </w:txbxContent>
                    </v:textbox>
                  </v:roundrect>
                  <v:line id="직선 연결선 3" o:spid="_x0000_s3097" style="position:absolute;visibility:visible" from="5318,5045" to="5318,6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3098" type="#_x0000_t32" style="position:absolute;left:5531;top:6287;width:3478;height: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3099" type="#_x0000_t202" style="position:absolute;left:6158;top:5364;width:2842;height:6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w:txbxContent>
                        <w:p w14:paraId="48C8F146" w14:textId="77777777" w:rsidR="004A00AF" w:rsidRDefault="004A00AF" w:rsidP="00BB437C">
                          <w:pPr>
                            <w:pStyle w:val="NormalWeb"/>
                            <w:wordWrap w:val="0"/>
                            <w:spacing w:after="0"/>
                          </w:pPr>
                          <w:r>
                            <w:rPr>
                              <w:rFonts w:ascii="Malgun Gothic" w:hAnsi="Malgun Gothic"/>
                              <w:color w:val="5B9BD5"/>
                              <w:kern w:val="24"/>
                              <w:sz w:val="14"/>
                              <w:szCs w:val="14"/>
                            </w:rPr>
                            <w:t>contentInstance delete</w:t>
                          </w:r>
                          <w:r w:rsidRPr="0089499A">
                            <w:rPr>
                              <w:rFonts w:ascii="Malgun Gothic" w:hAnsi="Malgun Gothic" w:hint="eastAsia"/>
                              <w:color w:val="5B9BD5"/>
                              <w:kern w:val="24"/>
                              <w:sz w:val="14"/>
                              <w:szCs w:val="14"/>
                            </w:rPr>
                            <w:t xml:space="preserve"> request</w:t>
                          </w:r>
                        </w:p>
                      </w:txbxContent>
                    </v:textbox>
                  </v:shape>
                  <v:shape id="TextBox 37" o:spid="_x0000_s3100" type="#_x0000_t202" style="position:absolute;left:6802;top:5953;width:970;height: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37F75F32" w14:textId="77777777" w:rsidR="004A00AF" w:rsidRDefault="004A00AF" w:rsidP="00BB437C">
                          <w:pPr>
                            <w:pStyle w:val="NormalWeb"/>
                            <w:wordWrap w:val="0"/>
                            <w:spacing w:after="0"/>
                          </w:pPr>
                          <w:r w:rsidRPr="0089499A">
                            <w:rPr>
                              <w:rFonts w:ascii="Malgun Gothic" w:hAnsi="Malgun Gothic" w:hint="eastAsia"/>
                              <w:color w:val="5B9BD5"/>
                              <w:kern w:val="24"/>
                              <w:sz w:val="14"/>
                              <w:szCs w:val="14"/>
                            </w:rPr>
                            <w:t>Response</w:t>
                          </w:r>
                        </w:p>
                      </w:txbxContent>
                    </v:textbox>
                  </v:shape>
                  <v:shape id="직선 화살표 연결선 7" o:spid="_x0000_s3101" type="#_x0000_t32" style="position:absolute;left:5483;top:5683;width:3423;height:1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3102" style="position:absolute;left:8298;top:3972;width:1480;height:107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6A08A518" w14:textId="77777777" w:rsidR="004A00AF" w:rsidRPr="00B658BD" w:rsidRDefault="004A00AF" w:rsidP="00BB437C">
                          <w:pPr>
                            <w:pStyle w:val="NormalWeb"/>
                            <w:wordWrap w:val="0"/>
                            <w:spacing w:after="0"/>
                            <w:jc w:val="center"/>
                            <w:rPr>
                              <w:rFonts w:ascii="Malgun Gothic" w:hAnsi="Malgun Gothic"/>
                              <w:color w:val="FFFFFF"/>
                              <w:kern w:val="24"/>
                              <w:sz w:val="10"/>
                            </w:rPr>
                          </w:pPr>
                        </w:p>
                        <w:p w14:paraId="68B27204" w14:textId="77777777" w:rsidR="004A00AF" w:rsidRPr="00B658BD" w:rsidRDefault="004A00AF" w:rsidP="00BB437C">
                          <w:pPr>
                            <w:pStyle w:val="NormalWeb"/>
                            <w:wordWrap w:val="0"/>
                            <w:spacing w:after="0"/>
                            <w:jc w:val="center"/>
                          </w:pPr>
                          <w:r>
                            <w:rPr>
                              <w:rFonts w:ascii="Malgun Gothic" w:hAnsi="Malgun Gothic"/>
                              <w:color w:val="FFFFFF"/>
                              <w:kern w:val="24"/>
                            </w:rPr>
                            <w:t>AE2</w:t>
                          </w:r>
                        </w:p>
                        <w:p w14:paraId="20CCFDAA" w14:textId="77777777" w:rsidR="004A00AF" w:rsidRDefault="004A00AF" w:rsidP="00BB437C">
                          <w:pPr>
                            <w:pStyle w:val="NormalWeb"/>
                            <w:wordWrap w:val="0"/>
                            <w:spacing w:after="0"/>
                            <w:jc w:val="center"/>
                          </w:pPr>
                        </w:p>
                      </w:txbxContent>
                    </v:textbox>
                  </v:roundrect>
                  <v:line id="직선 연결선 9" o:spid="_x0000_s3103" style="position:absolute;visibility:visible" from="9058,5045" to="9058,6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tc>
      </w:tr>
      <w:tr w:rsidR="00BB437C" w:rsidRPr="009743EA" w14:paraId="1979D6B5" w14:textId="77777777" w:rsidTr="00283DA8">
        <w:trPr>
          <w:trHeight w:val="409"/>
          <w:jc w:val="center"/>
        </w:trPr>
        <w:tc>
          <w:tcPr>
            <w:tcW w:w="1286" w:type="dxa"/>
            <w:vMerge/>
            <w:tcBorders>
              <w:left w:val="single" w:sz="4" w:space="0" w:color="000000"/>
            </w:tcBorders>
            <w:shd w:val="clear" w:color="auto" w:fill="E7E6E6"/>
          </w:tcPr>
          <w:p w14:paraId="00252246" w14:textId="77777777" w:rsidR="00BB437C" w:rsidRPr="009743EA" w:rsidRDefault="00BB437C" w:rsidP="00283DA8">
            <w:pPr>
              <w:pStyle w:val="Default"/>
              <w:overflowPunct w:val="0"/>
              <w:jc w:val="center"/>
              <w:rPr>
                <w:rFonts w:ascii="Arial" w:eastAsia="Malgun Gothic" w:hAnsi="Arial"/>
                <w:b/>
                <w:color w:val="auto"/>
                <w:kern w:val="1"/>
                <w:sz w:val="18"/>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2BA0831D" w14:textId="77777777" w:rsidR="00BB437C" w:rsidRPr="009743EA" w:rsidRDefault="00BB437C" w:rsidP="00283DA8">
            <w:pPr>
              <w:pStyle w:val="TAL"/>
              <w:snapToGrid w:val="0"/>
              <w:jc w:val="center"/>
              <w:rPr>
                <w:b/>
                <w:kern w:val="1"/>
              </w:rPr>
            </w:pPr>
          </w:p>
          <w:p w14:paraId="47D2C567" w14:textId="77777777" w:rsidR="00BB437C" w:rsidRPr="009743EA" w:rsidRDefault="00BB437C" w:rsidP="00283DA8">
            <w:pPr>
              <w:pStyle w:val="TAL"/>
              <w:snapToGrid w:val="0"/>
              <w:jc w:val="center"/>
              <w:rPr>
                <w:b/>
                <w:kern w:val="1"/>
              </w:rPr>
            </w:pPr>
          </w:p>
          <w:p w14:paraId="7BEBEEC9" w14:textId="77777777" w:rsidR="00BB437C" w:rsidRDefault="00BB437C" w:rsidP="00283DA8">
            <w:pPr>
              <w:pStyle w:val="TAL"/>
              <w:snapToGrid w:val="0"/>
              <w:jc w:val="center"/>
              <w:rPr>
                <w:b/>
                <w:kern w:val="1"/>
              </w:rPr>
            </w:pPr>
            <w:r w:rsidRPr="009743EA">
              <w:rPr>
                <w:b/>
                <w:kern w:val="1"/>
              </w:rPr>
              <w:t>HTTP Header Information</w:t>
            </w:r>
          </w:p>
          <w:p w14:paraId="25348437" w14:textId="77777777" w:rsidR="00715670" w:rsidRPr="009743EA" w:rsidRDefault="00715670" w:rsidP="00283DA8">
            <w:pPr>
              <w:pStyle w:val="TAL"/>
              <w:snapToGrid w:val="0"/>
              <w:jc w:val="center"/>
              <w:rPr>
                <w:b/>
                <w:kern w:val="1"/>
              </w:rPr>
            </w:pPr>
          </w:p>
          <w:p w14:paraId="6AC0FABC" w14:textId="77777777" w:rsidR="00FE3B5F" w:rsidRPr="009743EA" w:rsidRDefault="00FE3B5F" w:rsidP="00283DA8">
            <w:pPr>
              <w:pStyle w:val="TAL"/>
              <w:snapToGrid w:val="0"/>
              <w:jc w:val="both"/>
              <w:rPr>
                <w:b/>
                <w:kern w:val="1"/>
              </w:rPr>
            </w:pP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085FE673" w14:textId="77777777" w:rsidR="00BB437C" w:rsidRPr="009743EA" w:rsidRDefault="00BB437C" w:rsidP="005A2D7C">
            <w:pPr>
              <w:pStyle w:val="TAL"/>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BB437C" w:rsidRPr="009743EA" w14:paraId="1FB0A304" w14:textId="77777777" w:rsidTr="005A2D7C">
              <w:trPr>
                <w:jc w:val="center"/>
              </w:trPr>
              <w:tc>
                <w:tcPr>
                  <w:tcW w:w="1501" w:type="dxa"/>
                  <w:shd w:val="clear" w:color="auto" w:fill="9CC2E5"/>
                </w:tcPr>
                <w:p w14:paraId="62188FAF" w14:textId="77777777" w:rsidR="00BB437C" w:rsidRPr="009743EA" w:rsidRDefault="00BB437C" w:rsidP="00283D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634D1878" w14:textId="77777777" w:rsidR="00BB437C" w:rsidRPr="009743EA" w:rsidRDefault="00BB437C" w:rsidP="00283DA8">
                  <w:pPr>
                    <w:pStyle w:val="TAL"/>
                    <w:snapToGrid w:val="0"/>
                    <w:jc w:val="center"/>
                    <w:rPr>
                      <w:rFonts w:eastAsia="Calibri"/>
                      <w:b/>
                      <w:szCs w:val="22"/>
                    </w:rPr>
                  </w:pPr>
                  <w:r w:rsidRPr="009743EA">
                    <w:rPr>
                      <w:rFonts w:eastAsia="Calibri"/>
                      <w:b/>
                      <w:szCs w:val="22"/>
                    </w:rPr>
                    <w:t>Value</w:t>
                  </w:r>
                </w:p>
              </w:tc>
            </w:tr>
            <w:tr w:rsidR="00BB437C" w:rsidRPr="009743EA" w14:paraId="5F75F12A" w14:textId="77777777" w:rsidTr="005A2D7C">
              <w:trPr>
                <w:jc w:val="center"/>
              </w:trPr>
              <w:tc>
                <w:tcPr>
                  <w:tcW w:w="1501" w:type="dxa"/>
                  <w:shd w:val="clear" w:color="auto" w:fill="DEEAF6"/>
                </w:tcPr>
                <w:p w14:paraId="566A87C0" w14:textId="77777777" w:rsidR="00BB437C" w:rsidRPr="009743EA" w:rsidRDefault="00BB437C" w:rsidP="00283D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4FE6AC89" w14:textId="77777777" w:rsidR="00BB437C" w:rsidRPr="009743EA" w:rsidRDefault="00BB437C" w:rsidP="00283DA8">
                  <w:pPr>
                    <w:pStyle w:val="TAL"/>
                    <w:snapToGrid w:val="0"/>
                    <w:rPr>
                      <w:rFonts w:eastAsia="Calibri"/>
                      <w:szCs w:val="22"/>
                    </w:rPr>
                  </w:pPr>
                  <w:r w:rsidRPr="009743EA">
                    <w:rPr>
                      <w:rFonts w:eastAsia="Calibri"/>
                      <w:szCs w:val="22"/>
                    </w:rPr>
                    <w:t>application/json</w:t>
                  </w:r>
                </w:p>
              </w:tc>
            </w:tr>
            <w:tr w:rsidR="00BB437C" w:rsidRPr="009743EA" w14:paraId="1CFE3492" w14:textId="77777777" w:rsidTr="005A2D7C">
              <w:trPr>
                <w:jc w:val="center"/>
              </w:trPr>
              <w:tc>
                <w:tcPr>
                  <w:tcW w:w="1501" w:type="dxa"/>
                  <w:shd w:val="clear" w:color="auto" w:fill="DEEAF6"/>
                </w:tcPr>
                <w:p w14:paraId="4AB1B997" w14:textId="77777777" w:rsidR="00BB437C" w:rsidRPr="009743EA" w:rsidRDefault="00BB437C" w:rsidP="00283D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1F29ADD3" w14:textId="77777777" w:rsidR="00BB437C" w:rsidRPr="009743EA" w:rsidRDefault="00BB437C" w:rsidP="00283DA8">
                  <w:pPr>
                    <w:pStyle w:val="TAL"/>
                    <w:snapToGrid w:val="0"/>
                    <w:rPr>
                      <w:rFonts w:eastAsia="Calibri"/>
                      <w:szCs w:val="22"/>
                    </w:rPr>
                  </w:pPr>
                  <w:r w:rsidRPr="009743EA">
                    <w:rPr>
                      <w:rFonts w:eastAsia="Calibri"/>
                      <w:szCs w:val="22"/>
                    </w:rPr>
                    <w:t>Request</w:t>
                  </w:r>
                  <w:r w:rsidR="000E08CD" w:rsidRPr="009743EA">
                    <w:rPr>
                      <w:rFonts w:eastAsia="Calibri"/>
                      <w:szCs w:val="22"/>
                    </w:rPr>
                    <w:t xml:space="preserve"> </w:t>
                  </w:r>
                  <w:r w:rsidRPr="009743EA">
                    <w:rPr>
                      <w:rFonts w:eastAsia="Calibri"/>
                      <w:szCs w:val="22"/>
                    </w:rPr>
                    <w:t>ID</w:t>
                  </w:r>
                  <w:r w:rsidR="000E08CD" w:rsidRPr="009743EA">
                    <w:rPr>
                      <w:rFonts w:eastAsia="Calibri"/>
                      <w:szCs w:val="22"/>
                    </w:rPr>
                    <w:t xml:space="preserve"> </w:t>
                  </w:r>
                </w:p>
              </w:tc>
            </w:tr>
            <w:tr w:rsidR="00BB437C" w:rsidRPr="009743EA" w14:paraId="309854CB" w14:textId="77777777" w:rsidTr="005A2D7C">
              <w:trPr>
                <w:jc w:val="center"/>
              </w:trPr>
              <w:tc>
                <w:tcPr>
                  <w:tcW w:w="1501" w:type="dxa"/>
                  <w:shd w:val="clear" w:color="auto" w:fill="DEEAF6"/>
                </w:tcPr>
                <w:p w14:paraId="5F33925D" w14:textId="77777777" w:rsidR="00BB437C" w:rsidRPr="009743EA" w:rsidRDefault="00BB437C" w:rsidP="00283D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5882E502" w14:textId="77777777" w:rsidR="00BB437C" w:rsidRPr="009743EA" w:rsidRDefault="00BB437C" w:rsidP="00283DA8">
                  <w:pPr>
                    <w:pStyle w:val="TAL"/>
                    <w:snapToGrid w:val="0"/>
                    <w:rPr>
                      <w:rFonts w:eastAsia="Calibri"/>
                      <w:szCs w:val="22"/>
                    </w:rPr>
                  </w:pPr>
                  <w:r w:rsidRPr="009743EA">
                    <w:rPr>
                      <w:rFonts w:eastAsia="Calibri"/>
                      <w:szCs w:val="22"/>
                    </w:rPr>
                    <w:t>AE-ID</w:t>
                  </w:r>
                  <w:r w:rsidR="000E08CD" w:rsidRPr="009743EA">
                    <w:rPr>
                      <w:rFonts w:eastAsia="Calibri"/>
                      <w:szCs w:val="22"/>
                    </w:rPr>
                    <w:t xml:space="preserve"> </w:t>
                  </w:r>
                  <w:r w:rsidRPr="009743EA">
                    <w:rPr>
                      <w:rFonts w:eastAsia="Calibri"/>
                      <w:szCs w:val="22"/>
                    </w:rPr>
                    <w:t>of</w:t>
                  </w:r>
                  <w:r w:rsidR="000E08CD" w:rsidRPr="009743EA">
                    <w:rPr>
                      <w:rFonts w:eastAsia="Calibri"/>
                      <w:szCs w:val="22"/>
                    </w:rPr>
                    <w:t xml:space="preserve"> </w:t>
                  </w:r>
                  <w:r w:rsidRPr="009743EA">
                    <w:rPr>
                      <w:rFonts w:eastAsia="Calibri"/>
                      <w:szCs w:val="22"/>
                    </w:rPr>
                    <w:t>Originator</w:t>
                  </w:r>
                </w:p>
              </w:tc>
            </w:tr>
            <w:tr w:rsidR="00595120" w:rsidRPr="009743EA" w14:paraId="4C0BA1EE" w14:textId="77777777" w:rsidTr="005A2D7C">
              <w:trPr>
                <w:jc w:val="center"/>
              </w:trPr>
              <w:tc>
                <w:tcPr>
                  <w:tcW w:w="1501" w:type="dxa"/>
                  <w:shd w:val="clear" w:color="auto" w:fill="DEEAF6"/>
                </w:tcPr>
                <w:p w14:paraId="5EF9CC22" w14:textId="77777777" w:rsidR="00595120" w:rsidRPr="009743EA" w:rsidRDefault="00595120" w:rsidP="00595120">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30190CC5" w14:textId="77777777" w:rsidR="00595120" w:rsidRPr="009743EA" w:rsidRDefault="00595120" w:rsidP="00595120">
                  <w:pPr>
                    <w:pStyle w:val="TAL"/>
                    <w:snapToGrid w:val="0"/>
                    <w:rPr>
                      <w:rFonts w:eastAsia="Calibri"/>
                      <w:szCs w:val="22"/>
                    </w:rPr>
                  </w:pPr>
                  <w:r w:rsidRPr="009743EA">
                    <w:rPr>
                      <w:rFonts w:eastAsia="Calibri"/>
                      <w:szCs w:val="22"/>
                    </w:rPr>
                    <w:t>Release</w:t>
                  </w:r>
                  <w:r w:rsidR="000E08CD" w:rsidRPr="009743EA">
                    <w:rPr>
                      <w:rFonts w:eastAsia="Calibri"/>
                      <w:szCs w:val="22"/>
                    </w:rPr>
                    <w:t xml:space="preserve"> </w:t>
                  </w:r>
                  <w:r w:rsidRPr="009743EA">
                    <w:rPr>
                      <w:rFonts w:eastAsia="Calibri"/>
                      <w:szCs w:val="22"/>
                    </w:rPr>
                    <w:t>Version</w:t>
                  </w:r>
                  <w:r w:rsidR="000E08CD" w:rsidRPr="009743EA">
                    <w:rPr>
                      <w:rFonts w:eastAsia="Calibri"/>
                      <w:szCs w:val="22"/>
                    </w:rPr>
                    <w:t xml:space="preserve"> </w:t>
                  </w:r>
                  <w:r w:rsidRPr="009743EA">
                    <w:rPr>
                      <w:rFonts w:eastAsia="Calibri"/>
                      <w:szCs w:val="22"/>
                    </w:rPr>
                    <w:t>Indicator</w:t>
                  </w:r>
                </w:p>
              </w:tc>
            </w:tr>
          </w:tbl>
          <w:p w14:paraId="7550026C" w14:textId="77777777" w:rsidR="00BB437C" w:rsidRPr="009743EA" w:rsidRDefault="00BB437C" w:rsidP="00283DA8">
            <w:pPr>
              <w:pStyle w:val="TAL"/>
              <w:snapToGrid w:val="0"/>
              <w:jc w:val="both"/>
              <w:rPr>
                <w:lang w:eastAsia="ko-KR"/>
              </w:rPr>
            </w:pPr>
          </w:p>
        </w:tc>
      </w:tr>
      <w:tr w:rsidR="00BB437C" w:rsidRPr="009743EA" w14:paraId="3DA23B86" w14:textId="77777777" w:rsidTr="00283DA8">
        <w:trPr>
          <w:trHeight w:val="409"/>
          <w:jc w:val="center"/>
        </w:trPr>
        <w:tc>
          <w:tcPr>
            <w:tcW w:w="1286" w:type="dxa"/>
            <w:vMerge/>
            <w:tcBorders>
              <w:left w:val="single" w:sz="4" w:space="0" w:color="000000"/>
              <w:bottom w:val="single" w:sz="4" w:space="0" w:color="000000"/>
            </w:tcBorders>
            <w:shd w:val="clear" w:color="auto" w:fill="E7E6E6"/>
          </w:tcPr>
          <w:p w14:paraId="722E9FC3" w14:textId="77777777" w:rsidR="00BB437C" w:rsidRPr="009743EA" w:rsidRDefault="00BB437C" w:rsidP="00283DA8">
            <w:pPr>
              <w:pStyle w:val="Default"/>
              <w:overflowPunct w:val="0"/>
              <w:jc w:val="center"/>
              <w:rPr>
                <w:rFonts w:ascii="Arial" w:eastAsia="Malgun Gothic" w:hAnsi="Arial"/>
                <w:b/>
                <w:color w:val="auto"/>
                <w:kern w:val="1"/>
                <w:sz w:val="18"/>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01B3FD05"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70FE61FC"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6A01F117"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678AE987"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572DC8A4"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12772B4D"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00C4D5C9" w14:textId="77777777" w:rsidR="00BB437C" w:rsidRPr="009743EA" w:rsidRDefault="00BB437C" w:rsidP="00283DA8">
            <w:pPr>
              <w:pStyle w:val="Default"/>
              <w:overflowPunct w:val="0"/>
              <w:jc w:val="center"/>
              <w:rPr>
                <w:color w:val="0070C0"/>
                <w:lang w:eastAsia="ko-KR"/>
              </w:rPr>
            </w:pPr>
            <w:r w:rsidRPr="009743EA">
              <w:rPr>
                <w:rFonts w:ascii="Arial" w:eastAsia="Malgun Gothic" w:hAnsi="Arial"/>
                <w:b/>
                <w:color w:val="auto"/>
                <w:kern w:val="1"/>
                <w:sz w:val="18"/>
                <w:szCs w:val="20"/>
              </w:rPr>
              <w:t>Example</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1A4A24F6" w14:textId="77777777" w:rsidR="00B36619" w:rsidRPr="009743EA" w:rsidRDefault="00B36619" w:rsidP="00283DA8">
            <w:pPr>
              <w:widowControl w:val="0"/>
              <w:spacing w:after="0"/>
              <w:ind w:left="284"/>
              <w:jc w:val="both"/>
              <w:textAlignment w:val="auto"/>
              <w:rPr>
                <w:rFonts w:eastAsia="Calibri Light"/>
                <w:b/>
                <w:sz w:val="24"/>
              </w:rPr>
            </w:pPr>
          </w:p>
          <w:p w14:paraId="2978B9E7" w14:textId="77777777" w:rsidR="00BB437C" w:rsidRPr="009743EA" w:rsidRDefault="00B36619" w:rsidP="00283DA8">
            <w:pPr>
              <w:widowControl w:val="0"/>
              <w:spacing w:after="0"/>
              <w:ind w:left="284"/>
              <w:jc w:val="both"/>
              <w:textAlignment w:val="auto"/>
              <w:rPr>
                <w:rFonts w:ascii="Arial" w:hAnsi="Arial"/>
                <w:color w:val="0070C0"/>
                <w:sz w:val="18"/>
              </w:rPr>
            </w:pPr>
            <w:r w:rsidRPr="009743EA">
              <w:rPr>
                <w:rFonts w:eastAsia="Calibri Light"/>
                <w:b/>
                <w:sz w:val="24"/>
              </w:rPr>
              <w:t>API/NOTI/NET4/STEP02</w:t>
            </w:r>
          </w:p>
          <w:p w14:paraId="17808B4E" w14:textId="77777777" w:rsidR="00BB437C" w:rsidRPr="009743EA" w:rsidRDefault="00BB437C" w:rsidP="00283DA8">
            <w:pPr>
              <w:widowControl w:val="0"/>
              <w:spacing w:after="0"/>
              <w:ind w:left="284"/>
              <w:jc w:val="both"/>
              <w:textAlignment w:val="auto"/>
              <w:rPr>
                <w:rFonts w:ascii="Arial" w:hAnsi="Arial"/>
                <w:b/>
                <w:color w:val="0070C0"/>
                <w:sz w:val="18"/>
              </w:rPr>
            </w:pPr>
          </w:p>
          <w:p w14:paraId="396CE9E5"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2255BB04" w14:textId="77777777" w:rsidR="00BB437C" w:rsidRPr="009743EA" w:rsidRDefault="00BB437C" w:rsidP="00283DA8">
            <w:pPr>
              <w:pStyle w:val="TAL"/>
              <w:snapToGrid w:val="0"/>
              <w:ind w:left="284"/>
              <w:jc w:val="both"/>
              <w:rPr>
                <w:color w:val="0070C0"/>
              </w:rPr>
            </w:pPr>
          </w:p>
          <w:p w14:paraId="4DF448E4" w14:textId="77777777" w:rsidR="00BB437C" w:rsidRPr="009743EA" w:rsidRDefault="00BB437C" w:rsidP="00283DA8">
            <w:pPr>
              <w:pStyle w:val="TAL"/>
              <w:snapToGrid w:val="0"/>
              <w:ind w:left="284"/>
              <w:jc w:val="both"/>
              <w:rPr>
                <w:color w:val="0070C0"/>
              </w:rPr>
            </w:pPr>
            <w:r w:rsidRPr="009743EA">
              <w:rPr>
                <w:color w:val="0070C0"/>
              </w:rPr>
              <w:t>DELETE /mn-name/cont_temp/ci_temp_value1? HTTP/1.1</w:t>
            </w:r>
          </w:p>
          <w:p w14:paraId="2F9D34C3" w14:textId="77777777" w:rsidR="00BB437C" w:rsidRPr="00325791" w:rsidRDefault="00BB437C" w:rsidP="00283DA8">
            <w:pPr>
              <w:pStyle w:val="TAL"/>
              <w:snapToGrid w:val="0"/>
              <w:ind w:left="284"/>
              <w:jc w:val="both"/>
              <w:rPr>
                <w:color w:val="0070C0"/>
                <w:lang w:val="fr-FR"/>
              </w:rPr>
            </w:pPr>
            <w:r w:rsidRPr="00325791">
              <w:rPr>
                <w:color w:val="0070C0"/>
                <w:lang w:val="fr-FR"/>
              </w:rPr>
              <w:t>Host: 192.168.0.10:8282</w:t>
            </w:r>
          </w:p>
          <w:p w14:paraId="3CFDDFD4" w14:textId="77777777" w:rsidR="00BB437C" w:rsidRPr="00325791" w:rsidRDefault="00BB437C" w:rsidP="00283DA8">
            <w:pPr>
              <w:pStyle w:val="TAL"/>
              <w:snapToGrid w:val="0"/>
              <w:ind w:left="284"/>
              <w:jc w:val="both"/>
              <w:rPr>
                <w:color w:val="0070C0"/>
                <w:lang w:val="fr-FR"/>
              </w:rPr>
            </w:pPr>
            <w:r w:rsidRPr="00325791">
              <w:rPr>
                <w:color w:val="0070C0"/>
                <w:lang w:val="fr-FR"/>
              </w:rPr>
              <w:t>X-M2M-Origin: CAE0120180406T08463114</w:t>
            </w:r>
          </w:p>
          <w:p w14:paraId="72808A53" w14:textId="77777777" w:rsidR="00BB437C" w:rsidRPr="00325791" w:rsidRDefault="00BB437C" w:rsidP="00283DA8">
            <w:pPr>
              <w:pStyle w:val="TAL"/>
              <w:snapToGrid w:val="0"/>
              <w:ind w:left="284"/>
              <w:jc w:val="both"/>
              <w:rPr>
                <w:color w:val="0070C0"/>
                <w:lang w:val="fr-FR"/>
              </w:rPr>
            </w:pPr>
            <w:r w:rsidRPr="00325791">
              <w:rPr>
                <w:color w:val="0070C0"/>
                <w:lang w:val="fr-FR"/>
              </w:rPr>
              <w:t>Content-Type: application/json</w:t>
            </w:r>
          </w:p>
          <w:p w14:paraId="484788D7" w14:textId="77777777" w:rsidR="00B76FCC" w:rsidRPr="00325791" w:rsidRDefault="00B76FCC" w:rsidP="00B76FCC">
            <w:pPr>
              <w:pStyle w:val="TAL"/>
              <w:snapToGrid w:val="0"/>
              <w:ind w:left="284"/>
              <w:jc w:val="both"/>
              <w:rPr>
                <w:color w:val="0070C0"/>
                <w:lang w:val="fr-FR"/>
              </w:rPr>
            </w:pPr>
            <w:r w:rsidRPr="00325791">
              <w:rPr>
                <w:color w:val="0070C0"/>
                <w:lang w:val="fr-FR"/>
              </w:rPr>
              <w:t>Accept: application/json</w:t>
            </w:r>
          </w:p>
          <w:p w14:paraId="7B596F27" w14:textId="77777777" w:rsidR="00BB437C" w:rsidRPr="00325791" w:rsidRDefault="00BB437C" w:rsidP="00283DA8">
            <w:pPr>
              <w:pStyle w:val="TAL"/>
              <w:snapToGrid w:val="0"/>
              <w:ind w:left="284"/>
              <w:jc w:val="both"/>
              <w:rPr>
                <w:color w:val="0070C0"/>
                <w:lang w:val="fr-FR"/>
              </w:rPr>
            </w:pPr>
            <w:r w:rsidRPr="00325791">
              <w:rPr>
                <w:color w:val="0070C0"/>
                <w:lang w:val="fr-FR"/>
              </w:rPr>
              <w:t>X-M2M-RI: 1234</w:t>
            </w:r>
          </w:p>
          <w:p w14:paraId="310A1D36" w14:textId="77777777" w:rsidR="00C32389" w:rsidRPr="009743EA"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6C0F65C6" w14:textId="77777777" w:rsidR="00BB437C" w:rsidRPr="009743EA" w:rsidRDefault="00BB437C" w:rsidP="00283DA8">
            <w:pPr>
              <w:pStyle w:val="TAL"/>
              <w:snapToGrid w:val="0"/>
              <w:ind w:left="284"/>
              <w:jc w:val="both"/>
              <w:rPr>
                <w:color w:val="0070C0"/>
                <w:lang w:eastAsia="ko-KR"/>
              </w:rPr>
            </w:pPr>
          </w:p>
          <w:p w14:paraId="25C04FDF" w14:textId="77777777" w:rsidR="00BB437C" w:rsidRPr="009743EA" w:rsidRDefault="00BB437C" w:rsidP="00283DA8">
            <w:pPr>
              <w:widowControl w:val="0"/>
              <w:spacing w:after="0"/>
              <w:ind w:left="284"/>
              <w:jc w:val="both"/>
              <w:textAlignment w:val="auto"/>
              <w:rPr>
                <w:rFonts w:ascii="Arial" w:hAnsi="Arial"/>
                <w:b/>
                <w:color w:val="0070C0"/>
                <w:sz w:val="18"/>
              </w:rPr>
            </w:pPr>
          </w:p>
          <w:p w14:paraId="5DC4EA10"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66544FA9" w14:textId="77777777" w:rsidR="00BB437C" w:rsidRPr="009743EA" w:rsidRDefault="00BB437C" w:rsidP="00283DA8">
            <w:pPr>
              <w:widowControl w:val="0"/>
              <w:spacing w:after="0"/>
              <w:ind w:left="284"/>
              <w:textAlignment w:val="auto"/>
              <w:rPr>
                <w:rFonts w:ascii="Arial" w:hAnsi="Arial"/>
                <w:color w:val="0070C0"/>
                <w:sz w:val="18"/>
              </w:rPr>
            </w:pPr>
          </w:p>
          <w:p w14:paraId="4B80FD28" w14:textId="77777777" w:rsidR="00BB437C" w:rsidRPr="009743EA" w:rsidRDefault="00BB437C" w:rsidP="00283DA8">
            <w:pPr>
              <w:widowControl w:val="0"/>
              <w:spacing w:after="0"/>
              <w:ind w:left="284"/>
              <w:textAlignment w:val="auto"/>
              <w:rPr>
                <w:rFonts w:ascii="Arial" w:hAnsi="Arial"/>
                <w:color w:val="0070C0"/>
                <w:sz w:val="18"/>
              </w:rPr>
            </w:pPr>
            <w:r w:rsidRPr="009743EA">
              <w:rPr>
                <w:rFonts w:ascii="Arial" w:hAnsi="Arial"/>
                <w:color w:val="0070C0"/>
                <w:sz w:val="18"/>
              </w:rPr>
              <w:t>200 OK</w:t>
            </w:r>
          </w:p>
          <w:p w14:paraId="2E7CBD8D" w14:textId="77777777" w:rsidR="00BB437C" w:rsidRPr="00325791" w:rsidRDefault="00BB437C" w:rsidP="00283DA8">
            <w:pPr>
              <w:widowControl w:val="0"/>
              <w:spacing w:after="0"/>
              <w:ind w:left="284"/>
              <w:textAlignment w:val="auto"/>
              <w:rPr>
                <w:rFonts w:ascii="Arial" w:hAnsi="Arial"/>
                <w:color w:val="0070C0"/>
                <w:sz w:val="18"/>
                <w:lang w:val="fr-FR"/>
              </w:rPr>
            </w:pPr>
            <w:r w:rsidRPr="00325791">
              <w:rPr>
                <w:rFonts w:ascii="Arial" w:hAnsi="Arial"/>
                <w:color w:val="0070C0"/>
                <w:sz w:val="18"/>
                <w:lang w:val="fr-FR"/>
              </w:rPr>
              <w:t>Content-Type: application/json</w:t>
            </w:r>
          </w:p>
          <w:p w14:paraId="028091C9" w14:textId="77777777" w:rsidR="00BB437C" w:rsidRPr="00325791" w:rsidRDefault="00BB437C" w:rsidP="00283DA8">
            <w:pPr>
              <w:widowControl w:val="0"/>
              <w:spacing w:after="0"/>
              <w:ind w:left="284"/>
              <w:textAlignment w:val="auto"/>
              <w:rPr>
                <w:rFonts w:ascii="Arial" w:hAnsi="Arial"/>
                <w:color w:val="0070C0"/>
                <w:sz w:val="18"/>
                <w:lang w:val="fr-FR"/>
              </w:rPr>
            </w:pPr>
            <w:r w:rsidRPr="00325791">
              <w:rPr>
                <w:rFonts w:ascii="Arial" w:hAnsi="Arial"/>
                <w:color w:val="0070C0"/>
                <w:sz w:val="18"/>
                <w:lang w:val="fr-FR"/>
              </w:rPr>
              <w:t>X-M2M-RI: 1234</w:t>
            </w:r>
          </w:p>
          <w:p w14:paraId="19656B0B" w14:textId="77777777" w:rsidR="00C32389" w:rsidRPr="009743EA"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62C8401D" w14:textId="77777777" w:rsidR="00BB437C" w:rsidRPr="009743EA" w:rsidRDefault="00BB437C" w:rsidP="00283DA8">
            <w:pPr>
              <w:widowControl w:val="0"/>
              <w:spacing w:after="0"/>
              <w:ind w:left="284"/>
              <w:textAlignment w:val="auto"/>
              <w:rPr>
                <w:rFonts w:ascii="Arial" w:hAnsi="Arial"/>
                <w:color w:val="0070C0"/>
                <w:sz w:val="18"/>
              </w:rPr>
            </w:pPr>
            <w:r w:rsidRPr="009743EA">
              <w:rPr>
                <w:rFonts w:ascii="Arial" w:hAnsi="Arial"/>
                <w:color w:val="0070C0"/>
                <w:sz w:val="18"/>
              </w:rPr>
              <w:t>X-M2M-RSC: 2004</w:t>
            </w:r>
          </w:p>
          <w:p w14:paraId="37509571" w14:textId="77777777" w:rsidR="00BB437C" w:rsidRPr="009743EA" w:rsidRDefault="00BB437C" w:rsidP="00283DA8">
            <w:pPr>
              <w:pStyle w:val="TAL"/>
              <w:snapToGrid w:val="0"/>
              <w:ind w:left="284"/>
              <w:jc w:val="both"/>
              <w:rPr>
                <w:color w:val="0070C0"/>
              </w:rPr>
            </w:pPr>
          </w:p>
          <w:p w14:paraId="2981E206" w14:textId="77777777" w:rsidR="00BB437C" w:rsidRPr="00325791" w:rsidRDefault="00BB437C" w:rsidP="00283DA8">
            <w:pPr>
              <w:pStyle w:val="TAL"/>
              <w:snapToGrid w:val="0"/>
              <w:ind w:left="284"/>
              <w:jc w:val="both"/>
              <w:rPr>
                <w:color w:val="0070C0"/>
                <w:lang w:val="fr-FR"/>
              </w:rPr>
            </w:pPr>
            <w:r w:rsidRPr="00325791">
              <w:rPr>
                <w:color w:val="0070C0"/>
                <w:lang w:val="fr-FR"/>
              </w:rPr>
              <w:t>{</w:t>
            </w:r>
          </w:p>
          <w:p w14:paraId="76C8CF13" w14:textId="77777777" w:rsidR="00BB437C" w:rsidRPr="00325791" w:rsidRDefault="00AC274F"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"m2m:cin": {</w:t>
            </w:r>
          </w:p>
          <w:p w14:paraId="10BD165F"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"con": "20",</w:t>
            </w:r>
          </w:p>
          <w:p w14:paraId="411007C3"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"cs": 2,</w:t>
            </w:r>
          </w:p>
          <w:p w14:paraId="1F06A819"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"ct": "20180406T135509",</w:t>
            </w:r>
          </w:p>
          <w:p w14:paraId="5D6B7BE8"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"et": "99991231T235959",</w:t>
            </w:r>
          </w:p>
          <w:p w14:paraId="7F7D4F4A"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"lt": "20180406T135509",</w:t>
            </w:r>
          </w:p>
          <w:p w14:paraId="0557CC30"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"pi": "cnt20180406T1353041405855518901760_cse01",</w:t>
            </w:r>
          </w:p>
          <w:p w14:paraId="1440FC1F"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"ri": "cin20180406T1355091405855351047683_cse01",</w:t>
            </w:r>
          </w:p>
          <w:p w14:paraId="1C14EAF6"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"rn": "cin20180406T1355091405855351047682_cse01",</w:t>
            </w:r>
          </w:p>
          <w:p w14:paraId="69868D99" w14:textId="77777777" w:rsidR="00BB437C" w:rsidRPr="005A2D7C" w:rsidRDefault="00BB437C" w:rsidP="00283DA8">
            <w:pPr>
              <w:pStyle w:val="TAL"/>
              <w:snapToGrid w:val="0"/>
              <w:ind w:left="284"/>
              <w:jc w:val="both"/>
              <w:rPr>
                <w:color w:val="0070C0"/>
              </w:rPr>
            </w:pPr>
            <w:r w:rsidRPr="00325791">
              <w:rPr>
                <w:color w:val="0070C0"/>
                <w:lang w:val="fr-FR"/>
              </w:rPr>
              <w:lastRenderedPageBreak/>
              <w:t xml:space="preserve">        </w:t>
            </w:r>
            <w:r w:rsidRPr="005A2D7C">
              <w:rPr>
                <w:color w:val="0070C0"/>
              </w:rPr>
              <w:t>"st": 1,</w:t>
            </w:r>
          </w:p>
          <w:p w14:paraId="69F30331" w14:textId="77777777" w:rsidR="00BB437C" w:rsidRPr="005A2D7C" w:rsidRDefault="00BB437C" w:rsidP="00283DA8">
            <w:pPr>
              <w:pStyle w:val="TAL"/>
              <w:snapToGrid w:val="0"/>
              <w:ind w:left="284"/>
              <w:jc w:val="both"/>
              <w:rPr>
                <w:color w:val="0070C0"/>
              </w:rPr>
            </w:pPr>
            <w:r w:rsidRPr="005A2D7C">
              <w:rPr>
                <w:color w:val="0070C0"/>
              </w:rPr>
              <w:t xml:space="preserve">        "ty": 4</w:t>
            </w:r>
          </w:p>
          <w:p w14:paraId="2ACE5C1F" w14:textId="77777777" w:rsidR="00BB437C" w:rsidRPr="005A2D7C" w:rsidRDefault="00BB437C" w:rsidP="00283DA8">
            <w:pPr>
              <w:pStyle w:val="TAL"/>
              <w:snapToGrid w:val="0"/>
              <w:ind w:left="284"/>
              <w:jc w:val="both"/>
              <w:rPr>
                <w:color w:val="0070C0"/>
              </w:rPr>
            </w:pPr>
            <w:r w:rsidRPr="005A2D7C">
              <w:rPr>
                <w:color w:val="0070C0"/>
              </w:rPr>
              <w:t xml:space="preserve">    }</w:t>
            </w:r>
          </w:p>
          <w:p w14:paraId="49B0EBA0" w14:textId="77777777" w:rsidR="00BB437C" w:rsidRPr="005A2D7C" w:rsidRDefault="00BB437C" w:rsidP="00283DA8">
            <w:pPr>
              <w:pStyle w:val="TAL"/>
              <w:snapToGrid w:val="0"/>
              <w:ind w:left="284"/>
              <w:jc w:val="both"/>
              <w:rPr>
                <w:color w:val="0070C0"/>
              </w:rPr>
            </w:pPr>
            <w:r w:rsidRPr="005A2D7C">
              <w:rPr>
                <w:color w:val="0070C0"/>
              </w:rPr>
              <w:t>}</w:t>
            </w:r>
          </w:p>
          <w:p w14:paraId="234C3537" w14:textId="77777777" w:rsidR="00BB437C" w:rsidRPr="005A2D7C" w:rsidRDefault="00BB437C" w:rsidP="00283DA8">
            <w:pPr>
              <w:widowControl w:val="0"/>
              <w:spacing w:after="0"/>
              <w:ind w:left="284"/>
              <w:jc w:val="both"/>
              <w:textAlignment w:val="auto"/>
              <w:rPr>
                <w:color w:val="0070C0"/>
              </w:rPr>
            </w:pPr>
          </w:p>
        </w:tc>
      </w:tr>
      <w:tr w:rsidR="00BB437C" w:rsidRPr="009743EA" w14:paraId="2A09FB96" w14:textId="77777777" w:rsidTr="00283DA8">
        <w:trPr>
          <w:trHeight w:val="2398"/>
          <w:jc w:val="center"/>
        </w:trPr>
        <w:tc>
          <w:tcPr>
            <w:tcW w:w="1286" w:type="dxa"/>
            <w:vMerge w:val="restart"/>
            <w:tcBorders>
              <w:top w:val="single" w:sz="4" w:space="0" w:color="000000"/>
              <w:left w:val="single" w:sz="4" w:space="0" w:color="000000"/>
            </w:tcBorders>
            <w:shd w:val="clear" w:color="auto" w:fill="E7E6E6"/>
          </w:tcPr>
          <w:p w14:paraId="13D25488" w14:textId="77777777" w:rsidR="00BB437C" w:rsidRPr="009743EA" w:rsidRDefault="00BB437C" w:rsidP="00283DA8">
            <w:pPr>
              <w:pStyle w:val="TAL"/>
              <w:snapToGrid w:val="0"/>
              <w:jc w:val="center"/>
              <w:rPr>
                <w:b/>
                <w:kern w:val="1"/>
              </w:rPr>
            </w:pPr>
          </w:p>
          <w:p w14:paraId="07019883" w14:textId="77777777" w:rsidR="00BB437C" w:rsidRPr="009743EA" w:rsidRDefault="00BB437C" w:rsidP="00283DA8">
            <w:pPr>
              <w:pStyle w:val="TAL"/>
              <w:snapToGrid w:val="0"/>
              <w:jc w:val="center"/>
              <w:rPr>
                <w:b/>
                <w:kern w:val="1"/>
              </w:rPr>
            </w:pPr>
          </w:p>
          <w:p w14:paraId="6344886B" w14:textId="77777777" w:rsidR="00BB437C" w:rsidRPr="009743EA" w:rsidRDefault="00BB437C" w:rsidP="00283DA8">
            <w:pPr>
              <w:pStyle w:val="TAL"/>
              <w:snapToGrid w:val="0"/>
              <w:jc w:val="center"/>
              <w:rPr>
                <w:b/>
                <w:kern w:val="1"/>
              </w:rPr>
            </w:pPr>
          </w:p>
          <w:p w14:paraId="57325EDD" w14:textId="77777777" w:rsidR="00BB437C" w:rsidRPr="009743EA" w:rsidRDefault="00BB437C" w:rsidP="00283DA8">
            <w:pPr>
              <w:pStyle w:val="TAL"/>
              <w:snapToGrid w:val="0"/>
              <w:jc w:val="center"/>
              <w:rPr>
                <w:b/>
                <w:kern w:val="1"/>
              </w:rPr>
            </w:pPr>
          </w:p>
          <w:p w14:paraId="426E3700" w14:textId="77777777" w:rsidR="00BB437C" w:rsidRPr="009743EA" w:rsidRDefault="00BB437C" w:rsidP="00283DA8">
            <w:pPr>
              <w:pStyle w:val="TAL"/>
              <w:snapToGrid w:val="0"/>
              <w:jc w:val="center"/>
              <w:rPr>
                <w:b/>
                <w:kern w:val="1"/>
              </w:rPr>
            </w:pPr>
          </w:p>
          <w:p w14:paraId="1940D85D" w14:textId="77777777" w:rsidR="00BB437C" w:rsidRPr="009743EA" w:rsidRDefault="00BB437C" w:rsidP="00283DA8">
            <w:pPr>
              <w:pStyle w:val="TAL"/>
              <w:snapToGrid w:val="0"/>
              <w:jc w:val="center"/>
              <w:rPr>
                <w:b/>
                <w:kern w:val="1"/>
              </w:rPr>
            </w:pPr>
          </w:p>
          <w:p w14:paraId="67B927B2" w14:textId="77777777" w:rsidR="00BB437C" w:rsidRPr="009743EA" w:rsidRDefault="00BB437C" w:rsidP="00283DA8">
            <w:pPr>
              <w:pStyle w:val="TAL"/>
              <w:snapToGrid w:val="0"/>
              <w:jc w:val="center"/>
              <w:rPr>
                <w:b/>
                <w:kern w:val="1"/>
              </w:rPr>
            </w:pPr>
          </w:p>
          <w:p w14:paraId="4534D58B" w14:textId="77777777" w:rsidR="00BB437C" w:rsidRPr="009743EA" w:rsidRDefault="00BB437C" w:rsidP="00283DA8">
            <w:pPr>
              <w:pStyle w:val="TAL"/>
              <w:snapToGrid w:val="0"/>
              <w:jc w:val="center"/>
              <w:rPr>
                <w:b/>
                <w:kern w:val="1"/>
              </w:rPr>
            </w:pPr>
          </w:p>
          <w:p w14:paraId="16F11555" w14:textId="77777777" w:rsidR="00BB437C" w:rsidRPr="009743EA" w:rsidRDefault="00BB437C" w:rsidP="00283DA8">
            <w:pPr>
              <w:pStyle w:val="TAL"/>
              <w:snapToGrid w:val="0"/>
              <w:jc w:val="center"/>
              <w:rPr>
                <w:b/>
                <w:kern w:val="1"/>
              </w:rPr>
            </w:pPr>
          </w:p>
          <w:p w14:paraId="39CC1D92" w14:textId="77777777" w:rsidR="00BB437C" w:rsidRPr="009743EA" w:rsidRDefault="00BB437C" w:rsidP="00283DA8">
            <w:pPr>
              <w:pStyle w:val="TAL"/>
              <w:snapToGrid w:val="0"/>
              <w:jc w:val="center"/>
              <w:rPr>
                <w:b/>
                <w:kern w:val="1"/>
              </w:rPr>
            </w:pPr>
          </w:p>
          <w:p w14:paraId="66972CA6" w14:textId="77777777" w:rsidR="00BB437C" w:rsidRPr="009743EA" w:rsidRDefault="00BB437C" w:rsidP="00283DA8">
            <w:pPr>
              <w:pStyle w:val="TAL"/>
              <w:snapToGrid w:val="0"/>
              <w:jc w:val="center"/>
              <w:rPr>
                <w:b/>
                <w:kern w:val="1"/>
              </w:rPr>
            </w:pPr>
          </w:p>
          <w:p w14:paraId="5098C880" w14:textId="77777777" w:rsidR="00BB437C" w:rsidRPr="009743EA" w:rsidRDefault="00BB437C" w:rsidP="00283DA8">
            <w:pPr>
              <w:pStyle w:val="TAL"/>
              <w:snapToGrid w:val="0"/>
              <w:jc w:val="center"/>
              <w:rPr>
                <w:b/>
                <w:kern w:val="1"/>
              </w:rPr>
            </w:pPr>
          </w:p>
          <w:p w14:paraId="1050BB6F" w14:textId="77777777" w:rsidR="00BB437C" w:rsidRPr="009743EA" w:rsidRDefault="00BB437C" w:rsidP="00283DA8">
            <w:pPr>
              <w:pStyle w:val="TAL"/>
              <w:snapToGrid w:val="0"/>
              <w:jc w:val="center"/>
              <w:rPr>
                <w:b/>
                <w:kern w:val="1"/>
              </w:rPr>
            </w:pPr>
          </w:p>
          <w:p w14:paraId="04333824" w14:textId="77777777" w:rsidR="00BB437C" w:rsidRPr="009743EA" w:rsidRDefault="00BB437C" w:rsidP="00283DA8">
            <w:pPr>
              <w:pStyle w:val="TAL"/>
              <w:snapToGrid w:val="0"/>
              <w:jc w:val="center"/>
              <w:rPr>
                <w:b/>
                <w:kern w:val="1"/>
              </w:rPr>
            </w:pPr>
          </w:p>
          <w:p w14:paraId="3BFD7400" w14:textId="77777777" w:rsidR="00BB437C" w:rsidRPr="009743EA" w:rsidRDefault="00BB437C" w:rsidP="00283DA8">
            <w:pPr>
              <w:pStyle w:val="TAL"/>
              <w:snapToGrid w:val="0"/>
              <w:jc w:val="center"/>
              <w:rPr>
                <w:b/>
                <w:kern w:val="1"/>
              </w:rPr>
            </w:pPr>
          </w:p>
          <w:p w14:paraId="05580350" w14:textId="77777777" w:rsidR="00BB437C" w:rsidRPr="009743EA" w:rsidRDefault="00BB437C" w:rsidP="00283DA8">
            <w:pPr>
              <w:pStyle w:val="TAL"/>
              <w:snapToGrid w:val="0"/>
              <w:jc w:val="center"/>
              <w:rPr>
                <w:b/>
                <w:kern w:val="1"/>
              </w:rPr>
            </w:pPr>
          </w:p>
          <w:p w14:paraId="1C83C957" w14:textId="77777777" w:rsidR="00BB437C" w:rsidRPr="009743EA" w:rsidRDefault="00BB437C" w:rsidP="00283DA8">
            <w:pPr>
              <w:pStyle w:val="TAL"/>
              <w:snapToGrid w:val="0"/>
              <w:jc w:val="center"/>
              <w:rPr>
                <w:b/>
                <w:kern w:val="1"/>
              </w:rPr>
            </w:pPr>
          </w:p>
          <w:p w14:paraId="06CFC7B4" w14:textId="77777777" w:rsidR="00BB437C" w:rsidRPr="009743EA" w:rsidRDefault="00BB437C" w:rsidP="00283DA8">
            <w:pPr>
              <w:pStyle w:val="TAL"/>
              <w:snapToGrid w:val="0"/>
              <w:jc w:val="center"/>
              <w:rPr>
                <w:b/>
                <w:kern w:val="1"/>
              </w:rPr>
            </w:pPr>
          </w:p>
          <w:p w14:paraId="6C2D0799" w14:textId="77777777" w:rsidR="00BB437C" w:rsidRPr="009743EA" w:rsidRDefault="00BB437C" w:rsidP="00283DA8">
            <w:pPr>
              <w:pStyle w:val="TAL"/>
              <w:snapToGrid w:val="0"/>
              <w:jc w:val="center"/>
              <w:rPr>
                <w:b/>
                <w:kern w:val="1"/>
              </w:rPr>
            </w:pPr>
          </w:p>
          <w:p w14:paraId="1689762A" w14:textId="77777777" w:rsidR="00BB437C" w:rsidRPr="009743EA" w:rsidRDefault="00BB437C" w:rsidP="00283DA8">
            <w:pPr>
              <w:pStyle w:val="TAL"/>
              <w:snapToGrid w:val="0"/>
              <w:jc w:val="center"/>
              <w:rPr>
                <w:b/>
                <w:kern w:val="1"/>
              </w:rPr>
            </w:pPr>
          </w:p>
          <w:p w14:paraId="3286ED38" w14:textId="77777777" w:rsidR="00BB437C" w:rsidRPr="009743EA" w:rsidRDefault="00BB437C" w:rsidP="00283DA8">
            <w:pPr>
              <w:pStyle w:val="TAL"/>
              <w:snapToGrid w:val="0"/>
              <w:jc w:val="center"/>
              <w:rPr>
                <w:b/>
                <w:kern w:val="1"/>
              </w:rPr>
            </w:pPr>
          </w:p>
          <w:p w14:paraId="7D474D83" w14:textId="77777777" w:rsidR="00BB437C" w:rsidRPr="009743EA" w:rsidRDefault="00BB437C" w:rsidP="00283DA8">
            <w:pPr>
              <w:pStyle w:val="TAL"/>
              <w:snapToGrid w:val="0"/>
              <w:jc w:val="center"/>
              <w:rPr>
                <w:b/>
                <w:kern w:val="1"/>
              </w:rPr>
            </w:pPr>
          </w:p>
          <w:p w14:paraId="3375A86E" w14:textId="77777777" w:rsidR="00BB437C" w:rsidRPr="009743EA" w:rsidRDefault="00BB437C" w:rsidP="00283DA8">
            <w:pPr>
              <w:pStyle w:val="TAL"/>
              <w:snapToGrid w:val="0"/>
              <w:jc w:val="center"/>
              <w:rPr>
                <w:b/>
                <w:kern w:val="1"/>
              </w:rPr>
            </w:pPr>
          </w:p>
          <w:p w14:paraId="43CB57F5" w14:textId="77777777" w:rsidR="00BB437C" w:rsidRPr="009743EA" w:rsidRDefault="00BB437C" w:rsidP="00283DA8">
            <w:pPr>
              <w:pStyle w:val="TAL"/>
              <w:snapToGrid w:val="0"/>
              <w:jc w:val="center"/>
              <w:rPr>
                <w:b/>
                <w:kern w:val="1"/>
              </w:rPr>
            </w:pPr>
          </w:p>
          <w:p w14:paraId="6AFA1D3B" w14:textId="77777777" w:rsidR="00BB437C" w:rsidRPr="009743EA" w:rsidRDefault="00BB437C" w:rsidP="00283DA8">
            <w:pPr>
              <w:pStyle w:val="TAL"/>
              <w:snapToGrid w:val="0"/>
              <w:jc w:val="center"/>
              <w:rPr>
                <w:b/>
                <w:kern w:val="1"/>
              </w:rPr>
            </w:pPr>
          </w:p>
          <w:p w14:paraId="1840485D" w14:textId="77777777" w:rsidR="00BB437C" w:rsidRPr="009743EA" w:rsidRDefault="00BB437C" w:rsidP="00283DA8">
            <w:pPr>
              <w:pStyle w:val="TAL"/>
              <w:snapToGrid w:val="0"/>
              <w:jc w:val="center"/>
              <w:rPr>
                <w:b/>
                <w:kern w:val="1"/>
              </w:rPr>
            </w:pPr>
          </w:p>
          <w:p w14:paraId="7524C8DC" w14:textId="77777777" w:rsidR="00BB437C" w:rsidRPr="009743EA" w:rsidRDefault="00BB437C" w:rsidP="00283DA8">
            <w:pPr>
              <w:pStyle w:val="TAL"/>
              <w:snapToGrid w:val="0"/>
              <w:jc w:val="center"/>
              <w:rPr>
                <w:b/>
                <w:kern w:val="1"/>
                <w:lang w:eastAsia="ko-KR"/>
              </w:rPr>
            </w:pPr>
            <w:r w:rsidRPr="009743EA">
              <w:rPr>
                <w:rFonts w:hint="eastAsia"/>
                <w:b/>
                <w:kern w:val="1"/>
                <w:lang w:eastAsia="ko-KR"/>
              </w:rPr>
              <w:t>S</w:t>
            </w:r>
            <w:r w:rsidRPr="009743EA">
              <w:rPr>
                <w:b/>
                <w:kern w:val="1"/>
                <w:lang w:eastAsia="ko-KR"/>
              </w:rPr>
              <w:t>tep 03</w:t>
            </w:r>
          </w:p>
          <w:p w14:paraId="1F3A9F27" w14:textId="77777777" w:rsidR="00BB437C" w:rsidRPr="009743EA" w:rsidRDefault="00BB437C" w:rsidP="00283DA8">
            <w:pPr>
              <w:pStyle w:val="TAL"/>
              <w:snapToGrid w:val="0"/>
              <w:jc w:val="center"/>
              <w:rPr>
                <w:b/>
                <w:kern w:val="1"/>
                <w:lang w:eastAsia="ko-KR"/>
              </w:rPr>
            </w:pPr>
          </w:p>
          <w:p w14:paraId="26F85F21" w14:textId="77777777" w:rsidR="00BB437C" w:rsidRPr="009743EA" w:rsidRDefault="00BB437C" w:rsidP="00283DA8">
            <w:pPr>
              <w:pStyle w:val="Default"/>
              <w:overflowPunct w:val="0"/>
              <w:jc w:val="center"/>
              <w:rPr>
                <w:rFonts w:ascii="Arial" w:eastAsia="Malgun Gothic" w:hAnsi="Arial"/>
                <w:b/>
                <w:color w:val="auto"/>
                <w:kern w:val="1"/>
                <w:sz w:val="18"/>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2166452A" w14:textId="77777777" w:rsidR="00BB437C" w:rsidRPr="009743EA" w:rsidRDefault="00BB437C" w:rsidP="00283DA8">
            <w:pPr>
              <w:pStyle w:val="TAL"/>
              <w:snapToGrid w:val="0"/>
              <w:jc w:val="center"/>
              <w:rPr>
                <w:b/>
                <w:kern w:val="1"/>
              </w:rPr>
            </w:pPr>
            <w:r w:rsidRPr="009743EA">
              <w:rPr>
                <w:b/>
                <w:kern w:val="1"/>
              </w:rPr>
              <w:t>Resource Structure</w:t>
            </w:r>
          </w:p>
          <w:p w14:paraId="6B781D5E" w14:textId="77777777" w:rsidR="00BB437C" w:rsidRPr="009743EA" w:rsidRDefault="00BB437C" w:rsidP="00283DA8">
            <w:pPr>
              <w:pStyle w:val="TAL"/>
              <w:snapToGrid w:val="0"/>
              <w:jc w:val="center"/>
            </w:pPr>
            <w:r w:rsidRPr="009743EA">
              <w:rPr>
                <w:b/>
                <w:kern w:val="1"/>
              </w:rPr>
              <w:t>before Sending Request</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7A0B996E" w14:textId="77777777" w:rsidR="00BB437C" w:rsidRPr="009743EA" w:rsidRDefault="0054261D" w:rsidP="00283DA8">
            <w:pPr>
              <w:pStyle w:val="Default"/>
              <w:overflowPunct w:val="0"/>
              <w:jc w:val="center"/>
            </w:pPr>
            <w:r>
              <w:pict w14:anchorId="483F3E6C">
                <v:group id="_x0000_s3123" style="position:absolute;left:0;text-align:left;margin-left:71.4pt;margin-top:12.8pt;width:221.5pt;height:99.3pt;z-index:251657728;mso-position-horizontal-relative:text;mso-position-vertical-relative:text" coordorigin="5000,2959" coordsize="4430,1986">
                  <v:rect id="직사각형 2" o:spid="_x0000_s3124" style="position:absolute;left:5000;top:2959;width:1840;height:5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" filled="f">
                    <v:textbox inset="0,0,0,0">
                      <w:txbxContent>
                        <w:p w14:paraId="7ED65C86" w14:textId="77777777" w:rsidR="004A00AF" w:rsidRDefault="004A00AF" w:rsidP="00BB437C">
                          <w:pPr>
                            <w:pStyle w:val="NormalWeb"/>
                            <w:wordWrap w:val="0"/>
                            <w:spacing w:after="0"/>
                            <w:jc w:val="center"/>
                          </w:pPr>
                          <w:r w:rsidRPr="00480D2B">
                            <w:rPr>
                              <w:b/>
                              <w:bCs/>
                              <w:color w:val="000000"/>
                              <w:kern w:val="24"/>
                              <w:sz w:val="20"/>
                              <w:szCs w:val="20"/>
                            </w:rPr>
                            <w:t>mn-name</w:t>
                          </w:r>
                        </w:p>
                        <w:p w14:paraId="00A87DBD" w14:textId="77777777" w:rsidR="004A00AF" w:rsidRDefault="004A00AF" w:rsidP="00BB437C">
                          <w:pPr>
                            <w:pStyle w:val="NormalWeb"/>
                            <w:wordWrap w:val="0"/>
                            <w:spacing w:after="0"/>
                            <w:jc w:val="center"/>
                          </w:pPr>
                          <w:r w:rsidRPr="00480D2B">
                            <w:rPr>
                              <w:b/>
                              <w:bCs/>
                              <w:color w:val="000000"/>
                              <w:kern w:val="24"/>
                              <w:sz w:val="20"/>
                              <w:szCs w:val="20"/>
                            </w:rPr>
                            <w:t>(CSEBase)</w:t>
                          </w:r>
                        </w:p>
                      </w:txbxContent>
                    </v:textbox>
                  </v:rect>
                  <v:line id="직선 연결선 3" o:spid="_x0000_s3125" style="position:absolute;flip:x;visibility:visible" from="5920,3551" to="5920,3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" strokeweight=".5pt">
                    <v:stroke joinstyle="miter"/>
                  </v:line>
                  <v:rect id="직사각형 4" o:spid="_x0000_s3126" style="position:absolute;left:6245;top:3746;width:1931;height:3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" filled="f">
                    <v:textbox inset="0,0,0,0">
                      <w:txbxContent>
                        <w:p w14:paraId="3C5C18C9" w14:textId="77777777" w:rsidR="004A00AF" w:rsidRDefault="004A00AF" w:rsidP="00BB437C">
                          <w:pPr>
                            <w:pStyle w:val="NormalWeb"/>
                            <w:wordWrap w:val="0"/>
                            <w:spacing w:after="0"/>
                            <w:jc w:val="center"/>
                          </w:pPr>
                          <w:r w:rsidRPr="00480D2B">
                            <w:rPr>
                              <w:b/>
                              <w:bCs/>
                              <w:color w:val="000000"/>
                              <w:kern w:val="24"/>
                              <w:sz w:val="18"/>
                              <w:szCs w:val="18"/>
                            </w:rPr>
                            <w:t>cont_temp</w:t>
                          </w:r>
                        </w:p>
                        <w:p w14:paraId="342F9CDB" w14:textId="77777777" w:rsidR="004A00AF" w:rsidRDefault="004A00AF" w:rsidP="00BB437C">
                          <w:pPr>
                            <w:pStyle w:val="NormalWeb"/>
                            <w:wordWrap w:val="0"/>
                            <w:spacing w:after="0"/>
                            <w:jc w:val="center"/>
                          </w:pPr>
                          <w:r w:rsidRPr="00480D2B">
                            <w:rPr>
                              <w:b/>
                              <w:bCs/>
                              <w:color w:val="000000"/>
                              <w:kern w:val="24"/>
                              <w:sz w:val="18"/>
                              <w:szCs w:val="18"/>
                            </w:rPr>
                            <w:t>(container)</w:t>
                          </w:r>
                        </w:p>
                      </w:txbxContent>
                    </v:textbox>
                  </v:rect>
                  <v:line id="직선 연결선 5" o:spid="_x0000_s3127" style="position:absolute;visibility:visible" from="5920,3941" to="6245,3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" strokeweight=".5pt">
                    <v:stroke joinstyle="miter"/>
                  </v:line>
                  <v:rect id="직사각형 9" o:spid="_x0000_s3128" style="position:absolute;left:7499;top:4547;width:1931;height:3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" filled="f">
                    <v:textbox inset="0,0,0,0">
                      <w:txbxContent>
                        <w:p w14:paraId="418C64CD" w14:textId="77777777" w:rsidR="004A00AF" w:rsidRDefault="004A00AF" w:rsidP="00BB437C">
                          <w:pPr>
                            <w:pStyle w:val="NormalWeb"/>
                            <w:wordWrap w:val="0"/>
                            <w:spacing w:after="0"/>
                            <w:jc w:val="center"/>
                            <w:rPr>
                              <w:b/>
                              <w:bCs/>
                              <w:color w:val="000000"/>
                              <w:kern w:val="24"/>
                              <w:sz w:val="18"/>
                              <w:szCs w:val="18"/>
                            </w:rPr>
                          </w:pPr>
                          <w:r>
                            <w:rPr>
                              <w:b/>
                              <w:bCs/>
                              <w:color w:val="000000"/>
                              <w:kern w:val="24"/>
                              <w:sz w:val="18"/>
                              <w:szCs w:val="18"/>
                            </w:rPr>
                            <w:t>cont_sub</w:t>
                          </w:r>
                        </w:p>
                        <w:p w14:paraId="4203E9C2" w14:textId="77777777" w:rsidR="004A00AF" w:rsidRDefault="004A00AF" w:rsidP="00BB437C">
                          <w:pPr>
                            <w:pStyle w:val="NormalWeb"/>
                            <w:wordWrap w:val="0"/>
                            <w:spacing w:after="0"/>
                            <w:jc w:val="center"/>
                          </w:pPr>
                          <w:r>
                            <w:rPr>
                              <w:b/>
                              <w:bCs/>
                              <w:color w:val="000000"/>
                              <w:kern w:val="24"/>
                              <w:sz w:val="18"/>
                              <w:szCs w:val="18"/>
                            </w:rPr>
                            <w:t>(subscription)</w:t>
                          </w:r>
                        </w:p>
                      </w:txbxContent>
                    </v:textbox>
                  </v:rect>
                  <v:line id="직선 연결선 10" o:spid="_x0000_s3129" style="position:absolute;visibility:visible" from="7188,4162" to="7188,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" strokeweight=".5pt">
                    <v:stroke joinstyle="miter"/>
                  </v:line>
                  <v:line id="직선 연결선 12" o:spid="_x0000_s3130" style="position:absolute;visibility:visible" from="7181,4777" to="7506,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" strokeweight=".5pt">
                    <v:stroke joinstyle="miter"/>
                  </v:line>
                </v:group>
              </w:pict>
            </w:r>
          </w:p>
        </w:tc>
      </w:tr>
      <w:tr w:rsidR="00BB437C" w:rsidRPr="009743EA" w14:paraId="6A16DDC4" w14:textId="77777777" w:rsidTr="00283DA8">
        <w:trPr>
          <w:trHeight w:val="2998"/>
          <w:jc w:val="center"/>
        </w:trPr>
        <w:tc>
          <w:tcPr>
            <w:tcW w:w="1286" w:type="dxa"/>
            <w:vMerge/>
            <w:tcBorders>
              <w:left w:val="single" w:sz="4" w:space="0" w:color="000000"/>
            </w:tcBorders>
            <w:shd w:val="clear" w:color="auto" w:fill="E7E6E6"/>
          </w:tcPr>
          <w:p w14:paraId="5C056F40" w14:textId="77777777" w:rsidR="00BB437C" w:rsidRPr="009743EA" w:rsidRDefault="00BB437C" w:rsidP="00283DA8">
            <w:pPr>
              <w:pStyle w:val="TAL"/>
              <w:snapToGrid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5789C835" w14:textId="77777777" w:rsidR="00BB437C" w:rsidRPr="009743EA" w:rsidRDefault="00BB437C" w:rsidP="00283DA8">
            <w:pPr>
              <w:pStyle w:val="TAL"/>
              <w:snapToGrid w:val="0"/>
              <w:jc w:val="center"/>
              <w:rPr>
                <w:b/>
                <w:kern w:val="1"/>
              </w:rPr>
            </w:pPr>
          </w:p>
          <w:p w14:paraId="5BD290EA" w14:textId="77777777" w:rsidR="00BB437C" w:rsidRPr="009743EA" w:rsidRDefault="00BB437C" w:rsidP="00283DA8">
            <w:pPr>
              <w:pStyle w:val="TAL"/>
              <w:snapToGrid w:val="0"/>
              <w:jc w:val="center"/>
              <w:rPr>
                <w:b/>
                <w:kern w:val="1"/>
              </w:rPr>
            </w:pPr>
          </w:p>
          <w:p w14:paraId="380E3DEB" w14:textId="77777777" w:rsidR="00BB437C" w:rsidRPr="009743EA" w:rsidRDefault="00BB437C" w:rsidP="00283DA8">
            <w:pPr>
              <w:pStyle w:val="TAL"/>
              <w:snapToGrid w:val="0"/>
              <w:jc w:val="center"/>
              <w:rPr>
                <w:b/>
                <w:kern w:val="1"/>
              </w:rPr>
            </w:pPr>
          </w:p>
          <w:p w14:paraId="156A4334" w14:textId="77777777" w:rsidR="00BB437C" w:rsidRPr="009743EA" w:rsidRDefault="00BB437C" w:rsidP="00283DA8">
            <w:pPr>
              <w:pStyle w:val="TAL"/>
              <w:snapToGrid w:val="0"/>
              <w:jc w:val="center"/>
              <w:rPr>
                <w:b/>
                <w:kern w:val="1"/>
              </w:rPr>
            </w:pPr>
          </w:p>
          <w:p w14:paraId="28A0EBC6" w14:textId="77777777" w:rsidR="00BB437C" w:rsidRPr="009743EA" w:rsidRDefault="00BB437C" w:rsidP="00283DA8">
            <w:pPr>
              <w:pStyle w:val="TAL"/>
              <w:snapToGrid w:val="0"/>
              <w:jc w:val="center"/>
              <w:rPr>
                <w:b/>
                <w:kern w:val="1"/>
              </w:rPr>
            </w:pPr>
          </w:p>
          <w:p w14:paraId="4081C227" w14:textId="77777777" w:rsidR="00BB437C" w:rsidRPr="009743EA" w:rsidRDefault="00BB437C" w:rsidP="00283DA8">
            <w:pPr>
              <w:pStyle w:val="TAL"/>
              <w:snapToGrid w:val="0"/>
              <w:jc w:val="center"/>
              <w:rPr>
                <w:b/>
                <w:kern w:val="1"/>
              </w:rPr>
            </w:pPr>
          </w:p>
          <w:p w14:paraId="4D0226FC" w14:textId="77777777" w:rsidR="00BB437C" w:rsidRPr="009743EA" w:rsidRDefault="00BB437C" w:rsidP="00283DA8">
            <w:pPr>
              <w:pStyle w:val="TAL"/>
              <w:snapToGrid w:val="0"/>
              <w:jc w:val="center"/>
            </w:pPr>
            <w:r w:rsidRPr="009743EA">
              <w:rPr>
                <w:b/>
                <w:kern w:val="1"/>
              </w:rPr>
              <w:t>Call Flow</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669E8310" w14:textId="77777777" w:rsidR="00BB437C" w:rsidRPr="009743EA" w:rsidRDefault="0054261D" w:rsidP="00283DA8">
            <w:pPr>
              <w:pStyle w:val="TAL"/>
              <w:snapToGrid w:val="0"/>
              <w:jc w:val="center"/>
              <w:rPr>
                <w:color w:val="000000"/>
              </w:rPr>
            </w:pPr>
            <w:r>
              <w:pict w14:anchorId="5FA226FC">
                <v:group id="_x0000_s3086" style="position:absolute;left:0;text-align:left;margin-left:49.3pt;margin-top:5.65pt;width:261pt;height:133.25pt;z-index:251653632;mso-position-horizontal-relative:text;mso-position-vertical-relative:text" coordorigin="4558,11099" coordsize="5220,2665">
                  <v:roundrect id="모서리가 둥근 직사각형 2" o:spid="_x0000_s3087" style="position:absolute;left:4558;top:11099;width:1480;height:107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" fillcolor="#5b9bd5" strokecolor="#d9d9d9" strokeweight=".5pt">
                    <v:stroke joinstyle="miter"/>
                    <v:textbox>
                      <w:txbxContent>
                        <w:p w14:paraId="424478A8" w14:textId="77777777" w:rsidR="004A00AF" w:rsidRPr="00B658BD" w:rsidRDefault="004A00AF" w:rsidP="00BB437C">
                          <w:pPr>
                            <w:pStyle w:val="NormalWeb"/>
                            <w:wordWrap w:val="0"/>
                            <w:spacing w:after="0"/>
                            <w:jc w:val="center"/>
                            <w:rPr>
                              <w:rFonts w:ascii="Malgun Gothic" w:hAnsi="Malgun Gothic"/>
                              <w:color w:val="FFFFFF"/>
                              <w:kern w:val="24"/>
                              <w:sz w:val="10"/>
                            </w:rPr>
                          </w:pPr>
                        </w:p>
                        <w:p w14:paraId="57D5A47D" w14:textId="77777777" w:rsidR="004A00AF" w:rsidRPr="00B658BD" w:rsidRDefault="004A00AF" w:rsidP="00BB437C">
                          <w:pPr>
                            <w:pStyle w:val="NormalWeb"/>
                            <w:wordWrap w:val="0"/>
                            <w:spacing w:after="0"/>
                            <w:jc w:val="center"/>
                          </w:pPr>
                          <w:r>
                            <w:rPr>
                              <w:rFonts w:ascii="Malgun Gothic" w:hAnsi="Malgun Gothic"/>
                              <w:color w:val="FFFFFF"/>
                              <w:kern w:val="24"/>
                            </w:rPr>
                            <w:t>AE1</w:t>
                          </w:r>
                        </w:p>
                        <w:p w14:paraId="3A1438FC" w14:textId="77777777" w:rsidR="004A00AF" w:rsidRDefault="004A00AF" w:rsidP="00BB437C">
                          <w:pPr>
                            <w:pStyle w:val="NormalWeb"/>
                            <w:wordWrap w:val="0"/>
                            <w:spacing w:after="0"/>
                            <w:jc w:val="center"/>
                          </w:pPr>
                        </w:p>
                      </w:txbxContent>
                    </v:textbox>
                  </v:roundrect>
                  <v:line id="직선 연결선 3" o:spid="_x0000_s3088" style="position:absolute;visibility:visible" from="5318,12172" to="5318,1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" strokeweight=".5pt">
                    <v:stroke dashstyle="longDash" joinstyle="miter"/>
                  </v:line>
                  <v:shape id="직선 화살표 연결선 4" o:spid="_x0000_s3089" type="#_x0000_t32" style="position:absolute;left:5531;top:13414;width:3478;height: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" strokecolor="#5b9bd5" strokeweight="1.5pt">
                    <v:stroke endarrow="block" endarrowlength="long" joinstyle="miter" endcap="round"/>
                  </v:shape>
                  <v:shape id="TextBox 36" o:spid="_x0000_s3090" type="#_x0000_t202" style="position:absolute;left:6404;top:12474;width:2098;height: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4EA00D2A" w14:textId="77777777" w:rsidR="004A00AF" w:rsidRDefault="004A00AF" w:rsidP="00BB437C">
                          <w:pPr>
                            <w:pStyle w:val="NormalWeb"/>
                            <w:wordWrap w:val="0"/>
                            <w:spacing w:after="0"/>
                          </w:pPr>
                          <w:r>
                            <w:rPr>
                              <w:rFonts w:ascii="Malgun Gothic" w:hAnsi="Malgun Gothic"/>
                              <w:color w:val="5B9BD5"/>
                              <w:kern w:val="24"/>
                              <w:sz w:val="14"/>
                              <w:szCs w:val="14"/>
                            </w:rPr>
                            <w:t>Notification send</w:t>
                          </w:r>
                        </w:p>
                      </w:txbxContent>
                    </v:textbox>
                  </v:shape>
                  <v:shape id="TextBox 37" o:spid="_x0000_s3091" type="#_x0000_t202" style="position:absolute;left:6802;top:13080;width:970;height: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5F53676F" w14:textId="77777777" w:rsidR="004A00AF" w:rsidRDefault="004A00AF" w:rsidP="00BB437C">
                          <w:pPr>
                            <w:pStyle w:val="NormalWeb"/>
                            <w:wordWrap w:val="0"/>
                            <w:spacing w:after="0"/>
                          </w:pPr>
                          <w:r>
                            <w:rPr>
                              <w:rFonts w:ascii="Malgun Gothic" w:hAnsi="Malgun Gothic"/>
                              <w:color w:val="5B9BD5"/>
                              <w:kern w:val="24"/>
                              <w:sz w:val="14"/>
                              <w:szCs w:val="14"/>
                            </w:rPr>
                            <w:t>ACK</w:t>
                          </w:r>
                        </w:p>
                      </w:txbxContent>
                    </v:textbox>
                  </v:shape>
                  <v:shape id="직선 화살표 연결선 7" o:spid="_x0000_s3092" type="#_x0000_t32" style="position:absolute;left:5483;top:12810;width:3423;height:1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" strokecolor="#5b9bd5" strokeweight="1.5pt">
                    <v:stroke endarrow="block" endarrowlength="long" joinstyle="miter" endcap="round"/>
                  </v:shape>
                  <v:roundrect id="모서리가 둥근 직사각형 8" o:spid="_x0000_s3093" style="position:absolute;left:8298;top:11099;width:1480;height:107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" fillcolor="#5b9bd5" strokecolor="#d9d9d9" strokeweight=".5pt">
                    <v:stroke joinstyle="miter"/>
                    <v:textbox>
                      <w:txbxContent>
                        <w:p w14:paraId="1E978FCE" w14:textId="77777777" w:rsidR="004A00AF" w:rsidRPr="00B658BD" w:rsidRDefault="004A00AF" w:rsidP="00BB437C">
                          <w:pPr>
                            <w:pStyle w:val="NormalWeb"/>
                            <w:wordWrap w:val="0"/>
                            <w:spacing w:after="0"/>
                            <w:jc w:val="center"/>
                            <w:rPr>
                              <w:rFonts w:ascii="Malgun Gothic" w:hAnsi="Malgun Gothic"/>
                              <w:color w:val="FFFFFF"/>
                              <w:kern w:val="24"/>
                              <w:sz w:val="10"/>
                            </w:rPr>
                          </w:pPr>
                        </w:p>
                        <w:p w14:paraId="37749366" w14:textId="77777777" w:rsidR="004A00AF" w:rsidRPr="00B658BD" w:rsidRDefault="004A00AF" w:rsidP="00BB437C">
                          <w:pPr>
                            <w:pStyle w:val="NormalWeb"/>
                            <w:wordWrap w:val="0"/>
                            <w:spacing w:after="0"/>
                            <w:jc w:val="center"/>
                          </w:pPr>
                          <w:r w:rsidRPr="00B658BD">
                            <w:rPr>
                              <w:rFonts w:ascii="Malgun Gothic" w:hAnsi="Malgun Gothic" w:hint="eastAsia"/>
                              <w:color w:val="FFFFFF"/>
                              <w:kern w:val="24"/>
                            </w:rPr>
                            <w:t>mn</w:t>
                          </w:r>
                          <w:r w:rsidRPr="00B658BD">
                            <w:rPr>
                              <w:rFonts w:ascii="Malgun Gothic" w:hAnsi="Malgun Gothic"/>
                              <w:color w:val="FFFFFF"/>
                              <w:kern w:val="24"/>
                            </w:rPr>
                            <w:t>-name</w:t>
                          </w:r>
                        </w:p>
                        <w:p w14:paraId="0E47876D" w14:textId="77777777" w:rsidR="004A00AF" w:rsidRDefault="004A00AF" w:rsidP="00BB437C">
                          <w:pPr>
                            <w:pStyle w:val="NormalWeb"/>
                            <w:wordWrap w:val="0"/>
                            <w:spacing w:after="0"/>
                            <w:jc w:val="center"/>
                          </w:pPr>
                        </w:p>
                      </w:txbxContent>
                    </v:textbox>
                  </v:roundrect>
                  <v:line id="직선 연결선 9" o:spid="_x0000_s3094" style="position:absolute;visibility:visible" from="9058,12172" to="9058,1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" strokeweight=".5pt">
                    <v:stroke dashstyle="longDash" joinstyle="miter"/>
                  </v:line>
                </v:group>
              </w:pict>
            </w:r>
          </w:p>
        </w:tc>
      </w:tr>
      <w:tr w:rsidR="00BB437C" w:rsidRPr="009743EA" w14:paraId="0F274711" w14:textId="77777777" w:rsidTr="00283DA8">
        <w:trPr>
          <w:trHeight w:val="1000"/>
          <w:jc w:val="center"/>
        </w:trPr>
        <w:tc>
          <w:tcPr>
            <w:tcW w:w="1286" w:type="dxa"/>
            <w:vMerge/>
            <w:tcBorders>
              <w:left w:val="single" w:sz="4" w:space="0" w:color="000000"/>
            </w:tcBorders>
            <w:shd w:val="clear" w:color="auto" w:fill="E7E6E6"/>
          </w:tcPr>
          <w:p w14:paraId="0A46AA0F" w14:textId="77777777" w:rsidR="00BB437C" w:rsidRPr="009743EA" w:rsidRDefault="00BB437C" w:rsidP="00283DA8">
            <w:pPr>
              <w:pStyle w:val="TAL"/>
              <w:snapToGrid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53F6AC9B" w14:textId="77777777" w:rsidR="00BB437C" w:rsidRPr="009743EA" w:rsidRDefault="00BB437C" w:rsidP="00283DA8">
            <w:pPr>
              <w:pStyle w:val="TAL"/>
              <w:snapToGrid w:val="0"/>
              <w:jc w:val="center"/>
              <w:rPr>
                <w:b/>
                <w:kern w:val="1"/>
              </w:rPr>
            </w:pPr>
          </w:p>
          <w:p w14:paraId="3948A820" w14:textId="77777777" w:rsidR="00BB437C" w:rsidRPr="009743EA" w:rsidRDefault="00BB437C" w:rsidP="00283DA8">
            <w:pPr>
              <w:pStyle w:val="TAL"/>
              <w:snapToGrid w:val="0"/>
              <w:jc w:val="center"/>
              <w:rPr>
                <w:b/>
                <w:kern w:val="1"/>
              </w:rPr>
            </w:pPr>
          </w:p>
          <w:p w14:paraId="3366AA18" w14:textId="77777777" w:rsidR="00BB437C" w:rsidRPr="009743EA" w:rsidRDefault="00BB437C" w:rsidP="00283DA8">
            <w:pPr>
              <w:pStyle w:val="TAL"/>
              <w:snapToGrid w:val="0"/>
              <w:jc w:val="center"/>
              <w:rPr>
                <w:b/>
                <w:kern w:val="1"/>
              </w:rPr>
            </w:pPr>
            <w:r w:rsidRPr="009743EA">
              <w:rPr>
                <w:b/>
                <w:kern w:val="1"/>
              </w:rPr>
              <w:t>HTTP Header Information</w:t>
            </w:r>
          </w:p>
          <w:p w14:paraId="049825BA" w14:textId="77777777" w:rsidR="00BB437C" w:rsidRPr="009743EA" w:rsidRDefault="00BB437C" w:rsidP="00283DA8">
            <w:pPr>
              <w:pStyle w:val="TAL"/>
              <w:snapToGrid w:val="0"/>
              <w:jc w:val="center"/>
              <w:rPr>
                <w:b/>
                <w:kern w:val="1"/>
              </w:rPr>
            </w:pPr>
          </w:p>
          <w:p w14:paraId="5BEBFD3A" w14:textId="77777777" w:rsidR="00FE3B5F" w:rsidRPr="009743EA" w:rsidRDefault="00FE3B5F" w:rsidP="00283DA8">
            <w:pPr>
              <w:pStyle w:val="TAL"/>
              <w:snapToGrid w:val="0"/>
              <w:jc w:val="center"/>
              <w:rPr>
                <w:b/>
                <w:kern w:val="1"/>
              </w:rPr>
            </w:pPr>
          </w:p>
          <w:p w14:paraId="075E7DCE" w14:textId="77777777" w:rsidR="00BB437C" w:rsidRPr="009743EA" w:rsidRDefault="00BB437C" w:rsidP="00283DA8">
            <w:pPr>
              <w:pStyle w:val="TAL"/>
              <w:snapToGrid w:val="0"/>
              <w:jc w:val="both"/>
              <w:rPr>
                <w:b/>
                <w:kern w:val="1"/>
              </w:rPr>
            </w:pP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4F0CF23F" w14:textId="77777777" w:rsidR="00BB437C" w:rsidRPr="009743EA" w:rsidRDefault="00BB437C" w:rsidP="005A2D7C">
            <w:pPr>
              <w:pStyle w:val="TAL"/>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1"/>
              <w:gridCol w:w="4359"/>
            </w:tblGrid>
            <w:tr w:rsidR="00BB437C" w:rsidRPr="009743EA" w14:paraId="59A2BBA0" w14:textId="77777777" w:rsidTr="005A2D7C">
              <w:trPr>
                <w:jc w:val="center"/>
              </w:trPr>
              <w:tc>
                <w:tcPr>
                  <w:tcW w:w="1501" w:type="dxa"/>
                  <w:shd w:val="clear" w:color="auto" w:fill="9CC2E5"/>
                </w:tcPr>
                <w:p w14:paraId="3EB62D62" w14:textId="77777777" w:rsidR="00BB437C" w:rsidRPr="009743EA" w:rsidRDefault="00BB437C" w:rsidP="00283DA8">
                  <w:pPr>
                    <w:pStyle w:val="TAL"/>
                    <w:snapToGrid w:val="0"/>
                    <w:jc w:val="center"/>
                    <w:rPr>
                      <w:rFonts w:eastAsia="Calibri"/>
                      <w:b/>
                      <w:szCs w:val="22"/>
                    </w:rPr>
                  </w:pPr>
                  <w:r w:rsidRPr="009743EA">
                    <w:rPr>
                      <w:rFonts w:eastAsia="Calibri"/>
                      <w:b/>
                      <w:szCs w:val="22"/>
                    </w:rPr>
                    <w:t>Header</w:t>
                  </w:r>
                </w:p>
              </w:tc>
              <w:tc>
                <w:tcPr>
                  <w:tcW w:w="4359" w:type="dxa"/>
                  <w:shd w:val="clear" w:color="auto" w:fill="9CC2E5"/>
                </w:tcPr>
                <w:p w14:paraId="6DF7E1EA" w14:textId="77777777" w:rsidR="00BB437C" w:rsidRPr="009743EA" w:rsidRDefault="00BB437C" w:rsidP="00283DA8">
                  <w:pPr>
                    <w:pStyle w:val="TAL"/>
                    <w:snapToGrid w:val="0"/>
                    <w:jc w:val="center"/>
                    <w:rPr>
                      <w:rFonts w:eastAsia="Calibri"/>
                      <w:b/>
                      <w:szCs w:val="22"/>
                    </w:rPr>
                  </w:pPr>
                  <w:r w:rsidRPr="009743EA">
                    <w:rPr>
                      <w:rFonts w:eastAsia="Calibri"/>
                      <w:b/>
                      <w:szCs w:val="22"/>
                    </w:rPr>
                    <w:t>Value</w:t>
                  </w:r>
                </w:p>
              </w:tc>
            </w:tr>
            <w:tr w:rsidR="00BB437C" w:rsidRPr="009743EA" w14:paraId="02502A43" w14:textId="77777777" w:rsidTr="005A2D7C">
              <w:trPr>
                <w:jc w:val="center"/>
              </w:trPr>
              <w:tc>
                <w:tcPr>
                  <w:tcW w:w="1501" w:type="dxa"/>
                  <w:shd w:val="clear" w:color="auto" w:fill="DEEAF6"/>
                </w:tcPr>
                <w:p w14:paraId="5304DF70" w14:textId="77777777" w:rsidR="00BB437C" w:rsidRPr="009743EA" w:rsidRDefault="00BB437C" w:rsidP="00283DA8">
                  <w:pPr>
                    <w:pStyle w:val="TAL"/>
                    <w:snapToGrid w:val="0"/>
                    <w:jc w:val="center"/>
                    <w:rPr>
                      <w:rFonts w:eastAsia="Calibri"/>
                      <w:szCs w:val="22"/>
                    </w:rPr>
                  </w:pPr>
                  <w:r w:rsidRPr="009743EA">
                    <w:rPr>
                      <w:rFonts w:eastAsia="Calibri"/>
                      <w:szCs w:val="22"/>
                    </w:rPr>
                    <w:t>Accept</w:t>
                  </w:r>
                </w:p>
              </w:tc>
              <w:tc>
                <w:tcPr>
                  <w:tcW w:w="4359" w:type="dxa"/>
                  <w:shd w:val="clear" w:color="auto" w:fill="auto"/>
                </w:tcPr>
                <w:p w14:paraId="7CFC9E41" w14:textId="77777777" w:rsidR="00BB437C" w:rsidRPr="009743EA" w:rsidRDefault="00BB437C" w:rsidP="00283DA8">
                  <w:pPr>
                    <w:pStyle w:val="TAL"/>
                    <w:snapToGrid w:val="0"/>
                    <w:rPr>
                      <w:rFonts w:eastAsia="Calibri"/>
                      <w:szCs w:val="22"/>
                    </w:rPr>
                  </w:pPr>
                  <w:r w:rsidRPr="009743EA">
                    <w:rPr>
                      <w:rFonts w:eastAsia="Calibri"/>
                      <w:szCs w:val="22"/>
                    </w:rPr>
                    <w:t>application/json</w:t>
                  </w:r>
                </w:p>
              </w:tc>
            </w:tr>
            <w:tr w:rsidR="00BB437C" w:rsidRPr="009743EA" w14:paraId="58E5A903" w14:textId="77777777" w:rsidTr="005A2D7C">
              <w:trPr>
                <w:jc w:val="center"/>
              </w:trPr>
              <w:tc>
                <w:tcPr>
                  <w:tcW w:w="1501" w:type="dxa"/>
                  <w:shd w:val="clear" w:color="auto" w:fill="DEEAF6"/>
                </w:tcPr>
                <w:p w14:paraId="58720F8D" w14:textId="77777777" w:rsidR="00BB437C" w:rsidRPr="009743EA" w:rsidRDefault="00BB437C" w:rsidP="00283DA8">
                  <w:pPr>
                    <w:pStyle w:val="TAL"/>
                    <w:snapToGrid w:val="0"/>
                    <w:jc w:val="center"/>
                    <w:rPr>
                      <w:rFonts w:eastAsia="Calibri"/>
                      <w:szCs w:val="22"/>
                    </w:rPr>
                  </w:pPr>
                  <w:r w:rsidRPr="009743EA">
                    <w:rPr>
                      <w:rFonts w:eastAsia="Calibri"/>
                      <w:szCs w:val="22"/>
                    </w:rPr>
                    <w:t>X-M2M-RI</w:t>
                  </w:r>
                </w:p>
              </w:tc>
              <w:tc>
                <w:tcPr>
                  <w:tcW w:w="4359" w:type="dxa"/>
                  <w:shd w:val="clear" w:color="auto" w:fill="auto"/>
                </w:tcPr>
                <w:p w14:paraId="2ACB6B71" w14:textId="77777777" w:rsidR="00BB437C" w:rsidRPr="009743EA" w:rsidRDefault="00BB437C" w:rsidP="00283DA8">
                  <w:pPr>
                    <w:pStyle w:val="TAL"/>
                    <w:snapToGrid w:val="0"/>
                    <w:rPr>
                      <w:rFonts w:eastAsia="Calibri"/>
                      <w:szCs w:val="22"/>
                    </w:rPr>
                  </w:pPr>
                  <w:r w:rsidRPr="009743EA">
                    <w:rPr>
                      <w:rFonts w:eastAsia="Calibri"/>
                      <w:szCs w:val="22"/>
                    </w:rPr>
                    <w:t>Request</w:t>
                  </w:r>
                  <w:r w:rsidR="000E08CD" w:rsidRPr="009743EA">
                    <w:rPr>
                      <w:rFonts w:eastAsia="Calibri"/>
                      <w:szCs w:val="22"/>
                    </w:rPr>
                    <w:t xml:space="preserve"> </w:t>
                  </w:r>
                  <w:r w:rsidRPr="009743EA">
                    <w:rPr>
                      <w:rFonts w:eastAsia="Calibri"/>
                      <w:szCs w:val="22"/>
                    </w:rPr>
                    <w:t>ID</w:t>
                  </w:r>
                  <w:r w:rsidR="000E08CD" w:rsidRPr="009743EA">
                    <w:rPr>
                      <w:rFonts w:eastAsia="Calibri"/>
                      <w:szCs w:val="22"/>
                    </w:rPr>
                    <w:t xml:space="preserve"> </w:t>
                  </w:r>
                </w:p>
              </w:tc>
            </w:tr>
            <w:tr w:rsidR="00BB437C" w:rsidRPr="009743EA" w14:paraId="40385618" w14:textId="77777777" w:rsidTr="005A2D7C">
              <w:trPr>
                <w:jc w:val="center"/>
              </w:trPr>
              <w:tc>
                <w:tcPr>
                  <w:tcW w:w="1501" w:type="dxa"/>
                  <w:shd w:val="clear" w:color="auto" w:fill="DEEAF6"/>
                </w:tcPr>
                <w:p w14:paraId="7D91C58F" w14:textId="77777777" w:rsidR="00BB437C" w:rsidRPr="009743EA" w:rsidRDefault="00BB437C" w:rsidP="00283DA8">
                  <w:pPr>
                    <w:pStyle w:val="TAL"/>
                    <w:snapToGrid w:val="0"/>
                    <w:jc w:val="center"/>
                    <w:rPr>
                      <w:rFonts w:eastAsia="Calibri"/>
                      <w:szCs w:val="22"/>
                    </w:rPr>
                  </w:pPr>
                  <w:r w:rsidRPr="009743EA">
                    <w:rPr>
                      <w:rFonts w:eastAsia="Calibri"/>
                      <w:szCs w:val="22"/>
                    </w:rPr>
                    <w:t>X-M2M-Origin</w:t>
                  </w:r>
                </w:p>
              </w:tc>
              <w:tc>
                <w:tcPr>
                  <w:tcW w:w="4359" w:type="dxa"/>
                  <w:shd w:val="clear" w:color="auto" w:fill="auto"/>
                </w:tcPr>
                <w:p w14:paraId="5C54E73F" w14:textId="77777777" w:rsidR="00BB437C" w:rsidRPr="009743EA" w:rsidRDefault="00BB437C" w:rsidP="00283DA8">
                  <w:pPr>
                    <w:pStyle w:val="TAL"/>
                    <w:snapToGrid w:val="0"/>
                    <w:rPr>
                      <w:rFonts w:eastAsia="Calibri"/>
                      <w:szCs w:val="22"/>
                    </w:rPr>
                  </w:pPr>
                  <w:r w:rsidRPr="009743EA">
                    <w:rPr>
                      <w:rFonts w:eastAsia="Calibri"/>
                      <w:szCs w:val="22"/>
                    </w:rPr>
                    <w:t>AE-ID</w:t>
                  </w:r>
                  <w:r w:rsidR="000E08CD" w:rsidRPr="009743EA">
                    <w:rPr>
                      <w:rFonts w:eastAsia="Calibri"/>
                      <w:szCs w:val="22"/>
                    </w:rPr>
                    <w:t xml:space="preserve"> </w:t>
                  </w:r>
                  <w:r w:rsidRPr="009743EA">
                    <w:rPr>
                      <w:rFonts w:eastAsia="Calibri"/>
                      <w:szCs w:val="22"/>
                    </w:rPr>
                    <w:t>of</w:t>
                  </w:r>
                  <w:r w:rsidR="000E08CD" w:rsidRPr="009743EA">
                    <w:rPr>
                      <w:rFonts w:eastAsia="Calibri"/>
                      <w:szCs w:val="22"/>
                    </w:rPr>
                    <w:t xml:space="preserve"> </w:t>
                  </w:r>
                  <w:r w:rsidRPr="009743EA">
                    <w:rPr>
                      <w:rFonts w:eastAsia="Calibri"/>
                      <w:szCs w:val="22"/>
                    </w:rPr>
                    <w:t>Originator</w:t>
                  </w:r>
                </w:p>
              </w:tc>
            </w:tr>
            <w:tr w:rsidR="00BB437C" w:rsidRPr="009743EA" w14:paraId="1254EFD5" w14:textId="77777777" w:rsidTr="005A2D7C">
              <w:trPr>
                <w:jc w:val="center"/>
              </w:trPr>
              <w:tc>
                <w:tcPr>
                  <w:tcW w:w="1501" w:type="dxa"/>
                  <w:shd w:val="clear" w:color="auto" w:fill="DEEAF6"/>
                </w:tcPr>
                <w:p w14:paraId="4C4BBA5F" w14:textId="77777777" w:rsidR="00BB437C" w:rsidRPr="009743EA" w:rsidRDefault="00BB437C" w:rsidP="00283DA8">
                  <w:pPr>
                    <w:pStyle w:val="TAL"/>
                    <w:snapToGrid w:val="0"/>
                    <w:jc w:val="center"/>
                    <w:rPr>
                      <w:rFonts w:eastAsia="Calibri"/>
                      <w:szCs w:val="22"/>
                    </w:rPr>
                  </w:pPr>
                  <w:r w:rsidRPr="009743EA">
                    <w:rPr>
                      <w:rFonts w:eastAsia="Calibri"/>
                      <w:szCs w:val="22"/>
                    </w:rPr>
                    <w:t>Content-Type</w:t>
                  </w:r>
                </w:p>
              </w:tc>
              <w:tc>
                <w:tcPr>
                  <w:tcW w:w="4359" w:type="dxa"/>
                  <w:shd w:val="clear" w:color="auto" w:fill="auto"/>
                </w:tcPr>
                <w:p w14:paraId="1039BEAF" w14:textId="77777777" w:rsidR="00BB437C" w:rsidRPr="009743EA" w:rsidRDefault="00BB437C" w:rsidP="00283DA8">
                  <w:pPr>
                    <w:pStyle w:val="TAL"/>
                    <w:snapToGrid w:val="0"/>
                    <w:rPr>
                      <w:rFonts w:eastAsia="Calibri"/>
                      <w:szCs w:val="22"/>
                    </w:rPr>
                  </w:pPr>
                  <w:r w:rsidRPr="009743EA">
                    <w:rPr>
                      <w:rFonts w:eastAsia="Calibri"/>
                      <w:szCs w:val="22"/>
                    </w:rPr>
                    <w:t>application/json</w:t>
                  </w:r>
                </w:p>
              </w:tc>
            </w:tr>
            <w:tr w:rsidR="00595120" w:rsidRPr="009743EA" w14:paraId="719DAA22" w14:textId="77777777" w:rsidTr="005A2D7C">
              <w:trPr>
                <w:jc w:val="center"/>
              </w:trPr>
              <w:tc>
                <w:tcPr>
                  <w:tcW w:w="1501" w:type="dxa"/>
                  <w:shd w:val="clear" w:color="auto" w:fill="DEEAF6"/>
                </w:tcPr>
                <w:p w14:paraId="5F8170F4" w14:textId="77777777" w:rsidR="00595120" w:rsidRPr="009743EA" w:rsidRDefault="00595120" w:rsidP="00595120">
                  <w:pPr>
                    <w:pStyle w:val="TAL"/>
                    <w:snapToGrid w:val="0"/>
                    <w:jc w:val="center"/>
                    <w:rPr>
                      <w:rFonts w:eastAsia="Calibri"/>
                      <w:szCs w:val="22"/>
                    </w:rPr>
                  </w:pPr>
                  <w:r w:rsidRPr="009743EA">
                    <w:rPr>
                      <w:rFonts w:eastAsia="Calibri"/>
                      <w:szCs w:val="22"/>
                    </w:rPr>
                    <w:t>X-M2M-RVI</w:t>
                  </w:r>
                </w:p>
              </w:tc>
              <w:tc>
                <w:tcPr>
                  <w:tcW w:w="4359" w:type="dxa"/>
                  <w:shd w:val="clear" w:color="auto" w:fill="auto"/>
                </w:tcPr>
                <w:p w14:paraId="03D731C9" w14:textId="77777777" w:rsidR="00595120" w:rsidRPr="009743EA" w:rsidRDefault="00595120" w:rsidP="00595120">
                  <w:pPr>
                    <w:pStyle w:val="TAL"/>
                    <w:snapToGrid w:val="0"/>
                    <w:rPr>
                      <w:rFonts w:eastAsia="Calibri"/>
                      <w:szCs w:val="22"/>
                    </w:rPr>
                  </w:pPr>
                  <w:r w:rsidRPr="009743EA">
                    <w:rPr>
                      <w:rFonts w:eastAsia="Calibri"/>
                      <w:szCs w:val="22"/>
                    </w:rPr>
                    <w:t>Release</w:t>
                  </w:r>
                  <w:r w:rsidR="000E08CD" w:rsidRPr="009743EA">
                    <w:rPr>
                      <w:rFonts w:eastAsia="Calibri"/>
                      <w:szCs w:val="22"/>
                    </w:rPr>
                    <w:t xml:space="preserve"> </w:t>
                  </w:r>
                  <w:r w:rsidRPr="009743EA">
                    <w:rPr>
                      <w:rFonts w:eastAsia="Calibri"/>
                      <w:szCs w:val="22"/>
                    </w:rPr>
                    <w:t>Version</w:t>
                  </w:r>
                  <w:r w:rsidR="000E08CD" w:rsidRPr="009743EA">
                    <w:rPr>
                      <w:rFonts w:eastAsia="Calibri"/>
                      <w:szCs w:val="22"/>
                    </w:rPr>
                    <w:t xml:space="preserve"> </w:t>
                  </w:r>
                  <w:r w:rsidRPr="009743EA">
                    <w:rPr>
                      <w:rFonts w:eastAsia="Calibri"/>
                      <w:szCs w:val="22"/>
                    </w:rPr>
                    <w:t>Indicator</w:t>
                  </w:r>
                </w:p>
              </w:tc>
            </w:tr>
          </w:tbl>
          <w:p w14:paraId="4894CA72" w14:textId="77777777" w:rsidR="00BB437C" w:rsidRPr="009743EA" w:rsidRDefault="00BB437C" w:rsidP="00283DA8">
            <w:pPr>
              <w:pStyle w:val="TAL"/>
              <w:snapToGrid w:val="0"/>
              <w:jc w:val="both"/>
              <w:rPr>
                <w:lang w:eastAsia="ko-KR"/>
              </w:rPr>
            </w:pPr>
          </w:p>
        </w:tc>
      </w:tr>
      <w:tr w:rsidR="00BB437C" w:rsidRPr="009743EA" w14:paraId="3C29CDB1" w14:textId="77777777" w:rsidTr="00283DA8">
        <w:trPr>
          <w:trHeight w:val="1000"/>
          <w:jc w:val="center"/>
        </w:trPr>
        <w:tc>
          <w:tcPr>
            <w:tcW w:w="1286" w:type="dxa"/>
            <w:vMerge/>
            <w:tcBorders>
              <w:left w:val="single" w:sz="4" w:space="0" w:color="000000"/>
              <w:bottom w:val="single" w:sz="4" w:space="0" w:color="000000"/>
            </w:tcBorders>
            <w:shd w:val="clear" w:color="auto" w:fill="E7E6E6"/>
          </w:tcPr>
          <w:p w14:paraId="70DE0DDF" w14:textId="77777777" w:rsidR="00BB437C" w:rsidRPr="009743EA" w:rsidRDefault="00BB437C" w:rsidP="00283DA8">
            <w:pPr>
              <w:pStyle w:val="TAL"/>
              <w:snapToGrid w:val="0"/>
              <w:jc w:val="center"/>
              <w:rPr>
                <w:b/>
                <w:kern w:val="1"/>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cPr>
          <w:p w14:paraId="11C714C8"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1D74FE5F"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2C4F4174"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778EC8CB"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3BBA02CA"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6A09E0B6" w14:textId="77777777" w:rsidR="00BB437C" w:rsidRPr="009743EA" w:rsidRDefault="00BB437C" w:rsidP="00283DA8">
            <w:pPr>
              <w:pStyle w:val="Default"/>
              <w:overflowPunct w:val="0"/>
              <w:jc w:val="center"/>
              <w:rPr>
                <w:rFonts w:ascii="Arial" w:eastAsia="Malgun Gothic" w:hAnsi="Arial"/>
                <w:b/>
                <w:color w:val="auto"/>
                <w:kern w:val="1"/>
                <w:sz w:val="18"/>
                <w:szCs w:val="20"/>
              </w:rPr>
            </w:pPr>
          </w:p>
          <w:p w14:paraId="17FEA473" w14:textId="77777777" w:rsidR="00BB437C" w:rsidRPr="009743EA" w:rsidRDefault="00BB437C" w:rsidP="00283DA8">
            <w:pPr>
              <w:pStyle w:val="Default"/>
              <w:overflowPunct w:val="0"/>
              <w:jc w:val="center"/>
              <w:rPr>
                <w:color w:val="0070C0"/>
                <w:lang w:eastAsia="ko-KR"/>
              </w:rPr>
            </w:pPr>
            <w:r w:rsidRPr="009743EA">
              <w:rPr>
                <w:rFonts w:ascii="Arial" w:eastAsia="Malgun Gothic" w:hAnsi="Arial"/>
                <w:b/>
                <w:color w:val="auto"/>
                <w:kern w:val="1"/>
                <w:sz w:val="18"/>
                <w:szCs w:val="20"/>
              </w:rPr>
              <w:t>Example</w:t>
            </w:r>
          </w:p>
        </w:tc>
        <w:tc>
          <w:tcPr>
            <w:tcW w:w="7239" w:type="dxa"/>
            <w:tcBorders>
              <w:top w:val="single" w:sz="4" w:space="0" w:color="000000"/>
              <w:left w:val="single" w:sz="4" w:space="0" w:color="000000"/>
              <w:bottom w:val="single" w:sz="4" w:space="0" w:color="000000"/>
              <w:right w:val="single" w:sz="4" w:space="0" w:color="000000"/>
            </w:tcBorders>
            <w:shd w:val="clear" w:color="auto" w:fill="FFFFFF"/>
          </w:tcPr>
          <w:p w14:paraId="1EF78CB2" w14:textId="77777777" w:rsidR="004F1B60" w:rsidRPr="009743EA" w:rsidRDefault="004F1B60" w:rsidP="007C39B4">
            <w:pPr>
              <w:widowControl w:val="0"/>
              <w:spacing w:after="0"/>
              <w:ind w:left="284"/>
              <w:jc w:val="both"/>
              <w:textAlignment w:val="auto"/>
              <w:rPr>
                <w:rFonts w:eastAsia="Calibri Light"/>
                <w:b/>
                <w:sz w:val="24"/>
              </w:rPr>
            </w:pPr>
          </w:p>
          <w:p w14:paraId="19DD55FE" w14:textId="77777777" w:rsidR="00BB437C" w:rsidRPr="009743EA" w:rsidRDefault="004F1B60" w:rsidP="007C39B4">
            <w:pPr>
              <w:widowControl w:val="0"/>
              <w:spacing w:after="0"/>
              <w:ind w:left="284"/>
              <w:jc w:val="both"/>
              <w:textAlignment w:val="auto"/>
              <w:rPr>
                <w:rFonts w:eastAsia="Calibri Light"/>
                <w:b/>
                <w:sz w:val="24"/>
              </w:rPr>
            </w:pPr>
            <w:r w:rsidRPr="009743EA">
              <w:rPr>
                <w:rFonts w:eastAsia="Calibri Light"/>
                <w:b/>
                <w:sz w:val="24"/>
              </w:rPr>
              <w:t>API/NOTI/NET4/STEP03</w:t>
            </w:r>
          </w:p>
          <w:p w14:paraId="5B38B622" w14:textId="77777777" w:rsidR="00BB437C" w:rsidRPr="009743EA" w:rsidRDefault="00BB437C" w:rsidP="00283DA8">
            <w:pPr>
              <w:widowControl w:val="0"/>
              <w:spacing w:after="0"/>
              <w:ind w:left="284"/>
              <w:jc w:val="both"/>
              <w:textAlignment w:val="auto"/>
              <w:rPr>
                <w:rFonts w:ascii="Arial" w:hAnsi="Arial"/>
                <w:b/>
                <w:color w:val="0070C0"/>
                <w:sz w:val="18"/>
              </w:rPr>
            </w:pPr>
          </w:p>
          <w:p w14:paraId="29B00D6C"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Request:</w:t>
            </w:r>
          </w:p>
          <w:p w14:paraId="61FF9E42" w14:textId="77777777" w:rsidR="00BB437C" w:rsidRPr="009743EA" w:rsidRDefault="00BB437C" w:rsidP="00283DA8">
            <w:pPr>
              <w:pStyle w:val="TAL"/>
              <w:snapToGrid w:val="0"/>
              <w:ind w:left="284"/>
              <w:jc w:val="both"/>
              <w:rPr>
                <w:color w:val="0070C0"/>
              </w:rPr>
            </w:pPr>
          </w:p>
          <w:p w14:paraId="26672265" w14:textId="77777777" w:rsidR="00BB437C" w:rsidRPr="009743EA" w:rsidRDefault="00BB437C" w:rsidP="00283DA8">
            <w:pPr>
              <w:pStyle w:val="TAL"/>
              <w:snapToGrid w:val="0"/>
              <w:ind w:left="284"/>
              <w:jc w:val="both"/>
              <w:rPr>
                <w:color w:val="0070C0"/>
              </w:rPr>
            </w:pPr>
            <w:r w:rsidRPr="009743EA">
              <w:rPr>
                <w:color w:val="0070C0"/>
              </w:rPr>
              <w:t>POST HTTP/1.1</w:t>
            </w:r>
          </w:p>
          <w:p w14:paraId="5D9F3D0E" w14:textId="77777777" w:rsidR="00BB437C" w:rsidRPr="009743EA" w:rsidRDefault="00BB437C" w:rsidP="00283DA8">
            <w:pPr>
              <w:pStyle w:val="TAL"/>
              <w:snapToGrid w:val="0"/>
              <w:ind w:left="284"/>
              <w:jc w:val="both"/>
              <w:rPr>
                <w:color w:val="0070C0"/>
              </w:rPr>
            </w:pPr>
            <w:r w:rsidRPr="009743EA">
              <w:rPr>
                <w:color w:val="0070C0"/>
              </w:rPr>
              <w:t>Host: 192.168.0.10:8282</w:t>
            </w:r>
          </w:p>
          <w:p w14:paraId="40F61D0D" w14:textId="77777777" w:rsidR="00BB437C" w:rsidRPr="009743EA" w:rsidRDefault="00BB437C" w:rsidP="00283DA8">
            <w:pPr>
              <w:pStyle w:val="TAL"/>
              <w:snapToGrid w:val="0"/>
              <w:ind w:left="284"/>
              <w:jc w:val="both"/>
              <w:rPr>
                <w:color w:val="0070C0"/>
              </w:rPr>
            </w:pPr>
            <w:r w:rsidRPr="009743EA">
              <w:rPr>
                <w:color w:val="0070C0"/>
              </w:rPr>
              <w:t>X-M2M-Origin: mn-name</w:t>
            </w:r>
          </w:p>
          <w:p w14:paraId="3CC542D5" w14:textId="77777777" w:rsidR="00BB437C" w:rsidRPr="00325791" w:rsidRDefault="00BB437C" w:rsidP="00283DA8">
            <w:pPr>
              <w:pStyle w:val="TAL"/>
              <w:snapToGrid w:val="0"/>
              <w:ind w:left="284"/>
              <w:jc w:val="both"/>
              <w:rPr>
                <w:color w:val="0070C0"/>
                <w:lang w:val="fr-FR"/>
              </w:rPr>
            </w:pPr>
            <w:r w:rsidRPr="00325791">
              <w:rPr>
                <w:color w:val="0070C0"/>
                <w:lang w:val="fr-FR"/>
              </w:rPr>
              <w:t>Content-Type: application/json</w:t>
            </w:r>
          </w:p>
          <w:p w14:paraId="76A1A750" w14:textId="77777777" w:rsidR="00BB437C" w:rsidRPr="00325791" w:rsidRDefault="00BB437C" w:rsidP="00283DA8">
            <w:pPr>
              <w:pStyle w:val="TAL"/>
              <w:snapToGrid w:val="0"/>
              <w:ind w:left="284"/>
              <w:jc w:val="both"/>
              <w:rPr>
                <w:color w:val="0070C0"/>
                <w:lang w:val="fr-FR"/>
              </w:rPr>
            </w:pPr>
            <w:r w:rsidRPr="00325791">
              <w:rPr>
                <w:color w:val="0070C0"/>
                <w:lang w:val="fr-FR"/>
              </w:rPr>
              <w:t>X-M2M-RI: 1234</w:t>
            </w:r>
          </w:p>
          <w:p w14:paraId="329CA246" w14:textId="77777777" w:rsidR="00C32389" w:rsidRPr="009743EA"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3E0A14CC" w14:textId="77777777" w:rsidR="00BB437C" w:rsidRPr="009743EA" w:rsidRDefault="00BB437C" w:rsidP="00283DA8">
            <w:pPr>
              <w:pStyle w:val="TAL"/>
              <w:snapToGrid w:val="0"/>
              <w:ind w:left="284"/>
              <w:jc w:val="both"/>
              <w:rPr>
                <w:color w:val="0070C0"/>
              </w:rPr>
            </w:pPr>
          </w:p>
          <w:p w14:paraId="23CCA6E2" w14:textId="77777777" w:rsidR="00BB437C" w:rsidRPr="009743EA" w:rsidRDefault="00BB437C" w:rsidP="00283DA8">
            <w:pPr>
              <w:pStyle w:val="TAL"/>
              <w:snapToGrid w:val="0"/>
              <w:ind w:left="284"/>
              <w:jc w:val="both"/>
              <w:rPr>
                <w:color w:val="0070C0"/>
              </w:rPr>
            </w:pPr>
            <w:r w:rsidRPr="009743EA">
              <w:rPr>
                <w:color w:val="0070C0"/>
              </w:rPr>
              <w:t>{</w:t>
            </w:r>
          </w:p>
          <w:p w14:paraId="7D2AFE98" w14:textId="77777777" w:rsidR="00BB437C" w:rsidRPr="009743EA" w:rsidRDefault="00AC274F" w:rsidP="00283DA8">
            <w:pPr>
              <w:pStyle w:val="TAL"/>
              <w:snapToGrid w:val="0"/>
              <w:ind w:left="284"/>
              <w:jc w:val="both"/>
              <w:rPr>
                <w:color w:val="0070C0"/>
              </w:rPr>
            </w:pPr>
            <w:r w:rsidRPr="009743EA">
              <w:rPr>
                <w:color w:val="0070C0"/>
              </w:rPr>
              <w:t xml:space="preserve">    </w:t>
            </w:r>
            <w:r w:rsidR="00BB437C" w:rsidRPr="009743EA">
              <w:rPr>
                <w:color w:val="0070C0"/>
              </w:rPr>
              <w:t>"m2m:sgn": {</w:t>
            </w:r>
          </w:p>
          <w:p w14:paraId="75760CE5" w14:textId="77777777" w:rsidR="00BB437C" w:rsidRPr="00325791" w:rsidRDefault="00BB437C" w:rsidP="00283DA8">
            <w:pPr>
              <w:pStyle w:val="TAL"/>
              <w:snapToGrid w:val="0"/>
              <w:ind w:left="284"/>
              <w:jc w:val="both"/>
              <w:rPr>
                <w:color w:val="0070C0"/>
                <w:lang w:val="fr-FR"/>
              </w:rPr>
            </w:pPr>
            <w:r w:rsidRPr="009743EA">
              <w:rPr>
                <w:color w:val="0070C0"/>
              </w:rPr>
              <w:t xml:space="preserve">       </w:t>
            </w:r>
            <w:r w:rsidR="00AC274F" w:rsidRPr="009743EA">
              <w:rPr>
                <w:color w:val="0070C0"/>
              </w:rPr>
              <w:t xml:space="preserve"> </w:t>
            </w:r>
            <w:r w:rsidRPr="00325791">
              <w:rPr>
                <w:color w:val="0070C0"/>
                <w:lang w:val="fr-FR"/>
              </w:rPr>
              <w:t>"sur": " mn-name/cont_temp/cont_sub",</w:t>
            </w:r>
          </w:p>
          <w:p w14:paraId="4CD99AD0" w14:textId="77777777" w:rsidR="00BB437C" w:rsidRPr="009743EA" w:rsidRDefault="00BB437C" w:rsidP="00283DA8">
            <w:pPr>
              <w:pStyle w:val="TAL"/>
              <w:snapToGrid w:val="0"/>
              <w:ind w:left="284"/>
              <w:jc w:val="both"/>
              <w:rPr>
                <w:color w:val="0070C0"/>
              </w:rPr>
            </w:pPr>
            <w:r w:rsidRPr="00325791">
              <w:rPr>
                <w:color w:val="0070C0"/>
                <w:lang w:val="fr-FR"/>
              </w:rPr>
              <w:t xml:space="preserve">   </w:t>
            </w:r>
            <w:r w:rsidR="00AC274F" w:rsidRPr="00325791">
              <w:rPr>
                <w:color w:val="0070C0"/>
                <w:lang w:val="fr-FR"/>
              </w:rPr>
              <w:t xml:space="preserve"> </w:t>
            </w:r>
            <w:r w:rsidRPr="00325791">
              <w:rPr>
                <w:color w:val="0070C0"/>
                <w:lang w:val="fr-FR"/>
              </w:rPr>
              <w:t xml:space="preserve">    </w:t>
            </w:r>
            <w:r w:rsidRPr="009743EA">
              <w:rPr>
                <w:color w:val="0070C0"/>
              </w:rPr>
              <w:t>"nev": {</w:t>
            </w:r>
          </w:p>
          <w:p w14:paraId="5314ED83" w14:textId="77777777" w:rsidR="00BB437C" w:rsidRPr="009743EA" w:rsidRDefault="00AC274F" w:rsidP="00283DA8">
            <w:pPr>
              <w:pStyle w:val="TAL"/>
              <w:snapToGrid w:val="0"/>
              <w:ind w:left="284"/>
              <w:jc w:val="both"/>
              <w:rPr>
                <w:color w:val="0070C0"/>
              </w:rPr>
            </w:pPr>
            <w:r w:rsidRPr="009743EA">
              <w:rPr>
                <w:color w:val="0070C0"/>
              </w:rPr>
              <w:t xml:space="preserve">           </w:t>
            </w:r>
            <w:r w:rsidR="00BB437C" w:rsidRPr="009743EA">
              <w:rPr>
                <w:color w:val="0070C0"/>
              </w:rPr>
              <w:t xml:space="preserve"> "net":4,</w:t>
            </w:r>
          </w:p>
          <w:p w14:paraId="64E88D29" w14:textId="77777777" w:rsidR="00BB437C" w:rsidRPr="009743EA" w:rsidRDefault="00AC274F" w:rsidP="00283DA8">
            <w:pPr>
              <w:pStyle w:val="TAL"/>
              <w:snapToGrid w:val="0"/>
              <w:ind w:left="284"/>
              <w:jc w:val="both"/>
              <w:rPr>
                <w:color w:val="0070C0"/>
              </w:rPr>
            </w:pPr>
            <w:r w:rsidRPr="009743EA">
              <w:rPr>
                <w:color w:val="0070C0"/>
              </w:rPr>
              <w:t xml:space="preserve">            </w:t>
            </w:r>
            <w:r w:rsidR="00BB437C" w:rsidRPr="009743EA">
              <w:rPr>
                <w:color w:val="0070C0"/>
              </w:rPr>
              <w:t>"rep": {</w:t>
            </w:r>
          </w:p>
          <w:p w14:paraId="487C3E2D" w14:textId="77777777" w:rsidR="00BB437C" w:rsidRPr="009743EA" w:rsidRDefault="00AC274F" w:rsidP="00283DA8">
            <w:pPr>
              <w:pStyle w:val="TAL"/>
              <w:snapToGrid w:val="0"/>
              <w:ind w:left="284"/>
              <w:jc w:val="both"/>
              <w:rPr>
                <w:color w:val="0070C0"/>
              </w:rPr>
            </w:pPr>
            <w:r w:rsidRPr="009743EA">
              <w:rPr>
                <w:color w:val="0070C0"/>
              </w:rPr>
              <w:t xml:space="preserve">                </w:t>
            </w:r>
            <w:r w:rsidR="00BB437C" w:rsidRPr="009743EA">
              <w:rPr>
                <w:color w:val="0070C0"/>
              </w:rPr>
              <w:t>"m2m:cin": {</w:t>
            </w:r>
          </w:p>
          <w:p w14:paraId="616A2DD8" w14:textId="77777777" w:rsidR="00BB437C" w:rsidRPr="00325791" w:rsidRDefault="00AC274F" w:rsidP="00283DA8">
            <w:pPr>
              <w:pStyle w:val="TAL"/>
              <w:snapToGrid w:val="0"/>
              <w:ind w:left="284"/>
              <w:jc w:val="both"/>
              <w:rPr>
                <w:color w:val="0070C0"/>
                <w:lang w:val="fr-FR"/>
              </w:rPr>
            </w:pPr>
            <w:r w:rsidRPr="009743EA">
              <w:rPr>
                <w:color w:val="0070C0"/>
              </w:rPr>
              <w:t xml:space="preserve">              </w:t>
            </w:r>
            <w:r w:rsidR="00BB437C" w:rsidRPr="009743EA">
              <w:rPr>
                <w:color w:val="0070C0"/>
              </w:rPr>
              <w:t xml:space="preserve">      </w:t>
            </w:r>
            <w:r w:rsidR="00BB437C" w:rsidRPr="00325791">
              <w:rPr>
                <w:color w:val="0070C0"/>
                <w:lang w:val="fr-FR"/>
              </w:rPr>
              <w:t>"con": "20",</w:t>
            </w:r>
          </w:p>
          <w:p w14:paraId="416DAE15" w14:textId="77777777" w:rsidR="00BB437C" w:rsidRPr="00325791" w:rsidRDefault="00AC274F"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 xml:space="preserve">    "cs": 2,</w:t>
            </w:r>
          </w:p>
          <w:p w14:paraId="27BC23B6"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w:t>
            </w:r>
            <w:r w:rsidR="00AC274F" w:rsidRPr="00325791">
              <w:rPr>
                <w:color w:val="0070C0"/>
                <w:lang w:val="fr-FR"/>
              </w:rPr>
              <w:t xml:space="preserve">             </w:t>
            </w:r>
            <w:r w:rsidRPr="00325791">
              <w:rPr>
                <w:color w:val="0070C0"/>
                <w:lang w:val="fr-FR"/>
              </w:rPr>
              <w:t>"ct": "20180406T135509",</w:t>
            </w:r>
          </w:p>
          <w:p w14:paraId="77B2CCEA"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w:t>
            </w:r>
            <w:r w:rsidR="00AC274F" w:rsidRPr="00325791">
              <w:rPr>
                <w:color w:val="0070C0"/>
                <w:lang w:val="fr-FR"/>
              </w:rPr>
              <w:t xml:space="preserve">            </w:t>
            </w:r>
            <w:r w:rsidRPr="00325791">
              <w:rPr>
                <w:color w:val="0070C0"/>
                <w:lang w:val="fr-FR"/>
              </w:rPr>
              <w:t>"et": "99991231T235959",</w:t>
            </w:r>
          </w:p>
          <w:p w14:paraId="216C1802" w14:textId="77777777" w:rsidR="00BB437C" w:rsidRPr="00325791" w:rsidRDefault="00AC274F" w:rsidP="00283DA8">
            <w:pPr>
              <w:pStyle w:val="TAL"/>
              <w:snapToGrid w:val="0"/>
              <w:ind w:left="284"/>
              <w:jc w:val="both"/>
              <w:rPr>
                <w:color w:val="0070C0"/>
                <w:lang w:val="fr-FR"/>
              </w:rPr>
            </w:pPr>
            <w:r w:rsidRPr="00325791">
              <w:rPr>
                <w:color w:val="0070C0"/>
                <w:lang w:val="fr-FR"/>
              </w:rPr>
              <w:t xml:space="preserve">             </w:t>
            </w:r>
            <w:r w:rsidR="00BB437C" w:rsidRPr="00325791">
              <w:rPr>
                <w:color w:val="0070C0"/>
                <w:lang w:val="fr-FR"/>
              </w:rPr>
              <w:t xml:space="preserve">       "lt": "20180406T135509",</w:t>
            </w:r>
          </w:p>
          <w:p w14:paraId="4AE1C6E3"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w:t>
            </w:r>
            <w:r w:rsidR="00AC274F" w:rsidRPr="00325791">
              <w:rPr>
                <w:color w:val="0070C0"/>
                <w:lang w:val="fr-FR"/>
              </w:rPr>
              <w:t xml:space="preserve">             </w:t>
            </w:r>
            <w:r w:rsidRPr="00325791">
              <w:rPr>
                <w:color w:val="0070C0"/>
                <w:lang w:val="fr-FR"/>
              </w:rPr>
              <w:t xml:space="preserve">   "pi": "cnt20180406T1353041405855518901760_cse01",</w:t>
            </w:r>
          </w:p>
          <w:p w14:paraId="5297DB37"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w:t>
            </w:r>
            <w:r w:rsidR="00AC274F" w:rsidRPr="00325791">
              <w:rPr>
                <w:color w:val="0070C0"/>
                <w:lang w:val="fr-FR"/>
              </w:rPr>
              <w:t xml:space="preserve">              </w:t>
            </w:r>
            <w:r w:rsidRPr="00325791">
              <w:rPr>
                <w:color w:val="0070C0"/>
                <w:lang w:val="fr-FR"/>
              </w:rPr>
              <w:t>"ri": "cin20180406T1355091405855351047683_cse01",</w:t>
            </w:r>
          </w:p>
          <w:p w14:paraId="26C1A446" w14:textId="77777777" w:rsidR="00BB437C" w:rsidRPr="00325791" w:rsidRDefault="00BB437C" w:rsidP="00283DA8">
            <w:pPr>
              <w:pStyle w:val="TAL"/>
              <w:snapToGrid w:val="0"/>
              <w:ind w:left="284"/>
              <w:jc w:val="both"/>
              <w:rPr>
                <w:color w:val="0070C0"/>
                <w:lang w:val="fr-FR"/>
              </w:rPr>
            </w:pPr>
            <w:r w:rsidRPr="00325791">
              <w:rPr>
                <w:color w:val="0070C0"/>
                <w:lang w:val="fr-FR"/>
              </w:rPr>
              <w:t xml:space="preserve">    </w:t>
            </w:r>
            <w:r w:rsidR="00AC274F" w:rsidRPr="00325791">
              <w:rPr>
                <w:color w:val="0070C0"/>
                <w:lang w:val="fr-FR"/>
              </w:rPr>
              <w:t xml:space="preserve">              </w:t>
            </w:r>
            <w:r w:rsidRPr="00325791">
              <w:rPr>
                <w:color w:val="0070C0"/>
                <w:lang w:val="fr-FR"/>
              </w:rPr>
              <w:t xml:space="preserve">  "rn": "cin20180406T1355091405855351047682_cse01",</w:t>
            </w:r>
          </w:p>
          <w:p w14:paraId="6DC7DC5B" w14:textId="77777777" w:rsidR="00AC274F" w:rsidRPr="009743EA" w:rsidRDefault="00BB437C" w:rsidP="00283DA8">
            <w:pPr>
              <w:pStyle w:val="TAL"/>
              <w:snapToGrid w:val="0"/>
              <w:ind w:left="284"/>
              <w:jc w:val="both"/>
              <w:rPr>
                <w:color w:val="0070C0"/>
              </w:rPr>
            </w:pPr>
            <w:r w:rsidRPr="00325791">
              <w:rPr>
                <w:color w:val="0070C0"/>
                <w:lang w:val="fr-FR"/>
              </w:rPr>
              <w:t xml:space="preserve">     </w:t>
            </w:r>
            <w:r w:rsidR="00AC274F" w:rsidRPr="00325791">
              <w:rPr>
                <w:color w:val="0070C0"/>
                <w:lang w:val="fr-FR"/>
              </w:rPr>
              <w:t xml:space="preserve">             </w:t>
            </w:r>
            <w:r w:rsidRPr="00325791">
              <w:rPr>
                <w:color w:val="0070C0"/>
                <w:lang w:val="fr-FR"/>
              </w:rPr>
              <w:t xml:space="preserve">  </w:t>
            </w:r>
            <w:r w:rsidRPr="009743EA">
              <w:rPr>
                <w:color w:val="0070C0"/>
              </w:rPr>
              <w:t>"st": 1,</w:t>
            </w:r>
          </w:p>
          <w:p w14:paraId="275D817A" w14:textId="77777777" w:rsidR="00BB437C" w:rsidRPr="009743EA" w:rsidRDefault="00AC274F" w:rsidP="00283DA8">
            <w:pPr>
              <w:pStyle w:val="TAL"/>
              <w:snapToGrid w:val="0"/>
              <w:ind w:left="284"/>
              <w:jc w:val="both"/>
              <w:rPr>
                <w:color w:val="0070C0"/>
              </w:rPr>
            </w:pPr>
            <w:r w:rsidRPr="009743EA">
              <w:rPr>
                <w:color w:val="0070C0"/>
              </w:rPr>
              <w:lastRenderedPageBreak/>
              <w:t xml:space="preserve">                    </w:t>
            </w:r>
            <w:r w:rsidR="00BB437C" w:rsidRPr="009743EA">
              <w:rPr>
                <w:color w:val="0070C0"/>
              </w:rPr>
              <w:t>"ty": 4</w:t>
            </w:r>
          </w:p>
          <w:p w14:paraId="493CE6E2" w14:textId="77777777" w:rsidR="00BB437C" w:rsidRPr="009743EA" w:rsidRDefault="00AC274F" w:rsidP="00283DA8">
            <w:pPr>
              <w:pStyle w:val="TAL"/>
              <w:snapToGrid w:val="0"/>
              <w:ind w:left="284"/>
              <w:jc w:val="both"/>
              <w:rPr>
                <w:color w:val="0070C0"/>
              </w:rPr>
            </w:pPr>
            <w:r w:rsidRPr="009743EA">
              <w:rPr>
                <w:color w:val="0070C0"/>
              </w:rPr>
              <w:t xml:space="preserve">                </w:t>
            </w:r>
            <w:r w:rsidR="00BB437C" w:rsidRPr="009743EA">
              <w:rPr>
                <w:color w:val="0070C0"/>
              </w:rPr>
              <w:t>}</w:t>
            </w:r>
          </w:p>
          <w:p w14:paraId="40724378" w14:textId="77777777" w:rsidR="00BB437C" w:rsidRPr="009743EA" w:rsidRDefault="00AC274F" w:rsidP="00283DA8">
            <w:pPr>
              <w:pStyle w:val="TAL"/>
              <w:snapToGrid w:val="0"/>
              <w:ind w:left="284"/>
              <w:jc w:val="both"/>
              <w:rPr>
                <w:color w:val="0070C0"/>
                <w:szCs w:val="18"/>
              </w:rPr>
            </w:pPr>
            <w:r w:rsidRPr="009743EA">
              <w:rPr>
                <w:color w:val="0070C0"/>
              </w:rPr>
              <w:t xml:space="preserve">            </w:t>
            </w:r>
            <w:r w:rsidR="00BB437C" w:rsidRPr="009743EA">
              <w:rPr>
                <w:color w:val="0070C0"/>
              </w:rPr>
              <w:t>}</w:t>
            </w:r>
          </w:p>
          <w:p w14:paraId="7A93247D" w14:textId="77777777" w:rsidR="00AC274F" w:rsidRPr="009743EA" w:rsidRDefault="00BB437C" w:rsidP="00283DA8">
            <w:pPr>
              <w:pStyle w:val="TAL"/>
              <w:snapToGrid w:val="0"/>
              <w:ind w:left="284"/>
              <w:jc w:val="both"/>
              <w:rPr>
                <w:color w:val="0070C0"/>
                <w:szCs w:val="18"/>
              </w:rPr>
            </w:pPr>
            <w:r w:rsidRPr="009743EA">
              <w:rPr>
                <w:color w:val="0070C0"/>
                <w:szCs w:val="18"/>
              </w:rPr>
              <w:t xml:space="preserve">    </w:t>
            </w:r>
            <w:r w:rsidR="00AC274F" w:rsidRPr="009743EA">
              <w:rPr>
                <w:color w:val="0070C0"/>
                <w:szCs w:val="18"/>
              </w:rPr>
              <w:t xml:space="preserve">    </w:t>
            </w:r>
            <w:r w:rsidRPr="009743EA">
              <w:rPr>
                <w:color w:val="0070C0"/>
                <w:szCs w:val="18"/>
              </w:rPr>
              <w:t>}</w:t>
            </w:r>
          </w:p>
          <w:p w14:paraId="79EBBDB4" w14:textId="77777777" w:rsidR="00BB437C" w:rsidRPr="009743EA" w:rsidRDefault="00AC274F" w:rsidP="00283DA8">
            <w:pPr>
              <w:pStyle w:val="TAL"/>
              <w:snapToGrid w:val="0"/>
              <w:ind w:left="284"/>
              <w:jc w:val="both"/>
              <w:rPr>
                <w:color w:val="0070C0"/>
                <w:szCs w:val="18"/>
              </w:rPr>
            </w:pPr>
            <w:r w:rsidRPr="009743EA">
              <w:rPr>
                <w:color w:val="0070C0"/>
                <w:szCs w:val="18"/>
              </w:rPr>
              <w:t xml:space="preserve">    </w:t>
            </w:r>
            <w:r w:rsidR="00BB437C" w:rsidRPr="009743EA">
              <w:rPr>
                <w:color w:val="0070C0"/>
                <w:szCs w:val="18"/>
              </w:rPr>
              <w:t>}</w:t>
            </w:r>
          </w:p>
          <w:p w14:paraId="63D98A9D" w14:textId="77777777" w:rsidR="00BB437C" w:rsidRPr="009743EA" w:rsidRDefault="00BB437C" w:rsidP="00283DA8">
            <w:pPr>
              <w:pStyle w:val="TAL"/>
              <w:snapToGrid w:val="0"/>
              <w:ind w:left="284"/>
              <w:jc w:val="both"/>
              <w:rPr>
                <w:color w:val="0070C0"/>
                <w:szCs w:val="18"/>
              </w:rPr>
            </w:pPr>
            <w:r w:rsidRPr="009743EA">
              <w:rPr>
                <w:color w:val="0070C0"/>
                <w:szCs w:val="18"/>
              </w:rPr>
              <w:t>}</w:t>
            </w:r>
          </w:p>
          <w:p w14:paraId="2BA79C5A" w14:textId="77777777" w:rsidR="00BB437C" w:rsidRPr="009743EA" w:rsidRDefault="00BB437C" w:rsidP="00283DA8">
            <w:pPr>
              <w:pStyle w:val="TAL"/>
              <w:snapToGrid w:val="0"/>
              <w:ind w:left="284"/>
              <w:jc w:val="both"/>
              <w:rPr>
                <w:color w:val="0070C0"/>
                <w:lang w:eastAsia="ko-KR"/>
              </w:rPr>
            </w:pPr>
          </w:p>
          <w:p w14:paraId="5825F113" w14:textId="77777777" w:rsidR="00BB437C" w:rsidRPr="009743EA" w:rsidRDefault="00BB437C" w:rsidP="00283DA8">
            <w:pPr>
              <w:widowControl w:val="0"/>
              <w:spacing w:after="0"/>
              <w:ind w:left="284"/>
              <w:jc w:val="both"/>
              <w:textAlignment w:val="auto"/>
              <w:rPr>
                <w:rFonts w:ascii="Arial" w:hAnsi="Arial"/>
                <w:b/>
                <w:color w:val="0070C0"/>
                <w:sz w:val="18"/>
              </w:rPr>
            </w:pPr>
          </w:p>
          <w:p w14:paraId="429E5193" w14:textId="77777777" w:rsidR="00BB437C" w:rsidRPr="009743EA" w:rsidRDefault="00BB437C" w:rsidP="00283DA8">
            <w:pPr>
              <w:widowControl w:val="0"/>
              <w:spacing w:after="0"/>
              <w:ind w:left="284"/>
              <w:jc w:val="both"/>
              <w:textAlignment w:val="auto"/>
              <w:rPr>
                <w:rFonts w:ascii="Arial" w:hAnsi="Arial"/>
                <w:b/>
                <w:color w:val="0070C0"/>
                <w:sz w:val="18"/>
              </w:rPr>
            </w:pPr>
            <w:r w:rsidRPr="009743EA">
              <w:rPr>
                <w:rFonts w:ascii="Arial" w:hAnsi="Arial"/>
                <w:b/>
                <w:color w:val="0070C0"/>
                <w:sz w:val="18"/>
              </w:rPr>
              <w:t>HTTP Response:</w:t>
            </w:r>
          </w:p>
          <w:p w14:paraId="4EAC4EEA" w14:textId="77777777" w:rsidR="00BB437C" w:rsidRPr="009743EA" w:rsidRDefault="00BB437C" w:rsidP="00283DA8">
            <w:pPr>
              <w:widowControl w:val="0"/>
              <w:spacing w:after="0"/>
              <w:ind w:left="284"/>
              <w:textAlignment w:val="auto"/>
              <w:rPr>
                <w:rFonts w:ascii="Arial" w:hAnsi="Arial"/>
                <w:color w:val="0070C0"/>
                <w:sz w:val="18"/>
              </w:rPr>
            </w:pPr>
          </w:p>
          <w:p w14:paraId="435C5108" w14:textId="77777777" w:rsidR="00BB437C" w:rsidRPr="009743EA" w:rsidRDefault="00BB437C" w:rsidP="00283DA8">
            <w:pPr>
              <w:widowControl w:val="0"/>
              <w:spacing w:after="0"/>
              <w:ind w:left="284"/>
              <w:textAlignment w:val="auto"/>
              <w:rPr>
                <w:color w:val="0070C0"/>
              </w:rPr>
            </w:pPr>
            <w:r w:rsidRPr="009743EA">
              <w:rPr>
                <w:rFonts w:ascii="Arial" w:hAnsi="Arial"/>
                <w:color w:val="0070C0"/>
                <w:sz w:val="18"/>
              </w:rPr>
              <w:t>200 OK</w:t>
            </w:r>
          </w:p>
          <w:p w14:paraId="479D7A92" w14:textId="77777777" w:rsidR="00BB437C" w:rsidRPr="009743EA" w:rsidRDefault="00BB437C" w:rsidP="00283DA8">
            <w:pPr>
              <w:pStyle w:val="TAL"/>
              <w:snapToGrid w:val="0"/>
              <w:ind w:left="284"/>
              <w:rPr>
                <w:color w:val="0070C0"/>
              </w:rPr>
            </w:pPr>
            <w:r w:rsidRPr="009743EA">
              <w:rPr>
                <w:color w:val="0070C0"/>
              </w:rPr>
              <w:t>X-M2M-RI: 1234</w:t>
            </w:r>
          </w:p>
          <w:p w14:paraId="7F7404A2" w14:textId="77777777" w:rsidR="00C32389" w:rsidRPr="009743EA" w:rsidRDefault="00C32389" w:rsidP="00C32389">
            <w:pPr>
              <w:widowControl w:val="0"/>
              <w:overflowPunct/>
              <w:spacing w:after="0"/>
              <w:ind w:left="284"/>
              <w:jc w:val="both"/>
              <w:textAlignment w:val="auto"/>
              <w:rPr>
                <w:color w:val="0070C0"/>
              </w:rPr>
            </w:pPr>
            <w:r w:rsidRPr="009743EA">
              <w:rPr>
                <w:rFonts w:ascii="Arial" w:hAnsi="Arial"/>
                <w:color w:val="0070C0"/>
                <w:sz w:val="18"/>
              </w:rPr>
              <w:t>X-M2M-RVI: 2a</w:t>
            </w:r>
          </w:p>
          <w:p w14:paraId="20E2B3A3" w14:textId="77777777" w:rsidR="00BB437C" w:rsidRPr="009743EA" w:rsidRDefault="00BB437C" w:rsidP="00283DA8">
            <w:pPr>
              <w:pStyle w:val="TAL"/>
              <w:snapToGrid w:val="0"/>
              <w:ind w:left="284"/>
              <w:rPr>
                <w:color w:val="0070C0"/>
              </w:rPr>
            </w:pPr>
            <w:r w:rsidRPr="009743EA">
              <w:rPr>
                <w:color w:val="0070C0"/>
              </w:rPr>
              <w:t>X-M2M-RSC: 2000</w:t>
            </w:r>
          </w:p>
          <w:p w14:paraId="34124690" w14:textId="77777777" w:rsidR="00BB437C" w:rsidRPr="009743EA" w:rsidRDefault="00BB437C" w:rsidP="00283DA8">
            <w:pPr>
              <w:widowControl w:val="0"/>
              <w:spacing w:after="0"/>
              <w:ind w:left="284"/>
              <w:jc w:val="both"/>
              <w:textAlignment w:val="auto"/>
              <w:rPr>
                <w:color w:val="0070C0"/>
              </w:rPr>
            </w:pPr>
          </w:p>
        </w:tc>
      </w:tr>
    </w:tbl>
    <w:p w14:paraId="2AC4CECD" w14:textId="77777777" w:rsidR="00787554" w:rsidRPr="005A2D7C" w:rsidRDefault="00787554" w:rsidP="009F506B">
      <w:pPr>
        <w:rPr>
          <w:rFonts w:ascii="Arial" w:hAnsi="Arial"/>
          <w:sz w:val="18"/>
        </w:rPr>
      </w:pPr>
    </w:p>
    <w:p w14:paraId="5B3E5D98" w14:textId="7D2B8EF5" w:rsidR="00FA4350" w:rsidRPr="00943489" w:rsidRDefault="003934A1" w:rsidP="00FA4350">
      <w:pPr>
        <w:pStyle w:val="Heading9"/>
      </w:pPr>
      <w:bookmarkStart w:id="754" w:name="_Toc49420796"/>
      <w:r w:rsidRPr="009743EA">
        <w:br w:type="page"/>
      </w:r>
      <w:bookmarkStart w:id="755" w:name="_Toc55813210"/>
      <w:bookmarkStart w:id="756" w:name="_Toc55828597"/>
      <w:bookmarkStart w:id="757" w:name="_Toc56670127"/>
      <w:bookmarkStart w:id="758" w:name="_Toc71708898"/>
      <w:bookmarkStart w:id="759" w:name="_Toc49507609"/>
      <w:bookmarkStart w:id="760" w:name="_Toc49507721"/>
      <w:r w:rsidR="00FA4350" w:rsidRPr="005A2D7C">
        <w:rPr>
          <w:rFonts w:ascii="Times New Roman" w:hAnsi="Times New Roman"/>
          <w:sz w:val="20"/>
        </w:rPr>
        <w:lastRenderedPageBreak/>
        <w:t>Annex B</w:t>
      </w:r>
      <w:bookmarkStart w:id="761" w:name="_Toc300919399"/>
      <w:bookmarkStart w:id="762" w:name="_Toc532286421"/>
      <w:bookmarkStart w:id="763" w:name="_Toc532286557"/>
      <w:bookmarkStart w:id="764" w:name="_Toc46154464"/>
      <w:r w:rsidR="00FA4350" w:rsidRPr="00943489">
        <w:t>:</w:t>
      </w:r>
      <w:r w:rsidR="00FA4350" w:rsidRPr="00943489">
        <w:br/>
        <w:t>Bibliography</w:t>
      </w:r>
      <w:bookmarkEnd w:id="755"/>
      <w:bookmarkEnd w:id="756"/>
      <w:bookmarkEnd w:id="757"/>
      <w:bookmarkEnd w:id="758"/>
      <w:bookmarkEnd w:id="761"/>
      <w:bookmarkEnd w:id="762"/>
      <w:bookmarkEnd w:id="763"/>
      <w:bookmarkEnd w:id="764"/>
    </w:p>
    <w:p w14:paraId="0299893B" w14:textId="77777777" w:rsidR="00FA4350" w:rsidRPr="00943489" w:rsidRDefault="00FA4350" w:rsidP="00FA4350">
      <w:pPr>
        <w:pStyle w:val="B1"/>
      </w:pPr>
      <w:r w:rsidRPr="00D860FF">
        <w:t>oneM2M TS-0009</w:t>
      </w:r>
      <w:r w:rsidRPr="00943489">
        <w:t>: "HTTP Protocol Binding".</w:t>
      </w:r>
    </w:p>
    <w:p w14:paraId="57325D52" w14:textId="77777777" w:rsidR="00FA4350" w:rsidRPr="00943489" w:rsidRDefault="00FA4350" w:rsidP="00FA4350">
      <w:pPr>
        <w:pStyle w:val="B1"/>
      </w:pPr>
      <w:r w:rsidRPr="00D860FF">
        <w:t>oneM2M TS-0011</w:t>
      </w:r>
      <w:r w:rsidRPr="00943489">
        <w:t>: "Common Terminology".</w:t>
      </w:r>
    </w:p>
    <w:p w14:paraId="4232F82B" w14:textId="77777777" w:rsidR="00BB6418" w:rsidRPr="009743EA" w:rsidRDefault="00FA4350">
      <w:pPr>
        <w:pStyle w:val="Heading1"/>
      </w:pPr>
      <w:r>
        <w:br w:type="page"/>
      </w:r>
      <w:bookmarkStart w:id="765" w:name="_Toc300919400"/>
      <w:bookmarkStart w:id="766" w:name="_Toc532286422"/>
      <w:bookmarkStart w:id="767" w:name="_Toc532286558"/>
      <w:bookmarkStart w:id="768" w:name="_Toc46154465"/>
      <w:bookmarkStart w:id="769" w:name="_Toc71708899"/>
      <w:r w:rsidR="00BB6418" w:rsidRPr="009743EA">
        <w:lastRenderedPageBreak/>
        <w:t>History</w:t>
      </w:r>
      <w:bookmarkEnd w:id="754"/>
      <w:bookmarkEnd w:id="759"/>
      <w:bookmarkEnd w:id="760"/>
      <w:bookmarkEnd w:id="765"/>
      <w:bookmarkEnd w:id="766"/>
      <w:bookmarkEnd w:id="767"/>
      <w:bookmarkEnd w:id="768"/>
      <w:bookmarkEnd w:id="769"/>
    </w:p>
    <w:tbl>
      <w:tblPr>
        <w:tblW w:w="0" w:type="auto"/>
        <w:jc w:val="center"/>
        <w:tblLayout w:type="fixed"/>
        <w:tblCellMar>
          <w:left w:w="28" w:type="dxa"/>
          <w:right w:w="28" w:type="dxa"/>
        </w:tblCellMar>
        <w:tblLook w:val="04A0" w:firstRow="1" w:lastRow="0" w:firstColumn="1" w:lastColumn="0" w:noHBand="0" w:noVBand="1"/>
      </w:tblPr>
      <w:tblGrid>
        <w:gridCol w:w="1247"/>
        <w:gridCol w:w="1588"/>
        <w:gridCol w:w="6804"/>
      </w:tblGrid>
      <w:tr w:rsidR="00356C28" w:rsidRPr="009743EA" w14:paraId="73705FBE" w14:textId="77777777" w:rsidTr="00712F2B">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3867713F" w14:textId="77777777" w:rsidR="00356C28" w:rsidRPr="009743EA" w:rsidRDefault="00356C28" w:rsidP="00712F2B">
            <w:pPr>
              <w:keepNext/>
              <w:spacing w:before="60" w:after="60"/>
              <w:jc w:val="center"/>
              <w:rPr>
                <w:b/>
                <w:sz w:val="24"/>
              </w:rPr>
            </w:pPr>
            <w:r w:rsidRPr="009743EA">
              <w:rPr>
                <w:b/>
                <w:sz w:val="24"/>
              </w:rPr>
              <w:t xml:space="preserve">Draft history </w:t>
            </w:r>
            <w:r w:rsidRPr="009743EA">
              <w:t>(to be removed on publication)</w:t>
            </w:r>
          </w:p>
        </w:tc>
      </w:tr>
      <w:tr w:rsidR="00DC4AC1" w:rsidRPr="009743EA" w14:paraId="3D5F46C9" w14:textId="77777777" w:rsidTr="00712F2B">
        <w:trPr>
          <w:cantSplit/>
          <w:jc w:val="center"/>
        </w:trPr>
        <w:tc>
          <w:tcPr>
            <w:tcW w:w="1247" w:type="dxa"/>
            <w:tcBorders>
              <w:top w:val="single" w:sz="6" w:space="0" w:color="auto"/>
              <w:left w:val="single" w:sz="6" w:space="0" w:color="auto"/>
              <w:bottom w:val="single" w:sz="6" w:space="0" w:color="auto"/>
              <w:right w:val="single" w:sz="6" w:space="0" w:color="auto"/>
            </w:tcBorders>
          </w:tcPr>
          <w:p w14:paraId="36315AC3" w14:textId="631392AE" w:rsidR="00DC4AC1" w:rsidRPr="009743EA" w:rsidRDefault="00DC4AC1" w:rsidP="005A2D7C">
            <w:pPr>
              <w:pStyle w:val="TAL"/>
            </w:pPr>
            <w:r>
              <w:t>V3.0.0.0</w:t>
            </w:r>
          </w:p>
        </w:tc>
        <w:tc>
          <w:tcPr>
            <w:tcW w:w="1588" w:type="dxa"/>
            <w:tcBorders>
              <w:top w:val="single" w:sz="6" w:space="0" w:color="auto"/>
              <w:left w:val="single" w:sz="6" w:space="0" w:color="auto"/>
              <w:bottom w:val="single" w:sz="6" w:space="0" w:color="auto"/>
              <w:right w:val="single" w:sz="6" w:space="0" w:color="auto"/>
            </w:tcBorders>
          </w:tcPr>
          <w:p w14:paraId="1E73BE50" w14:textId="4297B192" w:rsidR="00DC4AC1" w:rsidRPr="009743EA" w:rsidRDefault="00DC4AC1" w:rsidP="005A2D7C">
            <w:pPr>
              <w:pStyle w:val="TAL"/>
            </w:pPr>
            <w:r>
              <w:t>2021-05-12</w:t>
            </w:r>
          </w:p>
        </w:tc>
        <w:tc>
          <w:tcPr>
            <w:tcW w:w="6804" w:type="dxa"/>
            <w:tcBorders>
              <w:top w:val="single" w:sz="6" w:space="0" w:color="auto"/>
              <w:left w:val="nil"/>
              <w:bottom w:val="single" w:sz="6" w:space="0" w:color="auto"/>
              <w:right w:val="single" w:sz="6" w:space="0" w:color="auto"/>
            </w:tcBorders>
          </w:tcPr>
          <w:p w14:paraId="4CA0AFB9" w14:textId="77777777" w:rsidR="00DC4AC1" w:rsidRDefault="00DC4AC1" w:rsidP="005A2D7C">
            <w:pPr>
              <w:pStyle w:val="TAL"/>
              <w:rPr>
                <w:rFonts w:eastAsia="SimSun"/>
                <w:lang w:eastAsia="zh-CN"/>
              </w:rPr>
            </w:pPr>
            <w:r>
              <w:rPr>
                <w:rFonts w:eastAsia="SimSun"/>
                <w:lang w:eastAsia="zh-CN"/>
              </w:rPr>
              <w:t>Initial Draft V3.0.0.0</w:t>
            </w:r>
          </w:p>
          <w:p w14:paraId="3C110DBE" w14:textId="77777777" w:rsidR="00DC4AC1" w:rsidRDefault="00DC4AC1" w:rsidP="005A2D7C">
            <w:pPr>
              <w:pStyle w:val="TAL"/>
              <w:rPr>
                <w:rFonts w:eastAsia="SimSun"/>
                <w:lang w:eastAsia="zh-CN"/>
              </w:rPr>
            </w:pPr>
            <w:r>
              <w:rPr>
                <w:rFonts w:eastAsia="SimSun"/>
                <w:lang w:eastAsia="zh-CN"/>
              </w:rPr>
              <w:t>Implemented contribution agreed at TDE49.4</w:t>
            </w:r>
          </w:p>
          <w:p w14:paraId="5958C3E0" w14:textId="0AE0B6EC" w:rsidR="00DC4AC1" w:rsidRPr="009743EA" w:rsidRDefault="00DC4AC1" w:rsidP="005A2D7C">
            <w:pPr>
              <w:pStyle w:val="TAL"/>
              <w:rPr>
                <w:rFonts w:eastAsia="SimSun"/>
                <w:lang w:eastAsia="zh-CN"/>
              </w:rPr>
            </w:pPr>
            <w:r w:rsidRPr="00DC4AC1">
              <w:rPr>
                <w:rFonts w:eastAsia="SimSun"/>
                <w:lang w:eastAsia="zh-CN"/>
              </w:rPr>
              <w:t>TDE-2021-0015-TR-0051_API-AE</w:t>
            </w:r>
          </w:p>
        </w:tc>
      </w:tr>
    </w:tbl>
    <w:p w14:paraId="3F78597F" w14:textId="77777777" w:rsidR="00356C28" w:rsidRPr="009743EA" w:rsidRDefault="00356C28" w:rsidP="00356C28"/>
    <w:tbl>
      <w:tblPr>
        <w:tblW w:w="0" w:type="auto"/>
        <w:jc w:val="center"/>
        <w:tblLayout w:type="fixed"/>
        <w:tblCellMar>
          <w:left w:w="28" w:type="dxa"/>
          <w:right w:w="28" w:type="dxa"/>
        </w:tblCellMar>
        <w:tblLook w:val="04A0" w:firstRow="1" w:lastRow="0" w:firstColumn="1" w:lastColumn="0" w:noHBand="0" w:noVBand="1"/>
      </w:tblPr>
      <w:tblGrid>
        <w:gridCol w:w="1247"/>
        <w:gridCol w:w="1588"/>
        <w:gridCol w:w="6804"/>
      </w:tblGrid>
      <w:tr w:rsidR="003934A1" w:rsidRPr="009743EA" w14:paraId="483A5CAA" w14:textId="77777777" w:rsidTr="00A1055B">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070E3CAD" w14:textId="77777777" w:rsidR="003934A1" w:rsidRPr="009743EA" w:rsidRDefault="003934A1" w:rsidP="00A1055B">
            <w:pPr>
              <w:keepNext/>
              <w:spacing w:before="60" w:after="60"/>
              <w:jc w:val="center"/>
              <w:rPr>
                <w:b/>
                <w:sz w:val="24"/>
              </w:rPr>
            </w:pPr>
            <w:r w:rsidRPr="009743EA">
              <w:rPr>
                <w:b/>
                <w:sz w:val="24"/>
              </w:rPr>
              <w:t>Publication history</w:t>
            </w:r>
          </w:p>
        </w:tc>
      </w:tr>
      <w:tr w:rsidR="003934A1" w:rsidRPr="009743EA" w14:paraId="2C2C6658" w14:textId="77777777" w:rsidTr="00A1055B">
        <w:trPr>
          <w:cantSplit/>
          <w:jc w:val="center"/>
        </w:trPr>
        <w:tc>
          <w:tcPr>
            <w:tcW w:w="1247" w:type="dxa"/>
            <w:tcBorders>
              <w:top w:val="single" w:sz="6" w:space="0" w:color="auto"/>
              <w:left w:val="single" w:sz="6" w:space="0" w:color="auto"/>
              <w:bottom w:val="single" w:sz="6" w:space="0" w:color="auto"/>
              <w:right w:val="single" w:sz="6" w:space="0" w:color="auto"/>
            </w:tcBorders>
          </w:tcPr>
          <w:p w14:paraId="0201B8DB" w14:textId="77777777" w:rsidR="003934A1" w:rsidRPr="009743EA" w:rsidRDefault="00934717" w:rsidP="00A1055B">
            <w:pPr>
              <w:pStyle w:val="FP"/>
              <w:keepNext/>
              <w:spacing w:before="80" w:after="80"/>
              <w:ind w:left="57"/>
            </w:pPr>
            <w:r>
              <w:t>V0.0.6</w:t>
            </w:r>
          </w:p>
        </w:tc>
        <w:tc>
          <w:tcPr>
            <w:tcW w:w="1588" w:type="dxa"/>
            <w:tcBorders>
              <w:top w:val="single" w:sz="6" w:space="0" w:color="auto"/>
              <w:left w:val="single" w:sz="6" w:space="0" w:color="auto"/>
              <w:bottom w:val="single" w:sz="6" w:space="0" w:color="auto"/>
              <w:right w:val="single" w:sz="6" w:space="0" w:color="auto"/>
            </w:tcBorders>
          </w:tcPr>
          <w:p w14:paraId="171D6DE5" w14:textId="77777777" w:rsidR="003934A1" w:rsidRPr="009743EA" w:rsidRDefault="00934717" w:rsidP="00A1055B">
            <w:pPr>
              <w:pStyle w:val="FP"/>
              <w:keepNext/>
              <w:spacing w:before="80" w:after="80"/>
              <w:ind w:left="57"/>
            </w:pPr>
            <w:r>
              <w:t>August 2020</w:t>
            </w:r>
          </w:p>
        </w:tc>
        <w:tc>
          <w:tcPr>
            <w:tcW w:w="6804" w:type="dxa"/>
            <w:tcBorders>
              <w:top w:val="single" w:sz="6" w:space="0" w:color="auto"/>
              <w:left w:val="nil"/>
              <w:bottom w:val="single" w:sz="6" w:space="0" w:color="auto"/>
              <w:right w:val="single" w:sz="6" w:space="0" w:color="auto"/>
            </w:tcBorders>
          </w:tcPr>
          <w:p w14:paraId="5F0DB6D8" w14:textId="77777777" w:rsidR="003934A1" w:rsidRPr="009743EA" w:rsidRDefault="00934717" w:rsidP="00A1055B">
            <w:pPr>
              <w:pStyle w:val="FP"/>
              <w:keepNext/>
              <w:tabs>
                <w:tab w:val="left" w:pos="3118"/>
              </w:tabs>
              <w:spacing w:before="80" w:after="80"/>
              <w:ind w:left="57"/>
            </w:pPr>
            <w:r>
              <w:t xml:space="preserve">Partners pre-processing done by </w:t>
            </w:r>
            <w:r>
              <w:rPr>
                <w:rFonts w:ascii="Arial" w:hAnsi="Arial"/>
                <w:b/>
                <w:i/>
                <w:color w:val="4F81BD"/>
              </w:rPr>
              <w:t>editHelp!</w:t>
            </w:r>
            <w:r>
              <w:rPr>
                <w:rFonts w:ascii="Arial" w:hAnsi="Arial"/>
                <w:b/>
                <w:i/>
                <w:color w:val="4F81BD"/>
              </w:rPr>
              <w:br/>
            </w:r>
            <w:r>
              <w:t xml:space="preserve">e-mail: </w:t>
            </w:r>
            <w:hyperlink r:id="rId82" w:history="1">
              <w:r w:rsidRPr="00FA4350">
                <w:rPr>
                  <w:rStyle w:val="Hyperlink"/>
                </w:rPr>
                <w:t>mailto:edithelp@etsi.org</w:t>
              </w:r>
            </w:hyperlink>
          </w:p>
        </w:tc>
      </w:tr>
      <w:tr w:rsidR="003934A1" w:rsidRPr="009743EA" w14:paraId="6B149728" w14:textId="77777777" w:rsidTr="00A1055B">
        <w:trPr>
          <w:cantSplit/>
          <w:jc w:val="center"/>
        </w:trPr>
        <w:tc>
          <w:tcPr>
            <w:tcW w:w="1247" w:type="dxa"/>
            <w:tcBorders>
              <w:top w:val="single" w:sz="6" w:space="0" w:color="auto"/>
              <w:left w:val="single" w:sz="6" w:space="0" w:color="auto"/>
              <w:bottom w:val="single" w:sz="6" w:space="0" w:color="auto"/>
              <w:right w:val="single" w:sz="6" w:space="0" w:color="auto"/>
            </w:tcBorders>
          </w:tcPr>
          <w:p w14:paraId="3E5F0AB2" w14:textId="49B6E140" w:rsidR="003934A1" w:rsidRPr="009743EA" w:rsidRDefault="00910EF7" w:rsidP="00A1055B">
            <w:pPr>
              <w:pStyle w:val="FP"/>
              <w:keepNext/>
              <w:spacing w:before="80" w:after="80"/>
              <w:ind w:left="57"/>
            </w:pPr>
            <w:r>
              <w:t>V2.0.0</w:t>
            </w:r>
          </w:p>
        </w:tc>
        <w:tc>
          <w:tcPr>
            <w:tcW w:w="1588" w:type="dxa"/>
            <w:tcBorders>
              <w:top w:val="single" w:sz="6" w:space="0" w:color="auto"/>
              <w:left w:val="single" w:sz="6" w:space="0" w:color="auto"/>
              <w:bottom w:val="single" w:sz="6" w:space="0" w:color="auto"/>
              <w:right w:val="single" w:sz="6" w:space="0" w:color="auto"/>
            </w:tcBorders>
          </w:tcPr>
          <w:p w14:paraId="5F2A2880" w14:textId="0A3AB08F" w:rsidR="003934A1" w:rsidRPr="009743EA" w:rsidRDefault="00910EF7" w:rsidP="00A1055B">
            <w:pPr>
              <w:pStyle w:val="FP"/>
              <w:keepNext/>
              <w:spacing w:before="80" w:after="80"/>
              <w:ind w:left="57"/>
            </w:pPr>
            <w:r>
              <w:t>November 2020</w:t>
            </w:r>
          </w:p>
        </w:tc>
        <w:tc>
          <w:tcPr>
            <w:tcW w:w="6804" w:type="dxa"/>
            <w:tcBorders>
              <w:top w:val="single" w:sz="6" w:space="0" w:color="auto"/>
              <w:left w:val="nil"/>
              <w:bottom w:val="single" w:sz="6" w:space="0" w:color="auto"/>
              <w:right w:val="single" w:sz="6" w:space="0" w:color="auto"/>
            </w:tcBorders>
          </w:tcPr>
          <w:p w14:paraId="6F60AE88" w14:textId="405B4725" w:rsidR="003934A1" w:rsidRPr="009743EA" w:rsidRDefault="00910EF7" w:rsidP="00A1055B">
            <w:pPr>
              <w:pStyle w:val="FP"/>
              <w:keepNext/>
              <w:tabs>
                <w:tab w:val="left" w:pos="3118"/>
              </w:tabs>
              <w:spacing w:before="80" w:after="80"/>
              <w:ind w:left="57"/>
            </w:pPr>
            <w:r>
              <w:t>Final version</w:t>
            </w:r>
          </w:p>
        </w:tc>
      </w:tr>
      <w:tr w:rsidR="003934A1" w:rsidRPr="009743EA" w14:paraId="007186F1" w14:textId="77777777" w:rsidTr="00A1055B">
        <w:trPr>
          <w:cantSplit/>
          <w:jc w:val="center"/>
        </w:trPr>
        <w:tc>
          <w:tcPr>
            <w:tcW w:w="1247" w:type="dxa"/>
            <w:tcBorders>
              <w:top w:val="single" w:sz="6" w:space="0" w:color="auto"/>
              <w:left w:val="single" w:sz="6" w:space="0" w:color="auto"/>
              <w:bottom w:val="single" w:sz="6" w:space="0" w:color="auto"/>
              <w:right w:val="single" w:sz="6" w:space="0" w:color="auto"/>
            </w:tcBorders>
          </w:tcPr>
          <w:p w14:paraId="0FF7CE33" w14:textId="77777777" w:rsidR="003934A1" w:rsidRPr="009743EA" w:rsidRDefault="003934A1" w:rsidP="00A1055B">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0AE26F6" w14:textId="77777777" w:rsidR="003934A1" w:rsidRPr="009743EA" w:rsidRDefault="003934A1" w:rsidP="00A1055B">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14:paraId="24197A32" w14:textId="77777777" w:rsidR="003934A1" w:rsidRPr="009743EA" w:rsidRDefault="003934A1" w:rsidP="00A1055B">
            <w:pPr>
              <w:pStyle w:val="FP"/>
              <w:keepNext/>
              <w:tabs>
                <w:tab w:val="left" w:pos="3261"/>
                <w:tab w:val="left" w:pos="4395"/>
              </w:tabs>
              <w:spacing w:before="80" w:after="80"/>
              <w:ind w:left="57"/>
            </w:pPr>
          </w:p>
        </w:tc>
      </w:tr>
      <w:tr w:rsidR="003934A1" w:rsidRPr="009743EA" w14:paraId="74D603EF" w14:textId="77777777" w:rsidTr="00A1055B">
        <w:trPr>
          <w:cantSplit/>
          <w:jc w:val="center"/>
        </w:trPr>
        <w:tc>
          <w:tcPr>
            <w:tcW w:w="1247" w:type="dxa"/>
            <w:tcBorders>
              <w:top w:val="single" w:sz="6" w:space="0" w:color="auto"/>
              <w:left w:val="single" w:sz="6" w:space="0" w:color="auto"/>
              <w:bottom w:val="single" w:sz="6" w:space="0" w:color="auto"/>
              <w:right w:val="single" w:sz="6" w:space="0" w:color="auto"/>
            </w:tcBorders>
          </w:tcPr>
          <w:p w14:paraId="1E527690" w14:textId="77777777" w:rsidR="003934A1" w:rsidRPr="009743EA" w:rsidRDefault="003934A1" w:rsidP="00A1055B">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5C9B2FD4" w14:textId="77777777" w:rsidR="003934A1" w:rsidRPr="009743EA" w:rsidRDefault="003934A1" w:rsidP="00A1055B">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4886C23A" w14:textId="77777777" w:rsidR="003934A1" w:rsidRPr="009743EA" w:rsidRDefault="003934A1" w:rsidP="00A1055B">
            <w:pPr>
              <w:pStyle w:val="FP"/>
              <w:tabs>
                <w:tab w:val="left" w:pos="3261"/>
                <w:tab w:val="left" w:pos="4395"/>
              </w:tabs>
              <w:spacing w:before="80" w:after="80"/>
              <w:ind w:left="57"/>
            </w:pPr>
          </w:p>
        </w:tc>
      </w:tr>
      <w:tr w:rsidR="003934A1" w:rsidRPr="009743EA" w14:paraId="20C38A04" w14:textId="77777777" w:rsidTr="00A1055B">
        <w:trPr>
          <w:cantSplit/>
          <w:jc w:val="center"/>
        </w:trPr>
        <w:tc>
          <w:tcPr>
            <w:tcW w:w="1247" w:type="dxa"/>
            <w:tcBorders>
              <w:top w:val="single" w:sz="6" w:space="0" w:color="auto"/>
              <w:left w:val="single" w:sz="6" w:space="0" w:color="auto"/>
              <w:bottom w:val="single" w:sz="6" w:space="0" w:color="auto"/>
              <w:right w:val="single" w:sz="6" w:space="0" w:color="auto"/>
            </w:tcBorders>
          </w:tcPr>
          <w:p w14:paraId="5161D1FF" w14:textId="77777777" w:rsidR="003934A1" w:rsidRPr="009743EA" w:rsidRDefault="003934A1" w:rsidP="00A1055B">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0C20C50" w14:textId="77777777" w:rsidR="003934A1" w:rsidRPr="009743EA" w:rsidRDefault="003934A1" w:rsidP="00A1055B">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1F5F2963" w14:textId="77777777" w:rsidR="003934A1" w:rsidRPr="009743EA" w:rsidRDefault="003934A1" w:rsidP="00A1055B">
            <w:pPr>
              <w:pStyle w:val="FP"/>
              <w:tabs>
                <w:tab w:val="left" w:pos="3261"/>
                <w:tab w:val="left" w:pos="4395"/>
              </w:tabs>
              <w:spacing w:before="80" w:after="80"/>
              <w:ind w:left="57"/>
            </w:pPr>
          </w:p>
        </w:tc>
      </w:tr>
    </w:tbl>
    <w:p w14:paraId="08928722" w14:textId="77777777" w:rsidR="003934A1" w:rsidRPr="009743EA" w:rsidRDefault="003934A1" w:rsidP="003934A1"/>
    <w:p w14:paraId="7856E85B" w14:textId="77777777" w:rsidR="003934A1" w:rsidRPr="009743EA" w:rsidRDefault="003934A1" w:rsidP="003934A1"/>
    <w:p w14:paraId="391CF66D" w14:textId="77777777" w:rsidR="00E05319" w:rsidRPr="009743EA" w:rsidRDefault="00E05319" w:rsidP="00E05319"/>
    <w:sectPr w:rsidR="00E05319" w:rsidRPr="009743EA" w:rsidSect="005A2D7C">
      <w:headerReference w:type="default" r:id="rId83"/>
      <w:footerReference w:type="default" r:id="rId84"/>
      <w:footnotePr>
        <w:numRestart w:val="eachSect"/>
      </w:footnotePr>
      <w:pgSz w:w="11907" w:h="16840"/>
      <w:pgMar w:top="1418" w:right="1134" w:bottom="1134" w:left="1134" w:header="851"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D245A8" w14:textId="77777777" w:rsidR="0054261D" w:rsidRDefault="0054261D">
      <w:r>
        <w:separator/>
      </w:r>
    </w:p>
  </w:endnote>
  <w:endnote w:type="continuationSeparator" w:id="0">
    <w:p w14:paraId="5DFB279B" w14:textId="77777777" w:rsidR="0054261D" w:rsidRDefault="0054261D">
      <w:r>
        <w:continuationSeparator/>
      </w:r>
    </w:p>
  </w:endnote>
  <w:endnote w:type="continuationNotice" w:id="1">
    <w:p w14:paraId="234A4DA6" w14:textId="77777777" w:rsidR="0054261D" w:rsidRDefault="0054261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Arial"/>
    <w:charset w:val="00"/>
    <w:family w:val="auto"/>
    <w:pitch w:val="variable"/>
    <w:sig w:usb0="00000001"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DDA20" w14:textId="77777777" w:rsidR="004A00AF" w:rsidRPr="00A143E3" w:rsidRDefault="004A00AF" w:rsidP="00283DA8">
    <w:pPr>
      <w:pStyle w:val="Footer"/>
      <w:jc w:val="left"/>
      <w:rPr>
        <w:b w:val="0"/>
        <w:i w:val="0"/>
        <w:sz w:val="20"/>
      </w:rPr>
    </w:pPr>
    <w:r w:rsidRPr="00A143E3">
      <w:rPr>
        <w:rFonts w:ascii="Times New Roman" w:eastAsia="Calibri" w:hAnsi="Times New Roman"/>
        <w:b w:val="0"/>
        <w:i w:val="0"/>
        <w:sz w:val="20"/>
        <w:lang w:val="en-US"/>
      </w:rPr>
      <w:t>©</w:t>
    </w:r>
    <w:r>
      <w:rPr>
        <w:rFonts w:ascii="Times New Roman" w:eastAsia="Calibri" w:hAnsi="Times New Roman"/>
        <w:b w:val="0"/>
        <w:i w:val="0"/>
        <w:sz w:val="20"/>
        <w:lang w:val="en-US"/>
      </w:rPr>
      <w:t xml:space="preserve"> </w:t>
    </w:r>
    <w:r w:rsidR="00AB53C2">
      <w:rPr>
        <w:rFonts w:ascii="Times New Roman" w:eastAsia="Calibri" w:hAnsi="Times New Roman"/>
        <w:b w:val="0"/>
        <w:i w:val="0"/>
        <w:sz w:val="20"/>
        <w:lang w:val="en-US"/>
      </w:rPr>
      <w:t>2020</w:t>
    </w:r>
    <w:r w:rsidR="00AB53C2" w:rsidRPr="00A143E3">
      <w:rPr>
        <w:rFonts w:ascii="Times New Roman" w:eastAsia="Calibri" w:hAnsi="Times New Roman"/>
        <w:b w:val="0"/>
        <w:i w:val="0"/>
        <w:sz w:val="20"/>
        <w:lang w:val="en-US"/>
      </w:rPr>
      <w:t xml:space="preserve"> </w:t>
    </w:r>
    <w:r w:rsidRPr="00A143E3">
      <w:rPr>
        <w:rFonts w:ascii="Times New Roman" w:eastAsia="Calibri" w:hAnsi="Times New Roman"/>
        <w:b w:val="0"/>
        <w:i w:val="0"/>
        <w:sz w:val="20"/>
        <w:lang w:val="en-US"/>
      </w:rPr>
      <w:t>oneM2M Partners</w:t>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t>Page 1 (of 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FB44BF" w14:textId="77777777" w:rsidR="004A00AF" w:rsidRPr="003C00E6" w:rsidRDefault="004A00AF" w:rsidP="00325EA3">
    <w:pPr>
      <w:pStyle w:val="Footer"/>
      <w:tabs>
        <w:tab w:val="center" w:pos="4678"/>
        <w:tab w:val="right" w:pos="9214"/>
      </w:tabs>
      <w:jc w:val="both"/>
      <w:rPr>
        <w:rFonts w:ascii="Times New Roman" w:eastAsia="Calibri" w:hAnsi="Times New Roman"/>
        <w:sz w:val="16"/>
        <w:szCs w:val="16"/>
        <w:lang w:val="en-US"/>
      </w:rPr>
    </w:pPr>
  </w:p>
  <w:p w14:paraId="1388FDE0" w14:textId="77777777" w:rsidR="004A00AF" w:rsidRPr="004A2BF0" w:rsidRDefault="004A00AF" w:rsidP="00325EA3">
    <w:pPr>
      <w:pStyle w:val="Footer"/>
      <w:tabs>
        <w:tab w:val="center" w:pos="4678"/>
        <w:tab w:val="right" w:pos="9214"/>
      </w:tabs>
      <w:jc w:val="both"/>
    </w:pPr>
    <w:r w:rsidRPr="004A2BF0">
      <w:tab/>
      <w:t>© oneM2M Partners</w:t>
    </w:r>
    <w:r w:rsidRPr="00E278AD">
      <w:t xml:space="preserve"> </w:t>
    </w:r>
    <w:r w:rsidRPr="004A2BF0">
      <w:t>Type 1 (ARIB, ATIS, CCSA, ETSI, TIA, TSDSI, TTA, TTC)</w:t>
    </w:r>
    <w:r w:rsidRPr="004A2BF0">
      <w:tab/>
      <w:t xml:space="preserve">Page </w:t>
    </w:r>
    <w:r w:rsidRPr="004A2BF0">
      <w:fldChar w:fldCharType="begin"/>
    </w:r>
    <w:r w:rsidRPr="004A2BF0">
      <w:instrText xml:space="preserve"> PAGE   \* MERGEFORMAT </w:instrText>
    </w:r>
    <w:r w:rsidRPr="004A2BF0">
      <w:fldChar w:fldCharType="separate"/>
    </w:r>
    <w:r w:rsidR="00D530FB" w:rsidRPr="004A2BF0">
      <w:t>182</w:t>
    </w:r>
    <w:r w:rsidRPr="004A2BF0">
      <w:fldChar w:fldCharType="end"/>
    </w:r>
    <w:r w:rsidRPr="004A2BF0">
      <w:t xml:space="preserve"> of </w:t>
    </w:r>
    <w:r w:rsidR="0054261D">
      <w:fldChar w:fldCharType="begin"/>
    </w:r>
    <w:r w:rsidR="0054261D">
      <w:instrText xml:space="preserve"> NUMPAGES   \* MERGEFORMAT </w:instrText>
    </w:r>
    <w:r w:rsidR="0054261D">
      <w:fldChar w:fldCharType="separate"/>
    </w:r>
    <w:r w:rsidR="00D530FB" w:rsidRPr="004A2BF0">
      <w:t>182</w:t>
    </w:r>
    <w:r w:rsidR="0054261D">
      <w:fldChar w:fldCharType="end"/>
    </w:r>
  </w:p>
  <w:p w14:paraId="09802D7B" w14:textId="77777777" w:rsidR="004A00AF" w:rsidRPr="004A2BF0" w:rsidRDefault="004A00AF" w:rsidP="00325EA3">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505613" w14:textId="77777777" w:rsidR="0054261D" w:rsidRDefault="0054261D">
      <w:r>
        <w:separator/>
      </w:r>
    </w:p>
  </w:footnote>
  <w:footnote w:type="continuationSeparator" w:id="0">
    <w:p w14:paraId="4AC37BBB" w14:textId="77777777" w:rsidR="0054261D" w:rsidRDefault="0054261D">
      <w:r>
        <w:continuationSeparator/>
      </w:r>
    </w:p>
  </w:footnote>
  <w:footnote w:type="continuationNotice" w:id="1">
    <w:p w14:paraId="5387DDB0" w14:textId="77777777" w:rsidR="0054261D" w:rsidRDefault="0054261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687BE" w14:textId="77777777" w:rsidR="004A00AF" w:rsidRDefault="004A00AF" w:rsidP="009D66FE">
    <w:pPr>
      <w:pStyle w:val="Header"/>
      <w:tabs>
        <w:tab w:val="right" w:pos="935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5E719" w14:textId="77777777" w:rsidR="004A00AF" w:rsidRDefault="004A00AF" w:rsidP="009D66FE">
    <w:pPr>
      <w:pStyle w:val="Header"/>
      <w:tabs>
        <w:tab w:val="right" w:pos="935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7FF7FAA"/>
    <w:multiLevelType w:val="hybridMultilevel"/>
    <w:tmpl w:val="042099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07269F"/>
    <w:multiLevelType w:val="hybridMultilevel"/>
    <w:tmpl w:val="D5EA1432"/>
    <w:lvl w:ilvl="0" w:tplc="0809000B">
      <w:start w:val="1"/>
      <w:numFmt w:val="bullet"/>
      <w:lvlText w:val=""/>
      <w:lvlJc w:val="left"/>
      <w:pPr>
        <w:ind w:left="1005" w:hanging="360"/>
      </w:pPr>
      <w:rPr>
        <w:rFonts w:ascii="Wingdings" w:hAnsi="Wingdings"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DD70F09"/>
    <w:multiLevelType w:val="hybridMultilevel"/>
    <w:tmpl w:val="04D4A1A0"/>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41701618"/>
    <w:multiLevelType w:val="hybridMultilevel"/>
    <w:tmpl w:val="A5B46250"/>
    <w:lvl w:ilvl="0" w:tplc="0809000B">
      <w:start w:val="1"/>
      <w:numFmt w:val="bullet"/>
      <w:lvlText w:val=""/>
      <w:lvlJc w:val="left"/>
      <w:pPr>
        <w:ind w:left="1005" w:hanging="360"/>
      </w:pPr>
      <w:rPr>
        <w:rFonts w:ascii="Wingdings" w:hAnsi="Wingdings"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10"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280481E"/>
    <w:multiLevelType w:val="hybridMultilevel"/>
    <w:tmpl w:val="DE8055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952163"/>
    <w:multiLevelType w:val="hybridMultilevel"/>
    <w:tmpl w:val="03E84D92"/>
    <w:lvl w:ilvl="0" w:tplc="0809000B">
      <w:start w:val="1"/>
      <w:numFmt w:val="bullet"/>
      <w:lvlText w:val=""/>
      <w:lvlJc w:val="left"/>
      <w:pPr>
        <w:ind w:left="1005" w:hanging="360"/>
      </w:pPr>
      <w:rPr>
        <w:rFonts w:ascii="Wingdings" w:hAnsi="Wingdings"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13" w15:restartNumberingAfterBreak="0">
    <w:nsid w:val="663F3D07"/>
    <w:multiLevelType w:val="hybridMultilevel"/>
    <w:tmpl w:val="11D8EEA6"/>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67F15108"/>
    <w:multiLevelType w:val="hybridMultilevel"/>
    <w:tmpl w:val="460E0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694541"/>
    <w:multiLevelType w:val="hybridMultilevel"/>
    <w:tmpl w:val="373E8DB0"/>
    <w:lvl w:ilvl="0" w:tplc="08090001">
      <w:start w:val="1"/>
      <w:numFmt w:val="bullet"/>
      <w:lvlText w:val=""/>
      <w:lvlJc w:val="left"/>
      <w:pPr>
        <w:ind w:left="1005" w:hanging="360"/>
      </w:pPr>
      <w:rPr>
        <w:rFonts w:ascii="Symbol" w:hAnsi="Symbo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16" w15:restartNumberingAfterBreak="0">
    <w:nsid w:val="6CB764EC"/>
    <w:multiLevelType w:val="hybridMultilevel"/>
    <w:tmpl w:val="D848D00C"/>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6"/>
  </w:num>
  <w:num w:numId="2">
    <w:abstractNumId w:val="18"/>
  </w:num>
  <w:num w:numId="3">
    <w:abstractNumId w:val="4"/>
  </w:num>
  <w:num w:numId="4">
    <w:abstractNumId w:val="7"/>
  </w:num>
  <w:num w:numId="5">
    <w:abstractNumId w:val="10"/>
  </w:num>
  <w:num w:numId="6">
    <w:abstractNumId w:val="2"/>
  </w:num>
  <w:num w:numId="7">
    <w:abstractNumId w:val="1"/>
  </w:num>
  <w:num w:numId="8">
    <w:abstractNumId w:val="0"/>
  </w:num>
  <w:num w:numId="9">
    <w:abstractNumId w:val="17"/>
  </w:num>
  <w:num w:numId="10">
    <w:abstractNumId w:val="19"/>
  </w:num>
  <w:num w:numId="11">
    <w:abstractNumId w:val="5"/>
  </w:num>
  <w:num w:numId="12">
    <w:abstractNumId w:val="14"/>
  </w:num>
  <w:num w:numId="13">
    <w:abstractNumId w:val="11"/>
  </w:num>
  <w:num w:numId="14">
    <w:abstractNumId w:val="3"/>
  </w:num>
  <w:num w:numId="15">
    <w:abstractNumId w:val="16"/>
  </w:num>
  <w:num w:numId="16">
    <w:abstractNumId w:val="12"/>
  </w:num>
  <w:num w:numId="17">
    <w:abstractNumId w:val="9"/>
  </w:num>
  <w:num w:numId="18">
    <w:abstractNumId w:val="15"/>
  </w:num>
  <w:num w:numId="19">
    <w:abstractNumId w:val="8"/>
  </w:num>
  <w:num w:numId="20">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3261"/>
  </w:hdrShapeDefaults>
  <w:footnotePr>
    <w:numRestart w:val="eachSect"/>
    <w:footnote w:id="-1"/>
    <w:footnote w:id="0"/>
    <w:footnote w:id="1"/>
  </w:footnotePr>
  <w:endnotePr>
    <w:endnote w:id="-1"/>
    <w:endnote w:id="0"/>
    <w:endnote w:id="1"/>
  </w:endnotePr>
  <w:compat>
    <w:alignTablesRowByRow/>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B6418"/>
    <w:rsid w:val="0000384D"/>
    <w:rsid w:val="0000438A"/>
    <w:rsid w:val="00004633"/>
    <w:rsid w:val="00006470"/>
    <w:rsid w:val="00006F96"/>
    <w:rsid w:val="00012232"/>
    <w:rsid w:val="000128B3"/>
    <w:rsid w:val="00016C52"/>
    <w:rsid w:val="0002048D"/>
    <w:rsid w:val="00031BAD"/>
    <w:rsid w:val="000361F9"/>
    <w:rsid w:val="0004193D"/>
    <w:rsid w:val="00047576"/>
    <w:rsid w:val="00052843"/>
    <w:rsid w:val="00055A97"/>
    <w:rsid w:val="00062C7A"/>
    <w:rsid w:val="0006368F"/>
    <w:rsid w:val="000705EE"/>
    <w:rsid w:val="00070988"/>
    <w:rsid w:val="00072C17"/>
    <w:rsid w:val="0007540D"/>
    <w:rsid w:val="00084C42"/>
    <w:rsid w:val="000A0FFA"/>
    <w:rsid w:val="000B10F5"/>
    <w:rsid w:val="000B70A1"/>
    <w:rsid w:val="000D253E"/>
    <w:rsid w:val="000D6D95"/>
    <w:rsid w:val="000D6E4D"/>
    <w:rsid w:val="000E08CD"/>
    <w:rsid w:val="000E1539"/>
    <w:rsid w:val="000E3809"/>
    <w:rsid w:val="000F17D5"/>
    <w:rsid w:val="000F1D7C"/>
    <w:rsid w:val="000F688F"/>
    <w:rsid w:val="000F6DB0"/>
    <w:rsid w:val="00101471"/>
    <w:rsid w:val="001136E5"/>
    <w:rsid w:val="001153A6"/>
    <w:rsid w:val="00116725"/>
    <w:rsid w:val="00117B33"/>
    <w:rsid w:val="00124149"/>
    <w:rsid w:val="00126AC2"/>
    <w:rsid w:val="00135BAC"/>
    <w:rsid w:val="00147783"/>
    <w:rsid w:val="001535E5"/>
    <w:rsid w:val="00156D73"/>
    <w:rsid w:val="001577D1"/>
    <w:rsid w:val="00161159"/>
    <w:rsid w:val="00161758"/>
    <w:rsid w:val="0016585A"/>
    <w:rsid w:val="00172159"/>
    <w:rsid w:val="00176759"/>
    <w:rsid w:val="00177421"/>
    <w:rsid w:val="00182198"/>
    <w:rsid w:val="00184F47"/>
    <w:rsid w:val="001872F6"/>
    <w:rsid w:val="001A040B"/>
    <w:rsid w:val="001B2A1F"/>
    <w:rsid w:val="001B5EE8"/>
    <w:rsid w:val="001B74FC"/>
    <w:rsid w:val="001B7F5D"/>
    <w:rsid w:val="001C5D2C"/>
    <w:rsid w:val="001D01C7"/>
    <w:rsid w:val="001E3A3D"/>
    <w:rsid w:val="001E5F05"/>
    <w:rsid w:val="001E7509"/>
    <w:rsid w:val="001F364E"/>
    <w:rsid w:val="001F3880"/>
    <w:rsid w:val="001F6675"/>
    <w:rsid w:val="00202EE2"/>
    <w:rsid w:val="00212748"/>
    <w:rsid w:val="00226376"/>
    <w:rsid w:val="00234966"/>
    <w:rsid w:val="002475FE"/>
    <w:rsid w:val="00247D1F"/>
    <w:rsid w:val="002533C0"/>
    <w:rsid w:val="002669AD"/>
    <w:rsid w:val="00272B5F"/>
    <w:rsid w:val="00272D87"/>
    <w:rsid w:val="00272ECD"/>
    <w:rsid w:val="00283598"/>
    <w:rsid w:val="00283DA8"/>
    <w:rsid w:val="00292EB6"/>
    <w:rsid w:val="002A1966"/>
    <w:rsid w:val="002B232E"/>
    <w:rsid w:val="002B4108"/>
    <w:rsid w:val="002B7C69"/>
    <w:rsid w:val="002C0A3C"/>
    <w:rsid w:val="002C214A"/>
    <w:rsid w:val="002C2FE0"/>
    <w:rsid w:val="002C31BD"/>
    <w:rsid w:val="002D5570"/>
    <w:rsid w:val="002E4A68"/>
    <w:rsid w:val="002F032F"/>
    <w:rsid w:val="00307E47"/>
    <w:rsid w:val="00311086"/>
    <w:rsid w:val="00313082"/>
    <w:rsid w:val="003167CA"/>
    <w:rsid w:val="003175F6"/>
    <w:rsid w:val="0032018A"/>
    <w:rsid w:val="00324692"/>
    <w:rsid w:val="00325791"/>
    <w:rsid w:val="00325EA3"/>
    <w:rsid w:val="0033112C"/>
    <w:rsid w:val="003558BA"/>
    <w:rsid w:val="00356AB6"/>
    <w:rsid w:val="00356C28"/>
    <w:rsid w:val="00367656"/>
    <w:rsid w:val="00367F38"/>
    <w:rsid w:val="00375E62"/>
    <w:rsid w:val="0037667E"/>
    <w:rsid w:val="00380E5A"/>
    <w:rsid w:val="003816A7"/>
    <w:rsid w:val="00381F31"/>
    <w:rsid w:val="003934A1"/>
    <w:rsid w:val="003A04F2"/>
    <w:rsid w:val="003A3D42"/>
    <w:rsid w:val="003A580E"/>
    <w:rsid w:val="003B28CC"/>
    <w:rsid w:val="003B4AD3"/>
    <w:rsid w:val="003C00E6"/>
    <w:rsid w:val="003C3949"/>
    <w:rsid w:val="003C4E68"/>
    <w:rsid w:val="003C7F69"/>
    <w:rsid w:val="003D3CB6"/>
    <w:rsid w:val="003D6202"/>
    <w:rsid w:val="003D63E8"/>
    <w:rsid w:val="003E0D35"/>
    <w:rsid w:val="003E54A5"/>
    <w:rsid w:val="003E6710"/>
    <w:rsid w:val="0040354E"/>
    <w:rsid w:val="004060B2"/>
    <w:rsid w:val="004078E0"/>
    <w:rsid w:val="004127E2"/>
    <w:rsid w:val="004202B0"/>
    <w:rsid w:val="00422BC4"/>
    <w:rsid w:val="00423570"/>
    <w:rsid w:val="00423D5F"/>
    <w:rsid w:val="00424964"/>
    <w:rsid w:val="00424F10"/>
    <w:rsid w:val="00431613"/>
    <w:rsid w:val="00435054"/>
    <w:rsid w:val="00436590"/>
    <w:rsid w:val="00436775"/>
    <w:rsid w:val="00450EDF"/>
    <w:rsid w:val="0045477F"/>
    <w:rsid w:val="0046449A"/>
    <w:rsid w:val="00464E65"/>
    <w:rsid w:val="00466E67"/>
    <w:rsid w:val="0046724A"/>
    <w:rsid w:val="00467CCF"/>
    <w:rsid w:val="00470F2A"/>
    <w:rsid w:val="004A00AF"/>
    <w:rsid w:val="004A1E38"/>
    <w:rsid w:val="004A2BF0"/>
    <w:rsid w:val="004B21DC"/>
    <w:rsid w:val="004B2C68"/>
    <w:rsid w:val="004B5633"/>
    <w:rsid w:val="004D0B37"/>
    <w:rsid w:val="004D3D99"/>
    <w:rsid w:val="004D7D67"/>
    <w:rsid w:val="004E71A3"/>
    <w:rsid w:val="004F04C5"/>
    <w:rsid w:val="004F083C"/>
    <w:rsid w:val="004F1B60"/>
    <w:rsid w:val="00503909"/>
    <w:rsid w:val="00504A3E"/>
    <w:rsid w:val="005115DA"/>
    <w:rsid w:val="005126C9"/>
    <w:rsid w:val="00513AE8"/>
    <w:rsid w:val="00516360"/>
    <w:rsid w:val="00517849"/>
    <w:rsid w:val="005228FE"/>
    <w:rsid w:val="00523ED7"/>
    <w:rsid w:val="0052475E"/>
    <w:rsid w:val="00525B3E"/>
    <w:rsid w:val="00527205"/>
    <w:rsid w:val="0053252F"/>
    <w:rsid w:val="00532F8F"/>
    <w:rsid w:val="00533159"/>
    <w:rsid w:val="00541244"/>
    <w:rsid w:val="0054261D"/>
    <w:rsid w:val="00542A15"/>
    <w:rsid w:val="005453D4"/>
    <w:rsid w:val="00546D7B"/>
    <w:rsid w:val="00550F9C"/>
    <w:rsid w:val="005527CE"/>
    <w:rsid w:val="00553C1A"/>
    <w:rsid w:val="00553CE0"/>
    <w:rsid w:val="00554B11"/>
    <w:rsid w:val="00554D66"/>
    <w:rsid w:val="00564D7A"/>
    <w:rsid w:val="0056624A"/>
    <w:rsid w:val="0057170D"/>
    <w:rsid w:val="005726D2"/>
    <w:rsid w:val="00577FB2"/>
    <w:rsid w:val="00582BAD"/>
    <w:rsid w:val="0059474F"/>
    <w:rsid w:val="00595120"/>
    <w:rsid w:val="00595502"/>
    <w:rsid w:val="00596098"/>
    <w:rsid w:val="005A2D7C"/>
    <w:rsid w:val="005A38A8"/>
    <w:rsid w:val="005A3CFF"/>
    <w:rsid w:val="005A3EEC"/>
    <w:rsid w:val="005A7A27"/>
    <w:rsid w:val="005C210D"/>
    <w:rsid w:val="005C586E"/>
    <w:rsid w:val="005C72A8"/>
    <w:rsid w:val="005E0AD1"/>
    <w:rsid w:val="005E1047"/>
    <w:rsid w:val="005E122D"/>
    <w:rsid w:val="005E77DD"/>
    <w:rsid w:val="005F221A"/>
    <w:rsid w:val="005F5058"/>
    <w:rsid w:val="00607C90"/>
    <w:rsid w:val="006228A5"/>
    <w:rsid w:val="00634BA6"/>
    <w:rsid w:val="0063535F"/>
    <w:rsid w:val="00637BE5"/>
    <w:rsid w:val="00640591"/>
    <w:rsid w:val="006446F9"/>
    <w:rsid w:val="00644B12"/>
    <w:rsid w:val="00647F0F"/>
    <w:rsid w:val="00653A3B"/>
    <w:rsid w:val="00654563"/>
    <w:rsid w:val="00660FE0"/>
    <w:rsid w:val="00667EEB"/>
    <w:rsid w:val="00672201"/>
    <w:rsid w:val="0067620B"/>
    <w:rsid w:val="00676962"/>
    <w:rsid w:val="00683735"/>
    <w:rsid w:val="00690E42"/>
    <w:rsid w:val="006919F8"/>
    <w:rsid w:val="00695920"/>
    <w:rsid w:val="006A1E81"/>
    <w:rsid w:val="006A4A4C"/>
    <w:rsid w:val="006A6968"/>
    <w:rsid w:val="006A7DD8"/>
    <w:rsid w:val="006B17BF"/>
    <w:rsid w:val="006B2529"/>
    <w:rsid w:val="006B5A73"/>
    <w:rsid w:val="006B710D"/>
    <w:rsid w:val="006C1AEC"/>
    <w:rsid w:val="006C74D0"/>
    <w:rsid w:val="006D59CA"/>
    <w:rsid w:val="006D5F3D"/>
    <w:rsid w:val="006E778E"/>
    <w:rsid w:val="006F031E"/>
    <w:rsid w:val="006F2D4E"/>
    <w:rsid w:val="006F6D2A"/>
    <w:rsid w:val="007003C2"/>
    <w:rsid w:val="00701F1D"/>
    <w:rsid w:val="007038BC"/>
    <w:rsid w:val="00703E81"/>
    <w:rsid w:val="00706185"/>
    <w:rsid w:val="00706D50"/>
    <w:rsid w:val="00712F2B"/>
    <w:rsid w:val="00715670"/>
    <w:rsid w:val="007208B5"/>
    <w:rsid w:val="00720F4E"/>
    <w:rsid w:val="00737C79"/>
    <w:rsid w:val="00743F24"/>
    <w:rsid w:val="00744F10"/>
    <w:rsid w:val="00745924"/>
    <w:rsid w:val="007462C1"/>
    <w:rsid w:val="00747229"/>
    <w:rsid w:val="00750F11"/>
    <w:rsid w:val="00753357"/>
    <w:rsid w:val="00755B41"/>
    <w:rsid w:val="00756A2B"/>
    <w:rsid w:val="00757F6F"/>
    <w:rsid w:val="00763585"/>
    <w:rsid w:val="00763D49"/>
    <w:rsid w:val="00772BC0"/>
    <w:rsid w:val="0078530B"/>
    <w:rsid w:val="00787554"/>
    <w:rsid w:val="00794606"/>
    <w:rsid w:val="00797E96"/>
    <w:rsid w:val="007A1C7C"/>
    <w:rsid w:val="007A38C9"/>
    <w:rsid w:val="007B55FC"/>
    <w:rsid w:val="007B7941"/>
    <w:rsid w:val="007C2C07"/>
    <w:rsid w:val="007C39B4"/>
    <w:rsid w:val="007E1F9A"/>
    <w:rsid w:val="007E3609"/>
    <w:rsid w:val="007E501E"/>
    <w:rsid w:val="007E50A3"/>
    <w:rsid w:val="007F4A8E"/>
    <w:rsid w:val="00801A3D"/>
    <w:rsid w:val="00806AF1"/>
    <w:rsid w:val="0081157A"/>
    <w:rsid w:val="00812636"/>
    <w:rsid w:val="00813325"/>
    <w:rsid w:val="00813A63"/>
    <w:rsid w:val="008143DF"/>
    <w:rsid w:val="00817DE2"/>
    <w:rsid w:val="00821F9C"/>
    <w:rsid w:val="008244F8"/>
    <w:rsid w:val="008440E9"/>
    <w:rsid w:val="008503B6"/>
    <w:rsid w:val="00853C55"/>
    <w:rsid w:val="00856D18"/>
    <w:rsid w:val="008645C1"/>
    <w:rsid w:val="00866A3B"/>
    <w:rsid w:val="00867EBE"/>
    <w:rsid w:val="0087727E"/>
    <w:rsid w:val="00880ED6"/>
    <w:rsid w:val="008849A4"/>
    <w:rsid w:val="008869FD"/>
    <w:rsid w:val="00886CC2"/>
    <w:rsid w:val="00886FCC"/>
    <w:rsid w:val="008A0C4C"/>
    <w:rsid w:val="008A2C83"/>
    <w:rsid w:val="008A3F95"/>
    <w:rsid w:val="008A7735"/>
    <w:rsid w:val="008B1B88"/>
    <w:rsid w:val="008B267C"/>
    <w:rsid w:val="008C30AE"/>
    <w:rsid w:val="008D070A"/>
    <w:rsid w:val="008D31C1"/>
    <w:rsid w:val="008D35CF"/>
    <w:rsid w:val="008D50FC"/>
    <w:rsid w:val="008E2B7F"/>
    <w:rsid w:val="008F015D"/>
    <w:rsid w:val="008F09C2"/>
    <w:rsid w:val="008F29AE"/>
    <w:rsid w:val="008F3E6A"/>
    <w:rsid w:val="009067C7"/>
    <w:rsid w:val="00910EF7"/>
    <w:rsid w:val="00917C64"/>
    <w:rsid w:val="00921CAA"/>
    <w:rsid w:val="00924EB3"/>
    <w:rsid w:val="00930839"/>
    <w:rsid w:val="00934717"/>
    <w:rsid w:val="00937690"/>
    <w:rsid w:val="0094095C"/>
    <w:rsid w:val="00947571"/>
    <w:rsid w:val="009547E5"/>
    <w:rsid w:val="00957637"/>
    <w:rsid w:val="00961FC3"/>
    <w:rsid w:val="00962DC1"/>
    <w:rsid w:val="00970978"/>
    <w:rsid w:val="00972C9E"/>
    <w:rsid w:val="009743EA"/>
    <w:rsid w:val="00974608"/>
    <w:rsid w:val="00980275"/>
    <w:rsid w:val="00982D11"/>
    <w:rsid w:val="00983666"/>
    <w:rsid w:val="00984819"/>
    <w:rsid w:val="00984B82"/>
    <w:rsid w:val="00984FEF"/>
    <w:rsid w:val="00995BDD"/>
    <w:rsid w:val="009A108D"/>
    <w:rsid w:val="009A1217"/>
    <w:rsid w:val="009A2C4C"/>
    <w:rsid w:val="009A391F"/>
    <w:rsid w:val="009B02AE"/>
    <w:rsid w:val="009B6DB3"/>
    <w:rsid w:val="009B6EC3"/>
    <w:rsid w:val="009D0537"/>
    <w:rsid w:val="009D5081"/>
    <w:rsid w:val="009D66FE"/>
    <w:rsid w:val="009D7815"/>
    <w:rsid w:val="009F2CD4"/>
    <w:rsid w:val="009F506B"/>
    <w:rsid w:val="00A0028E"/>
    <w:rsid w:val="00A00407"/>
    <w:rsid w:val="00A011D6"/>
    <w:rsid w:val="00A0459B"/>
    <w:rsid w:val="00A04D9C"/>
    <w:rsid w:val="00A06B31"/>
    <w:rsid w:val="00A1055B"/>
    <w:rsid w:val="00A17E59"/>
    <w:rsid w:val="00A200F0"/>
    <w:rsid w:val="00A2245A"/>
    <w:rsid w:val="00A25E97"/>
    <w:rsid w:val="00A32E99"/>
    <w:rsid w:val="00A33FCE"/>
    <w:rsid w:val="00A377A6"/>
    <w:rsid w:val="00A40BC8"/>
    <w:rsid w:val="00A40F09"/>
    <w:rsid w:val="00A4167A"/>
    <w:rsid w:val="00A4634E"/>
    <w:rsid w:val="00A514C5"/>
    <w:rsid w:val="00A51600"/>
    <w:rsid w:val="00A604B0"/>
    <w:rsid w:val="00A606F5"/>
    <w:rsid w:val="00A6262E"/>
    <w:rsid w:val="00A62903"/>
    <w:rsid w:val="00A66BFE"/>
    <w:rsid w:val="00A80E83"/>
    <w:rsid w:val="00A87596"/>
    <w:rsid w:val="00A94CB3"/>
    <w:rsid w:val="00A95754"/>
    <w:rsid w:val="00AA316E"/>
    <w:rsid w:val="00AB53C2"/>
    <w:rsid w:val="00AC274F"/>
    <w:rsid w:val="00AC6B5E"/>
    <w:rsid w:val="00AC6F37"/>
    <w:rsid w:val="00AD7CE5"/>
    <w:rsid w:val="00AE1158"/>
    <w:rsid w:val="00AE2D24"/>
    <w:rsid w:val="00AF3C9C"/>
    <w:rsid w:val="00AF481D"/>
    <w:rsid w:val="00B01122"/>
    <w:rsid w:val="00B0246F"/>
    <w:rsid w:val="00B125A4"/>
    <w:rsid w:val="00B1314D"/>
    <w:rsid w:val="00B1793C"/>
    <w:rsid w:val="00B2124E"/>
    <w:rsid w:val="00B26970"/>
    <w:rsid w:val="00B307A5"/>
    <w:rsid w:val="00B34475"/>
    <w:rsid w:val="00B36619"/>
    <w:rsid w:val="00B36CBD"/>
    <w:rsid w:val="00B46A7D"/>
    <w:rsid w:val="00B50703"/>
    <w:rsid w:val="00B5293F"/>
    <w:rsid w:val="00B53823"/>
    <w:rsid w:val="00B556A2"/>
    <w:rsid w:val="00B6424A"/>
    <w:rsid w:val="00B648F9"/>
    <w:rsid w:val="00B73DE0"/>
    <w:rsid w:val="00B76FCC"/>
    <w:rsid w:val="00B808F8"/>
    <w:rsid w:val="00B813A0"/>
    <w:rsid w:val="00B9361D"/>
    <w:rsid w:val="00B9386A"/>
    <w:rsid w:val="00B95D14"/>
    <w:rsid w:val="00BA5E38"/>
    <w:rsid w:val="00BA615F"/>
    <w:rsid w:val="00BA6835"/>
    <w:rsid w:val="00BB1F4D"/>
    <w:rsid w:val="00BB437C"/>
    <w:rsid w:val="00BB4716"/>
    <w:rsid w:val="00BB6418"/>
    <w:rsid w:val="00BC02FD"/>
    <w:rsid w:val="00BC0A87"/>
    <w:rsid w:val="00BC33F7"/>
    <w:rsid w:val="00BC4FFB"/>
    <w:rsid w:val="00BD2C8E"/>
    <w:rsid w:val="00BD522C"/>
    <w:rsid w:val="00BE12DA"/>
    <w:rsid w:val="00BE1693"/>
    <w:rsid w:val="00BE2439"/>
    <w:rsid w:val="00BF006F"/>
    <w:rsid w:val="00BF4AD6"/>
    <w:rsid w:val="00C04BCB"/>
    <w:rsid w:val="00C05E06"/>
    <w:rsid w:val="00C072AF"/>
    <w:rsid w:val="00C21A38"/>
    <w:rsid w:val="00C24EF4"/>
    <w:rsid w:val="00C25189"/>
    <w:rsid w:val="00C252DE"/>
    <w:rsid w:val="00C25BC9"/>
    <w:rsid w:val="00C26AC6"/>
    <w:rsid w:val="00C27754"/>
    <w:rsid w:val="00C30AC5"/>
    <w:rsid w:val="00C32389"/>
    <w:rsid w:val="00C40550"/>
    <w:rsid w:val="00C47441"/>
    <w:rsid w:val="00C55DF2"/>
    <w:rsid w:val="00C6243C"/>
    <w:rsid w:val="00C62AE6"/>
    <w:rsid w:val="00C740D2"/>
    <w:rsid w:val="00C80DF6"/>
    <w:rsid w:val="00C851CA"/>
    <w:rsid w:val="00CA43B5"/>
    <w:rsid w:val="00CA59CA"/>
    <w:rsid w:val="00CA7994"/>
    <w:rsid w:val="00CB0EA5"/>
    <w:rsid w:val="00CC1C4E"/>
    <w:rsid w:val="00CC3DB5"/>
    <w:rsid w:val="00CC5A76"/>
    <w:rsid w:val="00CD17B5"/>
    <w:rsid w:val="00CD386D"/>
    <w:rsid w:val="00CE497E"/>
    <w:rsid w:val="00CE6C11"/>
    <w:rsid w:val="00CE7870"/>
    <w:rsid w:val="00CE7B21"/>
    <w:rsid w:val="00CF6428"/>
    <w:rsid w:val="00D20BFC"/>
    <w:rsid w:val="00D34229"/>
    <w:rsid w:val="00D35D58"/>
    <w:rsid w:val="00D44988"/>
    <w:rsid w:val="00D45D4C"/>
    <w:rsid w:val="00D511E4"/>
    <w:rsid w:val="00D52553"/>
    <w:rsid w:val="00D530FB"/>
    <w:rsid w:val="00D65B00"/>
    <w:rsid w:val="00D661C9"/>
    <w:rsid w:val="00D67F84"/>
    <w:rsid w:val="00D7365C"/>
    <w:rsid w:val="00D778F4"/>
    <w:rsid w:val="00D810BB"/>
    <w:rsid w:val="00D81928"/>
    <w:rsid w:val="00D85559"/>
    <w:rsid w:val="00D86524"/>
    <w:rsid w:val="00DA31F0"/>
    <w:rsid w:val="00DB0B7E"/>
    <w:rsid w:val="00DB64B4"/>
    <w:rsid w:val="00DC4AC1"/>
    <w:rsid w:val="00DC4CC9"/>
    <w:rsid w:val="00DD1186"/>
    <w:rsid w:val="00DD4BC8"/>
    <w:rsid w:val="00DD6B82"/>
    <w:rsid w:val="00DD7DA1"/>
    <w:rsid w:val="00DE3584"/>
    <w:rsid w:val="00DE3862"/>
    <w:rsid w:val="00DE56F4"/>
    <w:rsid w:val="00DE6449"/>
    <w:rsid w:val="00DE65BB"/>
    <w:rsid w:val="00DF3125"/>
    <w:rsid w:val="00DF3717"/>
    <w:rsid w:val="00DF487C"/>
    <w:rsid w:val="00E05319"/>
    <w:rsid w:val="00E056F7"/>
    <w:rsid w:val="00E20297"/>
    <w:rsid w:val="00E33A5A"/>
    <w:rsid w:val="00E363D2"/>
    <w:rsid w:val="00E436D9"/>
    <w:rsid w:val="00E442CB"/>
    <w:rsid w:val="00E4477A"/>
    <w:rsid w:val="00E45F9B"/>
    <w:rsid w:val="00E51DFE"/>
    <w:rsid w:val="00E61F3F"/>
    <w:rsid w:val="00E669B6"/>
    <w:rsid w:val="00E76088"/>
    <w:rsid w:val="00E8402F"/>
    <w:rsid w:val="00E8477D"/>
    <w:rsid w:val="00E84EE8"/>
    <w:rsid w:val="00E86E40"/>
    <w:rsid w:val="00E932F2"/>
    <w:rsid w:val="00E95952"/>
    <w:rsid w:val="00E97057"/>
    <w:rsid w:val="00EA3F33"/>
    <w:rsid w:val="00EA45D8"/>
    <w:rsid w:val="00EA530F"/>
    <w:rsid w:val="00EB14D5"/>
    <w:rsid w:val="00EB1C2F"/>
    <w:rsid w:val="00EC11B3"/>
    <w:rsid w:val="00EC2110"/>
    <w:rsid w:val="00EC75E8"/>
    <w:rsid w:val="00EC7C37"/>
    <w:rsid w:val="00ED24F8"/>
    <w:rsid w:val="00ED2E8A"/>
    <w:rsid w:val="00ED5F60"/>
    <w:rsid w:val="00EE6461"/>
    <w:rsid w:val="00EF053F"/>
    <w:rsid w:val="00EF3D16"/>
    <w:rsid w:val="00F00A47"/>
    <w:rsid w:val="00F019B1"/>
    <w:rsid w:val="00F029A4"/>
    <w:rsid w:val="00F048F6"/>
    <w:rsid w:val="00F0675B"/>
    <w:rsid w:val="00F11C87"/>
    <w:rsid w:val="00F12DD3"/>
    <w:rsid w:val="00F14700"/>
    <w:rsid w:val="00F153DD"/>
    <w:rsid w:val="00F16D07"/>
    <w:rsid w:val="00F3159A"/>
    <w:rsid w:val="00F34F86"/>
    <w:rsid w:val="00F351E9"/>
    <w:rsid w:val="00F41C4C"/>
    <w:rsid w:val="00F41F85"/>
    <w:rsid w:val="00F4400D"/>
    <w:rsid w:val="00F4440A"/>
    <w:rsid w:val="00F57C73"/>
    <w:rsid w:val="00F57D30"/>
    <w:rsid w:val="00F62667"/>
    <w:rsid w:val="00F716C5"/>
    <w:rsid w:val="00F8238F"/>
    <w:rsid w:val="00F843AC"/>
    <w:rsid w:val="00F9102A"/>
    <w:rsid w:val="00F976CF"/>
    <w:rsid w:val="00FA3987"/>
    <w:rsid w:val="00FA3A60"/>
    <w:rsid w:val="00FA4350"/>
    <w:rsid w:val="00FA58FC"/>
    <w:rsid w:val="00FB0C3B"/>
    <w:rsid w:val="00FB122C"/>
    <w:rsid w:val="00FC17F5"/>
    <w:rsid w:val="00FC2D6A"/>
    <w:rsid w:val="00FD0F9A"/>
    <w:rsid w:val="00FD4016"/>
    <w:rsid w:val="00FD4AE8"/>
    <w:rsid w:val="00FD67A0"/>
    <w:rsid w:val="00FE3B5F"/>
    <w:rsid w:val="00FE3ED2"/>
    <w:rsid w:val="00FE4120"/>
    <w:rsid w:val="00FE5146"/>
    <w:rsid w:val="00FF0177"/>
    <w:rsid w:val="00FF0345"/>
    <w:rsid w:val="00FF48D0"/>
    <w:rsid w:val="00FF500A"/>
    <w:rsid w:val="00FF78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61"/>
    <o:shapelayout v:ext="edit">
      <o:idmap v:ext="edit" data="1,3"/>
      <o:rules v:ext="edit">
        <o:r id="V:Rule1" type="connector" idref="#직선 화살표 연결선 4"/>
        <o:r id="V:Rule2" type="connector" idref="#직선 화살표 연결선 7"/>
        <o:r id="V:Rule3" type="connector" idref="#직선 화살표 연결선 4"/>
        <o:r id="V:Rule4" type="connector" idref="#직선 화살표 연결선 7"/>
        <o:r id="V:Rule5" type="connector" idref="#직선 화살표 연결선 4"/>
        <o:r id="V:Rule6" type="connector" idref="#직선 화살표 연결선 7"/>
        <o:r id="V:Rule7" type="connector" idref="#직선 화살표 연결선 4"/>
        <o:r id="V:Rule8" type="connector" idref="#직선 화살표 연결선 7"/>
        <o:r id="V:Rule9" type="connector" idref="#직선 화살표 연결선 4"/>
        <o:r id="V:Rule10" type="connector" idref="#직선 화살표 연결선 7"/>
        <o:r id="V:Rule11" type="connector" idref="#직선 화살표 연결선 4"/>
        <o:r id="V:Rule12" type="connector" idref="#직선 화살표 연결선 7"/>
        <o:r id="V:Rule13" type="connector" idref="#직선 화살표 연결선 4"/>
        <o:r id="V:Rule14" type="connector" idref="#직선 화살표 연결선 7"/>
        <o:r id="V:Rule15" type="connector" idref="#직선 화살표 연결선 4"/>
        <o:r id="V:Rule16" type="connector" idref="#직선 화살표 연결선 7"/>
        <o:r id="V:Rule17" type="connector" idref="#직선 화살표 연결선 4"/>
        <o:r id="V:Rule18" type="connector" idref="#직선 화살표 연결선 7"/>
        <o:r id="V:Rule19" type="connector" idref="#직선 화살표 연결선 4"/>
        <o:r id="V:Rule20" type="connector" idref="#직선 화살표 연결선 7"/>
        <o:r id="V:Rule21" type="connector" idref="#직선 화살표 연결선 4"/>
        <o:r id="V:Rule22" type="connector" idref="#직선 화살표 연결선 7"/>
        <o:r id="V:Rule23" type="connector" idref="#직선 화살표 연결선 4"/>
        <o:r id="V:Rule24" type="connector" idref="#직선 화살표 연결선 7"/>
        <o:r id="V:Rule25" type="connector" idref="#직선 화살표 연결선 4"/>
        <o:r id="V:Rule26" type="connector" idref="#직선 화살표 연결선 7"/>
        <o:r id="V:Rule27" type="connector" idref="#직선 화살표 연결선 4"/>
        <o:r id="V:Rule28" type="connector" idref="#직선 화살표 연결선 7"/>
        <o:r id="V:Rule29" type="connector" idref="#직선 화살표 연결선 4"/>
        <o:r id="V:Rule30" type="connector" idref="#직선 화살표 연결선 7"/>
        <o:r id="V:Rule31" type="connector" idref="#직선 화살표 연결선 4"/>
        <o:r id="V:Rule32" type="connector" idref="#직선 화살표 연결선 7"/>
        <o:r id="V:Rule33" type="connector" idref="#직선 화살표 연결선 4"/>
        <o:r id="V:Rule34" type="connector" idref="#직선 화살표 연결선 7"/>
        <o:r id="V:Rule35" type="connector" idref="#직선 화살표 연결선 4"/>
        <o:r id="V:Rule36" type="connector" idref="#직선 화살표 연결선 7"/>
        <o:r id="V:Rule37" type="connector" idref="#직선 화살표 연결선 4"/>
        <o:r id="V:Rule38" type="connector" idref="#직선 화살표 연결선 7"/>
        <o:r id="V:Rule39" type="connector" idref="#직선 화살표 연결선 4"/>
        <o:r id="V:Rule40" type="connector" idref="#직선 화살표 연결선 7"/>
        <o:r id="V:Rule41" type="connector" idref="#직선 화살표 연결선 4"/>
        <o:r id="V:Rule42" type="connector" idref="#직선 화살표 연결선 7"/>
        <o:r id="V:Rule43" type="connector" idref="#직선 화살표 연결선 4"/>
        <o:r id="V:Rule44" type="connector" idref="#직선 화살표 연결선 7"/>
        <o:r id="V:Rule45" type="connector" idref="#직선 화살표 연결선 4"/>
        <o:r id="V:Rule46" type="connector" idref="#직선 화살표 연결선 7"/>
        <o:r id="V:Rule47" type="connector" idref="#직선 화살표 연결선 4"/>
        <o:r id="V:Rule48" type="connector" idref="#직선 화살표 연결선 7"/>
        <o:r id="V:Rule49" type="connector" idref="#직선 화살표 연결선 4"/>
        <o:r id="V:Rule50" type="connector" idref="#직선 화살표 연결선 7"/>
        <o:r id="V:Rule51" type="connector" idref="#직선 화살표 연결선 4"/>
        <o:r id="V:Rule52" type="connector" idref="#직선 화살표 연결선 7"/>
        <o:r id="V:Rule53" type="connector" idref="#직선 화살표 연결선 4"/>
        <o:r id="V:Rule54" type="connector" idref="#직선 화살표 연결선 7"/>
        <o:r id="V:Rule55" type="connector" idref="#직선 화살표 연결선 4"/>
        <o:r id="V:Rule56" type="connector" idref="#직선 화살표 연결선 7"/>
        <o:r id="V:Rule57" type="connector" idref="#직선 화살표 연결선 4"/>
        <o:r id="V:Rule58" type="connector" idref="#직선 화살표 연결선 7"/>
        <o:r id="V:Rule59" type="connector" idref="#직선 화살표 연결선 4"/>
        <o:r id="V:Rule60" type="connector" idref="#직선 화살표 연결선 7"/>
        <o:r id="V:Rule61" type="connector" idref="#직선 화살표 연결선 4"/>
        <o:r id="V:Rule62" type="connector" idref="#직선 화살표 연결선 7"/>
        <o:r id="V:Rule63" type="connector" idref="#직선 화살표 연결선 4"/>
        <o:r id="V:Rule64" type="connector" idref="#직선 화살표 연결선 7"/>
        <o:r id="V:Rule65" type="connector" idref="#직선 화살표 연결선 4"/>
        <o:r id="V:Rule66" type="connector" idref="#직선 화살표 연결선 7"/>
        <o:r id="V:Rule67" type="connector" idref="#직선 화살표 연결선 4"/>
        <o:r id="V:Rule68" type="connector" idref="#직선 화살표 연결선 7"/>
        <o:r id="V:Rule69" type="connector" idref="#직선 화살표 연결선 4"/>
        <o:r id="V:Rule70" type="connector" idref="#직선 화살표 연결선 7"/>
        <o:r id="V:Rule71" type="connector" idref="#직선 화살표 연결선 4"/>
        <o:r id="V:Rule72" type="connector" idref="#직선 화살표 연결선 7"/>
        <o:r id="V:Rule73" type="connector" idref="#직선 화살표 연결선 10"/>
        <o:r id="V:Rule74" type="connector" idref="#직선 화살표 연결선 13"/>
        <o:r id="V:Rule75" type="connector" idref="#직선 화살표 연결선 16"/>
        <o:r id="V:Rule76" type="connector" idref="#직선 화살표 연결선 19"/>
        <o:r id="V:Rule77" type="connector" idref="#직선 화살표 연결선 4"/>
        <o:r id="V:Rule78" type="connector" idref="#직선 화살표 연결선 7"/>
        <o:r id="V:Rule79" type="connector" idref="#직선 화살표 연결선 4"/>
        <o:r id="V:Rule80" type="connector" idref="#직선 화살표 연결선 7"/>
        <o:r id="V:Rule81" type="connector" idref="#직선 화살표 연결선 4"/>
        <o:r id="V:Rule82" type="connector" idref="#직선 화살표 연결선 7"/>
        <o:r id="V:Rule83" type="connector" idref="#직선 화살표 연결선 4"/>
        <o:r id="V:Rule84" type="connector" idref="#직선 화살표 연결선 7"/>
        <o:r id="V:Rule85" type="connector" idref="#직선 화살표 연결선 10"/>
        <o:r id="V:Rule86" type="connector" idref="#직선 화살표 연결선 13"/>
        <o:r id="V:Rule87" type="connector" idref="#직선 화살표 연결선 16"/>
        <o:r id="V:Rule88" type="connector" idref="#직선 화살표 연결선 19"/>
        <o:r id="V:Rule89" type="connector" idref="#직선 화살표 연결선 4"/>
        <o:r id="V:Rule90" type="connector" idref="#직선 화살표 연결선 7"/>
        <o:r id="V:Rule91" type="connector" idref="#직선 화살표 연결선 4"/>
        <o:r id="V:Rule92" type="connector" idref="#직선 화살표 연결선 7"/>
        <o:r id="V:Rule93" type="connector" idref="#직선 화살표 연결선 4"/>
        <o:r id="V:Rule94" type="connector" idref="#직선 화살표 연결선 7"/>
        <o:r id="V:Rule95" type="connector" idref="#직선 화살표 연결선 4"/>
        <o:r id="V:Rule96" type="connector" idref="#직선 화살표 연결선 7"/>
        <o:r id="V:Rule97" type="connector" idref="#직선 화살표 연결선 10"/>
        <o:r id="V:Rule98" type="connector" idref="#직선 화살표 연결선 13"/>
        <o:r id="V:Rule99" type="connector" idref="#직선 화살표 연결선 16"/>
        <o:r id="V:Rule100" type="connector" idref="#직선 화살표 연결선 19"/>
        <o:r id="V:Rule101" type="connector" idref="#직선 화살표 연결선 4"/>
        <o:r id="V:Rule102" type="connector" idref="#직선 화살표 연결선 7"/>
        <o:r id="V:Rule103" type="connector" idref="#직선 화살표 연결선 4"/>
        <o:r id="V:Rule104" type="connector" idref="#직선 화살표 연결선 7"/>
        <o:r id="V:Rule105" type="connector" idref="#직선 화살표 연결선 4"/>
        <o:r id="V:Rule106" type="connector" idref="#직선 화살표 연결선 7"/>
        <o:r id="V:Rule107" type="connector" idref="#_x0000_s3257"/>
        <o:r id="V:Rule108" type="connector" idref="#연결선: 꺾임 13"/>
        <o:r id="V:Rule109" type="connector" idref="#직선 연결선 19"/>
        <o:r id="V:Rule110" type="connector" idref="#_x0000_s3254"/>
        <o:r id="V:Rule111" type="connector" idref="#_x0000_s3260"/>
        <o:r id="V:Rule112" type="connector" idref="#직선 연결선 3"/>
        <o:r id="V:Rule113" type="connector" idref="#직선 연결선 11"/>
        <o:r id="V:Rule114" type="connector" idref="#직선 연결선 4"/>
        <o:r id="V:Rule115" type="connector" idref="#직선 연결선 10"/>
        <o:r id="V:Rule116" type="connector" idref="#직선 연결선 6"/>
        <o:r id="V:Rule117" type="connector" idref="#직선 연결선 21"/>
        <o:r id="V:Rule118" type="connector" idref="#직선 연결선 20"/>
        <o:r id="V:Rule119" type="connector" idref="#직선 연결선 12"/>
        <o:r id="V:Rule120" type="connector" idref="#직선 연결선 2"/>
        <o:r id="V:Rule121" type="connector" idref="#직선 연결선 17"/>
        <o:r id="V:Rule122" type="connector" idref="#직선 화살표 연결선 13"/>
        <o:r id="V:Rule123" type="connector" idref="#직선 연결선 8"/>
        <o:r id="V:Rule124" type="connector" idref="#직선 화살표 연결선 16"/>
        <o:r id="V:Rule125" type="connector" idref="#직선 연결선 15"/>
        <o:r id="V:Rule126" type="connector" idref="#직선 연결선 9"/>
        <o:r id="V:Rule127" type="connector" idref="#직선 연결선 13"/>
        <o:r id="V:Rule128" type="connector" idref="#직선 연결선 7"/>
        <o:r id="V:Rule129" type="connector" idref="#직선 화살표 연결선 10"/>
        <o:r id="V:Rule130" type="connector" idref="#직선 화살표 연결선 19"/>
        <o:r id="V:Rule131" type="connector" idref="#직선 연결선 14"/>
        <o:r id="V:Rule132" type="connector" idref="#직선 화살표 연결선 7"/>
        <o:r id="V:Rule133" type="connector" idref="#직선 화살표 연결선 4"/>
        <o:r id="V:Rule134" type="connector" idref="#직선 연결선 5"/>
      </o:rules>
    </o:shapelayout>
  </w:shapeDefaults>
  <w:decimalSymbol w:val=","/>
  <w:listSeparator w:val=";"/>
  <w14:docId w14:val="1ACF81AC"/>
  <w15:chartTrackingRefBased/>
  <w15:docId w15:val="{6C75B35E-F699-4FC7-AC9C-802B56F01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algun Gothic"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9" w:uiPriority="39"/>
    <w:lsdException w:name="caption" w:qFormat="1"/>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2BF0"/>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qFormat/>
    <w:rsid w:val="000B10F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basedOn w:val="Heading1"/>
    <w:next w:val="Normal"/>
    <w:link w:val="Heading2Char"/>
    <w:qFormat/>
    <w:rsid w:val="000B10F5"/>
    <w:pPr>
      <w:pBdr>
        <w:top w:val="none" w:sz="0" w:space="0" w:color="auto"/>
      </w:pBdr>
      <w:spacing w:before="180"/>
      <w:outlineLvl w:val="1"/>
    </w:pPr>
    <w:rPr>
      <w:sz w:val="32"/>
    </w:rPr>
  </w:style>
  <w:style w:type="paragraph" w:styleId="Heading3">
    <w:name w:val="heading 3"/>
    <w:basedOn w:val="Heading2"/>
    <w:next w:val="Normal"/>
    <w:link w:val="Heading3Char"/>
    <w:uiPriority w:val="9"/>
    <w:qFormat/>
    <w:rsid w:val="000B10F5"/>
    <w:pPr>
      <w:spacing w:before="120"/>
      <w:outlineLvl w:val="2"/>
    </w:pPr>
    <w:rPr>
      <w:sz w:val="28"/>
    </w:rPr>
  </w:style>
  <w:style w:type="paragraph" w:styleId="Heading4">
    <w:name w:val="heading 4"/>
    <w:basedOn w:val="Heading3"/>
    <w:next w:val="Normal"/>
    <w:link w:val="Heading4Char"/>
    <w:qFormat/>
    <w:rsid w:val="000B10F5"/>
    <w:pPr>
      <w:ind w:left="1418" w:hanging="1418"/>
      <w:outlineLvl w:val="3"/>
    </w:pPr>
    <w:rPr>
      <w:sz w:val="24"/>
    </w:rPr>
  </w:style>
  <w:style w:type="paragraph" w:styleId="Heading5">
    <w:name w:val="heading 5"/>
    <w:basedOn w:val="Heading4"/>
    <w:next w:val="Normal"/>
    <w:qFormat/>
    <w:rsid w:val="000B10F5"/>
    <w:pPr>
      <w:ind w:left="1701" w:hanging="1701"/>
      <w:outlineLvl w:val="4"/>
    </w:pPr>
    <w:rPr>
      <w:sz w:val="22"/>
    </w:rPr>
  </w:style>
  <w:style w:type="paragraph" w:styleId="Heading6">
    <w:name w:val="heading 6"/>
    <w:basedOn w:val="H6"/>
    <w:next w:val="Normal"/>
    <w:qFormat/>
    <w:rsid w:val="000B10F5"/>
    <w:pPr>
      <w:outlineLvl w:val="5"/>
    </w:pPr>
  </w:style>
  <w:style w:type="paragraph" w:styleId="Heading7">
    <w:name w:val="heading 7"/>
    <w:basedOn w:val="H6"/>
    <w:next w:val="Normal"/>
    <w:qFormat/>
    <w:rsid w:val="000B10F5"/>
    <w:pPr>
      <w:outlineLvl w:val="6"/>
    </w:pPr>
  </w:style>
  <w:style w:type="paragraph" w:styleId="Heading8">
    <w:name w:val="heading 8"/>
    <w:basedOn w:val="Heading1"/>
    <w:next w:val="Normal"/>
    <w:link w:val="Heading8Char"/>
    <w:qFormat/>
    <w:rsid w:val="000B10F5"/>
    <w:pPr>
      <w:ind w:left="0" w:firstLine="0"/>
      <w:outlineLvl w:val="7"/>
    </w:pPr>
  </w:style>
  <w:style w:type="paragraph" w:styleId="Heading9">
    <w:name w:val="heading 9"/>
    <w:basedOn w:val="Heading8"/>
    <w:next w:val="Normal"/>
    <w:qFormat/>
    <w:rsid w:val="000B10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05319"/>
    <w:rPr>
      <w:rFonts w:ascii="Arial" w:eastAsia="Times New Roman" w:hAnsi="Arial"/>
      <w:sz w:val="32"/>
      <w:lang w:eastAsia="en-US"/>
    </w:rPr>
  </w:style>
  <w:style w:type="character" w:customStyle="1" w:styleId="Heading3Char">
    <w:name w:val="Heading 3 Char"/>
    <w:link w:val="Heading3"/>
    <w:uiPriority w:val="9"/>
    <w:rsid w:val="008B1B88"/>
    <w:rPr>
      <w:rFonts w:ascii="Arial" w:eastAsia="Times New Roman" w:hAnsi="Arial"/>
      <w:sz w:val="28"/>
      <w:lang w:eastAsia="en-US"/>
    </w:rPr>
  </w:style>
  <w:style w:type="character" w:customStyle="1" w:styleId="Heading4Char">
    <w:name w:val="Heading 4 Char"/>
    <w:link w:val="Heading4"/>
    <w:rsid w:val="00E056F7"/>
    <w:rPr>
      <w:rFonts w:ascii="Arial" w:eastAsia="Times New Roman" w:hAnsi="Arial"/>
      <w:sz w:val="24"/>
      <w:lang w:eastAsia="en-US"/>
    </w:rPr>
  </w:style>
  <w:style w:type="paragraph" w:customStyle="1" w:styleId="H6">
    <w:name w:val="H6"/>
    <w:basedOn w:val="Heading5"/>
    <w:next w:val="Normal"/>
    <w:rsid w:val="000B10F5"/>
    <w:pPr>
      <w:ind w:left="1985" w:hanging="1985"/>
      <w:outlineLvl w:val="9"/>
    </w:pPr>
    <w:rPr>
      <w:sz w:val="20"/>
    </w:rPr>
  </w:style>
  <w:style w:type="character" w:customStyle="1" w:styleId="Heading8Char">
    <w:name w:val="Heading 8 Char"/>
    <w:link w:val="Heading8"/>
    <w:rsid w:val="00BB437C"/>
    <w:rPr>
      <w:rFonts w:ascii="Arial" w:eastAsia="Times New Roman" w:hAnsi="Arial"/>
      <w:sz w:val="36"/>
      <w:lang w:eastAsia="en-US"/>
    </w:rPr>
  </w:style>
  <w:style w:type="paragraph" w:styleId="TOC9">
    <w:name w:val="toc 9"/>
    <w:basedOn w:val="TOC8"/>
    <w:uiPriority w:val="39"/>
    <w:rsid w:val="000B10F5"/>
    <w:pPr>
      <w:ind w:left="1418" w:hanging="1418"/>
    </w:pPr>
  </w:style>
  <w:style w:type="paragraph" w:styleId="TOC8">
    <w:name w:val="toc 8"/>
    <w:basedOn w:val="TOC1"/>
    <w:semiHidden/>
    <w:rsid w:val="000B10F5"/>
    <w:pPr>
      <w:spacing w:before="180"/>
      <w:ind w:left="2693" w:hanging="2693"/>
    </w:pPr>
    <w:rPr>
      <w:b/>
    </w:rPr>
  </w:style>
  <w:style w:type="paragraph" w:styleId="TOC1">
    <w:name w:val="toc 1"/>
    <w:uiPriority w:val="39"/>
    <w:rsid w:val="004A2BF0"/>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Normal"/>
    <w:next w:val="Normal"/>
    <w:rsid w:val="000B10F5"/>
    <w:pPr>
      <w:keepLines/>
      <w:tabs>
        <w:tab w:val="center" w:pos="4536"/>
        <w:tab w:val="right" w:pos="9072"/>
      </w:tabs>
    </w:pPr>
    <w:rPr>
      <w:noProof/>
    </w:rPr>
  </w:style>
  <w:style w:type="character" w:customStyle="1" w:styleId="ZGSM">
    <w:name w:val="ZGSM"/>
    <w:rsid w:val="000B10F5"/>
  </w:style>
  <w:style w:type="paragraph" w:styleId="Header">
    <w:name w:val="header"/>
    <w:rsid w:val="000B10F5"/>
    <w:pPr>
      <w:widowControl w:val="0"/>
      <w:overflowPunct w:val="0"/>
      <w:autoSpaceDE w:val="0"/>
      <w:autoSpaceDN w:val="0"/>
      <w:adjustRightInd w:val="0"/>
      <w:textAlignment w:val="baseline"/>
    </w:pPr>
    <w:rPr>
      <w:rFonts w:ascii="Arial" w:eastAsia="Times New Roman" w:hAnsi="Arial"/>
      <w:b/>
      <w:noProof/>
      <w:sz w:val="18"/>
      <w:lang w:eastAsia="en-US"/>
    </w:rPr>
  </w:style>
  <w:style w:type="paragraph" w:customStyle="1" w:styleId="ZD">
    <w:name w:val="ZD"/>
    <w:rsid w:val="000B10F5"/>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semiHidden/>
    <w:rsid w:val="000B10F5"/>
    <w:pPr>
      <w:ind w:left="1701" w:hanging="1701"/>
    </w:pPr>
  </w:style>
  <w:style w:type="paragraph" w:styleId="TOC4">
    <w:name w:val="toc 4"/>
    <w:basedOn w:val="TOC3"/>
    <w:uiPriority w:val="39"/>
    <w:rsid w:val="000B10F5"/>
    <w:pPr>
      <w:ind w:left="1418" w:hanging="1418"/>
    </w:pPr>
  </w:style>
  <w:style w:type="paragraph" w:styleId="TOC3">
    <w:name w:val="toc 3"/>
    <w:basedOn w:val="TOC2"/>
    <w:uiPriority w:val="39"/>
    <w:rsid w:val="000B10F5"/>
    <w:pPr>
      <w:ind w:left="1134" w:hanging="1134"/>
    </w:pPr>
  </w:style>
  <w:style w:type="paragraph" w:styleId="TOC2">
    <w:name w:val="toc 2"/>
    <w:basedOn w:val="TOC1"/>
    <w:uiPriority w:val="39"/>
    <w:rsid w:val="000B10F5"/>
    <w:pPr>
      <w:spacing w:before="0"/>
      <w:ind w:left="851" w:hanging="851"/>
    </w:pPr>
    <w:rPr>
      <w:sz w:val="20"/>
    </w:rPr>
  </w:style>
  <w:style w:type="paragraph" w:styleId="Index1">
    <w:name w:val="index 1"/>
    <w:basedOn w:val="Normal"/>
    <w:semiHidden/>
    <w:rsid w:val="000B10F5"/>
    <w:pPr>
      <w:keepLines/>
    </w:pPr>
  </w:style>
  <w:style w:type="paragraph" w:styleId="Index2">
    <w:name w:val="index 2"/>
    <w:basedOn w:val="Index1"/>
    <w:semiHidden/>
    <w:rsid w:val="000B10F5"/>
    <w:pPr>
      <w:ind w:left="284"/>
    </w:pPr>
  </w:style>
  <w:style w:type="paragraph" w:customStyle="1" w:styleId="TT">
    <w:name w:val="TT"/>
    <w:basedOn w:val="Heading1"/>
    <w:next w:val="Normal"/>
    <w:rsid w:val="000B10F5"/>
    <w:pPr>
      <w:outlineLvl w:val="9"/>
    </w:pPr>
  </w:style>
  <w:style w:type="paragraph" w:styleId="Footer">
    <w:name w:val="footer"/>
    <w:basedOn w:val="Header"/>
    <w:link w:val="FooterChar"/>
    <w:rsid w:val="000B10F5"/>
    <w:pPr>
      <w:jc w:val="center"/>
    </w:pPr>
    <w:rPr>
      <w:i/>
    </w:rPr>
  </w:style>
  <w:style w:type="character" w:customStyle="1" w:styleId="FooterChar">
    <w:name w:val="Footer Char"/>
    <w:link w:val="Footer"/>
    <w:rsid w:val="00BC33F7"/>
    <w:rPr>
      <w:rFonts w:ascii="Arial" w:eastAsia="Times New Roman" w:hAnsi="Arial"/>
      <w:b/>
      <w:i/>
      <w:noProof/>
      <w:sz w:val="18"/>
      <w:lang w:eastAsia="en-US"/>
    </w:rPr>
  </w:style>
  <w:style w:type="character" w:styleId="FootnoteReference">
    <w:name w:val="footnote reference"/>
    <w:semiHidden/>
    <w:rsid w:val="000B10F5"/>
    <w:rPr>
      <w:b/>
      <w:position w:val="6"/>
      <w:sz w:val="16"/>
    </w:rPr>
  </w:style>
  <w:style w:type="paragraph" w:styleId="FootnoteText">
    <w:name w:val="footnote text"/>
    <w:basedOn w:val="Normal"/>
    <w:semiHidden/>
    <w:rsid w:val="000B10F5"/>
    <w:pPr>
      <w:keepLines/>
      <w:ind w:left="454" w:hanging="454"/>
    </w:pPr>
    <w:rPr>
      <w:sz w:val="16"/>
    </w:rPr>
  </w:style>
  <w:style w:type="paragraph" w:customStyle="1" w:styleId="NF">
    <w:name w:val="NF"/>
    <w:basedOn w:val="NO"/>
    <w:rsid w:val="000B10F5"/>
    <w:pPr>
      <w:keepNext/>
      <w:spacing w:after="0"/>
    </w:pPr>
    <w:rPr>
      <w:rFonts w:ascii="Arial" w:hAnsi="Arial"/>
      <w:sz w:val="18"/>
    </w:rPr>
  </w:style>
  <w:style w:type="paragraph" w:customStyle="1" w:styleId="NO">
    <w:name w:val="NO"/>
    <w:basedOn w:val="Normal"/>
    <w:link w:val="NOChar"/>
    <w:rsid w:val="000B10F5"/>
    <w:pPr>
      <w:keepLines/>
      <w:ind w:left="1135" w:hanging="851"/>
    </w:pPr>
  </w:style>
  <w:style w:type="character" w:customStyle="1" w:styleId="NOChar">
    <w:name w:val="NO Char"/>
    <w:link w:val="NO"/>
    <w:rsid w:val="00E05319"/>
    <w:rPr>
      <w:rFonts w:eastAsia="Times New Roman"/>
      <w:lang w:eastAsia="en-US"/>
    </w:rPr>
  </w:style>
  <w:style w:type="paragraph" w:customStyle="1" w:styleId="PL">
    <w:name w:val="PL"/>
    <w:rsid w:val="000B10F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0B10F5"/>
    <w:pPr>
      <w:jc w:val="right"/>
    </w:pPr>
  </w:style>
  <w:style w:type="paragraph" w:customStyle="1" w:styleId="TAL">
    <w:name w:val="TAL"/>
    <w:basedOn w:val="Normal"/>
    <w:link w:val="TALChar"/>
    <w:rsid w:val="000B10F5"/>
    <w:pPr>
      <w:keepNext/>
      <w:keepLines/>
      <w:spacing w:after="0"/>
    </w:pPr>
    <w:rPr>
      <w:rFonts w:ascii="Arial" w:hAnsi="Arial"/>
      <w:sz w:val="18"/>
    </w:rPr>
  </w:style>
  <w:style w:type="character" w:customStyle="1" w:styleId="TALChar">
    <w:name w:val="TAL Char"/>
    <w:link w:val="TAL"/>
    <w:rsid w:val="003558BA"/>
    <w:rPr>
      <w:rFonts w:ascii="Arial" w:eastAsia="Times New Roman" w:hAnsi="Arial"/>
      <w:sz w:val="18"/>
      <w:lang w:eastAsia="en-US"/>
    </w:rPr>
  </w:style>
  <w:style w:type="paragraph" w:styleId="ListNumber2">
    <w:name w:val="List Number 2"/>
    <w:basedOn w:val="ListNumber"/>
    <w:rsid w:val="004A2BF0"/>
    <w:pPr>
      <w:ind w:left="851"/>
    </w:pPr>
  </w:style>
  <w:style w:type="paragraph" w:styleId="ListNumber">
    <w:name w:val="List Number"/>
    <w:basedOn w:val="List"/>
    <w:rsid w:val="004A2BF0"/>
  </w:style>
  <w:style w:type="paragraph" w:styleId="List">
    <w:name w:val="List"/>
    <w:basedOn w:val="Normal"/>
    <w:rsid w:val="000B10F5"/>
    <w:pPr>
      <w:ind w:left="568" w:hanging="284"/>
    </w:pPr>
  </w:style>
  <w:style w:type="paragraph" w:customStyle="1" w:styleId="TAH">
    <w:name w:val="TAH"/>
    <w:basedOn w:val="TAC"/>
    <w:link w:val="TAHChar"/>
    <w:rsid w:val="000B10F5"/>
    <w:rPr>
      <w:b/>
    </w:rPr>
  </w:style>
  <w:style w:type="paragraph" w:customStyle="1" w:styleId="TAC">
    <w:name w:val="TAC"/>
    <w:basedOn w:val="TAL"/>
    <w:rsid w:val="000B10F5"/>
    <w:pPr>
      <w:jc w:val="center"/>
    </w:pPr>
  </w:style>
  <w:style w:type="character" w:customStyle="1" w:styleId="TAHChar">
    <w:name w:val="TAH Char"/>
    <w:link w:val="TAH"/>
    <w:locked/>
    <w:rsid w:val="00D45D4C"/>
    <w:rPr>
      <w:rFonts w:ascii="Arial" w:eastAsia="Times New Roman" w:hAnsi="Arial"/>
      <w:b/>
      <w:sz w:val="18"/>
      <w:lang w:eastAsia="en-US"/>
    </w:rPr>
  </w:style>
  <w:style w:type="paragraph" w:customStyle="1" w:styleId="LD">
    <w:name w:val="LD"/>
    <w:rsid w:val="000B10F5"/>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Normal"/>
    <w:link w:val="EXCar"/>
    <w:rsid w:val="000B10F5"/>
    <w:pPr>
      <w:keepLines/>
      <w:ind w:left="1702" w:hanging="1418"/>
    </w:pPr>
  </w:style>
  <w:style w:type="character" w:customStyle="1" w:styleId="EXCar">
    <w:name w:val="EX Car"/>
    <w:link w:val="EX"/>
    <w:rsid w:val="00CB0EA5"/>
    <w:rPr>
      <w:rFonts w:eastAsia="Times New Roman"/>
      <w:lang w:eastAsia="en-US"/>
    </w:rPr>
  </w:style>
  <w:style w:type="paragraph" w:customStyle="1" w:styleId="FP">
    <w:name w:val="FP"/>
    <w:basedOn w:val="Normal"/>
    <w:rsid w:val="000B10F5"/>
    <w:pPr>
      <w:spacing w:after="0"/>
    </w:pPr>
  </w:style>
  <w:style w:type="paragraph" w:customStyle="1" w:styleId="NW">
    <w:name w:val="NW"/>
    <w:basedOn w:val="NO"/>
    <w:rsid w:val="000B10F5"/>
    <w:pPr>
      <w:spacing w:after="0"/>
    </w:pPr>
  </w:style>
  <w:style w:type="paragraph" w:customStyle="1" w:styleId="EW">
    <w:name w:val="EW"/>
    <w:basedOn w:val="EX"/>
    <w:rsid w:val="000B10F5"/>
    <w:pPr>
      <w:spacing w:after="0"/>
    </w:pPr>
  </w:style>
  <w:style w:type="paragraph" w:customStyle="1" w:styleId="B10">
    <w:name w:val="B1"/>
    <w:basedOn w:val="List"/>
    <w:rsid w:val="000B10F5"/>
    <w:pPr>
      <w:ind w:left="738" w:hanging="454"/>
    </w:pPr>
  </w:style>
  <w:style w:type="paragraph" w:styleId="TOC6">
    <w:name w:val="toc 6"/>
    <w:basedOn w:val="TOC5"/>
    <w:next w:val="Normal"/>
    <w:semiHidden/>
    <w:rsid w:val="000B10F5"/>
    <w:pPr>
      <w:ind w:left="1985" w:hanging="1985"/>
    </w:pPr>
  </w:style>
  <w:style w:type="paragraph" w:styleId="TOC7">
    <w:name w:val="toc 7"/>
    <w:basedOn w:val="TOC6"/>
    <w:next w:val="Normal"/>
    <w:semiHidden/>
    <w:rsid w:val="000B10F5"/>
    <w:pPr>
      <w:ind w:left="2268" w:hanging="2268"/>
    </w:pPr>
  </w:style>
  <w:style w:type="paragraph" w:styleId="ListBullet2">
    <w:name w:val="List Bullet 2"/>
    <w:basedOn w:val="ListBullet"/>
    <w:rsid w:val="004A2BF0"/>
    <w:pPr>
      <w:ind w:left="851"/>
    </w:pPr>
  </w:style>
  <w:style w:type="paragraph" w:styleId="ListBullet">
    <w:name w:val="List Bullet"/>
    <w:basedOn w:val="List"/>
    <w:rsid w:val="004A2BF0"/>
  </w:style>
  <w:style w:type="paragraph" w:customStyle="1" w:styleId="EditorsNote">
    <w:name w:val="Editor's Note"/>
    <w:basedOn w:val="NO"/>
    <w:rsid w:val="000B10F5"/>
    <w:rPr>
      <w:color w:val="FF0000"/>
    </w:rPr>
  </w:style>
  <w:style w:type="paragraph" w:customStyle="1" w:styleId="TH">
    <w:name w:val="TH"/>
    <w:basedOn w:val="FL"/>
    <w:next w:val="FL"/>
    <w:link w:val="THChar"/>
    <w:rsid w:val="000B10F5"/>
  </w:style>
  <w:style w:type="paragraph" w:customStyle="1" w:styleId="FL">
    <w:name w:val="FL"/>
    <w:basedOn w:val="Normal"/>
    <w:rsid w:val="000B10F5"/>
    <w:pPr>
      <w:keepNext/>
      <w:keepLines/>
      <w:spacing w:before="60"/>
      <w:jc w:val="center"/>
    </w:pPr>
    <w:rPr>
      <w:rFonts w:ascii="Arial" w:hAnsi="Arial"/>
      <w:b/>
    </w:rPr>
  </w:style>
  <w:style w:type="character" w:customStyle="1" w:styleId="THChar">
    <w:name w:val="TH Char"/>
    <w:link w:val="TH"/>
    <w:locked/>
    <w:rsid w:val="008B1B88"/>
    <w:rPr>
      <w:rFonts w:ascii="Arial" w:eastAsia="Times New Roman" w:hAnsi="Arial"/>
      <w:b/>
      <w:lang w:eastAsia="en-US"/>
    </w:rPr>
  </w:style>
  <w:style w:type="paragraph" w:customStyle="1" w:styleId="ZA">
    <w:name w:val="ZA"/>
    <w:rsid w:val="000B10F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0B10F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4A2BF0"/>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0B10F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0B10F5"/>
    <w:pPr>
      <w:ind w:left="851" w:hanging="851"/>
    </w:pPr>
  </w:style>
  <w:style w:type="paragraph" w:customStyle="1" w:styleId="ZH">
    <w:name w:val="ZH"/>
    <w:rsid w:val="000B10F5"/>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rsid w:val="000B10F5"/>
    <w:pPr>
      <w:keepNext w:val="0"/>
      <w:spacing w:before="0" w:after="240"/>
    </w:pPr>
  </w:style>
  <w:style w:type="paragraph" w:customStyle="1" w:styleId="ZG">
    <w:name w:val="ZG"/>
    <w:rsid w:val="000B10F5"/>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ListBullet3">
    <w:name w:val="List Bullet 3"/>
    <w:basedOn w:val="ListBullet2"/>
    <w:rsid w:val="000B10F5"/>
    <w:pPr>
      <w:ind w:left="1135"/>
    </w:pPr>
  </w:style>
  <w:style w:type="paragraph" w:styleId="List2">
    <w:name w:val="List 2"/>
    <w:basedOn w:val="List"/>
    <w:rsid w:val="000B10F5"/>
    <w:pPr>
      <w:ind w:left="851"/>
    </w:pPr>
  </w:style>
  <w:style w:type="paragraph" w:styleId="List3">
    <w:name w:val="List 3"/>
    <w:basedOn w:val="List2"/>
    <w:rsid w:val="000B10F5"/>
    <w:pPr>
      <w:ind w:left="1135"/>
    </w:pPr>
  </w:style>
  <w:style w:type="paragraph" w:styleId="List4">
    <w:name w:val="List 4"/>
    <w:basedOn w:val="List3"/>
    <w:rsid w:val="000B10F5"/>
    <w:pPr>
      <w:ind w:left="1418"/>
    </w:pPr>
  </w:style>
  <w:style w:type="paragraph" w:styleId="List5">
    <w:name w:val="List 5"/>
    <w:basedOn w:val="List4"/>
    <w:rsid w:val="000B10F5"/>
    <w:pPr>
      <w:ind w:left="1702"/>
    </w:pPr>
  </w:style>
  <w:style w:type="paragraph" w:styleId="ListBullet4">
    <w:name w:val="List Bullet 4"/>
    <w:basedOn w:val="ListBullet3"/>
    <w:rsid w:val="000B10F5"/>
    <w:pPr>
      <w:ind w:left="1418"/>
    </w:pPr>
  </w:style>
  <w:style w:type="paragraph" w:styleId="ListBullet5">
    <w:name w:val="List Bullet 5"/>
    <w:basedOn w:val="ListBullet4"/>
    <w:rsid w:val="000B10F5"/>
    <w:pPr>
      <w:ind w:left="1702"/>
    </w:pPr>
  </w:style>
  <w:style w:type="paragraph" w:customStyle="1" w:styleId="B20">
    <w:name w:val="B2"/>
    <w:basedOn w:val="List2"/>
    <w:rsid w:val="000B10F5"/>
    <w:pPr>
      <w:ind w:left="1191" w:hanging="454"/>
    </w:pPr>
  </w:style>
  <w:style w:type="paragraph" w:customStyle="1" w:styleId="B30">
    <w:name w:val="B3"/>
    <w:basedOn w:val="List3"/>
    <w:rsid w:val="000B10F5"/>
    <w:pPr>
      <w:ind w:left="1645" w:hanging="454"/>
    </w:pPr>
  </w:style>
  <w:style w:type="paragraph" w:customStyle="1" w:styleId="B4">
    <w:name w:val="B4"/>
    <w:basedOn w:val="List4"/>
    <w:rsid w:val="000B10F5"/>
    <w:pPr>
      <w:ind w:left="2098" w:hanging="454"/>
    </w:pPr>
  </w:style>
  <w:style w:type="paragraph" w:customStyle="1" w:styleId="B5">
    <w:name w:val="B5"/>
    <w:basedOn w:val="List5"/>
    <w:rsid w:val="000B10F5"/>
    <w:pPr>
      <w:ind w:left="2552" w:hanging="454"/>
    </w:pPr>
  </w:style>
  <w:style w:type="paragraph" w:customStyle="1" w:styleId="ZTD">
    <w:name w:val="ZTD"/>
    <w:basedOn w:val="ZB"/>
    <w:rsid w:val="000B10F5"/>
    <w:pPr>
      <w:framePr w:hRule="auto" w:wrap="notBeside" w:y="852"/>
    </w:pPr>
    <w:rPr>
      <w:i w:val="0"/>
      <w:sz w:val="40"/>
    </w:rPr>
  </w:style>
  <w:style w:type="paragraph" w:customStyle="1" w:styleId="ZV">
    <w:name w:val="ZV"/>
    <w:basedOn w:val="ZU"/>
    <w:rsid w:val="000B10F5"/>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B3">
    <w:name w:val="B3+"/>
    <w:basedOn w:val="B30"/>
    <w:rsid w:val="000B10F5"/>
    <w:pPr>
      <w:numPr>
        <w:numId w:val="3"/>
      </w:numPr>
      <w:tabs>
        <w:tab w:val="left" w:pos="1134"/>
      </w:tabs>
    </w:pPr>
  </w:style>
  <w:style w:type="paragraph" w:customStyle="1" w:styleId="B1">
    <w:name w:val="B1+"/>
    <w:basedOn w:val="B10"/>
    <w:link w:val="B1Car"/>
    <w:rsid w:val="000B10F5"/>
    <w:pPr>
      <w:numPr>
        <w:numId w:val="1"/>
      </w:numPr>
    </w:pPr>
  </w:style>
  <w:style w:type="character" w:customStyle="1" w:styleId="B1Car">
    <w:name w:val="B1+ Car"/>
    <w:link w:val="B1"/>
    <w:locked/>
    <w:rsid w:val="00595502"/>
    <w:rPr>
      <w:rFonts w:eastAsia="Times New Roman"/>
      <w:lang w:eastAsia="en-US"/>
    </w:rPr>
  </w:style>
  <w:style w:type="paragraph" w:customStyle="1" w:styleId="B2">
    <w:name w:val="B2+"/>
    <w:basedOn w:val="B20"/>
    <w:rsid w:val="000B10F5"/>
    <w:pPr>
      <w:numPr>
        <w:numId w:val="2"/>
      </w:numPr>
    </w:pPr>
  </w:style>
  <w:style w:type="paragraph" w:customStyle="1" w:styleId="BL">
    <w:name w:val="BL"/>
    <w:basedOn w:val="Normal"/>
    <w:rsid w:val="000B10F5"/>
    <w:pPr>
      <w:numPr>
        <w:numId w:val="5"/>
      </w:numPr>
      <w:tabs>
        <w:tab w:val="left" w:pos="851"/>
      </w:tabs>
    </w:pPr>
  </w:style>
  <w:style w:type="paragraph" w:customStyle="1" w:styleId="BN">
    <w:name w:val="BN"/>
    <w:basedOn w:val="Normal"/>
    <w:rsid w:val="000B10F5"/>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qFormat/>
    <w:pPr>
      <w:spacing w:before="120" w:after="120"/>
    </w:pPr>
    <w:rPr>
      <w:b/>
      <w:bCs/>
    </w:rPr>
  </w:style>
  <w:style w:type="paragraph" w:styleId="Closing">
    <w:name w:val="Closing"/>
    <w:basedOn w:val="Normal"/>
    <w:pPr>
      <w:ind w:left="4252"/>
    </w:pPr>
  </w:style>
  <w:style w:type="character" w:styleId="CommentReference">
    <w:name w:val="annotation reference"/>
    <w:rPr>
      <w:sz w:val="16"/>
      <w:szCs w:val="16"/>
    </w:rPr>
  </w:style>
  <w:style w:type="paragraph" w:styleId="CommentText">
    <w:name w:val="annotation text"/>
    <w:basedOn w:val="Normal"/>
    <w:link w:val="CommentTextChar"/>
    <w:semiHidden/>
  </w:style>
  <w:style w:type="character" w:customStyle="1" w:styleId="CommentTextChar">
    <w:name w:val="Comment Text Char"/>
    <w:link w:val="CommentText"/>
    <w:semiHidden/>
    <w:rsid w:val="008B1B88"/>
    <w:rPr>
      <w:lang w:eastAsia="en-US"/>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0B10F5"/>
    <w:pPr>
      <w:keepNext/>
      <w:keepLines/>
      <w:spacing w:after="0"/>
      <w:jc w:val="both"/>
    </w:pPr>
    <w:rPr>
      <w:rFonts w:ascii="Arial" w:hAnsi="Arial"/>
      <w:sz w:val="18"/>
    </w:rPr>
  </w:style>
  <w:style w:type="paragraph" w:styleId="BalloonText">
    <w:name w:val="Balloon Text"/>
    <w:basedOn w:val="Normal"/>
    <w:link w:val="BalloonTextChar"/>
    <w:rsid w:val="00F12DD3"/>
    <w:pPr>
      <w:spacing w:after="0"/>
    </w:pPr>
    <w:rPr>
      <w:rFonts w:ascii="Tahoma" w:hAnsi="Tahoma" w:cs="Tahoma"/>
      <w:sz w:val="16"/>
      <w:szCs w:val="16"/>
    </w:rPr>
  </w:style>
  <w:style w:type="character" w:customStyle="1" w:styleId="BalloonTextChar">
    <w:name w:val="Balloon Text Char"/>
    <w:link w:val="BalloonText"/>
    <w:rsid w:val="00F12DD3"/>
    <w:rPr>
      <w:rFonts w:ascii="Tahoma" w:hAnsi="Tahoma" w:cs="Tahoma"/>
      <w:sz w:val="16"/>
      <w:szCs w:val="16"/>
      <w:lang w:eastAsia="en-US"/>
    </w:rPr>
  </w:style>
  <w:style w:type="paragraph" w:customStyle="1" w:styleId="oneM2M-CoverTableLeft">
    <w:name w:val="oneM2M-CoverTableLeft"/>
    <w:basedOn w:val="Normal"/>
    <w:qFormat/>
    <w:rsid w:val="005A3CFF"/>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Default">
    <w:name w:val="Default"/>
    <w:rsid w:val="003558BA"/>
    <w:pPr>
      <w:autoSpaceDE w:val="0"/>
      <w:autoSpaceDN w:val="0"/>
      <w:adjustRightInd w:val="0"/>
    </w:pPr>
    <w:rPr>
      <w:rFonts w:eastAsia="Calibri"/>
      <w:color w:val="000000"/>
      <w:sz w:val="24"/>
      <w:szCs w:val="24"/>
      <w:lang w:eastAsia="en-US"/>
    </w:rPr>
  </w:style>
  <w:style w:type="paragraph" w:styleId="NoSpacing">
    <w:name w:val="No Spacing"/>
    <w:uiPriority w:val="1"/>
    <w:qFormat/>
    <w:rsid w:val="003558BA"/>
    <w:pPr>
      <w:widowControl w:val="0"/>
      <w:wordWrap w:val="0"/>
      <w:autoSpaceDE w:val="0"/>
      <w:autoSpaceDN w:val="0"/>
      <w:jc w:val="both"/>
    </w:pPr>
    <w:rPr>
      <w:rFonts w:ascii="Malgun Gothic" w:hAnsi="Malgun Gothic"/>
      <w:kern w:val="2"/>
      <w:szCs w:val="22"/>
      <w:lang w:val="en-US" w:eastAsia="ko-KR"/>
    </w:rPr>
  </w:style>
  <w:style w:type="paragraph" w:customStyle="1" w:styleId="a">
    <w:name w:val="가이드 본문 스타일"/>
    <w:basedOn w:val="Normal"/>
    <w:link w:val="Char"/>
    <w:qFormat/>
    <w:rsid w:val="00595502"/>
    <w:pPr>
      <w:widowControl w:val="0"/>
      <w:wordWrap w:val="0"/>
      <w:overflowPunct/>
      <w:adjustRightInd/>
      <w:spacing w:after="200" w:line="276" w:lineRule="auto"/>
      <w:textAlignment w:val="auto"/>
    </w:pPr>
    <w:rPr>
      <w:rFonts w:ascii="Malgun Gothic" w:eastAsia="Malgun Gothic" w:hAnsi="Malgun Gothic"/>
      <w:kern w:val="2"/>
      <w:sz w:val="22"/>
      <w:szCs w:val="22"/>
      <w:lang w:val="en-US" w:eastAsia="ko-KR"/>
    </w:rPr>
  </w:style>
  <w:style w:type="character" w:customStyle="1" w:styleId="Char">
    <w:name w:val="가이드 본문 스타일 Char"/>
    <w:link w:val="a"/>
    <w:rsid w:val="00595502"/>
    <w:rPr>
      <w:rFonts w:ascii="Malgun Gothic" w:eastAsia="Malgun Gothic" w:hAnsi="Malgun Gothic"/>
      <w:kern w:val="2"/>
      <w:sz w:val="22"/>
      <w:szCs w:val="22"/>
      <w:lang w:val="en-US" w:eastAsia="ko-KR"/>
    </w:rPr>
  </w:style>
  <w:style w:type="paragraph" w:styleId="CommentSubject">
    <w:name w:val="annotation subject"/>
    <w:basedOn w:val="CommentText"/>
    <w:next w:val="CommentText"/>
    <w:link w:val="CommentSubjectChar"/>
    <w:rsid w:val="008B1B88"/>
    <w:rPr>
      <w:rFonts w:eastAsia="Malgun Gothic"/>
      <w:b/>
      <w:bCs/>
    </w:rPr>
  </w:style>
  <w:style w:type="character" w:customStyle="1" w:styleId="CommentSubjectChar">
    <w:name w:val="Comment Subject Char"/>
    <w:link w:val="CommentSubject"/>
    <w:rsid w:val="008B1B88"/>
    <w:rPr>
      <w:rFonts w:eastAsia="Malgun Gothic"/>
      <w:b/>
      <w:bCs/>
      <w:lang w:eastAsia="en-US"/>
    </w:rPr>
  </w:style>
  <w:style w:type="character" w:customStyle="1" w:styleId="TALChar1">
    <w:name w:val="TAL Char1"/>
    <w:locked/>
    <w:rsid w:val="008B1B88"/>
    <w:rPr>
      <w:rFonts w:ascii="Arial" w:eastAsia="Times New Roman" w:hAnsi="Arial"/>
      <w:sz w:val="18"/>
      <w:lang w:eastAsia="en-US"/>
    </w:rPr>
  </w:style>
  <w:style w:type="paragraph" w:styleId="Revision">
    <w:name w:val="Revision"/>
    <w:hidden/>
    <w:uiPriority w:val="99"/>
    <w:semiHidden/>
    <w:rsid w:val="008B1B88"/>
    <w:rPr>
      <w:lang w:eastAsia="en-US"/>
    </w:rPr>
  </w:style>
  <w:style w:type="table" w:styleId="TableGrid">
    <w:name w:val="Table Grid"/>
    <w:basedOn w:val="TableNormal"/>
    <w:uiPriority w:val="39"/>
    <w:rsid w:val="00375E62"/>
    <w:pPr>
      <w:jc w:val="both"/>
    </w:pPr>
    <w:rPr>
      <w:rFonts w:ascii="Malgun Gothic" w:hAnsi="Malgun Gothic"/>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text">
    <w:name w:val="smalltext"/>
    <w:rsid w:val="003175F6"/>
  </w:style>
  <w:style w:type="character" w:customStyle="1" w:styleId="Heading3Char1">
    <w:name w:val="Heading 3 Char1"/>
    <w:uiPriority w:val="9"/>
    <w:rsid w:val="00E056F7"/>
    <w:rPr>
      <w:rFonts w:ascii="Arial" w:hAnsi="Arial"/>
      <w:sz w:val="28"/>
      <w:lang w:val="x-none" w:eastAsia="en-US"/>
    </w:rPr>
  </w:style>
  <w:style w:type="character" w:customStyle="1" w:styleId="oneM2M-primitive-parameter-name">
    <w:name w:val="oneM2M-primitive-parameter-name"/>
    <w:qFormat/>
    <w:rsid w:val="00F41C4C"/>
    <w:rPr>
      <w:rFonts w:eastAsia="MS Mincho"/>
      <w:b/>
      <w:i/>
      <w:lang w:eastAsia="ja-JP"/>
    </w:rPr>
  </w:style>
  <w:style w:type="character" w:customStyle="1" w:styleId="oneM2M-resource-attribute">
    <w:name w:val="oneM2M-resource-attribute"/>
    <w:rsid w:val="00F41C4C"/>
    <w:rPr>
      <w:rFonts w:eastAsia="Arial"/>
      <w:i/>
    </w:rPr>
  </w:style>
  <w:style w:type="character" w:customStyle="1" w:styleId="tgc">
    <w:name w:val="_tgc"/>
    <w:rsid w:val="00CB0EA5"/>
  </w:style>
  <w:style w:type="character" w:customStyle="1" w:styleId="st">
    <w:name w:val="st"/>
    <w:rsid w:val="00CB0EA5"/>
  </w:style>
  <w:style w:type="paragraph" w:customStyle="1" w:styleId="OneM2M-Normal">
    <w:name w:val="OneM2M-Normal"/>
    <w:basedOn w:val="Normal"/>
    <w:qFormat/>
    <w:rsid w:val="004A2BF0"/>
    <w:pPr>
      <w:tabs>
        <w:tab w:val="left" w:pos="284"/>
      </w:tabs>
      <w:overflowPunct/>
      <w:autoSpaceDE/>
      <w:autoSpaceDN/>
      <w:adjustRightInd/>
      <w:spacing w:before="120" w:after="0"/>
      <w:textAlignment w:val="auto"/>
    </w:pPr>
    <w:rPr>
      <w:rFonts w:ascii="Arial" w:hAnsi="Arial"/>
      <w:sz w:val="24"/>
      <w:szCs w:val="24"/>
    </w:rPr>
  </w:style>
  <w:style w:type="character" w:customStyle="1" w:styleId="lang-en">
    <w:name w:val="lang-en"/>
    <w:rsid w:val="00B46A7D"/>
  </w:style>
  <w:style w:type="paragraph" w:customStyle="1" w:styleId="TB1">
    <w:name w:val="TB1"/>
    <w:basedOn w:val="Normal"/>
    <w:qFormat/>
    <w:rsid w:val="000B10F5"/>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0B10F5"/>
    <w:pPr>
      <w:keepNext/>
      <w:keepLines/>
      <w:numPr>
        <w:numId w:val="10"/>
      </w:numPr>
      <w:tabs>
        <w:tab w:val="left" w:pos="1109"/>
      </w:tabs>
      <w:spacing w:after="0"/>
      <w:ind w:left="1100" w:hanging="380"/>
    </w:pPr>
    <w:rPr>
      <w:rFonts w:ascii="Arial" w:hAnsi="Arial"/>
      <w:sz w:val="18"/>
    </w:rPr>
  </w:style>
  <w:style w:type="character" w:customStyle="1" w:styleId="Guidance">
    <w:name w:val="Guidance"/>
    <w:rsid w:val="004A2BF0"/>
    <w:rPr>
      <w:i/>
      <w:color w:val="0000FF"/>
      <w:sz w:val="20"/>
    </w:rPr>
  </w:style>
  <w:style w:type="paragraph" w:customStyle="1" w:styleId="I1">
    <w:name w:val="I1"/>
    <w:basedOn w:val="List"/>
    <w:rsid w:val="004A2BF0"/>
    <w:rPr>
      <w:rFonts w:eastAsia="Malgun Gothic"/>
    </w:rPr>
  </w:style>
  <w:style w:type="paragraph" w:customStyle="1" w:styleId="I2">
    <w:name w:val="I2"/>
    <w:basedOn w:val="List2"/>
    <w:rsid w:val="004A2BF0"/>
    <w:rPr>
      <w:rFonts w:eastAsia="Malgun Gothic"/>
    </w:rPr>
  </w:style>
  <w:style w:type="paragraph" w:customStyle="1" w:styleId="I3">
    <w:name w:val="I3"/>
    <w:basedOn w:val="List3"/>
    <w:rsid w:val="004A2BF0"/>
    <w:rPr>
      <w:rFonts w:eastAsia="Malgun Gothic"/>
    </w:rPr>
  </w:style>
  <w:style w:type="paragraph" w:customStyle="1" w:styleId="IB3">
    <w:name w:val="IB3"/>
    <w:basedOn w:val="Normal"/>
    <w:rsid w:val="004A2BF0"/>
    <w:pPr>
      <w:tabs>
        <w:tab w:val="left" w:pos="851"/>
        <w:tab w:val="num" w:pos="1644"/>
      </w:tabs>
      <w:ind w:left="851" w:hanging="567"/>
    </w:pPr>
    <w:rPr>
      <w:rFonts w:eastAsia="Malgun Gothic"/>
    </w:rPr>
  </w:style>
  <w:style w:type="paragraph" w:customStyle="1" w:styleId="IB1">
    <w:name w:val="IB1"/>
    <w:basedOn w:val="Normal"/>
    <w:rsid w:val="004A2BF0"/>
    <w:pPr>
      <w:tabs>
        <w:tab w:val="left" w:pos="284"/>
        <w:tab w:val="num" w:pos="737"/>
      </w:tabs>
      <w:ind w:left="737" w:hanging="453"/>
    </w:pPr>
    <w:rPr>
      <w:rFonts w:eastAsia="Malgun Gothic"/>
    </w:rPr>
  </w:style>
  <w:style w:type="paragraph" w:customStyle="1" w:styleId="IB2">
    <w:name w:val="IB2"/>
    <w:basedOn w:val="Normal"/>
    <w:rsid w:val="004A2BF0"/>
    <w:pPr>
      <w:tabs>
        <w:tab w:val="left" w:pos="567"/>
        <w:tab w:val="num" w:pos="1191"/>
      </w:tabs>
      <w:ind w:left="568" w:hanging="284"/>
    </w:pPr>
    <w:rPr>
      <w:rFonts w:eastAsia="Malgun Gothic"/>
    </w:rPr>
  </w:style>
  <w:style w:type="paragraph" w:customStyle="1" w:styleId="IBN">
    <w:name w:val="IBN"/>
    <w:basedOn w:val="Normal"/>
    <w:rsid w:val="004A2BF0"/>
    <w:pPr>
      <w:tabs>
        <w:tab w:val="left" w:pos="567"/>
        <w:tab w:val="num" w:pos="737"/>
      </w:tabs>
      <w:ind w:left="568" w:hanging="284"/>
    </w:pPr>
    <w:rPr>
      <w:rFonts w:eastAsia="Malgun Gothic"/>
    </w:rPr>
  </w:style>
  <w:style w:type="paragraph" w:customStyle="1" w:styleId="IBL">
    <w:name w:val="IBL"/>
    <w:basedOn w:val="Normal"/>
    <w:rsid w:val="004A2BF0"/>
    <w:pPr>
      <w:tabs>
        <w:tab w:val="left" w:pos="284"/>
        <w:tab w:val="num" w:pos="737"/>
      </w:tabs>
      <w:ind w:left="737" w:hanging="453"/>
    </w:pPr>
    <w:rPr>
      <w:rFonts w:eastAsia="Malgun Gothic"/>
    </w:rPr>
  </w:style>
  <w:style w:type="paragraph" w:customStyle="1" w:styleId="oneM2M-CoverTableText">
    <w:name w:val="oneM2M-CoverTableText"/>
    <w:basedOn w:val="Normal"/>
    <w:qFormat/>
    <w:rsid w:val="004A2BF0"/>
    <w:pPr>
      <w:keepNext/>
      <w:keepLines/>
      <w:overflowPunct/>
      <w:autoSpaceDE/>
      <w:autoSpaceDN/>
      <w:adjustRightInd/>
      <w:spacing w:before="60" w:after="60"/>
      <w:textAlignment w:val="auto"/>
    </w:pPr>
    <w:rPr>
      <w:rFonts w:eastAsia="BatangChe"/>
      <w:sz w:val="22"/>
      <w:szCs w:val="24"/>
      <w:lang w:val="en-US"/>
    </w:rPr>
  </w:style>
  <w:style w:type="paragraph" w:customStyle="1" w:styleId="0neM2M-CoverTableTitle">
    <w:name w:val="0neM2M-CoverTableTitle"/>
    <w:basedOn w:val="Normal"/>
    <w:qFormat/>
    <w:rsid w:val="004A2BF0"/>
    <w:pPr>
      <w:shd w:val="clear" w:color="auto" w:fill="B42025"/>
      <w:tabs>
        <w:tab w:val="left" w:pos="284"/>
        <w:tab w:val="right" w:pos="1710"/>
        <w:tab w:val="left" w:pos="3780"/>
      </w:tabs>
      <w:overflowPunct/>
      <w:autoSpaceDE/>
      <w:autoSpaceDN/>
      <w:adjustRightInd/>
      <w:spacing w:after="0"/>
      <w:ind w:left="1985" w:hanging="1985"/>
      <w:jc w:val="center"/>
      <w:textAlignment w:val="auto"/>
    </w:pPr>
    <w:rPr>
      <w:rFonts w:ascii="Calibri" w:eastAsia="Malgun Gothic" w:hAnsi="Calibri" w:cs="Tahoma"/>
      <w:b/>
      <w:smallCaps/>
      <w:color w:val="FFFFFF"/>
      <w:spacing w:val="30"/>
      <w:sz w:val="40"/>
      <w:szCs w:val="24"/>
    </w:rPr>
  </w:style>
  <w:style w:type="paragraph" w:customStyle="1" w:styleId="oneM2M-RowTitle">
    <w:name w:val="oneM2M-RowTitle"/>
    <w:basedOn w:val="oneM2M-CoverTableText"/>
    <w:rsid w:val="004A2BF0"/>
    <w:rPr>
      <w:color w:val="FFFFFF"/>
    </w:rPr>
  </w:style>
  <w:style w:type="paragraph" w:customStyle="1" w:styleId="AltNormal">
    <w:name w:val="AltNormal"/>
    <w:basedOn w:val="Normal"/>
    <w:autoRedefine/>
    <w:rsid w:val="004A2BF0"/>
    <w:pPr>
      <w:tabs>
        <w:tab w:val="left" w:pos="284"/>
      </w:tabs>
      <w:overflowPunct/>
      <w:autoSpaceDE/>
      <w:autoSpaceDN/>
      <w:adjustRightInd/>
      <w:spacing w:before="120" w:after="0"/>
      <w:textAlignment w:val="auto"/>
    </w:pPr>
    <w:rPr>
      <w:rFonts w:eastAsia="Malgun Gothic"/>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566584">
      <w:bodyDiv w:val="1"/>
      <w:marLeft w:val="0"/>
      <w:marRight w:val="0"/>
      <w:marTop w:val="0"/>
      <w:marBottom w:val="0"/>
      <w:divBdr>
        <w:top w:val="none" w:sz="0" w:space="0" w:color="auto"/>
        <w:left w:val="none" w:sz="0" w:space="0" w:color="auto"/>
        <w:bottom w:val="none" w:sz="0" w:space="0" w:color="auto"/>
        <w:right w:val="none" w:sz="0" w:space="0" w:color="auto"/>
      </w:divBdr>
      <w:divsChild>
        <w:div w:id="1014186252">
          <w:marLeft w:val="0"/>
          <w:marRight w:val="0"/>
          <w:marTop w:val="0"/>
          <w:marBottom w:val="0"/>
          <w:divBdr>
            <w:top w:val="none" w:sz="0" w:space="0" w:color="auto"/>
            <w:left w:val="none" w:sz="0" w:space="0" w:color="auto"/>
            <w:bottom w:val="none" w:sz="0" w:space="0" w:color="auto"/>
            <w:right w:val="none" w:sz="0" w:space="0" w:color="auto"/>
          </w:divBdr>
          <w:divsChild>
            <w:div w:id="16733764">
              <w:marLeft w:val="0"/>
              <w:marRight w:val="0"/>
              <w:marTop w:val="0"/>
              <w:marBottom w:val="0"/>
              <w:divBdr>
                <w:top w:val="none" w:sz="0" w:space="0" w:color="auto"/>
                <w:left w:val="none" w:sz="0" w:space="0" w:color="auto"/>
                <w:bottom w:val="none" w:sz="0" w:space="0" w:color="auto"/>
                <w:right w:val="none" w:sz="0" w:space="0" w:color="auto"/>
              </w:divBdr>
            </w:div>
            <w:div w:id="156851354">
              <w:marLeft w:val="0"/>
              <w:marRight w:val="0"/>
              <w:marTop w:val="0"/>
              <w:marBottom w:val="0"/>
              <w:divBdr>
                <w:top w:val="none" w:sz="0" w:space="0" w:color="auto"/>
                <w:left w:val="none" w:sz="0" w:space="0" w:color="auto"/>
                <w:bottom w:val="none" w:sz="0" w:space="0" w:color="auto"/>
                <w:right w:val="none" w:sz="0" w:space="0" w:color="auto"/>
              </w:divBdr>
            </w:div>
            <w:div w:id="191109929">
              <w:marLeft w:val="0"/>
              <w:marRight w:val="0"/>
              <w:marTop w:val="0"/>
              <w:marBottom w:val="0"/>
              <w:divBdr>
                <w:top w:val="none" w:sz="0" w:space="0" w:color="auto"/>
                <w:left w:val="none" w:sz="0" w:space="0" w:color="auto"/>
                <w:bottom w:val="none" w:sz="0" w:space="0" w:color="auto"/>
                <w:right w:val="none" w:sz="0" w:space="0" w:color="auto"/>
              </w:divBdr>
            </w:div>
            <w:div w:id="210502320">
              <w:marLeft w:val="0"/>
              <w:marRight w:val="0"/>
              <w:marTop w:val="0"/>
              <w:marBottom w:val="0"/>
              <w:divBdr>
                <w:top w:val="none" w:sz="0" w:space="0" w:color="auto"/>
                <w:left w:val="none" w:sz="0" w:space="0" w:color="auto"/>
                <w:bottom w:val="none" w:sz="0" w:space="0" w:color="auto"/>
                <w:right w:val="none" w:sz="0" w:space="0" w:color="auto"/>
              </w:divBdr>
            </w:div>
            <w:div w:id="217211103">
              <w:marLeft w:val="0"/>
              <w:marRight w:val="0"/>
              <w:marTop w:val="0"/>
              <w:marBottom w:val="0"/>
              <w:divBdr>
                <w:top w:val="none" w:sz="0" w:space="0" w:color="auto"/>
                <w:left w:val="none" w:sz="0" w:space="0" w:color="auto"/>
                <w:bottom w:val="none" w:sz="0" w:space="0" w:color="auto"/>
                <w:right w:val="none" w:sz="0" w:space="0" w:color="auto"/>
              </w:divBdr>
            </w:div>
            <w:div w:id="246966651">
              <w:marLeft w:val="0"/>
              <w:marRight w:val="0"/>
              <w:marTop w:val="0"/>
              <w:marBottom w:val="0"/>
              <w:divBdr>
                <w:top w:val="none" w:sz="0" w:space="0" w:color="auto"/>
                <w:left w:val="none" w:sz="0" w:space="0" w:color="auto"/>
                <w:bottom w:val="none" w:sz="0" w:space="0" w:color="auto"/>
                <w:right w:val="none" w:sz="0" w:space="0" w:color="auto"/>
              </w:divBdr>
            </w:div>
            <w:div w:id="254097116">
              <w:marLeft w:val="0"/>
              <w:marRight w:val="0"/>
              <w:marTop w:val="0"/>
              <w:marBottom w:val="0"/>
              <w:divBdr>
                <w:top w:val="none" w:sz="0" w:space="0" w:color="auto"/>
                <w:left w:val="none" w:sz="0" w:space="0" w:color="auto"/>
                <w:bottom w:val="none" w:sz="0" w:space="0" w:color="auto"/>
                <w:right w:val="none" w:sz="0" w:space="0" w:color="auto"/>
              </w:divBdr>
            </w:div>
            <w:div w:id="265426266">
              <w:marLeft w:val="0"/>
              <w:marRight w:val="0"/>
              <w:marTop w:val="0"/>
              <w:marBottom w:val="0"/>
              <w:divBdr>
                <w:top w:val="none" w:sz="0" w:space="0" w:color="auto"/>
                <w:left w:val="none" w:sz="0" w:space="0" w:color="auto"/>
                <w:bottom w:val="none" w:sz="0" w:space="0" w:color="auto"/>
                <w:right w:val="none" w:sz="0" w:space="0" w:color="auto"/>
              </w:divBdr>
            </w:div>
            <w:div w:id="286161753">
              <w:marLeft w:val="0"/>
              <w:marRight w:val="0"/>
              <w:marTop w:val="0"/>
              <w:marBottom w:val="0"/>
              <w:divBdr>
                <w:top w:val="none" w:sz="0" w:space="0" w:color="auto"/>
                <w:left w:val="none" w:sz="0" w:space="0" w:color="auto"/>
                <w:bottom w:val="none" w:sz="0" w:space="0" w:color="auto"/>
                <w:right w:val="none" w:sz="0" w:space="0" w:color="auto"/>
              </w:divBdr>
            </w:div>
            <w:div w:id="294533450">
              <w:marLeft w:val="0"/>
              <w:marRight w:val="0"/>
              <w:marTop w:val="0"/>
              <w:marBottom w:val="0"/>
              <w:divBdr>
                <w:top w:val="none" w:sz="0" w:space="0" w:color="auto"/>
                <w:left w:val="none" w:sz="0" w:space="0" w:color="auto"/>
                <w:bottom w:val="none" w:sz="0" w:space="0" w:color="auto"/>
                <w:right w:val="none" w:sz="0" w:space="0" w:color="auto"/>
              </w:divBdr>
            </w:div>
            <w:div w:id="360478272">
              <w:marLeft w:val="0"/>
              <w:marRight w:val="0"/>
              <w:marTop w:val="0"/>
              <w:marBottom w:val="0"/>
              <w:divBdr>
                <w:top w:val="none" w:sz="0" w:space="0" w:color="auto"/>
                <w:left w:val="none" w:sz="0" w:space="0" w:color="auto"/>
                <w:bottom w:val="none" w:sz="0" w:space="0" w:color="auto"/>
                <w:right w:val="none" w:sz="0" w:space="0" w:color="auto"/>
              </w:divBdr>
            </w:div>
            <w:div w:id="389962204">
              <w:marLeft w:val="0"/>
              <w:marRight w:val="0"/>
              <w:marTop w:val="0"/>
              <w:marBottom w:val="0"/>
              <w:divBdr>
                <w:top w:val="none" w:sz="0" w:space="0" w:color="auto"/>
                <w:left w:val="none" w:sz="0" w:space="0" w:color="auto"/>
                <w:bottom w:val="none" w:sz="0" w:space="0" w:color="auto"/>
                <w:right w:val="none" w:sz="0" w:space="0" w:color="auto"/>
              </w:divBdr>
            </w:div>
            <w:div w:id="400371564">
              <w:marLeft w:val="0"/>
              <w:marRight w:val="0"/>
              <w:marTop w:val="0"/>
              <w:marBottom w:val="0"/>
              <w:divBdr>
                <w:top w:val="none" w:sz="0" w:space="0" w:color="auto"/>
                <w:left w:val="none" w:sz="0" w:space="0" w:color="auto"/>
                <w:bottom w:val="none" w:sz="0" w:space="0" w:color="auto"/>
                <w:right w:val="none" w:sz="0" w:space="0" w:color="auto"/>
              </w:divBdr>
            </w:div>
            <w:div w:id="495538288">
              <w:marLeft w:val="0"/>
              <w:marRight w:val="0"/>
              <w:marTop w:val="0"/>
              <w:marBottom w:val="0"/>
              <w:divBdr>
                <w:top w:val="none" w:sz="0" w:space="0" w:color="auto"/>
                <w:left w:val="none" w:sz="0" w:space="0" w:color="auto"/>
                <w:bottom w:val="none" w:sz="0" w:space="0" w:color="auto"/>
                <w:right w:val="none" w:sz="0" w:space="0" w:color="auto"/>
              </w:divBdr>
            </w:div>
            <w:div w:id="539393080">
              <w:marLeft w:val="0"/>
              <w:marRight w:val="0"/>
              <w:marTop w:val="0"/>
              <w:marBottom w:val="0"/>
              <w:divBdr>
                <w:top w:val="none" w:sz="0" w:space="0" w:color="auto"/>
                <w:left w:val="none" w:sz="0" w:space="0" w:color="auto"/>
                <w:bottom w:val="none" w:sz="0" w:space="0" w:color="auto"/>
                <w:right w:val="none" w:sz="0" w:space="0" w:color="auto"/>
              </w:divBdr>
            </w:div>
            <w:div w:id="555049484">
              <w:marLeft w:val="0"/>
              <w:marRight w:val="0"/>
              <w:marTop w:val="0"/>
              <w:marBottom w:val="0"/>
              <w:divBdr>
                <w:top w:val="none" w:sz="0" w:space="0" w:color="auto"/>
                <w:left w:val="none" w:sz="0" w:space="0" w:color="auto"/>
                <w:bottom w:val="none" w:sz="0" w:space="0" w:color="auto"/>
                <w:right w:val="none" w:sz="0" w:space="0" w:color="auto"/>
              </w:divBdr>
            </w:div>
            <w:div w:id="567812926">
              <w:marLeft w:val="0"/>
              <w:marRight w:val="0"/>
              <w:marTop w:val="0"/>
              <w:marBottom w:val="0"/>
              <w:divBdr>
                <w:top w:val="none" w:sz="0" w:space="0" w:color="auto"/>
                <w:left w:val="none" w:sz="0" w:space="0" w:color="auto"/>
                <w:bottom w:val="none" w:sz="0" w:space="0" w:color="auto"/>
                <w:right w:val="none" w:sz="0" w:space="0" w:color="auto"/>
              </w:divBdr>
            </w:div>
            <w:div w:id="662007598">
              <w:marLeft w:val="0"/>
              <w:marRight w:val="0"/>
              <w:marTop w:val="0"/>
              <w:marBottom w:val="0"/>
              <w:divBdr>
                <w:top w:val="none" w:sz="0" w:space="0" w:color="auto"/>
                <w:left w:val="none" w:sz="0" w:space="0" w:color="auto"/>
                <w:bottom w:val="none" w:sz="0" w:space="0" w:color="auto"/>
                <w:right w:val="none" w:sz="0" w:space="0" w:color="auto"/>
              </w:divBdr>
            </w:div>
            <w:div w:id="670261255">
              <w:marLeft w:val="0"/>
              <w:marRight w:val="0"/>
              <w:marTop w:val="0"/>
              <w:marBottom w:val="0"/>
              <w:divBdr>
                <w:top w:val="none" w:sz="0" w:space="0" w:color="auto"/>
                <w:left w:val="none" w:sz="0" w:space="0" w:color="auto"/>
                <w:bottom w:val="none" w:sz="0" w:space="0" w:color="auto"/>
                <w:right w:val="none" w:sz="0" w:space="0" w:color="auto"/>
              </w:divBdr>
            </w:div>
            <w:div w:id="762071156">
              <w:marLeft w:val="0"/>
              <w:marRight w:val="0"/>
              <w:marTop w:val="0"/>
              <w:marBottom w:val="0"/>
              <w:divBdr>
                <w:top w:val="none" w:sz="0" w:space="0" w:color="auto"/>
                <w:left w:val="none" w:sz="0" w:space="0" w:color="auto"/>
                <w:bottom w:val="none" w:sz="0" w:space="0" w:color="auto"/>
                <w:right w:val="none" w:sz="0" w:space="0" w:color="auto"/>
              </w:divBdr>
            </w:div>
            <w:div w:id="836071202">
              <w:marLeft w:val="0"/>
              <w:marRight w:val="0"/>
              <w:marTop w:val="0"/>
              <w:marBottom w:val="0"/>
              <w:divBdr>
                <w:top w:val="none" w:sz="0" w:space="0" w:color="auto"/>
                <w:left w:val="none" w:sz="0" w:space="0" w:color="auto"/>
                <w:bottom w:val="none" w:sz="0" w:space="0" w:color="auto"/>
                <w:right w:val="none" w:sz="0" w:space="0" w:color="auto"/>
              </w:divBdr>
            </w:div>
            <w:div w:id="851648671">
              <w:marLeft w:val="0"/>
              <w:marRight w:val="0"/>
              <w:marTop w:val="0"/>
              <w:marBottom w:val="0"/>
              <w:divBdr>
                <w:top w:val="none" w:sz="0" w:space="0" w:color="auto"/>
                <w:left w:val="none" w:sz="0" w:space="0" w:color="auto"/>
                <w:bottom w:val="none" w:sz="0" w:space="0" w:color="auto"/>
                <w:right w:val="none" w:sz="0" w:space="0" w:color="auto"/>
              </w:divBdr>
            </w:div>
            <w:div w:id="862279312">
              <w:marLeft w:val="0"/>
              <w:marRight w:val="0"/>
              <w:marTop w:val="0"/>
              <w:marBottom w:val="0"/>
              <w:divBdr>
                <w:top w:val="none" w:sz="0" w:space="0" w:color="auto"/>
                <w:left w:val="none" w:sz="0" w:space="0" w:color="auto"/>
                <w:bottom w:val="none" w:sz="0" w:space="0" w:color="auto"/>
                <w:right w:val="none" w:sz="0" w:space="0" w:color="auto"/>
              </w:divBdr>
            </w:div>
            <w:div w:id="977029716">
              <w:marLeft w:val="0"/>
              <w:marRight w:val="0"/>
              <w:marTop w:val="0"/>
              <w:marBottom w:val="0"/>
              <w:divBdr>
                <w:top w:val="none" w:sz="0" w:space="0" w:color="auto"/>
                <w:left w:val="none" w:sz="0" w:space="0" w:color="auto"/>
                <w:bottom w:val="none" w:sz="0" w:space="0" w:color="auto"/>
                <w:right w:val="none" w:sz="0" w:space="0" w:color="auto"/>
              </w:divBdr>
            </w:div>
            <w:div w:id="1033727294">
              <w:marLeft w:val="0"/>
              <w:marRight w:val="0"/>
              <w:marTop w:val="0"/>
              <w:marBottom w:val="0"/>
              <w:divBdr>
                <w:top w:val="none" w:sz="0" w:space="0" w:color="auto"/>
                <w:left w:val="none" w:sz="0" w:space="0" w:color="auto"/>
                <w:bottom w:val="none" w:sz="0" w:space="0" w:color="auto"/>
                <w:right w:val="none" w:sz="0" w:space="0" w:color="auto"/>
              </w:divBdr>
            </w:div>
            <w:div w:id="1043603778">
              <w:marLeft w:val="0"/>
              <w:marRight w:val="0"/>
              <w:marTop w:val="0"/>
              <w:marBottom w:val="0"/>
              <w:divBdr>
                <w:top w:val="none" w:sz="0" w:space="0" w:color="auto"/>
                <w:left w:val="none" w:sz="0" w:space="0" w:color="auto"/>
                <w:bottom w:val="none" w:sz="0" w:space="0" w:color="auto"/>
                <w:right w:val="none" w:sz="0" w:space="0" w:color="auto"/>
              </w:divBdr>
            </w:div>
            <w:div w:id="1067874896">
              <w:marLeft w:val="0"/>
              <w:marRight w:val="0"/>
              <w:marTop w:val="0"/>
              <w:marBottom w:val="0"/>
              <w:divBdr>
                <w:top w:val="none" w:sz="0" w:space="0" w:color="auto"/>
                <w:left w:val="none" w:sz="0" w:space="0" w:color="auto"/>
                <w:bottom w:val="none" w:sz="0" w:space="0" w:color="auto"/>
                <w:right w:val="none" w:sz="0" w:space="0" w:color="auto"/>
              </w:divBdr>
            </w:div>
            <w:div w:id="1072852394">
              <w:marLeft w:val="0"/>
              <w:marRight w:val="0"/>
              <w:marTop w:val="0"/>
              <w:marBottom w:val="0"/>
              <w:divBdr>
                <w:top w:val="none" w:sz="0" w:space="0" w:color="auto"/>
                <w:left w:val="none" w:sz="0" w:space="0" w:color="auto"/>
                <w:bottom w:val="none" w:sz="0" w:space="0" w:color="auto"/>
                <w:right w:val="none" w:sz="0" w:space="0" w:color="auto"/>
              </w:divBdr>
            </w:div>
            <w:div w:id="1174608268">
              <w:marLeft w:val="0"/>
              <w:marRight w:val="0"/>
              <w:marTop w:val="0"/>
              <w:marBottom w:val="0"/>
              <w:divBdr>
                <w:top w:val="none" w:sz="0" w:space="0" w:color="auto"/>
                <w:left w:val="none" w:sz="0" w:space="0" w:color="auto"/>
                <w:bottom w:val="none" w:sz="0" w:space="0" w:color="auto"/>
                <w:right w:val="none" w:sz="0" w:space="0" w:color="auto"/>
              </w:divBdr>
            </w:div>
            <w:div w:id="1211916285">
              <w:marLeft w:val="0"/>
              <w:marRight w:val="0"/>
              <w:marTop w:val="0"/>
              <w:marBottom w:val="0"/>
              <w:divBdr>
                <w:top w:val="none" w:sz="0" w:space="0" w:color="auto"/>
                <w:left w:val="none" w:sz="0" w:space="0" w:color="auto"/>
                <w:bottom w:val="none" w:sz="0" w:space="0" w:color="auto"/>
                <w:right w:val="none" w:sz="0" w:space="0" w:color="auto"/>
              </w:divBdr>
            </w:div>
            <w:div w:id="1270548374">
              <w:marLeft w:val="0"/>
              <w:marRight w:val="0"/>
              <w:marTop w:val="0"/>
              <w:marBottom w:val="0"/>
              <w:divBdr>
                <w:top w:val="none" w:sz="0" w:space="0" w:color="auto"/>
                <w:left w:val="none" w:sz="0" w:space="0" w:color="auto"/>
                <w:bottom w:val="none" w:sz="0" w:space="0" w:color="auto"/>
                <w:right w:val="none" w:sz="0" w:space="0" w:color="auto"/>
              </w:divBdr>
            </w:div>
            <w:div w:id="1405684263">
              <w:marLeft w:val="0"/>
              <w:marRight w:val="0"/>
              <w:marTop w:val="0"/>
              <w:marBottom w:val="0"/>
              <w:divBdr>
                <w:top w:val="none" w:sz="0" w:space="0" w:color="auto"/>
                <w:left w:val="none" w:sz="0" w:space="0" w:color="auto"/>
                <w:bottom w:val="none" w:sz="0" w:space="0" w:color="auto"/>
                <w:right w:val="none" w:sz="0" w:space="0" w:color="auto"/>
              </w:divBdr>
            </w:div>
            <w:div w:id="1631666623">
              <w:marLeft w:val="0"/>
              <w:marRight w:val="0"/>
              <w:marTop w:val="0"/>
              <w:marBottom w:val="0"/>
              <w:divBdr>
                <w:top w:val="none" w:sz="0" w:space="0" w:color="auto"/>
                <w:left w:val="none" w:sz="0" w:space="0" w:color="auto"/>
                <w:bottom w:val="none" w:sz="0" w:space="0" w:color="auto"/>
                <w:right w:val="none" w:sz="0" w:space="0" w:color="auto"/>
              </w:divBdr>
            </w:div>
            <w:div w:id="1678338090">
              <w:marLeft w:val="0"/>
              <w:marRight w:val="0"/>
              <w:marTop w:val="0"/>
              <w:marBottom w:val="0"/>
              <w:divBdr>
                <w:top w:val="none" w:sz="0" w:space="0" w:color="auto"/>
                <w:left w:val="none" w:sz="0" w:space="0" w:color="auto"/>
                <w:bottom w:val="none" w:sz="0" w:space="0" w:color="auto"/>
                <w:right w:val="none" w:sz="0" w:space="0" w:color="auto"/>
              </w:divBdr>
            </w:div>
            <w:div w:id="1712069561">
              <w:marLeft w:val="0"/>
              <w:marRight w:val="0"/>
              <w:marTop w:val="0"/>
              <w:marBottom w:val="0"/>
              <w:divBdr>
                <w:top w:val="none" w:sz="0" w:space="0" w:color="auto"/>
                <w:left w:val="none" w:sz="0" w:space="0" w:color="auto"/>
                <w:bottom w:val="none" w:sz="0" w:space="0" w:color="auto"/>
                <w:right w:val="none" w:sz="0" w:space="0" w:color="auto"/>
              </w:divBdr>
            </w:div>
            <w:div w:id="1771317804">
              <w:marLeft w:val="0"/>
              <w:marRight w:val="0"/>
              <w:marTop w:val="0"/>
              <w:marBottom w:val="0"/>
              <w:divBdr>
                <w:top w:val="none" w:sz="0" w:space="0" w:color="auto"/>
                <w:left w:val="none" w:sz="0" w:space="0" w:color="auto"/>
                <w:bottom w:val="none" w:sz="0" w:space="0" w:color="auto"/>
                <w:right w:val="none" w:sz="0" w:space="0" w:color="auto"/>
              </w:divBdr>
            </w:div>
            <w:div w:id="1778019470">
              <w:marLeft w:val="0"/>
              <w:marRight w:val="0"/>
              <w:marTop w:val="0"/>
              <w:marBottom w:val="0"/>
              <w:divBdr>
                <w:top w:val="none" w:sz="0" w:space="0" w:color="auto"/>
                <w:left w:val="none" w:sz="0" w:space="0" w:color="auto"/>
                <w:bottom w:val="none" w:sz="0" w:space="0" w:color="auto"/>
                <w:right w:val="none" w:sz="0" w:space="0" w:color="auto"/>
              </w:divBdr>
            </w:div>
            <w:div w:id="1801604406">
              <w:marLeft w:val="0"/>
              <w:marRight w:val="0"/>
              <w:marTop w:val="0"/>
              <w:marBottom w:val="0"/>
              <w:divBdr>
                <w:top w:val="none" w:sz="0" w:space="0" w:color="auto"/>
                <w:left w:val="none" w:sz="0" w:space="0" w:color="auto"/>
                <w:bottom w:val="none" w:sz="0" w:space="0" w:color="auto"/>
                <w:right w:val="none" w:sz="0" w:space="0" w:color="auto"/>
              </w:divBdr>
            </w:div>
            <w:div w:id="1854487611">
              <w:marLeft w:val="0"/>
              <w:marRight w:val="0"/>
              <w:marTop w:val="0"/>
              <w:marBottom w:val="0"/>
              <w:divBdr>
                <w:top w:val="none" w:sz="0" w:space="0" w:color="auto"/>
                <w:left w:val="none" w:sz="0" w:space="0" w:color="auto"/>
                <w:bottom w:val="none" w:sz="0" w:space="0" w:color="auto"/>
                <w:right w:val="none" w:sz="0" w:space="0" w:color="auto"/>
              </w:divBdr>
            </w:div>
            <w:div w:id="1869680372">
              <w:marLeft w:val="0"/>
              <w:marRight w:val="0"/>
              <w:marTop w:val="0"/>
              <w:marBottom w:val="0"/>
              <w:divBdr>
                <w:top w:val="none" w:sz="0" w:space="0" w:color="auto"/>
                <w:left w:val="none" w:sz="0" w:space="0" w:color="auto"/>
                <w:bottom w:val="none" w:sz="0" w:space="0" w:color="auto"/>
                <w:right w:val="none" w:sz="0" w:space="0" w:color="auto"/>
              </w:divBdr>
            </w:div>
            <w:div w:id="1999966110">
              <w:marLeft w:val="0"/>
              <w:marRight w:val="0"/>
              <w:marTop w:val="0"/>
              <w:marBottom w:val="0"/>
              <w:divBdr>
                <w:top w:val="none" w:sz="0" w:space="0" w:color="auto"/>
                <w:left w:val="none" w:sz="0" w:space="0" w:color="auto"/>
                <w:bottom w:val="none" w:sz="0" w:space="0" w:color="auto"/>
                <w:right w:val="none" w:sz="0" w:space="0" w:color="auto"/>
              </w:divBdr>
            </w:div>
            <w:div w:id="2014914808">
              <w:marLeft w:val="0"/>
              <w:marRight w:val="0"/>
              <w:marTop w:val="0"/>
              <w:marBottom w:val="0"/>
              <w:divBdr>
                <w:top w:val="none" w:sz="0" w:space="0" w:color="auto"/>
                <w:left w:val="none" w:sz="0" w:space="0" w:color="auto"/>
                <w:bottom w:val="none" w:sz="0" w:space="0" w:color="auto"/>
                <w:right w:val="none" w:sz="0" w:space="0" w:color="auto"/>
              </w:divBdr>
            </w:div>
            <w:div w:id="2115972213">
              <w:marLeft w:val="0"/>
              <w:marRight w:val="0"/>
              <w:marTop w:val="0"/>
              <w:marBottom w:val="0"/>
              <w:divBdr>
                <w:top w:val="none" w:sz="0" w:space="0" w:color="auto"/>
                <w:left w:val="none" w:sz="0" w:space="0" w:color="auto"/>
                <w:bottom w:val="none" w:sz="0" w:space="0" w:color="auto"/>
                <w:right w:val="none" w:sz="0" w:space="0" w:color="auto"/>
              </w:divBdr>
            </w:div>
            <w:div w:id="214446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86793378">
      <w:bodyDiv w:val="1"/>
      <w:marLeft w:val="0"/>
      <w:marRight w:val="0"/>
      <w:marTop w:val="0"/>
      <w:marBottom w:val="0"/>
      <w:divBdr>
        <w:top w:val="none" w:sz="0" w:space="0" w:color="auto"/>
        <w:left w:val="none" w:sz="0" w:space="0" w:color="auto"/>
        <w:bottom w:val="none" w:sz="0" w:space="0" w:color="auto"/>
        <w:right w:val="none" w:sz="0" w:space="0" w:color="auto"/>
      </w:divBdr>
      <w:divsChild>
        <w:div w:id="970982138">
          <w:marLeft w:val="0"/>
          <w:marRight w:val="0"/>
          <w:marTop w:val="0"/>
          <w:marBottom w:val="0"/>
          <w:divBdr>
            <w:top w:val="none" w:sz="0" w:space="0" w:color="auto"/>
            <w:left w:val="none" w:sz="0" w:space="0" w:color="auto"/>
            <w:bottom w:val="none" w:sz="0" w:space="0" w:color="auto"/>
            <w:right w:val="none" w:sz="0" w:space="0" w:color="auto"/>
          </w:divBdr>
          <w:divsChild>
            <w:div w:id="26565888">
              <w:marLeft w:val="0"/>
              <w:marRight w:val="0"/>
              <w:marTop w:val="0"/>
              <w:marBottom w:val="0"/>
              <w:divBdr>
                <w:top w:val="none" w:sz="0" w:space="0" w:color="auto"/>
                <w:left w:val="none" w:sz="0" w:space="0" w:color="auto"/>
                <w:bottom w:val="none" w:sz="0" w:space="0" w:color="auto"/>
                <w:right w:val="none" w:sz="0" w:space="0" w:color="auto"/>
              </w:divBdr>
            </w:div>
            <w:div w:id="419646182">
              <w:marLeft w:val="0"/>
              <w:marRight w:val="0"/>
              <w:marTop w:val="0"/>
              <w:marBottom w:val="0"/>
              <w:divBdr>
                <w:top w:val="none" w:sz="0" w:space="0" w:color="auto"/>
                <w:left w:val="none" w:sz="0" w:space="0" w:color="auto"/>
                <w:bottom w:val="none" w:sz="0" w:space="0" w:color="auto"/>
                <w:right w:val="none" w:sz="0" w:space="0" w:color="auto"/>
              </w:divBdr>
            </w:div>
            <w:div w:id="498228889">
              <w:marLeft w:val="0"/>
              <w:marRight w:val="0"/>
              <w:marTop w:val="0"/>
              <w:marBottom w:val="0"/>
              <w:divBdr>
                <w:top w:val="none" w:sz="0" w:space="0" w:color="auto"/>
                <w:left w:val="none" w:sz="0" w:space="0" w:color="auto"/>
                <w:bottom w:val="none" w:sz="0" w:space="0" w:color="auto"/>
                <w:right w:val="none" w:sz="0" w:space="0" w:color="auto"/>
              </w:divBdr>
            </w:div>
            <w:div w:id="625742411">
              <w:marLeft w:val="0"/>
              <w:marRight w:val="0"/>
              <w:marTop w:val="0"/>
              <w:marBottom w:val="0"/>
              <w:divBdr>
                <w:top w:val="none" w:sz="0" w:space="0" w:color="auto"/>
                <w:left w:val="none" w:sz="0" w:space="0" w:color="auto"/>
                <w:bottom w:val="none" w:sz="0" w:space="0" w:color="auto"/>
                <w:right w:val="none" w:sz="0" w:space="0" w:color="auto"/>
              </w:divBdr>
            </w:div>
            <w:div w:id="866599638">
              <w:marLeft w:val="0"/>
              <w:marRight w:val="0"/>
              <w:marTop w:val="0"/>
              <w:marBottom w:val="0"/>
              <w:divBdr>
                <w:top w:val="none" w:sz="0" w:space="0" w:color="auto"/>
                <w:left w:val="none" w:sz="0" w:space="0" w:color="auto"/>
                <w:bottom w:val="none" w:sz="0" w:space="0" w:color="auto"/>
                <w:right w:val="none" w:sz="0" w:space="0" w:color="auto"/>
              </w:divBdr>
            </w:div>
            <w:div w:id="995187878">
              <w:marLeft w:val="0"/>
              <w:marRight w:val="0"/>
              <w:marTop w:val="0"/>
              <w:marBottom w:val="0"/>
              <w:divBdr>
                <w:top w:val="none" w:sz="0" w:space="0" w:color="auto"/>
                <w:left w:val="none" w:sz="0" w:space="0" w:color="auto"/>
                <w:bottom w:val="none" w:sz="0" w:space="0" w:color="auto"/>
                <w:right w:val="none" w:sz="0" w:space="0" w:color="auto"/>
              </w:divBdr>
            </w:div>
            <w:div w:id="1051537236">
              <w:marLeft w:val="0"/>
              <w:marRight w:val="0"/>
              <w:marTop w:val="0"/>
              <w:marBottom w:val="0"/>
              <w:divBdr>
                <w:top w:val="none" w:sz="0" w:space="0" w:color="auto"/>
                <w:left w:val="none" w:sz="0" w:space="0" w:color="auto"/>
                <w:bottom w:val="none" w:sz="0" w:space="0" w:color="auto"/>
                <w:right w:val="none" w:sz="0" w:space="0" w:color="auto"/>
              </w:divBdr>
            </w:div>
            <w:div w:id="1100683405">
              <w:marLeft w:val="0"/>
              <w:marRight w:val="0"/>
              <w:marTop w:val="0"/>
              <w:marBottom w:val="0"/>
              <w:divBdr>
                <w:top w:val="none" w:sz="0" w:space="0" w:color="auto"/>
                <w:left w:val="none" w:sz="0" w:space="0" w:color="auto"/>
                <w:bottom w:val="none" w:sz="0" w:space="0" w:color="auto"/>
                <w:right w:val="none" w:sz="0" w:space="0" w:color="auto"/>
              </w:divBdr>
            </w:div>
            <w:div w:id="1401749721">
              <w:marLeft w:val="0"/>
              <w:marRight w:val="0"/>
              <w:marTop w:val="0"/>
              <w:marBottom w:val="0"/>
              <w:divBdr>
                <w:top w:val="none" w:sz="0" w:space="0" w:color="auto"/>
                <w:left w:val="none" w:sz="0" w:space="0" w:color="auto"/>
                <w:bottom w:val="none" w:sz="0" w:space="0" w:color="auto"/>
                <w:right w:val="none" w:sz="0" w:space="0" w:color="auto"/>
              </w:divBdr>
            </w:div>
            <w:div w:id="1532835413">
              <w:marLeft w:val="0"/>
              <w:marRight w:val="0"/>
              <w:marTop w:val="0"/>
              <w:marBottom w:val="0"/>
              <w:divBdr>
                <w:top w:val="none" w:sz="0" w:space="0" w:color="auto"/>
                <w:left w:val="none" w:sz="0" w:space="0" w:color="auto"/>
                <w:bottom w:val="none" w:sz="0" w:space="0" w:color="auto"/>
                <w:right w:val="none" w:sz="0" w:space="0" w:color="auto"/>
              </w:divBdr>
            </w:div>
            <w:div w:id="1550919935">
              <w:marLeft w:val="0"/>
              <w:marRight w:val="0"/>
              <w:marTop w:val="0"/>
              <w:marBottom w:val="0"/>
              <w:divBdr>
                <w:top w:val="none" w:sz="0" w:space="0" w:color="auto"/>
                <w:left w:val="none" w:sz="0" w:space="0" w:color="auto"/>
                <w:bottom w:val="none" w:sz="0" w:space="0" w:color="auto"/>
                <w:right w:val="none" w:sz="0" w:space="0" w:color="auto"/>
              </w:divBdr>
            </w:div>
            <w:div w:id="1635714960">
              <w:marLeft w:val="0"/>
              <w:marRight w:val="0"/>
              <w:marTop w:val="0"/>
              <w:marBottom w:val="0"/>
              <w:divBdr>
                <w:top w:val="none" w:sz="0" w:space="0" w:color="auto"/>
                <w:left w:val="none" w:sz="0" w:space="0" w:color="auto"/>
                <w:bottom w:val="none" w:sz="0" w:space="0" w:color="auto"/>
                <w:right w:val="none" w:sz="0" w:space="0" w:color="auto"/>
              </w:divBdr>
            </w:div>
            <w:div w:id="1698776283">
              <w:marLeft w:val="0"/>
              <w:marRight w:val="0"/>
              <w:marTop w:val="0"/>
              <w:marBottom w:val="0"/>
              <w:divBdr>
                <w:top w:val="none" w:sz="0" w:space="0" w:color="auto"/>
                <w:left w:val="none" w:sz="0" w:space="0" w:color="auto"/>
                <w:bottom w:val="none" w:sz="0" w:space="0" w:color="auto"/>
                <w:right w:val="none" w:sz="0" w:space="0" w:color="auto"/>
              </w:divBdr>
            </w:div>
            <w:div w:id="197154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30531">
      <w:bodyDiv w:val="1"/>
      <w:marLeft w:val="0"/>
      <w:marRight w:val="0"/>
      <w:marTop w:val="0"/>
      <w:marBottom w:val="0"/>
      <w:divBdr>
        <w:top w:val="none" w:sz="0" w:space="0" w:color="auto"/>
        <w:left w:val="none" w:sz="0" w:space="0" w:color="auto"/>
        <w:bottom w:val="none" w:sz="0" w:space="0" w:color="auto"/>
        <w:right w:val="none" w:sz="0" w:space="0" w:color="auto"/>
      </w:divBdr>
    </w:div>
    <w:div w:id="1414164009">
      <w:bodyDiv w:val="1"/>
      <w:marLeft w:val="0"/>
      <w:marRight w:val="0"/>
      <w:marTop w:val="0"/>
      <w:marBottom w:val="0"/>
      <w:divBdr>
        <w:top w:val="none" w:sz="0" w:space="0" w:color="auto"/>
        <w:left w:val="none" w:sz="0" w:space="0" w:color="auto"/>
        <w:bottom w:val="none" w:sz="0" w:space="0" w:color="auto"/>
        <w:right w:val="none" w:sz="0" w:space="0" w:color="auto"/>
      </w:divBdr>
      <w:divsChild>
        <w:div w:id="1732650906">
          <w:marLeft w:val="0"/>
          <w:marRight w:val="0"/>
          <w:marTop w:val="0"/>
          <w:marBottom w:val="0"/>
          <w:divBdr>
            <w:top w:val="none" w:sz="0" w:space="0" w:color="auto"/>
            <w:left w:val="none" w:sz="0" w:space="0" w:color="auto"/>
            <w:bottom w:val="none" w:sz="0" w:space="0" w:color="auto"/>
            <w:right w:val="none" w:sz="0" w:space="0" w:color="auto"/>
          </w:divBdr>
          <w:divsChild>
            <w:div w:id="12608020">
              <w:marLeft w:val="0"/>
              <w:marRight w:val="0"/>
              <w:marTop w:val="0"/>
              <w:marBottom w:val="0"/>
              <w:divBdr>
                <w:top w:val="none" w:sz="0" w:space="0" w:color="auto"/>
                <w:left w:val="none" w:sz="0" w:space="0" w:color="auto"/>
                <w:bottom w:val="none" w:sz="0" w:space="0" w:color="auto"/>
                <w:right w:val="none" w:sz="0" w:space="0" w:color="auto"/>
              </w:divBdr>
            </w:div>
            <w:div w:id="189878313">
              <w:marLeft w:val="0"/>
              <w:marRight w:val="0"/>
              <w:marTop w:val="0"/>
              <w:marBottom w:val="0"/>
              <w:divBdr>
                <w:top w:val="none" w:sz="0" w:space="0" w:color="auto"/>
                <w:left w:val="none" w:sz="0" w:space="0" w:color="auto"/>
                <w:bottom w:val="none" w:sz="0" w:space="0" w:color="auto"/>
                <w:right w:val="none" w:sz="0" w:space="0" w:color="auto"/>
              </w:divBdr>
            </w:div>
            <w:div w:id="624383362">
              <w:marLeft w:val="0"/>
              <w:marRight w:val="0"/>
              <w:marTop w:val="0"/>
              <w:marBottom w:val="0"/>
              <w:divBdr>
                <w:top w:val="none" w:sz="0" w:space="0" w:color="auto"/>
                <w:left w:val="none" w:sz="0" w:space="0" w:color="auto"/>
                <w:bottom w:val="none" w:sz="0" w:space="0" w:color="auto"/>
                <w:right w:val="none" w:sz="0" w:space="0" w:color="auto"/>
              </w:divBdr>
            </w:div>
            <w:div w:id="675232697">
              <w:marLeft w:val="0"/>
              <w:marRight w:val="0"/>
              <w:marTop w:val="0"/>
              <w:marBottom w:val="0"/>
              <w:divBdr>
                <w:top w:val="none" w:sz="0" w:space="0" w:color="auto"/>
                <w:left w:val="none" w:sz="0" w:space="0" w:color="auto"/>
                <w:bottom w:val="none" w:sz="0" w:space="0" w:color="auto"/>
                <w:right w:val="none" w:sz="0" w:space="0" w:color="auto"/>
              </w:divBdr>
            </w:div>
            <w:div w:id="767384118">
              <w:marLeft w:val="0"/>
              <w:marRight w:val="0"/>
              <w:marTop w:val="0"/>
              <w:marBottom w:val="0"/>
              <w:divBdr>
                <w:top w:val="none" w:sz="0" w:space="0" w:color="auto"/>
                <w:left w:val="none" w:sz="0" w:space="0" w:color="auto"/>
                <w:bottom w:val="none" w:sz="0" w:space="0" w:color="auto"/>
                <w:right w:val="none" w:sz="0" w:space="0" w:color="auto"/>
              </w:divBdr>
            </w:div>
            <w:div w:id="805002293">
              <w:marLeft w:val="0"/>
              <w:marRight w:val="0"/>
              <w:marTop w:val="0"/>
              <w:marBottom w:val="0"/>
              <w:divBdr>
                <w:top w:val="none" w:sz="0" w:space="0" w:color="auto"/>
                <w:left w:val="none" w:sz="0" w:space="0" w:color="auto"/>
                <w:bottom w:val="none" w:sz="0" w:space="0" w:color="auto"/>
                <w:right w:val="none" w:sz="0" w:space="0" w:color="auto"/>
              </w:divBdr>
            </w:div>
            <w:div w:id="981229744">
              <w:marLeft w:val="0"/>
              <w:marRight w:val="0"/>
              <w:marTop w:val="0"/>
              <w:marBottom w:val="0"/>
              <w:divBdr>
                <w:top w:val="none" w:sz="0" w:space="0" w:color="auto"/>
                <w:left w:val="none" w:sz="0" w:space="0" w:color="auto"/>
                <w:bottom w:val="none" w:sz="0" w:space="0" w:color="auto"/>
                <w:right w:val="none" w:sz="0" w:space="0" w:color="auto"/>
              </w:divBdr>
            </w:div>
            <w:div w:id="1016464408">
              <w:marLeft w:val="0"/>
              <w:marRight w:val="0"/>
              <w:marTop w:val="0"/>
              <w:marBottom w:val="0"/>
              <w:divBdr>
                <w:top w:val="none" w:sz="0" w:space="0" w:color="auto"/>
                <w:left w:val="none" w:sz="0" w:space="0" w:color="auto"/>
                <w:bottom w:val="none" w:sz="0" w:space="0" w:color="auto"/>
                <w:right w:val="none" w:sz="0" w:space="0" w:color="auto"/>
              </w:divBdr>
            </w:div>
            <w:div w:id="1206912266">
              <w:marLeft w:val="0"/>
              <w:marRight w:val="0"/>
              <w:marTop w:val="0"/>
              <w:marBottom w:val="0"/>
              <w:divBdr>
                <w:top w:val="none" w:sz="0" w:space="0" w:color="auto"/>
                <w:left w:val="none" w:sz="0" w:space="0" w:color="auto"/>
                <w:bottom w:val="none" w:sz="0" w:space="0" w:color="auto"/>
                <w:right w:val="none" w:sz="0" w:space="0" w:color="auto"/>
              </w:divBdr>
            </w:div>
            <w:div w:id="1315987602">
              <w:marLeft w:val="0"/>
              <w:marRight w:val="0"/>
              <w:marTop w:val="0"/>
              <w:marBottom w:val="0"/>
              <w:divBdr>
                <w:top w:val="none" w:sz="0" w:space="0" w:color="auto"/>
                <w:left w:val="none" w:sz="0" w:space="0" w:color="auto"/>
                <w:bottom w:val="none" w:sz="0" w:space="0" w:color="auto"/>
                <w:right w:val="none" w:sz="0" w:space="0" w:color="auto"/>
              </w:divBdr>
            </w:div>
            <w:div w:id="1468235255">
              <w:marLeft w:val="0"/>
              <w:marRight w:val="0"/>
              <w:marTop w:val="0"/>
              <w:marBottom w:val="0"/>
              <w:divBdr>
                <w:top w:val="none" w:sz="0" w:space="0" w:color="auto"/>
                <w:left w:val="none" w:sz="0" w:space="0" w:color="auto"/>
                <w:bottom w:val="none" w:sz="0" w:space="0" w:color="auto"/>
                <w:right w:val="none" w:sz="0" w:space="0" w:color="auto"/>
              </w:divBdr>
            </w:div>
            <w:div w:id="1627393778">
              <w:marLeft w:val="0"/>
              <w:marRight w:val="0"/>
              <w:marTop w:val="0"/>
              <w:marBottom w:val="0"/>
              <w:divBdr>
                <w:top w:val="none" w:sz="0" w:space="0" w:color="auto"/>
                <w:left w:val="none" w:sz="0" w:space="0" w:color="auto"/>
                <w:bottom w:val="none" w:sz="0" w:space="0" w:color="auto"/>
                <w:right w:val="none" w:sz="0" w:space="0" w:color="auto"/>
              </w:divBdr>
            </w:div>
            <w:div w:id="1672483195">
              <w:marLeft w:val="0"/>
              <w:marRight w:val="0"/>
              <w:marTop w:val="0"/>
              <w:marBottom w:val="0"/>
              <w:divBdr>
                <w:top w:val="none" w:sz="0" w:space="0" w:color="auto"/>
                <w:left w:val="none" w:sz="0" w:space="0" w:color="auto"/>
                <w:bottom w:val="none" w:sz="0" w:space="0" w:color="auto"/>
                <w:right w:val="none" w:sz="0" w:space="0" w:color="auto"/>
              </w:divBdr>
            </w:div>
            <w:div w:id="1676954864">
              <w:marLeft w:val="0"/>
              <w:marRight w:val="0"/>
              <w:marTop w:val="0"/>
              <w:marBottom w:val="0"/>
              <w:divBdr>
                <w:top w:val="none" w:sz="0" w:space="0" w:color="auto"/>
                <w:left w:val="none" w:sz="0" w:space="0" w:color="auto"/>
                <w:bottom w:val="none" w:sz="0" w:space="0" w:color="auto"/>
                <w:right w:val="none" w:sz="0" w:space="0" w:color="auto"/>
              </w:divBdr>
            </w:div>
            <w:div w:id="1717269421">
              <w:marLeft w:val="0"/>
              <w:marRight w:val="0"/>
              <w:marTop w:val="0"/>
              <w:marBottom w:val="0"/>
              <w:divBdr>
                <w:top w:val="none" w:sz="0" w:space="0" w:color="auto"/>
                <w:left w:val="none" w:sz="0" w:space="0" w:color="auto"/>
                <w:bottom w:val="none" w:sz="0" w:space="0" w:color="auto"/>
                <w:right w:val="none" w:sz="0" w:space="0" w:color="auto"/>
              </w:divBdr>
            </w:div>
            <w:div w:id="1921451641">
              <w:marLeft w:val="0"/>
              <w:marRight w:val="0"/>
              <w:marTop w:val="0"/>
              <w:marBottom w:val="0"/>
              <w:divBdr>
                <w:top w:val="none" w:sz="0" w:space="0" w:color="auto"/>
                <w:left w:val="none" w:sz="0" w:space="0" w:color="auto"/>
                <w:bottom w:val="none" w:sz="0" w:space="0" w:color="auto"/>
                <w:right w:val="none" w:sz="0" w:space="0" w:color="auto"/>
              </w:divBdr>
            </w:div>
            <w:div w:id="200350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19600">
      <w:bodyDiv w:val="1"/>
      <w:marLeft w:val="0"/>
      <w:marRight w:val="0"/>
      <w:marTop w:val="0"/>
      <w:marBottom w:val="0"/>
      <w:divBdr>
        <w:top w:val="none" w:sz="0" w:space="0" w:color="auto"/>
        <w:left w:val="none" w:sz="0" w:space="0" w:color="auto"/>
        <w:bottom w:val="none" w:sz="0" w:space="0" w:color="auto"/>
        <w:right w:val="none" w:sz="0" w:space="0" w:color="auto"/>
      </w:divBdr>
      <w:divsChild>
        <w:div w:id="2063210607">
          <w:marLeft w:val="0"/>
          <w:marRight w:val="0"/>
          <w:marTop w:val="0"/>
          <w:marBottom w:val="0"/>
          <w:divBdr>
            <w:top w:val="none" w:sz="0" w:space="0" w:color="auto"/>
            <w:left w:val="none" w:sz="0" w:space="0" w:color="auto"/>
            <w:bottom w:val="none" w:sz="0" w:space="0" w:color="auto"/>
            <w:right w:val="none" w:sz="0" w:space="0" w:color="auto"/>
          </w:divBdr>
          <w:divsChild>
            <w:div w:id="96143328">
              <w:marLeft w:val="0"/>
              <w:marRight w:val="0"/>
              <w:marTop w:val="0"/>
              <w:marBottom w:val="0"/>
              <w:divBdr>
                <w:top w:val="none" w:sz="0" w:space="0" w:color="auto"/>
                <w:left w:val="none" w:sz="0" w:space="0" w:color="auto"/>
                <w:bottom w:val="none" w:sz="0" w:space="0" w:color="auto"/>
                <w:right w:val="none" w:sz="0" w:space="0" w:color="auto"/>
              </w:divBdr>
            </w:div>
            <w:div w:id="218134655">
              <w:marLeft w:val="0"/>
              <w:marRight w:val="0"/>
              <w:marTop w:val="0"/>
              <w:marBottom w:val="0"/>
              <w:divBdr>
                <w:top w:val="none" w:sz="0" w:space="0" w:color="auto"/>
                <w:left w:val="none" w:sz="0" w:space="0" w:color="auto"/>
                <w:bottom w:val="none" w:sz="0" w:space="0" w:color="auto"/>
                <w:right w:val="none" w:sz="0" w:space="0" w:color="auto"/>
              </w:divBdr>
            </w:div>
            <w:div w:id="417681339">
              <w:marLeft w:val="0"/>
              <w:marRight w:val="0"/>
              <w:marTop w:val="0"/>
              <w:marBottom w:val="0"/>
              <w:divBdr>
                <w:top w:val="none" w:sz="0" w:space="0" w:color="auto"/>
                <w:left w:val="none" w:sz="0" w:space="0" w:color="auto"/>
                <w:bottom w:val="none" w:sz="0" w:space="0" w:color="auto"/>
                <w:right w:val="none" w:sz="0" w:space="0" w:color="auto"/>
              </w:divBdr>
            </w:div>
            <w:div w:id="504589830">
              <w:marLeft w:val="0"/>
              <w:marRight w:val="0"/>
              <w:marTop w:val="0"/>
              <w:marBottom w:val="0"/>
              <w:divBdr>
                <w:top w:val="none" w:sz="0" w:space="0" w:color="auto"/>
                <w:left w:val="none" w:sz="0" w:space="0" w:color="auto"/>
                <w:bottom w:val="none" w:sz="0" w:space="0" w:color="auto"/>
                <w:right w:val="none" w:sz="0" w:space="0" w:color="auto"/>
              </w:divBdr>
            </w:div>
            <w:div w:id="968628532">
              <w:marLeft w:val="0"/>
              <w:marRight w:val="0"/>
              <w:marTop w:val="0"/>
              <w:marBottom w:val="0"/>
              <w:divBdr>
                <w:top w:val="none" w:sz="0" w:space="0" w:color="auto"/>
                <w:left w:val="none" w:sz="0" w:space="0" w:color="auto"/>
                <w:bottom w:val="none" w:sz="0" w:space="0" w:color="auto"/>
                <w:right w:val="none" w:sz="0" w:space="0" w:color="auto"/>
              </w:divBdr>
            </w:div>
            <w:div w:id="1092892507">
              <w:marLeft w:val="0"/>
              <w:marRight w:val="0"/>
              <w:marTop w:val="0"/>
              <w:marBottom w:val="0"/>
              <w:divBdr>
                <w:top w:val="none" w:sz="0" w:space="0" w:color="auto"/>
                <w:left w:val="none" w:sz="0" w:space="0" w:color="auto"/>
                <w:bottom w:val="none" w:sz="0" w:space="0" w:color="auto"/>
                <w:right w:val="none" w:sz="0" w:space="0" w:color="auto"/>
              </w:divBdr>
            </w:div>
            <w:div w:id="1150943776">
              <w:marLeft w:val="0"/>
              <w:marRight w:val="0"/>
              <w:marTop w:val="0"/>
              <w:marBottom w:val="0"/>
              <w:divBdr>
                <w:top w:val="none" w:sz="0" w:space="0" w:color="auto"/>
                <w:left w:val="none" w:sz="0" w:space="0" w:color="auto"/>
                <w:bottom w:val="none" w:sz="0" w:space="0" w:color="auto"/>
                <w:right w:val="none" w:sz="0" w:space="0" w:color="auto"/>
              </w:divBdr>
            </w:div>
            <w:div w:id="1184708949">
              <w:marLeft w:val="0"/>
              <w:marRight w:val="0"/>
              <w:marTop w:val="0"/>
              <w:marBottom w:val="0"/>
              <w:divBdr>
                <w:top w:val="none" w:sz="0" w:space="0" w:color="auto"/>
                <w:left w:val="none" w:sz="0" w:space="0" w:color="auto"/>
                <w:bottom w:val="none" w:sz="0" w:space="0" w:color="auto"/>
                <w:right w:val="none" w:sz="0" w:space="0" w:color="auto"/>
              </w:divBdr>
            </w:div>
            <w:div w:id="1271083922">
              <w:marLeft w:val="0"/>
              <w:marRight w:val="0"/>
              <w:marTop w:val="0"/>
              <w:marBottom w:val="0"/>
              <w:divBdr>
                <w:top w:val="none" w:sz="0" w:space="0" w:color="auto"/>
                <w:left w:val="none" w:sz="0" w:space="0" w:color="auto"/>
                <w:bottom w:val="none" w:sz="0" w:space="0" w:color="auto"/>
                <w:right w:val="none" w:sz="0" w:space="0" w:color="auto"/>
              </w:divBdr>
            </w:div>
            <w:div w:id="1544100742">
              <w:marLeft w:val="0"/>
              <w:marRight w:val="0"/>
              <w:marTop w:val="0"/>
              <w:marBottom w:val="0"/>
              <w:divBdr>
                <w:top w:val="none" w:sz="0" w:space="0" w:color="auto"/>
                <w:left w:val="none" w:sz="0" w:space="0" w:color="auto"/>
                <w:bottom w:val="none" w:sz="0" w:space="0" w:color="auto"/>
                <w:right w:val="none" w:sz="0" w:space="0" w:color="auto"/>
              </w:divBdr>
            </w:div>
            <w:div w:id="1599483509">
              <w:marLeft w:val="0"/>
              <w:marRight w:val="0"/>
              <w:marTop w:val="0"/>
              <w:marBottom w:val="0"/>
              <w:divBdr>
                <w:top w:val="none" w:sz="0" w:space="0" w:color="auto"/>
                <w:left w:val="none" w:sz="0" w:space="0" w:color="auto"/>
                <w:bottom w:val="none" w:sz="0" w:space="0" w:color="auto"/>
                <w:right w:val="none" w:sz="0" w:space="0" w:color="auto"/>
              </w:divBdr>
            </w:div>
            <w:div w:id="1762098240">
              <w:marLeft w:val="0"/>
              <w:marRight w:val="0"/>
              <w:marTop w:val="0"/>
              <w:marBottom w:val="0"/>
              <w:divBdr>
                <w:top w:val="none" w:sz="0" w:space="0" w:color="auto"/>
                <w:left w:val="none" w:sz="0" w:space="0" w:color="auto"/>
                <w:bottom w:val="none" w:sz="0" w:space="0" w:color="auto"/>
                <w:right w:val="none" w:sz="0" w:space="0" w:color="auto"/>
              </w:divBdr>
            </w:div>
            <w:div w:id="1847666307">
              <w:marLeft w:val="0"/>
              <w:marRight w:val="0"/>
              <w:marTop w:val="0"/>
              <w:marBottom w:val="0"/>
              <w:divBdr>
                <w:top w:val="none" w:sz="0" w:space="0" w:color="auto"/>
                <w:left w:val="none" w:sz="0" w:space="0" w:color="auto"/>
                <w:bottom w:val="none" w:sz="0" w:space="0" w:color="auto"/>
                <w:right w:val="none" w:sz="0" w:space="0" w:color="auto"/>
              </w:divBdr>
            </w:div>
            <w:div w:id="211092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140732">
      <w:bodyDiv w:val="1"/>
      <w:marLeft w:val="0"/>
      <w:marRight w:val="0"/>
      <w:marTop w:val="0"/>
      <w:marBottom w:val="0"/>
      <w:divBdr>
        <w:top w:val="none" w:sz="0" w:space="0" w:color="auto"/>
        <w:left w:val="none" w:sz="0" w:space="0" w:color="auto"/>
        <w:bottom w:val="none" w:sz="0" w:space="0" w:color="auto"/>
        <w:right w:val="none" w:sz="0" w:space="0" w:color="auto"/>
      </w:divBdr>
      <w:divsChild>
        <w:div w:id="1256867117">
          <w:marLeft w:val="0"/>
          <w:marRight w:val="0"/>
          <w:marTop w:val="0"/>
          <w:marBottom w:val="0"/>
          <w:divBdr>
            <w:top w:val="none" w:sz="0" w:space="0" w:color="auto"/>
            <w:left w:val="none" w:sz="0" w:space="0" w:color="auto"/>
            <w:bottom w:val="none" w:sz="0" w:space="0" w:color="auto"/>
            <w:right w:val="none" w:sz="0" w:space="0" w:color="auto"/>
          </w:divBdr>
          <w:divsChild>
            <w:div w:id="144322012">
              <w:marLeft w:val="0"/>
              <w:marRight w:val="0"/>
              <w:marTop w:val="0"/>
              <w:marBottom w:val="0"/>
              <w:divBdr>
                <w:top w:val="none" w:sz="0" w:space="0" w:color="auto"/>
                <w:left w:val="none" w:sz="0" w:space="0" w:color="auto"/>
                <w:bottom w:val="none" w:sz="0" w:space="0" w:color="auto"/>
                <w:right w:val="none" w:sz="0" w:space="0" w:color="auto"/>
              </w:divBdr>
            </w:div>
            <w:div w:id="302318424">
              <w:marLeft w:val="0"/>
              <w:marRight w:val="0"/>
              <w:marTop w:val="0"/>
              <w:marBottom w:val="0"/>
              <w:divBdr>
                <w:top w:val="none" w:sz="0" w:space="0" w:color="auto"/>
                <w:left w:val="none" w:sz="0" w:space="0" w:color="auto"/>
                <w:bottom w:val="none" w:sz="0" w:space="0" w:color="auto"/>
                <w:right w:val="none" w:sz="0" w:space="0" w:color="auto"/>
              </w:divBdr>
            </w:div>
            <w:div w:id="651250533">
              <w:marLeft w:val="0"/>
              <w:marRight w:val="0"/>
              <w:marTop w:val="0"/>
              <w:marBottom w:val="0"/>
              <w:divBdr>
                <w:top w:val="none" w:sz="0" w:space="0" w:color="auto"/>
                <w:left w:val="none" w:sz="0" w:space="0" w:color="auto"/>
                <w:bottom w:val="none" w:sz="0" w:space="0" w:color="auto"/>
                <w:right w:val="none" w:sz="0" w:space="0" w:color="auto"/>
              </w:divBdr>
            </w:div>
            <w:div w:id="911355513">
              <w:marLeft w:val="0"/>
              <w:marRight w:val="0"/>
              <w:marTop w:val="0"/>
              <w:marBottom w:val="0"/>
              <w:divBdr>
                <w:top w:val="none" w:sz="0" w:space="0" w:color="auto"/>
                <w:left w:val="none" w:sz="0" w:space="0" w:color="auto"/>
                <w:bottom w:val="none" w:sz="0" w:space="0" w:color="auto"/>
                <w:right w:val="none" w:sz="0" w:space="0" w:color="auto"/>
              </w:divBdr>
            </w:div>
            <w:div w:id="1000502280">
              <w:marLeft w:val="0"/>
              <w:marRight w:val="0"/>
              <w:marTop w:val="0"/>
              <w:marBottom w:val="0"/>
              <w:divBdr>
                <w:top w:val="none" w:sz="0" w:space="0" w:color="auto"/>
                <w:left w:val="none" w:sz="0" w:space="0" w:color="auto"/>
                <w:bottom w:val="none" w:sz="0" w:space="0" w:color="auto"/>
                <w:right w:val="none" w:sz="0" w:space="0" w:color="auto"/>
              </w:divBdr>
            </w:div>
            <w:div w:id="1321615591">
              <w:marLeft w:val="0"/>
              <w:marRight w:val="0"/>
              <w:marTop w:val="0"/>
              <w:marBottom w:val="0"/>
              <w:divBdr>
                <w:top w:val="none" w:sz="0" w:space="0" w:color="auto"/>
                <w:left w:val="none" w:sz="0" w:space="0" w:color="auto"/>
                <w:bottom w:val="none" w:sz="0" w:space="0" w:color="auto"/>
                <w:right w:val="none" w:sz="0" w:space="0" w:color="auto"/>
              </w:divBdr>
            </w:div>
            <w:div w:id="1465538008">
              <w:marLeft w:val="0"/>
              <w:marRight w:val="0"/>
              <w:marTop w:val="0"/>
              <w:marBottom w:val="0"/>
              <w:divBdr>
                <w:top w:val="none" w:sz="0" w:space="0" w:color="auto"/>
                <w:left w:val="none" w:sz="0" w:space="0" w:color="auto"/>
                <w:bottom w:val="none" w:sz="0" w:space="0" w:color="auto"/>
                <w:right w:val="none" w:sz="0" w:space="0" w:color="auto"/>
              </w:divBdr>
            </w:div>
            <w:div w:id="1509321533">
              <w:marLeft w:val="0"/>
              <w:marRight w:val="0"/>
              <w:marTop w:val="0"/>
              <w:marBottom w:val="0"/>
              <w:divBdr>
                <w:top w:val="none" w:sz="0" w:space="0" w:color="auto"/>
                <w:left w:val="none" w:sz="0" w:space="0" w:color="auto"/>
                <w:bottom w:val="none" w:sz="0" w:space="0" w:color="auto"/>
                <w:right w:val="none" w:sz="0" w:space="0" w:color="auto"/>
              </w:divBdr>
            </w:div>
            <w:div w:id="1518616718">
              <w:marLeft w:val="0"/>
              <w:marRight w:val="0"/>
              <w:marTop w:val="0"/>
              <w:marBottom w:val="0"/>
              <w:divBdr>
                <w:top w:val="none" w:sz="0" w:space="0" w:color="auto"/>
                <w:left w:val="none" w:sz="0" w:space="0" w:color="auto"/>
                <w:bottom w:val="none" w:sz="0" w:space="0" w:color="auto"/>
                <w:right w:val="none" w:sz="0" w:space="0" w:color="auto"/>
              </w:divBdr>
            </w:div>
            <w:div w:id="1630817358">
              <w:marLeft w:val="0"/>
              <w:marRight w:val="0"/>
              <w:marTop w:val="0"/>
              <w:marBottom w:val="0"/>
              <w:divBdr>
                <w:top w:val="none" w:sz="0" w:space="0" w:color="auto"/>
                <w:left w:val="none" w:sz="0" w:space="0" w:color="auto"/>
                <w:bottom w:val="none" w:sz="0" w:space="0" w:color="auto"/>
                <w:right w:val="none" w:sz="0" w:space="0" w:color="auto"/>
              </w:divBdr>
            </w:div>
            <w:div w:id="1720087208">
              <w:marLeft w:val="0"/>
              <w:marRight w:val="0"/>
              <w:marTop w:val="0"/>
              <w:marBottom w:val="0"/>
              <w:divBdr>
                <w:top w:val="none" w:sz="0" w:space="0" w:color="auto"/>
                <w:left w:val="none" w:sz="0" w:space="0" w:color="auto"/>
                <w:bottom w:val="none" w:sz="0" w:space="0" w:color="auto"/>
                <w:right w:val="none" w:sz="0" w:space="0" w:color="auto"/>
              </w:divBdr>
            </w:div>
            <w:div w:id="1738745925">
              <w:marLeft w:val="0"/>
              <w:marRight w:val="0"/>
              <w:marTop w:val="0"/>
              <w:marBottom w:val="0"/>
              <w:divBdr>
                <w:top w:val="none" w:sz="0" w:space="0" w:color="auto"/>
                <w:left w:val="none" w:sz="0" w:space="0" w:color="auto"/>
                <w:bottom w:val="none" w:sz="0" w:space="0" w:color="auto"/>
                <w:right w:val="none" w:sz="0" w:space="0" w:color="auto"/>
              </w:divBdr>
            </w:div>
            <w:div w:id="1908106508">
              <w:marLeft w:val="0"/>
              <w:marRight w:val="0"/>
              <w:marTop w:val="0"/>
              <w:marBottom w:val="0"/>
              <w:divBdr>
                <w:top w:val="none" w:sz="0" w:space="0" w:color="auto"/>
                <w:left w:val="none" w:sz="0" w:space="0" w:color="auto"/>
                <w:bottom w:val="none" w:sz="0" w:space="0" w:color="auto"/>
                <w:right w:val="none" w:sz="0" w:space="0" w:color="auto"/>
              </w:divBdr>
            </w:div>
            <w:div w:id="213471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image" Target="media/image6.emf"/><Relationship Id="rId26" Type="http://schemas.openxmlformats.org/officeDocument/2006/relationships/image" Target="media/image9.emf"/><Relationship Id="rId39" Type="http://schemas.openxmlformats.org/officeDocument/2006/relationships/image" Target="media/image15.emf"/><Relationship Id="rId21" Type="http://schemas.openxmlformats.org/officeDocument/2006/relationships/package" Target="embeddings/Microsoft_Visio_Drawing5.vsdx"/><Relationship Id="rId34" Type="http://schemas.openxmlformats.org/officeDocument/2006/relationships/package" Target="embeddings/Microsoft_Visio_Drawing12.vsdx"/><Relationship Id="rId42" Type="http://schemas.openxmlformats.org/officeDocument/2006/relationships/package" Target="embeddings/Microsoft_Visio_Drawing16.vsdx"/><Relationship Id="rId47" Type="http://schemas.openxmlformats.org/officeDocument/2006/relationships/image" Target="media/image19.emf"/><Relationship Id="rId50" Type="http://schemas.openxmlformats.org/officeDocument/2006/relationships/package" Target="embeddings/Microsoft_Visio_Drawing20.vsdx"/><Relationship Id="rId55" Type="http://schemas.openxmlformats.org/officeDocument/2006/relationships/image" Target="media/image23.emf"/><Relationship Id="rId63" Type="http://schemas.openxmlformats.org/officeDocument/2006/relationships/image" Target="media/image27.emf"/><Relationship Id="rId68" Type="http://schemas.openxmlformats.org/officeDocument/2006/relationships/package" Target="embeddings/Microsoft_Visio_Drawing29.vsdx"/><Relationship Id="rId76" Type="http://schemas.openxmlformats.org/officeDocument/2006/relationships/package" Target="embeddings/Microsoft_Visio_Drawing34.vsdx"/><Relationship Id="rId8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0.emf"/><Relationship Id="rId11" Type="http://schemas.openxmlformats.org/officeDocument/2006/relationships/package" Target="embeddings/Microsoft_Visio_Drawing.vsdx"/><Relationship Id="rId24" Type="http://schemas.openxmlformats.org/officeDocument/2006/relationships/package" Target="embeddings/Microsoft_Visio_Drawing7.vsdx"/><Relationship Id="rId32" Type="http://schemas.openxmlformats.org/officeDocument/2006/relationships/package" Target="embeddings/Microsoft_Visio_Drawing11.vsdx"/><Relationship Id="rId37" Type="http://schemas.openxmlformats.org/officeDocument/2006/relationships/image" Target="media/image14.emf"/><Relationship Id="rId40" Type="http://schemas.openxmlformats.org/officeDocument/2006/relationships/package" Target="embeddings/Microsoft_Visio_Drawing15.vsd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package" Target="embeddings/Microsoft_Visio_Drawing24.vsdx"/><Relationship Id="rId66" Type="http://schemas.openxmlformats.org/officeDocument/2006/relationships/package" Target="embeddings/Microsoft_Visio_Drawing28.vsdx"/><Relationship Id="rId74" Type="http://schemas.openxmlformats.org/officeDocument/2006/relationships/image" Target="media/image32.emf"/><Relationship Id="rId79" Type="http://schemas.openxmlformats.org/officeDocument/2006/relationships/package" Target="embeddings/Microsoft_Visio_Drawing36.vsdx"/><Relationship Id="rId5" Type="http://schemas.openxmlformats.org/officeDocument/2006/relationships/webSettings" Target="webSettings.xml"/><Relationship Id="rId61" Type="http://schemas.openxmlformats.org/officeDocument/2006/relationships/image" Target="media/image26.emf"/><Relationship Id="rId82" Type="http://schemas.openxmlformats.org/officeDocument/2006/relationships/hyperlink" Target="mailto:edithelp@etsi.org" TargetMode="External"/><Relationship Id="rId19" Type="http://schemas.openxmlformats.org/officeDocument/2006/relationships/package" Target="embeddings/Microsoft_Visio_Drawing4.vsdx"/><Relationship Id="rId4" Type="http://schemas.openxmlformats.org/officeDocument/2006/relationships/settings" Target="settings.xml"/><Relationship Id="rId9" Type="http://schemas.openxmlformats.org/officeDocument/2006/relationships/hyperlink" Target="http://www.onem2m.org/images/files/oneM2M-Drafting-Rules.pdf" TargetMode="External"/><Relationship Id="rId14" Type="http://schemas.openxmlformats.org/officeDocument/2006/relationships/image" Target="media/image4.emf"/><Relationship Id="rId22" Type="http://schemas.openxmlformats.org/officeDocument/2006/relationships/package" Target="embeddings/Microsoft_Visio_Drawing6.vsdx"/><Relationship Id="rId27" Type="http://schemas.openxmlformats.org/officeDocument/2006/relationships/package" Target="embeddings/Microsoft_Visio_Drawing9.vsdx"/><Relationship Id="rId30" Type="http://schemas.openxmlformats.org/officeDocument/2006/relationships/package" Target="embeddings/Microsoft_Visio_Drawing10.vsd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Visio_Drawing19.vsdx"/><Relationship Id="rId56" Type="http://schemas.openxmlformats.org/officeDocument/2006/relationships/package" Target="embeddings/Microsoft_Visio_Drawing23.vsdx"/><Relationship Id="rId64" Type="http://schemas.openxmlformats.org/officeDocument/2006/relationships/package" Target="embeddings/Microsoft_Visio_Drawing27.vsdx"/><Relationship Id="rId69" Type="http://schemas.openxmlformats.org/officeDocument/2006/relationships/image" Target="media/image30.emf"/><Relationship Id="rId77" Type="http://schemas.openxmlformats.org/officeDocument/2006/relationships/image" Target="media/image33.emf"/><Relationship Id="rId8" Type="http://schemas.openxmlformats.org/officeDocument/2006/relationships/image" Target="media/image1.png"/><Relationship Id="rId51" Type="http://schemas.openxmlformats.org/officeDocument/2006/relationships/image" Target="media/image21.emf"/><Relationship Id="rId72" Type="http://schemas.openxmlformats.org/officeDocument/2006/relationships/package" Target="embeddings/Microsoft_Visio_Drawing31.vsdx"/><Relationship Id="rId80" Type="http://schemas.openxmlformats.org/officeDocument/2006/relationships/header" Target="header1.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Visio_Drawing3.vsdx"/><Relationship Id="rId25" Type="http://schemas.openxmlformats.org/officeDocument/2006/relationships/package" Target="embeddings/Microsoft_Visio_Drawing8.vsdx"/><Relationship Id="rId33" Type="http://schemas.openxmlformats.org/officeDocument/2006/relationships/image" Target="media/image12.emf"/><Relationship Id="rId38" Type="http://schemas.openxmlformats.org/officeDocument/2006/relationships/package" Target="embeddings/Microsoft_Visio_Drawing14.vsdx"/><Relationship Id="rId46" Type="http://schemas.openxmlformats.org/officeDocument/2006/relationships/package" Target="embeddings/Microsoft_Visio_Drawing18.vsdx"/><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package" Target="embeddings/Microsoft_Visio_Drawing22.vsdx"/><Relationship Id="rId62" Type="http://schemas.openxmlformats.org/officeDocument/2006/relationships/package" Target="embeddings/Microsoft_Visio_Drawing26.vsdx"/><Relationship Id="rId70" Type="http://schemas.openxmlformats.org/officeDocument/2006/relationships/package" Target="embeddings/Microsoft_Visio_Drawing30.vsdx"/><Relationship Id="rId75" Type="http://schemas.openxmlformats.org/officeDocument/2006/relationships/package" Target="embeddings/Microsoft_Visio_Drawing33.vsdx"/><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2.vsdx"/><Relationship Id="rId23" Type="http://schemas.openxmlformats.org/officeDocument/2006/relationships/image" Target="media/image8.emf"/><Relationship Id="rId28" Type="http://schemas.openxmlformats.org/officeDocument/2006/relationships/hyperlink" Target="https://labs.etsi.org/rep/iot/onem2m-api/blob/master/OpenAPI/API-AE.json" TargetMode="External"/><Relationship Id="rId36" Type="http://schemas.openxmlformats.org/officeDocument/2006/relationships/package" Target="embeddings/Microsoft_Visio_Drawing13.vsdx"/><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package" Target="embeddings/Microsoft_Visio_Drawing17.vsdx"/><Relationship Id="rId52" Type="http://schemas.openxmlformats.org/officeDocument/2006/relationships/package" Target="embeddings/Microsoft_Visio_Drawing21.vsdx"/><Relationship Id="rId60" Type="http://schemas.openxmlformats.org/officeDocument/2006/relationships/package" Target="embeddings/Microsoft_Visio_Drawing25.vsdx"/><Relationship Id="rId65" Type="http://schemas.openxmlformats.org/officeDocument/2006/relationships/image" Target="media/image28.emf"/><Relationship Id="rId73" Type="http://schemas.openxmlformats.org/officeDocument/2006/relationships/package" Target="embeddings/Microsoft_Visio_Drawing32.vsdx"/><Relationship Id="rId78" Type="http://schemas.openxmlformats.org/officeDocument/2006/relationships/package" Target="embeddings/Microsoft_Visio_Drawing35.vsdx"/><Relationship Id="rId81" Type="http://schemas.openxmlformats.org/officeDocument/2006/relationships/footer" Target="footer1.xml"/><Relationship Id="rId86"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F7774A-820D-41B3-A356-67CD70245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182</TotalTime>
  <Pages>1</Pages>
  <Words>30270</Words>
  <Characters>172543</Characters>
  <Application>Microsoft Office Word</Application>
  <DocSecurity>0</DocSecurity>
  <Lines>1437</Lines>
  <Paragraphs>404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ETS Sophia Antipolis</Company>
  <LinksUpToDate>false</LinksUpToDate>
  <CharactersWithSpaces>202409</CharactersWithSpaces>
  <SharedDoc>false</SharedDoc>
  <HLinks>
    <vt:vector size="12" baseType="variant">
      <vt:variant>
        <vt:i4>4128773</vt:i4>
      </vt:variant>
      <vt:variant>
        <vt:i4>609</vt:i4>
      </vt:variant>
      <vt:variant>
        <vt:i4>0</vt:i4>
      </vt:variant>
      <vt:variant>
        <vt:i4>5</vt:i4>
      </vt:variant>
      <vt:variant>
        <vt:lpwstr>mailto:edithelp@etsi.org</vt:lpwstr>
      </vt:variant>
      <vt:variant>
        <vt:lpwstr/>
      </vt:variant>
      <vt:variant>
        <vt:i4>1310801</vt:i4>
      </vt:variant>
      <vt:variant>
        <vt:i4>345</vt:i4>
      </vt:variant>
      <vt:variant>
        <vt:i4>0</vt:i4>
      </vt:variant>
      <vt:variant>
        <vt:i4>5</vt:i4>
      </vt:variant>
      <vt:variant>
        <vt:lpwstr>http://www.onem2m.org/images/files/oneM2M-Drafting-Rules.pdf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oneM2M</dc:creator>
  <cp:keywords/>
  <cp:lastModifiedBy>Laurent Velez</cp:lastModifiedBy>
  <cp:revision>14</cp:revision>
  <cp:lastPrinted>2012-10-11T08:05:00Z</cp:lastPrinted>
  <dcterms:created xsi:type="dcterms:W3CDTF">2020-11-19T08:55:00Z</dcterms:created>
  <dcterms:modified xsi:type="dcterms:W3CDTF">2021-05-12T08:52:00Z</dcterms:modified>
</cp:coreProperties>
</file>